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0EE13639"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25F71">
              <w:rPr>
                <w:rFonts w:ascii="Arial" w:hAnsi="Arial" w:cs="Arial"/>
                <w:color w:val="002060"/>
                <w:sz w:val="40"/>
                <w:szCs w:val="40"/>
              </w:rPr>
              <w:t>4</w:t>
            </w:r>
            <w:r w:rsidR="009E0476">
              <w:rPr>
                <w:rFonts w:ascii="Arial" w:hAnsi="Arial" w:cs="Arial"/>
                <w:color w:val="002060"/>
                <w:sz w:val="40"/>
                <w:szCs w:val="40"/>
              </w:rPr>
              <w:t>7</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2A75C5">
              <w:rPr>
                <w:rFonts w:ascii="Arial" w:hAnsi="Arial" w:cs="Arial"/>
                <w:color w:val="002060"/>
                <w:sz w:val="40"/>
                <w:szCs w:val="40"/>
              </w:rPr>
              <w:t>1</w:t>
            </w:r>
            <w:r w:rsidR="009E0476">
              <w:rPr>
                <w:rFonts w:ascii="Arial" w:hAnsi="Arial" w:cs="Arial"/>
                <w:color w:val="002060"/>
                <w:sz w:val="40"/>
                <w:szCs w:val="40"/>
              </w:rPr>
              <w:t>8</w:t>
            </w:r>
            <w:r w:rsidR="00CF4C7D" w:rsidRPr="00EB53CB">
              <w:rPr>
                <w:rFonts w:ascii="Arial" w:hAnsi="Arial" w:cs="Arial"/>
                <w:color w:val="002060"/>
                <w:sz w:val="40"/>
                <w:szCs w:val="40"/>
              </w:rPr>
              <w:t>/</w:t>
            </w:r>
            <w:r w:rsidR="00853255">
              <w:rPr>
                <w:rFonts w:ascii="Arial" w:hAnsi="Arial" w:cs="Arial"/>
                <w:color w:val="002060"/>
                <w:sz w:val="40"/>
                <w:szCs w:val="40"/>
              </w:rPr>
              <w:t>1</w:t>
            </w:r>
            <w:r w:rsidR="00425F71">
              <w:rPr>
                <w:rFonts w:ascii="Arial" w:hAnsi="Arial" w:cs="Arial"/>
                <w:color w:val="002060"/>
                <w:sz w:val="40"/>
                <w:szCs w:val="40"/>
              </w:rPr>
              <w:t>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4ABB40E1"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C45920">
          <w:rPr>
            <w:noProof/>
            <w:webHidden/>
            <w:color w:val="002060"/>
          </w:rPr>
          <w:t>1</w:t>
        </w:r>
        <w:r w:rsidRPr="00B04E8D">
          <w:rPr>
            <w:noProof/>
            <w:webHidden/>
            <w:color w:val="002060"/>
          </w:rPr>
          <w:fldChar w:fldCharType="end"/>
        </w:r>
      </w:hyperlink>
    </w:p>
    <w:p w14:paraId="19B270DD" w14:textId="1363CEE3" w:rsidR="00B04E8D" w:rsidRPr="00B04E8D" w:rsidRDefault="009F7089">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C45920">
          <w:rPr>
            <w:noProof/>
            <w:webHidden/>
            <w:color w:val="002060"/>
          </w:rPr>
          <w:t>1</w:t>
        </w:r>
        <w:r w:rsidR="00C859AB" w:rsidRPr="00B04E8D">
          <w:rPr>
            <w:noProof/>
            <w:webHidden/>
            <w:color w:val="002060"/>
          </w:rPr>
          <w:fldChar w:fldCharType="end"/>
        </w:r>
      </w:hyperlink>
    </w:p>
    <w:p w14:paraId="6DA095C4" w14:textId="73EA7330" w:rsidR="00B04E8D" w:rsidRPr="00B04E8D" w:rsidRDefault="009F7089">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C45920">
          <w:rPr>
            <w:noProof/>
            <w:webHidden/>
            <w:color w:val="002060"/>
          </w:rPr>
          <w:t>1</w:t>
        </w:r>
        <w:r w:rsidR="00C859AB" w:rsidRPr="00B04E8D">
          <w:rPr>
            <w:noProof/>
            <w:webHidden/>
            <w:color w:val="002060"/>
          </w:rPr>
          <w:fldChar w:fldCharType="end"/>
        </w:r>
      </w:hyperlink>
    </w:p>
    <w:p w14:paraId="449E64FB" w14:textId="348D7EAC" w:rsidR="00B04E8D" w:rsidRPr="00B04E8D" w:rsidRDefault="009F7089">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C45920">
          <w:rPr>
            <w:noProof/>
            <w:webHidden/>
            <w:color w:val="002060"/>
          </w:rPr>
          <w:t>2</w:t>
        </w:r>
        <w:r w:rsidR="00C859AB" w:rsidRPr="00B04E8D">
          <w:rPr>
            <w:noProof/>
            <w:webHidden/>
            <w:color w:val="002060"/>
          </w:rPr>
          <w:fldChar w:fldCharType="end"/>
        </w:r>
      </w:hyperlink>
    </w:p>
    <w:p w14:paraId="0B94D6DD" w14:textId="037B9881" w:rsidR="00B04E8D" w:rsidRPr="00B04E8D" w:rsidRDefault="009F7089">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C45920">
          <w:rPr>
            <w:noProof/>
            <w:webHidden/>
            <w:color w:val="002060"/>
          </w:rPr>
          <w:t>2</w:t>
        </w:r>
        <w:r w:rsidR="00C859AB" w:rsidRPr="00B04E8D">
          <w:rPr>
            <w:noProof/>
            <w:webHidden/>
            <w:color w:val="002060"/>
          </w:rPr>
          <w:fldChar w:fldCharType="end"/>
        </w:r>
      </w:hyperlink>
    </w:p>
    <w:p w14:paraId="6803A26A" w14:textId="5B81145D" w:rsidR="00B04E8D" w:rsidRDefault="009F7089">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C45920">
          <w:rPr>
            <w:noProof/>
            <w:webHidden/>
            <w:color w:val="002060"/>
          </w:rPr>
          <w:t>5</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92BC017" w14:textId="77777777" w:rsidR="00D7413D" w:rsidRPr="00C55D88" w:rsidRDefault="00D7413D" w:rsidP="00F336CC">
      <w:pPr>
        <w:rPr>
          <w:rFonts w:ascii="Arial" w:hAnsi="Arial" w:cs="Arial"/>
          <w:color w:val="002060"/>
          <w:sz w:val="22"/>
          <w:szCs w:val="22"/>
        </w:rPr>
      </w:pPr>
    </w:p>
    <w:p w14:paraId="2110932A" w14:textId="77777777" w:rsidR="00C45920" w:rsidRPr="00C45920" w:rsidRDefault="00C45920" w:rsidP="00C45920">
      <w:pPr>
        <w:autoSpaceDE w:val="0"/>
        <w:autoSpaceDN w:val="0"/>
        <w:adjustRightInd w:val="0"/>
        <w:jc w:val="center"/>
        <w:rPr>
          <w:rFonts w:ascii="Arial" w:eastAsia="Calibri" w:hAnsi="Arial" w:cs="Arial"/>
          <w:color w:val="002060"/>
          <w:sz w:val="28"/>
          <w:szCs w:val="28"/>
        </w:rPr>
      </w:pPr>
      <w:r w:rsidRPr="00C45920">
        <w:rPr>
          <w:rFonts w:ascii="Arial" w:eastAsia="Calibri" w:hAnsi="Arial" w:cs="Arial"/>
          <w:b/>
          <w:bCs/>
          <w:color w:val="002060"/>
          <w:sz w:val="28"/>
          <w:szCs w:val="28"/>
        </w:rPr>
        <w:t>NATALE 2019</w:t>
      </w:r>
    </w:p>
    <w:p w14:paraId="13EA788B" w14:textId="77777777" w:rsidR="00C45920" w:rsidRPr="00C45920" w:rsidRDefault="00C45920" w:rsidP="00C45920">
      <w:pPr>
        <w:autoSpaceDE w:val="0"/>
        <w:autoSpaceDN w:val="0"/>
        <w:adjustRightInd w:val="0"/>
        <w:jc w:val="center"/>
        <w:rPr>
          <w:rFonts w:ascii="Arial" w:eastAsia="Calibri" w:hAnsi="Arial" w:cs="Arial"/>
          <w:b/>
          <w:bCs/>
          <w:color w:val="002060"/>
          <w:sz w:val="22"/>
          <w:szCs w:val="22"/>
        </w:rPr>
      </w:pPr>
    </w:p>
    <w:p w14:paraId="251F2E83" w14:textId="77777777" w:rsidR="00C45920" w:rsidRPr="00C45920" w:rsidRDefault="00C45920" w:rsidP="00C45920">
      <w:pPr>
        <w:autoSpaceDE w:val="0"/>
        <w:autoSpaceDN w:val="0"/>
        <w:adjustRightInd w:val="0"/>
        <w:jc w:val="center"/>
        <w:rPr>
          <w:rFonts w:ascii="Arial" w:eastAsia="Calibri" w:hAnsi="Arial" w:cs="Arial"/>
          <w:color w:val="002060"/>
          <w:sz w:val="24"/>
          <w:szCs w:val="24"/>
        </w:rPr>
      </w:pPr>
      <w:r w:rsidRPr="00C45920">
        <w:rPr>
          <w:rFonts w:ascii="Arial" w:eastAsia="Calibri" w:hAnsi="Arial" w:cs="Arial"/>
          <w:b/>
          <w:bCs/>
          <w:color w:val="002060"/>
          <w:sz w:val="24"/>
          <w:szCs w:val="24"/>
        </w:rPr>
        <w:t>MESSAGGIO AUGURALE DEL PRESIDENTE DELLA L.N.D.</w:t>
      </w:r>
    </w:p>
    <w:p w14:paraId="38480C0A" w14:textId="77777777" w:rsidR="00C45920" w:rsidRPr="00C45920" w:rsidRDefault="00C45920" w:rsidP="00C45920">
      <w:pPr>
        <w:autoSpaceDE w:val="0"/>
        <w:autoSpaceDN w:val="0"/>
        <w:adjustRightInd w:val="0"/>
        <w:rPr>
          <w:rFonts w:ascii="Arial" w:eastAsia="Calibri" w:hAnsi="Arial" w:cs="Arial"/>
          <w:color w:val="002060"/>
          <w:sz w:val="24"/>
          <w:szCs w:val="24"/>
        </w:rPr>
      </w:pPr>
      <w:r w:rsidRPr="00C45920">
        <w:rPr>
          <w:rFonts w:ascii="Arial" w:eastAsia="Calibri" w:hAnsi="Arial" w:cs="Arial"/>
          <w:color w:val="002060"/>
          <w:sz w:val="24"/>
          <w:szCs w:val="24"/>
        </w:rPr>
        <w:t xml:space="preserve">Con l’avvicinarsi delle Festività natalizie, vorrei fare i miei più sinceri auguri alla grande famiglia sportiva della Lega Nazionale Dilettanti. </w:t>
      </w:r>
    </w:p>
    <w:p w14:paraId="3F02BB2B" w14:textId="77777777" w:rsidR="00C45920" w:rsidRPr="00C45920" w:rsidRDefault="00C45920" w:rsidP="00C45920">
      <w:pPr>
        <w:autoSpaceDE w:val="0"/>
        <w:autoSpaceDN w:val="0"/>
        <w:adjustRightInd w:val="0"/>
        <w:rPr>
          <w:rFonts w:ascii="Arial" w:eastAsia="Calibri" w:hAnsi="Arial" w:cs="Arial"/>
          <w:color w:val="002060"/>
          <w:sz w:val="24"/>
          <w:szCs w:val="24"/>
        </w:rPr>
      </w:pPr>
      <w:r w:rsidRPr="00C45920">
        <w:rPr>
          <w:rFonts w:ascii="Arial" w:eastAsia="Calibri" w:hAnsi="Arial" w:cs="Arial"/>
          <w:color w:val="002060"/>
          <w:sz w:val="24"/>
          <w:szCs w:val="24"/>
        </w:rPr>
        <w:t xml:space="preserve">Ecco, quando mi trovo a dover spiegare cos’è la LND, come opera e le persone che ne fanno parte, quella è la prima parola che mi viene in mente: la famiglia. Perché la famiglia? La domanda è banale, molto meno la risposta. Se in questo caso non ci sono vincoli di parentela, è altrettanto vero che anche questa particolare comunità poggia le sue fondamenta sul senso di appartenenza, la responsabilità e la solidarietà. </w:t>
      </w:r>
    </w:p>
    <w:p w14:paraId="66D32ACC" w14:textId="77777777" w:rsidR="00C45920" w:rsidRPr="00C45920" w:rsidRDefault="00C45920" w:rsidP="00C45920">
      <w:pPr>
        <w:autoSpaceDE w:val="0"/>
        <w:autoSpaceDN w:val="0"/>
        <w:adjustRightInd w:val="0"/>
        <w:rPr>
          <w:rFonts w:ascii="Arial" w:eastAsia="Calibri" w:hAnsi="Arial" w:cs="Arial"/>
          <w:color w:val="002060"/>
          <w:sz w:val="24"/>
          <w:szCs w:val="24"/>
        </w:rPr>
      </w:pPr>
      <w:r w:rsidRPr="00C45920">
        <w:rPr>
          <w:rFonts w:ascii="Arial" w:eastAsia="Calibri" w:hAnsi="Arial" w:cs="Arial"/>
          <w:color w:val="002060"/>
          <w:sz w:val="24"/>
          <w:szCs w:val="24"/>
        </w:rPr>
        <w:t xml:space="preserve">Me ne sono convinto sempre di più nel corso dei festeggiamenti in ogni regione d’Italia per il sessantesimo anniversario della nostra fondazione. L’aiuto reciproco, il lavoro al fianco delle istituzioni e la voglia di dare qualcosa al territorio. Ovunque siamo andati ho visto tutto questo: </w:t>
      </w:r>
      <w:r w:rsidRPr="00C45920">
        <w:rPr>
          <w:rFonts w:ascii="Arial" w:eastAsia="Calibri" w:hAnsi="Arial" w:cs="Arial"/>
          <w:color w:val="002060"/>
          <w:sz w:val="24"/>
          <w:szCs w:val="24"/>
        </w:rPr>
        <w:lastRenderedPageBreak/>
        <w:t xml:space="preserve">nei gesti dei dirigenti, nell’impegno sul campo degli allenatori e di migliaia di ragazzi e ragazze che amano questo sport. Siamo una famiglia perché ciò appartiene al nostro quotidiano e lo facciamo con tutte le difficoltà di ogni giorno sulla sola base del volontariato. </w:t>
      </w:r>
    </w:p>
    <w:p w14:paraId="4E1DCD91" w14:textId="77777777" w:rsidR="00C45920" w:rsidRPr="00C45920" w:rsidRDefault="00C45920" w:rsidP="00C45920">
      <w:pPr>
        <w:autoSpaceDE w:val="0"/>
        <w:autoSpaceDN w:val="0"/>
        <w:adjustRightInd w:val="0"/>
        <w:rPr>
          <w:rFonts w:ascii="Arial" w:eastAsia="Calibri" w:hAnsi="Arial" w:cs="Arial"/>
          <w:color w:val="002060"/>
          <w:sz w:val="24"/>
          <w:szCs w:val="24"/>
        </w:rPr>
      </w:pPr>
      <w:r w:rsidRPr="00C45920">
        <w:rPr>
          <w:rFonts w:ascii="Arial" w:eastAsia="Calibri" w:hAnsi="Arial" w:cs="Arial"/>
          <w:color w:val="002060"/>
          <w:sz w:val="24"/>
          <w:szCs w:val="24"/>
        </w:rPr>
        <w:t xml:space="preserve">Quello che sta per concludersi è stato un anno molto importante per la Lega Nazionale Dilettanti. Dal punto di vista sportivo sono tanti, infatti, i motivi per essere orgogliosi: dalla conferma della qualità tecnica dei nostri campionati, alla consacrazione definitiva di una disciplina come il beach soccer - con il secondo posto della Nazionale ai Mondiali in Paraguay dopo la vittoria agli Europei - per arrivare al lancio del primo torneo sperimentale di </w:t>
      </w:r>
      <w:proofErr w:type="spellStart"/>
      <w:r w:rsidRPr="00C45920">
        <w:rPr>
          <w:rFonts w:ascii="Arial" w:eastAsia="Calibri" w:hAnsi="Arial" w:cs="Arial"/>
          <w:color w:val="002060"/>
          <w:sz w:val="24"/>
          <w:szCs w:val="24"/>
        </w:rPr>
        <w:t>eSport</w:t>
      </w:r>
      <w:proofErr w:type="spellEnd"/>
      <w:r w:rsidRPr="00C45920">
        <w:rPr>
          <w:rFonts w:ascii="Arial" w:eastAsia="Calibri" w:hAnsi="Arial" w:cs="Arial"/>
          <w:color w:val="002060"/>
          <w:sz w:val="24"/>
          <w:szCs w:val="24"/>
        </w:rPr>
        <w:t xml:space="preserve">. Senza dimenticare i grandi risultati ottenuti dalle nostre rappresentative giovanili e i numeri in continua crescita del calcio a 5 e di quello femminile. </w:t>
      </w:r>
    </w:p>
    <w:p w14:paraId="68641E5F" w14:textId="77777777" w:rsidR="00C45920" w:rsidRPr="00C45920" w:rsidRDefault="00C45920" w:rsidP="00C45920">
      <w:pPr>
        <w:autoSpaceDE w:val="0"/>
        <w:autoSpaceDN w:val="0"/>
        <w:adjustRightInd w:val="0"/>
        <w:rPr>
          <w:rFonts w:ascii="Arial" w:eastAsia="Calibri" w:hAnsi="Arial" w:cs="Arial"/>
          <w:color w:val="002060"/>
          <w:sz w:val="24"/>
          <w:szCs w:val="24"/>
        </w:rPr>
      </w:pPr>
      <w:r w:rsidRPr="00C45920">
        <w:rPr>
          <w:rFonts w:ascii="Arial" w:eastAsia="Calibri" w:hAnsi="Arial" w:cs="Arial"/>
          <w:color w:val="002060"/>
          <w:sz w:val="24"/>
          <w:szCs w:val="24"/>
        </w:rPr>
        <w:t xml:space="preserve">Concludo il mio affettuoso pensiero augurandovi un felice Natale in compagnia dei vostri cari e un nuovo anno all’insegna di nuovi traguardi da raggiungere insieme. </w:t>
      </w:r>
    </w:p>
    <w:p w14:paraId="63EE1586" w14:textId="77777777" w:rsidR="00C45920" w:rsidRPr="00C45920" w:rsidRDefault="00C45920" w:rsidP="00C45920">
      <w:pPr>
        <w:autoSpaceDE w:val="0"/>
        <w:autoSpaceDN w:val="0"/>
        <w:adjustRightInd w:val="0"/>
        <w:rPr>
          <w:rFonts w:ascii="Arial" w:eastAsia="Calibri" w:hAnsi="Arial" w:cs="Arial"/>
          <w:color w:val="002060"/>
          <w:sz w:val="24"/>
          <w:szCs w:val="24"/>
        </w:rPr>
      </w:pPr>
    </w:p>
    <w:p w14:paraId="3E74E72E" w14:textId="3FBCAEEA" w:rsidR="00C30BEA" w:rsidRPr="00C45920" w:rsidRDefault="00C45920" w:rsidP="00C45920">
      <w:pPr>
        <w:rPr>
          <w:rFonts w:ascii="Arial" w:hAnsi="Arial" w:cs="Arial"/>
          <w:color w:val="002060"/>
          <w:sz w:val="22"/>
          <w:szCs w:val="22"/>
        </w:rPr>
      </w:pPr>
      <w:r w:rsidRPr="00C45920">
        <w:rPr>
          <w:rFonts w:ascii="Arial" w:eastAsia="Calibri" w:hAnsi="Arial" w:cs="Arial"/>
          <w:i/>
          <w:iCs/>
          <w:color w:val="002060"/>
          <w:sz w:val="24"/>
          <w:szCs w:val="24"/>
        </w:rPr>
        <w:t xml:space="preserve">                                                                        Cosimo Sibilia</w:t>
      </w:r>
    </w:p>
    <w:p w14:paraId="25D5ABBA" w14:textId="77777777" w:rsidR="00CB0BB9" w:rsidRPr="00C55D88"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5223B197" w:rsidR="00B32715" w:rsidRDefault="00B32715" w:rsidP="00AE5A89">
      <w:pPr>
        <w:pStyle w:val="LndNormale1"/>
        <w:rPr>
          <w:b/>
          <w:color w:val="002060"/>
          <w:szCs w:val="22"/>
        </w:rPr>
      </w:pPr>
    </w:p>
    <w:p w14:paraId="3E60C898" w14:textId="21FC47C9" w:rsidR="00C45920" w:rsidRDefault="00C45920" w:rsidP="00AE5A89">
      <w:pPr>
        <w:pStyle w:val="LndNormale1"/>
        <w:rPr>
          <w:b/>
          <w:color w:val="002060"/>
          <w:szCs w:val="22"/>
        </w:rPr>
      </w:pPr>
    </w:p>
    <w:p w14:paraId="415DF483" w14:textId="77777777" w:rsidR="00C45920" w:rsidRPr="00C45920" w:rsidRDefault="00C45920" w:rsidP="00C45920">
      <w:pPr>
        <w:autoSpaceDE w:val="0"/>
        <w:autoSpaceDN w:val="0"/>
        <w:adjustRightInd w:val="0"/>
        <w:jc w:val="center"/>
        <w:rPr>
          <w:rFonts w:ascii="Arial" w:eastAsia="Calibri" w:hAnsi="Arial" w:cs="Arial"/>
          <w:color w:val="002060"/>
          <w:sz w:val="28"/>
          <w:szCs w:val="28"/>
        </w:rPr>
      </w:pPr>
      <w:r w:rsidRPr="00C45920">
        <w:rPr>
          <w:rFonts w:ascii="Arial" w:eastAsia="Calibri" w:hAnsi="Arial" w:cs="Arial"/>
          <w:b/>
          <w:bCs/>
          <w:color w:val="002060"/>
          <w:sz w:val="28"/>
          <w:szCs w:val="28"/>
        </w:rPr>
        <w:t>NATALE 2019</w:t>
      </w:r>
    </w:p>
    <w:p w14:paraId="4C7A0D72" w14:textId="77777777" w:rsidR="00C45920" w:rsidRPr="00C45920" w:rsidRDefault="00C45920" w:rsidP="00C45920">
      <w:pPr>
        <w:pStyle w:val="LndNormale1"/>
        <w:jc w:val="center"/>
        <w:rPr>
          <w:b/>
          <w:color w:val="002060"/>
          <w:sz w:val="24"/>
          <w:szCs w:val="24"/>
          <w:u w:val="single"/>
        </w:rPr>
      </w:pPr>
    </w:p>
    <w:p w14:paraId="0162AFAD" w14:textId="77777777" w:rsidR="00C45920" w:rsidRPr="00C45920" w:rsidRDefault="00C45920" w:rsidP="00C45920">
      <w:pPr>
        <w:pStyle w:val="LndNormale1"/>
        <w:jc w:val="center"/>
        <w:rPr>
          <w:b/>
          <w:color w:val="002060"/>
          <w:sz w:val="24"/>
          <w:szCs w:val="24"/>
        </w:rPr>
      </w:pPr>
      <w:r w:rsidRPr="00C45920">
        <w:rPr>
          <w:b/>
          <w:color w:val="002060"/>
          <w:sz w:val="24"/>
          <w:szCs w:val="24"/>
        </w:rPr>
        <w:t>MESSAGGIO AUGURALE DEL PRESIDENTE DEL C.R MARCHE</w:t>
      </w:r>
    </w:p>
    <w:p w14:paraId="41FA2A7B" w14:textId="77777777" w:rsidR="00C45920" w:rsidRPr="00C45920" w:rsidRDefault="00C45920" w:rsidP="00C45920">
      <w:pPr>
        <w:pStyle w:val="LndNormale1"/>
        <w:rPr>
          <w:color w:val="002060"/>
          <w:sz w:val="24"/>
          <w:szCs w:val="24"/>
        </w:rPr>
      </w:pPr>
      <w:r w:rsidRPr="00C45920">
        <w:rPr>
          <w:color w:val="002060"/>
          <w:sz w:val="24"/>
          <w:szCs w:val="24"/>
        </w:rPr>
        <w:t>La luce, il fascino, la magia del Natale più che mai avvertiti e sentiti nella realtà difficile e complicata di questo tempo, abbiano a diventare anche per il nostro mondo, il mondo del calcio giovanile e dilettantistico marchigiano, messaggio ed auspicio di pace e serenità, per il presente e per il futuro.</w:t>
      </w:r>
    </w:p>
    <w:p w14:paraId="353C9816" w14:textId="77777777" w:rsidR="00C45920" w:rsidRPr="00C45920" w:rsidRDefault="00C45920" w:rsidP="00C45920">
      <w:pPr>
        <w:pStyle w:val="LndNormale1"/>
        <w:jc w:val="center"/>
        <w:rPr>
          <w:b/>
          <w:color w:val="002060"/>
          <w:sz w:val="24"/>
          <w:szCs w:val="24"/>
        </w:rPr>
      </w:pPr>
      <w:r w:rsidRPr="00C45920">
        <w:rPr>
          <w:b/>
          <w:color w:val="002060"/>
          <w:sz w:val="24"/>
          <w:szCs w:val="24"/>
        </w:rPr>
        <w:t>BUON NATALE, BUON ANNO!</w:t>
      </w:r>
    </w:p>
    <w:p w14:paraId="70A35C68" w14:textId="77777777" w:rsidR="00C45920" w:rsidRPr="00C45920" w:rsidRDefault="00C45920" w:rsidP="00C45920">
      <w:pPr>
        <w:pStyle w:val="LndNormale1"/>
        <w:rPr>
          <w:color w:val="002060"/>
          <w:szCs w:val="22"/>
        </w:rPr>
      </w:pPr>
    </w:p>
    <w:p w14:paraId="461CE882" w14:textId="77777777" w:rsidR="00C45920" w:rsidRPr="00C45920" w:rsidRDefault="00C45920" w:rsidP="00C45920">
      <w:pPr>
        <w:pStyle w:val="LndNormale1"/>
        <w:rPr>
          <w:i/>
          <w:color w:val="002060"/>
          <w:szCs w:val="22"/>
        </w:rPr>
      </w:pPr>
      <w:r w:rsidRPr="00C45920">
        <w:rPr>
          <w:color w:val="002060"/>
          <w:szCs w:val="22"/>
        </w:rPr>
        <w:tab/>
      </w:r>
      <w:r w:rsidRPr="00C45920">
        <w:rPr>
          <w:color w:val="002060"/>
          <w:szCs w:val="22"/>
        </w:rPr>
        <w:tab/>
      </w:r>
      <w:r w:rsidRPr="00C45920">
        <w:rPr>
          <w:color w:val="002060"/>
          <w:szCs w:val="22"/>
        </w:rPr>
        <w:tab/>
      </w:r>
      <w:r w:rsidRPr="00C45920">
        <w:rPr>
          <w:color w:val="002060"/>
          <w:szCs w:val="22"/>
        </w:rPr>
        <w:tab/>
      </w:r>
      <w:r w:rsidRPr="00C45920">
        <w:rPr>
          <w:color w:val="002060"/>
          <w:szCs w:val="22"/>
        </w:rPr>
        <w:tab/>
      </w:r>
      <w:r w:rsidRPr="00C45920">
        <w:rPr>
          <w:color w:val="002060"/>
          <w:szCs w:val="22"/>
        </w:rPr>
        <w:tab/>
      </w:r>
      <w:r w:rsidRPr="00C45920">
        <w:rPr>
          <w:color w:val="002060"/>
          <w:szCs w:val="22"/>
        </w:rPr>
        <w:tab/>
      </w:r>
      <w:r w:rsidRPr="00C45920">
        <w:rPr>
          <w:color w:val="002060"/>
          <w:szCs w:val="22"/>
        </w:rPr>
        <w:tab/>
      </w:r>
      <w:r w:rsidRPr="00C45920">
        <w:rPr>
          <w:color w:val="002060"/>
          <w:szCs w:val="22"/>
        </w:rPr>
        <w:tab/>
      </w:r>
      <w:r w:rsidRPr="00C45920">
        <w:rPr>
          <w:i/>
          <w:color w:val="002060"/>
          <w:szCs w:val="22"/>
        </w:rPr>
        <w:t>Paolo Cellini</w:t>
      </w:r>
    </w:p>
    <w:p w14:paraId="5E109E43" w14:textId="77777777" w:rsidR="00C45920" w:rsidRPr="00C45920" w:rsidRDefault="00C45920" w:rsidP="00C45920">
      <w:pPr>
        <w:pStyle w:val="LndNormale1"/>
        <w:rPr>
          <w:color w:val="002060"/>
          <w:szCs w:val="22"/>
        </w:rPr>
      </w:pPr>
    </w:p>
    <w:p w14:paraId="3E9464C7" w14:textId="77777777" w:rsidR="00C45920" w:rsidRPr="00C45920" w:rsidRDefault="00C45920" w:rsidP="00C45920">
      <w:pPr>
        <w:pStyle w:val="LndNormale1"/>
        <w:rPr>
          <w:b/>
          <w:color w:val="002060"/>
          <w:sz w:val="28"/>
          <w:szCs w:val="28"/>
        </w:rPr>
      </w:pPr>
      <w:r w:rsidRPr="00C45920">
        <w:rPr>
          <w:b/>
          <w:color w:val="002060"/>
          <w:sz w:val="28"/>
          <w:szCs w:val="28"/>
        </w:rPr>
        <w:t>CHIUSURA UFFICI</w:t>
      </w:r>
    </w:p>
    <w:p w14:paraId="5DEB0A78" w14:textId="77777777" w:rsidR="00C45920" w:rsidRPr="00C45920" w:rsidRDefault="00C45920" w:rsidP="00C45920">
      <w:pPr>
        <w:pStyle w:val="LndNormale1"/>
        <w:rPr>
          <w:color w:val="002060"/>
          <w:szCs w:val="22"/>
        </w:rPr>
      </w:pPr>
    </w:p>
    <w:p w14:paraId="1CFD982E" w14:textId="019F993E" w:rsidR="00C45920" w:rsidRPr="00C45920" w:rsidRDefault="00C45920" w:rsidP="00C45920">
      <w:pPr>
        <w:pStyle w:val="LndNormale1"/>
        <w:rPr>
          <w:b/>
          <w:color w:val="002060"/>
          <w:sz w:val="24"/>
          <w:szCs w:val="24"/>
          <w:u w:val="single"/>
        </w:rPr>
      </w:pPr>
      <w:r w:rsidRPr="00C45920">
        <w:rPr>
          <w:b/>
          <w:color w:val="002060"/>
          <w:sz w:val="24"/>
          <w:szCs w:val="24"/>
        </w:rPr>
        <w:t xml:space="preserve">Si informa che gli uffici del Comitato Regionale Marche resteranno chiusi </w:t>
      </w:r>
      <w:r w:rsidRPr="00C45920">
        <w:rPr>
          <w:b/>
          <w:color w:val="002060"/>
          <w:sz w:val="24"/>
          <w:szCs w:val="24"/>
          <w:u w:val="single"/>
        </w:rPr>
        <w:t>da martedì 24.</w:t>
      </w:r>
      <w:r w:rsidR="00CA34B1">
        <w:rPr>
          <w:b/>
          <w:color w:val="002060"/>
          <w:sz w:val="24"/>
          <w:szCs w:val="24"/>
          <w:u w:val="single"/>
        </w:rPr>
        <w:t>12</w:t>
      </w:r>
      <w:r w:rsidRPr="00C45920">
        <w:rPr>
          <w:b/>
          <w:color w:val="002060"/>
          <w:sz w:val="24"/>
          <w:szCs w:val="24"/>
          <w:u w:val="single"/>
        </w:rPr>
        <w:t>.2019 a domenica 29.</w:t>
      </w:r>
      <w:r w:rsidR="00CA34B1">
        <w:rPr>
          <w:b/>
          <w:color w:val="002060"/>
          <w:sz w:val="24"/>
          <w:szCs w:val="24"/>
          <w:u w:val="single"/>
        </w:rPr>
        <w:t>12</w:t>
      </w:r>
      <w:r w:rsidRPr="00C45920">
        <w:rPr>
          <w:b/>
          <w:color w:val="002060"/>
          <w:sz w:val="24"/>
          <w:szCs w:val="24"/>
          <w:u w:val="single"/>
        </w:rPr>
        <w:t>.2019 e nella giornata di martedì 31.</w:t>
      </w:r>
      <w:r w:rsidR="00CA34B1">
        <w:rPr>
          <w:b/>
          <w:color w:val="002060"/>
          <w:sz w:val="24"/>
          <w:szCs w:val="24"/>
          <w:u w:val="single"/>
        </w:rPr>
        <w:t>12</w:t>
      </w:r>
      <w:r w:rsidRPr="00C45920">
        <w:rPr>
          <w:b/>
          <w:color w:val="002060"/>
          <w:sz w:val="24"/>
          <w:szCs w:val="24"/>
          <w:u w:val="single"/>
        </w:rPr>
        <w:t>.2019.</w:t>
      </w:r>
    </w:p>
    <w:p w14:paraId="665AB851" w14:textId="77777777" w:rsidR="00C45920" w:rsidRPr="00C45920" w:rsidRDefault="00C45920" w:rsidP="00AE5A89">
      <w:pPr>
        <w:pStyle w:val="LndNormale1"/>
        <w:rPr>
          <w:b/>
          <w:color w:val="002060"/>
          <w:szCs w:val="22"/>
        </w:rPr>
      </w:pPr>
    </w:p>
    <w:p w14:paraId="364AD021" w14:textId="77777777" w:rsidR="00991861" w:rsidRPr="00C45920"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5C944632" w14:textId="267E188B" w:rsidR="00C55D88" w:rsidRDefault="00C55D88" w:rsidP="00264BAF">
      <w:pPr>
        <w:pStyle w:val="LndNormale1"/>
        <w:rPr>
          <w:color w:val="002060"/>
        </w:rPr>
      </w:pPr>
    </w:p>
    <w:p w14:paraId="4E804FDB" w14:textId="2B8469B7" w:rsidR="009A59FC" w:rsidRDefault="009A59FC" w:rsidP="00264BAF">
      <w:pPr>
        <w:pStyle w:val="LndNormale1"/>
        <w:rPr>
          <w:color w:val="002060"/>
        </w:rPr>
      </w:pPr>
    </w:p>
    <w:p w14:paraId="32166E73" w14:textId="77777777" w:rsidR="009A59FC" w:rsidRPr="009D6EE5" w:rsidRDefault="009A59FC" w:rsidP="009A59FC">
      <w:pPr>
        <w:pStyle w:val="LndNormale1"/>
        <w:rPr>
          <w:b/>
          <w:color w:val="002060"/>
          <w:sz w:val="28"/>
          <w:szCs w:val="28"/>
        </w:rPr>
      </w:pPr>
      <w:r>
        <w:rPr>
          <w:b/>
          <w:color w:val="002060"/>
          <w:sz w:val="28"/>
          <w:szCs w:val="28"/>
        </w:rPr>
        <w:t>ATTIVITA’ DI RAPPRESENTATIVA</w:t>
      </w:r>
    </w:p>
    <w:p w14:paraId="21981236" w14:textId="4D0C7F13" w:rsidR="009A59FC" w:rsidRDefault="009A59FC" w:rsidP="009A59FC">
      <w:pPr>
        <w:pStyle w:val="LndNormale1"/>
        <w:rPr>
          <w:color w:val="002060"/>
        </w:rPr>
      </w:pPr>
    </w:p>
    <w:p w14:paraId="3ED2F794" w14:textId="77777777" w:rsidR="002E03C9" w:rsidRDefault="002E03C9" w:rsidP="002E03C9">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3E70B006" w14:textId="77777777" w:rsidR="002E03C9" w:rsidRDefault="002E03C9" w:rsidP="002E03C9">
      <w:pPr>
        <w:pStyle w:val="LndNormale1"/>
        <w:rPr>
          <w:color w:val="002060"/>
          <w:szCs w:val="22"/>
        </w:rPr>
      </w:pPr>
    </w:p>
    <w:p w14:paraId="041DA60F" w14:textId="56B614E5" w:rsidR="002E03C9" w:rsidRPr="0074748C" w:rsidRDefault="002E03C9" w:rsidP="002E03C9">
      <w:pPr>
        <w:pStyle w:val="LndNormale1"/>
        <w:rPr>
          <w:b/>
          <w:color w:val="002060"/>
          <w:szCs w:val="22"/>
        </w:rPr>
      </w:pPr>
      <w:r w:rsidRPr="0074748C">
        <w:rPr>
          <w:b/>
          <w:color w:val="002060"/>
          <w:szCs w:val="22"/>
        </w:rPr>
        <w:t>TORNEO DELLE REGIONI 20</w:t>
      </w:r>
      <w:r w:rsidR="00474123">
        <w:rPr>
          <w:b/>
          <w:color w:val="002060"/>
          <w:szCs w:val="22"/>
        </w:rPr>
        <w:t>20</w:t>
      </w:r>
      <w:r w:rsidRPr="0074748C">
        <w:rPr>
          <w:b/>
          <w:color w:val="002060"/>
          <w:szCs w:val="22"/>
        </w:rPr>
        <w:t xml:space="preserve">, </w:t>
      </w:r>
      <w:r w:rsidR="00474123">
        <w:rPr>
          <w:b/>
          <w:color w:val="002060"/>
          <w:szCs w:val="22"/>
        </w:rPr>
        <w:t>VENETO</w:t>
      </w:r>
    </w:p>
    <w:p w14:paraId="007832B1" w14:textId="54A30DFA" w:rsidR="002E03C9" w:rsidRPr="0074748C" w:rsidRDefault="00474123" w:rsidP="002E03C9">
      <w:pPr>
        <w:pStyle w:val="LndNormale1"/>
        <w:rPr>
          <w:b/>
          <w:i/>
          <w:color w:val="002060"/>
          <w:szCs w:val="22"/>
        </w:rPr>
      </w:pPr>
      <w:r>
        <w:rPr>
          <w:b/>
          <w:i/>
          <w:color w:val="002060"/>
          <w:szCs w:val="22"/>
        </w:rPr>
        <w:t>VENERDI’ 03</w:t>
      </w:r>
      <w:r w:rsidR="002E03C9" w:rsidRPr="0074748C">
        <w:rPr>
          <w:b/>
          <w:i/>
          <w:color w:val="002060"/>
          <w:szCs w:val="22"/>
        </w:rPr>
        <w:t xml:space="preserve"> APRILE 20</w:t>
      </w:r>
      <w:r>
        <w:rPr>
          <w:b/>
          <w:i/>
          <w:color w:val="002060"/>
          <w:szCs w:val="22"/>
        </w:rPr>
        <w:t>20</w:t>
      </w:r>
      <w:r w:rsidR="002E03C9" w:rsidRPr="0074748C">
        <w:rPr>
          <w:b/>
          <w:i/>
          <w:color w:val="002060"/>
          <w:szCs w:val="22"/>
        </w:rPr>
        <w:t xml:space="preserve"> –</w:t>
      </w:r>
      <w:r>
        <w:rPr>
          <w:b/>
          <w:i/>
          <w:color w:val="002060"/>
          <w:szCs w:val="22"/>
        </w:rPr>
        <w:t xml:space="preserve"> VENERDI’ 10 APRILE 2020</w:t>
      </w:r>
    </w:p>
    <w:p w14:paraId="1E3D6E58" w14:textId="77777777" w:rsidR="002E03C9" w:rsidRDefault="002E03C9" w:rsidP="002E03C9">
      <w:pPr>
        <w:pStyle w:val="LndNormale1"/>
        <w:rPr>
          <w:color w:val="002060"/>
          <w:szCs w:val="22"/>
        </w:rPr>
      </w:pPr>
    </w:p>
    <w:p w14:paraId="35BEE8BB" w14:textId="77777777" w:rsidR="002E03C9" w:rsidRPr="0074748C" w:rsidRDefault="002E03C9" w:rsidP="002E03C9">
      <w:pPr>
        <w:pStyle w:val="LndNormale1"/>
        <w:rPr>
          <w:b/>
          <w:color w:val="002060"/>
          <w:szCs w:val="22"/>
        </w:rPr>
      </w:pPr>
      <w:r w:rsidRPr="0074748C">
        <w:rPr>
          <w:b/>
          <w:color w:val="002060"/>
          <w:szCs w:val="22"/>
        </w:rPr>
        <w:t>STAGE DI ALLENAMENTO</w:t>
      </w:r>
    </w:p>
    <w:p w14:paraId="77F32D34" w14:textId="24231386" w:rsidR="002E03C9" w:rsidRPr="0074748C" w:rsidRDefault="002E03C9" w:rsidP="002E03C9">
      <w:pPr>
        <w:pStyle w:val="LndNormale1"/>
        <w:rPr>
          <w:b/>
          <w:i/>
          <w:color w:val="002060"/>
          <w:szCs w:val="22"/>
        </w:rPr>
      </w:pPr>
      <w:r>
        <w:rPr>
          <w:b/>
          <w:i/>
          <w:color w:val="002060"/>
          <w:szCs w:val="22"/>
        </w:rPr>
        <w:t>STAGE 1</w:t>
      </w:r>
      <w:r>
        <w:rPr>
          <w:b/>
          <w:i/>
          <w:color w:val="002060"/>
          <w:szCs w:val="22"/>
        </w:rPr>
        <w:tab/>
      </w:r>
      <w:r w:rsidR="00CA34B1">
        <w:rPr>
          <w:b/>
          <w:i/>
          <w:color w:val="002060"/>
          <w:szCs w:val="22"/>
        </w:rPr>
        <w:t>LUNEDI’</w:t>
      </w:r>
      <w:r>
        <w:rPr>
          <w:b/>
          <w:i/>
          <w:color w:val="002060"/>
          <w:szCs w:val="22"/>
        </w:rPr>
        <w:t xml:space="preserve"> 23/12/2019</w:t>
      </w:r>
      <w:r>
        <w:rPr>
          <w:b/>
          <w:i/>
          <w:color w:val="002060"/>
          <w:szCs w:val="22"/>
        </w:rPr>
        <w:tab/>
      </w:r>
      <w:r w:rsidR="00CA34B1">
        <w:rPr>
          <w:b/>
          <w:i/>
          <w:color w:val="002060"/>
          <w:szCs w:val="22"/>
        </w:rPr>
        <w:tab/>
      </w:r>
      <w:bookmarkStart w:id="6" w:name="_GoBack"/>
      <w:bookmarkEnd w:id="6"/>
      <w:r w:rsidRPr="0074748C">
        <w:rPr>
          <w:b/>
          <w:i/>
          <w:color w:val="002060"/>
          <w:szCs w:val="22"/>
        </w:rPr>
        <w:t>– VENERDI’ 2</w:t>
      </w:r>
      <w:r>
        <w:rPr>
          <w:b/>
          <w:i/>
          <w:color w:val="002060"/>
          <w:szCs w:val="22"/>
        </w:rPr>
        <w:t>7</w:t>
      </w:r>
      <w:r w:rsidRPr="0074748C">
        <w:rPr>
          <w:b/>
          <w:i/>
          <w:color w:val="002060"/>
          <w:szCs w:val="22"/>
        </w:rPr>
        <w:t>/12/201</w:t>
      </w:r>
      <w:r>
        <w:rPr>
          <w:b/>
          <w:i/>
          <w:color w:val="002060"/>
          <w:szCs w:val="22"/>
        </w:rPr>
        <w:t>9</w:t>
      </w:r>
      <w:r w:rsidRPr="0074748C">
        <w:rPr>
          <w:b/>
          <w:i/>
          <w:color w:val="002060"/>
          <w:szCs w:val="22"/>
        </w:rPr>
        <w:tab/>
        <w:t xml:space="preserve">– SABATO </w:t>
      </w:r>
      <w:r>
        <w:rPr>
          <w:b/>
          <w:i/>
          <w:color w:val="002060"/>
          <w:szCs w:val="22"/>
        </w:rPr>
        <w:t>30</w:t>
      </w:r>
      <w:r w:rsidRPr="0074748C">
        <w:rPr>
          <w:b/>
          <w:i/>
          <w:color w:val="002060"/>
          <w:szCs w:val="22"/>
        </w:rPr>
        <w:t>/12/201</w:t>
      </w:r>
      <w:r>
        <w:rPr>
          <w:b/>
          <w:i/>
          <w:color w:val="002060"/>
          <w:szCs w:val="22"/>
        </w:rPr>
        <w:t>9</w:t>
      </w:r>
    </w:p>
    <w:p w14:paraId="471A0F30" w14:textId="06D01C34" w:rsidR="002E03C9" w:rsidRPr="005F25D4" w:rsidRDefault="002E03C9" w:rsidP="002E03C9">
      <w:pPr>
        <w:pStyle w:val="LndNormale1"/>
        <w:rPr>
          <w:b/>
          <w:i/>
          <w:color w:val="002060"/>
          <w:szCs w:val="22"/>
        </w:rPr>
      </w:pPr>
      <w:r w:rsidRPr="005F25D4">
        <w:rPr>
          <w:b/>
          <w:i/>
          <w:color w:val="002060"/>
          <w:szCs w:val="22"/>
        </w:rPr>
        <w:t>STAGE 2</w:t>
      </w:r>
      <w:r w:rsidRPr="005F25D4">
        <w:rPr>
          <w:b/>
          <w:i/>
          <w:color w:val="002060"/>
          <w:szCs w:val="22"/>
        </w:rPr>
        <w:tab/>
      </w:r>
      <w:r w:rsidR="00395D58">
        <w:rPr>
          <w:b/>
          <w:i/>
          <w:color w:val="002060"/>
          <w:szCs w:val="22"/>
        </w:rPr>
        <w:t>settimana dal 17 al 23 FEBBRAIO 2020</w:t>
      </w:r>
    </w:p>
    <w:p w14:paraId="4DC58279" w14:textId="4A495F0E" w:rsidR="002E03C9" w:rsidRPr="005F25D4" w:rsidRDefault="002E03C9" w:rsidP="002E03C9">
      <w:pPr>
        <w:pStyle w:val="LndNormale1"/>
        <w:rPr>
          <w:b/>
          <w:i/>
          <w:color w:val="002060"/>
          <w:szCs w:val="22"/>
        </w:rPr>
      </w:pPr>
      <w:r w:rsidRPr="005F25D4">
        <w:rPr>
          <w:b/>
          <w:i/>
          <w:color w:val="002060"/>
          <w:szCs w:val="22"/>
        </w:rPr>
        <w:t>STAGE 3</w:t>
      </w:r>
      <w:r w:rsidRPr="005F25D4">
        <w:rPr>
          <w:b/>
          <w:i/>
          <w:color w:val="002060"/>
          <w:szCs w:val="22"/>
        </w:rPr>
        <w:tab/>
      </w:r>
      <w:r w:rsidR="00395D58">
        <w:rPr>
          <w:b/>
          <w:i/>
          <w:color w:val="002060"/>
          <w:szCs w:val="22"/>
        </w:rPr>
        <w:t>settimana dal 9 al 15 MARZO 2020</w:t>
      </w:r>
    </w:p>
    <w:p w14:paraId="2D2B3439" w14:textId="1B9730EF" w:rsidR="002E03C9" w:rsidRPr="005F25D4" w:rsidRDefault="002E03C9" w:rsidP="002E03C9">
      <w:pPr>
        <w:pStyle w:val="LndNormale1"/>
        <w:rPr>
          <w:b/>
          <w:i/>
          <w:color w:val="002060"/>
          <w:szCs w:val="22"/>
        </w:rPr>
      </w:pPr>
      <w:r w:rsidRPr="005F25D4">
        <w:rPr>
          <w:b/>
          <w:i/>
          <w:color w:val="002060"/>
          <w:szCs w:val="22"/>
        </w:rPr>
        <w:t>STAGE 4</w:t>
      </w:r>
      <w:r w:rsidRPr="005F25D4">
        <w:rPr>
          <w:b/>
          <w:i/>
          <w:color w:val="002060"/>
          <w:szCs w:val="22"/>
        </w:rPr>
        <w:tab/>
      </w:r>
      <w:r w:rsidR="00395D58">
        <w:rPr>
          <w:b/>
          <w:i/>
          <w:color w:val="002060"/>
          <w:szCs w:val="22"/>
        </w:rPr>
        <w:t>settimana dal 30 MARZO al 2 APRILE 2020</w:t>
      </w:r>
    </w:p>
    <w:p w14:paraId="7373DC2F" w14:textId="0BC5BAB7" w:rsidR="002E03C9" w:rsidRDefault="002E03C9" w:rsidP="009A59FC">
      <w:pPr>
        <w:pStyle w:val="LndNormale1"/>
        <w:rPr>
          <w:color w:val="002060"/>
        </w:rPr>
      </w:pPr>
    </w:p>
    <w:p w14:paraId="3B98BD7F" w14:textId="6DAA81C2" w:rsidR="00DA4E0C" w:rsidRDefault="00DA4E0C" w:rsidP="009A59FC">
      <w:pPr>
        <w:pStyle w:val="LndNormale1"/>
        <w:rPr>
          <w:color w:val="002060"/>
        </w:rPr>
      </w:pPr>
    </w:p>
    <w:p w14:paraId="51B94A74" w14:textId="4546006D" w:rsidR="00DA4E0C" w:rsidRPr="009D6EE5" w:rsidRDefault="00DA4E0C" w:rsidP="00DA4E0C">
      <w:pPr>
        <w:pStyle w:val="LndNormale1"/>
        <w:rPr>
          <w:b/>
          <w:color w:val="002060"/>
          <w:sz w:val="28"/>
          <w:szCs w:val="28"/>
        </w:rPr>
      </w:pPr>
      <w:r>
        <w:rPr>
          <w:b/>
          <w:color w:val="002060"/>
          <w:sz w:val="28"/>
          <w:szCs w:val="28"/>
        </w:rPr>
        <w:t xml:space="preserve">ESITO SORTEGGIO FASI NAZIONALI </w:t>
      </w:r>
      <w:r w:rsidR="009F301A">
        <w:rPr>
          <w:b/>
          <w:color w:val="002060"/>
          <w:sz w:val="28"/>
          <w:szCs w:val="28"/>
        </w:rPr>
        <w:t>COPPE E CAMPIONATI</w:t>
      </w:r>
    </w:p>
    <w:p w14:paraId="4C6A20E7" w14:textId="77777777" w:rsidR="00DA4E0C" w:rsidRDefault="00DA4E0C" w:rsidP="00DA4E0C">
      <w:pPr>
        <w:pStyle w:val="LndNormale1"/>
        <w:rPr>
          <w:color w:val="002060"/>
        </w:rPr>
      </w:pPr>
    </w:p>
    <w:p w14:paraId="1E7D12D0" w14:textId="30676E6F" w:rsidR="00DA4E0C" w:rsidRDefault="00DA4E0C" w:rsidP="00DA4E0C">
      <w:pPr>
        <w:pStyle w:val="LndNormale1"/>
        <w:rPr>
          <w:color w:val="002060"/>
          <w:szCs w:val="22"/>
        </w:rPr>
      </w:pPr>
      <w:r>
        <w:rPr>
          <w:color w:val="002060"/>
          <w:szCs w:val="22"/>
        </w:rPr>
        <w:t xml:space="preserve">Il giorno Lunedì 16 Dicembre 2019 a Roma nel corso della </w:t>
      </w:r>
      <w:r w:rsidR="00EE7F99">
        <w:rPr>
          <w:color w:val="002060"/>
          <w:szCs w:val="22"/>
        </w:rPr>
        <w:t>Conferenza</w:t>
      </w:r>
      <w:r>
        <w:rPr>
          <w:color w:val="002060"/>
          <w:szCs w:val="22"/>
        </w:rPr>
        <w:t xml:space="preserve"> dei Responsabili Regionali del Calcio a Cinque sono stati effettuati i seguenti sorteggi relativi alle fasi nazionali </w:t>
      </w:r>
      <w:r w:rsidR="009F301A">
        <w:rPr>
          <w:color w:val="002060"/>
          <w:szCs w:val="22"/>
        </w:rPr>
        <w:t>delle Coppe e dei Campionati</w:t>
      </w:r>
      <w:r>
        <w:rPr>
          <w:color w:val="002060"/>
          <w:szCs w:val="22"/>
        </w:rPr>
        <w:t>:</w:t>
      </w:r>
    </w:p>
    <w:p w14:paraId="108ECD44" w14:textId="3F785A7F" w:rsidR="00DA4E0C" w:rsidRDefault="00DA4E0C" w:rsidP="00DA4E0C">
      <w:pPr>
        <w:pStyle w:val="LndNormale1"/>
        <w:rPr>
          <w:color w:val="002060"/>
          <w:szCs w:val="22"/>
        </w:rPr>
      </w:pPr>
    </w:p>
    <w:p w14:paraId="07349B53" w14:textId="6AC62848" w:rsidR="009F301A" w:rsidRPr="009F301A" w:rsidRDefault="009F301A" w:rsidP="00DA4E0C">
      <w:pPr>
        <w:pStyle w:val="LndNormale1"/>
        <w:rPr>
          <w:b/>
          <w:bCs/>
          <w:color w:val="002060"/>
          <w:sz w:val="26"/>
          <w:szCs w:val="26"/>
          <w:u w:val="single"/>
        </w:rPr>
      </w:pPr>
      <w:r w:rsidRPr="009F301A">
        <w:rPr>
          <w:b/>
          <w:bCs/>
          <w:color w:val="002060"/>
          <w:sz w:val="26"/>
          <w:szCs w:val="26"/>
          <w:u w:val="single"/>
        </w:rPr>
        <w:t>COPPE</w:t>
      </w:r>
    </w:p>
    <w:p w14:paraId="6FF5D1EA" w14:textId="77777777" w:rsidR="009F301A" w:rsidRDefault="009F301A" w:rsidP="00DA4E0C">
      <w:pPr>
        <w:pStyle w:val="LndNormale1"/>
        <w:rPr>
          <w:b/>
          <w:bCs/>
          <w:color w:val="002060"/>
          <w:sz w:val="26"/>
          <w:szCs w:val="26"/>
        </w:rPr>
      </w:pPr>
    </w:p>
    <w:p w14:paraId="38BFFEDE" w14:textId="4F04386F" w:rsidR="00DA4E0C" w:rsidRPr="00DA4E0C" w:rsidRDefault="00DA4E0C" w:rsidP="00DA4E0C">
      <w:pPr>
        <w:pStyle w:val="LndNormale1"/>
        <w:rPr>
          <w:b/>
          <w:bCs/>
          <w:color w:val="002060"/>
          <w:sz w:val="26"/>
          <w:szCs w:val="26"/>
        </w:rPr>
      </w:pPr>
      <w:r w:rsidRPr="00DA4E0C">
        <w:rPr>
          <w:b/>
          <w:bCs/>
          <w:color w:val="002060"/>
          <w:sz w:val="26"/>
          <w:szCs w:val="26"/>
        </w:rPr>
        <w:t>FASE NAZIONALE COPPA ITALIA MASCHILE</w:t>
      </w:r>
    </w:p>
    <w:p w14:paraId="4140DA66" w14:textId="16747324" w:rsidR="00DA4E0C" w:rsidRDefault="00DA4E0C" w:rsidP="009A59FC">
      <w:pPr>
        <w:pStyle w:val="LndNormale1"/>
        <w:rPr>
          <w:color w:val="002060"/>
        </w:rPr>
      </w:pPr>
    </w:p>
    <w:p w14:paraId="44B385E5" w14:textId="1EE44F73" w:rsidR="00EE7F99" w:rsidRDefault="00EE7F99" w:rsidP="00DA4E0C">
      <w:pPr>
        <w:pStyle w:val="LndNormale1"/>
        <w:jc w:val="left"/>
        <w:rPr>
          <w:rFonts w:cs="Arial"/>
          <w:b/>
          <w:bCs/>
          <w:color w:val="002060"/>
          <w:szCs w:val="22"/>
          <w:shd w:val="clear" w:color="auto" w:fill="FFFFFF"/>
        </w:rPr>
      </w:pPr>
      <w:r>
        <w:rPr>
          <w:rFonts w:cs="Arial"/>
          <w:b/>
          <w:bCs/>
          <w:color w:val="002060"/>
          <w:szCs w:val="22"/>
          <w:shd w:val="clear" w:color="auto" w:fill="FFFFFF"/>
        </w:rPr>
        <w:t>PRIMO TURNO</w:t>
      </w:r>
    </w:p>
    <w:p w14:paraId="37C8AF4B" w14:textId="77777777" w:rsidR="00EE7F99" w:rsidRDefault="00EE7F99" w:rsidP="00DA4E0C">
      <w:pPr>
        <w:pStyle w:val="LndNormale1"/>
        <w:jc w:val="left"/>
        <w:rPr>
          <w:rFonts w:cs="Arial"/>
          <w:b/>
          <w:bCs/>
          <w:color w:val="002060"/>
          <w:szCs w:val="22"/>
          <w:shd w:val="clear" w:color="auto" w:fill="FFFFFF"/>
        </w:rPr>
      </w:pPr>
    </w:p>
    <w:p w14:paraId="2715FBCB" w14:textId="0B0472C4" w:rsidR="00DA4E0C" w:rsidRDefault="00DA4E0C" w:rsidP="00DA4E0C">
      <w:pPr>
        <w:pStyle w:val="LndNormale1"/>
        <w:jc w:val="left"/>
        <w:rPr>
          <w:rFonts w:cs="Arial"/>
          <w:b/>
          <w:bCs/>
          <w:color w:val="002060"/>
          <w:szCs w:val="22"/>
          <w:shd w:val="clear" w:color="auto" w:fill="FFFFFF"/>
        </w:rPr>
      </w:pPr>
      <w:r w:rsidRPr="00DA4E0C">
        <w:rPr>
          <w:rFonts w:cs="Arial"/>
          <w:b/>
          <w:bCs/>
          <w:color w:val="002060"/>
          <w:szCs w:val="22"/>
          <w:shd w:val="clear" w:color="auto" w:fill="FFFFFF"/>
        </w:rPr>
        <w:t>TRIANGOLARE A</w:t>
      </w:r>
      <w:r w:rsidRPr="00DA4E0C">
        <w:rPr>
          <w:rFonts w:cs="Arial"/>
          <w:b/>
          <w:bCs/>
          <w:color w:val="002060"/>
          <w:szCs w:val="22"/>
        </w:rPr>
        <w:br/>
      </w:r>
      <w:r>
        <w:rPr>
          <w:rFonts w:cs="Arial"/>
          <w:b/>
          <w:bCs/>
          <w:color w:val="002060"/>
          <w:szCs w:val="22"/>
          <w:shd w:val="clear" w:color="auto" w:fill="FFFFFF"/>
        </w:rPr>
        <w:t xml:space="preserve">- vincente </w:t>
      </w:r>
      <w:r w:rsidRPr="00DA4E0C">
        <w:rPr>
          <w:rFonts w:cs="Arial"/>
          <w:b/>
          <w:bCs/>
          <w:color w:val="002060"/>
          <w:szCs w:val="22"/>
          <w:shd w:val="clear" w:color="auto" w:fill="FFFFFF"/>
        </w:rPr>
        <w:t>S</w:t>
      </w:r>
      <w:r>
        <w:rPr>
          <w:rFonts w:cs="Arial"/>
          <w:b/>
          <w:bCs/>
          <w:color w:val="002060"/>
          <w:szCs w:val="22"/>
          <w:shd w:val="clear" w:color="auto" w:fill="FFFFFF"/>
        </w:rPr>
        <w:t>ARDEGNA</w:t>
      </w:r>
    </w:p>
    <w:p w14:paraId="127BD6FF" w14:textId="531D0225" w:rsidR="00DA4E0C" w:rsidRDefault="00DA4E0C" w:rsidP="00DA4E0C">
      <w:pPr>
        <w:pStyle w:val="LndNormale1"/>
        <w:jc w:val="left"/>
        <w:rPr>
          <w:rFonts w:cs="Arial"/>
          <w:b/>
          <w:bCs/>
          <w:color w:val="002060"/>
          <w:szCs w:val="22"/>
          <w:shd w:val="clear" w:color="auto" w:fill="FFFFFF"/>
        </w:rPr>
      </w:pPr>
      <w:r>
        <w:rPr>
          <w:rFonts w:cs="Arial"/>
          <w:b/>
          <w:bCs/>
          <w:color w:val="002060"/>
          <w:szCs w:val="22"/>
          <w:shd w:val="clear" w:color="auto" w:fill="FFFFFF"/>
        </w:rPr>
        <w:t>- vincente LIGURIA</w:t>
      </w:r>
    </w:p>
    <w:p w14:paraId="1F1A91C0" w14:textId="5815C708" w:rsidR="00DA4E0C" w:rsidRDefault="00DA4E0C" w:rsidP="00DA4E0C">
      <w:pPr>
        <w:pStyle w:val="LndNormale1"/>
        <w:jc w:val="left"/>
        <w:rPr>
          <w:rFonts w:cs="Arial"/>
          <w:color w:val="002060"/>
          <w:szCs w:val="22"/>
          <w:shd w:val="clear" w:color="auto" w:fill="FFFFFF"/>
        </w:rPr>
      </w:pPr>
      <w:r>
        <w:rPr>
          <w:rFonts w:cs="Arial"/>
          <w:b/>
          <w:bCs/>
          <w:color w:val="002060"/>
          <w:szCs w:val="22"/>
          <w:shd w:val="clear" w:color="auto" w:fill="FFFFFF"/>
        </w:rPr>
        <w:t>- vincente MARCHE</w:t>
      </w:r>
      <w:r w:rsidRPr="00DA4E0C">
        <w:rPr>
          <w:rFonts w:cs="Arial"/>
          <w:b/>
          <w:bCs/>
          <w:color w:val="002060"/>
          <w:szCs w:val="22"/>
        </w:rPr>
        <w:br/>
      </w:r>
    </w:p>
    <w:p w14:paraId="0C71F596" w14:textId="34656B87" w:rsidR="00DA4E0C" w:rsidRPr="00DA4E0C" w:rsidRDefault="00DA4E0C" w:rsidP="00DA4E0C">
      <w:pPr>
        <w:pStyle w:val="LndNormale1"/>
        <w:jc w:val="left"/>
        <w:rPr>
          <w:i/>
          <w:iCs/>
          <w:color w:val="002060"/>
          <w:szCs w:val="22"/>
        </w:rPr>
      </w:pPr>
      <w:r w:rsidRPr="00DA4E0C">
        <w:rPr>
          <w:rFonts w:cs="Arial"/>
          <w:b/>
          <w:bCs/>
          <w:color w:val="002060"/>
          <w:szCs w:val="22"/>
          <w:shd w:val="clear" w:color="auto" w:fill="FFFFFF"/>
        </w:rPr>
        <w:t>I^ giornata</w:t>
      </w:r>
      <w:r w:rsidRPr="00DA4E0C">
        <w:rPr>
          <w:rFonts w:cs="Arial"/>
          <w:b/>
          <w:bCs/>
          <w:color w:val="002060"/>
          <w:szCs w:val="22"/>
        </w:rPr>
        <w:br/>
      </w:r>
      <w:r w:rsidRPr="00DA4E0C">
        <w:rPr>
          <w:rFonts w:cs="Arial"/>
          <w:b/>
          <w:bCs/>
          <w:color w:val="002060"/>
          <w:szCs w:val="22"/>
          <w:shd w:val="clear" w:color="auto" w:fill="FFFFFF"/>
        </w:rPr>
        <w:t>vincente S</w:t>
      </w:r>
      <w:r>
        <w:rPr>
          <w:rFonts w:cs="Arial"/>
          <w:b/>
          <w:bCs/>
          <w:color w:val="002060"/>
          <w:szCs w:val="22"/>
          <w:shd w:val="clear" w:color="auto" w:fill="FFFFFF"/>
        </w:rPr>
        <w:t>ARDEGNA</w:t>
      </w:r>
      <w:r w:rsidRPr="00DA4E0C">
        <w:rPr>
          <w:rFonts w:cs="Arial"/>
          <w:b/>
          <w:bCs/>
          <w:color w:val="002060"/>
          <w:szCs w:val="22"/>
          <w:shd w:val="clear" w:color="auto" w:fill="FFFFFF"/>
        </w:rPr>
        <w:t xml:space="preserve"> – vincente </w:t>
      </w:r>
      <w:r>
        <w:rPr>
          <w:rFonts w:cs="Arial"/>
          <w:b/>
          <w:bCs/>
          <w:color w:val="002060"/>
          <w:szCs w:val="22"/>
          <w:shd w:val="clear" w:color="auto" w:fill="FFFFFF"/>
        </w:rPr>
        <w:t>MARCHE</w:t>
      </w:r>
      <w:r w:rsidRPr="00DA4E0C">
        <w:rPr>
          <w:rFonts w:cs="Arial"/>
          <w:b/>
          <w:bCs/>
          <w:color w:val="002060"/>
          <w:szCs w:val="22"/>
        </w:rPr>
        <w:br/>
      </w:r>
      <w:r w:rsidRPr="00DA4E0C">
        <w:rPr>
          <w:rFonts w:cs="Arial"/>
          <w:i/>
          <w:iCs/>
          <w:color w:val="002060"/>
          <w:szCs w:val="22"/>
          <w:shd w:val="clear" w:color="auto" w:fill="FFFFFF"/>
        </w:rPr>
        <w:t>riposa: vincente L</w:t>
      </w:r>
      <w:r>
        <w:rPr>
          <w:rFonts w:cs="Arial"/>
          <w:i/>
          <w:iCs/>
          <w:color w:val="002060"/>
          <w:szCs w:val="22"/>
          <w:shd w:val="clear" w:color="auto" w:fill="FFFFFF"/>
        </w:rPr>
        <w:t>IGURIA</w:t>
      </w:r>
    </w:p>
    <w:p w14:paraId="11D84D34" w14:textId="1912C1C3" w:rsidR="009A59FC" w:rsidRDefault="009A59FC" w:rsidP="00264BAF">
      <w:pPr>
        <w:pStyle w:val="LndNormale1"/>
        <w:rPr>
          <w:color w:val="002060"/>
        </w:rPr>
      </w:pPr>
    </w:p>
    <w:p w14:paraId="63C962CF" w14:textId="0302E69F" w:rsidR="00DA4E0C" w:rsidRPr="00DA4E0C" w:rsidRDefault="00DA4E0C" w:rsidP="00DA4E0C">
      <w:pPr>
        <w:pStyle w:val="LndNormale1"/>
        <w:rPr>
          <w:b/>
          <w:bCs/>
          <w:color w:val="002060"/>
          <w:sz w:val="26"/>
          <w:szCs w:val="26"/>
        </w:rPr>
      </w:pPr>
      <w:r w:rsidRPr="00DA4E0C">
        <w:rPr>
          <w:b/>
          <w:bCs/>
          <w:color w:val="002060"/>
          <w:sz w:val="26"/>
          <w:szCs w:val="26"/>
        </w:rPr>
        <w:t xml:space="preserve">FASE NAZIONALE COPPA ITALIA </w:t>
      </w:r>
      <w:r>
        <w:rPr>
          <w:b/>
          <w:bCs/>
          <w:color w:val="002060"/>
          <w:sz w:val="26"/>
          <w:szCs w:val="26"/>
        </w:rPr>
        <w:t>FEMMINILE</w:t>
      </w:r>
    </w:p>
    <w:p w14:paraId="3FE07D16" w14:textId="0980E7E3" w:rsidR="00DA4E0C" w:rsidRDefault="00DA4E0C" w:rsidP="00DA4E0C">
      <w:pPr>
        <w:pStyle w:val="LndNormale1"/>
        <w:rPr>
          <w:color w:val="002060"/>
        </w:rPr>
      </w:pPr>
    </w:p>
    <w:p w14:paraId="665B4EF8" w14:textId="77777777" w:rsidR="00EE7F99" w:rsidRDefault="00EE7F99" w:rsidP="00EE7F99">
      <w:pPr>
        <w:pStyle w:val="LndNormale1"/>
        <w:jc w:val="left"/>
        <w:rPr>
          <w:rFonts w:cs="Arial"/>
          <w:b/>
          <w:bCs/>
          <w:color w:val="002060"/>
          <w:szCs w:val="22"/>
          <w:shd w:val="clear" w:color="auto" w:fill="FFFFFF"/>
        </w:rPr>
      </w:pPr>
      <w:r>
        <w:rPr>
          <w:rFonts w:cs="Arial"/>
          <w:b/>
          <w:bCs/>
          <w:color w:val="002060"/>
          <w:szCs w:val="22"/>
          <w:shd w:val="clear" w:color="auto" w:fill="FFFFFF"/>
        </w:rPr>
        <w:t>PRIMO TURNO</w:t>
      </w:r>
    </w:p>
    <w:p w14:paraId="314CB227" w14:textId="77777777" w:rsidR="00EE7F99" w:rsidRDefault="00EE7F99" w:rsidP="00DA4E0C">
      <w:pPr>
        <w:pStyle w:val="LndNormale1"/>
        <w:rPr>
          <w:color w:val="002060"/>
        </w:rPr>
      </w:pPr>
    </w:p>
    <w:p w14:paraId="51A9E172" w14:textId="221623EB" w:rsidR="00DA4E0C" w:rsidRDefault="00DA4E0C" w:rsidP="00DA4E0C">
      <w:pPr>
        <w:pStyle w:val="LndNormale1"/>
        <w:jc w:val="left"/>
        <w:rPr>
          <w:rFonts w:cs="Arial"/>
          <w:b/>
          <w:bCs/>
          <w:color w:val="002060"/>
          <w:szCs w:val="22"/>
          <w:shd w:val="clear" w:color="auto" w:fill="FFFFFF"/>
        </w:rPr>
      </w:pPr>
      <w:r w:rsidRPr="00DA4E0C">
        <w:rPr>
          <w:rFonts w:cs="Arial"/>
          <w:b/>
          <w:bCs/>
          <w:color w:val="002060"/>
          <w:szCs w:val="22"/>
          <w:shd w:val="clear" w:color="auto" w:fill="FFFFFF"/>
        </w:rPr>
        <w:lastRenderedPageBreak/>
        <w:t>TRIANGOLARE A</w:t>
      </w:r>
      <w:r w:rsidRPr="00DA4E0C">
        <w:rPr>
          <w:rFonts w:cs="Arial"/>
          <w:b/>
          <w:bCs/>
          <w:color w:val="002060"/>
          <w:szCs w:val="22"/>
        </w:rPr>
        <w:br/>
      </w:r>
      <w:r>
        <w:rPr>
          <w:rFonts w:cs="Arial"/>
          <w:b/>
          <w:bCs/>
          <w:color w:val="002060"/>
          <w:szCs w:val="22"/>
          <w:shd w:val="clear" w:color="auto" w:fill="FFFFFF"/>
        </w:rPr>
        <w:t>- vincente MARCHE</w:t>
      </w:r>
    </w:p>
    <w:p w14:paraId="7D3AB2B2" w14:textId="77777777" w:rsidR="00DA4E0C" w:rsidRDefault="00DA4E0C" w:rsidP="00DA4E0C">
      <w:pPr>
        <w:pStyle w:val="LndNormale1"/>
        <w:jc w:val="left"/>
        <w:rPr>
          <w:rFonts w:cs="Arial"/>
          <w:b/>
          <w:bCs/>
          <w:color w:val="002060"/>
          <w:szCs w:val="22"/>
          <w:shd w:val="clear" w:color="auto" w:fill="FFFFFF"/>
        </w:rPr>
      </w:pPr>
      <w:r>
        <w:rPr>
          <w:rFonts w:cs="Arial"/>
          <w:b/>
          <w:bCs/>
          <w:color w:val="002060"/>
          <w:szCs w:val="22"/>
          <w:shd w:val="clear" w:color="auto" w:fill="FFFFFF"/>
        </w:rPr>
        <w:t>- vincente LIGURIA</w:t>
      </w:r>
    </w:p>
    <w:p w14:paraId="4FE6402A" w14:textId="56A95BE4" w:rsidR="00DA4E0C" w:rsidRDefault="00DA4E0C" w:rsidP="00DA4E0C">
      <w:pPr>
        <w:pStyle w:val="LndNormale1"/>
        <w:jc w:val="left"/>
        <w:rPr>
          <w:rFonts w:cs="Arial"/>
          <w:color w:val="002060"/>
          <w:szCs w:val="22"/>
          <w:shd w:val="clear" w:color="auto" w:fill="FFFFFF"/>
        </w:rPr>
      </w:pPr>
      <w:r>
        <w:rPr>
          <w:rFonts w:cs="Arial"/>
          <w:b/>
          <w:bCs/>
          <w:color w:val="002060"/>
          <w:szCs w:val="22"/>
          <w:shd w:val="clear" w:color="auto" w:fill="FFFFFF"/>
        </w:rPr>
        <w:t>- vincente SARDEGNA</w:t>
      </w:r>
      <w:r w:rsidRPr="00DA4E0C">
        <w:rPr>
          <w:rFonts w:cs="Arial"/>
          <w:b/>
          <w:bCs/>
          <w:color w:val="002060"/>
          <w:szCs w:val="22"/>
        </w:rPr>
        <w:br/>
      </w:r>
    </w:p>
    <w:p w14:paraId="79C04DD1" w14:textId="6BE854A2" w:rsidR="00DA4E0C" w:rsidRPr="00DA4E0C" w:rsidRDefault="00DA4E0C" w:rsidP="00DA4E0C">
      <w:pPr>
        <w:pStyle w:val="LndNormale1"/>
        <w:jc w:val="left"/>
        <w:rPr>
          <w:i/>
          <w:iCs/>
          <w:color w:val="002060"/>
          <w:szCs w:val="22"/>
        </w:rPr>
      </w:pPr>
      <w:r w:rsidRPr="00DA4E0C">
        <w:rPr>
          <w:rFonts w:cs="Arial"/>
          <w:b/>
          <w:bCs/>
          <w:color w:val="002060"/>
          <w:szCs w:val="22"/>
          <w:shd w:val="clear" w:color="auto" w:fill="FFFFFF"/>
        </w:rPr>
        <w:t>I^ giornata</w:t>
      </w:r>
      <w:r w:rsidRPr="00DA4E0C">
        <w:rPr>
          <w:rFonts w:cs="Arial"/>
          <w:b/>
          <w:bCs/>
          <w:color w:val="002060"/>
          <w:szCs w:val="22"/>
        </w:rPr>
        <w:br/>
      </w:r>
      <w:r w:rsidRPr="00DA4E0C">
        <w:rPr>
          <w:rFonts w:cs="Arial"/>
          <w:b/>
          <w:bCs/>
          <w:color w:val="002060"/>
          <w:szCs w:val="22"/>
          <w:shd w:val="clear" w:color="auto" w:fill="FFFFFF"/>
        </w:rPr>
        <w:t xml:space="preserve">vincente </w:t>
      </w:r>
      <w:r>
        <w:rPr>
          <w:rFonts w:cs="Arial"/>
          <w:b/>
          <w:bCs/>
          <w:color w:val="002060"/>
          <w:szCs w:val="22"/>
          <w:shd w:val="clear" w:color="auto" w:fill="FFFFFF"/>
        </w:rPr>
        <w:t>SARDEGNA</w:t>
      </w:r>
      <w:r w:rsidRPr="00DA4E0C">
        <w:rPr>
          <w:rFonts w:cs="Arial"/>
          <w:b/>
          <w:bCs/>
          <w:color w:val="002060"/>
          <w:szCs w:val="22"/>
          <w:shd w:val="clear" w:color="auto" w:fill="FFFFFF"/>
        </w:rPr>
        <w:t xml:space="preserve"> – vincente </w:t>
      </w:r>
      <w:r>
        <w:rPr>
          <w:rFonts w:cs="Arial"/>
          <w:b/>
          <w:bCs/>
          <w:color w:val="002060"/>
          <w:szCs w:val="22"/>
          <w:shd w:val="clear" w:color="auto" w:fill="FFFFFF"/>
        </w:rPr>
        <w:t>LIGURIA</w:t>
      </w:r>
      <w:r w:rsidRPr="00DA4E0C">
        <w:rPr>
          <w:rFonts w:cs="Arial"/>
          <w:b/>
          <w:bCs/>
          <w:color w:val="002060"/>
          <w:szCs w:val="22"/>
        </w:rPr>
        <w:br/>
      </w:r>
      <w:r w:rsidRPr="00DA4E0C">
        <w:rPr>
          <w:rFonts w:cs="Arial"/>
          <w:i/>
          <w:iCs/>
          <w:color w:val="002060"/>
          <w:szCs w:val="22"/>
          <w:shd w:val="clear" w:color="auto" w:fill="FFFFFF"/>
        </w:rPr>
        <w:t xml:space="preserve">riposa: vincente </w:t>
      </w:r>
      <w:r>
        <w:rPr>
          <w:rFonts w:cs="Arial"/>
          <w:i/>
          <w:iCs/>
          <w:color w:val="002060"/>
          <w:szCs w:val="22"/>
          <w:shd w:val="clear" w:color="auto" w:fill="FFFFFF"/>
        </w:rPr>
        <w:t>MARCHE</w:t>
      </w:r>
    </w:p>
    <w:p w14:paraId="0C599582" w14:textId="5667B7A7" w:rsidR="00DA4E0C" w:rsidRDefault="00DA4E0C" w:rsidP="00264BAF">
      <w:pPr>
        <w:pStyle w:val="LndNormale1"/>
        <w:rPr>
          <w:color w:val="002060"/>
        </w:rPr>
      </w:pPr>
    </w:p>
    <w:p w14:paraId="63FD75E1" w14:textId="6C90BB21" w:rsidR="009F301A" w:rsidRDefault="009F301A" w:rsidP="00264BAF">
      <w:pPr>
        <w:pStyle w:val="LndNormale1"/>
        <w:rPr>
          <w:color w:val="002060"/>
        </w:rPr>
      </w:pPr>
    </w:p>
    <w:p w14:paraId="33CA2E11" w14:textId="0A747C6D" w:rsidR="009F301A" w:rsidRPr="009F301A" w:rsidRDefault="009F301A" w:rsidP="009F301A">
      <w:pPr>
        <w:pStyle w:val="LndNormale1"/>
        <w:rPr>
          <w:b/>
          <w:bCs/>
          <w:color w:val="002060"/>
          <w:sz w:val="26"/>
          <w:szCs w:val="26"/>
          <w:u w:val="single"/>
        </w:rPr>
      </w:pPr>
      <w:r w:rsidRPr="009F301A">
        <w:rPr>
          <w:b/>
          <w:bCs/>
          <w:color w:val="002060"/>
          <w:sz w:val="26"/>
          <w:szCs w:val="26"/>
          <w:u w:val="single"/>
        </w:rPr>
        <w:t>C</w:t>
      </w:r>
      <w:r>
        <w:rPr>
          <w:b/>
          <w:bCs/>
          <w:color w:val="002060"/>
          <w:sz w:val="26"/>
          <w:szCs w:val="26"/>
          <w:u w:val="single"/>
        </w:rPr>
        <w:t>AMPIONATI</w:t>
      </w:r>
    </w:p>
    <w:p w14:paraId="0767CA57" w14:textId="77777777" w:rsidR="009F301A" w:rsidRDefault="009F301A" w:rsidP="00264BAF">
      <w:pPr>
        <w:pStyle w:val="LndNormale1"/>
        <w:rPr>
          <w:color w:val="002060"/>
        </w:rPr>
      </w:pPr>
    </w:p>
    <w:p w14:paraId="46B1DC83" w14:textId="08A48424" w:rsidR="009F301A" w:rsidRPr="00DA4E0C" w:rsidRDefault="009F301A" w:rsidP="009F301A">
      <w:pPr>
        <w:pStyle w:val="LndNormale1"/>
        <w:rPr>
          <w:b/>
          <w:bCs/>
          <w:color w:val="002060"/>
          <w:sz w:val="26"/>
          <w:szCs w:val="26"/>
        </w:rPr>
      </w:pPr>
      <w:r w:rsidRPr="00DA4E0C">
        <w:rPr>
          <w:b/>
          <w:bCs/>
          <w:color w:val="002060"/>
          <w:sz w:val="26"/>
          <w:szCs w:val="26"/>
        </w:rPr>
        <w:t xml:space="preserve">FASE NAZIONALE </w:t>
      </w:r>
      <w:r>
        <w:rPr>
          <w:b/>
          <w:bCs/>
          <w:color w:val="002060"/>
          <w:sz w:val="26"/>
          <w:szCs w:val="26"/>
        </w:rPr>
        <w:t>PLAY-OFF PROMOZIONE SERIE B MASCHILE</w:t>
      </w:r>
    </w:p>
    <w:p w14:paraId="306573B8" w14:textId="57F160E6" w:rsidR="009F301A" w:rsidRDefault="009F301A" w:rsidP="009F301A">
      <w:pPr>
        <w:pStyle w:val="LndNormale1"/>
        <w:rPr>
          <w:color w:val="002060"/>
        </w:rPr>
      </w:pPr>
    </w:p>
    <w:p w14:paraId="621F4B78" w14:textId="7E51655E" w:rsidR="00EE7F99" w:rsidRPr="00EE7F99" w:rsidRDefault="00EE7F99" w:rsidP="009F301A">
      <w:pPr>
        <w:pStyle w:val="LndNormale1"/>
        <w:rPr>
          <w:b/>
          <w:bCs/>
          <w:color w:val="002060"/>
        </w:rPr>
      </w:pPr>
      <w:r w:rsidRPr="00EE7F99">
        <w:rPr>
          <w:b/>
          <w:bCs/>
          <w:color w:val="002060"/>
        </w:rPr>
        <w:t>TURNO UNICO</w:t>
      </w:r>
    </w:p>
    <w:p w14:paraId="13AACB2D" w14:textId="77777777" w:rsidR="00EE7F99" w:rsidRDefault="00EE7F99" w:rsidP="009F301A">
      <w:pPr>
        <w:pStyle w:val="LndNormale1"/>
        <w:rPr>
          <w:color w:val="002060"/>
        </w:rPr>
      </w:pPr>
    </w:p>
    <w:p w14:paraId="3F15236C" w14:textId="3485ED1E" w:rsidR="009F301A" w:rsidRDefault="009F301A" w:rsidP="009F301A">
      <w:pPr>
        <w:pStyle w:val="LndNormale1"/>
        <w:jc w:val="left"/>
        <w:rPr>
          <w:rFonts w:cs="Arial"/>
          <w:b/>
          <w:bCs/>
          <w:color w:val="002060"/>
          <w:szCs w:val="22"/>
          <w:shd w:val="clear" w:color="auto" w:fill="FFFFFF"/>
        </w:rPr>
      </w:pPr>
      <w:r w:rsidRPr="00DA4E0C">
        <w:rPr>
          <w:rFonts w:cs="Arial"/>
          <w:b/>
          <w:bCs/>
          <w:color w:val="002060"/>
          <w:szCs w:val="22"/>
          <w:shd w:val="clear" w:color="auto" w:fill="FFFFFF"/>
        </w:rPr>
        <w:t>TRIANGOLARE A</w:t>
      </w:r>
      <w:r w:rsidRPr="00DA4E0C">
        <w:rPr>
          <w:rFonts w:cs="Arial"/>
          <w:b/>
          <w:bCs/>
          <w:color w:val="002060"/>
          <w:szCs w:val="22"/>
        </w:rPr>
        <w:br/>
      </w:r>
      <w:r>
        <w:rPr>
          <w:rFonts w:cs="Arial"/>
          <w:b/>
          <w:bCs/>
          <w:color w:val="002060"/>
          <w:szCs w:val="22"/>
          <w:shd w:val="clear" w:color="auto" w:fill="FFFFFF"/>
        </w:rPr>
        <w:t>- vincente SARDEGNA</w:t>
      </w:r>
    </w:p>
    <w:p w14:paraId="28FCCE50" w14:textId="067FF587" w:rsidR="009F301A" w:rsidRDefault="009F301A" w:rsidP="009F301A">
      <w:pPr>
        <w:pStyle w:val="LndNormale1"/>
        <w:jc w:val="left"/>
        <w:rPr>
          <w:rFonts w:cs="Arial"/>
          <w:b/>
          <w:bCs/>
          <w:color w:val="002060"/>
          <w:szCs w:val="22"/>
          <w:shd w:val="clear" w:color="auto" w:fill="FFFFFF"/>
        </w:rPr>
      </w:pPr>
      <w:r>
        <w:rPr>
          <w:rFonts w:cs="Arial"/>
          <w:b/>
          <w:bCs/>
          <w:color w:val="002060"/>
          <w:szCs w:val="22"/>
          <w:shd w:val="clear" w:color="auto" w:fill="FFFFFF"/>
        </w:rPr>
        <w:t>- vincente FRIULI VENEZIA GIULIA</w:t>
      </w:r>
    </w:p>
    <w:p w14:paraId="05839202" w14:textId="25C80241" w:rsidR="009F301A" w:rsidRDefault="009F301A" w:rsidP="009F301A">
      <w:pPr>
        <w:pStyle w:val="LndNormale1"/>
        <w:jc w:val="left"/>
        <w:rPr>
          <w:rFonts w:cs="Arial"/>
          <w:color w:val="002060"/>
          <w:szCs w:val="22"/>
          <w:shd w:val="clear" w:color="auto" w:fill="FFFFFF"/>
        </w:rPr>
      </w:pPr>
      <w:r>
        <w:rPr>
          <w:rFonts w:cs="Arial"/>
          <w:b/>
          <w:bCs/>
          <w:color w:val="002060"/>
          <w:szCs w:val="22"/>
          <w:shd w:val="clear" w:color="auto" w:fill="FFFFFF"/>
        </w:rPr>
        <w:t>- vincente MARCHE</w:t>
      </w:r>
      <w:r w:rsidRPr="00DA4E0C">
        <w:rPr>
          <w:rFonts w:cs="Arial"/>
          <w:b/>
          <w:bCs/>
          <w:color w:val="002060"/>
          <w:szCs w:val="22"/>
        </w:rPr>
        <w:br/>
      </w:r>
    </w:p>
    <w:p w14:paraId="2384FA05" w14:textId="3CC14A5D" w:rsidR="009F301A" w:rsidRPr="00DA4E0C" w:rsidRDefault="009F301A" w:rsidP="009F301A">
      <w:pPr>
        <w:pStyle w:val="LndNormale1"/>
        <w:jc w:val="left"/>
        <w:rPr>
          <w:i/>
          <w:iCs/>
          <w:color w:val="002060"/>
          <w:szCs w:val="22"/>
        </w:rPr>
      </w:pPr>
      <w:r w:rsidRPr="00DA4E0C">
        <w:rPr>
          <w:rFonts w:cs="Arial"/>
          <w:b/>
          <w:bCs/>
          <w:color w:val="002060"/>
          <w:szCs w:val="22"/>
          <w:shd w:val="clear" w:color="auto" w:fill="FFFFFF"/>
        </w:rPr>
        <w:t>I^ giornata</w:t>
      </w:r>
      <w:r w:rsidRPr="00DA4E0C">
        <w:rPr>
          <w:rFonts w:cs="Arial"/>
          <w:b/>
          <w:bCs/>
          <w:color w:val="002060"/>
          <w:szCs w:val="22"/>
        </w:rPr>
        <w:br/>
      </w:r>
      <w:r w:rsidRPr="00DA4E0C">
        <w:rPr>
          <w:rFonts w:cs="Arial"/>
          <w:b/>
          <w:bCs/>
          <w:color w:val="002060"/>
          <w:szCs w:val="22"/>
          <w:shd w:val="clear" w:color="auto" w:fill="FFFFFF"/>
        </w:rPr>
        <w:t xml:space="preserve">vincente </w:t>
      </w:r>
      <w:r>
        <w:rPr>
          <w:rFonts w:cs="Arial"/>
          <w:b/>
          <w:bCs/>
          <w:color w:val="002060"/>
          <w:szCs w:val="22"/>
          <w:shd w:val="clear" w:color="auto" w:fill="FFFFFF"/>
        </w:rPr>
        <w:t>SARDEGNA</w:t>
      </w:r>
      <w:r w:rsidRPr="00DA4E0C">
        <w:rPr>
          <w:rFonts w:cs="Arial"/>
          <w:b/>
          <w:bCs/>
          <w:color w:val="002060"/>
          <w:szCs w:val="22"/>
          <w:shd w:val="clear" w:color="auto" w:fill="FFFFFF"/>
        </w:rPr>
        <w:t xml:space="preserve"> – vincente </w:t>
      </w:r>
      <w:r>
        <w:rPr>
          <w:rFonts w:cs="Arial"/>
          <w:b/>
          <w:bCs/>
          <w:color w:val="002060"/>
          <w:szCs w:val="22"/>
          <w:shd w:val="clear" w:color="auto" w:fill="FFFFFF"/>
        </w:rPr>
        <w:t>MARCHE</w:t>
      </w:r>
      <w:r w:rsidRPr="00DA4E0C">
        <w:rPr>
          <w:rFonts w:cs="Arial"/>
          <w:b/>
          <w:bCs/>
          <w:color w:val="002060"/>
          <w:szCs w:val="22"/>
        </w:rPr>
        <w:br/>
      </w:r>
      <w:r w:rsidRPr="00DA4E0C">
        <w:rPr>
          <w:rFonts w:cs="Arial"/>
          <w:i/>
          <w:iCs/>
          <w:color w:val="002060"/>
          <w:szCs w:val="22"/>
          <w:shd w:val="clear" w:color="auto" w:fill="FFFFFF"/>
        </w:rPr>
        <w:t xml:space="preserve">riposa: vincente </w:t>
      </w:r>
      <w:r>
        <w:rPr>
          <w:rFonts w:cs="Arial"/>
          <w:i/>
          <w:iCs/>
          <w:color w:val="002060"/>
          <w:szCs w:val="22"/>
          <w:shd w:val="clear" w:color="auto" w:fill="FFFFFF"/>
        </w:rPr>
        <w:t>FRIULI VENEZIA GIULIA</w:t>
      </w:r>
    </w:p>
    <w:p w14:paraId="551FF975" w14:textId="1AB556F4" w:rsidR="009F301A" w:rsidRDefault="009F301A" w:rsidP="00264BAF">
      <w:pPr>
        <w:pStyle w:val="LndNormale1"/>
        <w:rPr>
          <w:color w:val="002060"/>
        </w:rPr>
      </w:pPr>
    </w:p>
    <w:p w14:paraId="518B4C70" w14:textId="7D9B6ADB" w:rsidR="009F301A" w:rsidRPr="00DA4E0C" w:rsidRDefault="009F301A" w:rsidP="009F301A">
      <w:pPr>
        <w:pStyle w:val="LndNormale1"/>
        <w:rPr>
          <w:b/>
          <w:bCs/>
          <w:color w:val="002060"/>
          <w:sz w:val="26"/>
          <w:szCs w:val="26"/>
        </w:rPr>
      </w:pPr>
      <w:r w:rsidRPr="00DA4E0C">
        <w:rPr>
          <w:b/>
          <w:bCs/>
          <w:color w:val="002060"/>
          <w:sz w:val="26"/>
          <w:szCs w:val="26"/>
        </w:rPr>
        <w:t xml:space="preserve">FASE NAZIONALE </w:t>
      </w:r>
      <w:r>
        <w:rPr>
          <w:b/>
          <w:bCs/>
          <w:color w:val="002060"/>
          <w:sz w:val="26"/>
          <w:szCs w:val="26"/>
        </w:rPr>
        <w:t>PLAY-OFF PROMOZIONE SERIE A2 FEMMINILE</w:t>
      </w:r>
    </w:p>
    <w:p w14:paraId="68003CF3" w14:textId="60B46A52" w:rsidR="009F301A" w:rsidRDefault="009F301A" w:rsidP="009F301A">
      <w:pPr>
        <w:pStyle w:val="LndNormale1"/>
        <w:rPr>
          <w:color w:val="002060"/>
        </w:rPr>
      </w:pPr>
    </w:p>
    <w:p w14:paraId="045FA795" w14:textId="57F82CF9" w:rsidR="00CC5DEB" w:rsidRPr="00CC5DEB" w:rsidRDefault="00CC5DEB" w:rsidP="009F301A">
      <w:pPr>
        <w:pStyle w:val="LndNormale1"/>
        <w:rPr>
          <w:b/>
          <w:bCs/>
          <w:i/>
          <w:iCs/>
          <w:color w:val="002060"/>
        </w:rPr>
      </w:pPr>
      <w:r w:rsidRPr="00CC5DEB">
        <w:rPr>
          <w:b/>
          <w:bCs/>
          <w:i/>
          <w:iCs/>
          <w:color w:val="002060"/>
        </w:rPr>
        <w:t>PRIMO TURNO</w:t>
      </w:r>
    </w:p>
    <w:p w14:paraId="6C2F356E" w14:textId="21B526AC" w:rsidR="009F301A" w:rsidRDefault="009F301A" w:rsidP="009F301A">
      <w:pPr>
        <w:pStyle w:val="LndNormale1"/>
        <w:jc w:val="left"/>
        <w:rPr>
          <w:rFonts w:cs="Arial"/>
          <w:b/>
          <w:bCs/>
          <w:color w:val="002060"/>
          <w:szCs w:val="22"/>
          <w:shd w:val="clear" w:color="auto" w:fill="FFFFFF"/>
        </w:rPr>
      </w:pPr>
      <w:r w:rsidRPr="00DA4E0C">
        <w:rPr>
          <w:rFonts w:cs="Arial"/>
          <w:b/>
          <w:bCs/>
          <w:color w:val="002060"/>
          <w:szCs w:val="22"/>
          <w:shd w:val="clear" w:color="auto" w:fill="FFFFFF"/>
        </w:rPr>
        <w:t xml:space="preserve">TRIANGOLARE </w:t>
      </w:r>
      <w:r>
        <w:rPr>
          <w:rFonts w:cs="Arial"/>
          <w:b/>
          <w:bCs/>
          <w:color w:val="002060"/>
          <w:szCs w:val="22"/>
          <w:shd w:val="clear" w:color="auto" w:fill="FFFFFF"/>
        </w:rPr>
        <w:t>B</w:t>
      </w:r>
      <w:r w:rsidRPr="00DA4E0C">
        <w:rPr>
          <w:rFonts w:cs="Arial"/>
          <w:b/>
          <w:bCs/>
          <w:color w:val="002060"/>
          <w:szCs w:val="22"/>
        </w:rPr>
        <w:br/>
      </w:r>
      <w:r>
        <w:rPr>
          <w:rFonts w:cs="Arial"/>
          <w:b/>
          <w:bCs/>
          <w:color w:val="002060"/>
          <w:szCs w:val="22"/>
          <w:shd w:val="clear" w:color="auto" w:fill="FFFFFF"/>
        </w:rPr>
        <w:t>- vincente PIEMONTE</w:t>
      </w:r>
    </w:p>
    <w:p w14:paraId="6A21A02A" w14:textId="1640AEA0" w:rsidR="009F301A" w:rsidRDefault="009F301A" w:rsidP="009F301A">
      <w:pPr>
        <w:pStyle w:val="LndNormale1"/>
        <w:jc w:val="left"/>
        <w:rPr>
          <w:rFonts w:cs="Arial"/>
          <w:b/>
          <w:bCs/>
          <w:color w:val="002060"/>
          <w:szCs w:val="22"/>
          <w:shd w:val="clear" w:color="auto" w:fill="FFFFFF"/>
        </w:rPr>
      </w:pPr>
      <w:r>
        <w:rPr>
          <w:rFonts w:cs="Arial"/>
          <w:b/>
          <w:bCs/>
          <w:color w:val="002060"/>
          <w:szCs w:val="22"/>
          <w:shd w:val="clear" w:color="auto" w:fill="FFFFFF"/>
        </w:rPr>
        <w:t>- vincente MARCHE</w:t>
      </w:r>
    </w:p>
    <w:p w14:paraId="270A57FB" w14:textId="0BD86036" w:rsidR="009F301A" w:rsidRDefault="009F301A" w:rsidP="009F301A">
      <w:pPr>
        <w:pStyle w:val="LndNormale1"/>
        <w:jc w:val="left"/>
        <w:rPr>
          <w:rFonts w:cs="Arial"/>
          <w:color w:val="002060"/>
          <w:szCs w:val="22"/>
          <w:shd w:val="clear" w:color="auto" w:fill="FFFFFF"/>
        </w:rPr>
      </w:pPr>
      <w:r>
        <w:rPr>
          <w:rFonts w:cs="Arial"/>
          <w:b/>
          <w:bCs/>
          <w:color w:val="002060"/>
          <w:szCs w:val="22"/>
          <w:shd w:val="clear" w:color="auto" w:fill="FFFFFF"/>
        </w:rPr>
        <w:t>- vincente LIBURIA</w:t>
      </w:r>
      <w:r w:rsidRPr="00DA4E0C">
        <w:rPr>
          <w:rFonts w:cs="Arial"/>
          <w:b/>
          <w:bCs/>
          <w:color w:val="002060"/>
          <w:szCs w:val="22"/>
        </w:rPr>
        <w:br/>
      </w:r>
    </w:p>
    <w:p w14:paraId="52DE012A" w14:textId="3556CB4A" w:rsidR="009F301A" w:rsidRPr="00DA4E0C" w:rsidRDefault="009F301A" w:rsidP="009F301A">
      <w:pPr>
        <w:pStyle w:val="LndNormale1"/>
        <w:jc w:val="left"/>
        <w:rPr>
          <w:i/>
          <w:iCs/>
          <w:color w:val="002060"/>
          <w:szCs w:val="22"/>
        </w:rPr>
      </w:pPr>
      <w:r w:rsidRPr="00DA4E0C">
        <w:rPr>
          <w:rFonts w:cs="Arial"/>
          <w:b/>
          <w:bCs/>
          <w:color w:val="002060"/>
          <w:szCs w:val="22"/>
          <w:shd w:val="clear" w:color="auto" w:fill="FFFFFF"/>
        </w:rPr>
        <w:t>I^ giornata</w:t>
      </w:r>
      <w:r w:rsidRPr="00DA4E0C">
        <w:rPr>
          <w:rFonts w:cs="Arial"/>
          <w:b/>
          <w:bCs/>
          <w:color w:val="002060"/>
          <w:szCs w:val="22"/>
        </w:rPr>
        <w:br/>
      </w:r>
      <w:r w:rsidRPr="00DA4E0C">
        <w:rPr>
          <w:rFonts w:cs="Arial"/>
          <w:b/>
          <w:bCs/>
          <w:color w:val="002060"/>
          <w:szCs w:val="22"/>
          <w:shd w:val="clear" w:color="auto" w:fill="FFFFFF"/>
        </w:rPr>
        <w:t xml:space="preserve">vincente </w:t>
      </w:r>
      <w:r>
        <w:rPr>
          <w:rFonts w:cs="Arial"/>
          <w:b/>
          <w:bCs/>
          <w:color w:val="002060"/>
          <w:szCs w:val="22"/>
          <w:shd w:val="clear" w:color="auto" w:fill="FFFFFF"/>
        </w:rPr>
        <w:t>PIEMONTE</w:t>
      </w:r>
      <w:r w:rsidRPr="00DA4E0C">
        <w:rPr>
          <w:rFonts w:cs="Arial"/>
          <w:b/>
          <w:bCs/>
          <w:color w:val="002060"/>
          <w:szCs w:val="22"/>
          <w:shd w:val="clear" w:color="auto" w:fill="FFFFFF"/>
        </w:rPr>
        <w:t xml:space="preserve"> – vincente </w:t>
      </w:r>
      <w:r>
        <w:rPr>
          <w:rFonts w:cs="Arial"/>
          <w:b/>
          <w:bCs/>
          <w:color w:val="002060"/>
          <w:szCs w:val="22"/>
          <w:shd w:val="clear" w:color="auto" w:fill="FFFFFF"/>
        </w:rPr>
        <w:t>MARCHE</w:t>
      </w:r>
      <w:r w:rsidRPr="00DA4E0C">
        <w:rPr>
          <w:rFonts w:cs="Arial"/>
          <w:b/>
          <w:bCs/>
          <w:color w:val="002060"/>
          <w:szCs w:val="22"/>
        </w:rPr>
        <w:br/>
      </w:r>
      <w:r w:rsidRPr="00DA4E0C">
        <w:rPr>
          <w:rFonts w:cs="Arial"/>
          <w:i/>
          <w:iCs/>
          <w:color w:val="002060"/>
          <w:szCs w:val="22"/>
          <w:shd w:val="clear" w:color="auto" w:fill="FFFFFF"/>
        </w:rPr>
        <w:t xml:space="preserve">riposa: vincente </w:t>
      </w:r>
      <w:r>
        <w:rPr>
          <w:rFonts w:cs="Arial"/>
          <w:i/>
          <w:iCs/>
          <w:color w:val="002060"/>
          <w:szCs w:val="22"/>
          <w:shd w:val="clear" w:color="auto" w:fill="FFFFFF"/>
        </w:rPr>
        <w:t>LIGURIA</w:t>
      </w:r>
    </w:p>
    <w:p w14:paraId="2F97DE94" w14:textId="26E8F39B" w:rsidR="009F301A" w:rsidRDefault="009F301A" w:rsidP="00264BAF">
      <w:pPr>
        <w:pStyle w:val="LndNormale1"/>
        <w:rPr>
          <w:color w:val="002060"/>
        </w:rPr>
      </w:pPr>
    </w:p>
    <w:p w14:paraId="5312A44A" w14:textId="0D357C8F" w:rsidR="00CC5DEB" w:rsidRPr="00CC5DEB" w:rsidRDefault="00CC5DEB" w:rsidP="00264BAF">
      <w:pPr>
        <w:pStyle w:val="LndNormale1"/>
        <w:rPr>
          <w:b/>
          <w:bCs/>
          <w:i/>
          <w:iCs/>
          <w:color w:val="002060"/>
        </w:rPr>
      </w:pPr>
      <w:r w:rsidRPr="00CC5DEB">
        <w:rPr>
          <w:b/>
          <w:bCs/>
          <w:i/>
          <w:iCs/>
          <w:color w:val="002060"/>
        </w:rPr>
        <w:t>SECONDO TURNO</w:t>
      </w:r>
    </w:p>
    <w:p w14:paraId="50D0FF86" w14:textId="5563070F" w:rsidR="00EE7F99" w:rsidRDefault="00EE7F99" w:rsidP="00264BAF">
      <w:pPr>
        <w:pStyle w:val="LndNormale1"/>
        <w:rPr>
          <w:color w:val="002060"/>
        </w:rPr>
      </w:pPr>
      <w:r>
        <w:rPr>
          <w:color w:val="002060"/>
        </w:rPr>
        <w:t xml:space="preserve">La vincente il Triangolare B affronterà </w:t>
      </w:r>
      <w:r w:rsidR="00CC5DEB">
        <w:rPr>
          <w:color w:val="002060"/>
        </w:rPr>
        <w:t>la vincente il Triangolare C (Lombardia, Veneto, Emilia Romagna)</w:t>
      </w:r>
    </w:p>
    <w:p w14:paraId="1D4195AD" w14:textId="77777777" w:rsidR="00CC5DEB" w:rsidRDefault="00CC5DEB" w:rsidP="00264BAF">
      <w:pPr>
        <w:pStyle w:val="LndNormale1"/>
        <w:rPr>
          <w:color w:val="002060"/>
        </w:rPr>
      </w:pPr>
    </w:p>
    <w:p w14:paraId="57A5C5EA" w14:textId="6CB494CC" w:rsidR="009F301A" w:rsidRPr="00DA4E0C" w:rsidRDefault="009F301A" w:rsidP="009F301A">
      <w:pPr>
        <w:pStyle w:val="LndNormale1"/>
        <w:rPr>
          <w:b/>
          <w:bCs/>
          <w:color w:val="002060"/>
          <w:sz w:val="26"/>
          <w:szCs w:val="26"/>
        </w:rPr>
      </w:pPr>
      <w:r w:rsidRPr="00DA4E0C">
        <w:rPr>
          <w:b/>
          <w:bCs/>
          <w:color w:val="002060"/>
          <w:sz w:val="26"/>
          <w:szCs w:val="26"/>
        </w:rPr>
        <w:t xml:space="preserve">FASE NAZIONALE </w:t>
      </w:r>
      <w:r>
        <w:rPr>
          <w:b/>
          <w:bCs/>
          <w:color w:val="002060"/>
          <w:sz w:val="26"/>
          <w:szCs w:val="26"/>
        </w:rPr>
        <w:t>VINCENTI UNDER 21 REGIONALE</w:t>
      </w:r>
    </w:p>
    <w:p w14:paraId="0DA698D9" w14:textId="132AEB57" w:rsidR="009F301A" w:rsidRDefault="009F301A" w:rsidP="009F301A">
      <w:pPr>
        <w:pStyle w:val="LndNormale1"/>
        <w:rPr>
          <w:color w:val="002060"/>
        </w:rPr>
      </w:pPr>
    </w:p>
    <w:p w14:paraId="70932FC9" w14:textId="2DC00327" w:rsidR="00CC5DEB" w:rsidRPr="00CC5DEB" w:rsidRDefault="00CC5DEB" w:rsidP="009F301A">
      <w:pPr>
        <w:pStyle w:val="LndNormale1"/>
        <w:rPr>
          <w:b/>
          <w:bCs/>
          <w:i/>
          <w:iCs/>
          <w:color w:val="002060"/>
        </w:rPr>
      </w:pPr>
      <w:r>
        <w:rPr>
          <w:b/>
          <w:bCs/>
          <w:i/>
          <w:iCs/>
          <w:color w:val="002060"/>
        </w:rPr>
        <w:t>PRIMO</w:t>
      </w:r>
      <w:r w:rsidRPr="00CC5DEB">
        <w:rPr>
          <w:b/>
          <w:bCs/>
          <w:i/>
          <w:iCs/>
          <w:color w:val="002060"/>
        </w:rPr>
        <w:t xml:space="preserve"> TURNO</w:t>
      </w:r>
    </w:p>
    <w:p w14:paraId="3A81D9BE" w14:textId="77777777" w:rsidR="009F301A" w:rsidRDefault="009F301A" w:rsidP="009F301A">
      <w:pPr>
        <w:pStyle w:val="LndNormale1"/>
        <w:jc w:val="left"/>
        <w:rPr>
          <w:rFonts w:cs="Arial"/>
          <w:b/>
          <w:bCs/>
          <w:color w:val="002060"/>
          <w:szCs w:val="22"/>
          <w:shd w:val="clear" w:color="auto" w:fill="FFFFFF"/>
        </w:rPr>
      </w:pPr>
      <w:r>
        <w:rPr>
          <w:rFonts w:cs="Arial"/>
          <w:b/>
          <w:bCs/>
          <w:color w:val="002060"/>
          <w:szCs w:val="22"/>
          <w:shd w:val="clear" w:color="auto" w:fill="FFFFFF"/>
        </w:rPr>
        <w:t>ABBINAMENTO</w:t>
      </w:r>
    </w:p>
    <w:p w14:paraId="50BAC9E0" w14:textId="77777777" w:rsidR="009F301A" w:rsidRDefault="009F301A" w:rsidP="009F301A">
      <w:pPr>
        <w:pStyle w:val="LndNormale1"/>
        <w:jc w:val="left"/>
        <w:rPr>
          <w:rFonts w:cs="Arial"/>
          <w:b/>
          <w:bCs/>
          <w:color w:val="002060"/>
          <w:szCs w:val="22"/>
          <w:shd w:val="clear" w:color="auto" w:fill="FFFFFF"/>
        </w:rPr>
      </w:pPr>
      <w:r w:rsidRPr="00DA4E0C">
        <w:rPr>
          <w:rFonts w:cs="Arial"/>
          <w:b/>
          <w:bCs/>
          <w:color w:val="002060"/>
          <w:szCs w:val="22"/>
          <w:shd w:val="clear" w:color="auto" w:fill="FFFFFF"/>
        </w:rPr>
        <w:t xml:space="preserve">vincente </w:t>
      </w:r>
      <w:r>
        <w:rPr>
          <w:rFonts w:cs="Arial"/>
          <w:b/>
          <w:bCs/>
          <w:color w:val="002060"/>
          <w:szCs w:val="22"/>
          <w:shd w:val="clear" w:color="auto" w:fill="FFFFFF"/>
        </w:rPr>
        <w:t>MARCHE – vincente VENETO</w:t>
      </w:r>
    </w:p>
    <w:p w14:paraId="1DC42C75" w14:textId="6A906583" w:rsidR="009F301A" w:rsidRDefault="009F301A" w:rsidP="009F301A">
      <w:pPr>
        <w:pStyle w:val="LndNormale1"/>
        <w:jc w:val="left"/>
        <w:rPr>
          <w:rFonts w:cs="Arial"/>
          <w:b/>
          <w:bCs/>
          <w:color w:val="002060"/>
          <w:szCs w:val="22"/>
          <w:shd w:val="clear" w:color="auto" w:fill="FFFFFF"/>
        </w:rPr>
      </w:pPr>
    </w:p>
    <w:p w14:paraId="6A2A7D79" w14:textId="22AFED61" w:rsidR="00CC5DEB" w:rsidRPr="00CC5DEB" w:rsidRDefault="0043020A" w:rsidP="00CC5DEB">
      <w:pPr>
        <w:pStyle w:val="LndNormale1"/>
        <w:rPr>
          <w:b/>
          <w:bCs/>
          <w:i/>
          <w:iCs/>
          <w:color w:val="002060"/>
        </w:rPr>
      </w:pPr>
      <w:r>
        <w:rPr>
          <w:b/>
          <w:bCs/>
          <w:i/>
          <w:iCs/>
          <w:color w:val="002060"/>
        </w:rPr>
        <w:t>SEMIFINALI</w:t>
      </w:r>
    </w:p>
    <w:p w14:paraId="7B1C86F6" w14:textId="26FFD2AA" w:rsidR="00CC5DEB" w:rsidRDefault="00CC5DEB" w:rsidP="00CC5DEB">
      <w:pPr>
        <w:pStyle w:val="LndNormale1"/>
        <w:rPr>
          <w:color w:val="002060"/>
        </w:rPr>
      </w:pPr>
      <w:r>
        <w:rPr>
          <w:color w:val="002060"/>
        </w:rPr>
        <w:t>La squadra vincente l’abbinamento MARCHE – VENETO affronterà la vincente l’abbinamento EMILIA ROMAGNA – LOMBARDIA.</w:t>
      </w:r>
    </w:p>
    <w:p w14:paraId="40933379" w14:textId="77777777" w:rsidR="00CC5DEB" w:rsidRDefault="00CC5DEB" w:rsidP="009F301A">
      <w:pPr>
        <w:pStyle w:val="LndNormale1"/>
        <w:jc w:val="left"/>
        <w:rPr>
          <w:rFonts w:cs="Arial"/>
          <w:b/>
          <w:bCs/>
          <w:color w:val="002060"/>
          <w:szCs w:val="22"/>
          <w:shd w:val="clear" w:color="auto" w:fill="FFFFFF"/>
        </w:rPr>
      </w:pPr>
    </w:p>
    <w:p w14:paraId="2657EE62" w14:textId="795446A7" w:rsidR="00697049" w:rsidRPr="009F301A" w:rsidRDefault="00CC5DEB" w:rsidP="00697049">
      <w:pPr>
        <w:pStyle w:val="LndNormale1"/>
        <w:jc w:val="left"/>
        <w:rPr>
          <w:i/>
          <w:iCs/>
          <w:color w:val="002060"/>
          <w:szCs w:val="22"/>
        </w:rPr>
      </w:pPr>
      <w:r>
        <w:rPr>
          <w:rFonts w:cs="Arial"/>
          <w:i/>
          <w:iCs/>
          <w:color w:val="002060"/>
          <w:szCs w:val="22"/>
          <w:shd w:val="clear" w:color="auto" w:fill="FFFFFF"/>
        </w:rPr>
        <w:t xml:space="preserve">Nella Fase Nazionale è </w:t>
      </w:r>
      <w:r w:rsidR="00697049">
        <w:rPr>
          <w:rFonts w:cs="Arial"/>
          <w:i/>
          <w:iCs/>
          <w:color w:val="002060"/>
          <w:szCs w:val="22"/>
          <w:shd w:val="clear" w:color="auto" w:fill="FFFFFF"/>
        </w:rPr>
        <w:t xml:space="preserve">ammesso l’impiego di </w:t>
      </w:r>
      <w:r w:rsidR="00BD3F01">
        <w:rPr>
          <w:rFonts w:cs="Arial"/>
          <w:i/>
          <w:iCs/>
          <w:color w:val="002060"/>
          <w:szCs w:val="22"/>
          <w:shd w:val="clear" w:color="auto" w:fill="FFFFFF"/>
        </w:rPr>
        <w:t>massimo 2</w:t>
      </w:r>
      <w:r w:rsidR="00697049">
        <w:rPr>
          <w:rFonts w:cs="Arial"/>
          <w:i/>
          <w:iCs/>
          <w:color w:val="002060"/>
          <w:szCs w:val="22"/>
          <w:shd w:val="clear" w:color="auto" w:fill="FFFFFF"/>
        </w:rPr>
        <w:t xml:space="preserve"> </w:t>
      </w:r>
      <w:r w:rsidR="00BD3F01">
        <w:rPr>
          <w:rFonts w:cs="Arial"/>
          <w:i/>
          <w:iCs/>
          <w:color w:val="002060"/>
          <w:szCs w:val="22"/>
          <w:shd w:val="clear" w:color="auto" w:fill="FFFFFF"/>
        </w:rPr>
        <w:t>“</w:t>
      </w:r>
      <w:r w:rsidR="00697049">
        <w:rPr>
          <w:rFonts w:cs="Arial"/>
          <w:i/>
          <w:iCs/>
          <w:color w:val="002060"/>
          <w:szCs w:val="22"/>
          <w:shd w:val="clear" w:color="auto" w:fill="FFFFFF"/>
        </w:rPr>
        <w:t>fuori</w:t>
      </w:r>
      <w:r w:rsidR="00BD3F01">
        <w:rPr>
          <w:rFonts w:cs="Arial"/>
          <w:i/>
          <w:iCs/>
          <w:color w:val="002060"/>
          <w:szCs w:val="22"/>
          <w:shd w:val="clear" w:color="auto" w:fill="FFFFFF"/>
        </w:rPr>
        <w:t xml:space="preserve"> </w:t>
      </w:r>
      <w:r w:rsidR="00697049">
        <w:rPr>
          <w:rFonts w:cs="Arial"/>
          <w:i/>
          <w:iCs/>
          <w:color w:val="002060"/>
          <w:szCs w:val="22"/>
          <w:shd w:val="clear" w:color="auto" w:fill="FFFFFF"/>
        </w:rPr>
        <w:t>quot</w:t>
      </w:r>
      <w:r w:rsidR="00BD3F01">
        <w:rPr>
          <w:rFonts w:cs="Arial"/>
          <w:i/>
          <w:iCs/>
          <w:color w:val="002060"/>
          <w:szCs w:val="22"/>
          <w:shd w:val="clear" w:color="auto" w:fill="FFFFFF"/>
        </w:rPr>
        <w:t>a”</w:t>
      </w:r>
      <w:r w:rsidR="00697049">
        <w:rPr>
          <w:rFonts w:cs="Arial"/>
          <w:i/>
          <w:iCs/>
          <w:color w:val="002060"/>
          <w:szCs w:val="22"/>
          <w:shd w:val="clear" w:color="auto" w:fill="FFFFFF"/>
        </w:rPr>
        <w:t xml:space="preserve"> nati dall’01/01/</w:t>
      </w:r>
      <w:r w:rsidR="00BD3F01">
        <w:rPr>
          <w:rFonts w:cs="Arial"/>
          <w:i/>
          <w:iCs/>
          <w:color w:val="002060"/>
          <w:szCs w:val="22"/>
          <w:shd w:val="clear" w:color="auto" w:fill="FFFFFF"/>
        </w:rPr>
        <w:t>1998</w:t>
      </w:r>
      <w:r w:rsidR="00697049">
        <w:rPr>
          <w:rFonts w:cs="Arial"/>
          <w:i/>
          <w:iCs/>
          <w:color w:val="002060"/>
          <w:szCs w:val="22"/>
          <w:shd w:val="clear" w:color="auto" w:fill="FFFFFF"/>
        </w:rPr>
        <w:t>.</w:t>
      </w:r>
    </w:p>
    <w:p w14:paraId="052CE4F3" w14:textId="77777777" w:rsidR="00697049" w:rsidRDefault="00697049" w:rsidP="009F301A">
      <w:pPr>
        <w:pStyle w:val="LndNormale1"/>
        <w:jc w:val="left"/>
        <w:rPr>
          <w:rFonts w:cs="Arial"/>
          <w:b/>
          <w:bCs/>
          <w:color w:val="002060"/>
          <w:szCs w:val="22"/>
          <w:shd w:val="clear" w:color="auto" w:fill="FFFFFF"/>
        </w:rPr>
      </w:pPr>
    </w:p>
    <w:p w14:paraId="09EA4FE3" w14:textId="07755C30" w:rsidR="009F301A" w:rsidRPr="00DA4E0C" w:rsidRDefault="009F301A" w:rsidP="009F301A">
      <w:pPr>
        <w:pStyle w:val="LndNormale1"/>
        <w:rPr>
          <w:b/>
          <w:bCs/>
          <w:color w:val="002060"/>
          <w:sz w:val="26"/>
          <w:szCs w:val="26"/>
        </w:rPr>
      </w:pPr>
      <w:r w:rsidRPr="00DA4E0C">
        <w:rPr>
          <w:b/>
          <w:bCs/>
          <w:color w:val="002060"/>
          <w:sz w:val="26"/>
          <w:szCs w:val="26"/>
        </w:rPr>
        <w:t xml:space="preserve">FASE NAZIONALE </w:t>
      </w:r>
      <w:r>
        <w:rPr>
          <w:b/>
          <w:bCs/>
          <w:color w:val="002060"/>
          <w:sz w:val="26"/>
          <w:szCs w:val="26"/>
        </w:rPr>
        <w:t>VINCENTI UNDER 19 REGIONALE</w:t>
      </w:r>
    </w:p>
    <w:p w14:paraId="1DAEAE30" w14:textId="77777777" w:rsidR="009F301A" w:rsidRDefault="009F301A" w:rsidP="009F301A">
      <w:pPr>
        <w:pStyle w:val="LndNormale1"/>
        <w:jc w:val="left"/>
        <w:rPr>
          <w:rFonts w:cs="Arial"/>
          <w:b/>
          <w:bCs/>
          <w:color w:val="002060"/>
          <w:szCs w:val="22"/>
          <w:shd w:val="clear" w:color="auto" w:fill="FFFFFF"/>
        </w:rPr>
      </w:pPr>
    </w:p>
    <w:p w14:paraId="00991ACB" w14:textId="0B71CD2B" w:rsidR="009F301A" w:rsidRDefault="009F301A" w:rsidP="009F301A">
      <w:pPr>
        <w:pStyle w:val="LndNormale1"/>
        <w:jc w:val="left"/>
        <w:rPr>
          <w:rFonts w:cs="Arial"/>
          <w:b/>
          <w:bCs/>
          <w:color w:val="002060"/>
          <w:szCs w:val="22"/>
          <w:shd w:val="clear" w:color="auto" w:fill="FFFFFF"/>
        </w:rPr>
      </w:pPr>
      <w:r>
        <w:rPr>
          <w:rFonts w:cs="Arial"/>
          <w:b/>
          <w:bCs/>
          <w:color w:val="002060"/>
          <w:szCs w:val="22"/>
          <w:shd w:val="clear" w:color="auto" w:fill="FFFFFF"/>
        </w:rPr>
        <w:t>QUADRANGOLARE</w:t>
      </w:r>
      <w:r w:rsidRPr="00DA4E0C">
        <w:rPr>
          <w:rFonts w:cs="Arial"/>
          <w:b/>
          <w:bCs/>
          <w:color w:val="002060"/>
          <w:szCs w:val="22"/>
          <w:shd w:val="clear" w:color="auto" w:fill="FFFFFF"/>
        </w:rPr>
        <w:t xml:space="preserve"> </w:t>
      </w:r>
      <w:r>
        <w:rPr>
          <w:rFonts w:cs="Arial"/>
          <w:b/>
          <w:bCs/>
          <w:color w:val="002060"/>
          <w:szCs w:val="22"/>
          <w:shd w:val="clear" w:color="auto" w:fill="FFFFFF"/>
        </w:rPr>
        <w:t>B</w:t>
      </w:r>
      <w:r w:rsidRPr="00DA4E0C">
        <w:rPr>
          <w:rFonts w:cs="Arial"/>
          <w:b/>
          <w:bCs/>
          <w:color w:val="002060"/>
          <w:szCs w:val="22"/>
        </w:rPr>
        <w:br/>
      </w:r>
      <w:r>
        <w:rPr>
          <w:rFonts w:cs="Arial"/>
          <w:b/>
          <w:bCs/>
          <w:color w:val="002060"/>
          <w:szCs w:val="22"/>
          <w:shd w:val="clear" w:color="auto" w:fill="FFFFFF"/>
        </w:rPr>
        <w:t>- vincente TOSCANA</w:t>
      </w:r>
    </w:p>
    <w:p w14:paraId="27D8969B" w14:textId="39262BEC" w:rsidR="009F301A" w:rsidRDefault="009F301A" w:rsidP="009F301A">
      <w:pPr>
        <w:pStyle w:val="LndNormale1"/>
        <w:jc w:val="left"/>
        <w:rPr>
          <w:rFonts w:cs="Arial"/>
          <w:b/>
          <w:bCs/>
          <w:color w:val="002060"/>
          <w:szCs w:val="22"/>
          <w:shd w:val="clear" w:color="auto" w:fill="FFFFFF"/>
        </w:rPr>
      </w:pPr>
      <w:r>
        <w:rPr>
          <w:rFonts w:cs="Arial"/>
          <w:b/>
          <w:bCs/>
          <w:color w:val="002060"/>
          <w:szCs w:val="22"/>
          <w:shd w:val="clear" w:color="auto" w:fill="FFFFFF"/>
        </w:rPr>
        <w:t>- vincente LOMBARDIA</w:t>
      </w:r>
    </w:p>
    <w:p w14:paraId="0CA57DE5" w14:textId="7C6D2E06" w:rsidR="009F301A" w:rsidRDefault="009F301A" w:rsidP="009F301A">
      <w:pPr>
        <w:pStyle w:val="LndNormale1"/>
        <w:jc w:val="left"/>
        <w:rPr>
          <w:rFonts w:cs="Arial"/>
          <w:b/>
          <w:bCs/>
          <w:color w:val="002060"/>
          <w:szCs w:val="22"/>
          <w:shd w:val="clear" w:color="auto" w:fill="FFFFFF"/>
        </w:rPr>
      </w:pPr>
      <w:r>
        <w:rPr>
          <w:rFonts w:cs="Arial"/>
          <w:b/>
          <w:bCs/>
          <w:color w:val="002060"/>
          <w:szCs w:val="22"/>
          <w:shd w:val="clear" w:color="auto" w:fill="FFFFFF"/>
        </w:rPr>
        <w:t>- vincente PIEMONTE</w:t>
      </w:r>
    </w:p>
    <w:p w14:paraId="43DB6ABF" w14:textId="0C7919B6" w:rsidR="009F301A" w:rsidRDefault="009F301A" w:rsidP="009F301A">
      <w:pPr>
        <w:pStyle w:val="LndNormale1"/>
        <w:jc w:val="left"/>
        <w:rPr>
          <w:rFonts w:cs="Arial"/>
          <w:color w:val="002060"/>
          <w:szCs w:val="22"/>
          <w:shd w:val="clear" w:color="auto" w:fill="FFFFFF"/>
        </w:rPr>
      </w:pPr>
      <w:r>
        <w:rPr>
          <w:rFonts w:cs="Arial"/>
          <w:b/>
          <w:bCs/>
          <w:color w:val="002060"/>
          <w:szCs w:val="22"/>
          <w:shd w:val="clear" w:color="auto" w:fill="FFFFFF"/>
        </w:rPr>
        <w:t>- vincente MARCHE</w:t>
      </w:r>
      <w:r w:rsidRPr="00DA4E0C">
        <w:rPr>
          <w:rFonts w:cs="Arial"/>
          <w:b/>
          <w:bCs/>
          <w:color w:val="002060"/>
          <w:szCs w:val="22"/>
        </w:rPr>
        <w:br/>
      </w:r>
    </w:p>
    <w:p w14:paraId="539AFB56" w14:textId="5D2278D3" w:rsidR="009F301A" w:rsidRDefault="009F301A" w:rsidP="009F301A">
      <w:pPr>
        <w:pStyle w:val="LndNormale1"/>
        <w:jc w:val="left"/>
        <w:rPr>
          <w:rFonts w:cs="Arial"/>
          <w:b/>
          <w:bCs/>
          <w:color w:val="002060"/>
          <w:szCs w:val="22"/>
          <w:shd w:val="clear" w:color="auto" w:fill="FFFFFF"/>
        </w:rPr>
      </w:pPr>
      <w:r w:rsidRPr="00DA4E0C">
        <w:rPr>
          <w:rFonts w:cs="Arial"/>
          <w:b/>
          <w:bCs/>
          <w:color w:val="002060"/>
          <w:szCs w:val="22"/>
          <w:shd w:val="clear" w:color="auto" w:fill="FFFFFF"/>
        </w:rPr>
        <w:t>I^ giornata</w:t>
      </w:r>
      <w:r w:rsidRPr="00DA4E0C">
        <w:rPr>
          <w:rFonts w:cs="Arial"/>
          <w:b/>
          <w:bCs/>
          <w:color w:val="002060"/>
          <w:szCs w:val="22"/>
        </w:rPr>
        <w:br/>
      </w:r>
      <w:r>
        <w:rPr>
          <w:rFonts w:cs="Arial"/>
          <w:b/>
          <w:bCs/>
          <w:color w:val="002060"/>
          <w:szCs w:val="22"/>
          <w:shd w:val="clear" w:color="auto" w:fill="FFFFFF"/>
        </w:rPr>
        <w:t>vincente TOSCANA – vincente LOMBARDIA</w:t>
      </w:r>
    </w:p>
    <w:p w14:paraId="0E82283F" w14:textId="166D9131" w:rsidR="009F301A" w:rsidRDefault="009F301A" w:rsidP="009F301A">
      <w:pPr>
        <w:pStyle w:val="LndNormale1"/>
        <w:jc w:val="left"/>
        <w:rPr>
          <w:rFonts w:cs="Arial"/>
          <w:b/>
          <w:bCs/>
          <w:color w:val="002060"/>
          <w:szCs w:val="22"/>
          <w:shd w:val="clear" w:color="auto" w:fill="FFFFFF"/>
        </w:rPr>
      </w:pPr>
      <w:r>
        <w:rPr>
          <w:rFonts w:cs="Arial"/>
          <w:b/>
          <w:bCs/>
          <w:color w:val="002060"/>
          <w:szCs w:val="22"/>
          <w:shd w:val="clear" w:color="auto" w:fill="FFFFFF"/>
        </w:rPr>
        <w:t>vincente PIEMONTE – vincente MARCHE</w:t>
      </w:r>
    </w:p>
    <w:p w14:paraId="35D44B9E" w14:textId="3F418565" w:rsidR="009F301A" w:rsidRDefault="009F301A" w:rsidP="009F301A">
      <w:pPr>
        <w:pStyle w:val="LndNormale1"/>
        <w:jc w:val="left"/>
        <w:rPr>
          <w:rFonts w:cs="Arial"/>
          <w:color w:val="002060"/>
          <w:szCs w:val="22"/>
          <w:shd w:val="clear" w:color="auto" w:fill="FFFFFF"/>
        </w:rPr>
      </w:pPr>
    </w:p>
    <w:p w14:paraId="4FA75207" w14:textId="0C5D7A8F" w:rsidR="00CC5DEB" w:rsidRDefault="00CC5DEB" w:rsidP="009F301A">
      <w:pPr>
        <w:pStyle w:val="LndNormale1"/>
        <w:jc w:val="left"/>
        <w:rPr>
          <w:rFonts w:cs="Arial"/>
          <w:color w:val="002060"/>
          <w:szCs w:val="22"/>
          <w:shd w:val="clear" w:color="auto" w:fill="FFFFFF"/>
        </w:rPr>
      </w:pPr>
      <w:r>
        <w:rPr>
          <w:rFonts w:cs="Arial"/>
          <w:color w:val="002060"/>
          <w:szCs w:val="22"/>
          <w:shd w:val="clear" w:color="auto" w:fill="FFFFFF"/>
        </w:rPr>
        <w:t>La vincente approderà alle Final Four.</w:t>
      </w:r>
    </w:p>
    <w:p w14:paraId="793373F2" w14:textId="77777777" w:rsidR="00CC5DEB" w:rsidRDefault="00CC5DEB" w:rsidP="009F301A">
      <w:pPr>
        <w:pStyle w:val="LndNormale1"/>
        <w:jc w:val="left"/>
        <w:rPr>
          <w:rFonts w:cs="Arial"/>
          <w:color w:val="002060"/>
          <w:szCs w:val="22"/>
          <w:shd w:val="clear" w:color="auto" w:fill="FFFFFF"/>
        </w:rPr>
      </w:pPr>
    </w:p>
    <w:p w14:paraId="55EBF56B" w14:textId="14885AD9" w:rsidR="009F301A" w:rsidRPr="009F301A" w:rsidRDefault="00CC5DEB" w:rsidP="009F301A">
      <w:pPr>
        <w:pStyle w:val="LndNormale1"/>
        <w:jc w:val="left"/>
        <w:rPr>
          <w:i/>
          <w:iCs/>
          <w:color w:val="002060"/>
          <w:szCs w:val="22"/>
        </w:rPr>
      </w:pPr>
      <w:r>
        <w:rPr>
          <w:rFonts w:cs="Arial"/>
          <w:i/>
          <w:iCs/>
          <w:color w:val="002060"/>
          <w:szCs w:val="22"/>
          <w:shd w:val="clear" w:color="auto" w:fill="FFFFFF"/>
        </w:rPr>
        <w:t>Nella Fase Nazionale s</w:t>
      </w:r>
      <w:r w:rsidR="009F301A">
        <w:rPr>
          <w:rFonts w:cs="Arial"/>
          <w:i/>
          <w:iCs/>
          <w:color w:val="002060"/>
          <w:szCs w:val="22"/>
          <w:shd w:val="clear" w:color="auto" w:fill="FFFFFF"/>
        </w:rPr>
        <w:t xml:space="preserve">ono ammessi i </w:t>
      </w:r>
      <w:r w:rsidR="00BD3F01">
        <w:rPr>
          <w:rFonts w:cs="Arial"/>
          <w:i/>
          <w:iCs/>
          <w:color w:val="002060"/>
          <w:szCs w:val="22"/>
          <w:shd w:val="clear" w:color="auto" w:fill="FFFFFF"/>
        </w:rPr>
        <w:t>“</w:t>
      </w:r>
      <w:r w:rsidR="009F301A">
        <w:rPr>
          <w:rFonts w:cs="Arial"/>
          <w:i/>
          <w:iCs/>
          <w:color w:val="002060"/>
          <w:szCs w:val="22"/>
          <w:shd w:val="clear" w:color="auto" w:fill="FFFFFF"/>
        </w:rPr>
        <w:t>fuor</w:t>
      </w:r>
      <w:r w:rsidR="00BD3F01">
        <w:rPr>
          <w:rFonts w:cs="Arial"/>
          <w:i/>
          <w:iCs/>
          <w:color w:val="002060"/>
          <w:szCs w:val="22"/>
          <w:shd w:val="clear" w:color="auto" w:fill="FFFFFF"/>
        </w:rPr>
        <w:t xml:space="preserve">i </w:t>
      </w:r>
      <w:r w:rsidR="009F301A">
        <w:rPr>
          <w:rFonts w:cs="Arial"/>
          <w:i/>
          <w:iCs/>
          <w:color w:val="002060"/>
          <w:szCs w:val="22"/>
          <w:shd w:val="clear" w:color="auto" w:fill="FFFFFF"/>
        </w:rPr>
        <w:t>quota</w:t>
      </w:r>
      <w:r w:rsidR="00BD3F01">
        <w:rPr>
          <w:rFonts w:cs="Arial"/>
          <w:i/>
          <w:iCs/>
          <w:color w:val="002060"/>
          <w:szCs w:val="22"/>
          <w:shd w:val="clear" w:color="auto" w:fill="FFFFFF"/>
        </w:rPr>
        <w:t>”</w:t>
      </w:r>
      <w:r w:rsidR="00A50522">
        <w:rPr>
          <w:rFonts w:cs="Arial"/>
          <w:i/>
          <w:iCs/>
          <w:color w:val="002060"/>
          <w:szCs w:val="22"/>
          <w:shd w:val="clear" w:color="auto" w:fill="FFFFFF"/>
        </w:rPr>
        <w:t xml:space="preserve"> nati dall’01/01/2000.</w:t>
      </w:r>
    </w:p>
    <w:p w14:paraId="491C2434" w14:textId="320BDCF0" w:rsidR="009F301A" w:rsidRPr="00A50522" w:rsidRDefault="009F301A" w:rsidP="00A50522">
      <w:pPr>
        <w:pStyle w:val="LndNormale1"/>
        <w:jc w:val="left"/>
        <w:rPr>
          <w:i/>
          <w:iCs/>
          <w:color w:val="002060"/>
          <w:szCs w:val="22"/>
        </w:rPr>
      </w:pPr>
    </w:p>
    <w:p w14:paraId="5DE6F601" w14:textId="0078798E" w:rsidR="00C34DB4" w:rsidRPr="00143CA3" w:rsidRDefault="00C34DB4"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13BC5376" w14:textId="6F8CBA8D" w:rsidR="00173081" w:rsidRDefault="00173081" w:rsidP="00173081">
      <w:pPr>
        <w:pStyle w:val="breakline"/>
        <w:divId w:val="527259509"/>
        <w:rPr>
          <w:color w:val="002060"/>
        </w:rPr>
      </w:pPr>
    </w:p>
    <w:p w14:paraId="536E82F5" w14:textId="77777777" w:rsidR="001666A5" w:rsidRPr="006C2CE4" w:rsidRDefault="001666A5" w:rsidP="001666A5">
      <w:pPr>
        <w:pStyle w:val="TITOLOCAMPIONATO"/>
        <w:shd w:val="clear" w:color="auto" w:fill="CCCCCC"/>
        <w:spacing w:before="80" w:after="40"/>
        <w:divId w:val="527259509"/>
        <w:rPr>
          <w:color w:val="002060"/>
        </w:rPr>
      </w:pPr>
      <w:r w:rsidRPr="006C2CE4">
        <w:rPr>
          <w:color w:val="002060"/>
        </w:rPr>
        <w:t>CALCIO A CINQUE SERIE C1</w:t>
      </w:r>
    </w:p>
    <w:p w14:paraId="51A2D27C" w14:textId="77777777" w:rsidR="001666A5" w:rsidRPr="006C2CE4" w:rsidRDefault="001666A5" w:rsidP="001666A5">
      <w:pPr>
        <w:pStyle w:val="TITOLOPRINC"/>
        <w:divId w:val="527259509"/>
        <w:rPr>
          <w:color w:val="002060"/>
        </w:rPr>
      </w:pPr>
      <w:r w:rsidRPr="006C2CE4">
        <w:rPr>
          <w:color w:val="002060"/>
        </w:rPr>
        <w:t>RISULTATI</w:t>
      </w:r>
    </w:p>
    <w:p w14:paraId="6E71C4F2" w14:textId="77777777" w:rsidR="001666A5" w:rsidRPr="006C2CE4" w:rsidRDefault="001666A5" w:rsidP="001666A5">
      <w:pPr>
        <w:pStyle w:val="breakline"/>
        <w:divId w:val="527259509"/>
        <w:rPr>
          <w:color w:val="002060"/>
        </w:rPr>
      </w:pPr>
    </w:p>
    <w:p w14:paraId="1D9D7951" w14:textId="77777777" w:rsidR="001666A5" w:rsidRPr="006C2CE4" w:rsidRDefault="001666A5" w:rsidP="001666A5">
      <w:pPr>
        <w:pStyle w:val="SOTTOTITOLOCAMPIONATO1"/>
        <w:divId w:val="527259509"/>
        <w:rPr>
          <w:color w:val="002060"/>
        </w:rPr>
      </w:pPr>
      <w:r w:rsidRPr="006C2CE4">
        <w:rPr>
          <w:color w:val="002060"/>
        </w:rPr>
        <w:t>RISULTATI UFFICIALI GARE DEL 13/12/2019</w:t>
      </w:r>
    </w:p>
    <w:p w14:paraId="3D43E694" w14:textId="77777777" w:rsidR="001666A5" w:rsidRPr="006C2CE4" w:rsidRDefault="001666A5" w:rsidP="001666A5">
      <w:pPr>
        <w:pStyle w:val="SOTTOTITOLOCAMPIONATO2"/>
        <w:divId w:val="527259509"/>
        <w:rPr>
          <w:color w:val="002060"/>
        </w:rPr>
      </w:pPr>
      <w:r w:rsidRPr="006C2CE4">
        <w:rPr>
          <w:color w:val="002060"/>
        </w:rPr>
        <w:t>Si trascrivono qui di seguito i risultati ufficiali delle gare disputate</w:t>
      </w:r>
    </w:p>
    <w:p w14:paraId="70F1808C" w14:textId="77777777" w:rsidR="001666A5" w:rsidRPr="006C2CE4" w:rsidRDefault="001666A5" w:rsidP="001666A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1666A5" w:rsidRPr="006C2CE4" w14:paraId="01F4470B" w14:textId="77777777" w:rsidTr="001666A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666A5" w:rsidRPr="006C2CE4" w14:paraId="7951375E" w14:textId="77777777" w:rsidTr="00DA4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DD7151" w14:textId="77777777" w:rsidR="001666A5" w:rsidRPr="006C2CE4" w:rsidRDefault="001666A5" w:rsidP="00DA4E0C">
                  <w:pPr>
                    <w:pStyle w:val="HEADERTABELLA"/>
                    <w:rPr>
                      <w:color w:val="002060"/>
                    </w:rPr>
                  </w:pPr>
                  <w:r w:rsidRPr="006C2CE4">
                    <w:rPr>
                      <w:color w:val="002060"/>
                    </w:rPr>
                    <w:t>GIRONE A - 13 Giornata - A</w:t>
                  </w:r>
                </w:p>
              </w:tc>
            </w:tr>
            <w:tr w:rsidR="001666A5" w:rsidRPr="006C2CE4" w14:paraId="398AE335" w14:textId="77777777" w:rsidTr="00DA4E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BC61699" w14:textId="77777777" w:rsidR="001666A5" w:rsidRPr="006C2CE4" w:rsidRDefault="001666A5" w:rsidP="00DA4E0C">
                  <w:pPr>
                    <w:pStyle w:val="ROWTABELLA"/>
                    <w:rPr>
                      <w:color w:val="002060"/>
                    </w:rPr>
                  </w:pPr>
                  <w:r w:rsidRPr="006C2CE4">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5DB264" w14:textId="77777777" w:rsidR="001666A5" w:rsidRPr="006C2CE4" w:rsidRDefault="001666A5" w:rsidP="00DA4E0C">
                  <w:pPr>
                    <w:pStyle w:val="ROWTABELLA"/>
                    <w:rPr>
                      <w:color w:val="002060"/>
                    </w:rPr>
                  </w:pPr>
                  <w:r w:rsidRPr="006C2CE4">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9172C1" w14:textId="77777777" w:rsidR="001666A5" w:rsidRPr="006C2CE4" w:rsidRDefault="001666A5" w:rsidP="00DA4E0C">
                  <w:pPr>
                    <w:pStyle w:val="ROWTABELLA"/>
                    <w:jc w:val="center"/>
                    <w:rPr>
                      <w:color w:val="002060"/>
                    </w:rPr>
                  </w:pPr>
                  <w:r w:rsidRPr="006C2CE4">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EC3A72" w14:textId="77777777" w:rsidR="001666A5" w:rsidRPr="006C2CE4" w:rsidRDefault="001666A5" w:rsidP="00DA4E0C">
                  <w:pPr>
                    <w:pStyle w:val="ROWTABELLA"/>
                    <w:jc w:val="center"/>
                    <w:rPr>
                      <w:color w:val="002060"/>
                    </w:rPr>
                  </w:pPr>
                  <w:r w:rsidRPr="006C2CE4">
                    <w:rPr>
                      <w:color w:val="002060"/>
                    </w:rPr>
                    <w:t> </w:t>
                  </w:r>
                </w:p>
              </w:tc>
            </w:tr>
            <w:tr w:rsidR="001666A5" w:rsidRPr="006C2CE4" w14:paraId="2AF70CD9"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03B4026" w14:textId="77777777" w:rsidR="001666A5" w:rsidRPr="006C2CE4" w:rsidRDefault="001666A5" w:rsidP="00DA4E0C">
                  <w:pPr>
                    <w:pStyle w:val="ROWTABELLA"/>
                    <w:rPr>
                      <w:color w:val="002060"/>
                    </w:rPr>
                  </w:pPr>
                  <w:r w:rsidRPr="006C2CE4">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C18A7C1" w14:textId="77777777" w:rsidR="001666A5" w:rsidRPr="006C2CE4" w:rsidRDefault="001666A5" w:rsidP="00DA4E0C">
                  <w:pPr>
                    <w:pStyle w:val="ROWTABELLA"/>
                    <w:rPr>
                      <w:color w:val="002060"/>
                    </w:rPr>
                  </w:pPr>
                  <w:r w:rsidRPr="006C2CE4">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8E8688F" w14:textId="77777777" w:rsidR="001666A5" w:rsidRPr="006C2CE4" w:rsidRDefault="001666A5" w:rsidP="00DA4E0C">
                  <w:pPr>
                    <w:pStyle w:val="ROWTABELLA"/>
                    <w:jc w:val="center"/>
                    <w:rPr>
                      <w:color w:val="002060"/>
                    </w:rPr>
                  </w:pPr>
                  <w:r w:rsidRPr="006C2CE4">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70020CD" w14:textId="77777777" w:rsidR="001666A5" w:rsidRPr="006C2CE4" w:rsidRDefault="001666A5" w:rsidP="00DA4E0C">
                  <w:pPr>
                    <w:pStyle w:val="ROWTABELLA"/>
                    <w:jc w:val="center"/>
                    <w:rPr>
                      <w:color w:val="002060"/>
                    </w:rPr>
                  </w:pPr>
                  <w:r w:rsidRPr="006C2CE4">
                    <w:rPr>
                      <w:color w:val="002060"/>
                    </w:rPr>
                    <w:t> </w:t>
                  </w:r>
                </w:p>
              </w:tc>
            </w:tr>
            <w:tr w:rsidR="001666A5" w:rsidRPr="006C2CE4" w14:paraId="47CD9BD9"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2B4B965" w14:textId="77777777" w:rsidR="001666A5" w:rsidRPr="006C2CE4" w:rsidRDefault="001666A5" w:rsidP="00DA4E0C">
                  <w:pPr>
                    <w:pStyle w:val="ROWTABELLA"/>
                    <w:rPr>
                      <w:color w:val="002060"/>
                    </w:rPr>
                  </w:pPr>
                  <w:r w:rsidRPr="006C2CE4">
                    <w:rPr>
                      <w:color w:val="002060"/>
                    </w:rPr>
                    <w:t>MONTESICURO TRE COLLI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A394C5B" w14:textId="77777777" w:rsidR="001666A5" w:rsidRPr="006C2CE4" w:rsidRDefault="001666A5" w:rsidP="00DA4E0C">
                  <w:pPr>
                    <w:pStyle w:val="ROWTABELLA"/>
                    <w:rPr>
                      <w:color w:val="002060"/>
                    </w:rPr>
                  </w:pPr>
                  <w:r w:rsidRPr="006C2CE4">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33311C8" w14:textId="77777777" w:rsidR="001666A5" w:rsidRPr="006C2CE4" w:rsidRDefault="001666A5" w:rsidP="00DA4E0C">
                  <w:pPr>
                    <w:pStyle w:val="ROWTABELLA"/>
                    <w:jc w:val="center"/>
                    <w:rPr>
                      <w:color w:val="002060"/>
                    </w:rPr>
                  </w:pPr>
                  <w:r w:rsidRPr="006C2CE4">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93DED84" w14:textId="77777777" w:rsidR="001666A5" w:rsidRPr="006C2CE4" w:rsidRDefault="001666A5" w:rsidP="00DA4E0C">
                  <w:pPr>
                    <w:pStyle w:val="ROWTABELLA"/>
                    <w:jc w:val="center"/>
                    <w:rPr>
                      <w:color w:val="002060"/>
                    </w:rPr>
                  </w:pPr>
                  <w:r w:rsidRPr="006C2CE4">
                    <w:rPr>
                      <w:color w:val="002060"/>
                    </w:rPr>
                    <w:t> </w:t>
                  </w:r>
                </w:p>
              </w:tc>
            </w:tr>
            <w:tr w:rsidR="001666A5" w:rsidRPr="006C2CE4" w14:paraId="1FFF0695"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5E0A4D5" w14:textId="77777777" w:rsidR="001666A5" w:rsidRPr="006C2CE4" w:rsidRDefault="001666A5" w:rsidP="00DA4E0C">
                  <w:pPr>
                    <w:pStyle w:val="ROWTABELLA"/>
                    <w:rPr>
                      <w:color w:val="002060"/>
                    </w:rPr>
                  </w:pPr>
                  <w:r w:rsidRPr="006C2CE4">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620406C" w14:textId="77777777" w:rsidR="001666A5" w:rsidRPr="006C2CE4" w:rsidRDefault="001666A5" w:rsidP="00DA4E0C">
                  <w:pPr>
                    <w:pStyle w:val="ROWTABELLA"/>
                    <w:rPr>
                      <w:color w:val="002060"/>
                    </w:rPr>
                  </w:pPr>
                  <w:r w:rsidRPr="006C2CE4">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5415D3" w14:textId="77777777" w:rsidR="001666A5" w:rsidRPr="006C2CE4" w:rsidRDefault="001666A5" w:rsidP="00DA4E0C">
                  <w:pPr>
                    <w:pStyle w:val="ROWTABELLA"/>
                    <w:jc w:val="center"/>
                    <w:rPr>
                      <w:color w:val="002060"/>
                    </w:rPr>
                  </w:pPr>
                  <w:r w:rsidRPr="006C2CE4">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AD60809" w14:textId="77777777" w:rsidR="001666A5" w:rsidRPr="006C2CE4" w:rsidRDefault="001666A5" w:rsidP="00DA4E0C">
                  <w:pPr>
                    <w:pStyle w:val="ROWTABELLA"/>
                    <w:jc w:val="center"/>
                    <w:rPr>
                      <w:color w:val="002060"/>
                    </w:rPr>
                  </w:pPr>
                  <w:r w:rsidRPr="006C2CE4">
                    <w:rPr>
                      <w:color w:val="002060"/>
                    </w:rPr>
                    <w:t> </w:t>
                  </w:r>
                </w:p>
              </w:tc>
            </w:tr>
            <w:tr w:rsidR="001666A5" w:rsidRPr="006C2CE4" w14:paraId="6005018F"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5AC3648" w14:textId="77777777" w:rsidR="001666A5" w:rsidRPr="006C2CE4" w:rsidRDefault="001666A5" w:rsidP="00DA4E0C">
                  <w:pPr>
                    <w:pStyle w:val="ROWTABELLA"/>
                    <w:rPr>
                      <w:color w:val="002060"/>
                    </w:rPr>
                  </w:pPr>
                  <w:r w:rsidRPr="006C2CE4">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AAB2BD2" w14:textId="77777777" w:rsidR="001666A5" w:rsidRPr="006C2CE4" w:rsidRDefault="001666A5" w:rsidP="00DA4E0C">
                  <w:pPr>
                    <w:pStyle w:val="ROWTABELLA"/>
                    <w:rPr>
                      <w:color w:val="002060"/>
                    </w:rPr>
                  </w:pPr>
                  <w:r w:rsidRPr="006C2CE4">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3BCCB96" w14:textId="77777777" w:rsidR="001666A5" w:rsidRPr="006C2CE4" w:rsidRDefault="001666A5" w:rsidP="00DA4E0C">
                  <w:pPr>
                    <w:pStyle w:val="ROWTABELLA"/>
                    <w:jc w:val="center"/>
                    <w:rPr>
                      <w:color w:val="002060"/>
                    </w:rPr>
                  </w:pPr>
                  <w:r w:rsidRPr="006C2CE4">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CDB3173" w14:textId="77777777" w:rsidR="001666A5" w:rsidRPr="006C2CE4" w:rsidRDefault="001666A5" w:rsidP="00DA4E0C">
                  <w:pPr>
                    <w:pStyle w:val="ROWTABELLA"/>
                    <w:jc w:val="center"/>
                    <w:rPr>
                      <w:color w:val="002060"/>
                    </w:rPr>
                  </w:pPr>
                  <w:r w:rsidRPr="006C2CE4">
                    <w:rPr>
                      <w:color w:val="002060"/>
                    </w:rPr>
                    <w:t> </w:t>
                  </w:r>
                </w:p>
              </w:tc>
            </w:tr>
            <w:tr w:rsidR="001666A5" w:rsidRPr="006C2CE4" w14:paraId="4AABB9A3"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B19C3A9" w14:textId="77777777" w:rsidR="001666A5" w:rsidRPr="006C2CE4" w:rsidRDefault="001666A5" w:rsidP="00DA4E0C">
                  <w:pPr>
                    <w:pStyle w:val="ROWTABELLA"/>
                    <w:rPr>
                      <w:color w:val="002060"/>
                    </w:rPr>
                  </w:pPr>
                  <w:r w:rsidRPr="006C2CE4">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673F5C5" w14:textId="77777777" w:rsidR="001666A5" w:rsidRPr="006C2CE4" w:rsidRDefault="001666A5" w:rsidP="00DA4E0C">
                  <w:pPr>
                    <w:pStyle w:val="ROWTABELLA"/>
                    <w:rPr>
                      <w:color w:val="002060"/>
                    </w:rPr>
                  </w:pPr>
                  <w:r w:rsidRPr="006C2CE4">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9A87C6F" w14:textId="77777777" w:rsidR="001666A5" w:rsidRPr="006C2CE4" w:rsidRDefault="001666A5" w:rsidP="00DA4E0C">
                  <w:pPr>
                    <w:pStyle w:val="ROWTABELLA"/>
                    <w:jc w:val="center"/>
                    <w:rPr>
                      <w:color w:val="002060"/>
                    </w:rPr>
                  </w:pPr>
                  <w:r w:rsidRPr="006C2CE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FBA5716" w14:textId="77777777" w:rsidR="001666A5" w:rsidRPr="006C2CE4" w:rsidRDefault="001666A5" w:rsidP="00DA4E0C">
                  <w:pPr>
                    <w:pStyle w:val="ROWTABELLA"/>
                    <w:jc w:val="center"/>
                    <w:rPr>
                      <w:color w:val="002060"/>
                    </w:rPr>
                  </w:pPr>
                  <w:r w:rsidRPr="006C2CE4">
                    <w:rPr>
                      <w:color w:val="002060"/>
                    </w:rPr>
                    <w:t> </w:t>
                  </w:r>
                </w:p>
              </w:tc>
            </w:tr>
            <w:tr w:rsidR="001666A5" w:rsidRPr="006C2CE4" w14:paraId="1F66CF2E" w14:textId="77777777" w:rsidTr="00DA4E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8FD8977" w14:textId="77777777" w:rsidR="001666A5" w:rsidRPr="006C2CE4" w:rsidRDefault="001666A5" w:rsidP="00DA4E0C">
                  <w:pPr>
                    <w:pStyle w:val="ROWTABELLA"/>
                    <w:rPr>
                      <w:color w:val="002060"/>
                    </w:rPr>
                  </w:pPr>
                  <w:r w:rsidRPr="006C2CE4">
                    <w:rPr>
                      <w:color w:val="002060"/>
                    </w:rPr>
                    <w:t>(1) 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8F7F9B" w14:textId="77777777" w:rsidR="001666A5" w:rsidRPr="006C2CE4" w:rsidRDefault="001666A5" w:rsidP="00DA4E0C">
                  <w:pPr>
                    <w:pStyle w:val="ROWTABELLA"/>
                    <w:rPr>
                      <w:color w:val="002060"/>
                    </w:rPr>
                  </w:pPr>
                  <w:r w:rsidRPr="006C2CE4">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1F544C" w14:textId="77777777" w:rsidR="001666A5" w:rsidRPr="006C2CE4" w:rsidRDefault="001666A5" w:rsidP="00DA4E0C">
                  <w:pPr>
                    <w:pStyle w:val="ROWTABELLA"/>
                    <w:jc w:val="center"/>
                    <w:rPr>
                      <w:color w:val="002060"/>
                    </w:rPr>
                  </w:pPr>
                  <w:r w:rsidRPr="006C2CE4">
                    <w:rPr>
                      <w:color w:val="002060"/>
                    </w:rPr>
                    <w:t>8 - 14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F1AC2C" w14:textId="77777777" w:rsidR="001666A5" w:rsidRPr="006C2CE4" w:rsidRDefault="001666A5" w:rsidP="00DA4E0C">
                  <w:pPr>
                    <w:pStyle w:val="ROWTABELLA"/>
                    <w:jc w:val="center"/>
                    <w:rPr>
                      <w:color w:val="002060"/>
                    </w:rPr>
                  </w:pPr>
                  <w:r w:rsidRPr="006C2CE4">
                    <w:rPr>
                      <w:color w:val="002060"/>
                    </w:rPr>
                    <w:t> </w:t>
                  </w:r>
                </w:p>
              </w:tc>
            </w:tr>
            <w:tr w:rsidR="001666A5" w:rsidRPr="006C2CE4" w14:paraId="5C27E142" w14:textId="77777777" w:rsidTr="00DA4E0C">
              <w:tc>
                <w:tcPr>
                  <w:tcW w:w="4700" w:type="dxa"/>
                  <w:gridSpan w:val="4"/>
                  <w:tcBorders>
                    <w:top w:val="nil"/>
                    <w:left w:val="nil"/>
                    <w:bottom w:val="nil"/>
                    <w:right w:val="nil"/>
                  </w:tcBorders>
                  <w:tcMar>
                    <w:top w:w="20" w:type="dxa"/>
                    <w:left w:w="20" w:type="dxa"/>
                    <w:bottom w:w="20" w:type="dxa"/>
                    <w:right w:w="20" w:type="dxa"/>
                  </w:tcMar>
                  <w:vAlign w:val="center"/>
                </w:tcPr>
                <w:p w14:paraId="4626DE38" w14:textId="77777777" w:rsidR="001666A5" w:rsidRPr="006C2CE4" w:rsidRDefault="001666A5" w:rsidP="00DA4E0C">
                  <w:pPr>
                    <w:pStyle w:val="ROWTABELLA"/>
                    <w:rPr>
                      <w:color w:val="002060"/>
                    </w:rPr>
                  </w:pPr>
                  <w:r w:rsidRPr="006C2CE4">
                    <w:rPr>
                      <w:color w:val="002060"/>
                    </w:rPr>
                    <w:t>(1) - disputata il 14/12/2019</w:t>
                  </w:r>
                </w:p>
              </w:tc>
            </w:tr>
          </w:tbl>
          <w:p w14:paraId="00F995CB" w14:textId="77777777" w:rsidR="001666A5" w:rsidRPr="006C2CE4" w:rsidRDefault="001666A5" w:rsidP="00DA4E0C">
            <w:pPr>
              <w:rPr>
                <w:color w:val="002060"/>
              </w:rPr>
            </w:pPr>
          </w:p>
        </w:tc>
      </w:tr>
    </w:tbl>
    <w:p w14:paraId="1356309D" w14:textId="77777777" w:rsidR="001666A5" w:rsidRPr="006C2CE4" w:rsidRDefault="001666A5" w:rsidP="001666A5">
      <w:pPr>
        <w:pStyle w:val="breakline"/>
        <w:divId w:val="527259509"/>
        <w:rPr>
          <w:color w:val="002060"/>
        </w:rPr>
      </w:pPr>
    </w:p>
    <w:p w14:paraId="6C93BE2D" w14:textId="77777777" w:rsidR="001666A5" w:rsidRPr="006C2CE4" w:rsidRDefault="001666A5" w:rsidP="001666A5">
      <w:pPr>
        <w:pStyle w:val="breakline"/>
        <w:divId w:val="527259509"/>
        <w:rPr>
          <w:color w:val="002060"/>
        </w:rPr>
      </w:pPr>
    </w:p>
    <w:p w14:paraId="7AF3AC4F" w14:textId="77777777" w:rsidR="001666A5" w:rsidRPr="006C2CE4" w:rsidRDefault="001666A5" w:rsidP="001666A5">
      <w:pPr>
        <w:pStyle w:val="TITOLOPRINC"/>
        <w:divId w:val="527259509"/>
        <w:rPr>
          <w:color w:val="002060"/>
        </w:rPr>
      </w:pPr>
      <w:r w:rsidRPr="006C2CE4">
        <w:rPr>
          <w:color w:val="002060"/>
        </w:rPr>
        <w:t>GIUDICE SPORTIVO</w:t>
      </w:r>
    </w:p>
    <w:p w14:paraId="712640C4" w14:textId="77777777" w:rsidR="001666A5" w:rsidRPr="006C2CE4" w:rsidRDefault="001666A5" w:rsidP="001666A5">
      <w:pPr>
        <w:pStyle w:val="diffida"/>
        <w:divId w:val="527259509"/>
        <w:rPr>
          <w:color w:val="002060"/>
        </w:rPr>
      </w:pPr>
      <w:r w:rsidRPr="006C2CE4">
        <w:rPr>
          <w:color w:val="002060"/>
        </w:rPr>
        <w:t>Il Giudice Sportivo, Avv. Claudio Romagnoli, nella seduta del 18/12/2019, ha adottato le decisioni che di seguito integralmente si riportano:</w:t>
      </w:r>
    </w:p>
    <w:p w14:paraId="638F98F6" w14:textId="77777777" w:rsidR="001666A5" w:rsidRPr="006C2CE4" w:rsidRDefault="001666A5" w:rsidP="001666A5">
      <w:pPr>
        <w:pStyle w:val="titolo10"/>
        <w:divId w:val="527259509"/>
        <w:rPr>
          <w:color w:val="002060"/>
        </w:rPr>
      </w:pPr>
      <w:r w:rsidRPr="006C2CE4">
        <w:rPr>
          <w:color w:val="002060"/>
        </w:rPr>
        <w:t xml:space="preserve">GARE DEL 13/12/2019 </w:t>
      </w:r>
    </w:p>
    <w:p w14:paraId="16EBF5A7" w14:textId="77777777" w:rsidR="001666A5" w:rsidRPr="006C2CE4" w:rsidRDefault="001666A5" w:rsidP="001666A5">
      <w:pPr>
        <w:pStyle w:val="titolo7a"/>
        <w:divId w:val="527259509"/>
        <w:rPr>
          <w:color w:val="002060"/>
        </w:rPr>
      </w:pPr>
      <w:r w:rsidRPr="006C2CE4">
        <w:rPr>
          <w:color w:val="002060"/>
        </w:rPr>
        <w:t xml:space="preserve">PROVVEDIMENTI DISCIPLINARI </w:t>
      </w:r>
    </w:p>
    <w:p w14:paraId="753BCACD" w14:textId="77777777" w:rsidR="001666A5" w:rsidRPr="006C2CE4" w:rsidRDefault="001666A5" w:rsidP="001666A5">
      <w:pPr>
        <w:pStyle w:val="TITOLO7B"/>
        <w:divId w:val="527259509"/>
        <w:rPr>
          <w:color w:val="002060"/>
        </w:rPr>
      </w:pPr>
      <w:r w:rsidRPr="006C2CE4">
        <w:rPr>
          <w:color w:val="002060"/>
        </w:rPr>
        <w:t xml:space="preserve">In base alle risultanze degli atti ufficiali sono state deliberate le seguenti sanzioni disciplinari. </w:t>
      </w:r>
    </w:p>
    <w:p w14:paraId="11E01116" w14:textId="77777777" w:rsidR="001666A5" w:rsidRPr="006C2CE4" w:rsidRDefault="001666A5" w:rsidP="001666A5">
      <w:pPr>
        <w:pStyle w:val="titolo3"/>
        <w:divId w:val="527259509"/>
        <w:rPr>
          <w:color w:val="002060"/>
        </w:rPr>
      </w:pPr>
      <w:r w:rsidRPr="006C2CE4">
        <w:rPr>
          <w:color w:val="002060"/>
        </w:rPr>
        <w:t xml:space="preserve">A CARICO CALCIATORI ESPULSI DAL CAMPO </w:t>
      </w:r>
    </w:p>
    <w:p w14:paraId="5BFC4126" w14:textId="77777777" w:rsidR="001666A5" w:rsidRPr="006C2CE4" w:rsidRDefault="001666A5" w:rsidP="001666A5">
      <w:pPr>
        <w:pStyle w:val="titolo20"/>
        <w:divId w:val="527259509"/>
        <w:rPr>
          <w:color w:val="002060"/>
        </w:rPr>
      </w:pPr>
      <w:r w:rsidRPr="006C2CE4">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7B985ACB" w14:textId="77777777" w:rsidTr="001666A5">
        <w:trPr>
          <w:divId w:val="527259509"/>
        </w:trPr>
        <w:tc>
          <w:tcPr>
            <w:tcW w:w="2200" w:type="dxa"/>
            <w:tcMar>
              <w:top w:w="20" w:type="dxa"/>
              <w:left w:w="20" w:type="dxa"/>
              <w:bottom w:w="20" w:type="dxa"/>
              <w:right w:w="20" w:type="dxa"/>
            </w:tcMar>
            <w:vAlign w:val="center"/>
          </w:tcPr>
          <w:p w14:paraId="775C2592" w14:textId="77777777" w:rsidR="001666A5" w:rsidRPr="006C2CE4" w:rsidRDefault="001666A5" w:rsidP="00DA4E0C">
            <w:pPr>
              <w:pStyle w:val="movimento"/>
              <w:rPr>
                <w:color w:val="002060"/>
              </w:rPr>
            </w:pPr>
            <w:r w:rsidRPr="006C2CE4">
              <w:rPr>
                <w:color w:val="002060"/>
              </w:rPr>
              <w:t>BACALONI RUDY</w:t>
            </w:r>
          </w:p>
        </w:tc>
        <w:tc>
          <w:tcPr>
            <w:tcW w:w="2200" w:type="dxa"/>
            <w:tcMar>
              <w:top w:w="20" w:type="dxa"/>
              <w:left w:w="20" w:type="dxa"/>
              <w:bottom w:w="20" w:type="dxa"/>
              <w:right w:w="20" w:type="dxa"/>
            </w:tcMar>
            <w:vAlign w:val="center"/>
          </w:tcPr>
          <w:p w14:paraId="251A38EB" w14:textId="77777777" w:rsidR="001666A5" w:rsidRPr="006C2CE4" w:rsidRDefault="001666A5" w:rsidP="00DA4E0C">
            <w:pPr>
              <w:pStyle w:val="movimento2"/>
              <w:rPr>
                <w:color w:val="002060"/>
              </w:rPr>
            </w:pPr>
            <w:r w:rsidRPr="006C2CE4">
              <w:rPr>
                <w:color w:val="002060"/>
              </w:rPr>
              <w:t xml:space="preserve">(MONTELUPONE CALCIO A 5) </w:t>
            </w:r>
          </w:p>
        </w:tc>
        <w:tc>
          <w:tcPr>
            <w:tcW w:w="800" w:type="dxa"/>
            <w:tcMar>
              <w:top w:w="20" w:type="dxa"/>
              <w:left w:w="20" w:type="dxa"/>
              <w:bottom w:w="20" w:type="dxa"/>
              <w:right w:w="20" w:type="dxa"/>
            </w:tcMar>
            <w:vAlign w:val="center"/>
          </w:tcPr>
          <w:p w14:paraId="7A0651FB"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F83F661"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48FCC2A" w14:textId="77777777" w:rsidR="001666A5" w:rsidRPr="006C2CE4" w:rsidRDefault="001666A5" w:rsidP="00DA4E0C">
            <w:pPr>
              <w:pStyle w:val="movimento2"/>
              <w:rPr>
                <w:color w:val="002060"/>
              </w:rPr>
            </w:pPr>
            <w:r w:rsidRPr="006C2CE4">
              <w:rPr>
                <w:color w:val="002060"/>
              </w:rPr>
              <w:t> </w:t>
            </w:r>
          </w:p>
        </w:tc>
      </w:tr>
    </w:tbl>
    <w:p w14:paraId="1EE02166" w14:textId="77777777" w:rsidR="001666A5" w:rsidRPr="006C2CE4" w:rsidRDefault="001666A5" w:rsidP="001666A5">
      <w:pPr>
        <w:pStyle w:val="titolo3"/>
        <w:divId w:val="527259509"/>
        <w:rPr>
          <w:color w:val="002060"/>
        </w:rPr>
      </w:pPr>
      <w:r w:rsidRPr="006C2CE4">
        <w:rPr>
          <w:color w:val="002060"/>
        </w:rPr>
        <w:t xml:space="preserve">A CARICO CALCIATORI NON ESPULSI DAL CAMPO </w:t>
      </w:r>
    </w:p>
    <w:p w14:paraId="176DFF14" w14:textId="77777777" w:rsidR="001666A5" w:rsidRPr="006C2CE4" w:rsidRDefault="001666A5" w:rsidP="001666A5">
      <w:pPr>
        <w:pStyle w:val="titolo20"/>
        <w:divId w:val="527259509"/>
        <w:rPr>
          <w:color w:val="002060"/>
        </w:rPr>
      </w:pPr>
      <w:r w:rsidRPr="006C2CE4">
        <w:rPr>
          <w:color w:val="002060"/>
        </w:rPr>
        <w:lastRenderedPageBreak/>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6B42C228" w14:textId="77777777" w:rsidTr="001666A5">
        <w:trPr>
          <w:divId w:val="527259509"/>
        </w:trPr>
        <w:tc>
          <w:tcPr>
            <w:tcW w:w="2200" w:type="dxa"/>
            <w:tcMar>
              <w:top w:w="20" w:type="dxa"/>
              <w:left w:w="20" w:type="dxa"/>
              <w:bottom w:w="20" w:type="dxa"/>
              <w:right w:w="20" w:type="dxa"/>
            </w:tcMar>
            <w:vAlign w:val="center"/>
          </w:tcPr>
          <w:p w14:paraId="71DF5E81" w14:textId="77777777" w:rsidR="001666A5" w:rsidRPr="006C2CE4" w:rsidRDefault="001666A5" w:rsidP="00DA4E0C">
            <w:pPr>
              <w:pStyle w:val="movimento"/>
              <w:rPr>
                <w:color w:val="002060"/>
              </w:rPr>
            </w:pPr>
            <w:r w:rsidRPr="006C2CE4">
              <w:rPr>
                <w:color w:val="002060"/>
              </w:rPr>
              <w:t>SANTINI TEODORO</w:t>
            </w:r>
          </w:p>
        </w:tc>
        <w:tc>
          <w:tcPr>
            <w:tcW w:w="2200" w:type="dxa"/>
            <w:tcMar>
              <w:top w:w="20" w:type="dxa"/>
              <w:left w:w="20" w:type="dxa"/>
              <w:bottom w:w="20" w:type="dxa"/>
              <w:right w:w="20" w:type="dxa"/>
            </w:tcMar>
            <w:vAlign w:val="center"/>
          </w:tcPr>
          <w:p w14:paraId="21397C91" w14:textId="77777777" w:rsidR="001666A5" w:rsidRPr="006C2CE4" w:rsidRDefault="001666A5" w:rsidP="00DA4E0C">
            <w:pPr>
              <w:pStyle w:val="movimento2"/>
              <w:rPr>
                <w:color w:val="002060"/>
              </w:rPr>
            </w:pPr>
            <w:r w:rsidRPr="006C2CE4">
              <w:rPr>
                <w:color w:val="002060"/>
              </w:rPr>
              <w:t xml:space="preserve">(CALCETTO CASTRUM LAURI) </w:t>
            </w:r>
          </w:p>
        </w:tc>
        <w:tc>
          <w:tcPr>
            <w:tcW w:w="800" w:type="dxa"/>
            <w:tcMar>
              <w:top w:w="20" w:type="dxa"/>
              <w:left w:w="20" w:type="dxa"/>
              <w:bottom w:w="20" w:type="dxa"/>
              <w:right w:w="20" w:type="dxa"/>
            </w:tcMar>
            <w:vAlign w:val="center"/>
          </w:tcPr>
          <w:p w14:paraId="356C8A56"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003DFE8" w14:textId="77777777" w:rsidR="001666A5" w:rsidRPr="006C2CE4" w:rsidRDefault="001666A5" w:rsidP="00DA4E0C">
            <w:pPr>
              <w:pStyle w:val="movimento"/>
              <w:rPr>
                <w:color w:val="002060"/>
              </w:rPr>
            </w:pPr>
            <w:r w:rsidRPr="006C2CE4">
              <w:rPr>
                <w:color w:val="002060"/>
              </w:rPr>
              <w:t>BRUZZICHESSI MARCO</w:t>
            </w:r>
          </w:p>
        </w:tc>
        <w:tc>
          <w:tcPr>
            <w:tcW w:w="2200" w:type="dxa"/>
            <w:tcMar>
              <w:top w:w="20" w:type="dxa"/>
              <w:left w:w="20" w:type="dxa"/>
              <w:bottom w:w="20" w:type="dxa"/>
              <w:right w:w="20" w:type="dxa"/>
            </w:tcMar>
            <w:vAlign w:val="center"/>
          </w:tcPr>
          <w:p w14:paraId="4FB198E1" w14:textId="77777777" w:rsidR="001666A5" w:rsidRPr="006C2CE4" w:rsidRDefault="001666A5" w:rsidP="00DA4E0C">
            <w:pPr>
              <w:pStyle w:val="movimento2"/>
              <w:rPr>
                <w:color w:val="002060"/>
              </w:rPr>
            </w:pPr>
            <w:r w:rsidRPr="006C2CE4">
              <w:rPr>
                <w:color w:val="002060"/>
              </w:rPr>
              <w:t xml:space="preserve">(CERRETO D ESI C5 A.S.D.) </w:t>
            </w:r>
          </w:p>
        </w:tc>
      </w:tr>
      <w:tr w:rsidR="001666A5" w:rsidRPr="006C2CE4" w14:paraId="0613B727" w14:textId="77777777" w:rsidTr="001666A5">
        <w:trPr>
          <w:divId w:val="527259509"/>
        </w:trPr>
        <w:tc>
          <w:tcPr>
            <w:tcW w:w="2200" w:type="dxa"/>
            <w:tcMar>
              <w:top w:w="20" w:type="dxa"/>
              <w:left w:w="20" w:type="dxa"/>
              <w:bottom w:w="20" w:type="dxa"/>
              <w:right w:w="20" w:type="dxa"/>
            </w:tcMar>
            <w:vAlign w:val="center"/>
          </w:tcPr>
          <w:p w14:paraId="7B1F713D" w14:textId="77777777" w:rsidR="001666A5" w:rsidRPr="006C2CE4" w:rsidRDefault="001666A5" w:rsidP="00DA4E0C">
            <w:pPr>
              <w:pStyle w:val="movimento"/>
              <w:rPr>
                <w:color w:val="002060"/>
              </w:rPr>
            </w:pPr>
            <w:r w:rsidRPr="006C2CE4">
              <w:rPr>
                <w:color w:val="002060"/>
              </w:rPr>
              <w:t>CIAVATTINI FRANCESCO</w:t>
            </w:r>
          </w:p>
        </w:tc>
        <w:tc>
          <w:tcPr>
            <w:tcW w:w="2200" w:type="dxa"/>
            <w:tcMar>
              <w:top w:w="20" w:type="dxa"/>
              <w:left w:w="20" w:type="dxa"/>
              <w:bottom w:w="20" w:type="dxa"/>
              <w:right w:w="20" w:type="dxa"/>
            </w:tcMar>
            <w:vAlign w:val="center"/>
          </w:tcPr>
          <w:p w14:paraId="004822FB" w14:textId="77777777" w:rsidR="001666A5" w:rsidRPr="006C2CE4" w:rsidRDefault="001666A5" w:rsidP="00DA4E0C">
            <w:pPr>
              <w:pStyle w:val="movimento2"/>
              <w:rPr>
                <w:color w:val="002060"/>
              </w:rPr>
            </w:pPr>
            <w:r w:rsidRPr="006C2CE4">
              <w:rPr>
                <w:color w:val="002060"/>
              </w:rPr>
              <w:t xml:space="preserve">(MONTESICURO TRE COLLI) </w:t>
            </w:r>
          </w:p>
        </w:tc>
        <w:tc>
          <w:tcPr>
            <w:tcW w:w="800" w:type="dxa"/>
            <w:tcMar>
              <w:top w:w="20" w:type="dxa"/>
              <w:left w:w="20" w:type="dxa"/>
              <w:bottom w:w="20" w:type="dxa"/>
              <w:right w:w="20" w:type="dxa"/>
            </w:tcMar>
            <w:vAlign w:val="center"/>
          </w:tcPr>
          <w:p w14:paraId="6A72A75C"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B8B6CC2"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ED82BC3" w14:textId="77777777" w:rsidR="001666A5" w:rsidRPr="006C2CE4" w:rsidRDefault="001666A5" w:rsidP="00DA4E0C">
            <w:pPr>
              <w:pStyle w:val="movimento2"/>
              <w:rPr>
                <w:color w:val="002060"/>
              </w:rPr>
            </w:pPr>
            <w:r w:rsidRPr="006C2CE4">
              <w:rPr>
                <w:color w:val="002060"/>
              </w:rPr>
              <w:t> </w:t>
            </w:r>
          </w:p>
        </w:tc>
      </w:tr>
    </w:tbl>
    <w:p w14:paraId="3D660871" w14:textId="77777777" w:rsidR="001666A5" w:rsidRPr="006C2CE4" w:rsidRDefault="001666A5" w:rsidP="001666A5">
      <w:pPr>
        <w:pStyle w:val="titolo20"/>
        <w:divId w:val="527259509"/>
        <w:rPr>
          <w:color w:val="002060"/>
        </w:rPr>
      </w:pPr>
      <w:r w:rsidRPr="006C2CE4">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09DAC212" w14:textId="77777777" w:rsidTr="001666A5">
        <w:trPr>
          <w:divId w:val="527259509"/>
        </w:trPr>
        <w:tc>
          <w:tcPr>
            <w:tcW w:w="2200" w:type="dxa"/>
            <w:tcMar>
              <w:top w:w="20" w:type="dxa"/>
              <w:left w:w="20" w:type="dxa"/>
              <w:bottom w:w="20" w:type="dxa"/>
              <w:right w:w="20" w:type="dxa"/>
            </w:tcMar>
            <w:vAlign w:val="center"/>
          </w:tcPr>
          <w:p w14:paraId="0E5EB683" w14:textId="77777777" w:rsidR="001666A5" w:rsidRPr="006C2CE4" w:rsidRDefault="001666A5" w:rsidP="00DA4E0C">
            <w:pPr>
              <w:pStyle w:val="movimento"/>
              <w:rPr>
                <w:color w:val="002060"/>
              </w:rPr>
            </w:pPr>
            <w:r w:rsidRPr="006C2CE4">
              <w:rPr>
                <w:color w:val="002060"/>
              </w:rPr>
              <w:t>MASSACCESI MATTEO</w:t>
            </w:r>
          </w:p>
        </w:tc>
        <w:tc>
          <w:tcPr>
            <w:tcW w:w="2200" w:type="dxa"/>
            <w:tcMar>
              <w:top w:w="20" w:type="dxa"/>
              <w:left w:w="20" w:type="dxa"/>
              <w:bottom w:w="20" w:type="dxa"/>
              <w:right w:w="20" w:type="dxa"/>
            </w:tcMar>
            <w:vAlign w:val="center"/>
          </w:tcPr>
          <w:p w14:paraId="628C82CC" w14:textId="77777777" w:rsidR="001666A5" w:rsidRPr="006C2CE4" w:rsidRDefault="001666A5" w:rsidP="00DA4E0C">
            <w:pPr>
              <w:pStyle w:val="movimento2"/>
              <w:rPr>
                <w:color w:val="002060"/>
              </w:rPr>
            </w:pPr>
            <w:r w:rsidRPr="006C2CE4">
              <w:rPr>
                <w:color w:val="002060"/>
              </w:rPr>
              <w:t xml:space="preserve">(FUTSAL POTENZA PICENA) </w:t>
            </w:r>
          </w:p>
        </w:tc>
        <w:tc>
          <w:tcPr>
            <w:tcW w:w="800" w:type="dxa"/>
            <w:tcMar>
              <w:top w:w="20" w:type="dxa"/>
              <w:left w:w="20" w:type="dxa"/>
              <w:bottom w:w="20" w:type="dxa"/>
              <w:right w:w="20" w:type="dxa"/>
            </w:tcMar>
            <w:vAlign w:val="center"/>
          </w:tcPr>
          <w:p w14:paraId="4382C9B0"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B804F44" w14:textId="77777777" w:rsidR="001666A5" w:rsidRPr="006C2CE4" w:rsidRDefault="001666A5" w:rsidP="00DA4E0C">
            <w:pPr>
              <w:pStyle w:val="movimento"/>
              <w:rPr>
                <w:color w:val="002060"/>
              </w:rPr>
            </w:pPr>
            <w:r w:rsidRPr="006C2CE4">
              <w:rPr>
                <w:color w:val="002060"/>
              </w:rPr>
              <w:t>CAFIERO FABIO</w:t>
            </w:r>
          </w:p>
        </w:tc>
        <w:tc>
          <w:tcPr>
            <w:tcW w:w="2200" w:type="dxa"/>
            <w:tcMar>
              <w:top w:w="20" w:type="dxa"/>
              <w:left w:w="20" w:type="dxa"/>
              <w:bottom w:w="20" w:type="dxa"/>
              <w:right w:w="20" w:type="dxa"/>
            </w:tcMar>
            <w:vAlign w:val="center"/>
          </w:tcPr>
          <w:p w14:paraId="546D8D83" w14:textId="77777777" w:rsidR="001666A5" w:rsidRPr="006C2CE4" w:rsidRDefault="001666A5" w:rsidP="00DA4E0C">
            <w:pPr>
              <w:pStyle w:val="movimento2"/>
              <w:rPr>
                <w:color w:val="002060"/>
              </w:rPr>
            </w:pPr>
            <w:r w:rsidRPr="006C2CE4">
              <w:rPr>
                <w:color w:val="002060"/>
              </w:rPr>
              <w:t xml:space="preserve">(OLYMPIA FANO C5) </w:t>
            </w:r>
          </w:p>
        </w:tc>
      </w:tr>
      <w:tr w:rsidR="001666A5" w:rsidRPr="006C2CE4" w14:paraId="3AAEA319" w14:textId="77777777" w:rsidTr="001666A5">
        <w:trPr>
          <w:divId w:val="527259509"/>
        </w:trPr>
        <w:tc>
          <w:tcPr>
            <w:tcW w:w="2200" w:type="dxa"/>
            <w:tcMar>
              <w:top w:w="20" w:type="dxa"/>
              <w:left w:w="20" w:type="dxa"/>
              <w:bottom w:w="20" w:type="dxa"/>
              <w:right w:w="20" w:type="dxa"/>
            </w:tcMar>
            <w:vAlign w:val="center"/>
          </w:tcPr>
          <w:p w14:paraId="2853DA19" w14:textId="77777777" w:rsidR="001666A5" w:rsidRPr="006C2CE4" w:rsidRDefault="001666A5" w:rsidP="00DA4E0C">
            <w:pPr>
              <w:pStyle w:val="movimento"/>
              <w:rPr>
                <w:color w:val="002060"/>
              </w:rPr>
            </w:pPr>
            <w:r w:rsidRPr="006C2CE4">
              <w:rPr>
                <w:color w:val="002060"/>
              </w:rPr>
              <w:t>FARABINI MATTIA</w:t>
            </w:r>
          </w:p>
        </w:tc>
        <w:tc>
          <w:tcPr>
            <w:tcW w:w="2200" w:type="dxa"/>
            <w:tcMar>
              <w:top w:w="20" w:type="dxa"/>
              <w:left w:w="20" w:type="dxa"/>
              <w:bottom w:w="20" w:type="dxa"/>
              <w:right w:w="20" w:type="dxa"/>
            </w:tcMar>
            <w:vAlign w:val="center"/>
          </w:tcPr>
          <w:p w14:paraId="33E2B558" w14:textId="77777777" w:rsidR="001666A5" w:rsidRPr="006C2CE4" w:rsidRDefault="001666A5" w:rsidP="00DA4E0C">
            <w:pPr>
              <w:pStyle w:val="movimento2"/>
              <w:rPr>
                <w:color w:val="002060"/>
              </w:rPr>
            </w:pPr>
            <w:r w:rsidRPr="006C2CE4">
              <w:rPr>
                <w:color w:val="002060"/>
              </w:rPr>
              <w:t xml:space="preserve">(OLYMPIA FANO C5) </w:t>
            </w:r>
          </w:p>
        </w:tc>
        <w:tc>
          <w:tcPr>
            <w:tcW w:w="800" w:type="dxa"/>
            <w:tcMar>
              <w:top w:w="20" w:type="dxa"/>
              <w:left w:w="20" w:type="dxa"/>
              <w:bottom w:w="20" w:type="dxa"/>
              <w:right w:w="20" w:type="dxa"/>
            </w:tcMar>
            <w:vAlign w:val="center"/>
          </w:tcPr>
          <w:p w14:paraId="1B53B6A8"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7592FBA8" w14:textId="77777777" w:rsidR="001666A5" w:rsidRPr="006C2CE4" w:rsidRDefault="001666A5" w:rsidP="00DA4E0C">
            <w:pPr>
              <w:pStyle w:val="movimento"/>
              <w:rPr>
                <w:color w:val="002060"/>
              </w:rPr>
            </w:pPr>
            <w:r w:rsidRPr="006C2CE4">
              <w:rPr>
                <w:color w:val="002060"/>
              </w:rPr>
              <w:t>MANZO ALESSIO</w:t>
            </w:r>
          </w:p>
        </w:tc>
        <w:tc>
          <w:tcPr>
            <w:tcW w:w="2200" w:type="dxa"/>
            <w:tcMar>
              <w:top w:w="20" w:type="dxa"/>
              <w:left w:w="20" w:type="dxa"/>
              <w:bottom w:w="20" w:type="dxa"/>
              <w:right w:w="20" w:type="dxa"/>
            </w:tcMar>
            <w:vAlign w:val="center"/>
          </w:tcPr>
          <w:p w14:paraId="22CD57D1" w14:textId="77777777" w:rsidR="001666A5" w:rsidRPr="006C2CE4" w:rsidRDefault="001666A5" w:rsidP="00DA4E0C">
            <w:pPr>
              <w:pStyle w:val="movimento2"/>
              <w:rPr>
                <w:color w:val="002060"/>
              </w:rPr>
            </w:pPr>
            <w:r w:rsidRPr="006C2CE4">
              <w:rPr>
                <w:color w:val="002060"/>
              </w:rPr>
              <w:t xml:space="preserve">(PIANACCIO) </w:t>
            </w:r>
          </w:p>
        </w:tc>
      </w:tr>
      <w:tr w:rsidR="001666A5" w:rsidRPr="006C2CE4" w14:paraId="01A267DE" w14:textId="77777777" w:rsidTr="001666A5">
        <w:trPr>
          <w:divId w:val="527259509"/>
        </w:trPr>
        <w:tc>
          <w:tcPr>
            <w:tcW w:w="2200" w:type="dxa"/>
            <w:tcMar>
              <w:top w:w="20" w:type="dxa"/>
              <w:left w:w="20" w:type="dxa"/>
              <w:bottom w:w="20" w:type="dxa"/>
              <w:right w:w="20" w:type="dxa"/>
            </w:tcMar>
            <w:vAlign w:val="center"/>
          </w:tcPr>
          <w:p w14:paraId="58B3DC6F" w14:textId="77777777" w:rsidR="001666A5" w:rsidRPr="006C2CE4" w:rsidRDefault="001666A5" w:rsidP="00DA4E0C">
            <w:pPr>
              <w:pStyle w:val="movimento"/>
              <w:rPr>
                <w:color w:val="002060"/>
              </w:rPr>
            </w:pPr>
            <w:r w:rsidRPr="006C2CE4">
              <w:rPr>
                <w:color w:val="002060"/>
              </w:rPr>
              <w:t>TULLI DAVID</w:t>
            </w:r>
          </w:p>
        </w:tc>
        <w:tc>
          <w:tcPr>
            <w:tcW w:w="2200" w:type="dxa"/>
            <w:tcMar>
              <w:top w:w="20" w:type="dxa"/>
              <w:left w:w="20" w:type="dxa"/>
              <w:bottom w:w="20" w:type="dxa"/>
              <w:right w:w="20" w:type="dxa"/>
            </w:tcMar>
            <w:vAlign w:val="center"/>
          </w:tcPr>
          <w:p w14:paraId="071C6CD0" w14:textId="77777777" w:rsidR="001666A5" w:rsidRPr="006C2CE4" w:rsidRDefault="001666A5" w:rsidP="00DA4E0C">
            <w:pPr>
              <w:pStyle w:val="movimento2"/>
              <w:rPr>
                <w:color w:val="002060"/>
              </w:rPr>
            </w:pPr>
            <w:r w:rsidRPr="006C2CE4">
              <w:rPr>
                <w:color w:val="002060"/>
              </w:rPr>
              <w:t xml:space="preserve">(REAL SAN GIORGIO) </w:t>
            </w:r>
          </w:p>
        </w:tc>
        <w:tc>
          <w:tcPr>
            <w:tcW w:w="800" w:type="dxa"/>
            <w:tcMar>
              <w:top w:w="20" w:type="dxa"/>
              <w:left w:w="20" w:type="dxa"/>
              <w:bottom w:w="20" w:type="dxa"/>
              <w:right w:w="20" w:type="dxa"/>
            </w:tcMar>
            <w:vAlign w:val="center"/>
          </w:tcPr>
          <w:p w14:paraId="68871CE9"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26CFD13"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A3580FE" w14:textId="77777777" w:rsidR="001666A5" w:rsidRPr="006C2CE4" w:rsidRDefault="001666A5" w:rsidP="00DA4E0C">
            <w:pPr>
              <w:pStyle w:val="movimento2"/>
              <w:rPr>
                <w:color w:val="002060"/>
              </w:rPr>
            </w:pPr>
            <w:r w:rsidRPr="006C2CE4">
              <w:rPr>
                <w:color w:val="002060"/>
              </w:rPr>
              <w:t> </w:t>
            </w:r>
          </w:p>
        </w:tc>
      </w:tr>
    </w:tbl>
    <w:p w14:paraId="4E777016" w14:textId="77777777" w:rsidR="001666A5" w:rsidRPr="006C2CE4" w:rsidRDefault="001666A5" w:rsidP="001666A5">
      <w:pPr>
        <w:pStyle w:val="titolo20"/>
        <w:divId w:val="527259509"/>
        <w:rPr>
          <w:color w:val="002060"/>
        </w:rPr>
      </w:pPr>
      <w:r w:rsidRPr="006C2CE4">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78CC488B" w14:textId="77777777" w:rsidTr="001666A5">
        <w:trPr>
          <w:divId w:val="527259509"/>
        </w:trPr>
        <w:tc>
          <w:tcPr>
            <w:tcW w:w="2200" w:type="dxa"/>
            <w:tcMar>
              <w:top w:w="20" w:type="dxa"/>
              <w:left w:w="20" w:type="dxa"/>
              <w:bottom w:w="20" w:type="dxa"/>
              <w:right w:w="20" w:type="dxa"/>
            </w:tcMar>
            <w:vAlign w:val="center"/>
          </w:tcPr>
          <w:p w14:paraId="5713DDEC" w14:textId="77777777" w:rsidR="001666A5" w:rsidRPr="006C2CE4" w:rsidRDefault="001666A5" w:rsidP="00DA4E0C">
            <w:pPr>
              <w:pStyle w:val="movimento"/>
              <w:rPr>
                <w:color w:val="002060"/>
              </w:rPr>
            </w:pPr>
            <w:r w:rsidRPr="006C2CE4">
              <w:rPr>
                <w:color w:val="002060"/>
              </w:rPr>
              <w:t>FAVALE ANTONIO</w:t>
            </w:r>
          </w:p>
        </w:tc>
        <w:tc>
          <w:tcPr>
            <w:tcW w:w="2200" w:type="dxa"/>
            <w:tcMar>
              <w:top w:w="20" w:type="dxa"/>
              <w:left w:w="20" w:type="dxa"/>
              <w:bottom w:w="20" w:type="dxa"/>
              <w:right w:w="20" w:type="dxa"/>
            </w:tcMar>
            <w:vAlign w:val="center"/>
          </w:tcPr>
          <w:p w14:paraId="30359B8D" w14:textId="77777777" w:rsidR="001666A5" w:rsidRPr="006C2CE4" w:rsidRDefault="001666A5" w:rsidP="00DA4E0C">
            <w:pPr>
              <w:pStyle w:val="movimento2"/>
              <w:rPr>
                <w:color w:val="002060"/>
              </w:rPr>
            </w:pPr>
            <w:r w:rsidRPr="006C2CE4">
              <w:rPr>
                <w:color w:val="002060"/>
              </w:rPr>
              <w:t xml:space="preserve">(CERRETO D ESI C5 A.S.D.) </w:t>
            </w:r>
          </w:p>
        </w:tc>
        <w:tc>
          <w:tcPr>
            <w:tcW w:w="800" w:type="dxa"/>
            <w:tcMar>
              <w:top w:w="20" w:type="dxa"/>
              <w:left w:w="20" w:type="dxa"/>
              <w:bottom w:w="20" w:type="dxa"/>
              <w:right w:w="20" w:type="dxa"/>
            </w:tcMar>
            <w:vAlign w:val="center"/>
          </w:tcPr>
          <w:p w14:paraId="139D2A85"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F74EFEF" w14:textId="77777777" w:rsidR="001666A5" w:rsidRPr="006C2CE4" w:rsidRDefault="001666A5" w:rsidP="00DA4E0C">
            <w:pPr>
              <w:pStyle w:val="movimento"/>
              <w:rPr>
                <w:color w:val="002060"/>
              </w:rPr>
            </w:pPr>
            <w:r w:rsidRPr="006C2CE4">
              <w:rPr>
                <w:color w:val="002060"/>
              </w:rPr>
              <w:t>RICCI ALEX</w:t>
            </w:r>
          </w:p>
        </w:tc>
        <w:tc>
          <w:tcPr>
            <w:tcW w:w="2200" w:type="dxa"/>
            <w:tcMar>
              <w:top w:w="20" w:type="dxa"/>
              <w:left w:w="20" w:type="dxa"/>
              <w:bottom w:w="20" w:type="dxa"/>
              <w:right w:w="20" w:type="dxa"/>
            </w:tcMar>
            <w:vAlign w:val="center"/>
          </w:tcPr>
          <w:p w14:paraId="14255F78" w14:textId="77777777" w:rsidR="001666A5" w:rsidRPr="006C2CE4" w:rsidRDefault="001666A5" w:rsidP="00DA4E0C">
            <w:pPr>
              <w:pStyle w:val="movimento2"/>
              <w:rPr>
                <w:color w:val="002060"/>
              </w:rPr>
            </w:pPr>
            <w:r w:rsidRPr="006C2CE4">
              <w:rPr>
                <w:color w:val="002060"/>
              </w:rPr>
              <w:t xml:space="preserve">(MONTELUPONE CALCIO A 5) </w:t>
            </w:r>
          </w:p>
        </w:tc>
      </w:tr>
      <w:tr w:rsidR="001666A5" w:rsidRPr="006C2CE4" w14:paraId="055F6915" w14:textId="77777777" w:rsidTr="001666A5">
        <w:trPr>
          <w:divId w:val="527259509"/>
        </w:trPr>
        <w:tc>
          <w:tcPr>
            <w:tcW w:w="2200" w:type="dxa"/>
            <w:tcMar>
              <w:top w:w="20" w:type="dxa"/>
              <w:left w:w="20" w:type="dxa"/>
              <w:bottom w:w="20" w:type="dxa"/>
              <w:right w:w="20" w:type="dxa"/>
            </w:tcMar>
            <w:vAlign w:val="center"/>
          </w:tcPr>
          <w:p w14:paraId="5008076A" w14:textId="77777777" w:rsidR="001666A5" w:rsidRPr="006C2CE4" w:rsidRDefault="001666A5" w:rsidP="00DA4E0C">
            <w:pPr>
              <w:pStyle w:val="movimento"/>
              <w:rPr>
                <w:color w:val="002060"/>
              </w:rPr>
            </w:pPr>
            <w:r w:rsidRPr="006C2CE4">
              <w:rPr>
                <w:color w:val="002060"/>
              </w:rPr>
              <w:t>VECCHIOLA DIMITRI</w:t>
            </w:r>
          </w:p>
        </w:tc>
        <w:tc>
          <w:tcPr>
            <w:tcW w:w="2200" w:type="dxa"/>
            <w:tcMar>
              <w:top w:w="20" w:type="dxa"/>
              <w:left w:w="20" w:type="dxa"/>
              <w:bottom w:w="20" w:type="dxa"/>
              <w:right w:w="20" w:type="dxa"/>
            </w:tcMar>
            <w:vAlign w:val="center"/>
          </w:tcPr>
          <w:p w14:paraId="5F113E5B" w14:textId="77777777" w:rsidR="001666A5" w:rsidRPr="006C2CE4" w:rsidRDefault="001666A5" w:rsidP="00DA4E0C">
            <w:pPr>
              <w:pStyle w:val="movimento2"/>
              <w:rPr>
                <w:color w:val="002060"/>
              </w:rPr>
            </w:pPr>
            <w:r w:rsidRPr="006C2CE4">
              <w:rPr>
                <w:color w:val="002060"/>
              </w:rPr>
              <w:t xml:space="preserve">(REAL SAN GIORGIO) </w:t>
            </w:r>
          </w:p>
        </w:tc>
        <w:tc>
          <w:tcPr>
            <w:tcW w:w="800" w:type="dxa"/>
            <w:tcMar>
              <w:top w:w="20" w:type="dxa"/>
              <w:left w:w="20" w:type="dxa"/>
              <w:bottom w:w="20" w:type="dxa"/>
              <w:right w:w="20" w:type="dxa"/>
            </w:tcMar>
            <w:vAlign w:val="center"/>
          </w:tcPr>
          <w:p w14:paraId="33920286"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377A3E1"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1FD69002" w14:textId="77777777" w:rsidR="001666A5" w:rsidRPr="006C2CE4" w:rsidRDefault="001666A5" w:rsidP="00DA4E0C">
            <w:pPr>
              <w:pStyle w:val="movimento2"/>
              <w:rPr>
                <w:color w:val="002060"/>
              </w:rPr>
            </w:pPr>
            <w:r w:rsidRPr="006C2CE4">
              <w:rPr>
                <w:color w:val="002060"/>
              </w:rPr>
              <w:t> </w:t>
            </w:r>
          </w:p>
        </w:tc>
      </w:tr>
    </w:tbl>
    <w:p w14:paraId="384F01A1" w14:textId="77777777" w:rsidR="001666A5" w:rsidRPr="006C2CE4" w:rsidRDefault="001666A5" w:rsidP="001666A5">
      <w:pPr>
        <w:pStyle w:val="titolo20"/>
        <w:divId w:val="527259509"/>
        <w:rPr>
          <w:color w:val="002060"/>
        </w:rPr>
      </w:pPr>
      <w:r w:rsidRPr="006C2CE4">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7ADBCFF4" w14:textId="77777777" w:rsidTr="001666A5">
        <w:trPr>
          <w:divId w:val="527259509"/>
        </w:trPr>
        <w:tc>
          <w:tcPr>
            <w:tcW w:w="2200" w:type="dxa"/>
            <w:tcMar>
              <w:top w:w="20" w:type="dxa"/>
              <w:left w:w="20" w:type="dxa"/>
              <w:bottom w:w="20" w:type="dxa"/>
              <w:right w:w="20" w:type="dxa"/>
            </w:tcMar>
            <w:vAlign w:val="center"/>
          </w:tcPr>
          <w:p w14:paraId="49FE3D67" w14:textId="77777777" w:rsidR="001666A5" w:rsidRPr="006C2CE4" w:rsidRDefault="001666A5" w:rsidP="00DA4E0C">
            <w:pPr>
              <w:pStyle w:val="movimento"/>
              <w:rPr>
                <w:color w:val="002060"/>
              </w:rPr>
            </w:pPr>
            <w:r w:rsidRPr="006C2CE4">
              <w:rPr>
                <w:color w:val="002060"/>
              </w:rPr>
              <w:t>RAHALI AIMEN</w:t>
            </w:r>
          </w:p>
        </w:tc>
        <w:tc>
          <w:tcPr>
            <w:tcW w:w="2200" w:type="dxa"/>
            <w:tcMar>
              <w:top w:w="20" w:type="dxa"/>
              <w:left w:w="20" w:type="dxa"/>
              <w:bottom w:w="20" w:type="dxa"/>
              <w:right w:w="20" w:type="dxa"/>
            </w:tcMar>
            <w:vAlign w:val="center"/>
          </w:tcPr>
          <w:p w14:paraId="39866FEF" w14:textId="77777777" w:rsidR="001666A5" w:rsidRPr="006C2CE4" w:rsidRDefault="001666A5" w:rsidP="00DA4E0C">
            <w:pPr>
              <w:pStyle w:val="movimento2"/>
              <w:rPr>
                <w:color w:val="002060"/>
              </w:rPr>
            </w:pPr>
            <w:r w:rsidRPr="006C2CE4">
              <w:rPr>
                <w:color w:val="002060"/>
              </w:rPr>
              <w:t xml:space="preserve">(DINAMIS 1990) </w:t>
            </w:r>
          </w:p>
        </w:tc>
        <w:tc>
          <w:tcPr>
            <w:tcW w:w="800" w:type="dxa"/>
            <w:tcMar>
              <w:top w:w="20" w:type="dxa"/>
              <w:left w:w="20" w:type="dxa"/>
              <w:bottom w:w="20" w:type="dxa"/>
              <w:right w:w="20" w:type="dxa"/>
            </w:tcMar>
            <w:vAlign w:val="center"/>
          </w:tcPr>
          <w:p w14:paraId="758103A8"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71762A15"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D3950C0" w14:textId="77777777" w:rsidR="001666A5" w:rsidRPr="006C2CE4" w:rsidRDefault="001666A5" w:rsidP="00DA4E0C">
            <w:pPr>
              <w:pStyle w:val="movimento2"/>
              <w:rPr>
                <w:color w:val="002060"/>
              </w:rPr>
            </w:pPr>
            <w:r w:rsidRPr="006C2CE4">
              <w:rPr>
                <w:color w:val="002060"/>
              </w:rPr>
              <w:t> </w:t>
            </w:r>
          </w:p>
        </w:tc>
      </w:tr>
    </w:tbl>
    <w:p w14:paraId="5DC5CDA8" w14:textId="77777777" w:rsidR="001666A5" w:rsidRPr="006C2CE4" w:rsidRDefault="001666A5" w:rsidP="001666A5">
      <w:pPr>
        <w:pStyle w:val="titolo10"/>
        <w:divId w:val="527259509"/>
        <w:rPr>
          <w:color w:val="002060"/>
        </w:rPr>
      </w:pPr>
      <w:r w:rsidRPr="006C2CE4">
        <w:rPr>
          <w:color w:val="002060"/>
        </w:rPr>
        <w:t xml:space="preserve">GARE DEL 14/12/2019 </w:t>
      </w:r>
    </w:p>
    <w:p w14:paraId="086F965A" w14:textId="77777777" w:rsidR="001666A5" w:rsidRPr="006C2CE4" w:rsidRDefault="001666A5" w:rsidP="001666A5">
      <w:pPr>
        <w:pStyle w:val="titolo7a"/>
        <w:divId w:val="527259509"/>
        <w:rPr>
          <w:color w:val="002060"/>
        </w:rPr>
      </w:pPr>
      <w:r w:rsidRPr="006C2CE4">
        <w:rPr>
          <w:color w:val="002060"/>
        </w:rPr>
        <w:t xml:space="preserve">PROVVEDIMENTI DISCIPLINARI </w:t>
      </w:r>
    </w:p>
    <w:p w14:paraId="3BE7B8E3" w14:textId="77777777" w:rsidR="001666A5" w:rsidRPr="006C2CE4" w:rsidRDefault="001666A5" w:rsidP="001666A5">
      <w:pPr>
        <w:pStyle w:val="TITOLO7B"/>
        <w:divId w:val="527259509"/>
        <w:rPr>
          <w:color w:val="002060"/>
        </w:rPr>
      </w:pPr>
      <w:r w:rsidRPr="006C2CE4">
        <w:rPr>
          <w:color w:val="002060"/>
        </w:rPr>
        <w:t xml:space="preserve">In base alle risultanze degli atti ufficiali sono state deliberate le seguenti sanzioni disciplinari. </w:t>
      </w:r>
    </w:p>
    <w:p w14:paraId="43ACAD2A" w14:textId="77777777" w:rsidR="001666A5" w:rsidRPr="006C2CE4" w:rsidRDefault="001666A5" w:rsidP="001666A5">
      <w:pPr>
        <w:pStyle w:val="titolo3"/>
        <w:divId w:val="527259509"/>
        <w:rPr>
          <w:color w:val="002060"/>
        </w:rPr>
      </w:pPr>
      <w:r w:rsidRPr="006C2CE4">
        <w:rPr>
          <w:color w:val="002060"/>
        </w:rPr>
        <w:t xml:space="preserve">A CARICO DIRIGENTI </w:t>
      </w:r>
    </w:p>
    <w:p w14:paraId="527BEFC9" w14:textId="77777777" w:rsidR="001666A5" w:rsidRPr="006C2CE4" w:rsidRDefault="001666A5" w:rsidP="001666A5">
      <w:pPr>
        <w:pStyle w:val="titolo20"/>
        <w:divId w:val="527259509"/>
        <w:rPr>
          <w:color w:val="002060"/>
        </w:rPr>
      </w:pPr>
      <w:r w:rsidRPr="006C2CE4">
        <w:rPr>
          <w:color w:val="002060"/>
        </w:rPr>
        <w:t xml:space="preserve">INIBIZIONE A SVOLGERE OGNI ATTIVITA' FINO AL 25/12/2019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07C6B55B" w14:textId="77777777" w:rsidTr="001666A5">
        <w:trPr>
          <w:divId w:val="527259509"/>
        </w:trPr>
        <w:tc>
          <w:tcPr>
            <w:tcW w:w="2200" w:type="dxa"/>
            <w:tcMar>
              <w:top w:w="20" w:type="dxa"/>
              <w:left w:w="20" w:type="dxa"/>
              <w:bottom w:w="20" w:type="dxa"/>
              <w:right w:w="20" w:type="dxa"/>
            </w:tcMar>
            <w:vAlign w:val="center"/>
          </w:tcPr>
          <w:p w14:paraId="77AACF74" w14:textId="77777777" w:rsidR="001666A5" w:rsidRPr="006C2CE4" w:rsidRDefault="001666A5" w:rsidP="00DA4E0C">
            <w:pPr>
              <w:pStyle w:val="movimento"/>
              <w:rPr>
                <w:color w:val="002060"/>
              </w:rPr>
            </w:pPr>
            <w:r w:rsidRPr="006C2CE4">
              <w:rPr>
                <w:color w:val="002060"/>
              </w:rPr>
              <w:t>MATTEUCCI WILIAM</w:t>
            </w:r>
          </w:p>
        </w:tc>
        <w:tc>
          <w:tcPr>
            <w:tcW w:w="2200" w:type="dxa"/>
            <w:tcMar>
              <w:top w:w="20" w:type="dxa"/>
              <w:left w:w="20" w:type="dxa"/>
              <w:bottom w:w="20" w:type="dxa"/>
              <w:right w:w="20" w:type="dxa"/>
            </w:tcMar>
            <w:vAlign w:val="center"/>
          </w:tcPr>
          <w:p w14:paraId="6EE58262" w14:textId="77777777" w:rsidR="001666A5" w:rsidRPr="006C2CE4" w:rsidRDefault="001666A5" w:rsidP="00DA4E0C">
            <w:pPr>
              <w:pStyle w:val="movimento2"/>
              <w:rPr>
                <w:color w:val="002060"/>
              </w:rPr>
            </w:pPr>
            <w:r w:rsidRPr="006C2CE4">
              <w:rPr>
                <w:color w:val="002060"/>
              </w:rPr>
              <w:t xml:space="preserve">(PIEVE D ICO CALCIO A 5) </w:t>
            </w:r>
          </w:p>
        </w:tc>
        <w:tc>
          <w:tcPr>
            <w:tcW w:w="800" w:type="dxa"/>
            <w:tcMar>
              <w:top w:w="20" w:type="dxa"/>
              <w:left w:w="20" w:type="dxa"/>
              <w:bottom w:w="20" w:type="dxa"/>
              <w:right w:w="20" w:type="dxa"/>
            </w:tcMar>
            <w:vAlign w:val="center"/>
          </w:tcPr>
          <w:p w14:paraId="75C7E382"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106FE073"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F0256BF" w14:textId="77777777" w:rsidR="001666A5" w:rsidRPr="006C2CE4" w:rsidRDefault="001666A5" w:rsidP="00DA4E0C">
            <w:pPr>
              <w:pStyle w:val="movimento2"/>
              <w:rPr>
                <w:color w:val="002060"/>
              </w:rPr>
            </w:pPr>
            <w:r w:rsidRPr="006C2CE4">
              <w:rPr>
                <w:color w:val="002060"/>
              </w:rPr>
              <w:t> </w:t>
            </w:r>
          </w:p>
        </w:tc>
      </w:tr>
    </w:tbl>
    <w:p w14:paraId="6D2820F9" w14:textId="77777777" w:rsidR="001666A5" w:rsidRPr="006C2CE4" w:rsidRDefault="001666A5" w:rsidP="001666A5">
      <w:pPr>
        <w:pStyle w:val="diffida"/>
        <w:spacing w:before="80" w:beforeAutospacing="0" w:after="40" w:afterAutospacing="0"/>
        <w:divId w:val="527259509"/>
        <w:rPr>
          <w:color w:val="002060"/>
        </w:rPr>
      </w:pPr>
      <w:r w:rsidRPr="006C2CE4">
        <w:rPr>
          <w:color w:val="002060"/>
        </w:rPr>
        <w:t xml:space="preserve">Per proteste nei confronti dell'arbitro Allontanato. </w:t>
      </w:r>
    </w:p>
    <w:p w14:paraId="3785E426" w14:textId="77777777" w:rsidR="001666A5" w:rsidRPr="006C2CE4" w:rsidRDefault="001666A5" w:rsidP="001666A5">
      <w:pPr>
        <w:pStyle w:val="titolo3"/>
        <w:divId w:val="527259509"/>
        <w:rPr>
          <w:color w:val="002060"/>
        </w:rPr>
      </w:pPr>
      <w:r w:rsidRPr="006C2CE4">
        <w:rPr>
          <w:color w:val="002060"/>
        </w:rPr>
        <w:t xml:space="preserve">A CARICO CALCIATORI NON ESPULSI DAL CAMPO </w:t>
      </w:r>
    </w:p>
    <w:p w14:paraId="268E4AAA" w14:textId="77777777" w:rsidR="001666A5" w:rsidRPr="006C2CE4" w:rsidRDefault="001666A5" w:rsidP="001666A5">
      <w:pPr>
        <w:pStyle w:val="titolo20"/>
        <w:divId w:val="527259509"/>
        <w:rPr>
          <w:color w:val="002060"/>
        </w:rPr>
      </w:pPr>
      <w:r w:rsidRPr="006C2CE4">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2B77441D" w14:textId="77777777" w:rsidTr="001666A5">
        <w:trPr>
          <w:divId w:val="527259509"/>
        </w:trPr>
        <w:tc>
          <w:tcPr>
            <w:tcW w:w="2200" w:type="dxa"/>
            <w:tcMar>
              <w:top w:w="20" w:type="dxa"/>
              <w:left w:w="20" w:type="dxa"/>
              <w:bottom w:w="20" w:type="dxa"/>
              <w:right w:w="20" w:type="dxa"/>
            </w:tcMar>
            <w:vAlign w:val="center"/>
          </w:tcPr>
          <w:p w14:paraId="3BD332D3" w14:textId="77777777" w:rsidR="001666A5" w:rsidRPr="006C2CE4" w:rsidRDefault="001666A5" w:rsidP="00DA4E0C">
            <w:pPr>
              <w:pStyle w:val="movimento"/>
              <w:rPr>
                <w:color w:val="002060"/>
              </w:rPr>
            </w:pPr>
            <w:r w:rsidRPr="006C2CE4">
              <w:rPr>
                <w:color w:val="002060"/>
              </w:rPr>
              <w:t>BALZAMO MARCO</w:t>
            </w:r>
          </w:p>
        </w:tc>
        <w:tc>
          <w:tcPr>
            <w:tcW w:w="2200" w:type="dxa"/>
            <w:tcMar>
              <w:top w:w="20" w:type="dxa"/>
              <w:left w:w="20" w:type="dxa"/>
              <w:bottom w:w="20" w:type="dxa"/>
              <w:right w:w="20" w:type="dxa"/>
            </w:tcMar>
            <w:vAlign w:val="center"/>
          </w:tcPr>
          <w:p w14:paraId="3051A50A" w14:textId="77777777" w:rsidR="001666A5" w:rsidRPr="006C2CE4" w:rsidRDefault="001666A5" w:rsidP="00DA4E0C">
            <w:pPr>
              <w:pStyle w:val="movimento2"/>
              <w:rPr>
                <w:color w:val="002060"/>
              </w:rPr>
            </w:pPr>
            <w:r w:rsidRPr="006C2CE4">
              <w:rPr>
                <w:color w:val="002060"/>
              </w:rPr>
              <w:t xml:space="preserve">(NUOVA JUVENTINA FFC) </w:t>
            </w:r>
          </w:p>
        </w:tc>
        <w:tc>
          <w:tcPr>
            <w:tcW w:w="800" w:type="dxa"/>
            <w:tcMar>
              <w:top w:w="20" w:type="dxa"/>
              <w:left w:w="20" w:type="dxa"/>
              <w:bottom w:w="20" w:type="dxa"/>
              <w:right w:w="20" w:type="dxa"/>
            </w:tcMar>
            <w:vAlign w:val="center"/>
          </w:tcPr>
          <w:p w14:paraId="4735490C"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2403816" w14:textId="77777777" w:rsidR="001666A5" w:rsidRPr="006C2CE4" w:rsidRDefault="001666A5" w:rsidP="00DA4E0C">
            <w:pPr>
              <w:pStyle w:val="movimento"/>
              <w:rPr>
                <w:color w:val="002060"/>
              </w:rPr>
            </w:pPr>
            <w:r w:rsidRPr="006C2CE4">
              <w:rPr>
                <w:color w:val="002060"/>
              </w:rPr>
              <w:t>MACCULI ANTONIO</w:t>
            </w:r>
          </w:p>
        </w:tc>
        <w:tc>
          <w:tcPr>
            <w:tcW w:w="2200" w:type="dxa"/>
            <w:tcMar>
              <w:top w:w="20" w:type="dxa"/>
              <w:left w:w="20" w:type="dxa"/>
              <w:bottom w:w="20" w:type="dxa"/>
              <w:right w:w="20" w:type="dxa"/>
            </w:tcMar>
            <w:vAlign w:val="center"/>
          </w:tcPr>
          <w:p w14:paraId="54B47EF4" w14:textId="77777777" w:rsidR="001666A5" w:rsidRPr="006C2CE4" w:rsidRDefault="001666A5" w:rsidP="00DA4E0C">
            <w:pPr>
              <w:pStyle w:val="movimento2"/>
              <w:rPr>
                <w:color w:val="002060"/>
              </w:rPr>
            </w:pPr>
            <w:r w:rsidRPr="006C2CE4">
              <w:rPr>
                <w:color w:val="002060"/>
              </w:rPr>
              <w:t xml:space="preserve">(OSTRENSE) </w:t>
            </w:r>
          </w:p>
        </w:tc>
      </w:tr>
      <w:tr w:rsidR="001666A5" w:rsidRPr="006C2CE4" w14:paraId="6CFE5CB9" w14:textId="77777777" w:rsidTr="001666A5">
        <w:trPr>
          <w:divId w:val="527259509"/>
        </w:trPr>
        <w:tc>
          <w:tcPr>
            <w:tcW w:w="2200" w:type="dxa"/>
            <w:tcMar>
              <w:top w:w="20" w:type="dxa"/>
              <w:left w:w="20" w:type="dxa"/>
              <w:bottom w:w="20" w:type="dxa"/>
              <w:right w:w="20" w:type="dxa"/>
            </w:tcMar>
            <w:vAlign w:val="center"/>
          </w:tcPr>
          <w:p w14:paraId="197CCE7A" w14:textId="77777777" w:rsidR="001666A5" w:rsidRPr="006C2CE4" w:rsidRDefault="001666A5" w:rsidP="00DA4E0C">
            <w:pPr>
              <w:pStyle w:val="movimento"/>
              <w:rPr>
                <w:color w:val="002060"/>
              </w:rPr>
            </w:pPr>
            <w:r w:rsidRPr="006C2CE4">
              <w:rPr>
                <w:color w:val="002060"/>
              </w:rPr>
              <w:t>BERTOZZI SAMUELE</w:t>
            </w:r>
          </w:p>
        </w:tc>
        <w:tc>
          <w:tcPr>
            <w:tcW w:w="2200" w:type="dxa"/>
            <w:tcMar>
              <w:top w:w="20" w:type="dxa"/>
              <w:left w:w="20" w:type="dxa"/>
              <w:bottom w:w="20" w:type="dxa"/>
              <w:right w:w="20" w:type="dxa"/>
            </w:tcMar>
            <w:vAlign w:val="center"/>
          </w:tcPr>
          <w:p w14:paraId="6409CBCD" w14:textId="77777777" w:rsidR="001666A5" w:rsidRPr="006C2CE4" w:rsidRDefault="001666A5" w:rsidP="00DA4E0C">
            <w:pPr>
              <w:pStyle w:val="movimento2"/>
              <w:rPr>
                <w:color w:val="002060"/>
              </w:rPr>
            </w:pPr>
            <w:r w:rsidRPr="006C2CE4">
              <w:rPr>
                <w:color w:val="002060"/>
              </w:rPr>
              <w:t xml:space="preserve">(PIEVE D ICO CALCIO A 5) </w:t>
            </w:r>
          </w:p>
        </w:tc>
        <w:tc>
          <w:tcPr>
            <w:tcW w:w="800" w:type="dxa"/>
            <w:tcMar>
              <w:top w:w="20" w:type="dxa"/>
              <w:left w:w="20" w:type="dxa"/>
              <w:bottom w:w="20" w:type="dxa"/>
              <w:right w:w="20" w:type="dxa"/>
            </w:tcMar>
            <w:vAlign w:val="center"/>
          </w:tcPr>
          <w:p w14:paraId="66DC5B20"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EA0CACB" w14:textId="77777777" w:rsidR="001666A5" w:rsidRPr="006C2CE4" w:rsidRDefault="001666A5" w:rsidP="00DA4E0C">
            <w:pPr>
              <w:pStyle w:val="movimento"/>
              <w:rPr>
                <w:color w:val="002060"/>
              </w:rPr>
            </w:pPr>
            <w:r w:rsidRPr="006C2CE4">
              <w:rPr>
                <w:color w:val="002060"/>
              </w:rPr>
              <w:t>MARCHETTI ANDREA</w:t>
            </w:r>
          </w:p>
        </w:tc>
        <w:tc>
          <w:tcPr>
            <w:tcW w:w="2200" w:type="dxa"/>
            <w:tcMar>
              <w:top w:w="20" w:type="dxa"/>
              <w:left w:w="20" w:type="dxa"/>
              <w:bottom w:w="20" w:type="dxa"/>
              <w:right w:w="20" w:type="dxa"/>
            </w:tcMar>
            <w:vAlign w:val="center"/>
          </w:tcPr>
          <w:p w14:paraId="6990A45C" w14:textId="77777777" w:rsidR="001666A5" w:rsidRPr="006C2CE4" w:rsidRDefault="001666A5" w:rsidP="00DA4E0C">
            <w:pPr>
              <w:pStyle w:val="movimento2"/>
              <w:rPr>
                <w:color w:val="002060"/>
              </w:rPr>
            </w:pPr>
            <w:r w:rsidRPr="006C2CE4">
              <w:rPr>
                <w:color w:val="002060"/>
              </w:rPr>
              <w:t xml:space="preserve">(PIEVE D ICO CALCIO A 5) </w:t>
            </w:r>
          </w:p>
        </w:tc>
      </w:tr>
    </w:tbl>
    <w:p w14:paraId="75381659" w14:textId="77777777" w:rsidR="001666A5" w:rsidRPr="006C2CE4" w:rsidRDefault="001666A5" w:rsidP="001666A5">
      <w:pPr>
        <w:pStyle w:val="titolo20"/>
        <w:divId w:val="527259509"/>
        <w:rPr>
          <w:color w:val="002060"/>
        </w:rPr>
      </w:pPr>
      <w:r w:rsidRPr="006C2CE4">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4C637DA3" w14:textId="77777777" w:rsidTr="001666A5">
        <w:trPr>
          <w:divId w:val="527259509"/>
        </w:trPr>
        <w:tc>
          <w:tcPr>
            <w:tcW w:w="2200" w:type="dxa"/>
            <w:tcMar>
              <w:top w:w="20" w:type="dxa"/>
              <w:left w:w="20" w:type="dxa"/>
              <w:bottom w:w="20" w:type="dxa"/>
              <w:right w:w="20" w:type="dxa"/>
            </w:tcMar>
            <w:vAlign w:val="center"/>
          </w:tcPr>
          <w:p w14:paraId="03BE38F7" w14:textId="77777777" w:rsidR="001666A5" w:rsidRPr="006C2CE4" w:rsidRDefault="001666A5" w:rsidP="00DA4E0C">
            <w:pPr>
              <w:pStyle w:val="movimento"/>
              <w:rPr>
                <w:color w:val="002060"/>
              </w:rPr>
            </w:pPr>
            <w:r w:rsidRPr="006C2CE4">
              <w:rPr>
                <w:color w:val="002060"/>
              </w:rPr>
              <w:t>LATESSA ALESSANDRO</w:t>
            </w:r>
          </w:p>
        </w:tc>
        <w:tc>
          <w:tcPr>
            <w:tcW w:w="2200" w:type="dxa"/>
            <w:tcMar>
              <w:top w:w="20" w:type="dxa"/>
              <w:left w:w="20" w:type="dxa"/>
              <w:bottom w:w="20" w:type="dxa"/>
              <w:right w:w="20" w:type="dxa"/>
            </w:tcMar>
            <w:vAlign w:val="center"/>
          </w:tcPr>
          <w:p w14:paraId="339C0D1C" w14:textId="77777777" w:rsidR="001666A5" w:rsidRPr="006C2CE4" w:rsidRDefault="001666A5" w:rsidP="00DA4E0C">
            <w:pPr>
              <w:pStyle w:val="movimento2"/>
              <w:rPr>
                <w:color w:val="002060"/>
              </w:rPr>
            </w:pPr>
            <w:r w:rsidRPr="006C2CE4">
              <w:rPr>
                <w:color w:val="002060"/>
              </w:rPr>
              <w:t xml:space="preserve">(PIEVE D ICO CALCIO A 5) </w:t>
            </w:r>
          </w:p>
        </w:tc>
        <w:tc>
          <w:tcPr>
            <w:tcW w:w="800" w:type="dxa"/>
            <w:tcMar>
              <w:top w:w="20" w:type="dxa"/>
              <w:left w:w="20" w:type="dxa"/>
              <w:bottom w:w="20" w:type="dxa"/>
              <w:right w:w="20" w:type="dxa"/>
            </w:tcMar>
            <w:vAlign w:val="center"/>
          </w:tcPr>
          <w:p w14:paraId="04AFB98D"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46E098C" w14:textId="77777777" w:rsidR="001666A5" w:rsidRPr="006C2CE4" w:rsidRDefault="001666A5" w:rsidP="00DA4E0C">
            <w:pPr>
              <w:pStyle w:val="movimento"/>
              <w:rPr>
                <w:color w:val="002060"/>
              </w:rPr>
            </w:pPr>
            <w:r w:rsidRPr="006C2CE4">
              <w:rPr>
                <w:color w:val="002060"/>
              </w:rPr>
              <w:t>MANCINI GIULIO</w:t>
            </w:r>
          </w:p>
        </w:tc>
        <w:tc>
          <w:tcPr>
            <w:tcW w:w="2200" w:type="dxa"/>
            <w:tcMar>
              <w:top w:w="20" w:type="dxa"/>
              <w:left w:w="20" w:type="dxa"/>
              <w:bottom w:w="20" w:type="dxa"/>
              <w:right w:w="20" w:type="dxa"/>
            </w:tcMar>
            <w:vAlign w:val="center"/>
          </w:tcPr>
          <w:p w14:paraId="6C7129F5" w14:textId="77777777" w:rsidR="001666A5" w:rsidRPr="006C2CE4" w:rsidRDefault="001666A5" w:rsidP="00DA4E0C">
            <w:pPr>
              <w:pStyle w:val="movimento2"/>
              <w:rPr>
                <w:color w:val="002060"/>
              </w:rPr>
            </w:pPr>
            <w:r w:rsidRPr="006C2CE4">
              <w:rPr>
                <w:color w:val="002060"/>
              </w:rPr>
              <w:t xml:space="preserve">(RECANATI CALCIO A 5) </w:t>
            </w:r>
          </w:p>
        </w:tc>
      </w:tr>
    </w:tbl>
    <w:p w14:paraId="1FD7A3C5" w14:textId="77777777" w:rsidR="001666A5" w:rsidRPr="006C2CE4" w:rsidRDefault="001666A5" w:rsidP="001666A5">
      <w:pPr>
        <w:pStyle w:val="titolo20"/>
        <w:divId w:val="527259509"/>
        <w:rPr>
          <w:color w:val="002060"/>
        </w:rPr>
      </w:pPr>
      <w:r w:rsidRPr="006C2CE4">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4CE98048" w14:textId="77777777" w:rsidTr="001666A5">
        <w:trPr>
          <w:divId w:val="527259509"/>
        </w:trPr>
        <w:tc>
          <w:tcPr>
            <w:tcW w:w="2200" w:type="dxa"/>
            <w:tcMar>
              <w:top w:w="20" w:type="dxa"/>
              <w:left w:w="20" w:type="dxa"/>
              <w:bottom w:w="20" w:type="dxa"/>
              <w:right w:w="20" w:type="dxa"/>
            </w:tcMar>
            <w:vAlign w:val="center"/>
          </w:tcPr>
          <w:p w14:paraId="2EB26FF8" w14:textId="77777777" w:rsidR="001666A5" w:rsidRPr="006C2CE4" w:rsidRDefault="001666A5" w:rsidP="00DA4E0C">
            <w:pPr>
              <w:pStyle w:val="movimento"/>
              <w:rPr>
                <w:color w:val="002060"/>
              </w:rPr>
            </w:pPr>
            <w:r w:rsidRPr="006C2CE4">
              <w:rPr>
                <w:color w:val="002060"/>
              </w:rPr>
              <w:t>LUZI DIEGO</w:t>
            </w:r>
          </w:p>
        </w:tc>
        <w:tc>
          <w:tcPr>
            <w:tcW w:w="2200" w:type="dxa"/>
            <w:tcMar>
              <w:top w:w="20" w:type="dxa"/>
              <w:left w:w="20" w:type="dxa"/>
              <w:bottom w:w="20" w:type="dxa"/>
              <w:right w:w="20" w:type="dxa"/>
            </w:tcMar>
            <w:vAlign w:val="center"/>
          </w:tcPr>
          <w:p w14:paraId="0E7E47CD" w14:textId="77777777" w:rsidR="001666A5" w:rsidRPr="006C2CE4" w:rsidRDefault="001666A5" w:rsidP="00DA4E0C">
            <w:pPr>
              <w:pStyle w:val="movimento2"/>
              <w:rPr>
                <w:color w:val="002060"/>
              </w:rPr>
            </w:pPr>
            <w:r w:rsidRPr="006C2CE4">
              <w:rPr>
                <w:color w:val="002060"/>
              </w:rPr>
              <w:t xml:space="preserve">(OSTRENSE) </w:t>
            </w:r>
          </w:p>
        </w:tc>
        <w:tc>
          <w:tcPr>
            <w:tcW w:w="800" w:type="dxa"/>
            <w:tcMar>
              <w:top w:w="20" w:type="dxa"/>
              <w:left w:w="20" w:type="dxa"/>
              <w:bottom w:w="20" w:type="dxa"/>
              <w:right w:w="20" w:type="dxa"/>
            </w:tcMar>
            <w:vAlign w:val="center"/>
          </w:tcPr>
          <w:p w14:paraId="1D953A9F"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0F6B39E" w14:textId="77777777" w:rsidR="001666A5" w:rsidRPr="006C2CE4" w:rsidRDefault="001666A5" w:rsidP="00DA4E0C">
            <w:pPr>
              <w:pStyle w:val="movimento"/>
              <w:rPr>
                <w:color w:val="002060"/>
              </w:rPr>
            </w:pPr>
            <w:r w:rsidRPr="006C2CE4">
              <w:rPr>
                <w:color w:val="002060"/>
              </w:rPr>
              <w:t>MELIFFI NICOLA</w:t>
            </w:r>
          </w:p>
        </w:tc>
        <w:tc>
          <w:tcPr>
            <w:tcW w:w="2200" w:type="dxa"/>
            <w:tcMar>
              <w:top w:w="20" w:type="dxa"/>
              <w:left w:w="20" w:type="dxa"/>
              <w:bottom w:w="20" w:type="dxa"/>
              <w:right w:w="20" w:type="dxa"/>
            </w:tcMar>
            <w:vAlign w:val="center"/>
          </w:tcPr>
          <w:p w14:paraId="13555D50" w14:textId="77777777" w:rsidR="001666A5" w:rsidRPr="006C2CE4" w:rsidRDefault="001666A5" w:rsidP="00DA4E0C">
            <w:pPr>
              <w:pStyle w:val="movimento2"/>
              <w:rPr>
                <w:color w:val="002060"/>
              </w:rPr>
            </w:pPr>
            <w:r w:rsidRPr="006C2CE4">
              <w:rPr>
                <w:color w:val="002060"/>
              </w:rPr>
              <w:t xml:space="preserve">(PIEVE D ICO CALCIO A 5) </w:t>
            </w:r>
          </w:p>
        </w:tc>
      </w:tr>
    </w:tbl>
    <w:p w14:paraId="34EB34AB" w14:textId="77777777" w:rsidR="001666A5" w:rsidRPr="006C2CE4" w:rsidRDefault="001666A5" w:rsidP="001666A5">
      <w:pPr>
        <w:pStyle w:val="titolo20"/>
        <w:divId w:val="527259509"/>
        <w:rPr>
          <w:color w:val="002060"/>
        </w:rPr>
      </w:pPr>
      <w:r w:rsidRPr="006C2CE4">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20D99D10" w14:textId="77777777" w:rsidTr="001666A5">
        <w:trPr>
          <w:divId w:val="527259509"/>
        </w:trPr>
        <w:tc>
          <w:tcPr>
            <w:tcW w:w="2200" w:type="dxa"/>
            <w:tcMar>
              <w:top w:w="20" w:type="dxa"/>
              <w:left w:w="20" w:type="dxa"/>
              <w:bottom w:w="20" w:type="dxa"/>
              <w:right w:w="20" w:type="dxa"/>
            </w:tcMar>
            <w:vAlign w:val="center"/>
          </w:tcPr>
          <w:p w14:paraId="3E50527F" w14:textId="77777777" w:rsidR="001666A5" w:rsidRPr="006C2CE4" w:rsidRDefault="001666A5" w:rsidP="00DA4E0C">
            <w:pPr>
              <w:pStyle w:val="movimento"/>
              <w:rPr>
                <w:color w:val="002060"/>
              </w:rPr>
            </w:pPr>
            <w:r w:rsidRPr="006C2CE4">
              <w:rPr>
                <w:color w:val="002060"/>
              </w:rPr>
              <w:t>EBOUA ADOU JEAN MARC</w:t>
            </w:r>
          </w:p>
        </w:tc>
        <w:tc>
          <w:tcPr>
            <w:tcW w:w="2200" w:type="dxa"/>
            <w:tcMar>
              <w:top w:w="20" w:type="dxa"/>
              <w:left w:w="20" w:type="dxa"/>
              <w:bottom w:w="20" w:type="dxa"/>
              <w:right w:w="20" w:type="dxa"/>
            </w:tcMar>
            <w:vAlign w:val="center"/>
          </w:tcPr>
          <w:p w14:paraId="2A79ABD4" w14:textId="77777777" w:rsidR="001666A5" w:rsidRPr="006C2CE4" w:rsidRDefault="001666A5" w:rsidP="00DA4E0C">
            <w:pPr>
              <w:pStyle w:val="movimento2"/>
              <w:rPr>
                <w:color w:val="002060"/>
              </w:rPr>
            </w:pPr>
            <w:r w:rsidRPr="006C2CE4">
              <w:rPr>
                <w:color w:val="002060"/>
              </w:rPr>
              <w:t xml:space="preserve">(NUOVA JUVENTINA FFC) </w:t>
            </w:r>
          </w:p>
        </w:tc>
        <w:tc>
          <w:tcPr>
            <w:tcW w:w="800" w:type="dxa"/>
            <w:tcMar>
              <w:top w:w="20" w:type="dxa"/>
              <w:left w:w="20" w:type="dxa"/>
              <w:bottom w:w="20" w:type="dxa"/>
              <w:right w:w="20" w:type="dxa"/>
            </w:tcMar>
            <w:vAlign w:val="center"/>
          </w:tcPr>
          <w:p w14:paraId="18C1A7C1"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84D5261" w14:textId="77777777" w:rsidR="001666A5" w:rsidRPr="006C2CE4" w:rsidRDefault="001666A5" w:rsidP="00DA4E0C">
            <w:pPr>
              <w:pStyle w:val="movimento"/>
              <w:rPr>
                <w:color w:val="002060"/>
              </w:rPr>
            </w:pPr>
            <w:r w:rsidRPr="006C2CE4">
              <w:rPr>
                <w:color w:val="002060"/>
              </w:rPr>
              <w:t>BONI MAICOL</w:t>
            </w:r>
          </w:p>
        </w:tc>
        <w:tc>
          <w:tcPr>
            <w:tcW w:w="2200" w:type="dxa"/>
            <w:tcMar>
              <w:top w:w="20" w:type="dxa"/>
              <w:left w:w="20" w:type="dxa"/>
              <w:bottom w:w="20" w:type="dxa"/>
              <w:right w:w="20" w:type="dxa"/>
            </w:tcMar>
            <w:vAlign w:val="center"/>
          </w:tcPr>
          <w:p w14:paraId="295E4714" w14:textId="77777777" w:rsidR="001666A5" w:rsidRPr="006C2CE4" w:rsidRDefault="001666A5" w:rsidP="00DA4E0C">
            <w:pPr>
              <w:pStyle w:val="movimento2"/>
              <w:rPr>
                <w:color w:val="002060"/>
              </w:rPr>
            </w:pPr>
            <w:r w:rsidRPr="006C2CE4">
              <w:rPr>
                <w:color w:val="002060"/>
              </w:rPr>
              <w:t xml:space="preserve">(PIEVE D ICO CALCIO A 5) </w:t>
            </w:r>
          </w:p>
        </w:tc>
      </w:tr>
    </w:tbl>
    <w:p w14:paraId="576B3DA3" w14:textId="77777777" w:rsidR="001666A5" w:rsidRPr="006C2CE4" w:rsidRDefault="001666A5" w:rsidP="001666A5">
      <w:pPr>
        <w:pStyle w:val="breakline"/>
        <w:divId w:val="527259509"/>
        <w:rPr>
          <w:color w:val="002060"/>
        </w:rPr>
      </w:pPr>
    </w:p>
    <w:p w14:paraId="4828735A" w14:textId="77777777" w:rsidR="001666A5" w:rsidRPr="006C2CE4" w:rsidRDefault="001666A5" w:rsidP="001666A5">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F.to IL GIUDICE SPORTIVO</w:t>
      </w:r>
    </w:p>
    <w:p w14:paraId="52DE1511" w14:textId="77777777" w:rsidR="001666A5" w:rsidRPr="006C2CE4" w:rsidRDefault="001666A5" w:rsidP="001666A5">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 xml:space="preserve"> </w:t>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 xml:space="preserve">   </w:t>
      </w:r>
      <w:r w:rsidRPr="006C2CE4">
        <w:rPr>
          <w:rFonts w:ascii="Arial" w:hAnsi="Arial" w:cs="Arial"/>
          <w:noProof/>
          <w:color w:val="002060"/>
          <w:lang w:eastAsia="it-IT"/>
        </w:rPr>
        <w:tab/>
        <w:t xml:space="preserve">       Claudio Romagnoli</w:t>
      </w:r>
    </w:p>
    <w:p w14:paraId="2CDB110F" w14:textId="77777777" w:rsidR="001666A5" w:rsidRPr="006C2CE4" w:rsidRDefault="001666A5" w:rsidP="001666A5">
      <w:pPr>
        <w:pStyle w:val="breakline"/>
        <w:divId w:val="527259509"/>
        <w:rPr>
          <w:color w:val="002060"/>
        </w:rPr>
      </w:pPr>
    </w:p>
    <w:p w14:paraId="6B2A24CB" w14:textId="77777777" w:rsidR="001666A5" w:rsidRPr="006C2CE4" w:rsidRDefault="001666A5" w:rsidP="001666A5">
      <w:pPr>
        <w:pStyle w:val="TITOLOPRINC"/>
        <w:divId w:val="527259509"/>
        <w:rPr>
          <w:color w:val="002060"/>
        </w:rPr>
      </w:pPr>
      <w:r w:rsidRPr="006C2CE4">
        <w:rPr>
          <w:color w:val="002060"/>
        </w:rPr>
        <w:t>CLASSIFICA</w:t>
      </w:r>
    </w:p>
    <w:p w14:paraId="4AD2705D" w14:textId="77777777" w:rsidR="001666A5" w:rsidRPr="006C2CE4" w:rsidRDefault="001666A5" w:rsidP="001666A5">
      <w:pPr>
        <w:pStyle w:val="breakline"/>
        <w:divId w:val="527259509"/>
        <w:rPr>
          <w:color w:val="002060"/>
        </w:rPr>
      </w:pPr>
    </w:p>
    <w:p w14:paraId="062D79EE" w14:textId="77777777" w:rsidR="001666A5" w:rsidRPr="006C2CE4" w:rsidRDefault="001666A5" w:rsidP="001666A5">
      <w:pPr>
        <w:pStyle w:val="breakline"/>
        <w:divId w:val="527259509"/>
        <w:rPr>
          <w:color w:val="002060"/>
        </w:rPr>
      </w:pPr>
    </w:p>
    <w:p w14:paraId="19AB4048" w14:textId="77777777" w:rsidR="001666A5" w:rsidRPr="006C2CE4" w:rsidRDefault="001666A5" w:rsidP="001666A5">
      <w:pPr>
        <w:pStyle w:val="SOTTOTITOLOCAMPIONATO1"/>
        <w:divId w:val="527259509"/>
        <w:rPr>
          <w:color w:val="002060"/>
        </w:rPr>
      </w:pPr>
      <w:r w:rsidRPr="006C2CE4">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666A5" w:rsidRPr="006C2CE4" w14:paraId="16A99150" w14:textId="77777777" w:rsidTr="001666A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CDD30F" w14:textId="77777777" w:rsidR="001666A5" w:rsidRPr="006C2CE4" w:rsidRDefault="001666A5" w:rsidP="00DA4E0C">
            <w:pPr>
              <w:pStyle w:val="HEADERTABELLA"/>
              <w:rPr>
                <w:color w:val="002060"/>
              </w:rPr>
            </w:pPr>
            <w:r w:rsidRPr="006C2C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26DC89" w14:textId="77777777" w:rsidR="001666A5" w:rsidRPr="006C2CE4" w:rsidRDefault="001666A5" w:rsidP="00DA4E0C">
            <w:pPr>
              <w:pStyle w:val="HEADERTABELLA"/>
              <w:rPr>
                <w:color w:val="002060"/>
              </w:rPr>
            </w:pPr>
            <w:r w:rsidRPr="006C2C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E757CD" w14:textId="77777777" w:rsidR="001666A5" w:rsidRPr="006C2CE4" w:rsidRDefault="001666A5" w:rsidP="00DA4E0C">
            <w:pPr>
              <w:pStyle w:val="HEADERTABELLA"/>
              <w:rPr>
                <w:color w:val="002060"/>
              </w:rPr>
            </w:pPr>
            <w:r w:rsidRPr="006C2C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2019C1" w14:textId="77777777" w:rsidR="001666A5" w:rsidRPr="006C2CE4" w:rsidRDefault="001666A5" w:rsidP="00DA4E0C">
            <w:pPr>
              <w:pStyle w:val="HEADERTABELLA"/>
              <w:rPr>
                <w:color w:val="002060"/>
              </w:rPr>
            </w:pPr>
            <w:r w:rsidRPr="006C2C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88E97D" w14:textId="77777777" w:rsidR="001666A5" w:rsidRPr="006C2CE4" w:rsidRDefault="001666A5" w:rsidP="00DA4E0C">
            <w:pPr>
              <w:pStyle w:val="HEADERTABELLA"/>
              <w:rPr>
                <w:color w:val="002060"/>
              </w:rPr>
            </w:pPr>
            <w:r w:rsidRPr="006C2C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723B3A" w14:textId="77777777" w:rsidR="001666A5" w:rsidRPr="006C2CE4" w:rsidRDefault="001666A5" w:rsidP="00DA4E0C">
            <w:pPr>
              <w:pStyle w:val="HEADERTABELLA"/>
              <w:rPr>
                <w:color w:val="002060"/>
              </w:rPr>
            </w:pPr>
            <w:r w:rsidRPr="006C2C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56D93E" w14:textId="77777777" w:rsidR="001666A5" w:rsidRPr="006C2CE4" w:rsidRDefault="001666A5" w:rsidP="00DA4E0C">
            <w:pPr>
              <w:pStyle w:val="HEADERTABELLA"/>
              <w:rPr>
                <w:color w:val="002060"/>
              </w:rPr>
            </w:pPr>
            <w:r w:rsidRPr="006C2C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D8E9B4" w14:textId="77777777" w:rsidR="001666A5" w:rsidRPr="006C2CE4" w:rsidRDefault="001666A5" w:rsidP="00DA4E0C">
            <w:pPr>
              <w:pStyle w:val="HEADERTABELLA"/>
              <w:rPr>
                <w:color w:val="002060"/>
              </w:rPr>
            </w:pPr>
            <w:r w:rsidRPr="006C2C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8A7CF3" w14:textId="77777777" w:rsidR="001666A5" w:rsidRPr="006C2CE4" w:rsidRDefault="001666A5" w:rsidP="00DA4E0C">
            <w:pPr>
              <w:pStyle w:val="HEADERTABELLA"/>
              <w:rPr>
                <w:color w:val="002060"/>
              </w:rPr>
            </w:pPr>
            <w:r w:rsidRPr="006C2C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E858F6" w14:textId="77777777" w:rsidR="001666A5" w:rsidRPr="006C2CE4" w:rsidRDefault="001666A5" w:rsidP="00DA4E0C">
            <w:pPr>
              <w:pStyle w:val="HEADERTABELLA"/>
              <w:rPr>
                <w:color w:val="002060"/>
              </w:rPr>
            </w:pPr>
            <w:r w:rsidRPr="006C2CE4">
              <w:rPr>
                <w:color w:val="002060"/>
              </w:rPr>
              <w:t>PE</w:t>
            </w:r>
          </w:p>
        </w:tc>
      </w:tr>
      <w:tr w:rsidR="001666A5" w:rsidRPr="006C2CE4" w14:paraId="7A5FA6CF" w14:textId="77777777" w:rsidTr="001666A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2386988" w14:textId="77777777" w:rsidR="001666A5" w:rsidRPr="006C2CE4" w:rsidRDefault="001666A5" w:rsidP="00DA4E0C">
            <w:pPr>
              <w:pStyle w:val="ROWTABELLA"/>
              <w:rPr>
                <w:color w:val="002060"/>
              </w:rPr>
            </w:pPr>
            <w:r w:rsidRPr="006C2CE4">
              <w:rPr>
                <w:color w:val="002060"/>
              </w:rPr>
              <w:lastRenderedPageBreak/>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5341D" w14:textId="77777777" w:rsidR="001666A5" w:rsidRPr="006C2CE4" w:rsidRDefault="001666A5" w:rsidP="00DA4E0C">
            <w:pPr>
              <w:pStyle w:val="ROWTABELLA"/>
              <w:jc w:val="center"/>
              <w:rPr>
                <w:color w:val="002060"/>
              </w:rPr>
            </w:pPr>
            <w:r w:rsidRPr="006C2C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1D0EBD"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B16BF"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445B3"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2B339"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291B0" w14:textId="77777777" w:rsidR="001666A5" w:rsidRPr="006C2CE4" w:rsidRDefault="001666A5" w:rsidP="00DA4E0C">
            <w:pPr>
              <w:pStyle w:val="ROWTABELLA"/>
              <w:jc w:val="center"/>
              <w:rPr>
                <w:color w:val="002060"/>
              </w:rPr>
            </w:pPr>
            <w:r w:rsidRPr="006C2CE4">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BC9B5" w14:textId="77777777" w:rsidR="001666A5" w:rsidRPr="006C2CE4" w:rsidRDefault="001666A5" w:rsidP="00DA4E0C">
            <w:pPr>
              <w:pStyle w:val="ROWTABELLA"/>
              <w:jc w:val="center"/>
              <w:rPr>
                <w:color w:val="002060"/>
              </w:rPr>
            </w:pPr>
            <w:r w:rsidRPr="006C2C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5E425" w14:textId="77777777" w:rsidR="001666A5" w:rsidRPr="006C2CE4" w:rsidRDefault="001666A5" w:rsidP="00DA4E0C">
            <w:pPr>
              <w:pStyle w:val="ROWTABELLA"/>
              <w:jc w:val="center"/>
              <w:rPr>
                <w:color w:val="002060"/>
              </w:rPr>
            </w:pPr>
            <w:r w:rsidRPr="006C2CE4">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E2C8B" w14:textId="77777777" w:rsidR="001666A5" w:rsidRPr="006C2CE4" w:rsidRDefault="001666A5" w:rsidP="00DA4E0C">
            <w:pPr>
              <w:pStyle w:val="ROWTABELLA"/>
              <w:jc w:val="center"/>
              <w:rPr>
                <w:color w:val="002060"/>
              </w:rPr>
            </w:pPr>
            <w:r w:rsidRPr="006C2CE4">
              <w:rPr>
                <w:color w:val="002060"/>
              </w:rPr>
              <w:t>0</w:t>
            </w:r>
          </w:p>
        </w:tc>
      </w:tr>
      <w:tr w:rsidR="001666A5" w:rsidRPr="006C2CE4" w14:paraId="19479259"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8F5CFE" w14:textId="77777777" w:rsidR="001666A5" w:rsidRPr="006C2CE4" w:rsidRDefault="001666A5" w:rsidP="00DA4E0C">
            <w:pPr>
              <w:pStyle w:val="ROWTABELLA"/>
              <w:rPr>
                <w:color w:val="002060"/>
              </w:rPr>
            </w:pPr>
            <w:r w:rsidRPr="006C2CE4">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F579D" w14:textId="77777777" w:rsidR="001666A5" w:rsidRPr="006C2CE4" w:rsidRDefault="001666A5" w:rsidP="00DA4E0C">
            <w:pPr>
              <w:pStyle w:val="ROWTABELLA"/>
              <w:jc w:val="center"/>
              <w:rPr>
                <w:color w:val="002060"/>
              </w:rPr>
            </w:pPr>
            <w:r w:rsidRPr="006C2C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0E59F"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5D875"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DD639"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01AC1"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F33FB" w14:textId="77777777" w:rsidR="001666A5" w:rsidRPr="006C2CE4" w:rsidRDefault="001666A5" w:rsidP="00DA4E0C">
            <w:pPr>
              <w:pStyle w:val="ROWTABELLA"/>
              <w:jc w:val="center"/>
              <w:rPr>
                <w:color w:val="002060"/>
              </w:rPr>
            </w:pPr>
            <w:r w:rsidRPr="006C2CE4">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A042B" w14:textId="77777777" w:rsidR="001666A5" w:rsidRPr="006C2CE4" w:rsidRDefault="001666A5" w:rsidP="00DA4E0C">
            <w:pPr>
              <w:pStyle w:val="ROWTABELLA"/>
              <w:jc w:val="center"/>
              <w:rPr>
                <w:color w:val="002060"/>
              </w:rPr>
            </w:pPr>
            <w:r w:rsidRPr="006C2CE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DEB340" w14:textId="77777777" w:rsidR="001666A5" w:rsidRPr="006C2CE4" w:rsidRDefault="001666A5" w:rsidP="00DA4E0C">
            <w:pPr>
              <w:pStyle w:val="ROWTABELLA"/>
              <w:jc w:val="center"/>
              <w:rPr>
                <w:color w:val="002060"/>
              </w:rPr>
            </w:pPr>
            <w:r w:rsidRPr="006C2CE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F589E" w14:textId="77777777" w:rsidR="001666A5" w:rsidRPr="006C2CE4" w:rsidRDefault="001666A5" w:rsidP="00DA4E0C">
            <w:pPr>
              <w:pStyle w:val="ROWTABELLA"/>
              <w:jc w:val="center"/>
              <w:rPr>
                <w:color w:val="002060"/>
              </w:rPr>
            </w:pPr>
            <w:r w:rsidRPr="006C2CE4">
              <w:rPr>
                <w:color w:val="002060"/>
              </w:rPr>
              <w:t>0</w:t>
            </w:r>
          </w:p>
        </w:tc>
      </w:tr>
      <w:tr w:rsidR="001666A5" w:rsidRPr="006C2CE4" w14:paraId="0F7B5B12"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C617DA" w14:textId="77777777" w:rsidR="001666A5" w:rsidRPr="006C2CE4" w:rsidRDefault="001666A5" w:rsidP="00DA4E0C">
            <w:pPr>
              <w:pStyle w:val="ROWTABELLA"/>
              <w:rPr>
                <w:color w:val="002060"/>
              </w:rPr>
            </w:pPr>
            <w:r w:rsidRPr="006C2CE4">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8DF6E3" w14:textId="77777777" w:rsidR="001666A5" w:rsidRPr="006C2CE4" w:rsidRDefault="001666A5" w:rsidP="00DA4E0C">
            <w:pPr>
              <w:pStyle w:val="ROWTABELLA"/>
              <w:jc w:val="center"/>
              <w:rPr>
                <w:color w:val="002060"/>
              </w:rPr>
            </w:pPr>
            <w:r w:rsidRPr="006C2CE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5437F"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B41AA"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53117D"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2D67A"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B0001" w14:textId="77777777" w:rsidR="001666A5" w:rsidRPr="006C2CE4" w:rsidRDefault="001666A5" w:rsidP="00DA4E0C">
            <w:pPr>
              <w:pStyle w:val="ROWTABELLA"/>
              <w:jc w:val="center"/>
              <w:rPr>
                <w:color w:val="002060"/>
              </w:rPr>
            </w:pPr>
            <w:r w:rsidRPr="006C2CE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BFF9B" w14:textId="77777777" w:rsidR="001666A5" w:rsidRPr="006C2CE4" w:rsidRDefault="001666A5" w:rsidP="00DA4E0C">
            <w:pPr>
              <w:pStyle w:val="ROWTABELLA"/>
              <w:jc w:val="center"/>
              <w:rPr>
                <w:color w:val="002060"/>
              </w:rPr>
            </w:pPr>
            <w:r w:rsidRPr="006C2CE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499D98"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FCA94" w14:textId="77777777" w:rsidR="001666A5" w:rsidRPr="006C2CE4" w:rsidRDefault="001666A5" w:rsidP="00DA4E0C">
            <w:pPr>
              <w:pStyle w:val="ROWTABELLA"/>
              <w:jc w:val="center"/>
              <w:rPr>
                <w:color w:val="002060"/>
              </w:rPr>
            </w:pPr>
            <w:r w:rsidRPr="006C2CE4">
              <w:rPr>
                <w:color w:val="002060"/>
              </w:rPr>
              <w:t>0</w:t>
            </w:r>
          </w:p>
        </w:tc>
      </w:tr>
      <w:tr w:rsidR="001666A5" w:rsidRPr="006C2CE4" w14:paraId="6CB23217"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618A13" w14:textId="77777777" w:rsidR="001666A5" w:rsidRPr="006C2CE4" w:rsidRDefault="001666A5" w:rsidP="00DA4E0C">
            <w:pPr>
              <w:pStyle w:val="ROWTABELLA"/>
              <w:rPr>
                <w:color w:val="002060"/>
              </w:rPr>
            </w:pPr>
            <w:r w:rsidRPr="006C2CE4">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AA7C8" w14:textId="77777777" w:rsidR="001666A5" w:rsidRPr="006C2CE4" w:rsidRDefault="001666A5" w:rsidP="00DA4E0C">
            <w:pPr>
              <w:pStyle w:val="ROWTABELLA"/>
              <w:jc w:val="center"/>
              <w:rPr>
                <w:color w:val="002060"/>
              </w:rPr>
            </w:pPr>
            <w:r w:rsidRPr="006C2C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39C4A"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FADA7"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5D9A7"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BAA6C"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5A109" w14:textId="77777777" w:rsidR="001666A5" w:rsidRPr="006C2CE4" w:rsidRDefault="001666A5" w:rsidP="00DA4E0C">
            <w:pPr>
              <w:pStyle w:val="ROWTABELLA"/>
              <w:jc w:val="center"/>
              <w:rPr>
                <w:color w:val="002060"/>
              </w:rPr>
            </w:pPr>
            <w:r w:rsidRPr="006C2CE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FD220" w14:textId="77777777" w:rsidR="001666A5" w:rsidRPr="006C2CE4" w:rsidRDefault="001666A5" w:rsidP="00DA4E0C">
            <w:pPr>
              <w:pStyle w:val="ROWTABELLA"/>
              <w:jc w:val="center"/>
              <w:rPr>
                <w:color w:val="002060"/>
              </w:rPr>
            </w:pPr>
            <w:r w:rsidRPr="006C2CE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CF935"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12917" w14:textId="77777777" w:rsidR="001666A5" w:rsidRPr="006C2CE4" w:rsidRDefault="001666A5" w:rsidP="00DA4E0C">
            <w:pPr>
              <w:pStyle w:val="ROWTABELLA"/>
              <w:jc w:val="center"/>
              <w:rPr>
                <w:color w:val="002060"/>
              </w:rPr>
            </w:pPr>
            <w:r w:rsidRPr="006C2CE4">
              <w:rPr>
                <w:color w:val="002060"/>
              </w:rPr>
              <w:t>0</w:t>
            </w:r>
          </w:p>
        </w:tc>
      </w:tr>
      <w:tr w:rsidR="001666A5" w:rsidRPr="006C2CE4" w14:paraId="7CF45839"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389B4A" w14:textId="77777777" w:rsidR="001666A5" w:rsidRPr="006C2CE4" w:rsidRDefault="001666A5" w:rsidP="00DA4E0C">
            <w:pPr>
              <w:pStyle w:val="ROWTABELLA"/>
              <w:rPr>
                <w:color w:val="002060"/>
              </w:rPr>
            </w:pPr>
            <w:r w:rsidRPr="006C2CE4">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A0DF9" w14:textId="77777777" w:rsidR="001666A5" w:rsidRPr="006C2CE4" w:rsidRDefault="001666A5" w:rsidP="00DA4E0C">
            <w:pPr>
              <w:pStyle w:val="ROWTABELLA"/>
              <w:jc w:val="center"/>
              <w:rPr>
                <w:color w:val="002060"/>
              </w:rPr>
            </w:pPr>
            <w:r w:rsidRPr="006C2C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6C3C1"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082BB"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3FB93"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726B8"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54565" w14:textId="77777777" w:rsidR="001666A5" w:rsidRPr="006C2CE4" w:rsidRDefault="001666A5" w:rsidP="00DA4E0C">
            <w:pPr>
              <w:pStyle w:val="ROWTABELLA"/>
              <w:jc w:val="center"/>
              <w:rPr>
                <w:color w:val="002060"/>
              </w:rPr>
            </w:pPr>
            <w:r w:rsidRPr="006C2CE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42AC0" w14:textId="77777777" w:rsidR="001666A5" w:rsidRPr="006C2CE4" w:rsidRDefault="001666A5" w:rsidP="00DA4E0C">
            <w:pPr>
              <w:pStyle w:val="ROWTABELLA"/>
              <w:jc w:val="center"/>
              <w:rPr>
                <w:color w:val="002060"/>
              </w:rPr>
            </w:pPr>
            <w:r w:rsidRPr="006C2CE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8F9B6"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0C5E3" w14:textId="77777777" w:rsidR="001666A5" w:rsidRPr="006C2CE4" w:rsidRDefault="001666A5" w:rsidP="00DA4E0C">
            <w:pPr>
              <w:pStyle w:val="ROWTABELLA"/>
              <w:jc w:val="center"/>
              <w:rPr>
                <w:color w:val="002060"/>
              </w:rPr>
            </w:pPr>
            <w:r w:rsidRPr="006C2CE4">
              <w:rPr>
                <w:color w:val="002060"/>
              </w:rPr>
              <w:t>0</w:t>
            </w:r>
          </w:p>
        </w:tc>
      </w:tr>
      <w:tr w:rsidR="001666A5" w:rsidRPr="006C2CE4" w14:paraId="69B12851"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E97CD7" w14:textId="77777777" w:rsidR="001666A5" w:rsidRPr="006C2CE4" w:rsidRDefault="001666A5" w:rsidP="00DA4E0C">
            <w:pPr>
              <w:pStyle w:val="ROWTABELLA"/>
              <w:rPr>
                <w:color w:val="002060"/>
              </w:rPr>
            </w:pPr>
            <w:r w:rsidRPr="006C2CE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720F1"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7996A"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54582"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8696F"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1C607"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6DA60" w14:textId="77777777" w:rsidR="001666A5" w:rsidRPr="006C2CE4" w:rsidRDefault="001666A5" w:rsidP="00DA4E0C">
            <w:pPr>
              <w:pStyle w:val="ROWTABELLA"/>
              <w:jc w:val="center"/>
              <w:rPr>
                <w:color w:val="002060"/>
              </w:rPr>
            </w:pPr>
            <w:r w:rsidRPr="006C2CE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47B01" w14:textId="77777777" w:rsidR="001666A5" w:rsidRPr="006C2CE4" w:rsidRDefault="001666A5" w:rsidP="00DA4E0C">
            <w:pPr>
              <w:pStyle w:val="ROWTABELLA"/>
              <w:jc w:val="center"/>
              <w:rPr>
                <w:color w:val="002060"/>
              </w:rPr>
            </w:pPr>
            <w:r w:rsidRPr="006C2CE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F9F04"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44B7E" w14:textId="77777777" w:rsidR="001666A5" w:rsidRPr="006C2CE4" w:rsidRDefault="001666A5" w:rsidP="00DA4E0C">
            <w:pPr>
              <w:pStyle w:val="ROWTABELLA"/>
              <w:jc w:val="center"/>
              <w:rPr>
                <w:color w:val="002060"/>
              </w:rPr>
            </w:pPr>
            <w:r w:rsidRPr="006C2CE4">
              <w:rPr>
                <w:color w:val="002060"/>
              </w:rPr>
              <w:t>0</w:t>
            </w:r>
          </w:p>
        </w:tc>
      </w:tr>
      <w:tr w:rsidR="001666A5" w:rsidRPr="006C2CE4" w14:paraId="73DD535C"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649BE5" w14:textId="77777777" w:rsidR="001666A5" w:rsidRPr="006C2CE4" w:rsidRDefault="001666A5" w:rsidP="00DA4E0C">
            <w:pPr>
              <w:pStyle w:val="ROWTABELLA"/>
              <w:rPr>
                <w:color w:val="002060"/>
              </w:rPr>
            </w:pPr>
            <w:r w:rsidRPr="006C2CE4">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D6C51" w14:textId="77777777" w:rsidR="001666A5" w:rsidRPr="006C2CE4" w:rsidRDefault="001666A5" w:rsidP="00DA4E0C">
            <w:pPr>
              <w:pStyle w:val="ROWTABELLA"/>
              <w:jc w:val="center"/>
              <w:rPr>
                <w:color w:val="002060"/>
              </w:rPr>
            </w:pPr>
            <w:r w:rsidRPr="006C2C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14E3E"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3932A"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188A6"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432B4"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9FA88" w14:textId="77777777" w:rsidR="001666A5" w:rsidRPr="006C2CE4" w:rsidRDefault="001666A5" w:rsidP="00DA4E0C">
            <w:pPr>
              <w:pStyle w:val="ROWTABELLA"/>
              <w:jc w:val="center"/>
              <w:rPr>
                <w:color w:val="002060"/>
              </w:rPr>
            </w:pPr>
            <w:r w:rsidRPr="006C2CE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D16C3" w14:textId="77777777" w:rsidR="001666A5" w:rsidRPr="006C2CE4" w:rsidRDefault="001666A5" w:rsidP="00DA4E0C">
            <w:pPr>
              <w:pStyle w:val="ROWTABELLA"/>
              <w:jc w:val="center"/>
              <w:rPr>
                <w:color w:val="002060"/>
              </w:rPr>
            </w:pPr>
            <w:r w:rsidRPr="006C2CE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F0B49"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0BE32" w14:textId="77777777" w:rsidR="001666A5" w:rsidRPr="006C2CE4" w:rsidRDefault="001666A5" w:rsidP="00DA4E0C">
            <w:pPr>
              <w:pStyle w:val="ROWTABELLA"/>
              <w:jc w:val="center"/>
              <w:rPr>
                <w:color w:val="002060"/>
              </w:rPr>
            </w:pPr>
            <w:r w:rsidRPr="006C2CE4">
              <w:rPr>
                <w:color w:val="002060"/>
              </w:rPr>
              <w:t>0</w:t>
            </w:r>
          </w:p>
        </w:tc>
      </w:tr>
      <w:tr w:rsidR="001666A5" w:rsidRPr="006C2CE4" w14:paraId="165ED172"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D3F067" w14:textId="77777777" w:rsidR="001666A5" w:rsidRPr="006C2CE4" w:rsidRDefault="001666A5" w:rsidP="00DA4E0C">
            <w:pPr>
              <w:pStyle w:val="ROWTABELLA"/>
              <w:rPr>
                <w:color w:val="002060"/>
              </w:rPr>
            </w:pPr>
            <w:r w:rsidRPr="006C2CE4">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A5C2F" w14:textId="77777777" w:rsidR="001666A5" w:rsidRPr="006C2CE4" w:rsidRDefault="001666A5" w:rsidP="00DA4E0C">
            <w:pPr>
              <w:pStyle w:val="ROWTABELLA"/>
              <w:jc w:val="center"/>
              <w:rPr>
                <w:color w:val="002060"/>
              </w:rPr>
            </w:pPr>
            <w:r w:rsidRPr="006C2C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F5CD4"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48FE1D"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99B38"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47069"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94769" w14:textId="77777777" w:rsidR="001666A5" w:rsidRPr="006C2CE4" w:rsidRDefault="001666A5" w:rsidP="00DA4E0C">
            <w:pPr>
              <w:pStyle w:val="ROWTABELLA"/>
              <w:jc w:val="center"/>
              <w:rPr>
                <w:color w:val="002060"/>
              </w:rPr>
            </w:pPr>
            <w:r w:rsidRPr="006C2CE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543C3" w14:textId="77777777" w:rsidR="001666A5" w:rsidRPr="006C2CE4" w:rsidRDefault="001666A5" w:rsidP="00DA4E0C">
            <w:pPr>
              <w:pStyle w:val="ROWTABELLA"/>
              <w:jc w:val="center"/>
              <w:rPr>
                <w:color w:val="002060"/>
              </w:rPr>
            </w:pPr>
            <w:r w:rsidRPr="006C2CE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567A9"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66D60" w14:textId="77777777" w:rsidR="001666A5" w:rsidRPr="006C2CE4" w:rsidRDefault="001666A5" w:rsidP="00DA4E0C">
            <w:pPr>
              <w:pStyle w:val="ROWTABELLA"/>
              <w:jc w:val="center"/>
              <w:rPr>
                <w:color w:val="002060"/>
              </w:rPr>
            </w:pPr>
            <w:r w:rsidRPr="006C2CE4">
              <w:rPr>
                <w:color w:val="002060"/>
              </w:rPr>
              <w:t>0</w:t>
            </w:r>
          </w:p>
        </w:tc>
      </w:tr>
      <w:tr w:rsidR="001666A5" w:rsidRPr="006C2CE4" w14:paraId="2D9980B8"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95C686" w14:textId="77777777" w:rsidR="001666A5" w:rsidRPr="006C2CE4" w:rsidRDefault="001666A5" w:rsidP="00DA4E0C">
            <w:pPr>
              <w:pStyle w:val="ROWTABELLA"/>
              <w:rPr>
                <w:color w:val="002060"/>
              </w:rPr>
            </w:pPr>
            <w:r w:rsidRPr="006C2CE4">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DE0CA" w14:textId="77777777" w:rsidR="001666A5" w:rsidRPr="006C2CE4" w:rsidRDefault="001666A5" w:rsidP="00DA4E0C">
            <w:pPr>
              <w:pStyle w:val="ROWTABELLA"/>
              <w:jc w:val="center"/>
              <w:rPr>
                <w:color w:val="002060"/>
              </w:rPr>
            </w:pPr>
            <w:r w:rsidRPr="006C2C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5849E"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D7611"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74DC1"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ECE50"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DADCC" w14:textId="77777777" w:rsidR="001666A5" w:rsidRPr="006C2CE4" w:rsidRDefault="001666A5" w:rsidP="00DA4E0C">
            <w:pPr>
              <w:pStyle w:val="ROWTABELLA"/>
              <w:jc w:val="center"/>
              <w:rPr>
                <w:color w:val="002060"/>
              </w:rPr>
            </w:pPr>
            <w:r w:rsidRPr="006C2CE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16A0B" w14:textId="77777777" w:rsidR="001666A5" w:rsidRPr="006C2CE4" w:rsidRDefault="001666A5" w:rsidP="00DA4E0C">
            <w:pPr>
              <w:pStyle w:val="ROWTABELLA"/>
              <w:jc w:val="center"/>
              <w:rPr>
                <w:color w:val="002060"/>
              </w:rPr>
            </w:pPr>
            <w:r w:rsidRPr="006C2CE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7DCFEF"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ED68C" w14:textId="77777777" w:rsidR="001666A5" w:rsidRPr="006C2CE4" w:rsidRDefault="001666A5" w:rsidP="00DA4E0C">
            <w:pPr>
              <w:pStyle w:val="ROWTABELLA"/>
              <w:jc w:val="center"/>
              <w:rPr>
                <w:color w:val="002060"/>
              </w:rPr>
            </w:pPr>
            <w:r w:rsidRPr="006C2CE4">
              <w:rPr>
                <w:color w:val="002060"/>
              </w:rPr>
              <w:t>0</w:t>
            </w:r>
          </w:p>
        </w:tc>
      </w:tr>
      <w:tr w:rsidR="001666A5" w:rsidRPr="006C2CE4" w14:paraId="3E7FC9E0"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EBCDBC" w14:textId="77777777" w:rsidR="001666A5" w:rsidRPr="006C2CE4" w:rsidRDefault="001666A5" w:rsidP="00DA4E0C">
            <w:pPr>
              <w:pStyle w:val="ROWTABELLA"/>
              <w:rPr>
                <w:color w:val="002060"/>
              </w:rPr>
            </w:pPr>
            <w:r w:rsidRPr="006C2CE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09CA9" w14:textId="77777777" w:rsidR="001666A5" w:rsidRPr="006C2CE4" w:rsidRDefault="001666A5" w:rsidP="00DA4E0C">
            <w:pPr>
              <w:pStyle w:val="ROWTABELLA"/>
              <w:jc w:val="center"/>
              <w:rPr>
                <w:color w:val="002060"/>
              </w:rPr>
            </w:pPr>
            <w:r w:rsidRPr="006C2C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6C081"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40F25"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5E911"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AF6DB"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3D2CEA" w14:textId="77777777" w:rsidR="001666A5" w:rsidRPr="006C2CE4" w:rsidRDefault="001666A5" w:rsidP="00DA4E0C">
            <w:pPr>
              <w:pStyle w:val="ROWTABELLA"/>
              <w:jc w:val="center"/>
              <w:rPr>
                <w:color w:val="002060"/>
              </w:rPr>
            </w:pPr>
            <w:r w:rsidRPr="006C2CE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0E26D" w14:textId="77777777" w:rsidR="001666A5" w:rsidRPr="006C2CE4" w:rsidRDefault="001666A5" w:rsidP="00DA4E0C">
            <w:pPr>
              <w:pStyle w:val="ROWTABELLA"/>
              <w:jc w:val="center"/>
              <w:rPr>
                <w:color w:val="002060"/>
              </w:rPr>
            </w:pPr>
            <w:r w:rsidRPr="006C2CE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2B4C23"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49AB3" w14:textId="77777777" w:rsidR="001666A5" w:rsidRPr="006C2CE4" w:rsidRDefault="001666A5" w:rsidP="00DA4E0C">
            <w:pPr>
              <w:pStyle w:val="ROWTABELLA"/>
              <w:jc w:val="center"/>
              <w:rPr>
                <w:color w:val="002060"/>
              </w:rPr>
            </w:pPr>
            <w:r w:rsidRPr="006C2CE4">
              <w:rPr>
                <w:color w:val="002060"/>
              </w:rPr>
              <w:t>0</w:t>
            </w:r>
          </w:p>
        </w:tc>
      </w:tr>
      <w:tr w:rsidR="001666A5" w:rsidRPr="006C2CE4" w14:paraId="7DFABDA8"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707229" w14:textId="77777777" w:rsidR="001666A5" w:rsidRPr="006C2CE4" w:rsidRDefault="001666A5" w:rsidP="00DA4E0C">
            <w:pPr>
              <w:pStyle w:val="ROWTABELLA"/>
              <w:rPr>
                <w:color w:val="002060"/>
              </w:rPr>
            </w:pPr>
            <w:r w:rsidRPr="006C2CE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87C4A" w14:textId="77777777" w:rsidR="001666A5" w:rsidRPr="006C2CE4" w:rsidRDefault="001666A5" w:rsidP="00DA4E0C">
            <w:pPr>
              <w:pStyle w:val="ROWTABELLA"/>
              <w:jc w:val="center"/>
              <w:rPr>
                <w:color w:val="002060"/>
              </w:rPr>
            </w:pPr>
            <w:r w:rsidRPr="006C2C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50436"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F89F1"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BEC59"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6C74F"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8E548" w14:textId="77777777" w:rsidR="001666A5" w:rsidRPr="006C2CE4" w:rsidRDefault="001666A5" w:rsidP="00DA4E0C">
            <w:pPr>
              <w:pStyle w:val="ROWTABELLA"/>
              <w:jc w:val="center"/>
              <w:rPr>
                <w:color w:val="002060"/>
              </w:rPr>
            </w:pPr>
            <w:r w:rsidRPr="006C2CE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0F536" w14:textId="77777777" w:rsidR="001666A5" w:rsidRPr="006C2CE4" w:rsidRDefault="001666A5" w:rsidP="00DA4E0C">
            <w:pPr>
              <w:pStyle w:val="ROWTABELLA"/>
              <w:jc w:val="center"/>
              <w:rPr>
                <w:color w:val="002060"/>
              </w:rPr>
            </w:pPr>
            <w:r w:rsidRPr="006C2CE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C14C5" w14:textId="77777777" w:rsidR="001666A5" w:rsidRPr="006C2CE4" w:rsidRDefault="001666A5" w:rsidP="00DA4E0C">
            <w:pPr>
              <w:pStyle w:val="ROWTABELLA"/>
              <w:jc w:val="center"/>
              <w:rPr>
                <w:color w:val="002060"/>
              </w:rPr>
            </w:pPr>
            <w:r w:rsidRPr="006C2C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5C8F2" w14:textId="77777777" w:rsidR="001666A5" w:rsidRPr="006C2CE4" w:rsidRDefault="001666A5" w:rsidP="00DA4E0C">
            <w:pPr>
              <w:pStyle w:val="ROWTABELLA"/>
              <w:jc w:val="center"/>
              <w:rPr>
                <w:color w:val="002060"/>
              </w:rPr>
            </w:pPr>
            <w:r w:rsidRPr="006C2CE4">
              <w:rPr>
                <w:color w:val="002060"/>
              </w:rPr>
              <w:t>0</w:t>
            </w:r>
          </w:p>
        </w:tc>
      </w:tr>
      <w:tr w:rsidR="001666A5" w:rsidRPr="006C2CE4" w14:paraId="257AF5EF"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4ADCC1" w14:textId="77777777" w:rsidR="001666A5" w:rsidRPr="006C2CE4" w:rsidRDefault="001666A5" w:rsidP="00DA4E0C">
            <w:pPr>
              <w:pStyle w:val="ROWTABELLA"/>
              <w:rPr>
                <w:color w:val="002060"/>
              </w:rPr>
            </w:pPr>
            <w:r w:rsidRPr="006C2CE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3A25E"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8CA36"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26032"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12B32"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2C626"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8875B" w14:textId="77777777" w:rsidR="001666A5" w:rsidRPr="006C2CE4" w:rsidRDefault="001666A5" w:rsidP="00DA4E0C">
            <w:pPr>
              <w:pStyle w:val="ROWTABELLA"/>
              <w:jc w:val="center"/>
              <w:rPr>
                <w:color w:val="002060"/>
              </w:rPr>
            </w:pPr>
            <w:r w:rsidRPr="006C2CE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AD88F3" w14:textId="77777777" w:rsidR="001666A5" w:rsidRPr="006C2CE4" w:rsidRDefault="001666A5" w:rsidP="00DA4E0C">
            <w:pPr>
              <w:pStyle w:val="ROWTABELLA"/>
              <w:jc w:val="center"/>
              <w:rPr>
                <w:color w:val="002060"/>
              </w:rPr>
            </w:pPr>
            <w:r w:rsidRPr="006C2CE4">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6B926A" w14:textId="77777777" w:rsidR="001666A5" w:rsidRPr="006C2CE4" w:rsidRDefault="001666A5" w:rsidP="00DA4E0C">
            <w:pPr>
              <w:pStyle w:val="ROWTABELLA"/>
              <w:jc w:val="center"/>
              <w:rPr>
                <w:color w:val="002060"/>
              </w:rPr>
            </w:pPr>
            <w:r w:rsidRPr="006C2C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CD8EF" w14:textId="77777777" w:rsidR="001666A5" w:rsidRPr="006C2CE4" w:rsidRDefault="001666A5" w:rsidP="00DA4E0C">
            <w:pPr>
              <w:pStyle w:val="ROWTABELLA"/>
              <w:jc w:val="center"/>
              <w:rPr>
                <w:color w:val="002060"/>
              </w:rPr>
            </w:pPr>
            <w:r w:rsidRPr="006C2CE4">
              <w:rPr>
                <w:color w:val="002060"/>
              </w:rPr>
              <w:t>0</w:t>
            </w:r>
          </w:p>
        </w:tc>
      </w:tr>
      <w:tr w:rsidR="001666A5" w:rsidRPr="006C2CE4" w14:paraId="7DBBC54A"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3992A2" w14:textId="77777777" w:rsidR="001666A5" w:rsidRPr="006C2CE4" w:rsidRDefault="001666A5" w:rsidP="00DA4E0C">
            <w:pPr>
              <w:pStyle w:val="ROWTABELLA"/>
              <w:rPr>
                <w:color w:val="002060"/>
              </w:rPr>
            </w:pPr>
            <w:r w:rsidRPr="006C2CE4">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B55A0"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0AFDF"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7C232"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1DD3E"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16EA3"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E3841" w14:textId="77777777" w:rsidR="001666A5" w:rsidRPr="006C2CE4" w:rsidRDefault="001666A5" w:rsidP="00DA4E0C">
            <w:pPr>
              <w:pStyle w:val="ROWTABELLA"/>
              <w:jc w:val="center"/>
              <w:rPr>
                <w:color w:val="002060"/>
              </w:rPr>
            </w:pPr>
            <w:r w:rsidRPr="006C2C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11C09" w14:textId="77777777" w:rsidR="001666A5" w:rsidRPr="006C2CE4" w:rsidRDefault="001666A5" w:rsidP="00DA4E0C">
            <w:pPr>
              <w:pStyle w:val="ROWTABELLA"/>
              <w:jc w:val="center"/>
              <w:rPr>
                <w:color w:val="002060"/>
              </w:rPr>
            </w:pPr>
            <w:r w:rsidRPr="006C2CE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D5A03" w14:textId="77777777" w:rsidR="001666A5" w:rsidRPr="006C2CE4" w:rsidRDefault="001666A5" w:rsidP="00DA4E0C">
            <w:pPr>
              <w:pStyle w:val="ROWTABELLA"/>
              <w:jc w:val="center"/>
              <w:rPr>
                <w:color w:val="002060"/>
              </w:rPr>
            </w:pPr>
            <w:r w:rsidRPr="006C2CE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430FA3" w14:textId="77777777" w:rsidR="001666A5" w:rsidRPr="006C2CE4" w:rsidRDefault="001666A5" w:rsidP="00DA4E0C">
            <w:pPr>
              <w:pStyle w:val="ROWTABELLA"/>
              <w:jc w:val="center"/>
              <w:rPr>
                <w:color w:val="002060"/>
              </w:rPr>
            </w:pPr>
            <w:r w:rsidRPr="006C2CE4">
              <w:rPr>
                <w:color w:val="002060"/>
              </w:rPr>
              <w:t>0</w:t>
            </w:r>
          </w:p>
        </w:tc>
      </w:tr>
      <w:tr w:rsidR="001666A5" w:rsidRPr="006C2CE4" w14:paraId="3A5A06F7" w14:textId="77777777" w:rsidTr="001666A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78CA95C" w14:textId="77777777" w:rsidR="001666A5" w:rsidRPr="006C2CE4" w:rsidRDefault="001666A5" w:rsidP="00DA4E0C">
            <w:pPr>
              <w:pStyle w:val="ROWTABELLA"/>
              <w:rPr>
                <w:color w:val="002060"/>
              </w:rPr>
            </w:pPr>
            <w:r w:rsidRPr="006C2CE4">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A0377"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3CC49"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1077A"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8AFEF"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22AC7" w14:textId="77777777" w:rsidR="001666A5" w:rsidRPr="006C2CE4" w:rsidRDefault="001666A5" w:rsidP="00DA4E0C">
            <w:pPr>
              <w:pStyle w:val="ROWTABELLA"/>
              <w:jc w:val="center"/>
              <w:rPr>
                <w:color w:val="002060"/>
              </w:rPr>
            </w:pPr>
            <w:r w:rsidRPr="006C2C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01505" w14:textId="77777777" w:rsidR="001666A5" w:rsidRPr="006C2CE4" w:rsidRDefault="001666A5" w:rsidP="00DA4E0C">
            <w:pPr>
              <w:pStyle w:val="ROWTABELLA"/>
              <w:jc w:val="center"/>
              <w:rPr>
                <w:color w:val="002060"/>
              </w:rPr>
            </w:pPr>
            <w:r w:rsidRPr="006C2C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33CE8" w14:textId="77777777" w:rsidR="001666A5" w:rsidRPr="006C2CE4" w:rsidRDefault="001666A5" w:rsidP="00DA4E0C">
            <w:pPr>
              <w:pStyle w:val="ROWTABELLA"/>
              <w:jc w:val="center"/>
              <w:rPr>
                <w:color w:val="002060"/>
              </w:rPr>
            </w:pPr>
            <w:r w:rsidRPr="006C2CE4">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44CD3" w14:textId="77777777" w:rsidR="001666A5" w:rsidRPr="006C2CE4" w:rsidRDefault="001666A5" w:rsidP="00DA4E0C">
            <w:pPr>
              <w:pStyle w:val="ROWTABELLA"/>
              <w:jc w:val="center"/>
              <w:rPr>
                <w:color w:val="002060"/>
              </w:rPr>
            </w:pPr>
            <w:r w:rsidRPr="006C2CE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A40B81" w14:textId="77777777" w:rsidR="001666A5" w:rsidRPr="006C2CE4" w:rsidRDefault="001666A5" w:rsidP="00DA4E0C">
            <w:pPr>
              <w:pStyle w:val="ROWTABELLA"/>
              <w:jc w:val="center"/>
              <w:rPr>
                <w:color w:val="002060"/>
              </w:rPr>
            </w:pPr>
            <w:r w:rsidRPr="006C2CE4">
              <w:rPr>
                <w:color w:val="002060"/>
              </w:rPr>
              <w:t>0</w:t>
            </w:r>
          </w:p>
        </w:tc>
      </w:tr>
    </w:tbl>
    <w:p w14:paraId="2ACA06ED" w14:textId="77777777" w:rsidR="001666A5" w:rsidRPr="006C2CE4" w:rsidRDefault="001666A5" w:rsidP="001666A5">
      <w:pPr>
        <w:pStyle w:val="breakline"/>
        <w:divId w:val="527259509"/>
        <w:rPr>
          <w:color w:val="002060"/>
        </w:rPr>
      </w:pPr>
    </w:p>
    <w:p w14:paraId="237879BB" w14:textId="77777777" w:rsidR="001666A5" w:rsidRPr="006C2CE4" w:rsidRDefault="001666A5" w:rsidP="001666A5">
      <w:pPr>
        <w:pStyle w:val="TITOLOPRINC"/>
        <w:divId w:val="527259509"/>
        <w:rPr>
          <w:color w:val="002060"/>
        </w:rPr>
      </w:pPr>
      <w:r w:rsidRPr="006C2CE4">
        <w:rPr>
          <w:color w:val="002060"/>
        </w:rPr>
        <w:t>PROGRAMMA GARE</w:t>
      </w:r>
    </w:p>
    <w:p w14:paraId="5FE2C749" w14:textId="77777777" w:rsidR="001666A5" w:rsidRPr="006C2CE4" w:rsidRDefault="001666A5" w:rsidP="001666A5">
      <w:pPr>
        <w:pStyle w:val="SOTTOTITOLOCAMPIONATO1"/>
        <w:divId w:val="527259509"/>
        <w:rPr>
          <w:color w:val="002060"/>
        </w:rPr>
      </w:pPr>
      <w:r w:rsidRPr="006C2CE4">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4"/>
        <w:gridCol w:w="385"/>
        <w:gridCol w:w="898"/>
        <w:gridCol w:w="1180"/>
        <w:gridCol w:w="1561"/>
        <w:gridCol w:w="1549"/>
      </w:tblGrid>
      <w:tr w:rsidR="001666A5" w:rsidRPr="006C2CE4" w14:paraId="70BE1156"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0418E2"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3B5604"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5FAEF8"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C83FEE"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494D27"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2193C8"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2F257E"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22F10D10" w14:textId="77777777" w:rsidTr="001666A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6AC03C8" w14:textId="77777777" w:rsidR="001666A5" w:rsidRPr="006C2CE4" w:rsidRDefault="001666A5" w:rsidP="00DA4E0C">
            <w:pPr>
              <w:pStyle w:val="ROWTABELLA"/>
              <w:rPr>
                <w:color w:val="002060"/>
              </w:rPr>
            </w:pPr>
            <w:r w:rsidRPr="006C2CE4">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19ED17" w14:textId="77777777" w:rsidR="001666A5" w:rsidRPr="006C2CE4" w:rsidRDefault="001666A5" w:rsidP="00DA4E0C">
            <w:pPr>
              <w:pStyle w:val="ROWTABELLA"/>
              <w:rPr>
                <w:color w:val="002060"/>
              </w:rPr>
            </w:pPr>
            <w:r w:rsidRPr="006C2CE4">
              <w:rPr>
                <w:color w:val="002060"/>
              </w:rPr>
              <w:t>MONTELUPONE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DA9789B" w14:textId="77777777" w:rsidR="001666A5" w:rsidRPr="006C2CE4" w:rsidRDefault="001666A5" w:rsidP="00DA4E0C">
            <w:pPr>
              <w:pStyle w:val="ROWTABELLA"/>
              <w:jc w:val="center"/>
              <w:rPr>
                <w:color w:val="002060"/>
              </w:rPr>
            </w:pPr>
            <w:r w:rsidRPr="006C2C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847F57" w14:textId="77777777" w:rsidR="001666A5" w:rsidRPr="006C2CE4" w:rsidRDefault="001666A5" w:rsidP="00DA4E0C">
            <w:pPr>
              <w:pStyle w:val="ROWTABELLA"/>
              <w:rPr>
                <w:color w:val="002060"/>
              </w:rPr>
            </w:pPr>
            <w:r w:rsidRPr="006C2CE4">
              <w:rPr>
                <w:color w:val="002060"/>
              </w:rPr>
              <w:t>20/12/2019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160CD1" w14:textId="77777777" w:rsidR="001666A5" w:rsidRPr="006C2CE4" w:rsidRDefault="001666A5" w:rsidP="00DA4E0C">
            <w:pPr>
              <w:pStyle w:val="ROWTABELLA"/>
              <w:rPr>
                <w:color w:val="002060"/>
              </w:rPr>
            </w:pPr>
            <w:r w:rsidRPr="006C2CE4">
              <w:rPr>
                <w:color w:val="002060"/>
              </w:rPr>
              <w:t>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F66A19" w14:textId="77777777" w:rsidR="001666A5" w:rsidRPr="006C2CE4" w:rsidRDefault="001666A5" w:rsidP="00DA4E0C">
            <w:pPr>
              <w:pStyle w:val="ROWTABELLA"/>
              <w:rPr>
                <w:color w:val="002060"/>
              </w:rPr>
            </w:pPr>
            <w:r w:rsidRPr="006C2CE4">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50EF17" w14:textId="77777777" w:rsidR="001666A5" w:rsidRPr="006C2CE4" w:rsidRDefault="001666A5" w:rsidP="00DA4E0C">
            <w:pPr>
              <w:pStyle w:val="ROWTABELLA"/>
              <w:rPr>
                <w:color w:val="002060"/>
              </w:rPr>
            </w:pPr>
            <w:r w:rsidRPr="006C2CE4">
              <w:rPr>
                <w:color w:val="002060"/>
              </w:rPr>
              <w:t>VIA DELLO STADIO</w:t>
            </w:r>
          </w:p>
        </w:tc>
      </w:tr>
      <w:tr w:rsidR="001666A5" w:rsidRPr="006C2CE4" w14:paraId="389257CC"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48EF223" w14:textId="77777777" w:rsidR="001666A5" w:rsidRPr="006C2CE4" w:rsidRDefault="001666A5" w:rsidP="00DA4E0C">
            <w:pPr>
              <w:pStyle w:val="ROWTABELLA"/>
              <w:rPr>
                <w:color w:val="002060"/>
              </w:rPr>
            </w:pPr>
            <w:r w:rsidRPr="006C2CE4">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AEBDB97" w14:textId="77777777" w:rsidR="001666A5" w:rsidRPr="006C2CE4" w:rsidRDefault="001666A5" w:rsidP="00DA4E0C">
            <w:pPr>
              <w:pStyle w:val="ROWTABELLA"/>
              <w:rPr>
                <w:color w:val="002060"/>
              </w:rPr>
            </w:pPr>
            <w:r w:rsidRPr="006C2CE4">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5541682"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5F04D39" w14:textId="77777777" w:rsidR="001666A5" w:rsidRPr="006C2CE4" w:rsidRDefault="001666A5" w:rsidP="00DA4E0C">
            <w:pPr>
              <w:pStyle w:val="ROWTABELLA"/>
              <w:rPr>
                <w:color w:val="002060"/>
              </w:rPr>
            </w:pPr>
            <w:r w:rsidRPr="006C2CE4">
              <w:rPr>
                <w:color w:val="002060"/>
              </w:rPr>
              <w:t>20/12/2019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ECF4EEF" w14:textId="77777777" w:rsidR="001666A5" w:rsidRPr="006C2CE4" w:rsidRDefault="001666A5" w:rsidP="00DA4E0C">
            <w:pPr>
              <w:pStyle w:val="ROWTABELLA"/>
              <w:rPr>
                <w:color w:val="002060"/>
              </w:rPr>
            </w:pPr>
            <w:r w:rsidRPr="006C2CE4">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140EC0" w14:textId="77777777" w:rsidR="001666A5" w:rsidRPr="006C2CE4" w:rsidRDefault="001666A5" w:rsidP="00DA4E0C">
            <w:pPr>
              <w:pStyle w:val="ROWTABELLA"/>
              <w:rPr>
                <w:color w:val="002060"/>
              </w:rPr>
            </w:pPr>
            <w:r w:rsidRPr="006C2CE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86B31E" w14:textId="77777777" w:rsidR="001666A5" w:rsidRPr="006C2CE4" w:rsidRDefault="001666A5" w:rsidP="00DA4E0C">
            <w:pPr>
              <w:pStyle w:val="ROWTABELLA"/>
              <w:rPr>
                <w:color w:val="002060"/>
              </w:rPr>
            </w:pPr>
            <w:r w:rsidRPr="006C2CE4">
              <w:rPr>
                <w:color w:val="002060"/>
              </w:rPr>
              <w:t>VIA DELLO SPORT</w:t>
            </w:r>
          </w:p>
        </w:tc>
      </w:tr>
      <w:tr w:rsidR="001666A5" w:rsidRPr="006C2CE4" w14:paraId="181E4BB9"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13EF50A" w14:textId="77777777" w:rsidR="001666A5" w:rsidRPr="006C2CE4" w:rsidRDefault="001666A5" w:rsidP="00DA4E0C">
            <w:pPr>
              <w:pStyle w:val="ROWTABELLA"/>
              <w:rPr>
                <w:color w:val="002060"/>
              </w:rPr>
            </w:pPr>
            <w:r w:rsidRPr="006C2CE4">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74B68DC" w14:textId="77777777" w:rsidR="001666A5" w:rsidRPr="006C2CE4" w:rsidRDefault="001666A5" w:rsidP="00DA4E0C">
            <w:pPr>
              <w:pStyle w:val="ROWTABELLA"/>
              <w:rPr>
                <w:color w:val="002060"/>
              </w:rPr>
            </w:pPr>
            <w:r w:rsidRPr="006C2CE4">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3028CCD"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3E055E4" w14:textId="77777777" w:rsidR="001666A5" w:rsidRPr="006C2CE4" w:rsidRDefault="001666A5" w:rsidP="00DA4E0C">
            <w:pPr>
              <w:pStyle w:val="ROWTABELLA"/>
              <w:rPr>
                <w:color w:val="002060"/>
              </w:rPr>
            </w:pPr>
            <w:r w:rsidRPr="006C2CE4">
              <w:rPr>
                <w:color w:val="002060"/>
              </w:rPr>
              <w:t>20/12/2019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04BAEE5" w14:textId="77777777" w:rsidR="001666A5" w:rsidRPr="006C2CE4" w:rsidRDefault="001666A5" w:rsidP="00DA4E0C">
            <w:pPr>
              <w:pStyle w:val="ROWTABELLA"/>
              <w:rPr>
                <w:color w:val="002060"/>
              </w:rPr>
            </w:pPr>
            <w:r w:rsidRPr="006C2CE4">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2816156" w14:textId="77777777" w:rsidR="001666A5" w:rsidRPr="006C2CE4" w:rsidRDefault="001666A5" w:rsidP="00DA4E0C">
            <w:pPr>
              <w:pStyle w:val="ROWTABELLA"/>
              <w:rPr>
                <w:color w:val="002060"/>
              </w:rPr>
            </w:pPr>
            <w:r w:rsidRPr="006C2CE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7FC110" w14:textId="77777777" w:rsidR="001666A5" w:rsidRPr="006C2CE4" w:rsidRDefault="001666A5" w:rsidP="00DA4E0C">
            <w:pPr>
              <w:pStyle w:val="ROWTABELLA"/>
              <w:rPr>
                <w:color w:val="002060"/>
              </w:rPr>
            </w:pPr>
            <w:r w:rsidRPr="006C2CE4">
              <w:rPr>
                <w:color w:val="002060"/>
              </w:rPr>
              <w:t>LOCALITA' NONTESICURO</w:t>
            </w:r>
          </w:p>
        </w:tc>
      </w:tr>
      <w:tr w:rsidR="001666A5" w:rsidRPr="006C2CE4" w14:paraId="28287289"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D4BB892" w14:textId="77777777" w:rsidR="001666A5" w:rsidRPr="006C2CE4" w:rsidRDefault="001666A5" w:rsidP="00DA4E0C">
            <w:pPr>
              <w:pStyle w:val="ROWTABELLA"/>
              <w:rPr>
                <w:color w:val="002060"/>
              </w:rPr>
            </w:pPr>
            <w:r w:rsidRPr="006C2CE4">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CF49401" w14:textId="77777777" w:rsidR="001666A5" w:rsidRPr="006C2CE4" w:rsidRDefault="001666A5" w:rsidP="00DA4E0C">
            <w:pPr>
              <w:pStyle w:val="ROWTABELLA"/>
              <w:rPr>
                <w:color w:val="002060"/>
              </w:rPr>
            </w:pPr>
            <w:r w:rsidRPr="006C2CE4">
              <w:rPr>
                <w:color w:val="002060"/>
              </w:rPr>
              <w:t>JESI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DDEB179"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34B30E5" w14:textId="77777777" w:rsidR="001666A5" w:rsidRPr="006C2CE4" w:rsidRDefault="001666A5" w:rsidP="00DA4E0C">
            <w:pPr>
              <w:pStyle w:val="ROWTABELLA"/>
              <w:rPr>
                <w:color w:val="002060"/>
              </w:rPr>
            </w:pPr>
            <w:r w:rsidRPr="006C2CE4">
              <w:rPr>
                <w:color w:val="002060"/>
              </w:rPr>
              <w:t>20/12/2019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9F9509" w14:textId="77777777" w:rsidR="001666A5" w:rsidRPr="006C2CE4" w:rsidRDefault="001666A5" w:rsidP="00DA4E0C">
            <w:pPr>
              <w:pStyle w:val="ROWTABELLA"/>
              <w:rPr>
                <w:color w:val="002060"/>
              </w:rPr>
            </w:pPr>
            <w:r w:rsidRPr="006C2CE4">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255DED" w14:textId="77777777" w:rsidR="001666A5" w:rsidRPr="006C2CE4" w:rsidRDefault="001666A5" w:rsidP="00DA4E0C">
            <w:pPr>
              <w:pStyle w:val="ROWTABELLA"/>
              <w:rPr>
                <w:color w:val="002060"/>
              </w:rPr>
            </w:pPr>
            <w:r w:rsidRPr="006C2CE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9116E8" w14:textId="77777777" w:rsidR="001666A5" w:rsidRPr="006C2CE4" w:rsidRDefault="001666A5" w:rsidP="00DA4E0C">
            <w:pPr>
              <w:pStyle w:val="ROWTABELLA"/>
              <w:rPr>
                <w:color w:val="002060"/>
              </w:rPr>
            </w:pPr>
            <w:r w:rsidRPr="006C2CE4">
              <w:rPr>
                <w:color w:val="002060"/>
              </w:rPr>
              <w:t>VIA MATTEOTTI</w:t>
            </w:r>
          </w:p>
        </w:tc>
      </w:tr>
      <w:tr w:rsidR="001666A5" w:rsidRPr="006C2CE4" w14:paraId="29AFEA21"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2BECAB6" w14:textId="77777777" w:rsidR="001666A5" w:rsidRPr="006C2CE4" w:rsidRDefault="001666A5" w:rsidP="00DA4E0C">
            <w:pPr>
              <w:pStyle w:val="ROWTABELLA"/>
              <w:rPr>
                <w:color w:val="002060"/>
              </w:rPr>
            </w:pPr>
            <w:r w:rsidRPr="006C2CE4">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C7372E5" w14:textId="77777777" w:rsidR="001666A5" w:rsidRPr="006C2CE4" w:rsidRDefault="001666A5" w:rsidP="00DA4E0C">
            <w:pPr>
              <w:pStyle w:val="ROWTABELLA"/>
              <w:rPr>
                <w:color w:val="002060"/>
              </w:rPr>
            </w:pPr>
            <w:r w:rsidRPr="006C2CE4">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40B9FAB"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CF95336" w14:textId="77777777" w:rsidR="001666A5" w:rsidRPr="006C2CE4" w:rsidRDefault="001666A5" w:rsidP="00DA4E0C">
            <w:pPr>
              <w:pStyle w:val="ROWTABELLA"/>
              <w:rPr>
                <w:color w:val="002060"/>
              </w:rPr>
            </w:pPr>
            <w:r w:rsidRPr="006C2CE4">
              <w:rPr>
                <w:color w:val="002060"/>
              </w:rPr>
              <w:t>20/12/2019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3FA34A1" w14:textId="77777777" w:rsidR="001666A5" w:rsidRPr="006C2CE4" w:rsidRDefault="001666A5" w:rsidP="00DA4E0C">
            <w:pPr>
              <w:pStyle w:val="ROWTABELLA"/>
              <w:rPr>
                <w:color w:val="002060"/>
              </w:rPr>
            </w:pPr>
            <w:r w:rsidRPr="006C2CE4">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0C1E18D" w14:textId="77777777" w:rsidR="001666A5" w:rsidRPr="006C2CE4" w:rsidRDefault="001666A5" w:rsidP="00DA4E0C">
            <w:pPr>
              <w:pStyle w:val="ROWTABELLA"/>
              <w:rPr>
                <w:color w:val="002060"/>
              </w:rPr>
            </w:pPr>
            <w:r w:rsidRPr="006C2CE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F6A8A0" w14:textId="77777777" w:rsidR="001666A5" w:rsidRPr="006C2CE4" w:rsidRDefault="001666A5" w:rsidP="00DA4E0C">
            <w:pPr>
              <w:pStyle w:val="ROWTABELLA"/>
              <w:rPr>
                <w:color w:val="002060"/>
              </w:rPr>
            </w:pPr>
            <w:r w:rsidRPr="006C2CE4">
              <w:rPr>
                <w:color w:val="002060"/>
              </w:rPr>
              <w:t>VIA LORETO</w:t>
            </w:r>
          </w:p>
        </w:tc>
      </w:tr>
      <w:tr w:rsidR="001666A5" w:rsidRPr="006C2CE4" w14:paraId="53F79472"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CB5ABF5" w14:textId="77777777" w:rsidR="001666A5" w:rsidRPr="006C2CE4" w:rsidRDefault="001666A5" w:rsidP="00DA4E0C">
            <w:pPr>
              <w:pStyle w:val="ROWTABELLA"/>
              <w:rPr>
                <w:color w:val="002060"/>
              </w:rPr>
            </w:pPr>
            <w:r w:rsidRPr="006C2CE4">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092CA25" w14:textId="77777777" w:rsidR="001666A5" w:rsidRPr="006C2CE4" w:rsidRDefault="001666A5" w:rsidP="00DA4E0C">
            <w:pPr>
              <w:pStyle w:val="ROWTABELLA"/>
              <w:rPr>
                <w:color w:val="002060"/>
              </w:rPr>
            </w:pPr>
            <w:r w:rsidRPr="006C2CE4">
              <w:rPr>
                <w:color w:val="002060"/>
              </w:rPr>
              <w:t>REAL SAN GIORGIO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A61B5BF"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1864516" w14:textId="77777777" w:rsidR="001666A5" w:rsidRPr="006C2CE4" w:rsidRDefault="001666A5" w:rsidP="00DA4E0C">
            <w:pPr>
              <w:pStyle w:val="ROWTABELLA"/>
              <w:rPr>
                <w:color w:val="002060"/>
              </w:rPr>
            </w:pPr>
            <w:r w:rsidRPr="006C2CE4">
              <w:rPr>
                <w:color w:val="002060"/>
              </w:rPr>
              <w:t>20/12/2019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71561FD" w14:textId="77777777" w:rsidR="001666A5" w:rsidRPr="006C2CE4" w:rsidRDefault="001666A5" w:rsidP="00DA4E0C">
            <w:pPr>
              <w:pStyle w:val="ROWTABELLA"/>
              <w:rPr>
                <w:color w:val="002060"/>
              </w:rPr>
            </w:pPr>
            <w:r w:rsidRPr="006C2CE4">
              <w:rPr>
                <w:color w:val="002060"/>
              </w:rPr>
              <w:t>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5D10A3" w14:textId="77777777" w:rsidR="001666A5" w:rsidRPr="006C2CE4" w:rsidRDefault="001666A5" w:rsidP="00DA4E0C">
            <w:pPr>
              <w:pStyle w:val="ROWTABELLA"/>
              <w:rPr>
                <w:color w:val="002060"/>
              </w:rPr>
            </w:pPr>
            <w:r w:rsidRPr="006C2CE4">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53FC00" w14:textId="77777777" w:rsidR="001666A5" w:rsidRPr="006C2CE4" w:rsidRDefault="001666A5" w:rsidP="00DA4E0C">
            <w:pPr>
              <w:pStyle w:val="ROWTABELLA"/>
              <w:rPr>
                <w:color w:val="002060"/>
              </w:rPr>
            </w:pPr>
            <w:r w:rsidRPr="006C2CE4">
              <w:rPr>
                <w:color w:val="002060"/>
              </w:rPr>
              <w:t>PIAZZALE COTIGNOLI</w:t>
            </w:r>
          </w:p>
        </w:tc>
      </w:tr>
      <w:tr w:rsidR="001666A5" w:rsidRPr="006C2CE4" w14:paraId="68143BE2" w14:textId="77777777" w:rsidTr="001666A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C06AA69" w14:textId="77777777" w:rsidR="001666A5" w:rsidRPr="006C2CE4" w:rsidRDefault="001666A5" w:rsidP="00DA4E0C">
            <w:pPr>
              <w:pStyle w:val="ROWTABELLA"/>
              <w:rPr>
                <w:color w:val="002060"/>
              </w:rPr>
            </w:pPr>
            <w:r w:rsidRPr="006C2CE4">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C4658D" w14:textId="77777777" w:rsidR="001666A5" w:rsidRPr="006C2CE4" w:rsidRDefault="001666A5" w:rsidP="00DA4E0C">
            <w:pPr>
              <w:pStyle w:val="ROWTABELLA"/>
              <w:rPr>
                <w:color w:val="002060"/>
              </w:rPr>
            </w:pPr>
            <w:r w:rsidRPr="006C2CE4">
              <w:rPr>
                <w:color w:val="002060"/>
              </w:rPr>
              <w:t>CALCETTO CASTRUM LAURI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77878D0"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BF8BF2" w14:textId="77777777" w:rsidR="001666A5" w:rsidRPr="006C2CE4" w:rsidRDefault="001666A5" w:rsidP="00DA4E0C">
            <w:pPr>
              <w:pStyle w:val="ROWTABELLA"/>
              <w:rPr>
                <w:color w:val="002060"/>
              </w:rPr>
            </w:pPr>
            <w:r w:rsidRPr="006C2CE4">
              <w:rPr>
                <w:color w:val="002060"/>
              </w:rPr>
              <w:t>21/12/2019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68883A" w14:textId="77777777" w:rsidR="001666A5" w:rsidRPr="006C2CE4" w:rsidRDefault="001666A5" w:rsidP="00DA4E0C">
            <w:pPr>
              <w:pStyle w:val="ROWTABELLA"/>
              <w:rPr>
                <w:color w:val="002060"/>
              </w:rPr>
            </w:pPr>
            <w:r w:rsidRPr="006C2CE4">
              <w:rPr>
                <w:color w:val="002060"/>
              </w:rPr>
              <w:t>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3ECD38" w14:textId="77777777" w:rsidR="001666A5" w:rsidRPr="006C2CE4" w:rsidRDefault="001666A5" w:rsidP="00DA4E0C">
            <w:pPr>
              <w:pStyle w:val="ROWTABELLA"/>
              <w:rPr>
                <w:color w:val="002060"/>
              </w:rPr>
            </w:pPr>
            <w:r w:rsidRPr="006C2CE4">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53C75E" w14:textId="77777777" w:rsidR="001666A5" w:rsidRPr="006C2CE4" w:rsidRDefault="001666A5" w:rsidP="00DA4E0C">
            <w:pPr>
              <w:pStyle w:val="ROWTABELLA"/>
              <w:rPr>
                <w:color w:val="002060"/>
              </w:rPr>
            </w:pPr>
            <w:r w:rsidRPr="006C2CE4">
              <w:rPr>
                <w:color w:val="002060"/>
              </w:rPr>
              <w:t>VIA B.ROSSI SNC</w:t>
            </w:r>
          </w:p>
        </w:tc>
      </w:tr>
    </w:tbl>
    <w:p w14:paraId="6B4A4C07" w14:textId="77777777" w:rsidR="001666A5" w:rsidRPr="006C2CE4" w:rsidRDefault="001666A5" w:rsidP="001666A5">
      <w:pPr>
        <w:pStyle w:val="breakline"/>
        <w:divId w:val="527259509"/>
        <w:rPr>
          <w:color w:val="002060"/>
        </w:rPr>
      </w:pPr>
    </w:p>
    <w:p w14:paraId="1C539D35" w14:textId="77777777" w:rsidR="001666A5" w:rsidRPr="006C2CE4" w:rsidRDefault="001666A5" w:rsidP="001666A5">
      <w:pPr>
        <w:pStyle w:val="TITOLOCAMPIONATO"/>
        <w:shd w:val="clear" w:color="auto" w:fill="CCCCCC"/>
        <w:spacing w:before="80" w:after="40"/>
        <w:divId w:val="527259509"/>
        <w:rPr>
          <w:color w:val="002060"/>
        </w:rPr>
      </w:pPr>
      <w:r w:rsidRPr="006C2CE4">
        <w:rPr>
          <w:color w:val="002060"/>
        </w:rPr>
        <w:t>CALCIO A CINQUE SERIE C2</w:t>
      </w:r>
    </w:p>
    <w:p w14:paraId="4EC2CD0D" w14:textId="77777777" w:rsidR="001666A5" w:rsidRPr="006C2CE4" w:rsidRDefault="001666A5" w:rsidP="001666A5">
      <w:pPr>
        <w:pStyle w:val="TITOLOPRINC"/>
        <w:divId w:val="527259509"/>
        <w:rPr>
          <w:color w:val="002060"/>
        </w:rPr>
      </w:pPr>
      <w:r w:rsidRPr="006C2CE4">
        <w:rPr>
          <w:color w:val="002060"/>
        </w:rPr>
        <w:t>VARIAZIONI AL PROGRAMMA GARE</w:t>
      </w:r>
    </w:p>
    <w:p w14:paraId="22413A8D" w14:textId="77777777" w:rsidR="001666A5" w:rsidRPr="006C2CE4" w:rsidRDefault="001666A5" w:rsidP="001666A5">
      <w:pPr>
        <w:pStyle w:val="breakline"/>
        <w:divId w:val="527259509"/>
        <w:rPr>
          <w:color w:val="002060"/>
        </w:rPr>
      </w:pPr>
    </w:p>
    <w:p w14:paraId="3B6FE9FF" w14:textId="77777777" w:rsidR="001666A5" w:rsidRPr="006C2CE4" w:rsidRDefault="001666A5" w:rsidP="001666A5">
      <w:pPr>
        <w:pStyle w:val="breakline"/>
        <w:divId w:val="527259509"/>
        <w:rPr>
          <w:color w:val="002060"/>
        </w:rPr>
      </w:pPr>
    </w:p>
    <w:p w14:paraId="4F70AD02" w14:textId="77777777" w:rsidR="001666A5" w:rsidRPr="006C2CE4" w:rsidRDefault="001666A5" w:rsidP="001666A5">
      <w:pPr>
        <w:pStyle w:val="SOTTOTITOLOCAMPIONATO1"/>
        <w:divId w:val="527259509"/>
        <w:rPr>
          <w:color w:val="002060"/>
        </w:rPr>
      </w:pPr>
      <w:r w:rsidRPr="006C2CE4">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1666A5" w:rsidRPr="006C2CE4" w14:paraId="21A01F87" w14:textId="77777777" w:rsidTr="001666A5">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AA099B" w14:textId="77777777" w:rsidR="001666A5" w:rsidRPr="006C2CE4" w:rsidRDefault="001666A5" w:rsidP="00DA4E0C">
            <w:pPr>
              <w:pStyle w:val="HEADERTABELLA"/>
              <w:rPr>
                <w:color w:val="002060"/>
              </w:rPr>
            </w:pPr>
            <w:r w:rsidRPr="006C2CE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3F5E06" w14:textId="77777777" w:rsidR="001666A5" w:rsidRPr="006C2CE4" w:rsidRDefault="001666A5" w:rsidP="00DA4E0C">
            <w:pPr>
              <w:pStyle w:val="HEADERTABELLA"/>
              <w:rPr>
                <w:color w:val="002060"/>
              </w:rPr>
            </w:pPr>
            <w:r w:rsidRPr="006C2CE4">
              <w:rPr>
                <w:color w:val="002060"/>
              </w:rPr>
              <w:t xml:space="preserve">N° </w:t>
            </w:r>
            <w:proofErr w:type="spellStart"/>
            <w:r w:rsidRPr="006C2CE4">
              <w:rPr>
                <w:color w:val="002060"/>
              </w:rPr>
              <w:t>Gior</w:t>
            </w:r>
            <w:proofErr w:type="spellEnd"/>
            <w:r w:rsidRPr="006C2CE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06B012" w14:textId="77777777" w:rsidR="001666A5" w:rsidRPr="006C2CE4" w:rsidRDefault="001666A5" w:rsidP="00DA4E0C">
            <w:pPr>
              <w:pStyle w:val="HEADERTABELLA"/>
              <w:rPr>
                <w:color w:val="002060"/>
              </w:rPr>
            </w:pPr>
            <w:r w:rsidRPr="006C2CE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9D7C9A" w14:textId="77777777" w:rsidR="001666A5" w:rsidRPr="006C2CE4" w:rsidRDefault="001666A5" w:rsidP="00DA4E0C">
            <w:pPr>
              <w:pStyle w:val="HEADERTABELLA"/>
              <w:rPr>
                <w:color w:val="002060"/>
              </w:rPr>
            </w:pPr>
            <w:r w:rsidRPr="006C2CE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C20687" w14:textId="77777777" w:rsidR="001666A5" w:rsidRPr="006C2CE4" w:rsidRDefault="001666A5" w:rsidP="00DA4E0C">
            <w:pPr>
              <w:pStyle w:val="HEADERTABELLA"/>
              <w:rPr>
                <w:color w:val="002060"/>
              </w:rPr>
            </w:pPr>
            <w:r w:rsidRPr="006C2CE4">
              <w:rPr>
                <w:color w:val="002060"/>
              </w:rPr>
              <w:t xml:space="preserve">Data </w:t>
            </w:r>
            <w:proofErr w:type="spellStart"/>
            <w:r w:rsidRPr="006C2CE4">
              <w:rPr>
                <w:color w:val="002060"/>
              </w:rPr>
              <w:t>Orig</w:t>
            </w:r>
            <w:proofErr w:type="spellEnd"/>
            <w:r w:rsidRPr="006C2C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810FB5" w14:textId="77777777" w:rsidR="001666A5" w:rsidRPr="006C2CE4" w:rsidRDefault="001666A5" w:rsidP="00DA4E0C">
            <w:pPr>
              <w:pStyle w:val="HEADERTABELLA"/>
              <w:rPr>
                <w:color w:val="002060"/>
              </w:rPr>
            </w:pPr>
            <w:r w:rsidRPr="006C2CE4">
              <w:rPr>
                <w:color w:val="002060"/>
              </w:rPr>
              <w:t xml:space="preserve">Ora </w:t>
            </w:r>
            <w:proofErr w:type="spellStart"/>
            <w:r w:rsidRPr="006C2CE4">
              <w:rPr>
                <w:color w:val="002060"/>
              </w:rPr>
              <w:t>Var</w:t>
            </w:r>
            <w:proofErr w:type="spellEnd"/>
            <w:r w:rsidRPr="006C2C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44621A" w14:textId="77777777" w:rsidR="001666A5" w:rsidRPr="006C2CE4" w:rsidRDefault="001666A5" w:rsidP="00DA4E0C">
            <w:pPr>
              <w:pStyle w:val="HEADERTABELLA"/>
              <w:rPr>
                <w:color w:val="002060"/>
              </w:rPr>
            </w:pPr>
            <w:r w:rsidRPr="006C2CE4">
              <w:rPr>
                <w:color w:val="002060"/>
              </w:rPr>
              <w:t xml:space="preserve">Ora </w:t>
            </w:r>
            <w:proofErr w:type="spellStart"/>
            <w:r w:rsidRPr="006C2CE4">
              <w:rPr>
                <w:color w:val="002060"/>
              </w:rPr>
              <w:t>Orig</w:t>
            </w:r>
            <w:proofErr w:type="spellEnd"/>
            <w:r w:rsidRPr="006C2CE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746700" w14:textId="77777777" w:rsidR="001666A5" w:rsidRPr="006C2CE4" w:rsidRDefault="001666A5" w:rsidP="00DA4E0C">
            <w:pPr>
              <w:pStyle w:val="HEADERTABELLA"/>
              <w:rPr>
                <w:color w:val="002060"/>
              </w:rPr>
            </w:pPr>
            <w:r w:rsidRPr="006C2CE4">
              <w:rPr>
                <w:color w:val="002060"/>
              </w:rPr>
              <w:t>Impianto</w:t>
            </w:r>
          </w:p>
        </w:tc>
      </w:tr>
      <w:tr w:rsidR="00CB0107" w:rsidRPr="006C2CE4" w14:paraId="7212DC1C" w14:textId="77777777" w:rsidTr="001666A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43514" w14:textId="4BFCB882" w:rsidR="00CB0107" w:rsidRPr="006C2CE4" w:rsidRDefault="00CB0107" w:rsidP="00DA4E0C">
            <w:pPr>
              <w:pStyle w:val="ROWTABELLA"/>
              <w:rPr>
                <w:color w:val="002060"/>
                <w:highlight w:val="yellow"/>
              </w:rPr>
            </w:pPr>
            <w:r>
              <w:rPr>
                <w:color w:val="002060"/>
                <w:highlight w:val="yellow"/>
              </w:rPr>
              <w:t>20/12/2020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452B1E" w14:textId="65ADB8C6" w:rsidR="00CB0107" w:rsidRPr="006C2CE4" w:rsidRDefault="00CB0107" w:rsidP="00DA4E0C">
            <w:pPr>
              <w:pStyle w:val="ROWTABELLA"/>
              <w:jc w:val="center"/>
              <w:rPr>
                <w:color w:val="002060"/>
                <w:highlight w:val="yellow"/>
              </w:rPr>
            </w:pPr>
            <w:r>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3D220" w14:textId="735E97D9" w:rsidR="00CB0107" w:rsidRPr="006C2CE4" w:rsidRDefault="00CB0107" w:rsidP="00DA4E0C">
            <w:pPr>
              <w:pStyle w:val="ROWTABELLA"/>
              <w:rPr>
                <w:color w:val="002060"/>
                <w:highlight w:val="yellow"/>
              </w:rPr>
            </w:pPr>
            <w:r>
              <w:rPr>
                <w:color w:val="002060"/>
                <w:highlight w:val="yellow"/>
              </w:rPr>
              <w:t>SENIGALLIA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0E040" w14:textId="32379D58" w:rsidR="00CB0107" w:rsidRPr="006C2CE4" w:rsidRDefault="00CB0107" w:rsidP="00DA4E0C">
            <w:pPr>
              <w:pStyle w:val="ROWTABELLA"/>
              <w:rPr>
                <w:color w:val="002060"/>
                <w:highlight w:val="yellow"/>
              </w:rPr>
            </w:pPr>
            <w:r>
              <w:rPr>
                <w:color w:val="002060"/>
                <w:highlight w:val="yellow"/>
              </w:rPr>
              <w:t>AVIS ARCEVIA 1964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7F427" w14:textId="77777777" w:rsidR="00CB0107" w:rsidRPr="006C2CE4" w:rsidRDefault="00CB0107" w:rsidP="00DA4E0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E7480" w14:textId="464CEDB8" w:rsidR="00CB0107" w:rsidRPr="006C2CE4" w:rsidRDefault="00CB0107" w:rsidP="00DA4E0C">
            <w:pPr>
              <w:pStyle w:val="ROWTABELLA"/>
              <w:jc w:val="center"/>
              <w:rPr>
                <w:color w:val="002060"/>
                <w:highlight w:val="yellow"/>
              </w:rPr>
            </w:pPr>
            <w:r>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847C2" w14:textId="42D7FFB8" w:rsidR="00CB0107" w:rsidRPr="006C2CE4" w:rsidRDefault="00CB0107" w:rsidP="00DA4E0C">
            <w:pPr>
              <w:pStyle w:val="ROWTABELLA"/>
              <w:jc w:val="center"/>
              <w:rPr>
                <w:color w:val="002060"/>
              </w:rPr>
            </w:pPr>
            <w:r>
              <w:rPr>
                <w:color w:val="002060"/>
              </w:rPr>
              <w:t>22:15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5E805" w14:textId="77777777" w:rsidR="00CB0107" w:rsidRPr="006C2CE4" w:rsidRDefault="00CB0107" w:rsidP="00DA4E0C">
            <w:pPr>
              <w:rPr>
                <w:color w:val="002060"/>
              </w:rPr>
            </w:pPr>
          </w:p>
        </w:tc>
      </w:tr>
      <w:tr w:rsidR="001666A5" w:rsidRPr="006C2CE4" w14:paraId="7628D4E6" w14:textId="77777777" w:rsidTr="001666A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63E2F" w14:textId="77777777" w:rsidR="001666A5" w:rsidRPr="006C2CE4" w:rsidRDefault="001666A5" w:rsidP="00DA4E0C">
            <w:pPr>
              <w:pStyle w:val="ROWTABELLA"/>
              <w:rPr>
                <w:color w:val="002060"/>
                <w:highlight w:val="yellow"/>
              </w:rPr>
            </w:pPr>
            <w:r w:rsidRPr="006C2CE4">
              <w:rPr>
                <w:color w:val="002060"/>
                <w:highlight w:val="yellow"/>
              </w:rPr>
              <w:t>10/01/2020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C5723" w14:textId="77777777" w:rsidR="001666A5" w:rsidRPr="006C2CE4" w:rsidRDefault="001666A5" w:rsidP="00DA4E0C">
            <w:pPr>
              <w:pStyle w:val="ROWTABELLA"/>
              <w:jc w:val="center"/>
              <w:rPr>
                <w:color w:val="002060"/>
                <w:highlight w:val="yellow"/>
              </w:rPr>
            </w:pPr>
            <w:r w:rsidRPr="006C2CE4">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786D3" w14:textId="77777777" w:rsidR="001666A5" w:rsidRPr="006C2CE4" w:rsidRDefault="001666A5" w:rsidP="00DA4E0C">
            <w:pPr>
              <w:pStyle w:val="ROWTABELLA"/>
              <w:rPr>
                <w:color w:val="002060"/>
                <w:highlight w:val="yellow"/>
              </w:rPr>
            </w:pPr>
            <w:r w:rsidRPr="006C2CE4">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5C0D77" w14:textId="77777777" w:rsidR="001666A5" w:rsidRPr="006C2CE4" w:rsidRDefault="001666A5" w:rsidP="00DA4E0C">
            <w:pPr>
              <w:pStyle w:val="ROWTABELLA"/>
              <w:rPr>
                <w:color w:val="002060"/>
                <w:highlight w:val="yellow"/>
              </w:rPr>
            </w:pPr>
            <w:r w:rsidRPr="006C2CE4">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D6CA4" w14:textId="77777777" w:rsidR="001666A5" w:rsidRPr="006C2CE4" w:rsidRDefault="001666A5" w:rsidP="00DA4E0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DA452" w14:textId="77777777" w:rsidR="001666A5" w:rsidRPr="006C2CE4" w:rsidRDefault="001666A5" w:rsidP="00DA4E0C">
            <w:pPr>
              <w:pStyle w:val="ROWTABELLA"/>
              <w:jc w:val="center"/>
              <w:rPr>
                <w:color w:val="002060"/>
              </w:rPr>
            </w:pPr>
            <w:r w:rsidRPr="006C2CE4">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5C856" w14:textId="77777777" w:rsidR="001666A5" w:rsidRPr="006C2CE4" w:rsidRDefault="001666A5" w:rsidP="00DA4E0C">
            <w:pPr>
              <w:pStyle w:val="ROWTABELLA"/>
              <w:jc w:val="center"/>
              <w:rPr>
                <w:color w:val="002060"/>
              </w:rPr>
            </w:pPr>
            <w:r w:rsidRPr="006C2CE4">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37052" w14:textId="77777777" w:rsidR="001666A5" w:rsidRPr="006C2CE4" w:rsidRDefault="001666A5" w:rsidP="00DA4E0C">
            <w:pPr>
              <w:rPr>
                <w:color w:val="002060"/>
              </w:rPr>
            </w:pPr>
          </w:p>
        </w:tc>
      </w:tr>
    </w:tbl>
    <w:p w14:paraId="177C76F7" w14:textId="77777777" w:rsidR="001666A5" w:rsidRPr="006C2CE4" w:rsidRDefault="001666A5" w:rsidP="001666A5">
      <w:pPr>
        <w:pStyle w:val="breakline"/>
        <w:divId w:val="527259509"/>
        <w:rPr>
          <w:color w:val="002060"/>
        </w:rPr>
      </w:pPr>
    </w:p>
    <w:p w14:paraId="1CEC9B81" w14:textId="77777777" w:rsidR="001666A5" w:rsidRPr="006C2CE4" w:rsidRDefault="001666A5" w:rsidP="001666A5">
      <w:pPr>
        <w:pStyle w:val="breakline"/>
        <w:divId w:val="527259509"/>
        <w:rPr>
          <w:color w:val="002060"/>
        </w:rPr>
      </w:pPr>
    </w:p>
    <w:p w14:paraId="3C165910" w14:textId="77777777" w:rsidR="001666A5" w:rsidRPr="006C2CE4" w:rsidRDefault="001666A5" w:rsidP="001666A5">
      <w:pPr>
        <w:pStyle w:val="breakline"/>
        <w:divId w:val="527259509"/>
        <w:rPr>
          <w:color w:val="002060"/>
        </w:rPr>
      </w:pPr>
    </w:p>
    <w:p w14:paraId="4063934E" w14:textId="77777777" w:rsidR="001666A5" w:rsidRPr="006C2CE4" w:rsidRDefault="001666A5" w:rsidP="001666A5">
      <w:pPr>
        <w:pStyle w:val="TITOLOPRINC"/>
        <w:divId w:val="527259509"/>
        <w:rPr>
          <w:color w:val="002060"/>
        </w:rPr>
      </w:pPr>
      <w:r w:rsidRPr="006C2CE4">
        <w:rPr>
          <w:color w:val="002060"/>
        </w:rPr>
        <w:t>RISULTATI</w:t>
      </w:r>
    </w:p>
    <w:p w14:paraId="4716DEAB" w14:textId="77777777" w:rsidR="001666A5" w:rsidRPr="006C2CE4" w:rsidRDefault="001666A5" w:rsidP="001666A5">
      <w:pPr>
        <w:pStyle w:val="breakline"/>
        <w:divId w:val="527259509"/>
        <w:rPr>
          <w:color w:val="002060"/>
        </w:rPr>
      </w:pPr>
    </w:p>
    <w:p w14:paraId="53691CF6" w14:textId="77777777" w:rsidR="001666A5" w:rsidRPr="006C2CE4" w:rsidRDefault="001666A5" w:rsidP="001666A5">
      <w:pPr>
        <w:pStyle w:val="SOTTOTITOLOCAMPIONATO1"/>
        <w:divId w:val="527259509"/>
        <w:rPr>
          <w:color w:val="002060"/>
        </w:rPr>
      </w:pPr>
      <w:r w:rsidRPr="006C2CE4">
        <w:rPr>
          <w:color w:val="002060"/>
        </w:rPr>
        <w:t>RISULTATI UFFICIALI GARE DEL 13/12/2019</w:t>
      </w:r>
    </w:p>
    <w:p w14:paraId="0288F737" w14:textId="77777777" w:rsidR="001666A5" w:rsidRPr="006C2CE4" w:rsidRDefault="001666A5" w:rsidP="001666A5">
      <w:pPr>
        <w:pStyle w:val="SOTTOTITOLOCAMPIONATO2"/>
        <w:divId w:val="527259509"/>
        <w:rPr>
          <w:color w:val="002060"/>
        </w:rPr>
      </w:pPr>
      <w:r w:rsidRPr="006C2CE4">
        <w:rPr>
          <w:color w:val="002060"/>
        </w:rPr>
        <w:t>Si trascrivono qui di seguito i risultati ufficiali delle gare disputate</w:t>
      </w:r>
    </w:p>
    <w:p w14:paraId="5B80B765" w14:textId="77777777" w:rsidR="001666A5" w:rsidRPr="006C2CE4" w:rsidRDefault="001666A5" w:rsidP="001666A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1666A5" w:rsidRPr="006C2CE4" w14:paraId="1C065B10" w14:textId="77777777" w:rsidTr="001666A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666A5" w:rsidRPr="006C2CE4" w14:paraId="05A1D0C8" w14:textId="77777777" w:rsidTr="00DA4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08834B" w14:textId="77777777" w:rsidR="001666A5" w:rsidRPr="006C2CE4" w:rsidRDefault="001666A5" w:rsidP="00DA4E0C">
                  <w:pPr>
                    <w:pStyle w:val="HEADERTABELLA"/>
                    <w:rPr>
                      <w:color w:val="002060"/>
                    </w:rPr>
                  </w:pPr>
                  <w:r w:rsidRPr="006C2CE4">
                    <w:rPr>
                      <w:color w:val="002060"/>
                    </w:rPr>
                    <w:t>GIRONE A - 13 Giornata - A</w:t>
                  </w:r>
                </w:p>
              </w:tc>
            </w:tr>
            <w:tr w:rsidR="001666A5" w:rsidRPr="006C2CE4" w14:paraId="370AF7CB" w14:textId="77777777" w:rsidTr="00DA4E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BD337F0" w14:textId="77777777" w:rsidR="001666A5" w:rsidRPr="006C2CE4" w:rsidRDefault="001666A5" w:rsidP="00DA4E0C">
                  <w:pPr>
                    <w:pStyle w:val="ROWTABELLA"/>
                    <w:rPr>
                      <w:color w:val="002060"/>
                    </w:rPr>
                  </w:pPr>
                  <w:r w:rsidRPr="006C2CE4">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15BD44" w14:textId="77777777" w:rsidR="001666A5" w:rsidRPr="006C2CE4" w:rsidRDefault="001666A5" w:rsidP="00DA4E0C">
                  <w:pPr>
                    <w:pStyle w:val="ROWTABELLA"/>
                    <w:rPr>
                      <w:color w:val="002060"/>
                    </w:rPr>
                  </w:pPr>
                  <w:r w:rsidRPr="006C2CE4">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0AB3B2" w14:textId="77777777" w:rsidR="001666A5" w:rsidRPr="006C2CE4" w:rsidRDefault="001666A5" w:rsidP="00DA4E0C">
                  <w:pPr>
                    <w:pStyle w:val="ROWTABELLA"/>
                    <w:jc w:val="center"/>
                    <w:rPr>
                      <w:color w:val="002060"/>
                    </w:rPr>
                  </w:pPr>
                  <w:r w:rsidRPr="006C2CE4">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9C6CE9" w14:textId="77777777" w:rsidR="001666A5" w:rsidRPr="006C2CE4" w:rsidRDefault="001666A5" w:rsidP="00DA4E0C">
                  <w:pPr>
                    <w:pStyle w:val="ROWTABELLA"/>
                    <w:jc w:val="center"/>
                    <w:rPr>
                      <w:color w:val="002060"/>
                    </w:rPr>
                  </w:pPr>
                  <w:r w:rsidRPr="006C2CE4">
                    <w:rPr>
                      <w:color w:val="002060"/>
                    </w:rPr>
                    <w:t> </w:t>
                  </w:r>
                </w:p>
              </w:tc>
            </w:tr>
            <w:tr w:rsidR="001666A5" w:rsidRPr="006C2CE4" w14:paraId="68D826A7"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AD0F5B9" w14:textId="77777777" w:rsidR="001666A5" w:rsidRPr="006C2CE4" w:rsidRDefault="001666A5" w:rsidP="00DA4E0C">
                  <w:pPr>
                    <w:pStyle w:val="ROWTABELLA"/>
                    <w:rPr>
                      <w:color w:val="002060"/>
                    </w:rPr>
                  </w:pPr>
                  <w:r w:rsidRPr="006C2CE4">
                    <w:rPr>
                      <w:color w:val="002060"/>
                    </w:rPr>
                    <w:t>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D6F7EEA" w14:textId="77777777" w:rsidR="001666A5" w:rsidRPr="006C2CE4" w:rsidRDefault="001666A5" w:rsidP="00DA4E0C">
                  <w:pPr>
                    <w:pStyle w:val="ROWTABELLA"/>
                    <w:rPr>
                      <w:color w:val="002060"/>
                    </w:rPr>
                  </w:pPr>
                  <w:r w:rsidRPr="006C2CE4">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964C680" w14:textId="77777777" w:rsidR="001666A5" w:rsidRPr="006C2CE4" w:rsidRDefault="001666A5" w:rsidP="00DA4E0C">
                  <w:pPr>
                    <w:pStyle w:val="ROWTABELLA"/>
                    <w:jc w:val="center"/>
                    <w:rPr>
                      <w:color w:val="002060"/>
                    </w:rPr>
                  </w:pPr>
                  <w:r w:rsidRPr="006C2CE4">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A200120" w14:textId="77777777" w:rsidR="001666A5" w:rsidRPr="006C2CE4" w:rsidRDefault="001666A5" w:rsidP="00DA4E0C">
                  <w:pPr>
                    <w:pStyle w:val="ROWTABELLA"/>
                    <w:jc w:val="center"/>
                    <w:rPr>
                      <w:color w:val="002060"/>
                    </w:rPr>
                  </w:pPr>
                  <w:r w:rsidRPr="006C2CE4">
                    <w:rPr>
                      <w:color w:val="002060"/>
                    </w:rPr>
                    <w:t>D</w:t>
                  </w:r>
                </w:p>
              </w:tc>
            </w:tr>
            <w:tr w:rsidR="001666A5" w:rsidRPr="006C2CE4" w14:paraId="0BF7DD23"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74FC270" w14:textId="77777777" w:rsidR="001666A5" w:rsidRPr="006C2CE4" w:rsidRDefault="001666A5" w:rsidP="00DA4E0C">
                  <w:pPr>
                    <w:pStyle w:val="ROWTABELLA"/>
                    <w:rPr>
                      <w:color w:val="002060"/>
                    </w:rPr>
                  </w:pPr>
                  <w:r w:rsidRPr="006C2CE4">
                    <w:rPr>
                      <w:color w:val="002060"/>
                    </w:rPr>
                    <w:lastRenderedPageBreak/>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9E3207F" w14:textId="77777777" w:rsidR="001666A5" w:rsidRPr="006C2CE4" w:rsidRDefault="001666A5" w:rsidP="00DA4E0C">
                  <w:pPr>
                    <w:pStyle w:val="ROWTABELLA"/>
                    <w:rPr>
                      <w:color w:val="002060"/>
                    </w:rPr>
                  </w:pPr>
                  <w:r w:rsidRPr="006C2CE4">
                    <w:rPr>
                      <w:color w:val="002060"/>
                    </w:rPr>
                    <w:t>- VALLEFOGLIA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96291DB" w14:textId="77777777" w:rsidR="001666A5" w:rsidRPr="006C2CE4" w:rsidRDefault="001666A5" w:rsidP="00DA4E0C">
                  <w:pPr>
                    <w:pStyle w:val="ROWTABELLA"/>
                    <w:jc w:val="center"/>
                    <w:rPr>
                      <w:color w:val="002060"/>
                    </w:rPr>
                  </w:pPr>
                  <w:r w:rsidRPr="006C2CE4">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5828A13" w14:textId="77777777" w:rsidR="001666A5" w:rsidRPr="006C2CE4" w:rsidRDefault="001666A5" w:rsidP="00DA4E0C">
                  <w:pPr>
                    <w:pStyle w:val="ROWTABELLA"/>
                    <w:jc w:val="center"/>
                    <w:rPr>
                      <w:color w:val="002060"/>
                    </w:rPr>
                  </w:pPr>
                  <w:r w:rsidRPr="006C2CE4">
                    <w:rPr>
                      <w:color w:val="002060"/>
                    </w:rPr>
                    <w:t> </w:t>
                  </w:r>
                </w:p>
              </w:tc>
            </w:tr>
            <w:tr w:rsidR="001666A5" w:rsidRPr="006C2CE4" w14:paraId="75E8B66C"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EEB4036" w14:textId="77777777" w:rsidR="001666A5" w:rsidRPr="006C2CE4" w:rsidRDefault="001666A5" w:rsidP="00DA4E0C">
                  <w:pPr>
                    <w:pStyle w:val="ROWTABELLA"/>
                    <w:rPr>
                      <w:color w:val="002060"/>
                    </w:rPr>
                  </w:pPr>
                  <w:r w:rsidRPr="006C2CE4">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20B2FCE" w14:textId="77777777" w:rsidR="001666A5" w:rsidRPr="006C2CE4" w:rsidRDefault="001666A5" w:rsidP="00DA4E0C">
                  <w:pPr>
                    <w:pStyle w:val="ROWTABELLA"/>
                    <w:rPr>
                      <w:color w:val="002060"/>
                    </w:rPr>
                  </w:pPr>
                  <w:r w:rsidRPr="006C2CE4">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235EA05" w14:textId="77777777" w:rsidR="001666A5" w:rsidRPr="006C2CE4" w:rsidRDefault="001666A5" w:rsidP="00DA4E0C">
                  <w:pPr>
                    <w:pStyle w:val="ROWTABELLA"/>
                    <w:jc w:val="center"/>
                    <w:rPr>
                      <w:color w:val="002060"/>
                    </w:rPr>
                  </w:pPr>
                  <w:r w:rsidRPr="006C2CE4">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95FA924" w14:textId="77777777" w:rsidR="001666A5" w:rsidRPr="006C2CE4" w:rsidRDefault="001666A5" w:rsidP="00DA4E0C">
                  <w:pPr>
                    <w:pStyle w:val="ROWTABELLA"/>
                    <w:jc w:val="center"/>
                    <w:rPr>
                      <w:color w:val="002060"/>
                    </w:rPr>
                  </w:pPr>
                  <w:r w:rsidRPr="006C2CE4">
                    <w:rPr>
                      <w:color w:val="002060"/>
                    </w:rPr>
                    <w:t> </w:t>
                  </w:r>
                </w:p>
              </w:tc>
            </w:tr>
            <w:tr w:rsidR="001666A5" w:rsidRPr="006C2CE4" w14:paraId="3F16716B"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BAB4019" w14:textId="77777777" w:rsidR="001666A5" w:rsidRPr="006C2CE4" w:rsidRDefault="001666A5" w:rsidP="00DA4E0C">
                  <w:pPr>
                    <w:pStyle w:val="ROWTABELLA"/>
                    <w:rPr>
                      <w:color w:val="002060"/>
                    </w:rPr>
                  </w:pPr>
                  <w:r w:rsidRPr="006C2CE4">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3C6EA74" w14:textId="77777777" w:rsidR="001666A5" w:rsidRPr="006C2CE4" w:rsidRDefault="001666A5" w:rsidP="00DA4E0C">
                  <w:pPr>
                    <w:pStyle w:val="ROWTABELLA"/>
                    <w:rPr>
                      <w:color w:val="002060"/>
                    </w:rPr>
                  </w:pPr>
                  <w:r w:rsidRPr="006C2CE4">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11D4938" w14:textId="77777777" w:rsidR="001666A5" w:rsidRPr="006C2CE4" w:rsidRDefault="001666A5" w:rsidP="00DA4E0C">
                  <w:pPr>
                    <w:pStyle w:val="ROWTABELLA"/>
                    <w:jc w:val="center"/>
                    <w:rPr>
                      <w:color w:val="002060"/>
                    </w:rPr>
                  </w:pPr>
                  <w:r w:rsidRPr="006C2CE4">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B8EC488" w14:textId="77777777" w:rsidR="001666A5" w:rsidRPr="006C2CE4" w:rsidRDefault="001666A5" w:rsidP="00DA4E0C">
                  <w:pPr>
                    <w:pStyle w:val="ROWTABELLA"/>
                    <w:jc w:val="center"/>
                    <w:rPr>
                      <w:color w:val="002060"/>
                    </w:rPr>
                  </w:pPr>
                  <w:r w:rsidRPr="006C2CE4">
                    <w:rPr>
                      <w:color w:val="002060"/>
                    </w:rPr>
                    <w:t> </w:t>
                  </w:r>
                </w:p>
              </w:tc>
            </w:tr>
            <w:tr w:rsidR="001666A5" w:rsidRPr="006C2CE4" w14:paraId="0E3ACA9E"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B09F1CF" w14:textId="77777777" w:rsidR="001666A5" w:rsidRPr="006C2CE4" w:rsidRDefault="001666A5" w:rsidP="00DA4E0C">
                  <w:pPr>
                    <w:pStyle w:val="ROWTABELLA"/>
                    <w:rPr>
                      <w:color w:val="002060"/>
                    </w:rPr>
                  </w:pPr>
                  <w:r w:rsidRPr="006C2CE4">
                    <w:rPr>
                      <w:color w:val="002060"/>
                    </w:rPr>
                    <w:t>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78E672B" w14:textId="77777777" w:rsidR="001666A5" w:rsidRPr="006C2CE4" w:rsidRDefault="001666A5" w:rsidP="00DA4E0C">
                  <w:pPr>
                    <w:pStyle w:val="ROWTABELLA"/>
                    <w:rPr>
                      <w:color w:val="002060"/>
                    </w:rPr>
                  </w:pPr>
                  <w:r w:rsidRPr="006C2CE4">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D18B5B7" w14:textId="77777777" w:rsidR="001666A5" w:rsidRPr="006C2CE4" w:rsidRDefault="001666A5" w:rsidP="00DA4E0C">
                  <w:pPr>
                    <w:pStyle w:val="ROWTABELLA"/>
                    <w:jc w:val="center"/>
                    <w:rPr>
                      <w:color w:val="002060"/>
                    </w:rPr>
                  </w:pPr>
                  <w:r w:rsidRPr="006C2CE4">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7FFDFD5" w14:textId="77777777" w:rsidR="001666A5" w:rsidRPr="006C2CE4" w:rsidRDefault="001666A5" w:rsidP="00DA4E0C">
                  <w:pPr>
                    <w:pStyle w:val="ROWTABELLA"/>
                    <w:jc w:val="center"/>
                    <w:rPr>
                      <w:color w:val="002060"/>
                    </w:rPr>
                  </w:pPr>
                  <w:r w:rsidRPr="006C2CE4">
                    <w:rPr>
                      <w:color w:val="002060"/>
                    </w:rPr>
                    <w:t> </w:t>
                  </w:r>
                </w:p>
              </w:tc>
            </w:tr>
            <w:tr w:rsidR="001666A5" w:rsidRPr="006C2CE4" w14:paraId="11620A02" w14:textId="77777777" w:rsidTr="00DA4E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07BD9E2" w14:textId="77777777" w:rsidR="001666A5" w:rsidRPr="006C2CE4" w:rsidRDefault="001666A5" w:rsidP="00DA4E0C">
                  <w:pPr>
                    <w:pStyle w:val="ROWTABELLA"/>
                    <w:rPr>
                      <w:color w:val="002060"/>
                    </w:rPr>
                  </w:pPr>
                  <w:r w:rsidRPr="006C2CE4">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625558" w14:textId="77777777" w:rsidR="001666A5" w:rsidRPr="006C2CE4" w:rsidRDefault="001666A5" w:rsidP="00DA4E0C">
                  <w:pPr>
                    <w:pStyle w:val="ROWTABELLA"/>
                    <w:rPr>
                      <w:color w:val="002060"/>
                    </w:rPr>
                  </w:pPr>
                  <w:r w:rsidRPr="006C2CE4">
                    <w:rPr>
                      <w:color w:val="002060"/>
                    </w:rPr>
                    <w:t>- SPORTLAND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70EB30" w14:textId="77777777" w:rsidR="001666A5" w:rsidRPr="006C2CE4" w:rsidRDefault="001666A5" w:rsidP="00DA4E0C">
                  <w:pPr>
                    <w:pStyle w:val="ROWTABELLA"/>
                    <w:jc w:val="center"/>
                    <w:rPr>
                      <w:color w:val="002060"/>
                    </w:rPr>
                  </w:pPr>
                  <w:r w:rsidRPr="006C2CE4">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FB43BA" w14:textId="77777777" w:rsidR="001666A5" w:rsidRPr="006C2CE4" w:rsidRDefault="001666A5" w:rsidP="00DA4E0C">
                  <w:pPr>
                    <w:pStyle w:val="ROWTABELLA"/>
                    <w:jc w:val="center"/>
                    <w:rPr>
                      <w:color w:val="002060"/>
                    </w:rPr>
                  </w:pPr>
                  <w:r w:rsidRPr="006C2CE4">
                    <w:rPr>
                      <w:color w:val="002060"/>
                    </w:rPr>
                    <w:t> </w:t>
                  </w:r>
                </w:p>
              </w:tc>
            </w:tr>
          </w:tbl>
          <w:p w14:paraId="792698DF" w14:textId="77777777" w:rsidR="001666A5" w:rsidRPr="006C2CE4" w:rsidRDefault="001666A5" w:rsidP="00DA4E0C">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666A5" w:rsidRPr="006C2CE4" w14:paraId="6277CC5A" w14:textId="77777777" w:rsidTr="00DA4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C396AA" w14:textId="77777777" w:rsidR="001666A5" w:rsidRPr="006C2CE4" w:rsidRDefault="001666A5" w:rsidP="00DA4E0C">
                  <w:pPr>
                    <w:pStyle w:val="HEADERTABELLA"/>
                    <w:rPr>
                      <w:color w:val="002060"/>
                    </w:rPr>
                  </w:pPr>
                  <w:r w:rsidRPr="006C2CE4">
                    <w:rPr>
                      <w:color w:val="002060"/>
                    </w:rPr>
                    <w:lastRenderedPageBreak/>
                    <w:t>GIRONE B - 13 Giornata - A</w:t>
                  </w:r>
                </w:p>
              </w:tc>
            </w:tr>
            <w:tr w:rsidR="001666A5" w:rsidRPr="006C2CE4" w14:paraId="073D1034" w14:textId="77777777" w:rsidTr="00DA4E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8E7754F" w14:textId="77777777" w:rsidR="001666A5" w:rsidRPr="006C2CE4" w:rsidRDefault="001666A5" w:rsidP="00DA4E0C">
                  <w:pPr>
                    <w:pStyle w:val="ROWTABELLA"/>
                    <w:rPr>
                      <w:color w:val="002060"/>
                    </w:rPr>
                  </w:pPr>
                  <w:r w:rsidRPr="006C2CE4">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8C1EA8" w14:textId="77777777" w:rsidR="001666A5" w:rsidRPr="006C2CE4" w:rsidRDefault="001666A5" w:rsidP="00DA4E0C">
                  <w:pPr>
                    <w:pStyle w:val="ROWTABELLA"/>
                    <w:rPr>
                      <w:color w:val="002060"/>
                    </w:rPr>
                  </w:pPr>
                  <w:r w:rsidRPr="006C2CE4">
                    <w:rPr>
                      <w:color w:val="002060"/>
                    </w:rPr>
                    <w:t>- MONTECAROTTO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80ED65" w14:textId="77777777" w:rsidR="001666A5" w:rsidRPr="006C2CE4" w:rsidRDefault="001666A5" w:rsidP="00DA4E0C">
                  <w:pPr>
                    <w:pStyle w:val="ROWTABELLA"/>
                    <w:jc w:val="center"/>
                    <w:rPr>
                      <w:color w:val="002060"/>
                    </w:rPr>
                  </w:pPr>
                  <w:r w:rsidRPr="006C2CE4">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2017C7" w14:textId="77777777" w:rsidR="001666A5" w:rsidRPr="006C2CE4" w:rsidRDefault="001666A5" w:rsidP="00DA4E0C">
                  <w:pPr>
                    <w:pStyle w:val="ROWTABELLA"/>
                    <w:jc w:val="center"/>
                    <w:rPr>
                      <w:color w:val="002060"/>
                    </w:rPr>
                  </w:pPr>
                  <w:r w:rsidRPr="006C2CE4">
                    <w:rPr>
                      <w:color w:val="002060"/>
                    </w:rPr>
                    <w:t> </w:t>
                  </w:r>
                </w:p>
              </w:tc>
            </w:tr>
            <w:tr w:rsidR="001666A5" w:rsidRPr="006C2CE4" w14:paraId="158A272A"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CA34560" w14:textId="77777777" w:rsidR="001666A5" w:rsidRPr="006C2CE4" w:rsidRDefault="001666A5" w:rsidP="00DA4E0C">
                  <w:pPr>
                    <w:pStyle w:val="ROWTABELLA"/>
                    <w:rPr>
                      <w:color w:val="002060"/>
                    </w:rPr>
                  </w:pPr>
                  <w:r w:rsidRPr="006C2CE4">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EA94D57" w14:textId="77777777" w:rsidR="001666A5" w:rsidRPr="006C2CE4" w:rsidRDefault="001666A5" w:rsidP="00DA4E0C">
                  <w:pPr>
                    <w:pStyle w:val="ROWTABELLA"/>
                    <w:rPr>
                      <w:color w:val="002060"/>
                    </w:rPr>
                  </w:pPr>
                  <w:r w:rsidRPr="006C2CE4">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008D7CD" w14:textId="77777777" w:rsidR="001666A5" w:rsidRPr="006C2CE4" w:rsidRDefault="001666A5" w:rsidP="00DA4E0C">
                  <w:pPr>
                    <w:pStyle w:val="ROWTABELLA"/>
                    <w:jc w:val="center"/>
                    <w:rPr>
                      <w:color w:val="002060"/>
                    </w:rPr>
                  </w:pPr>
                  <w:r w:rsidRPr="006C2CE4">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E4B9B1A" w14:textId="77777777" w:rsidR="001666A5" w:rsidRPr="006C2CE4" w:rsidRDefault="001666A5" w:rsidP="00DA4E0C">
                  <w:pPr>
                    <w:pStyle w:val="ROWTABELLA"/>
                    <w:jc w:val="center"/>
                    <w:rPr>
                      <w:color w:val="002060"/>
                    </w:rPr>
                  </w:pPr>
                  <w:r w:rsidRPr="006C2CE4">
                    <w:rPr>
                      <w:color w:val="002060"/>
                    </w:rPr>
                    <w:t> </w:t>
                  </w:r>
                </w:p>
              </w:tc>
            </w:tr>
            <w:tr w:rsidR="001666A5" w:rsidRPr="006C2CE4" w14:paraId="422BF96A"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00D2D41" w14:textId="77777777" w:rsidR="001666A5" w:rsidRPr="006C2CE4" w:rsidRDefault="001666A5" w:rsidP="00DA4E0C">
                  <w:pPr>
                    <w:pStyle w:val="ROWTABELLA"/>
                    <w:rPr>
                      <w:color w:val="002060"/>
                    </w:rPr>
                  </w:pPr>
                  <w:r w:rsidRPr="006C2CE4">
                    <w:rPr>
                      <w:color w:val="002060"/>
                    </w:rPr>
                    <w:lastRenderedPageBreak/>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48DFCE4" w14:textId="77777777" w:rsidR="001666A5" w:rsidRPr="006C2CE4" w:rsidRDefault="001666A5" w:rsidP="00DA4E0C">
                  <w:pPr>
                    <w:pStyle w:val="ROWTABELLA"/>
                    <w:rPr>
                      <w:color w:val="002060"/>
                    </w:rPr>
                  </w:pPr>
                  <w:r w:rsidRPr="006C2CE4">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62B8E6C" w14:textId="77777777" w:rsidR="001666A5" w:rsidRPr="006C2CE4" w:rsidRDefault="001666A5" w:rsidP="00DA4E0C">
                  <w:pPr>
                    <w:pStyle w:val="ROWTABELLA"/>
                    <w:jc w:val="center"/>
                    <w:rPr>
                      <w:color w:val="002060"/>
                    </w:rPr>
                  </w:pPr>
                  <w:r w:rsidRPr="006C2CE4">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00385AD" w14:textId="77777777" w:rsidR="001666A5" w:rsidRPr="006C2CE4" w:rsidRDefault="001666A5" w:rsidP="00DA4E0C">
                  <w:pPr>
                    <w:pStyle w:val="ROWTABELLA"/>
                    <w:jc w:val="center"/>
                    <w:rPr>
                      <w:color w:val="002060"/>
                    </w:rPr>
                  </w:pPr>
                  <w:r w:rsidRPr="006C2CE4">
                    <w:rPr>
                      <w:color w:val="002060"/>
                    </w:rPr>
                    <w:t> </w:t>
                  </w:r>
                </w:p>
              </w:tc>
            </w:tr>
            <w:tr w:rsidR="001666A5" w:rsidRPr="006C2CE4" w14:paraId="09D18CBE"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C0C40DC" w14:textId="77777777" w:rsidR="001666A5" w:rsidRPr="006C2CE4" w:rsidRDefault="001666A5" w:rsidP="00DA4E0C">
                  <w:pPr>
                    <w:pStyle w:val="ROWTABELLA"/>
                    <w:rPr>
                      <w:color w:val="002060"/>
                    </w:rPr>
                  </w:pPr>
                  <w:r w:rsidRPr="006C2CE4">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D20FA3B" w14:textId="77777777" w:rsidR="001666A5" w:rsidRPr="006C2CE4" w:rsidRDefault="001666A5" w:rsidP="00DA4E0C">
                  <w:pPr>
                    <w:pStyle w:val="ROWTABELLA"/>
                    <w:rPr>
                      <w:color w:val="002060"/>
                    </w:rPr>
                  </w:pPr>
                  <w:r w:rsidRPr="006C2CE4">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52CA01F" w14:textId="77777777" w:rsidR="001666A5" w:rsidRPr="006C2CE4" w:rsidRDefault="001666A5" w:rsidP="00DA4E0C">
                  <w:pPr>
                    <w:pStyle w:val="ROWTABELLA"/>
                    <w:jc w:val="center"/>
                    <w:rPr>
                      <w:color w:val="002060"/>
                    </w:rPr>
                  </w:pPr>
                  <w:r w:rsidRPr="006C2CE4">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C079450" w14:textId="77777777" w:rsidR="001666A5" w:rsidRPr="006C2CE4" w:rsidRDefault="001666A5" w:rsidP="00DA4E0C">
                  <w:pPr>
                    <w:pStyle w:val="ROWTABELLA"/>
                    <w:jc w:val="center"/>
                    <w:rPr>
                      <w:color w:val="002060"/>
                    </w:rPr>
                  </w:pPr>
                  <w:r w:rsidRPr="006C2CE4">
                    <w:rPr>
                      <w:color w:val="002060"/>
                    </w:rPr>
                    <w:t> </w:t>
                  </w:r>
                </w:p>
              </w:tc>
            </w:tr>
            <w:tr w:rsidR="001666A5" w:rsidRPr="006C2CE4" w14:paraId="5EAF7B69"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7111A08" w14:textId="77777777" w:rsidR="001666A5" w:rsidRPr="006C2CE4" w:rsidRDefault="001666A5" w:rsidP="00DA4E0C">
                  <w:pPr>
                    <w:pStyle w:val="ROWTABELLA"/>
                    <w:rPr>
                      <w:color w:val="002060"/>
                    </w:rPr>
                  </w:pPr>
                  <w:r w:rsidRPr="006C2CE4">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62089E8" w14:textId="77777777" w:rsidR="001666A5" w:rsidRPr="006C2CE4" w:rsidRDefault="001666A5" w:rsidP="00DA4E0C">
                  <w:pPr>
                    <w:pStyle w:val="ROWTABELLA"/>
                    <w:rPr>
                      <w:color w:val="002060"/>
                    </w:rPr>
                  </w:pPr>
                  <w:r w:rsidRPr="006C2CE4">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95783CA" w14:textId="77777777" w:rsidR="001666A5" w:rsidRPr="006C2CE4" w:rsidRDefault="001666A5" w:rsidP="00DA4E0C">
                  <w:pPr>
                    <w:pStyle w:val="ROWTABELLA"/>
                    <w:jc w:val="center"/>
                    <w:rPr>
                      <w:color w:val="002060"/>
                    </w:rPr>
                  </w:pPr>
                  <w:r w:rsidRPr="006C2CE4">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D67B5A0" w14:textId="77777777" w:rsidR="001666A5" w:rsidRPr="006C2CE4" w:rsidRDefault="001666A5" w:rsidP="00DA4E0C">
                  <w:pPr>
                    <w:pStyle w:val="ROWTABELLA"/>
                    <w:jc w:val="center"/>
                    <w:rPr>
                      <w:color w:val="002060"/>
                    </w:rPr>
                  </w:pPr>
                  <w:r w:rsidRPr="006C2CE4">
                    <w:rPr>
                      <w:color w:val="002060"/>
                    </w:rPr>
                    <w:t> </w:t>
                  </w:r>
                </w:p>
              </w:tc>
            </w:tr>
            <w:tr w:rsidR="001666A5" w:rsidRPr="006C2CE4" w14:paraId="7DF92293"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D1E6582" w14:textId="77777777" w:rsidR="001666A5" w:rsidRPr="006C2CE4" w:rsidRDefault="001666A5" w:rsidP="00DA4E0C">
                  <w:pPr>
                    <w:pStyle w:val="ROWTABELLA"/>
                    <w:rPr>
                      <w:color w:val="002060"/>
                    </w:rPr>
                  </w:pPr>
                  <w:r w:rsidRPr="006C2CE4">
                    <w:rPr>
                      <w:color w:val="002060"/>
                    </w:rPr>
                    <w:t>MOSCOSI 2008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228D117" w14:textId="77777777" w:rsidR="001666A5" w:rsidRPr="006C2CE4" w:rsidRDefault="001666A5" w:rsidP="00DA4E0C">
                  <w:pPr>
                    <w:pStyle w:val="ROWTABELLA"/>
                    <w:rPr>
                      <w:color w:val="002060"/>
                    </w:rPr>
                  </w:pPr>
                  <w:r w:rsidRPr="006C2CE4">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2EA4748" w14:textId="77777777" w:rsidR="001666A5" w:rsidRPr="006C2CE4" w:rsidRDefault="001666A5" w:rsidP="00DA4E0C">
                  <w:pPr>
                    <w:pStyle w:val="ROWTABELLA"/>
                    <w:jc w:val="center"/>
                    <w:rPr>
                      <w:color w:val="002060"/>
                    </w:rPr>
                  </w:pPr>
                  <w:r w:rsidRPr="006C2CE4">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0BD6C87" w14:textId="77777777" w:rsidR="001666A5" w:rsidRPr="006C2CE4" w:rsidRDefault="001666A5" w:rsidP="00DA4E0C">
                  <w:pPr>
                    <w:pStyle w:val="ROWTABELLA"/>
                    <w:jc w:val="center"/>
                    <w:rPr>
                      <w:color w:val="002060"/>
                    </w:rPr>
                  </w:pPr>
                  <w:r w:rsidRPr="006C2CE4">
                    <w:rPr>
                      <w:color w:val="002060"/>
                    </w:rPr>
                    <w:t> </w:t>
                  </w:r>
                </w:p>
              </w:tc>
            </w:tr>
            <w:tr w:rsidR="001666A5" w:rsidRPr="006C2CE4" w14:paraId="25388947" w14:textId="77777777" w:rsidTr="00DA4E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9B04FB2" w14:textId="77777777" w:rsidR="001666A5" w:rsidRPr="006C2CE4" w:rsidRDefault="001666A5" w:rsidP="00DA4E0C">
                  <w:pPr>
                    <w:pStyle w:val="ROWTABELLA"/>
                    <w:rPr>
                      <w:color w:val="002060"/>
                    </w:rPr>
                  </w:pPr>
                  <w:r w:rsidRPr="006C2CE4">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EE536D" w14:textId="77777777" w:rsidR="001666A5" w:rsidRPr="006C2CE4" w:rsidRDefault="001666A5" w:rsidP="00DA4E0C">
                  <w:pPr>
                    <w:pStyle w:val="ROWTABELLA"/>
                    <w:rPr>
                      <w:color w:val="002060"/>
                    </w:rPr>
                  </w:pPr>
                  <w:r w:rsidRPr="006C2CE4">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036EC9" w14:textId="77777777" w:rsidR="001666A5" w:rsidRPr="006C2CE4" w:rsidRDefault="001666A5" w:rsidP="00DA4E0C">
                  <w:pPr>
                    <w:pStyle w:val="ROWTABELLA"/>
                    <w:jc w:val="center"/>
                    <w:rPr>
                      <w:color w:val="002060"/>
                    </w:rPr>
                  </w:pPr>
                  <w:r w:rsidRPr="006C2CE4">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BE0E54" w14:textId="77777777" w:rsidR="001666A5" w:rsidRPr="006C2CE4" w:rsidRDefault="001666A5" w:rsidP="00DA4E0C">
                  <w:pPr>
                    <w:pStyle w:val="ROWTABELLA"/>
                    <w:jc w:val="center"/>
                    <w:rPr>
                      <w:color w:val="002060"/>
                    </w:rPr>
                  </w:pPr>
                  <w:r w:rsidRPr="006C2CE4">
                    <w:rPr>
                      <w:color w:val="002060"/>
                    </w:rPr>
                    <w:t> </w:t>
                  </w:r>
                </w:p>
              </w:tc>
            </w:tr>
          </w:tbl>
          <w:p w14:paraId="04F73DB1" w14:textId="77777777" w:rsidR="001666A5" w:rsidRPr="006C2CE4" w:rsidRDefault="001666A5" w:rsidP="00DA4E0C">
            <w:pPr>
              <w:rPr>
                <w:color w:val="002060"/>
              </w:rPr>
            </w:pPr>
          </w:p>
        </w:tc>
      </w:tr>
    </w:tbl>
    <w:p w14:paraId="3AE02B49" w14:textId="77777777" w:rsidR="001666A5" w:rsidRPr="006C2CE4" w:rsidRDefault="001666A5" w:rsidP="001666A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1666A5" w:rsidRPr="006C2CE4" w14:paraId="4CF0D3FE" w14:textId="77777777" w:rsidTr="001666A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666A5" w:rsidRPr="006C2CE4" w14:paraId="49C95C9A" w14:textId="77777777" w:rsidTr="00DA4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E96B62" w14:textId="77777777" w:rsidR="001666A5" w:rsidRPr="006C2CE4" w:rsidRDefault="001666A5" w:rsidP="00DA4E0C">
                  <w:pPr>
                    <w:pStyle w:val="HEADERTABELLA"/>
                    <w:rPr>
                      <w:color w:val="002060"/>
                    </w:rPr>
                  </w:pPr>
                  <w:r w:rsidRPr="006C2CE4">
                    <w:rPr>
                      <w:color w:val="002060"/>
                    </w:rPr>
                    <w:t>GIRONE C - 13 Giornata - A</w:t>
                  </w:r>
                </w:p>
              </w:tc>
            </w:tr>
            <w:tr w:rsidR="001666A5" w:rsidRPr="006C2CE4" w14:paraId="1435567A" w14:textId="77777777" w:rsidTr="00DA4E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CF25D28" w14:textId="77777777" w:rsidR="001666A5" w:rsidRPr="006C2CE4" w:rsidRDefault="001666A5" w:rsidP="00DA4E0C">
                  <w:pPr>
                    <w:pStyle w:val="ROWTABELLA"/>
                    <w:rPr>
                      <w:color w:val="002060"/>
                    </w:rPr>
                  </w:pPr>
                  <w:r w:rsidRPr="006C2CE4">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EC9FE0" w14:textId="77777777" w:rsidR="001666A5" w:rsidRPr="006C2CE4" w:rsidRDefault="001666A5" w:rsidP="00DA4E0C">
                  <w:pPr>
                    <w:pStyle w:val="ROWTABELLA"/>
                    <w:rPr>
                      <w:color w:val="002060"/>
                    </w:rPr>
                  </w:pPr>
                  <w:r w:rsidRPr="006C2CE4">
                    <w:rPr>
                      <w:color w:val="002060"/>
                    </w:rPr>
                    <w:t>- AMICI 84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BE0DC4" w14:textId="77777777" w:rsidR="001666A5" w:rsidRPr="006C2CE4" w:rsidRDefault="001666A5" w:rsidP="00DA4E0C">
                  <w:pPr>
                    <w:pStyle w:val="ROWTABELLA"/>
                    <w:jc w:val="center"/>
                    <w:rPr>
                      <w:color w:val="002060"/>
                    </w:rPr>
                  </w:pPr>
                  <w:r w:rsidRPr="006C2CE4">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231DA7" w14:textId="77777777" w:rsidR="001666A5" w:rsidRPr="006C2CE4" w:rsidRDefault="001666A5" w:rsidP="00DA4E0C">
                  <w:pPr>
                    <w:pStyle w:val="ROWTABELLA"/>
                    <w:jc w:val="center"/>
                    <w:rPr>
                      <w:color w:val="002060"/>
                    </w:rPr>
                  </w:pPr>
                  <w:r w:rsidRPr="006C2CE4">
                    <w:rPr>
                      <w:color w:val="002060"/>
                    </w:rPr>
                    <w:t> </w:t>
                  </w:r>
                </w:p>
              </w:tc>
            </w:tr>
            <w:tr w:rsidR="001666A5" w:rsidRPr="006C2CE4" w14:paraId="2F3577DD"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D4352BF" w14:textId="77777777" w:rsidR="001666A5" w:rsidRPr="006C2CE4" w:rsidRDefault="001666A5" w:rsidP="00DA4E0C">
                  <w:pPr>
                    <w:pStyle w:val="ROWTABELLA"/>
                    <w:rPr>
                      <w:color w:val="002060"/>
                    </w:rPr>
                  </w:pPr>
                  <w:r w:rsidRPr="006C2CE4">
                    <w:rPr>
                      <w:color w:val="002060"/>
                    </w:rPr>
                    <w:t>FUTSAL D. E G.</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ACA4DB6" w14:textId="77777777" w:rsidR="001666A5" w:rsidRPr="006C2CE4" w:rsidRDefault="001666A5" w:rsidP="00DA4E0C">
                  <w:pPr>
                    <w:pStyle w:val="ROWTABELLA"/>
                    <w:rPr>
                      <w:color w:val="002060"/>
                    </w:rPr>
                  </w:pPr>
                  <w:r w:rsidRPr="006C2CE4">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E1447A3" w14:textId="77777777" w:rsidR="001666A5" w:rsidRPr="006C2CE4" w:rsidRDefault="001666A5" w:rsidP="00DA4E0C">
                  <w:pPr>
                    <w:pStyle w:val="ROWTABELLA"/>
                    <w:jc w:val="center"/>
                    <w:rPr>
                      <w:color w:val="002060"/>
                    </w:rPr>
                  </w:pPr>
                  <w:r w:rsidRPr="006C2CE4">
                    <w:rPr>
                      <w:color w:val="002060"/>
                    </w:rPr>
                    <w:t>10 - 3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B0D1042" w14:textId="77777777" w:rsidR="001666A5" w:rsidRPr="006C2CE4" w:rsidRDefault="001666A5" w:rsidP="00DA4E0C">
                  <w:pPr>
                    <w:pStyle w:val="ROWTABELLA"/>
                    <w:jc w:val="center"/>
                    <w:rPr>
                      <w:color w:val="002060"/>
                    </w:rPr>
                  </w:pPr>
                  <w:r w:rsidRPr="006C2CE4">
                    <w:rPr>
                      <w:color w:val="002060"/>
                    </w:rPr>
                    <w:t> </w:t>
                  </w:r>
                </w:p>
              </w:tc>
            </w:tr>
            <w:tr w:rsidR="001666A5" w:rsidRPr="006C2CE4" w14:paraId="7E1927E8"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144227E" w14:textId="77777777" w:rsidR="001666A5" w:rsidRPr="006C2CE4" w:rsidRDefault="001666A5" w:rsidP="00DA4E0C">
                  <w:pPr>
                    <w:pStyle w:val="ROWTABELLA"/>
                    <w:rPr>
                      <w:color w:val="002060"/>
                    </w:rPr>
                  </w:pPr>
                  <w:r w:rsidRPr="006C2CE4">
                    <w:rPr>
                      <w:color w:val="002060"/>
                    </w:rPr>
                    <w:t>FUTSAL FERMO S.C.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DEC0102" w14:textId="77777777" w:rsidR="001666A5" w:rsidRPr="006C2CE4" w:rsidRDefault="001666A5" w:rsidP="00DA4E0C">
                  <w:pPr>
                    <w:pStyle w:val="ROWTABELLA"/>
                    <w:rPr>
                      <w:color w:val="002060"/>
                    </w:rPr>
                  </w:pPr>
                  <w:r w:rsidRPr="006C2CE4">
                    <w:rPr>
                      <w:color w:val="002060"/>
                    </w:rPr>
                    <w:t>- EAGLES PAGLIARE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1EF7D47" w14:textId="77777777" w:rsidR="001666A5" w:rsidRPr="006C2CE4" w:rsidRDefault="001666A5" w:rsidP="00DA4E0C">
                  <w:pPr>
                    <w:pStyle w:val="ROWTABELLA"/>
                    <w:jc w:val="center"/>
                    <w:rPr>
                      <w:color w:val="002060"/>
                    </w:rPr>
                  </w:pPr>
                  <w:r w:rsidRPr="006C2CE4">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BA5AE36" w14:textId="77777777" w:rsidR="001666A5" w:rsidRPr="006C2CE4" w:rsidRDefault="001666A5" w:rsidP="00DA4E0C">
                  <w:pPr>
                    <w:pStyle w:val="ROWTABELLA"/>
                    <w:jc w:val="center"/>
                    <w:rPr>
                      <w:color w:val="002060"/>
                    </w:rPr>
                  </w:pPr>
                  <w:r w:rsidRPr="006C2CE4">
                    <w:rPr>
                      <w:color w:val="002060"/>
                    </w:rPr>
                    <w:t> </w:t>
                  </w:r>
                </w:p>
              </w:tc>
            </w:tr>
            <w:tr w:rsidR="001666A5" w:rsidRPr="006C2CE4" w14:paraId="42B9903F"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61CDB68" w14:textId="77777777" w:rsidR="001666A5" w:rsidRPr="006C2CE4" w:rsidRDefault="001666A5" w:rsidP="00DA4E0C">
                  <w:pPr>
                    <w:pStyle w:val="ROWTABELLA"/>
                    <w:rPr>
                      <w:color w:val="002060"/>
                    </w:rPr>
                  </w:pPr>
                  <w:r w:rsidRPr="006C2CE4">
                    <w:rPr>
                      <w:color w:val="002060"/>
                    </w:rPr>
                    <w:t>(1) 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C19DC74" w14:textId="77777777" w:rsidR="001666A5" w:rsidRPr="006C2CE4" w:rsidRDefault="001666A5" w:rsidP="00DA4E0C">
                  <w:pPr>
                    <w:pStyle w:val="ROWTABELLA"/>
                    <w:rPr>
                      <w:color w:val="002060"/>
                    </w:rPr>
                  </w:pPr>
                  <w:r w:rsidRPr="006C2CE4">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72B2668" w14:textId="77777777" w:rsidR="001666A5" w:rsidRPr="006C2CE4" w:rsidRDefault="001666A5" w:rsidP="00DA4E0C">
                  <w:pPr>
                    <w:pStyle w:val="ROWTABELLA"/>
                    <w:jc w:val="center"/>
                    <w:rPr>
                      <w:color w:val="002060"/>
                    </w:rPr>
                  </w:pPr>
                  <w:r w:rsidRPr="006C2CE4">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D6D3C92" w14:textId="77777777" w:rsidR="001666A5" w:rsidRPr="006C2CE4" w:rsidRDefault="001666A5" w:rsidP="00DA4E0C">
                  <w:pPr>
                    <w:pStyle w:val="ROWTABELLA"/>
                    <w:jc w:val="center"/>
                    <w:rPr>
                      <w:color w:val="002060"/>
                    </w:rPr>
                  </w:pPr>
                  <w:r w:rsidRPr="006C2CE4">
                    <w:rPr>
                      <w:color w:val="002060"/>
                    </w:rPr>
                    <w:t> </w:t>
                  </w:r>
                </w:p>
              </w:tc>
            </w:tr>
            <w:tr w:rsidR="001666A5" w:rsidRPr="006C2CE4" w14:paraId="0A07BA9D"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3DF873E" w14:textId="77777777" w:rsidR="001666A5" w:rsidRPr="006C2CE4" w:rsidRDefault="001666A5" w:rsidP="00DA4E0C">
                  <w:pPr>
                    <w:pStyle w:val="ROWTABELLA"/>
                    <w:rPr>
                      <w:color w:val="002060"/>
                    </w:rPr>
                  </w:pPr>
                  <w:r w:rsidRPr="006C2CE4">
                    <w:rPr>
                      <w:color w:val="002060"/>
                    </w:rPr>
                    <w:t>FUTSAL SILENZI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15444DF" w14:textId="77777777" w:rsidR="001666A5" w:rsidRPr="006C2CE4" w:rsidRDefault="001666A5" w:rsidP="00DA4E0C">
                  <w:pPr>
                    <w:pStyle w:val="ROWTABELLA"/>
                    <w:rPr>
                      <w:color w:val="002060"/>
                    </w:rPr>
                  </w:pPr>
                  <w:r w:rsidRPr="006C2CE4">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8E2CF57" w14:textId="77777777" w:rsidR="001666A5" w:rsidRPr="006C2CE4" w:rsidRDefault="001666A5" w:rsidP="00DA4E0C">
                  <w:pPr>
                    <w:pStyle w:val="ROWTABELLA"/>
                    <w:jc w:val="center"/>
                    <w:rPr>
                      <w:color w:val="002060"/>
                    </w:rPr>
                  </w:pPr>
                  <w:r w:rsidRPr="006C2CE4">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0391C83" w14:textId="77777777" w:rsidR="001666A5" w:rsidRPr="006C2CE4" w:rsidRDefault="001666A5" w:rsidP="00DA4E0C">
                  <w:pPr>
                    <w:pStyle w:val="ROWTABELLA"/>
                    <w:jc w:val="center"/>
                    <w:rPr>
                      <w:color w:val="002060"/>
                    </w:rPr>
                  </w:pPr>
                  <w:r w:rsidRPr="006C2CE4">
                    <w:rPr>
                      <w:color w:val="002060"/>
                    </w:rPr>
                    <w:t> </w:t>
                  </w:r>
                </w:p>
              </w:tc>
            </w:tr>
            <w:tr w:rsidR="001666A5" w:rsidRPr="006C2CE4" w14:paraId="666DA5F6"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58ED786" w14:textId="77777777" w:rsidR="001666A5" w:rsidRPr="006C2CE4" w:rsidRDefault="001666A5" w:rsidP="00DA4E0C">
                  <w:pPr>
                    <w:pStyle w:val="ROWTABELLA"/>
                    <w:rPr>
                      <w:color w:val="002060"/>
                    </w:rPr>
                  </w:pPr>
                  <w:r w:rsidRPr="006C2CE4">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3EF1C40" w14:textId="77777777" w:rsidR="001666A5" w:rsidRPr="006C2CE4" w:rsidRDefault="001666A5" w:rsidP="00DA4E0C">
                  <w:pPr>
                    <w:pStyle w:val="ROWTABELLA"/>
                    <w:rPr>
                      <w:color w:val="002060"/>
                    </w:rPr>
                  </w:pPr>
                  <w:r w:rsidRPr="006C2CE4">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71BA4A7" w14:textId="77777777" w:rsidR="001666A5" w:rsidRPr="006C2CE4" w:rsidRDefault="001666A5" w:rsidP="00DA4E0C">
                  <w:pPr>
                    <w:pStyle w:val="ROWTABELLA"/>
                    <w:jc w:val="center"/>
                    <w:rPr>
                      <w:color w:val="002060"/>
                    </w:rPr>
                  </w:pPr>
                  <w:r w:rsidRPr="006C2CE4">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A889FF6" w14:textId="77777777" w:rsidR="001666A5" w:rsidRPr="006C2CE4" w:rsidRDefault="001666A5" w:rsidP="00DA4E0C">
                  <w:pPr>
                    <w:pStyle w:val="ROWTABELLA"/>
                    <w:jc w:val="center"/>
                    <w:rPr>
                      <w:color w:val="002060"/>
                    </w:rPr>
                  </w:pPr>
                  <w:r w:rsidRPr="006C2CE4">
                    <w:rPr>
                      <w:color w:val="002060"/>
                    </w:rPr>
                    <w:t> </w:t>
                  </w:r>
                </w:p>
              </w:tc>
            </w:tr>
            <w:tr w:rsidR="001666A5" w:rsidRPr="006C2CE4" w14:paraId="4B647CCD" w14:textId="77777777" w:rsidTr="00DA4E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784C97A" w14:textId="77777777" w:rsidR="001666A5" w:rsidRPr="006C2CE4" w:rsidRDefault="001666A5" w:rsidP="00DA4E0C">
                  <w:pPr>
                    <w:pStyle w:val="ROWTABELLA"/>
                    <w:rPr>
                      <w:color w:val="002060"/>
                    </w:rPr>
                  </w:pPr>
                  <w:r w:rsidRPr="006C2CE4">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321181" w14:textId="77777777" w:rsidR="001666A5" w:rsidRPr="006C2CE4" w:rsidRDefault="001666A5" w:rsidP="00DA4E0C">
                  <w:pPr>
                    <w:pStyle w:val="ROWTABELLA"/>
                    <w:rPr>
                      <w:color w:val="002060"/>
                    </w:rPr>
                  </w:pPr>
                  <w:r w:rsidRPr="006C2CE4">
                    <w:rPr>
                      <w:color w:val="002060"/>
                    </w:rPr>
                    <w:t>- FREELY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D666F2" w14:textId="77777777" w:rsidR="001666A5" w:rsidRPr="006C2CE4" w:rsidRDefault="001666A5" w:rsidP="00DA4E0C">
                  <w:pPr>
                    <w:pStyle w:val="ROWTABELLA"/>
                    <w:jc w:val="center"/>
                    <w:rPr>
                      <w:color w:val="002060"/>
                    </w:rPr>
                  </w:pPr>
                  <w:r w:rsidRPr="006C2CE4">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3806AA" w14:textId="77777777" w:rsidR="001666A5" w:rsidRPr="006C2CE4" w:rsidRDefault="001666A5" w:rsidP="00DA4E0C">
                  <w:pPr>
                    <w:pStyle w:val="ROWTABELLA"/>
                    <w:jc w:val="center"/>
                    <w:rPr>
                      <w:color w:val="002060"/>
                    </w:rPr>
                  </w:pPr>
                  <w:r w:rsidRPr="006C2CE4">
                    <w:rPr>
                      <w:color w:val="002060"/>
                    </w:rPr>
                    <w:t> </w:t>
                  </w:r>
                </w:p>
              </w:tc>
            </w:tr>
            <w:tr w:rsidR="001666A5" w:rsidRPr="006C2CE4" w14:paraId="57F8CA00" w14:textId="77777777" w:rsidTr="00DA4E0C">
              <w:tc>
                <w:tcPr>
                  <w:tcW w:w="4700" w:type="dxa"/>
                  <w:gridSpan w:val="4"/>
                  <w:tcBorders>
                    <w:top w:val="nil"/>
                    <w:left w:val="nil"/>
                    <w:bottom w:val="nil"/>
                    <w:right w:val="nil"/>
                  </w:tcBorders>
                  <w:tcMar>
                    <w:top w:w="20" w:type="dxa"/>
                    <w:left w:w="20" w:type="dxa"/>
                    <w:bottom w:w="20" w:type="dxa"/>
                    <w:right w:w="20" w:type="dxa"/>
                  </w:tcMar>
                  <w:vAlign w:val="center"/>
                </w:tcPr>
                <w:p w14:paraId="6914A487" w14:textId="77777777" w:rsidR="001666A5" w:rsidRPr="006C2CE4" w:rsidRDefault="001666A5" w:rsidP="00DA4E0C">
                  <w:pPr>
                    <w:pStyle w:val="ROWTABELLA"/>
                    <w:rPr>
                      <w:color w:val="002060"/>
                    </w:rPr>
                  </w:pPr>
                  <w:r w:rsidRPr="006C2CE4">
                    <w:rPr>
                      <w:color w:val="002060"/>
                    </w:rPr>
                    <w:t>(1) - disputata il 12/12/2019</w:t>
                  </w:r>
                </w:p>
              </w:tc>
            </w:tr>
          </w:tbl>
          <w:p w14:paraId="7E6A3E9C" w14:textId="77777777" w:rsidR="001666A5" w:rsidRPr="006C2CE4" w:rsidRDefault="001666A5" w:rsidP="00DA4E0C">
            <w:pPr>
              <w:rPr>
                <w:color w:val="002060"/>
              </w:rPr>
            </w:pPr>
          </w:p>
        </w:tc>
      </w:tr>
    </w:tbl>
    <w:p w14:paraId="4E0191B6" w14:textId="77777777" w:rsidR="001666A5" w:rsidRPr="006C2CE4" w:rsidRDefault="001666A5" w:rsidP="001666A5">
      <w:pPr>
        <w:pStyle w:val="breakline"/>
        <w:divId w:val="527259509"/>
        <w:rPr>
          <w:color w:val="002060"/>
        </w:rPr>
      </w:pPr>
    </w:p>
    <w:p w14:paraId="2D3FD62D" w14:textId="77777777" w:rsidR="001666A5" w:rsidRPr="006C2CE4" w:rsidRDefault="001666A5" w:rsidP="001666A5">
      <w:pPr>
        <w:pStyle w:val="breakline"/>
        <w:divId w:val="527259509"/>
        <w:rPr>
          <w:color w:val="002060"/>
        </w:rPr>
      </w:pPr>
    </w:p>
    <w:p w14:paraId="050834C6" w14:textId="77777777" w:rsidR="001666A5" w:rsidRPr="006C2CE4" w:rsidRDefault="001666A5" w:rsidP="001666A5">
      <w:pPr>
        <w:pStyle w:val="TITOLOPRINC"/>
        <w:divId w:val="527259509"/>
        <w:rPr>
          <w:color w:val="002060"/>
        </w:rPr>
      </w:pPr>
      <w:r w:rsidRPr="006C2CE4">
        <w:rPr>
          <w:color w:val="002060"/>
        </w:rPr>
        <w:t>GIUDICE SPORTIVO</w:t>
      </w:r>
    </w:p>
    <w:p w14:paraId="26DD3ACA" w14:textId="77777777" w:rsidR="001666A5" w:rsidRPr="006C2CE4" w:rsidRDefault="001666A5" w:rsidP="001666A5">
      <w:pPr>
        <w:pStyle w:val="diffida"/>
        <w:divId w:val="527259509"/>
        <w:rPr>
          <w:color w:val="002060"/>
        </w:rPr>
      </w:pPr>
      <w:r w:rsidRPr="006C2CE4">
        <w:rPr>
          <w:color w:val="002060"/>
        </w:rPr>
        <w:t>Il Giudice Sportivo, Avv. Claudio Romagnoli, nella seduta del 18/12/2019, ha adottato le decisioni che di seguito integralmente si riportano:</w:t>
      </w:r>
    </w:p>
    <w:p w14:paraId="10252D54" w14:textId="77777777" w:rsidR="001666A5" w:rsidRPr="006C2CE4" w:rsidRDefault="001666A5" w:rsidP="001666A5">
      <w:pPr>
        <w:pStyle w:val="titolo10"/>
        <w:divId w:val="527259509"/>
        <w:rPr>
          <w:color w:val="002060"/>
        </w:rPr>
      </w:pPr>
      <w:r w:rsidRPr="006C2CE4">
        <w:rPr>
          <w:color w:val="002060"/>
        </w:rPr>
        <w:t xml:space="preserve">GARE DEL 13/12/2019 </w:t>
      </w:r>
    </w:p>
    <w:p w14:paraId="7D48B01A" w14:textId="77777777" w:rsidR="001666A5" w:rsidRPr="006C2CE4" w:rsidRDefault="001666A5" w:rsidP="001666A5">
      <w:pPr>
        <w:pStyle w:val="titolo6"/>
        <w:divId w:val="527259509"/>
        <w:rPr>
          <w:color w:val="002060"/>
        </w:rPr>
      </w:pPr>
      <w:r w:rsidRPr="006C2CE4">
        <w:rPr>
          <w:color w:val="002060"/>
        </w:rPr>
        <w:t xml:space="preserve">DECISIONI DEL GIUDICE SPORTIVO </w:t>
      </w:r>
    </w:p>
    <w:p w14:paraId="6898C550" w14:textId="77777777" w:rsidR="001666A5" w:rsidRPr="006C2CE4" w:rsidRDefault="001666A5" w:rsidP="001666A5">
      <w:pPr>
        <w:pStyle w:val="diffida"/>
        <w:spacing w:before="80" w:beforeAutospacing="0" w:after="40" w:afterAutospacing="0"/>
        <w:jc w:val="left"/>
        <w:divId w:val="527259509"/>
        <w:rPr>
          <w:color w:val="002060"/>
        </w:rPr>
      </w:pPr>
      <w:r w:rsidRPr="006C2CE4">
        <w:rPr>
          <w:color w:val="002060"/>
        </w:rPr>
        <w:t xml:space="preserve">gara del 13/12/2019 ATL URBINO C5 1999 - AVIS ARCEVIA 1964 </w:t>
      </w:r>
      <w:r w:rsidRPr="006C2CE4">
        <w:rPr>
          <w:color w:val="002060"/>
        </w:rPr>
        <w:br/>
        <w:t xml:space="preserve">Rilevato dal referto arbitrale che la gara in oggetto non è stata portata regolarmente a termine in quanto i calciatori e dirigenti della Società locale abbandonavano il terreno di gioco su invito del loro allenatore, dopo una decisione tecnica assunta dall'arbitro, </w:t>
      </w:r>
    </w:p>
    <w:p w14:paraId="47D66F3F" w14:textId="77777777" w:rsidR="001666A5" w:rsidRPr="006C2CE4" w:rsidRDefault="001666A5" w:rsidP="001666A5">
      <w:pPr>
        <w:pStyle w:val="diffida"/>
        <w:spacing w:before="80" w:beforeAutospacing="0" w:after="40" w:afterAutospacing="0"/>
        <w:jc w:val="center"/>
        <w:divId w:val="527259509"/>
        <w:rPr>
          <w:color w:val="002060"/>
        </w:rPr>
      </w:pPr>
      <w:r w:rsidRPr="006C2CE4">
        <w:rPr>
          <w:color w:val="002060"/>
        </w:rPr>
        <w:t>si decide</w:t>
      </w:r>
    </w:p>
    <w:p w14:paraId="08768DEB" w14:textId="77777777" w:rsidR="001666A5" w:rsidRPr="006C2CE4" w:rsidRDefault="001666A5" w:rsidP="001666A5">
      <w:pPr>
        <w:pStyle w:val="diffida"/>
        <w:spacing w:before="80" w:beforeAutospacing="0" w:after="40" w:afterAutospacing="0"/>
        <w:jc w:val="left"/>
        <w:divId w:val="527259509"/>
        <w:rPr>
          <w:color w:val="002060"/>
        </w:rPr>
      </w:pPr>
      <w:r w:rsidRPr="006C2CE4">
        <w:rPr>
          <w:color w:val="002060"/>
        </w:rPr>
        <w:t xml:space="preserve">di sanzionare la Società Atletico Urbino con la sanzione sportiva della perdita della gara con il risultato di Atletico Urbino 0 - Avis Arcevia 6. </w:t>
      </w:r>
    </w:p>
    <w:p w14:paraId="472F3588" w14:textId="77777777" w:rsidR="001666A5" w:rsidRPr="006C2CE4" w:rsidRDefault="001666A5" w:rsidP="001666A5">
      <w:pPr>
        <w:pStyle w:val="titolo10"/>
        <w:divId w:val="527259509"/>
        <w:rPr>
          <w:color w:val="002060"/>
        </w:rPr>
      </w:pPr>
      <w:r w:rsidRPr="006C2CE4">
        <w:rPr>
          <w:color w:val="002060"/>
        </w:rPr>
        <w:t xml:space="preserve">GARE DEL 12/12/2019 </w:t>
      </w:r>
    </w:p>
    <w:p w14:paraId="79256EFB" w14:textId="77777777" w:rsidR="001666A5" w:rsidRPr="006C2CE4" w:rsidRDefault="001666A5" w:rsidP="001666A5">
      <w:pPr>
        <w:pStyle w:val="titolo7a"/>
        <w:divId w:val="527259509"/>
        <w:rPr>
          <w:color w:val="002060"/>
        </w:rPr>
      </w:pPr>
      <w:r w:rsidRPr="006C2CE4">
        <w:rPr>
          <w:color w:val="002060"/>
        </w:rPr>
        <w:t xml:space="preserve">PROVVEDIMENTI DISCIPLINARI </w:t>
      </w:r>
    </w:p>
    <w:p w14:paraId="2C1F8573" w14:textId="77777777" w:rsidR="001666A5" w:rsidRPr="006C2CE4" w:rsidRDefault="001666A5" w:rsidP="001666A5">
      <w:pPr>
        <w:pStyle w:val="TITOLO7B"/>
        <w:divId w:val="527259509"/>
        <w:rPr>
          <w:color w:val="002060"/>
        </w:rPr>
      </w:pPr>
      <w:r w:rsidRPr="006C2CE4">
        <w:rPr>
          <w:color w:val="002060"/>
        </w:rPr>
        <w:t xml:space="preserve">In base alle risultanze degli atti ufficiali sono state deliberate le seguenti sanzioni disciplinari. </w:t>
      </w:r>
    </w:p>
    <w:p w14:paraId="504F66C4" w14:textId="77777777" w:rsidR="001666A5" w:rsidRPr="006C2CE4" w:rsidRDefault="001666A5" w:rsidP="001666A5">
      <w:pPr>
        <w:pStyle w:val="titolo3"/>
        <w:divId w:val="527259509"/>
        <w:rPr>
          <w:color w:val="002060"/>
        </w:rPr>
      </w:pPr>
      <w:r w:rsidRPr="006C2CE4">
        <w:rPr>
          <w:color w:val="002060"/>
        </w:rPr>
        <w:t xml:space="preserve">A CARICO CALCIATORI NON ESPULSI DAL CAMPO </w:t>
      </w:r>
    </w:p>
    <w:p w14:paraId="11264CD1" w14:textId="77777777" w:rsidR="001666A5" w:rsidRPr="006C2CE4" w:rsidRDefault="001666A5" w:rsidP="001666A5">
      <w:pPr>
        <w:pStyle w:val="titolo20"/>
        <w:divId w:val="527259509"/>
        <w:rPr>
          <w:color w:val="002060"/>
        </w:rPr>
      </w:pPr>
      <w:r w:rsidRPr="006C2CE4">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12841E1B" w14:textId="77777777" w:rsidTr="001666A5">
        <w:trPr>
          <w:divId w:val="527259509"/>
        </w:trPr>
        <w:tc>
          <w:tcPr>
            <w:tcW w:w="2200" w:type="dxa"/>
            <w:tcMar>
              <w:top w:w="20" w:type="dxa"/>
              <w:left w:w="20" w:type="dxa"/>
              <w:bottom w:w="20" w:type="dxa"/>
              <w:right w:w="20" w:type="dxa"/>
            </w:tcMar>
            <w:vAlign w:val="center"/>
          </w:tcPr>
          <w:p w14:paraId="055D98B7" w14:textId="77777777" w:rsidR="001666A5" w:rsidRPr="006C2CE4" w:rsidRDefault="001666A5" w:rsidP="00DA4E0C">
            <w:pPr>
              <w:pStyle w:val="movimento"/>
              <w:rPr>
                <w:color w:val="002060"/>
              </w:rPr>
            </w:pPr>
            <w:r w:rsidRPr="006C2CE4">
              <w:rPr>
                <w:color w:val="002060"/>
              </w:rPr>
              <w:t>FICCADENTI DANIEL CLAUDIO</w:t>
            </w:r>
          </w:p>
        </w:tc>
        <w:tc>
          <w:tcPr>
            <w:tcW w:w="2200" w:type="dxa"/>
            <w:tcMar>
              <w:top w:w="20" w:type="dxa"/>
              <w:left w:w="20" w:type="dxa"/>
              <w:bottom w:w="20" w:type="dxa"/>
              <w:right w:w="20" w:type="dxa"/>
            </w:tcMar>
            <w:vAlign w:val="center"/>
          </w:tcPr>
          <w:p w14:paraId="72B84D17" w14:textId="77777777" w:rsidR="001666A5" w:rsidRPr="006C2CE4" w:rsidRDefault="001666A5" w:rsidP="00DA4E0C">
            <w:pPr>
              <w:pStyle w:val="movimento2"/>
              <w:rPr>
                <w:color w:val="002060"/>
              </w:rPr>
            </w:pPr>
            <w:r w:rsidRPr="006C2CE4">
              <w:rPr>
                <w:color w:val="002060"/>
              </w:rPr>
              <w:t xml:space="preserve">(BOCASTRUM UNITED) </w:t>
            </w:r>
          </w:p>
        </w:tc>
        <w:tc>
          <w:tcPr>
            <w:tcW w:w="800" w:type="dxa"/>
            <w:tcMar>
              <w:top w:w="20" w:type="dxa"/>
              <w:left w:w="20" w:type="dxa"/>
              <w:bottom w:w="20" w:type="dxa"/>
              <w:right w:w="20" w:type="dxa"/>
            </w:tcMar>
            <w:vAlign w:val="center"/>
          </w:tcPr>
          <w:p w14:paraId="2372566E"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746A832A"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536CDDB" w14:textId="77777777" w:rsidR="001666A5" w:rsidRPr="006C2CE4" w:rsidRDefault="001666A5" w:rsidP="00DA4E0C">
            <w:pPr>
              <w:pStyle w:val="movimento2"/>
              <w:rPr>
                <w:color w:val="002060"/>
              </w:rPr>
            </w:pPr>
            <w:r w:rsidRPr="006C2CE4">
              <w:rPr>
                <w:color w:val="002060"/>
              </w:rPr>
              <w:t> </w:t>
            </w:r>
          </w:p>
        </w:tc>
      </w:tr>
    </w:tbl>
    <w:p w14:paraId="7183B996" w14:textId="77777777" w:rsidR="001666A5" w:rsidRPr="006C2CE4" w:rsidRDefault="001666A5" w:rsidP="001666A5">
      <w:pPr>
        <w:pStyle w:val="titolo20"/>
        <w:divId w:val="527259509"/>
        <w:rPr>
          <w:color w:val="002060"/>
        </w:rPr>
      </w:pPr>
      <w:r w:rsidRPr="006C2CE4">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147EBD9B" w14:textId="77777777" w:rsidTr="001666A5">
        <w:trPr>
          <w:divId w:val="527259509"/>
        </w:trPr>
        <w:tc>
          <w:tcPr>
            <w:tcW w:w="2200" w:type="dxa"/>
            <w:tcMar>
              <w:top w:w="20" w:type="dxa"/>
              <w:left w:w="20" w:type="dxa"/>
              <w:bottom w:w="20" w:type="dxa"/>
              <w:right w:w="20" w:type="dxa"/>
            </w:tcMar>
            <w:vAlign w:val="center"/>
          </w:tcPr>
          <w:p w14:paraId="6573B024" w14:textId="77777777" w:rsidR="001666A5" w:rsidRPr="006C2CE4" w:rsidRDefault="001666A5" w:rsidP="00DA4E0C">
            <w:pPr>
              <w:pStyle w:val="movimento"/>
              <w:rPr>
                <w:color w:val="002060"/>
              </w:rPr>
            </w:pPr>
            <w:r w:rsidRPr="006C2CE4">
              <w:rPr>
                <w:color w:val="002060"/>
              </w:rPr>
              <w:t>TRAINI MATTIA</w:t>
            </w:r>
          </w:p>
        </w:tc>
        <w:tc>
          <w:tcPr>
            <w:tcW w:w="2200" w:type="dxa"/>
            <w:tcMar>
              <w:top w:w="20" w:type="dxa"/>
              <w:left w:w="20" w:type="dxa"/>
              <w:bottom w:w="20" w:type="dxa"/>
              <w:right w:w="20" w:type="dxa"/>
            </w:tcMar>
            <w:vAlign w:val="center"/>
          </w:tcPr>
          <w:p w14:paraId="223950A3" w14:textId="77777777" w:rsidR="001666A5" w:rsidRPr="006C2CE4" w:rsidRDefault="001666A5" w:rsidP="00DA4E0C">
            <w:pPr>
              <w:pStyle w:val="movimento2"/>
              <w:rPr>
                <w:color w:val="002060"/>
              </w:rPr>
            </w:pPr>
            <w:r w:rsidRPr="006C2CE4">
              <w:rPr>
                <w:color w:val="002060"/>
              </w:rPr>
              <w:t xml:space="preserve">(FUTSAL PRANDONE) </w:t>
            </w:r>
          </w:p>
        </w:tc>
        <w:tc>
          <w:tcPr>
            <w:tcW w:w="800" w:type="dxa"/>
            <w:tcMar>
              <w:top w:w="20" w:type="dxa"/>
              <w:left w:w="20" w:type="dxa"/>
              <w:bottom w:w="20" w:type="dxa"/>
              <w:right w:w="20" w:type="dxa"/>
            </w:tcMar>
            <w:vAlign w:val="center"/>
          </w:tcPr>
          <w:p w14:paraId="0BD744DA"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C79052F"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9C8B970" w14:textId="77777777" w:rsidR="001666A5" w:rsidRPr="006C2CE4" w:rsidRDefault="001666A5" w:rsidP="00DA4E0C">
            <w:pPr>
              <w:pStyle w:val="movimento2"/>
              <w:rPr>
                <w:color w:val="002060"/>
              </w:rPr>
            </w:pPr>
            <w:r w:rsidRPr="006C2CE4">
              <w:rPr>
                <w:color w:val="002060"/>
              </w:rPr>
              <w:t> </w:t>
            </w:r>
          </w:p>
        </w:tc>
      </w:tr>
    </w:tbl>
    <w:p w14:paraId="5D3C9476" w14:textId="77777777" w:rsidR="001666A5" w:rsidRPr="006C2CE4" w:rsidRDefault="001666A5" w:rsidP="001666A5">
      <w:pPr>
        <w:pStyle w:val="titolo10"/>
        <w:divId w:val="527259509"/>
        <w:rPr>
          <w:color w:val="002060"/>
        </w:rPr>
      </w:pPr>
      <w:r w:rsidRPr="006C2CE4">
        <w:rPr>
          <w:color w:val="002060"/>
        </w:rPr>
        <w:t xml:space="preserve">GARE DEL 13/12/2019 </w:t>
      </w:r>
    </w:p>
    <w:p w14:paraId="781852B3" w14:textId="77777777" w:rsidR="001666A5" w:rsidRPr="006C2CE4" w:rsidRDefault="001666A5" w:rsidP="001666A5">
      <w:pPr>
        <w:pStyle w:val="titolo7a"/>
        <w:divId w:val="527259509"/>
        <w:rPr>
          <w:color w:val="002060"/>
        </w:rPr>
      </w:pPr>
      <w:r w:rsidRPr="006C2CE4">
        <w:rPr>
          <w:color w:val="002060"/>
        </w:rPr>
        <w:t xml:space="preserve">PROVVEDIMENTI DISCIPLINARI </w:t>
      </w:r>
    </w:p>
    <w:p w14:paraId="58298314" w14:textId="77777777" w:rsidR="001666A5" w:rsidRPr="006C2CE4" w:rsidRDefault="001666A5" w:rsidP="001666A5">
      <w:pPr>
        <w:pStyle w:val="TITOLO7B"/>
        <w:divId w:val="527259509"/>
        <w:rPr>
          <w:color w:val="002060"/>
        </w:rPr>
      </w:pPr>
      <w:r w:rsidRPr="006C2CE4">
        <w:rPr>
          <w:color w:val="002060"/>
        </w:rPr>
        <w:t xml:space="preserve">In base alle risultanze degli atti ufficiali sono state deliberate le seguenti sanzioni disciplinari. </w:t>
      </w:r>
    </w:p>
    <w:p w14:paraId="4B967F64" w14:textId="77777777" w:rsidR="001666A5" w:rsidRPr="006C2CE4" w:rsidRDefault="001666A5" w:rsidP="001666A5">
      <w:pPr>
        <w:pStyle w:val="titolo3"/>
        <w:divId w:val="527259509"/>
        <w:rPr>
          <w:color w:val="002060"/>
        </w:rPr>
      </w:pPr>
      <w:r w:rsidRPr="006C2CE4">
        <w:rPr>
          <w:color w:val="002060"/>
        </w:rPr>
        <w:t xml:space="preserve">A CARICO DI SOCIETA' </w:t>
      </w:r>
    </w:p>
    <w:p w14:paraId="67A1F319" w14:textId="77777777" w:rsidR="001666A5" w:rsidRPr="006C2CE4" w:rsidRDefault="001666A5" w:rsidP="001666A5">
      <w:pPr>
        <w:pStyle w:val="titolo20"/>
        <w:divId w:val="527259509"/>
        <w:rPr>
          <w:color w:val="002060"/>
        </w:rPr>
      </w:pPr>
      <w:r w:rsidRPr="006C2CE4">
        <w:rPr>
          <w:color w:val="002060"/>
        </w:rPr>
        <w:t xml:space="preserve">PERDITA DELLA GARA: </w:t>
      </w:r>
    </w:p>
    <w:p w14:paraId="4AF7E2C5" w14:textId="77777777" w:rsidR="001666A5" w:rsidRPr="006C2CE4" w:rsidRDefault="001666A5" w:rsidP="001666A5">
      <w:pPr>
        <w:pStyle w:val="diffida"/>
        <w:spacing w:before="80" w:beforeAutospacing="0" w:after="40" w:afterAutospacing="0"/>
        <w:jc w:val="left"/>
        <w:divId w:val="527259509"/>
        <w:rPr>
          <w:color w:val="002060"/>
        </w:rPr>
      </w:pPr>
      <w:r w:rsidRPr="006C2CE4">
        <w:rPr>
          <w:color w:val="002060"/>
        </w:rPr>
        <w:t xml:space="preserve">ATL URBINO C5 1999 </w:t>
      </w:r>
      <w:r w:rsidRPr="006C2CE4">
        <w:rPr>
          <w:color w:val="002060"/>
        </w:rPr>
        <w:br/>
        <w:t xml:space="preserve">Vedi delibera. </w:t>
      </w:r>
    </w:p>
    <w:p w14:paraId="22C36D7E" w14:textId="77777777" w:rsidR="001666A5" w:rsidRPr="006C2CE4" w:rsidRDefault="001666A5" w:rsidP="001666A5">
      <w:pPr>
        <w:pStyle w:val="titolo20"/>
        <w:divId w:val="527259509"/>
        <w:rPr>
          <w:color w:val="002060"/>
        </w:rPr>
      </w:pPr>
      <w:r w:rsidRPr="006C2CE4">
        <w:rPr>
          <w:color w:val="002060"/>
        </w:rPr>
        <w:lastRenderedPageBreak/>
        <w:t xml:space="preserve">AMMENDA </w:t>
      </w:r>
    </w:p>
    <w:p w14:paraId="3E4C5104" w14:textId="77777777" w:rsidR="001666A5" w:rsidRPr="006C2CE4" w:rsidRDefault="001666A5" w:rsidP="001666A5">
      <w:pPr>
        <w:pStyle w:val="diffida"/>
        <w:spacing w:before="80" w:beforeAutospacing="0" w:after="40" w:afterAutospacing="0"/>
        <w:jc w:val="left"/>
        <w:divId w:val="527259509"/>
        <w:rPr>
          <w:color w:val="002060"/>
        </w:rPr>
      </w:pPr>
      <w:r w:rsidRPr="006C2CE4">
        <w:rPr>
          <w:color w:val="002060"/>
        </w:rPr>
        <w:t xml:space="preserve">Euro 800,00 ATL URBINO C5 1999 </w:t>
      </w:r>
      <w:r w:rsidRPr="006C2CE4">
        <w:rPr>
          <w:color w:val="002060"/>
        </w:rPr>
        <w:br/>
        <w:t xml:space="preserve">Per aver la propria tifoseria, per tutto l'arco della gara, insultato e minacciato l'arbitro. Al termine della stessa, un folto gruppo di esagitati attendeva l'uscita dell'arbitro dall'impianto sportivo accerchiandolo ed impedendo allo stesso di poter abbandonare l'impianto sportivo. In tale frangente alcuni facinorosi colpivano con calci la vettura dell'auto danneggiandola nella parte posteriore, mentre uno di questi rigava la fiancata dell'auto con una chiave. Una volta che il direttore di gara riusciva a partire, due autovetture lo seguivano provando a raggiungerlo per un tratto di strada. Quanto ai danni riportati all'autovettura dell'arbitro, si rinvia a quanto disposto dall'art. 48 co. 3 CGS. </w:t>
      </w:r>
    </w:p>
    <w:p w14:paraId="10CCE2EB" w14:textId="77777777" w:rsidR="001666A5" w:rsidRPr="006C2CE4" w:rsidRDefault="001666A5" w:rsidP="001666A5">
      <w:pPr>
        <w:pStyle w:val="diffida"/>
        <w:spacing w:before="80" w:beforeAutospacing="0" w:after="40" w:afterAutospacing="0"/>
        <w:jc w:val="left"/>
        <w:divId w:val="527259509"/>
        <w:rPr>
          <w:color w:val="002060"/>
        </w:rPr>
      </w:pPr>
      <w:r w:rsidRPr="006C2CE4">
        <w:rPr>
          <w:color w:val="002060"/>
        </w:rPr>
        <w:br/>
        <w:t xml:space="preserve">Euro 160,00 CSI STELLA A.S.D. </w:t>
      </w:r>
      <w:r w:rsidRPr="006C2CE4">
        <w:rPr>
          <w:color w:val="002060"/>
        </w:rPr>
        <w:br/>
        <w:t xml:space="preserve">Per comportamento offensivo dei propri sostenitori nei confronti dell'arbitro durante la gara e al termine della stessa. </w:t>
      </w:r>
    </w:p>
    <w:p w14:paraId="1F2A0A65" w14:textId="77777777" w:rsidR="001666A5" w:rsidRPr="006C2CE4" w:rsidRDefault="001666A5" w:rsidP="001666A5">
      <w:pPr>
        <w:pStyle w:val="titolo3"/>
        <w:divId w:val="527259509"/>
        <w:rPr>
          <w:color w:val="002060"/>
        </w:rPr>
      </w:pPr>
      <w:r w:rsidRPr="006C2CE4">
        <w:rPr>
          <w:color w:val="002060"/>
        </w:rPr>
        <w:t xml:space="preserve">A CARICO DIRIGENTI </w:t>
      </w:r>
    </w:p>
    <w:p w14:paraId="2ADD80EF" w14:textId="77777777" w:rsidR="001666A5" w:rsidRPr="006C2CE4" w:rsidRDefault="001666A5" w:rsidP="001666A5">
      <w:pPr>
        <w:pStyle w:val="titolo20"/>
        <w:divId w:val="527259509"/>
        <w:rPr>
          <w:color w:val="002060"/>
        </w:rPr>
      </w:pPr>
      <w:r w:rsidRPr="006C2CE4">
        <w:rPr>
          <w:color w:val="002060"/>
        </w:rPr>
        <w:t xml:space="preserve">INIBIZIONE A SVOLGERE OGNI ATTIVITA' FINO AL 15/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3FE98684" w14:textId="77777777" w:rsidTr="001666A5">
        <w:trPr>
          <w:divId w:val="527259509"/>
        </w:trPr>
        <w:tc>
          <w:tcPr>
            <w:tcW w:w="2200" w:type="dxa"/>
            <w:tcMar>
              <w:top w:w="20" w:type="dxa"/>
              <w:left w:w="20" w:type="dxa"/>
              <w:bottom w:w="20" w:type="dxa"/>
              <w:right w:w="20" w:type="dxa"/>
            </w:tcMar>
            <w:vAlign w:val="center"/>
          </w:tcPr>
          <w:p w14:paraId="0EA82C2A" w14:textId="77777777" w:rsidR="001666A5" w:rsidRPr="006C2CE4" w:rsidRDefault="001666A5" w:rsidP="00DA4E0C">
            <w:pPr>
              <w:pStyle w:val="movimento"/>
              <w:rPr>
                <w:color w:val="002060"/>
              </w:rPr>
            </w:pPr>
            <w:r w:rsidRPr="006C2CE4">
              <w:rPr>
                <w:color w:val="002060"/>
              </w:rPr>
              <w:t>GIANNOTTI UMBERTO</w:t>
            </w:r>
          </w:p>
        </w:tc>
        <w:tc>
          <w:tcPr>
            <w:tcW w:w="2200" w:type="dxa"/>
            <w:tcMar>
              <w:top w:w="20" w:type="dxa"/>
              <w:left w:w="20" w:type="dxa"/>
              <w:bottom w:w="20" w:type="dxa"/>
              <w:right w:w="20" w:type="dxa"/>
            </w:tcMar>
            <w:vAlign w:val="center"/>
          </w:tcPr>
          <w:p w14:paraId="64B30AD7" w14:textId="77777777" w:rsidR="001666A5" w:rsidRPr="006C2CE4" w:rsidRDefault="001666A5" w:rsidP="00DA4E0C">
            <w:pPr>
              <w:pStyle w:val="movimento2"/>
              <w:rPr>
                <w:color w:val="002060"/>
              </w:rPr>
            </w:pPr>
            <w:r w:rsidRPr="006C2CE4">
              <w:rPr>
                <w:color w:val="002060"/>
              </w:rPr>
              <w:t xml:space="preserve">(ATL URBINO C5 1999) </w:t>
            </w:r>
          </w:p>
        </w:tc>
        <w:tc>
          <w:tcPr>
            <w:tcW w:w="800" w:type="dxa"/>
            <w:tcMar>
              <w:top w:w="20" w:type="dxa"/>
              <w:left w:w="20" w:type="dxa"/>
              <w:bottom w:w="20" w:type="dxa"/>
              <w:right w:w="20" w:type="dxa"/>
            </w:tcMar>
            <w:vAlign w:val="center"/>
          </w:tcPr>
          <w:p w14:paraId="43B3D42A"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4DF24F9"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F9A5CDD" w14:textId="77777777" w:rsidR="001666A5" w:rsidRPr="006C2CE4" w:rsidRDefault="001666A5" w:rsidP="00DA4E0C">
            <w:pPr>
              <w:pStyle w:val="movimento2"/>
              <w:rPr>
                <w:color w:val="002060"/>
              </w:rPr>
            </w:pPr>
            <w:r w:rsidRPr="006C2CE4">
              <w:rPr>
                <w:color w:val="002060"/>
              </w:rPr>
              <w:t> </w:t>
            </w:r>
          </w:p>
        </w:tc>
      </w:tr>
    </w:tbl>
    <w:p w14:paraId="7CDA55EF" w14:textId="77777777" w:rsidR="001666A5" w:rsidRPr="006C2CE4" w:rsidRDefault="001666A5" w:rsidP="001666A5">
      <w:pPr>
        <w:pStyle w:val="diffida"/>
        <w:spacing w:before="80" w:beforeAutospacing="0" w:after="40" w:afterAutospacing="0"/>
        <w:jc w:val="left"/>
        <w:divId w:val="527259509"/>
        <w:rPr>
          <w:color w:val="002060"/>
        </w:rPr>
      </w:pPr>
      <w:r w:rsidRPr="006C2CE4">
        <w:rPr>
          <w:color w:val="002060"/>
        </w:rPr>
        <w:t xml:space="preserve">Per aver tenuto a fine gara, un comportamento gravemente offensivo ed intimidatorio nei confronti dell'arbitro.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63164FBC" w14:textId="77777777" w:rsidTr="001666A5">
        <w:trPr>
          <w:divId w:val="527259509"/>
        </w:trPr>
        <w:tc>
          <w:tcPr>
            <w:tcW w:w="2200" w:type="dxa"/>
            <w:tcMar>
              <w:top w:w="20" w:type="dxa"/>
              <w:left w:w="20" w:type="dxa"/>
              <w:bottom w:w="20" w:type="dxa"/>
              <w:right w:w="20" w:type="dxa"/>
            </w:tcMar>
            <w:vAlign w:val="center"/>
          </w:tcPr>
          <w:p w14:paraId="5F1FA5D0" w14:textId="77777777" w:rsidR="001666A5" w:rsidRPr="006C2CE4" w:rsidRDefault="001666A5" w:rsidP="00DA4E0C">
            <w:pPr>
              <w:pStyle w:val="movimento"/>
              <w:rPr>
                <w:color w:val="002060"/>
              </w:rPr>
            </w:pPr>
            <w:r w:rsidRPr="006C2CE4">
              <w:rPr>
                <w:color w:val="002060"/>
              </w:rPr>
              <w:t>MICELLI MATTEO</w:t>
            </w:r>
          </w:p>
        </w:tc>
        <w:tc>
          <w:tcPr>
            <w:tcW w:w="2200" w:type="dxa"/>
            <w:tcMar>
              <w:top w:w="20" w:type="dxa"/>
              <w:left w:w="20" w:type="dxa"/>
              <w:bottom w:w="20" w:type="dxa"/>
              <w:right w:w="20" w:type="dxa"/>
            </w:tcMar>
            <w:vAlign w:val="center"/>
          </w:tcPr>
          <w:p w14:paraId="5C28FD4B" w14:textId="77777777" w:rsidR="001666A5" w:rsidRPr="006C2CE4" w:rsidRDefault="001666A5" w:rsidP="00DA4E0C">
            <w:pPr>
              <w:pStyle w:val="movimento2"/>
              <w:rPr>
                <w:color w:val="002060"/>
              </w:rPr>
            </w:pPr>
            <w:r w:rsidRPr="006C2CE4">
              <w:rPr>
                <w:color w:val="002060"/>
              </w:rPr>
              <w:t xml:space="preserve">(ATL URBINO C5 1999) </w:t>
            </w:r>
          </w:p>
        </w:tc>
        <w:tc>
          <w:tcPr>
            <w:tcW w:w="800" w:type="dxa"/>
            <w:tcMar>
              <w:top w:w="20" w:type="dxa"/>
              <w:left w:w="20" w:type="dxa"/>
              <w:bottom w:w="20" w:type="dxa"/>
              <w:right w:w="20" w:type="dxa"/>
            </w:tcMar>
            <w:vAlign w:val="center"/>
          </w:tcPr>
          <w:p w14:paraId="2B8A1332"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B0F1CAF"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DCC5644" w14:textId="77777777" w:rsidR="001666A5" w:rsidRPr="006C2CE4" w:rsidRDefault="001666A5" w:rsidP="00DA4E0C">
            <w:pPr>
              <w:pStyle w:val="movimento2"/>
              <w:rPr>
                <w:color w:val="002060"/>
              </w:rPr>
            </w:pPr>
            <w:r w:rsidRPr="006C2CE4">
              <w:rPr>
                <w:color w:val="002060"/>
              </w:rPr>
              <w:t> </w:t>
            </w:r>
          </w:p>
        </w:tc>
      </w:tr>
    </w:tbl>
    <w:p w14:paraId="69FDC1C0" w14:textId="77777777" w:rsidR="001666A5" w:rsidRPr="006C2CE4" w:rsidRDefault="001666A5" w:rsidP="001666A5">
      <w:pPr>
        <w:pStyle w:val="diffida"/>
        <w:spacing w:before="80" w:beforeAutospacing="0" w:after="40" w:afterAutospacing="0"/>
        <w:jc w:val="left"/>
        <w:divId w:val="527259509"/>
        <w:rPr>
          <w:color w:val="002060"/>
        </w:rPr>
      </w:pPr>
      <w:r w:rsidRPr="006C2CE4">
        <w:rPr>
          <w:color w:val="002060"/>
        </w:rPr>
        <w:t xml:space="preserve">Per aver tenuto, a fine gara, un comportamento gravemente irriguardoso ed intimidatorio nei confronti dell'arbitro. </w:t>
      </w:r>
    </w:p>
    <w:p w14:paraId="46FED684" w14:textId="77777777" w:rsidR="001666A5" w:rsidRPr="006C2CE4" w:rsidRDefault="001666A5" w:rsidP="001666A5">
      <w:pPr>
        <w:pStyle w:val="titolo20"/>
        <w:divId w:val="527259509"/>
        <w:rPr>
          <w:color w:val="002060"/>
        </w:rPr>
      </w:pPr>
      <w:r w:rsidRPr="006C2CE4">
        <w:rPr>
          <w:color w:val="002060"/>
        </w:rPr>
        <w:t xml:space="preserve">INIBIZIONE A SVOLGERE OGNI ATTIVITA' FINO AL 8/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3C6CD86F" w14:textId="77777777" w:rsidTr="001666A5">
        <w:trPr>
          <w:divId w:val="527259509"/>
        </w:trPr>
        <w:tc>
          <w:tcPr>
            <w:tcW w:w="2200" w:type="dxa"/>
            <w:tcMar>
              <w:top w:w="20" w:type="dxa"/>
              <w:left w:w="20" w:type="dxa"/>
              <w:bottom w:w="20" w:type="dxa"/>
              <w:right w:w="20" w:type="dxa"/>
            </w:tcMar>
            <w:vAlign w:val="center"/>
          </w:tcPr>
          <w:p w14:paraId="397851C8" w14:textId="77777777" w:rsidR="001666A5" w:rsidRPr="006C2CE4" w:rsidRDefault="001666A5" w:rsidP="00DA4E0C">
            <w:pPr>
              <w:pStyle w:val="movimento"/>
              <w:rPr>
                <w:color w:val="002060"/>
              </w:rPr>
            </w:pPr>
            <w:r w:rsidRPr="006C2CE4">
              <w:rPr>
                <w:color w:val="002060"/>
              </w:rPr>
              <w:t>BATOCCO FEDERICO</w:t>
            </w:r>
          </w:p>
        </w:tc>
        <w:tc>
          <w:tcPr>
            <w:tcW w:w="2200" w:type="dxa"/>
            <w:tcMar>
              <w:top w:w="20" w:type="dxa"/>
              <w:left w:w="20" w:type="dxa"/>
              <w:bottom w:w="20" w:type="dxa"/>
              <w:right w:w="20" w:type="dxa"/>
            </w:tcMar>
            <w:vAlign w:val="center"/>
          </w:tcPr>
          <w:p w14:paraId="57E6389A" w14:textId="77777777" w:rsidR="001666A5" w:rsidRPr="006C2CE4" w:rsidRDefault="001666A5" w:rsidP="00DA4E0C">
            <w:pPr>
              <w:pStyle w:val="movimento2"/>
              <w:rPr>
                <w:color w:val="002060"/>
              </w:rPr>
            </w:pPr>
            <w:r w:rsidRPr="006C2CE4">
              <w:rPr>
                <w:color w:val="002060"/>
              </w:rPr>
              <w:t xml:space="preserve">(MONTECASSIANO CALCIO) </w:t>
            </w:r>
          </w:p>
        </w:tc>
        <w:tc>
          <w:tcPr>
            <w:tcW w:w="800" w:type="dxa"/>
            <w:tcMar>
              <w:top w:w="20" w:type="dxa"/>
              <w:left w:w="20" w:type="dxa"/>
              <w:bottom w:w="20" w:type="dxa"/>
              <w:right w:w="20" w:type="dxa"/>
            </w:tcMar>
            <w:vAlign w:val="center"/>
          </w:tcPr>
          <w:p w14:paraId="361648B5"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FF01CA7"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987DE6E" w14:textId="77777777" w:rsidR="001666A5" w:rsidRPr="006C2CE4" w:rsidRDefault="001666A5" w:rsidP="00DA4E0C">
            <w:pPr>
              <w:pStyle w:val="movimento2"/>
              <w:rPr>
                <w:color w:val="002060"/>
              </w:rPr>
            </w:pPr>
            <w:r w:rsidRPr="006C2CE4">
              <w:rPr>
                <w:color w:val="002060"/>
              </w:rPr>
              <w:t> </w:t>
            </w:r>
          </w:p>
        </w:tc>
      </w:tr>
    </w:tbl>
    <w:p w14:paraId="36B7F630" w14:textId="77777777" w:rsidR="001666A5" w:rsidRPr="006C2CE4" w:rsidRDefault="001666A5" w:rsidP="001666A5">
      <w:pPr>
        <w:pStyle w:val="diffida"/>
        <w:spacing w:before="80" w:beforeAutospacing="0" w:after="40" w:afterAutospacing="0"/>
        <w:jc w:val="left"/>
        <w:divId w:val="527259509"/>
        <w:rPr>
          <w:color w:val="002060"/>
        </w:rPr>
      </w:pPr>
      <w:r w:rsidRPr="006C2CE4">
        <w:rPr>
          <w:color w:val="002060"/>
        </w:rPr>
        <w:t xml:space="preserve">Per comportamento gravemente irriguardoso nei confronti dell'arbitro a fine gara. </w:t>
      </w:r>
    </w:p>
    <w:p w14:paraId="4A6C5D70" w14:textId="77777777" w:rsidR="001666A5" w:rsidRPr="006C2CE4" w:rsidRDefault="001666A5" w:rsidP="001666A5">
      <w:pPr>
        <w:pStyle w:val="titolo20"/>
        <w:divId w:val="527259509"/>
        <w:rPr>
          <w:color w:val="002060"/>
        </w:rPr>
      </w:pPr>
      <w:r w:rsidRPr="006C2CE4">
        <w:rPr>
          <w:color w:val="002060"/>
        </w:rPr>
        <w:t xml:space="preserve">INIBIZIONE A SVOLGERE OGNI ATTIVITA' FINO AL 25/12/2019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550767C6" w14:textId="77777777" w:rsidTr="001666A5">
        <w:trPr>
          <w:divId w:val="527259509"/>
        </w:trPr>
        <w:tc>
          <w:tcPr>
            <w:tcW w:w="2200" w:type="dxa"/>
            <w:tcMar>
              <w:top w:w="20" w:type="dxa"/>
              <w:left w:w="20" w:type="dxa"/>
              <w:bottom w:w="20" w:type="dxa"/>
              <w:right w:w="20" w:type="dxa"/>
            </w:tcMar>
            <w:vAlign w:val="center"/>
          </w:tcPr>
          <w:p w14:paraId="3A496EE6" w14:textId="77777777" w:rsidR="001666A5" w:rsidRPr="006C2CE4" w:rsidRDefault="001666A5" w:rsidP="00DA4E0C">
            <w:pPr>
              <w:pStyle w:val="movimento"/>
              <w:rPr>
                <w:color w:val="002060"/>
              </w:rPr>
            </w:pPr>
            <w:r w:rsidRPr="006C2CE4">
              <w:rPr>
                <w:color w:val="002060"/>
              </w:rPr>
              <w:t>PELLICCIONI ALESSANDRO</w:t>
            </w:r>
          </w:p>
        </w:tc>
        <w:tc>
          <w:tcPr>
            <w:tcW w:w="2200" w:type="dxa"/>
            <w:tcMar>
              <w:top w:w="20" w:type="dxa"/>
              <w:left w:w="20" w:type="dxa"/>
              <w:bottom w:w="20" w:type="dxa"/>
              <w:right w:w="20" w:type="dxa"/>
            </w:tcMar>
            <w:vAlign w:val="center"/>
          </w:tcPr>
          <w:p w14:paraId="2E3045E6" w14:textId="77777777" w:rsidR="001666A5" w:rsidRPr="006C2CE4" w:rsidRDefault="001666A5" w:rsidP="00DA4E0C">
            <w:pPr>
              <w:pStyle w:val="movimento2"/>
              <w:rPr>
                <w:color w:val="002060"/>
              </w:rPr>
            </w:pPr>
            <w:r w:rsidRPr="006C2CE4">
              <w:rPr>
                <w:color w:val="002060"/>
              </w:rPr>
              <w:t xml:space="preserve">(CSI STELLA A.S.D.) </w:t>
            </w:r>
          </w:p>
        </w:tc>
        <w:tc>
          <w:tcPr>
            <w:tcW w:w="800" w:type="dxa"/>
            <w:tcMar>
              <w:top w:w="20" w:type="dxa"/>
              <w:left w:w="20" w:type="dxa"/>
              <w:bottom w:w="20" w:type="dxa"/>
              <w:right w:w="20" w:type="dxa"/>
            </w:tcMar>
            <w:vAlign w:val="center"/>
          </w:tcPr>
          <w:p w14:paraId="0CF641F4"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E4CE65C"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72E4484" w14:textId="77777777" w:rsidR="001666A5" w:rsidRPr="006C2CE4" w:rsidRDefault="001666A5" w:rsidP="00DA4E0C">
            <w:pPr>
              <w:pStyle w:val="movimento2"/>
              <w:rPr>
                <w:color w:val="002060"/>
              </w:rPr>
            </w:pPr>
            <w:r w:rsidRPr="006C2CE4">
              <w:rPr>
                <w:color w:val="002060"/>
              </w:rPr>
              <w:t> </w:t>
            </w:r>
          </w:p>
        </w:tc>
      </w:tr>
    </w:tbl>
    <w:p w14:paraId="1824FF62" w14:textId="77777777" w:rsidR="001666A5" w:rsidRPr="006C2CE4" w:rsidRDefault="001666A5" w:rsidP="001666A5">
      <w:pPr>
        <w:pStyle w:val="diffida"/>
        <w:spacing w:before="80" w:beforeAutospacing="0" w:after="40" w:afterAutospacing="0"/>
        <w:jc w:val="left"/>
        <w:divId w:val="527259509"/>
        <w:rPr>
          <w:color w:val="002060"/>
        </w:rPr>
      </w:pPr>
      <w:r w:rsidRPr="006C2CE4">
        <w:rPr>
          <w:color w:val="002060"/>
        </w:rPr>
        <w:t xml:space="preserve">Per intervento inopportuno. Allontanato. </w:t>
      </w:r>
    </w:p>
    <w:p w14:paraId="5E660E05" w14:textId="77777777" w:rsidR="001666A5" w:rsidRPr="006C2CE4" w:rsidRDefault="001666A5" w:rsidP="001666A5">
      <w:pPr>
        <w:pStyle w:val="titolo3"/>
        <w:divId w:val="527259509"/>
        <w:rPr>
          <w:color w:val="002060"/>
        </w:rPr>
      </w:pPr>
      <w:r w:rsidRPr="006C2CE4">
        <w:rPr>
          <w:color w:val="002060"/>
        </w:rPr>
        <w:t xml:space="preserve">A CARICO DI ALLENATORI </w:t>
      </w:r>
    </w:p>
    <w:p w14:paraId="0C34B13B" w14:textId="77777777" w:rsidR="001666A5" w:rsidRPr="006C2CE4" w:rsidRDefault="001666A5" w:rsidP="001666A5">
      <w:pPr>
        <w:pStyle w:val="titolo20"/>
        <w:divId w:val="527259509"/>
        <w:rPr>
          <w:color w:val="002060"/>
        </w:rPr>
      </w:pPr>
      <w:r w:rsidRPr="006C2CE4">
        <w:rPr>
          <w:color w:val="002060"/>
        </w:rPr>
        <w:t xml:space="preserve">SQUALIFICA FINO AL 12/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66AC72E5" w14:textId="77777777" w:rsidTr="001666A5">
        <w:trPr>
          <w:divId w:val="527259509"/>
        </w:trPr>
        <w:tc>
          <w:tcPr>
            <w:tcW w:w="2200" w:type="dxa"/>
            <w:tcMar>
              <w:top w:w="20" w:type="dxa"/>
              <w:left w:w="20" w:type="dxa"/>
              <w:bottom w:w="20" w:type="dxa"/>
              <w:right w:w="20" w:type="dxa"/>
            </w:tcMar>
            <w:vAlign w:val="center"/>
          </w:tcPr>
          <w:p w14:paraId="5C7FEEFC" w14:textId="77777777" w:rsidR="001666A5" w:rsidRPr="006C2CE4" w:rsidRDefault="001666A5" w:rsidP="00DA4E0C">
            <w:pPr>
              <w:pStyle w:val="movimento"/>
              <w:rPr>
                <w:color w:val="002060"/>
              </w:rPr>
            </w:pPr>
            <w:r w:rsidRPr="006C2CE4">
              <w:rPr>
                <w:color w:val="002060"/>
              </w:rPr>
              <w:t>BARTOLUCCI FABIO</w:t>
            </w:r>
          </w:p>
        </w:tc>
        <w:tc>
          <w:tcPr>
            <w:tcW w:w="2200" w:type="dxa"/>
            <w:tcMar>
              <w:top w:w="20" w:type="dxa"/>
              <w:left w:w="20" w:type="dxa"/>
              <w:bottom w:w="20" w:type="dxa"/>
              <w:right w:w="20" w:type="dxa"/>
            </w:tcMar>
            <w:vAlign w:val="center"/>
          </w:tcPr>
          <w:p w14:paraId="33002F7C" w14:textId="77777777" w:rsidR="001666A5" w:rsidRPr="006C2CE4" w:rsidRDefault="001666A5" w:rsidP="00DA4E0C">
            <w:pPr>
              <w:pStyle w:val="movimento2"/>
              <w:rPr>
                <w:color w:val="002060"/>
              </w:rPr>
            </w:pPr>
            <w:r w:rsidRPr="006C2CE4">
              <w:rPr>
                <w:color w:val="002060"/>
              </w:rPr>
              <w:t xml:space="preserve">(ATL URBINO C5 1999) </w:t>
            </w:r>
          </w:p>
        </w:tc>
        <w:tc>
          <w:tcPr>
            <w:tcW w:w="800" w:type="dxa"/>
            <w:tcMar>
              <w:top w:w="20" w:type="dxa"/>
              <w:left w:w="20" w:type="dxa"/>
              <w:bottom w:w="20" w:type="dxa"/>
              <w:right w:w="20" w:type="dxa"/>
            </w:tcMar>
            <w:vAlign w:val="center"/>
          </w:tcPr>
          <w:p w14:paraId="292A7E24"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E35F99A"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7B57092" w14:textId="77777777" w:rsidR="001666A5" w:rsidRPr="006C2CE4" w:rsidRDefault="001666A5" w:rsidP="00DA4E0C">
            <w:pPr>
              <w:pStyle w:val="movimento2"/>
              <w:rPr>
                <w:color w:val="002060"/>
              </w:rPr>
            </w:pPr>
            <w:r w:rsidRPr="006C2CE4">
              <w:rPr>
                <w:color w:val="002060"/>
              </w:rPr>
              <w:t> </w:t>
            </w:r>
          </w:p>
        </w:tc>
      </w:tr>
    </w:tbl>
    <w:p w14:paraId="00C09D94" w14:textId="77777777" w:rsidR="001666A5" w:rsidRPr="006C2CE4" w:rsidRDefault="001666A5" w:rsidP="001666A5">
      <w:pPr>
        <w:pStyle w:val="diffida"/>
        <w:spacing w:before="80" w:beforeAutospacing="0" w:after="40" w:afterAutospacing="0"/>
        <w:jc w:val="left"/>
        <w:divId w:val="527259509"/>
        <w:rPr>
          <w:color w:val="002060"/>
        </w:rPr>
      </w:pPr>
      <w:r w:rsidRPr="006C2CE4">
        <w:rPr>
          <w:color w:val="002060"/>
        </w:rPr>
        <w:t xml:space="preserve">Espulso per reiterate proteste, a seguito di una decisione tecnica assunta dall'arbitro, entrava abusivamente nel terreno di gioco e sebbene l'incontro non fosse terminato invitava i propri calciatori ad abbandonare il terreno di gioco che eseguivano tale ordine del proprio allenatore. Successivamente dopo il triplice fischio dell'arbitro teneva un comportamento gravemente offensivo ed intimidatorio nei confronti dello stesso. </w:t>
      </w:r>
    </w:p>
    <w:p w14:paraId="7869D6D5" w14:textId="77777777" w:rsidR="001666A5" w:rsidRPr="006C2CE4" w:rsidRDefault="001666A5" w:rsidP="001666A5">
      <w:pPr>
        <w:pStyle w:val="titolo20"/>
        <w:divId w:val="527259509"/>
        <w:rPr>
          <w:color w:val="002060"/>
        </w:rPr>
      </w:pPr>
      <w:r w:rsidRPr="006C2CE4">
        <w:rPr>
          <w:color w:val="002060"/>
        </w:rPr>
        <w:t xml:space="preserve">SQUALIFICA FINO AL 8/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1417467E" w14:textId="77777777" w:rsidTr="001666A5">
        <w:trPr>
          <w:divId w:val="527259509"/>
        </w:trPr>
        <w:tc>
          <w:tcPr>
            <w:tcW w:w="2200" w:type="dxa"/>
            <w:tcMar>
              <w:top w:w="20" w:type="dxa"/>
              <w:left w:w="20" w:type="dxa"/>
              <w:bottom w:w="20" w:type="dxa"/>
              <w:right w:w="20" w:type="dxa"/>
            </w:tcMar>
            <w:vAlign w:val="center"/>
          </w:tcPr>
          <w:p w14:paraId="0F639FB2" w14:textId="77777777" w:rsidR="001666A5" w:rsidRPr="006C2CE4" w:rsidRDefault="001666A5" w:rsidP="00DA4E0C">
            <w:pPr>
              <w:pStyle w:val="movimento"/>
              <w:rPr>
                <w:color w:val="002060"/>
              </w:rPr>
            </w:pPr>
            <w:r w:rsidRPr="006C2CE4">
              <w:rPr>
                <w:color w:val="002060"/>
              </w:rPr>
              <w:t>DI RUSSO GUIDO</w:t>
            </w:r>
          </w:p>
        </w:tc>
        <w:tc>
          <w:tcPr>
            <w:tcW w:w="2200" w:type="dxa"/>
            <w:tcMar>
              <w:top w:w="20" w:type="dxa"/>
              <w:left w:w="20" w:type="dxa"/>
              <w:bottom w:w="20" w:type="dxa"/>
              <w:right w:w="20" w:type="dxa"/>
            </w:tcMar>
            <w:vAlign w:val="center"/>
          </w:tcPr>
          <w:p w14:paraId="7BF2277B" w14:textId="77777777" w:rsidR="001666A5" w:rsidRPr="006C2CE4" w:rsidRDefault="001666A5" w:rsidP="00DA4E0C">
            <w:pPr>
              <w:pStyle w:val="movimento2"/>
              <w:rPr>
                <w:color w:val="002060"/>
              </w:rPr>
            </w:pPr>
            <w:r w:rsidRPr="006C2CE4">
              <w:rPr>
                <w:color w:val="002060"/>
              </w:rPr>
              <w:t xml:space="preserve">(CSI STELLA A.S.D.) </w:t>
            </w:r>
          </w:p>
        </w:tc>
        <w:tc>
          <w:tcPr>
            <w:tcW w:w="800" w:type="dxa"/>
            <w:tcMar>
              <w:top w:w="20" w:type="dxa"/>
              <w:left w:w="20" w:type="dxa"/>
              <w:bottom w:w="20" w:type="dxa"/>
              <w:right w:w="20" w:type="dxa"/>
            </w:tcMar>
            <w:vAlign w:val="center"/>
          </w:tcPr>
          <w:p w14:paraId="13E1A641"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2B3B5CC"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3523710" w14:textId="77777777" w:rsidR="001666A5" w:rsidRPr="006C2CE4" w:rsidRDefault="001666A5" w:rsidP="00DA4E0C">
            <w:pPr>
              <w:pStyle w:val="movimento2"/>
              <w:rPr>
                <w:color w:val="002060"/>
              </w:rPr>
            </w:pPr>
            <w:r w:rsidRPr="006C2CE4">
              <w:rPr>
                <w:color w:val="002060"/>
              </w:rPr>
              <w:t> </w:t>
            </w:r>
          </w:p>
        </w:tc>
      </w:tr>
    </w:tbl>
    <w:p w14:paraId="5BF815E8" w14:textId="77777777" w:rsidR="001666A5" w:rsidRPr="006C2CE4" w:rsidRDefault="001666A5" w:rsidP="001666A5">
      <w:pPr>
        <w:pStyle w:val="diffida"/>
        <w:spacing w:before="80" w:beforeAutospacing="0" w:after="40" w:afterAutospacing="0"/>
        <w:jc w:val="left"/>
        <w:divId w:val="527259509"/>
        <w:rPr>
          <w:color w:val="002060"/>
        </w:rPr>
      </w:pPr>
      <w:r w:rsidRPr="006C2CE4">
        <w:rPr>
          <w:color w:val="002060"/>
        </w:rPr>
        <w:t xml:space="preserve">Già squalificato con precedente CU, riconosciuto personalmente dall'arbitro dalla tribuna proferiva frasi irriguardose nei confronti del direttore di gara. </w:t>
      </w:r>
    </w:p>
    <w:p w14:paraId="576D3FB8" w14:textId="77777777" w:rsidR="001666A5" w:rsidRPr="006C2CE4" w:rsidRDefault="001666A5" w:rsidP="001666A5">
      <w:pPr>
        <w:pStyle w:val="titolo3"/>
        <w:divId w:val="527259509"/>
        <w:rPr>
          <w:color w:val="002060"/>
        </w:rPr>
      </w:pPr>
      <w:r w:rsidRPr="006C2CE4">
        <w:rPr>
          <w:color w:val="002060"/>
        </w:rPr>
        <w:t xml:space="preserve">A CARICO CALCIATORI ESPULSI DAL CAMPO </w:t>
      </w:r>
    </w:p>
    <w:p w14:paraId="153258E7" w14:textId="77777777" w:rsidR="001666A5" w:rsidRPr="006C2CE4" w:rsidRDefault="001666A5" w:rsidP="001666A5">
      <w:pPr>
        <w:pStyle w:val="titolo20"/>
        <w:divId w:val="527259509"/>
        <w:rPr>
          <w:color w:val="002060"/>
        </w:rPr>
      </w:pPr>
      <w:r w:rsidRPr="006C2CE4">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09A4BD3A" w14:textId="77777777" w:rsidTr="001666A5">
        <w:trPr>
          <w:divId w:val="527259509"/>
        </w:trPr>
        <w:tc>
          <w:tcPr>
            <w:tcW w:w="2200" w:type="dxa"/>
            <w:tcMar>
              <w:top w:w="20" w:type="dxa"/>
              <w:left w:w="20" w:type="dxa"/>
              <w:bottom w:w="20" w:type="dxa"/>
              <w:right w:w="20" w:type="dxa"/>
            </w:tcMar>
            <w:vAlign w:val="center"/>
          </w:tcPr>
          <w:p w14:paraId="47894E57" w14:textId="77777777" w:rsidR="001666A5" w:rsidRPr="006C2CE4" w:rsidRDefault="001666A5" w:rsidP="00DA4E0C">
            <w:pPr>
              <w:pStyle w:val="movimento"/>
              <w:rPr>
                <w:color w:val="002060"/>
              </w:rPr>
            </w:pPr>
            <w:r w:rsidRPr="006C2CE4">
              <w:rPr>
                <w:color w:val="002060"/>
              </w:rPr>
              <w:t>DELLASANTA MATTEO</w:t>
            </w:r>
          </w:p>
        </w:tc>
        <w:tc>
          <w:tcPr>
            <w:tcW w:w="2200" w:type="dxa"/>
            <w:tcMar>
              <w:top w:w="20" w:type="dxa"/>
              <w:left w:w="20" w:type="dxa"/>
              <w:bottom w:w="20" w:type="dxa"/>
              <w:right w:w="20" w:type="dxa"/>
            </w:tcMar>
            <w:vAlign w:val="center"/>
          </w:tcPr>
          <w:p w14:paraId="798F30D3" w14:textId="77777777" w:rsidR="001666A5" w:rsidRPr="006C2CE4" w:rsidRDefault="001666A5" w:rsidP="00DA4E0C">
            <w:pPr>
              <w:pStyle w:val="movimento2"/>
              <w:rPr>
                <w:color w:val="002060"/>
              </w:rPr>
            </w:pPr>
            <w:r w:rsidRPr="006C2CE4">
              <w:rPr>
                <w:color w:val="002060"/>
              </w:rPr>
              <w:t xml:space="preserve">(ATL URBINO C5 1999) </w:t>
            </w:r>
          </w:p>
        </w:tc>
        <w:tc>
          <w:tcPr>
            <w:tcW w:w="800" w:type="dxa"/>
            <w:tcMar>
              <w:top w:w="20" w:type="dxa"/>
              <w:left w:w="20" w:type="dxa"/>
              <w:bottom w:w="20" w:type="dxa"/>
              <w:right w:w="20" w:type="dxa"/>
            </w:tcMar>
            <w:vAlign w:val="center"/>
          </w:tcPr>
          <w:p w14:paraId="05510AF6"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111E4009" w14:textId="77777777" w:rsidR="001666A5" w:rsidRPr="006C2CE4" w:rsidRDefault="001666A5" w:rsidP="00DA4E0C">
            <w:pPr>
              <w:pStyle w:val="movimento"/>
              <w:rPr>
                <w:color w:val="002060"/>
              </w:rPr>
            </w:pPr>
            <w:r w:rsidRPr="006C2CE4">
              <w:rPr>
                <w:color w:val="002060"/>
              </w:rPr>
              <w:t>FALCONI DAVIDE</w:t>
            </w:r>
          </w:p>
        </w:tc>
        <w:tc>
          <w:tcPr>
            <w:tcW w:w="2200" w:type="dxa"/>
            <w:tcMar>
              <w:top w:w="20" w:type="dxa"/>
              <w:left w:w="20" w:type="dxa"/>
              <w:bottom w:w="20" w:type="dxa"/>
              <w:right w:w="20" w:type="dxa"/>
            </w:tcMar>
            <w:vAlign w:val="center"/>
          </w:tcPr>
          <w:p w14:paraId="508B4361" w14:textId="77777777" w:rsidR="001666A5" w:rsidRPr="006C2CE4" w:rsidRDefault="001666A5" w:rsidP="00DA4E0C">
            <w:pPr>
              <w:pStyle w:val="movimento2"/>
              <w:rPr>
                <w:color w:val="002060"/>
              </w:rPr>
            </w:pPr>
            <w:r w:rsidRPr="006C2CE4">
              <w:rPr>
                <w:color w:val="002060"/>
              </w:rPr>
              <w:t xml:space="preserve">(FUTSAL D. E G.) </w:t>
            </w:r>
          </w:p>
        </w:tc>
      </w:tr>
      <w:tr w:rsidR="001666A5" w:rsidRPr="006C2CE4" w14:paraId="41E4FAB0" w14:textId="77777777" w:rsidTr="001666A5">
        <w:trPr>
          <w:divId w:val="527259509"/>
        </w:trPr>
        <w:tc>
          <w:tcPr>
            <w:tcW w:w="2200" w:type="dxa"/>
            <w:tcMar>
              <w:top w:w="20" w:type="dxa"/>
              <w:left w:w="20" w:type="dxa"/>
              <w:bottom w:w="20" w:type="dxa"/>
              <w:right w:w="20" w:type="dxa"/>
            </w:tcMar>
            <w:vAlign w:val="center"/>
          </w:tcPr>
          <w:p w14:paraId="0FFC1D82" w14:textId="77777777" w:rsidR="001666A5" w:rsidRPr="006C2CE4" w:rsidRDefault="001666A5" w:rsidP="00DA4E0C">
            <w:pPr>
              <w:pStyle w:val="movimento"/>
              <w:rPr>
                <w:color w:val="002060"/>
              </w:rPr>
            </w:pPr>
            <w:r w:rsidRPr="006C2CE4">
              <w:rPr>
                <w:color w:val="002060"/>
              </w:rPr>
              <w:t>FERRACUTI CARLO</w:t>
            </w:r>
          </w:p>
        </w:tc>
        <w:tc>
          <w:tcPr>
            <w:tcW w:w="2200" w:type="dxa"/>
            <w:tcMar>
              <w:top w:w="20" w:type="dxa"/>
              <w:left w:w="20" w:type="dxa"/>
              <w:bottom w:w="20" w:type="dxa"/>
              <w:right w:w="20" w:type="dxa"/>
            </w:tcMar>
            <w:vAlign w:val="center"/>
          </w:tcPr>
          <w:p w14:paraId="5604C9FC" w14:textId="77777777" w:rsidR="001666A5" w:rsidRPr="006C2CE4" w:rsidRDefault="001666A5" w:rsidP="00DA4E0C">
            <w:pPr>
              <w:pStyle w:val="movimento2"/>
              <w:rPr>
                <w:color w:val="002060"/>
              </w:rPr>
            </w:pPr>
            <w:r w:rsidRPr="006C2CE4">
              <w:rPr>
                <w:color w:val="002060"/>
              </w:rPr>
              <w:t xml:space="preserve">(U.MANDOLESI CALCIO) </w:t>
            </w:r>
          </w:p>
        </w:tc>
        <w:tc>
          <w:tcPr>
            <w:tcW w:w="800" w:type="dxa"/>
            <w:tcMar>
              <w:top w:w="20" w:type="dxa"/>
              <w:left w:w="20" w:type="dxa"/>
              <w:bottom w:w="20" w:type="dxa"/>
              <w:right w:w="20" w:type="dxa"/>
            </w:tcMar>
            <w:vAlign w:val="center"/>
          </w:tcPr>
          <w:p w14:paraId="10C5A683"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9919A87"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1E1E398" w14:textId="77777777" w:rsidR="001666A5" w:rsidRPr="006C2CE4" w:rsidRDefault="001666A5" w:rsidP="00DA4E0C">
            <w:pPr>
              <w:pStyle w:val="movimento2"/>
              <w:rPr>
                <w:color w:val="002060"/>
              </w:rPr>
            </w:pPr>
            <w:r w:rsidRPr="006C2CE4">
              <w:rPr>
                <w:color w:val="002060"/>
              </w:rPr>
              <w:t> </w:t>
            </w:r>
          </w:p>
        </w:tc>
      </w:tr>
    </w:tbl>
    <w:p w14:paraId="0871FBD2" w14:textId="77777777" w:rsidR="001666A5" w:rsidRPr="006C2CE4" w:rsidRDefault="001666A5" w:rsidP="001666A5">
      <w:pPr>
        <w:pStyle w:val="titolo20"/>
        <w:divId w:val="527259509"/>
        <w:rPr>
          <w:color w:val="002060"/>
        </w:rPr>
      </w:pPr>
      <w:r w:rsidRPr="006C2CE4">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72A6FDC7" w14:textId="77777777" w:rsidTr="001666A5">
        <w:trPr>
          <w:divId w:val="527259509"/>
        </w:trPr>
        <w:tc>
          <w:tcPr>
            <w:tcW w:w="2200" w:type="dxa"/>
            <w:tcMar>
              <w:top w:w="20" w:type="dxa"/>
              <w:left w:w="20" w:type="dxa"/>
              <w:bottom w:w="20" w:type="dxa"/>
              <w:right w:w="20" w:type="dxa"/>
            </w:tcMar>
            <w:vAlign w:val="center"/>
          </w:tcPr>
          <w:p w14:paraId="17D65E84" w14:textId="77777777" w:rsidR="001666A5" w:rsidRPr="006C2CE4" w:rsidRDefault="001666A5" w:rsidP="00DA4E0C">
            <w:pPr>
              <w:pStyle w:val="movimento"/>
              <w:rPr>
                <w:color w:val="002060"/>
              </w:rPr>
            </w:pPr>
            <w:r w:rsidRPr="006C2CE4">
              <w:rPr>
                <w:color w:val="002060"/>
              </w:rPr>
              <w:lastRenderedPageBreak/>
              <w:t>CLEMENTE PIER FRANCESCO</w:t>
            </w:r>
          </w:p>
        </w:tc>
        <w:tc>
          <w:tcPr>
            <w:tcW w:w="2200" w:type="dxa"/>
            <w:tcMar>
              <w:top w:w="20" w:type="dxa"/>
              <w:left w:w="20" w:type="dxa"/>
              <w:bottom w:w="20" w:type="dxa"/>
              <w:right w:w="20" w:type="dxa"/>
            </w:tcMar>
            <w:vAlign w:val="center"/>
          </w:tcPr>
          <w:p w14:paraId="15F49C69" w14:textId="77777777" w:rsidR="001666A5" w:rsidRPr="006C2CE4" w:rsidRDefault="001666A5" w:rsidP="00DA4E0C">
            <w:pPr>
              <w:pStyle w:val="movimento2"/>
              <w:rPr>
                <w:color w:val="002060"/>
              </w:rPr>
            </w:pPr>
            <w:r w:rsidRPr="006C2CE4">
              <w:rPr>
                <w:color w:val="002060"/>
              </w:rPr>
              <w:t xml:space="preserve">(ALMA JUVENTUS FANO) </w:t>
            </w:r>
          </w:p>
        </w:tc>
        <w:tc>
          <w:tcPr>
            <w:tcW w:w="800" w:type="dxa"/>
            <w:tcMar>
              <w:top w:w="20" w:type="dxa"/>
              <w:left w:w="20" w:type="dxa"/>
              <w:bottom w:w="20" w:type="dxa"/>
              <w:right w:w="20" w:type="dxa"/>
            </w:tcMar>
            <w:vAlign w:val="center"/>
          </w:tcPr>
          <w:p w14:paraId="6421334C"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8B9CB90" w14:textId="77777777" w:rsidR="001666A5" w:rsidRPr="006C2CE4" w:rsidRDefault="001666A5" w:rsidP="00DA4E0C">
            <w:pPr>
              <w:pStyle w:val="movimento"/>
              <w:rPr>
                <w:color w:val="002060"/>
              </w:rPr>
            </w:pPr>
            <w:r w:rsidRPr="006C2CE4">
              <w:rPr>
                <w:color w:val="002060"/>
              </w:rPr>
              <w:t>PIETRELLI GIOVANNI</w:t>
            </w:r>
          </w:p>
        </w:tc>
        <w:tc>
          <w:tcPr>
            <w:tcW w:w="2200" w:type="dxa"/>
            <w:tcMar>
              <w:top w:w="20" w:type="dxa"/>
              <w:left w:w="20" w:type="dxa"/>
              <w:bottom w:w="20" w:type="dxa"/>
              <w:right w:w="20" w:type="dxa"/>
            </w:tcMar>
            <w:vAlign w:val="center"/>
          </w:tcPr>
          <w:p w14:paraId="3AC3552A" w14:textId="77777777" w:rsidR="001666A5" w:rsidRPr="006C2CE4" w:rsidRDefault="001666A5" w:rsidP="00DA4E0C">
            <w:pPr>
              <w:pStyle w:val="movimento2"/>
              <w:rPr>
                <w:color w:val="002060"/>
              </w:rPr>
            </w:pPr>
            <w:r w:rsidRPr="006C2CE4">
              <w:rPr>
                <w:color w:val="002060"/>
              </w:rPr>
              <w:t xml:space="preserve">(ALMA JUVENTUS FANO) </w:t>
            </w:r>
          </w:p>
        </w:tc>
      </w:tr>
      <w:tr w:rsidR="001666A5" w:rsidRPr="006C2CE4" w14:paraId="52B576E9" w14:textId="77777777" w:rsidTr="001666A5">
        <w:trPr>
          <w:divId w:val="527259509"/>
        </w:trPr>
        <w:tc>
          <w:tcPr>
            <w:tcW w:w="2200" w:type="dxa"/>
            <w:tcMar>
              <w:top w:w="20" w:type="dxa"/>
              <w:left w:w="20" w:type="dxa"/>
              <w:bottom w:w="20" w:type="dxa"/>
              <w:right w:w="20" w:type="dxa"/>
            </w:tcMar>
            <w:vAlign w:val="center"/>
          </w:tcPr>
          <w:p w14:paraId="0B62AD1D" w14:textId="77777777" w:rsidR="001666A5" w:rsidRPr="006C2CE4" w:rsidRDefault="001666A5" w:rsidP="00DA4E0C">
            <w:pPr>
              <w:pStyle w:val="movimento"/>
              <w:rPr>
                <w:color w:val="002060"/>
              </w:rPr>
            </w:pPr>
            <w:r w:rsidRPr="006C2CE4">
              <w:rPr>
                <w:color w:val="002060"/>
              </w:rPr>
              <w:t>DIOTALEVI ENRICO</w:t>
            </w:r>
          </w:p>
        </w:tc>
        <w:tc>
          <w:tcPr>
            <w:tcW w:w="2200" w:type="dxa"/>
            <w:tcMar>
              <w:top w:w="20" w:type="dxa"/>
              <w:left w:w="20" w:type="dxa"/>
              <w:bottom w:w="20" w:type="dxa"/>
              <w:right w:w="20" w:type="dxa"/>
            </w:tcMar>
            <w:vAlign w:val="center"/>
          </w:tcPr>
          <w:p w14:paraId="6397E1B6" w14:textId="77777777" w:rsidR="001666A5" w:rsidRPr="006C2CE4" w:rsidRDefault="001666A5" w:rsidP="00DA4E0C">
            <w:pPr>
              <w:pStyle w:val="movimento2"/>
              <w:rPr>
                <w:color w:val="002060"/>
              </w:rPr>
            </w:pPr>
            <w:r w:rsidRPr="006C2CE4">
              <w:rPr>
                <w:color w:val="002060"/>
              </w:rPr>
              <w:t xml:space="preserve">(ATL URBINO C5 1999) </w:t>
            </w:r>
          </w:p>
        </w:tc>
        <w:tc>
          <w:tcPr>
            <w:tcW w:w="800" w:type="dxa"/>
            <w:tcMar>
              <w:top w:w="20" w:type="dxa"/>
              <w:left w:w="20" w:type="dxa"/>
              <w:bottom w:w="20" w:type="dxa"/>
              <w:right w:w="20" w:type="dxa"/>
            </w:tcMar>
            <w:vAlign w:val="center"/>
          </w:tcPr>
          <w:p w14:paraId="54BAFB73"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44D600B" w14:textId="77777777" w:rsidR="001666A5" w:rsidRPr="006C2CE4" w:rsidRDefault="001666A5" w:rsidP="00DA4E0C">
            <w:pPr>
              <w:pStyle w:val="movimento"/>
              <w:rPr>
                <w:color w:val="002060"/>
              </w:rPr>
            </w:pPr>
            <w:r w:rsidRPr="006C2CE4">
              <w:rPr>
                <w:color w:val="002060"/>
              </w:rPr>
              <w:t>PALAZZI FEDERICO</w:t>
            </w:r>
          </w:p>
        </w:tc>
        <w:tc>
          <w:tcPr>
            <w:tcW w:w="2200" w:type="dxa"/>
            <w:tcMar>
              <w:top w:w="20" w:type="dxa"/>
              <w:left w:w="20" w:type="dxa"/>
              <w:bottom w:w="20" w:type="dxa"/>
              <w:right w:w="20" w:type="dxa"/>
            </w:tcMar>
            <w:vAlign w:val="center"/>
          </w:tcPr>
          <w:p w14:paraId="476A43BD" w14:textId="77777777" w:rsidR="001666A5" w:rsidRPr="006C2CE4" w:rsidRDefault="001666A5" w:rsidP="00DA4E0C">
            <w:pPr>
              <w:pStyle w:val="movimento2"/>
              <w:rPr>
                <w:color w:val="002060"/>
              </w:rPr>
            </w:pPr>
            <w:r w:rsidRPr="006C2CE4">
              <w:rPr>
                <w:color w:val="002060"/>
              </w:rPr>
              <w:t xml:space="preserve">(ATL URBINO C5 1999) </w:t>
            </w:r>
          </w:p>
        </w:tc>
      </w:tr>
      <w:tr w:rsidR="001666A5" w:rsidRPr="006C2CE4" w14:paraId="4649A5AB" w14:textId="77777777" w:rsidTr="001666A5">
        <w:trPr>
          <w:divId w:val="527259509"/>
        </w:trPr>
        <w:tc>
          <w:tcPr>
            <w:tcW w:w="2200" w:type="dxa"/>
            <w:tcMar>
              <w:top w:w="20" w:type="dxa"/>
              <w:left w:w="20" w:type="dxa"/>
              <w:bottom w:w="20" w:type="dxa"/>
              <w:right w:w="20" w:type="dxa"/>
            </w:tcMar>
            <w:vAlign w:val="center"/>
          </w:tcPr>
          <w:p w14:paraId="169FACE7" w14:textId="77777777" w:rsidR="001666A5" w:rsidRPr="006C2CE4" w:rsidRDefault="001666A5" w:rsidP="00DA4E0C">
            <w:pPr>
              <w:pStyle w:val="movimento"/>
              <w:rPr>
                <w:color w:val="002060"/>
              </w:rPr>
            </w:pPr>
            <w:r w:rsidRPr="006C2CE4">
              <w:rPr>
                <w:color w:val="002060"/>
              </w:rPr>
              <w:t>OLIVI FEDERICO</w:t>
            </w:r>
          </w:p>
        </w:tc>
        <w:tc>
          <w:tcPr>
            <w:tcW w:w="2200" w:type="dxa"/>
            <w:tcMar>
              <w:top w:w="20" w:type="dxa"/>
              <w:left w:w="20" w:type="dxa"/>
              <w:bottom w:w="20" w:type="dxa"/>
              <w:right w:w="20" w:type="dxa"/>
            </w:tcMar>
            <w:vAlign w:val="center"/>
          </w:tcPr>
          <w:p w14:paraId="06B8CEBF" w14:textId="77777777" w:rsidR="001666A5" w:rsidRPr="006C2CE4" w:rsidRDefault="001666A5" w:rsidP="00DA4E0C">
            <w:pPr>
              <w:pStyle w:val="movimento2"/>
              <w:rPr>
                <w:color w:val="002060"/>
              </w:rPr>
            </w:pPr>
            <w:r w:rsidRPr="006C2CE4">
              <w:rPr>
                <w:color w:val="002060"/>
              </w:rPr>
              <w:t xml:space="preserve">(AUDAX 1970 S.ANGELO) </w:t>
            </w:r>
          </w:p>
        </w:tc>
        <w:tc>
          <w:tcPr>
            <w:tcW w:w="800" w:type="dxa"/>
            <w:tcMar>
              <w:top w:w="20" w:type="dxa"/>
              <w:left w:w="20" w:type="dxa"/>
              <w:bottom w:w="20" w:type="dxa"/>
              <w:right w:w="20" w:type="dxa"/>
            </w:tcMar>
            <w:vAlign w:val="center"/>
          </w:tcPr>
          <w:p w14:paraId="7AE02B08"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4DFD436" w14:textId="77777777" w:rsidR="001666A5" w:rsidRPr="006C2CE4" w:rsidRDefault="001666A5" w:rsidP="00DA4E0C">
            <w:pPr>
              <w:pStyle w:val="movimento"/>
              <w:rPr>
                <w:color w:val="002060"/>
              </w:rPr>
            </w:pPr>
            <w:r w:rsidRPr="006C2CE4">
              <w:rPr>
                <w:color w:val="002060"/>
              </w:rPr>
              <w:t>GUERCIONI SIMONE</w:t>
            </w:r>
          </w:p>
        </w:tc>
        <w:tc>
          <w:tcPr>
            <w:tcW w:w="2200" w:type="dxa"/>
            <w:tcMar>
              <w:top w:w="20" w:type="dxa"/>
              <w:left w:w="20" w:type="dxa"/>
              <w:bottom w:w="20" w:type="dxa"/>
              <w:right w:w="20" w:type="dxa"/>
            </w:tcMar>
            <w:vAlign w:val="center"/>
          </w:tcPr>
          <w:p w14:paraId="19DCCA4D" w14:textId="77777777" w:rsidR="001666A5" w:rsidRPr="006C2CE4" w:rsidRDefault="001666A5" w:rsidP="00DA4E0C">
            <w:pPr>
              <w:pStyle w:val="movimento2"/>
              <w:rPr>
                <w:color w:val="002060"/>
              </w:rPr>
            </w:pPr>
            <w:r w:rsidRPr="006C2CE4">
              <w:rPr>
                <w:color w:val="002060"/>
              </w:rPr>
              <w:t xml:space="preserve">(EAGLES PAGLIARE) </w:t>
            </w:r>
          </w:p>
        </w:tc>
      </w:tr>
      <w:tr w:rsidR="001666A5" w:rsidRPr="006C2CE4" w14:paraId="3D0A574C" w14:textId="77777777" w:rsidTr="001666A5">
        <w:trPr>
          <w:divId w:val="527259509"/>
        </w:trPr>
        <w:tc>
          <w:tcPr>
            <w:tcW w:w="2200" w:type="dxa"/>
            <w:tcMar>
              <w:top w:w="20" w:type="dxa"/>
              <w:left w:w="20" w:type="dxa"/>
              <w:bottom w:w="20" w:type="dxa"/>
              <w:right w:w="20" w:type="dxa"/>
            </w:tcMar>
            <w:vAlign w:val="center"/>
          </w:tcPr>
          <w:p w14:paraId="126565B8" w14:textId="77777777" w:rsidR="001666A5" w:rsidRPr="006C2CE4" w:rsidRDefault="001666A5" w:rsidP="00DA4E0C">
            <w:pPr>
              <w:pStyle w:val="movimento"/>
              <w:rPr>
                <w:color w:val="002060"/>
              </w:rPr>
            </w:pPr>
            <w:r w:rsidRPr="006C2CE4">
              <w:rPr>
                <w:color w:val="002060"/>
              </w:rPr>
              <w:t>SEMPLICINI EMANUELE</w:t>
            </w:r>
          </w:p>
        </w:tc>
        <w:tc>
          <w:tcPr>
            <w:tcW w:w="2200" w:type="dxa"/>
            <w:tcMar>
              <w:top w:w="20" w:type="dxa"/>
              <w:left w:w="20" w:type="dxa"/>
              <w:bottom w:w="20" w:type="dxa"/>
              <w:right w:w="20" w:type="dxa"/>
            </w:tcMar>
            <w:vAlign w:val="center"/>
          </w:tcPr>
          <w:p w14:paraId="56FBFA17" w14:textId="77777777" w:rsidR="001666A5" w:rsidRPr="006C2CE4" w:rsidRDefault="001666A5" w:rsidP="00DA4E0C">
            <w:pPr>
              <w:pStyle w:val="movimento2"/>
              <w:rPr>
                <w:color w:val="002060"/>
              </w:rPr>
            </w:pPr>
            <w:r w:rsidRPr="006C2CE4">
              <w:rPr>
                <w:color w:val="002060"/>
              </w:rPr>
              <w:t xml:space="preserve">(EAGLES PAGLIARE) </w:t>
            </w:r>
          </w:p>
        </w:tc>
        <w:tc>
          <w:tcPr>
            <w:tcW w:w="800" w:type="dxa"/>
            <w:tcMar>
              <w:top w:w="20" w:type="dxa"/>
              <w:left w:w="20" w:type="dxa"/>
              <w:bottom w:w="20" w:type="dxa"/>
              <w:right w:w="20" w:type="dxa"/>
            </w:tcMar>
            <w:vAlign w:val="center"/>
          </w:tcPr>
          <w:p w14:paraId="1BB631AE"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79C9436" w14:textId="77777777" w:rsidR="001666A5" w:rsidRPr="006C2CE4" w:rsidRDefault="001666A5" w:rsidP="00DA4E0C">
            <w:pPr>
              <w:pStyle w:val="movimento"/>
              <w:rPr>
                <w:color w:val="002060"/>
              </w:rPr>
            </w:pPr>
            <w:r w:rsidRPr="006C2CE4">
              <w:rPr>
                <w:color w:val="002060"/>
              </w:rPr>
              <w:t>SILVESTRONI ELIA</w:t>
            </w:r>
          </w:p>
        </w:tc>
        <w:tc>
          <w:tcPr>
            <w:tcW w:w="2200" w:type="dxa"/>
            <w:tcMar>
              <w:top w:w="20" w:type="dxa"/>
              <w:left w:w="20" w:type="dxa"/>
              <w:bottom w:w="20" w:type="dxa"/>
              <w:right w:w="20" w:type="dxa"/>
            </w:tcMar>
            <w:vAlign w:val="center"/>
          </w:tcPr>
          <w:p w14:paraId="0CEEB7B5" w14:textId="77777777" w:rsidR="001666A5" w:rsidRPr="006C2CE4" w:rsidRDefault="001666A5" w:rsidP="00DA4E0C">
            <w:pPr>
              <w:pStyle w:val="movimento2"/>
              <w:rPr>
                <w:color w:val="002060"/>
              </w:rPr>
            </w:pPr>
            <w:r w:rsidRPr="006C2CE4">
              <w:rPr>
                <w:color w:val="002060"/>
              </w:rPr>
              <w:t xml:space="preserve">(MONTECASSIANO CALCIO) </w:t>
            </w:r>
          </w:p>
        </w:tc>
      </w:tr>
      <w:tr w:rsidR="001666A5" w:rsidRPr="006C2CE4" w14:paraId="5A4CE6FE" w14:textId="77777777" w:rsidTr="001666A5">
        <w:trPr>
          <w:divId w:val="527259509"/>
        </w:trPr>
        <w:tc>
          <w:tcPr>
            <w:tcW w:w="2200" w:type="dxa"/>
            <w:tcMar>
              <w:top w:w="20" w:type="dxa"/>
              <w:left w:w="20" w:type="dxa"/>
              <w:bottom w:w="20" w:type="dxa"/>
              <w:right w:w="20" w:type="dxa"/>
            </w:tcMar>
            <w:vAlign w:val="center"/>
          </w:tcPr>
          <w:p w14:paraId="50C3CF75" w14:textId="77777777" w:rsidR="001666A5" w:rsidRPr="006C2CE4" w:rsidRDefault="001666A5" w:rsidP="00DA4E0C">
            <w:pPr>
              <w:pStyle w:val="movimento"/>
              <w:rPr>
                <w:color w:val="002060"/>
              </w:rPr>
            </w:pPr>
            <w:r w:rsidRPr="006C2CE4">
              <w:rPr>
                <w:color w:val="002060"/>
              </w:rPr>
              <w:t>PICCIONI NICOLO</w:t>
            </w:r>
          </w:p>
        </w:tc>
        <w:tc>
          <w:tcPr>
            <w:tcW w:w="2200" w:type="dxa"/>
            <w:tcMar>
              <w:top w:w="20" w:type="dxa"/>
              <w:left w:w="20" w:type="dxa"/>
              <w:bottom w:w="20" w:type="dxa"/>
              <w:right w:w="20" w:type="dxa"/>
            </w:tcMar>
            <w:vAlign w:val="center"/>
          </w:tcPr>
          <w:p w14:paraId="02FA94F9" w14:textId="77777777" w:rsidR="001666A5" w:rsidRPr="006C2CE4" w:rsidRDefault="001666A5" w:rsidP="00DA4E0C">
            <w:pPr>
              <w:pStyle w:val="movimento2"/>
              <w:rPr>
                <w:color w:val="002060"/>
              </w:rPr>
            </w:pPr>
            <w:r w:rsidRPr="006C2CE4">
              <w:rPr>
                <w:color w:val="002060"/>
              </w:rPr>
              <w:t xml:space="preserve">(REAL ANCARIA) </w:t>
            </w:r>
          </w:p>
        </w:tc>
        <w:tc>
          <w:tcPr>
            <w:tcW w:w="800" w:type="dxa"/>
            <w:tcMar>
              <w:top w:w="20" w:type="dxa"/>
              <w:left w:w="20" w:type="dxa"/>
              <w:bottom w:w="20" w:type="dxa"/>
              <w:right w:w="20" w:type="dxa"/>
            </w:tcMar>
            <w:vAlign w:val="center"/>
          </w:tcPr>
          <w:p w14:paraId="6231C349"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A1DB585" w14:textId="77777777" w:rsidR="001666A5" w:rsidRPr="006C2CE4" w:rsidRDefault="001666A5" w:rsidP="00DA4E0C">
            <w:pPr>
              <w:pStyle w:val="movimento"/>
              <w:rPr>
                <w:color w:val="002060"/>
              </w:rPr>
            </w:pPr>
            <w:r w:rsidRPr="006C2CE4">
              <w:rPr>
                <w:color w:val="002060"/>
              </w:rPr>
              <w:t>MELA UMBERTO</w:t>
            </w:r>
          </w:p>
        </w:tc>
        <w:tc>
          <w:tcPr>
            <w:tcW w:w="2200" w:type="dxa"/>
            <w:tcMar>
              <w:top w:w="20" w:type="dxa"/>
              <w:left w:w="20" w:type="dxa"/>
              <w:bottom w:w="20" w:type="dxa"/>
              <w:right w:w="20" w:type="dxa"/>
            </w:tcMar>
            <w:vAlign w:val="center"/>
          </w:tcPr>
          <w:p w14:paraId="50C96C4F" w14:textId="77777777" w:rsidR="001666A5" w:rsidRPr="006C2CE4" w:rsidRDefault="001666A5" w:rsidP="00DA4E0C">
            <w:pPr>
              <w:pStyle w:val="movimento2"/>
              <w:rPr>
                <w:color w:val="002060"/>
              </w:rPr>
            </w:pPr>
            <w:r w:rsidRPr="006C2CE4">
              <w:rPr>
                <w:color w:val="002060"/>
              </w:rPr>
              <w:t xml:space="preserve">(REAL S.COSTANZO CALCIO 5) </w:t>
            </w:r>
          </w:p>
        </w:tc>
      </w:tr>
      <w:tr w:rsidR="001666A5" w:rsidRPr="006C2CE4" w14:paraId="4538B64B" w14:textId="77777777" w:rsidTr="001666A5">
        <w:trPr>
          <w:divId w:val="527259509"/>
        </w:trPr>
        <w:tc>
          <w:tcPr>
            <w:tcW w:w="2200" w:type="dxa"/>
            <w:tcMar>
              <w:top w:w="20" w:type="dxa"/>
              <w:left w:w="20" w:type="dxa"/>
              <w:bottom w:w="20" w:type="dxa"/>
              <w:right w:w="20" w:type="dxa"/>
            </w:tcMar>
            <w:vAlign w:val="center"/>
          </w:tcPr>
          <w:p w14:paraId="53468560" w14:textId="77777777" w:rsidR="001666A5" w:rsidRPr="006C2CE4" w:rsidRDefault="001666A5" w:rsidP="00DA4E0C">
            <w:pPr>
              <w:pStyle w:val="movimento"/>
              <w:rPr>
                <w:color w:val="002060"/>
              </w:rPr>
            </w:pPr>
            <w:r w:rsidRPr="006C2CE4">
              <w:rPr>
                <w:color w:val="002060"/>
              </w:rPr>
              <w:t>DI CLEMENTI MATTEO</w:t>
            </w:r>
          </w:p>
        </w:tc>
        <w:tc>
          <w:tcPr>
            <w:tcW w:w="2200" w:type="dxa"/>
            <w:tcMar>
              <w:top w:w="20" w:type="dxa"/>
              <w:left w:w="20" w:type="dxa"/>
              <w:bottom w:w="20" w:type="dxa"/>
              <w:right w:w="20" w:type="dxa"/>
            </w:tcMar>
            <w:vAlign w:val="center"/>
          </w:tcPr>
          <w:p w14:paraId="53778B51" w14:textId="77777777" w:rsidR="001666A5" w:rsidRPr="006C2CE4" w:rsidRDefault="001666A5" w:rsidP="00DA4E0C">
            <w:pPr>
              <w:pStyle w:val="movimento2"/>
              <w:rPr>
                <w:color w:val="002060"/>
              </w:rPr>
            </w:pPr>
            <w:r w:rsidRPr="006C2CE4">
              <w:rPr>
                <w:color w:val="002060"/>
              </w:rPr>
              <w:t xml:space="preserve">(U.MANDOLESI CALCIO) </w:t>
            </w:r>
          </w:p>
        </w:tc>
        <w:tc>
          <w:tcPr>
            <w:tcW w:w="800" w:type="dxa"/>
            <w:tcMar>
              <w:top w:w="20" w:type="dxa"/>
              <w:left w:w="20" w:type="dxa"/>
              <w:bottom w:w="20" w:type="dxa"/>
              <w:right w:w="20" w:type="dxa"/>
            </w:tcMar>
            <w:vAlign w:val="center"/>
          </w:tcPr>
          <w:p w14:paraId="2C287B4B"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80EB00F"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684F1AF" w14:textId="77777777" w:rsidR="001666A5" w:rsidRPr="006C2CE4" w:rsidRDefault="001666A5" w:rsidP="00DA4E0C">
            <w:pPr>
              <w:pStyle w:val="movimento2"/>
              <w:rPr>
                <w:color w:val="002060"/>
              </w:rPr>
            </w:pPr>
            <w:r w:rsidRPr="006C2CE4">
              <w:rPr>
                <w:color w:val="002060"/>
              </w:rPr>
              <w:t> </w:t>
            </w:r>
          </w:p>
        </w:tc>
      </w:tr>
    </w:tbl>
    <w:p w14:paraId="2BB62E6B" w14:textId="77777777" w:rsidR="001666A5" w:rsidRPr="006C2CE4" w:rsidRDefault="001666A5" w:rsidP="001666A5">
      <w:pPr>
        <w:pStyle w:val="titolo3"/>
        <w:divId w:val="527259509"/>
        <w:rPr>
          <w:color w:val="002060"/>
        </w:rPr>
      </w:pPr>
      <w:r w:rsidRPr="006C2CE4">
        <w:rPr>
          <w:color w:val="002060"/>
        </w:rPr>
        <w:t xml:space="preserve">A CARICO CALCIATORI NON ESPULSI DAL CAMPO </w:t>
      </w:r>
    </w:p>
    <w:p w14:paraId="071F8A2E" w14:textId="77777777" w:rsidR="001666A5" w:rsidRPr="006C2CE4" w:rsidRDefault="001666A5" w:rsidP="001666A5">
      <w:pPr>
        <w:pStyle w:val="titolo20"/>
        <w:divId w:val="527259509"/>
        <w:rPr>
          <w:color w:val="002060"/>
        </w:rPr>
      </w:pPr>
      <w:r w:rsidRPr="006C2CE4">
        <w:rPr>
          <w:color w:val="002060"/>
        </w:rPr>
        <w:t xml:space="preserve">SQUALIFICA PER TRE GARA/E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22D1340E" w14:textId="77777777" w:rsidTr="001666A5">
        <w:trPr>
          <w:divId w:val="527259509"/>
        </w:trPr>
        <w:tc>
          <w:tcPr>
            <w:tcW w:w="2200" w:type="dxa"/>
            <w:tcMar>
              <w:top w:w="20" w:type="dxa"/>
              <w:left w:w="20" w:type="dxa"/>
              <w:bottom w:w="20" w:type="dxa"/>
              <w:right w:w="20" w:type="dxa"/>
            </w:tcMar>
            <w:vAlign w:val="center"/>
          </w:tcPr>
          <w:p w14:paraId="6004A8E0" w14:textId="77777777" w:rsidR="001666A5" w:rsidRPr="006C2CE4" w:rsidRDefault="001666A5" w:rsidP="00DA4E0C">
            <w:pPr>
              <w:pStyle w:val="movimento"/>
              <w:rPr>
                <w:color w:val="002060"/>
              </w:rPr>
            </w:pPr>
            <w:r w:rsidRPr="006C2CE4">
              <w:rPr>
                <w:color w:val="002060"/>
              </w:rPr>
              <w:t>LORENZONI LUCA</w:t>
            </w:r>
          </w:p>
        </w:tc>
        <w:tc>
          <w:tcPr>
            <w:tcW w:w="2200" w:type="dxa"/>
            <w:tcMar>
              <w:top w:w="20" w:type="dxa"/>
              <w:left w:w="20" w:type="dxa"/>
              <w:bottom w:w="20" w:type="dxa"/>
              <w:right w:w="20" w:type="dxa"/>
            </w:tcMar>
            <w:vAlign w:val="center"/>
          </w:tcPr>
          <w:p w14:paraId="2DCF92FC" w14:textId="77777777" w:rsidR="001666A5" w:rsidRPr="006C2CE4" w:rsidRDefault="001666A5" w:rsidP="00DA4E0C">
            <w:pPr>
              <w:pStyle w:val="movimento2"/>
              <w:rPr>
                <w:color w:val="002060"/>
              </w:rPr>
            </w:pPr>
            <w:r w:rsidRPr="006C2CE4">
              <w:rPr>
                <w:color w:val="002060"/>
              </w:rPr>
              <w:t xml:space="preserve">(ATL URBINO C5 1999) </w:t>
            </w:r>
          </w:p>
        </w:tc>
        <w:tc>
          <w:tcPr>
            <w:tcW w:w="800" w:type="dxa"/>
            <w:tcMar>
              <w:top w:w="20" w:type="dxa"/>
              <w:left w:w="20" w:type="dxa"/>
              <w:bottom w:w="20" w:type="dxa"/>
              <w:right w:w="20" w:type="dxa"/>
            </w:tcMar>
            <w:vAlign w:val="center"/>
          </w:tcPr>
          <w:p w14:paraId="0F469FD2"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36DFFB3"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DF749A6" w14:textId="77777777" w:rsidR="001666A5" w:rsidRPr="006C2CE4" w:rsidRDefault="001666A5" w:rsidP="00DA4E0C">
            <w:pPr>
              <w:pStyle w:val="movimento2"/>
              <w:rPr>
                <w:color w:val="002060"/>
              </w:rPr>
            </w:pPr>
            <w:r w:rsidRPr="006C2CE4">
              <w:rPr>
                <w:color w:val="002060"/>
              </w:rPr>
              <w:t> </w:t>
            </w:r>
          </w:p>
        </w:tc>
      </w:tr>
    </w:tbl>
    <w:p w14:paraId="4EC6D341" w14:textId="77777777" w:rsidR="001666A5" w:rsidRPr="006C2CE4" w:rsidRDefault="001666A5" w:rsidP="001666A5">
      <w:pPr>
        <w:pStyle w:val="diffida"/>
        <w:spacing w:before="80" w:beforeAutospacing="0" w:after="40" w:afterAutospacing="0"/>
        <w:jc w:val="left"/>
        <w:divId w:val="527259509"/>
        <w:rPr>
          <w:color w:val="002060"/>
        </w:rPr>
      </w:pPr>
      <w:r w:rsidRPr="006C2CE4">
        <w:rPr>
          <w:color w:val="002060"/>
        </w:rPr>
        <w:t xml:space="preserve">Per aver, al termine della gara, unitamente a numerosi sostenitori, atteso l'uscita dell'arbitro dall'impianto sportivo partecipando ad un accerchiamento nei confronti dello stesso ed impedendo per diverso tempo al direttore di gara di poter abbandonare con la propria vettura l'impianto stesso. </w:t>
      </w:r>
    </w:p>
    <w:p w14:paraId="3CA33A1B" w14:textId="77777777" w:rsidR="001666A5" w:rsidRPr="006C2CE4" w:rsidRDefault="001666A5" w:rsidP="001666A5">
      <w:pPr>
        <w:pStyle w:val="titolo20"/>
        <w:divId w:val="527259509"/>
        <w:rPr>
          <w:color w:val="002060"/>
        </w:rPr>
      </w:pPr>
      <w:r w:rsidRPr="006C2CE4">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3A12D89E" w14:textId="77777777" w:rsidTr="001666A5">
        <w:trPr>
          <w:divId w:val="527259509"/>
        </w:trPr>
        <w:tc>
          <w:tcPr>
            <w:tcW w:w="2200" w:type="dxa"/>
            <w:tcMar>
              <w:top w:w="20" w:type="dxa"/>
              <w:left w:w="20" w:type="dxa"/>
              <w:bottom w:w="20" w:type="dxa"/>
              <w:right w:w="20" w:type="dxa"/>
            </w:tcMar>
            <w:vAlign w:val="center"/>
          </w:tcPr>
          <w:p w14:paraId="5CF90150" w14:textId="77777777" w:rsidR="001666A5" w:rsidRPr="006C2CE4" w:rsidRDefault="001666A5" w:rsidP="00DA4E0C">
            <w:pPr>
              <w:pStyle w:val="movimento"/>
              <w:rPr>
                <w:color w:val="002060"/>
              </w:rPr>
            </w:pPr>
            <w:r w:rsidRPr="006C2CE4">
              <w:rPr>
                <w:color w:val="002060"/>
              </w:rPr>
              <w:t>AMATUCCI DAVIDE</w:t>
            </w:r>
          </w:p>
        </w:tc>
        <w:tc>
          <w:tcPr>
            <w:tcW w:w="2200" w:type="dxa"/>
            <w:tcMar>
              <w:top w:w="20" w:type="dxa"/>
              <w:left w:w="20" w:type="dxa"/>
              <w:bottom w:w="20" w:type="dxa"/>
              <w:right w:w="20" w:type="dxa"/>
            </w:tcMar>
            <w:vAlign w:val="center"/>
          </w:tcPr>
          <w:p w14:paraId="57B43C4B" w14:textId="77777777" w:rsidR="001666A5" w:rsidRPr="006C2CE4" w:rsidRDefault="001666A5" w:rsidP="00DA4E0C">
            <w:pPr>
              <w:pStyle w:val="movimento2"/>
              <w:rPr>
                <w:color w:val="002060"/>
              </w:rPr>
            </w:pPr>
            <w:r w:rsidRPr="006C2CE4">
              <w:rPr>
                <w:color w:val="002060"/>
              </w:rPr>
              <w:t xml:space="preserve">(CSI STELLA A.S.D.) </w:t>
            </w:r>
          </w:p>
        </w:tc>
        <w:tc>
          <w:tcPr>
            <w:tcW w:w="800" w:type="dxa"/>
            <w:tcMar>
              <w:top w:w="20" w:type="dxa"/>
              <w:left w:w="20" w:type="dxa"/>
              <w:bottom w:w="20" w:type="dxa"/>
              <w:right w:w="20" w:type="dxa"/>
            </w:tcMar>
            <w:vAlign w:val="center"/>
          </w:tcPr>
          <w:p w14:paraId="3879E81B"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7CA2C00" w14:textId="77777777" w:rsidR="001666A5" w:rsidRPr="006C2CE4" w:rsidRDefault="001666A5" w:rsidP="00DA4E0C">
            <w:pPr>
              <w:pStyle w:val="movimento"/>
              <w:rPr>
                <w:color w:val="002060"/>
              </w:rPr>
            </w:pPr>
            <w:r w:rsidRPr="006C2CE4">
              <w:rPr>
                <w:color w:val="002060"/>
              </w:rPr>
              <w:t>CANCRINI GIANLUCA</w:t>
            </w:r>
          </w:p>
        </w:tc>
        <w:tc>
          <w:tcPr>
            <w:tcW w:w="2200" w:type="dxa"/>
            <w:tcMar>
              <w:top w:w="20" w:type="dxa"/>
              <w:left w:w="20" w:type="dxa"/>
              <w:bottom w:w="20" w:type="dxa"/>
              <w:right w:w="20" w:type="dxa"/>
            </w:tcMar>
            <w:vAlign w:val="center"/>
          </w:tcPr>
          <w:p w14:paraId="6206CDD2" w14:textId="77777777" w:rsidR="001666A5" w:rsidRPr="006C2CE4" w:rsidRDefault="001666A5" w:rsidP="00DA4E0C">
            <w:pPr>
              <w:pStyle w:val="movimento2"/>
              <w:rPr>
                <w:color w:val="002060"/>
              </w:rPr>
            </w:pPr>
            <w:r w:rsidRPr="006C2CE4">
              <w:rPr>
                <w:color w:val="002060"/>
              </w:rPr>
              <w:t xml:space="preserve">(CSI STELLA A.S.D.) </w:t>
            </w:r>
          </w:p>
        </w:tc>
      </w:tr>
      <w:tr w:rsidR="001666A5" w:rsidRPr="006C2CE4" w14:paraId="7D15B49D" w14:textId="77777777" w:rsidTr="001666A5">
        <w:trPr>
          <w:divId w:val="527259509"/>
        </w:trPr>
        <w:tc>
          <w:tcPr>
            <w:tcW w:w="2200" w:type="dxa"/>
            <w:tcMar>
              <w:top w:w="20" w:type="dxa"/>
              <w:left w:w="20" w:type="dxa"/>
              <w:bottom w:w="20" w:type="dxa"/>
              <w:right w:w="20" w:type="dxa"/>
            </w:tcMar>
            <w:vAlign w:val="center"/>
          </w:tcPr>
          <w:p w14:paraId="000CEB63" w14:textId="77777777" w:rsidR="001666A5" w:rsidRPr="006C2CE4" w:rsidRDefault="001666A5" w:rsidP="00DA4E0C">
            <w:pPr>
              <w:pStyle w:val="movimento"/>
              <w:rPr>
                <w:color w:val="002060"/>
              </w:rPr>
            </w:pPr>
            <w:r w:rsidRPr="006C2CE4">
              <w:rPr>
                <w:color w:val="002060"/>
              </w:rPr>
              <w:t>PACIONI PAOLO</w:t>
            </w:r>
          </w:p>
        </w:tc>
        <w:tc>
          <w:tcPr>
            <w:tcW w:w="2200" w:type="dxa"/>
            <w:tcMar>
              <w:top w:w="20" w:type="dxa"/>
              <w:left w:w="20" w:type="dxa"/>
              <w:bottom w:w="20" w:type="dxa"/>
              <w:right w:w="20" w:type="dxa"/>
            </w:tcMar>
            <w:vAlign w:val="center"/>
          </w:tcPr>
          <w:p w14:paraId="0AAEDB1B" w14:textId="77777777" w:rsidR="001666A5" w:rsidRPr="006C2CE4" w:rsidRDefault="001666A5" w:rsidP="00DA4E0C">
            <w:pPr>
              <w:pStyle w:val="movimento2"/>
              <w:rPr>
                <w:color w:val="002060"/>
              </w:rPr>
            </w:pPr>
            <w:r w:rsidRPr="006C2CE4">
              <w:rPr>
                <w:color w:val="002060"/>
              </w:rPr>
              <w:t xml:space="preserve">(FUTSAL FERMO S.C.) </w:t>
            </w:r>
          </w:p>
        </w:tc>
        <w:tc>
          <w:tcPr>
            <w:tcW w:w="800" w:type="dxa"/>
            <w:tcMar>
              <w:top w:w="20" w:type="dxa"/>
              <w:left w:w="20" w:type="dxa"/>
              <w:bottom w:w="20" w:type="dxa"/>
              <w:right w:w="20" w:type="dxa"/>
            </w:tcMar>
            <w:vAlign w:val="center"/>
          </w:tcPr>
          <w:p w14:paraId="71185FBE"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F1DE7B7" w14:textId="77777777" w:rsidR="001666A5" w:rsidRPr="006C2CE4" w:rsidRDefault="001666A5" w:rsidP="00DA4E0C">
            <w:pPr>
              <w:pStyle w:val="movimento"/>
              <w:rPr>
                <w:color w:val="002060"/>
              </w:rPr>
            </w:pPr>
            <w:r w:rsidRPr="006C2CE4">
              <w:rPr>
                <w:color w:val="002060"/>
              </w:rPr>
              <w:t>PASQUINI MARCO</w:t>
            </w:r>
          </w:p>
        </w:tc>
        <w:tc>
          <w:tcPr>
            <w:tcW w:w="2200" w:type="dxa"/>
            <w:tcMar>
              <w:top w:w="20" w:type="dxa"/>
              <w:left w:w="20" w:type="dxa"/>
              <w:bottom w:w="20" w:type="dxa"/>
              <w:right w:w="20" w:type="dxa"/>
            </w:tcMar>
            <w:vAlign w:val="center"/>
          </w:tcPr>
          <w:p w14:paraId="494F2A47" w14:textId="77777777" w:rsidR="001666A5" w:rsidRPr="006C2CE4" w:rsidRDefault="001666A5" w:rsidP="00DA4E0C">
            <w:pPr>
              <w:pStyle w:val="movimento2"/>
              <w:rPr>
                <w:color w:val="002060"/>
              </w:rPr>
            </w:pPr>
            <w:r w:rsidRPr="006C2CE4">
              <w:rPr>
                <w:color w:val="002060"/>
              </w:rPr>
              <w:t xml:space="preserve">(RIVIERA DELLE PALME) </w:t>
            </w:r>
          </w:p>
        </w:tc>
      </w:tr>
    </w:tbl>
    <w:p w14:paraId="44BEEE89" w14:textId="77777777" w:rsidR="001666A5" w:rsidRPr="006C2CE4" w:rsidRDefault="001666A5" w:rsidP="001666A5">
      <w:pPr>
        <w:pStyle w:val="titolo20"/>
        <w:divId w:val="527259509"/>
        <w:rPr>
          <w:color w:val="002060"/>
        </w:rPr>
      </w:pPr>
      <w:r w:rsidRPr="006C2CE4">
        <w:rPr>
          <w:color w:val="002060"/>
        </w:rPr>
        <w:t xml:space="preserve">AMMONIZIONE CON DIFFIDA (IX)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3920E55A" w14:textId="77777777" w:rsidTr="001666A5">
        <w:trPr>
          <w:divId w:val="527259509"/>
        </w:trPr>
        <w:tc>
          <w:tcPr>
            <w:tcW w:w="2200" w:type="dxa"/>
            <w:tcMar>
              <w:top w:w="20" w:type="dxa"/>
              <w:left w:w="20" w:type="dxa"/>
              <w:bottom w:w="20" w:type="dxa"/>
              <w:right w:w="20" w:type="dxa"/>
            </w:tcMar>
            <w:vAlign w:val="center"/>
          </w:tcPr>
          <w:p w14:paraId="6BD1CF37" w14:textId="77777777" w:rsidR="001666A5" w:rsidRPr="006C2CE4" w:rsidRDefault="001666A5" w:rsidP="00DA4E0C">
            <w:pPr>
              <w:pStyle w:val="movimento"/>
              <w:rPr>
                <w:color w:val="002060"/>
              </w:rPr>
            </w:pPr>
            <w:r w:rsidRPr="006C2CE4">
              <w:rPr>
                <w:color w:val="002060"/>
              </w:rPr>
              <w:t>LIKA STIVI</w:t>
            </w:r>
          </w:p>
        </w:tc>
        <w:tc>
          <w:tcPr>
            <w:tcW w:w="2200" w:type="dxa"/>
            <w:tcMar>
              <w:top w:w="20" w:type="dxa"/>
              <w:left w:w="20" w:type="dxa"/>
              <w:bottom w:w="20" w:type="dxa"/>
              <w:right w:w="20" w:type="dxa"/>
            </w:tcMar>
            <w:vAlign w:val="center"/>
          </w:tcPr>
          <w:p w14:paraId="6B075BD3" w14:textId="77777777" w:rsidR="001666A5" w:rsidRPr="006C2CE4" w:rsidRDefault="001666A5" w:rsidP="00DA4E0C">
            <w:pPr>
              <w:pStyle w:val="movimento2"/>
              <w:rPr>
                <w:color w:val="002060"/>
              </w:rPr>
            </w:pPr>
            <w:r w:rsidRPr="006C2CE4">
              <w:rPr>
                <w:color w:val="002060"/>
              </w:rPr>
              <w:t xml:space="preserve">(SENIGALLIA CALCIO) </w:t>
            </w:r>
          </w:p>
        </w:tc>
        <w:tc>
          <w:tcPr>
            <w:tcW w:w="800" w:type="dxa"/>
            <w:tcMar>
              <w:top w:w="20" w:type="dxa"/>
              <w:left w:w="20" w:type="dxa"/>
              <w:bottom w:w="20" w:type="dxa"/>
              <w:right w:w="20" w:type="dxa"/>
            </w:tcMar>
            <w:vAlign w:val="center"/>
          </w:tcPr>
          <w:p w14:paraId="145AAEC2"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75EEFAC0"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C169361" w14:textId="77777777" w:rsidR="001666A5" w:rsidRPr="006C2CE4" w:rsidRDefault="001666A5" w:rsidP="00DA4E0C">
            <w:pPr>
              <w:pStyle w:val="movimento2"/>
              <w:rPr>
                <w:color w:val="002060"/>
              </w:rPr>
            </w:pPr>
            <w:r w:rsidRPr="006C2CE4">
              <w:rPr>
                <w:color w:val="002060"/>
              </w:rPr>
              <w:t> </w:t>
            </w:r>
          </w:p>
        </w:tc>
      </w:tr>
    </w:tbl>
    <w:p w14:paraId="3E0B83F0" w14:textId="77777777" w:rsidR="001666A5" w:rsidRPr="006C2CE4" w:rsidRDefault="001666A5" w:rsidP="001666A5">
      <w:pPr>
        <w:pStyle w:val="titolo20"/>
        <w:divId w:val="527259509"/>
        <w:rPr>
          <w:color w:val="002060"/>
        </w:rPr>
      </w:pPr>
      <w:r w:rsidRPr="006C2CE4">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1B5B8D37" w14:textId="77777777" w:rsidTr="001666A5">
        <w:trPr>
          <w:divId w:val="527259509"/>
        </w:trPr>
        <w:tc>
          <w:tcPr>
            <w:tcW w:w="2200" w:type="dxa"/>
            <w:tcMar>
              <w:top w:w="20" w:type="dxa"/>
              <w:left w:w="20" w:type="dxa"/>
              <w:bottom w:w="20" w:type="dxa"/>
              <w:right w:w="20" w:type="dxa"/>
            </w:tcMar>
            <w:vAlign w:val="center"/>
          </w:tcPr>
          <w:p w14:paraId="5AD16AA6" w14:textId="77777777" w:rsidR="001666A5" w:rsidRPr="006C2CE4" w:rsidRDefault="001666A5" w:rsidP="00DA4E0C">
            <w:pPr>
              <w:pStyle w:val="movimento"/>
              <w:rPr>
                <w:color w:val="002060"/>
              </w:rPr>
            </w:pPr>
            <w:r w:rsidRPr="006C2CE4">
              <w:rPr>
                <w:color w:val="002060"/>
              </w:rPr>
              <w:t>LUCCHETTI MICHELE</w:t>
            </w:r>
          </w:p>
        </w:tc>
        <w:tc>
          <w:tcPr>
            <w:tcW w:w="2200" w:type="dxa"/>
            <w:tcMar>
              <w:top w:w="20" w:type="dxa"/>
              <w:left w:w="20" w:type="dxa"/>
              <w:bottom w:w="20" w:type="dxa"/>
              <w:right w:w="20" w:type="dxa"/>
            </w:tcMar>
            <w:vAlign w:val="center"/>
          </w:tcPr>
          <w:p w14:paraId="2EF541B1" w14:textId="77777777" w:rsidR="001666A5" w:rsidRPr="006C2CE4" w:rsidRDefault="001666A5" w:rsidP="00DA4E0C">
            <w:pPr>
              <w:pStyle w:val="movimento2"/>
              <w:rPr>
                <w:color w:val="002060"/>
              </w:rPr>
            </w:pPr>
            <w:r w:rsidRPr="006C2CE4">
              <w:rPr>
                <w:color w:val="002060"/>
              </w:rPr>
              <w:t xml:space="preserve">(AMICI DEL CENTROSOCIO SP.) </w:t>
            </w:r>
          </w:p>
        </w:tc>
        <w:tc>
          <w:tcPr>
            <w:tcW w:w="800" w:type="dxa"/>
            <w:tcMar>
              <w:top w:w="20" w:type="dxa"/>
              <w:left w:w="20" w:type="dxa"/>
              <w:bottom w:w="20" w:type="dxa"/>
              <w:right w:w="20" w:type="dxa"/>
            </w:tcMar>
            <w:vAlign w:val="center"/>
          </w:tcPr>
          <w:p w14:paraId="11E5DF8C"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ABDB2D6" w14:textId="77777777" w:rsidR="001666A5" w:rsidRPr="006C2CE4" w:rsidRDefault="001666A5" w:rsidP="00DA4E0C">
            <w:pPr>
              <w:pStyle w:val="movimento"/>
              <w:rPr>
                <w:color w:val="002060"/>
              </w:rPr>
            </w:pPr>
            <w:r w:rsidRPr="006C2CE4">
              <w:rPr>
                <w:color w:val="002060"/>
              </w:rPr>
              <w:t>MAZZIERI DIEGO</w:t>
            </w:r>
          </w:p>
        </w:tc>
        <w:tc>
          <w:tcPr>
            <w:tcW w:w="2200" w:type="dxa"/>
            <w:tcMar>
              <w:top w:w="20" w:type="dxa"/>
              <w:left w:w="20" w:type="dxa"/>
              <w:bottom w:w="20" w:type="dxa"/>
              <w:right w:w="20" w:type="dxa"/>
            </w:tcMar>
            <w:vAlign w:val="center"/>
          </w:tcPr>
          <w:p w14:paraId="1A827F55" w14:textId="77777777" w:rsidR="001666A5" w:rsidRPr="006C2CE4" w:rsidRDefault="001666A5" w:rsidP="00DA4E0C">
            <w:pPr>
              <w:pStyle w:val="movimento2"/>
              <w:rPr>
                <w:color w:val="002060"/>
              </w:rPr>
            </w:pPr>
            <w:r w:rsidRPr="006C2CE4">
              <w:rPr>
                <w:color w:val="002060"/>
              </w:rPr>
              <w:t xml:space="preserve">(AVENALE) </w:t>
            </w:r>
          </w:p>
        </w:tc>
      </w:tr>
      <w:tr w:rsidR="001666A5" w:rsidRPr="006C2CE4" w14:paraId="651FCF77" w14:textId="77777777" w:rsidTr="001666A5">
        <w:trPr>
          <w:divId w:val="527259509"/>
        </w:trPr>
        <w:tc>
          <w:tcPr>
            <w:tcW w:w="2200" w:type="dxa"/>
            <w:tcMar>
              <w:top w:w="20" w:type="dxa"/>
              <w:left w:w="20" w:type="dxa"/>
              <w:bottom w:w="20" w:type="dxa"/>
              <w:right w:w="20" w:type="dxa"/>
            </w:tcMar>
            <w:vAlign w:val="center"/>
          </w:tcPr>
          <w:p w14:paraId="22452656" w14:textId="77777777" w:rsidR="001666A5" w:rsidRPr="006C2CE4" w:rsidRDefault="001666A5" w:rsidP="00DA4E0C">
            <w:pPr>
              <w:pStyle w:val="movimento"/>
              <w:rPr>
                <w:color w:val="002060"/>
              </w:rPr>
            </w:pPr>
            <w:r w:rsidRPr="006C2CE4">
              <w:rPr>
                <w:color w:val="002060"/>
              </w:rPr>
              <w:t>MINCONE RAMON</w:t>
            </w:r>
          </w:p>
        </w:tc>
        <w:tc>
          <w:tcPr>
            <w:tcW w:w="2200" w:type="dxa"/>
            <w:tcMar>
              <w:top w:w="20" w:type="dxa"/>
              <w:left w:w="20" w:type="dxa"/>
              <w:bottom w:w="20" w:type="dxa"/>
              <w:right w:w="20" w:type="dxa"/>
            </w:tcMar>
            <w:vAlign w:val="center"/>
          </w:tcPr>
          <w:p w14:paraId="51DC834A" w14:textId="77777777" w:rsidR="001666A5" w:rsidRPr="006C2CE4" w:rsidRDefault="001666A5" w:rsidP="00DA4E0C">
            <w:pPr>
              <w:pStyle w:val="movimento2"/>
              <w:rPr>
                <w:color w:val="002060"/>
              </w:rPr>
            </w:pPr>
            <w:r w:rsidRPr="006C2CE4">
              <w:rPr>
                <w:color w:val="002060"/>
              </w:rPr>
              <w:t xml:space="preserve">(C.U.S. MACERATA CALCIO A5) </w:t>
            </w:r>
          </w:p>
        </w:tc>
        <w:tc>
          <w:tcPr>
            <w:tcW w:w="800" w:type="dxa"/>
            <w:tcMar>
              <w:top w:w="20" w:type="dxa"/>
              <w:left w:w="20" w:type="dxa"/>
              <w:bottom w:w="20" w:type="dxa"/>
              <w:right w:w="20" w:type="dxa"/>
            </w:tcMar>
            <w:vAlign w:val="center"/>
          </w:tcPr>
          <w:p w14:paraId="13A583C1"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FBC3CBC" w14:textId="77777777" w:rsidR="001666A5" w:rsidRPr="006C2CE4" w:rsidRDefault="001666A5" w:rsidP="00DA4E0C">
            <w:pPr>
              <w:pStyle w:val="movimento"/>
              <w:rPr>
                <w:color w:val="002060"/>
              </w:rPr>
            </w:pPr>
            <w:r w:rsidRPr="006C2CE4">
              <w:rPr>
                <w:color w:val="002060"/>
              </w:rPr>
              <w:t>TESEI SIMONE</w:t>
            </w:r>
          </w:p>
        </w:tc>
        <w:tc>
          <w:tcPr>
            <w:tcW w:w="2200" w:type="dxa"/>
            <w:tcMar>
              <w:top w:w="20" w:type="dxa"/>
              <w:left w:w="20" w:type="dxa"/>
              <w:bottom w:w="20" w:type="dxa"/>
              <w:right w:w="20" w:type="dxa"/>
            </w:tcMar>
            <w:vAlign w:val="center"/>
          </w:tcPr>
          <w:p w14:paraId="0372C5ED" w14:textId="77777777" w:rsidR="001666A5" w:rsidRPr="006C2CE4" w:rsidRDefault="001666A5" w:rsidP="00DA4E0C">
            <w:pPr>
              <w:pStyle w:val="movimento2"/>
              <w:rPr>
                <w:color w:val="002060"/>
              </w:rPr>
            </w:pPr>
            <w:r w:rsidRPr="006C2CE4">
              <w:rPr>
                <w:color w:val="002060"/>
              </w:rPr>
              <w:t xml:space="preserve">(CASTELBELLINO CALCIO A 5) </w:t>
            </w:r>
          </w:p>
        </w:tc>
      </w:tr>
      <w:tr w:rsidR="001666A5" w:rsidRPr="006C2CE4" w14:paraId="72B91CF5" w14:textId="77777777" w:rsidTr="001666A5">
        <w:trPr>
          <w:divId w:val="527259509"/>
        </w:trPr>
        <w:tc>
          <w:tcPr>
            <w:tcW w:w="2200" w:type="dxa"/>
            <w:tcMar>
              <w:top w:w="20" w:type="dxa"/>
              <w:left w:w="20" w:type="dxa"/>
              <w:bottom w:w="20" w:type="dxa"/>
              <w:right w:w="20" w:type="dxa"/>
            </w:tcMar>
            <w:vAlign w:val="center"/>
          </w:tcPr>
          <w:p w14:paraId="1066F52E" w14:textId="77777777" w:rsidR="001666A5" w:rsidRPr="006C2CE4" w:rsidRDefault="001666A5" w:rsidP="00DA4E0C">
            <w:pPr>
              <w:pStyle w:val="movimento"/>
              <w:rPr>
                <w:color w:val="002060"/>
              </w:rPr>
            </w:pPr>
            <w:r w:rsidRPr="006C2CE4">
              <w:rPr>
                <w:color w:val="002060"/>
              </w:rPr>
              <w:t>BULDORINI ANTIMO</w:t>
            </w:r>
          </w:p>
        </w:tc>
        <w:tc>
          <w:tcPr>
            <w:tcW w:w="2200" w:type="dxa"/>
            <w:tcMar>
              <w:top w:w="20" w:type="dxa"/>
              <w:left w:w="20" w:type="dxa"/>
              <w:bottom w:w="20" w:type="dxa"/>
              <w:right w:w="20" w:type="dxa"/>
            </w:tcMar>
            <w:vAlign w:val="center"/>
          </w:tcPr>
          <w:p w14:paraId="58D89D3B" w14:textId="77777777" w:rsidR="001666A5" w:rsidRPr="006C2CE4" w:rsidRDefault="001666A5" w:rsidP="00DA4E0C">
            <w:pPr>
              <w:pStyle w:val="movimento2"/>
              <w:rPr>
                <w:color w:val="002060"/>
              </w:rPr>
            </w:pPr>
            <w:r w:rsidRPr="006C2CE4">
              <w:rPr>
                <w:color w:val="002060"/>
              </w:rPr>
              <w:t xml:space="preserve">(MONTECASSIANO CALCIO) </w:t>
            </w:r>
          </w:p>
        </w:tc>
        <w:tc>
          <w:tcPr>
            <w:tcW w:w="800" w:type="dxa"/>
            <w:tcMar>
              <w:top w:w="20" w:type="dxa"/>
              <w:left w:w="20" w:type="dxa"/>
              <w:bottom w:w="20" w:type="dxa"/>
              <w:right w:w="20" w:type="dxa"/>
            </w:tcMar>
            <w:vAlign w:val="center"/>
          </w:tcPr>
          <w:p w14:paraId="0914D121"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7EA799A7" w14:textId="77777777" w:rsidR="001666A5" w:rsidRPr="006C2CE4" w:rsidRDefault="001666A5" w:rsidP="00DA4E0C">
            <w:pPr>
              <w:pStyle w:val="movimento"/>
              <w:rPr>
                <w:color w:val="002060"/>
              </w:rPr>
            </w:pPr>
            <w:r w:rsidRPr="006C2CE4">
              <w:rPr>
                <w:color w:val="002060"/>
              </w:rPr>
              <w:t>GALEAZZI MICHEL</w:t>
            </w:r>
          </w:p>
        </w:tc>
        <w:tc>
          <w:tcPr>
            <w:tcW w:w="2200" w:type="dxa"/>
            <w:tcMar>
              <w:top w:w="20" w:type="dxa"/>
              <w:left w:w="20" w:type="dxa"/>
              <w:bottom w:w="20" w:type="dxa"/>
              <w:right w:w="20" w:type="dxa"/>
            </w:tcMar>
            <w:vAlign w:val="center"/>
          </w:tcPr>
          <w:p w14:paraId="7EBEA47C" w14:textId="77777777" w:rsidR="001666A5" w:rsidRPr="006C2CE4" w:rsidRDefault="001666A5" w:rsidP="00DA4E0C">
            <w:pPr>
              <w:pStyle w:val="movimento2"/>
              <w:rPr>
                <w:color w:val="002060"/>
              </w:rPr>
            </w:pPr>
            <w:r w:rsidRPr="006C2CE4">
              <w:rPr>
                <w:color w:val="002060"/>
              </w:rPr>
              <w:t xml:space="preserve">(PIETRALACROCE 73) </w:t>
            </w:r>
          </w:p>
        </w:tc>
      </w:tr>
      <w:tr w:rsidR="001666A5" w:rsidRPr="006C2CE4" w14:paraId="11F4E439" w14:textId="77777777" w:rsidTr="001666A5">
        <w:trPr>
          <w:divId w:val="527259509"/>
        </w:trPr>
        <w:tc>
          <w:tcPr>
            <w:tcW w:w="2200" w:type="dxa"/>
            <w:tcMar>
              <w:top w:w="20" w:type="dxa"/>
              <w:left w:w="20" w:type="dxa"/>
              <w:bottom w:w="20" w:type="dxa"/>
              <w:right w:w="20" w:type="dxa"/>
            </w:tcMar>
            <w:vAlign w:val="center"/>
          </w:tcPr>
          <w:p w14:paraId="4298E335" w14:textId="77777777" w:rsidR="001666A5" w:rsidRPr="006C2CE4" w:rsidRDefault="001666A5" w:rsidP="00DA4E0C">
            <w:pPr>
              <w:pStyle w:val="movimento"/>
              <w:rPr>
                <w:color w:val="002060"/>
              </w:rPr>
            </w:pPr>
            <w:r w:rsidRPr="006C2CE4">
              <w:rPr>
                <w:color w:val="002060"/>
              </w:rPr>
              <w:t>CANALE RICCARDO</w:t>
            </w:r>
          </w:p>
        </w:tc>
        <w:tc>
          <w:tcPr>
            <w:tcW w:w="2200" w:type="dxa"/>
            <w:tcMar>
              <w:top w:w="20" w:type="dxa"/>
              <w:left w:w="20" w:type="dxa"/>
              <w:bottom w:w="20" w:type="dxa"/>
              <w:right w:w="20" w:type="dxa"/>
            </w:tcMar>
            <w:vAlign w:val="center"/>
          </w:tcPr>
          <w:p w14:paraId="7E5139FF" w14:textId="77777777" w:rsidR="001666A5" w:rsidRPr="006C2CE4" w:rsidRDefault="001666A5" w:rsidP="00DA4E0C">
            <w:pPr>
              <w:pStyle w:val="movimento2"/>
              <w:rPr>
                <w:color w:val="002060"/>
              </w:rPr>
            </w:pPr>
            <w:r w:rsidRPr="006C2CE4">
              <w:rPr>
                <w:color w:val="002060"/>
              </w:rPr>
              <w:t xml:space="preserve">(POTENZA PICENA) </w:t>
            </w:r>
          </w:p>
        </w:tc>
        <w:tc>
          <w:tcPr>
            <w:tcW w:w="800" w:type="dxa"/>
            <w:tcMar>
              <w:top w:w="20" w:type="dxa"/>
              <w:left w:w="20" w:type="dxa"/>
              <w:bottom w:w="20" w:type="dxa"/>
              <w:right w:w="20" w:type="dxa"/>
            </w:tcMar>
            <w:vAlign w:val="center"/>
          </w:tcPr>
          <w:p w14:paraId="0D2AF25C"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3A07DAD" w14:textId="77777777" w:rsidR="001666A5" w:rsidRPr="006C2CE4" w:rsidRDefault="001666A5" w:rsidP="00DA4E0C">
            <w:pPr>
              <w:pStyle w:val="movimento"/>
              <w:rPr>
                <w:color w:val="002060"/>
              </w:rPr>
            </w:pPr>
            <w:r w:rsidRPr="006C2CE4">
              <w:rPr>
                <w:color w:val="002060"/>
              </w:rPr>
              <w:t>CENTOCANTI FABIO</w:t>
            </w:r>
          </w:p>
        </w:tc>
        <w:tc>
          <w:tcPr>
            <w:tcW w:w="2200" w:type="dxa"/>
            <w:tcMar>
              <w:top w:w="20" w:type="dxa"/>
              <w:left w:w="20" w:type="dxa"/>
              <w:bottom w:w="20" w:type="dxa"/>
              <w:right w:w="20" w:type="dxa"/>
            </w:tcMar>
            <w:vAlign w:val="center"/>
          </w:tcPr>
          <w:p w14:paraId="7F022FE8" w14:textId="77777777" w:rsidR="001666A5" w:rsidRPr="006C2CE4" w:rsidRDefault="001666A5" w:rsidP="00DA4E0C">
            <w:pPr>
              <w:pStyle w:val="movimento2"/>
              <w:rPr>
                <w:color w:val="002060"/>
              </w:rPr>
            </w:pPr>
            <w:r w:rsidRPr="006C2CE4">
              <w:rPr>
                <w:color w:val="002060"/>
              </w:rPr>
              <w:t xml:space="preserve">(REAL FABRIANO) </w:t>
            </w:r>
          </w:p>
        </w:tc>
      </w:tr>
      <w:tr w:rsidR="001666A5" w:rsidRPr="006C2CE4" w14:paraId="236AC784" w14:textId="77777777" w:rsidTr="001666A5">
        <w:trPr>
          <w:divId w:val="527259509"/>
        </w:trPr>
        <w:tc>
          <w:tcPr>
            <w:tcW w:w="2200" w:type="dxa"/>
            <w:tcMar>
              <w:top w:w="20" w:type="dxa"/>
              <w:left w:w="20" w:type="dxa"/>
              <w:bottom w:w="20" w:type="dxa"/>
              <w:right w:w="20" w:type="dxa"/>
            </w:tcMar>
            <w:vAlign w:val="center"/>
          </w:tcPr>
          <w:p w14:paraId="7AE42BCE" w14:textId="77777777" w:rsidR="001666A5" w:rsidRPr="006C2CE4" w:rsidRDefault="001666A5" w:rsidP="00DA4E0C">
            <w:pPr>
              <w:pStyle w:val="movimento"/>
              <w:rPr>
                <w:color w:val="002060"/>
              </w:rPr>
            </w:pPr>
            <w:r w:rsidRPr="006C2CE4">
              <w:rPr>
                <w:color w:val="002060"/>
              </w:rPr>
              <w:t>DIGNANI MASSIMO</w:t>
            </w:r>
          </w:p>
        </w:tc>
        <w:tc>
          <w:tcPr>
            <w:tcW w:w="2200" w:type="dxa"/>
            <w:tcMar>
              <w:top w:w="20" w:type="dxa"/>
              <w:left w:w="20" w:type="dxa"/>
              <w:bottom w:w="20" w:type="dxa"/>
              <w:right w:w="20" w:type="dxa"/>
            </w:tcMar>
            <w:vAlign w:val="center"/>
          </w:tcPr>
          <w:p w14:paraId="1E717A85" w14:textId="77777777" w:rsidR="001666A5" w:rsidRPr="006C2CE4" w:rsidRDefault="001666A5" w:rsidP="00DA4E0C">
            <w:pPr>
              <w:pStyle w:val="movimento2"/>
              <w:rPr>
                <w:color w:val="002060"/>
              </w:rPr>
            </w:pPr>
            <w:r w:rsidRPr="006C2CE4">
              <w:rPr>
                <w:color w:val="002060"/>
              </w:rPr>
              <w:t xml:space="preserve">(SERRALTA) </w:t>
            </w:r>
          </w:p>
        </w:tc>
        <w:tc>
          <w:tcPr>
            <w:tcW w:w="800" w:type="dxa"/>
            <w:tcMar>
              <w:top w:w="20" w:type="dxa"/>
              <w:left w:w="20" w:type="dxa"/>
              <w:bottom w:w="20" w:type="dxa"/>
              <w:right w:w="20" w:type="dxa"/>
            </w:tcMar>
            <w:vAlign w:val="center"/>
          </w:tcPr>
          <w:p w14:paraId="0275FD63"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38673DE" w14:textId="77777777" w:rsidR="001666A5" w:rsidRPr="006C2CE4" w:rsidRDefault="001666A5" w:rsidP="00DA4E0C">
            <w:pPr>
              <w:pStyle w:val="movimento"/>
              <w:rPr>
                <w:color w:val="002060"/>
              </w:rPr>
            </w:pPr>
            <w:r w:rsidRPr="006C2CE4">
              <w:rPr>
                <w:color w:val="002060"/>
              </w:rPr>
              <w:t>VITALI MIRKO</w:t>
            </w:r>
          </w:p>
        </w:tc>
        <w:tc>
          <w:tcPr>
            <w:tcW w:w="2200" w:type="dxa"/>
            <w:tcMar>
              <w:top w:w="20" w:type="dxa"/>
              <w:left w:w="20" w:type="dxa"/>
              <w:bottom w:w="20" w:type="dxa"/>
              <w:right w:w="20" w:type="dxa"/>
            </w:tcMar>
            <w:vAlign w:val="center"/>
          </w:tcPr>
          <w:p w14:paraId="5817C844" w14:textId="77777777" w:rsidR="001666A5" w:rsidRPr="006C2CE4" w:rsidRDefault="001666A5" w:rsidP="00DA4E0C">
            <w:pPr>
              <w:pStyle w:val="movimento2"/>
              <w:rPr>
                <w:color w:val="002060"/>
              </w:rPr>
            </w:pPr>
            <w:r w:rsidRPr="006C2CE4">
              <w:rPr>
                <w:color w:val="002060"/>
              </w:rPr>
              <w:t xml:space="preserve">(U.MANDOLESI CALCIO) </w:t>
            </w:r>
          </w:p>
        </w:tc>
      </w:tr>
      <w:tr w:rsidR="001666A5" w:rsidRPr="006C2CE4" w14:paraId="2CAFA1F6" w14:textId="77777777" w:rsidTr="001666A5">
        <w:trPr>
          <w:divId w:val="527259509"/>
        </w:trPr>
        <w:tc>
          <w:tcPr>
            <w:tcW w:w="2200" w:type="dxa"/>
            <w:tcMar>
              <w:top w:w="20" w:type="dxa"/>
              <w:left w:w="20" w:type="dxa"/>
              <w:bottom w:w="20" w:type="dxa"/>
              <w:right w:w="20" w:type="dxa"/>
            </w:tcMar>
            <w:vAlign w:val="center"/>
          </w:tcPr>
          <w:p w14:paraId="5274CFF2" w14:textId="77777777" w:rsidR="001666A5" w:rsidRPr="006C2CE4" w:rsidRDefault="001666A5" w:rsidP="00DA4E0C">
            <w:pPr>
              <w:pStyle w:val="movimento"/>
              <w:rPr>
                <w:color w:val="002060"/>
              </w:rPr>
            </w:pPr>
            <w:r w:rsidRPr="006C2CE4">
              <w:rPr>
                <w:color w:val="002060"/>
              </w:rPr>
              <w:t>D ANGELO MASSIMO</w:t>
            </w:r>
          </w:p>
        </w:tc>
        <w:tc>
          <w:tcPr>
            <w:tcW w:w="2200" w:type="dxa"/>
            <w:tcMar>
              <w:top w:w="20" w:type="dxa"/>
              <w:left w:w="20" w:type="dxa"/>
              <w:bottom w:w="20" w:type="dxa"/>
              <w:right w:w="20" w:type="dxa"/>
            </w:tcMar>
            <w:vAlign w:val="center"/>
          </w:tcPr>
          <w:p w14:paraId="665A4B35" w14:textId="77777777" w:rsidR="001666A5" w:rsidRPr="006C2CE4" w:rsidRDefault="001666A5" w:rsidP="00DA4E0C">
            <w:pPr>
              <w:pStyle w:val="movimento2"/>
              <w:rPr>
                <w:color w:val="002060"/>
              </w:rPr>
            </w:pPr>
            <w:r w:rsidRPr="006C2CE4">
              <w:rPr>
                <w:color w:val="002060"/>
              </w:rPr>
              <w:t xml:space="preserve">(VALLEFOGLIA C5) </w:t>
            </w:r>
          </w:p>
        </w:tc>
        <w:tc>
          <w:tcPr>
            <w:tcW w:w="800" w:type="dxa"/>
            <w:tcMar>
              <w:top w:w="20" w:type="dxa"/>
              <w:left w:w="20" w:type="dxa"/>
              <w:bottom w:w="20" w:type="dxa"/>
              <w:right w:w="20" w:type="dxa"/>
            </w:tcMar>
            <w:vAlign w:val="center"/>
          </w:tcPr>
          <w:p w14:paraId="3104175B"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500D581" w14:textId="77777777" w:rsidR="001666A5" w:rsidRPr="006C2CE4" w:rsidRDefault="001666A5" w:rsidP="00DA4E0C">
            <w:pPr>
              <w:pStyle w:val="movimento"/>
              <w:rPr>
                <w:color w:val="002060"/>
              </w:rPr>
            </w:pPr>
            <w:r w:rsidRPr="006C2CE4">
              <w:rPr>
                <w:color w:val="002060"/>
              </w:rPr>
              <w:t>MASSETTI DANIELE</w:t>
            </w:r>
          </w:p>
        </w:tc>
        <w:tc>
          <w:tcPr>
            <w:tcW w:w="2200" w:type="dxa"/>
            <w:tcMar>
              <w:top w:w="20" w:type="dxa"/>
              <w:left w:w="20" w:type="dxa"/>
              <w:bottom w:w="20" w:type="dxa"/>
              <w:right w:w="20" w:type="dxa"/>
            </w:tcMar>
            <w:vAlign w:val="center"/>
          </w:tcPr>
          <w:p w14:paraId="0C0B685E" w14:textId="77777777" w:rsidR="001666A5" w:rsidRPr="006C2CE4" w:rsidRDefault="001666A5" w:rsidP="00DA4E0C">
            <w:pPr>
              <w:pStyle w:val="movimento2"/>
              <w:rPr>
                <w:color w:val="002060"/>
              </w:rPr>
            </w:pPr>
            <w:r w:rsidRPr="006C2CE4">
              <w:rPr>
                <w:color w:val="002060"/>
              </w:rPr>
              <w:t xml:space="preserve">(VERBENA C5 ANCONA) </w:t>
            </w:r>
          </w:p>
        </w:tc>
      </w:tr>
    </w:tbl>
    <w:p w14:paraId="68E51C9A" w14:textId="77777777" w:rsidR="001666A5" w:rsidRPr="006C2CE4" w:rsidRDefault="001666A5" w:rsidP="001666A5">
      <w:pPr>
        <w:pStyle w:val="titolo20"/>
        <w:divId w:val="527259509"/>
        <w:rPr>
          <w:color w:val="002060"/>
        </w:rPr>
      </w:pPr>
      <w:r w:rsidRPr="006C2CE4">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0DA0C0D8" w14:textId="77777777" w:rsidTr="001666A5">
        <w:trPr>
          <w:divId w:val="527259509"/>
        </w:trPr>
        <w:tc>
          <w:tcPr>
            <w:tcW w:w="2200" w:type="dxa"/>
            <w:tcMar>
              <w:top w:w="20" w:type="dxa"/>
              <w:left w:w="20" w:type="dxa"/>
              <w:bottom w:w="20" w:type="dxa"/>
              <w:right w:w="20" w:type="dxa"/>
            </w:tcMar>
            <w:vAlign w:val="center"/>
          </w:tcPr>
          <w:p w14:paraId="38872FAA" w14:textId="77777777" w:rsidR="001666A5" w:rsidRPr="006C2CE4" w:rsidRDefault="001666A5" w:rsidP="00DA4E0C">
            <w:pPr>
              <w:pStyle w:val="movimento"/>
              <w:rPr>
                <w:color w:val="002060"/>
              </w:rPr>
            </w:pPr>
            <w:r w:rsidRPr="006C2CE4">
              <w:rPr>
                <w:color w:val="002060"/>
              </w:rPr>
              <w:t>PALAZZI FEDERICO</w:t>
            </w:r>
          </w:p>
        </w:tc>
        <w:tc>
          <w:tcPr>
            <w:tcW w:w="2200" w:type="dxa"/>
            <w:tcMar>
              <w:top w:w="20" w:type="dxa"/>
              <w:left w:w="20" w:type="dxa"/>
              <w:bottom w:w="20" w:type="dxa"/>
              <w:right w:w="20" w:type="dxa"/>
            </w:tcMar>
            <w:vAlign w:val="center"/>
          </w:tcPr>
          <w:p w14:paraId="353C5FEE" w14:textId="77777777" w:rsidR="001666A5" w:rsidRPr="006C2CE4" w:rsidRDefault="001666A5" w:rsidP="00DA4E0C">
            <w:pPr>
              <w:pStyle w:val="movimento2"/>
              <w:rPr>
                <w:color w:val="002060"/>
              </w:rPr>
            </w:pPr>
            <w:r w:rsidRPr="006C2CE4">
              <w:rPr>
                <w:color w:val="002060"/>
              </w:rPr>
              <w:t xml:space="preserve">(ATL URBINO C5 1999) </w:t>
            </w:r>
          </w:p>
        </w:tc>
        <w:tc>
          <w:tcPr>
            <w:tcW w:w="800" w:type="dxa"/>
            <w:tcMar>
              <w:top w:w="20" w:type="dxa"/>
              <w:left w:w="20" w:type="dxa"/>
              <w:bottom w:w="20" w:type="dxa"/>
              <w:right w:w="20" w:type="dxa"/>
            </w:tcMar>
            <w:vAlign w:val="center"/>
          </w:tcPr>
          <w:p w14:paraId="6838F8C3"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CAC3FBB"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715E28B" w14:textId="77777777" w:rsidR="001666A5" w:rsidRPr="006C2CE4" w:rsidRDefault="001666A5" w:rsidP="00DA4E0C">
            <w:pPr>
              <w:pStyle w:val="movimento2"/>
              <w:rPr>
                <w:color w:val="002060"/>
              </w:rPr>
            </w:pPr>
            <w:r w:rsidRPr="006C2CE4">
              <w:rPr>
                <w:color w:val="002060"/>
              </w:rPr>
              <w:t> </w:t>
            </w:r>
          </w:p>
        </w:tc>
      </w:tr>
    </w:tbl>
    <w:p w14:paraId="6B12E9D8" w14:textId="77777777" w:rsidR="001666A5" w:rsidRPr="006C2CE4" w:rsidRDefault="001666A5" w:rsidP="001666A5">
      <w:pPr>
        <w:pStyle w:val="titolo20"/>
        <w:divId w:val="527259509"/>
        <w:rPr>
          <w:color w:val="002060"/>
        </w:rPr>
      </w:pPr>
      <w:r w:rsidRPr="006C2CE4">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3B747185" w14:textId="77777777" w:rsidTr="001666A5">
        <w:trPr>
          <w:divId w:val="527259509"/>
        </w:trPr>
        <w:tc>
          <w:tcPr>
            <w:tcW w:w="2200" w:type="dxa"/>
            <w:tcMar>
              <w:top w:w="20" w:type="dxa"/>
              <w:left w:w="20" w:type="dxa"/>
              <w:bottom w:w="20" w:type="dxa"/>
              <w:right w:w="20" w:type="dxa"/>
            </w:tcMar>
            <w:vAlign w:val="center"/>
          </w:tcPr>
          <w:p w14:paraId="4FA1F955" w14:textId="77777777" w:rsidR="001666A5" w:rsidRPr="006C2CE4" w:rsidRDefault="001666A5" w:rsidP="00DA4E0C">
            <w:pPr>
              <w:pStyle w:val="movimento"/>
              <w:rPr>
                <w:color w:val="002060"/>
              </w:rPr>
            </w:pPr>
            <w:r w:rsidRPr="006C2CE4">
              <w:rPr>
                <w:color w:val="002060"/>
              </w:rPr>
              <w:t>PROIETTI DANY</w:t>
            </w:r>
          </w:p>
        </w:tc>
        <w:tc>
          <w:tcPr>
            <w:tcW w:w="2200" w:type="dxa"/>
            <w:tcMar>
              <w:top w:w="20" w:type="dxa"/>
              <w:left w:w="20" w:type="dxa"/>
              <w:bottom w:w="20" w:type="dxa"/>
              <w:right w:w="20" w:type="dxa"/>
            </w:tcMar>
            <w:vAlign w:val="center"/>
          </w:tcPr>
          <w:p w14:paraId="13E70115" w14:textId="77777777" w:rsidR="001666A5" w:rsidRPr="006C2CE4" w:rsidRDefault="001666A5" w:rsidP="00DA4E0C">
            <w:pPr>
              <w:pStyle w:val="movimento2"/>
              <w:rPr>
                <w:color w:val="002060"/>
              </w:rPr>
            </w:pPr>
            <w:r w:rsidRPr="006C2CE4">
              <w:rPr>
                <w:color w:val="002060"/>
              </w:rPr>
              <w:t xml:space="preserve">(ACLI MANTOVANI CALCIO A 5) </w:t>
            </w:r>
          </w:p>
        </w:tc>
        <w:tc>
          <w:tcPr>
            <w:tcW w:w="800" w:type="dxa"/>
            <w:tcMar>
              <w:top w:w="20" w:type="dxa"/>
              <w:left w:w="20" w:type="dxa"/>
              <w:bottom w:w="20" w:type="dxa"/>
              <w:right w:w="20" w:type="dxa"/>
            </w:tcMar>
            <w:vAlign w:val="center"/>
          </w:tcPr>
          <w:p w14:paraId="202135E2"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51CDBDF" w14:textId="77777777" w:rsidR="001666A5" w:rsidRPr="006C2CE4" w:rsidRDefault="001666A5" w:rsidP="00DA4E0C">
            <w:pPr>
              <w:pStyle w:val="movimento"/>
              <w:rPr>
                <w:color w:val="002060"/>
              </w:rPr>
            </w:pPr>
            <w:r w:rsidRPr="006C2CE4">
              <w:rPr>
                <w:color w:val="002060"/>
              </w:rPr>
              <w:t>SCATTOLINI SERAFINO</w:t>
            </w:r>
          </w:p>
        </w:tc>
        <w:tc>
          <w:tcPr>
            <w:tcW w:w="2200" w:type="dxa"/>
            <w:tcMar>
              <w:top w:w="20" w:type="dxa"/>
              <w:left w:w="20" w:type="dxa"/>
              <w:bottom w:w="20" w:type="dxa"/>
              <w:right w:w="20" w:type="dxa"/>
            </w:tcMar>
            <w:vAlign w:val="center"/>
          </w:tcPr>
          <w:p w14:paraId="2F2BB967" w14:textId="77777777" w:rsidR="001666A5" w:rsidRPr="006C2CE4" w:rsidRDefault="001666A5" w:rsidP="00DA4E0C">
            <w:pPr>
              <w:pStyle w:val="movimento2"/>
              <w:rPr>
                <w:color w:val="002060"/>
              </w:rPr>
            </w:pPr>
            <w:r w:rsidRPr="006C2CE4">
              <w:rPr>
                <w:color w:val="002060"/>
              </w:rPr>
              <w:t xml:space="preserve">(AMICI 84) </w:t>
            </w:r>
          </w:p>
        </w:tc>
      </w:tr>
      <w:tr w:rsidR="001666A5" w:rsidRPr="006C2CE4" w14:paraId="189D7261" w14:textId="77777777" w:rsidTr="001666A5">
        <w:trPr>
          <w:divId w:val="527259509"/>
        </w:trPr>
        <w:tc>
          <w:tcPr>
            <w:tcW w:w="2200" w:type="dxa"/>
            <w:tcMar>
              <w:top w:w="20" w:type="dxa"/>
              <w:left w:w="20" w:type="dxa"/>
              <w:bottom w:w="20" w:type="dxa"/>
              <w:right w:w="20" w:type="dxa"/>
            </w:tcMar>
            <w:vAlign w:val="center"/>
          </w:tcPr>
          <w:p w14:paraId="7D33D1A1" w14:textId="77777777" w:rsidR="001666A5" w:rsidRPr="006C2CE4" w:rsidRDefault="001666A5" w:rsidP="00DA4E0C">
            <w:pPr>
              <w:pStyle w:val="movimento"/>
              <w:rPr>
                <w:color w:val="002060"/>
              </w:rPr>
            </w:pPr>
            <w:r w:rsidRPr="006C2CE4">
              <w:rPr>
                <w:color w:val="002060"/>
              </w:rPr>
              <w:t>CAMPANA MATTEO</w:t>
            </w:r>
          </w:p>
        </w:tc>
        <w:tc>
          <w:tcPr>
            <w:tcW w:w="2200" w:type="dxa"/>
            <w:tcMar>
              <w:top w:w="20" w:type="dxa"/>
              <w:left w:w="20" w:type="dxa"/>
              <w:bottom w:w="20" w:type="dxa"/>
              <w:right w:w="20" w:type="dxa"/>
            </w:tcMar>
            <w:vAlign w:val="center"/>
          </w:tcPr>
          <w:p w14:paraId="47FE1748" w14:textId="77777777" w:rsidR="001666A5" w:rsidRPr="006C2CE4" w:rsidRDefault="001666A5" w:rsidP="00DA4E0C">
            <w:pPr>
              <w:pStyle w:val="movimento2"/>
              <w:rPr>
                <w:color w:val="002060"/>
              </w:rPr>
            </w:pPr>
            <w:r w:rsidRPr="006C2CE4">
              <w:rPr>
                <w:color w:val="002060"/>
              </w:rPr>
              <w:t xml:space="preserve">(AVENALE) </w:t>
            </w:r>
          </w:p>
        </w:tc>
        <w:tc>
          <w:tcPr>
            <w:tcW w:w="800" w:type="dxa"/>
            <w:tcMar>
              <w:top w:w="20" w:type="dxa"/>
              <w:left w:w="20" w:type="dxa"/>
              <w:bottom w:w="20" w:type="dxa"/>
              <w:right w:w="20" w:type="dxa"/>
            </w:tcMar>
            <w:vAlign w:val="center"/>
          </w:tcPr>
          <w:p w14:paraId="79D0007E"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BAFCBB9" w14:textId="77777777" w:rsidR="001666A5" w:rsidRPr="006C2CE4" w:rsidRDefault="001666A5" w:rsidP="00DA4E0C">
            <w:pPr>
              <w:pStyle w:val="movimento"/>
              <w:rPr>
                <w:color w:val="002060"/>
              </w:rPr>
            </w:pPr>
            <w:r w:rsidRPr="006C2CE4">
              <w:rPr>
                <w:color w:val="002060"/>
              </w:rPr>
              <w:t>STARACE CHRISTIAN</w:t>
            </w:r>
          </w:p>
        </w:tc>
        <w:tc>
          <w:tcPr>
            <w:tcW w:w="2200" w:type="dxa"/>
            <w:tcMar>
              <w:top w:w="20" w:type="dxa"/>
              <w:left w:w="20" w:type="dxa"/>
              <w:bottom w:w="20" w:type="dxa"/>
              <w:right w:w="20" w:type="dxa"/>
            </w:tcMar>
            <w:vAlign w:val="center"/>
          </w:tcPr>
          <w:p w14:paraId="62274C0D" w14:textId="77777777" w:rsidR="001666A5" w:rsidRPr="006C2CE4" w:rsidRDefault="001666A5" w:rsidP="00DA4E0C">
            <w:pPr>
              <w:pStyle w:val="movimento2"/>
              <w:rPr>
                <w:color w:val="002060"/>
              </w:rPr>
            </w:pPr>
            <w:r w:rsidRPr="006C2CE4">
              <w:rPr>
                <w:color w:val="002060"/>
              </w:rPr>
              <w:t xml:space="preserve">(CSI STELLA A.S.D.) </w:t>
            </w:r>
          </w:p>
        </w:tc>
      </w:tr>
      <w:tr w:rsidR="001666A5" w:rsidRPr="006C2CE4" w14:paraId="0695928C" w14:textId="77777777" w:rsidTr="001666A5">
        <w:trPr>
          <w:divId w:val="527259509"/>
        </w:trPr>
        <w:tc>
          <w:tcPr>
            <w:tcW w:w="2200" w:type="dxa"/>
            <w:tcMar>
              <w:top w:w="20" w:type="dxa"/>
              <w:left w:w="20" w:type="dxa"/>
              <w:bottom w:w="20" w:type="dxa"/>
              <w:right w:w="20" w:type="dxa"/>
            </w:tcMar>
            <w:vAlign w:val="center"/>
          </w:tcPr>
          <w:p w14:paraId="6B39BD0A" w14:textId="77777777" w:rsidR="001666A5" w:rsidRPr="006C2CE4" w:rsidRDefault="001666A5" w:rsidP="00DA4E0C">
            <w:pPr>
              <w:pStyle w:val="movimento"/>
              <w:rPr>
                <w:color w:val="002060"/>
              </w:rPr>
            </w:pPr>
            <w:r w:rsidRPr="006C2CE4">
              <w:rPr>
                <w:color w:val="002060"/>
              </w:rPr>
              <w:t>MORELLI SIMONE</w:t>
            </w:r>
          </w:p>
        </w:tc>
        <w:tc>
          <w:tcPr>
            <w:tcW w:w="2200" w:type="dxa"/>
            <w:tcMar>
              <w:top w:w="20" w:type="dxa"/>
              <w:left w:w="20" w:type="dxa"/>
              <w:bottom w:w="20" w:type="dxa"/>
              <w:right w:w="20" w:type="dxa"/>
            </w:tcMar>
            <w:vAlign w:val="center"/>
          </w:tcPr>
          <w:p w14:paraId="2116259E" w14:textId="77777777" w:rsidR="001666A5" w:rsidRPr="006C2CE4" w:rsidRDefault="001666A5" w:rsidP="00DA4E0C">
            <w:pPr>
              <w:pStyle w:val="movimento2"/>
              <w:rPr>
                <w:color w:val="002060"/>
              </w:rPr>
            </w:pPr>
            <w:r w:rsidRPr="006C2CE4">
              <w:rPr>
                <w:color w:val="002060"/>
              </w:rPr>
              <w:t xml:space="preserve">(REAL FABRIANO) </w:t>
            </w:r>
          </w:p>
        </w:tc>
        <w:tc>
          <w:tcPr>
            <w:tcW w:w="800" w:type="dxa"/>
            <w:tcMar>
              <w:top w:w="20" w:type="dxa"/>
              <w:left w:w="20" w:type="dxa"/>
              <w:bottom w:w="20" w:type="dxa"/>
              <w:right w:w="20" w:type="dxa"/>
            </w:tcMar>
            <w:vAlign w:val="center"/>
          </w:tcPr>
          <w:p w14:paraId="69ADD0F9"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C36D199" w14:textId="77777777" w:rsidR="001666A5" w:rsidRPr="006C2CE4" w:rsidRDefault="001666A5" w:rsidP="00DA4E0C">
            <w:pPr>
              <w:pStyle w:val="movimento"/>
              <w:rPr>
                <w:color w:val="002060"/>
              </w:rPr>
            </w:pPr>
            <w:r w:rsidRPr="006C2CE4">
              <w:rPr>
                <w:color w:val="002060"/>
              </w:rPr>
              <w:t>DONATI GIANLUCA</w:t>
            </w:r>
          </w:p>
        </w:tc>
        <w:tc>
          <w:tcPr>
            <w:tcW w:w="2200" w:type="dxa"/>
            <w:tcMar>
              <w:top w:w="20" w:type="dxa"/>
              <w:left w:w="20" w:type="dxa"/>
              <w:bottom w:w="20" w:type="dxa"/>
              <w:right w:w="20" w:type="dxa"/>
            </w:tcMar>
            <w:vAlign w:val="center"/>
          </w:tcPr>
          <w:p w14:paraId="6E13BF0F" w14:textId="77777777" w:rsidR="001666A5" w:rsidRPr="006C2CE4" w:rsidRDefault="001666A5" w:rsidP="00DA4E0C">
            <w:pPr>
              <w:pStyle w:val="movimento2"/>
              <w:rPr>
                <w:color w:val="002060"/>
              </w:rPr>
            </w:pPr>
            <w:r w:rsidRPr="006C2CE4">
              <w:rPr>
                <w:color w:val="002060"/>
              </w:rPr>
              <w:t xml:space="preserve">(REAL S.COSTANZO CALCIO 5) </w:t>
            </w:r>
          </w:p>
        </w:tc>
      </w:tr>
    </w:tbl>
    <w:p w14:paraId="3323AE25" w14:textId="77777777" w:rsidR="001666A5" w:rsidRPr="006C2CE4" w:rsidRDefault="001666A5" w:rsidP="001666A5">
      <w:pPr>
        <w:pStyle w:val="titolo20"/>
        <w:divId w:val="527259509"/>
        <w:rPr>
          <w:color w:val="002060"/>
        </w:rPr>
      </w:pPr>
      <w:r w:rsidRPr="006C2CE4">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0B536DAE" w14:textId="77777777" w:rsidTr="001666A5">
        <w:trPr>
          <w:divId w:val="527259509"/>
        </w:trPr>
        <w:tc>
          <w:tcPr>
            <w:tcW w:w="2200" w:type="dxa"/>
            <w:tcMar>
              <w:top w:w="20" w:type="dxa"/>
              <w:left w:w="20" w:type="dxa"/>
              <w:bottom w:w="20" w:type="dxa"/>
              <w:right w:w="20" w:type="dxa"/>
            </w:tcMar>
            <w:vAlign w:val="center"/>
          </w:tcPr>
          <w:p w14:paraId="7ADC9E80" w14:textId="77777777" w:rsidR="001666A5" w:rsidRPr="006C2CE4" w:rsidRDefault="001666A5" w:rsidP="00DA4E0C">
            <w:pPr>
              <w:pStyle w:val="movimento"/>
              <w:rPr>
                <w:color w:val="002060"/>
              </w:rPr>
            </w:pPr>
            <w:r w:rsidRPr="006C2CE4">
              <w:rPr>
                <w:color w:val="002060"/>
              </w:rPr>
              <w:t>ORLANDONI GIORGIO</w:t>
            </w:r>
          </w:p>
        </w:tc>
        <w:tc>
          <w:tcPr>
            <w:tcW w:w="2200" w:type="dxa"/>
            <w:tcMar>
              <w:top w:w="20" w:type="dxa"/>
              <w:left w:w="20" w:type="dxa"/>
              <w:bottom w:w="20" w:type="dxa"/>
              <w:right w:w="20" w:type="dxa"/>
            </w:tcMar>
            <w:vAlign w:val="center"/>
          </w:tcPr>
          <w:p w14:paraId="7CB98544" w14:textId="77777777" w:rsidR="001666A5" w:rsidRPr="006C2CE4" w:rsidRDefault="001666A5" w:rsidP="00DA4E0C">
            <w:pPr>
              <w:pStyle w:val="movimento2"/>
              <w:rPr>
                <w:color w:val="002060"/>
              </w:rPr>
            </w:pPr>
            <w:r w:rsidRPr="006C2CE4">
              <w:rPr>
                <w:color w:val="002060"/>
              </w:rPr>
              <w:t xml:space="preserve">(ACLI MANTOVANI CALCIO A 5) </w:t>
            </w:r>
          </w:p>
        </w:tc>
        <w:tc>
          <w:tcPr>
            <w:tcW w:w="800" w:type="dxa"/>
            <w:tcMar>
              <w:top w:w="20" w:type="dxa"/>
              <w:left w:w="20" w:type="dxa"/>
              <w:bottom w:w="20" w:type="dxa"/>
              <w:right w:w="20" w:type="dxa"/>
            </w:tcMar>
            <w:vAlign w:val="center"/>
          </w:tcPr>
          <w:p w14:paraId="743A69C7"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7FF8DCAB" w14:textId="77777777" w:rsidR="001666A5" w:rsidRPr="006C2CE4" w:rsidRDefault="001666A5" w:rsidP="00DA4E0C">
            <w:pPr>
              <w:pStyle w:val="movimento"/>
              <w:rPr>
                <w:color w:val="002060"/>
              </w:rPr>
            </w:pPr>
            <w:r w:rsidRPr="006C2CE4">
              <w:rPr>
                <w:color w:val="002060"/>
              </w:rPr>
              <w:t>BATTISTELLI ANDREA</w:t>
            </w:r>
          </w:p>
        </w:tc>
        <w:tc>
          <w:tcPr>
            <w:tcW w:w="2200" w:type="dxa"/>
            <w:tcMar>
              <w:top w:w="20" w:type="dxa"/>
              <w:left w:w="20" w:type="dxa"/>
              <w:bottom w:w="20" w:type="dxa"/>
              <w:right w:w="20" w:type="dxa"/>
            </w:tcMar>
            <w:vAlign w:val="center"/>
          </w:tcPr>
          <w:p w14:paraId="09368330" w14:textId="77777777" w:rsidR="001666A5" w:rsidRPr="006C2CE4" w:rsidRDefault="001666A5" w:rsidP="00DA4E0C">
            <w:pPr>
              <w:pStyle w:val="movimento2"/>
              <w:rPr>
                <w:color w:val="002060"/>
              </w:rPr>
            </w:pPr>
            <w:r w:rsidRPr="006C2CE4">
              <w:rPr>
                <w:color w:val="002060"/>
              </w:rPr>
              <w:t xml:space="preserve">(ATL URBINO C5 1999) </w:t>
            </w:r>
          </w:p>
        </w:tc>
      </w:tr>
      <w:tr w:rsidR="001666A5" w:rsidRPr="006C2CE4" w14:paraId="1AD684B3" w14:textId="77777777" w:rsidTr="001666A5">
        <w:trPr>
          <w:divId w:val="527259509"/>
        </w:trPr>
        <w:tc>
          <w:tcPr>
            <w:tcW w:w="2200" w:type="dxa"/>
            <w:tcMar>
              <w:top w:w="20" w:type="dxa"/>
              <w:left w:w="20" w:type="dxa"/>
              <w:bottom w:w="20" w:type="dxa"/>
              <w:right w:w="20" w:type="dxa"/>
            </w:tcMar>
            <w:vAlign w:val="center"/>
          </w:tcPr>
          <w:p w14:paraId="1AA36A41" w14:textId="77777777" w:rsidR="001666A5" w:rsidRPr="006C2CE4" w:rsidRDefault="001666A5" w:rsidP="00DA4E0C">
            <w:pPr>
              <w:pStyle w:val="movimento"/>
              <w:rPr>
                <w:color w:val="002060"/>
              </w:rPr>
            </w:pPr>
            <w:r w:rsidRPr="006C2CE4">
              <w:rPr>
                <w:color w:val="002060"/>
              </w:rPr>
              <w:t>UGOLINI MATTEO</w:t>
            </w:r>
          </w:p>
        </w:tc>
        <w:tc>
          <w:tcPr>
            <w:tcW w:w="2200" w:type="dxa"/>
            <w:tcMar>
              <w:top w:w="20" w:type="dxa"/>
              <w:left w:w="20" w:type="dxa"/>
              <w:bottom w:w="20" w:type="dxa"/>
              <w:right w:w="20" w:type="dxa"/>
            </w:tcMar>
            <w:vAlign w:val="center"/>
          </w:tcPr>
          <w:p w14:paraId="0A300261" w14:textId="77777777" w:rsidR="001666A5" w:rsidRPr="006C2CE4" w:rsidRDefault="001666A5" w:rsidP="00DA4E0C">
            <w:pPr>
              <w:pStyle w:val="movimento2"/>
              <w:rPr>
                <w:color w:val="002060"/>
              </w:rPr>
            </w:pPr>
            <w:r w:rsidRPr="006C2CE4">
              <w:rPr>
                <w:color w:val="002060"/>
              </w:rPr>
              <w:t xml:space="preserve">(ATL URBINO C5 1999) </w:t>
            </w:r>
          </w:p>
        </w:tc>
        <w:tc>
          <w:tcPr>
            <w:tcW w:w="800" w:type="dxa"/>
            <w:tcMar>
              <w:top w:w="20" w:type="dxa"/>
              <w:left w:w="20" w:type="dxa"/>
              <w:bottom w:w="20" w:type="dxa"/>
              <w:right w:w="20" w:type="dxa"/>
            </w:tcMar>
            <w:vAlign w:val="center"/>
          </w:tcPr>
          <w:p w14:paraId="6ED7F0A4"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D37C6A0" w14:textId="77777777" w:rsidR="001666A5" w:rsidRPr="006C2CE4" w:rsidRDefault="001666A5" w:rsidP="00DA4E0C">
            <w:pPr>
              <w:pStyle w:val="movimento"/>
              <w:rPr>
                <w:color w:val="002060"/>
              </w:rPr>
            </w:pPr>
            <w:r w:rsidRPr="006C2CE4">
              <w:rPr>
                <w:color w:val="002060"/>
              </w:rPr>
              <w:t>MARANGONI FRANCESCO</w:t>
            </w:r>
          </w:p>
        </w:tc>
        <w:tc>
          <w:tcPr>
            <w:tcW w:w="2200" w:type="dxa"/>
            <w:tcMar>
              <w:top w:w="20" w:type="dxa"/>
              <w:left w:w="20" w:type="dxa"/>
              <w:bottom w:w="20" w:type="dxa"/>
              <w:right w:w="20" w:type="dxa"/>
            </w:tcMar>
            <w:vAlign w:val="center"/>
          </w:tcPr>
          <w:p w14:paraId="0FCBDC7E" w14:textId="77777777" w:rsidR="001666A5" w:rsidRPr="006C2CE4" w:rsidRDefault="001666A5" w:rsidP="00DA4E0C">
            <w:pPr>
              <w:pStyle w:val="movimento2"/>
              <w:rPr>
                <w:color w:val="002060"/>
              </w:rPr>
            </w:pPr>
            <w:r w:rsidRPr="006C2CE4">
              <w:rPr>
                <w:color w:val="002060"/>
              </w:rPr>
              <w:t xml:space="preserve">(C.U.S. MACERATA CALCIO A5) </w:t>
            </w:r>
          </w:p>
        </w:tc>
      </w:tr>
      <w:tr w:rsidR="001666A5" w:rsidRPr="006C2CE4" w14:paraId="57C42E99" w14:textId="77777777" w:rsidTr="001666A5">
        <w:trPr>
          <w:divId w:val="527259509"/>
        </w:trPr>
        <w:tc>
          <w:tcPr>
            <w:tcW w:w="2200" w:type="dxa"/>
            <w:tcMar>
              <w:top w:w="20" w:type="dxa"/>
              <w:left w:w="20" w:type="dxa"/>
              <w:bottom w:w="20" w:type="dxa"/>
              <w:right w:w="20" w:type="dxa"/>
            </w:tcMar>
            <w:vAlign w:val="center"/>
          </w:tcPr>
          <w:p w14:paraId="32AD7FF9" w14:textId="77777777" w:rsidR="001666A5" w:rsidRPr="006C2CE4" w:rsidRDefault="001666A5" w:rsidP="00DA4E0C">
            <w:pPr>
              <w:pStyle w:val="movimento"/>
              <w:rPr>
                <w:color w:val="002060"/>
              </w:rPr>
            </w:pPr>
            <w:r w:rsidRPr="006C2CE4">
              <w:rPr>
                <w:color w:val="002060"/>
              </w:rPr>
              <w:t>CESCA CRISTIAN</w:t>
            </w:r>
          </w:p>
        </w:tc>
        <w:tc>
          <w:tcPr>
            <w:tcW w:w="2200" w:type="dxa"/>
            <w:tcMar>
              <w:top w:w="20" w:type="dxa"/>
              <w:left w:w="20" w:type="dxa"/>
              <w:bottom w:w="20" w:type="dxa"/>
              <w:right w:w="20" w:type="dxa"/>
            </w:tcMar>
            <w:vAlign w:val="center"/>
          </w:tcPr>
          <w:p w14:paraId="45134F18" w14:textId="77777777" w:rsidR="001666A5" w:rsidRPr="006C2CE4" w:rsidRDefault="001666A5" w:rsidP="00DA4E0C">
            <w:pPr>
              <w:pStyle w:val="movimento2"/>
              <w:rPr>
                <w:color w:val="002060"/>
              </w:rPr>
            </w:pPr>
            <w:r w:rsidRPr="006C2CE4">
              <w:rPr>
                <w:color w:val="002060"/>
              </w:rPr>
              <w:t xml:space="preserve">(FREELY SPORT) </w:t>
            </w:r>
          </w:p>
        </w:tc>
        <w:tc>
          <w:tcPr>
            <w:tcW w:w="800" w:type="dxa"/>
            <w:tcMar>
              <w:top w:w="20" w:type="dxa"/>
              <w:left w:w="20" w:type="dxa"/>
              <w:bottom w:w="20" w:type="dxa"/>
              <w:right w:w="20" w:type="dxa"/>
            </w:tcMar>
            <w:vAlign w:val="center"/>
          </w:tcPr>
          <w:p w14:paraId="10CE2B2E"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05B46EC" w14:textId="77777777" w:rsidR="001666A5" w:rsidRPr="006C2CE4" w:rsidRDefault="001666A5" w:rsidP="00DA4E0C">
            <w:pPr>
              <w:pStyle w:val="movimento"/>
              <w:rPr>
                <w:color w:val="002060"/>
              </w:rPr>
            </w:pPr>
            <w:r w:rsidRPr="006C2CE4">
              <w:rPr>
                <w:color w:val="002060"/>
              </w:rPr>
              <w:t>CHIAPPINI MASSIMO</w:t>
            </w:r>
          </w:p>
        </w:tc>
        <w:tc>
          <w:tcPr>
            <w:tcW w:w="2200" w:type="dxa"/>
            <w:tcMar>
              <w:top w:w="20" w:type="dxa"/>
              <w:left w:w="20" w:type="dxa"/>
              <w:bottom w:w="20" w:type="dxa"/>
              <w:right w:w="20" w:type="dxa"/>
            </w:tcMar>
            <w:vAlign w:val="center"/>
          </w:tcPr>
          <w:p w14:paraId="58BCA2F3" w14:textId="77777777" w:rsidR="001666A5" w:rsidRPr="006C2CE4" w:rsidRDefault="001666A5" w:rsidP="00DA4E0C">
            <w:pPr>
              <w:pStyle w:val="movimento2"/>
              <w:rPr>
                <w:color w:val="002060"/>
              </w:rPr>
            </w:pPr>
            <w:r w:rsidRPr="006C2CE4">
              <w:rPr>
                <w:color w:val="002060"/>
              </w:rPr>
              <w:t xml:space="preserve">(FUTSAL D. E G.) </w:t>
            </w:r>
          </w:p>
        </w:tc>
      </w:tr>
      <w:tr w:rsidR="001666A5" w:rsidRPr="006C2CE4" w14:paraId="69DD7B27" w14:textId="77777777" w:rsidTr="001666A5">
        <w:trPr>
          <w:divId w:val="527259509"/>
        </w:trPr>
        <w:tc>
          <w:tcPr>
            <w:tcW w:w="2200" w:type="dxa"/>
            <w:tcMar>
              <w:top w:w="20" w:type="dxa"/>
              <w:left w:w="20" w:type="dxa"/>
              <w:bottom w:w="20" w:type="dxa"/>
              <w:right w:w="20" w:type="dxa"/>
            </w:tcMar>
            <w:vAlign w:val="center"/>
          </w:tcPr>
          <w:p w14:paraId="1C3C9A1F" w14:textId="77777777" w:rsidR="001666A5" w:rsidRPr="006C2CE4" w:rsidRDefault="001666A5" w:rsidP="00DA4E0C">
            <w:pPr>
              <w:pStyle w:val="movimento"/>
              <w:rPr>
                <w:color w:val="002060"/>
              </w:rPr>
            </w:pPr>
            <w:r w:rsidRPr="006C2CE4">
              <w:rPr>
                <w:color w:val="002060"/>
              </w:rPr>
              <w:t>VALLUCCI DAMIANO</w:t>
            </w:r>
          </w:p>
        </w:tc>
        <w:tc>
          <w:tcPr>
            <w:tcW w:w="2200" w:type="dxa"/>
            <w:tcMar>
              <w:top w:w="20" w:type="dxa"/>
              <w:left w:w="20" w:type="dxa"/>
              <w:bottom w:w="20" w:type="dxa"/>
              <w:right w:w="20" w:type="dxa"/>
            </w:tcMar>
            <w:vAlign w:val="center"/>
          </w:tcPr>
          <w:p w14:paraId="5BF1585F" w14:textId="77777777" w:rsidR="001666A5" w:rsidRPr="006C2CE4" w:rsidRDefault="001666A5" w:rsidP="00DA4E0C">
            <w:pPr>
              <w:pStyle w:val="movimento2"/>
              <w:rPr>
                <w:color w:val="002060"/>
              </w:rPr>
            </w:pPr>
            <w:r w:rsidRPr="006C2CE4">
              <w:rPr>
                <w:color w:val="002060"/>
              </w:rPr>
              <w:t xml:space="preserve">(FUTSAL FERMO S.C.) </w:t>
            </w:r>
          </w:p>
        </w:tc>
        <w:tc>
          <w:tcPr>
            <w:tcW w:w="800" w:type="dxa"/>
            <w:tcMar>
              <w:top w:w="20" w:type="dxa"/>
              <w:left w:w="20" w:type="dxa"/>
              <w:bottom w:w="20" w:type="dxa"/>
              <w:right w:w="20" w:type="dxa"/>
            </w:tcMar>
            <w:vAlign w:val="center"/>
          </w:tcPr>
          <w:p w14:paraId="54D82ECB"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4880C5F" w14:textId="77777777" w:rsidR="001666A5" w:rsidRPr="006C2CE4" w:rsidRDefault="001666A5" w:rsidP="00DA4E0C">
            <w:pPr>
              <w:pStyle w:val="movimento"/>
              <w:rPr>
                <w:color w:val="002060"/>
              </w:rPr>
            </w:pPr>
            <w:r w:rsidRPr="006C2CE4">
              <w:rPr>
                <w:color w:val="002060"/>
              </w:rPr>
              <w:t>MANCINELLI MATTEO</w:t>
            </w:r>
          </w:p>
        </w:tc>
        <w:tc>
          <w:tcPr>
            <w:tcW w:w="2200" w:type="dxa"/>
            <w:tcMar>
              <w:top w:w="20" w:type="dxa"/>
              <w:left w:w="20" w:type="dxa"/>
              <w:bottom w:w="20" w:type="dxa"/>
              <w:right w:w="20" w:type="dxa"/>
            </w:tcMar>
            <w:vAlign w:val="center"/>
          </w:tcPr>
          <w:p w14:paraId="724F5E31" w14:textId="77777777" w:rsidR="001666A5" w:rsidRPr="006C2CE4" w:rsidRDefault="001666A5" w:rsidP="00DA4E0C">
            <w:pPr>
              <w:pStyle w:val="movimento2"/>
              <w:rPr>
                <w:color w:val="002060"/>
              </w:rPr>
            </w:pPr>
            <w:r w:rsidRPr="006C2CE4">
              <w:rPr>
                <w:color w:val="002060"/>
              </w:rPr>
              <w:t xml:space="preserve">(FUTSAL MONTEMARCIANO C5) </w:t>
            </w:r>
          </w:p>
        </w:tc>
      </w:tr>
      <w:tr w:rsidR="001666A5" w:rsidRPr="006C2CE4" w14:paraId="3EABE361" w14:textId="77777777" w:rsidTr="001666A5">
        <w:trPr>
          <w:divId w:val="527259509"/>
        </w:trPr>
        <w:tc>
          <w:tcPr>
            <w:tcW w:w="2200" w:type="dxa"/>
            <w:tcMar>
              <w:top w:w="20" w:type="dxa"/>
              <w:left w:w="20" w:type="dxa"/>
              <w:bottom w:w="20" w:type="dxa"/>
              <w:right w:w="20" w:type="dxa"/>
            </w:tcMar>
            <w:vAlign w:val="center"/>
          </w:tcPr>
          <w:p w14:paraId="70CA8306" w14:textId="77777777" w:rsidR="001666A5" w:rsidRPr="006C2CE4" w:rsidRDefault="001666A5" w:rsidP="00DA4E0C">
            <w:pPr>
              <w:pStyle w:val="movimento"/>
              <w:rPr>
                <w:color w:val="002060"/>
              </w:rPr>
            </w:pPr>
            <w:r w:rsidRPr="006C2CE4">
              <w:rPr>
                <w:color w:val="002060"/>
              </w:rPr>
              <w:t>MARTEDI MICHELE</w:t>
            </w:r>
          </w:p>
        </w:tc>
        <w:tc>
          <w:tcPr>
            <w:tcW w:w="2200" w:type="dxa"/>
            <w:tcMar>
              <w:top w:w="20" w:type="dxa"/>
              <w:left w:w="20" w:type="dxa"/>
              <w:bottom w:w="20" w:type="dxa"/>
              <w:right w:w="20" w:type="dxa"/>
            </w:tcMar>
            <w:vAlign w:val="center"/>
          </w:tcPr>
          <w:p w14:paraId="241160B0" w14:textId="77777777" w:rsidR="001666A5" w:rsidRPr="006C2CE4" w:rsidRDefault="001666A5" w:rsidP="00DA4E0C">
            <w:pPr>
              <w:pStyle w:val="movimento2"/>
              <w:rPr>
                <w:color w:val="002060"/>
              </w:rPr>
            </w:pPr>
            <w:r w:rsidRPr="006C2CE4">
              <w:rPr>
                <w:color w:val="002060"/>
              </w:rPr>
              <w:t xml:space="preserve">(FUTSAL MONTEMARCIANO C5) </w:t>
            </w:r>
          </w:p>
        </w:tc>
        <w:tc>
          <w:tcPr>
            <w:tcW w:w="800" w:type="dxa"/>
            <w:tcMar>
              <w:top w:w="20" w:type="dxa"/>
              <w:left w:w="20" w:type="dxa"/>
              <w:bottom w:w="20" w:type="dxa"/>
              <w:right w:w="20" w:type="dxa"/>
            </w:tcMar>
            <w:vAlign w:val="center"/>
          </w:tcPr>
          <w:p w14:paraId="49B6FBCE"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BE6ECB3" w14:textId="77777777" w:rsidR="001666A5" w:rsidRPr="006C2CE4" w:rsidRDefault="001666A5" w:rsidP="00DA4E0C">
            <w:pPr>
              <w:pStyle w:val="movimento"/>
              <w:rPr>
                <w:color w:val="002060"/>
              </w:rPr>
            </w:pPr>
            <w:r w:rsidRPr="006C2CE4">
              <w:rPr>
                <w:color w:val="002060"/>
              </w:rPr>
              <w:t>SMERILLI EMANUELE</w:t>
            </w:r>
          </w:p>
        </w:tc>
        <w:tc>
          <w:tcPr>
            <w:tcW w:w="2200" w:type="dxa"/>
            <w:tcMar>
              <w:top w:w="20" w:type="dxa"/>
              <w:left w:w="20" w:type="dxa"/>
              <w:bottom w:w="20" w:type="dxa"/>
              <w:right w:w="20" w:type="dxa"/>
            </w:tcMar>
            <w:vAlign w:val="center"/>
          </w:tcPr>
          <w:p w14:paraId="351340DB" w14:textId="77777777" w:rsidR="001666A5" w:rsidRPr="006C2CE4" w:rsidRDefault="001666A5" w:rsidP="00DA4E0C">
            <w:pPr>
              <w:pStyle w:val="movimento2"/>
              <w:rPr>
                <w:color w:val="002060"/>
              </w:rPr>
            </w:pPr>
            <w:r w:rsidRPr="006C2CE4">
              <w:rPr>
                <w:color w:val="002060"/>
              </w:rPr>
              <w:t xml:space="preserve">(FUTSAL MONTURANO) </w:t>
            </w:r>
          </w:p>
        </w:tc>
      </w:tr>
      <w:tr w:rsidR="001666A5" w:rsidRPr="006C2CE4" w14:paraId="0A77FE93" w14:textId="77777777" w:rsidTr="001666A5">
        <w:trPr>
          <w:divId w:val="527259509"/>
        </w:trPr>
        <w:tc>
          <w:tcPr>
            <w:tcW w:w="2200" w:type="dxa"/>
            <w:tcMar>
              <w:top w:w="20" w:type="dxa"/>
              <w:left w:w="20" w:type="dxa"/>
              <w:bottom w:w="20" w:type="dxa"/>
              <w:right w:w="20" w:type="dxa"/>
            </w:tcMar>
            <w:vAlign w:val="center"/>
          </w:tcPr>
          <w:p w14:paraId="633EE790" w14:textId="77777777" w:rsidR="001666A5" w:rsidRPr="006C2CE4" w:rsidRDefault="001666A5" w:rsidP="00DA4E0C">
            <w:pPr>
              <w:pStyle w:val="movimento"/>
              <w:rPr>
                <w:color w:val="002060"/>
              </w:rPr>
            </w:pPr>
            <w:r w:rsidRPr="006C2CE4">
              <w:rPr>
                <w:color w:val="002060"/>
              </w:rPr>
              <w:t>GATTARI MATTEO</w:t>
            </w:r>
          </w:p>
        </w:tc>
        <w:tc>
          <w:tcPr>
            <w:tcW w:w="2200" w:type="dxa"/>
            <w:tcMar>
              <w:top w:w="20" w:type="dxa"/>
              <w:left w:w="20" w:type="dxa"/>
              <w:bottom w:w="20" w:type="dxa"/>
              <w:right w:w="20" w:type="dxa"/>
            </w:tcMar>
            <w:vAlign w:val="center"/>
          </w:tcPr>
          <w:p w14:paraId="7F466BA8" w14:textId="77777777" w:rsidR="001666A5" w:rsidRPr="006C2CE4" w:rsidRDefault="001666A5" w:rsidP="00DA4E0C">
            <w:pPr>
              <w:pStyle w:val="movimento2"/>
              <w:rPr>
                <w:color w:val="002060"/>
              </w:rPr>
            </w:pPr>
            <w:r w:rsidRPr="006C2CE4">
              <w:rPr>
                <w:color w:val="002060"/>
              </w:rPr>
              <w:t xml:space="preserve">(INVICTA FUTSAL MACERATA) </w:t>
            </w:r>
          </w:p>
        </w:tc>
        <w:tc>
          <w:tcPr>
            <w:tcW w:w="800" w:type="dxa"/>
            <w:tcMar>
              <w:top w:w="20" w:type="dxa"/>
              <w:left w:w="20" w:type="dxa"/>
              <w:bottom w:w="20" w:type="dxa"/>
              <w:right w:w="20" w:type="dxa"/>
            </w:tcMar>
            <w:vAlign w:val="center"/>
          </w:tcPr>
          <w:p w14:paraId="4B9CFEE5"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0EB8290" w14:textId="77777777" w:rsidR="001666A5" w:rsidRPr="006C2CE4" w:rsidRDefault="001666A5" w:rsidP="00DA4E0C">
            <w:pPr>
              <w:pStyle w:val="movimento"/>
              <w:rPr>
                <w:color w:val="002060"/>
              </w:rPr>
            </w:pPr>
            <w:r w:rsidRPr="006C2CE4">
              <w:rPr>
                <w:color w:val="002060"/>
              </w:rPr>
              <w:t>PACETTI DANIEL</w:t>
            </w:r>
          </w:p>
        </w:tc>
        <w:tc>
          <w:tcPr>
            <w:tcW w:w="2200" w:type="dxa"/>
            <w:tcMar>
              <w:top w:w="20" w:type="dxa"/>
              <w:left w:w="20" w:type="dxa"/>
              <w:bottom w:w="20" w:type="dxa"/>
              <w:right w:w="20" w:type="dxa"/>
            </w:tcMar>
            <w:vAlign w:val="center"/>
          </w:tcPr>
          <w:p w14:paraId="45FCB351" w14:textId="77777777" w:rsidR="001666A5" w:rsidRPr="006C2CE4" w:rsidRDefault="001666A5" w:rsidP="00DA4E0C">
            <w:pPr>
              <w:pStyle w:val="movimento2"/>
              <w:rPr>
                <w:color w:val="002060"/>
              </w:rPr>
            </w:pPr>
            <w:r w:rsidRPr="006C2CE4">
              <w:rPr>
                <w:color w:val="002060"/>
              </w:rPr>
              <w:t xml:space="preserve">(REAL ANCARIA) </w:t>
            </w:r>
          </w:p>
        </w:tc>
      </w:tr>
      <w:tr w:rsidR="001666A5" w:rsidRPr="006C2CE4" w14:paraId="122DA727" w14:textId="77777777" w:rsidTr="001666A5">
        <w:trPr>
          <w:divId w:val="527259509"/>
        </w:trPr>
        <w:tc>
          <w:tcPr>
            <w:tcW w:w="2200" w:type="dxa"/>
            <w:tcMar>
              <w:top w:w="20" w:type="dxa"/>
              <w:left w:w="20" w:type="dxa"/>
              <w:bottom w:w="20" w:type="dxa"/>
              <w:right w:w="20" w:type="dxa"/>
            </w:tcMar>
            <w:vAlign w:val="center"/>
          </w:tcPr>
          <w:p w14:paraId="386E0034" w14:textId="77777777" w:rsidR="001666A5" w:rsidRPr="006C2CE4" w:rsidRDefault="001666A5" w:rsidP="00DA4E0C">
            <w:pPr>
              <w:pStyle w:val="movimento"/>
              <w:rPr>
                <w:color w:val="002060"/>
              </w:rPr>
            </w:pPr>
            <w:r w:rsidRPr="006C2CE4">
              <w:rPr>
                <w:color w:val="002060"/>
              </w:rPr>
              <w:t>DIALUCE ANDREA</w:t>
            </w:r>
          </w:p>
        </w:tc>
        <w:tc>
          <w:tcPr>
            <w:tcW w:w="2200" w:type="dxa"/>
            <w:tcMar>
              <w:top w:w="20" w:type="dxa"/>
              <w:left w:w="20" w:type="dxa"/>
              <w:bottom w:w="20" w:type="dxa"/>
              <w:right w:w="20" w:type="dxa"/>
            </w:tcMar>
            <w:vAlign w:val="center"/>
          </w:tcPr>
          <w:p w14:paraId="6F0AAA92" w14:textId="77777777" w:rsidR="001666A5" w:rsidRPr="006C2CE4" w:rsidRDefault="001666A5" w:rsidP="00DA4E0C">
            <w:pPr>
              <w:pStyle w:val="movimento2"/>
              <w:rPr>
                <w:color w:val="002060"/>
              </w:rPr>
            </w:pPr>
            <w:r w:rsidRPr="006C2CE4">
              <w:rPr>
                <w:color w:val="002060"/>
              </w:rPr>
              <w:t xml:space="preserve">(SERRALTA) </w:t>
            </w:r>
          </w:p>
        </w:tc>
        <w:tc>
          <w:tcPr>
            <w:tcW w:w="800" w:type="dxa"/>
            <w:tcMar>
              <w:top w:w="20" w:type="dxa"/>
              <w:left w:w="20" w:type="dxa"/>
              <w:bottom w:w="20" w:type="dxa"/>
              <w:right w:w="20" w:type="dxa"/>
            </w:tcMar>
            <w:vAlign w:val="center"/>
          </w:tcPr>
          <w:p w14:paraId="073EA186"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8C7362C" w14:textId="77777777" w:rsidR="001666A5" w:rsidRPr="006C2CE4" w:rsidRDefault="001666A5" w:rsidP="00DA4E0C">
            <w:pPr>
              <w:pStyle w:val="movimento"/>
              <w:rPr>
                <w:color w:val="002060"/>
              </w:rPr>
            </w:pPr>
            <w:r w:rsidRPr="006C2CE4">
              <w:rPr>
                <w:color w:val="002060"/>
              </w:rPr>
              <w:t>LINI EDUARDO DAVID</w:t>
            </w:r>
          </w:p>
        </w:tc>
        <w:tc>
          <w:tcPr>
            <w:tcW w:w="2200" w:type="dxa"/>
            <w:tcMar>
              <w:top w:w="20" w:type="dxa"/>
              <w:left w:w="20" w:type="dxa"/>
              <w:bottom w:w="20" w:type="dxa"/>
              <w:right w:w="20" w:type="dxa"/>
            </w:tcMar>
            <w:vAlign w:val="center"/>
          </w:tcPr>
          <w:p w14:paraId="5D75FB11" w14:textId="77777777" w:rsidR="001666A5" w:rsidRPr="006C2CE4" w:rsidRDefault="001666A5" w:rsidP="00DA4E0C">
            <w:pPr>
              <w:pStyle w:val="movimento2"/>
              <w:rPr>
                <w:color w:val="002060"/>
              </w:rPr>
            </w:pPr>
            <w:r w:rsidRPr="006C2CE4">
              <w:rPr>
                <w:color w:val="002060"/>
              </w:rPr>
              <w:t xml:space="preserve">(SPORTING GROTTAMMARE) </w:t>
            </w:r>
          </w:p>
        </w:tc>
      </w:tr>
      <w:tr w:rsidR="001666A5" w:rsidRPr="006C2CE4" w14:paraId="735D8AF5" w14:textId="77777777" w:rsidTr="001666A5">
        <w:trPr>
          <w:divId w:val="527259509"/>
        </w:trPr>
        <w:tc>
          <w:tcPr>
            <w:tcW w:w="2200" w:type="dxa"/>
            <w:tcMar>
              <w:top w:w="20" w:type="dxa"/>
              <w:left w:w="20" w:type="dxa"/>
              <w:bottom w:w="20" w:type="dxa"/>
              <w:right w:w="20" w:type="dxa"/>
            </w:tcMar>
            <w:vAlign w:val="center"/>
          </w:tcPr>
          <w:p w14:paraId="7C722CD3" w14:textId="77777777" w:rsidR="001666A5" w:rsidRPr="006C2CE4" w:rsidRDefault="001666A5" w:rsidP="00DA4E0C">
            <w:pPr>
              <w:pStyle w:val="movimento"/>
              <w:rPr>
                <w:color w:val="002060"/>
              </w:rPr>
            </w:pPr>
            <w:r w:rsidRPr="006C2CE4">
              <w:rPr>
                <w:color w:val="002060"/>
              </w:rPr>
              <w:t>VENTURINI OSCAR</w:t>
            </w:r>
          </w:p>
        </w:tc>
        <w:tc>
          <w:tcPr>
            <w:tcW w:w="2200" w:type="dxa"/>
            <w:tcMar>
              <w:top w:w="20" w:type="dxa"/>
              <w:left w:w="20" w:type="dxa"/>
              <w:bottom w:w="20" w:type="dxa"/>
              <w:right w:w="20" w:type="dxa"/>
            </w:tcMar>
            <w:vAlign w:val="center"/>
          </w:tcPr>
          <w:p w14:paraId="432E9A8E" w14:textId="77777777" w:rsidR="001666A5" w:rsidRPr="006C2CE4" w:rsidRDefault="001666A5" w:rsidP="00DA4E0C">
            <w:pPr>
              <w:pStyle w:val="movimento2"/>
              <w:rPr>
                <w:color w:val="002060"/>
              </w:rPr>
            </w:pPr>
            <w:r w:rsidRPr="006C2CE4">
              <w:rPr>
                <w:color w:val="002060"/>
              </w:rPr>
              <w:t xml:space="preserve">(SPORTLAND) </w:t>
            </w:r>
          </w:p>
        </w:tc>
        <w:tc>
          <w:tcPr>
            <w:tcW w:w="800" w:type="dxa"/>
            <w:tcMar>
              <w:top w:w="20" w:type="dxa"/>
              <w:left w:w="20" w:type="dxa"/>
              <w:bottom w:w="20" w:type="dxa"/>
              <w:right w:w="20" w:type="dxa"/>
            </w:tcMar>
            <w:vAlign w:val="center"/>
          </w:tcPr>
          <w:p w14:paraId="6DEC15D2"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150E0A22" w14:textId="77777777" w:rsidR="001666A5" w:rsidRPr="006C2CE4" w:rsidRDefault="001666A5" w:rsidP="00DA4E0C">
            <w:pPr>
              <w:pStyle w:val="movimento"/>
              <w:rPr>
                <w:color w:val="002060"/>
              </w:rPr>
            </w:pPr>
            <w:r w:rsidRPr="006C2CE4">
              <w:rPr>
                <w:color w:val="002060"/>
              </w:rPr>
              <w:t>PALLOTTA EDDY</w:t>
            </w:r>
          </w:p>
        </w:tc>
        <w:tc>
          <w:tcPr>
            <w:tcW w:w="2200" w:type="dxa"/>
            <w:tcMar>
              <w:top w:w="20" w:type="dxa"/>
              <w:left w:w="20" w:type="dxa"/>
              <w:bottom w:w="20" w:type="dxa"/>
              <w:right w:w="20" w:type="dxa"/>
            </w:tcMar>
            <w:vAlign w:val="center"/>
          </w:tcPr>
          <w:p w14:paraId="56A7831B" w14:textId="77777777" w:rsidR="001666A5" w:rsidRPr="006C2CE4" w:rsidRDefault="001666A5" w:rsidP="00DA4E0C">
            <w:pPr>
              <w:pStyle w:val="movimento2"/>
              <w:rPr>
                <w:color w:val="002060"/>
              </w:rPr>
            </w:pPr>
            <w:r w:rsidRPr="006C2CE4">
              <w:rPr>
                <w:color w:val="002060"/>
              </w:rPr>
              <w:t xml:space="preserve">(TRE TORRI A.S.D.) </w:t>
            </w:r>
          </w:p>
        </w:tc>
      </w:tr>
      <w:tr w:rsidR="001666A5" w:rsidRPr="006C2CE4" w14:paraId="4A954954" w14:textId="77777777" w:rsidTr="001666A5">
        <w:trPr>
          <w:divId w:val="527259509"/>
        </w:trPr>
        <w:tc>
          <w:tcPr>
            <w:tcW w:w="2200" w:type="dxa"/>
            <w:tcMar>
              <w:top w:w="20" w:type="dxa"/>
              <w:left w:w="20" w:type="dxa"/>
              <w:bottom w:w="20" w:type="dxa"/>
              <w:right w:w="20" w:type="dxa"/>
            </w:tcMar>
            <w:vAlign w:val="center"/>
          </w:tcPr>
          <w:p w14:paraId="66A8C546" w14:textId="77777777" w:rsidR="001666A5" w:rsidRPr="006C2CE4" w:rsidRDefault="001666A5" w:rsidP="00DA4E0C">
            <w:pPr>
              <w:pStyle w:val="movimento"/>
              <w:rPr>
                <w:color w:val="002060"/>
              </w:rPr>
            </w:pPr>
            <w:r w:rsidRPr="006C2CE4">
              <w:rPr>
                <w:color w:val="002060"/>
              </w:rPr>
              <w:t>MARCACCIO MARCO</w:t>
            </w:r>
          </w:p>
        </w:tc>
        <w:tc>
          <w:tcPr>
            <w:tcW w:w="2200" w:type="dxa"/>
            <w:tcMar>
              <w:top w:w="20" w:type="dxa"/>
              <w:left w:w="20" w:type="dxa"/>
              <w:bottom w:w="20" w:type="dxa"/>
              <w:right w:w="20" w:type="dxa"/>
            </w:tcMar>
            <w:vAlign w:val="center"/>
          </w:tcPr>
          <w:p w14:paraId="73A4FA66" w14:textId="77777777" w:rsidR="001666A5" w:rsidRPr="006C2CE4" w:rsidRDefault="001666A5" w:rsidP="00DA4E0C">
            <w:pPr>
              <w:pStyle w:val="movimento2"/>
              <w:rPr>
                <w:color w:val="002060"/>
              </w:rPr>
            </w:pPr>
            <w:r w:rsidRPr="006C2CE4">
              <w:rPr>
                <w:color w:val="002060"/>
              </w:rPr>
              <w:t xml:space="preserve">(U.MANDOLESI CALCIO) </w:t>
            </w:r>
          </w:p>
        </w:tc>
        <w:tc>
          <w:tcPr>
            <w:tcW w:w="800" w:type="dxa"/>
            <w:tcMar>
              <w:top w:w="20" w:type="dxa"/>
              <w:left w:w="20" w:type="dxa"/>
              <w:bottom w:w="20" w:type="dxa"/>
              <w:right w:w="20" w:type="dxa"/>
            </w:tcMar>
            <w:vAlign w:val="center"/>
          </w:tcPr>
          <w:p w14:paraId="1B271172"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4D4F597"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8DE7E05" w14:textId="77777777" w:rsidR="001666A5" w:rsidRPr="006C2CE4" w:rsidRDefault="001666A5" w:rsidP="00DA4E0C">
            <w:pPr>
              <w:pStyle w:val="movimento2"/>
              <w:rPr>
                <w:color w:val="002060"/>
              </w:rPr>
            </w:pPr>
            <w:r w:rsidRPr="006C2CE4">
              <w:rPr>
                <w:color w:val="002060"/>
              </w:rPr>
              <w:t> </w:t>
            </w:r>
          </w:p>
        </w:tc>
      </w:tr>
    </w:tbl>
    <w:p w14:paraId="5C2AE83E" w14:textId="77777777" w:rsidR="001666A5" w:rsidRPr="006C2CE4" w:rsidRDefault="001666A5" w:rsidP="001666A5">
      <w:pPr>
        <w:pStyle w:val="titolo20"/>
        <w:divId w:val="527259509"/>
        <w:rPr>
          <w:color w:val="002060"/>
        </w:rPr>
      </w:pPr>
      <w:r w:rsidRPr="006C2CE4">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7314F33F" w14:textId="77777777" w:rsidTr="001666A5">
        <w:trPr>
          <w:divId w:val="527259509"/>
        </w:trPr>
        <w:tc>
          <w:tcPr>
            <w:tcW w:w="2200" w:type="dxa"/>
            <w:tcMar>
              <w:top w:w="20" w:type="dxa"/>
              <w:left w:w="20" w:type="dxa"/>
              <w:bottom w:w="20" w:type="dxa"/>
              <w:right w:w="20" w:type="dxa"/>
            </w:tcMar>
            <w:vAlign w:val="center"/>
          </w:tcPr>
          <w:p w14:paraId="751C6C5C" w14:textId="77777777" w:rsidR="001666A5" w:rsidRPr="006C2CE4" w:rsidRDefault="001666A5" w:rsidP="00DA4E0C">
            <w:pPr>
              <w:pStyle w:val="movimento"/>
              <w:rPr>
                <w:color w:val="002060"/>
              </w:rPr>
            </w:pPr>
            <w:r w:rsidRPr="006C2CE4">
              <w:rPr>
                <w:color w:val="002060"/>
              </w:rPr>
              <w:t>MULINARI MATTEO</w:t>
            </w:r>
          </w:p>
        </w:tc>
        <w:tc>
          <w:tcPr>
            <w:tcW w:w="2200" w:type="dxa"/>
            <w:tcMar>
              <w:top w:w="20" w:type="dxa"/>
              <w:left w:w="20" w:type="dxa"/>
              <w:bottom w:w="20" w:type="dxa"/>
              <w:right w:w="20" w:type="dxa"/>
            </w:tcMar>
            <w:vAlign w:val="center"/>
          </w:tcPr>
          <w:p w14:paraId="5E75FD75" w14:textId="77777777" w:rsidR="001666A5" w:rsidRPr="006C2CE4" w:rsidRDefault="001666A5" w:rsidP="00DA4E0C">
            <w:pPr>
              <w:pStyle w:val="movimento2"/>
              <w:rPr>
                <w:color w:val="002060"/>
              </w:rPr>
            </w:pPr>
            <w:r w:rsidRPr="006C2CE4">
              <w:rPr>
                <w:color w:val="002060"/>
              </w:rPr>
              <w:t xml:space="preserve">(ACLI MANTOVANI CALCIO A 5) </w:t>
            </w:r>
          </w:p>
        </w:tc>
        <w:tc>
          <w:tcPr>
            <w:tcW w:w="800" w:type="dxa"/>
            <w:tcMar>
              <w:top w:w="20" w:type="dxa"/>
              <w:left w:w="20" w:type="dxa"/>
              <w:bottom w:w="20" w:type="dxa"/>
              <w:right w:w="20" w:type="dxa"/>
            </w:tcMar>
            <w:vAlign w:val="center"/>
          </w:tcPr>
          <w:p w14:paraId="6F894B0A"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110C129" w14:textId="77777777" w:rsidR="001666A5" w:rsidRPr="006C2CE4" w:rsidRDefault="001666A5" w:rsidP="00DA4E0C">
            <w:pPr>
              <w:pStyle w:val="movimento"/>
              <w:rPr>
                <w:color w:val="002060"/>
              </w:rPr>
            </w:pPr>
            <w:r w:rsidRPr="006C2CE4">
              <w:rPr>
                <w:color w:val="002060"/>
              </w:rPr>
              <w:t>BENEDETTO NICOLA</w:t>
            </w:r>
          </w:p>
        </w:tc>
        <w:tc>
          <w:tcPr>
            <w:tcW w:w="2200" w:type="dxa"/>
            <w:tcMar>
              <w:top w:w="20" w:type="dxa"/>
              <w:left w:w="20" w:type="dxa"/>
              <w:bottom w:w="20" w:type="dxa"/>
              <w:right w:w="20" w:type="dxa"/>
            </w:tcMar>
            <w:vAlign w:val="center"/>
          </w:tcPr>
          <w:p w14:paraId="7ACF058D" w14:textId="77777777" w:rsidR="001666A5" w:rsidRPr="006C2CE4" w:rsidRDefault="001666A5" w:rsidP="00DA4E0C">
            <w:pPr>
              <w:pStyle w:val="movimento2"/>
              <w:rPr>
                <w:color w:val="002060"/>
              </w:rPr>
            </w:pPr>
            <w:r w:rsidRPr="006C2CE4">
              <w:rPr>
                <w:color w:val="002060"/>
              </w:rPr>
              <w:t xml:space="preserve">(AMICI DEL CENTROSOCIO SP.) </w:t>
            </w:r>
          </w:p>
        </w:tc>
      </w:tr>
      <w:tr w:rsidR="001666A5" w:rsidRPr="006C2CE4" w14:paraId="1A819D8D" w14:textId="77777777" w:rsidTr="001666A5">
        <w:trPr>
          <w:divId w:val="527259509"/>
        </w:trPr>
        <w:tc>
          <w:tcPr>
            <w:tcW w:w="2200" w:type="dxa"/>
            <w:tcMar>
              <w:top w:w="20" w:type="dxa"/>
              <w:left w:w="20" w:type="dxa"/>
              <w:bottom w:w="20" w:type="dxa"/>
              <w:right w:w="20" w:type="dxa"/>
            </w:tcMar>
            <w:vAlign w:val="center"/>
          </w:tcPr>
          <w:p w14:paraId="05C4BB64" w14:textId="77777777" w:rsidR="001666A5" w:rsidRPr="006C2CE4" w:rsidRDefault="001666A5" w:rsidP="00DA4E0C">
            <w:pPr>
              <w:pStyle w:val="movimento"/>
              <w:rPr>
                <w:color w:val="002060"/>
              </w:rPr>
            </w:pPr>
            <w:r w:rsidRPr="006C2CE4">
              <w:rPr>
                <w:color w:val="002060"/>
              </w:rPr>
              <w:t>LORENZONI LUCA</w:t>
            </w:r>
          </w:p>
        </w:tc>
        <w:tc>
          <w:tcPr>
            <w:tcW w:w="2200" w:type="dxa"/>
            <w:tcMar>
              <w:top w:w="20" w:type="dxa"/>
              <w:left w:w="20" w:type="dxa"/>
              <w:bottom w:w="20" w:type="dxa"/>
              <w:right w:w="20" w:type="dxa"/>
            </w:tcMar>
            <w:vAlign w:val="center"/>
          </w:tcPr>
          <w:p w14:paraId="67559669" w14:textId="77777777" w:rsidR="001666A5" w:rsidRPr="006C2CE4" w:rsidRDefault="001666A5" w:rsidP="00DA4E0C">
            <w:pPr>
              <w:pStyle w:val="movimento2"/>
              <w:rPr>
                <w:color w:val="002060"/>
              </w:rPr>
            </w:pPr>
            <w:r w:rsidRPr="006C2CE4">
              <w:rPr>
                <w:color w:val="002060"/>
              </w:rPr>
              <w:t xml:space="preserve">(ATL URBINO C5 1999) </w:t>
            </w:r>
          </w:p>
        </w:tc>
        <w:tc>
          <w:tcPr>
            <w:tcW w:w="800" w:type="dxa"/>
            <w:tcMar>
              <w:top w:w="20" w:type="dxa"/>
              <w:left w:w="20" w:type="dxa"/>
              <w:bottom w:w="20" w:type="dxa"/>
              <w:right w:w="20" w:type="dxa"/>
            </w:tcMar>
            <w:vAlign w:val="center"/>
          </w:tcPr>
          <w:p w14:paraId="597824FE"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712FFEDC" w14:textId="77777777" w:rsidR="001666A5" w:rsidRPr="006C2CE4" w:rsidRDefault="001666A5" w:rsidP="00DA4E0C">
            <w:pPr>
              <w:pStyle w:val="movimento"/>
              <w:rPr>
                <w:color w:val="002060"/>
              </w:rPr>
            </w:pPr>
            <w:r w:rsidRPr="006C2CE4">
              <w:rPr>
                <w:color w:val="002060"/>
              </w:rPr>
              <w:t>FATONE ALESSANDRO</w:t>
            </w:r>
          </w:p>
        </w:tc>
        <w:tc>
          <w:tcPr>
            <w:tcW w:w="2200" w:type="dxa"/>
            <w:tcMar>
              <w:top w:w="20" w:type="dxa"/>
              <w:left w:w="20" w:type="dxa"/>
              <w:bottom w:w="20" w:type="dxa"/>
              <w:right w:w="20" w:type="dxa"/>
            </w:tcMar>
            <w:vAlign w:val="center"/>
          </w:tcPr>
          <w:p w14:paraId="59512EEA" w14:textId="77777777" w:rsidR="001666A5" w:rsidRPr="006C2CE4" w:rsidRDefault="001666A5" w:rsidP="00DA4E0C">
            <w:pPr>
              <w:pStyle w:val="movimento2"/>
              <w:rPr>
                <w:color w:val="002060"/>
              </w:rPr>
            </w:pPr>
            <w:r w:rsidRPr="006C2CE4">
              <w:rPr>
                <w:color w:val="002060"/>
              </w:rPr>
              <w:t xml:space="preserve">(CSI STELLA A.S.D.) </w:t>
            </w:r>
          </w:p>
        </w:tc>
      </w:tr>
      <w:tr w:rsidR="001666A5" w:rsidRPr="006C2CE4" w14:paraId="6DA456D7" w14:textId="77777777" w:rsidTr="001666A5">
        <w:trPr>
          <w:divId w:val="527259509"/>
        </w:trPr>
        <w:tc>
          <w:tcPr>
            <w:tcW w:w="2200" w:type="dxa"/>
            <w:tcMar>
              <w:top w:w="20" w:type="dxa"/>
              <w:left w:w="20" w:type="dxa"/>
              <w:bottom w:w="20" w:type="dxa"/>
              <w:right w:w="20" w:type="dxa"/>
            </w:tcMar>
            <w:vAlign w:val="center"/>
          </w:tcPr>
          <w:p w14:paraId="7985FC31" w14:textId="77777777" w:rsidR="001666A5" w:rsidRPr="006C2CE4" w:rsidRDefault="001666A5" w:rsidP="00DA4E0C">
            <w:pPr>
              <w:pStyle w:val="movimento"/>
              <w:rPr>
                <w:color w:val="002060"/>
              </w:rPr>
            </w:pPr>
            <w:r w:rsidRPr="006C2CE4">
              <w:rPr>
                <w:color w:val="002060"/>
              </w:rPr>
              <w:t>MARIANI ANDREA</w:t>
            </w:r>
          </w:p>
        </w:tc>
        <w:tc>
          <w:tcPr>
            <w:tcW w:w="2200" w:type="dxa"/>
            <w:tcMar>
              <w:top w:w="20" w:type="dxa"/>
              <w:left w:w="20" w:type="dxa"/>
              <w:bottom w:w="20" w:type="dxa"/>
              <w:right w:w="20" w:type="dxa"/>
            </w:tcMar>
            <w:vAlign w:val="center"/>
          </w:tcPr>
          <w:p w14:paraId="2428D911" w14:textId="77777777" w:rsidR="001666A5" w:rsidRPr="006C2CE4" w:rsidRDefault="001666A5" w:rsidP="00DA4E0C">
            <w:pPr>
              <w:pStyle w:val="movimento2"/>
              <w:rPr>
                <w:color w:val="002060"/>
              </w:rPr>
            </w:pPr>
            <w:r w:rsidRPr="006C2CE4">
              <w:rPr>
                <w:color w:val="002060"/>
              </w:rPr>
              <w:t xml:space="preserve">(EAGLES PAGLIARE) </w:t>
            </w:r>
          </w:p>
        </w:tc>
        <w:tc>
          <w:tcPr>
            <w:tcW w:w="800" w:type="dxa"/>
            <w:tcMar>
              <w:top w:w="20" w:type="dxa"/>
              <w:left w:w="20" w:type="dxa"/>
              <w:bottom w:w="20" w:type="dxa"/>
              <w:right w:w="20" w:type="dxa"/>
            </w:tcMar>
            <w:vAlign w:val="center"/>
          </w:tcPr>
          <w:p w14:paraId="4E1C1EFE"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7DDCA7F" w14:textId="77777777" w:rsidR="001666A5" w:rsidRPr="006C2CE4" w:rsidRDefault="001666A5" w:rsidP="00DA4E0C">
            <w:pPr>
              <w:pStyle w:val="movimento"/>
              <w:rPr>
                <w:color w:val="002060"/>
              </w:rPr>
            </w:pPr>
            <w:r w:rsidRPr="006C2CE4">
              <w:rPr>
                <w:color w:val="002060"/>
              </w:rPr>
              <w:t>MARZIALI ALESSANDRO</w:t>
            </w:r>
          </w:p>
        </w:tc>
        <w:tc>
          <w:tcPr>
            <w:tcW w:w="2200" w:type="dxa"/>
            <w:tcMar>
              <w:top w:w="20" w:type="dxa"/>
              <w:left w:w="20" w:type="dxa"/>
              <w:bottom w:w="20" w:type="dxa"/>
              <w:right w:w="20" w:type="dxa"/>
            </w:tcMar>
            <w:vAlign w:val="center"/>
          </w:tcPr>
          <w:p w14:paraId="02AE23E9" w14:textId="77777777" w:rsidR="001666A5" w:rsidRPr="006C2CE4" w:rsidRDefault="001666A5" w:rsidP="00DA4E0C">
            <w:pPr>
              <w:pStyle w:val="movimento2"/>
              <w:rPr>
                <w:color w:val="002060"/>
              </w:rPr>
            </w:pPr>
            <w:r w:rsidRPr="006C2CE4">
              <w:rPr>
                <w:color w:val="002060"/>
              </w:rPr>
              <w:t xml:space="preserve">(FUTSAL FERMO S.C.) </w:t>
            </w:r>
          </w:p>
        </w:tc>
      </w:tr>
      <w:tr w:rsidR="001666A5" w:rsidRPr="006C2CE4" w14:paraId="54E3121B" w14:textId="77777777" w:rsidTr="001666A5">
        <w:trPr>
          <w:divId w:val="527259509"/>
        </w:trPr>
        <w:tc>
          <w:tcPr>
            <w:tcW w:w="2200" w:type="dxa"/>
            <w:tcMar>
              <w:top w:w="20" w:type="dxa"/>
              <w:left w:w="20" w:type="dxa"/>
              <w:bottom w:w="20" w:type="dxa"/>
              <w:right w:w="20" w:type="dxa"/>
            </w:tcMar>
            <w:vAlign w:val="center"/>
          </w:tcPr>
          <w:p w14:paraId="54A474F6" w14:textId="77777777" w:rsidR="001666A5" w:rsidRPr="006C2CE4" w:rsidRDefault="001666A5" w:rsidP="00DA4E0C">
            <w:pPr>
              <w:pStyle w:val="movimento"/>
              <w:rPr>
                <w:color w:val="002060"/>
              </w:rPr>
            </w:pPr>
            <w:r w:rsidRPr="006C2CE4">
              <w:rPr>
                <w:color w:val="002060"/>
              </w:rPr>
              <w:lastRenderedPageBreak/>
              <w:t>RINALDI EDOARDO</w:t>
            </w:r>
          </w:p>
        </w:tc>
        <w:tc>
          <w:tcPr>
            <w:tcW w:w="2200" w:type="dxa"/>
            <w:tcMar>
              <w:top w:w="20" w:type="dxa"/>
              <w:left w:w="20" w:type="dxa"/>
              <w:bottom w:w="20" w:type="dxa"/>
              <w:right w:w="20" w:type="dxa"/>
            </w:tcMar>
            <w:vAlign w:val="center"/>
          </w:tcPr>
          <w:p w14:paraId="4427DFB4" w14:textId="77777777" w:rsidR="001666A5" w:rsidRPr="006C2CE4" w:rsidRDefault="001666A5" w:rsidP="00DA4E0C">
            <w:pPr>
              <w:pStyle w:val="movimento2"/>
              <w:rPr>
                <w:color w:val="002060"/>
              </w:rPr>
            </w:pPr>
            <w:r w:rsidRPr="006C2CE4">
              <w:rPr>
                <w:color w:val="002060"/>
              </w:rPr>
              <w:t xml:space="preserve">(FUTSAL MONTEMARCIANO C5) </w:t>
            </w:r>
          </w:p>
        </w:tc>
        <w:tc>
          <w:tcPr>
            <w:tcW w:w="800" w:type="dxa"/>
            <w:tcMar>
              <w:top w:w="20" w:type="dxa"/>
              <w:left w:w="20" w:type="dxa"/>
              <w:bottom w:w="20" w:type="dxa"/>
              <w:right w:w="20" w:type="dxa"/>
            </w:tcMar>
            <w:vAlign w:val="center"/>
          </w:tcPr>
          <w:p w14:paraId="48BDCA2A"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4019BEE" w14:textId="77777777" w:rsidR="001666A5" w:rsidRPr="006C2CE4" w:rsidRDefault="001666A5" w:rsidP="00DA4E0C">
            <w:pPr>
              <w:pStyle w:val="movimento"/>
              <w:rPr>
                <w:color w:val="002060"/>
              </w:rPr>
            </w:pPr>
            <w:r w:rsidRPr="006C2CE4">
              <w:rPr>
                <w:color w:val="002060"/>
              </w:rPr>
              <w:t>GATTARI MARCO</w:t>
            </w:r>
          </w:p>
        </w:tc>
        <w:tc>
          <w:tcPr>
            <w:tcW w:w="2200" w:type="dxa"/>
            <w:tcMar>
              <w:top w:w="20" w:type="dxa"/>
              <w:left w:w="20" w:type="dxa"/>
              <w:bottom w:w="20" w:type="dxa"/>
              <w:right w:w="20" w:type="dxa"/>
            </w:tcMar>
            <w:vAlign w:val="center"/>
          </w:tcPr>
          <w:p w14:paraId="3CC7B7CD" w14:textId="77777777" w:rsidR="001666A5" w:rsidRPr="006C2CE4" w:rsidRDefault="001666A5" w:rsidP="00DA4E0C">
            <w:pPr>
              <w:pStyle w:val="movimento2"/>
              <w:rPr>
                <w:color w:val="002060"/>
              </w:rPr>
            </w:pPr>
            <w:r w:rsidRPr="006C2CE4">
              <w:rPr>
                <w:color w:val="002060"/>
              </w:rPr>
              <w:t xml:space="preserve">(INVICTA FUTSAL MACERATA) </w:t>
            </w:r>
          </w:p>
        </w:tc>
      </w:tr>
      <w:tr w:rsidR="001666A5" w:rsidRPr="006C2CE4" w14:paraId="60933ED0" w14:textId="77777777" w:rsidTr="001666A5">
        <w:trPr>
          <w:divId w:val="527259509"/>
        </w:trPr>
        <w:tc>
          <w:tcPr>
            <w:tcW w:w="2200" w:type="dxa"/>
            <w:tcMar>
              <w:top w:w="20" w:type="dxa"/>
              <w:left w:w="20" w:type="dxa"/>
              <w:bottom w:w="20" w:type="dxa"/>
              <w:right w:w="20" w:type="dxa"/>
            </w:tcMar>
            <w:vAlign w:val="center"/>
          </w:tcPr>
          <w:p w14:paraId="263A7F76" w14:textId="77777777" w:rsidR="001666A5" w:rsidRPr="006C2CE4" w:rsidRDefault="001666A5" w:rsidP="00DA4E0C">
            <w:pPr>
              <w:pStyle w:val="movimento"/>
              <w:rPr>
                <w:color w:val="002060"/>
              </w:rPr>
            </w:pPr>
            <w:r w:rsidRPr="006C2CE4">
              <w:rPr>
                <w:color w:val="002060"/>
              </w:rPr>
              <w:t>FRATINI ALESSANDRO</w:t>
            </w:r>
          </w:p>
        </w:tc>
        <w:tc>
          <w:tcPr>
            <w:tcW w:w="2200" w:type="dxa"/>
            <w:tcMar>
              <w:top w:w="20" w:type="dxa"/>
              <w:left w:w="20" w:type="dxa"/>
              <w:bottom w:w="20" w:type="dxa"/>
              <w:right w:w="20" w:type="dxa"/>
            </w:tcMar>
            <w:vAlign w:val="center"/>
          </w:tcPr>
          <w:p w14:paraId="2D3889B1" w14:textId="77777777" w:rsidR="001666A5" w:rsidRPr="006C2CE4" w:rsidRDefault="001666A5" w:rsidP="00DA4E0C">
            <w:pPr>
              <w:pStyle w:val="movimento2"/>
              <w:rPr>
                <w:color w:val="002060"/>
              </w:rPr>
            </w:pPr>
            <w:r w:rsidRPr="006C2CE4">
              <w:rPr>
                <w:color w:val="002060"/>
              </w:rPr>
              <w:t xml:space="preserve">(MONTECASSIANO CALCIO) </w:t>
            </w:r>
          </w:p>
        </w:tc>
        <w:tc>
          <w:tcPr>
            <w:tcW w:w="800" w:type="dxa"/>
            <w:tcMar>
              <w:top w:w="20" w:type="dxa"/>
              <w:left w:w="20" w:type="dxa"/>
              <w:bottom w:w="20" w:type="dxa"/>
              <w:right w:w="20" w:type="dxa"/>
            </w:tcMar>
            <w:vAlign w:val="center"/>
          </w:tcPr>
          <w:p w14:paraId="6D070B23"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24334A0" w14:textId="77777777" w:rsidR="001666A5" w:rsidRPr="006C2CE4" w:rsidRDefault="001666A5" w:rsidP="00DA4E0C">
            <w:pPr>
              <w:pStyle w:val="movimento"/>
              <w:rPr>
                <w:color w:val="002060"/>
              </w:rPr>
            </w:pPr>
            <w:r w:rsidRPr="006C2CE4">
              <w:rPr>
                <w:color w:val="002060"/>
              </w:rPr>
              <w:t>SILVESTRONI ELIA</w:t>
            </w:r>
          </w:p>
        </w:tc>
        <w:tc>
          <w:tcPr>
            <w:tcW w:w="2200" w:type="dxa"/>
            <w:tcMar>
              <w:top w:w="20" w:type="dxa"/>
              <w:left w:w="20" w:type="dxa"/>
              <w:bottom w:w="20" w:type="dxa"/>
              <w:right w:w="20" w:type="dxa"/>
            </w:tcMar>
            <w:vAlign w:val="center"/>
          </w:tcPr>
          <w:p w14:paraId="2746C228" w14:textId="77777777" w:rsidR="001666A5" w:rsidRPr="006C2CE4" w:rsidRDefault="001666A5" w:rsidP="00DA4E0C">
            <w:pPr>
              <w:pStyle w:val="movimento2"/>
              <w:rPr>
                <w:color w:val="002060"/>
              </w:rPr>
            </w:pPr>
            <w:r w:rsidRPr="006C2CE4">
              <w:rPr>
                <w:color w:val="002060"/>
              </w:rPr>
              <w:t xml:space="preserve">(MONTECASSIANO CALCIO) </w:t>
            </w:r>
          </w:p>
        </w:tc>
      </w:tr>
      <w:tr w:rsidR="001666A5" w:rsidRPr="006C2CE4" w14:paraId="50565B35" w14:textId="77777777" w:rsidTr="001666A5">
        <w:trPr>
          <w:divId w:val="527259509"/>
        </w:trPr>
        <w:tc>
          <w:tcPr>
            <w:tcW w:w="2200" w:type="dxa"/>
            <w:tcMar>
              <w:top w:w="20" w:type="dxa"/>
              <w:left w:w="20" w:type="dxa"/>
              <w:bottom w:w="20" w:type="dxa"/>
              <w:right w:w="20" w:type="dxa"/>
            </w:tcMar>
            <w:vAlign w:val="center"/>
          </w:tcPr>
          <w:p w14:paraId="0BDD99F1" w14:textId="77777777" w:rsidR="001666A5" w:rsidRPr="006C2CE4" w:rsidRDefault="001666A5" w:rsidP="00DA4E0C">
            <w:pPr>
              <w:pStyle w:val="movimento"/>
              <w:rPr>
                <w:color w:val="002060"/>
              </w:rPr>
            </w:pPr>
            <w:r w:rsidRPr="006C2CE4">
              <w:rPr>
                <w:color w:val="002060"/>
              </w:rPr>
              <w:t>URBANI SIMONE</w:t>
            </w:r>
          </w:p>
        </w:tc>
        <w:tc>
          <w:tcPr>
            <w:tcW w:w="2200" w:type="dxa"/>
            <w:tcMar>
              <w:top w:w="20" w:type="dxa"/>
              <w:left w:w="20" w:type="dxa"/>
              <w:bottom w:w="20" w:type="dxa"/>
              <w:right w:w="20" w:type="dxa"/>
            </w:tcMar>
            <w:vAlign w:val="center"/>
          </w:tcPr>
          <w:p w14:paraId="4F676700" w14:textId="77777777" w:rsidR="001666A5" w:rsidRPr="006C2CE4" w:rsidRDefault="001666A5" w:rsidP="00DA4E0C">
            <w:pPr>
              <w:pStyle w:val="movimento2"/>
              <w:rPr>
                <w:color w:val="002060"/>
              </w:rPr>
            </w:pPr>
            <w:r w:rsidRPr="006C2CE4">
              <w:rPr>
                <w:color w:val="002060"/>
              </w:rPr>
              <w:t xml:space="preserve">(MONTECASSIANO CALCIO) </w:t>
            </w:r>
          </w:p>
        </w:tc>
        <w:tc>
          <w:tcPr>
            <w:tcW w:w="800" w:type="dxa"/>
            <w:tcMar>
              <w:top w:w="20" w:type="dxa"/>
              <w:left w:w="20" w:type="dxa"/>
              <w:bottom w:w="20" w:type="dxa"/>
              <w:right w:w="20" w:type="dxa"/>
            </w:tcMar>
            <w:vAlign w:val="center"/>
          </w:tcPr>
          <w:p w14:paraId="4CE74A88"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02333F2" w14:textId="77777777" w:rsidR="001666A5" w:rsidRPr="006C2CE4" w:rsidRDefault="001666A5" w:rsidP="00DA4E0C">
            <w:pPr>
              <w:pStyle w:val="movimento"/>
              <w:rPr>
                <w:color w:val="002060"/>
              </w:rPr>
            </w:pPr>
            <w:r w:rsidRPr="006C2CE4">
              <w:rPr>
                <w:color w:val="002060"/>
              </w:rPr>
              <w:t>FRONTINI MATTEO</w:t>
            </w:r>
          </w:p>
        </w:tc>
        <w:tc>
          <w:tcPr>
            <w:tcW w:w="2200" w:type="dxa"/>
            <w:tcMar>
              <w:top w:w="20" w:type="dxa"/>
              <w:left w:w="20" w:type="dxa"/>
              <w:bottom w:w="20" w:type="dxa"/>
              <w:right w:w="20" w:type="dxa"/>
            </w:tcMar>
            <w:vAlign w:val="center"/>
          </w:tcPr>
          <w:p w14:paraId="418CC460" w14:textId="77777777" w:rsidR="001666A5" w:rsidRPr="006C2CE4" w:rsidRDefault="001666A5" w:rsidP="00DA4E0C">
            <w:pPr>
              <w:pStyle w:val="movimento2"/>
              <w:rPr>
                <w:color w:val="002060"/>
              </w:rPr>
            </w:pPr>
            <w:r w:rsidRPr="006C2CE4">
              <w:rPr>
                <w:color w:val="002060"/>
              </w:rPr>
              <w:t xml:space="preserve">(NUOVA OTTRANO 98) </w:t>
            </w:r>
          </w:p>
        </w:tc>
      </w:tr>
      <w:tr w:rsidR="001666A5" w:rsidRPr="006C2CE4" w14:paraId="26A84DCA" w14:textId="77777777" w:rsidTr="001666A5">
        <w:trPr>
          <w:divId w:val="527259509"/>
        </w:trPr>
        <w:tc>
          <w:tcPr>
            <w:tcW w:w="2200" w:type="dxa"/>
            <w:tcMar>
              <w:top w:w="20" w:type="dxa"/>
              <w:left w:w="20" w:type="dxa"/>
              <w:bottom w:w="20" w:type="dxa"/>
              <w:right w:w="20" w:type="dxa"/>
            </w:tcMar>
            <w:vAlign w:val="center"/>
          </w:tcPr>
          <w:p w14:paraId="1BF5F345" w14:textId="77777777" w:rsidR="001666A5" w:rsidRPr="006C2CE4" w:rsidRDefault="001666A5" w:rsidP="00DA4E0C">
            <w:pPr>
              <w:pStyle w:val="movimento"/>
              <w:rPr>
                <w:color w:val="002060"/>
              </w:rPr>
            </w:pPr>
            <w:r w:rsidRPr="006C2CE4">
              <w:rPr>
                <w:color w:val="002060"/>
              </w:rPr>
              <w:t>MOREIRA CHIMANGO ALEXANDRE</w:t>
            </w:r>
          </w:p>
        </w:tc>
        <w:tc>
          <w:tcPr>
            <w:tcW w:w="2200" w:type="dxa"/>
            <w:tcMar>
              <w:top w:w="20" w:type="dxa"/>
              <w:left w:w="20" w:type="dxa"/>
              <w:bottom w:w="20" w:type="dxa"/>
              <w:right w:w="20" w:type="dxa"/>
            </w:tcMar>
            <w:vAlign w:val="center"/>
          </w:tcPr>
          <w:p w14:paraId="458270F0" w14:textId="77777777" w:rsidR="001666A5" w:rsidRPr="006C2CE4" w:rsidRDefault="001666A5" w:rsidP="00DA4E0C">
            <w:pPr>
              <w:pStyle w:val="movimento2"/>
              <w:rPr>
                <w:color w:val="002060"/>
              </w:rPr>
            </w:pPr>
            <w:r w:rsidRPr="006C2CE4">
              <w:rPr>
                <w:color w:val="002060"/>
              </w:rPr>
              <w:t xml:space="preserve">(POTENZA PICENA) </w:t>
            </w:r>
          </w:p>
        </w:tc>
        <w:tc>
          <w:tcPr>
            <w:tcW w:w="800" w:type="dxa"/>
            <w:tcMar>
              <w:top w:w="20" w:type="dxa"/>
              <w:left w:w="20" w:type="dxa"/>
              <w:bottom w:w="20" w:type="dxa"/>
              <w:right w:w="20" w:type="dxa"/>
            </w:tcMar>
            <w:vAlign w:val="center"/>
          </w:tcPr>
          <w:p w14:paraId="38337CFB"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A4E8233" w14:textId="77777777" w:rsidR="001666A5" w:rsidRPr="006C2CE4" w:rsidRDefault="001666A5" w:rsidP="00DA4E0C">
            <w:pPr>
              <w:pStyle w:val="movimento"/>
              <w:rPr>
                <w:color w:val="002060"/>
              </w:rPr>
            </w:pPr>
            <w:r w:rsidRPr="006C2CE4">
              <w:rPr>
                <w:color w:val="002060"/>
              </w:rPr>
              <w:t>FIRMANI LEONARDO</w:t>
            </w:r>
          </w:p>
        </w:tc>
        <w:tc>
          <w:tcPr>
            <w:tcW w:w="2200" w:type="dxa"/>
            <w:tcMar>
              <w:top w:w="20" w:type="dxa"/>
              <w:left w:w="20" w:type="dxa"/>
              <w:bottom w:w="20" w:type="dxa"/>
              <w:right w:w="20" w:type="dxa"/>
            </w:tcMar>
            <w:vAlign w:val="center"/>
          </w:tcPr>
          <w:p w14:paraId="20E5B047" w14:textId="77777777" w:rsidR="001666A5" w:rsidRPr="006C2CE4" w:rsidRDefault="001666A5" w:rsidP="00DA4E0C">
            <w:pPr>
              <w:pStyle w:val="movimento2"/>
              <w:rPr>
                <w:color w:val="002060"/>
              </w:rPr>
            </w:pPr>
            <w:r w:rsidRPr="006C2CE4">
              <w:rPr>
                <w:color w:val="002060"/>
              </w:rPr>
              <w:t xml:space="preserve">(REAL ANCARIA) </w:t>
            </w:r>
          </w:p>
        </w:tc>
      </w:tr>
      <w:tr w:rsidR="001666A5" w:rsidRPr="006C2CE4" w14:paraId="7156C54F" w14:textId="77777777" w:rsidTr="001666A5">
        <w:trPr>
          <w:divId w:val="527259509"/>
        </w:trPr>
        <w:tc>
          <w:tcPr>
            <w:tcW w:w="2200" w:type="dxa"/>
            <w:tcMar>
              <w:top w:w="20" w:type="dxa"/>
              <w:left w:w="20" w:type="dxa"/>
              <w:bottom w:w="20" w:type="dxa"/>
              <w:right w:w="20" w:type="dxa"/>
            </w:tcMar>
            <w:vAlign w:val="center"/>
          </w:tcPr>
          <w:p w14:paraId="21BD087D" w14:textId="77777777" w:rsidR="001666A5" w:rsidRPr="006C2CE4" w:rsidRDefault="001666A5" w:rsidP="00DA4E0C">
            <w:pPr>
              <w:pStyle w:val="movimento"/>
              <w:rPr>
                <w:color w:val="002060"/>
              </w:rPr>
            </w:pPr>
            <w:r w:rsidRPr="006C2CE4">
              <w:rPr>
                <w:color w:val="002060"/>
              </w:rPr>
              <w:t>PETRILLO MAURO</w:t>
            </w:r>
          </w:p>
        </w:tc>
        <w:tc>
          <w:tcPr>
            <w:tcW w:w="2200" w:type="dxa"/>
            <w:tcMar>
              <w:top w:w="20" w:type="dxa"/>
              <w:left w:w="20" w:type="dxa"/>
              <w:bottom w:w="20" w:type="dxa"/>
              <w:right w:w="20" w:type="dxa"/>
            </w:tcMar>
            <w:vAlign w:val="center"/>
          </w:tcPr>
          <w:p w14:paraId="6BFB6F89" w14:textId="77777777" w:rsidR="001666A5" w:rsidRPr="006C2CE4" w:rsidRDefault="001666A5" w:rsidP="00DA4E0C">
            <w:pPr>
              <w:pStyle w:val="movimento2"/>
              <w:rPr>
                <w:color w:val="002060"/>
              </w:rPr>
            </w:pPr>
            <w:r w:rsidRPr="006C2CE4">
              <w:rPr>
                <w:color w:val="002060"/>
              </w:rPr>
              <w:t xml:space="preserve">(SENIGALLIA CALCIO) </w:t>
            </w:r>
          </w:p>
        </w:tc>
        <w:tc>
          <w:tcPr>
            <w:tcW w:w="800" w:type="dxa"/>
            <w:tcMar>
              <w:top w:w="20" w:type="dxa"/>
              <w:left w:w="20" w:type="dxa"/>
              <w:bottom w:w="20" w:type="dxa"/>
              <w:right w:w="20" w:type="dxa"/>
            </w:tcMar>
            <w:vAlign w:val="center"/>
          </w:tcPr>
          <w:p w14:paraId="27F2C997"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82C7236" w14:textId="77777777" w:rsidR="001666A5" w:rsidRPr="006C2CE4" w:rsidRDefault="001666A5" w:rsidP="00DA4E0C">
            <w:pPr>
              <w:pStyle w:val="movimento"/>
              <w:rPr>
                <w:color w:val="002060"/>
              </w:rPr>
            </w:pPr>
            <w:r w:rsidRPr="006C2CE4">
              <w:rPr>
                <w:color w:val="002060"/>
              </w:rPr>
              <w:t>RIMINUCCI ALESSANDRO</w:t>
            </w:r>
          </w:p>
        </w:tc>
        <w:tc>
          <w:tcPr>
            <w:tcW w:w="2200" w:type="dxa"/>
            <w:tcMar>
              <w:top w:w="20" w:type="dxa"/>
              <w:left w:w="20" w:type="dxa"/>
              <w:bottom w:w="20" w:type="dxa"/>
              <w:right w:w="20" w:type="dxa"/>
            </w:tcMar>
            <w:vAlign w:val="center"/>
          </w:tcPr>
          <w:p w14:paraId="4C26389D" w14:textId="77777777" w:rsidR="001666A5" w:rsidRPr="006C2CE4" w:rsidRDefault="001666A5" w:rsidP="00DA4E0C">
            <w:pPr>
              <w:pStyle w:val="movimento2"/>
              <w:rPr>
                <w:color w:val="002060"/>
              </w:rPr>
            </w:pPr>
            <w:r w:rsidRPr="006C2CE4">
              <w:rPr>
                <w:color w:val="002060"/>
              </w:rPr>
              <w:t xml:space="preserve">(SPORTLAND) </w:t>
            </w:r>
          </w:p>
        </w:tc>
      </w:tr>
      <w:tr w:rsidR="001666A5" w:rsidRPr="006C2CE4" w14:paraId="0F55AFC4" w14:textId="77777777" w:rsidTr="001666A5">
        <w:trPr>
          <w:divId w:val="527259509"/>
        </w:trPr>
        <w:tc>
          <w:tcPr>
            <w:tcW w:w="2200" w:type="dxa"/>
            <w:tcMar>
              <w:top w:w="20" w:type="dxa"/>
              <w:left w:w="20" w:type="dxa"/>
              <w:bottom w:w="20" w:type="dxa"/>
              <w:right w:w="20" w:type="dxa"/>
            </w:tcMar>
            <w:vAlign w:val="center"/>
          </w:tcPr>
          <w:p w14:paraId="28DC6595" w14:textId="77777777" w:rsidR="001666A5" w:rsidRPr="006C2CE4" w:rsidRDefault="001666A5" w:rsidP="00DA4E0C">
            <w:pPr>
              <w:pStyle w:val="movimento"/>
              <w:rPr>
                <w:color w:val="002060"/>
              </w:rPr>
            </w:pPr>
            <w:r w:rsidRPr="006C2CE4">
              <w:rPr>
                <w:color w:val="002060"/>
              </w:rPr>
              <w:t>GRASSELLI FABIANO</w:t>
            </w:r>
          </w:p>
        </w:tc>
        <w:tc>
          <w:tcPr>
            <w:tcW w:w="2200" w:type="dxa"/>
            <w:tcMar>
              <w:top w:w="20" w:type="dxa"/>
              <w:left w:w="20" w:type="dxa"/>
              <w:bottom w:w="20" w:type="dxa"/>
              <w:right w:w="20" w:type="dxa"/>
            </w:tcMar>
            <w:vAlign w:val="center"/>
          </w:tcPr>
          <w:p w14:paraId="2A31BE9A" w14:textId="77777777" w:rsidR="001666A5" w:rsidRPr="006C2CE4" w:rsidRDefault="001666A5" w:rsidP="00DA4E0C">
            <w:pPr>
              <w:pStyle w:val="movimento2"/>
              <w:rPr>
                <w:color w:val="002060"/>
              </w:rPr>
            </w:pPr>
            <w:r w:rsidRPr="006C2CE4">
              <w:rPr>
                <w:color w:val="002060"/>
              </w:rPr>
              <w:t xml:space="preserve">(TRE TORRI A.S.D.) </w:t>
            </w:r>
          </w:p>
        </w:tc>
        <w:tc>
          <w:tcPr>
            <w:tcW w:w="800" w:type="dxa"/>
            <w:tcMar>
              <w:top w:w="20" w:type="dxa"/>
              <w:left w:w="20" w:type="dxa"/>
              <w:bottom w:w="20" w:type="dxa"/>
              <w:right w:w="20" w:type="dxa"/>
            </w:tcMar>
            <w:vAlign w:val="center"/>
          </w:tcPr>
          <w:p w14:paraId="5169D9A2"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4CF04D3"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74F8FED9" w14:textId="77777777" w:rsidR="001666A5" w:rsidRPr="006C2CE4" w:rsidRDefault="001666A5" w:rsidP="00DA4E0C">
            <w:pPr>
              <w:pStyle w:val="movimento2"/>
              <w:rPr>
                <w:color w:val="002060"/>
              </w:rPr>
            </w:pPr>
            <w:r w:rsidRPr="006C2CE4">
              <w:rPr>
                <w:color w:val="002060"/>
              </w:rPr>
              <w:t> </w:t>
            </w:r>
          </w:p>
        </w:tc>
      </w:tr>
    </w:tbl>
    <w:p w14:paraId="65449917" w14:textId="77777777" w:rsidR="001666A5" w:rsidRPr="006C2CE4" w:rsidRDefault="001666A5" w:rsidP="001666A5">
      <w:pPr>
        <w:pStyle w:val="breakline"/>
        <w:divId w:val="527259509"/>
        <w:rPr>
          <w:color w:val="002060"/>
        </w:rPr>
      </w:pPr>
    </w:p>
    <w:p w14:paraId="13B1EB9D" w14:textId="77777777" w:rsidR="001666A5" w:rsidRPr="006C2CE4" w:rsidRDefault="001666A5" w:rsidP="001666A5">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F.to IL GIUDICE SPORTIVO</w:t>
      </w:r>
    </w:p>
    <w:p w14:paraId="2BA89ADC" w14:textId="77777777" w:rsidR="001666A5" w:rsidRPr="006C2CE4" w:rsidRDefault="001666A5" w:rsidP="001666A5">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 xml:space="preserve"> </w:t>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 xml:space="preserve">   </w:t>
      </w:r>
      <w:r w:rsidRPr="006C2CE4">
        <w:rPr>
          <w:rFonts w:ascii="Arial" w:hAnsi="Arial" w:cs="Arial"/>
          <w:noProof/>
          <w:color w:val="002060"/>
          <w:lang w:eastAsia="it-IT"/>
        </w:rPr>
        <w:tab/>
        <w:t xml:space="preserve">       Claudio Romagnoli</w:t>
      </w:r>
    </w:p>
    <w:p w14:paraId="7E49C5EE" w14:textId="77777777" w:rsidR="001666A5" w:rsidRPr="006C2CE4" w:rsidRDefault="001666A5" w:rsidP="001666A5">
      <w:pPr>
        <w:pStyle w:val="breakline"/>
        <w:divId w:val="527259509"/>
        <w:rPr>
          <w:color w:val="002060"/>
        </w:rPr>
      </w:pPr>
    </w:p>
    <w:p w14:paraId="6F3B3DC2" w14:textId="77777777" w:rsidR="001666A5" w:rsidRPr="006C2CE4" w:rsidRDefault="001666A5" w:rsidP="001666A5">
      <w:pPr>
        <w:pStyle w:val="TITOLOPRINC"/>
        <w:divId w:val="527259509"/>
        <w:rPr>
          <w:color w:val="002060"/>
        </w:rPr>
      </w:pPr>
      <w:r w:rsidRPr="006C2CE4">
        <w:rPr>
          <w:color w:val="002060"/>
        </w:rPr>
        <w:t>CLASSIFICA</w:t>
      </w:r>
    </w:p>
    <w:p w14:paraId="4EBD36E2" w14:textId="77777777" w:rsidR="001666A5" w:rsidRPr="006C2CE4" w:rsidRDefault="001666A5" w:rsidP="001666A5">
      <w:pPr>
        <w:pStyle w:val="breakline"/>
        <w:divId w:val="527259509"/>
        <w:rPr>
          <w:color w:val="002060"/>
        </w:rPr>
      </w:pPr>
    </w:p>
    <w:p w14:paraId="4BEF5C3C" w14:textId="77777777" w:rsidR="001666A5" w:rsidRPr="006C2CE4" w:rsidRDefault="001666A5" w:rsidP="001666A5">
      <w:pPr>
        <w:pStyle w:val="breakline"/>
        <w:divId w:val="527259509"/>
        <w:rPr>
          <w:color w:val="002060"/>
        </w:rPr>
      </w:pPr>
    </w:p>
    <w:p w14:paraId="38B2455C" w14:textId="77777777" w:rsidR="001666A5" w:rsidRPr="006C2CE4" w:rsidRDefault="001666A5" w:rsidP="001666A5">
      <w:pPr>
        <w:pStyle w:val="SOTTOTITOLOCAMPIONATO1"/>
        <w:divId w:val="527259509"/>
        <w:rPr>
          <w:color w:val="002060"/>
        </w:rPr>
      </w:pPr>
      <w:r w:rsidRPr="006C2CE4">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666A5" w:rsidRPr="006C2CE4" w14:paraId="194A7114" w14:textId="77777777" w:rsidTr="001666A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1BB2EA" w14:textId="77777777" w:rsidR="001666A5" w:rsidRPr="006C2CE4" w:rsidRDefault="001666A5" w:rsidP="00DA4E0C">
            <w:pPr>
              <w:pStyle w:val="HEADERTABELLA"/>
              <w:rPr>
                <w:color w:val="002060"/>
              </w:rPr>
            </w:pPr>
            <w:r w:rsidRPr="006C2C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AB8258" w14:textId="77777777" w:rsidR="001666A5" w:rsidRPr="006C2CE4" w:rsidRDefault="001666A5" w:rsidP="00DA4E0C">
            <w:pPr>
              <w:pStyle w:val="HEADERTABELLA"/>
              <w:rPr>
                <w:color w:val="002060"/>
              </w:rPr>
            </w:pPr>
            <w:r w:rsidRPr="006C2C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B41A72" w14:textId="77777777" w:rsidR="001666A5" w:rsidRPr="006C2CE4" w:rsidRDefault="001666A5" w:rsidP="00DA4E0C">
            <w:pPr>
              <w:pStyle w:val="HEADERTABELLA"/>
              <w:rPr>
                <w:color w:val="002060"/>
              </w:rPr>
            </w:pPr>
            <w:r w:rsidRPr="006C2C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677542" w14:textId="77777777" w:rsidR="001666A5" w:rsidRPr="006C2CE4" w:rsidRDefault="001666A5" w:rsidP="00DA4E0C">
            <w:pPr>
              <w:pStyle w:val="HEADERTABELLA"/>
              <w:rPr>
                <w:color w:val="002060"/>
              </w:rPr>
            </w:pPr>
            <w:r w:rsidRPr="006C2C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0A49C2" w14:textId="77777777" w:rsidR="001666A5" w:rsidRPr="006C2CE4" w:rsidRDefault="001666A5" w:rsidP="00DA4E0C">
            <w:pPr>
              <w:pStyle w:val="HEADERTABELLA"/>
              <w:rPr>
                <w:color w:val="002060"/>
              </w:rPr>
            </w:pPr>
            <w:r w:rsidRPr="006C2C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BC56B8" w14:textId="77777777" w:rsidR="001666A5" w:rsidRPr="006C2CE4" w:rsidRDefault="001666A5" w:rsidP="00DA4E0C">
            <w:pPr>
              <w:pStyle w:val="HEADERTABELLA"/>
              <w:rPr>
                <w:color w:val="002060"/>
              </w:rPr>
            </w:pPr>
            <w:r w:rsidRPr="006C2C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579002" w14:textId="77777777" w:rsidR="001666A5" w:rsidRPr="006C2CE4" w:rsidRDefault="001666A5" w:rsidP="00DA4E0C">
            <w:pPr>
              <w:pStyle w:val="HEADERTABELLA"/>
              <w:rPr>
                <w:color w:val="002060"/>
              </w:rPr>
            </w:pPr>
            <w:r w:rsidRPr="006C2C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3C7B49" w14:textId="77777777" w:rsidR="001666A5" w:rsidRPr="006C2CE4" w:rsidRDefault="001666A5" w:rsidP="00DA4E0C">
            <w:pPr>
              <w:pStyle w:val="HEADERTABELLA"/>
              <w:rPr>
                <w:color w:val="002060"/>
              </w:rPr>
            </w:pPr>
            <w:r w:rsidRPr="006C2C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528233" w14:textId="77777777" w:rsidR="001666A5" w:rsidRPr="006C2CE4" w:rsidRDefault="001666A5" w:rsidP="00DA4E0C">
            <w:pPr>
              <w:pStyle w:val="HEADERTABELLA"/>
              <w:rPr>
                <w:color w:val="002060"/>
              </w:rPr>
            </w:pPr>
            <w:r w:rsidRPr="006C2C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59C0E9" w14:textId="77777777" w:rsidR="001666A5" w:rsidRPr="006C2CE4" w:rsidRDefault="001666A5" w:rsidP="00DA4E0C">
            <w:pPr>
              <w:pStyle w:val="HEADERTABELLA"/>
              <w:rPr>
                <w:color w:val="002060"/>
              </w:rPr>
            </w:pPr>
            <w:r w:rsidRPr="006C2CE4">
              <w:rPr>
                <w:color w:val="002060"/>
              </w:rPr>
              <w:t>PE</w:t>
            </w:r>
          </w:p>
        </w:tc>
      </w:tr>
      <w:tr w:rsidR="001666A5" w:rsidRPr="006C2CE4" w14:paraId="6141AB01" w14:textId="77777777" w:rsidTr="001666A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7E0DC37" w14:textId="77777777" w:rsidR="001666A5" w:rsidRPr="006C2CE4" w:rsidRDefault="001666A5" w:rsidP="00DA4E0C">
            <w:pPr>
              <w:pStyle w:val="ROWTABELLA"/>
              <w:rPr>
                <w:color w:val="002060"/>
              </w:rPr>
            </w:pPr>
            <w:r w:rsidRPr="006C2CE4">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CFC8D" w14:textId="77777777" w:rsidR="001666A5" w:rsidRPr="006C2CE4" w:rsidRDefault="001666A5" w:rsidP="00DA4E0C">
            <w:pPr>
              <w:pStyle w:val="ROWTABELLA"/>
              <w:jc w:val="center"/>
              <w:rPr>
                <w:color w:val="002060"/>
              </w:rPr>
            </w:pPr>
            <w:r w:rsidRPr="006C2C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18D82"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E775C"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5FB08"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C506D"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163C5E" w14:textId="77777777" w:rsidR="001666A5" w:rsidRPr="006C2CE4" w:rsidRDefault="001666A5" w:rsidP="00DA4E0C">
            <w:pPr>
              <w:pStyle w:val="ROWTABELLA"/>
              <w:jc w:val="center"/>
              <w:rPr>
                <w:color w:val="002060"/>
              </w:rPr>
            </w:pPr>
            <w:r w:rsidRPr="006C2CE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6A2AA" w14:textId="77777777" w:rsidR="001666A5" w:rsidRPr="006C2CE4" w:rsidRDefault="001666A5" w:rsidP="00DA4E0C">
            <w:pPr>
              <w:pStyle w:val="ROWTABELLA"/>
              <w:jc w:val="center"/>
              <w:rPr>
                <w:color w:val="002060"/>
              </w:rPr>
            </w:pPr>
            <w:r w:rsidRPr="006C2C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B164C" w14:textId="77777777" w:rsidR="001666A5" w:rsidRPr="006C2CE4" w:rsidRDefault="001666A5" w:rsidP="00DA4E0C">
            <w:pPr>
              <w:pStyle w:val="ROWTABELLA"/>
              <w:jc w:val="center"/>
              <w:rPr>
                <w:color w:val="002060"/>
              </w:rPr>
            </w:pPr>
            <w:r w:rsidRPr="006C2C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3207A" w14:textId="77777777" w:rsidR="001666A5" w:rsidRPr="006C2CE4" w:rsidRDefault="001666A5" w:rsidP="00DA4E0C">
            <w:pPr>
              <w:pStyle w:val="ROWTABELLA"/>
              <w:jc w:val="center"/>
              <w:rPr>
                <w:color w:val="002060"/>
              </w:rPr>
            </w:pPr>
            <w:r w:rsidRPr="006C2CE4">
              <w:rPr>
                <w:color w:val="002060"/>
              </w:rPr>
              <w:t>0</w:t>
            </w:r>
          </w:p>
        </w:tc>
      </w:tr>
      <w:tr w:rsidR="001666A5" w:rsidRPr="006C2CE4" w14:paraId="1253F73E"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4A3888" w14:textId="77777777" w:rsidR="001666A5" w:rsidRPr="006C2CE4" w:rsidRDefault="001666A5" w:rsidP="00DA4E0C">
            <w:pPr>
              <w:pStyle w:val="ROWTABELLA"/>
              <w:rPr>
                <w:color w:val="002060"/>
              </w:rPr>
            </w:pPr>
            <w:r w:rsidRPr="006C2CE4">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773DA" w14:textId="77777777" w:rsidR="001666A5" w:rsidRPr="006C2CE4" w:rsidRDefault="001666A5" w:rsidP="00DA4E0C">
            <w:pPr>
              <w:pStyle w:val="ROWTABELLA"/>
              <w:jc w:val="center"/>
              <w:rPr>
                <w:color w:val="002060"/>
              </w:rPr>
            </w:pPr>
            <w:r w:rsidRPr="006C2C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D43FC0"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E5C27"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20EDF"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15E86"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40888" w14:textId="77777777" w:rsidR="001666A5" w:rsidRPr="006C2CE4" w:rsidRDefault="001666A5" w:rsidP="00DA4E0C">
            <w:pPr>
              <w:pStyle w:val="ROWTABELLA"/>
              <w:jc w:val="center"/>
              <w:rPr>
                <w:color w:val="002060"/>
              </w:rPr>
            </w:pPr>
            <w:r w:rsidRPr="006C2C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818AF" w14:textId="77777777" w:rsidR="001666A5" w:rsidRPr="006C2CE4" w:rsidRDefault="001666A5" w:rsidP="00DA4E0C">
            <w:pPr>
              <w:pStyle w:val="ROWTABELLA"/>
              <w:jc w:val="center"/>
              <w:rPr>
                <w:color w:val="002060"/>
              </w:rPr>
            </w:pPr>
            <w:r w:rsidRPr="006C2C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7ABCC" w14:textId="77777777" w:rsidR="001666A5" w:rsidRPr="006C2CE4" w:rsidRDefault="001666A5" w:rsidP="00DA4E0C">
            <w:pPr>
              <w:pStyle w:val="ROWTABELLA"/>
              <w:jc w:val="center"/>
              <w:rPr>
                <w:color w:val="002060"/>
              </w:rPr>
            </w:pPr>
            <w:r w:rsidRPr="006C2C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669C1" w14:textId="77777777" w:rsidR="001666A5" w:rsidRPr="006C2CE4" w:rsidRDefault="001666A5" w:rsidP="00DA4E0C">
            <w:pPr>
              <w:pStyle w:val="ROWTABELLA"/>
              <w:jc w:val="center"/>
              <w:rPr>
                <w:color w:val="002060"/>
              </w:rPr>
            </w:pPr>
            <w:r w:rsidRPr="006C2CE4">
              <w:rPr>
                <w:color w:val="002060"/>
              </w:rPr>
              <w:t>0</w:t>
            </w:r>
          </w:p>
        </w:tc>
      </w:tr>
      <w:tr w:rsidR="001666A5" w:rsidRPr="006C2CE4" w14:paraId="5C2915A7"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A40CF2E" w14:textId="77777777" w:rsidR="001666A5" w:rsidRPr="006C2CE4" w:rsidRDefault="001666A5" w:rsidP="00DA4E0C">
            <w:pPr>
              <w:pStyle w:val="ROWTABELLA"/>
              <w:rPr>
                <w:color w:val="002060"/>
              </w:rPr>
            </w:pPr>
            <w:r w:rsidRPr="006C2CE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8E064" w14:textId="77777777" w:rsidR="001666A5" w:rsidRPr="006C2CE4" w:rsidRDefault="001666A5" w:rsidP="00DA4E0C">
            <w:pPr>
              <w:pStyle w:val="ROWTABELLA"/>
              <w:jc w:val="center"/>
              <w:rPr>
                <w:color w:val="002060"/>
              </w:rPr>
            </w:pPr>
            <w:r w:rsidRPr="006C2C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53D82"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35949E"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935CED"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09650"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346F7" w14:textId="77777777" w:rsidR="001666A5" w:rsidRPr="006C2CE4" w:rsidRDefault="001666A5" w:rsidP="00DA4E0C">
            <w:pPr>
              <w:pStyle w:val="ROWTABELLA"/>
              <w:jc w:val="center"/>
              <w:rPr>
                <w:color w:val="002060"/>
              </w:rPr>
            </w:pPr>
            <w:r w:rsidRPr="006C2CE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64BA4" w14:textId="77777777" w:rsidR="001666A5" w:rsidRPr="006C2CE4" w:rsidRDefault="001666A5" w:rsidP="00DA4E0C">
            <w:pPr>
              <w:pStyle w:val="ROWTABELLA"/>
              <w:jc w:val="center"/>
              <w:rPr>
                <w:color w:val="002060"/>
              </w:rPr>
            </w:pPr>
            <w:r w:rsidRPr="006C2C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0D195" w14:textId="77777777" w:rsidR="001666A5" w:rsidRPr="006C2CE4" w:rsidRDefault="001666A5" w:rsidP="00DA4E0C">
            <w:pPr>
              <w:pStyle w:val="ROWTABELLA"/>
              <w:jc w:val="center"/>
              <w:rPr>
                <w:color w:val="002060"/>
              </w:rPr>
            </w:pPr>
            <w:r w:rsidRPr="006C2C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B51666" w14:textId="77777777" w:rsidR="001666A5" w:rsidRPr="006C2CE4" w:rsidRDefault="001666A5" w:rsidP="00DA4E0C">
            <w:pPr>
              <w:pStyle w:val="ROWTABELLA"/>
              <w:jc w:val="center"/>
              <w:rPr>
                <w:color w:val="002060"/>
              </w:rPr>
            </w:pPr>
            <w:r w:rsidRPr="006C2CE4">
              <w:rPr>
                <w:color w:val="002060"/>
              </w:rPr>
              <w:t>0</w:t>
            </w:r>
          </w:p>
        </w:tc>
      </w:tr>
      <w:tr w:rsidR="001666A5" w:rsidRPr="006C2CE4" w14:paraId="1CF64F13"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309643" w14:textId="77777777" w:rsidR="001666A5" w:rsidRPr="006C2CE4" w:rsidRDefault="001666A5" w:rsidP="00DA4E0C">
            <w:pPr>
              <w:pStyle w:val="ROWTABELLA"/>
              <w:rPr>
                <w:color w:val="002060"/>
              </w:rPr>
            </w:pPr>
            <w:r w:rsidRPr="006C2CE4">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16612" w14:textId="77777777" w:rsidR="001666A5" w:rsidRPr="006C2CE4" w:rsidRDefault="001666A5" w:rsidP="00DA4E0C">
            <w:pPr>
              <w:pStyle w:val="ROWTABELLA"/>
              <w:jc w:val="center"/>
              <w:rPr>
                <w:color w:val="002060"/>
              </w:rPr>
            </w:pPr>
            <w:r w:rsidRPr="006C2C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5C9A9"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61B75"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820C8"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EE8B38"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FD935" w14:textId="77777777" w:rsidR="001666A5" w:rsidRPr="006C2CE4" w:rsidRDefault="001666A5" w:rsidP="00DA4E0C">
            <w:pPr>
              <w:pStyle w:val="ROWTABELLA"/>
              <w:jc w:val="center"/>
              <w:rPr>
                <w:color w:val="002060"/>
              </w:rPr>
            </w:pPr>
            <w:r w:rsidRPr="006C2CE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1C9562" w14:textId="77777777" w:rsidR="001666A5" w:rsidRPr="006C2CE4" w:rsidRDefault="001666A5" w:rsidP="00DA4E0C">
            <w:pPr>
              <w:pStyle w:val="ROWTABELLA"/>
              <w:jc w:val="center"/>
              <w:rPr>
                <w:color w:val="002060"/>
              </w:rPr>
            </w:pPr>
            <w:r w:rsidRPr="006C2CE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9B7CE3"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2D15A" w14:textId="77777777" w:rsidR="001666A5" w:rsidRPr="006C2CE4" w:rsidRDefault="001666A5" w:rsidP="00DA4E0C">
            <w:pPr>
              <w:pStyle w:val="ROWTABELLA"/>
              <w:jc w:val="center"/>
              <w:rPr>
                <w:color w:val="002060"/>
              </w:rPr>
            </w:pPr>
            <w:r w:rsidRPr="006C2CE4">
              <w:rPr>
                <w:color w:val="002060"/>
              </w:rPr>
              <w:t>0</w:t>
            </w:r>
          </w:p>
        </w:tc>
      </w:tr>
      <w:tr w:rsidR="001666A5" w:rsidRPr="006C2CE4" w14:paraId="219ED4E4"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445C9A" w14:textId="77777777" w:rsidR="001666A5" w:rsidRPr="006C2CE4" w:rsidRDefault="001666A5" w:rsidP="00DA4E0C">
            <w:pPr>
              <w:pStyle w:val="ROWTABELLA"/>
              <w:rPr>
                <w:color w:val="002060"/>
              </w:rPr>
            </w:pPr>
            <w:r w:rsidRPr="006C2CE4">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14B79" w14:textId="77777777" w:rsidR="001666A5" w:rsidRPr="006C2CE4" w:rsidRDefault="001666A5" w:rsidP="00DA4E0C">
            <w:pPr>
              <w:pStyle w:val="ROWTABELLA"/>
              <w:jc w:val="center"/>
              <w:rPr>
                <w:color w:val="002060"/>
              </w:rPr>
            </w:pPr>
            <w:r w:rsidRPr="006C2C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93E64"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B6F92"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42DCC"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DCB52"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DC4F6" w14:textId="77777777" w:rsidR="001666A5" w:rsidRPr="006C2CE4" w:rsidRDefault="001666A5" w:rsidP="00DA4E0C">
            <w:pPr>
              <w:pStyle w:val="ROWTABELLA"/>
              <w:jc w:val="center"/>
              <w:rPr>
                <w:color w:val="002060"/>
              </w:rPr>
            </w:pPr>
            <w:r w:rsidRPr="006C2CE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9BF5F" w14:textId="77777777" w:rsidR="001666A5" w:rsidRPr="006C2CE4" w:rsidRDefault="001666A5" w:rsidP="00DA4E0C">
            <w:pPr>
              <w:pStyle w:val="ROWTABELLA"/>
              <w:jc w:val="center"/>
              <w:rPr>
                <w:color w:val="002060"/>
              </w:rPr>
            </w:pPr>
            <w:r w:rsidRPr="006C2C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AF8D95"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D76086" w14:textId="77777777" w:rsidR="001666A5" w:rsidRPr="006C2CE4" w:rsidRDefault="001666A5" w:rsidP="00DA4E0C">
            <w:pPr>
              <w:pStyle w:val="ROWTABELLA"/>
              <w:jc w:val="center"/>
              <w:rPr>
                <w:color w:val="002060"/>
              </w:rPr>
            </w:pPr>
            <w:r w:rsidRPr="006C2CE4">
              <w:rPr>
                <w:color w:val="002060"/>
              </w:rPr>
              <w:t>0</w:t>
            </w:r>
          </w:p>
        </w:tc>
      </w:tr>
      <w:tr w:rsidR="001666A5" w:rsidRPr="006C2CE4" w14:paraId="23E57B8B"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59EAFE" w14:textId="77777777" w:rsidR="001666A5" w:rsidRPr="006C2CE4" w:rsidRDefault="001666A5" w:rsidP="00DA4E0C">
            <w:pPr>
              <w:pStyle w:val="ROWTABELLA"/>
              <w:rPr>
                <w:color w:val="002060"/>
              </w:rPr>
            </w:pPr>
            <w:r w:rsidRPr="006C2CE4">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90D02"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4CD6F"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9EEA5"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5092E"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E105D"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693C8" w14:textId="77777777" w:rsidR="001666A5" w:rsidRPr="006C2CE4" w:rsidRDefault="001666A5" w:rsidP="00DA4E0C">
            <w:pPr>
              <w:pStyle w:val="ROWTABELLA"/>
              <w:jc w:val="center"/>
              <w:rPr>
                <w:color w:val="002060"/>
              </w:rPr>
            </w:pPr>
            <w:r w:rsidRPr="006C2CE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402AE3" w14:textId="77777777" w:rsidR="001666A5" w:rsidRPr="006C2CE4" w:rsidRDefault="001666A5" w:rsidP="00DA4E0C">
            <w:pPr>
              <w:pStyle w:val="ROWTABELLA"/>
              <w:jc w:val="center"/>
              <w:rPr>
                <w:color w:val="002060"/>
              </w:rPr>
            </w:pPr>
            <w:r w:rsidRPr="006C2CE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A0807"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2CBE9" w14:textId="77777777" w:rsidR="001666A5" w:rsidRPr="006C2CE4" w:rsidRDefault="001666A5" w:rsidP="00DA4E0C">
            <w:pPr>
              <w:pStyle w:val="ROWTABELLA"/>
              <w:jc w:val="center"/>
              <w:rPr>
                <w:color w:val="002060"/>
              </w:rPr>
            </w:pPr>
            <w:r w:rsidRPr="006C2CE4">
              <w:rPr>
                <w:color w:val="002060"/>
              </w:rPr>
              <w:t>0</w:t>
            </w:r>
          </w:p>
        </w:tc>
      </w:tr>
      <w:tr w:rsidR="001666A5" w:rsidRPr="006C2CE4" w14:paraId="40AB1CA5"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C14B6E" w14:textId="77777777" w:rsidR="001666A5" w:rsidRPr="006C2CE4" w:rsidRDefault="001666A5" w:rsidP="00DA4E0C">
            <w:pPr>
              <w:pStyle w:val="ROWTABELLA"/>
              <w:rPr>
                <w:color w:val="002060"/>
              </w:rPr>
            </w:pPr>
            <w:r w:rsidRPr="006C2CE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77CD2"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C7788"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25DD1"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60AB9"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60EFB"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9A0BB" w14:textId="77777777" w:rsidR="001666A5" w:rsidRPr="006C2CE4" w:rsidRDefault="001666A5" w:rsidP="00DA4E0C">
            <w:pPr>
              <w:pStyle w:val="ROWTABELLA"/>
              <w:jc w:val="center"/>
              <w:rPr>
                <w:color w:val="002060"/>
              </w:rPr>
            </w:pPr>
            <w:r w:rsidRPr="006C2C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7EED7" w14:textId="77777777" w:rsidR="001666A5" w:rsidRPr="006C2CE4" w:rsidRDefault="001666A5" w:rsidP="00DA4E0C">
            <w:pPr>
              <w:pStyle w:val="ROWTABELLA"/>
              <w:jc w:val="center"/>
              <w:rPr>
                <w:color w:val="002060"/>
              </w:rPr>
            </w:pPr>
            <w:r w:rsidRPr="006C2CE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27DD5"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F2120B" w14:textId="77777777" w:rsidR="001666A5" w:rsidRPr="006C2CE4" w:rsidRDefault="001666A5" w:rsidP="00DA4E0C">
            <w:pPr>
              <w:pStyle w:val="ROWTABELLA"/>
              <w:jc w:val="center"/>
              <w:rPr>
                <w:color w:val="002060"/>
              </w:rPr>
            </w:pPr>
            <w:r w:rsidRPr="006C2CE4">
              <w:rPr>
                <w:color w:val="002060"/>
              </w:rPr>
              <w:t>0</w:t>
            </w:r>
          </w:p>
        </w:tc>
      </w:tr>
      <w:tr w:rsidR="001666A5" w:rsidRPr="006C2CE4" w14:paraId="058755AD"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76B37D" w14:textId="77777777" w:rsidR="001666A5" w:rsidRPr="006C2CE4" w:rsidRDefault="001666A5" w:rsidP="00DA4E0C">
            <w:pPr>
              <w:pStyle w:val="ROWTABELLA"/>
              <w:rPr>
                <w:color w:val="002060"/>
              </w:rPr>
            </w:pPr>
            <w:r w:rsidRPr="006C2CE4">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0C28B" w14:textId="77777777" w:rsidR="001666A5" w:rsidRPr="006C2CE4" w:rsidRDefault="001666A5" w:rsidP="00DA4E0C">
            <w:pPr>
              <w:pStyle w:val="ROWTABELLA"/>
              <w:jc w:val="center"/>
              <w:rPr>
                <w:color w:val="002060"/>
              </w:rPr>
            </w:pPr>
            <w:r w:rsidRPr="006C2C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3F2FC"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D98FE"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33465"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DE4BA"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AC8BD6" w14:textId="77777777" w:rsidR="001666A5" w:rsidRPr="006C2CE4" w:rsidRDefault="001666A5" w:rsidP="00DA4E0C">
            <w:pPr>
              <w:pStyle w:val="ROWTABELLA"/>
              <w:jc w:val="center"/>
              <w:rPr>
                <w:color w:val="002060"/>
              </w:rPr>
            </w:pPr>
            <w:r w:rsidRPr="006C2CE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D6988" w14:textId="77777777" w:rsidR="001666A5" w:rsidRPr="006C2CE4" w:rsidRDefault="001666A5" w:rsidP="00DA4E0C">
            <w:pPr>
              <w:pStyle w:val="ROWTABELLA"/>
              <w:jc w:val="center"/>
              <w:rPr>
                <w:color w:val="002060"/>
              </w:rPr>
            </w:pPr>
            <w:r w:rsidRPr="006C2CE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6699D"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E7265" w14:textId="77777777" w:rsidR="001666A5" w:rsidRPr="006C2CE4" w:rsidRDefault="001666A5" w:rsidP="00DA4E0C">
            <w:pPr>
              <w:pStyle w:val="ROWTABELLA"/>
              <w:jc w:val="center"/>
              <w:rPr>
                <w:color w:val="002060"/>
              </w:rPr>
            </w:pPr>
            <w:r w:rsidRPr="006C2CE4">
              <w:rPr>
                <w:color w:val="002060"/>
              </w:rPr>
              <w:t>0</w:t>
            </w:r>
          </w:p>
        </w:tc>
      </w:tr>
      <w:tr w:rsidR="001666A5" w:rsidRPr="006C2CE4" w14:paraId="78570BAE"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EE7E2D" w14:textId="77777777" w:rsidR="001666A5" w:rsidRPr="006C2CE4" w:rsidRDefault="001666A5" w:rsidP="00DA4E0C">
            <w:pPr>
              <w:pStyle w:val="ROWTABELLA"/>
              <w:rPr>
                <w:color w:val="002060"/>
              </w:rPr>
            </w:pPr>
            <w:r w:rsidRPr="006C2CE4">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B6441" w14:textId="77777777" w:rsidR="001666A5" w:rsidRPr="006C2CE4" w:rsidRDefault="001666A5" w:rsidP="00DA4E0C">
            <w:pPr>
              <w:pStyle w:val="ROWTABELLA"/>
              <w:jc w:val="center"/>
              <w:rPr>
                <w:color w:val="002060"/>
              </w:rPr>
            </w:pPr>
            <w:r w:rsidRPr="006C2C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1FEA3" w14:textId="77777777" w:rsidR="001666A5" w:rsidRPr="006C2CE4" w:rsidRDefault="001666A5" w:rsidP="00DA4E0C">
            <w:pPr>
              <w:pStyle w:val="ROWTABELLA"/>
              <w:jc w:val="center"/>
              <w:rPr>
                <w:color w:val="002060"/>
              </w:rPr>
            </w:pPr>
            <w:r w:rsidRPr="006C2C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271B5"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0F2F7"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5A8C6"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892DE" w14:textId="77777777" w:rsidR="001666A5" w:rsidRPr="006C2CE4" w:rsidRDefault="001666A5" w:rsidP="00DA4E0C">
            <w:pPr>
              <w:pStyle w:val="ROWTABELLA"/>
              <w:jc w:val="center"/>
              <w:rPr>
                <w:color w:val="002060"/>
              </w:rPr>
            </w:pPr>
            <w:r w:rsidRPr="006C2CE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712F2" w14:textId="77777777" w:rsidR="001666A5" w:rsidRPr="006C2CE4" w:rsidRDefault="001666A5" w:rsidP="00DA4E0C">
            <w:pPr>
              <w:pStyle w:val="ROWTABELLA"/>
              <w:jc w:val="center"/>
              <w:rPr>
                <w:color w:val="002060"/>
              </w:rPr>
            </w:pPr>
            <w:r w:rsidRPr="006C2C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EAA43"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6B47D" w14:textId="77777777" w:rsidR="001666A5" w:rsidRPr="006C2CE4" w:rsidRDefault="001666A5" w:rsidP="00DA4E0C">
            <w:pPr>
              <w:pStyle w:val="ROWTABELLA"/>
              <w:jc w:val="center"/>
              <w:rPr>
                <w:color w:val="002060"/>
              </w:rPr>
            </w:pPr>
            <w:r w:rsidRPr="006C2CE4">
              <w:rPr>
                <w:color w:val="002060"/>
              </w:rPr>
              <w:t>0</w:t>
            </w:r>
          </w:p>
        </w:tc>
      </w:tr>
      <w:tr w:rsidR="001666A5" w:rsidRPr="006C2CE4" w14:paraId="503DE8F1"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67FE2F" w14:textId="77777777" w:rsidR="001666A5" w:rsidRPr="006C2CE4" w:rsidRDefault="001666A5" w:rsidP="00DA4E0C">
            <w:pPr>
              <w:pStyle w:val="ROWTABELLA"/>
              <w:rPr>
                <w:color w:val="002060"/>
              </w:rPr>
            </w:pPr>
            <w:r w:rsidRPr="006C2CE4">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F212C" w14:textId="77777777" w:rsidR="001666A5" w:rsidRPr="006C2CE4" w:rsidRDefault="001666A5" w:rsidP="00DA4E0C">
            <w:pPr>
              <w:pStyle w:val="ROWTABELLA"/>
              <w:jc w:val="center"/>
              <w:rPr>
                <w:color w:val="002060"/>
              </w:rPr>
            </w:pPr>
            <w:r w:rsidRPr="006C2C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8757E" w14:textId="77777777" w:rsidR="001666A5" w:rsidRPr="006C2CE4" w:rsidRDefault="001666A5" w:rsidP="00DA4E0C">
            <w:pPr>
              <w:pStyle w:val="ROWTABELLA"/>
              <w:jc w:val="center"/>
              <w:rPr>
                <w:color w:val="002060"/>
              </w:rPr>
            </w:pPr>
            <w:r w:rsidRPr="006C2C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03AD0"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D27CF"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D1FEB"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E4D8A" w14:textId="77777777" w:rsidR="001666A5" w:rsidRPr="006C2CE4" w:rsidRDefault="001666A5" w:rsidP="00DA4E0C">
            <w:pPr>
              <w:pStyle w:val="ROWTABELLA"/>
              <w:jc w:val="center"/>
              <w:rPr>
                <w:color w:val="002060"/>
              </w:rPr>
            </w:pPr>
            <w:r w:rsidRPr="006C2C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198CC" w14:textId="77777777" w:rsidR="001666A5" w:rsidRPr="006C2CE4" w:rsidRDefault="001666A5" w:rsidP="00DA4E0C">
            <w:pPr>
              <w:pStyle w:val="ROWTABELLA"/>
              <w:jc w:val="center"/>
              <w:rPr>
                <w:color w:val="002060"/>
              </w:rPr>
            </w:pPr>
            <w:r w:rsidRPr="006C2CE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FB901"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92E9B" w14:textId="77777777" w:rsidR="001666A5" w:rsidRPr="006C2CE4" w:rsidRDefault="001666A5" w:rsidP="00DA4E0C">
            <w:pPr>
              <w:pStyle w:val="ROWTABELLA"/>
              <w:jc w:val="center"/>
              <w:rPr>
                <w:color w:val="002060"/>
              </w:rPr>
            </w:pPr>
            <w:r w:rsidRPr="006C2CE4">
              <w:rPr>
                <w:color w:val="002060"/>
              </w:rPr>
              <w:t>0</w:t>
            </w:r>
          </w:p>
        </w:tc>
      </w:tr>
      <w:tr w:rsidR="001666A5" w:rsidRPr="006C2CE4" w14:paraId="1B0C47DA"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21E5079" w14:textId="77777777" w:rsidR="001666A5" w:rsidRPr="006C2CE4" w:rsidRDefault="001666A5" w:rsidP="00DA4E0C">
            <w:pPr>
              <w:pStyle w:val="ROWTABELLA"/>
              <w:rPr>
                <w:color w:val="002060"/>
              </w:rPr>
            </w:pPr>
            <w:r w:rsidRPr="006C2CE4">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21384" w14:textId="77777777" w:rsidR="001666A5" w:rsidRPr="006C2CE4" w:rsidRDefault="001666A5" w:rsidP="00DA4E0C">
            <w:pPr>
              <w:pStyle w:val="ROWTABELLA"/>
              <w:jc w:val="center"/>
              <w:rPr>
                <w:color w:val="002060"/>
              </w:rPr>
            </w:pPr>
            <w:r w:rsidRPr="006C2C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3759C"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3C687"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3EF40"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E4BA8"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F94AF7" w14:textId="77777777" w:rsidR="001666A5" w:rsidRPr="006C2CE4" w:rsidRDefault="001666A5" w:rsidP="00DA4E0C">
            <w:pPr>
              <w:pStyle w:val="ROWTABELLA"/>
              <w:jc w:val="center"/>
              <w:rPr>
                <w:color w:val="002060"/>
              </w:rPr>
            </w:pPr>
            <w:r w:rsidRPr="006C2CE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DC4E4" w14:textId="77777777" w:rsidR="001666A5" w:rsidRPr="006C2CE4" w:rsidRDefault="001666A5" w:rsidP="00DA4E0C">
            <w:pPr>
              <w:pStyle w:val="ROWTABELLA"/>
              <w:jc w:val="center"/>
              <w:rPr>
                <w:color w:val="002060"/>
              </w:rPr>
            </w:pPr>
            <w:r w:rsidRPr="006C2CE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72C88" w14:textId="77777777" w:rsidR="001666A5" w:rsidRPr="006C2CE4" w:rsidRDefault="001666A5" w:rsidP="00DA4E0C">
            <w:pPr>
              <w:pStyle w:val="ROWTABELLA"/>
              <w:jc w:val="center"/>
              <w:rPr>
                <w:color w:val="002060"/>
              </w:rPr>
            </w:pPr>
            <w:r w:rsidRPr="006C2C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41EBE" w14:textId="77777777" w:rsidR="001666A5" w:rsidRPr="006C2CE4" w:rsidRDefault="001666A5" w:rsidP="00DA4E0C">
            <w:pPr>
              <w:pStyle w:val="ROWTABELLA"/>
              <w:jc w:val="center"/>
              <w:rPr>
                <w:color w:val="002060"/>
              </w:rPr>
            </w:pPr>
            <w:r w:rsidRPr="006C2CE4">
              <w:rPr>
                <w:color w:val="002060"/>
              </w:rPr>
              <w:t>0</w:t>
            </w:r>
          </w:p>
        </w:tc>
      </w:tr>
      <w:tr w:rsidR="001666A5" w:rsidRPr="006C2CE4" w14:paraId="31AD29D2"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2D2E18" w14:textId="77777777" w:rsidR="001666A5" w:rsidRPr="006C2CE4" w:rsidRDefault="001666A5" w:rsidP="00DA4E0C">
            <w:pPr>
              <w:pStyle w:val="ROWTABELLA"/>
              <w:rPr>
                <w:color w:val="002060"/>
              </w:rPr>
            </w:pPr>
            <w:r w:rsidRPr="006C2CE4">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E1586" w14:textId="77777777" w:rsidR="001666A5" w:rsidRPr="006C2CE4" w:rsidRDefault="001666A5" w:rsidP="00DA4E0C">
            <w:pPr>
              <w:pStyle w:val="ROWTABELLA"/>
              <w:jc w:val="center"/>
              <w:rPr>
                <w:color w:val="002060"/>
              </w:rPr>
            </w:pPr>
            <w:r w:rsidRPr="006C2C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CA878"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7E7ED"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92AE4"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F44B9"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C2328" w14:textId="77777777" w:rsidR="001666A5" w:rsidRPr="006C2CE4" w:rsidRDefault="001666A5" w:rsidP="00DA4E0C">
            <w:pPr>
              <w:pStyle w:val="ROWTABELLA"/>
              <w:jc w:val="center"/>
              <w:rPr>
                <w:color w:val="002060"/>
              </w:rPr>
            </w:pPr>
            <w:r w:rsidRPr="006C2CE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D86FA" w14:textId="77777777" w:rsidR="001666A5" w:rsidRPr="006C2CE4" w:rsidRDefault="001666A5" w:rsidP="00DA4E0C">
            <w:pPr>
              <w:pStyle w:val="ROWTABELLA"/>
              <w:jc w:val="center"/>
              <w:rPr>
                <w:color w:val="002060"/>
              </w:rPr>
            </w:pPr>
            <w:r w:rsidRPr="006C2CE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00FAA"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F5EDB5" w14:textId="77777777" w:rsidR="001666A5" w:rsidRPr="006C2CE4" w:rsidRDefault="001666A5" w:rsidP="00DA4E0C">
            <w:pPr>
              <w:pStyle w:val="ROWTABELLA"/>
              <w:jc w:val="center"/>
              <w:rPr>
                <w:color w:val="002060"/>
              </w:rPr>
            </w:pPr>
            <w:r w:rsidRPr="006C2CE4">
              <w:rPr>
                <w:color w:val="002060"/>
              </w:rPr>
              <w:t>0</w:t>
            </w:r>
          </w:p>
        </w:tc>
      </w:tr>
      <w:tr w:rsidR="001666A5" w:rsidRPr="006C2CE4" w14:paraId="18F7499B"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2A3AE0" w14:textId="77777777" w:rsidR="001666A5" w:rsidRPr="006C2CE4" w:rsidRDefault="001666A5" w:rsidP="00DA4E0C">
            <w:pPr>
              <w:pStyle w:val="ROWTABELLA"/>
              <w:rPr>
                <w:color w:val="002060"/>
              </w:rPr>
            </w:pPr>
            <w:r w:rsidRPr="006C2CE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17831"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CE151"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CC175"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0687F5"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AB5C5"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C1264" w14:textId="77777777" w:rsidR="001666A5" w:rsidRPr="006C2CE4" w:rsidRDefault="001666A5" w:rsidP="00DA4E0C">
            <w:pPr>
              <w:pStyle w:val="ROWTABELLA"/>
              <w:jc w:val="center"/>
              <w:rPr>
                <w:color w:val="002060"/>
              </w:rPr>
            </w:pPr>
            <w:r w:rsidRPr="006C2C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A7FA3" w14:textId="77777777" w:rsidR="001666A5" w:rsidRPr="006C2CE4" w:rsidRDefault="001666A5" w:rsidP="00DA4E0C">
            <w:pPr>
              <w:pStyle w:val="ROWTABELLA"/>
              <w:jc w:val="center"/>
              <w:rPr>
                <w:color w:val="002060"/>
              </w:rPr>
            </w:pPr>
            <w:r w:rsidRPr="006C2CE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F6CFB" w14:textId="77777777" w:rsidR="001666A5" w:rsidRPr="006C2CE4" w:rsidRDefault="001666A5" w:rsidP="00DA4E0C">
            <w:pPr>
              <w:pStyle w:val="ROWTABELLA"/>
              <w:jc w:val="center"/>
              <w:rPr>
                <w:color w:val="002060"/>
              </w:rPr>
            </w:pPr>
            <w:r w:rsidRPr="006C2CE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487B7" w14:textId="77777777" w:rsidR="001666A5" w:rsidRPr="006C2CE4" w:rsidRDefault="001666A5" w:rsidP="00DA4E0C">
            <w:pPr>
              <w:pStyle w:val="ROWTABELLA"/>
              <w:jc w:val="center"/>
              <w:rPr>
                <w:color w:val="002060"/>
              </w:rPr>
            </w:pPr>
            <w:r w:rsidRPr="006C2CE4">
              <w:rPr>
                <w:color w:val="002060"/>
              </w:rPr>
              <w:t>0</w:t>
            </w:r>
          </w:p>
        </w:tc>
      </w:tr>
      <w:tr w:rsidR="001666A5" w:rsidRPr="006C2CE4" w14:paraId="261BBF73" w14:textId="77777777" w:rsidTr="001666A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1CF75C8" w14:textId="77777777" w:rsidR="001666A5" w:rsidRPr="006C2CE4" w:rsidRDefault="001666A5" w:rsidP="00DA4E0C">
            <w:pPr>
              <w:pStyle w:val="ROWTABELLA"/>
              <w:rPr>
                <w:color w:val="002060"/>
              </w:rPr>
            </w:pPr>
            <w:r w:rsidRPr="006C2CE4">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65584"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B9D52"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F09B6"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46A6E"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3B33D"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FE441" w14:textId="77777777" w:rsidR="001666A5" w:rsidRPr="006C2CE4" w:rsidRDefault="001666A5" w:rsidP="00DA4E0C">
            <w:pPr>
              <w:pStyle w:val="ROWTABELLA"/>
              <w:jc w:val="center"/>
              <w:rPr>
                <w:color w:val="002060"/>
              </w:rPr>
            </w:pPr>
            <w:r w:rsidRPr="006C2C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47B30" w14:textId="77777777" w:rsidR="001666A5" w:rsidRPr="006C2CE4" w:rsidRDefault="001666A5" w:rsidP="00DA4E0C">
            <w:pPr>
              <w:pStyle w:val="ROWTABELLA"/>
              <w:jc w:val="center"/>
              <w:rPr>
                <w:color w:val="002060"/>
              </w:rPr>
            </w:pPr>
            <w:r w:rsidRPr="006C2CE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6B7A7" w14:textId="77777777" w:rsidR="001666A5" w:rsidRPr="006C2CE4" w:rsidRDefault="001666A5" w:rsidP="00DA4E0C">
            <w:pPr>
              <w:pStyle w:val="ROWTABELLA"/>
              <w:jc w:val="center"/>
              <w:rPr>
                <w:color w:val="002060"/>
              </w:rPr>
            </w:pPr>
            <w:r w:rsidRPr="006C2C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06BFD" w14:textId="77777777" w:rsidR="001666A5" w:rsidRPr="006C2CE4" w:rsidRDefault="001666A5" w:rsidP="00DA4E0C">
            <w:pPr>
              <w:pStyle w:val="ROWTABELLA"/>
              <w:jc w:val="center"/>
              <w:rPr>
                <w:color w:val="002060"/>
              </w:rPr>
            </w:pPr>
            <w:r w:rsidRPr="006C2CE4">
              <w:rPr>
                <w:color w:val="002060"/>
              </w:rPr>
              <w:t>0</w:t>
            </w:r>
          </w:p>
        </w:tc>
      </w:tr>
    </w:tbl>
    <w:p w14:paraId="118C600B" w14:textId="77777777" w:rsidR="001666A5" w:rsidRPr="006C2CE4" w:rsidRDefault="001666A5" w:rsidP="001666A5">
      <w:pPr>
        <w:pStyle w:val="breakline"/>
        <w:divId w:val="527259509"/>
        <w:rPr>
          <w:color w:val="002060"/>
        </w:rPr>
      </w:pPr>
    </w:p>
    <w:p w14:paraId="514D417D" w14:textId="77777777" w:rsidR="001666A5" w:rsidRPr="006C2CE4" w:rsidRDefault="001666A5" w:rsidP="001666A5">
      <w:pPr>
        <w:pStyle w:val="breakline"/>
        <w:divId w:val="527259509"/>
        <w:rPr>
          <w:color w:val="002060"/>
        </w:rPr>
      </w:pPr>
    </w:p>
    <w:p w14:paraId="1BD63ACB" w14:textId="77777777" w:rsidR="001666A5" w:rsidRPr="006C2CE4" w:rsidRDefault="001666A5" w:rsidP="001666A5">
      <w:pPr>
        <w:pStyle w:val="SOTTOTITOLOCAMPIONATO1"/>
        <w:divId w:val="527259509"/>
        <w:rPr>
          <w:color w:val="002060"/>
        </w:rPr>
      </w:pPr>
      <w:r w:rsidRPr="006C2CE4">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666A5" w:rsidRPr="006C2CE4" w14:paraId="53318CC5" w14:textId="77777777" w:rsidTr="001666A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9A442F" w14:textId="77777777" w:rsidR="001666A5" w:rsidRPr="006C2CE4" w:rsidRDefault="001666A5" w:rsidP="00DA4E0C">
            <w:pPr>
              <w:pStyle w:val="HEADERTABELLA"/>
              <w:rPr>
                <w:color w:val="002060"/>
              </w:rPr>
            </w:pPr>
            <w:r w:rsidRPr="006C2C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3668A9" w14:textId="77777777" w:rsidR="001666A5" w:rsidRPr="006C2CE4" w:rsidRDefault="001666A5" w:rsidP="00DA4E0C">
            <w:pPr>
              <w:pStyle w:val="HEADERTABELLA"/>
              <w:rPr>
                <w:color w:val="002060"/>
              </w:rPr>
            </w:pPr>
            <w:r w:rsidRPr="006C2C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59EDF8" w14:textId="77777777" w:rsidR="001666A5" w:rsidRPr="006C2CE4" w:rsidRDefault="001666A5" w:rsidP="00DA4E0C">
            <w:pPr>
              <w:pStyle w:val="HEADERTABELLA"/>
              <w:rPr>
                <w:color w:val="002060"/>
              </w:rPr>
            </w:pPr>
            <w:r w:rsidRPr="006C2C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0AFD03" w14:textId="77777777" w:rsidR="001666A5" w:rsidRPr="006C2CE4" w:rsidRDefault="001666A5" w:rsidP="00DA4E0C">
            <w:pPr>
              <w:pStyle w:val="HEADERTABELLA"/>
              <w:rPr>
                <w:color w:val="002060"/>
              </w:rPr>
            </w:pPr>
            <w:r w:rsidRPr="006C2C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994598" w14:textId="77777777" w:rsidR="001666A5" w:rsidRPr="006C2CE4" w:rsidRDefault="001666A5" w:rsidP="00DA4E0C">
            <w:pPr>
              <w:pStyle w:val="HEADERTABELLA"/>
              <w:rPr>
                <w:color w:val="002060"/>
              </w:rPr>
            </w:pPr>
            <w:r w:rsidRPr="006C2C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0F821A" w14:textId="77777777" w:rsidR="001666A5" w:rsidRPr="006C2CE4" w:rsidRDefault="001666A5" w:rsidP="00DA4E0C">
            <w:pPr>
              <w:pStyle w:val="HEADERTABELLA"/>
              <w:rPr>
                <w:color w:val="002060"/>
              </w:rPr>
            </w:pPr>
            <w:r w:rsidRPr="006C2C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FF0DE5" w14:textId="77777777" w:rsidR="001666A5" w:rsidRPr="006C2CE4" w:rsidRDefault="001666A5" w:rsidP="00DA4E0C">
            <w:pPr>
              <w:pStyle w:val="HEADERTABELLA"/>
              <w:rPr>
                <w:color w:val="002060"/>
              </w:rPr>
            </w:pPr>
            <w:r w:rsidRPr="006C2C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C4B3A1" w14:textId="77777777" w:rsidR="001666A5" w:rsidRPr="006C2CE4" w:rsidRDefault="001666A5" w:rsidP="00DA4E0C">
            <w:pPr>
              <w:pStyle w:val="HEADERTABELLA"/>
              <w:rPr>
                <w:color w:val="002060"/>
              </w:rPr>
            </w:pPr>
            <w:r w:rsidRPr="006C2C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2BEC20" w14:textId="77777777" w:rsidR="001666A5" w:rsidRPr="006C2CE4" w:rsidRDefault="001666A5" w:rsidP="00DA4E0C">
            <w:pPr>
              <w:pStyle w:val="HEADERTABELLA"/>
              <w:rPr>
                <w:color w:val="002060"/>
              </w:rPr>
            </w:pPr>
            <w:r w:rsidRPr="006C2C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0E49CA" w14:textId="77777777" w:rsidR="001666A5" w:rsidRPr="006C2CE4" w:rsidRDefault="001666A5" w:rsidP="00DA4E0C">
            <w:pPr>
              <w:pStyle w:val="HEADERTABELLA"/>
              <w:rPr>
                <w:color w:val="002060"/>
              </w:rPr>
            </w:pPr>
            <w:r w:rsidRPr="006C2CE4">
              <w:rPr>
                <w:color w:val="002060"/>
              </w:rPr>
              <w:t>PE</w:t>
            </w:r>
          </w:p>
        </w:tc>
      </w:tr>
      <w:tr w:rsidR="001666A5" w:rsidRPr="006C2CE4" w14:paraId="51DC6211" w14:textId="77777777" w:rsidTr="001666A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EF238DC" w14:textId="77777777" w:rsidR="001666A5" w:rsidRPr="006C2CE4" w:rsidRDefault="001666A5" w:rsidP="00DA4E0C">
            <w:pPr>
              <w:pStyle w:val="ROWTABELLA"/>
              <w:rPr>
                <w:color w:val="002060"/>
              </w:rPr>
            </w:pPr>
            <w:r w:rsidRPr="006C2CE4">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7C1ADA" w14:textId="77777777" w:rsidR="001666A5" w:rsidRPr="006C2CE4" w:rsidRDefault="001666A5" w:rsidP="00DA4E0C">
            <w:pPr>
              <w:pStyle w:val="ROWTABELLA"/>
              <w:jc w:val="center"/>
              <w:rPr>
                <w:color w:val="002060"/>
              </w:rPr>
            </w:pPr>
            <w:r w:rsidRPr="006C2C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EE93F"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E6FDBC"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10C0E"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587177"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5D026" w14:textId="77777777" w:rsidR="001666A5" w:rsidRPr="006C2CE4" w:rsidRDefault="001666A5" w:rsidP="00DA4E0C">
            <w:pPr>
              <w:pStyle w:val="ROWTABELLA"/>
              <w:jc w:val="center"/>
              <w:rPr>
                <w:color w:val="002060"/>
              </w:rPr>
            </w:pPr>
            <w:r w:rsidRPr="006C2CE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F2D8D" w14:textId="77777777" w:rsidR="001666A5" w:rsidRPr="006C2CE4" w:rsidRDefault="001666A5" w:rsidP="00DA4E0C">
            <w:pPr>
              <w:pStyle w:val="ROWTABELLA"/>
              <w:jc w:val="center"/>
              <w:rPr>
                <w:color w:val="002060"/>
              </w:rPr>
            </w:pPr>
            <w:r w:rsidRPr="006C2CE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535BDA" w14:textId="77777777" w:rsidR="001666A5" w:rsidRPr="006C2CE4" w:rsidRDefault="001666A5" w:rsidP="00DA4E0C">
            <w:pPr>
              <w:pStyle w:val="ROWTABELLA"/>
              <w:jc w:val="center"/>
              <w:rPr>
                <w:color w:val="002060"/>
              </w:rPr>
            </w:pPr>
            <w:r w:rsidRPr="006C2C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7AE08" w14:textId="77777777" w:rsidR="001666A5" w:rsidRPr="006C2CE4" w:rsidRDefault="001666A5" w:rsidP="00DA4E0C">
            <w:pPr>
              <w:pStyle w:val="ROWTABELLA"/>
              <w:jc w:val="center"/>
              <w:rPr>
                <w:color w:val="002060"/>
              </w:rPr>
            </w:pPr>
            <w:r w:rsidRPr="006C2CE4">
              <w:rPr>
                <w:color w:val="002060"/>
              </w:rPr>
              <w:t>0</w:t>
            </w:r>
          </w:p>
        </w:tc>
      </w:tr>
      <w:tr w:rsidR="001666A5" w:rsidRPr="006C2CE4" w14:paraId="296583D5"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AAF514" w14:textId="77777777" w:rsidR="001666A5" w:rsidRPr="006C2CE4" w:rsidRDefault="001666A5" w:rsidP="00DA4E0C">
            <w:pPr>
              <w:pStyle w:val="ROWTABELLA"/>
              <w:rPr>
                <w:color w:val="002060"/>
              </w:rPr>
            </w:pPr>
            <w:r w:rsidRPr="006C2CE4">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8BE02" w14:textId="77777777" w:rsidR="001666A5" w:rsidRPr="006C2CE4" w:rsidRDefault="001666A5" w:rsidP="00DA4E0C">
            <w:pPr>
              <w:pStyle w:val="ROWTABELLA"/>
              <w:jc w:val="center"/>
              <w:rPr>
                <w:color w:val="002060"/>
              </w:rPr>
            </w:pPr>
            <w:r w:rsidRPr="006C2C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E1FFA"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D9E14"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61A18"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3C05E"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7B217" w14:textId="77777777" w:rsidR="001666A5" w:rsidRPr="006C2CE4" w:rsidRDefault="001666A5" w:rsidP="00DA4E0C">
            <w:pPr>
              <w:pStyle w:val="ROWTABELLA"/>
              <w:jc w:val="center"/>
              <w:rPr>
                <w:color w:val="002060"/>
              </w:rPr>
            </w:pPr>
            <w:r w:rsidRPr="006C2CE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7E1F7" w14:textId="77777777" w:rsidR="001666A5" w:rsidRPr="006C2CE4" w:rsidRDefault="001666A5" w:rsidP="00DA4E0C">
            <w:pPr>
              <w:pStyle w:val="ROWTABELLA"/>
              <w:jc w:val="center"/>
              <w:rPr>
                <w:color w:val="002060"/>
              </w:rPr>
            </w:pPr>
            <w:r w:rsidRPr="006C2C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7490C2" w14:textId="77777777" w:rsidR="001666A5" w:rsidRPr="006C2CE4" w:rsidRDefault="001666A5" w:rsidP="00DA4E0C">
            <w:pPr>
              <w:pStyle w:val="ROWTABELLA"/>
              <w:jc w:val="center"/>
              <w:rPr>
                <w:color w:val="002060"/>
              </w:rPr>
            </w:pPr>
            <w:r w:rsidRPr="006C2CE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215A8" w14:textId="77777777" w:rsidR="001666A5" w:rsidRPr="006C2CE4" w:rsidRDefault="001666A5" w:rsidP="00DA4E0C">
            <w:pPr>
              <w:pStyle w:val="ROWTABELLA"/>
              <w:jc w:val="center"/>
              <w:rPr>
                <w:color w:val="002060"/>
              </w:rPr>
            </w:pPr>
            <w:r w:rsidRPr="006C2CE4">
              <w:rPr>
                <w:color w:val="002060"/>
              </w:rPr>
              <w:t>0</w:t>
            </w:r>
          </w:p>
        </w:tc>
      </w:tr>
      <w:tr w:rsidR="001666A5" w:rsidRPr="006C2CE4" w14:paraId="462FFA2E"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7F45E4" w14:textId="77777777" w:rsidR="001666A5" w:rsidRPr="006C2CE4" w:rsidRDefault="001666A5" w:rsidP="00DA4E0C">
            <w:pPr>
              <w:pStyle w:val="ROWTABELLA"/>
              <w:rPr>
                <w:color w:val="002060"/>
              </w:rPr>
            </w:pPr>
            <w:r w:rsidRPr="006C2CE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9088E" w14:textId="77777777" w:rsidR="001666A5" w:rsidRPr="006C2CE4" w:rsidRDefault="001666A5" w:rsidP="00DA4E0C">
            <w:pPr>
              <w:pStyle w:val="ROWTABELLA"/>
              <w:jc w:val="center"/>
              <w:rPr>
                <w:color w:val="002060"/>
              </w:rPr>
            </w:pPr>
            <w:r w:rsidRPr="006C2C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A096D"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86C45"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E6C76"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392BA"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0DBB0" w14:textId="77777777" w:rsidR="001666A5" w:rsidRPr="006C2CE4" w:rsidRDefault="001666A5" w:rsidP="00DA4E0C">
            <w:pPr>
              <w:pStyle w:val="ROWTABELLA"/>
              <w:jc w:val="center"/>
              <w:rPr>
                <w:color w:val="002060"/>
              </w:rPr>
            </w:pPr>
            <w:r w:rsidRPr="006C2CE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98BAFD" w14:textId="77777777" w:rsidR="001666A5" w:rsidRPr="006C2CE4" w:rsidRDefault="001666A5" w:rsidP="00DA4E0C">
            <w:pPr>
              <w:pStyle w:val="ROWTABELLA"/>
              <w:jc w:val="center"/>
              <w:rPr>
                <w:color w:val="002060"/>
              </w:rPr>
            </w:pPr>
            <w:r w:rsidRPr="006C2C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A63C3" w14:textId="77777777" w:rsidR="001666A5" w:rsidRPr="006C2CE4" w:rsidRDefault="001666A5" w:rsidP="00DA4E0C">
            <w:pPr>
              <w:pStyle w:val="ROWTABELLA"/>
              <w:jc w:val="center"/>
              <w:rPr>
                <w:color w:val="002060"/>
              </w:rPr>
            </w:pPr>
            <w:r w:rsidRPr="006C2C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2003D" w14:textId="77777777" w:rsidR="001666A5" w:rsidRPr="006C2CE4" w:rsidRDefault="001666A5" w:rsidP="00DA4E0C">
            <w:pPr>
              <w:pStyle w:val="ROWTABELLA"/>
              <w:jc w:val="center"/>
              <w:rPr>
                <w:color w:val="002060"/>
              </w:rPr>
            </w:pPr>
            <w:r w:rsidRPr="006C2CE4">
              <w:rPr>
                <w:color w:val="002060"/>
              </w:rPr>
              <w:t>0</w:t>
            </w:r>
          </w:p>
        </w:tc>
      </w:tr>
      <w:tr w:rsidR="001666A5" w:rsidRPr="006C2CE4" w14:paraId="41D35043"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9D7E45" w14:textId="77777777" w:rsidR="001666A5" w:rsidRPr="006C2CE4" w:rsidRDefault="001666A5" w:rsidP="00DA4E0C">
            <w:pPr>
              <w:pStyle w:val="ROWTABELLA"/>
              <w:rPr>
                <w:color w:val="002060"/>
              </w:rPr>
            </w:pPr>
            <w:r w:rsidRPr="006C2CE4">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1E273" w14:textId="77777777" w:rsidR="001666A5" w:rsidRPr="006C2CE4" w:rsidRDefault="001666A5" w:rsidP="00DA4E0C">
            <w:pPr>
              <w:pStyle w:val="ROWTABELLA"/>
              <w:jc w:val="center"/>
              <w:rPr>
                <w:color w:val="002060"/>
              </w:rPr>
            </w:pPr>
            <w:r w:rsidRPr="006C2C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93742"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9C4E1"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2C6C7"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08E5E"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29053" w14:textId="77777777" w:rsidR="001666A5" w:rsidRPr="006C2CE4" w:rsidRDefault="001666A5" w:rsidP="00DA4E0C">
            <w:pPr>
              <w:pStyle w:val="ROWTABELLA"/>
              <w:jc w:val="center"/>
              <w:rPr>
                <w:color w:val="002060"/>
              </w:rPr>
            </w:pPr>
            <w:r w:rsidRPr="006C2CE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07BAD0" w14:textId="77777777" w:rsidR="001666A5" w:rsidRPr="006C2CE4" w:rsidRDefault="001666A5" w:rsidP="00DA4E0C">
            <w:pPr>
              <w:pStyle w:val="ROWTABELLA"/>
              <w:jc w:val="center"/>
              <w:rPr>
                <w:color w:val="002060"/>
              </w:rPr>
            </w:pPr>
            <w:r w:rsidRPr="006C2C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67E60" w14:textId="77777777" w:rsidR="001666A5" w:rsidRPr="006C2CE4" w:rsidRDefault="001666A5" w:rsidP="00DA4E0C">
            <w:pPr>
              <w:pStyle w:val="ROWTABELLA"/>
              <w:jc w:val="center"/>
              <w:rPr>
                <w:color w:val="002060"/>
              </w:rPr>
            </w:pPr>
            <w:r w:rsidRPr="006C2C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B0749" w14:textId="77777777" w:rsidR="001666A5" w:rsidRPr="006C2CE4" w:rsidRDefault="001666A5" w:rsidP="00DA4E0C">
            <w:pPr>
              <w:pStyle w:val="ROWTABELLA"/>
              <w:jc w:val="center"/>
              <w:rPr>
                <w:color w:val="002060"/>
              </w:rPr>
            </w:pPr>
            <w:r w:rsidRPr="006C2CE4">
              <w:rPr>
                <w:color w:val="002060"/>
              </w:rPr>
              <w:t>0</w:t>
            </w:r>
          </w:p>
        </w:tc>
      </w:tr>
      <w:tr w:rsidR="001666A5" w:rsidRPr="006C2CE4" w14:paraId="426CEDE9"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BB04E3" w14:textId="77777777" w:rsidR="001666A5" w:rsidRPr="006C2CE4" w:rsidRDefault="001666A5" w:rsidP="00DA4E0C">
            <w:pPr>
              <w:pStyle w:val="ROWTABELLA"/>
              <w:rPr>
                <w:color w:val="002060"/>
              </w:rPr>
            </w:pPr>
            <w:r w:rsidRPr="006C2CE4">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B75D8B" w14:textId="77777777" w:rsidR="001666A5" w:rsidRPr="006C2CE4" w:rsidRDefault="001666A5" w:rsidP="00DA4E0C">
            <w:pPr>
              <w:pStyle w:val="ROWTABELLA"/>
              <w:jc w:val="center"/>
              <w:rPr>
                <w:color w:val="002060"/>
              </w:rPr>
            </w:pPr>
            <w:r w:rsidRPr="006C2C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C789D"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BCDB8"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FC58A"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A13BA"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3A32E" w14:textId="77777777" w:rsidR="001666A5" w:rsidRPr="006C2CE4" w:rsidRDefault="001666A5" w:rsidP="00DA4E0C">
            <w:pPr>
              <w:pStyle w:val="ROWTABELLA"/>
              <w:jc w:val="center"/>
              <w:rPr>
                <w:color w:val="002060"/>
              </w:rPr>
            </w:pPr>
            <w:r w:rsidRPr="006C2CE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80907" w14:textId="77777777" w:rsidR="001666A5" w:rsidRPr="006C2CE4" w:rsidRDefault="001666A5" w:rsidP="00DA4E0C">
            <w:pPr>
              <w:pStyle w:val="ROWTABELLA"/>
              <w:jc w:val="center"/>
              <w:rPr>
                <w:color w:val="002060"/>
              </w:rPr>
            </w:pPr>
            <w:r w:rsidRPr="006C2CE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F5258"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6DD18" w14:textId="77777777" w:rsidR="001666A5" w:rsidRPr="006C2CE4" w:rsidRDefault="001666A5" w:rsidP="00DA4E0C">
            <w:pPr>
              <w:pStyle w:val="ROWTABELLA"/>
              <w:jc w:val="center"/>
              <w:rPr>
                <w:color w:val="002060"/>
              </w:rPr>
            </w:pPr>
            <w:r w:rsidRPr="006C2CE4">
              <w:rPr>
                <w:color w:val="002060"/>
              </w:rPr>
              <w:t>0</w:t>
            </w:r>
          </w:p>
        </w:tc>
      </w:tr>
      <w:tr w:rsidR="001666A5" w:rsidRPr="006C2CE4" w14:paraId="5254AB16"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EFD7C9" w14:textId="77777777" w:rsidR="001666A5" w:rsidRPr="006C2CE4" w:rsidRDefault="001666A5" w:rsidP="00DA4E0C">
            <w:pPr>
              <w:pStyle w:val="ROWTABELLA"/>
              <w:rPr>
                <w:color w:val="002060"/>
              </w:rPr>
            </w:pPr>
            <w:r w:rsidRPr="006C2CE4">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6398B" w14:textId="77777777" w:rsidR="001666A5" w:rsidRPr="006C2CE4" w:rsidRDefault="001666A5" w:rsidP="00DA4E0C">
            <w:pPr>
              <w:pStyle w:val="ROWTABELLA"/>
              <w:jc w:val="center"/>
              <w:rPr>
                <w:color w:val="002060"/>
              </w:rPr>
            </w:pPr>
            <w:r w:rsidRPr="006C2C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4A8F8A"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19FB0"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07F4D6"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87DAD"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0A17B5" w14:textId="77777777" w:rsidR="001666A5" w:rsidRPr="006C2CE4" w:rsidRDefault="001666A5" w:rsidP="00DA4E0C">
            <w:pPr>
              <w:pStyle w:val="ROWTABELLA"/>
              <w:jc w:val="center"/>
              <w:rPr>
                <w:color w:val="002060"/>
              </w:rPr>
            </w:pPr>
            <w:r w:rsidRPr="006C2CE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C6DFE" w14:textId="77777777" w:rsidR="001666A5" w:rsidRPr="006C2CE4" w:rsidRDefault="001666A5" w:rsidP="00DA4E0C">
            <w:pPr>
              <w:pStyle w:val="ROWTABELLA"/>
              <w:jc w:val="center"/>
              <w:rPr>
                <w:color w:val="002060"/>
              </w:rPr>
            </w:pPr>
            <w:r w:rsidRPr="006C2C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49133"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328E5" w14:textId="77777777" w:rsidR="001666A5" w:rsidRPr="006C2CE4" w:rsidRDefault="001666A5" w:rsidP="00DA4E0C">
            <w:pPr>
              <w:pStyle w:val="ROWTABELLA"/>
              <w:jc w:val="center"/>
              <w:rPr>
                <w:color w:val="002060"/>
              </w:rPr>
            </w:pPr>
            <w:r w:rsidRPr="006C2CE4">
              <w:rPr>
                <w:color w:val="002060"/>
              </w:rPr>
              <w:t>0</w:t>
            </w:r>
          </w:p>
        </w:tc>
      </w:tr>
      <w:tr w:rsidR="001666A5" w:rsidRPr="006C2CE4" w14:paraId="1082AA2D"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34594A" w14:textId="77777777" w:rsidR="001666A5" w:rsidRPr="006C2CE4" w:rsidRDefault="001666A5" w:rsidP="00DA4E0C">
            <w:pPr>
              <w:pStyle w:val="ROWTABELLA"/>
              <w:rPr>
                <w:color w:val="002060"/>
              </w:rPr>
            </w:pPr>
            <w:r w:rsidRPr="006C2CE4">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22DBF" w14:textId="77777777" w:rsidR="001666A5" w:rsidRPr="006C2CE4" w:rsidRDefault="001666A5" w:rsidP="00DA4E0C">
            <w:pPr>
              <w:pStyle w:val="ROWTABELLA"/>
              <w:jc w:val="center"/>
              <w:rPr>
                <w:color w:val="002060"/>
              </w:rPr>
            </w:pPr>
            <w:r w:rsidRPr="006C2C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1C544"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9831D"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57DF55"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F73A7"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A4BB36" w14:textId="77777777" w:rsidR="001666A5" w:rsidRPr="006C2CE4" w:rsidRDefault="001666A5" w:rsidP="00DA4E0C">
            <w:pPr>
              <w:pStyle w:val="ROWTABELLA"/>
              <w:jc w:val="center"/>
              <w:rPr>
                <w:color w:val="002060"/>
              </w:rPr>
            </w:pPr>
            <w:r w:rsidRPr="006C2CE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EF609" w14:textId="77777777" w:rsidR="001666A5" w:rsidRPr="006C2CE4" w:rsidRDefault="001666A5" w:rsidP="00DA4E0C">
            <w:pPr>
              <w:pStyle w:val="ROWTABELLA"/>
              <w:jc w:val="center"/>
              <w:rPr>
                <w:color w:val="002060"/>
              </w:rPr>
            </w:pPr>
            <w:r w:rsidRPr="006C2CE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19502"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E2A1F" w14:textId="77777777" w:rsidR="001666A5" w:rsidRPr="006C2CE4" w:rsidRDefault="001666A5" w:rsidP="00DA4E0C">
            <w:pPr>
              <w:pStyle w:val="ROWTABELLA"/>
              <w:jc w:val="center"/>
              <w:rPr>
                <w:color w:val="002060"/>
              </w:rPr>
            </w:pPr>
            <w:r w:rsidRPr="006C2CE4">
              <w:rPr>
                <w:color w:val="002060"/>
              </w:rPr>
              <w:t>0</w:t>
            </w:r>
          </w:p>
        </w:tc>
      </w:tr>
      <w:tr w:rsidR="001666A5" w:rsidRPr="006C2CE4" w14:paraId="6AA396BB"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C73BB0" w14:textId="77777777" w:rsidR="001666A5" w:rsidRPr="006C2CE4" w:rsidRDefault="001666A5" w:rsidP="00DA4E0C">
            <w:pPr>
              <w:pStyle w:val="ROWTABELLA"/>
              <w:rPr>
                <w:color w:val="002060"/>
              </w:rPr>
            </w:pPr>
            <w:r w:rsidRPr="006C2CE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9C9BF" w14:textId="77777777" w:rsidR="001666A5" w:rsidRPr="006C2CE4" w:rsidRDefault="001666A5" w:rsidP="00DA4E0C">
            <w:pPr>
              <w:pStyle w:val="ROWTABELLA"/>
              <w:jc w:val="center"/>
              <w:rPr>
                <w:color w:val="002060"/>
              </w:rPr>
            </w:pPr>
            <w:r w:rsidRPr="006C2C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D7323"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6DBE1"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E4298"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DA4CC"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80F50" w14:textId="77777777" w:rsidR="001666A5" w:rsidRPr="006C2CE4" w:rsidRDefault="001666A5" w:rsidP="00DA4E0C">
            <w:pPr>
              <w:pStyle w:val="ROWTABELLA"/>
              <w:jc w:val="center"/>
              <w:rPr>
                <w:color w:val="002060"/>
              </w:rPr>
            </w:pPr>
            <w:r w:rsidRPr="006C2CE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02471" w14:textId="77777777" w:rsidR="001666A5" w:rsidRPr="006C2CE4" w:rsidRDefault="001666A5" w:rsidP="00DA4E0C">
            <w:pPr>
              <w:pStyle w:val="ROWTABELLA"/>
              <w:jc w:val="center"/>
              <w:rPr>
                <w:color w:val="002060"/>
              </w:rPr>
            </w:pPr>
            <w:r w:rsidRPr="006C2CE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2B540"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04CEA" w14:textId="77777777" w:rsidR="001666A5" w:rsidRPr="006C2CE4" w:rsidRDefault="001666A5" w:rsidP="00DA4E0C">
            <w:pPr>
              <w:pStyle w:val="ROWTABELLA"/>
              <w:jc w:val="center"/>
              <w:rPr>
                <w:color w:val="002060"/>
              </w:rPr>
            </w:pPr>
            <w:r w:rsidRPr="006C2CE4">
              <w:rPr>
                <w:color w:val="002060"/>
              </w:rPr>
              <w:t>0</w:t>
            </w:r>
          </w:p>
        </w:tc>
      </w:tr>
      <w:tr w:rsidR="001666A5" w:rsidRPr="006C2CE4" w14:paraId="665338E7"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DA692A" w14:textId="77777777" w:rsidR="001666A5" w:rsidRPr="006C2CE4" w:rsidRDefault="001666A5" w:rsidP="00DA4E0C">
            <w:pPr>
              <w:pStyle w:val="ROWTABELLA"/>
              <w:rPr>
                <w:color w:val="002060"/>
              </w:rPr>
            </w:pPr>
            <w:r w:rsidRPr="006C2CE4">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132F1" w14:textId="77777777" w:rsidR="001666A5" w:rsidRPr="006C2CE4" w:rsidRDefault="001666A5" w:rsidP="00DA4E0C">
            <w:pPr>
              <w:pStyle w:val="ROWTABELLA"/>
              <w:jc w:val="center"/>
              <w:rPr>
                <w:color w:val="002060"/>
              </w:rPr>
            </w:pPr>
            <w:r w:rsidRPr="006C2C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C3AB8"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55F5E"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98474D"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450FB"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37843" w14:textId="77777777" w:rsidR="001666A5" w:rsidRPr="006C2CE4" w:rsidRDefault="001666A5" w:rsidP="00DA4E0C">
            <w:pPr>
              <w:pStyle w:val="ROWTABELLA"/>
              <w:jc w:val="center"/>
              <w:rPr>
                <w:color w:val="002060"/>
              </w:rPr>
            </w:pPr>
            <w:r w:rsidRPr="006C2CE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B97C55" w14:textId="77777777" w:rsidR="001666A5" w:rsidRPr="006C2CE4" w:rsidRDefault="001666A5" w:rsidP="00DA4E0C">
            <w:pPr>
              <w:pStyle w:val="ROWTABELLA"/>
              <w:jc w:val="center"/>
              <w:rPr>
                <w:color w:val="002060"/>
              </w:rPr>
            </w:pPr>
            <w:r w:rsidRPr="006C2CE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38220" w14:textId="77777777" w:rsidR="001666A5" w:rsidRPr="006C2CE4" w:rsidRDefault="001666A5" w:rsidP="00DA4E0C">
            <w:pPr>
              <w:pStyle w:val="ROWTABELLA"/>
              <w:jc w:val="center"/>
              <w:rPr>
                <w:color w:val="002060"/>
              </w:rPr>
            </w:pPr>
            <w:r w:rsidRPr="006C2C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03D6C6" w14:textId="77777777" w:rsidR="001666A5" w:rsidRPr="006C2CE4" w:rsidRDefault="001666A5" w:rsidP="00DA4E0C">
            <w:pPr>
              <w:pStyle w:val="ROWTABELLA"/>
              <w:jc w:val="center"/>
              <w:rPr>
                <w:color w:val="002060"/>
              </w:rPr>
            </w:pPr>
            <w:r w:rsidRPr="006C2CE4">
              <w:rPr>
                <w:color w:val="002060"/>
              </w:rPr>
              <w:t>0</w:t>
            </w:r>
          </w:p>
        </w:tc>
      </w:tr>
      <w:tr w:rsidR="001666A5" w:rsidRPr="006C2CE4" w14:paraId="46C99ED2"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BAE0FE" w14:textId="77777777" w:rsidR="001666A5" w:rsidRPr="006C2CE4" w:rsidRDefault="001666A5" w:rsidP="00DA4E0C">
            <w:pPr>
              <w:pStyle w:val="ROWTABELLA"/>
              <w:rPr>
                <w:color w:val="002060"/>
              </w:rPr>
            </w:pPr>
            <w:r w:rsidRPr="006C2CE4">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63968" w14:textId="77777777" w:rsidR="001666A5" w:rsidRPr="006C2CE4" w:rsidRDefault="001666A5" w:rsidP="00DA4E0C">
            <w:pPr>
              <w:pStyle w:val="ROWTABELLA"/>
              <w:jc w:val="center"/>
              <w:rPr>
                <w:color w:val="002060"/>
              </w:rPr>
            </w:pPr>
            <w:r w:rsidRPr="006C2C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5090D"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98E907"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078F3"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CE016"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D95B7" w14:textId="77777777" w:rsidR="001666A5" w:rsidRPr="006C2CE4" w:rsidRDefault="001666A5" w:rsidP="00DA4E0C">
            <w:pPr>
              <w:pStyle w:val="ROWTABELLA"/>
              <w:jc w:val="center"/>
              <w:rPr>
                <w:color w:val="002060"/>
              </w:rPr>
            </w:pPr>
            <w:r w:rsidRPr="006C2CE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572A3" w14:textId="77777777" w:rsidR="001666A5" w:rsidRPr="006C2CE4" w:rsidRDefault="001666A5" w:rsidP="00DA4E0C">
            <w:pPr>
              <w:pStyle w:val="ROWTABELLA"/>
              <w:jc w:val="center"/>
              <w:rPr>
                <w:color w:val="002060"/>
              </w:rPr>
            </w:pPr>
            <w:r w:rsidRPr="006C2CE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B92EE" w14:textId="77777777" w:rsidR="001666A5" w:rsidRPr="006C2CE4" w:rsidRDefault="001666A5" w:rsidP="00DA4E0C">
            <w:pPr>
              <w:pStyle w:val="ROWTABELLA"/>
              <w:jc w:val="center"/>
              <w:rPr>
                <w:color w:val="002060"/>
              </w:rPr>
            </w:pPr>
            <w:r w:rsidRPr="006C2C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00ABBF" w14:textId="77777777" w:rsidR="001666A5" w:rsidRPr="006C2CE4" w:rsidRDefault="001666A5" w:rsidP="00DA4E0C">
            <w:pPr>
              <w:pStyle w:val="ROWTABELLA"/>
              <w:jc w:val="center"/>
              <w:rPr>
                <w:color w:val="002060"/>
              </w:rPr>
            </w:pPr>
            <w:r w:rsidRPr="006C2CE4">
              <w:rPr>
                <w:color w:val="002060"/>
              </w:rPr>
              <w:t>0</w:t>
            </w:r>
          </w:p>
        </w:tc>
      </w:tr>
      <w:tr w:rsidR="001666A5" w:rsidRPr="006C2CE4" w14:paraId="77E475A6"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DEAF5D" w14:textId="77777777" w:rsidR="001666A5" w:rsidRPr="006C2CE4" w:rsidRDefault="001666A5" w:rsidP="00DA4E0C">
            <w:pPr>
              <w:pStyle w:val="ROWTABELLA"/>
              <w:rPr>
                <w:color w:val="002060"/>
              </w:rPr>
            </w:pPr>
            <w:r w:rsidRPr="006C2CE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FA4ACA" w14:textId="77777777" w:rsidR="001666A5" w:rsidRPr="006C2CE4" w:rsidRDefault="001666A5" w:rsidP="00DA4E0C">
            <w:pPr>
              <w:pStyle w:val="ROWTABELLA"/>
              <w:jc w:val="center"/>
              <w:rPr>
                <w:color w:val="002060"/>
              </w:rPr>
            </w:pPr>
            <w:r w:rsidRPr="006C2C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141694"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B2F485"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5B7A78"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61380"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D70166" w14:textId="77777777" w:rsidR="001666A5" w:rsidRPr="006C2CE4" w:rsidRDefault="001666A5" w:rsidP="00DA4E0C">
            <w:pPr>
              <w:pStyle w:val="ROWTABELLA"/>
              <w:jc w:val="center"/>
              <w:rPr>
                <w:color w:val="002060"/>
              </w:rPr>
            </w:pPr>
            <w:r w:rsidRPr="006C2CE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5D6F1C" w14:textId="77777777" w:rsidR="001666A5" w:rsidRPr="006C2CE4" w:rsidRDefault="001666A5" w:rsidP="00DA4E0C">
            <w:pPr>
              <w:pStyle w:val="ROWTABELLA"/>
              <w:jc w:val="center"/>
              <w:rPr>
                <w:color w:val="002060"/>
              </w:rPr>
            </w:pPr>
            <w:r w:rsidRPr="006C2CE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C62D5"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8612B" w14:textId="77777777" w:rsidR="001666A5" w:rsidRPr="006C2CE4" w:rsidRDefault="001666A5" w:rsidP="00DA4E0C">
            <w:pPr>
              <w:pStyle w:val="ROWTABELLA"/>
              <w:jc w:val="center"/>
              <w:rPr>
                <w:color w:val="002060"/>
              </w:rPr>
            </w:pPr>
            <w:r w:rsidRPr="006C2CE4">
              <w:rPr>
                <w:color w:val="002060"/>
              </w:rPr>
              <w:t>0</w:t>
            </w:r>
          </w:p>
        </w:tc>
      </w:tr>
      <w:tr w:rsidR="001666A5" w:rsidRPr="006C2CE4" w14:paraId="556AB40D"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826901" w14:textId="77777777" w:rsidR="001666A5" w:rsidRPr="006C2CE4" w:rsidRDefault="001666A5" w:rsidP="00DA4E0C">
            <w:pPr>
              <w:pStyle w:val="ROWTABELLA"/>
              <w:rPr>
                <w:color w:val="002060"/>
              </w:rPr>
            </w:pPr>
            <w:r w:rsidRPr="006C2CE4">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2FD0B" w14:textId="77777777" w:rsidR="001666A5" w:rsidRPr="006C2CE4" w:rsidRDefault="001666A5" w:rsidP="00DA4E0C">
            <w:pPr>
              <w:pStyle w:val="ROWTABELLA"/>
              <w:jc w:val="center"/>
              <w:rPr>
                <w:color w:val="002060"/>
              </w:rPr>
            </w:pPr>
            <w:r w:rsidRPr="006C2C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252E1"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2714F"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1A901"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9D8C3D"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9EA2E" w14:textId="77777777" w:rsidR="001666A5" w:rsidRPr="006C2CE4" w:rsidRDefault="001666A5" w:rsidP="00DA4E0C">
            <w:pPr>
              <w:pStyle w:val="ROWTABELLA"/>
              <w:jc w:val="center"/>
              <w:rPr>
                <w:color w:val="002060"/>
              </w:rPr>
            </w:pPr>
            <w:r w:rsidRPr="006C2C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9E7BC" w14:textId="77777777" w:rsidR="001666A5" w:rsidRPr="006C2CE4" w:rsidRDefault="001666A5" w:rsidP="00DA4E0C">
            <w:pPr>
              <w:pStyle w:val="ROWTABELLA"/>
              <w:jc w:val="center"/>
              <w:rPr>
                <w:color w:val="002060"/>
              </w:rPr>
            </w:pPr>
            <w:r w:rsidRPr="006C2CE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C0F69" w14:textId="77777777" w:rsidR="001666A5" w:rsidRPr="006C2CE4" w:rsidRDefault="001666A5" w:rsidP="00DA4E0C">
            <w:pPr>
              <w:pStyle w:val="ROWTABELLA"/>
              <w:jc w:val="center"/>
              <w:rPr>
                <w:color w:val="002060"/>
              </w:rPr>
            </w:pPr>
            <w:r w:rsidRPr="006C2CE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7E937" w14:textId="77777777" w:rsidR="001666A5" w:rsidRPr="006C2CE4" w:rsidRDefault="001666A5" w:rsidP="00DA4E0C">
            <w:pPr>
              <w:pStyle w:val="ROWTABELLA"/>
              <w:jc w:val="center"/>
              <w:rPr>
                <w:color w:val="002060"/>
              </w:rPr>
            </w:pPr>
            <w:r w:rsidRPr="006C2CE4">
              <w:rPr>
                <w:color w:val="002060"/>
              </w:rPr>
              <w:t>0</w:t>
            </w:r>
          </w:p>
        </w:tc>
      </w:tr>
      <w:tr w:rsidR="001666A5" w:rsidRPr="006C2CE4" w14:paraId="65456C7D"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8A4517" w14:textId="77777777" w:rsidR="001666A5" w:rsidRPr="006C2CE4" w:rsidRDefault="001666A5" w:rsidP="00DA4E0C">
            <w:pPr>
              <w:pStyle w:val="ROWTABELLA"/>
              <w:rPr>
                <w:color w:val="002060"/>
              </w:rPr>
            </w:pPr>
            <w:r w:rsidRPr="006C2CE4">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9728D"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C53FA"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2E85F8"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6675D"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846C1"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F5081" w14:textId="77777777" w:rsidR="001666A5" w:rsidRPr="006C2CE4" w:rsidRDefault="001666A5" w:rsidP="00DA4E0C">
            <w:pPr>
              <w:pStyle w:val="ROWTABELLA"/>
              <w:jc w:val="center"/>
              <w:rPr>
                <w:color w:val="002060"/>
              </w:rPr>
            </w:pPr>
            <w:r w:rsidRPr="006C2C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0180B" w14:textId="77777777" w:rsidR="001666A5" w:rsidRPr="006C2CE4" w:rsidRDefault="001666A5" w:rsidP="00DA4E0C">
            <w:pPr>
              <w:pStyle w:val="ROWTABELLA"/>
              <w:jc w:val="center"/>
              <w:rPr>
                <w:color w:val="002060"/>
              </w:rPr>
            </w:pPr>
            <w:r w:rsidRPr="006C2CE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713CB" w14:textId="77777777" w:rsidR="001666A5" w:rsidRPr="006C2CE4" w:rsidRDefault="001666A5" w:rsidP="00DA4E0C">
            <w:pPr>
              <w:pStyle w:val="ROWTABELLA"/>
              <w:jc w:val="center"/>
              <w:rPr>
                <w:color w:val="002060"/>
              </w:rPr>
            </w:pPr>
            <w:r w:rsidRPr="006C2C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7F3CA0" w14:textId="77777777" w:rsidR="001666A5" w:rsidRPr="006C2CE4" w:rsidRDefault="001666A5" w:rsidP="00DA4E0C">
            <w:pPr>
              <w:pStyle w:val="ROWTABELLA"/>
              <w:jc w:val="center"/>
              <w:rPr>
                <w:color w:val="002060"/>
              </w:rPr>
            </w:pPr>
            <w:r w:rsidRPr="006C2CE4">
              <w:rPr>
                <w:color w:val="002060"/>
              </w:rPr>
              <w:t>0</w:t>
            </w:r>
          </w:p>
        </w:tc>
      </w:tr>
      <w:tr w:rsidR="001666A5" w:rsidRPr="006C2CE4" w14:paraId="2B9F8B03" w14:textId="77777777" w:rsidTr="001666A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35FD140" w14:textId="77777777" w:rsidR="001666A5" w:rsidRPr="006C2CE4" w:rsidRDefault="001666A5" w:rsidP="00DA4E0C">
            <w:pPr>
              <w:pStyle w:val="ROWTABELLA"/>
              <w:rPr>
                <w:color w:val="002060"/>
              </w:rPr>
            </w:pPr>
            <w:r w:rsidRPr="006C2CE4">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B55EB"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4C1820"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651ED"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1C3D1"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21725"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BEC7B3" w14:textId="77777777" w:rsidR="001666A5" w:rsidRPr="006C2CE4" w:rsidRDefault="001666A5" w:rsidP="00DA4E0C">
            <w:pPr>
              <w:pStyle w:val="ROWTABELLA"/>
              <w:jc w:val="center"/>
              <w:rPr>
                <w:color w:val="002060"/>
              </w:rPr>
            </w:pPr>
            <w:r w:rsidRPr="006C2C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FEF07" w14:textId="77777777" w:rsidR="001666A5" w:rsidRPr="006C2CE4" w:rsidRDefault="001666A5" w:rsidP="00DA4E0C">
            <w:pPr>
              <w:pStyle w:val="ROWTABELLA"/>
              <w:jc w:val="center"/>
              <w:rPr>
                <w:color w:val="002060"/>
              </w:rPr>
            </w:pPr>
            <w:r w:rsidRPr="006C2CE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1A094" w14:textId="77777777" w:rsidR="001666A5" w:rsidRPr="006C2CE4" w:rsidRDefault="001666A5" w:rsidP="00DA4E0C">
            <w:pPr>
              <w:pStyle w:val="ROWTABELLA"/>
              <w:jc w:val="center"/>
              <w:rPr>
                <w:color w:val="002060"/>
              </w:rPr>
            </w:pPr>
            <w:r w:rsidRPr="006C2C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A4114" w14:textId="77777777" w:rsidR="001666A5" w:rsidRPr="006C2CE4" w:rsidRDefault="001666A5" w:rsidP="00DA4E0C">
            <w:pPr>
              <w:pStyle w:val="ROWTABELLA"/>
              <w:jc w:val="center"/>
              <w:rPr>
                <w:color w:val="002060"/>
              </w:rPr>
            </w:pPr>
            <w:r w:rsidRPr="006C2CE4">
              <w:rPr>
                <w:color w:val="002060"/>
              </w:rPr>
              <w:t>0</w:t>
            </w:r>
          </w:p>
        </w:tc>
      </w:tr>
    </w:tbl>
    <w:p w14:paraId="22A4B767" w14:textId="77777777" w:rsidR="001666A5" w:rsidRPr="006C2CE4" w:rsidRDefault="001666A5" w:rsidP="001666A5">
      <w:pPr>
        <w:pStyle w:val="breakline"/>
        <w:divId w:val="527259509"/>
        <w:rPr>
          <w:color w:val="002060"/>
        </w:rPr>
      </w:pPr>
    </w:p>
    <w:p w14:paraId="241C9E92" w14:textId="77777777" w:rsidR="001666A5" w:rsidRPr="006C2CE4" w:rsidRDefault="001666A5" w:rsidP="001666A5">
      <w:pPr>
        <w:pStyle w:val="breakline"/>
        <w:divId w:val="527259509"/>
        <w:rPr>
          <w:color w:val="002060"/>
        </w:rPr>
      </w:pPr>
    </w:p>
    <w:p w14:paraId="78FC0AB2" w14:textId="77777777" w:rsidR="001666A5" w:rsidRPr="006C2CE4" w:rsidRDefault="001666A5" w:rsidP="001666A5">
      <w:pPr>
        <w:pStyle w:val="SOTTOTITOLOCAMPIONATO1"/>
        <w:divId w:val="527259509"/>
        <w:rPr>
          <w:color w:val="002060"/>
        </w:rPr>
      </w:pPr>
      <w:r w:rsidRPr="006C2CE4">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666A5" w:rsidRPr="006C2CE4" w14:paraId="4BDF8C64" w14:textId="77777777" w:rsidTr="001666A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334FB0" w14:textId="77777777" w:rsidR="001666A5" w:rsidRPr="006C2CE4" w:rsidRDefault="001666A5" w:rsidP="00DA4E0C">
            <w:pPr>
              <w:pStyle w:val="HEADERTABELLA"/>
              <w:rPr>
                <w:color w:val="002060"/>
              </w:rPr>
            </w:pPr>
            <w:r w:rsidRPr="006C2C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850B0C" w14:textId="77777777" w:rsidR="001666A5" w:rsidRPr="006C2CE4" w:rsidRDefault="001666A5" w:rsidP="00DA4E0C">
            <w:pPr>
              <w:pStyle w:val="HEADERTABELLA"/>
              <w:rPr>
                <w:color w:val="002060"/>
              </w:rPr>
            </w:pPr>
            <w:r w:rsidRPr="006C2C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05ABCC" w14:textId="77777777" w:rsidR="001666A5" w:rsidRPr="006C2CE4" w:rsidRDefault="001666A5" w:rsidP="00DA4E0C">
            <w:pPr>
              <w:pStyle w:val="HEADERTABELLA"/>
              <w:rPr>
                <w:color w:val="002060"/>
              </w:rPr>
            </w:pPr>
            <w:r w:rsidRPr="006C2C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9C5BD2" w14:textId="77777777" w:rsidR="001666A5" w:rsidRPr="006C2CE4" w:rsidRDefault="001666A5" w:rsidP="00DA4E0C">
            <w:pPr>
              <w:pStyle w:val="HEADERTABELLA"/>
              <w:rPr>
                <w:color w:val="002060"/>
              </w:rPr>
            </w:pPr>
            <w:r w:rsidRPr="006C2C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7B4F4C" w14:textId="77777777" w:rsidR="001666A5" w:rsidRPr="006C2CE4" w:rsidRDefault="001666A5" w:rsidP="00DA4E0C">
            <w:pPr>
              <w:pStyle w:val="HEADERTABELLA"/>
              <w:rPr>
                <w:color w:val="002060"/>
              </w:rPr>
            </w:pPr>
            <w:r w:rsidRPr="006C2C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9DF671" w14:textId="77777777" w:rsidR="001666A5" w:rsidRPr="006C2CE4" w:rsidRDefault="001666A5" w:rsidP="00DA4E0C">
            <w:pPr>
              <w:pStyle w:val="HEADERTABELLA"/>
              <w:rPr>
                <w:color w:val="002060"/>
              </w:rPr>
            </w:pPr>
            <w:r w:rsidRPr="006C2C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04331A" w14:textId="77777777" w:rsidR="001666A5" w:rsidRPr="006C2CE4" w:rsidRDefault="001666A5" w:rsidP="00DA4E0C">
            <w:pPr>
              <w:pStyle w:val="HEADERTABELLA"/>
              <w:rPr>
                <w:color w:val="002060"/>
              </w:rPr>
            </w:pPr>
            <w:r w:rsidRPr="006C2C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295592" w14:textId="77777777" w:rsidR="001666A5" w:rsidRPr="006C2CE4" w:rsidRDefault="001666A5" w:rsidP="00DA4E0C">
            <w:pPr>
              <w:pStyle w:val="HEADERTABELLA"/>
              <w:rPr>
                <w:color w:val="002060"/>
              </w:rPr>
            </w:pPr>
            <w:r w:rsidRPr="006C2C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C495CF" w14:textId="77777777" w:rsidR="001666A5" w:rsidRPr="006C2CE4" w:rsidRDefault="001666A5" w:rsidP="00DA4E0C">
            <w:pPr>
              <w:pStyle w:val="HEADERTABELLA"/>
              <w:rPr>
                <w:color w:val="002060"/>
              </w:rPr>
            </w:pPr>
            <w:r w:rsidRPr="006C2C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B402E3" w14:textId="77777777" w:rsidR="001666A5" w:rsidRPr="006C2CE4" w:rsidRDefault="001666A5" w:rsidP="00DA4E0C">
            <w:pPr>
              <w:pStyle w:val="HEADERTABELLA"/>
              <w:rPr>
                <w:color w:val="002060"/>
              </w:rPr>
            </w:pPr>
            <w:r w:rsidRPr="006C2CE4">
              <w:rPr>
                <w:color w:val="002060"/>
              </w:rPr>
              <w:t>PE</w:t>
            </w:r>
          </w:p>
        </w:tc>
      </w:tr>
      <w:tr w:rsidR="001666A5" w:rsidRPr="006C2CE4" w14:paraId="2A99C216" w14:textId="77777777" w:rsidTr="001666A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A19AE92" w14:textId="77777777" w:rsidR="001666A5" w:rsidRPr="006C2CE4" w:rsidRDefault="001666A5" w:rsidP="00DA4E0C">
            <w:pPr>
              <w:pStyle w:val="ROWTABELLA"/>
              <w:rPr>
                <w:color w:val="002060"/>
              </w:rPr>
            </w:pPr>
            <w:r w:rsidRPr="006C2CE4">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AF381" w14:textId="77777777" w:rsidR="001666A5" w:rsidRPr="006C2CE4" w:rsidRDefault="001666A5" w:rsidP="00DA4E0C">
            <w:pPr>
              <w:pStyle w:val="ROWTABELLA"/>
              <w:jc w:val="center"/>
              <w:rPr>
                <w:color w:val="002060"/>
              </w:rPr>
            </w:pPr>
            <w:r w:rsidRPr="006C2C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6C54E3"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144B4"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B5AF18"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0AEF62"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E36E7" w14:textId="77777777" w:rsidR="001666A5" w:rsidRPr="006C2CE4" w:rsidRDefault="001666A5" w:rsidP="00DA4E0C">
            <w:pPr>
              <w:pStyle w:val="ROWTABELLA"/>
              <w:jc w:val="center"/>
              <w:rPr>
                <w:color w:val="002060"/>
              </w:rPr>
            </w:pPr>
            <w:r w:rsidRPr="006C2CE4">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D0D83" w14:textId="77777777" w:rsidR="001666A5" w:rsidRPr="006C2CE4" w:rsidRDefault="001666A5" w:rsidP="00DA4E0C">
            <w:pPr>
              <w:pStyle w:val="ROWTABELLA"/>
              <w:jc w:val="center"/>
              <w:rPr>
                <w:color w:val="002060"/>
              </w:rPr>
            </w:pPr>
            <w:r w:rsidRPr="006C2C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C535F" w14:textId="77777777" w:rsidR="001666A5" w:rsidRPr="006C2CE4" w:rsidRDefault="001666A5" w:rsidP="00DA4E0C">
            <w:pPr>
              <w:pStyle w:val="ROWTABELLA"/>
              <w:jc w:val="center"/>
              <w:rPr>
                <w:color w:val="002060"/>
              </w:rPr>
            </w:pPr>
            <w:r w:rsidRPr="006C2CE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75C39" w14:textId="77777777" w:rsidR="001666A5" w:rsidRPr="006C2CE4" w:rsidRDefault="001666A5" w:rsidP="00DA4E0C">
            <w:pPr>
              <w:pStyle w:val="ROWTABELLA"/>
              <w:jc w:val="center"/>
              <w:rPr>
                <w:color w:val="002060"/>
              </w:rPr>
            </w:pPr>
            <w:r w:rsidRPr="006C2CE4">
              <w:rPr>
                <w:color w:val="002060"/>
              </w:rPr>
              <w:t>0</w:t>
            </w:r>
          </w:p>
        </w:tc>
      </w:tr>
      <w:tr w:rsidR="001666A5" w:rsidRPr="006C2CE4" w14:paraId="2D07C772"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B7957D" w14:textId="77777777" w:rsidR="001666A5" w:rsidRPr="006C2CE4" w:rsidRDefault="001666A5" w:rsidP="00DA4E0C">
            <w:pPr>
              <w:pStyle w:val="ROWTABELLA"/>
              <w:rPr>
                <w:color w:val="002060"/>
              </w:rPr>
            </w:pPr>
            <w:r w:rsidRPr="006C2CE4">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ED1E7" w14:textId="77777777" w:rsidR="001666A5" w:rsidRPr="006C2CE4" w:rsidRDefault="001666A5" w:rsidP="00DA4E0C">
            <w:pPr>
              <w:pStyle w:val="ROWTABELLA"/>
              <w:jc w:val="center"/>
              <w:rPr>
                <w:color w:val="002060"/>
              </w:rPr>
            </w:pPr>
            <w:r w:rsidRPr="006C2C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73733"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D86C7"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865AB"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1481B"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81EBB" w14:textId="77777777" w:rsidR="001666A5" w:rsidRPr="006C2CE4" w:rsidRDefault="001666A5" w:rsidP="00DA4E0C">
            <w:pPr>
              <w:pStyle w:val="ROWTABELLA"/>
              <w:jc w:val="center"/>
              <w:rPr>
                <w:color w:val="002060"/>
              </w:rPr>
            </w:pPr>
            <w:r w:rsidRPr="006C2CE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FCD91" w14:textId="77777777" w:rsidR="001666A5" w:rsidRPr="006C2CE4" w:rsidRDefault="001666A5" w:rsidP="00DA4E0C">
            <w:pPr>
              <w:pStyle w:val="ROWTABELLA"/>
              <w:jc w:val="center"/>
              <w:rPr>
                <w:color w:val="002060"/>
              </w:rPr>
            </w:pPr>
            <w:r w:rsidRPr="006C2CE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5E013A" w14:textId="77777777" w:rsidR="001666A5" w:rsidRPr="006C2CE4" w:rsidRDefault="001666A5" w:rsidP="00DA4E0C">
            <w:pPr>
              <w:pStyle w:val="ROWTABELLA"/>
              <w:jc w:val="center"/>
              <w:rPr>
                <w:color w:val="002060"/>
              </w:rPr>
            </w:pPr>
            <w:r w:rsidRPr="006C2C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1E7D6" w14:textId="77777777" w:rsidR="001666A5" w:rsidRPr="006C2CE4" w:rsidRDefault="001666A5" w:rsidP="00DA4E0C">
            <w:pPr>
              <w:pStyle w:val="ROWTABELLA"/>
              <w:jc w:val="center"/>
              <w:rPr>
                <w:color w:val="002060"/>
              </w:rPr>
            </w:pPr>
            <w:r w:rsidRPr="006C2CE4">
              <w:rPr>
                <w:color w:val="002060"/>
              </w:rPr>
              <w:t>0</w:t>
            </w:r>
          </w:p>
        </w:tc>
      </w:tr>
      <w:tr w:rsidR="001666A5" w:rsidRPr="006C2CE4" w14:paraId="7A0545B7"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7B3DED" w14:textId="77777777" w:rsidR="001666A5" w:rsidRPr="006C2CE4" w:rsidRDefault="001666A5" w:rsidP="00DA4E0C">
            <w:pPr>
              <w:pStyle w:val="ROWTABELLA"/>
              <w:rPr>
                <w:color w:val="002060"/>
              </w:rPr>
            </w:pPr>
            <w:r w:rsidRPr="006C2CE4">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37AF2" w14:textId="77777777" w:rsidR="001666A5" w:rsidRPr="006C2CE4" w:rsidRDefault="001666A5" w:rsidP="00DA4E0C">
            <w:pPr>
              <w:pStyle w:val="ROWTABELLA"/>
              <w:jc w:val="center"/>
              <w:rPr>
                <w:color w:val="002060"/>
              </w:rPr>
            </w:pPr>
            <w:r w:rsidRPr="006C2C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08B8E"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680F4"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DFD96"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64160"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6F091" w14:textId="77777777" w:rsidR="001666A5" w:rsidRPr="006C2CE4" w:rsidRDefault="001666A5" w:rsidP="00DA4E0C">
            <w:pPr>
              <w:pStyle w:val="ROWTABELLA"/>
              <w:jc w:val="center"/>
              <w:rPr>
                <w:color w:val="002060"/>
              </w:rPr>
            </w:pPr>
            <w:r w:rsidRPr="006C2CE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7CBB5" w14:textId="77777777" w:rsidR="001666A5" w:rsidRPr="006C2CE4" w:rsidRDefault="001666A5" w:rsidP="00DA4E0C">
            <w:pPr>
              <w:pStyle w:val="ROWTABELLA"/>
              <w:jc w:val="center"/>
              <w:rPr>
                <w:color w:val="002060"/>
              </w:rPr>
            </w:pPr>
            <w:r w:rsidRPr="006C2C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EC135" w14:textId="77777777" w:rsidR="001666A5" w:rsidRPr="006C2CE4" w:rsidRDefault="001666A5" w:rsidP="00DA4E0C">
            <w:pPr>
              <w:pStyle w:val="ROWTABELLA"/>
              <w:jc w:val="center"/>
              <w:rPr>
                <w:color w:val="002060"/>
              </w:rPr>
            </w:pPr>
            <w:r w:rsidRPr="006C2C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70205" w14:textId="77777777" w:rsidR="001666A5" w:rsidRPr="006C2CE4" w:rsidRDefault="001666A5" w:rsidP="00DA4E0C">
            <w:pPr>
              <w:pStyle w:val="ROWTABELLA"/>
              <w:jc w:val="center"/>
              <w:rPr>
                <w:color w:val="002060"/>
              </w:rPr>
            </w:pPr>
            <w:r w:rsidRPr="006C2CE4">
              <w:rPr>
                <w:color w:val="002060"/>
              </w:rPr>
              <w:t>0</w:t>
            </w:r>
          </w:p>
        </w:tc>
      </w:tr>
      <w:tr w:rsidR="001666A5" w:rsidRPr="006C2CE4" w14:paraId="540F4D9E"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507DC2" w14:textId="77777777" w:rsidR="001666A5" w:rsidRPr="006C2CE4" w:rsidRDefault="001666A5" w:rsidP="00DA4E0C">
            <w:pPr>
              <w:pStyle w:val="ROWTABELLA"/>
              <w:rPr>
                <w:color w:val="002060"/>
              </w:rPr>
            </w:pPr>
            <w:r w:rsidRPr="006C2CE4">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5541E" w14:textId="77777777" w:rsidR="001666A5" w:rsidRPr="006C2CE4" w:rsidRDefault="001666A5" w:rsidP="00DA4E0C">
            <w:pPr>
              <w:pStyle w:val="ROWTABELLA"/>
              <w:jc w:val="center"/>
              <w:rPr>
                <w:color w:val="002060"/>
              </w:rPr>
            </w:pPr>
            <w:r w:rsidRPr="006C2CE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A8D82B"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9B839"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D2AF1"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516EC"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CD3E7E" w14:textId="77777777" w:rsidR="001666A5" w:rsidRPr="006C2CE4" w:rsidRDefault="001666A5" w:rsidP="00DA4E0C">
            <w:pPr>
              <w:pStyle w:val="ROWTABELLA"/>
              <w:jc w:val="center"/>
              <w:rPr>
                <w:color w:val="002060"/>
              </w:rPr>
            </w:pPr>
            <w:r w:rsidRPr="006C2CE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32AAF" w14:textId="77777777" w:rsidR="001666A5" w:rsidRPr="006C2CE4" w:rsidRDefault="001666A5" w:rsidP="00DA4E0C">
            <w:pPr>
              <w:pStyle w:val="ROWTABELLA"/>
              <w:jc w:val="center"/>
              <w:rPr>
                <w:color w:val="002060"/>
              </w:rPr>
            </w:pPr>
            <w:r w:rsidRPr="006C2CE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95D48" w14:textId="77777777" w:rsidR="001666A5" w:rsidRPr="006C2CE4" w:rsidRDefault="001666A5" w:rsidP="00DA4E0C">
            <w:pPr>
              <w:pStyle w:val="ROWTABELLA"/>
              <w:jc w:val="center"/>
              <w:rPr>
                <w:color w:val="002060"/>
              </w:rPr>
            </w:pPr>
            <w:r w:rsidRPr="006C2CE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C679A" w14:textId="77777777" w:rsidR="001666A5" w:rsidRPr="006C2CE4" w:rsidRDefault="001666A5" w:rsidP="00DA4E0C">
            <w:pPr>
              <w:pStyle w:val="ROWTABELLA"/>
              <w:jc w:val="center"/>
              <w:rPr>
                <w:color w:val="002060"/>
              </w:rPr>
            </w:pPr>
            <w:r w:rsidRPr="006C2CE4">
              <w:rPr>
                <w:color w:val="002060"/>
              </w:rPr>
              <w:t>0</w:t>
            </w:r>
          </w:p>
        </w:tc>
      </w:tr>
      <w:tr w:rsidR="001666A5" w:rsidRPr="006C2CE4" w14:paraId="56FA6B90"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219BF5" w14:textId="77777777" w:rsidR="001666A5" w:rsidRPr="006C2CE4" w:rsidRDefault="001666A5" w:rsidP="00DA4E0C">
            <w:pPr>
              <w:pStyle w:val="ROWTABELLA"/>
              <w:rPr>
                <w:color w:val="002060"/>
              </w:rPr>
            </w:pPr>
            <w:r w:rsidRPr="006C2CE4">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6905FC" w14:textId="77777777" w:rsidR="001666A5" w:rsidRPr="006C2CE4" w:rsidRDefault="001666A5" w:rsidP="00DA4E0C">
            <w:pPr>
              <w:pStyle w:val="ROWTABELLA"/>
              <w:jc w:val="center"/>
              <w:rPr>
                <w:color w:val="002060"/>
              </w:rPr>
            </w:pPr>
            <w:r w:rsidRPr="006C2CE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175151"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74FD0"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DD207"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F2CDD"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8D75A" w14:textId="77777777" w:rsidR="001666A5" w:rsidRPr="006C2CE4" w:rsidRDefault="001666A5" w:rsidP="00DA4E0C">
            <w:pPr>
              <w:pStyle w:val="ROWTABELLA"/>
              <w:jc w:val="center"/>
              <w:rPr>
                <w:color w:val="002060"/>
              </w:rPr>
            </w:pPr>
            <w:r w:rsidRPr="006C2CE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6A72F6" w14:textId="77777777" w:rsidR="001666A5" w:rsidRPr="006C2CE4" w:rsidRDefault="001666A5" w:rsidP="00DA4E0C">
            <w:pPr>
              <w:pStyle w:val="ROWTABELLA"/>
              <w:jc w:val="center"/>
              <w:rPr>
                <w:color w:val="002060"/>
              </w:rPr>
            </w:pPr>
            <w:r w:rsidRPr="006C2CE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91AFD"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D2AAA" w14:textId="77777777" w:rsidR="001666A5" w:rsidRPr="006C2CE4" w:rsidRDefault="001666A5" w:rsidP="00DA4E0C">
            <w:pPr>
              <w:pStyle w:val="ROWTABELLA"/>
              <w:jc w:val="center"/>
              <w:rPr>
                <w:color w:val="002060"/>
              </w:rPr>
            </w:pPr>
            <w:r w:rsidRPr="006C2CE4">
              <w:rPr>
                <w:color w:val="002060"/>
              </w:rPr>
              <w:t>0</w:t>
            </w:r>
          </w:p>
        </w:tc>
      </w:tr>
      <w:tr w:rsidR="001666A5" w:rsidRPr="006C2CE4" w14:paraId="68A6FF36"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FD48CE" w14:textId="77777777" w:rsidR="001666A5" w:rsidRPr="006C2CE4" w:rsidRDefault="001666A5" w:rsidP="00DA4E0C">
            <w:pPr>
              <w:pStyle w:val="ROWTABELLA"/>
              <w:rPr>
                <w:color w:val="002060"/>
              </w:rPr>
            </w:pPr>
            <w:r w:rsidRPr="006C2CE4">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DEF5CF"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8BA0E"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5652E0"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62029"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C94FF"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ECB4C7" w14:textId="77777777" w:rsidR="001666A5" w:rsidRPr="006C2CE4" w:rsidRDefault="001666A5" w:rsidP="00DA4E0C">
            <w:pPr>
              <w:pStyle w:val="ROWTABELLA"/>
              <w:jc w:val="center"/>
              <w:rPr>
                <w:color w:val="002060"/>
              </w:rPr>
            </w:pPr>
            <w:r w:rsidRPr="006C2CE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034B2" w14:textId="77777777" w:rsidR="001666A5" w:rsidRPr="006C2CE4" w:rsidRDefault="001666A5" w:rsidP="00DA4E0C">
            <w:pPr>
              <w:pStyle w:val="ROWTABELLA"/>
              <w:jc w:val="center"/>
              <w:rPr>
                <w:color w:val="002060"/>
              </w:rPr>
            </w:pPr>
            <w:r w:rsidRPr="006C2CE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527AE9"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22C37" w14:textId="77777777" w:rsidR="001666A5" w:rsidRPr="006C2CE4" w:rsidRDefault="001666A5" w:rsidP="00DA4E0C">
            <w:pPr>
              <w:pStyle w:val="ROWTABELLA"/>
              <w:jc w:val="center"/>
              <w:rPr>
                <w:color w:val="002060"/>
              </w:rPr>
            </w:pPr>
            <w:r w:rsidRPr="006C2CE4">
              <w:rPr>
                <w:color w:val="002060"/>
              </w:rPr>
              <w:t>0</w:t>
            </w:r>
          </w:p>
        </w:tc>
      </w:tr>
      <w:tr w:rsidR="001666A5" w:rsidRPr="006C2CE4" w14:paraId="541EBB31"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99B486" w14:textId="77777777" w:rsidR="001666A5" w:rsidRPr="006C2CE4" w:rsidRDefault="001666A5" w:rsidP="00DA4E0C">
            <w:pPr>
              <w:pStyle w:val="ROWTABELLA"/>
              <w:rPr>
                <w:color w:val="002060"/>
              </w:rPr>
            </w:pPr>
            <w:r w:rsidRPr="006C2CE4">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F66D3"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886F2"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DA0AB"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9A725"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E2D48"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EBD9ED" w14:textId="77777777" w:rsidR="001666A5" w:rsidRPr="006C2CE4" w:rsidRDefault="001666A5" w:rsidP="00DA4E0C">
            <w:pPr>
              <w:pStyle w:val="ROWTABELLA"/>
              <w:jc w:val="center"/>
              <w:rPr>
                <w:color w:val="002060"/>
              </w:rPr>
            </w:pPr>
            <w:r w:rsidRPr="006C2CE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1450D5" w14:textId="77777777" w:rsidR="001666A5" w:rsidRPr="006C2CE4" w:rsidRDefault="001666A5" w:rsidP="00DA4E0C">
            <w:pPr>
              <w:pStyle w:val="ROWTABELLA"/>
              <w:jc w:val="center"/>
              <w:rPr>
                <w:color w:val="002060"/>
              </w:rPr>
            </w:pPr>
            <w:r w:rsidRPr="006C2CE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DDF42"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AC5B0" w14:textId="77777777" w:rsidR="001666A5" w:rsidRPr="006C2CE4" w:rsidRDefault="001666A5" w:rsidP="00DA4E0C">
            <w:pPr>
              <w:pStyle w:val="ROWTABELLA"/>
              <w:jc w:val="center"/>
              <w:rPr>
                <w:color w:val="002060"/>
              </w:rPr>
            </w:pPr>
            <w:r w:rsidRPr="006C2CE4">
              <w:rPr>
                <w:color w:val="002060"/>
              </w:rPr>
              <w:t>0</w:t>
            </w:r>
          </w:p>
        </w:tc>
      </w:tr>
      <w:tr w:rsidR="001666A5" w:rsidRPr="006C2CE4" w14:paraId="58A6651F"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A0020DE" w14:textId="77777777" w:rsidR="001666A5" w:rsidRPr="006C2CE4" w:rsidRDefault="001666A5" w:rsidP="00DA4E0C">
            <w:pPr>
              <w:pStyle w:val="ROWTABELLA"/>
              <w:rPr>
                <w:color w:val="002060"/>
              </w:rPr>
            </w:pPr>
            <w:r w:rsidRPr="006C2CE4">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9A4DD"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67F50"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BEEF6A"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376B2"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D658D"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DB8BA" w14:textId="77777777" w:rsidR="001666A5" w:rsidRPr="006C2CE4" w:rsidRDefault="001666A5" w:rsidP="00DA4E0C">
            <w:pPr>
              <w:pStyle w:val="ROWTABELLA"/>
              <w:jc w:val="center"/>
              <w:rPr>
                <w:color w:val="002060"/>
              </w:rPr>
            </w:pPr>
            <w:r w:rsidRPr="006C2CE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47DA1" w14:textId="77777777" w:rsidR="001666A5" w:rsidRPr="006C2CE4" w:rsidRDefault="001666A5" w:rsidP="00DA4E0C">
            <w:pPr>
              <w:pStyle w:val="ROWTABELLA"/>
              <w:jc w:val="center"/>
              <w:rPr>
                <w:color w:val="002060"/>
              </w:rPr>
            </w:pPr>
            <w:r w:rsidRPr="006C2CE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45CF6"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F0A2E" w14:textId="77777777" w:rsidR="001666A5" w:rsidRPr="006C2CE4" w:rsidRDefault="001666A5" w:rsidP="00DA4E0C">
            <w:pPr>
              <w:pStyle w:val="ROWTABELLA"/>
              <w:jc w:val="center"/>
              <w:rPr>
                <w:color w:val="002060"/>
              </w:rPr>
            </w:pPr>
            <w:r w:rsidRPr="006C2CE4">
              <w:rPr>
                <w:color w:val="002060"/>
              </w:rPr>
              <w:t>0</w:t>
            </w:r>
          </w:p>
        </w:tc>
      </w:tr>
      <w:tr w:rsidR="001666A5" w:rsidRPr="006C2CE4" w14:paraId="3D303B4E"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824203" w14:textId="77777777" w:rsidR="001666A5" w:rsidRPr="006C2CE4" w:rsidRDefault="001666A5" w:rsidP="00DA4E0C">
            <w:pPr>
              <w:pStyle w:val="ROWTABELLA"/>
              <w:rPr>
                <w:color w:val="002060"/>
              </w:rPr>
            </w:pPr>
            <w:r w:rsidRPr="006C2CE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B2835" w14:textId="77777777" w:rsidR="001666A5" w:rsidRPr="006C2CE4" w:rsidRDefault="001666A5" w:rsidP="00DA4E0C">
            <w:pPr>
              <w:pStyle w:val="ROWTABELLA"/>
              <w:jc w:val="center"/>
              <w:rPr>
                <w:color w:val="002060"/>
              </w:rPr>
            </w:pPr>
            <w:r w:rsidRPr="006C2C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B25F29"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F97393"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D39369"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B0825"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046DF3" w14:textId="77777777" w:rsidR="001666A5" w:rsidRPr="006C2CE4" w:rsidRDefault="001666A5" w:rsidP="00DA4E0C">
            <w:pPr>
              <w:pStyle w:val="ROWTABELLA"/>
              <w:jc w:val="center"/>
              <w:rPr>
                <w:color w:val="002060"/>
              </w:rPr>
            </w:pPr>
            <w:r w:rsidRPr="006C2C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ADC84" w14:textId="77777777" w:rsidR="001666A5" w:rsidRPr="006C2CE4" w:rsidRDefault="001666A5" w:rsidP="00DA4E0C">
            <w:pPr>
              <w:pStyle w:val="ROWTABELLA"/>
              <w:jc w:val="center"/>
              <w:rPr>
                <w:color w:val="002060"/>
              </w:rPr>
            </w:pPr>
            <w:r w:rsidRPr="006C2CE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A9A9B"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A0074" w14:textId="77777777" w:rsidR="001666A5" w:rsidRPr="006C2CE4" w:rsidRDefault="001666A5" w:rsidP="00DA4E0C">
            <w:pPr>
              <w:pStyle w:val="ROWTABELLA"/>
              <w:jc w:val="center"/>
              <w:rPr>
                <w:color w:val="002060"/>
              </w:rPr>
            </w:pPr>
            <w:r w:rsidRPr="006C2CE4">
              <w:rPr>
                <w:color w:val="002060"/>
              </w:rPr>
              <w:t>0</w:t>
            </w:r>
          </w:p>
        </w:tc>
      </w:tr>
      <w:tr w:rsidR="001666A5" w:rsidRPr="006C2CE4" w14:paraId="5AE633A4"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5FFF04" w14:textId="77777777" w:rsidR="001666A5" w:rsidRPr="006C2CE4" w:rsidRDefault="001666A5" w:rsidP="00DA4E0C">
            <w:pPr>
              <w:pStyle w:val="ROWTABELLA"/>
              <w:rPr>
                <w:color w:val="002060"/>
              </w:rPr>
            </w:pPr>
            <w:r w:rsidRPr="006C2CE4">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73AEF"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CADAD"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0FB14B"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17637"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F1125E"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A79B0" w14:textId="77777777" w:rsidR="001666A5" w:rsidRPr="006C2CE4" w:rsidRDefault="001666A5" w:rsidP="00DA4E0C">
            <w:pPr>
              <w:pStyle w:val="ROWTABELLA"/>
              <w:jc w:val="center"/>
              <w:rPr>
                <w:color w:val="002060"/>
              </w:rPr>
            </w:pPr>
            <w:r w:rsidRPr="006C2CE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B3119" w14:textId="77777777" w:rsidR="001666A5" w:rsidRPr="006C2CE4" w:rsidRDefault="001666A5" w:rsidP="00DA4E0C">
            <w:pPr>
              <w:pStyle w:val="ROWTABELLA"/>
              <w:jc w:val="center"/>
              <w:rPr>
                <w:color w:val="002060"/>
              </w:rPr>
            </w:pPr>
            <w:r w:rsidRPr="006C2CE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775F4" w14:textId="77777777" w:rsidR="001666A5" w:rsidRPr="006C2CE4" w:rsidRDefault="001666A5" w:rsidP="00DA4E0C">
            <w:pPr>
              <w:pStyle w:val="ROWTABELLA"/>
              <w:jc w:val="center"/>
              <w:rPr>
                <w:color w:val="002060"/>
              </w:rPr>
            </w:pPr>
            <w:r w:rsidRPr="006C2C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504CE" w14:textId="77777777" w:rsidR="001666A5" w:rsidRPr="006C2CE4" w:rsidRDefault="001666A5" w:rsidP="00DA4E0C">
            <w:pPr>
              <w:pStyle w:val="ROWTABELLA"/>
              <w:jc w:val="center"/>
              <w:rPr>
                <w:color w:val="002060"/>
              </w:rPr>
            </w:pPr>
            <w:r w:rsidRPr="006C2CE4">
              <w:rPr>
                <w:color w:val="002060"/>
              </w:rPr>
              <w:t>0</w:t>
            </w:r>
          </w:p>
        </w:tc>
      </w:tr>
      <w:tr w:rsidR="001666A5" w:rsidRPr="006C2CE4" w14:paraId="58735CC4"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580E7E" w14:textId="77777777" w:rsidR="001666A5" w:rsidRPr="006C2CE4" w:rsidRDefault="001666A5" w:rsidP="00DA4E0C">
            <w:pPr>
              <w:pStyle w:val="ROWTABELLA"/>
              <w:rPr>
                <w:color w:val="002060"/>
              </w:rPr>
            </w:pPr>
            <w:r w:rsidRPr="006C2CE4">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30D189"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365D7"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6A040"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EAB77"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4C394"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FEC52" w14:textId="77777777" w:rsidR="001666A5" w:rsidRPr="006C2CE4" w:rsidRDefault="001666A5" w:rsidP="00DA4E0C">
            <w:pPr>
              <w:pStyle w:val="ROWTABELLA"/>
              <w:jc w:val="center"/>
              <w:rPr>
                <w:color w:val="002060"/>
              </w:rPr>
            </w:pPr>
            <w:r w:rsidRPr="006C2CE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9BA51" w14:textId="77777777" w:rsidR="001666A5" w:rsidRPr="006C2CE4" w:rsidRDefault="001666A5" w:rsidP="00DA4E0C">
            <w:pPr>
              <w:pStyle w:val="ROWTABELLA"/>
              <w:jc w:val="center"/>
              <w:rPr>
                <w:color w:val="002060"/>
              </w:rPr>
            </w:pPr>
            <w:r w:rsidRPr="006C2CE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D7591" w14:textId="77777777" w:rsidR="001666A5" w:rsidRPr="006C2CE4" w:rsidRDefault="001666A5" w:rsidP="00DA4E0C">
            <w:pPr>
              <w:pStyle w:val="ROWTABELLA"/>
              <w:jc w:val="center"/>
              <w:rPr>
                <w:color w:val="002060"/>
              </w:rPr>
            </w:pPr>
            <w:r w:rsidRPr="006C2C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401BD" w14:textId="77777777" w:rsidR="001666A5" w:rsidRPr="006C2CE4" w:rsidRDefault="001666A5" w:rsidP="00DA4E0C">
            <w:pPr>
              <w:pStyle w:val="ROWTABELLA"/>
              <w:jc w:val="center"/>
              <w:rPr>
                <w:color w:val="002060"/>
              </w:rPr>
            </w:pPr>
            <w:r w:rsidRPr="006C2CE4">
              <w:rPr>
                <w:color w:val="002060"/>
              </w:rPr>
              <w:t>0</w:t>
            </w:r>
          </w:p>
        </w:tc>
      </w:tr>
      <w:tr w:rsidR="001666A5" w:rsidRPr="006C2CE4" w14:paraId="3791E83B"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BAB261" w14:textId="77777777" w:rsidR="001666A5" w:rsidRPr="006C2CE4" w:rsidRDefault="001666A5" w:rsidP="00DA4E0C">
            <w:pPr>
              <w:pStyle w:val="ROWTABELLA"/>
              <w:rPr>
                <w:color w:val="002060"/>
              </w:rPr>
            </w:pPr>
            <w:r w:rsidRPr="006C2CE4">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A11A7"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3E20C"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3D0E8"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244E6"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AA059F"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664FA" w14:textId="77777777" w:rsidR="001666A5" w:rsidRPr="006C2CE4" w:rsidRDefault="001666A5" w:rsidP="00DA4E0C">
            <w:pPr>
              <w:pStyle w:val="ROWTABELLA"/>
              <w:jc w:val="center"/>
              <w:rPr>
                <w:color w:val="002060"/>
              </w:rPr>
            </w:pPr>
            <w:r w:rsidRPr="006C2CE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C97DA" w14:textId="77777777" w:rsidR="001666A5" w:rsidRPr="006C2CE4" w:rsidRDefault="001666A5" w:rsidP="00DA4E0C">
            <w:pPr>
              <w:pStyle w:val="ROWTABELLA"/>
              <w:jc w:val="center"/>
              <w:rPr>
                <w:color w:val="002060"/>
              </w:rPr>
            </w:pPr>
            <w:r w:rsidRPr="006C2CE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DA2F2E"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0DF44" w14:textId="77777777" w:rsidR="001666A5" w:rsidRPr="006C2CE4" w:rsidRDefault="001666A5" w:rsidP="00DA4E0C">
            <w:pPr>
              <w:pStyle w:val="ROWTABELLA"/>
              <w:jc w:val="center"/>
              <w:rPr>
                <w:color w:val="002060"/>
              </w:rPr>
            </w:pPr>
            <w:r w:rsidRPr="006C2CE4">
              <w:rPr>
                <w:color w:val="002060"/>
              </w:rPr>
              <w:t>0</w:t>
            </w:r>
          </w:p>
        </w:tc>
      </w:tr>
      <w:tr w:rsidR="001666A5" w:rsidRPr="006C2CE4" w14:paraId="7BBD9F3C"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86DF92" w14:textId="77777777" w:rsidR="001666A5" w:rsidRPr="006C2CE4" w:rsidRDefault="001666A5" w:rsidP="00DA4E0C">
            <w:pPr>
              <w:pStyle w:val="ROWTABELLA"/>
              <w:rPr>
                <w:color w:val="002060"/>
              </w:rPr>
            </w:pPr>
            <w:r w:rsidRPr="006C2CE4">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BD077"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91269"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4344A"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56D52C"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CCE1B"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BA27A" w14:textId="77777777" w:rsidR="001666A5" w:rsidRPr="006C2CE4" w:rsidRDefault="001666A5" w:rsidP="00DA4E0C">
            <w:pPr>
              <w:pStyle w:val="ROWTABELLA"/>
              <w:jc w:val="center"/>
              <w:rPr>
                <w:color w:val="002060"/>
              </w:rPr>
            </w:pPr>
            <w:r w:rsidRPr="006C2CE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4CC6F" w14:textId="77777777" w:rsidR="001666A5" w:rsidRPr="006C2CE4" w:rsidRDefault="001666A5" w:rsidP="00DA4E0C">
            <w:pPr>
              <w:pStyle w:val="ROWTABELLA"/>
              <w:jc w:val="center"/>
              <w:rPr>
                <w:color w:val="002060"/>
              </w:rPr>
            </w:pPr>
            <w:r w:rsidRPr="006C2CE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374F2" w14:textId="77777777" w:rsidR="001666A5" w:rsidRPr="006C2CE4" w:rsidRDefault="001666A5" w:rsidP="00DA4E0C">
            <w:pPr>
              <w:pStyle w:val="ROWTABELLA"/>
              <w:jc w:val="center"/>
              <w:rPr>
                <w:color w:val="002060"/>
              </w:rPr>
            </w:pPr>
            <w:r w:rsidRPr="006C2C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A51B7" w14:textId="77777777" w:rsidR="001666A5" w:rsidRPr="006C2CE4" w:rsidRDefault="001666A5" w:rsidP="00DA4E0C">
            <w:pPr>
              <w:pStyle w:val="ROWTABELLA"/>
              <w:jc w:val="center"/>
              <w:rPr>
                <w:color w:val="002060"/>
              </w:rPr>
            </w:pPr>
            <w:r w:rsidRPr="006C2CE4">
              <w:rPr>
                <w:color w:val="002060"/>
              </w:rPr>
              <w:t>0</w:t>
            </w:r>
          </w:p>
        </w:tc>
      </w:tr>
      <w:tr w:rsidR="001666A5" w:rsidRPr="006C2CE4" w14:paraId="1BE685F9" w14:textId="77777777" w:rsidTr="001666A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492C51F" w14:textId="77777777" w:rsidR="001666A5" w:rsidRPr="006C2CE4" w:rsidRDefault="001666A5" w:rsidP="00DA4E0C">
            <w:pPr>
              <w:pStyle w:val="ROWTABELLA"/>
              <w:rPr>
                <w:color w:val="002060"/>
              </w:rPr>
            </w:pPr>
            <w:r w:rsidRPr="006C2CE4">
              <w:rPr>
                <w:color w:val="002060"/>
              </w:rPr>
              <w:lastRenderedPageBreak/>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107B5"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1959B"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50FAF"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78524"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B8460"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24FF5" w14:textId="77777777" w:rsidR="001666A5" w:rsidRPr="006C2CE4" w:rsidRDefault="001666A5" w:rsidP="00DA4E0C">
            <w:pPr>
              <w:pStyle w:val="ROWTABELLA"/>
              <w:jc w:val="center"/>
              <w:rPr>
                <w:color w:val="002060"/>
              </w:rPr>
            </w:pPr>
            <w:r w:rsidRPr="006C2C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2583A" w14:textId="77777777" w:rsidR="001666A5" w:rsidRPr="006C2CE4" w:rsidRDefault="001666A5" w:rsidP="00DA4E0C">
            <w:pPr>
              <w:pStyle w:val="ROWTABELLA"/>
              <w:jc w:val="center"/>
              <w:rPr>
                <w:color w:val="002060"/>
              </w:rPr>
            </w:pPr>
            <w:r w:rsidRPr="006C2CE4">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F63F7" w14:textId="77777777" w:rsidR="001666A5" w:rsidRPr="006C2CE4" w:rsidRDefault="001666A5" w:rsidP="00DA4E0C">
            <w:pPr>
              <w:pStyle w:val="ROWTABELLA"/>
              <w:jc w:val="center"/>
              <w:rPr>
                <w:color w:val="002060"/>
              </w:rPr>
            </w:pPr>
            <w:r w:rsidRPr="006C2CE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ACBBA" w14:textId="77777777" w:rsidR="001666A5" w:rsidRPr="006C2CE4" w:rsidRDefault="001666A5" w:rsidP="00DA4E0C">
            <w:pPr>
              <w:pStyle w:val="ROWTABELLA"/>
              <w:jc w:val="center"/>
              <w:rPr>
                <w:color w:val="002060"/>
              </w:rPr>
            </w:pPr>
            <w:r w:rsidRPr="006C2CE4">
              <w:rPr>
                <w:color w:val="002060"/>
              </w:rPr>
              <w:t>0</w:t>
            </w:r>
          </w:p>
        </w:tc>
      </w:tr>
    </w:tbl>
    <w:p w14:paraId="75AE6E68" w14:textId="77777777" w:rsidR="001666A5" w:rsidRPr="006C2CE4" w:rsidRDefault="001666A5" w:rsidP="001666A5">
      <w:pPr>
        <w:pStyle w:val="breakline"/>
        <w:divId w:val="527259509"/>
        <w:rPr>
          <w:color w:val="002060"/>
        </w:rPr>
      </w:pPr>
    </w:p>
    <w:p w14:paraId="3FCE7A87" w14:textId="77777777" w:rsidR="001666A5" w:rsidRPr="006C2CE4" w:rsidRDefault="001666A5" w:rsidP="001666A5">
      <w:pPr>
        <w:pStyle w:val="TITOLOPRINC"/>
        <w:divId w:val="527259509"/>
        <w:rPr>
          <w:color w:val="002060"/>
        </w:rPr>
      </w:pPr>
      <w:r w:rsidRPr="006C2CE4">
        <w:rPr>
          <w:color w:val="002060"/>
        </w:rPr>
        <w:t>PROGRAMMA GARE</w:t>
      </w:r>
    </w:p>
    <w:p w14:paraId="6F3F5280" w14:textId="77777777" w:rsidR="001666A5" w:rsidRPr="006C2CE4" w:rsidRDefault="001666A5" w:rsidP="001666A5">
      <w:pPr>
        <w:pStyle w:val="SOTTOTITOLOCAMPIONATO1"/>
        <w:divId w:val="527259509"/>
        <w:rPr>
          <w:color w:val="002060"/>
        </w:rPr>
      </w:pPr>
      <w:r w:rsidRPr="006C2CE4">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8"/>
        <w:gridCol w:w="385"/>
        <w:gridCol w:w="898"/>
        <w:gridCol w:w="1187"/>
        <w:gridCol w:w="1539"/>
        <w:gridCol w:w="1561"/>
      </w:tblGrid>
      <w:tr w:rsidR="001666A5" w:rsidRPr="006C2CE4" w14:paraId="6C13EA55"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4CE0F3"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5EAC35"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0156AD"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671A91"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72FFEC"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D0D301"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3BB822"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21E11CAA" w14:textId="77777777" w:rsidTr="001666A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11B3FE" w14:textId="77777777" w:rsidR="001666A5" w:rsidRPr="006C2CE4" w:rsidRDefault="001666A5" w:rsidP="00DA4E0C">
            <w:pPr>
              <w:pStyle w:val="ROWTABELLA"/>
              <w:rPr>
                <w:color w:val="002060"/>
              </w:rPr>
            </w:pPr>
            <w:r w:rsidRPr="006C2CE4">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32ED84" w14:textId="77777777" w:rsidR="001666A5" w:rsidRPr="006C2CE4" w:rsidRDefault="001666A5" w:rsidP="00DA4E0C">
            <w:pPr>
              <w:pStyle w:val="ROWTABELLA"/>
              <w:rPr>
                <w:color w:val="002060"/>
              </w:rPr>
            </w:pPr>
            <w:r w:rsidRPr="006C2CE4">
              <w:rPr>
                <w:color w:val="002060"/>
              </w:rPr>
              <w:t>SPORTLAND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1CEBD6A" w14:textId="77777777" w:rsidR="001666A5" w:rsidRPr="006C2CE4" w:rsidRDefault="001666A5" w:rsidP="00DA4E0C">
            <w:pPr>
              <w:pStyle w:val="ROWTABELLA"/>
              <w:jc w:val="center"/>
              <w:rPr>
                <w:color w:val="002060"/>
              </w:rPr>
            </w:pPr>
            <w:r w:rsidRPr="006C2C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456AE4" w14:textId="77777777" w:rsidR="001666A5" w:rsidRPr="006C2CE4" w:rsidRDefault="001666A5" w:rsidP="00DA4E0C">
            <w:pPr>
              <w:pStyle w:val="ROWTABELLA"/>
              <w:rPr>
                <w:color w:val="002060"/>
              </w:rPr>
            </w:pPr>
            <w:r w:rsidRPr="006C2CE4">
              <w:rPr>
                <w:color w:val="002060"/>
              </w:rPr>
              <w:t>20/12/2019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228F6F" w14:textId="77777777" w:rsidR="001666A5" w:rsidRPr="006C2CE4" w:rsidRDefault="001666A5" w:rsidP="00DA4E0C">
            <w:pPr>
              <w:pStyle w:val="ROWTABELLA"/>
              <w:rPr>
                <w:color w:val="002060"/>
              </w:rPr>
            </w:pPr>
            <w:r w:rsidRPr="006C2CE4">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E570AA" w14:textId="77777777" w:rsidR="001666A5" w:rsidRPr="006C2CE4" w:rsidRDefault="001666A5" w:rsidP="00DA4E0C">
            <w:pPr>
              <w:pStyle w:val="ROWTABELLA"/>
              <w:rPr>
                <w:color w:val="002060"/>
              </w:rPr>
            </w:pPr>
            <w:r w:rsidRPr="006C2CE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1FED58" w14:textId="77777777" w:rsidR="001666A5" w:rsidRPr="006C2CE4" w:rsidRDefault="001666A5" w:rsidP="00DA4E0C">
            <w:pPr>
              <w:pStyle w:val="ROWTABELLA"/>
              <w:rPr>
                <w:color w:val="002060"/>
              </w:rPr>
            </w:pPr>
            <w:r w:rsidRPr="006C2CE4">
              <w:rPr>
                <w:color w:val="002060"/>
              </w:rPr>
              <w:t>VIA MADRE TERESA DI CALCUTTA</w:t>
            </w:r>
          </w:p>
        </w:tc>
      </w:tr>
      <w:tr w:rsidR="001666A5" w:rsidRPr="006C2CE4" w14:paraId="0F35B530"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4157B7A" w14:textId="77777777" w:rsidR="001666A5" w:rsidRPr="006C2CE4" w:rsidRDefault="001666A5" w:rsidP="00DA4E0C">
            <w:pPr>
              <w:pStyle w:val="ROWTABELLA"/>
              <w:rPr>
                <w:color w:val="002060"/>
              </w:rPr>
            </w:pPr>
            <w:r w:rsidRPr="006C2CE4">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72EC95E" w14:textId="77777777" w:rsidR="001666A5" w:rsidRPr="006C2CE4" w:rsidRDefault="001666A5" w:rsidP="00DA4E0C">
            <w:pPr>
              <w:pStyle w:val="ROWTABELLA"/>
              <w:rPr>
                <w:color w:val="002060"/>
              </w:rPr>
            </w:pPr>
            <w:r w:rsidRPr="006C2CE4">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8EFF104"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7FE066F" w14:textId="77777777" w:rsidR="001666A5" w:rsidRPr="006C2CE4" w:rsidRDefault="001666A5" w:rsidP="00DA4E0C">
            <w:pPr>
              <w:pStyle w:val="ROWTABELLA"/>
              <w:rPr>
                <w:color w:val="002060"/>
              </w:rPr>
            </w:pPr>
            <w:r w:rsidRPr="006C2CE4">
              <w:rPr>
                <w:color w:val="002060"/>
              </w:rPr>
              <w:t>20/12/2019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49C451" w14:textId="77777777" w:rsidR="001666A5" w:rsidRPr="006C2CE4" w:rsidRDefault="001666A5" w:rsidP="00DA4E0C">
            <w:pPr>
              <w:pStyle w:val="ROWTABELLA"/>
              <w:rPr>
                <w:color w:val="002060"/>
              </w:rPr>
            </w:pPr>
            <w:r w:rsidRPr="006C2CE4">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FD11CD" w14:textId="77777777" w:rsidR="001666A5" w:rsidRPr="006C2CE4" w:rsidRDefault="001666A5" w:rsidP="00DA4E0C">
            <w:pPr>
              <w:pStyle w:val="ROWTABELLA"/>
              <w:rPr>
                <w:color w:val="002060"/>
              </w:rPr>
            </w:pPr>
            <w:r w:rsidRPr="006C2CE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EA085B2" w14:textId="77777777" w:rsidR="001666A5" w:rsidRPr="006C2CE4" w:rsidRDefault="001666A5" w:rsidP="00DA4E0C">
            <w:pPr>
              <w:pStyle w:val="ROWTABELLA"/>
              <w:rPr>
                <w:color w:val="002060"/>
              </w:rPr>
            </w:pPr>
            <w:r w:rsidRPr="006C2CE4">
              <w:rPr>
                <w:color w:val="002060"/>
              </w:rPr>
              <w:t>VIA VILLA TOMBARI</w:t>
            </w:r>
          </w:p>
        </w:tc>
      </w:tr>
      <w:tr w:rsidR="001666A5" w:rsidRPr="006C2CE4" w14:paraId="64AE556C"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A74BCC5" w14:textId="77777777" w:rsidR="001666A5" w:rsidRPr="006C2CE4" w:rsidRDefault="001666A5" w:rsidP="00DA4E0C">
            <w:pPr>
              <w:pStyle w:val="ROWTABELLA"/>
              <w:rPr>
                <w:color w:val="002060"/>
              </w:rPr>
            </w:pPr>
            <w:r w:rsidRPr="006C2CE4">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B7A8C3D" w14:textId="77777777" w:rsidR="001666A5" w:rsidRPr="006C2CE4" w:rsidRDefault="001666A5" w:rsidP="00DA4E0C">
            <w:pPr>
              <w:pStyle w:val="ROWTABELLA"/>
              <w:rPr>
                <w:color w:val="002060"/>
              </w:rPr>
            </w:pPr>
            <w:r w:rsidRPr="006C2CE4">
              <w:rPr>
                <w:color w:val="002060"/>
              </w:rPr>
              <w:t>FUTSAL MONTEMARCIANO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762BC40"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DCD704" w14:textId="77777777" w:rsidR="001666A5" w:rsidRPr="006C2CE4" w:rsidRDefault="001666A5" w:rsidP="00DA4E0C">
            <w:pPr>
              <w:pStyle w:val="ROWTABELLA"/>
              <w:rPr>
                <w:color w:val="002060"/>
              </w:rPr>
            </w:pPr>
            <w:r w:rsidRPr="006C2CE4">
              <w:rPr>
                <w:color w:val="002060"/>
              </w:rPr>
              <w:t>20/12/2019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031805B" w14:textId="77777777" w:rsidR="001666A5" w:rsidRPr="006C2CE4" w:rsidRDefault="001666A5" w:rsidP="00DA4E0C">
            <w:pPr>
              <w:pStyle w:val="ROWTABELLA"/>
              <w:rPr>
                <w:color w:val="002060"/>
              </w:rPr>
            </w:pPr>
            <w:r w:rsidRPr="006C2CE4">
              <w:rPr>
                <w:color w:val="00206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15FCF8" w14:textId="77777777" w:rsidR="001666A5" w:rsidRPr="006C2CE4" w:rsidRDefault="001666A5" w:rsidP="00DA4E0C">
            <w:pPr>
              <w:pStyle w:val="ROWTABELLA"/>
              <w:rPr>
                <w:color w:val="002060"/>
              </w:rPr>
            </w:pPr>
            <w:r w:rsidRPr="006C2CE4">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96B519" w14:textId="77777777" w:rsidR="001666A5" w:rsidRPr="006C2CE4" w:rsidRDefault="001666A5" w:rsidP="00DA4E0C">
            <w:pPr>
              <w:pStyle w:val="ROWTABELLA"/>
              <w:rPr>
                <w:color w:val="002060"/>
              </w:rPr>
            </w:pPr>
            <w:r w:rsidRPr="006C2CE4">
              <w:rPr>
                <w:color w:val="002060"/>
              </w:rPr>
              <w:t>VIA DELL'ANNUNZIATA</w:t>
            </w:r>
          </w:p>
        </w:tc>
      </w:tr>
      <w:tr w:rsidR="001666A5" w:rsidRPr="006C2CE4" w14:paraId="0022E62F"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F100C2B" w14:textId="77777777" w:rsidR="001666A5" w:rsidRPr="006C2CE4" w:rsidRDefault="001666A5" w:rsidP="00DA4E0C">
            <w:pPr>
              <w:pStyle w:val="ROWTABELLA"/>
              <w:rPr>
                <w:color w:val="002060"/>
              </w:rPr>
            </w:pPr>
            <w:r w:rsidRPr="006C2CE4">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5AF91BA" w14:textId="77777777" w:rsidR="001666A5" w:rsidRPr="006C2CE4" w:rsidRDefault="001666A5" w:rsidP="00DA4E0C">
            <w:pPr>
              <w:pStyle w:val="ROWTABELLA"/>
              <w:rPr>
                <w:color w:val="002060"/>
              </w:rPr>
            </w:pPr>
            <w:r w:rsidRPr="006C2CE4">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B76910B"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EA7323B" w14:textId="77777777" w:rsidR="001666A5" w:rsidRPr="006C2CE4" w:rsidRDefault="001666A5" w:rsidP="00DA4E0C">
            <w:pPr>
              <w:pStyle w:val="ROWTABELLA"/>
              <w:rPr>
                <w:color w:val="002060"/>
              </w:rPr>
            </w:pPr>
            <w:r w:rsidRPr="006C2CE4">
              <w:rPr>
                <w:color w:val="002060"/>
              </w:rPr>
              <w:t>20/12/2019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F3ED62E" w14:textId="77777777" w:rsidR="001666A5" w:rsidRPr="006C2CE4" w:rsidRDefault="001666A5" w:rsidP="00DA4E0C">
            <w:pPr>
              <w:pStyle w:val="ROWTABELLA"/>
              <w:rPr>
                <w:color w:val="002060"/>
              </w:rPr>
            </w:pPr>
            <w:r w:rsidRPr="006C2CE4">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AB66E6" w14:textId="77777777" w:rsidR="001666A5" w:rsidRPr="006C2CE4" w:rsidRDefault="001666A5" w:rsidP="00DA4E0C">
            <w:pPr>
              <w:pStyle w:val="ROWTABELLA"/>
              <w:rPr>
                <w:color w:val="002060"/>
              </w:rPr>
            </w:pPr>
            <w:r w:rsidRPr="006C2CE4">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2974446" w14:textId="77777777" w:rsidR="001666A5" w:rsidRPr="006C2CE4" w:rsidRDefault="001666A5" w:rsidP="00DA4E0C">
            <w:pPr>
              <w:pStyle w:val="ROWTABELLA"/>
              <w:rPr>
                <w:color w:val="002060"/>
              </w:rPr>
            </w:pPr>
            <w:r w:rsidRPr="006C2CE4">
              <w:rPr>
                <w:color w:val="002060"/>
              </w:rPr>
              <w:t>VIA FALCONARA</w:t>
            </w:r>
          </w:p>
        </w:tc>
      </w:tr>
      <w:tr w:rsidR="001666A5" w:rsidRPr="006C2CE4" w14:paraId="2EA1A585"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5E547C2" w14:textId="77777777" w:rsidR="001666A5" w:rsidRPr="006C2CE4" w:rsidRDefault="001666A5" w:rsidP="00DA4E0C">
            <w:pPr>
              <w:pStyle w:val="ROWTABELLA"/>
              <w:rPr>
                <w:color w:val="002060"/>
              </w:rPr>
            </w:pPr>
            <w:r w:rsidRPr="006C2CE4">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7FEAE2B" w14:textId="77777777" w:rsidR="001666A5" w:rsidRPr="006C2CE4" w:rsidRDefault="001666A5" w:rsidP="00DA4E0C">
            <w:pPr>
              <w:pStyle w:val="ROWTABELLA"/>
              <w:rPr>
                <w:color w:val="002060"/>
              </w:rPr>
            </w:pPr>
            <w:r w:rsidRPr="006C2CE4">
              <w:rPr>
                <w:color w:val="002060"/>
              </w:rPr>
              <w:t>VALLEFOGLIA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06C8940"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EDA5017" w14:textId="77777777" w:rsidR="001666A5" w:rsidRPr="006C2CE4" w:rsidRDefault="001666A5" w:rsidP="00DA4E0C">
            <w:pPr>
              <w:pStyle w:val="ROWTABELLA"/>
              <w:rPr>
                <w:color w:val="002060"/>
              </w:rPr>
            </w:pPr>
            <w:r w:rsidRPr="006C2CE4">
              <w:rPr>
                <w:color w:val="002060"/>
              </w:rPr>
              <w:t>20/12/2019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83F5526" w14:textId="77777777" w:rsidR="001666A5" w:rsidRPr="006C2CE4" w:rsidRDefault="001666A5" w:rsidP="00DA4E0C">
            <w:pPr>
              <w:pStyle w:val="ROWTABELLA"/>
              <w:rPr>
                <w:color w:val="002060"/>
              </w:rPr>
            </w:pPr>
            <w:r w:rsidRPr="006C2CE4">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0B287FF" w14:textId="77777777" w:rsidR="001666A5" w:rsidRPr="006C2CE4" w:rsidRDefault="001666A5" w:rsidP="00DA4E0C">
            <w:pPr>
              <w:pStyle w:val="ROWTABELLA"/>
              <w:rPr>
                <w:color w:val="002060"/>
              </w:rPr>
            </w:pPr>
            <w:r w:rsidRPr="006C2CE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17F869" w14:textId="77777777" w:rsidR="001666A5" w:rsidRPr="006C2CE4" w:rsidRDefault="001666A5" w:rsidP="00DA4E0C">
            <w:pPr>
              <w:pStyle w:val="ROWTABELLA"/>
              <w:rPr>
                <w:color w:val="002060"/>
              </w:rPr>
            </w:pPr>
            <w:r w:rsidRPr="006C2CE4">
              <w:rPr>
                <w:color w:val="002060"/>
              </w:rPr>
              <w:t>VIA MONTEPELAGO</w:t>
            </w:r>
          </w:p>
        </w:tc>
      </w:tr>
      <w:tr w:rsidR="001666A5" w:rsidRPr="006C2CE4" w14:paraId="6C2060D4"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A579CD6" w14:textId="77777777" w:rsidR="001666A5" w:rsidRPr="006C2CE4" w:rsidRDefault="001666A5" w:rsidP="00DA4E0C">
            <w:pPr>
              <w:pStyle w:val="ROWTABELLA"/>
              <w:rPr>
                <w:color w:val="002060"/>
              </w:rPr>
            </w:pPr>
            <w:r w:rsidRPr="006C2CE4">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E287616" w14:textId="77777777" w:rsidR="001666A5" w:rsidRPr="006C2CE4" w:rsidRDefault="001666A5" w:rsidP="00DA4E0C">
            <w:pPr>
              <w:pStyle w:val="ROWTABELLA"/>
              <w:rPr>
                <w:color w:val="002060"/>
              </w:rPr>
            </w:pPr>
            <w:r w:rsidRPr="006C2CE4">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1471A9C"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FD4ACBD" w14:textId="77777777" w:rsidR="001666A5" w:rsidRPr="006C2CE4" w:rsidRDefault="001666A5" w:rsidP="00DA4E0C">
            <w:pPr>
              <w:pStyle w:val="ROWTABELLA"/>
              <w:rPr>
                <w:color w:val="002060"/>
              </w:rPr>
            </w:pPr>
            <w:r w:rsidRPr="006C2CE4">
              <w:rPr>
                <w:color w:val="002060"/>
              </w:rPr>
              <w:t>20/12/2019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F38EE1" w14:textId="77777777" w:rsidR="001666A5" w:rsidRPr="006C2CE4" w:rsidRDefault="001666A5" w:rsidP="00DA4E0C">
            <w:pPr>
              <w:pStyle w:val="ROWTABELLA"/>
              <w:rPr>
                <w:color w:val="002060"/>
              </w:rPr>
            </w:pPr>
            <w:r w:rsidRPr="006C2CE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BCF466" w14:textId="77777777" w:rsidR="001666A5" w:rsidRPr="006C2CE4" w:rsidRDefault="001666A5" w:rsidP="00DA4E0C">
            <w:pPr>
              <w:pStyle w:val="ROWTABELLA"/>
              <w:rPr>
                <w:color w:val="002060"/>
              </w:rPr>
            </w:pPr>
            <w:r w:rsidRPr="006C2CE4">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F8E2C4" w14:textId="77777777" w:rsidR="001666A5" w:rsidRPr="006C2CE4" w:rsidRDefault="001666A5" w:rsidP="00DA4E0C">
            <w:pPr>
              <w:pStyle w:val="ROWTABELLA"/>
              <w:rPr>
                <w:color w:val="002060"/>
              </w:rPr>
            </w:pPr>
            <w:r w:rsidRPr="006C2CE4">
              <w:rPr>
                <w:color w:val="002060"/>
              </w:rPr>
              <w:t>VIA DELLA SANTA SELVINO</w:t>
            </w:r>
          </w:p>
        </w:tc>
      </w:tr>
      <w:tr w:rsidR="001666A5" w:rsidRPr="006C2CE4" w14:paraId="6131FCFD" w14:textId="77777777" w:rsidTr="001666A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12F86E0" w14:textId="77777777" w:rsidR="001666A5" w:rsidRPr="006C2CE4" w:rsidRDefault="001666A5" w:rsidP="00DA4E0C">
            <w:pPr>
              <w:pStyle w:val="ROWTABELLA"/>
              <w:rPr>
                <w:color w:val="002060"/>
              </w:rPr>
            </w:pPr>
            <w:r w:rsidRPr="006C2CE4">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55FB8C" w14:textId="77777777" w:rsidR="001666A5" w:rsidRPr="006C2CE4" w:rsidRDefault="001666A5" w:rsidP="00DA4E0C">
            <w:pPr>
              <w:pStyle w:val="ROWTABELLA"/>
              <w:rPr>
                <w:color w:val="002060"/>
              </w:rPr>
            </w:pPr>
            <w:r w:rsidRPr="006C2CE4">
              <w:rPr>
                <w:color w:val="002060"/>
              </w:rPr>
              <w:t>AVIS ARCEVIA 1964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89FD7DE"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29275A" w14:textId="77777777" w:rsidR="001666A5" w:rsidRPr="006C2CE4" w:rsidRDefault="001666A5" w:rsidP="00DA4E0C">
            <w:pPr>
              <w:pStyle w:val="ROWTABELLA"/>
              <w:rPr>
                <w:color w:val="002060"/>
              </w:rPr>
            </w:pPr>
            <w:r w:rsidRPr="006C2CE4">
              <w:rPr>
                <w:color w:val="002060"/>
              </w:rPr>
              <w:t>20/12/2019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D7A162" w14:textId="77777777" w:rsidR="001666A5" w:rsidRPr="006C2CE4" w:rsidRDefault="001666A5" w:rsidP="00DA4E0C">
            <w:pPr>
              <w:pStyle w:val="ROWTABELLA"/>
              <w:rPr>
                <w:color w:val="002060"/>
              </w:rPr>
            </w:pPr>
            <w:r w:rsidRPr="006C2CE4">
              <w:rPr>
                <w:color w:val="002060"/>
              </w:rPr>
              <w:t>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56DF7A" w14:textId="77777777" w:rsidR="001666A5" w:rsidRPr="006C2CE4" w:rsidRDefault="001666A5" w:rsidP="00DA4E0C">
            <w:pPr>
              <w:pStyle w:val="ROWTABELLA"/>
              <w:rPr>
                <w:color w:val="002060"/>
              </w:rPr>
            </w:pPr>
            <w:r w:rsidRPr="006C2CE4">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C831F8" w14:textId="77777777" w:rsidR="001666A5" w:rsidRPr="006C2CE4" w:rsidRDefault="001666A5" w:rsidP="00DA4E0C">
            <w:pPr>
              <w:pStyle w:val="ROWTABELLA"/>
              <w:rPr>
                <w:color w:val="002060"/>
              </w:rPr>
            </w:pPr>
            <w:r w:rsidRPr="006C2CE4">
              <w:rPr>
                <w:color w:val="002060"/>
              </w:rPr>
              <w:t>VIA CELLINI, 13</w:t>
            </w:r>
          </w:p>
        </w:tc>
      </w:tr>
    </w:tbl>
    <w:p w14:paraId="55C36687" w14:textId="77777777" w:rsidR="001666A5" w:rsidRPr="006C2CE4" w:rsidRDefault="001666A5" w:rsidP="001666A5">
      <w:pPr>
        <w:pStyle w:val="breakline"/>
        <w:divId w:val="527259509"/>
        <w:rPr>
          <w:color w:val="002060"/>
        </w:rPr>
      </w:pPr>
    </w:p>
    <w:p w14:paraId="4441231B" w14:textId="77777777" w:rsidR="001666A5" w:rsidRPr="006C2CE4" w:rsidRDefault="001666A5" w:rsidP="001666A5">
      <w:pPr>
        <w:pStyle w:val="breakline"/>
        <w:divId w:val="527259509"/>
        <w:rPr>
          <w:color w:val="002060"/>
        </w:rPr>
      </w:pPr>
    </w:p>
    <w:p w14:paraId="11ECA963" w14:textId="77777777" w:rsidR="001666A5" w:rsidRPr="006C2CE4" w:rsidRDefault="001666A5" w:rsidP="001666A5">
      <w:pPr>
        <w:pStyle w:val="breakline"/>
        <w:divId w:val="527259509"/>
        <w:rPr>
          <w:color w:val="002060"/>
        </w:rPr>
      </w:pPr>
    </w:p>
    <w:p w14:paraId="3F2B07FE" w14:textId="77777777" w:rsidR="001666A5" w:rsidRPr="006C2CE4" w:rsidRDefault="001666A5" w:rsidP="001666A5">
      <w:pPr>
        <w:pStyle w:val="SOTTOTITOLOCAMPIONATO1"/>
        <w:divId w:val="527259509"/>
        <w:rPr>
          <w:color w:val="002060"/>
        </w:rPr>
      </w:pPr>
      <w:r w:rsidRPr="006C2CE4">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09"/>
        <w:gridCol w:w="385"/>
        <w:gridCol w:w="898"/>
        <w:gridCol w:w="1190"/>
        <w:gridCol w:w="1556"/>
        <w:gridCol w:w="1549"/>
      </w:tblGrid>
      <w:tr w:rsidR="001666A5" w:rsidRPr="006C2CE4" w14:paraId="6856FA1F"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DE6A9F"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AD3D51"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160119"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351085"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C7A27E"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B1B66F"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B08124"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5B384A35" w14:textId="77777777" w:rsidTr="001666A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BC6725E" w14:textId="77777777" w:rsidR="001666A5" w:rsidRPr="006C2CE4" w:rsidRDefault="001666A5" w:rsidP="00DA4E0C">
            <w:pPr>
              <w:pStyle w:val="ROWTABELLA"/>
              <w:rPr>
                <w:color w:val="002060"/>
              </w:rPr>
            </w:pPr>
            <w:r w:rsidRPr="006C2CE4">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1E6AB3" w14:textId="77777777" w:rsidR="001666A5" w:rsidRPr="006C2CE4" w:rsidRDefault="001666A5" w:rsidP="00DA4E0C">
            <w:pPr>
              <w:pStyle w:val="ROWTABELLA"/>
              <w:rPr>
                <w:color w:val="002060"/>
              </w:rPr>
            </w:pPr>
            <w:r w:rsidRPr="006C2CE4">
              <w:rPr>
                <w:color w:val="002060"/>
              </w:rPr>
              <w:t>REAL FABRIANO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4F013E5" w14:textId="77777777" w:rsidR="001666A5" w:rsidRPr="006C2CE4" w:rsidRDefault="001666A5" w:rsidP="00DA4E0C">
            <w:pPr>
              <w:pStyle w:val="ROWTABELLA"/>
              <w:jc w:val="center"/>
              <w:rPr>
                <w:color w:val="002060"/>
              </w:rPr>
            </w:pPr>
            <w:r w:rsidRPr="006C2C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37FAE1" w14:textId="77777777" w:rsidR="001666A5" w:rsidRPr="006C2CE4" w:rsidRDefault="001666A5" w:rsidP="00DA4E0C">
            <w:pPr>
              <w:pStyle w:val="ROWTABELLA"/>
              <w:rPr>
                <w:color w:val="002060"/>
              </w:rPr>
            </w:pPr>
            <w:r w:rsidRPr="006C2CE4">
              <w:rPr>
                <w:color w:val="002060"/>
              </w:rPr>
              <w:t>20/12/2019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A0568A" w14:textId="77777777" w:rsidR="001666A5" w:rsidRPr="006C2CE4" w:rsidRDefault="001666A5" w:rsidP="00DA4E0C">
            <w:pPr>
              <w:pStyle w:val="ROWTABELLA"/>
              <w:rPr>
                <w:color w:val="002060"/>
              </w:rPr>
            </w:pPr>
            <w:r w:rsidRPr="006C2CE4">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24CCF1" w14:textId="77777777" w:rsidR="001666A5" w:rsidRPr="006C2CE4" w:rsidRDefault="001666A5" w:rsidP="00DA4E0C">
            <w:pPr>
              <w:pStyle w:val="ROWTABELLA"/>
              <w:rPr>
                <w:color w:val="002060"/>
              </w:rPr>
            </w:pPr>
            <w:r w:rsidRPr="006C2CE4">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D7071A" w14:textId="77777777" w:rsidR="001666A5" w:rsidRPr="006C2CE4" w:rsidRDefault="001666A5" w:rsidP="00DA4E0C">
            <w:pPr>
              <w:pStyle w:val="ROWTABELLA"/>
              <w:rPr>
                <w:color w:val="002060"/>
              </w:rPr>
            </w:pPr>
            <w:r w:rsidRPr="006C2CE4">
              <w:rPr>
                <w:color w:val="002060"/>
              </w:rPr>
              <w:t>FRAZIONE COPPO VIA FORMA</w:t>
            </w:r>
          </w:p>
        </w:tc>
      </w:tr>
      <w:tr w:rsidR="001666A5" w:rsidRPr="006C2CE4" w14:paraId="4050D9B0"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83C453" w14:textId="77777777" w:rsidR="001666A5" w:rsidRPr="006C2CE4" w:rsidRDefault="001666A5" w:rsidP="00DA4E0C">
            <w:pPr>
              <w:pStyle w:val="ROWTABELLA"/>
              <w:rPr>
                <w:color w:val="002060"/>
              </w:rPr>
            </w:pPr>
            <w:r w:rsidRPr="006C2CE4">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F0F5B4C" w14:textId="77777777" w:rsidR="001666A5" w:rsidRPr="006C2CE4" w:rsidRDefault="001666A5" w:rsidP="00DA4E0C">
            <w:pPr>
              <w:pStyle w:val="ROWTABELLA"/>
              <w:rPr>
                <w:color w:val="002060"/>
              </w:rPr>
            </w:pPr>
            <w:r w:rsidRPr="006C2CE4">
              <w:rPr>
                <w:color w:val="002060"/>
              </w:rPr>
              <w:t>NUOVA OTTRANO 98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B2E66D3"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E2B7BFF" w14:textId="77777777" w:rsidR="001666A5" w:rsidRPr="006C2CE4" w:rsidRDefault="001666A5" w:rsidP="00DA4E0C">
            <w:pPr>
              <w:pStyle w:val="ROWTABELLA"/>
              <w:rPr>
                <w:color w:val="002060"/>
              </w:rPr>
            </w:pPr>
            <w:r w:rsidRPr="006C2CE4">
              <w:rPr>
                <w:color w:val="002060"/>
              </w:rPr>
              <w:t>20/12/2019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540F38D" w14:textId="77777777" w:rsidR="001666A5" w:rsidRPr="006C2CE4" w:rsidRDefault="001666A5" w:rsidP="00DA4E0C">
            <w:pPr>
              <w:pStyle w:val="ROWTABELLA"/>
              <w:rPr>
                <w:color w:val="002060"/>
              </w:rPr>
            </w:pPr>
            <w:r w:rsidRPr="006C2CE4">
              <w:rPr>
                <w:color w:val="00206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7CC4344" w14:textId="77777777" w:rsidR="001666A5" w:rsidRPr="006C2CE4" w:rsidRDefault="001666A5" w:rsidP="00DA4E0C">
            <w:pPr>
              <w:pStyle w:val="ROWTABELLA"/>
              <w:rPr>
                <w:color w:val="002060"/>
              </w:rPr>
            </w:pPr>
            <w:r w:rsidRPr="006C2CE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23D2F6A" w14:textId="77777777" w:rsidR="001666A5" w:rsidRPr="006C2CE4" w:rsidRDefault="001666A5" w:rsidP="00DA4E0C">
            <w:pPr>
              <w:pStyle w:val="ROWTABELLA"/>
              <w:rPr>
                <w:color w:val="002060"/>
              </w:rPr>
            </w:pPr>
            <w:r w:rsidRPr="006C2CE4">
              <w:rPr>
                <w:color w:val="002060"/>
              </w:rPr>
              <w:t>VIA TAGLIAMENTO</w:t>
            </w:r>
          </w:p>
        </w:tc>
      </w:tr>
      <w:tr w:rsidR="001666A5" w:rsidRPr="006C2CE4" w14:paraId="573B6667"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8BC0927" w14:textId="77777777" w:rsidR="001666A5" w:rsidRPr="006C2CE4" w:rsidRDefault="001666A5" w:rsidP="00DA4E0C">
            <w:pPr>
              <w:pStyle w:val="ROWTABELLA"/>
              <w:rPr>
                <w:color w:val="002060"/>
              </w:rPr>
            </w:pPr>
            <w:r w:rsidRPr="006C2CE4">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0B823AA" w14:textId="77777777" w:rsidR="001666A5" w:rsidRPr="006C2CE4" w:rsidRDefault="001666A5" w:rsidP="00DA4E0C">
            <w:pPr>
              <w:pStyle w:val="ROWTABELLA"/>
              <w:rPr>
                <w:color w:val="002060"/>
              </w:rPr>
            </w:pPr>
            <w:r w:rsidRPr="006C2CE4">
              <w:rPr>
                <w:color w:val="002060"/>
              </w:rPr>
              <w:t>SERRALTA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33D0C66"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8115E27" w14:textId="77777777" w:rsidR="001666A5" w:rsidRPr="006C2CE4" w:rsidRDefault="001666A5" w:rsidP="00DA4E0C">
            <w:pPr>
              <w:pStyle w:val="ROWTABELLA"/>
              <w:rPr>
                <w:color w:val="002060"/>
              </w:rPr>
            </w:pPr>
            <w:r w:rsidRPr="006C2CE4">
              <w:rPr>
                <w:color w:val="002060"/>
              </w:rPr>
              <w:t>20/12/2019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D55C161" w14:textId="77777777" w:rsidR="001666A5" w:rsidRPr="006C2CE4" w:rsidRDefault="001666A5" w:rsidP="00DA4E0C">
            <w:pPr>
              <w:pStyle w:val="ROWTABELLA"/>
              <w:rPr>
                <w:color w:val="002060"/>
              </w:rPr>
            </w:pPr>
            <w:r w:rsidRPr="006C2CE4">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E87D75" w14:textId="77777777" w:rsidR="001666A5" w:rsidRPr="006C2CE4" w:rsidRDefault="001666A5" w:rsidP="00DA4E0C">
            <w:pPr>
              <w:pStyle w:val="ROWTABELLA"/>
              <w:rPr>
                <w:color w:val="002060"/>
              </w:rPr>
            </w:pPr>
            <w:r w:rsidRPr="006C2CE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21B576" w14:textId="77777777" w:rsidR="001666A5" w:rsidRPr="006C2CE4" w:rsidRDefault="001666A5" w:rsidP="00DA4E0C">
            <w:pPr>
              <w:pStyle w:val="ROWTABELLA"/>
              <w:rPr>
                <w:color w:val="002060"/>
              </w:rPr>
            </w:pPr>
            <w:r w:rsidRPr="006C2CE4">
              <w:rPr>
                <w:color w:val="002060"/>
              </w:rPr>
              <w:t>VIA FRATELLI CERVI</w:t>
            </w:r>
          </w:p>
        </w:tc>
      </w:tr>
      <w:tr w:rsidR="001666A5" w:rsidRPr="006C2CE4" w14:paraId="648CFDAB"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CD4650C" w14:textId="77777777" w:rsidR="001666A5" w:rsidRPr="006C2CE4" w:rsidRDefault="001666A5" w:rsidP="00DA4E0C">
            <w:pPr>
              <w:pStyle w:val="ROWTABELLA"/>
              <w:rPr>
                <w:color w:val="002060"/>
              </w:rPr>
            </w:pPr>
            <w:r w:rsidRPr="006C2CE4">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B3538DB" w14:textId="77777777" w:rsidR="001666A5" w:rsidRPr="006C2CE4" w:rsidRDefault="001666A5" w:rsidP="00DA4E0C">
            <w:pPr>
              <w:pStyle w:val="ROWTABELLA"/>
              <w:rPr>
                <w:color w:val="002060"/>
              </w:rPr>
            </w:pPr>
            <w:r w:rsidRPr="006C2CE4">
              <w:rPr>
                <w:color w:val="002060"/>
              </w:rPr>
              <w:t>AVENALE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3D2E593"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CBE2533" w14:textId="77777777" w:rsidR="001666A5" w:rsidRPr="006C2CE4" w:rsidRDefault="001666A5" w:rsidP="00DA4E0C">
            <w:pPr>
              <w:pStyle w:val="ROWTABELLA"/>
              <w:rPr>
                <w:color w:val="002060"/>
              </w:rPr>
            </w:pPr>
            <w:r w:rsidRPr="006C2CE4">
              <w:rPr>
                <w:color w:val="002060"/>
              </w:rPr>
              <w:t>20/12/2019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5A5E57B" w14:textId="77777777" w:rsidR="001666A5" w:rsidRPr="006C2CE4" w:rsidRDefault="001666A5" w:rsidP="00DA4E0C">
            <w:pPr>
              <w:pStyle w:val="ROWTABELLA"/>
              <w:rPr>
                <w:color w:val="002060"/>
              </w:rPr>
            </w:pPr>
            <w:r w:rsidRPr="006C2CE4">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614BE5" w14:textId="77777777" w:rsidR="001666A5" w:rsidRPr="006C2CE4" w:rsidRDefault="001666A5" w:rsidP="00DA4E0C">
            <w:pPr>
              <w:pStyle w:val="ROWTABELLA"/>
              <w:rPr>
                <w:color w:val="002060"/>
              </w:rPr>
            </w:pPr>
            <w:r w:rsidRPr="006C2CE4">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A94A1C" w14:textId="77777777" w:rsidR="001666A5" w:rsidRPr="006C2CE4" w:rsidRDefault="001666A5" w:rsidP="00DA4E0C">
            <w:pPr>
              <w:pStyle w:val="ROWTABELLA"/>
              <w:rPr>
                <w:color w:val="002060"/>
              </w:rPr>
            </w:pPr>
            <w:r w:rsidRPr="006C2CE4">
              <w:rPr>
                <w:color w:val="002060"/>
              </w:rPr>
              <w:t>VIA TOBAGI STAZ. CASTELBELLINO</w:t>
            </w:r>
          </w:p>
        </w:tc>
      </w:tr>
      <w:tr w:rsidR="001666A5" w:rsidRPr="006C2CE4" w14:paraId="1A026F94"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FEC7FBC" w14:textId="77777777" w:rsidR="001666A5" w:rsidRPr="006C2CE4" w:rsidRDefault="001666A5" w:rsidP="00DA4E0C">
            <w:pPr>
              <w:pStyle w:val="ROWTABELLA"/>
              <w:rPr>
                <w:color w:val="002060"/>
              </w:rPr>
            </w:pPr>
            <w:r w:rsidRPr="006C2CE4">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EED1760" w14:textId="77777777" w:rsidR="001666A5" w:rsidRPr="006C2CE4" w:rsidRDefault="001666A5" w:rsidP="00DA4E0C">
            <w:pPr>
              <w:pStyle w:val="ROWTABELLA"/>
              <w:rPr>
                <w:color w:val="002060"/>
              </w:rPr>
            </w:pPr>
            <w:r w:rsidRPr="006C2CE4">
              <w:rPr>
                <w:color w:val="002060"/>
              </w:rPr>
              <w:t>MONTECAROTTO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8A6B409"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E55A857" w14:textId="77777777" w:rsidR="001666A5" w:rsidRPr="006C2CE4" w:rsidRDefault="001666A5" w:rsidP="00DA4E0C">
            <w:pPr>
              <w:pStyle w:val="ROWTABELLA"/>
              <w:rPr>
                <w:color w:val="002060"/>
              </w:rPr>
            </w:pPr>
            <w:r w:rsidRPr="006C2CE4">
              <w:rPr>
                <w:color w:val="002060"/>
              </w:rPr>
              <w:t>20/12/2019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28011A" w14:textId="77777777" w:rsidR="001666A5" w:rsidRPr="006C2CE4" w:rsidRDefault="001666A5" w:rsidP="00DA4E0C">
            <w:pPr>
              <w:pStyle w:val="ROWTABELLA"/>
              <w:rPr>
                <w:color w:val="002060"/>
              </w:rPr>
            </w:pPr>
            <w:r w:rsidRPr="006C2CE4">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4BF00B5" w14:textId="77777777" w:rsidR="001666A5" w:rsidRPr="006C2CE4" w:rsidRDefault="001666A5" w:rsidP="00DA4E0C">
            <w:pPr>
              <w:pStyle w:val="ROWTABELLA"/>
              <w:rPr>
                <w:color w:val="002060"/>
              </w:rPr>
            </w:pPr>
            <w:r w:rsidRPr="006C2CE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8B1DC8" w14:textId="77777777" w:rsidR="001666A5" w:rsidRPr="006C2CE4" w:rsidRDefault="001666A5" w:rsidP="00DA4E0C">
            <w:pPr>
              <w:pStyle w:val="ROWTABELLA"/>
              <w:rPr>
                <w:color w:val="002060"/>
              </w:rPr>
            </w:pPr>
            <w:r w:rsidRPr="006C2CE4">
              <w:rPr>
                <w:color w:val="002060"/>
              </w:rPr>
              <w:t>VIA ALFIERI SNC</w:t>
            </w:r>
          </w:p>
        </w:tc>
      </w:tr>
      <w:tr w:rsidR="001666A5" w:rsidRPr="006C2CE4" w14:paraId="60365262"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A7F4626" w14:textId="77777777" w:rsidR="001666A5" w:rsidRPr="006C2CE4" w:rsidRDefault="001666A5" w:rsidP="00DA4E0C">
            <w:pPr>
              <w:pStyle w:val="ROWTABELLA"/>
              <w:rPr>
                <w:color w:val="002060"/>
              </w:rPr>
            </w:pPr>
            <w:r w:rsidRPr="006C2CE4">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FB3014A" w14:textId="77777777" w:rsidR="001666A5" w:rsidRPr="006C2CE4" w:rsidRDefault="001666A5" w:rsidP="00DA4E0C">
            <w:pPr>
              <w:pStyle w:val="ROWTABELLA"/>
              <w:rPr>
                <w:color w:val="002060"/>
              </w:rPr>
            </w:pPr>
            <w:r w:rsidRPr="006C2CE4">
              <w:rPr>
                <w:color w:val="002060"/>
              </w:rPr>
              <w:t>TRE TORRI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145336D"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6D29145" w14:textId="77777777" w:rsidR="001666A5" w:rsidRPr="006C2CE4" w:rsidRDefault="001666A5" w:rsidP="00DA4E0C">
            <w:pPr>
              <w:pStyle w:val="ROWTABELLA"/>
              <w:rPr>
                <w:color w:val="002060"/>
              </w:rPr>
            </w:pPr>
            <w:r w:rsidRPr="006C2CE4">
              <w:rPr>
                <w:color w:val="002060"/>
              </w:rPr>
              <w:t>20/12/2019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71BF881" w14:textId="77777777" w:rsidR="001666A5" w:rsidRPr="006C2CE4" w:rsidRDefault="001666A5" w:rsidP="00DA4E0C">
            <w:pPr>
              <w:pStyle w:val="ROWTABELLA"/>
              <w:rPr>
                <w:color w:val="002060"/>
              </w:rPr>
            </w:pPr>
            <w:r w:rsidRPr="006C2CE4">
              <w:rPr>
                <w:color w:val="002060"/>
              </w:rPr>
              <w:t>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195C82" w14:textId="77777777" w:rsidR="001666A5" w:rsidRPr="006C2CE4" w:rsidRDefault="001666A5" w:rsidP="00DA4E0C">
            <w:pPr>
              <w:pStyle w:val="ROWTABELLA"/>
              <w:rPr>
                <w:color w:val="002060"/>
              </w:rPr>
            </w:pPr>
            <w:r w:rsidRPr="006C2CE4">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FEB36D" w14:textId="77777777" w:rsidR="001666A5" w:rsidRPr="006C2CE4" w:rsidRDefault="001666A5" w:rsidP="00DA4E0C">
            <w:pPr>
              <w:pStyle w:val="ROWTABELLA"/>
              <w:rPr>
                <w:color w:val="002060"/>
              </w:rPr>
            </w:pPr>
            <w:r w:rsidRPr="006C2CE4">
              <w:rPr>
                <w:color w:val="002060"/>
              </w:rPr>
              <w:t>LOC. SAN LIBERATO</w:t>
            </w:r>
          </w:p>
        </w:tc>
      </w:tr>
      <w:tr w:rsidR="001666A5" w:rsidRPr="006C2CE4" w14:paraId="2A5C5387" w14:textId="77777777" w:rsidTr="001666A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F036820" w14:textId="77777777" w:rsidR="001666A5" w:rsidRPr="006C2CE4" w:rsidRDefault="001666A5" w:rsidP="00DA4E0C">
            <w:pPr>
              <w:pStyle w:val="ROWTABELLA"/>
              <w:rPr>
                <w:color w:val="002060"/>
              </w:rPr>
            </w:pPr>
            <w:r w:rsidRPr="006C2CE4">
              <w:rPr>
                <w:color w:val="002060"/>
              </w:rPr>
              <w:t>MOSCOSI 2008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BE4407" w14:textId="77777777" w:rsidR="001666A5" w:rsidRPr="006C2CE4" w:rsidRDefault="001666A5" w:rsidP="00DA4E0C">
            <w:pPr>
              <w:pStyle w:val="ROWTABELLA"/>
              <w:rPr>
                <w:color w:val="002060"/>
              </w:rPr>
            </w:pPr>
            <w:r w:rsidRPr="006C2CE4">
              <w:rPr>
                <w:color w:val="002060"/>
              </w:rPr>
              <w:t>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E44A76B"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D79CC6" w14:textId="77777777" w:rsidR="001666A5" w:rsidRPr="006C2CE4" w:rsidRDefault="001666A5" w:rsidP="00DA4E0C">
            <w:pPr>
              <w:pStyle w:val="ROWTABELLA"/>
              <w:rPr>
                <w:color w:val="002060"/>
              </w:rPr>
            </w:pPr>
            <w:r w:rsidRPr="006C2CE4">
              <w:rPr>
                <w:color w:val="002060"/>
              </w:rPr>
              <w:t>20/12/2019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A616CC" w14:textId="77777777" w:rsidR="001666A5" w:rsidRPr="006C2CE4" w:rsidRDefault="001666A5" w:rsidP="00DA4E0C">
            <w:pPr>
              <w:pStyle w:val="ROWTABELLA"/>
              <w:rPr>
                <w:color w:val="002060"/>
              </w:rPr>
            </w:pPr>
            <w:r w:rsidRPr="006C2CE4">
              <w:rPr>
                <w:color w:val="002060"/>
              </w:rPr>
              <w:t>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C552CB" w14:textId="77777777" w:rsidR="001666A5" w:rsidRPr="006C2CE4" w:rsidRDefault="001666A5" w:rsidP="00DA4E0C">
            <w:pPr>
              <w:pStyle w:val="ROWTABELLA"/>
              <w:rPr>
                <w:color w:val="002060"/>
              </w:rPr>
            </w:pPr>
            <w:r w:rsidRPr="006C2CE4">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0628E8" w14:textId="77777777" w:rsidR="001666A5" w:rsidRPr="006C2CE4" w:rsidRDefault="001666A5" w:rsidP="00DA4E0C">
            <w:pPr>
              <w:pStyle w:val="ROWTABELLA"/>
              <w:rPr>
                <w:color w:val="002060"/>
              </w:rPr>
            </w:pPr>
            <w:r w:rsidRPr="006C2CE4">
              <w:rPr>
                <w:color w:val="002060"/>
              </w:rPr>
              <w:t>VIA CERQUATTI</w:t>
            </w:r>
          </w:p>
        </w:tc>
      </w:tr>
    </w:tbl>
    <w:p w14:paraId="32FD36A3" w14:textId="77777777" w:rsidR="001666A5" w:rsidRPr="006C2CE4" w:rsidRDefault="001666A5" w:rsidP="001666A5">
      <w:pPr>
        <w:pStyle w:val="breakline"/>
        <w:divId w:val="527259509"/>
        <w:rPr>
          <w:color w:val="002060"/>
        </w:rPr>
      </w:pPr>
    </w:p>
    <w:p w14:paraId="3725E7D4" w14:textId="77777777" w:rsidR="001666A5" w:rsidRPr="006C2CE4" w:rsidRDefault="001666A5" w:rsidP="001666A5">
      <w:pPr>
        <w:pStyle w:val="breakline"/>
        <w:divId w:val="527259509"/>
        <w:rPr>
          <w:color w:val="002060"/>
        </w:rPr>
      </w:pPr>
    </w:p>
    <w:p w14:paraId="443B76F9" w14:textId="77777777" w:rsidR="001666A5" w:rsidRPr="006C2CE4" w:rsidRDefault="001666A5" w:rsidP="001666A5">
      <w:pPr>
        <w:pStyle w:val="breakline"/>
        <w:divId w:val="527259509"/>
        <w:rPr>
          <w:color w:val="002060"/>
        </w:rPr>
      </w:pPr>
    </w:p>
    <w:p w14:paraId="385008D2" w14:textId="77777777" w:rsidR="001666A5" w:rsidRPr="006C2CE4" w:rsidRDefault="001666A5" w:rsidP="001666A5">
      <w:pPr>
        <w:pStyle w:val="SOTTOTITOLOCAMPIONATO1"/>
        <w:divId w:val="527259509"/>
        <w:rPr>
          <w:color w:val="002060"/>
        </w:rPr>
      </w:pPr>
      <w:r w:rsidRPr="006C2CE4">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08"/>
        <w:gridCol w:w="385"/>
        <w:gridCol w:w="898"/>
        <w:gridCol w:w="1177"/>
        <w:gridCol w:w="1567"/>
        <w:gridCol w:w="1547"/>
      </w:tblGrid>
      <w:tr w:rsidR="001666A5" w:rsidRPr="006C2CE4" w14:paraId="26EF054A"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6F3C60"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6C11C8"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F2F680"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E78C54"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FF47DC"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74987D"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0ADDE2"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1AFAC444" w14:textId="77777777" w:rsidTr="001666A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AAA7B9" w14:textId="77777777" w:rsidR="001666A5" w:rsidRPr="006C2CE4" w:rsidRDefault="001666A5" w:rsidP="00DA4E0C">
            <w:pPr>
              <w:pStyle w:val="ROWTABELLA"/>
              <w:rPr>
                <w:color w:val="002060"/>
              </w:rPr>
            </w:pPr>
            <w:r w:rsidRPr="006C2CE4">
              <w:rPr>
                <w:color w:val="002060"/>
              </w:rPr>
              <w:t>FREELY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F134C1" w14:textId="77777777" w:rsidR="001666A5" w:rsidRPr="006C2CE4" w:rsidRDefault="001666A5" w:rsidP="00DA4E0C">
            <w:pPr>
              <w:pStyle w:val="ROWTABELLA"/>
              <w:rPr>
                <w:color w:val="002060"/>
              </w:rPr>
            </w:pPr>
            <w:r w:rsidRPr="006C2CE4">
              <w:rPr>
                <w:color w:val="002060"/>
              </w:rPr>
              <w:t>EAGLES PAGLIARE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381B412" w14:textId="77777777" w:rsidR="001666A5" w:rsidRPr="006C2CE4" w:rsidRDefault="001666A5" w:rsidP="00DA4E0C">
            <w:pPr>
              <w:pStyle w:val="ROWTABELLA"/>
              <w:jc w:val="center"/>
              <w:rPr>
                <w:color w:val="002060"/>
              </w:rPr>
            </w:pPr>
            <w:r w:rsidRPr="006C2C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E5D5DB" w14:textId="77777777" w:rsidR="001666A5" w:rsidRPr="006C2CE4" w:rsidRDefault="001666A5" w:rsidP="00DA4E0C">
            <w:pPr>
              <w:pStyle w:val="ROWTABELLA"/>
              <w:rPr>
                <w:color w:val="002060"/>
              </w:rPr>
            </w:pPr>
            <w:r w:rsidRPr="006C2CE4">
              <w:rPr>
                <w:color w:val="002060"/>
              </w:rPr>
              <w:t>20/12/2019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49F8B1" w14:textId="77777777" w:rsidR="001666A5" w:rsidRPr="006C2CE4" w:rsidRDefault="001666A5" w:rsidP="00DA4E0C">
            <w:pPr>
              <w:pStyle w:val="ROWTABELLA"/>
              <w:rPr>
                <w:color w:val="002060"/>
              </w:rPr>
            </w:pPr>
            <w:r w:rsidRPr="006C2CE4">
              <w:rPr>
                <w:color w:val="002060"/>
              </w:rPr>
              <w:t>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D678BE" w14:textId="77777777" w:rsidR="001666A5" w:rsidRPr="006C2CE4" w:rsidRDefault="001666A5" w:rsidP="00DA4E0C">
            <w:pPr>
              <w:pStyle w:val="ROWTABELLA"/>
              <w:rPr>
                <w:color w:val="002060"/>
              </w:rPr>
            </w:pPr>
            <w:r w:rsidRPr="006C2CE4">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E2CDB7" w14:textId="77777777" w:rsidR="001666A5" w:rsidRPr="006C2CE4" w:rsidRDefault="001666A5" w:rsidP="00DA4E0C">
            <w:pPr>
              <w:pStyle w:val="ROWTABELLA"/>
              <w:rPr>
                <w:color w:val="002060"/>
              </w:rPr>
            </w:pPr>
            <w:r w:rsidRPr="006C2CE4">
              <w:rPr>
                <w:color w:val="002060"/>
              </w:rPr>
              <w:t>VIA CARDUCCI</w:t>
            </w:r>
          </w:p>
        </w:tc>
      </w:tr>
      <w:tr w:rsidR="001666A5" w:rsidRPr="006C2CE4" w14:paraId="3411CFF6"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14835ED" w14:textId="77777777" w:rsidR="001666A5" w:rsidRPr="006C2CE4" w:rsidRDefault="001666A5" w:rsidP="00DA4E0C">
            <w:pPr>
              <w:pStyle w:val="ROWTABELLA"/>
              <w:rPr>
                <w:color w:val="002060"/>
              </w:rPr>
            </w:pPr>
            <w:r w:rsidRPr="006C2CE4">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A499B0A" w14:textId="77777777" w:rsidR="001666A5" w:rsidRPr="006C2CE4" w:rsidRDefault="001666A5" w:rsidP="00DA4E0C">
            <w:pPr>
              <w:pStyle w:val="ROWTABELLA"/>
              <w:rPr>
                <w:color w:val="002060"/>
              </w:rPr>
            </w:pPr>
            <w:r w:rsidRPr="006C2CE4">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4CDB596"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2BC0500" w14:textId="77777777" w:rsidR="001666A5" w:rsidRPr="006C2CE4" w:rsidRDefault="001666A5" w:rsidP="00DA4E0C">
            <w:pPr>
              <w:pStyle w:val="ROWTABELLA"/>
              <w:rPr>
                <w:color w:val="002060"/>
              </w:rPr>
            </w:pPr>
            <w:r w:rsidRPr="006C2CE4">
              <w:rPr>
                <w:color w:val="002060"/>
              </w:rPr>
              <w:t>20/12/2019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2188BBF" w14:textId="77777777" w:rsidR="001666A5" w:rsidRPr="006C2CE4" w:rsidRDefault="001666A5" w:rsidP="00DA4E0C">
            <w:pPr>
              <w:pStyle w:val="ROWTABELLA"/>
              <w:rPr>
                <w:color w:val="002060"/>
              </w:rPr>
            </w:pPr>
            <w:r w:rsidRPr="006C2CE4">
              <w:rPr>
                <w:color w:val="00206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2B5E174" w14:textId="77777777" w:rsidR="001666A5" w:rsidRPr="006C2CE4" w:rsidRDefault="001666A5" w:rsidP="00DA4E0C">
            <w:pPr>
              <w:pStyle w:val="ROWTABELLA"/>
              <w:rPr>
                <w:color w:val="002060"/>
              </w:rPr>
            </w:pPr>
            <w:r w:rsidRPr="006C2CE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696D90F" w14:textId="77777777" w:rsidR="001666A5" w:rsidRPr="006C2CE4" w:rsidRDefault="001666A5" w:rsidP="00DA4E0C">
            <w:pPr>
              <w:pStyle w:val="ROWTABELLA"/>
              <w:rPr>
                <w:color w:val="002060"/>
              </w:rPr>
            </w:pPr>
            <w:r w:rsidRPr="006C2CE4">
              <w:rPr>
                <w:color w:val="002060"/>
              </w:rPr>
              <w:t>VIA DELL IRIS</w:t>
            </w:r>
          </w:p>
        </w:tc>
      </w:tr>
      <w:tr w:rsidR="001666A5" w:rsidRPr="006C2CE4" w14:paraId="34A82EDD"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A63D3E6" w14:textId="77777777" w:rsidR="001666A5" w:rsidRPr="006C2CE4" w:rsidRDefault="001666A5" w:rsidP="00DA4E0C">
            <w:pPr>
              <w:pStyle w:val="ROWTABELLA"/>
              <w:rPr>
                <w:color w:val="002060"/>
              </w:rPr>
            </w:pPr>
            <w:r w:rsidRPr="006C2CE4">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2C4E36A" w14:textId="77777777" w:rsidR="001666A5" w:rsidRPr="006C2CE4" w:rsidRDefault="001666A5" w:rsidP="00DA4E0C">
            <w:pPr>
              <w:pStyle w:val="ROWTABELLA"/>
              <w:rPr>
                <w:color w:val="002060"/>
              </w:rPr>
            </w:pPr>
            <w:r w:rsidRPr="006C2CE4">
              <w:rPr>
                <w:color w:val="002060"/>
              </w:rPr>
              <w:t>AMICI 84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6553093"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D3553C9" w14:textId="77777777" w:rsidR="001666A5" w:rsidRPr="006C2CE4" w:rsidRDefault="001666A5" w:rsidP="00DA4E0C">
            <w:pPr>
              <w:pStyle w:val="ROWTABELLA"/>
              <w:rPr>
                <w:color w:val="002060"/>
              </w:rPr>
            </w:pPr>
            <w:r w:rsidRPr="006C2CE4">
              <w:rPr>
                <w:color w:val="002060"/>
              </w:rPr>
              <w:t>20/12/2019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1DC44CD" w14:textId="77777777" w:rsidR="001666A5" w:rsidRPr="006C2CE4" w:rsidRDefault="001666A5" w:rsidP="00DA4E0C">
            <w:pPr>
              <w:pStyle w:val="ROWTABELLA"/>
              <w:rPr>
                <w:color w:val="002060"/>
              </w:rPr>
            </w:pPr>
            <w:r w:rsidRPr="006C2CE4">
              <w:rPr>
                <w:color w:val="002060"/>
              </w:rPr>
              <w:t>PALESTRA PROV.FERMO-RAGIONERI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482CD5" w14:textId="77777777" w:rsidR="001666A5" w:rsidRPr="006C2CE4" w:rsidRDefault="001666A5" w:rsidP="00DA4E0C">
            <w:pPr>
              <w:pStyle w:val="ROWTABELLA"/>
              <w:rPr>
                <w:color w:val="002060"/>
              </w:rPr>
            </w:pPr>
            <w:r w:rsidRPr="006C2CE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DECE8B4" w14:textId="77777777" w:rsidR="001666A5" w:rsidRPr="006C2CE4" w:rsidRDefault="001666A5" w:rsidP="00DA4E0C">
            <w:pPr>
              <w:pStyle w:val="ROWTABELLA"/>
              <w:rPr>
                <w:color w:val="002060"/>
              </w:rPr>
            </w:pPr>
            <w:r w:rsidRPr="006C2CE4">
              <w:rPr>
                <w:color w:val="002060"/>
              </w:rPr>
              <w:t>VIALE TRENTO SNC</w:t>
            </w:r>
          </w:p>
        </w:tc>
      </w:tr>
      <w:tr w:rsidR="001666A5" w:rsidRPr="006C2CE4" w14:paraId="3963887C"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31A964C" w14:textId="77777777" w:rsidR="001666A5" w:rsidRPr="006C2CE4" w:rsidRDefault="001666A5" w:rsidP="00DA4E0C">
            <w:pPr>
              <w:pStyle w:val="ROWTABELLA"/>
              <w:rPr>
                <w:color w:val="002060"/>
              </w:rPr>
            </w:pPr>
            <w:r w:rsidRPr="006C2CE4">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E04BC6D" w14:textId="77777777" w:rsidR="001666A5" w:rsidRPr="006C2CE4" w:rsidRDefault="001666A5" w:rsidP="00DA4E0C">
            <w:pPr>
              <w:pStyle w:val="ROWTABELLA"/>
              <w:rPr>
                <w:color w:val="002060"/>
              </w:rPr>
            </w:pPr>
            <w:r w:rsidRPr="006C2CE4">
              <w:rPr>
                <w:color w:val="002060"/>
              </w:rPr>
              <w:t>RIVIERA DELLE PALME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6BD5AC5"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95001C0" w14:textId="77777777" w:rsidR="001666A5" w:rsidRPr="006C2CE4" w:rsidRDefault="001666A5" w:rsidP="00DA4E0C">
            <w:pPr>
              <w:pStyle w:val="ROWTABELLA"/>
              <w:rPr>
                <w:color w:val="002060"/>
              </w:rPr>
            </w:pPr>
            <w:r w:rsidRPr="006C2CE4">
              <w:rPr>
                <w:color w:val="002060"/>
              </w:rPr>
              <w:t>20/12/2019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D5FCF7C" w14:textId="77777777" w:rsidR="001666A5" w:rsidRPr="006C2CE4" w:rsidRDefault="001666A5" w:rsidP="00DA4E0C">
            <w:pPr>
              <w:pStyle w:val="ROWTABELLA"/>
              <w:rPr>
                <w:color w:val="002060"/>
              </w:rPr>
            </w:pPr>
            <w:r w:rsidRPr="006C2CE4">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FA78C61" w14:textId="77777777" w:rsidR="001666A5" w:rsidRPr="006C2CE4" w:rsidRDefault="001666A5" w:rsidP="00DA4E0C">
            <w:pPr>
              <w:pStyle w:val="ROWTABELLA"/>
              <w:rPr>
                <w:color w:val="002060"/>
              </w:rPr>
            </w:pPr>
            <w:r w:rsidRPr="006C2CE4">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9C15840" w14:textId="77777777" w:rsidR="001666A5" w:rsidRPr="006C2CE4" w:rsidRDefault="001666A5" w:rsidP="00DA4E0C">
            <w:pPr>
              <w:pStyle w:val="ROWTABELLA"/>
              <w:rPr>
                <w:color w:val="002060"/>
              </w:rPr>
            </w:pPr>
            <w:r w:rsidRPr="006C2CE4">
              <w:rPr>
                <w:color w:val="002060"/>
              </w:rPr>
              <w:t>VIA COLLE GIOIOSO</w:t>
            </w:r>
          </w:p>
        </w:tc>
      </w:tr>
      <w:tr w:rsidR="001666A5" w:rsidRPr="006C2CE4" w14:paraId="18466142"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A77D2D7" w14:textId="77777777" w:rsidR="001666A5" w:rsidRPr="006C2CE4" w:rsidRDefault="001666A5" w:rsidP="00DA4E0C">
            <w:pPr>
              <w:pStyle w:val="ROWTABELLA"/>
              <w:rPr>
                <w:color w:val="002060"/>
              </w:rPr>
            </w:pPr>
            <w:r w:rsidRPr="006C2CE4">
              <w:rPr>
                <w:color w:val="002060"/>
              </w:rPr>
              <w:t>FUTSAL SILENZI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1E05B1F" w14:textId="77777777" w:rsidR="001666A5" w:rsidRPr="006C2CE4" w:rsidRDefault="001666A5" w:rsidP="00DA4E0C">
            <w:pPr>
              <w:pStyle w:val="ROWTABELLA"/>
              <w:rPr>
                <w:color w:val="002060"/>
              </w:rPr>
            </w:pPr>
            <w:r w:rsidRPr="006C2CE4">
              <w:rPr>
                <w:color w:val="002060"/>
              </w:rPr>
              <w:t>CSI STELLA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7148602"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965DB16" w14:textId="77777777" w:rsidR="001666A5" w:rsidRPr="006C2CE4" w:rsidRDefault="001666A5" w:rsidP="00DA4E0C">
            <w:pPr>
              <w:pStyle w:val="ROWTABELLA"/>
              <w:rPr>
                <w:color w:val="002060"/>
              </w:rPr>
            </w:pPr>
            <w:r w:rsidRPr="006C2CE4">
              <w:rPr>
                <w:color w:val="002060"/>
              </w:rPr>
              <w:t>20/12/2019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392A519" w14:textId="77777777" w:rsidR="001666A5" w:rsidRPr="006C2CE4" w:rsidRDefault="001666A5" w:rsidP="00DA4E0C">
            <w:pPr>
              <w:pStyle w:val="ROWTABELLA"/>
              <w:rPr>
                <w:color w:val="002060"/>
              </w:rPr>
            </w:pPr>
            <w:r w:rsidRPr="006C2CE4">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D47C35" w14:textId="77777777" w:rsidR="001666A5" w:rsidRPr="006C2CE4" w:rsidRDefault="001666A5" w:rsidP="00DA4E0C">
            <w:pPr>
              <w:pStyle w:val="ROWTABELLA"/>
              <w:rPr>
                <w:color w:val="002060"/>
              </w:rPr>
            </w:pPr>
            <w:r w:rsidRPr="006C2CE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ADEC12" w14:textId="77777777" w:rsidR="001666A5" w:rsidRPr="006C2CE4" w:rsidRDefault="001666A5" w:rsidP="00DA4E0C">
            <w:pPr>
              <w:pStyle w:val="ROWTABELLA"/>
              <w:rPr>
                <w:color w:val="002060"/>
              </w:rPr>
            </w:pPr>
            <w:r w:rsidRPr="006C2CE4">
              <w:rPr>
                <w:color w:val="002060"/>
              </w:rPr>
              <w:t>VIA PIRANDELLO AREA MT.4</w:t>
            </w:r>
          </w:p>
        </w:tc>
      </w:tr>
      <w:tr w:rsidR="001666A5" w:rsidRPr="006C2CE4" w14:paraId="00832650"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F0DD7F9" w14:textId="77777777" w:rsidR="001666A5" w:rsidRPr="006C2CE4" w:rsidRDefault="001666A5" w:rsidP="00DA4E0C">
            <w:pPr>
              <w:pStyle w:val="ROWTABELLA"/>
              <w:rPr>
                <w:color w:val="002060"/>
              </w:rPr>
            </w:pPr>
            <w:r w:rsidRPr="006C2CE4">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12351BC" w14:textId="77777777" w:rsidR="001666A5" w:rsidRPr="006C2CE4" w:rsidRDefault="001666A5" w:rsidP="00DA4E0C">
            <w:pPr>
              <w:pStyle w:val="ROWTABELLA"/>
              <w:rPr>
                <w:color w:val="002060"/>
              </w:rPr>
            </w:pPr>
            <w:r w:rsidRPr="006C2CE4">
              <w:rPr>
                <w:color w:val="002060"/>
              </w:rPr>
              <w:t>BOCASTRUM UNITED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30370D0"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60BBB66" w14:textId="77777777" w:rsidR="001666A5" w:rsidRPr="006C2CE4" w:rsidRDefault="001666A5" w:rsidP="00DA4E0C">
            <w:pPr>
              <w:pStyle w:val="ROWTABELLA"/>
              <w:rPr>
                <w:color w:val="002060"/>
              </w:rPr>
            </w:pPr>
            <w:r w:rsidRPr="006C2CE4">
              <w:rPr>
                <w:color w:val="002060"/>
              </w:rPr>
              <w:t>20/12/2019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B20F7BF" w14:textId="77777777" w:rsidR="001666A5" w:rsidRPr="006C2CE4" w:rsidRDefault="001666A5" w:rsidP="00DA4E0C">
            <w:pPr>
              <w:pStyle w:val="ROWTABELLA"/>
              <w:rPr>
                <w:color w:val="002060"/>
              </w:rPr>
            </w:pPr>
            <w:r w:rsidRPr="006C2CE4">
              <w:rPr>
                <w:color w:val="002060"/>
              </w:rPr>
              <w:t>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CD1D00" w14:textId="77777777" w:rsidR="001666A5" w:rsidRPr="006C2CE4" w:rsidRDefault="001666A5" w:rsidP="00DA4E0C">
            <w:pPr>
              <w:pStyle w:val="ROWTABELLA"/>
              <w:rPr>
                <w:color w:val="002060"/>
              </w:rPr>
            </w:pPr>
            <w:r w:rsidRPr="006C2CE4">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DE4ED6" w14:textId="77777777" w:rsidR="001666A5" w:rsidRPr="006C2CE4" w:rsidRDefault="001666A5" w:rsidP="00DA4E0C">
            <w:pPr>
              <w:pStyle w:val="ROWTABELLA"/>
              <w:rPr>
                <w:color w:val="002060"/>
              </w:rPr>
            </w:pPr>
            <w:r w:rsidRPr="006C2CE4">
              <w:rPr>
                <w:color w:val="002060"/>
              </w:rPr>
              <w:t>VIA SALVO D'ACQUISTO</w:t>
            </w:r>
          </w:p>
        </w:tc>
      </w:tr>
      <w:tr w:rsidR="001666A5" w:rsidRPr="006C2CE4" w14:paraId="78C0F967" w14:textId="77777777" w:rsidTr="001666A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26171E0" w14:textId="77777777" w:rsidR="001666A5" w:rsidRPr="006C2CE4" w:rsidRDefault="001666A5" w:rsidP="00DA4E0C">
            <w:pPr>
              <w:pStyle w:val="ROWTABELLA"/>
              <w:rPr>
                <w:color w:val="002060"/>
              </w:rPr>
            </w:pPr>
            <w:r w:rsidRPr="006C2CE4">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5A7BAA" w14:textId="77777777" w:rsidR="001666A5" w:rsidRPr="006C2CE4" w:rsidRDefault="001666A5" w:rsidP="00DA4E0C">
            <w:pPr>
              <w:pStyle w:val="ROWTABELLA"/>
              <w:rPr>
                <w:color w:val="002060"/>
              </w:rPr>
            </w:pPr>
            <w:r w:rsidRPr="006C2CE4">
              <w:rPr>
                <w:color w:val="002060"/>
              </w:rPr>
              <w:t>REAL ANCARIA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D46ED2B"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055E3D" w14:textId="77777777" w:rsidR="001666A5" w:rsidRPr="006C2CE4" w:rsidRDefault="001666A5" w:rsidP="00DA4E0C">
            <w:pPr>
              <w:pStyle w:val="ROWTABELLA"/>
              <w:rPr>
                <w:color w:val="002060"/>
              </w:rPr>
            </w:pPr>
            <w:r w:rsidRPr="006C2CE4">
              <w:rPr>
                <w:color w:val="002060"/>
              </w:rPr>
              <w:t>20/12/2019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FD3F47" w14:textId="77777777" w:rsidR="001666A5" w:rsidRPr="006C2CE4" w:rsidRDefault="001666A5" w:rsidP="00DA4E0C">
            <w:pPr>
              <w:pStyle w:val="ROWTABELLA"/>
              <w:rPr>
                <w:color w:val="002060"/>
              </w:rPr>
            </w:pPr>
            <w:r w:rsidRPr="006C2CE4">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713699" w14:textId="77777777" w:rsidR="001666A5" w:rsidRPr="006C2CE4" w:rsidRDefault="001666A5" w:rsidP="00DA4E0C">
            <w:pPr>
              <w:pStyle w:val="ROWTABELLA"/>
              <w:rPr>
                <w:color w:val="002060"/>
              </w:rPr>
            </w:pPr>
            <w:r w:rsidRPr="006C2CE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486113" w14:textId="77777777" w:rsidR="001666A5" w:rsidRPr="006C2CE4" w:rsidRDefault="001666A5" w:rsidP="00DA4E0C">
            <w:pPr>
              <w:pStyle w:val="ROWTABELLA"/>
              <w:rPr>
                <w:color w:val="002060"/>
              </w:rPr>
            </w:pPr>
            <w:r w:rsidRPr="006C2CE4">
              <w:rPr>
                <w:color w:val="002060"/>
              </w:rPr>
              <w:t>VIA DELLE REGIONI, 8</w:t>
            </w:r>
          </w:p>
        </w:tc>
      </w:tr>
    </w:tbl>
    <w:p w14:paraId="1E2CED04" w14:textId="77777777" w:rsidR="001666A5" w:rsidRPr="006C2CE4" w:rsidRDefault="001666A5" w:rsidP="001666A5">
      <w:pPr>
        <w:pStyle w:val="breakline"/>
        <w:divId w:val="527259509"/>
        <w:rPr>
          <w:color w:val="002060"/>
        </w:rPr>
      </w:pPr>
    </w:p>
    <w:p w14:paraId="3C8D6B06" w14:textId="77777777" w:rsidR="001666A5" w:rsidRPr="006C2CE4" w:rsidRDefault="001666A5" w:rsidP="001666A5">
      <w:pPr>
        <w:pStyle w:val="TITOLOCAMPIONATO"/>
        <w:shd w:val="clear" w:color="auto" w:fill="CCCCCC"/>
        <w:spacing w:before="80" w:after="40"/>
        <w:divId w:val="527259509"/>
        <w:rPr>
          <w:color w:val="002060"/>
        </w:rPr>
      </w:pPr>
      <w:r w:rsidRPr="006C2CE4">
        <w:rPr>
          <w:color w:val="002060"/>
        </w:rPr>
        <w:t>REGIONALE CALCIO A 5 FEMMINILE</w:t>
      </w:r>
    </w:p>
    <w:p w14:paraId="184FA457" w14:textId="77777777" w:rsidR="001666A5" w:rsidRPr="006C2CE4" w:rsidRDefault="001666A5" w:rsidP="001666A5">
      <w:pPr>
        <w:pStyle w:val="TITOLOPRINC"/>
        <w:divId w:val="527259509"/>
        <w:rPr>
          <w:color w:val="002060"/>
        </w:rPr>
      </w:pPr>
      <w:r w:rsidRPr="006C2CE4">
        <w:rPr>
          <w:color w:val="002060"/>
        </w:rPr>
        <w:t>VARIAZIONI AL PROGRAMMA GARE</w:t>
      </w:r>
    </w:p>
    <w:p w14:paraId="42606B4E" w14:textId="77777777" w:rsidR="001666A5" w:rsidRPr="006C2CE4" w:rsidRDefault="001666A5" w:rsidP="001666A5">
      <w:pPr>
        <w:pStyle w:val="breakline"/>
        <w:divId w:val="527259509"/>
        <w:rPr>
          <w:color w:val="002060"/>
        </w:rPr>
      </w:pPr>
    </w:p>
    <w:p w14:paraId="0801770A" w14:textId="77777777" w:rsidR="001666A5" w:rsidRPr="006C2CE4" w:rsidRDefault="001666A5" w:rsidP="001666A5">
      <w:pPr>
        <w:pStyle w:val="breakline"/>
        <w:divId w:val="527259509"/>
        <w:rPr>
          <w:color w:val="002060"/>
        </w:rPr>
      </w:pPr>
    </w:p>
    <w:p w14:paraId="3B407D18" w14:textId="77777777" w:rsidR="001666A5" w:rsidRPr="006C2CE4" w:rsidRDefault="001666A5" w:rsidP="001666A5">
      <w:pPr>
        <w:pStyle w:val="SOTTOTITOLOCAMPIONATO1"/>
        <w:divId w:val="527259509"/>
        <w:rPr>
          <w:color w:val="002060"/>
        </w:rPr>
      </w:pPr>
      <w:r w:rsidRPr="006C2CE4">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1666A5" w:rsidRPr="006C2CE4" w14:paraId="74842EAB" w14:textId="77777777" w:rsidTr="001666A5">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0BDFFB" w14:textId="77777777" w:rsidR="001666A5" w:rsidRPr="006C2CE4" w:rsidRDefault="001666A5" w:rsidP="00DA4E0C">
            <w:pPr>
              <w:pStyle w:val="HEADERTABELLA"/>
              <w:rPr>
                <w:color w:val="002060"/>
              </w:rPr>
            </w:pPr>
            <w:r w:rsidRPr="006C2CE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9C66FE" w14:textId="77777777" w:rsidR="001666A5" w:rsidRPr="006C2CE4" w:rsidRDefault="001666A5" w:rsidP="00DA4E0C">
            <w:pPr>
              <w:pStyle w:val="HEADERTABELLA"/>
              <w:rPr>
                <w:color w:val="002060"/>
              </w:rPr>
            </w:pPr>
            <w:r w:rsidRPr="006C2CE4">
              <w:rPr>
                <w:color w:val="002060"/>
              </w:rPr>
              <w:t xml:space="preserve">N° </w:t>
            </w:r>
            <w:proofErr w:type="spellStart"/>
            <w:r w:rsidRPr="006C2CE4">
              <w:rPr>
                <w:color w:val="002060"/>
              </w:rPr>
              <w:t>Gior</w:t>
            </w:r>
            <w:proofErr w:type="spellEnd"/>
            <w:r w:rsidRPr="006C2CE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27EAB2" w14:textId="77777777" w:rsidR="001666A5" w:rsidRPr="006C2CE4" w:rsidRDefault="001666A5" w:rsidP="00DA4E0C">
            <w:pPr>
              <w:pStyle w:val="HEADERTABELLA"/>
              <w:rPr>
                <w:color w:val="002060"/>
              </w:rPr>
            </w:pPr>
            <w:r w:rsidRPr="006C2CE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63B95C" w14:textId="77777777" w:rsidR="001666A5" w:rsidRPr="006C2CE4" w:rsidRDefault="001666A5" w:rsidP="00DA4E0C">
            <w:pPr>
              <w:pStyle w:val="HEADERTABELLA"/>
              <w:rPr>
                <w:color w:val="002060"/>
              </w:rPr>
            </w:pPr>
            <w:r w:rsidRPr="006C2CE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CABA4B" w14:textId="77777777" w:rsidR="001666A5" w:rsidRPr="006C2CE4" w:rsidRDefault="001666A5" w:rsidP="00DA4E0C">
            <w:pPr>
              <w:pStyle w:val="HEADERTABELLA"/>
              <w:rPr>
                <w:color w:val="002060"/>
              </w:rPr>
            </w:pPr>
            <w:r w:rsidRPr="006C2CE4">
              <w:rPr>
                <w:color w:val="002060"/>
              </w:rPr>
              <w:t xml:space="preserve">Data </w:t>
            </w:r>
            <w:proofErr w:type="spellStart"/>
            <w:r w:rsidRPr="006C2CE4">
              <w:rPr>
                <w:color w:val="002060"/>
              </w:rPr>
              <w:t>Orig</w:t>
            </w:r>
            <w:proofErr w:type="spellEnd"/>
            <w:r w:rsidRPr="006C2C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5987BD" w14:textId="77777777" w:rsidR="001666A5" w:rsidRPr="006C2CE4" w:rsidRDefault="001666A5" w:rsidP="00DA4E0C">
            <w:pPr>
              <w:pStyle w:val="HEADERTABELLA"/>
              <w:rPr>
                <w:color w:val="002060"/>
              </w:rPr>
            </w:pPr>
            <w:r w:rsidRPr="006C2CE4">
              <w:rPr>
                <w:color w:val="002060"/>
              </w:rPr>
              <w:t xml:space="preserve">Ora </w:t>
            </w:r>
            <w:proofErr w:type="spellStart"/>
            <w:r w:rsidRPr="006C2CE4">
              <w:rPr>
                <w:color w:val="002060"/>
              </w:rPr>
              <w:t>Var</w:t>
            </w:r>
            <w:proofErr w:type="spellEnd"/>
            <w:r w:rsidRPr="006C2C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B95C37" w14:textId="77777777" w:rsidR="001666A5" w:rsidRPr="006C2CE4" w:rsidRDefault="001666A5" w:rsidP="00DA4E0C">
            <w:pPr>
              <w:pStyle w:val="HEADERTABELLA"/>
              <w:rPr>
                <w:color w:val="002060"/>
              </w:rPr>
            </w:pPr>
            <w:r w:rsidRPr="006C2CE4">
              <w:rPr>
                <w:color w:val="002060"/>
              </w:rPr>
              <w:t xml:space="preserve">Ora </w:t>
            </w:r>
            <w:proofErr w:type="spellStart"/>
            <w:r w:rsidRPr="006C2CE4">
              <w:rPr>
                <w:color w:val="002060"/>
              </w:rPr>
              <w:t>Orig</w:t>
            </w:r>
            <w:proofErr w:type="spellEnd"/>
            <w:r w:rsidRPr="006C2CE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137BE1" w14:textId="77777777" w:rsidR="001666A5" w:rsidRPr="006C2CE4" w:rsidRDefault="001666A5" w:rsidP="00DA4E0C">
            <w:pPr>
              <w:pStyle w:val="HEADERTABELLA"/>
              <w:rPr>
                <w:color w:val="002060"/>
              </w:rPr>
            </w:pPr>
            <w:r w:rsidRPr="006C2CE4">
              <w:rPr>
                <w:color w:val="002060"/>
              </w:rPr>
              <w:t>Impianto</w:t>
            </w:r>
          </w:p>
        </w:tc>
      </w:tr>
      <w:tr w:rsidR="001666A5" w:rsidRPr="006C2CE4" w14:paraId="13418452" w14:textId="77777777" w:rsidTr="001666A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FF3E5A" w14:textId="77777777" w:rsidR="001666A5" w:rsidRPr="006C2CE4" w:rsidRDefault="001666A5" w:rsidP="00DA4E0C">
            <w:pPr>
              <w:pStyle w:val="ROWTABELLA"/>
              <w:rPr>
                <w:color w:val="002060"/>
                <w:highlight w:val="yellow"/>
              </w:rPr>
            </w:pPr>
            <w:r w:rsidRPr="006C2CE4">
              <w:rPr>
                <w:color w:val="002060"/>
                <w:highlight w:val="yellow"/>
              </w:rPr>
              <w:t>21/12/2019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7A949" w14:textId="77777777" w:rsidR="001666A5" w:rsidRPr="006C2CE4" w:rsidRDefault="001666A5" w:rsidP="00DA4E0C">
            <w:pPr>
              <w:pStyle w:val="ROWTABELLA"/>
              <w:jc w:val="center"/>
              <w:rPr>
                <w:color w:val="002060"/>
                <w:highlight w:val="yellow"/>
              </w:rPr>
            </w:pPr>
            <w:r w:rsidRPr="006C2CE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61DE7" w14:textId="77777777" w:rsidR="001666A5" w:rsidRPr="006C2CE4" w:rsidRDefault="001666A5" w:rsidP="00DA4E0C">
            <w:pPr>
              <w:pStyle w:val="ROWTABELLA"/>
              <w:rPr>
                <w:color w:val="002060"/>
                <w:highlight w:val="yellow"/>
              </w:rPr>
            </w:pPr>
            <w:r w:rsidRPr="006C2CE4">
              <w:rPr>
                <w:color w:val="002060"/>
                <w:highlight w:val="yellow"/>
              </w:rPr>
              <w:t>PIANDIROSE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5EC39" w14:textId="77777777" w:rsidR="001666A5" w:rsidRPr="006C2CE4" w:rsidRDefault="001666A5" w:rsidP="00DA4E0C">
            <w:pPr>
              <w:pStyle w:val="ROWTABELLA"/>
              <w:rPr>
                <w:color w:val="002060"/>
                <w:highlight w:val="yellow"/>
              </w:rPr>
            </w:pPr>
            <w:r w:rsidRPr="006C2CE4">
              <w:rPr>
                <w:color w:val="002060"/>
                <w:highlight w:val="yellow"/>
              </w:rPr>
              <w:t>S.ORSO 1980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44796" w14:textId="77777777" w:rsidR="001666A5" w:rsidRPr="006C2CE4" w:rsidRDefault="001666A5" w:rsidP="00DA4E0C">
            <w:pPr>
              <w:pStyle w:val="ROWTABELLA"/>
              <w:rPr>
                <w:color w:val="002060"/>
              </w:rPr>
            </w:pPr>
            <w:r w:rsidRPr="006C2CE4">
              <w:rPr>
                <w:color w:val="002060"/>
              </w:rPr>
              <w:t>20/12/2019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5B0928" w14:textId="77777777" w:rsidR="001666A5" w:rsidRPr="006C2CE4" w:rsidRDefault="001666A5" w:rsidP="00DA4E0C">
            <w:pPr>
              <w:pStyle w:val="ROWTABELLA"/>
              <w:jc w:val="center"/>
              <w:rPr>
                <w:color w:val="002060"/>
              </w:rPr>
            </w:pPr>
            <w:r w:rsidRPr="006C2CE4">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AF7D4" w14:textId="77777777" w:rsidR="001666A5" w:rsidRPr="006C2CE4" w:rsidRDefault="001666A5" w:rsidP="00DA4E0C">
            <w:pPr>
              <w:pStyle w:val="ROWTABELLA"/>
              <w:jc w:val="center"/>
              <w:rPr>
                <w:color w:val="002060"/>
              </w:rPr>
            </w:pPr>
            <w:r w:rsidRPr="006C2CE4">
              <w:rPr>
                <w:color w:val="002060"/>
              </w:rPr>
              <w:t>21:15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277F9" w14:textId="77777777" w:rsidR="001666A5" w:rsidRPr="006C2CE4" w:rsidRDefault="001666A5" w:rsidP="00DA4E0C">
            <w:pPr>
              <w:pStyle w:val="ROWTABELLA"/>
              <w:rPr>
                <w:color w:val="002060"/>
              </w:rPr>
            </w:pPr>
            <w:r w:rsidRPr="006C2CE4">
              <w:rPr>
                <w:color w:val="002060"/>
                <w:highlight w:val="yellow"/>
              </w:rPr>
              <w:t>C.COPERTO C.TENNIS LA TRAVE FANO VIA VILLA TOMBARI</w:t>
            </w:r>
          </w:p>
        </w:tc>
      </w:tr>
    </w:tbl>
    <w:p w14:paraId="537DF0BD" w14:textId="77777777" w:rsidR="001666A5" w:rsidRPr="006C2CE4" w:rsidRDefault="001666A5" w:rsidP="001666A5">
      <w:pPr>
        <w:pStyle w:val="breakline"/>
        <w:divId w:val="527259509"/>
        <w:rPr>
          <w:color w:val="002060"/>
        </w:rPr>
      </w:pPr>
    </w:p>
    <w:p w14:paraId="21897048" w14:textId="77777777" w:rsidR="001666A5" w:rsidRPr="006C2CE4" w:rsidRDefault="001666A5" w:rsidP="001666A5">
      <w:pPr>
        <w:pStyle w:val="breakline"/>
        <w:divId w:val="527259509"/>
        <w:rPr>
          <w:color w:val="002060"/>
        </w:rPr>
      </w:pPr>
    </w:p>
    <w:p w14:paraId="30A54A08" w14:textId="77777777" w:rsidR="001666A5" w:rsidRPr="006C2CE4" w:rsidRDefault="001666A5" w:rsidP="001666A5">
      <w:pPr>
        <w:pStyle w:val="SOTTOTITOLOCAMPIONATO1"/>
        <w:divId w:val="527259509"/>
        <w:rPr>
          <w:color w:val="002060"/>
        </w:rPr>
      </w:pPr>
      <w:r w:rsidRPr="006C2CE4">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1666A5" w:rsidRPr="006C2CE4" w14:paraId="28C29F3C" w14:textId="77777777" w:rsidTr="001666A5">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15E082" w14:textId="77777777" w:rsidR="001666A5" w:rsidRPr="006C2CE4" w:rsidRDefault="001666A5" w:rsidP="00DA4E0C">
            <w:pPr>
              <w:pStyle w:val="HEADERTABELLA"/>
              <w:rPr>
                <w:color w:val="002060"/>
              </w:rPr>
            </w:pPr>
            <w:r w:rsidRPr="006C2CE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52BFA1" w14:textId="77777777" w:rsidR="001666A5" w:rsidRPr="006C2CE4" w:rsidRDefault="001666A5" w:rsidP="00DA4E0C">
            <w:pPr>
              <w:pStyle w:val="HEADERTABELLA"/>
              <w:rPr>
                <w:color w:val="002060"/>
              </w:rPr>
            </w:pPr>
            <w:r w:rsidRPr="006C2CE4">
              <w:rPr>
                <w:color w:val="002060"/>
              </w:rPr>
              <w:t xml:space="preserve">N° </w:t>
            </w:r>
            <w:proofErr w:type="spellStart"/>
            <w:r w:rsidRPr="006C2CE4">
              <w:rPr>
                <w:color w:val="002060"/>
              </w:rPr>
              <w:t>Gior</w:t>
            </w:r>
            <w:proofErr w:type="spellEnd"/>
            <w:r w:rsidRPr="006C2CE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8E6C9C" w14:textId="77777777" w:rsidR="001666A5" w:rsidRPr="006C2CE4" w:rsidRDefault="001666A5" w:rsidP="00DA4E0C">
            <w:pPr>
              <w:pStyle w:val="HEADERTABELLA"/>
              <w:rPr>
                <w:color w:val="002060"/>
              </w:rPr>
            </w:pPr>
            <w:r w:rsidRPr="006C2CE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E996E1" w14:textId="77777777" w:rsidR="001666A5" w:rsidRPr="006C2CE4" w:rsidRDefault="001666A5" w:rsidP="00DA4E0C">
            <w:pPr>
              <w:pStyle w:val="HEADERTABELLA"/>
              <w:rPr>
                <w:color w:val="002060"/>
              </w:rPr>
            </w:pPr>
            <w:r w:rsidRPr="006C2CE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4E1979" w14:textId="77777777" w:rsidR="001666A5" w:rsidRPr="006C2CE4" w:rsidRDefault="001666A5" w:rsidP="00DA4E0C">
            <w:pPr>
              <w:pStyle w:val="HEADERTABELLA"/>
              <w:rPr>
                <w:color w:val="002060"/>
              </w:rPr>
            </w:pPr>
            <w:r w:rsidRPr="006C2CE4">
              <w:rPr>
                <w:color w:val="002060"/>
              </w:rPr>
              <w:t xml:space="preserve">Data </w:t>
            </w:r>
            <w:proofErr w:type="spellStart"/>
            <w:r w:rsidRPr="006C2CE4">
              <w:rPr>
                <w:color w:val="002060"/>
              </w:rPr>
              <w:t>Orig</w:t>
            </w:r>
            <w:proofErr w:type="spellEnd"/>
            <w:r w:rsidRPr="006C2C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33E15F" w14:textId="77777777" w:rsidR="001666A5" w:rsidRPr="006C2CE4" w:rsidRDefault="001666A5" w:rsidP="00DA4E0C">
            <w:pPr>
              <w:pStyle w:val="HEADERTABELLA"/>
              <w:rPr>
                <w:color w:val="002060"/>
              </w:rPr>
            </w:pPr>
            <w:r w:rsidRPr="006C2CE4">
              <w:rPr>
                <w:color w:val="002060"/>
              </w:rPr>
              <w:t xml:space="preserve">Ora </w:t>
            </w:r>
            <w:proofErr w:type="spellStart"/>
            <w:r w:rsidRPr="006C2CE4">
              <w:rPr>
                <w:color w:val="002060"/>
              </w:rPr>
              <w:t>Var</w:t>
            </w:r>
            <w:proofErr w:type="spellEnd"/>
            <w:r w:rsidRPr="006C2C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59A5A5" w14:textId="77777777" w:rsidR="001666A5" w:rsidRPr="006C2CE4" w:rsidRDefault="001666A5" w:rsidP="00DA4E0C">
            <w:pPr>
              <w:pStyle w:val="HEADERTABELLA"/>
              <w:rPr>
                <w:color w:val="002060"/>
              </w:rPr>
            </w:pPr>
            <w:r w:rsidRPr="006C2CE4">
              <w:rPr>
                <w:color w:val="002060"/>
              </w:rPr>
              <w:t xml:space="preserve">Ora </w:t>
            </w:r>
            <w:proofErr w:type="spellStart"/>
            <w:r w:rsidRPr="006C2CE4">
              <w:rPr>
                <w:color w:val="002060"/>
              </w:rPr>
              <w:t>Orig</w:t>
            </w:r>
            <w:proofErr w:type="spellEnd"/>
            <w:r w:rsidRPr="006C2CE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348441" w14:textId="77777777" w:rsidR="001666A5" w:rsidRPr="006C2CE4" w:rsidRDefault="001666A5" w:rsidP="00DA4E0C">
            <w:pPr>
              <w:pStyle w:val="HEADERTABELLA"/>
              <w:rPr>
                <w:color w:val="002060"/>
              </w:rPr>
            </w:pPr>
            <w:r w:rsidRPr="006C2CE4">
              <w:rPr>
                <w:color w:val="002060"/>
              </w:rPr>
              <w:t>Impianto</w:t>
            </w:r>
          </w:p>
        </w:tc>
      </w:tr>
      <w:tr w:rsidR="001666A5" w:rsidRPr="006C2CE4" w14:paraId="5C53529A" w14:textId="77777777" w:rsidTr="001666A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390BF" w14:textId="77777777" w:rsidR="001666A5" w:rsidRPr="006C2CE4" w:rsidRDefault="001666A5" w:rsidP="00DA4E0C">
            <w:pPr>
              <w:pStyle w:val="ROWTABELLA"/>
              <w:rPr>
                <w:color w:val="002060"/>
                <w:highlight w:val="yellow"/>
              </w:rPr>
            </w:pPr>
            <w:r w:rsidRPr="006C2CE4">
              <w:rPr>
                <w:color w:val="002060"/>
                <w:highlight w:val="yellow"/>
              </w:rPr>
              <w:t>20/12/2019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4C1F4" w14:textId="77777777" w:rsidR="001666A5" w:rsidRPr="006C2CE4" w:rsidRDefault="001666A5" w:rsidP="00DA4E0C">
            <w:pPr>
              <w:pStyle w:val="ROWTABELLA"/>
              <w:jc w:val="center"/>
              <w:rPr>
                <w:color w:val="002060"/>
                <w:highlight w:val="yellow"/>
              </w:rPr>
            </w:pPr>
            <w:r w:rsidRPr="006C2CE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1B449" w14:textId="77777777" w:rsidR="001666A5" w:rsidRPr="006C2CE4" w:rsidRDefault="001666A5" w:rsidP="00DA4E0C">
            <w:pPr>
              <w:pStyle w:val="ROWTABELLA"/>
              <w:rPr>
                <w:color w:val="002060"/>
                <w:highlight w:val="yellow"/>
              </w:rPr>
            </w:pPr>
            <w:r w:rsidRPr="006C2CE4">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E3E19" w14:textId="77777777" w:rsidR="001666A5" w:rsidRPr="006C2CE4" w:rsidRDefault="001666A5" w:rsidP="00DA4E0C">
            <w:pPr>
              <w:pStyle w:val="ROWTABELLA"/>
              <w:rPr>
                <w:color w:val="002060"/>
                <w:highlight w:val="yellow"/>
              </w:rPr>
            </w:pPr>
            <w:r w:rsidRPr="006C2CE4">
              <w:rPr>
                <w:color w:val="002060"/>
                <w:highlight w:val="yellow"/>
              </w:rPr>
              <w:t>BAYER CAPPUCCINI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0F5EF" w14:textId="77777777" w:rsidR="001666A5" w:rsidRPr="006C2CE4" w:rsidRDefault="001666A5" w:rsidP="00DA4E0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7BC26" w14:textId="77777777" w:rsidR="001666A5" w:rsidRPr="006C2CE4" w:rsidRDefault="001666A5" w:rsidP="00DA4E0C">
            <w:pPr>
              <w:pStyle w:val="ROWTABELLA"/>
              <w:jc w:val="center"/>
              <w:rPr>
                <w:color w:val="002060"/>
              </w:rPr>
            </w:pPr>
            <w:r w:rsidRPr="006C2CE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9CDFA" w14:textId="77777777" w:rsidR="001666A5" w:rsidRPr="006C2CE4" w:rsidRDefault="001666A5" w:rsidP="00DA4E0C">
            <w:pPr>
              <w:pStyle w:val="ROWTABELLA"/>
              <w:jc w:val="center"/>
              <w:rPr>
                <w:color w:val="002060"/>
              </w:rPr>
            </w:pPr>
            <w:r w:rsidRPr="006C2CE4">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FD74C" w14:textId="77777777" w:rsidR="001666A5" w:rsidRPr="006C2CE4" w:rsidRDefault="001666A5" w:rsidP="00DA4E0C">
            <w:pPr>
              <w:pStyle w:val="ROWTABELLA"/>
              <w:rPr>
                <w:color w:val="002060"/>
                <w:highlight w:val="yellow"/>
              </w:rPr>
            </w:pPr>
            <w:r w:rsidRPr="006C2CE4">
              <w:rPr>
                <w:color w:val="002060"/>
                <w:highlight w:val="yellow"/>
              </w:rPr>
              <w:t>PALLONE GEODETICO "CIOMMEI" TOLENTINO VIA WEBER - ZONA STICCHI</w:t>
            </w:r>
          </w:p>
        </w:tc>
      </w:tr>
    </w:tbl>
    <w:p w14:paraId="0394CF8A" w14:textId="77777777" w:rsidR="001666A5" w:rsidRPr="006C2CE4" w:rsidRDefault="001666A5" w:rsidP="001666A5">
      <w:pPr>
        <w:pStyle w:val="breakline"/>
        <w:divId w:val="527259509"/>
        <w:rPr>
          <w:color w:val="002060"/>
        </w:rPr>
      </w:pPr>
    </w:p>
    <w:p w14:paraId="7EEAA2B1" w14:textId="77777777" w:rsidR="001666A5" w:rsidRPr="006C2CE4" w:rsidRDefault="001666A5" w:rsidP="001666A5">
      <w:pPr>
        <w:pStyle w:val="breakline"/>
        <w:divId w:val="527259509"/>
        <w:rPr>
          <w:color w:val="002060"/>
        </w:rPr>
      </w:pPr>
    </w:p>
    <w:p w14:paraId="0A705E09" w14:textId="77777777" w:rsidR="001666A5" w:rsidRPr="006C2CE4" w:rsidRDefault="001666A5" w:rsidP="001666A5">
      <w:pPr>
        <w:pStyle w:val="TITOLOPRINC"/>
        <w:divId w:val="527259509"/>
        <w:rPr>
          <w:color w:val="002060"/>
        </w:rPr>
      </w:pPr>
      <w:r w:rsidRPr="006C2CE4">
        <w:rPr>
          <w:color w:val="002060"/>
        </w:rPr>
        <w:t>RISULTATI</w:t>
      </w:r>
    </w:p>
    <w:p w14:paraId="13D42AF5" w14:textId="77777777" w:rsidR="001666A5" w:rsidRPr="006C2CE4" w:rsidRDefault="001666A5" w:rsidP="001666A5">
      <w:pPr>
        <w:pStyle w:val="breakline"/>
        <w:divId w:val="527259509"/>
        <w:rPr>
          <w:color w:val="002060"/>
        </w:rPr>
      </w:pPr>
    </w:p>
    <w:p w14:paraId="4D80A882" w14:textId="77777777" w:rsidR="001666A5" w:rsidRPr="006C2CE4" w:rsidRDefault="001666A5" w:rsidP="001666A5">
      <w:pPr>
        <w:pStyle w:val="SOTTOTITOLOCAMPIONATO1"/>
        <w:divId w:val="527259509"/>
        <w:rPr>
          <w:color w:val="002060"/>
        </w:rPr>
      </w:pPr>
      <w:r w:rsidRPr="006C2CE4">
        <w:rPr>
          <w:color w:val="002060"/>
        </w:rPr>
        <w:t>RISULTATI UFFICIALI GARE DEL 14/12/2019</w:t>
      </w:r>
    </w:p>
    <w:p w14:paraId="5BCD6335" w14:textId="77777777" w:rsidR="001666A5" w:rsidRPr="006C2CE4" w:rsidRDefault="001666A5" w:rsidP="001666A5">
      <w:pPr>
        <w:pStyle w:val="SOTTOTITOLOCAMPIONATO2"/>
        <w:divId w:val="527259509"/>
        <w:rPr>
          <w:color w:val="002060"/>
        </w:rPr>
      </w:pPr>
      <w:r w:rsidRPr="006C2CE4">
        <w:rPr>
          <w:color w:val="002060"/>
        </w:rPr>
        <w:t>Si trascrivono qui di seguito i risultati ufficiali delle gare disputate</w:t>
      </w:r>
    </w:p>
    <w:p w14:paraId="7163DC3D" w14:textId="77777777" w:rsidR="001666A5" w:rsidRPr="006C2CE4" w:rsidRDefault="001666A5" w:rsidP="001666A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1666A5" w:rsidRPr="006C2CE4" w14:paraId="2B2FBA03" w14:textId="77777777" w:rsidTr="001666A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666A5" w:rsidRPr="006C2CE4" w14:paraId="215A05A3" w14:textId="77777777" w:rsidTr="00DA4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051742" w14:textId="77777777" w:rsidR="001666A5" w:rsidRPr="006C2CE4" w:rsidRDefault="001666A5" w:rsidP="00DA4E0C">
                  <w:pPr>
                    <w:pStyle w:val="HEADERTABELLA"/>
                    <w:rPr>
                      <w:color w:val="002060"/>
                    </w:rPr>
                  </w:pPr>
                  <w:r w:rsidRPr="006C2CE4">
                    <w:rPr>
                      <w:color w:val="002060"/>
                    </w:rPr>
                    <w:t>GIRONE A - 4 Giornata - R</w:t>
                  </w:r>
                </w:p>
              </w:tc>
            </w:tr>
            <w:tr w:rsidR="001666A5" w:rsidRPr="006C2CE4" w14:paraId="70C98271" w14:textId="77777777" w:rsidTr="00DA4E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596FCB5" w14:textId="77777777" w:rsidR="001666A5" w:rsidRPr="006C2CE4" w:rsidRDefault="001666A5" w:rsidP="00DA4E0C">
                  <w:pPr>
                    <w:pStyle w:val="ROWTABELLA"/>
                    <w:rPr>
                      <w:color w:val="002060"/>
                    </w:rPr>
                  </w:pPr>
                  <w:r w:rsidRPr="006C2CE4">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6971F6" w14:textId="77777777" w:rsidR="001666A5" w:rsidRPr="006C2CE4" w:rsidRDefault="001666A5" w:rsidP="00DA4E0C">
                  <w:pPr>
                    <w:pStyle w:val="ROWTABELLA"/>
                    <w:rPr>
                      <w:color w:val="002060"/>
                    </w:rPr>
                  </w:pPr>
                  <w:r w:rsidRPr="006C2CE4">
                    <w:rPr>
                      <w:color w:val="002060"/>
                    </w:rPr>
                    <w:t>- SAN MICHELE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45CBC6" w14:textId="77777777" w:rsidR="001666A5" w:rsidRPr="006C2CE4" w:rsidRDefault="001666A5" w:rsidP="00DA4E0C">
                  <w:pPr>
                    <w:pStyle w:val="ROWTABELLA"/>
                    <w:jc w:val="center"/>
                    <w:rPr>
                      <w:color w:val="002060"/>
                    </w:rPr>
                  </w:pPr>
                  <w:r w:rsidRPr="006C2CE4">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A749DE" w14:textId="77777777" w:rsidR="001666A5" w:rsidRPr="006C2CE4" w:rsidRDefault="001666A5" w:rsidP="00DA4E0C">
                  <w:pPr>
                    <w:pStyle w:val="ROWTABELLA"/>
                    <w:jc w:val="center"/>
                    <w:rPr>
                      <w:color w:val="002060"/>
                    </w:rPr>
                  </w:pPr>
                  <w:r w:rsidRPr="006C2CE4">
                    <w:rPr>
                      <w:color w:val="002060"/>
                    </w:rPr>
                    <w:t> </w:t>
                  </w:r>
                </w:p>
              </w:tc>
            </w:tr>
            <w:tr w:rsidR="001666A5" w:rsidRPr="006C2CE4" w14:paraId="71779414"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9E1D1C" w14:textId="77777777" w:rsidR="001666A5" w:rsidRPr="006C2CE4" w:rsidRDefault="001666A5" w:rsidP="00DA4E0C">
                  <w:pPr>
                    <w:pStyle w:val="ROWTABELLA"/>
                    <w:rPr>
                      <w:color w:val="002060"/>
                    </w:rPr>
                  </w:pPr>
                  <w:r w:rsidRPr="006C2CE4">
                    <w:rPr>
                      <w:color w:val="002060"/>
                    </w:rPr>
                    <w:t>(1) LF JESINA FEMMINILE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5CFC950" w14:textId="77777777" w:rsidR="001666A5" w:rsidRPr="006C2CE4" w:rsidRDefault="001666A5" w:rsidP="00DA4E0C">
                  <w:pPr>
                    <w:pStyle w:val="ROWTABELLA"/>
                    <w:rPr>
                      <w:color w:val="002060"/>
                    </w:rPr>
                  </w:pPr>
                  <w:r w:rsidRPr="006C2CE4">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F6ACB90" w14:textId="77777777" w:rsidR="001666A5" w:rsidRPr="006C2CE4" w:rsidRDefault="001666A5" w:rsidP="00DA4E0C">
                  <w:pPr>
                    <w:pStyle w:val="ROWTABELLA"/>
                    <w:jc w:val="center"/>
                    <w:rPr>
                      <w:color w:val="002060"/>
                    </w:rPr>
                  </w:pPr>
                  <w:r w:rsidRPr="006C2CE4">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F105AC9" w14:textId="77777777" w:rsidR="001666A5" w:rsidRPr="006C2CE4" w:rsidRDefault="001666A5" w:rsidP="00DA4E0C">
                  <w:pPr>
                    <w:pStyle w:val="ROWTABELLA"/>
                    <w:jc w:val="center"/>
                    <w:rPr>
                      <w:color w:val="002060"/>
                    </w:rPr>
                  </w:pPr>
                  <w:r w:rsidRPr="006C2CE4">
                    <w:rPr>
                      <w:color w:val="002060"/>
                    </w:rPr>
                    <w:t> </w:t>
                  </w:r>
                </w:p>
              </w:tc>
            </w:tr>
            <w:tr w:rsidR="001666A5" w:rsidRPr="006C2CE4" w14:paraId="554FDF86" w14:textId="77777777" w:rsidTr="00DA4E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378B2E9" w14:textId="77777777" w:rsidR="001666A5" w:rsidRPr="006C2CE4" w:rsidRDefault="001666A5" w:rsidP="00DA4E0C">
                  <w:pPr>
                    <w:pStyle w:val="ROWTABELLA"/>
                    <w:rPr>
                      <w:color w:val="002060"/>
                    </w:rPr>
                  </w:pPr>
                  <w:r w:rsidRPr="006C2CE4">
                    <w:rPr>
                      <w:color w:val="002060"/>
                    </w:rPr>
                    <w:t>S.ORSO 1980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746100" w14:textId="77777777" w:rsidR="001666A5" w:rsidRPr="006C2CE4" w:rsidRDefault="001666A5" w:rsidP="00DA4E0C">
                  <w:pPr>
                    <w:pStyle w:val="ROWTABELLA"/>
                    <w:rPr>
                      <w:color w:val="002060"/>
                    </w:rPr>
                  </w:pPr>
                  <w:r w:rsidRPr="006C2CE4">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B9F3FF" w14:textId="77777777" w:rsidR="001666A5" w:rsidRPr="006C2CE4" w:rsidRDefault="001666A5" w:rsidP="00DA4E0C">
                  <w:pPr>
                    <w:pStyle w:val="ROWTABELLA"/>
                    <w:jc w:val="center"/>
                    <w:rPr>
                      <w:color w:val="002060"/>
                    </w:rPr>
                  </w:pPr>
                  <w:r w:rsidRPr="006C2CE4">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D263EA" w14:textId="77777777" w:rsidR="001666A5" w:rsidRPr="006C2CE4" w:rsidRDefault="001666A5" w:rsidP="00DA4E0C">
                  <w:pPr>
                    <w:pStyle w:val="ROWTABELLA"/>
                    <w:jc w:val="center"/>
                    <w:rPr>
                      <w:color w:val="002060"/>
                    </w:rPr>
                  </w:pPr>
                  <w:r w:rsidRPr="006C2CE4">
                    <w:rPr>
                      <w:color w:val="002060"/>
                    </w:rPr>
                    <w:t> </w:t>
                  </w:r>
                </w:p>
              </w:tc>
            </w:tr>
            <w:tr w:rsidR="001666A5" w:rsidRPr="006C2CE4" w14:paraId="2EAA42A5" w14:textId="77777777" w:rsidTr="00DA4E0C">
              <w:tc>
                <w:tcPr>
                  <w:tcW w:w="4700" w:type="dxa"/>
                  <w:gridSpan w:val="4"/>
                  <w:tcBorders>
                    <w:top w:val="nil"/>
                    <w:left w:val="nil"/>
                    <w:bottom w:val="nil"/>
                    <w:right w:val="nil"/>
                  </w:tcBorders>
                  <w:tcMar>
                    <w:top w:w="20" w:type="dxa"/>
                    <w:left w:w="20" w:type="dxa"/>
                    <w:bottom w:w="20" w:type="dxa"/>
                    <w:right w:w="20" w:type="dxa"/>
                  </w:tcMar>
                  <w:vAlign w:val="center"/>
                </w:tcPr>
                <w:p w14:paraId="743EF783" w14:textId="77777777" w:rsidR="001666A5" w:rsidRPr="006C2CE4" w:rsidRDefault="001666A5" w:rsidP="00DA4E0C">
                  <w:pPr>
                    <w:pStyle w:val="ROWTABELLA"/>
                    <w:rPr>
                      <w:color w:val="002060"/>
                    </w:rPr>
                  </w:pPr>
                  <w:r w:rsidRPr="006C2CE4">
                    <w:rPr>
                      <w:color w:val="002060"/>
                    </w:rPr>
                    <w:t>(1) - disputata il 13/12/2019</w:t>
                  </w:r>
                </w:p>
              </w:tc>
            </w:tr>
          </w:tbl>
          <w:p w14:paraId="54CB76B4" w14:textId="77777777" w:rsidR="001666A5" w:rsidRPr="006C2CE4" w:rsidRDefault="001666A5" w:rsidP="00DA4E0C">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666A5" w:rsidRPr="006C2CE4" w14:paraId="34D42095" w14:textId="77777777" w:rsidTr="00DA4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95AB2A" w14:textId="77777777" w:rsidR="001666A5" w:rsidRPr="006C2CE4" w:rsidRDefault="001666A5" w:rsidP="00DA4E0C">
                  <w:pPr>
                    <w:pStyle w:val="HEADERTABELLA"/>
                    <w:rPr>
                      <w:color w:val="002060"/>
                    </w:rPr>
                  </w:pPr>
                  <w:r w:rsidRPr="006C2CE4">
                    <w:rPr>
                      <w:color w:val="002060"/>
                    </w:rPr>
                    <w:t>GIRONE B - 4 Giornata - R</w:t>
                  </w:r>
                </w:p>
              </w:tc>
            </w:tr>
            <w:tr w:rsidR="001666A5" w:rsidRPr="006C2CE4" w14:paraId="3C877A7F" w14:textId="77777777" w:rsidTr="00DA4E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8F2C20E" w14:textId="77777777" w:rsidR="001666A5" w:rsidRPr="006C2CE4" w:rsidRDefault="001666A5" w:rsidP="00DA4E0C">
                  <w:pPr>
                    <w:pStyle w:val="ROWTABELLA"/>
                    <w:rPr>
                      <w:color w:val="002060"/>
                    </w:rPr>
                  </w:pPr>
                  <w:r w:rsidRPr="006C2CE4">
                    <w:rPr>
                      <w:color w:val="002060"/>
                    </w:rPr>
                    <w:t>(1) LA FENICE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0B6955" w14:textId="77777777" w:rsidR="001666A5" w:rsidRPr="006C2CE4" w:rsidRDefault="001666A5" w:rsidP="00DA4E0C">
                  <w:pPr>
                    <w:pStyle w:val="ROWTABELLA"/>
                    <w:rPr>
                      <w:color w:val="002060"/>
                    </w:rPr>
                  </w:pPr>
                  <w:r w:rsidRPr="006C2CE4">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D497FA" w14:textId="77777777" w:rsidR="001666A5" w:rsidRPr="006C2CE4" w:rsidRDefault="001666A5" w:rsidP="00DA4E0C">
                  <w:pPr>
                    <w:pStyle w:val="ROWTABELLA"/>
                    <w:jc w:val="center"/>
                    <w:rPr>
                      <w:color w:val="002060"/>
                    </w:rPr>
                  </w:pPr>
                  <w:r w:rsidRPr="006C2CE4">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D73134" w14:textId="77777777" w:rsidR="001666A5" w:rsidRPr="006C2CE4" w:rsidRDefault="001666A5" w:rsidP="00DA4E0C">
                  <w:pPr>
                    <w:pStyle w:val="ROWTABELLA"/>
                    <w:jc w:val="center"/>
                    <w:rPr>
                      <w:color w:val="002060"/>
                    </w:rPr>
                  </w:pPr>
                  <w:r w:rsidRPr="006C2CE4">
                    <w:rPr>
                      <w:color w:val="002060"/>
                    </w:rPr>
                    <w:t> </w:t>
                  </w:r>
                </w:p>
              </w:tc>
            </w:tr>
            <w:tr w:rsidR="001666A5" w:rsidRPr="006C2CE4" w14:paraId="3D1C272E"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473357A" w14:textId="77777777" w:rsidR="001666A5" w:rsidRPr="006C2CE4" w:rsidRDefault="001666A5" w:rsidP="00DA4E0C">
                  <w:pPr>
                    <w:pStyle w:val="ROWTABELLA"/>
                    <w:rPr>
                      <w:color w:val="002060"/>
                    </w:rPr>
                  </w:pPr>
                  <w:r w:rsidRPr="006C2CE4">
                    <w:rPr>
                      <w:color w:val="002060"/>
                    </w:rPr>
                    <w:t>(2) POLISPORTIVA BORGOSOLESTA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2D74CE8" w14:textId="77777777" w:rsidR="001666A5" w:rsidRPr="006C2CE4" w:rsidRDefault="001666A5" w:rsidP="00DA4E0C">
                  <w:pPr>
                    <w:pStyle w:val="ROWTABELLA"/>
                    <w:rPr>
                      <w:color w:val="002060"/>
                    </w:rPr>
                  </w:pPr>
                  <w:r w:rsidRPr="006C2CE4">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8AE33FA" w14:textId="77777777" w:rsidR="001666A5" w:rsidRPr="006C2CE4" w:rsidRDefault="001666A5" w:rsidP="00DA4E0C">
                  <w:pPr>
                    <w:pStyle w:val="ROWTABELLA"/>
                    <w:jc w:val="center"/>
                    <w:rPr>
                      <w:color w:val="002060"/>
                    </w:rPr>
                  </w:pPr>
                  <w:r w:rsidRPr="006C2CE4">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E0CD38A" w14:textId="77777777" w:rsidR="001666A5" w:rsidRPr="006C2CE4" w:rsidRDefault="001666A5" w:rsidP="00DA4E0C">
                  <w:pPr>
                    <w:pStyle w:val="ROWTABELLA"/>
                    <w:jc w:val="center"/>
                    <w:rPr>
                      <w:color w:val="002060"/>
                    </w:rPr>
                  </w:pPr>
                  <w:r w:rsidRPr="006C2CE4">
                    <w:rPr>
                      <w:color w:val="002060"/>
                    </w:rPr>
                    <w:t> </w:t>
                  </w:r>
                </w:p>
              </w:tc>
            </w:tr>
            <w:tr w:rsidR="001666A5" w:rsidRPr="006C2CE4" w14:paraId="4DEB8925"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C17E593" w14:textId="77777777" w:rsidR="001666A5" w:rsidRPr="006C2CE4" w:rsidRDefault="001666A5" w:rsidP="00DA4E0C">
                  <w:pPr>
                    <w:pStyle w:val="ROWTABELLA"/>
                    <w:rPr>
                      <w:color w:val="002060"/>
                    </w:rPr>
                  </w:pPr>
                  <w:r w:rsidRPr="006C2CE4">
                    <w:rPr>
                      <w:color w:val="002060"/>
                    </w:rPr>
                    <w:t>(2) RIPABERARDA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BCF3EC0" w14:textId="77777777" w:rsidR="001666A5" w:rsidRPr="006C2CE4" w:rsidRDefault="001666A5" w:rsidP="00DA4E0C">
                  <w:pPr>
                    <w:pStyle w:val="ROWTABELLA"/>
                    <w:rPr>
                      <w:color w:val="002060"/>
                    </w:rPr>
                  </w:pPr>
                  <w:r w:rsidRPr="006C2CE4">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8A71974" w14:textId="77777777" w:rsidR="001666A5" w:rsidRPr="006C2CE4" w:rsidRDefault="001666A5" w:rsidP="00DA4E0C">
                  <w:pPr>
                    <w:pStyle w:val="ROWTABELLA"/>
                    <w:jc w:val="center"/>
                    <w:rPr>
                      <w:color w:val="002060"/>
                    </w:rPr>
                  </w:pPr>
                  <w:r w:rsidRPr="006C2CE4">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D88387A" w14:textId="77777777" w:rsidR="001666A5" w:rsidRPr="006C2CE4" w:rsidRDefault="001666A5" w:rsidP="00DA4E0C">
                  <w:pPr>
                    <w:pStyle w:val="ROWTABELLA"/>
                    <w:jc w:val="center"/>
                    <w:rPr>
                      <w:color w:val="002060"/>
                    </w:rPr>
                  </w:pPr>
                  <w:r w:rsidRPr="006C2CE4">
                    <w:rPr>
                      <w:color w:val="002060"/>
                    </w:rPr>
                    <w:t> </w:t>
                  </w:r>
                </w:p>
              </w:tc>
            </w:tr>
            <w:tr w:rsidR="001666A5" w:rsidRPr="006C2CE4" w14:paraId="6ED46E40" w14:textId="77777777" w:rsidTr="00DA4E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FF92EB3" w14:textId="77777777" w:rsidR="001666A5" w:rsidRPr="006C2CE4" w:rsidRDefault="001666A5" w:rsidP="00DA4E0C">
                  <w:pPr>
                    <w:pStyle w:val="ROWTABELLA"/>
                    <w:rPr>
                      <w:color w:val="002060"/>
                    </w:rPr>
                  </w:pPr>
                  <w:r w:rsidRPr="006C2CE4">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817632" w14:textId="77777777" w:rsidR="001666A5" w:rsidRPr="006C2CE4" w:rsidRDefault="001666A5" w:rsidP="00DA4E0C">
                  <w:pPr>
                    <w:pStyle w:val="ROWTABELLA"/>
                    <w:rPr>
                      <w:color w:val="002060"/>
                    </w:rPr>
                  </w:pPr>
                  <w:r w:rsidRPr="006C2CE4">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A04EF5" w14:textId="77777777" w:rsidR="001666A5" w:rsidRPr="006C2CE4" w:rsidRDefault="001666A5" w:rsidP="00DA4E0C">
                  <w:pPr>
                    <w:pStyle w:val="ROWTABELLA"/>
                    <w:jc w:val="center"/>
                    <w:rPr>
                      <w:color w:val="002060"/>
                    </w:rPr>
                  </w:pPr>
                  <w:r w:rsidRPr="006C2CE4">
                    <w:rPr>
                      <w:color w:val="002060"/>
                    </w:rPr>
                    <w:t>5 - 8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01CAF8" w14:textId="77777777" w:rsidR="001666A5" w:rsidRPr="006C2CE4" w:rsidRDefault="001666A5" w:rsidP="00DA4E0C">
                  <w:pPr>
                    <w:pStyle w:val="ROWTABELLA"/>
                    <w:jc w:val="center"/>
                    <w:rPr>
                      <w:color w:val="002060"/>
                    </w:rPr>
                  </w:pPr>
                  <w:r w:rsidRPr="006C2CE4">
                    <w:rPr>
                      <w:color w:val="002060"/>
                    </w:rPr>
                    <w:t> </w:t>
                  </w:r>
                </w:p>
              </w:tc>
            </w:tr>
            <w:tr w:rsidR="001666A5" w:rsidRPr="006C2CE4" w14:paraId="36256AB0" w14:textId="77777777" w:rsidTr="00DA4E0C">
              <w:tc>
                <w:tcPr>
                  <w:tcW w:w="4700" w:type="dxa"/>
                  <w:gridSpan w:val="4"/>
                  <w:tcBorders>
                    <w:top w:val="nil"/>
                    <w:left w:val="nil"/>
                    <w:bottom w:val="nil"/>
                    <w:right w:val="nil"/>
                  </w:tcBorders>
                  <w:tcMar>
                    <w:top w:w="20" w:type="dxa"/>
                    <w:left w:w="20" w:type="dxa"/>
                    <w:bottom w:w="20" w:type="dxa"/>
                    <w:right w:w="20" w:type="dxa"/>
                  </w:tcMar>
                  <w:vAlign w:val="center"/>
                </w:tcPr>
                <w:p w14:paraId="66967C24" w14:textId="77777777" w:rsidR="001666A5" w:rsidRPr="006C2CE4" w:rsidRDefault="001666A5" w:rsidP="00DA4E0C">
                  <w:pPr>
                    <w:pStyle w:val="ROWTABELLA"/>
                    <w:rPr>
                      <w:color w:val="002060"/>
                    </w:rPr>
                  </w:pPr>
                  <w:r w:rsidRPr="006C2CE4">
                    <w:rPr>
                      <w:color w:val="002060"/>
                    </w:rPr>
                    <w:t>(1) - disputata il 12/12/2019</w:t>
                  </w:r>
                </w:p>
              </w:tc>
            </w:tr>
            <w:tr w:rsidR="001666A5" w:rsidRPr="006C2CE4" w14:paraId="02604008" w14:textId="77777777" w:rsidTr="00DA4E0C">
              <w:tc>
                <w:tcPr>
                  <w:tcW w:w="4700" w:type="dxa"/>
                  <w:gridSpan w:val="4"/>
                  <w:tcBorders>
                    <w:top w:val="nil"/>
                    <w:left w:val="nil"/>
                    <w:bottom w:val="nil"/>
                    <w:right w:val="nil"/>
                  </w:tcBorders>
                  <w:tcMar>
                    <w:top w:w="20" w:type="dxa"/>
                    <w:left w:w="20" w:type="dxa"/>
                    <w:bottom w:w="20" w:type="dxa"/>
                    <w:right w:w="20" w:type="dxa"/>
                  </w:tcMar>
                  <w:vAlign w:val="center"/>
                </w:tcPr>
                <w:p w14:paraId="547AB435" w14:textId="77777777" w:rsidR="001666A5" w:rsidRPr="006C2CE4" w:rsidRDefault="001666A5" w:rsidP="00DA4E0C">
                  <w:pPr>
                    <w:pStyle w:val="ROWTABELLA"/>
                    <w:rPr>
                      <w:color w:val="002060"/>
                    </w:rPr>
                  </w:pPr>
                  <w:r w:rsidRPr="006C2CE4">
                    <w:rPr>
                      <w:color w:val="002060"/>
                    </w:rPr>
                    <w:t>(2) - disputata il 15/12/2019</w:t>
                  </w:r>
                </w:p>
              </w:tc>
            </w:tr>
          </w:tbl>
          <w:p w14:paraId="4185202A" w14:textId="77777777" w:rsidR="001666A5" w:rsidRPr="006C2CE4" w:rsidRDefault="001666A5" w:rsidP="00DA4E0C">
            <w:pPr>
              <w:rPr>
                <w:color w:val="002060"/>
              </w:rPr>
            </w:pPr>
          </w:p>
        </w:tc>
      </w:tr>
    </w:tbl>
    <w:p w14:paraId="60FFCBE5" w14:textId="77777777" w:rsidR="001666A5" w:rsidRPr="006C2CE4" w:rsidRDefault="001666A5" w:rsidP="001666A5">
      <w:pPr>
        <w:pStyle w:val="breakline"/>
        <w:divId w:val="527259509"/>
        <w:rPr>
          <w:color w:val="002060"/>
        </w:rPr>
      </w:pPr>
    </w:p>
    <w:p w14:paraId="503E02FB" w14:textId="77777777" w:rsidR="001666A5" w:rsidRPr="006C2CE4" w:rsidRDefault="001666A5" w:rsidP="001666A5">
      <w:pPr>
        <w:pStyle w:val="breakline"/>
        <w:divId w:val="527259509"/>
        <w:rPr>
          <w:color w:val="002060"/>
        </w:rPr>
      </w:pPr>
    </w:p>
    <w:p w14:paraId="76053B82" w14:textId="77777777" w:rsidR="001666A5" w:rsidRPr="006C2CE4" w:rsidRDefault="001666A5" w:rsidP="001666A5">
      <w:pPr>
        <w:pStyle w:val="TITOLOPRINC"/>
        <w:divId w:val="527259509"/>
        <w:rPr>
          <w:color w:val="002060"/>
        </w:rPr>
      </w:pPr>
      <w:r w:rsidRPr="006C2CE4">
        <w:rPr>
          <w:color w:val="002060"/>
        </w:rPr>
        <w:t>GIUDICE SPORTIVO</w:t>
      </w:r>
    </w:p>
    <w:p w14:paraId="41C8F2BF" w14:textId="77777777" w:rsidR="001666A5" w:rsidRPr="006C2CE4" w:rsidRDefault="001666A5" w:rsidP="001666A5">
      <w:pPr>
        <w:pStyle w:val="diffida"/>
        <w:divId w:val="527259509"/>
        <w:rPr>
          <w:color w:val="002060"/>
        </w:rPr>
      </w:pPr>
      <w:r w:rsidRPr="006C2CE4">
        <w:rPr>
          <w:color w:val="002060"/>
        </w:rPr>
        <w:t>Il Giudice Sportivo, Avv. Claudio Romagnoli, nella seduta del 18/12/2019, ha adottato le decisioni che di seguito integralmente si riportano:</w:t>
      </w:r>
    </w:p>
    <w:p w14:paraId="5515616D" w14:textId="77777777" w:rsidR="001666A5" w:rsidRPr="006C2CE4" w:rsidRDefault="001666A5" w:rsidP="001666A5">
      <w:pPr>
        <w:pStyle w:val="titolo10"/>
        <w:divId w:val="527259509"/>
        <w:rPr>
          <w:color w:val="002060"/>
        </w:rPr>
      </w:pPr>
      <w:r w:rsidRPr="006C2CE4">
        <w:rPr>
          <w:color w:val="002060"/>
        </w:rPr>
        <w:t xml:space="preserve">GARE DEL 12/12/2019 </w:t>
      </w:r>
    </w:p>
    <w:p w14:paraId="30477CD9" w14:textId="77777777" w:rsidR="001666A5" w:rsidRPr="006C2CE4" w:rsidRDefault="001666A5" w:rsidP="001666A5">
      <w:pPr>
        <w:pStyle w:val="titolo7a"/>
        <w:divId w:val="527259509"/>
        <w:rPr>
          <w:color w:val="002060"/>
        </w:rPr>
      </w:pPr>
      <w:r w:rsidRPr="006C2CE4">
        <w:rPr>
          <w:color w:val="002060"/>
        </w:rPr>
        <w:t xml:space="preserve">PROVVEDIMENTI DISCIPLINARI </w:t>
      </w:r>
    </w:p>
    <w:p w14:paraId="418D5A0A" w14:textId="77777777" w:rsidR="001666A5" w:rsidRPr="006C2CE4" w:rsidRDefault="001666A5" w:rsidP="001666A5">
      <w:pPr>
        <w:pStyle w:val="TITOLO7B"/>
        <w:divId w:val="527259509"/>
        <w:rPr>
          <w:color w:val="002060"/>
        </w:rPr>
      </w:pPr>
      <w:r w:rsidRPr="006C2CE4">
        <w:rPr>
          <w:color w:val="002060"/>
        </w:rPr>
        <w:t xml:space="preserve">In base alle risultanze degli atti ufficiali sono state deliberate le seguenti sanzioni disciplinari. </w:t>
      </w:r>
    </w:p>
    <w:p w14:paraId="66C3F6DD" w14:textId="77777777" w:rsidR="001666A5" w:rsidRPr="006C2CE4" w:rsidRDefault="001666A5" w:rsidP="001666A5">
      <w:pPr>
        <w:pStyle w:val="titolo3"/>
        <w:divId w:val="527259509"/>
        <w:rPr>
          <w:color w:val="002060"/>
        </w:rPr>
      </w:pPr>
      <w:r w:rsidRPr="006C2CE4">
        <w:rPr>
          <w:color w:val="002060"/>
        </w:rPr>
        <w:t xml:space="preserve">A CARICO CALCIATORI ESPULSI DAL CAMPO </w:t>
      </w:r>
    </w:p>
    <w:p w14:paraId="06E27633" w14:textId="77777777" w:rsidR="001666A5" w:rsidRPr="006C2CE4" w:rsidRDefault="001666A5" w:rsidP="001666A5">
      <w:pPr>
        <w:pStyle w:val="titolo20"/>
        <w:divId w:val="527259509"/>
        <w:rPr>
          <w:color w:val="002060"/>
        </w:rPr>
      </w:pPr>
      <w:r w:rsidRPr="006C2CE4">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4338B37A" w14:textId="77777777" w:rsidTr="001666A5">
        <w:trPr>
          <w:divId w:val="527259509"/>
        </w:trPr>
        <w:tc>
          <w:tcPr>
            <w:tcW w:w="2200" w:type="dxa"/>
            <w:tcMar>
              <w:top w:w="20" w:type="dxa"/>
              <w:left w:w="20" w:type="dxa"/>
              <w:bottom w:w="20" w:type="dxa"/>
              <w:right w:w="20" w:type="dxa"/>
            </w:tcMar>
            <w:vAlign w:val="center"/>
          </w:tcPr>
          <w:p w14:paraId="38DD23F2" w14:textId="77777777" w:rsidR="001666A5" w:rsidRPr="006C2CE4" w:rsidRDefault="001666A5" w:rsidP="00DA4E0C">
            <w:pPr>
              <w:pStyle w:val="movimento"/>
              <w:rPr>
                <w:color w:val="002060"/>
              </w:rPr>
            </w:pPr>
            <w:r w:rsidRPr="006C2CE4">
              <w:rPr>
                <w:color w:val="002060"/>
              </w:rPr>
              <w:t>AGLIOTTONE BARBARA</w:t>
            </w:r>
          </w:p>
        </w:tc>
        <w:tc>
          <w:tcPr>
            <w:tcW w:w="2200" w:type="dxa"/>
            <w:tcMar>
              <w:top w:w="20" w:type="dxa"/>
              <w:left w:w="20" w:type="dxa"/>
              <w:bottom w:w="20" w:type="dxa"/>
              <w:right w:w="20" w:type="dxa"/>
            </w:tcMar>
            <w:vAlign w:val="center"/>
          </w:tcPr>
          <w:p w14:paraId="16B8D535" w14:textId="77777777" w:rsidR="001666A5" w:rsidRPr="006C2CE4" w:rsidRDefault="001666A5" w:rsidP="00DA4E0C">
            <w:pPr>
              <w:pStyle w:val="movimento2"/>
              <w:rPr>
                <w:color w:val="002060"/>
              </w:rPr>
            </w:pPr>
            <w:r w:rsidRPr="006C2CE4">
              <w:rPr>
                <w:color w:val="002060"/>
              </w:rPr>
              <w:t xml:space="preserve">(U.MANDOLESI CALCIO) </w:t>
            </w:r>
          </w:p>
        </w:tc>
        <w:tc>
          <w:tcPr>
            <w:tcW w:w="800" w:type="dxa"/>
            <w:tcMar>
              <w:top w:w="20" w:type="dxa"/>
              <w:left w:w="20" w:type="dxa"/>
              <w:bottom w:w="20" w:type="dxa"/>
              <w:right w:w="20" w:type="dxa"/>
            </w:tcMar>
            <w:vAlign w:val="center"/>
          </w:tcPr>
          <w:p w14:paraId="4BD80102"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8AB90C1"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8DD0C97" w14:textId="77777777" w:rsidR="001666A5" w:rsidRPr="006C2CE4" w:rsidRDefault="001666A5" w:rsidP="00DA4E0C">
            <w:pPr>
              <w:pStyle w:val="movimento2"/>
              <w:rPr>
                <w:color w:val="002060"/>
              </w:rPr>
            </w:pPr>
            <w:r w:rsidRPr="006C2CE4">
              <w:rPr>
                <w:color w:val="002060"/>
              </w:rPr>
              <w:t> </w:t>
            </w:r>
          </w:p>
        </w:tc>
      </w:tr>
    </w:tbl>
    <w:p w14:paraId="714A391E" w14:textId="77777777" w:rsidR="001666A5" w:rsidRPr="006C2CE4" w:rsidRDefault="001666A5" w:rsidP="001666A5">
      <w:pPr>
        <w:pStyle w:val="titolo10"/>
        <w:divId w:val="527259509"/>
        <w:rPr>
          <w:color w:val="002060"/>
        </w:rPr>
      </w:pPr>
      <w:r w:rsidRPr="006C2CE4">
        <w:rPr>
          <w:color w:val="002060"/>
        </w:rPr>
        <w:t xml:space="preserve">GARE DEL 14/12/2019 </w:t>
      </w:r>
    </w:p>
    <w:p w14:paraId="477E2005" w14:textId="77777777" w:rsidR="001666A5" w:rsidRPr="006C2CE4" w:rsidRDefault="001666A5" w:rsidP="001666A5">
      <w:pPr>
        <w:pStyle w:val="titolo7a"/>
        <w:divId w:val="527259509"/>
        <w:rPr>
          <w:color w:val="002060"/>
        </w:rPr>
      </w:pPr>
      <w:r w:rsidRPr="006C2CE4">
        <w:rPr>
          <w:color w:val="002060"/>
        </w:rPr>
        <w:t xml:space="preserve">PROVVEDIMENTI DISCIPLINARI </w:t>
      </w:r>
    </w:p>
    <w:p w14:paraId="4C9F3DDA" w14:textId="77777777" w:rsidR="001666A5" w:rsidRPr="006C2CE4" w:rsidRDefault="001666A5" w:rsidP="001666A5">
      <w:pPr>
        <w:pStyle w:val="TITOLO7B"/>
        <w:divId w:val="527259509"/>
        <w:rPr>
          <w:color w:val="002060"/>
        </w:rPr>
      </w:pPr>
      <w:r w:rsidRPr="006C2CE4">
        <w:rPr>
          <w:color w:val="002060"/>
        </w:rPr>
        <w:t xml:space="preserve">In base alle risultanze degli atti ufficiali sono state deliberate le seguenti sanzioni disciplinari. </w:t>
      </w:r>
    </w:p>
    <w:p w14:paraId="1414AC77" w14:textId="77777777" w:rsidR="001666A5" w:rsidRPr="006C2CE4" w:rsidRDefault="001666A5" w:rsidP="001666A5">
      <w:pPr>
        <w:pStyle w:val="titolo3"/>
        <w:divId w:val="527259509"/>
        <w:rPr>
          <w:color w:val="002060"/>
        </w:rPr>
      </w:pPr>
      <w:r w:rsidRPr="006C2CE4">
        <w:rPr>
          <w:color w:val="002060"/>
        </w:rPr>
        <w:t xml:space="preserve">A CARICO CALCIATORI NON ESPULSI DAL CAMPO </w:t>
      </w:r>
    </w:p>
    <w:p w14:paraId="782903A7" w14:textId="77777777" w:rsidR="001666A5" w:rsidRPr="006C2CE4" w:rsidRDefault="001666A5" w:rsidP="001666A5">
      <w:pPr>
        <w:pStyle w:val="titolo20"/>
        <w:divId w:val="527259509"/>
        <w:rPr>
          <w:color w:val="002060"/>
        </w:rPr>
      </w:pPr>
      <w:r w:rsidRPr="006C2CE4">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0B1ADF8B" w14:textId="77777777" w:rsidTr="001666A5">
        <w:trPr>
          <w:divId w:val="527259509"/>
        </w:trPr>
        <w:tc>
          <w:tcPr>
            <w:tcW w:w="2200" w:type="dxa"/>
            <w:tcMar>
              <w:top w:w="20" w:type="dxa"/>
              <w:left w:w="20" w:type="dxa"/>
              <w:bottom w:w="20" w:type="dxa"/>
              <w:right w:w="20" w:type="dxa"/>
            </w:tcMar>
            <w:vAlign w:val="center"/>
          </w:tcPr>
          <w:p w14:paraId="587E273C" w14:textId="77777777" w:rsidR="001666A5" w:rsidRPr="006C2CE4" w:rsidRDefault="001666A5" w:rsidP="00DA4E0C">
            <w:pPr>
              <w:pStyle w:val="movimento"/>
              <w:rPr>
                <w:color w:val="002060"/>
              </w:rPr>
            </w:pPr>
            <w:r w:rsidRPr="006C2CE4">
              <w:rPr>
                <w:color w:val="002060"/>
              </w:rPr>
              <w:t>BALDONI ANIA</w:t>
            </w:r>
          </w:p>
        </w:tc>
        <w:tc>
          <w:tcPr>
            <w:tcW w:w="2200" w:type="dxa"/>
            <w:tcMar>
              <w:top w:w="20" w:type="dxa"/>
              <w:left w:w="20" w:type="dxa"/>
              <w:bottom w:w="20" w:type="dxa"/>
              <w:right w:w="20" w:type="dxa"/>
            </w:tcMar>
            <w:vAlign w:val="center"/>
          </w:tcPr>
          <w:p w14:paraId="7AB41584" w14:textId="77777777" w:rsidR="001666A5" w:rsidRPr="006C2CE4" w:rsidRDefault="001666A5" w:rsidP="00DA4E0C">
            <w:pPr>
              <w:pStyle w:val="movimento2"/>
              <w:rPr>
                <w:color w:val="002060"/>
              </w:rPr>
            </w:pPr>
            <w:r w:rsidRPr="006C2CE4">
              <w:rPr>
                <w:color w:val="002060"/>
              </w:rPr>
              <w:t xml:space="preserve">(CALCIO A 5 CORINALDO) </w:t>
            </w:r>
          </w:p>
        </w:tc>
        <w:tc>
          <w:tcPr>
            <w:tcW w:w="800" w:type="dxa"/>
            <w:tcMar>
              <w:top w:w="20" w:type="dxa"/>
              <w:left w:w="20" w:type="dxa"/>
              <w:bottom w:w="20" w:type="dxa"/>
              <w:right w:w="20" w:type="dxa"/>
            </w:tcMar>
            <w:vAlign w:val="center"/>
          </w:tcPr>
          <w:p w14:paraId="69AA584B"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70A3273"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D3E539F" w14:textId="77777777" w:rsidR="001666A5" w:rsidRPr="006C2CE4" w:rsidRDefault="001666A5" w:rsidP="00DA4E0C">
            <w:pPr>
              <w:pStyle w:val="movimento2"/>
              <w:rPr>
                <w:color w:val="002060"/>
              </w:rPr>
            </w:pPr>
            <w:r w:rsidRPr="006C2CE4">
              <w:rPr>
                <w:color w:val="002060"/>
              </w:rPr>
              <w:t> </w:t>
            </w:r>
          </w:p>
        </w:tc>
      </w:tr>
    </w:tbl>
    <w:p w14:paraId="20FE96D0" w14:textId="77777777" w:rsidR="001666A5" w:rsidRPr="006C2CE4" w:rsidRDefault="001666A5" w:rsidP="001666A5">
      <w:pPr>
        <w:pStyle w:val="titolo10"/>
        <w:divId w:val="527259509"/>
        <w:rPr>
          <w:color w:val="002060"/>
        </w:rPr>
      </w:pPr>
      <w:r w:rsidRPr="006C2CE4">
        <w:rPr>
          <w:color w:val="002060"/>
        </w:rPr>
        <w:t xml:space="preserve">GARE DEL 15/12/2019 </w:t>
      </w:r>
    </w:p>
    <w:p w14:paraId="61EC6FB2" w14:textId="77777777" w:rsidR="001666A5" w:rsidRPr="006C2CE4" w:rsidRDefault="001666A5" w:rsidP="001666A5">
      <w:pPr>
        <w:pStyle w:val="titolo7a"/>
        <w:divId w:val="527259509"/>
        <w:rPr>
          <w:color w:val="002060"/>
        </w:rPr>
      </w:pPr>
      <w:r w:rsidRPr="006C2CE4">
        <w:rPr>
          <w:color w:val="002060"/>
        </w:rPr>
        <w:lastRenderedPageBreak/>
        <w:t xml:space="preserve">PROVVEDIMENTI DISCIPLINARI </w:t>
      </w:r>
    </w:p>
    <w:p w14:paraId="4685DA1A" w14:textId="77777777" w:rsidR="001666A5" w:rsidRPr="006C2CE4" w:rsidRDefault="001666A5" w:rsidP="001666A5">
      <w:pPr>
        <w:pStyle w:val="TITOLO7B"/>
        <w:divId w:val="527259509"/>
        <w:rPr>
          <w:color w:val="002060"/>
        </w:rPr>
      </w:pPr>
      <w:r w:rsidRPr="006C2CE4">
        <w:rPr>
          <w:color w:val="002060"/>
        </w:rPr>
        <w:t xml:space="preserve">In base alle risultanze degli atti ufficiali sono state deliberate le seguenti sanzioni disciplinari. </w:t>
      </w:r>
    </w:p>
    <w:p w14:paraId="180CFA81" w14:textId="77777777" w:rsidR="001666A5" w:rsidRPr="006C2CE4" w:rsidRDefault="001666A5" w:rsidP="001666A5">
      <w:pPr>
        <w:pStyle w:val="titolo3"/>
        <w:divId w:val="527259509"/>
        <w:rPr>
          <w:color w:val="002060"/>
        </w:rPr>
      </w:pPr>
      <w:r w:rsidRPr="006C2CE4">
        <w:rPr>
          <w:color w:val="002060"/>
        </w:rPr>
        <w:t xml:space="preserve">A CARICO CALCIATORI NON ESPULSI DAL CAMPO </w:t>
      </w:r>
    </w:p>
    <w:p w14:paraId="44F2DF49" w14:textId="77777777" w:rsidR="001666A5" w:rsidRPr="006C2CE4" w:rsidRDefault="001666A5" w:rsidP="001666A5">
      <w:pPr>
        <w:pStyle w:val="titolo20"/>
        <w:divId w:val="527259509"/>
        <w:rPr>
          <w:color w:val="002060"/>
        </w:rPr>
      </w:pPr>
      <w:r w:rsidRPr="006C2CE4">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377D94F0" w14:textId="77777777" w:rsidTr="001666A5">
        <w:trPr>
          <w:divId w:val="527259509"/>
        </w:trPr>
        <w:tc>
          <w:tcPr>
            <w:tcW w:w="2200" w:type="dxa"/>
            <w:tcMar>
              <w:top w:w="20" w:type="dxa"/>
              <w:left w:w="20" w:type="dxa"/>
              <w:bottom w:w="20" w:type="dxa"/>
              <w:right w:w="20" w:type="dxa"/>
            </w:tcMar>
            <w:vAlign w:val="center"/>
          </w:tcPr>
          <w:p w14:paraId="346CC4BE" w14:textId="77777777" w:rsidR="001666A5" w:rsidRPr="006C2CE4" w:rsidRDefault="001666A5" w:rsidP="00DA4E0C">
            <w:pPr>
              <w:pStyle w:val="movimento"/>
              <w:rPr>
                <w:color w:val="002060"/>
              </w:rPr>
            </w:pPr>
            <w:r w:rsidRPr="006C2CE4">
              <w:rPr>
                <w:color w:val="002060"/>
              </w:rPr>
              <w:t>ROMAGNOLI ALICE</w:t>
            </w:r>
          </w:p>
        </w:tc>
        <w:tc>
          <w:tcPr>
            <w:tcW w:w="2200" w:type="dxa"/>
            <w:tcMar>
              <w:top w:w="20" w:type="dxa"/>
              <w:left w:w="20" w:type="dxa"/>
              <w:bottom w:w="20" w:type="dxa"/>
              <w:right w:w="20" w:type="dxa"/>
            </w:tcMar>
            <w:vAlign w:val="center"/>
          </w:tcPr>
          <w:p w14:paraId="4BC482F7" w14:textId="77777777" w:rsidR="001666A5" w:rsidRPr="006C2CE4" w:rsidRDefault="001666A5" w:rsidP="00DA4E0C">
            <w:pPr>
              <w:pStyle w:val="movimento2"/>
              <w:rPr>
                <w:color w:val="002060"/>
              </w:rPr>
            </w:pPr>
            <w:r w:rsidRPr="006C2CE4">
              <w:rPr>
                <w:color w:val="002060"/>
              </w:rPr>
              <w:t xml:space="preserve">(CSKA CORRIDONIA C5F) </w:t>
            </w:r>
          </w:p>
        </w:tc>
        <w:tc>
          <w:tcPr>
            <w:tcW w:w="800" w:type="dxa"/>
            <w:tcMar>
              <w:top w:w="20" w:type="dxa"/>
              <w:left w:w="20" w:type="dxa"/>
              <w:bottom w:w="20" w:type="dxa"/>
              <w:right w:w="20" w:type="dxa"/>
            </w:tcMar>
            <w:vAlign w:val="center"/>
          </w:tcPr>
          <w:p w14:paraId="4CE124AE"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74491713"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3073B60" w14:textId="77777777" w:rsidR="001666A5" w:rsidRPr="006C2CE4" w:rsidRDefault="001666A5" w:rsidP="00DA4E0C">
            <w:pPr>
              <w:pStyle w:val="movimento2"/>
              <w:rPr>
                <w:color w:val="002060"/>
              </w:rPr>
            </w:pPr>
            <w:r w:rsidRPr="006C2CE4">
              <w:rPr>
                <w:color w:val="002060"/>
              </w:rPr>
              <w:t> </w:t>
            </w:r>
          </w:p>
        </w:tc>
      </w:tr>
    </w:tbl>
    <w:p w14:paraId="67C78477" w14:textId="77777777" w:rsidR="001666A5" w:rsidRPr="006C2CE4" w:rsidRDefault="001666A5" w:rsidP="001666A5">
      <w:pPr>
        <w:pStyle w:val="breakline"/>
        <w:divId w:val="527259509"/>
        <w:rPr>
          <w:color w:val="002060"/>
        </w:rPr>
      </w:pPr>
    </w:p>
    <w:p w14:paraId="6C31BBCB" w14:textId="77777777" w:rsidR="001666A5" w:rsidRPr="006C2CE4" w:rsidRDefault="001666A5" w:rsidP="001666A5">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F.to IL GIUDICE SPORTIVO</w:t>
      </w:r>
    </w:p>
    <w:p w14:paraId="4AFE5088" w14:textId="77777777" w:rsidR="001666A5" w:rsidRPr="006C2CE4" w:rsidRDefault="001666A5" w:rsidP="001666A5">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 xml:space="preserve"> </w:t>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 xml:space="preserve">   </w:t>
      </w:r>
      <w:r w:rsidRPr="006C2CE4">
        <w:rPr>
          <w:rFonts w:ascii="Arial" w:hAnsi="Arial" w:cs="Arial"/>
          <w:noProof/>
          <w:color w:val="002060"/>
          <w:lang w:eastAsia="it-IT"/>
        </w:rPr>
        <w:tab/>
        <w:t xml:space="preserve">       Claudio Romagnoli</w:t>
      </w:r>
    </w:p>
    <w:p w14:paraId="19645FEE" w14:textId="77777777" w:rsidR="001666A5" w:rsidRPr="006C2CE4" w:rsidRDefault="001666A5" w:rsidP="001666A5">
      <w:pPr>
        <w:pStyle w:val="breakline"/>
        <w:divId w:val="527259509"/>
        <w:rPr>
          <w:color w:val="002060"/>
        </w:rPr>
      </w:pPr>
    </w:p>
    <w:p w14:paraId="3AC0DDDE" w14:textId="77777777" w:rsidR="001666A5" w:rsidRPr="006C2CE4" w:rsidRDefault="001666A5" w:rsidP="001666A5">
      <w:pPr>
        <w:pStyle w:val="TITOLOPRINC"/>
        <w:divId w:val="527259509"/>
        <w:rPr>
          <w:color w:val="002060"/>
        </w:rPr>
      </w:pPr>
      <w:r w:rsidRPr="006C2CE4">
        <w:rPr>
          <w:color w:val="002060"/>
        </w:rPr>
        <w:t>CLASSIFICA</w:t>
      </w:r>
    </w:p>
    <w:p w14:paraId="140C4E2A" w14:textId="77777777" w:rsidR="001666A5" w:rsidRPr="006C2CE4" w:rsidRDefault="001666A5" w:rsidP="001666A5">
      <w:pPr>
        <w:pStyle w:val="breakline"/>
        <w:divId w:val="527259509"/>
        <w:rPr>
          <w:color w:val="002060"/>
        </w:rPr>
      </w:pPr>
    </w:p>
    <w:p w14:paraId="371F63CC" w14:textId="77777777" w:rsidR="001666A5" w:rsidRPr="006C2CE4" w:rsidRDefault="001666A5" w:rsidP="001666A5">
      <w:pPr>
        <w:pStyle w:val="breakline"/>
        <w:divId w:val="527259509"/>
        <w:rPr>
          <w:color w:val="002060"/>
        </w:rPr>
      </w:pPr>
    </w:p>
    <w:p w14:paraId="4A4447F9" w14:textId="77777777" w:rsidR="001666A5" w:rsidRPr="006C2CE4" w:rsidRDefault="001666A5" w:rsidP="001666A5">
      <w:pPr>
        <w:pStyle w:val="SOTTOTITOLOCAMPIONATO1"/>
        <w:divId w:val="527259509"/>
        <w:rPr>
          <w:color w:val="002060"/>
        </w:rPr>
      </w:pPr>
      <w:r w:rsidRPr="006C2CE4">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666A5" w:rsidRPr="006C2CE4" w14:paraId="19D4C6D4" w14:textId="77777777" w:rsidTr="001666A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8A0482" w14:textId="77777777" w:rsidR="001666A5" w:rsidRPr="006C2CE4" w:rsidRDefault="001666A5" w:rsidP="00DA4E0C">
            <w:pPr>
              <w:pStyle w:val="HEADERTABELLA"/>
              <w:rPr>
                <w:color w:val="002060"/>
              </w:rPr>
            </w:pPr>
            <w:r w:rsidRPr="006C2C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DBBC08" w14:textId="77777777" w:rsidR="001666A5" w:rsidRPr="006C2CE4" w:rsidRDefault="001666A5" w:rsidP="00DA4E0C">
            <w:pPr>
              <w:pStyle w:val="HEADERTABELLA"/>
              <w:rPr>
                <w:color w:val="002060"/>
              </w:rPr>
            </w:pPr>
            <w:r w:rsidRPr="006C2C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C9395B" w14:textId="77777777" w:rsidR="001666A5" w:rsidRPr="006C2CE4" w:rsidRDefault="001666A5" w:rsidP="00DA4E0C">
            <w:pPr>
              <w:pStyle w:val="HEADERTABELLA"/>
              <w:rPr>
                <w:color w:val="002060"/>
              </w:rPr>
            </w:pPr>
            <w:r w:rsidRPr="006C2C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A9FF40" w14:textId="77777777" w:rsidR="001666A5" w:rsidRPr="006C2CE4" w:rsidRDefault="001666A5" w:rsidP="00DA4E0C">
            <w:pPr>
              <w:pStyle w:val="HEADERTABELLA"/>
              <w:rPr>
                <w:color w:val="002060"/>
              </w:rPr>
            </w:pPr>
            <w:r w:rsidRPr="006C2C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B1EDA6" w14:textId="77777777" w:rsidR="001666A5" w:rsidRPr="006C2CE4" w:rsidRDefault="001666A5" w:rsidP="00DA4E0C">
            <w:pPr>
              <w:pStyle w:val="HEADERTABELLA"/>
              <w:rPr>
                <w:color w:val="002060"/>
              </w:rPr>
            </w:pPr>
            <w:r w:rsidRPr="006C2C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F6EA5E" w14:textId="77777777" w:rsidR="001666A5" w:rsidRPr="006C2CE4" w:rsidRDefault="001666A5" w:rsidP="00DA4E0C">
            <w:pPr>
              <w:pStyle w:val="HEADERTABELLA"/>
              <w:rPr>
                <w:color w:val="002060"/>
              </w:rPr>
            </w:pPr>
            <w:r w:rsidRPr="006C2C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8A1C18" w14:textId="77777777" w:rsidR="001666A5" w:rsidRPr="006C2CE4" w:rsidRDefault="001666A5" w:rsidP="00DA4E0C">
            <w:pPr>
              <w:pStyle w:val="HEADERTABELLA"/>
              <w:rPr>
                <w:color w:val="002060"/>
              </w:rPr>
            </w:pPr>
            <w:r w:rsidRPr="006C2C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64BFF9" w14:textId="77777777" w:rsidR="001666A5" w:rsidRPr="006C2CE4" w:rsidRDefault="001666A5" w:rsidP="00DA4E0C">
            <w:pPr>
              <w:pStyle w:val="HEADERTABELLA"/>
              <w:rPr>
                <w:color w:val="002060"/>
              </w:rPr>
            </w:pPr>
            <w:r w:rsidRPr="006C2C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25ABF2" w14:textId="77777777" w:rsidR="001666A5" w:rsidRPr="006C2CE4" w:rsidRDefault="001666A5" w:rsidP="00DA4E0C">
            <w:pPr>
              <w:pStyle w:val="HEADERTABELLA"/>
              <w:rPr>
                <w:color w:val="002060"/>
              </w:rPr>
            </w:pPr>
            <w:r w:rsidRPr="006C2C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421964" w14:textId="77777777" w:rsidR="001666A5" w:rsidRPr="006C2CE4" w:rsidRDefault="001666A5" w:rsidP="00DA4E0C">
            <w:pPr>
              <w:pStyle w:val="HEADERTABELLA"/>
              <w:rPr>
                <w:color w:val="002060"/>
              </w:rPr>
            </w:pPr>
            <w:r w:rsidRPr="006C2CE4">
              <w:rPr>
                <w:color w:val="002060"/>
              </w:rPr>
              <w:t>PE</w:t>
            </w:r>
          </w:p>
        </w:tc>
      </w:tr>
      <w:tr w:rsidR="001666A5" w:rsidRPr="006C2CE4" w14:paraId="70BA38A4" w14:textId="77777777" w:rsidTr="001666A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2DC8105" w14:textId="77777777" w:rsidR="001666A5" w:rsidRPr="006C2CE4" w:rsidRDefault="001666A5" w:rsidP="00DA4E0C">
            <w:pPr>
              <w:pStyle w:val="ROWTABELLA"/>
              <w:rPr>
                <w:color w:val="002060"/>
              </w:rPr>
            </w:pPr>
            <w:r w:rsidRPr="006C2CE4">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E6AAB" w14:textId="77777777" w:rsidR="001666A5" w:rsidRPr="006C2CE4" w:rsidRDefault="001666A5" w:rsidP="00DA4E0C">
            <w:pPr>
              <w:pStyle w:val="ROWTABELLA"/>
              <w:jc w:val="center"/>
              <w:rPr>
                <w:color w:val="002060"/>
              </w:rPr>
            </w:pPr>
            <w:r w:rsidRPr="006C2C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5EF165"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F9047"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EAC71"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A2AD0"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695D81" w14:textId="77777777" w:rsidR="001666A5" w:rsidRPr="006C2CE4" w:rsidRDefault="001666A5" w:rsidP="00DA4E0C">
            <w:pPr>
              <w:pStyle w:val="ROWTABELLA"/>
              <w:jc w:val="center"/>
              <w:rPr>
                <w:color w:val="002060"/>
              </w:rPr>
            </w:pPr>
            <w:r w:rsidRPr="006C2CE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505F0" w14:textId="77777777" w:rsidR="001666A5" w:rsidRPr="006C2CE4" w:rsidRDefault="001666A5" w:rsidP="00DA4E0C">
            <w:pPr>
              <w:pStyle w:val="ROWTABELLA"/>
              <w:jc w:val="center"/>
              <w:rPr>
                <w:color w:val="002060"/>
              </w:rPr>
            </w:pPr>
            <w:r w:rsidRPr="006C2C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1AD7D" w14:textId="77777777" w:rsidR="001666A5" w:rsidRPr="006C2CE4" w:rsidRDefault="001666A5" w:rsidP="00DA4E0C">
            <w:pPr>
              <w:pStyle w:val="ROWTABELLA"/>
              <w:jc w:val="center"/>
              <w:rPr>
                <w:color w:val="002060"/>
              </w:rPr>
            </w:pPr>
            <w:r w:rsidRPr="006C2C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9846D" w14:textId="77777777" w:rsidR="001666A5" w:rsidRPr="006C2CE4" w:rsidRDefault="001666A5" w:rsidP="00DA4E0C">
            <w:pPr>
              <w:pStyle w:val="ROWTABELLA"/>
              <w:jc w:val="center"/>
              <w:rPr>
                <w:color w:val="002060"/>
              </w:rPr>
            </w:pPr>
            <w:r w:rsidRPr="006C2CE4">
              <w:rPr>
                <w:color w:val="002060"/>
              </w:rPr>
              <w:t>0</w:t>
            </w:r>
          </w:p>
        </w:tc>
      </w:tr>
      <w:tr w:rsidR="001666A5" w:rsidRPr="006C2CE4" w14:paraId="7D71E4C3"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1BCCC3" w14:textId="77777777" w:rsidR="001666A5" w:rsidRPr="006C2CE4" w:rsidRDefault="001666A5" w:rsidP="00DA4E0C">
            <w:pPr>
              <w:pStyle w:val="ROWTABELLA"/>
              <w:rPr>
                <w:color w:val="002060"/>
              </w:rPr>
            </w:pPr>
            <w:r w:rsidRPr="006C2CE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B1EF2" w14:textId="77777777" w:rsidR="001666A5" w:rsidRPr="006C2CE4" w:rsidRDefault="001666A5" w:rsidP="00DA4E0C">
            <w:pPr>
              <w:pStyle w:val="ROWTABELLA"/>
              <w:jc w:val="center"/>
              <w:rPr>
                <w:color w:val="002060"/>
              </w:rPr>
            </w:pPr>
            <w:r w:rsidRPr="006C2C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EF60B"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1CC73"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D4A6A"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CC16A"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4D18D" w14:textId="77777777" w:rsidR="001666A5" w:rsidRPr="006C2CE4" w:rsidRDefault="001666A5" w:rsidP="00DA4E0C">
            <w:pPr>
              <w:pStyle w:val="ROWTABELLA"/>
              <w:jc w:val="center"/>
              <w:rPr>
                <w:color w:val="002060"/>
              </w:rPr>
            </w:pPr>
            <w:r w:rsidRPr="006C2C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80A75"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5E446" w14:textId="77777777" w:rsidR="001666A5" w:rsidRPr="006C2CE4" w:rsidRDefault="001666A5" w:rsidP="00DA4E0C">
            <w:pPr>
              <w:pStyle w:val="ROWTABELLA"/>
              <w:jc w:val="center"/>
              <w:rPr>
                <w:color w:val="002060"/>
              </w:rPr>
            </w:pPr>
            <w:r w:rsidRPr="006C2C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32CFE" w14:textId="77777777" w:rsidR="001666A5" w:rsidRPr="006C2CE4" w:rsidRDefault="001666A5" w:rsidP="00DA4E0C">
            <w:pPr>
              <w:pStyle w:val="ROWTABELLA"/>
              <w:jc w:val="center"/>
              <w:rPr>
                <w:color w:val="002060"/>
              </w:rPr>
            </w:pPr>
            <w:r w:rsidRPr="006C2CE4">
              <w:rPr>
                <w:color w:val="002060"/>
              </w:rPr>
              <w:t>0</w:t>
            </w:r>
          </w:p>
        </w:tc>
      </w:tr>
      <w:tr w:rsidR="001666A5" w:rsidRPr="006C2CE4" w14:paraId="2425147E"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61FA8A" w14:textId="77777777" w:rsidR="001666A5" w:rsidRPr="006C2CE4" w:rsidRDefault="001666A5" w:rsidP="00DA4E0C">
            <w:pPr>
              <w:pStyle w:val="ROWTABELLA"/>
              <w:rPr>
                <w:color w:val="002060"/>
              </w:rPr>
            </w:pPr>
            <w:r w:rsidRPr="006C2CE4">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5309C" w14:textId="77777777" w:rsidR="001666A5" w:rsidRPr="006C2CE4" w:rsidRDefault="001666A5" w:rsidP="00DA4E0C">
            <w:pPr>
              <w:pStyle w:val="ROWTABELLA"/>
              <w:jc w:val="center"/>
              <w:rPr>
                <w:color w:val="002060"/>
              </w:rPr>
            </w:pPr>
            <w:r w:rsidRPr="006C2C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6BE85"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7B2E1"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65547"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12623A"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F3851" w14:textId="77777777" w:rsidR="001666A5" w:rsidRPr="006C2CE4" w:rsidRDefault="001666A5" w:rsidP="00DA4E0C">
            <w:pPr>
              <w:pStyle w:val="ROWTABELLA"/>
              <w:jc w:val="center"/>
              <w:rPr>
                <w:color w:val="002060"/>
              </w:rPr>
            </w:pPr>
            <w:r w:rsidRPr="006C2CE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04ED3" w14:textId="77777777" w:rsidR="001666A5" w:rsidRPr="006C2CE4" w:rsidRDefault="001666A5" w:rsidP="00DA4E0C">
            <w:pPr>
              <w:pStyle w:val="ROWTABELLA"/>
              <w:jc w:val="center"/>
              <w:rPr>
                <w:color w:val="002060"/>
              </w:rPr>
            </w:pPr>
            <w:r w:rsidRPr="006C2C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4CAE80"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F20AC" w14:textId="77777777" w:rsidR="001666A5" w:rsidRPr="006C2CE4" w:rsidRDefault="001666A5" w:rsidP="00DA4E0C">
            <w:pPr>
              <w:pStyle w:val="ROWTABELLA"/>
              <w:jc w:val="center"/>
              <w:rPr>
                <w:color w:val="002060"/>
              </w:rPr>
            </w:pPr>
            <w:r w:rsidRPr="006C2CE4">
              <w:rPr>
                <w:color w:val="002060"/>
              </w:rPr>
              <w:t>0</w:t>
            </w:r>
          </w:p>
        </w:tc>
      </w:tr>
      <w:tr w:rsidR="001666A5" w:rsidRPr="006C2CE4" w14:paraId="066948A8"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8FED7B" w14:textId="77777777" w:rsidR="001666A5" w:rsidRPr="006C2CE4" w:rsidRDefault="001666A5" w:rsidP="00DA4E0C">
            <w:pPr>
              <w:pStyle w:val="ROWTABELLA"/>
              <w:rPr>
                <w:color w:val="002060"/>
              </w:rPr>
            </w:pPr>
            <w:r w:rsidRPr="006C2CE4">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65B01" w14:textId="77777777" w:rsidR="001666A5" w:rsidRPr="006C2CE4" w:rsidRDefault="001666A5" w:rsidP="00DA4E0C">
            <w:pPr>
              <w:pStyle w:val="ROWTABELLA"/>
              <w:jc w:val="center"/>
              <w:rPr>
                <w:color w:val="002060"/>
              </w:rPr>
            </w:pPr>
            <w:r w:rsidRPr="006C2C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E0E9B"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31098"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D09195"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DA612"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8C912" w14:textId="77777777" w:rsidR="001666A5" w:rsidRPr="006C2CE4" w:rsidRDefault="001666A5" w:rsidP="00DA4E0C">
            <w:pPr>
              <w:pStyle w:val="ROWTABELLA"/>
              <w:jc w:val="center"/>
              <w:rPr>
                <w:color w:val="002060"/>
              </w:rPr>
            </w:pPr>
            <w:r w:rsidRPr="006C2C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68AC9" w14:textId="77777777" w:rsidR="001666A5" w:rsidRPr="006C2CE4" w:rsidRDefault="001666A5" w:rsidP="00DA4E0C">
            <w:pPr>
              <w:pStyle w:val="ROWTABELLA"/>
              <w:jc w:val="center"/>
              <w:rPr>
                <w:color w:val="002060"/>
              </w:rPr>
            </w:pPr>
            <w:r w:rsidRPr="006C2CE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7134C"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BE8A9" w14:textId="77777777" w:rsidR="001666A5" w:rsidRPr="006C2CE4" w:rsidRDefault="001666A5" w:rsidP="00DA4E0C">
            <w:pPr>
              <w:pStyle w:val="ROWTABELLA"/>
              <w:jc w:val="center"/>
              <w:rPr>
                <w:color w:val="002060"/>
              </w:rPr>
            </w:pPr>
            <w:r w:rsidRPr="006C2CE4">
              <w:rPr>
                <w:color w:val="002060"/>
              </w:rPr>
              <w:t>0</w:t>
            </w:r>
          </w:p>
        </w:tc>
      </w:tr>
      <w:tr w:rsidR="001666A5" w:rsidRPr="006C2CE4" w14:paraId="7E34307D"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1508EB" w14:textId="77777777" w:rsidR="001666A5" w:rsidRPr="006C2CE4" w:rsidRDefault="001666A5" w:rsidP="00DA4E0C">
            <w:pPr>
              <w:pStyle w:val="ROWTABELLA"/>
              <w:rPr>
                <w:color w:val="002060"/>
              </w:rPr>
            </w:pPr>
            <w:r w:rsidRPr="006C2CE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3D633" w14:textId="77777777" w:rsidR="001666A5" w:rsidRPr="006C2CE4" w:rsidRDefault="001666A5" w:rsidP="00DA4E0C">
            <w:pPr>
              <w:pStyle w:val="ROWTABELLA"/>
              <w:jc w:val="center"/>
              <w:rPr>
                <w:color w:val="002060"/>
              </w:rPr>
            </w:pPr>
            <w:r w:rsidRPr="006C2C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D14BB"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1183C"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1B8885"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11E2D"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F5F3F" w14:textId="77777777" w:rsidR="001666A5" w:rsidRPr="006C2CE4" w:rsidRDefault="001666A5" w:rsidP="00DA4E0C">
            <w:pPr>
              <w:pStyle w:val="ROWTABELLA"/>
              <w:jc w:val="center"/>
              <w:rPr>
                <w:color w:val="002060"/>
              </w:rPr>
            </w:pPr>
            <w:r w:rsidRPr="006C2C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59E86" w14:textId="77777777" w:rsidR="001666A5" w:rsidRPr="006C2CE4" w:rsidRDefault="001666A5" w:rsidP="00DA4E0C">
            <w:pPr>
              <w:pStyle w:val="ROWTABELLA"/>
              <w:jc w:val="center"/>
              <w:rPr>
                <w:color w:val="002060"/>
              </w:rPr>
            </w:pPr>
            <w:r w:rsidRPr="006C2C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F3BB7"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2CECB" w14:textId="77777777" w:rsidR="001666A5" w:rsidRPr="006C2CE4" w:rsidRDefault="001666A5" w:rsidP="00DA4E0C">
            <w:pPr>
              <w:pStyle w:val="ROWTABELLA"/>
              <w:jc w:val="center"/>
              <w:rPr>
                <w:color w:val="002060"/>
              </w:rPr>
            </w:pPr>
            <w:r w:rsidRPr="006C2CE4">
              <w:rPr>
                <w:color w:val="002060"/>
              </w:rPr>
              <w:t>0</w:t>
            </w:r>
          </w:p>
        </w:tc>
      </w:tr>
      <w:tr w:rsidR="001666A5" w:rsidRPr="006C2CE4" w14:paraId="79F61070"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35173C" w14:textId="77777777" w:rsidR="001666A5" w:rsidRPr="006C2CE4" w:rsidRDefault="001666A5" w:rsidP="00DA4E0C">
            <w:pPr>
              <w:pStyle w:val="ROWTABELLA"/>
              <w:rPr>
                <w:color w:val="002060"/>
              </w:rPr>
            </w:pPr>
            <w:r w:rsidRPr="006C2CE4">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C91AF6"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C11C1"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1F068"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090B6"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C622B"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EF379" w14:textId="77777777" w:rsidR="001666A5" w:rsidRPr="006C2CE4" w:rsidRDefault="001666A5" w:rsidP="00DA4E0C">
            <w:pPr>
              <w:pStyle w:val="ROWTABELLA"/>
              <w:jc w:val="center"/>
              <w:rPr>
                <w:color w:val="002060"/>
              </w:rPr>
            </w:pPr>
            <w:r w:rsidRPr="006C2CE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AF3982" w14:textId="77777777" w:rsidR="001666A5" w:rsidRPr="006C2CE4" w:rsidRDefault="001666A5" w:rsidP="00DA4E0C">
            <w:pPr>
              <w:pStyle w:val="ROWTABELLA"/>
              <w:jc w:val="center"/>
              <w:rPr>
                <w:color w:val="002060"/>
              </w:rPr>
            </w:pPr>
            <w:r w:rsidRPr="006C2C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DEDD2"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D9509B" w14:textId="77777777" w:rsidR="001666A5" w:rsidRPr="006C2CE4" w:rsidRDefault="001666A5" w:rsidP="00DA4E0C">
            <w:pPr>
              <w:pStyle w:val="ROWTABELLA"/>
              <w:jc w:val="center"/>
              <w:rPr>
                <w:color w:val="002060"/>
              </w:rPr>
            </w:pPr>
            <w:r w:rsidRPr="006C2CE4">
              <w:rPr>
                <w:color w:val="002060"/>
              </w:rPr>
              <w:t>0</w:t>
            </w:r>
          </w:p>
        </w:tc>
      </w:tr>
      <w:tr w:rsidR="001666A5" w:rsidRPr="006C2CE4" w14:paraId="139F9E22" w14:textId="77777777" w:rsidTr="001666A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FE1997D" w14:textId="77777777" w:rsidR="001666A5" w:rsidRPr="006C2CE4" w:rsidRDefault="001666A5" w:rsidP="00DA4E0C">
            <w:pPr>
              <w:pStyle w:val="ROWTABELLA"/>
              <w:rPr>
                <w:color w:val="002060"/>
              </w:rPr>
            </w:pPr>
            <w:r w:rsidRPr="006C2CE4">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A338A"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81AF6"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F2371"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F51E2"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52EE8"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55D7D"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04AC5" w14:textId="77777777" w:rsidR="001666A5" w:rsidRPr="006C2CE4" w:rsidRDefault="001666A5" w:rsidP="00DA4E0C">
            <w:pPr>
              <w:pStyle w:val="ROWTABELLA"/>
              <w:jc w:val="center"/>
              <w:rPr>
                <w:color w:val="002060"/>
              </w:rPr>
            </w:pPr>
            <w:r w:rsidRPr="006C2CE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1308C" w14:textId="77777777" w:rsidR="001666A5" w:rsidRPr="006C2CE4" w:rsidRDefault="001666A5" w:rsidP="00DA4E0C">
            <w:pPr>
              <w:pStyle w:val="ROWTABELLA"/>
              <w:jc w:val="center"/>
              <w:rPr>
                <w:color w:val="002060"/>
              </w:rPr>
            </w:pPr>
            <w:r w:rsidRPr="006C2CE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C0418D" w14:textId="77777777" w:rsidR="001666A5" w:rsidRPr="006C2CE4" w:rsidRDefault="001666A5" w:rsidP="00DA4E0C">
            <w:pPr>
              <w:pStyle w:val="ROWTABELLA"/>
              <w:jc w:val="center"/>
              <w:rPr>
                <w:color w:val="002060"/>
              </w:rPr>
            </w:pPr>
            <w:r w:rsidRPr="006C2CE4">
              <w:rPr>
                <w:color w:val="002060"/>
              </w:rPr>
              <w:t>0</w:t>
            </w:r>
          </w:p>
        </w:tc>
      </w:tr>
    </w:tbl>
    <w:p w14:paraId="6D824502" w14:textId="77777777" w:rsidR="001666A5" w:rsidRPr="006C2CE4" w:rsidRDefault="001666A5" w:rsidP="001666A5">
      <w:pPr>
        <w:pStyle w:val="breakline"/>
        <w:divId w:val="527259509"/>
        <w:rPr>
          <w:color w:val="002060"/>
        </w:rPr>
      </w:pPr>
    </w:p>
    <w:p w14:paraId="399E4295" w14:textId="77777777" w:rsidR="001666A5" w:rsidRPr="006C2CE4" w:rsidRDefault="001666A5" w:rsidP="001666A5">
      <w:pPr>
        <w:pStyle w:val="breakline"/>
        <w:divId w:val="527259509"/>
        <w:rPr>
          <w:color w:val="002060"/>
        </w:rPr>
      </w:pPr>
    </w:p>
    <w:p w14:paraId="076D147E" w14:textId="77777777" w:rsidR="001666A5" w:rsidRPr="006C2CE4" w:rsidRDefault="001666A5" w:rsidP="001666A5">
      <w:pPr>
        <w:pStyle w:val="SOTTOTITOLOCAMPIONATO1"/>
        <w:divId w:val="527259509"/>
        <w:rPr>
          <w:color w:val="002060"/>
        </w:rPr>
      </w:pPr>
      <w:r w:rsidRPr="006C2CE4">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666A5" w:rsidRPr="006C2CE4" w14:paraId="01A33E96" w14:textId="77777777" w:rsidTr="001666A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B7C863" w14:textId="77777777" w:rsidR="001666A5" w:rsidRPr="006C2CE4" w:rsidRDefault="001666A5" w:rsidP="00DA4E0C">
            <w:pPr>
              <w:pStyle w:val="HEADERTABELLA"/>
              <w:rPr>
                <w:color w:val="002060"/>
              </w:rPr>
            </w:pPr>
            <w:r w:rsidRPr="006C2C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8F7B05" w14:textId="77777777" w:rsidR="001666A5" w:rsidRPr="006C2CE4" w:rsidRDefault="001666A5" w:rsidP="00DA4E0C">
            <w:pPr>
              <w:pStyle w:val="HEADERTABELLA"/>
              <w:rPr>
                <w:color w:val="002060"/>
              </w:rPr>
            </w:pPr>
            <w:r w:rsidRPr="006C2C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6F4ECC" w14:textId="77777777" w:rsidR="001666A5" w:rsidRPr="006C2CE4" w:rsidRDefault="001666A5" w:rsidP="00DA4E0C">
            <w:pPr>
              <w:pStyle w:val="HEADERTABELLA"/>
              <w:rPr>
                <w:color w:val="002060"/>
              </w:rPr>
            </w:pPr>
            <w:r w:rsidRPr="006C2C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2EDC2D" w14:textId="77777777" w:rsidR="001666A5" w:rsidRPr="006C2CE4" w:rsidRDefault="001666A5" w:rsidP="00DA4E0C">
            <w:pPr>
              <w:pStyle w:val="HEADERTABELLA"/>
              <w:rPr>
                <w:color w:val="002060"/>
              </w:rPr>
            </w:pPr>
            <w:r w:rsidRPr="006C2C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C16BC2" w14:textId="77777777" w:rsidR="001666A5" w:rsidRPr="006C2CE4" w:rsidRDefault="001666A5" w:rsidP="00DA4E0C">
            <w:pPr>
              <w:pStyle w:val="HEADERTABELLA"/>
              <w:rPr>
                <w:color w:val="002060"/>
              </w:rPr>
            </w:pPr>
            <w:r w:rsidRPr="006C2C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4FE144" w14:textId="77777777" w:rsidR="001666A5" w:rsidRPr="006C2CE4" w:rsidRDefault="001666A5" w:rsidP="00DA4E0C">
            <w:pPr>
              <w:pStyle w:val="HEADERTABELLA"/>
              <w:rPr>
                <w:color w:val="002060"/>
              </w:rPr>
            </w:pPr>
            <w:r w:rsidRPr="006C2C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81EE35" w14:textId="77777777" w:rsidR="001666A5" w:rsidRPr="006C2CE4" w:rsidRDefault="001666A5" w:rsidP="00DA4E0C">
            <w:pPr>
              <w:pStyle w:val="HEADERTABELLA"/>
              <w:rPr>
                <w:color w:val="002060"/>
              </w:rPr>
            </w:pPr>
            <w:r w:rsidRPr="006C2C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9C2E70" w14:textId="77777777" w:rsidR="001666A5" w:rsidRPr="006C2CE4" w:rsidRDefault="001666A5" w:rsidP="00DA4E0C">
            <w:pPr>
              <w:pStyle w:val="HEADERTABELLA"/>
              <w:rPr>
                <w:color w:val="002060"/>
              </w:rPr>
            </w:pPr>
            <w:r w:rsidRPr="006C2C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AE4797" w14:textId="77777777" w:rsidR="001666A5" w:rsidRPr="006C2CE4" w:rsidRDefault="001666A5" w:rsidP="00DA4E0C">
            <w:pPr>
              <w:pStyle w:val="HEADERTABELLA"/>
              <w:rPr>
                <w:color w:val="002060"/>
              </w:rPr>
            </w:pPr>
            <w:r w:rsidRPr="006C2C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FD61F1" w14:textId="77777777" w:rsidR="001666A5" w:rsidRPr="006C2CE4" w:rsidRDefault="001666A5" w:rsidP="00DA4E0C">
            <w:pPr>
              <w:pStyle w:val="HEADERTABELLA"/>
              <w:rPr>
                <w:color w:val="002060"/>
              </w:rPr>
            </w:pPr>
            <w:r w:rsidRPr="006C2CE4">
              <w:rPr>
                <w:color w:val="002060"/>
              </w:rPr>
              <w:t>PE</w:t>
            </w:r>
          </w:p>
        </w:tc>
      </w:tr>
      <w:tr w:rsidR="001666A5" w:rsidRPr="006C2CE4" w14:paraId="049616AB" w14:textId="77777777" w:rsidTr="001666A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EA4A069" w14:textId="77777777" w:rsidR="001666A5" w:rsidRPr="006C2CE4" w:rsidRDefault="001666A5" w:rsidP="00DA4E0C">
            <w:pPr>
              <w:pStyle w:val="ROWTABELLA"/>
              <w:rPr>
                <w:color w:val="002060"/>
              </w:rPr>
            </w:pPr>
            <w:r w:rsidRPr="006C2CE4">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AC485" w14:textId="77777777" w:rsidR="001666A5" w:rsidRPr="006C2CE4" w:rsidRDefault="001666A5" w:rsidP="00DA4E0C">
            <w:pPr>
              <w:pStyle w:val="ROWTABELLA"/>
              <w:jc w:val="center"/>
              <w:rPr>
                <w:color w:val="002060"/>
              </w:rPr>
            </w:pPr>
            <w:r w:rsidRPr="006C2C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208BD"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6467A"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A8E0F"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8CA30"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16D47" w14:textId="77777777" w:rsidR="001666A5" w:rsidRPr="006C2CE4" w:rsidRDefault="001666A5" w:rsidP="00DA4E0C">
            <w:pPr>
              <w:pStyle w:val="ROWTABELLA"/>
              <w:jc w:val="center"/>
              <w:rPr>
                <w:color w:val="002060"/>
              </w:rPr>
            </w:pPr>
            <w:r w:rsidRPr="006C2CE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A0E77" w14:textId="77777777" w:rsidR="001666A5" w:rsidRPr="006C2CE4" w:rsidRDefault="001666A5" w:rsidP="00DA4E0C">
            <w:pPr>
              <w:pStyle w:val="ROWTABELLA"/>
              <w:jc w:val="center"/>
              <w:rPr>
                <w:color w:val="002060"/>
              </w:rPr>
            </w:pPr>
            <w:r w:rsidRPr="006C2C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9C49F" w14:textId="77777777" w:rsidR="001666A5" w:rsidRPr="006C2CE4" w:rsidRDefault="001666A5" w:rsidP="00DA4E0C">
            <w:pPr>
              <w:pStyle w:val="ROWTABELLA"/>
              <w:jc w:val="center"/>
              <w:rPr>
                <w:color w:val="002060"/>
              </w:rPr>
            </w:pPr>
            <w:r w:rsidRPr="006C2C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8D5FC" w14:textId="77777777" w:rsidR="001666A5" w:rsidRPr="006C2CE4" w:rsidRDefault="001666A5" w:rsidP="00DA4E0C">
            <w:pPr>
              <w:pStyle w:val="ROWTABELLA"/>
              <w:jc w:val="center"/>
              <w:rPr>
                <w:color w:val="002060"/>
              </w:rPr>
            </w:pPr>
            <w:r w:rsidRPr="006C2CE4">
              <w:rPr>
                <w:color w:val="002060"/>
              </w:rPr>
              <w:t>0</w:t>
            </w:r>
          </w:p>
        </w:tc>
      </w:tr>
      <w:tr w:rsidR="001666A5" w:rsidRPr="006C2CE4" w14:paraId="4D0682D3"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F043BD" w14:textId="77777777" w:rsidR="001666A5" w:rsidRPr="006C2CE4" w:rsidRDefault="001666A5" w:rsidP="00DA4E0C">
            <w:pPr>
              <w:pStyle w:val="ROWTABELLA"/>
              <w:rPr>
                <w:color w:val="002060"/>
              </w:rPr>
            </w:pPr>
            <w:r w:rsidRPr="006C2CE4">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3642D" w14:textId="77777777" w:rsidR="001666A5" w:rsidRPr="006C2CE4" w:rsidRDefault="001666A5" w:rsidP="00DA4E0C">
            <w:pPr>
              <w:pStyle w:val="ROWTABELLA"/>
              <w:jc w:val="center"/>
              <w:rPr>
                <w:color w:val="002060"/>
              </w:rPr>
            </w:pPr>
            <w:r w:rsidRPr="006C2C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070D3C"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36613"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FD857"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B81F5"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573B1" w14:textId="77777777" w:rsidR="001666A5" w:rsidRPr="006C2CE4" w:rsidRDefault="001666A5" w:rsidP="00DA4E0C">
            <w:pPr>
              <w:pStyle w:val="ROWTABELLA"/>
              <w:jc w:val="center"/>
              <w:rPr>
                <w:color w:val="002060"/>
              </w:rPr>
            </w:pPr>
            <w:r w:rsidRPr="006C2C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3FF0E" w14:textId="77777777" w:rsidR="001666A5" w:rsidRPr="006C2CE4" w:rsidRDefault="001666A5" w:rsidP="00DA4E0C">
            <w:pPr>
              <w:pStyle w:val="ROWTABELLA"/>
              <w:jc w:val="center"/>
              <w:rPr>
                <w:color w:val="002060"/>
              </w:rPr>
            </w:pPr>
            <w:r w:rsidRPr="006C2C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5C86F1" w14:textId="77777777" w:rsidR="001666A5" w:rsidRPr="006C2CE4" w:rsidRDefault="001666A5" w:rsidP="00DA4E0C">
            <w:pPr>
              <w:pStyle w:val="ROWTABELLA"/>
              <w:jc w:val="center"/>
              <w:rPr>
                <w:color w:val="002060"/>
              </w:rPr>
            </w:pPr>
            <w:r w:rsidRPr="006C2C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190A3" w14:textId="77777777" w:rsidR="001666A5" w:rsidRPr="006C2CE4" w:rsidRDefault="001666A5" w:rsidP="00DA4E0C">
            <w:pPr>
              <w:pStyle w:val="ROWTABELLA"/>
              <w:jc w:val="center"/>
              <w:rPr>
                <w:color w:val="002060"/>
              </w:rPr>
            </w:pPr>
            <w:r w:rsidRPr="006C2CE4">
              <w:rPr>
                <w:color w:val="002060"/>
              </w:rPr>
              <w:t>0</w:t>
            </w:r>
          </w:p>
        </w:tc>
      </w:tr>
      <w:tr w:rsidR="001666A5" w:rsidRPr="006C2CE4" w14:paraId="5F408EB6"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D5A8AE" w14:textId="77777777" w:rsidR="001666A5" w:rsidRPr="006C2CE4" w:rsidRDefault="001666A5" w:rsidP="00DA4E0C">
            <w:pPr>
              <w:pStyle w:val="ROWTABELLA"/>
              <w:rPr>
                <w:color w:val="002060"/>
              </w:rPr>
            </w:pPr>
            <w:r w:rsidRPr="006C2CE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B4CE63"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E8821"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91D7F"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0D843A"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967EE8"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F8251" w14:textId="77777777" w:rsidR="001666A5" w:rsidRPr="006C2CE4" w:rsidRDefault="001666A5" w:rsidP="00DA4E0C">
            <w:pPr>
              <w:pStyle w:val="ROWTABELLA"/>
              <w:jc w:val="center"/>
              <w:rPr>
                <w:color w:val="002060"/>
              </w:rPr>
            </w:pPr>
            <w:r w:rsidRPr="006C2C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736D0"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4EBE27"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1A9EC" w14:textId="77777777" w:rsidR="001666A5" w:rsidRPr="006C2CE4" w:rsidRDefault="001666A5" w:rsidP="00DA4E0C">
            <w:pPr>
              <w:pStyle w:val="ROWTABELLA"/>
              <w:jc w:val="center"/>
              <w:rPr>
                <w:color w:val="002060"/>
              </w:rPr>
            </w:pPr>
            <w:r w:rsidRPr="006C2CE4">
              <w:rPr>
                <w:color w:val="002060"/>
              </w:rPr>
              <w:t>0</w:t>
            </w:r>
          </w:p>
        </w:tc>
      </w:tr>
      <w:tr w:rsidR="001666A5" w:rsidRPr="006C2CE4" w14:paraId="18302657"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AFBD00" w14:textId="77777777" w:rsidR="001666A5" w:rsidRPr="006C2CE4" w:rsidRDefault="001666A5" w:rsidP="00DA4E0C">
            <w:pPr>
              <w:pStyle w:val="ROWTABELLA"/>
              <w:rPr>
                <w:color w:val="002060"/>
              </w:rPr>
            </w:pPr>
            <w:r w:rsidRPr="006C2CE4">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27D85" w14:textId="77777777" w:rsidR="001666A5" w:rsidRPr="006C2CE4" w:rsidRDefault="001666A5" w:rsidP="00DA4E0C">
            <w:pPr>
              <w:pStyle w:val="ROWTABELLA"/>
              <w:jc w:val="center"/>
              <w:rPr>
                <w:color w:val="002060"/>
              </w:rPr>
            </w:pPr>
            <w:r w:rsidRPr="006C2C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62CF6"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7A472"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2C8367"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9E608"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A6BB1" w14:textId="77777777" w:rsidR="001666A5" w:rsidRPr="006C2CE4" w:rsidRDefault="001666A5" w:rsidP="00DA4E0C">
            <w:pPr>
              <w:pStyle w:val="ROWTABELLA"/>
              <w:jc w:val="center"/>
              <w:rPr>
                <w:color w:val="002060"/>
              </w:rPr>
            </w:pPr>
            <w:r w:rsidRPr="006C2CE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23446" w14:textId="77777777" w:rsidR="001666A5" w:rsidRPr="006C2CE4" w:rsidRDefault="001666A5" w:rsidP="00DA4E0C">
            <w:pPr>
              <w:pStyle w:val="ROWTABELLA"/>
              <w:jc w:val="center"/>
              <w:rPr>
                <w:color w:val="002060"/>
              </w:rPr>
            </w:pPr>
            <w:r w:rsidRPr="006C2CE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C6382"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23249" w14:textId="77777777" w:rsidR="001666A5" w:rsidRPr="006C2CE4" w:rsidRDefault="001666A5" w:rsidP="00DA4E0C">
            <w:pPr>
              <w:pStyle w:val="ROWTABELLA"/>
              <w:jc w:val="center"/>
              <w:rPr>
                <w:color w:val="002060"/>
              </w:rPr>
            </w:pPr>
            <w:r w:rsidRPr="006C2CE4">
              <w:rPr>
                <w:color w:val="002060"/>
              </w:rPr>
              <w:t>0</w:t>
            </w:r>
          </w:p>
        </w:tc>
      </w:tr>
      <w:tr w:rsidR="001666A5" w:rsidRPr="006C2CE4" w14:paraId="205F85B7"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3B88FD" w14:textId="77777777" w:rsidR="001666A5" w:rsidRPr="006C2CE4" w:rsidRDefault="001666A5" w:rsidP="00DA4E0C">
            <w:pPr>
              <w:pStyle w:val="ROWTABELLA"/>
              <w:rPr>
                <w:color w:val="002060"/>
              </w:rPr>
            </w:pPr>
            <w:r w:rsidRPr="006C2CE4">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2F9EC" w14:textId="77777777" w:rsidR="001666A5" w:rsidRPr="006C2CE4" w:rsidRDefault="001666A5" w:rsidP="00DA4E0C">
            <w:pPr>
              <w:pStyle w:val="ROWTABELLA"/>
              <w:jc w:val="center"/>
              <w:rPr>
                <w:color w:val="002060"/>
              </w:rPr>
            </w:pPr>
            <w:r w:rsidRPr="006C2C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AAC6C"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59555"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EBF83"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5D212"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8A8F9" w14:textId="77777777" w:rsidR="001666A5" w:rsidRPr="006C2CE4" w:rsidRDefault="001666A5" w:rsidP="00DA4E0C">
            <w:pPr>
              <w:pStyle w:val="ROWTABELLA"/>
              <w:jc w:val="center"/>
              <w:rPr>
                <w:color w:val="002060"/>
              </w:rPr>
            </w:pPr>
            <w:r w:rsidRPr="006C2C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72749" w14:textId="77777777" w:rsidR="001666A5" w:rsidRPr="006C2CE4" w:rsidRDefault="001666A5" w:rsidP="00DA4E0C">
            <w:pPr>
              <w:pStyle w:val="ROWTABELLA"/>
              <w:jc w:val="center"/>
              <w:rPr>
                <w:color w:val="002060"/>
              </w:rPr>
            </w:pPr>
            <w:r w:rsidRPr="006C2C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AE94B"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4D0EB" w14:textId="77777777" w:rsidR="001666A5" w:rsidRPr="006C2CE4" w:rsidRDefault="001666A5" w:rsidP="00DA4E0C">
            <w:pPr>
              <w:pStyle w:val="ROWTABELLA"/>
              <w:jc w:val="center"/>
              <w:rPr>
                <w:color w:val="002060"/>
              </w:rPr>
            </w:pPr>
            <w:r w:rsidRPr="006C2CE4">
              <w:rPr>
                <w:color w:val="002060"/>
              </w:rPr>
              <w:t>0</w:t>
            </w:r>
          </w:p>
        </w:tc>
      </w:tr>
      <w:tr w:rsidR="001666A5" w:rsidRPr="006C2CE4" w14:paraId="46196EB8"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9975C1" w14:textId="77777777" w:rsidR="001666A5" w:rsidRPr="006C2CE4" w:rsidRDefault="001666A5" w:rsidP="00DA4E0C">
            <w:pPr>
              <w:pStyle w:val="ROWTABELLA"/>
              <w:rPr>
                <w:color w:val="002060"/>
              </w:rPr>
            </w:pPr>
            <w:r w:rsidRPr="006C2CE4">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73067" w14:textId="77777777" w:rsidR="001666A5" w:rsidRPr="006C2CE4" w:rsidRDefault="001666A5" w:rsidP="00DA4E0C">
            <w:pPr>
              <w:pStyle w:val="ROWTABELLA"/>
              <w:jc w:val="center"/>
              <w:rPr>
                <w:color w:val="002060"/>
              </w:rPr>
            </w:pPr>
            <w:r w:rsidRPr="006C2C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18973D"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EE55C"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1F156"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42DD5"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F2A0F" w14:textId="77777777" w:rsidR="001666A5" w:rsidRPr="006C2CE4" w:rsidRDefault="001666A5" w:rsidP="00DA4E0C">
            <w:pPr>
              <w:pStyle w:val="ROWTABELLA"/>
              <w:jc w:val="center"/>
              <w:rPr>
                <w:color w:val="002060"/>
              </w:rPr>
            </w:pPr>
            <w:r w:rsidRPr="006C2C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D4796" w14:textId="77777777" w:rsidR="001666A5" w:rsidRPr="006C2CE4" w:rsidRDefault="001666A5" w:rsidP="00DA4E0C">
            <w:pPr>
              <w:pStyle w:val="ROWTABELLA"/>
              <w:jc w:val="center"/>
              <w:rPr>
                <w:color w:val="002060"/>
              </w:rPr>
            </w:pPr>
            <w:r w:rsidRPr="006C2CE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FF991"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612BC" w14:textId="77777777" w:rsidR="001666A5" w:rsidRPr="006C2CE4" w:rsidRDefault="001666A5" w:rsidP="00DA4E0C">
            <w:pPr>
              <w:pStyle w:val="ROWTABELLA"/>
              <w:jc w:val="center"/>
              <w:rPr>
                <w:color w:val="002060"/>
              </w:rPr>
            </w:pPr>
            <w:r w:rsidRPr="006C2CE4">
              <w:rPr>
                <w:color w:val="002060"/>
              </w:rPr>
              <w:t>0</w:t>
            </w:r>
          </w:p>
        </w:tc>
      </w:tr>
      <w:tr w:rsidR="001666A5" w:rsidRPr="006C2CE4" w14:paraId="4E2FE5E8"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B95A11" w14:textId="77777777" w:rsidR="001666A5" w:rsidRPr="006C2CE4" w:rsidRDefault="001666A5" w:rsidP="00DA4E0C">
            <w:pPr>
              <w:pStyle w:val="ROWTABELLA"/>
              <w:rPr>
                <w:color w:val="002060"/>
              </w:rPr>
            </w:pPr>
            <w:r w:rsidRPr="006C2CE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1141E"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DA9D9"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D9D9B2"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18922"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6C6C7"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48992" w14:textId="77777777" w:rsidR="001666A5" w:rsidRPr="006C2CE4" w:rsidRDefault="001666A5" w:rsidP="00DA4E0C">
            <w:pPr>
              <w:pStyle w:val="ROWTABELLA"/>
              <w:jc w:val="center"/>
              <w:rPr>
                <w:color w:val="002060"/>
              </w:rPr>
            </w:pPr>
            <w:r w:rsidRPr="006C2C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E989A" w14:textId="77777777" w:rsidR="001666A5" w:rsidRPr="006C2CE4" w:rsidRDefault="001666A5" w:rsidP="00DA4E0C">
            <w:pPr>
              <w:pStyle w:val="ROWTABELLA"/>
              <w:jc w:val="center"/>
              <w:rPr>
                <w:color w:val="002060"/>
              </w:rPr>
            </w:pPr>
            <w:r w:rsidRPr="006C2C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141BC"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39174" w14:textId="77777777" w:rsidR="001666A5" w:rsidRPr="006C2CE4" w:rsidRDefault="001666A5" w:rsidP="00DA4E0C">
            <w:pPr>
              <w:pStyle w:val="ROWTABELLA"/>
              <w:jc w:val="center"/>
              <w:rPr>
                <w:color w:val="002060"/>
              </w:rPr>
            </w:pPr>
            <w:r w:rsidRPr="006C2CE4">
              <w:rPr>
                <w:color w:val="002060"/>
              </w:rPr>
              <w:t>0</w:t>
            </w:r>
          </w:p>
        </w:tc>
      </w:tr>
      <w:tr w:rsidR="001666A5" w:rsidRPr="006C2CE4" w14:paraId="7D2C2A9E" w14:textId="77777777" w:rsidTr="001666A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E93DC29" w14:textId="77777777" w:rsidR="001666A5" w:rsidRPr="006C2CE4" w:rsidRDefault="001666A5" w:rsidP="00DA4E0C">
            <w:pPr>
              <w:pStyle w:val="ROWTABELLA"/>
              <w:rPr>
                <w:color w:val="002060"/>
              </w:rPr>
            </w:pPr>
            <w:r w:rsidRPr="006C2CE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1D36F"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90831"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C027C"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84236"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0F26D"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10D26" w14:textId="77777777" w:rsidR="001666A5" w:rsidRPr="006C2CE4" w:rsidRDefault="001666A5" w:rsidP="00DA4E0C">
            <w:pPr>
              <w:pStyle w:val="ROWTABELLA"/>
              <w:jc w:val="center"/>
              <w:rPr>
                <w:color w:val="002060"/>
              </w:rPr>
            </w:pPr>
            <w:r w:rsidRPr="006C2C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24493" w14:textId="77777777" w:rsidR="001666A5" w:rsidRPr="006C2CE4" w:rsidRDefault="001666A5" w:rsidP="00DA4E0C">
            <w:pPr>
              <w:pStyle w:val="ROWTABELLA"/>
              <w:jc w:val="center"/>
              <w:rPr>
                <w:color w:val="002060"/>
              </w:rPr>
            </w:pPr>
            <w:r w:rsidRPr="006C2CE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D5FBE" w14:textId="77777777" w:rsidR="001666A5" w:rsidRPr="006C2CE4" w:rsidRDefault="001666A5" w:rsidP="00DA4E0C">
            <w:pPr>
              <w:pStyle w:val="ROWTABELLA"/>
              <w:jc w:val="center"/>
              <w:rPr>
                <w:color w:val="002060"/>
              </w:rPr>
            </w:pPr>
            <w:r w:rsidRPr="006C2CE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ED988" w14:textId="77777777" w:rsidR="001666A5" w:rsidRPr="006C2CE4" w:rsidRDefault="001666A5" w:rsidP="00DA4E0C">
            <w:pPr>
              <w:pStyle w:val="ROWTABELLA"/>
              <w:jc w:val="center"/>
              <w:rPr>
                <w:color w:val="002060"/>
              </w:rPr>
            </w:pPr>
            <w:r w:rsidRPr="006C2CE4">
              <w:rPr>
                <w:color w:val="002060"/>
              </w:rPr>
              <w:t>0</w:t>
            </w:r>
          </w:p>
        </w:tc>
      </w:tr>
    </w:tbl>
    <w:p w14:paraId="226BE50A" w14:textId="77777777" w:rsidR="001666A5" w:rsidRPr="006C2CE4" w:rsidRDefault="001666A5" w:rsidP="001666A5">
      <w:pPr>
        <w:pStyle w:val="breakline"/>
        <w:divId w:val="527259509"/>
        <w:rPr>
          <w:color w:val="002060"/>
        </w:rPr>
      </w:pPr>
    </w:p>
    <w:p w14:paraId="203E6B01" w14:textId="77777777" w:rsidR="001666A5" w:rsidRPr="006C2CE4" w:rsidRDefault="001666A5" w:rsidP="001666A5">
      <w:pPr>
        <w:pStyle w:val="TITOLOPRINC"/>
        <w:divId w:val="527259509"/>
        <w:rPr>
          <w:color w:val="002060"/>
        </w:rPr>
      </w:pPr>
      <w:r w:rsidRPr="006C2CE4">
        <w:rPr>
          <w:color w:val="002060"/>
        </w:rPr>
        <w:t>PROGRAMMA GARE</w:t>
      </w:r>
    </w:p>
    <w:p w14:paraId="159BCBF3" w14:textId="77777777" w:rsidR="001666A5" w:rsidRPr="006C2CE4" w:rsidRDefault="001666A5" w:rsidP="001666A5">
      <w:pPr>
        <w:pStyle w:val="SOTTOTITOLOCAMPIONATO1"/>
        <w:divId w:val="527259509"/>
        <w:rPr>
          <w:color w:val="002060"/>
        </w:rPr>
      </w:pPr>
      <w:r w:rsidRPr="006C2CE4">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1666A5" w:rsidRPr="006C2CE4" w14:paraId="79375215"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EBE0CD"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1BE2CD"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D8B382"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6B3E52"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429D31"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952CA1"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DDEF6F"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2174C01C" w14:textId="77777777" w:rsidTr="001666A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A54EAE2" w14:textId="77777777" w:rsidR="001666A5" w:rsidRPr="006C2CE4" w:rsidRDefault="001666A5" w:rsidP="00DA4E0C">
            <w:pPr>
              <w:pStyle w:val="ROWTABELLA"/>
              <w:rPr>
                <w:color w:val="002060"/>
              </w:rPr>
            </w:pPr>
            <w:r w:rsidRPr="006C2CE4">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C3D8AA" w14:textId="77777777" w:rsidR="001666A5" w:rsidRPr="006C2CE4" w:rsidRDefault="001666A5" w:rsidP="00DA4E0C">
            <w:pPr>
              <w:pStyle w:val="ROWTABELLA"/>
              <w:rPr>
                <w:color w:val="002060"/>
              </w:rPr>
            </w:pPr>
            <w:r w:rsidRPr="006C2CE4">
              <w:rPr>
                <w:color w:val="002060"/>
              </w:rPr>
              <w:t>S.ORSO 1980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25BAF33" w14:textId="77777777" w:rsidR="001666A5" w:rsidRPr="006C2CE4" w:rsidRDefault="001666A5" w:rsidP="00DA4E0C">
            <w:pPr>
              <w:pStyle w:val="ROWTABELLA"/>
              <w:jc w:val="center"/>
              <w:rPr>
                <w:color w:val="002060"/>
              </w:rPr>
            </w:pPr>
            <w:r w:rsidRPr="006C2C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5D0F45" w14:textId="77777777" w:rsidR="001666A5" w:rsidRPr="006C2CE4" w:rsidRDefault="001666A5" w:rsidP="00DA4E0C">
            <w:pPr>
              <w:pStyle w:val="ROWTABELLA"/>
              <w:rPr>
                <w:color w:val="002060"/>
              </w:rPr>
            </w:pPr>
            <w:r w:rsidRPr="006C2CE4">
              <w:rPr>
                <w:color w:val="002060"/>
              </w:rPr>
              <w:t>21/12/2019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1F9871" w14:textId="77777777" w:rsidR="001666A5" w:rsidRPr="006C2CE4" w:rsidRDefault="001666A5" w:rsidP="00DA4E0C">
            <w:pPr>
              <w:pStyle w:val="ROWTABELLA"/>
              <w:rPr>
                <w:color w:val="002060"/>
              </w:rPr>
            </w:pPr>
            <w:r w:rsidRPr="006C2CE4">
              <w:rPr>
                <w:color w:val="002060"/>
              </w:rPr>
              <w:t>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2800BD" w14:textId="77777777" w:rsidR="001666A5" w:rsidRPr="006C2CE4" w:rsidRDefault="001666A5" w:rsidP="00DA4E0C">
            <w:pPr>
              <w:pStyle w:val="ROWTABELLA"/>
              <w:rPr>
                <w:color w:val="002060"/>
              </w:rPr>
            </w:pPr>
            <w:r w:rsidRPr="006C2CE4">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B13CC2" w14:textId="77777777" w:rsidR="001666A5" w:rsidRPr="006C2CE4" w:rsidRDefault="001666A5" w:rsidP="00DA4E0C">
            <w:pPr>
              <w:pStyle w:val="ROWTABELLA"/>
              <w:rPr>
                <w:color w:val="002060"/>
              </w:rPr>
            </w:pPr>
            <w:r w:rsidRPr="006C2CE4">
              <w:rPr>
                <w:color w:val="002060"/>
              </w:rPr>
              <w:t>VIA VILLA TOMBARI</w:t>
            </w:r>
          </w:p>
        </w:tc>
      </w:tr>
      <w:tr w:rsidR="001666A5" w:rsidRPr="006C2CE4" w14:paraId="3CDD6257" w14:textId="77777777" w:rsidTr="001666A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6FABFA7" w14:textId="77777777" w:rsidR="001666A5" w:rsidRPr="006C2CE4" w:rsidRDefault="001666A5" w:rsidP="00DA4E0C">
            <w:pPr>
              <w:pStyle w:val="ROWTABELLA"/>
              <w:rPr>
                <w:color w:val="002060"/>
              </w:rPr>
            </w:pPr>
            <w:r w:rsidRPr="006C2CE4">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97161A" w14:textId="77777777" w:rsidR="001666A5" w:rsidRPr="006C2CE4" w:rsidRDefault="001666A5" w:rsidP="00DA4E0C">
            <w:pPr>
              <w:pStyle w:val="ROWTABELLA"/>
              <w:rPr>
                <w:color w:val="002060"/>
              </w:rPr>
            </w:pPr>
            <w:r w:rsidRPr="006C2CE4">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B37B245"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BEDE33" w14:textId="77777777" w:rsidR="001666A5" w:rsidRPr="006C2CE4" w:rsidRDefault="001666A5" w:rsidP="00DA4E0C">
            <w:pPr>
              <w:pStyle w:val="ROWTABELLA"/>
              <w:rPr>
                <w:color w:val="002060"/>
              </w:rPr>
            </w:pPr>
            <w:r w:rsidRPr="006C2CE4">
              <w:rPr>
                <w:color w:val="002060"/>
              </w:rPr>
              <w:t>22/12/2019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5F4243" w14:textId="77777777" w:rsidR="001666A5" w:rsidRPr="006C2CE4" w:rsidRDefault="001666A5" w:rsidP="00DA4E0C">
            <w:pPr>
              <w:pStyle w:val="ROWTABELLA"/>
              <w:rPr>
                <w:color w:val="002060"/>
              </w:rPr>
            </w:pPr>
            <w:r w:rsidRPr="006C2CE4">
              <w:rPr>
                <w:color w:val="002060"/>
              </w:rPr>
              <w:t>CAMPO DI C5 ENTRO SCUOLA EL.R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7DE839" w14:textId="77777777" w:rsidR="001666A5" w:rsidRPr="006C2CE4" w:rsidRDefault="001666A5" w:rsidP="00DA4E0C">
            <w:pPr>
              <w:pStyle w:val="ROWTABELLA"/>
              <w:rPr>
                <w:color w:val="002060"/>
              </w:rPr>
            </w:pPr>
            <w:r w:rsidRPr="006C2CE4">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428B0E" w14:textId="77777777" w:rsidR="001666A5" w:rsidRPr="006C2CE4" w:rsidRDefault="001666A5" w:rsidP="00DA4E0C">
            <w:pPr>
              <w:pStyle w:val="ROWTABELLA"/>
              <w:rPr>
                <w:color w:val="002060"/>
              </w:rPr>
            </w:pPr>
            <w:r w:rsidRPr="006C2CE4">
              <w:rPr>
                <w:color w:val="002060"/>
              </w:rPr>
              <w:t>VIA BORGO DI SOTTO</w:t>
            </w:r>
          </w:p>
        </w:tc>
      </w:tr>
    </w:tbl>
    <w:p w14:paraId="14127DAC" w14:textId="77777777" w:rsidR="001666A5" w:rsidRPr="006C2CE4" w:rsidRDefault="001666A5" w:rsidP="001666A5">
      <w:pPr>
        <w:pStyle w:val="breakline"/>
        <w:divId w:val="527259509"/>
        <w:rPr>
          <w:color w:val="002060"/>
        </w:rPr>
      </w:pPr>
    </w:p>
    <w:p w14:paraId="246BEFB3" w14:textId="77777777" w:rsidR="001666A5" w:rsidRPr="006C2CE4" w:rsidRDefault="001666A5" w:rsidP="001666A5">
      <w:pPr>
        <w:pStyle w:val="breakline"/>
        <w:divId w:val="527259509"/>
        <w:rPr>
          <w:color w:val="002060"/>
        </w:rPr>
      </w:pPr>
    </w:p>
    <w:p w14:paraId="5BD7730D" w14:textId="77777777" w:rsidR="001666A5" w:rsidRPr="006C2CE4" w:rsidRDefault="001666A5" w:rsidP="001666A5">
      <w:pPr>
        <w:pStyle w:val="breakline"/>
        <w:divId w:val="527259509"/>
        <w:rPr>
          <w:color w:val="002060"/>
        </w:rPr>
      </w:pPr>
    </w:p>
    <w:p w14:paraId="7365AF6F" w14:textId="77777777" w:rsidR="001666A5" w:rsidRPr="006C2CE4" w:rsidRDefault="001666A5" w:rsidP="001666A5">
      <w:pPr>
        <w:pStyle w:val="SOTTOTITOLOCAMPIONATO1"/>
        <w:divId w:val="527259509"/>
        <w:rPr>
          <w:color w:val="002060"/>
        </w:rPr>
      </w:pPr>
      <w:r w:rsidRPr="006C2CE4">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20"/>
        <w:gridCol w:w="385"/>
        <w:gridCol w:w="898"/>
        <w:gridCol w:w="1199"/>
        <w:gridCol w:w="1545"/>
        <w:gridCol w:w="1545"/>
      </w:tblGrid>
      <w:tr w:rsidR="001666A5" w:rsidRPr="006C2CE4" w14:paraId="4FA57F16"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081CE1"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48986A"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0BE896"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E6804E"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D52AEB"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DC5981"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62856D"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29E6E281" w14:textId="77777777" w:rsidTr="001666A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B095CB1" w14:textId="77777777" w:rsidR="001666A5" w:rsidRPr="006C2CE4" w:rsidRDefault="001666A5" w:rsidP="00DA4E0C">
            <w:pPr>
              <w:pStyle w:val="ROWTABELLA"/>
              <w:rPr>
                <w:color w:val="002060"/>
              </w:rPr>
            </w:pPr>
            <w:r w:rsidRPr="006C2CE4">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35A2C7" w14:textId="77777777" w:rsidR="001666A5" w:rsidRPr="006C2CE4" w:rsidRDefault="001666A5" w:rsidP="00DA4E0C">
            <w:pPr>
              <w:pStyle w:val="ROWTABELLA"/>
              <w:rPr>
                <w:color w:val="002060"/>
              </w:rPr>
            </w:pPr>
            <w:r w:rsidRPr="006C2CE4">
              <w:rPr>
                <w:color w:val="002060"/>
              </w:rPr>
              <w:t>BAYER CAPPUCCINI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1B29A24" w14:textId="77777777" w:rsidR="001666A5" w:rsidRPr="006C2CE4" w:rsidRDefault="001666A5" w:rsidP="00DA4E0C">
            <w:pPr>
              <w:pStyle w:val="ROWTABELLA"/>
              <w:jc w:val="center"/>
              <w:rPr>
                <w:color w:val="002060"/>
              </w:rPr>
            </w:pPr>
            <w:r w:rsidRPr="006C2C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D0157F" w14:textId="77777777" w:rsidR="001666A5" w:rsidRPr="006C2CE4" w:rsidRDefault="001666A5" w:rsidP="00DA4E0C">
            <w:pPr>
              <w:pStyle w:val="ROWTABELLA"/>
              <w:rPr>
                <w:color w:val="002060"/>
              </w:rPr>
            </w:pPr>
            <w:r w:rsidRPr="006C2CE4">
              <w:rPr>
                <w:color w:val="002060"/>
              </w:rPr>
              <w:t>20/12/2019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D56860" w14:textId="77777777" w:rsidR="001666A5" w:rsidRPr="006C2CE4" w:rsidRDefault="001666A5" w:rsidP="00DA4E0C">
            <w:pPr>
              <w:pStyle w:val="ROWTABELLA"/>
              <w:rPr>
                <w:color w:val="002060"/>
              </w:rPr>
            </w:pPr>
            <w:r w:rsidRPr="006C2CE4">
              <w:rPr>
                <w:color w:val="002060"/>
              </w:rPr>
              <w:t>PALLONE GEODETICO "CIOMMEI"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121067" w14:textId="77777777" w:rsidR="001666A5" w:rsidRPr="006C2CE4" w:rsidRDefault="001666A5" w:rsidP="00DA4E0C">
            <w:pPr>
              <w:pStyle w:val="ROWTABELLA"/>
              <w:rPr>
                <w:color w:val="002060"/>
              </w:rPr>
            </w:pPr>
            <w:r w:rsidRPr="006C2CE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0C1DFA" w14:textId="77777777" w:rsidR="001666A5" w:rsidRPr="006C2CE4" w:rsidRDefault="001666A5" w:rsidP="00DA4E0C">
            <w:pPr>
              <w:pStyle w:val="ROWTABELLA"/>
              <w:rPr>
                <w:color w:val="002060"/>
              </w:rPr>
            </w:pPr>
            <w:r w:rsidRPr="006C2CE4">
              <w:rPr>
                <w:color w:val="002060"/>
              </w:rPr>
              <w:t>VIA WEBER - ZONA STICCHI</w:t>
            </w:r>
          </w:p>
        </w:tc>
      </w:tr>
      <w:tr w:rsidR="001666A5" w:rsidRPr="006C2CE4" w14:paraId="6D732BDA"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8C2ACF" w14:textId="77777777" w:rsidR="001666A5" w:rsidRPr="006C2CE4" w:rsidRDefault="001666A5" w:rsidP="00DA4E0C">
            <w:pPr>
              <w:pStyle w:val="ROWTABELLA"/>
              <w:rPr>
                <w:color w:val="002060"/>
              </w:rPr>
            </w:pPr>
            <w:r w:rsidRPr="006C2CE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15306AA" w14:textId="77777777" w:rsidR="001666A5" w:rsidRPr="006C2CE4" w:rsidRDefault="001666A5" w:rsidP="00DA4E0C">
            <w:pPr>
              <w:pStyle w:val="ROWTABELLA"/>
              <w:rPr>
                <w:color w:val="002060"/>
              </w:rPr>
            </w:pPr>
            <w:r w:rsidRPr="006C2CE4">
              <w:rPr>
                <w:color w:val="002060"/>
              </w:rPr>
              <w:t>POLISPORTIVA BORGOSOLESTA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9337BD3"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7224637" w14:textId="77777777" w:rsidR="001666A5" w:rsidRPr="006C2CE4" w:rsidRDefault="001666A5" w:rsidP="00DA4E0C">
            <w:pPr>
              <w:pStyle w:val="ROWTABELLA"/>
              <w:rPr>
                <w:color w:val="002060"/>
              </w:rPr>
            </w:pPr>
            <w:r w:rsidRPr="006C2CE4">
              <w:rPr>
                <w:color w:val="002060"/>
              </w:rPr>
              <w:t>20/12/2019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8EC696B" w14:textId="77777777" w:rsidR="001666A5" w:rsidRPr="006C2CE4" w:rsidRDefault="001666A5" w:rsidP="00DA4E0C">
            <w:pPr>
              <w:pStyle w:val="ROWTABELLA"/>
              <w:rPr>
                <w:color w:val="002060"/>
              </w:rPr>
            </w:pPr>
            <w:r w:rsidRPr="006C2CE4">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0952BFA" w14:textId="77777777" w:rsidR="001666A5" w:rsidRPr="006C2CE4" w:rsidRDefault="001666A5" w:rsidP="00DA4E0C">
            <w:pPr>
              <w:pStyle w:val="ROWTABELLA"/>
              <w:rPr>
                <w:color w:val="002060"/>
              </w:rPr>
            </w:pPr>
            <w:r w:rsidRPr="006C2CE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C4E433" w14:textId="77777777" w:rsidR="001666A5" w:rsidRPr="006C2CE4" w:rsidRDefault="001666A5" w:rsidP="00DA4E0C">
            <w:pPr>
              <w:pStyle w:val="ROWTABELLA"/>
              <w:rPr>
                <w:color w:val="002060"/>
              </w:rPr>
            </w:pPr>
            <w:r w:rsidRPr="006C2CE4">
              <w:rPr>
                <w:color w:val="002060"/>
              </w:rPr>
              <w:t>VIA ALDO MORO</w:t>
            </w:r>
          </w:p>
        </w:tc>
      </w:tr>
      <w:tr w:rsidR="001666A5" w:rsidRPr="006C2CE4" w14:paraId="739FC05C"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666344A" w14:textId="77777777" w:rsidR="001666A5" w:rsidRPr="006C2CE4" w:rsidRDefault="001666A5" w:rsidP="00DA4E0C">
            <w:pPr>
              <w:pStyle w:val="ROWTABELLA"/>
              <w:rPr>
                <w:color w:val="002060"/>
              </w:rPr>
            </w:pPr>
            <w:r w:rsidRPr="006C2CE4">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9F102E1" w14:textId="77777777" w:rsidR="001666A5" w:rsidRPr="006C2CE4" w:rsidRDefault="001666A5" w:rsidP="00DA4E0C">
            <w:pPr>
              <w:pStyle w:val="ROWTABELLA"/>
              <w:rPr>
                <w:color w:val="002060"/>
              </w:rPr>
            </w:pPr>
            <w:r w:rsidRPr="006C2CE4">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E083F4A"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D70D3A5" w14:textId="77777777" w:rsidR="001666A5" w:rsidRPr="006C2CE4" w:rsidRDefault="001666A5" w:rsidP="00DA4E0C">
            <w:pPr>
              <w:pStyle w:val="ROWTABELLA"/>
              <w:rPr>
                <w:color w:val="002060"/>
              </w:rPr>
            </w:pPr>
            <w:r w:rsidRPr="006C2CE4">
              <w:rPr>
                <w:color w:val="002060"/>
              </w:rPr>
              <w:t>22/12/2019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C745202" w14:textId="77777777" w:rsidR="001666A5" w:rsidRPr="006C2CE4" w:rsidRDefault="001666A5" w:rsidP="00DA4E0C">
            <w:pPr>
              <w:pStyle w:val="ROWTABELLA"/>
              <w:rPr>
                <w:color w:val="002060"/>
              </w:rPr>
            </w:pPr>
            <w:r w:rsidRPr="006C2CE4">
              <w:rPr>
                <w:color w:val="002060"/>
              </w:rPr>
              <w:t>IMPIANTO C/5 PARS "PIO CAROSI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57AF43D" w14:textId="77777777" w:rsidR="001666A5" w:rsidRPr="006C2CE4" w:rsidRDefault="001666A5" w:rsidP="00DA4E0C">
            <w:pPr>
              <w:pStyle w:val="ROWTABELLA"/>
              <w:rPr>
                <w:color w:val="002060"/>
              </w:rPr>
            </w:pPr>
            <w:r w:rsidRPr="006C2CE4">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F89602" w14:textId="77777777" w:rsidR="001666A5" w:rsidRPr="006C2CE4" w:rsidRDefault="001666A5" w:rsidP="00DA4E0C">
            <w:pPr>
              <w:pStyle w:val="ROWTABELLA"/>
              <w:rPr>
                <w:color w:val="002060"/>
              </w:rPr>
            </w:pPr>
            <w:r w:rsidRPr="006C2CE4">
              <w:rPr>
                <w:color w:val="002060"/>
              </w:rPr>
              <w:t>CONTRADA CIGLIANO 14</w:t>
            </w:r>
          </w:p>
        </w:tc>
      </w:tr>
      <w:tr w:rsidR="001666A5" w:rsidRPr="006C2CE4" w14:paraId="7D89BC9B" w14:textId="77777777" w:rsidTr="001666A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2A39084" w14:textId="77777777" w:rsidR="001666A5" w:rsidRPr="006C2CE4" w:rsidRDefault="001666A5" w:rsidP="00DA4E0C">
            <w:pPr>
              <w:pStyle w:val="ROWTABELLA"/>
              <w:rPr>
                <w:color w:val="002060"/>
              </w:rPr>
            </w:pPr>
            <w:r w:rsidRPr="006C2CE4">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EC04F9" w14:textId="77777777" w:rsidR="001666A5" w:rsidRPr="006C2CE4" w:rsidRDefault="001666A5" w:rsidP="00DA4E0C">
            <w:pPr>
              <w:pStyle w:val="ROWTABELLA"/>
              <w:rPr>
                <w:color w:val="002060"/>
              </w:rPr>
            </w:pPr>
            <w:r w:rsidRPr="006C2CE4">
              <w:rPr>
                <w:color w:val="002060"/>
              </w:rPr>
              <w:t>LA FENICE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487A94F"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772845" w14:textId="77777777" w:rsidR="001666A5" w:rsidRPr="006C2CE4" w:rsidRDefault="001666A5" w:rsidP="00DA4E0C">
            <w:pPr>
              <w:pStyle w:val="ROWTABELLA"/>
              <w:rPr>
                <w:color w:val="002060"/>
              </w:rPr>
            </w:pPr>
            <w:r w:rsidRPr="006C2CE4">
              <w:rPr>
                <w:color w:val="002060"/>
              </w:rPr>
              <w:t>22/12/2019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50C079" w14:textId="77777777" w:rsidR="001666A5" w:rsidRPr="006C2CE4" w:rsidRDefault="001666A5" w:rsidP="00DA4E0C">
            <w:pPr>
              <w:pStyle w:val="ROWTABELLA"/>
              <w:rPr>
                <w:color w:val="002060"/>
              </w:rPr>
            </w:pPr>
            <w:r w:rsidRPr="006C2CE4">
              <w:rPr>
                <w:color w:val="002060"/>
              </w:rPr>
              <w:t>PALASPORT LOC.RIPABERARDA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F4C0E5" w14:textId="77777777" w:rsidR="001666A5" w:rsidRPr="006C2CE4" w:rsidRDefault="001666A5" w:rsidP="00DA4E0C">
            <w:pPr>
              <w:pStyle w:val="ROWTABELLA"/>
              <w:rPr>
                <w:color w:val="002060"/>
              </w:rPr>
            </w:pPr>
            <w:r w:rsidRPr="006C2CE4">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98C9FD" w14:textId="77777777" w:rsidR="001666A5" w:rsidRPr="006C2CE4" w:rsidRDefault="001666A5" w:rsidP="00DA4E0C">
            <w:pPr>
              <w:pStyle w:val="ROWTABELLA"/>
              <w:rPr>
                <w:color w:val="002060"/>
              </w:rPr>
            </w:pPr>
            <w:r w:rsidRPr="006C2CE4">
              <w:rPr>
                <w:color w:val="002060"/>
              </w:rPr>
              <w:t>VIA DON GIUSEPPE MARUCCI</w:t>
            </w:r>
          </w:p>
        </w:tc>
      </w:tr>
    </w:tbl>
    <w:p w14:paraId="28159460" w14:textId="77777777" w:rsidR="001666A5" w:rsidRPr="006C2CE4" w:rsidRDefault="001666A5" w:rsidP="001666A5">
      <w:pPr>
        <w:pStyle w:val="breakline"/>
        <w:divId w:val="527259509"/>
        <w:rPr>
          <w:color w:val="002060"/>
        </w:rPr>
      </w:pPr>
    </w:p>
    <w:p w14:paraId="5EE9E956" w14:textId="77777777" w:rsidR="001666A5" w:rsidRPr="006C2CE4" w:rsidRDefault="001666A5" w:rsidP="001666A5">
      <w:pPr>
        <w:pStyle w:val="TITOLOCAMPIONATO"/>
        <w:shd w:val="clear" w:color="auto" w:fill="CCCCCC"/>
        <w:spacing w:before="80" w:after="40"/>
        <w:divId w:val="527259509"/>
        <w:rPr>
          <w:color w:val="002060"/>
        </w:rPr>
      </w:pPr>
      <w:r w:rsidRPr="006C2CE4">
        <w:rPr>
          <w:color w:val="002060"/>
        </w:rPr>
        <w:t>UNDER 21 CALCIO A 5 REGIONALE</w:t>
      </w:r>
    </w:p>
    <w:p w14:paraId="4EA96680" w14:textId="77777777" w:rsidR="001666A5" w:rsidRPr="006C2CE4" w:rsidRDefault="001666A5" w:rsidP="001666A5">
      <w:pPr>
        <w:pStyle w:val="TITOLOPRINC"/>
        <w:divId w:val="527259509"/>
        <w:rPr>
          <w:color w:val="002060"/>
        </w:rPr>
      </w:pPr>
      <w:r w:rsidRPr="006C2CE4">
        <w:rPr>
          <w:color w:val="002060"/>
        </w:rPr>
        <w:t>RISULTATI</w:t>
      </w:r>
    </w:p>
    <w:p w14:paraId="53CE29AB" w14:textId="77777777" w:rsidR="001666A5" w:rsidRPr="006C2CE4" w:rsidRDefault="001666A5" w:rsidP="001666A5">
      <w:pPr>
        <w:pStyle w:val="breakline"/>
        <w:divId w:val="527259509"/>
        <w:rPr>
          <w:color w:val="002060"/>
        </w:rPr>
      </w:pPr>
    </w:p>
    <w:p w14:paraId="272177EA" w14:textId="77777777" w:rsidR="001666A5" w:rsidRPr="006C2CE4" w:rsidRDefault="001666A5" w:rsidP="001666A5">
      <w:pPr>
        <w:pStyle w:val="SOTTOTITOLOCAMPIONATO1"/>
        <w:divId w:val="527259509"/>
        <w:rPr>
          <w:color w:val="002060"/>
        </w:rPr>
      </w:pPr>
      <w:r w:rsidRPr="006C2CE4">
        <w:rPr>
          <w:color w:val="002060"/>
        </w:rPr>
        <w:t>RISULTATI UFFICIALI GARE DEL 14/12/2019</w:t>
      </w:r>
    </w:p>
    <w:p w14:paraId="4A0209F9" w14:textId="77777777" w:rsidR="001666A5" w:rsidRPr="006C2CE4" w:rsidRDefault="001666A5" w:rsidP="001666A5">
      <w:pPr>
        <w:pStyle w:val="SOTTOTITOLOCAMPIONATO2"/>
        <w:divId w:val="527259509"/>
        <w:rPr>
          <w:color w:val="002060"/>
        </w:rPr>
      </w:pPr>
      <w:r w:rsidRPr="006C2CE4">
        <w:rPr>
          <w:color w:val="002060"/>
        </w:rPr>
        <w:t>Si trascrivono qui di seguito i risultati ufficiali delle gare disputate</w:t>
      </w:r>
    </w:p>
    <w:p w14:paraId="4B45779D" w14:textId="77777777" w:rsidR="001666A5" w:rsidRPr="006C2CE4" w:rsidRDefault="001666A5" w:rsidP="001666A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1666A5" w:rsidRPr="006C2CE4" w14:paraId="7B7E9332" w14:textId="77777777" w:rsidTr="001666A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666A5" w:rsidRPr="006C2CE4" w14:paraId="08BFF56A" w14:textId="77777777" w:rsidTr="00DA4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0A99ED" w14:textId="77777777" w:rsidR="001666A5" w:rsidRPr="006C2CE4" w:rsidRDefault="001666A5" w:rsidP="00DA4E0C">
                  <w:pPr>
                    <w:pStyle w:val="HEADERTABELLA"/>
                    <w:rPr>
                      <w:color w:val="002060"/>
                    </w:rPr>
                  </w:pPr>
                  <w:r w:rsidRPr="006C2CE4">
                    <w:rPr>
                      <w:color w:val="002060"/>
                    </w:rPr>
                    <w:t>GIRONE A - 4 Giornata - R</w:t>
                  </w:r>
                </w:p>
              </w:tc>
            </w:tr>
            <w:tr w:rsidR="001666A5" w:rsidRPr="006C2CE4" w14:paraId="51C6BD1B" w14:textId="77777777" w:rsidTr="00DA4E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7368E97" w14:textId="77777777" w:rsidR="001666A5" w:rsidRPr="006C2CE4" w:rsidRDefault="001666A5" w:rsidP="00DA4E0C">
                  <w:pPr>
                    <w:pStyle w:val="ROWTABELLA"/>
                    <w:rPr>
                      <w:color w:val="002060"/>
                    </w:rPr>
                  </w:pPr>
                  <w:r w:rsidRPr="006C2CE4">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0921B5" w14:textId="77777777" w:rsidR="001666A5" w:rsidRPr="006C2CE4" w:rsidRDefault="001666A5" w:rsidP="00DA4E0C">
                  <w:pPr>
                    <w:pStyle w:val="ROWTABELLA"/>
                    <w:rPr>
                      <w:color w:val="002060"/>
                    </w:rPr>
                  </w:pPr>
                  <w:r w:rsidRPr="006C2CE4">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5ED0FA" w14:textId="77777777" w:rsidR="001666A5" w:rsidRPr="006C2CE4" w:rsidRDefault="001666A5" w:rsidP="00DA4E0C">
                  <w:pPr>
                    <w:pStyle w:val="ROWTABELLA"/>
                    <w:jc w:val="center"/>
                    <w:rPr>
                      <w:color w:val="002060"/>
                    </w:rPr>
                  </w:pPr>
                  <w:r w:rsidRPr="006C2CE4">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83F7D0" w14:textId="77777777" w:rsidR="001666A5" w:rsidRPr="006C2CE4" w:rsidRDefault="001666A5" w:rsidP="00DA4E0C">
                  <w:pPr>
                    <w:pStyle w:val="ROWTABELLA"/>
                    <w:jc w:val="center"/>
                    <w:rPr>
                      <w:color w:val="002060"/>
                    </w:rPr>
                  </w:pPr>
                  <w:r w:rsidRPr="006C2CE4">
                    <w:rPr>
                      <w:color w:val="002060"/>
                    </w:rPr>
                    <w:t> </w:t>
                  </w:r>
                </w:p>
              </w:tc>
            </w:tr>
            <w:tr w:rsidR="001666A5" w:rsidRPr="006C2CE4" w14:paraId="0316387B"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05186C8" w14:textId="77777777" w:rsidR="001666A5" w:rsidRPr="006C2CE4" w:rsidRDefault="001666A5" w:rsidP="00DA4E0C">
                  <w:pPr>
                    <w:pStyle w:val="ROWTABELLA"/>
                    <w:rPr>
                      <w:color w:val="002060"/>
                    </w:rPr>
                  </w:pPr>
                  <w:r w:rsidRPr="006C2CE4">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2AC758E" w14:textId="77777777" w:rsidR="001666A5" w:rsidRPr="006C2CE4" w:rsidRDefault="001666A5" w:rsidP="00DA4E0C">
                  <w:pPr>
                    <w:pStyle w:val="ROWTABELLA"/>
                    <w:rPr>
                      <w:color w:val="002060"/>
                    </w:rPr>
                  </w:pPr>
                  <w:r w:rsidRPr="006C2CE4">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D26ACB2" w14:textId="77777777" w:rsidR="001666A5" w:rsidRPr="006C2CE4" w:rsidRDefault="001666A5" w:rsidP="00DA4E0C">
                  <w:pPr>
                    <w:pStyle w:val="ROWTABELLA"/>
                    <w:jc w:val="center"/>
                    <w:rPr>
                      <w:color w:val="002060"/>
                    </w:rPr>
                  </w:pPr>
                  <w:r w:rsidRPr="006C2CE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FBBCF8E" w14:textId="77777777" w:rsidR="001666A5" w:rsidRPr="006C2CE4" w:rsidRDefault="001666A5" w:rsidP="00DA4E0C">
                  <w:pPr>
                    <w:pStyle w:val="ROWTABELLA"/>
                    <w:jc w:val="center"/>
                    <w:rPr>
                      <w:color w:val="002060"/>
                    </w:rPr>
                  </w:pPr>
                  <w:r w:rsidRPr="006C2CE4">
                    <w:rPr>
                      <w:color w:val="002060"/>
                    </w:rPr>
                    <w:t> </w:t>
                  </w:r>
                </w:p>
              </w:tc>
            </w:tr>
            <w:tr w:rsidR="001666A5" w:rsidRPr="006C2CE4" w14:paraId="61C738F4" w14:textId="77777777" w:rsidTr="00DA4E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6817B83" w14:textId="77777777" w:rsidR="001666A5" w:rsidRPr="006C2CE4" w:rsidRDefault="001666A5" w:rsidP="00DA4E0C">
                  <w:pPr>
                    <w:pStyle w:val="ROWTABELLA"/>
                    <w:rPr>
                      <w:color w:val="002060"/>
                    </w:rPr>
                  </w:pPr>
                  <w:r w:rsidRPr="006C2CE4">
                    <w:rPr>
                      <w:color w:val="002060"/>
                    </w:rPr>
                    <w:t>(1) 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6C063E" w14:textId="77777777" w:rsidR="001666A5" w:rsidRPr="006C2CE4" w:rsidRDefault="001666A5" w:rsidP="00DA4E0C">
                  <w:pPr>
                    <w:pStyle w:val="ROWTABELLA"/>
                    <w:rPr>
                      <w:color w:val="002060"/>
                    </w:rPr>
                  </w:pPr>
                  <w:r w:rsidRPr="006C2CE4">
                    <w:rPr>
                      <w:color w:val="002060"/>
                    </w:rPr>
                    <w:t>- SPORTLAND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384517" w14:textId="77777777" w:rsidR="001666A5" w:rsidRPr="006C2CE4" w:rsidRDefault="001666A5" w:rsidP="00DA4E0C">
                  <w:pPr>
                    <w:pStyle w:val="ROWTABELLA"/>
                    <w:jc w:val="center"/>
                    <w:rPr>
                      <w:color w:val="002060"/>
                    </w:rPr>
                  </w:pPr>
                  <w:r w:rsidRPr="006C2CE4">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BF665F" w14:textId="77777777" w:rsidR="001666A5" w:rsidRPr="006C2CE4" w:rsidRDefault="001666A5" w:rsidP="00DA4E0C">
                  <w:pPr>
                    <w:pStyle w:val="ROWTABELLA"/>
                    <w:jc w:val="center"/>
                    <w:rPr>
                      <w:color w:val="002060"/>
                    </w:rPr>
                  </w:pPr>
                  <w:r w:rsidRPr="006C2CE4">
                    <w:rPr>
                      <w:color w:val="002060"/>
                    </w:rPr>
                    <w:t> </w:t>
                  </w:r>
                </w:p>
              </w:tc>
            </w:tr>
            <w:tr w:rsidR="001666A5" w:rsidRPr="006C2CE4" w14:paraId="77D60935" w14:textId="77777777" w:rsidTr="00DA4E0C">
              <w:tc>
                <w:tcPr>
                  <w:tcW w:w="4700" w:type="dxa"/>
                  <w:gridSpan w:val="4"/>
                  <w:tcBorders>
                    <w:top w:val="nil"/>
                    <w:left w:val="nil"/>
                    <w:bottom w:val="nil"/>
                    <w:right w:val="nil"/>
                  </w:tcBorders>
                  <w:tcMar>
                    <w:top w:w="20" w:type="dxa"/>
                    <w:left w:w="20" w:type="dxa"/>
                    <w:bottom w:w="20" w:type="dxa"/>
                    <w:right w:w="20" w:type="dxa"/>
                  </w:tcMar>
                  <w:vAlign w:val="center"/>
                </w:tcPr>
                <w:p w14:paraId="32E0DEF4" w14:textId="77777777" w:rsidR="001666A5" w:rsidRPr="006C2CE4" w:rsidRDefault="001666A5" w:rsidP="00DA4E0C">
                  <w:pPr>
                    <w:pStyle w:val="ROWTABELLA"/>
                    <w:rPr>
                      <w:color w:val="002060"/>
                    </w:rPr>
                  </w:pPr>
                  <w:r w:rsidRPr="006C2CE4">
                    <w:rPr>
                      <w:color w:val="002060"/>
                    </w:rPr>
                    <w:t>(1) - disputata il 16/12/2019</w:t>
                  </w:r>
                </w:p>
              </w:tc>
            </w:tr>
          </w:tbl>
          <w:p w14:paraId="692C3CE6" w14:textId="77777777" w:rsidR="001666A5" w:rsidRPr="006C2CE4" w:rsidRDefault="001666A5" w:rsidP="00DA4E0C">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666A5" w:rsidRPr="006C2CE4" w14:paraId="03B52235" w14:textId="77777777" w:rsidTr="00DA4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292D20" w14:textId="77777777" w:rsidR="001666A5" w:rsidRPr="006C2CE4" w:rsidRDefault="001666A5" w:rsidP="00DA4E0C">
                  <w:pPr>
                    <w:pStyle w:val="HEADERTABELLA"/>
                    <w:rPr>
                      <w:color w:val="002060"/>
                    </w:rPr>
                  </w:pPr>
                  <w:r w:rsidRPr="006C2CE4">
                    <w:rPr>
                      <w:color w:val="002060"/>
                    </w:rPr>
                    <w:t>GIRONE B - 4 Giornata - R</w:t>
                  </w:r>
                </w:p>
              </w:tc>
            </w:tr>
            <w:tr w:rsidR="001666A5" w:rsidRPr="006C2CE4" w14:paraId="4937978B" w14:textId="77777777" w:rsidTr="00DA4E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6EE0F36" w14:textId="77777777" w:rsidR="001666A5" w:rsidRPr="006C2CE4" w:rsidRDefault="001666A5" w:rsidP="00DA4E0C">
                  <w:pPr>
                    <w:pStyle w:val="ROWTABELLA"/>
                    <w:rPr>
                      <w:color w:val="002060"/>
                    </w:rPr>
                  </w:pPr>
                  <w:r w:rsidRPr="006C2CE4">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CA8128" w14:textId="77777777" w:rsidR="001666A5" w:rsidRPr="006C2CE4" w:rsidRDefault="001666A5" w:rsidP="00DA4E0C">
                  <w:pPr>
                    <w:pStyle w:val="ROWTABELLA"/>
                    <w:rPr>
                      <w:color w:val="002060"/>
                    </w:rPr>
                  </w:pPr>
                  <w:r w:rsidRPr="006C2CE4">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C99CA5" w14:textId="77777777" w:rsidR="001666A5" w:rsidRPr="006C2CE4" w:rsidRDefault="001666A5" w:rsidP="00DA4E0C">
                  <w:pPr>
                    <w:pStyle w:val="ROWTABELLA"/>
                    <w:jc w:val="center"/>
                    <w:rPr>
                      <w:color w:val="002060"/>
                    </w:rPr>
                  </w:pPr>
                  <w:r w:rsidRPr="006C2CE4">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8B39DD" w14:textId="77777777" w:rsidR="001666A5" w:rsidRPr="006C2CE4" w:rsidRDefault="001666A5" w:rsidP="00DA4E0C">
                  <w:pPr>
                    <w:pStyle w:val="ROWTABELLA"/>
                    <w:jc w:val="center"/>
                    <w:rPr>
                      <w:color w:val="002060"/>
                    </w:rPr>
                  </w:pPr>
                  <w:r w:rsidRPr="006C2CE4">
                    <w:rPr>
                      <w:color w:val="002060"/>
                    </w:rPr>
                    <w:t> </w:t>
                  </w:r>
                </w:p>
              </w:tc>
            </w:tr>
            <w:tr w:rsidR="001666A5" w:rsidRPr="006C2CE4" w14:paraId="5005E077"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4BD9B8A" w14:textId="77777777" w:rsidR="001666A5" w:rsidRPr="006C2CE4" w:rsidRDefault="001666A5" w:rsidP="00DA4E0C">
                  <w:pPr>
                    <w:pStyle w:val="ROWTABELLA"/>
                    <w:rPr>
                      <w:color w:val="002060"/>
                    </w:rPr>
                  </w:pPr>
                  <w:r w:rsidRPr="006C2CE4">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904FA7D" w14:textId="77777777" w:rsidR="001666A5" w:rsidRPr="006C2CE4" w:rsidRDefault="001666A5" w:rsidP="00DA4E0C">
                  <w:pPr>
                    <w:pStyle w:val="ROWTABELLA"/>
                    <w:rPr>
                      <w:color w:val="002060"/>
                    </w:rPr>
                  </w:pPr>
                  <w:r w:rsidRPr="006C2CE4">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F0A62E7" w14:textId="77777777" w:rsidR="001666A5" w:rsidRPr="006C2CE4" w:rsidRDefault="001666A5" w:rsidP="00DA4E0C">
                  <w:pPr>
                    <w:pStyle w:val="ROWTABELLA"/>
                    <w:jc w:val="center"/>
                    <w:rPr>
                      <w:color w:val="002060"/>
                    </w:rPr>
                  </w:pPr>
                  <w:r w:rsidRPr="006C2CE4">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C811B6D" w14:textId="77777777" w:rsidR="001666A5" w:rsidRPr="006C2CE4" w:rsidRDefault="001666A5" w:rsidP="00DA4E0C">
                  <w:pPr>
                    <w:pStyle w:val="ROWTABELLA"/>
                    <w:jc w:val="center"/>
                    <w:rPr>
                      <w:color w:val="002060"/>
                    </w:rPr>
                  </w:pPr>
                  <w:r w:rsidRPr="006C2CE4">
                    <w:rPr>
                      <w:color w:val="002060"/>
                    </w:rPr>
                    <w:t> </w:t>
                  </w:r>
                </w:p>
              </w:tc>
            </w:tr>
            <w:tr w:rsidR="001666A5" w:rsidRPr="006C2CE4" w14:paraId="1A1A381E" w14:textId="77777777" w:rsidTr="00DA4E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C811418" w14:textId="77777777" w:rsidR="001666A5" w:rsidRPr="006C2CE4" w:rsidRDefault="001666A5" w:rsidP="00DA4E0C">
                  <w:pPr>
                    <w:pStyle w:val="ROWTABELLA"/>
                    <w:rPr>
                      <w:color w:val="002060"/>
                    </w:rPr>
                  </w:pPr>
                  <w:r w:rsidRPr="006C2CE4">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EC8E8C" w14:textId="77777777" w:rsidR="001666A5" w:rsidRPr="006C2CE4" w:rsidRDefault="001666A5" w:rsidP="00DA4E0C">
                  <w:pPr>
                    <w:pStyle w:val="ROWTABELLA"/>
                    <w:rPr>
                      <w:color w:val="002060"/>
                    </w:rPr>
                  </w:pPr>
                  <w:r w:rsidRPr="006C2CE4">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2562AE" w14:textId="77777777" w:rsidR="001666A5" w:rsidRPr="006C2CE4" w:rsidRDefault="001666A5" w:rsidP="00DA4E0C">
                  <w:pPr>
                    <w:pStyle w:val="ROWTABELLA"/>
                    <w:jc w:val="center"/>
                    <w:rPr>
                      <w:color w:val="002060"/>
                    </w:rPr>
                  </w:pPr>
                  <w:r w:rsidRPr="006C2CE4">
                    <w:rPr>
                      <w:color w:val="002060"/>
                    </w:rPr>
                    <w:t>7 - 5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47948A" w14:textId="77777777" w:rsidR="001666A5" w:rsidRPr="006C2CE4" w:rsidRDefault="001666A5" w:rsidP="00DA4E0C">
                  <w:pPr>
                    <w:pStyle w:val="ROWTABELLA"/>
                    <w:jc w:val="center"/>
                    <w:rPr>
                      <w:color w:val="002060"/>
                    </w:rPr>
                  </w:pPr>
                  <w:r w:rsidRPr="006C2CE4">
                    <w:rPr>
                      <w:color w:val="002060"/>
                    </w:rPr>
                    <w:t> </w:t>
                  </w:r>
                </w:p>
              </w:tc>
            </w:tr>
            <w:tr w:rsidR="001666A5" w:rsidRPr="006C2CE4" w14:paraId="23746B5B" w14:textId="77777777" w:rsidTr="00DA4E0C">
              <w:tc>
                <w:tcPr>
                  <w:tcW w:w="4700" w:type="dxa"/>
                  <w:gridSpan w:val="4"/>
                  <w:tcBorders>
                    <w:top w:val="nil"/>
                    <w:left w:val="nil"/>
                    <w:bottom w:val="nil"/>
                    <w:right w:val="nil"/>
                  </w:tcBorders>
                  <w:tcMar>
                    <w:top w:w="20" w:type="dxa"/>
                    <w:left w:w="20" w:type="dxa"/>
                    <w:bottom w:w="20" w:type="dxa"/>
                    <w:right w:w="20" w:type="dxa"/>
                  </w:tcMar>
                  <w:vAlign w:val="center"/>
                </w:tcPr>
                <w:p w14:paraId="7AE7A366" w14:textId="77777777" w:rsidR="001666A5" w:rsidRPr="006C2CE4" w:rsidRDefault="001666A5" w:rsidP="00DA4E0C">
                  <w:pPr>
                    <w:pStyle w:val="ROWTABELLA"/>
                    <w:rPr>
                      <w:color w:val="002060"/>
                    </w:rPr>
                  </w:pPr>
                  <w:r w:rsidRPr="006C2CE4">
                    <w:rPr>
                      <w:color w:val="002060"/>
                    </w:rPr>
                    <w:t>(1) - disputata il 15/12/2019</w:t>
                  </w:r>
                </w:p>
              </w:tc>
            </w:tr>
          </w:tbl>
          <w:p w14:paraId="444739BB" w14:textId="77777777" w:rsidR="001666A5" w:rsidRPr="006C2CE4" w:rsidRDefault="001666A5" w:rsidP="00DA4E0C">
            <w:pPr>
              <w:rPr>
                <w:color w:val="002060"/>
              </w:rPr>
            </w:pPr>
          </w:p>
        </w:tc>
      </w:tr>
    </w:tbl>
    <w:p w14:paraId="41E1E451" w14:textId="77777777" w:rsidR="001666A5" w:rsidRPr="006C2CE4" w:rsidRDefault="001666A5" w:rsidP="001666A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1666A5" w:rsidRPr="006C2CE4" w14:paraId="5AC1D916" w14:textId="77777777" w:rsidTr="001666A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666A5" w:rsidRPr="006C2CE4" w14:paraId="45D31F14" w14:textId="77777777" w:rsidTr="00DA4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00DAB5" w14:textId="77777777" w:rsidR="001666A5" w:rsidRPr="006C2CE4" w:rsidRDefault="001666A5" w:rsidP="00DA4E0C">
                  <w:pPr>
                    <w:pStyle w:val="HEADERTABELLA"/>
                    <w:rPr>
                      <w:color w:val="002060"/>
                    </w:rPr>
                  </w:pPr>
                  <w:r w:rsidRPr="006C2CE4">
                    <w:rPr>
                      <w:color w:val="002060"/>
                    </w:rPr>
                    <w:t>GIRONE C - 4 Giornata - R</w:t>
                  </w:r>
                </w:p>
              </w:tc>
            </w:tr>
            <w:tr w:rsidR="001666A5" w:rsidRPr="006C2CE4" w14:paraId="14794B5A" w14:textId="77777777" w:rsidTr="00DA4E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F5C2D7D" w14:textId="77777777" w:rsidR="001666A5" w:rsidRPr="006C2CE4" w:rsidRDefault="001666A5" w:rsidP="00DA4E0C">
                  <w:pPr>
                    <w:pStyle w:val="ROWTABELLA"/>
                    <w:rPr>
                      <w:color w:val="002060"/>
                    </w:rPr>
                  </w:pPr>
                  <w:r w:rsidRPr="006C2CE4">
                    <w:rPr>
                      <w:color w:val="002060"/>
                    </w:rPr>
                    <w:t>(1) FUTSAL POTENZA 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49EB7B" w14:textId="77777777" w:rsidR="001666A5" w:rsidRPr="006C2CE4" w:rsidRDefault="001666A5" w:rsidP="00DA4E0C">
                  <w:pPr>
                    <w:pStyle w:val="ROWTABELLA"/>
                    <w:rPr>
                      <w:color w:val="002060"/>
                    </w:rPr>
                  </w:pPr>
                  <w:r w:rsidRPr="006C2CE4">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DB83B6" w14:textId="21D632AB" w:rsidR="001666A5" w:rsidRPr="006C2CE4" w:rsidRDefault="00213334" w:rsidP="00DA4E0C">
                  <w:pPr>
                    <w:pStyle w:val="ROWTABELLA"/>
                    <w:jc w:val="center"/>
                    <w:rPr>
                      <w:color w:val="002060"/>
                    </w:rPr>
                  </w:pPr>
                  <w:r>
                    <w:rPr>
                      <w:color w:val="002060"/>
                    </w:rPr>
                    <w:t>5 - 8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588F2B" w14:textId="77777777" w:rsidR="001666A5" w:rsidRPr="006C2CE4" w:rsidRDefault="001666A5" w:rsidP="00DA4E0C">
                  <w:pPr>
                    <w:pStyle w:val="ROWTABELLA"/>
                    <w:jc w:val="center"/>
                    <w:rPr>
                      <w:color w:val="002060"/>
                    </w:rPr>
                  </w:pPr>
                  <w:r w:rsidRPr="006C2CE4">
                    <w:rPr>
                      <w:color w:val="002060"/>
                    </w:rPr>
                    <w:t> </w:t>
                  </w:r>
                </w:p>
              </w:tc>
            </w:tr>
            <w:tr w:rsidR="001666A5" w:rsidRPr="006C2CE4" w14:paraId="6A626427"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C4C704C" w14:textId="77777777" w:rsidR="001666A5" w:rsidRPr="006C2CE4" w:rsidRDefault="001666A5" w:rsidP="00DA4E0C">
                  <w:pPr>
                    <w:pStyle w:val="ROWTABELLA"/>
                    <w:rPr>
                      <w:color w:val="002060"/>
                    </w:rPr>
                  </w:pPr>
                  <w:r w:rsidRPr="006C2CE4">
                    <w:rPr>
                      <w:color w:val="002060"/>
                    </w:rPr>
                    <w:t>(1) 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B7CDAB7" w14:textId="77777777" w:rsidR="001666A5" w:rsidRPr="006C2CE4" w:rsidRDefault="001666A5" w:rsidP="00DA4E0C">
                  <w:pPr>
                    <w:pStyle w:val="ROWTABELLA"/>
                    <w:rPr>
                      <w:color w:val="002060"/>
                    </w:rPr>
                  </w:pPr>
                  <w:r w:rsidRPr="006C2CE4">
                    <w:rPr>
                      <w:color w:val="002060"/>
                    </w:rPr>
                    <w:t>- FUTSAL FBC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FDF86C8" w14:textId="77777777" w:rsidR="001666A5" w:rsidRPr="006C2CE4" w:rsidRDefault="001666A5" w:rsidP="00DA4E0C">
                  <w:pPr>
                    <w:pStyle w:val="ROWTABELLA"/>
                    <w:jc w:val="center"/>
                    <w:rPr>
                      <w:color w:val="002060"/>
                    </w:rPr>
                  </w:pPr>
                  <w:r w:rsidRPr="006C2CE4">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D427A81" w14:textId="77777777" w:rsidR="001666A5" w:rsidRPr="006C2CE4" w:rsidRDefault="001666A5" w:rsidP="00DA4E0C">
                  <w:pPr>
                    <w:pStyle w:val="ROWTABELLA"/>
                    <w:jc w:val="center"/>
                    <w:rPr>
                      <w:color w:val="002060"/>
                    </w:rPr>
                  </w:pPr>
                  <w:r w:rsidRPr="006C2CE4">
                    <w:rPr>
                      <w:color w:val="002060"/>
                    </w:rPr>
                    <w:t> </w:t>
                  </w:r>
                </w:p>
              </w:tc>
            </w:tr>
            <w:tr w:rsidR="001666A5" w:rsidRPr="006C2CE4" w14:paraId="1F37CF5F" w14:textId="77777777" w:rsidTr="00DA4E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BA91C56" w14:textId="77777777" w:rsidR="001666A5" w:rsidRPr="006C2CE4" w:rsidRDefault="001666A5" w:rsidP="00DA4E0C">
                  <w:pPr>
                    <w:pStyle w:val="ROWTABELLA"/>
                    <w:rPr>
                      <w:color w:val="002060"/>
                    </w:rPr>
                  </w:pPr>
                  <w:r w:rsidRPr="006C2CE4">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B0E5DD" w14:textId="77777777" w:rsidR="001666A5" w:rsidRPr="006C2CE4" w:rsidRDefault="001666A5" w:rsidP="00DA4E0C">
                  <w:pPr>
                    <w:pStyle w:val="ROWTABELLA"/>
                    <w:rPr>
                      <w:color w:val="002060"/>
                    </w:rPr>
                  </w:pPr>
                  <w:r w:rsidRPr="006C2CE4">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6F01DC" w14:textId="77777777" w:rsidR="001666A5" w:rsidRPr="006C2CE4" w:rsidRDefault="001666A5" w:rsidP="00DA4E0C">
                  <w:pPr>
                    <w:pStyle w:val="ROWTABELLA"/>
                    <w:jc w:val="center"/>
                    <w:rPr>
                      <w:color w:val="002060"/>
                    </w:rPr>
                  </w:pPr>
                  <w:r w:rsidRPr="006C2CE4">
                    <w:rPr>
                      <w:color w:val="002060"/>
                    </w:rPr>
                    <w:t>13 - 5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A74612" w14:textId="77777777" w:rsidR="001666A5" w:rsidRPr="006C2CE4" w:rsidRDefault="001666A5" w:rsidP="00DA4E0C">
                  <w:pPr>
                    <w:pStyle w:val="ROWTABELLA"/>
                    <w:jc w:val="center"/>
                    <w:rPr>
                      <w:color w:val="002060"/>
                    </w:rPr>
                  </w:pPr>
                  <w:r w:rsidRPr="006C2CE4">
                    <w:rPr>
                      <w:color w:val="002060"/>
                    </w:rPr>
                    <w:t> </w:t>
                  </w:r>
                </w:p>
              </w:tc>
            </w:tr>
            <w:tr w:rsidR="001666A5" w:rsidRPr="006C2CE4" w14:paraId="1E1F52CC" w14:textId="77777777" w:rsidTr="00DA4E0C">
              <w:tc>
                <w:tcPr>
                  <w:tcW w:w="4700" w:type="dxa"/>
                  <w:gridSpan w:val="4"/>
                  <w:tcBorders>
                    <w:top w:val="nil"/>
                    <w:left w:val="nil"/>
                    <w:bottom w:val="nil"/>
                    <w:right w:val="nil"/>
                  </w:tcBorders>
                  <w:tcMar>
                    <w:top w:w="20" w:type="dxa"/>
                    <w:left w:w="20" w:type="dxa"/>
                    <w:bottom w:w="20" w:type="dxa"/>
                    <w:right w:w="20" w:type="dxa"/>
                  </w:tcMar>
                  <w:vAlign w:val="center"/>
                </w:tcPr>
                <w:p w14:paraId="3B1B3725" w14:textId="77777777" w:rsidR="001666A5" w:rsidRPr="006C2CE4" w:rsidRDefault="001666A5" w:rsidP="00DA4E0C">
                  <w:pPr>
                    <w:pStyle w:val="ROWTABELLA"/>
                    <w:rPr>
                      <w:color w:val="002060"/>
                    </w:rPr>
                  </w:pPr>
                  <w:r w:rsidRPr="006C2CE4">
                    <w:rPr>
                      <w:color w:val="002060"/>
                    </w:rPr>
                    <w:t>(1) - disputata il 15/12/2019</w:t>
                  </w:r>
                </w:p>
              </w:tc>
            </w:tr>
          </w:tbl>
          <w:p w14:paraId="32B8131C" w14:textId="77777777" w:rsidR="001666A5" w:rsidRPr="006C2CE4" w:rsidRDefault="001666A5" w:rsidP="00DA4E0C">
            <w:pPr>
              <w:rPr>
                <w:color w:val="002060"/>
              </w:rPr>
            </w:pPr>
          </w:p>
        </w:tc>
      </w:tr>
    </w:tbl>
    <w:p w14:paraId="59B1F882" w14:textId="77777777" w:rsidR="001666A5" w:rsidRPr="006C2CE4" w:rsidRDefault="001666A5" w:rsidP="001666A5">
      <w:pPr>
        <w:pStyle w:val="breakline"/>
        <w:divId w:val="527259509"/>
        <w:rPr>
          <w:color w:val="002060"/>
        </w:rPr>
      </w:pPr>
    </w:p>
    <w:p w14:paraId="1B977310" w14:textId="77777777" w:rsidR="001666A5" w:rsidRPr="006C2CE4" w:rsidRDefault="001666A5" w:rsidP="001666A5">
      <w:pPr>
        <w:pStyle w:val="breakline"/>
        <w:divId w:val="527259509"/>
        <w:rPr>
          <w:color w:val="002060"/>
        </w:rPr>
      </w:pPr>
    </w:p>
    <w:p w14:paraId="1C25EC81" w14:textId="77777777" w:rsidR="001666A5" w:rsidRPr="006C2CE4" w:rsidRDefault="001666A5" w:rsidP="001666A5">
      <w:pPr>
        <w:pStyle w:val="TITOLOPRINC"/>
        <w:divId w:val="527259509"/>
        <w:rPr>
          <w:color w:val="002060"/>
        </w:rPr>
      </w:pPr>
      <w:r w:rsidRPr="006C2CE4">
        <w:rPr>
          <w:color w:val="002060"/>
        </w:rPr>
        <w:t>GIUDICE SPORTIVO</w:t>
      </w:r>
    </w:p>
    <w:p w14:paraId="75EED379" w14:textId="77777777" w:rsidR="001666A5" w:rsidRPr="006C2CE4" w:rsidRDefault="001666A5" w:rsidP="001666A5">
      <w:pPr>
        <w:pStyle w:val="diffida"/>
        <w:divId w:val="527259509"/>
        <w:rPr>
          <w:color w:val="002060"/>
        </w:rPr>
      </w:pPr>
      <w:r w:rsidRPr="006C2CE4">
        <w:rPr>
          <w:color w:val="002060"/>
        </w:rPr>
        <w:t>Il Giudice Sportivo, Avv. Claudio Romagnoli, nella seduta del 18/12/2019, ha adottato le decisioni che di seguito integralmente si riportano:</w:t>
      </w:r>
    </w:p>
    <w:p w14:paraId="6633B527" w14:textId="77777777" w:rsidR="001666A5" w:rsidRPr="006C2CE4" w:rsidRDefault="001666A5" w:rsidP="001666A5">
      <w:pPr>
        <w:pStyle w:val="titolo10"/>
        <w:divId w:val="527259509"/>
        <w:rPr>
          <w:color w:val="002060"/>
        </w:rPr>
      </w:pPr>
      <w:r w:rsidRPr="006C2CE4">
        <w:rPr>
          <w:color w:val="002060"/>
        </w:rPr>
        <w:t xml:space="preserve">GARE DEL 30/11/2019 </w:t>
      </w:r>
    </w:p>
    <w:p w14:paraId="68B97E18" w14:textId="77777777" w:rsidR="001666A5" w:rsidRPr="006C2CE4" w:rsidRDefault="001666A5" w:rsidP="001666A5">
      <w:pPr>
        <w:pStyle w:val="titolo6"/>
        <w:divId w:val="527259509"/>
        <w:rPr>
          <w:color w:val="002060"/>
        </w:rPr>
      </w:pPr>
      <w:r w:rsidRPr="006C2CE4">
        <w:rPr>
          <w:color w:val="002060"/>
        </w:rPr>
        <w:t xml:space="preserve">DECISIONI DEL GIUDICE SPORTIVO </w:t>
      </w:r>
    </w:p>
    <w:p w14:paraId="2F275242" w14:textId="77777777" w:rsidR="001666A5" w:rsidRPr="006C2CE4" w:rsidRDefault="001666A5" w:rsidP="001666A5">
      <w:pPr>
        <w:pStyle w:val="diffida"/>
        <w:spacing w:before="80" w:beforeAutospacing="0" w:after="40" w:afterAutospacing="0"/>
        <w:jc w:val="left"/>
        <w:divId w:val="527259509"/>
        <w:rPr>
          <w:color w:val="002060"/>
        </w:rPr>
      </w:pPr>
      <w:r w:rsidRPr="006C2CE4">
        <w:rPr>
          <w:color w:val="002060"/>
        </w:rPr>
        <w:t xml:space="preserve">gara del 30/11/2019 AUDAX 1970 S.ANGELO - OLYMPIA FANO C5 </w:t>
      </w:r>
      <w:r w:rsidRPr="006C2CE4">
        <w:rPr>
          <w:color w:val="002060"/>
        </w:rPr>
        <w:br/>
        <w:t xml:space="preserve">A scioglimento della riserva di cui al cu n. del 4.12.2019, esaminato il reclamo proposto dalla società Olympia Fano con il quale la stessa viene a richiedere la punizione sportiva della perdita della gara in danno della società Audax 1970, per aver la stessa, inserito in distinta n. tre calciatori classe 1998 e precisamente </w:t>
      </w:r>
      <w:proofErr w:type="spellStart"/>
      <w:r w:rsidRPr="006C2CE4">
        <w:rPr>
          <w:color w:val="002060"/>
        </w:rPr>
        <w:t>Bikai</w:t>
      </w:r>
      <w:proofErr w:type="spellEnd"/>
      <w:r w:rsidRPr="006C2CE4">
        <w:rPr>
          <w:color w:val="002060"/>
        </w:rPr>
        <w:t xml:space="preserve"> Lucien, Conti Alessio e </w:t>
      </w:r>
      <w:proofErr w:type="spellStart"/>
      <w:r w:rsidRPr="006C2CE4">
        <w:rPr>
          <w:color w:val="002060"/>
        </w:rPr>
        <w:t>Pigliapoco</w:t>
      </w:r>
      <w:proofErr w:type="spellEnd"/>
      <w:r w:rsidRPr="006C2CE4">
        <w:rPr>
          <w:color w:val="002060"/>
        </w:rPr>
        <w:t xml:space="preserve"> Lorenzo, contravvenendo a quanto stabilito dall'attuale regolamento che consente di impiegare un massimo di due calciatori fuoriquota. Esperiti i dovuti accertamenti e richiesto un supplemento di referto al direttore di gara, è emerso che il calciatore </w:t>
      </w:r>
      <w:proofErr w:type="spellStart"/>
      <w:r w:rsidRPr="006C2CE4">
        <w:rPr>
          <w:color w:val="002060"/>
        </w:rPr>
        <w:t>Pigliapoco</w:t>
      </w:r>
      <w:proofErr w:type="spellEnd"/>
      <w:r w:rsidRPr="006C2CE4">
        <w:rPr>
          <w:color w:val="002060"/>
        </w:rPr>
        <w:t xml:space="preserve"> Lorenzo nato il 20 10 98 non era presente per la disputa dell'incontro, tanto che in fase d'appello non è stato riconosciuto dall'arbitro. </w:t>
      </w:r>
    </w:p>
    <w:p w14:paraId="128B8B44" w14:textId="77777777" w:rsidR="001666A5" w:rsidRPr="006C2CE4" w:rsidRDefault="001666A5" w:rsidP="001666A5">
      <w:pPr>
        <w:pStyle w:val="diffida"/>
        <w:spacing w:before="80" w:beforeAutospacing="0" w:after="40" w:afterAutospacing="0"/>
        <w:jc w:val="left"/>
        <w:divId w:val="527259509"/>
        <w:rPr>
          <w:color w:val="002060"/>
        </w:rPr>
      </w:pPr>
      <w:r w:rsidRPr="006C2CE4">
        <w:rPr>
          <w:color w:val="002060"/>
        </w:rPr>
        <w:t xml:space="preserve">Alla luce di quanto sopra i fuoriquota presenti in distinta risultavano soltanto due </w:t>
      </w:r>
    </w:p>
    <w:p w14:paraId="0E6A68A7" w14:textId="77777777" w:rsidR="001666A5" w:rsidRPr="006C2CE4" w:rsidRDefault="001666A5" w:rsidP="001666A5">
      <w:pPr>
        <w:pStyle w:val="diffida"/>
        <w:spacing w:before="80" w:beforeAutospacing="0" w:after="40" w:afterAutospacing="0"/>
        <w:jc w:val="center"/>
        <w:divId w:val="527259509"/>
        <w:rPr>
          <w:color w:val="002060"/>
        </w:rPr>
      </w:pPr>
      <w:r w:rsidRPr="006C2CE4">
        <w:rPr>
          <w:color w:val="002060"/>
        </w:rPr>
        <w:t>PQM</w:t>
      </w:r>
    </w:p>
    <w:p w14:paraId="233D83F2" w14:textId="77777777" w:rsidR="001666A5" w:rsidRPr="006C2CE4" w:rsidRDefault="001666A5" w:rsidP="001666A5">
      <w:pPr>
        <w:pStyle w:val="diffida"/>
        <w:spacing w:before="80" w:beforeAutospacing="0" w:after="40" w:afterAutospacing="0"/>
        <w:jc w:val="center"/>
        <w:divId w:val="527259509"/>
        <w:rPr>
          <w:color w:val="002060"/>
        </w:rPr>
      </w:pPr>
      <w:r w:rsidRPr="006C2CE4">
        <w:rPr>
          <w:color w:val="002060"/>
        </w:rPr>
        <w:t>Si decide:</w:t>
      </w:r>
    </w:p>
    <w:p w14:paraId="09FB9403" w14:textId="77777777" w:rsidR="001666A5" w:rsidRPr="006C2CE4" w:rsidRDefault="001666A5" w:rsidP="001666A5">
      <w:pPr>
        <w:pStyle w:val="diffida"/>
        <w:spacing w:before="80" w:beforeAutospacing="0" w:after="40" w:afterAutospacing="0"/>
        <w:jc w:val="left"/>
        <w:divId w:val="527259509"/>
        <w:rPr>
          <w:color w:val="002060"/>
        </w:rPr>
      </w:pPr>
      <w:r w:rsidRPr="006C2CE4">
        <w:rPr>
          <w:color w:val="002060"/>
        </w:rPr>
        <w:t xml:space="preserve">1 - di respingere il reclamo introitando il relativo contributo </w:t>
      </w:r>
    </w:p>
    <w:p w14:paraId="1369FA4E" w14:textId="77777777" w:rsidR="001666A5" w:rsidRPr="006C2CE4" w:rsidRDefault="001666A5" w:rsidP="001666A5">
      <w:pPr>
        <w:pStyle w:val="diffida"/>
        <w:spacing w:before="80" w:beforeAutospacing="0" w:after="40" w:afterAutospacing="0"/>
        <w:jc w:val="left"/>
        <w:divId w:val="527259509"/>
        <w:rPr>
          <w:color w:val="002060"/>
        </w:rPr>
      </w:pPr>
      <w:r w:rsidRPr="006C2CE4">
        <w:rPr>
          <w:color w:val="002060"/>
        </w:rPr>
        <w:t xml:space="preserve">2 - di omologare il risultato conseguito sul campo di Audax 1970 7 - Olimpia Fano 1 </w:t>
      </w:r>
    </w:p>
    <w:p w14:paraId="63B43330" w14:textId="77777777" w:rsidR="001666A5" w:rsidRPr="006C2CE4" w:rsidRDefault="001666A5" w:rsidP="001666A5">
      <w:pPr>
        <w:pStyle w:val="titolo10"/>
        <w:divId w:val="527259509"/>
        <w:rPr>
          <w:color w:val="002060"/>
        </w:rPr>
      </w:pPr>
      <w:r w:rsidRPr="006C2CE4">
        <w:rPr>
          <w:color w:val="002060"/>
        </w:rPr>
        <w:t xml:space="preserve">GARE DEL 14/12/2019 </w:t>
      </w:r>
    </w:p>
    <w:p w14:paraId="131CA2C4" w14:textId="77777777" w:rsidR="001666A5" w:rsidRPr="006C2CE4" w:rsidRDefault="001666A5" w:rsidP="001666A5">
      <w:pPr>
        <w:pStyle w:val="titolo7a"/>
        <w:divId w:val="527259509"/>
        <w:rPr>
          <w:color w:val="002060"/>
        </w:rPr>
      </w:pPr>
      <w:r w:rsidRPr="006C2CE4">
        <w:rPr>
          <w:color w:val="002060"/>
        </w:rPr>
        <w:t xml:space="preserve">PROVVEDIMENTI DISCIPLINARI </w:t>
      </w:r>
    </w:p>
    <w:p w14:paraId="4C9CE303" w14:textId="77777777" w:rsidR="001666A5" w:rsidRPr="006C2CE4" w:rsidRDefault="001666A5" w:rsidP="001666A5">
      <w:pPr>
        <w:pStyle w:val="TITOLO7B"/>
        <w:divId w:val="527259509"/>
        <w:rPr>
          <w:color w:val="002060"/>
        </w:rPr>
      </w:pPr>
      <w:r w:rsidRPr="006C2CE4">
        <w:rPr>
          <w:color w:val="002060"/>
        </w:rPr>
        <w:t xml:space="preserve">In base alle risultanze degli atti ufficiali sono state deliberate le seguenti sanzioni disciplinari. </w:t>
      </w:r>
    </w:p>
    <w:p w14:paraId="39BDD191" w14:textId="77777777" w:rsidR="001666A5" w:rsidRPr="006C2CE4" w:rsidRDefault="001666A5" w:rsidP="001666A5">
      <w:pPr>
        <w:pStyle w:val="titolo3"/>
        <w:divId w:val="527259509"/>
        <w:rPr>
          <w:color w:val="002060"/>
        </w:rPr>
      </w:pPr>
      <w:r w:rsidRPr="006C2CE4">
        <w:rPr>
          <w:color w:val="002060"/>
        </w:rPr>
        <w:t xml:space="preserve">A CARICO CALCIATORI ESPULSI DAL CAMPO </w:t>
      </w:r>
    </w:p>
    <w:p w14:paraId="421D7B98" w14:textId="77777777" w:rsidR="001666A5" w:rsidRPr="006C2CE4" w:rsidRDefault="001666A5" w:rsidP="001666A5">
      <w:pPr>
        <w:pStyle w:val="titolo20"/>
        <w:divId w:val="527259509"/>
        <w:rPr>
          <w:color w:val="002060"/>
        </w:rPr>
      </w:pPr>
      <w:r w:rsidRPr="006C2CE4">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4CEC0CF1" w14:textId="77777777" w:rsidTr="001666A5">
        <w:trPr>
          <w:divId w:val="527259509"/>
        </w:trPr>
        <w:tc>
          <w:tcPr>
            <w:tcW w:w="2200" w:type="dxa"/>
            <w:tcMar>
              <w:top w:w="20" w:type="dxa"/>
              <w:left w:w="20" w:type="dxa"/>
              <w:bottom w:w="20" w:type="dxa"/>
              <w:right w:w="20" w:type="dxa"/>
            </w:tcMar>
            <w:vAlign w:val="center"/>
          </w:tcPr>
          <w:p w14:paraId="001B60D9" w14:textId="77777777" w:rsidR="001666A5" w:rsidRPr="006C2CE4" w:rsidRDefault="001666A5" w:rsidP="00DA4E0C">
            <w:pPr>
              <w:pStyle w:val="movimento"/>
              <w:rPr>
                <w:color w:val="002060"/>
              </w:rPr>
            </w:pPr>
            <w:r w:rsidRPr="006C2CE4">
              <w:rPr>
                <w:color w:val="002060"/>
              </w:rPr>
              <w:t>ANIMOBONO ANDREA</w:t>
            </w:r>
          </w:p>
        </w:tc>
        <w:tc>
          <w:tcPr>
            <w:tcW w:w="2200" w:type="dxa"/>
            <w:tcMar>
              <w:top w:w="20" w:type="dxa"/>
              <w:left w:w="20" w:type="dxa"/>
              <w:bottom w:w="20" w:type="dxa"/>
              <w:right w:w="20" w:type="dxa"/>
            </w:tcMar>
            <w:vAlign w:val="center"/>
          </w:tcPr>
          <w:p w14:paraId="355F0427" w14:textId="77777777" w:rsidR="001666A5" w:rsidRPr="006C2CE4" w:rsidRDefault="001666A5" w:rsidP="00DA4E0C">
            <w:pPr>
              <w:pStyle w:val="movimento2"/>
              <w:rPr>
                <w:color w:val="002060"/>
              </w:rPr>
            </w:pPr>
            <w:r w:rsidRPr="006C2CE4">
              <w:rPr>
                <w:color w:val="002060"/>
              </w:rPr>
              <w:t xml:space="preserve">(CASTELBELLINO CALCIO A 5) </w:t>
            </w:r>
          </w:p>
        </w:tc>
        <w:tc>
          <w:tcPr>
            <w:tcW w:w="800" w:type="dxa"/>
            <w:tcMar>
              <w:top w:w="20" w:type="dxa"/>
              <w:left w:w="20" w:type="dxa"/>
              <w:bottom w:w="20" w:type="dxa"/>
              <w:right w:w="20" w:type="dxa"/>
            </w:tcMar>
            <w:vAlign w:val="center"/>
          </w:tcPr>
          <w:p w14:paraId="192F232A"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064BFB3" w14:textId="77777777" w:rsidR="001666A5" w:rsidRPr="006C2CE4" w:rsidRDefault="001666A5" w:rsidP="00DA4E0C">
            <w:pPr>
              <w:pStyle w:val="movimento"/>
              <w:rPr>
                <w:color w:val="002060"/>
              </w:rPr>
            </w:pPr>
            <w:r w:rsidRPr="006C2CE4">
              <w:rPr>
                <w:color w:val="002060"/>
              </w:rPr>
              <w:t>ANTONIONI ALEX</w:t>
            </w:r>
          </w:p>
        </w:tc>
        <w:tc>
          <w:tcPr>
            <w:tcW w:w="2200" w:type="dxa"/>
            <w:tcMar>
              <w:top w:w="20" w:type="dxa"/>
              <w:left w:w="20" w:type="dxa"/>
              <w:bottom w:w="20" w:type="dxa"/>
              <w:right w:w="20" w:type="dxa"/>
            </w:tcMar>
            <w:vAlign w:val="center"/>
          </w:tcPr>
          <w:p w14:paraId="741B0DC4" w14:textId="77777777" w:rsidR="001666A5" w:rsidRPr="006C2CE4" w:rsidRDefault="001666A5" w:rsidP="00DA4E0C">
            <w:pPr>
              <w:pStyle w:val="movimento2"/>
              <w:rPr>
                <w:color w:val="002060"/>
              </w:rPr>
            </w:pPr>
            <w:r w:rsidRPr="006C2CE4">
              <w:rPr>
                <w:color w:val="002060"/>
              </w:rPr>
              <w:t xml:space="preserve">(OLYMPIA FANO C5) </w:t>
            </w:r>
          </w:p>
        </w:tc>
      </w:tr>
      <w:tr w:rsidR="001666A5" w:rsidRPr="006C2CE4" w14:paraId="122398A9" w14:textId="77777777" w:rsidTr="001666A5">
        <w:trPr>
          <w:divId w:val="527259509"/>
        </w:trPr>
        <w:tc>
          <w:tcPr>
            <w:tcW w:w="2200" w:type="dxa"/>
            <w:tcMar>
              <w:top w:w="20" w:type="dxa"/>
              <w:left w:w="20" w:type="dxa"/>
              <w:bottom w:w="20" w:type="dxa"/>
              <w:right w:w="20" w:type="dxa"/>
            </w:tcMar>
            <w:vAlign w:val="center"/>
          </w:tcPr>
          <w:p w14:paraId="16B95365" w14:textId="77777777" w:rsidR="001666A5" w:rsidRPr="006C2CE4" w:rsidRDefault="001666A5" w:rsidP="00DA4E0C">
            <w:pPr>
              <w:pStyle w:val="movimento"/>
              <w:rPr>
                <w:color w:val="002060"/>
              </w:rPr>
            </w:pPr>
            <w:r w:rsidRPr="006C2CE4">
              <w:rPr>
                <w:color w:val="002060"/>
              </w:rPr>
              <w:t>COLOMBO TOMMASO</w:t>
            </w:r>
          </w:p>
        </w:tc>
        <w:tc>
          <w:tcPr>
            <w:tcW w:w="2200" w:type="dxa"/>
            <w:tcMar>
              <w:top w:w="20" w:type="dxa"/>
              <w:left w:w="20" w:type="dxa"/>
              <w:bottom w:w="20" w:type="dxa"/>
              <w:right w:w="20" w:type="dxa"/>
            </w:tcMar>
            <w:vAlign w:val="center"/>
          </w:tcPr>
          <w:p w14:paraId="5EC0F500" w14:textId="77777777" w:rsidR="001666A5" w:rsidRPr="006C2CE4" w:rsidRDefault="001666A5" w:rsidP="00DA4E0C">
            <w:pPr>
              <w:pStyle w:val="movimento2"/>
              <w:rPr>
                <w:color w:val="002060"/>
              </w:rPr>
            </w:pPr>
            <w:r w:rsidRPr="006C2CE4">
              <w:rPr>
                <w:color w:val="002060"/>
              </w:rPr>
              <w:t xml:space="preserve">(OLYMPIA FANO C5) </w:t>
            </w:r>
          </w:p>
        </w:tc>
        <w:tc>
          <w:tcPr>
            <w:tcW w:w="800" w:type="dxa"/>
            <w:tcMar>
              <w:top w:w="20" w:type="dxa"/>
              <w:left w:w="20" w:type="dxa"/>
              <w:bottom w:w="20" w:type="dxa"/>
              <w:right w:w="20" w:type="dxa"/>
            </w:tcMar>
            <w:vAlign w:val="center"/>
          </w:tcPr>
          <w:p w14:paraId="2B83DA64"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7C5DFC8D"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CAE9F57" w14:textId="77777777" w:rsidR="001666A5" w:rsidRPr="006C2CE4" w:rsidRDefault="001666A5" w:rsidP="00DA4E0C">
            <w:pPr>
              <w:pStyle w:val="movimento2"/>
              <w:rPr>
                <w:color w:val="002060"/>
              </w:rPr>
            </w:pPr>
            <w:r w:rsidRPr="006C2CE4">
              <w:rPr>
                <w:color w:val="002060"/>
              </w:rPr>
              <w:t> </w:t>
            </w:r>
          </w:p>
        </w:tc>
      </w:tr>
    </w:tbl>
    <w:p w14:paraId="7AA44CE1" w14:textId="77777777" w:rsidR="001666A5" w:rsidRPr="006C2CE4" w:rsidRDefault="001666A5" w:rsidP="001666A5">
      <w:pPr>
        <w:pStyle w:val="titolo3"/>
        <w:divId w:val="527259509"/>
        <w:rPr>
          <w:color w:val="002060"/>
        </w:rPr>
      </w:pPr>
      <w:r w:rsidRPr="006C2CE4">
        <w:rPr>
          <w:color w:val="002060"/>
        </w:rPr>
        <w:lastRenderedPageBreak/>
        <w:t xml:space="preserve">A CARICO CALCIATORI NON ESPULSI DAL CAMPO </w:t>
      </w:r>
    </w:p>
    <w:p w14:paraId="0C264A81" w14:textId="77777777" w:rsidR="001666A5" w:rsidRPr="006C2CE4" w:rsidRDefault="001666A5" w:rsidP="001666A5">
      <w:pPr>
        <w:pStyle w:val="titolo20"/>
        <w:divId w:val="527259509"/>
        <w:rPr>
          <w:color w:val="002060"/>
        </w:rPr>
      </w:pPr>
      <w:r w:rsidRPr="006C2CE4">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5C29BA39" w14:textId="77777777" w:rsidTr="001666A5">
        <w:trPr>
          <w:divId w:val="527259509"/>
        </w:trPr>
        <w:tc>
          <w:tcPr>
            <w:tcW w:w="2200" w:type="dxa"/>
            <w:tcMar>
              <w:top w:w="20" w:type="dxa"/>
              <w:left w:w="20" w:type="dxa"/>
              <w:bottom w:w="20" w:type="dxa"/>
              <w:right w:w="20" w:type="dxa"/>
            </w:tcMar>
            <w:vAlign w:val="center"/>
          </w:tcPr>
          <w:p w14:paraId="3404E698" w14:textId="77777777" w:rsidR="001666A5" w:rsidRPr="006C2CE4" w:rsidRDefault="001666A5" w:rsidP="00DA4E0C">
            <w:pPr>
              <w:pStyle w:val="movimento"/>
              <w:rPr>
                <w:color w:val="002060"/>
              </w:rPr>
            </w:pPr>
            <w:r w:rsidRPr="006C2CE4">
              <w:rPr>
                <w:color w:val="002060"/>
              </w:rPr>
              <w:t>ANDREOZZI LORIS</w:t>
            </w:r>
          </w:p>
        </w:tc>
        <w:tc>
          <w:tcPr>
            <w:tcW w:w="2200" w:type="dxa"/>
            <w:tcMar>
              <w:top w:w="20" w:type="dxa"/>
              <w:left w:w="20" w:type="dxa"/>
              <w:bottom w:w="20" w:type="dxa"/>
              <w:right w:w="20" w:type="dxa"/>
            </w:tcMar>
            <w:vAlign w:val="center"/>
          </w:tcPr>
          <w:p w14:paraId="3B0F23BF" w14:textId="77777777" w:rsidR="001666A5" w:rsidRPr="006C2CE4" w:rsidRDefault="001666A5" w:rsidP="00DA4E0C">
            <w:pPr>
              <w:pStyle w:val="movimento2"/>
              <w:rPr>
                <w:color w:val="002060"/>
              </w:rPr>
            </w:pPr>
            <w:r w:rsidRPr="006C2CE4">
              <w:rPr>
                <w:color w:val="002060"/>
              </w:rPr>
              <w:t xml:space="preserve">(ACLI MANTOVANI CALCIO A 5) </w:t>
            </w:r>
          </w:p>
        </w:tc>
        <w:tc>
          <w:tcPr>
            <w:tcW w:w="800" w:type="dxa"/>
            <w:tcMar>
              <w:top w:w="20" w:type="dxa"/>
              <w:left w:w="20" w:type="dxa"/>
              <w:bottom w:w="20" w:type="dxa"/>
              <w:right w:w="20" w:type="dxa"/>
            </w:tcMar>
            <w:vAlign w:val="center"/>
          </w:tcPr>
          <w:p w14:paraId="4EDB17A6"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6271D29" w14:textId="77777777" w:rsidR="001666A5" w:rsidRPr="006C2CE4" w:rsidRDefault="001666A5" w:rsidP="00DA4E0C">
            <w:pPr>
              <w:pStyle w:val="movimento"/>
              <w:rPr>
                <w:color w:val="002060"/>
              </w:rPr>
            </w:pPr>
            <w:r w:rsidRPr="006C2CE4">
              <w:rPr>
                <w:color w:val="002060"/>
              </w:rPr>
              <w:t>PISCOPO EDOARDO</w:t>
            </w:r>
          </w:p>
        </w:tc>
        <w:tc>
          <w:tcPr>
            <w:tcW w:w="2200" w:type="dxa"/>
            <w:tcMar>
              <w:top w:w="20" w:type="dxa"/>
              <w:left w:w="20" w:type="dxa"/>
              <w:bottom w:w="20" w:type="dxa"/>
              <w:right w:w="20" w:type="dxa"/>
            </w:tcMar>
            <w:vAlign w:val="center"/>
          </w:tcPr>
          <w:p w14:paraId="65969046" w14:textId="77777777" w:rsidR="001666A5" w:rsidRPr="006C2CE4" w:rsidRDefault="001666A5" w:rsidP="00DA4E0C">
            <w:pPr>
              <w:pStyle w:val="movimento2"/>
              <w:rPr>
                <w:color w:val="002060"/>
              </w:rPr>
            </w:pPr>
            <w:r w:rsidRPr="006C2CE4">
              <w:rPr>
                <w:color w:val="002060"/>
              </w:rPr>
              <w:t xml:space="preserve">(ACLI VILLA MUSONE) </w:t>
            </w:r>
          </w:p>
        </w:tc>
      </w:tr>
      <w:tr w:rsidR="001666A5" w:rsidRPr="006C2CE4" w14:paraId="0A275511" w14:textId="77777777" w:rsidTr="001666A5">
        <w:trPr>
          <w:divId w:val="527259509"/>
        </w:trPr>
        <w:tc>
          <w:tcPr>
            <w:tcW w:w="2200" w:type="dxa"/>
            <w:tcMar>
              <w:top w:w="20" w:type="dxa"/>
              <w:left w:w="20" w:type="dxa"/>
              <w:bottom w:w="20" w:type="dxa"/>
              <w:right w:w="20" w:type="dxa"/>
            </w:tcMar>
            <w:vAlign w:val="center"/>
          </w:tcPr>
          <w:p w14:paraId="47DA1305" w14:textId="77777777" w:rsidR="001666A5" w:rsidRPr="006C2CE4" w:rsidRDefault="001666A5" w:rsidP="00DA4E0C">
            <w:pPr>
              <w:pStyle w:val="movimento"/>
              <w:rPr>
                <w:color w:val="002060"/>
              </w:rPr>
            </w:pPr>
            <w:r w:rsidRPr="006C2CE4">
              <w:rPr>
                <w:color w:val="002060"/>
              </w:rPr>
              <w:t>URBINELLI RICCARDO</w:t>
            </w:r>
          </w:p>
        </w:tc>
        <w:tc>
          <w:tcPr>
            <w:tcW w:w="2200" w:type="dxa"/>
            <w:tcMar>
              <w:top w:w="20" w:type="dxa"/>
              <w:left w:w="20" w:type="dxa"/>
              <w:bottom w:w="20" w:type="dxa"/>
              <w:right w:w="20" w:type="dxa"/>
            </w:tcMar>
            <w:vAlign w:val="center"/>
          </w:tcPr>
          <w:p w14:paraId="14187964" w14:textId="77777777" w:rsidR="001666A5" w:rsidRPr="006C2CE4" w:rsidRDefault="001666A5" w:rsidP="00DA4E0C">
            <w:pPr>
              <w:pStyle w:val="movimento2"/>
              <w:rPr>
                <w:color w:val="002060"/>
              </w:rPr>
            </w:pPr>
            <w:r w:rsidRPr="006C2CE4">
              <w:rPr>
                <w:color w:val="002060"/>
              </w:rPr>
              <w:t xml:space="preserve">(AUDAX 1970 S.ANGELO) </w:t>
            </w:r>
          </w:p>
        </w:tc>
        <w:tc>
          <w:tcPr>
            <w:tcW w:w="800" w:type="dxa"/>
            <w:tcMar>
              <w:top w:w="20" w:type="dxa"/>
              <w:left w:w="20" w:type="dxa"/>
              <w:bottom w:w="20" w:type="dxa"/>
              <w:right w:w="20" w:type="dxa"/>
            </w:tcMar>
            <w:vAlign w:val="center"/>
          </w:tcPr>
          <w:p w14:paraId="09F5AB40"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0B77963" w14:textId="77777777" w:rsidR="001666A5" w:rsidRPr="006C2CE4" w:rsidRDefault="001666A5" w:rsidP="00DA4E0C">
            <w:pPr>
              <w:pStyle w:val="movimento"/>
              <w:rPr>
                <w:color w:val="002060"/>
              </w:rPr>
            </w:pPr>
            <w:r w:rsidRPr="006C2CE4">
              <w:rPr>
                <w:color w:val="002060"/>
              </w:rPr>
              <w:t>CIARIMBOLI LORIS</w:t>
            </w:r>
          </w:p>
        </w:tc>
        <w:tc>
          <w:tcPr>
            <w:tcW w:w="2200" w:type="dxa"/>
            <w:tcMar>
              <w:top w:w="20" w:type="dxa"/>
              <w:left w:w="20" w:type="dxa"/>
              <w:bottom w:w="20" w:type="dxa"/>
              <w:right w:w="20" w:type="dxa"/>
            </w:tcMar>
            <w:vAlign w:val="center"/>
          </w:tcPr>
          <w:p w14:paraId="09B89B37" w14:textId="77777777" w:rsidR="001666A5" w:rsidRPr="006C2CE4" w:rsidRDefault="001666A5" w:rsidP="00DA4E0C">
            <w:pPr>
              <w:pStyle w:val="movimento2"/>
              <w:rPr>
                <w:color w:val="002060"/>
              </w:rPr>
            </w:pPr>
            <w:r w:rsidRPr="006C2CE4">
              <w:rPr>
                <w:color w:val="002060"/>
              </w:rPr>
              <w:t xml:space="preserve">(CALCIO A 5 CORINALDO) </w:t>
            </w:r>
          </w:p>
        </w:tc>
      </w:tr>
      <w:tr w:rsidR="001666A5" w:rsidRPr="006C2CE4" w14:paraId="7E1ACE25" w14:textId="77777777" w:rsidTr="001666A5">
        <w:trPr>
          <w:divId w:val="527259509"/>
        </w:trPr>
        <w:tc>
          <w:tcPr>
            <w:tcW w:w="2200" w:type="dxa"/>
            <w:tcMar>
              <w:top w:w="20" w:type="dxa"/>
              <w:left w:w="20" w:type="dxa"/>
              <w:bottom w:w="20" w:type="dxa"/>
              <w:right w:w="20" w:type="dxa"/>
            </w:tcMar>
            <w:vAlign w:val="center"/>
          </w:tcPr>
          <w:p w14:paraId="21F7169D" w14:textId="77777777" w:rsidR="001666A5" w:rsidRPr="006C2CE4" w:rsidRDefault="001666A5" w:rsidP="00DA4E0C">
            <w:pPr>
              <w:pStyle w:val="movimento"/>
              <w:rPr>
                <w:color w:val="002060"/>
              </w:rPr>
            </w:pPr>
            <w:r w:rsidRPr="006C2CE4">
              <w:rPr>
                <w:color w:val="002060"/>
              </w:rPr>
              <w:t>BOLDRINI NICOLO</w:t>
            </w:r>
          </w:p>
        </w:tc>
        <w:tc>
          <w:tcPr>
            <w:tcW w:w="2200" w:type="dxa"/>
            <w:tcMar>
              <w:top w:w="20" w:type="dxa"/>
              <w:left w:w="20" w:type="dxa"/>
              <w:bottom w:w="20" w:type="dxa"/>
              <w:right w:w="20" w:type="dxa"/>
            </w:tcMar>
            <w:vAlign w:val="center"/>
          </w:tcPr>
          <w:p w14:paraId="1F2B49AC" w14:textId="77777777" w:rsidR="001666A5" w:rsidRPr="006C2CE4" w:rsidRDefault="001666A5" w:rsidP="00DA4E0C">
            <w:pPr>
              <w:pStyle w:val="movimento2"/>
              <w:rPr>
                <w:color w:val="002060"/>
              </w:rPr>
            </w:pPr>
            <w:r w:rsidRPr="006C2CE4">
              <w:rPr>
                <w:color w:val="002060"/>
              </w:rPr>
              <w:t xml:space="preserve">(CASTELBELLINO CALCIO A 5) </w:t>
            </w:r>
          </w:p>
        </w:tc>
        <w:tc>
          <w:tcPr>
            <w:tcW w:w="800" w:type="dxa"/>
            <w:tcMar>
              <w:top w:w="20" w:type="dxa"/>
              <w:left w:w="20" w:type="dxa"/>
              <w:bottom w:w="20" w:type="dxa"/>
              <w:right w:w="20" w:type="dxa"/>
            </w:tcMar>
            <w:vAlign w:val="center"/>
          </w:tcPr>
          <w:p w14:paraId="5AB60DA5"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15365BB2"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1686C97" w14:textId="77777777" w:rsidR="001666A5" w:rsidRPr="006C2CE4" w:rsidRDefault="001666A5" w:rsidP="00DA4E0C">
            <w:pPr>
              <w:pStyle w:val="movimento2"/>
              <w:rPr>
                <w:color w:val="002060"/>
              </w:rPr>
            </w:pPr>
            <w:r w:rsidRPr="006C2CE4">
              <w:rPr>
                <w:color w:val="002060"/>
              </w:rPr>
              <w:t> </w:t>
            </w:r>
          </w:p>
        </w:tc>
      </w:tr>
    </w:tbl>
    <w:p w14:paraId="656353DB" w14:textId="77777777" w:rsidR="001666A5" w:rsidRPr="006C2CE4" w:rsidRDefault="001666A5" w:rsidP="001666A5">
      <w:pPr>
        <w:pStyle w:val="titolo20"/>
        <w:divId w:val="527259509"/>
        <w:rPr>
          <w:color w:val="002060"/>
        </w:rPr>
      </w:pPr>
      <w:r w:rsidRPr="006C2CE4">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5A12C7D8" w14:textId="77777777" w:rsidTr="001666A5">
        <w:trPr>
          <w:divId w:val="527259509"/>
        </w:trPr>
        <w:tc>
          <w:tcPr>
            <w:tcW w:w="2200" w:type="dxa"/>
            <w:tcMar>
              <w:top w:w="20" w:type="dxa"/>
              <w:left w:w="20" w:type="dxa"/>
              <w:bottom w:w="20" w:type="dxa"/>
              <w:right w:w="20" w:type="dxa"/>
            </w:tcMar>
            <w:vAlign w:val="center"/>
          </w:tcPr>
          <w:p w14:paraId="2E94E07C" w14:textId="77777777" w:rsidR="001666A5" w:rsidRPr="006C2CE4" w:rsidRDefault="001666A5" w:rsidP="00DA4E0C">
            <w:pPr>
              <w:pStyle w:val="movimento"/>
              <w:rPr>
                <w:color w:val="002060"/>
              </w:rPr>
            </w:pPr>
            <w:r w:rsidRPr="006C2CE4">
              <w:rPr>
                <w:color w:val="002060"/>
              </w:rPr>
              <w:t>PERNA NICOLA</w:t>
            </w:r>
          </w:p>
        </w:tc>
        <w:tc>
          <w:tcPr>
            <w:tcW w:w="2200" w:type="dxa"/>
            <w:tcMar>
              <w:top w:w="20" w:type="dxa"/>
              <w:left w:w="20" w:type="dxa"/>
              <w:bottom w:w="20" w:type="dxa"/>
              <w:right w:w="20" w:type="dxa"/>
            </w:tcMar>
            <w:vAlign w:val="center"/>
          </w:tcPr>
          <w:p w14:paraId="2074CC6A" w14:textId="77777777" w:rsidR="001666A5" w:rsidRPr="006C2CE4" w:rsidRDefault="001666A5" w:rsidP="00DA4E0C">
            <w:pPr>
              <w:pStyle w:val="movimento2"/>
              <w:rPr>
                <w:color w:val="002060"/>
              </w:rPr>
            </w:pPr>
            <w:r w:rsidRPr="006C2CE4">
              <w:rPr>
                <w:color w:val="002060"/>
              </w:rPr>
              <w:t xml:space="preserve">(ACLI VILLA MUSONE) </w:t>
            </w:r>
          </w:p>
        </w:tc>
        <w:tc>
          <w:tcPr>
            <w:tcW w:w="800" w:type="dxa"/>
            <w:tcMar>
              <w:top w:w="20" w:type="dxa"/>
              <w:left w:w="20" w:type="dxa"/>
              <w:bottom w:w="20" w:type="dxa"/>
              <w:right w:w="20" w:type="dxa"/>
            </w:tcMar>
            <w:vAlign w:val="center"/>
          </w:tcPr>
          <w:p w14:paraId="3BD2D068"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191EDB7" w14:textId="77777777" w:rsidR="001666A5" w:rsidRPr="006C2CE4" w:rsidRDefault="001666A5" w:rsidP="00DA4E0C">
            <w:pPr>
              <w:pStyle w:val="movimento"/>
              <w:rPr>
                <w:color w:val="002060"/>
              </w:rPr>
            </w:pPr>
            <w:r w:rsidRPr="006C2CE4">
              <w:rPr>
                <w:color w:val="002060"/>
              </w:rPr>
              <w:t>TOGNI ANDREA</w:t>
            </w:r>
          </w:p>
        </w:tc>
        <w:tc>
          <w:tcPr>
            <w:tcW w:w="2200" w:type="dxa"/>
            <w:tcMar>
              <w:top w:w="20" w:type="dxa"/>
              <w:left w:w="20" w:type="dxa"/>
              <w:bottom w:w="20" w:type="dxa"/>
              <w:right w:w="20" w:type="dxa"/>
            </w:tcMar>
            <w:vAlign w:val="center"/>
          </w:tcPr>
          <w:p w14:paraId="76594757" w14:textId="77777777" w:rsidR="001666A5" w:rsidRPr="006C2CE4" w:rsidRDefault="001666A5" w:rsidP="00DA4E0C">
            <w:pPr>
              <w:pStyle w:val="movimento2"/>
              <w:rPr>
                <w:color w:val="002060"/>
              </w:rPr>
            </w:pPr>
            <w:r w:rsidRPr="006C2CE4">
              <w:rPr>
                <w:color w:val="002060"/>
              </w:rPr>
              <w:t xml:space="preserve">(ACLI VILLA MUSONE) </w:t>
            </w:r>
          </w:p>
        </w:tc>
      </w:tr>
      <w:tr w:rsidR="001666A5" w:rsidRPr="006C2CE4" w14:paraId="2BE3AB8E" w14:textId="77777777" w:rsidTr="001666A5">
        <w:trPr>
          <w:divId w:val="527259509"/>
        </w:trPr>
        <w:tc>
          <w:tcPr>
            <w:tcW w:w="2200" w:type="dxa"/>
            <w:tcMar>
              <w:top w:w="20" w:type="dxa"/>
              <w:left w:w="20" w:type="dxa"/>
              <w:bottom w:w="20" w:type="dxa"/>
              <w:right w:w="20" w:type="dxa"/>
            </w:tcMar>
            <w:vAlign w:val="center"/>
          </w:tcPr>
          <w:p w14:paraId="1D899166" w14:textId="77777777" w:rsidR="001666A5" w:rsidRPr="006C2CE4" w:rsidRDefault="001666A5" w:rsidP="00DA4E0C">
            <w:pPr>
              <w:pStyle w:val="movimento"/>
              <w:rPr>
                <w:color w:val="002060"/>
              </w:rPr>
            </w:pPr>
            <w:r w:rsidRPr="006C2CE4">
              <w:rPr>
                <w:color w:val="002060"/>
              </w:rPr>
              <w:t>FAROTTI ANDREA</w:t>
            </w:r>
          </w:p>
        </w:tc>
        <w:tc>
          <w:tcPr>
            <w:tcW w:w="2200" w:type="dxa"/>
            <w:tcMar>
              <w:top w:w="20" w:type="dxa"/>
              <w:left w:w="20" w:type="dxa"/>
              <w:bottom w:w="20" w:type="dxa"/>
              <w:right w:w="20" w:type="dxa"/>
            </w:tcMar>
            <w:vAlign w:val="center"/>
          </w:tcPr>
          <w:p w14:paraId="419BA70F" w14:textId="77777777" w:rsidR="001666A5" w:rsidRPr="006C2CE4" w:rsidRDefault="001666A5" w:rsidP="00DA4E0C">
            <w:pPr>
              <w:pStyle w:val="movimento2"/>
              <w:rPr>
                <w:color w:val="002060"/>
              </w:rPr>
            </w:pPr>
            <w:r w:rsidRPr="006C2CE4">
              <w:rPr>
                <w:color w:val="002060"/>
              </w:rPr>
              <w:t xml:space="preserve">(CASTELBELLINO CALCIO A 5) </w:t>
            </w:r>
          </w:p>
        </w:tc>
        <w:tc>
          <w:tcPr>
            <w:tcW w:w="800" w:type="dxa"/>
            <w:tcMar>
              <w:top w:w="20" w:type="dxa"/>
              <w:left w:w="20" w:type="dxa"/>
              <w:bottom w:w="20" w:type="dxa"/>
              <w:right w:w="20" w:type="dxa"/>
            </w:tcMar>
            <w:vAlign w:val="center"/>
          </w:tcPr>
          <w:p w14:paraId="0B64BC59"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29A6A44" w14:textId="77777777" w:rsidR="001666A5" w:rsidRPr="006C2CE4" w:rsidRDefault="001666A5" w:rsidP="00DA4E0C">
            <w:pPr>
              <w:pStyle w:val="movimento"/>
              <w:rPr>
                <w:color w:val="002060"/>
              </w:rPr>
            </w:pPr>
            <w:r w:rsidRPr="006C2CE4">
              <w:rPr>
                <w:color w:val="002060"/>
              </w:rPr>
              <w:t>BIGIONI ALESSANDRO</w:t>
            </w:r>
          </w:p>
        </w:tc>
        <w:tc>
          <w:tcPr>
            <w:tcW w:w="2200" w:type="dxa"/>
            <w:tcMar>
              <w:top w:w="20" w:type="dxa"/>
              <w:left w:w="20" w:type="dxa"/>
              <w:bottom w:w="20" w:type="dxa"/>
              <w:right w:w="20" w:type="dxa"/>
            </w:tcMar>
            <w:vAlign w:val="center"/>
          </w:tcPr>
          <w:p w14:paraId="68EB7490" w14:textId="77777777" w:rsidR="001666A5" w:rsidRPr="006C2CE4" w:rsidRDefault="001666A5" w:rsidP="00DA4E0C">
            <w:pPr>
              <w:pStyle w:val="movimento2"/>
              <w:rPr>
                <w:color w:val="002060"/>
              </w:rPr>
            </w:pPr>
            <w:r w:rsidRPr="006C2CE4">
              <w:rPr>
                <w:color w:val="002060"/>
              </w:rPr>
              <w:t xml:space="preserve">(VERBENA C5 ANCONA) </w:t>
            </w:r>
          </w:p>
        </w:tc>
      </w:tr>
    </w:tbl>
    <w:p w14:paraId="583927FF" w14:textId="77777777" w:rsidR="001666A5" w:rsidRPr="006C2CE4" w:rsidRDefault="001666A5" w:rsidP="001666A5">
      <w:pPr>
        <w:pStyle w:val="titolo10"/>
        <w:divId w:val="527259509"/>
        <w:rPr>
          <w:color w:val="002060"/>
        </w:rPr>
      </w:pPr>
      <w:r w:rsidRPr="006C2CE4">
        <w:rPr>
          <w:color w:val="002060"/>
        </w:rPr>
        <w:t xml:space="preserve">GARE DEL 15/12/2019 </w:t>
      </w:r>
    </w:p>
    <w:p w14:paraId="23C0516F" w14:textId="77777777" w:rsidR="001666A5" w:rsidRPr="006C2CE4" w:rsidRDefault="001666A5" w:rsidP="001666A5">
      <w:pPr>
        <w:pStyle w:val="titolo7a"/>
        <w:divId w:val="527259509"/>
        <w:rPr>
          <w:color w:val="002060"/>
        </w:rPr>
      </w:pPr>
      <w:r w:rsidRPr="006C2CE4">
        <w:rPr>
          <w:color w:val="002060"/>
        </w:rPr>
        <w:t xml:space="preserve">PROVVEDIMENTI DISCIPLINARI </w:t>
      </w:r>
    </w:p>
    <w:p w14:paraId="2400C31A" w14:textId="77777777" w:rsidR="001666A5" w:rsidRPr="006C2CE4" w:rsidRDefault="001666A5" w:rsidP="001666A5">
      <w:pPr>
        <w:pStyle w:val="TITOLO7B"/>
        <w:divId w:val="527259509"/>
        <w:rPr>
          <w:color w:val="002060"/>
        </w:rPr>
      </w:pPr>
      <w:r w:rsidRPr="006C2CE4">
        <w:rPr>
          <w:color w:val="002060"/>
        </w:rPr>
        <w:t xml:space="preserve">In base alle risultanze degli atti ufficiali sono state deliberate le seguenti sanzioni disciplinari. </w:t>
      </w:r>
    </w:p>
    <w:p w14:paraId="4C4983A0" w14:textId="77777777" w:rsidR="001666A5" w:rsidRPr="006C2CE4" w:rsidRDefault="001666A5" w:rsidP="001666A5">
      <w:pPr>
        <w:pStyle w:val="titolo3"/>
        <w:divId w:val="527259509"/>
        <w:rPr>
          <w:color w:val="002060"/>
        </w:rPr>
      </w:pPr>
      <w:r w:rsidRPr="006C2CE4">
        <w:rPr>
          <w:color w:val="002060"/>
        </w:rPr>
        <w:t xml:space="preserve">A CARICO CALCIATORI NON ESPULSI DAL CAMPO </w:t>
      </w:r>
    </w:p>
    <w:p w14:paraId="3B4B8065" w14:textId="77777777" w:rsidR="001666A5" w:rsidRPr="006C2CE4" w:rsidRDefault="001666A5" w:rsidP="001666A5">
      <w:pPr>
        <w:pStyle w:val="titolo20"/>
        <w:divId w:val="527259509"/>
        <w:rPr>
          <w:color w:val="002060"/>
        </w:rPr>
      </w:pPr>
      <w:r w:rsidRPr="006C2CE4">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249AD68B" w14:textId="77777777" w:rsidTr="001666A5">
        <w:trPr>
          <w:divId w:val="527259509"/>
        </w:trPr>
        <w:tc>
          <w:tcPr>
            <w:tcW w:w="2200" w:type="dxa"/>
            <w:tcMar>
              <w:top w:w="20" w:type="dxa"/>
              <w:left w:w="20" w:type="dxa"/>
              <w:bottom w:w="20" w:type="dxa"/>
              <w:right w:w="20" w:type="dxa"/>
            </w:tcMar>
            <w:vAlign w:val="center"/>
          </w:tcPr>
          <w:p w14:paraId="5A89726A" w14:textId="77777777" w:rsidR="001666A5" w:rsidRPr="006C2CE4" w:rsidRDefault="001666A5" w:rsidP="00DA4E0C">
            <w:pPr>
              <w:pStyle w:val="movimento"/>
              <w:rPr>
                <w:color w:val="002060"/>
              </w:rPr>
            </w:pPr>
            <w:r w:rsidRPr="006C2CE4">
              <w:rPr>
                <w:color w:val="002060"/>
              </w:rPr>
              <w:t>DE NONI ROSARIO</w:t>
            </w:r>
          </w:p>
        </w:tc>
        <w:tc>
          <w:tcPr>
            <w:tcW w:w="2200" w:type="dxa"/>
            <w:tcMar>
              <w:top w:w="20" w:type="dxa"/>
              <w:left w:w="20" w:type="dxa"/>
              <w:bottom w:w="20" w:type="dxa"/>
              <w:right w:w="20" w:type="dxa"/>
            </w:tcMar>
            <w:vAlign w:val="center"/>
          </w:tcPr>
          <w:p w14:paraId="65F73089" w14:textId="77777777" w:rsidR="001666A5" w:rsidRPr="006C2CE4" w:rsidRDefault="001666A5" w:rsidP="00DA4E0C">
            <w:pPr>
              <w:pStyle w:val="movimento2"/>
              <w:rPr>
                <w:color w:val="002060"/>
              </w:rPr>
            </w:pPr>
            <w:r w:rsidRPr="006C2CE4">
              <w:rPr>
                <w:color w:val="002060"/>
              </w:rPr>
              <w:t xml:space="preserve">(CASENUOVE) </w:t>
            </w:r>
          </w:p>
        </w:tc>
        <w:tc>
          <w:tcPr>
            <w:tcW w:w="800" w:type="dxa"/>
            <w:tcMar>
              <w:top w:w="20" w:type="dxa"/>
              <w:left w:w="20" w:type="dxa"/>
              <w:bottom w:w="20" w:type="dxa"/>
              <w:right w:w="20" w:type="dxa"/>
            </w:tcMar>
            <w:vAlign w:val="center"/>
          </w:tcPr>
          <w:p w14:paraId="570DE46A"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B009EE2"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71DC1EE9" w14:textId="77777777" w:rsidR="001666A5" w:rsidRPr="006C2CE4" w:rsidRDefault="001666A5" w:rsidP="00DA4E0C">
            <w:pPr>
              <w:pStyle w:val="movimento2"/>
              <w:rPr>
                <w:color w:val="002060"/>
              </w:rPr>
            </w:pPr>
            <w:r w:rsidRPr="006C2CE4">
              <w:rPr>
                <w:color w:val="002060"/>
              </w:rPr>
              <w:t> </w:t>
            </w:r>
          </w:p>
        </w:tc>
      </w:tr>
    </w:tbl>
    <w:p w14:paraId="63255CC0" w14:textId="77777777" w:rsidR="001666A5" w:rsidRPr="006C2CE4" w:rsidRDefault="001666A5" w:rsidP="001666A5">
      <w:pPr>
        <w:pStyle w:val="titolo20"/>
        <w:divId w:val="527259509"/>
        <w:rPr>
          <w:color w:val="002060"/>
        </w:rPr>
      </w:pPr>
      <w:r w:rsidRPr="006C2CE4">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12525C85" w14:textId="77777777" w:rsidTr="001666A5">
        <w:trPr>
          <w:divId w:val="527259509"/>
        </w:trPr>
        <w:tc>
          <w:tcPr>
            <w:tcW w:w="2200" w:type="dxa"/>
            <w:tcMar>
              <w:top w:w="20" w:type="dxa"/>
              <w:left w:w="20" w:type="dxa"/>
              <w:bottom w:w="20" w:type="dxa"/>
              <w:right w:w="20" w:type="dxa"/>
            </w:tcMar>
            <w:vAlign w:val="center"/>
          </w:tcPr>
          <w:p w14:paraId="2B640BD1" w14:textId="77777777" w:rsidR="001666A5" w:rsidRPr="006C2CE4" w:rsidRDefault="001666A5" w:rsidP="00DA4E0C">
            <w:pPr>
              <w:pStyle w:val="movimento"/>
              <w:rPr>
                <w:color w:val="002060"/>
              </w:rPr>
            </w:pPr>
            <w:r w:rsidRPr="006C2CE4">
              <w:rPr>
                <w:color w:val="002060"/>
              </w:rPr>
              <w:t>LODDO ALESSANDRO</w:t>
            </w:r>
          </w:p>
        </w:tc>
        <w:tc>
          <w:tcPr>
            <w:tcW w:w="2200" w:type="dxa"/>
            <w:tcMar>
              <w:top w:w="20" w:type="dxa"/>
              <w:left w:w="20" w:type="dxa"/>
              <w:bottom w:w="20" w:type="dxa"/>
              <w:right w:w="20" w:type="dxa"/>
            </w:tcMar>
            <w:vAlign w:val="center"/>
          </w:tcPr>
          <w:p w14:paraId="38261124" w14:textId="77777777" w:rsidR="001666A5" w:rsidRPr="006C2CE4" w:rsidRDefault="001666A5" w:rsidP="00DA4E0C">
            <w:pPr>
              <w:pStyle w:val="movimento2"/>
              <w:rPr>
                <w:color w:val="002060"/>
              </w:rPr>
            </w:pPr>
            <w:r w:rsidRPr="006C2CE4">
              <w:rPr>
                <w:color w:val="002060"/>
              </w:rPr>
              <w:t xml:space="preserve">(REAL ANCARIA) </w:t>
            </w:r>
          </w:p>
        </w:tc>
        <w:tc>
          <w:tcPr>
            <w:tcW w:w="800" w:type="dxa"/>
            <w:tcMar>
              <w:top w:w="20" w:type="dxa"/>
              <w:left w:w="20" w:type="dxa"/>
              <w:bottom w:w="20" w:type="dxa"/>
              <w:right w:w="20" w:type="dxa"/>
            </w:tcMar>
            <w:vAlign w:val="center"/>
          </w:tcPr>
          <w:p w14:paraId="276C5F1B"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3895E29"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7EE0C15" w14:textId="77777777" w:rsidR="001666A5" w:rsidRPr="006C2CE4" w:rsidRDefault="001666A5" w:rsidP="00DA4E0C">
            <w:pPr>
              <w:pStyle w:val="movimento2"/>
              <w:rPr>
                <w:color w:val="002060"/>
              </w:rPr>
            </w:pPr>
            <w:r w:rsidRPr="006C2CE4">
              <w:rPr>
                <w:color w:val="002060"/>
              </w:rPr>
              <w:t> </w:t>
            </w:r>
          </w:p>
        </w:tc>
      </w:tr>
    </w:tbl>
    <w:p w14:paraId="7CB41A74" w14:textId="77777777" w:rsidR="001666A5" w:rsidRPr="006C2CE4" w:rsidRDefault="001666A5" w:rsidP="001666A5">
      <w:pPr>
        <w:pStyle w:val="titolo20"/>
        <w:divId w:val="527259509"/>
        <w:rPr>
          <w:color w:val="002060"/>
        </w:rPr>
      </w:pPr>
      <w:r w:rsidRPr="006C2CE4">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5A6810ED" w14:textId="77777777" w:rsidTr="001666A5">
        <w:trPr>
          <w:divId w:val="527259509"/>
        </w:trPr>
        <w:tc>
          <w:tcPr>
            <w:tcW w:w="2200" w:type="dxa"/>
            <w:tcMar>
              <w:top w:w="20" w:type="dxa"/>
              <w:left w:w="20" w:type="dxa"/>
              <w:bottom w:w="20" w:type="dxa"/>
              <w:right w:w="20" w:type="dxa"/>
            </w:tcMar>
            <w:vAlign w:val="center"/>
          </w:tcPr>
          <w:p w14:paraId="2467C090" w14:textId="77777777" w:rsidR="001666A5" w:rsidRPr="006C2CE4" w:rsidRDefault="001666A5" w:rsidP="00DA4E0C">
            <w:pPr>
              <w:pStyle w:val="movimento"/>
              <w:rPr>
                <w:color w:val="002060"/>
              </w:rPr>
            </w:pPr>
            <w:r w:rsidRPr="006C2CE4">
              <w:rPr>
                <w:color w:val="002060"/>
              </w:rPr>
              <w:t>LO MUZIO ANTONIO</w:t>
            </w:r>
          </w:p>
        </w:tc>
        <w:tc>
          <w:tcPr>
            <w:tcW w:w="2200" w:type="dxa"/>
            <w:tcMar>
              <w:top w:w="20" w:type="dxa"/>
              <w:left w:w="20" w:type="dxa"/>
              <w:bottom w:w="20" w:type="dxa"/>
              <w:right w:w="20" w:type="dxa"/>
            </w:tcMar>
            <w:vAlign w:val="center"/>
          </w:tcPr>
          <w:p w14:paraId="3B5327DC" w14:textId="77777777" w:rsidR="001666A5" w:rsidRPr="006C2CE4" w:rsidRDefault="001666A5" w:rsidP="00DA4E0C">
            <w:pPr>
              <w:pStyle w:val="movimento2"/>
              <w:rPr>
                <w:color w:val="002060"/>
              </w:rPr>
            </w:pPr>
            <w:r w:rsidRPr="006C2CE4">
              <w:rPr>
                <w:color w:val="002060"/>
              </w:rPr>
              <w:t xml:space="preserve">(CERRETO D ESI C5 A.S.D.) </w:t>
            </w:r>
          </w:p>
        </w:tc>
        <w:tc>
          <w:tcPr>
            <w:tcW w:w="800" w:type="dxa"/>
            <w:tcMar>
              <w:top w:w="20" w:type="dxa"/>
              <w:left w:w="20" w:type="dxa"/>
              <w:bottom w:w="20" w:type="dxa"/>
              <w:right w:w="20" w:type="dxa"/>
            </w:tcMar>
            <w:vAlign w:val="center"/>
          </w:tcPr>
          <w:p w14:paraId="002CEAB5"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634D5AE" w14:textId="77777777" w:rsidR="001666A5" w:rsidRPr="006C2CE4" w:rsidRDefault="001666A5" w:rsidP="00DA4E0C">
            <w:pPr>
              <w:pStyle w:val="movimento"/>
              <w:rPr>
                <w:color w:val="002060"/>
              </w:rPr>
            </w:pPr>
            <w:r w:rsidRPr="006C2CE4">
              <w:rPr>
                <w:color w:val="002060"/>
              </w:rPr>
              <w:t>PUPI VALERIO</w:t>
            </w:r>
          </w:p>
        </w:tc>
        <w:tc>
          <w:tcPr>
            <w:tcW w:w="2200" w:type="dxa"/>
            <w:tcMar>
              <w:top w:w="20" w:type="dxa"/>
              <w:left w:w="20" w:type="dxa"/>
              <w:bottom w:w="20" w:type="dxa"/>
              <w:right w:w="20" w:type="dxa"/>
            </w:tcMar>
            <w:vAlign w:val="center"/>
          </w:tcPr>
          <w:p w14:paraId="43F64955" w14:textId="77777777" w:rsidR="001666A5" w:rsidRPr="006C2CE4" w:rsidRDefault="001666A5" w:rsidP="00DA4E0C">
            <w:pPr>
              <w:pStyle w:val="movimento2"/>
              <w:rPr>
                <w:color w:val="002060"/>
              </w:rPr>
            </w:pPr>
            <w:r w:rsidRPr="006C2CE4">
              <w:rPr>
                <w:color w:val="002060"/>
              </w:rPr>
              <w:t xml:space="preserve">(REAL ANCARIA) </w:t>
            </w:r>
          </w:p>
        </w:tc>
      </w:tr>
    </w:tbl>
    <w:p w14:paraId="655E4623" w14:textId="77777777" w:rsidR="001666A5" w:rsidRPr="006C2CE4" w:rsidRDefault="001666A5" w:rsidP="001666A5">
      <w:pPr>
        <w:pStyle w:val="titolo20"/>
        <w:divId w:val="527259509"/>
        <w:rPr>
          <w:color w:val="002060"/>
        </w:rPr>
      </w:pPr>
      <w:r w:rsidRPr="006C2CE4">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0036F694" w14:textId="77777777" w:rsidTr="001666A5">
        <w:trPr>
          <w:divId w:val="527259509"/>
        </w:trPr>
        <w:tc>
          <w:tcPr>
            <w:tcW w:w="2200" w:type="dxa"/>
            <w:tcMar>
              <w:top w:w="20" w:type="dxa"/>
              <w:left w:w="20" w:type="dxa"/>
              <w:bottom w:w="20" w:type="dxa"/>
              <w:right w:w="20" w:type="dxa"/>
            </w:tcMar>
            <w:vAlign w:val="center"/>
          </w:tcPr>
          <w:p w14:paraId="6CB59816" w14:textId="77777777" w:rsidR="001666A5" w:rsidRPr="006C2CE4" w:rsidRDefault="001666A5" w:rsidP="00DA4E0C">
            <w:pPr>
              <w:pStyle w:val="movimento"/>
              <w:rPr>
                <w:color w:val="002060"/>
              </w:rPr>
            </w:pPr>
            <w:r w:rsidRPr="006C2CE4">
              <w:rPr>
                <w:color w:val="002060"/>
              </w:rPr>
              <w:t>CAMILLETTI ALEX</w:t>
            </w:r>
          </w:p>
        </w:tc>
        <w:tc>
          <w:tcPr>
            <w:tcW w:w="2200" w:type="dxa"/>
            <w:tcMar>
              <w:top w:w="20" w:type="dxa"/>
              <w:left w:w="20" w:type="dxa"/>
              <w:bottom w:w="20" w:type="dxa"/>
              <w:right w:w="20" w:type="dxa"/>
            </w:tcMar>
            <w:vAlign w:val="center"/>
          </w:tcPr>
          <w:p w14:paraId="0D986900" w14:textId="77777777" w:rsidR="001666A5" w:rsidRPr="006C2CE4" w:rsidRDefault="001666A5" w:rsidP="00DA4E0C">
            <w:pPr>
              <w:pStyle w:val="movimento2"/>
              <w:rPr>
                <w:color w:val="002060"/>
              </w:rPr>
            </w:pPr>
            <w:r w:rsidRPr="006C2CE4">
              <w:rPr>
                <w:color w:val="002060"/>
              </w:rPr>
              <w:t xml:space="preserve">(CASENUOVE) </w:t>
            </w:r>
          </w:p>
        </w:tc>
        <w:tc>
          <w:tcPr>
            <w:tcW w:w="800" w:type="dxa"/>
            <w:tcMar>
              <w:top w:w="20" w:type="dxa"/>
              <w:left w:w="20" w:type="dxa"/>
              <w:bottom w:w="20" w:type="dxa"/>
              <w:right w:w="20" w:type="dxa"/>
            </w:tcMar>
            <w:vAlign w:val="center"/>
          </w:tcPr>
          <w:p w14:paraId="2B00D2C8"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9A31BD2" w14:textId="77777777" w:rsidR="001666A5" w:rsidRPr="006C2CE4" w:rsidRDefault="001666A5" w:rsidP="00DA4E0C">
            <w:pPr>
              <w:pStyle w:val="movimento"/>
              <w:rPr>
                <w:color w:val="002060"/>
              </w:rPr>
            </w:pPr>
            <w:r w:rsidRPr="006C2CE4">
              <w:rPr>
                <w:color w:val="002060"/>
              </w:rPr>
              <w:t>COPPARI GIOVANNI</w:t>
            </w:r>
          </w:p>
        </w:tc>
        <w:tc>
          <w:tcPr>
            <w:tcW w:w="2200" w:type="dxa"/>
            <w:tcMar>
              <w:top w:w="20" w:type="dxa"/>
              <w:left w:w="20" w:type="dxa"/>
              <w:bottom w:w="20" w:type="dxa"/>
              <w:right w:w="20" w:type="dxa"/>
            </w:tcMar>
            <w:vAlign w:val="center"/>
          </w:tcPr>
          <w:p w14:paraId="616F26F9" w14:textId="77777777" w:rsidR="001666A5" w:rsidRPr="006C2CE4" w:rsidRDefault="001666A5" w:rsidP="00DA4E0C">
            <w:pPr>
              <w:pStyle w:val="movimento2"/>
              <w:rPr>
                <w:color w:val="002060"/>
              </w:rPr>
            </w:pPr>
            <w:r w:rsidRPr="006C2CE4">
              <w:rPr>
                <w:color w:val="002060"/>
              </w:rPr>
              <w:t xml:space="preserve">(CASENUOVE) </w:t>
            </w:r>
          </w:p>
        </w:tc>
      </w:tr>
      <w:tr w:rsidR="001666A5" w:rsidRPr="006C2CE4" w14:paraId="54C9EB0C" w14:textId="77777777" w:rsidTr="001666A5">
        <w:trPr>
          <w:divId w:val="527259509"/>
        </w:trPr>
        <w:tc>
          <w:tcPr>
            <w:tcW w:w="2200" w:type="dxa"/>
            <w:tcMar>
              <w:top w:w="20" w:type="dxa"/>
              <w:left w:w="20" w:type="dxa"/>
              <w:bottom w:w="20" w:type="dxa"/>
              <w:right w:w="20" w:type="dxa"/>
            </w:tcMar>
            <w:vAlign w:val="center"/>
          </w:tcPr>
          <w:p w14:paraId="579E3041" w14:textId="77777777" w:rsidR="001666A5" w:rsidRPr="006C2CE4" w:rsidRDefault="001666A5" w:rsidP="00DA4E0C">
            <w:pPr>
              <w:pStyle w:val="movimento"/>
              <w:rPr>
                <w:color w:val="002060"/>
              </w:rPr>
            </w:pPr>
            <w:r w:rsidRPr="006C2CE4">
              <w:rPr>
                <w:color w:val="002060"/>
              </w:rPr>
              <w:t>SAVOIA MATTIA</w:t>
            </w:r>
          </w:p>
        </w:tc>
        <w:tc>
          <w:tcPr>
            <w:tcW w:w="2200" w:type="dxa"/>
            <w:tcMar>
              <w:top w:w="20" w:type="dxa"/>
              <w:left w:w="20" w:type="dxa"/>
              <w:bottom w:w="20" w:type="dxa"/>
              <w:right w:w="20" w:type="dxa"/>
            </w:tcMar>
            <w:vAlign w:val="center"/>
          </w:tcPr>
          <w:p w14:paraId="6AAE190F" w14:textId="77777777" w:rsidR="001666A5" w:rsidRPr="006C2CE4" w:rsidRDefault="001666A5" w:rsidP="00DA4E0C">
            <w:pPr>
              <w:pStyle w:val="movimento2"/>
              <w:rPr>
                <w:color w:val="002060"/>
              </w:rPr>
            </w:pPr>
            <w:r w:rsidRPr="006C2CE4">
              <w:rPr>
                <w:color w:val="002060"/>
              </w:rPr>
              <w:t xml:space="preserve">(FUTSAL POTENZA PICENA) </w:t>
            </w:r>
          </w:p>
        </w:tc>
        <w:tc>
          <w:tcPr>
            <w:tcW w:w="800" w:type="dxa"/>
            <w:tcMar>
              <w:top w:w="20" w:type="dxa"/>
              <w:left w:w="20" w:type="dxa"/>
              <w:bottom w:w="20" w:type="dxa"/>
              <w:right w:w="20" w:type="dxa"/>
            </w:tcMar>
            <w:vAlign w:val="center"/>
          </w:tcPr>
          <w:p w14:paraId="34044ECF"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450266E" w14:textId="77777777" w:rsidR="001666A5" w:rsidRPr="006C2CE4" w:rsidRDefault="001666A5" w:rsidP="00DA4E0C">
            <w:pPr>
              <w:pStyle w:val="movimento"/>
              <w:rPr>
                <w:color w:val="002060"/>
              </w:rPr>
            </w:pPr>
            <w:r w:rsidRPr="006C2CE4">
              <w:rPr>
                <w:color w:val="002060"/>
              </w:rPr>
              <w:t>ANTONELLI SEBASTIANO</w:t>
            </w:r>
          </w:p>
        </w:tc>
        <w:tc>
          <w:tcPr>
            <w:tcW w:w="2200" w:type="dxa"/>
            <w:tcMar>
              <w:top w:w="20" w:type="dxa"/>
              <w:left w:w="20" w:type="dxa"/>
              <w:bottom w:w="20" w:type="dxa"/>
              <w:right w:w="20" w:type="dxa"/>
            </w:tcMar>
            <w:vAlign w:val="center"/>
          </w:tcPr>
          <w:p w14:paraId="31DF0B86" w14:textId="77777777" w:rsidR="001666A5" w:rsidRPr="006C2CE4" w:rsidRDefault="001666A5" w:rsidP="00DA4E0C">
            <w:pPr>
              <w:pStyle w:val="movimento2"/>
              <w:rPr>
                <w:color w:val="002060"/>
              </w:rPr>
            </w:pPr>
            <w:r w:rsidRPr="006C2CE4">
              <w:rPr>
                <w:color w:val="002060"/>
              </w:rPr>
              <w:t xml:space="preserve">(NUOVA JUVENTINA FFC) </w:t>
            </w:r>
          </w:p>
        </w:tc>
      </w:tr>
    </w:tbl>
    <w:p w14:paraId="614AFD41" w14:textId="77777777" w:rsidR="001666A5" w:rsidRPr="006C2CE4" w:rsidRDefault="001666A5" w:rsidP="001666A5">
      <w:pPr>
        <w:pStyle w:val="titolo10"/>
        <w:divId w:val="527259509"/>
        <w:rPr>
          <w:color w:val="002060"/>
        </w:rPr>
      </w:pPr>
      <w:r w:rsidRPr="006C2CE4">
        <w:rPr>
          <w:color w:val="002060"/>
        </w:rPr>
        <w:t xml:space="preserve">GARE DEL 16/12/2019 </w:t>
      </w:r>
    </w:p>
    <w:p w14:paraId="14E294E9" w14:textId="77777777" w:rsidR="001666A5" w:rsidRPr="006C2CE4" w:rsidRDefault="001666A5" w:rsidP="001666A5">
      <w:pPr>
        <w:pStyle w:val="titolo7a"/>
        <w:divId w:val="527259509"/>
        <w:rPr>
          <w:color w:val="002060"/>
        </w:rPr>
      </w:pPr>
      <w:r w:rsidRPr="006C2CE4">
        <w:rPr>
          <w:color w:val="002060"/>
        </w:rPr>
        <w:t xml:space="preserve">PROVVEDIMENTI DISCIPLINARI </w:t>
      </w:r>
    </w:p>
    <w:p w14:paraId="53777081" w14:textId="77777777" w:rsidR="001666A5" w:rsidRPr="006C2CE4" w:rsidRDefault="001666A5" w:rsidP="001666A5">
      <w:pPr>
        <w:pStyle w:val="TITOLO7B"/>
        <w:divId w:val="527259509"/>
        <w:rPr>
          <w:color w:val="002060"/>
        </w:rPr>
      </w:pPr>
      <w:r w:rsidRPr="006C2CE4">
        <w:rPr>
          <w:color w:val="002060"/>
        </w:rPr>
        <w:t xml:space="preserve">In base alle risultanze degli atti ufficiali sono state deliberate le seguenti sanzioni disciplinari. </w:t>
      </w:r>
    </w:p>
    <w:p w14:paraId="2823F81B" w14:textId="77777777" w:rsidR="001666A5" w:rsidRPr="006C2CE4" w:rsidRDefault="001666A5" w:rsidP="001666A5">
      <w:pPr>
        <w:pStyle w:val="titolo3"/>
        <w:divId w:val="527259509"/>
        <w:rPr>
          <w:color w:val="002060"/>
        </w:rPr>
      </w:pPr>
      <w:r w:rsidRPr="006C2CE4">
        <w:rPr>
          <w:color w:val="002060"/>
        </w:rPr>
        <w:t xml:space="preserve">A CARICO CALCIATORI NON ESPULSI DAL CAMPO </w:t>
      </w:r>
    </w:p>
    <w:p w14:paraId="06F1E53A" w14:textId="77777777" w:rsidR="001666A5" w:rsidRPr="006C2CE4" w:rsidRDefault="001666A5" w:rsidP="001666A5">
      <w:pPr>
        <w:pStyle w:val="titolo20"/>
        <w:divId w:val="527259509"/>
        <w:rPr>
          <w:color w:val="002060"/>
        </w:rPr>
      </w:pPr>
      <w:r w:rsidRPr="006C2CE4">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4C163737" w14:textId="77777777" w:rsidTr="001666A5">
        <w:trPr>
          <w:divId w:val="527259509"/>
        </w:trPr>
        <w:tc>
          <w:tcPr>
            <w:tcW w:w="2200" w:type="dxa"/>
            <w:tcMar>
              <w:top w:w="20" w:type="dxa"/>
              <w:left w:w="20" w:type="dxa"/>
              <w:bottom w:w="20" w:type="dxa"/>
              <w:right w:w="20" w:type="dxa"/>
            </w:tcMar>
            <w:vAlign w:val="center"/>
          </w:tcPr>
          <w:p w14:paraId="08F38524" w14:textId="77777777" w:rsidR="001666A5" w:rsidRPr="006C2CE4" w:rsidRDefault="001666A5" w:rsidP="00DA4E0C">
            <w:pPr>
              <w:pStyle w:val="movimento"/>
              <w:rPr>
                <w:color w:val="002060"/>
              </w:rPr>
            </w:pPr>
            <w:r w:rsidRPr="006C2CE4">
              <w:rPr>
                <w:color w:val="002060"/>
              </w:rPr>
              <w:t>HIDA IBRAHIM</w:t>
            </w:r>
          </w:p>
        </w:tc>
        <w:tc>
          <w:tcPr>
            <w:tcW w:w="2200" w:type="dxa"/>
            <w:tcMar>
              <w:top w:w="20" w:type="dxa"/>
              <w:left w:w="20" w:type="dxa"/>
              <w:bottom w:w="20" w:type="dxa"/>
              <w:right w:w="20" w:type="dxa"/>
            </w:tcMar>
            <w:vAlign w:val="center"/>
          </w:tcPr>
          <w:p w14:paraId="014769DC" w14:textId="77777777" w:rsidR="001666A5" w:rsidRPr="006C2CE4" w:rsidRDefault="001666A5" w:rsidP="00DA4E0C">
            <w:pPr>
              <w:pStyle w:val="movimento2"/>
              <w:rPr>
                <w:color w:val="002060"/>
              </w:rPr>
            </w:pPr>
            <w:r w:rsidRPr="006C2CE4">
              <w:rPr>
                <w:color w:val="002060"/>
              </w:rPr>
              <w:t xml:space="preserve">(REAL S.COSTANZO CALCIO 5) </w:t>
            </w:r>
          </w:p>
        </w:tc>
        <w:tc>
          <w:tcPr>
            <w:tcW w:w="800" w:type="dxa"/>
            <w:tcMar>
              <w:top w:w="20" w:type="dxa"/>
              <w:left w:w="20" w:type="dxa"/>
              <w:bottom w:w="20" w:type="dxa"/>
              <w:right w:w="20" w:type="dxa"/>
            </w:tcMar>
            <w:vAlign w:val="center"/>
          </w:tcPr>
          <w:p w14:paraId="2BB4BDBE"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FDFEAEE"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C4487AF" w14:textId="77777777" w:rsidR="001666A5" w:rsidRPr="006C2CE4" w:rsidRDefault="001666A5" w:rsidP="00DA4E0C">
            <w:pPr>
              <w:pStyle w:val="movimento2"/>
              <w:rPr>
                <w:color w:val="002060"/>
              </w:rPr>
            </w:pPr>
            <w:r w:rsidRPr="006C2CE4">
              <w:rPr>
                <w:color w:val="002060"/>
              </w:rPr>
              <w:t> </w:t>
            </w:r>
          </w:p>
        </w:tc>
      </w:tr>
    </w:tbl>
    <w:p w14:paraId="0B510F60" w14:textId="77777777" w:rsidR="001666A5" w:rsidRPr="006C2CE4" w:rsidRDefault="001666A5" w:rsidP="001666A5">
      <w:pPr>
        <w:pStyle w:val="breakline"/>
        <w:divId w:val="527259509"/>
        <w:rPr>
          <w:color w:val="002060"/>
        </w:rPr>
      </w:pPr>
    </w:p>
    <w:p w14:paraId="3FC799E9" w14:textId="77777777" w:rsidR="001666A5" w:rsidRPr="006C2CE4" w:rsidRDefault="001666A5" w:rsidP="001666A5">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F.to IL GIUDICE SPORTIVO</w:t>
      </w:r>
    </w:p>
    <w:p w14:paraId="676856C9" w14:textId="77777777" w:rsidR="001666A5" w:rsidRPr="006C2CE4" w:rsidRDefault="001666A5" w:rsidP="001666A5">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 xml:space="preserve"> </w:t>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 xml:space="preserve">   </w:t>
      </w:r>
      <w:r w:rsidRPr="006C2CE4">
        <w:rPr>
          <w:rFonts w:ascii="Arial" w:hAnsi="Arial" w:cs="Arial"/>
          <w:noProof/>
          <w:color w:val="002060"/>
          <w:lang w:eastAsia="it-IT"/>
        </w:rPr>
        <w:tab/>
        <w:t xml:space="preserve">       Claudio Romagnoli</w:t>
      </w:r>
    </w:p>
    <w:p w14:paraId="28D64060" w14:textId="77777777" w:rsidR="001666A5" w:rsidRPr="006C2CE4" w:rsidRDefault="001666A5" w:rsidP="001666A5">
      <w:pPr>
        <w:pStyle w:val="breakline"/>
        <w:divId w:val="527259509"/>
        <w:rPr>
          <w:color w:val="002060"/>
        </w:rPr>
      </w:pPr>
    </w:p>
    <w:p w14:paraId="3E70772B" w14:textId="77777777" w:rsidR="001666A5" w:rsidRPr="006C2CE4" w:rsidRDefault="001666A5" w:rsidP="001666A5">
      <w:pPr>
        <w:pStyle w:val="TITOLOPRINC"/>
        <w:divId w:val="527259509"/>
        <w:rPr>
          <w:color w:val="002060"/>
        </w:rPr>
      </w:pPr>
      <w:r w:rsidRPr="006C2CE4">
        <w:rPr>
          <w:color w:val="002060"/>
        </w:rPr>
        <w:t>CLASSIFICA</w:t>
      </w:r>
    </w:p>
    <w:p w14:paraId="7B9893B8" w14:textId="77777777" w:rsidR="001666A5" w:rsidRPr="006C2CE4" w:rsidRDefault="001666A5" w:rsidP="001666A5">
      <w:pPr>
        <w:pStyle w:val="breakline"/>
        <w:divId w:val="527259509"/>
        <w:rPr>
          <w:color w:val="002060"/>
        </w:rPr>
      </w:pPr>
    </w:p>
    <w:p w14:paraId="2767F7A6" w14:textId="77777777" w:rsidR="001666A5" w:rsidRPr="006C2CE4" w:rsidRDefault="001666A5" w:rsidP="001666A5">
      <w:pPr>
        <w:pStyle w:val="breakline"/>
        <w:divId w:val="527259509"/>
        <w:rPr>
          <w:color w:val="002060"/>
        </w:rPr>
      </w:pPr>
    </w:p>
    <w:p w14:paraId="5A94743E" w14:textId="77777777" w:rsidR="001666A5" w:rsidRPr="006C2CE4" w:rsidRDefault="001666A5" w:rsidP="001666A5">
      <w:pPr>
        <w:pStyle w:val="SOTTOTITOLOCAMPIONATO1"/>
        <w:divId w:val="527259509"/>
        <w:rPr>
          <w:color w:val="002060"/>
        </w:rPr>
      </w:pPr>
      <w:r w:rsidRPr="006C2CE4">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666A5" w:rsidRPr="006C2CE4" w14:paraId="4588D04F" w14:textId="77777777" w:rsidTr="001666A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3C5FAB" w14:textId="77777777" w:rsidR="001666A5" w:rsidRPr="006C2CE4" w:rsidRDefault="001666A5" w:rsidP="00DA4E0C">
            <w:pPr>
              <w:pStyle w:val="HEADERTABELLA"/>
              <w:rPr>
                <w:color w:val="002060"/>
              </w:rPr>
            </w:pPr>
            <w:r w:rsidRPr="006C2C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2EE13E" w14:textId="77777777" w:rsidR="001666A5" w:rsidRPr="006C2CE4" w:rsidRDefault="001666A5" w:rsidP="00DA4E0C">
            <w:pPr>
              <w:pStyle w:val="HEADERTABELLA"/>
              <w:rPr>
                <w:color w:val="002060"/>
              </w:rPr>
            </w:pPr>
            <w:r w:rsidRPr="006C2C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83AAE4" w14:textId="77777777" w:rsidR="001666A5" w:rsidRPr="006C2CE4" w:rsidRDefault="001666A5" w:rsidP="00DA4E0C">
            <w:pPr>
              <w:pStyle w:val="HEADERTABELLA"/>
              <w:rPr>
                <w:color w:val="002060"/>
              </w:rPr>
            </w:pPr>
            <w:r w:rsidRPr="006C2C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3FBC7B" w14:textId="77777777" w:rsidR="001666A5" w:rsidRPr="006C2CE4" w:rsidRDefault="001666A5" w:rsidP="00DA4E0C">
            <w:pPr>
              <w:pStyle w:val="HEADERTABELLA"/>
              <w:rPr>
                <w:color w:val="002060"/>
              </w:rPr>
            </w:pPr>
            <w:r w:rsidRPr="006C2C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2E8862" w14:textId="77777777" w:rsidR="001666A5" w:rsidRPr="006C2CE4" w:rsidRDefault="001666A5" w:rsidP="00DA4E0C">
            <w:pPr>
              <w:pStyle w:val="HEADERTABELLA"/>
              <w:rPr>
                <w:color w:val="002060"/>
              </w:rPr>
            </w:pPr>
            <w:r w:rsidRPr="006C2C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32FF4E" w14:textId="77777777" w:rsidR="001666A5" w:rsidRPr="006C2CE4" w:rsidRDefault="001666A5" w:rsidP="00DA4E0C">
            <w:pPr>
              <w:pStyle w:val="HEADERTABELLA"/>
              <w:rPr>
                <w:color w:val="002060"/>
              </w:rPr>
            </w:pPr>
            <w:r w:rsidRPr="006C2C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7915CC" w14:textId="77777777" w:rsidR="001666A5" w:rsidRPr="006C2CE4" w:rsidRDefault="001666A5" w:rsidP="00DA4E0C">
            <w:pPr>
              <w:pStyle w:val="HEADERTABELLA"/>
              <w:rPr>
                <w:color w:val="002060"/>
              </w:rPr>
            </w:pPr>
            <w:r w:rsidRPr="006C2C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46115F" w14:textId="77777777" w:rsidR="001666A5" w:rsidRPr="006C2CE4" w:rsidRDefault="001666A5" w:rsidP="00DA4E0C">
            <w:pPr>
              <w:pStyle w:val="HEADERTABELLA"/>
              <w:rPr>
                <w:color w:val="002060"/>
              </w:rPr>
            </w:pPr>
            <w:r w:rsidRPr="006C2C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153051" w14:textId="77777777" w:rsidR="001666A5" w:rsidRPr="006C2CE4" w:rsidRDefault="001666A5" w:rsidP="00DA4E0C">
            <w:pPr>
              <w:pStyle w:val="HEADERTABELLA"/>
              <w:rPr>
                <w:color w:val="002060"/>
              </w:rPr>
            </w:pPr>
            <w:r w:rsidRPr="006C2C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EB8637" w14:textId="77777777" w:rsidR="001666A5" w:rsidRPr="006C2CE4" w:rsidRDefault="001666A5" w:rsidP="00DA4E0C">
            <w:pPr>
              <w:pStyle w:val="HEADERTABELLA"/>
              <w:rPr>
                <w:color w:val="002060"/>
              </w:rPr>
            </w:pPr>
            <w:r w:rsidRPr="006C2CE4">
              <w:rPr>
                <w:color w:val="002060"/>
              </w:rPr>
              <w:t>PE</w:t>
            </w:r>
          </w:p>
        </w:tc>
      </w:tr>
      <w:tr w:rsidR="001666A5" w:rsidRPr="006C2CE4" w14:paraId="4EF3B220" w14:textId="77777777" w:rsidTr="001666A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CAC48EF" w14:textId="77777777" w:rsidR="001666A5" w:rsidRPr="006C2CE4" w:rsidRDefault="001666A5" w:rsidP="00DA4E0C">
            <w:pPr>
              <w:pStyle w:val="ROWTABELLA"/>
              <w:rPr>
                <w:color w:val="002060"/>
              </w:rPr>
            </w:pPr>
            <w:r w:rsidRPr="006C2CE4">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6B151" w14:textId="77777777" w:rsidR="001666A5" w:rsidRPr="006C2CE4" w:rsidRDefault="001666A5" w:rsidP="00DA4E0C">
            <w:pPr>
              <w:pStyle w:val="ROWTABELLA"/>
              <w:jc w:val="center"/>
              <w:rPr>
                <w:color w:val="002060"/>
              </w:rPr>
            </w:pPr>
            <w:r w:rsidRPr="006C2C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D6EFB"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76501"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ABEB1"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25249"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B8705" w14:textId="77777777" w:rsidR="001666A5" w:rsidRPr="006C2CE4" w:rsidRDefault="001666A5" w:rsidP="00DA4E0C">
            <w:pPr>
              <w:pStyle w:val="ROWTABELLA"/>
              <w:jc w:val="center"/>
              <w:rPr>
                <w:color w:val="002060"/>
              </w:rPr>
            </w:pPr>
            <w:r w:rsidRPr="006C2CE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7B61D" w14:textId="77777777" w:rsidR="001666A5" w:rsidRPr="006C2CE4" w:rsidRDefault="001666A5" w:rsidP="00DA4E0C">
            <w:pPr>
              <w:pStyle w:val="ROWTABELLA"/>
              <w:jc w:val="center"/>
              <w:rPr>
                <w:color w:val="002060"/>
              </w:rPr>
            </w:pPr>
            <w:r w:rsidRPr="006C2C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25492" w14:textId="77777777" w:rsidR="001666A5" w:rsidRPr="006C2CE4" w:rsidRDefault="001666A5" w:rsidP="00DA4E0C">
            <w:pPr>
              <w:pStyle w:val="ROWTABELLA"/>
              <w:jc w:val="center"/>
              <w:rPr>
                <w:color w:val="002060"/>
              </w:rPr>
            </w:pPr>
            <w:r w:rsidRPr="006C2CE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33D4E" w14:textId="77777777" w:rsidR="001666A5" w:rsidRPr="006C2CE4" w:rsidRDefault="001666A5" w:rsidP="00DA4E0C">
            <w:pPr>
              <w:pStyle w:val="ROWTABELLA"/>
              <w:jc w:val="center"/>
              <w:rPr>
                <w:color w:val="002060"/>
              </w:rPr>
            </w:pPr>
            <w:r w:rsidRPr="006C2CE4">
              <w:rPr>
                <w:color w:val="002060"/>
              </w:rPr>
              <w:t>0</w:t>
            </w:r>
          </w:p>
        </w:tc>
      </w:tr>
      <w:tr w:rsidR="001666A5" w:rsidRPr="006C2CE4" w14:paraId="13BC761F"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0558D4" w14:textId="77777777" w:rsidR="001666A5" w:rsidRPr="006C2CE4" w:rsidRDefault="001666A5" w:rsidP="00DA4E0C">
            <w:pPr>
              <w:pStyle w:val="ROWTABELLA"/>
              <w:rPr>
                <w:color w:val="002060"/>
              </w:rPr>
            </w:pPr>
            <w:r w:rsidRPr="006C2CE4">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2DA9BD" w14:textId="77777777" w:rsidR="001666A5" w:rsidRPr="006C2CE4" w:rsidRDefault="001666A5" w:rsidP="00DA4E0C">
            <w:pPr>
              <w:pStyle w:val="ROWTABELLA"/>
              <w:jc w:val="center"/>
              <w:rPr>
                <w:color w:val="002060"/>
              </w:rPr>
            </w:pPr>
            <w:r w:rsidRPr="006C2C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580B7"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7CA23"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2A2DE"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EE5C2"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1056A" w14:textId="77777777" w:rsidR="001666A5" w:rsidRPr="006C2CE4" w:rsidRDefault="001666A5" w:rsidP="00DA4E0C">
            <w:pPr>
              <w:pStyle w:val="ROWTABELLA"/>
              <w:jc w:val="center"/>
              <w:rPr>
                <w:color w:val="002060"/>
              </w:rPr>
            </w:pPr>
            <w:r w:rsidRPr="006C2CE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9875A" w14:textId="77777777" w:rsidR="001666A5" w:rsidRPr="006C2CE4" w:rsidRDefault="001666A5" w:rsidP="00DA4E0C">
            <w:pPr>
              <w:pStyle w:val="ROWTABELLA"/>
              <w:jc w:val="center"/>
              <w:rPr>
                <w:color w:val="002060"/>
              </w:rPr>
            </w:pPr>
            <w:r w:rsidRPr="006C2C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A6B5A" w14:textId="77777777" w:rsidR="001666A5" w:rsidRPr="006C2CE4" w:rsidRDefault="001666A5" w:rsidP="00DA4E0C">
            <w:pPr>
              <w:pStyle w:val="ROWTABELLA"/>
              <w:jc w:val="center"/>
              <w:rPr>
                <w:color w:val="002060"/>
              </w:rPr>
            </w:pPr>
            <w:r w:rsidRPr="006C2C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52580" w14:textId="77777777" w:rsidR="001666A5" w:rsidRPr="006C2CE4" w:rsidRDefault="001666A5" w:rsidP="00DA4E0C">
            <w:pPr>
              <w:pStyle w:val="ROWTABELLA"/>
              <w:jc w:val="center"/>
              <w:rPr>
                <w:color w:val="002060"/>
              </w:rPr>
            </w:pPr>
            <w:r w:rsidRPr="006C2CE4">
              <w:rPr>
                <w:color w:val="002060"/>
              </w:rPr>
              <w:t>0</w:t>
            </w:r>
          </w:p>
        </w:tc>
      </w:tr>
      <w:tr w:rsidR="001666A5" w:rsidRPr="006C2CE4" w14:paraId="5E42A35A"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0C35D7" w14:textId="77777777" w:rsidR="001666A5" w:rsidRPr="006C2CE4" w:rsidRDefault="001666A5" w:rsidP="00DA4E0C">
            <w:pPr>
              <w:pStyle w:val="ROWTABELLA"/>
              <w:rPr>
                <w:color w:val="002060"/>
              </w:rPr>
            </w:pPr>
            <w:r w:rsidRPr="006C2CE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A43E3" w14:textId="77777777" w:rsidR="001666A5" w:rsidRPr="006C2CE4" w:rsidRDefault="001666A5" w:rsidP="00DA4E0C">
            <w:pPr>
              <w:pStyle w:val="ROWTABELLA"/>
              <w:jc w:val="center"/>
              <w:rPr>
                <w:color w:val="002060"/>
              </w:rPr>
            </w:pPr>
            <w:r w:rsidRPr="006C2C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B1996"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132DB"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8F192"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856B6"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37AE1" w14:textId="77777777" w:rsidR="001666A5" w:rsidRPr="006C2CE4" w:rsidRDefault="001666A5" w:rsidP="00DA4E0C">
            <w:pPr>
              <w:pStyle w:val="ROWTABELLA"/>
              <w:jc w:val="center"/>
              <w:rPr>
                <w:color w:val="002060"/>
              </w:rPr>
            </w:pPr>
            <w:r w:rsidRPr="006C2C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DDFD5" w14:textId="77777777" w:rsidR="001666A5" w:rsidRPr="006C2CE4" w:rsidRDefault="001666A5" w:rsidP="00DA4E0C">
            <w:pPr>
              <w:pStyle w:val="ROWTABELLA"/>
              <w:jc w:val="center"/>
              <w:rPr>
                <w:color w:val="002060"/>
              </w:rPr>
            </w:pPr>
            <w:r w:rsidRPr="006C2C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0BCE8"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BD18A" w14:textId="77777777" w:rsidR="001666A5" w:rsidRPr="006C2CE4" w:rsidRDefault="001666A5" w:rsidP="00DA4E0C">
            <w:pPr>
              <w:pStyle w:val="ROWTABELLA"/>
              <w:jc w:val="center"/>
              <w:rPr>
                <w:color w:val="002060"/>
              </w:rPr>
            </w:pPr>
            <w:r w:rsidRPr="006C2CE4">
              <w:rPr>
                <w:color w:val="002060"/>
              </w:rPr>
              <w:t>0</w:t>
            </w:r>
          </w:p>
        </w:tc>
      </w:tr>
      <w:tr w:rsidR="001666A5" w:rsidRPr="006C2CE4" w14:paraId="4BBBB7BD"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81963A" w14:textId="77777777" w:rsidR="001666A5" w:rsidRPr="006C2CE4" w:rsidRDefault="001666A5" w:rsidP="00DA4E0C">
            <w:pPr>
              <w:pStyle w:val="ROWTABELLA"/>
              <w:rPr>
                <w:color w:val="002060"/>
              </w:rPr>
            </w:pPr>
            <w:r w:rsidRPr="006C2CE4">
              <w:rPr>
                <w:color w:val="002060"/>
              </w:rPr>
              <w:lastRenderedPageBreak/>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D0371"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9CDC3"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C75ECC"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C9159"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0E9FC"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D3C8A" w14:textId="77777777" w:rsidR="001666A5" w:rsidRPr="006C2CE4" w:rsidRDefault="001666A5" w:rsidP="00DA4E0C">
            <w:pPr>
              <w:pStyle w:val="ROWTABELLA"/>
              <w:jc w:val="center"/>
              <w:rPr>
                <w:color w:val="002060"/>
              </w:rPr>
            </w:pPr>
            <w:r w:rsidRPr="006C2C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86BBA" w14:textId="77777777" w:rsidR="001666A5" w:rsidRPr="006C2CE4" w:rsidRDefault="001666A5" w:rsidP="00DA4E0C">
            <w:pPr>
              <w:pStyle w:val="ROWTABELLA"/>
              <w:jc w:val="center"/>
              <w:rPr>
                <w:color w:val="002060"/>
              </w:rPr>
            </w:pPr>
            <w:r w:rsidRPr="006C2C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98022"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56FB8" w14:textId="77777777" w:rsidR="001666A5" w:rsidRPr="006C2CE4" w:rsidRDefault="001666A5" w:rsidP="00DA4E0C">
            <w:pPr>
              <w:pStyle w:val="ROWTABELLA"/>
              <w:jc w:val="center"/>
              <w:rPr>
                <w:color w:val="002060"/>
              </w:rPr>
            </w:pPr>
            <w:r w:rsidRPr="006C2CE4">
              <w:rPr>
                <w:color w:val="002060"/>
              </w:rPr>
              <w:t>0</w:t>
            </w:r>
          </w:p>
        </w:tc>
      </w:tr>
      <w:tr w:rsidR="001666A5" w:rsidRPr="006C2CE4" w14:paraId="13955176"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84BBF4" w14:textId="77777777" w:rsidR="001666A5" w:rsidRPr="006C2CE4" w:rsidRDefault="001666A5" w:rsidP="00DA4E0C">
            <w:pPr>
              <w:pStyle w:val="ROWTABELLA"/>
              <w:rPr>
                <w:color w:val="002060"/>
              </w:rPr>
            </w:pPr>
            <w:r w:rsidRPr="006C2CE4">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B67DE"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C7C99"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4E853"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1A3D4"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6B03E"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40527" w14:textId="77777777" w:rsidR="001666A5" w:rsidRPr="006C2CE4" w:rsidRDefault="001666A5" w:rsidP="00DA4E0C">
            <w:pPr>
              <w:pStyle w:val="ROWTABELLA"/>
              <w:jc w:val="center"/>
              <w:rPr>
                <w:color w:val="002060"/>
              </w:rPr>
            </w:pPr>
            <w:r w:rsidRPr="006C2C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67FB5" w14:textId="77777777" w:rsidR="001666A5" w:rsidRPr="006C2CE4" w:rsidRDefault="001666A5" w:rsidP="00DA4E0C">
            <w:pPr>
              <w:pStyle w:val="ROWTABELLA"/>
              <w:jc w:val="center"/>
              <w:rPr>
                <w:color w:val="002060"/>
              </w:rPr>
            </w:pPr>
            <w:r w:rsidRPr="006C2CE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E3B17"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EDB068" w14:textId="77777777" w:rsidR="001666A5" w:rsidRPr="006C2CE4" w:rsidRDefault="001666A5" w:rsidP="00DA4E0C">
            <w:pPr>
              <w:pStyle w:val="ROWTABELLA"/>
              <w:jc w:val="center"/>
              <w:rPr>
                <w:color w:val="002060"/>
              </w:rPr>
            </w:pPr>
            <w:r w:rsidRPr="006C2CE4">
              <w:rPr>
                <w:color w:val="002060"/>
              </w:rPr>
              <w:t>0</w:t>
            </w:r>
          </w:p>
        </w:tc>
      </w:tr>
      <w:tr w:rsidR="001666A5" w:rsidRPr="006C2CE4" w14:paraId="23907C47"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62E0E0" w14:textId="77777777" w:rsidR="001666A5" w:rsidRPr="006C2CE4" w:rsidRDefault="001666A5" w:rsidP="00DA4E0C">
            <w:pPr>
              <w:pStyle w:val="ROWTABELLA"/>
              <w:rPr>
                <w:color w:val="002060"/>
              </w:rPr>
            </w:pPr>
            <w:r w:rsidRPr="006C2CE4">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59D662"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21B62"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157C3"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0D9E4"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3B1A7"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34BDA" w14:textId="77777777" w:rsidR="001666A5" w:rsidRPr="006C2CE4" w:rsidRDefault="001666A5" w:rsidP="00DA4E0C">
            <w:pPr>
              <w:pStyle w:val="ROWTABELLA"/>
              <w:jc w:val="center"/>
              <w:rPr>
                <w:color w:val="002060"/>
              </w:rPr>
            </w:pPr>
            <w:r w:rsidRPr="006C2CE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1D186" w14:textId="77777777" w:rsidR="001666A5" w:rsidRPr="006C2CE4" w:rsidRDefault="001666A5" w:rsidP="00DA4E0C">
            <w:pPr>
              <w:pStyle w:val="ROWTABELLA"/>
              <w:jc w:val="center"/>
              <w:rPr>
                <w:color w:val="002060"/>
              </w:rPr>
            </w:pPr>
            <w:r w:rsidRPr="006C2C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FC7AA"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CB9143" w14:textId="77777777" w:rsidR="001666A5" w:rsidRPr="006C2CE4" w:rsidRDefault="001666A5" w:rsidP="00DA4E0C">
            <w:pPr>
              <w:pStyle w:val="ROWTABELLA"/>
              <w:jc w:val="center"/>
              <w:rPr>
                <w:color w:val="002060"/>
              </w:rPr>
            </w:pPr>
            <w:r w:rsidRPr="006C2CE4">
              <w:rPr>
                <w:color w:val="002060"/>
              </w:rPr>
              <w:t>0</w:t>
            </w:r>
          </w:p>
        </w:tc>
      </w:tr>
      <w:tr w:rsidR="001666A5" w:rsidRPr="006C2CE4" w14:paraId="164FC514" w14:textId="77777777" w:rsidTr="001666A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8FC6776" w14:textId="77777777" w:rsidR="001666A5" w:rsidRPr="006C2CE4" w:rsidRDefault="001666A5" w:rsidP="00DA4E0C">
            <w:pPr>
              <w:pStyle w:val="ROWTABELLA"/>
              <w:rPr>
                <w:color w:val="002060"/>
              </w:rPr>
            </w:pPr>
            <w:r w:rsidRPr="006C2CE4">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1A1880"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A9914"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F5F0C"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E0D7A"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7CB0E"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58160" w14:textId="77777777" w:rsidR="001666A5" w:rsidRPr="006C2CE4" w:rsidRDefault="001666A5" w:rsidP="00DA4E0C">
            <w:pPr>
              <w:pStyle w:val="ROWTABELLA"/>
              <w:jc w:val="center"/>
              <w:rPr>
                <w:color w:val="002060"/>
              </w:rPr>
            </w:pPr>
            <w:r w:rsidRPr="006C2C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0F692" w14:textId="77777777" w:rsidR="001666A5" w:rsidRPr="006C2CE4" w:rsidRDefault="001666A5" w:rsidP="00DA4E0C">
            <w:pPr>
              <w:pStyle w:val="ROWTABELLA"/>
              <w:jc w:val="center"/>
              <w:rPr>
                <w:color w:val="002060"/>
              </w:rPr>
            </w:pPr>
            <w:r w:rsidRPr="006C2CE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002FCF" w14:textId="77777777" w:rsidR="001666A5" w:rsidRPr="006C2CE4" w:rsidRDefault="001666A5" w:rsidP="00DA4E0C">
            <w:pPr>
              <w:pStyle w:val="ROWTABELLA"/>
              <w:jc w:val="center"/>
              <w:rPr>
                <w:color w:val="002060"/>
              </w:rPr>
            </w:pPr>
            <w:r w:rsidRPr="006C2C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6D9D7" w14:textId="77777777" w:rsidR="001666A5" w:rsidRPr="006C2CE4" w:rsidRDefault="001666A5" w:rsidP="00DA4E0C">
            <w:pPr>
              <w:pStyle w:val="ROWTABELLA"/>
              <w:jc w:val="center"/>
              <w:rPr>
                <w:color w:val="002060"/>
              </w:rPr>
            </w:pPr>
            <w:r w:rsidRPr="006C2CE4">
              <w:rPr>
                <w:color w:val="002060"/>
              </w:rPr>
              <w:t>0</w:t>
            </w:r>
          </w:p>
        </w:tc>
      </w:tr>
    </w:tbl>
    <w:p w14:paraId="0D485E0B" w14:textId="77777777" w:rsidR="001666A5" w:rsidRPr="006C2CE4" w:rsidRDefault="001666A5" w:rsidP="001666A5">
      <w:pPr>
        <w:pStyle w:val="breakline"/>
        <w:divId w:val="527259509"/>
        <w:rPr>
          <w:color w:val="002060"/>
        </w:rPr>
      </w:pPr>
    </w:p>
    <w:p w14:paraId="2C4C944E" w14:textId="77777777" w:rsidR="001666A5" w:rsidRPr="006C2CE4" w:rsidRDefault="001666A5" w:rsidP="001666A5">
      <w:pPr>
        <w:pStyle w:val="breakline"/>
        <w:divId w:val="527259509"/>
        <w:rPr>
          <w:color w:val="002060"/>
        </w:rPr>
      </w:pPr>
    </w:p>
    <w:p w14:paraId="10E232AE" w14:textId="77777777" w:rsidR="001666A5" w:rsidRPr="006C2CE4" w:rsidRDefault="001666A5" w:rsidP="001666A5">
      <w:pPr>
        <w:pStyle w:val="SOTTOTITOLOCAMPIONATO1"/>
        <w:divId w:val="527259509"/>
        <w:rPr>
          <w:color w:val="002060"/>
        </w:rPr>
      </w:pPr>
      <w:r w:rsidRPr="006C2CE4">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666A5" w:rsidRPr="006C2CE4" w14:paraId="4C030228" w14:textId="77777777" w:rsidTr="001666A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BEF57B" w14:textId="77777777" w:rsidR="001666A5" w:rsidRPr="006C2CE4" w:rsidRDefault="001666A5" w:rsidP="00DA4E0C">
            <w:pPr>
              <w:pStyle w:val="HEADERTABELLA"/>
              <w:rPr>
                <w:color w:val="002060"/>
              </w:rPr>
            </w:pPr>
            <w:r w:rsidRPr="006C2C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DC5955" w14:textId="77777777" w:rsidR="001666A5" w:rsidRPr="006C2CE4" w:rsidRDefault="001666A5" w:rsidP="00DA4E0C">
            <w:pPr>
              <w:pStyle w:val="HEADERTABELLA"/>
              <w:rPr>
                <w:color w:val="002060"/>
              </w:rPr>
            </w:pPr>
            <w:r w:rsidRPr="006C2C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5BF010" w14:textId="77777777" w:rsidR="001666A5" w:rsidRPr="006C2CE4" w:rsidRDefault="001666A5" w:rsidP="00DA4E0C">
            <w:pPr>
              <w:pStyle w:val="HEADERTABELLA"/>
              <w:rPr>
                <w:color w:val="002060"/>
              </w:rPr>
            </w:pPr>
            <w:r w:rsidRPr="006C2C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157C05" w14:textId="77777777" w:rsidR="001666A5" w:rsidRPr="006C2CE4" w:rsidRDefault="001666A5" w:rsidP="00DA4E0C">
            <w:pPr>
              <w:pStyle w:val="HEADERTABELLA"/>
              <w:rPr>
                <w:color w:val="002060"/>
              </w:rPr>
            </w:pPr>
            <w:r w:rsidRPr="006C2C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437600" w14:textId="77777777" w:rsidR="001666A5" w:rsidRPr="006C2CE4" w:rsidRDefault="001666A5" w:rsidP="00DA4E0C">
            <w:pPr>
              <w:pStyle w:val="HEADERTABELLA"/>
              <w:rPr>
                <w:color w:val="002060"/>
              </w:rPr>
            </w:pPr>
            <w:r w:rsidRPr="006C2C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12C1F5" w14:textId="77777777" w:rsidR="001666A5" w:rsidRPr="006C2CE4" w:rsidRDefault="001666A5" w:rsidP="00DA4E0C">
            <w:pPr>
              <w:pStyle w:val="HEADERTABELLA"/>
              <w:rPr>
                <w:color w:val="002060"/>
              </w:rPr>
            </w:pPr>
            <w:r w:rsidRPr="006C2C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A79378" w14:textId="77777777" w:rsidR="001666A5" w:rsidRPr="006C2CE4" w:rsidRDefault="001666A5" w:rsidP="00DA4E0C">
            <w:pPr>
              <w:pStyle w:val="HEADERTABELLA"/>
              <w:rPr>
                <w:color w:val="002060"/>
              </w:rPr>
            </w:pPr>
            <w:r w:rsidRPr="006C2C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D136AA" w14:textId="77777777" w:rsidR="001666A5" w:rsidRPr="006C2CE4" w:rsidRDefault="001666A5" w:rsidP="00DA4E0C">
            <w:pPr>
              <w:pStyle w:val="HEADERTABELLA"/>
              <w:rPr>
                <w:color w:val="002060"/>
              </w:rPr>
            </w:pPr>
            <w:r w:rsidRPr="006C2C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2AE9F4" w14:textId="77777777" w:rsidR="001666A5" w:rsidRPr="006C2CE4" w:rsidRDefault="001666A5" w:rsidP="00DA4E0C">
            <w:pPr>
              <w:pStyle w:val="HEADERTABELLA"/>
              <w:rPr>
                <w:color w:val="002060"/>
              </w:rPr>
            </w:pPr>
            <w:r w:rsidRPr="006C2C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5E1973" w14:textId="77777777" w:rsidR="001666A5" w:rsidRPr="006C2CE4" w:rsidRDefault="001666A5" w:rsidP="00DA4E0C">
            <w:pPr>
              <w:pStyle w:val="HEADERTABELLA"/>
              <w:rPr>
                <w:color w:val="002060"/>
              </w:rPr>
            </w:pPr>
            <w:r w:rsidRPr="006C2CE4">
              <w:rPr>
                <w:color w:val="002060"/>
              </w:rPr>
              <w:t>PE</w:t>
            </w:r>
          </w:p>
        </w:tc>
      </w:tr>
      <w:tr w:rsidR="001666A5" w:rsidRPr="006C2CE4" w14:paraId="4F5AAC0B" w14:textId="77777777" w:rsidTr="001666A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A7686E8" w14:textId="77777777" w:rsidR="001666A5" w:rsidRPr="006C2CE4" w:rsidRDefault="001666A5" w:rsidP="00DA4E0C">
            <w:pPr>
              <w:pStyle w:val="ROWTABELLA"/>
              <w:rPr>
                <w:color w:val="002060"/>
              </w:rPr>
            </w:pPr>
            <w:r w:rsidRPr="006C2CE4">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24BF9"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C95331"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9606E"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54FCC"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33E6C"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E6BB5" w14:textId="77777777" w:rsidR="001666A5" w:rsidRPr="006C2CE4" w:rsidRDefault="001666A5" w:rsidP="00DA4E0C">
            <w:pPr>
              <w:pStyle w:val="ROWTABELLA"/>
              <w:jc w:val="center"/>
              <w:rPr>
                <w:color w:val="002060"/>
              </w:rPr>
            </w:pPr>
            <w:r w:rsidRPr="006C2C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6DA9D" w14:textId="77777777" w:rsidR="001666A5" w:rsidRPr="006C2CE4" w:rsidRDefault="001666A5" w:rsidP="00DA4E0C">
            <w:pPr>
              <w:pStyle w:val="ROWTABELLA"/>
              <w:jc w:val="center"/>
              <w:rPr>
                <w:color w:val="002060"/>
              </w:rPr>
            </w:pPr>
            <w:r w:rsidRPr="006C2C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DAD65"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1FF44" w14:textId="77777777" w:rsidR="001666A5" w:rsidRPr="006C2CE4" w:rsidRDefault="001666A5" w:rsidP="00DA4E0C">
            <w:pPr>
              <w:pStyle w:val="ROWTABELLA"/>
              <w:jc w:val="center"/>
              <w:rPr>
                <w:color w:val="002060"/>
              </w:rPr>
            </w:pPr>
            <w:r w:rsidRPr="006C2CE4">
              <w:rPr>
                <w:color w:val="002060"/>
              </w:rPr>
              <w:t>0</w:t>
            </w:r>
          </w:p>
        </w:tc>
      </w:tr>
      <w:tr w:rsidR="001666A5" w:rsidRPr="006C2CE4" w14:paraId="4AEBD5A4"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8701C1" w14:textId="77777777" w:rsidR="001666A5" w:rsidRPr="006C2CE4" w:rsidRDefault="001666A5" w:rsidP="00DA4E0C">
            <w:pPr>
              <w:pStyle w:val="ROWTABELLA"/>
              <w:rPr>
                <w:color w:val="002060"/>
              </w:rPr>
            </w:pPr>
            <w:r w:rsidRPr="006C2CE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B2833"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21F343"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E16CC"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D7890"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6E7BA"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4CC5A" w14:textId="77777777" w:rsidR="001666A5" w:rsidRPr="006C2CE4" w:rsidRDefault="001666A5" w:rsidP="00DA4E0C">
            <w:pPr>
              <w:pStyle w:val="ROWTABELLA"/>
              <w:jc w:val="center"/>
              <w:rPr>
                <w:color w:val="002060"/>
              </w:rPr>
            </w:pPr>
            <w:r w:rsidRPr="006C2C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053E4" w14:textId="77777777" w:rsidR="001666A5" w:rsidRPr="006C2CE4" w:rsidRDefault="001666A5" w:rsidP="00DA4E0C">
            <w:pPr>
              <w:pStyle w:val="ROWTABELLA"/>
              <w:jc w:val="center"/>
              <w:rPr>
                <w:color w:val="002060"/>
              </w:rPr>
            </w:pPr>
            <w:r w:rsidRPr="006C2C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EF1857"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5892A" w14:textId="77777777" w:rsidR="001666A5" w:rsidRPr="006C2CE4" w:rsidRDefault="001666A5" w:rsidP="00DA4E0C">
            <w:pPr>
              <w:pStyle w:val="ROWTABELLA"/>
              <w:jc w:val="center"/>
              <w:rPr>
                <w:color w:val="002060"/>
              </w:rPr>
            </w:pPr>
            <w:r w:rsidRPr="006C2CE4">
              <w:rPr>
                <w:color w:val="002060"/>
              </w:rPr>
              <w:t>0</w:t>
            </w:r>
          </w:p>
        </w:tc>
      </w:tr>
      <w:tr w:rsidR="001666A5" w:rsidRPr="006C2CE4" w14:paraId="4DB84C8D"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6FD60F" w14:textId="77777777" w:rsidR="001666A5" w:rsidRPr="006C2CE4" w:rsidRDefault="001666A5" w:rsidP="00DA4E0C">
            <w:pPr>
              <w:pStyle w:val="ROWTABELLA"/>
              <w:rPr>
                <w:color w:val="002060"/>
              </w:rPr>
            </w:pPr>
            <w:r w:rsidRPr="006C2CE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3E35A" w14:textId="77777777" w:rsidR="001666A5" w:rsidRPr="006C2CE4" w:rsidRDefault="001666A5" w:rsidP="00DA4E0C">
            <w:pPr>
              <w:pStyle w:val="ROWTABELLA"/>
              <w:jc w:val="center"/>
              <w:rPr>
                <w:color w:val="002060"/>
              </w:rPr>
            </w:pPr>
            <w:r w:rsidRPr="006C2C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5CEBC"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8D05F"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9EB0B1"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D4A84"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0B073" w14:textId="77777777" w:rsidR="001666A5" w:rsidRPr="006C2CE4" w:rsidRDefault="001666A5" w:rsidP="00DA4E0C">
            <w:pPr>
              <w:pStyle w:val="ROWTABELLA"/>
              <w:jc w:val="center"/>
              <w:rPr>
                <w:color w:val="002060"/>
              </w:rPr>
            </w:pPr>
            <w:r w:rsidRPr="006C2CE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E076B" w14:textId="77777777" w:rsidR="001666A5" w:rsidRPr="006C2CE4" w:rsidRDefault="001666A5" w:rsidP="00DA4E0C">
            <w:pPr>
              <w:pStyle w:val="ROWTABELLA"/>
              <w:jc w:val="center"/>
              <w:rPr>
                <w:color w:val="002060"/>
              </w:rPr>
            </w:pPr>
            <w:r w:rsidRPr="006C2C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F4CF7"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8894F" w14:textId="77777777" w:rsidR="001666A5" w:rsidRPr="006C2CE4" w:rsidRDefault="001666A5" w:rsidP="00DA4E0C">
            <w:pPr>
              <w:pStyle w:val="ROWTABELLA"/>
              <w:jc w:val="center"/>
              <w:rPr>
                <w:color w:val="002060"/>
              </w:rPr>
            </w:pPr>
            <w:r w:rsidRPr="006C2CE4">
              <w:rPr>
                <w:color w:val="002060"/>
              </w:rPr>
              <w:t>0</w:t>
            </w:r>
          </w:p>
        </w:tc>
      </w:tr>
      <w:tr w:rsidR="001666A5" w:rsidRPr="006C2CE4" w14:paraId="2194DBD1"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5DA78C" w14:textId="77777777" w:rsidR="001666A5" w:rsidRPr="006C2CE4" w:rsidRDefault="001666A5" w:rsidP="00DA4E0C">
            <w:pPr>
              <w:pStyle w:val="ROWTABELLA"/>
              <w:rPr>
                <w:color w:val="002060"/>
              </w:rPr>
            </w:pPr>
            <w:r w:rsidRPr="006C2CE4">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17608"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9F862"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A9B86"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D27F2"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20E3C"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8EACB" w14:textId="77777777" w:rsidR="001666A5" w:rsidRPr="006C2CE4" w:rsidRDefault="001666A5" w:rsidP="00DA4E0C">
            <w:pPr>
              <w:pStyle w:val="ROWTABELLA"/>
              <w:jc w:val="center"/>
              <w:rPr>
                <w:color w:val="002060"/>
              </w:rPr>
            </w:pPr>
            <w:r w:rsidRPr="006C2C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433CD" w14:textId="77777777" w:rsidR="001666A5" w:rsidRPr="006C2CE4" w:rsidRDefault="001666A5" w:rsidP="00DA4E0C">
            <w:pPr>
              <w:pStyle w:val="ROWTABELLA"/>
              <w:jc w:val="center"/>
              <w:rPr>
                <w:color w:val="002060"/>
              </w:rPr>
            </w:pPr>
            <w:r w:rsidRPr="006C2C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4394E"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74CAA" w14:textId="77777777" w:rsidR="001666A5" w:rsidRPr="006C2CE4" w:rsidRDefault="001666A5" w:rsidP="00DA4E0C">
            <w:pPr>
              <w:pStyle w:val="ROWTABELLA"/>
              <w:jc w:val="center"/>
              <w:rPr>
                <w:color w:val="002060"/>
              </w:rPr>
            </w:pPr>
            <w:r w:rsidRPr="006C2CE4">
              <w:rPr>
                <w:color w:val="002060"/>
              </w:rPr>
              <w:t>0</w:t>
            </w:r>
          </w:p>
        </w:tc>
      </w:tr>
      <w:tr w:rsidR="001666A5" w:rsidRPr="006C2CE4" w14:paraId="50FACD98"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C1B465" w14:textId="77777777" w:rsidR="001666A5" w:rsidRPr="006C2CE4" w:rsidRDefault="001666A5" w:rsidP="00DA4E0C">
            <w:pPr>
              <w:pStyle w:val="ROWTABELLA"/>
              <w:rPr>
                <w:color w:val="002060"/>
              </w:rPr>
            </w:pPr>
            <w:r w:rsidRPr="006C2CE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326DDE"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DBC10"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46032"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B2259"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19568"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DB841" w14:textId="77777777" w:rsidR="001666A5" w:rsidRPr="006C2CE4" w:rsidRDefault="001666A5" w:rsidP="00DA4E0C">
            <w:pPr>
              <w:pStyle w:val="ROWTABELLA"/>
              <w:jc w:val="center"/>
              <w:rPr>
                <w:color w:val="002060"/>
              </w:rPr>
            </w:pPr>
            <w:r w:rsidRPr="006C2C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429105" w14:textId="77777777" w:rsidR="001666A5" w:rsidRPr="006C2CE4" w:rsidRDefault="001666A5" w:rsidP="00DA4E0C">
            <w:pPr>
              <w:pStyle w:val="ROWTABELLA"/>
              <w:jc w:val="center"/>
              <w:rPr>
                <w:color w:val="002060"/>
              </w:rPr>
            </w:pPr>
            <w:r w:rsidRPr="006C2C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C24CF4"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EE1D7" w14:textId="77777777" w:rsidR="001666A5" w:rsidRPr="006C2CE4" w:rsidRDefault="001666A5" w:rsidP="00DA4E0C">
            <w:pPr>
              <w:pStyle w:val="ROWTABELLA"/>
              <w:jc w:val="center"/>
              <w:rPr>
                <w:color w:val="002060"/>
              </w:rPr>
            </w:pPr>
            <w:r w:rsidRPr="006C2CE4">
              <w:rPr>
                <w:color w:val="002060"/>
              </w:rPr>
              <w:t>0</w:t>
            </w:r>
          </w:p>
        </w:tc>
      </w:tr>
      <w:tr w:rsidR="001666A5" w:rsidRPr="006C2CE4" w14:paraId="02F6B477"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AE2DEA" w14:textId="77777777" w:rsidR="001666A5" w:rsidRPr="006C2CE4" w:rsidRDefault="001666A5" w:rsidP="00DA4E0C">
            <w:pPr>
              <w:pStyle w:val="ROWTABELLA"/>
              <w:rPr>
                <w:color w:val="002060"/>
              </w:rPr>
            </w:pPr>
            <w:r w:rsidRPr="006C2CE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440D9"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8B2AE"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B7BC7"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D84E79"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72EE1"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E4D0C" w14:textId="77777777" w:rsidR="001666A5" w:rsidRPr="006C2CE4" w:rsidRDefault="001666A5" w:rsidP="00DA4E0C">
            <w:pPr>
              <w:pStyle w:val="ROWTABELLA"/>
              <w:jc w:val="center"/>
              <w:rPr>
                <w:color w:val="002060"/>
              </w:rPr>
            </w:pPr>
            <w:r w:rsidRPr="006C2CE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EA100" w14:textId="77777777" w:rsidR="001666A5" w:rsidRPr="006C2CE4" w:rsidRDefault="001666A5" w:rsidP="00DA4E0C">
            <w:pPr>
              <w:pStyle w:val="ROWTABELLA"/>
              <w:jc w:val="center"/>
              <w:rPr>
                <w:color w:val="002060"/>
              </w:rPr>
            </w:pPr>
            <w:r w:rsidRPr="006C2CE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B33619"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2F204B" w14:textId="77777777" w:rsidR="001666A5" w:rsidRPr="006C2CE4" w:rsidRDefault="001666A5" w:rsidP="00DA4E0C">
            <w:pPr>
              <w:pStyle w:val="ROWTABELLA"/>
              <w:jc w:val="center"/>
              <w:rPr>
                <w:color w:val="002060"/>
              </w:rPr>
            </w:pPr>
            <w:r w:rsidRPr="006C2CE4">
              <w:rPr>
                <w:color w:val="002060"/>
              </w:rPr>
              <w:t>0</w:t>
            </w:r>
          </w:p>
        </w:tc>
      </w:tr>
      <w:tr w:rsidR="001666A5" w:rsidRPr="006C2CE4" w14:paraId="55F7AB40" w14:textId="77777777" w:rsidTr="001666A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D75FD31" w14:textId="77777777" w:rsidR="001666A5" w:rsidRPr="006C2CE4" w:rsidRDefault="001666A5" w:rsidP="00DA4E0C">
            <w:pPr>
              <w:pStyle w:val="ROWTABELLA"/>
              <w:rPr>
                <w:color w:val="002060"/>
              </w:rPr>
            </w:pPr>
            <w:r w:rsidRPr="006C2CE4">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F10FA"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BB1EF0"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EA80A"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17315"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8B23D"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A9E2E" w14:textId="77777777" w:rsidR="001666A5" w:rsidRPr="006C2CE4" w:rsidRDefault="001666A5" w:rsidP="00DA4E0C">
            <w:pPr>
              <w:pStyle w:val="ROWTABELLA"/>
              <w:jc w:val="center"/>
              <w:rPr>
                <w:color w:val="002060"/>
              </w:rPr>
            </w:pPr>
            <w:r w:rsidRPr="006C2C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34A9D" w14:textId="77777777" w:rsidR="001666A5" w:rsidRPr="006C2CE4" w:rsidRDefault="001666A5" w:rsidP="00DA4E0C">
            <w:pPr>
              <w:pStyle w:val="ROWTABELLA"/>
              <w:jc w:val="center"/>
              <w:rPr>
                <w:color w:val="002060"/>
              </w:rPr>
            </w:pPr>
            <w:r w:rsidRPr="006C2C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24545"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858E8" w14:textId="77777777" w:rsidR="001666A5" w:rsidRPr="006C2CE4" w:rsidRDefault="001666A5" w:rsidP="00DA4E0C">
            <w:pPr>
              <w:pStyle w:val="ROWTABELLA"/>
              <w:jc w:val="center"/>
              <w:rPr>
                <w:color w:val="002060"/>
              </w:rPr>
            </w:pPr>
            <w:r w:rsidRPr="006C2CE4">
              <w:rPr>
                <w:color w:val="002060"/>
              </w:rPr>
              <w:t>0</w:t>
            </w:r>
          </w:p>
        </w:tc>
      </w:tr>
    </w:tbl>
    <w:p w14:paraId="19719077" w14:textId="77777777" w:rsidR="001666A5" w:rsidRPr="006C2CE4" w:rsidRDefault="001666A5" w:rsidP="001666A5">
      <w:pPr>
        <w:pStyle w:val="breakline"/>
        <w:divId w:val="527259509"/>
        <w:rPr>
          <w:color w:val="002060"/>
        </w:rPr>
      </w:pPr>
    </w:p>
    <w:p w14:paraId="34BFF362" w14:textId="77777777" w:rsidR="001666A5" w:rsidRPr="006C2CE4" w:rsidRDefault="001666A5" w:rsidP="001666A5">
      <w:pPr>
        <w:pStyle w:val="breakline"/>
        <w:divId w:val="527259509"/>
        <w:rPr>
          <w:color w:val="002060"/>
        </w:rPr>
      </w:pPr>
    </w:p>
    <w:p w14:paraId="42E8BB63" w14:textId="77777777" w:rsidR="001666A5" w:rsidRPr="006C2CE4" w:rsidRDefault="001666A5" w:rsidP="001666A5">
      <w:pPr>
        <w:pStyle w:val="SOTTOTITOLOCAMPIONATO1"/>
        <w:divId w:val="527259509"/>
        <w:rPr>
          <w:color w:val="002060"/>
        </w:rPr>
      </w:pPr>
      <w:r w:rsidRPr="006C2CE4">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666A5" w:rsidRPr="006C2CE4" w14:paraId="4069004A" w14:textId="77777777" w:rsidTr="001666A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69950F" w14:textId="77777777" w:rsidR="001666A5" w:rsidRPr="006C2CE4" w:rsidRDefault="001666A5" w:rsidP="00DA4E0C">
            <w:pPr>
              <w:pStyle w:val="HEADERTABELLA"/>
              <w:rPr>
                <w:color w:val="002060"/>
              </w:rPr>
            </w:pPr>
            <w:r w:rsidRPr="006C2C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886751" w14:textId="77777777" w:rsidR="001666A5" w:rsidRPr="006C2CE4" w:rsidRDefault="001666A5" w:rsidP="00DA4E0C">
            <w:pPr>
              <w:pStyle w:val="HEADERTABELLA"/>
              <w:rPr>
                <w:color w:val="002060"/>
              </w:rPr>
            </w:pPr>
            <w:r w:rsidRPr="006C2C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F08CD5" w14:textId="77777777" w:rsidR="001666A5" w:rsidRPr="006C2CE4" w:rsidRDefault="001666A5" w:rsidP="00DA4E0C">
            <w:pPr>
              <w:pStyle w:val="HEADERTABELLA"/>
              <w:rPr>
                <w:color w:val="002060"/>
              </w:rPr>
            </w:pPr>
            <w:r w:rsidRPr="006C2C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578B58" w14:textId="77777777" w:rsidR="001666A5" w:rsidRPr="006C2CE4" w:rsidRDefault="001666A5" w:rsidP="00DA4E0C">
            <w:pPr>
              <w:pStyle w:val="HEADERTABELLA"/>
              <w:rPr>
                <w:color w:val="002060"/>
              </w:rPr>
            </w:pPr>
            <w:r w:rsidRPr="006C2C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8958C8" w14:textId="77777777" w:rsidR="001666A5" w:rsidRPr="006C2CE4" w:rsidRDefault="001666A5" w:rsidP="00DA4E0C">
            <w:pPr>
              <w:pStyle w:val="HEADERTABELLA"/>
              <w:rPr>
                <w:color w:val="002060"/>
              </w:rPr>
            </w:pPr>
            <w:r w:rsidRPr="006C2C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1FC8C4" w14:textId="77777777" w:rsidR="001666A5" w:rsidRPr="006C2CE4" w:rsidRDefault="001666A5" w:rsidP="00DA4E0C">
            <w:pPr>
              <w:pStyle w:val="HEADERTABELLA"/>
              <w:rPr>
                <w:color w:val="002060"/>
              </w:rPr>
            </w:pPr>
            <w:r w:rsidRPr="006C2C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65C2D0" w14:textId="77777777" w:rsidR="001666A5" w:rsidRPr="006C2CE4" w:rsidRDefault="001666A5" w:rsidP="00DA4E0C">
            <w:pPr>
              <w:pStyle w:val="HEADERTABELLA"/>
              <w:rPr>
                <w:color w:val="002060"/>
              </w:rPr>
            </w:pPr>
            <w:r w:rsidRPr="006C2C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EF58DB" w14:textId="77777777" w:rsidR="001666A5" w:rsidRPr="006C2CE4" w:rsidRDefault="001666A5" w:rsidP="00DA4E0C">
            <w:pPr>
              <w:pStyle w:val="HEADERTABELLA"/>
              <w:rPr>
                <w:color w:val="002060"/>
              </w:rPr>
            </w:pPr>
            <w:r w:rsidRPr="006C2C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3076A1" w14:textId="77777777" w:rsidR="001666A5" w:rsidRPr="006C2CE4" w:rsidRDefault="001666A5" w:rsidP="00DA4E0C">
            <w:pPr>
              <w:pStyle w:val="HEADERTABELLA"/>
              <w:rPr>
                <w:color w:val="002060"/>
              </w:rPr>
            </w:pPr>
            <w:r w:rsidRPr="006C2C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43CF00" w14:textId="77777777" w:rsidR="001666A5" w:rsidRPr="006C2CE4" w:rsidRDefault="001666A5" w:rsidP="00DA4E0C">
            <w:pPr>
              <w:pStyle w:val="HEADERTABELLA"/>
              <w:rPr>
                <w:color w:val="002060"/>
              </w:rPr>
            </w:pPr>
            <w:r w:rsidRPr="006C2CE4">
              <w:rPr>
                <w:color w:val="002060"/>
              </w:rPr>
              <w:t>PE</w:t>
            </w:r>
          </w:p>
        </w:tc>
      </w:tr>
      <w:tr w:rsidR="001666A5" w:rsidRPr="006C2CE4" w14:paraId="70438504" w14:textId="77777777" w:rsidTr="001666A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3CEB71" w14:textId="77777777" w:rsidR="001666A5" w:rsidRPr="006C2CE4" w:rsidRDefault="001666A5" w:rsidP="00DA4E0C">
            <w:pPr>
              <w:pStyle w:val="ROWTABELLA"/>
              <w:rPr>
                <w:color w:val="002060"/>
              </w:rPr>
            </w:pPr>
            <w:r w:rsidRPr="006C2CE4">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11409" w14:textId="77777777" w:rsidR="001666A5" w:rsidRPr="006C2CE4" w:rsidRDefault="001666A5" w:rsidP="00DA4E0C">
            <w:pPr>
              <w:pStyle w:val="ROWTABELLA"/>
              <w:jc w:val="center"/>
              <w:rPr>
                <w:color w:val="002060"/>
              </w:rPr>
            </w:pPr>
            <w:r w:rsidRPr="006C2C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A69C5"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895DE"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A1D52"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3AB0E"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610E1" w14:textId="77777777" w:rsidR="001666A5" w:rsidRPr="006C2CE4" w:rsidRDefault="001666A5" w:rsidP="00DA4E0C">
            <w:pPr>
              <w:pStyle w:val="ROWTABELLA"/>
              <w:jc w:val="center"/>
              <w:rPr>
                <w:color w:val="002060"/>
              </w:rPr>
            </w:pPr>
            <w:r w:rsidRPr="006C2CE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24494" w14:textId="77777777" w:rsidR="001666A5" w:rsidRPr="006C2CE4" w:rsidRDefault="001666A5" w:rsidP="00DA4E0C">
            <w:pPr>
              <w:pStyle w:val="ROWTABELLA"/>
              <w:jc w:val="center"/>
              <w:rPr>
                <w:color w:val="002060"/>
              </w:rPr>
            </w:pPr>
            <w:r w:rsidRPr="006C2C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DCE7D" w14:textId="77777777" w:rsidR="001666A5" w:rsidRPr="006C2CE4" w:rsidRDefault="001666A5" w:rsidP="00DA4E0C">
            <w:pPr>
              <w:pStyle w:val="ROWTABELLA"/>
              <w:jc w:val="center"/>
              <w:rPr>
                <w:color w:val="002060"/>
              </w:rPr>
            </w:pPr>
            <w:r w:rsidRPr="006C2C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75A64" w14:textId="77777777" w:rsidR="001666A5" w:rsidRPr="006C2CE4" w:rsidRDefault="001666A5" w:rsidP="00DA4E0C">
            <w:pPr>
              <w:pStyle w:val="ROWTABELLA"/>
              <w:jc w:val="center"/>
              <w:rPr>
                <w:color w:val="002060"/>
              </w:rPr>
            </w:pPr>
            <w:r w:rsidRPr="006C2CE4">
              <w:rPr>
                <w:color w:val="002060"/>
              </w:rPr>
              <w:t>0</w:t>
            </w:r>
          </w:p>
        </w:tc>
      </w:tr>
      <w:tr w:rsidR="001666A5" w:rsidRPr="006C2CE4" w14:paraId="617E1CAC"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52F0B9" w14:textId="77777777" w:rsidR="001666A5" w:rsidRPr="006C2CE4" w:rsidRDefault="001666A5" w:rsidP="00DA4E0C">
            <w:pPr>
              <w:pStyle w:val="ROWTABELLA"/>
              <w:rPr>
                <w:color w:val="002060"/>
              </w:rPr>
            </w:pPr>
            <w:r w:rsidRPr="006C2CE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E9D63B" w14:textId="164A5ABC" w:rsidR="001666A5" w:rsidRPr="006C2CE4" w:rsidRDefault="005C18F6" w:rsidP="00DA4E0C">
            <w:pPr>
              <w:pStyle w:val="ROWTABELLA"/>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C53EC"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C714D" w14:textId="1554C614" w:rsidR="001666A5" w:rsidRPr="006C2CE4" w:rsidRDefault="005C18F6" w:rsidP="00DA4E0C">
            <w:pPr>
              <w:pStyle w:val="ROWTABELLA"/>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39ED0"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09DE7" w14:textId="5556BB90" w:rsidR="001666A5" w:rsidRPr="006C2CE4" w:rsidRDefault="005C18F6" w:rsidP="00DA4E0C">
            <w:pPr>
              <w:pStyle w:val="ROWTABELLA"/>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688FF" w14:textId="1A7BD408" w:rsidR="001666A5" w:rsidRPr="006C2CE4" w:rsidRDefault="005C18F6" w:rsidP="00DA4E0C">
            <w:pPr>
              <w:pStyle w:val="ROWTABELLA"/>
              <w:jc w:val="center"/>
              <w:rPr>
                <w:color w:val="002060"/>
              </w:rPr>
            </w:pPr>
            <w:r>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295ED" w14:textId="1BEBEA4F" w:rsidR="001666A5" w:rsidRPr="006C2CE4" w:rsidRDefault="005C18F6" w:rsidP="00DA4E0C">
            <w:pPr>
              <w:pStyle w:val="ROWTABELLA"/>
              <w:jc w:val="center"/>
              <w:rPr>
                <w:color w:val="002060"/>
              </w:rPr>
            </w:pPr>
            <w:r>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E5F2B" w14:textId="081EA698" w:rsidR="001666A5" w:rsidRPr="006C2CE4" w:rsidRDefault="005C18F6" w:rsidP="00DA4E0C">
            <w:pPr>
              <w:pStyle w:val="ROWTABELLA"/>
              <w:jc w:val="center"/>
              <w:rPr>
                <w:color w:val="002060"/>
              </w:rPr>
            </w:pPr>
            <w:r>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5C5B1" w14:textId="77777777" w:rsidR="001666A5" w:rsidRPr="006C2CE4" w:rsidRDefault="001666A5" w:rsidP="00DA4E0C">
            <w:pPr>
              <w:pStyle w:val="ROWTABELLA"/>
              <w:jc w:val="center"/>
              <w:rPr>
                <w:color w:val="002060"/>
              </w:rPr>
            </w:pPr>
            <w:r w:rsidRPr="006C2CE4">
              <w:rPr>
                <w:color w:val="002060"/>
              </w:rPr>
              <w:t>0</w:t>
            </w:r>
          </w:p>
        </w:tc>
      </w:tr>
      <w:tr w:rsidR="001666A5" w:rsidRPr="006C2CE4" w14:paraId="63A9757E"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1ED89D" w14:textId="77777777" w:rsidR="001666A5" w:rsidRPr="006C2CE4" w:rsidRDefault="001666A5" w:rsidP="00DA4E0C">
            <w:pPr>
              <w:pStyle w:val="ROWTABELLA"/>
              <w:rPr>
                <w:color w:val="002060"/>
              </w:rPr>
            </w:pPr>
            <w:r w:rsidRPr="006C2CE4">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8C89D" w14:textId="77777777" w:rsidR="001666A5" w:rsidRPr="006C2CE4" w:rsidRDefault="001666A5" w:rsidP="00DA4E0C">
            <w:pPr>
              <w:pStyle w:val="ROWTABELLA"/>
              <w:jc w:val="center"/>
              <w:rPr>
                <w:color w:val="002060"/>
              </w:rPr>
            </w:pPr>
            <w:r w:rsidRPr="006C2C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5171D"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4727B"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87BF9"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8EE80"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285D4" w14:textId="77777777" w:rsidR="001666A5" w:rsidRPr="006C2CE4" w:rsidRDefault="001666A5" w:rsidP="00DA4E0C">
            <w:pPr>
              <w:pStyle w:val="ROWTABELLA"/>
              <w:jc w:val="center"/>
              <w:rPr>
                <w:color w:val="002060"/>
              </w:rPr>
            </w:pPr>
            <w:r w:rsidRPr="006C2CE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51457" w14:textId="77777777" w:rsidR="001666A5" w:rsidRPr="006C2CE4" w:rsidRDefault="001666A5" w:rsidP="00DA4E0C">
            <w:pPr>
              <w:pStyle w:val="ROWTABELLA"/>
              <w:jc w:val="center"/>
              <w:rPr>
                <w:color w:val="002060"/>
              </w:rPr>
            </w:pPr>
            <w:r w:rsidRPr="006C2CE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BA5741"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1FFA7" w14:textId="77777777" w:rsidR="001666A5" w:rsidRPr="006C2CE4" w:rsidRDefault="001666A5" w:rsidP="00DA4E0C">
            <w:pPr>
              <w:pStyle w:val="ROWTABELLA"/>
              <w:jc w:val="center"/>
              <w:rPr>
                <w:color w:val="002060"/>
              </w:rPr>
            </w:pPr>
            <w:r w:rsidRPr="006C2CE4">
              <w:rPr>
                <w:color w:val="002060"/>
              </w:rPr>
              <w:t>0</w:t>
            </w:r>
          </w:p>
        </w:tc>
      </w:tr>
      <w:tr w:rsidR="001666A5" w:rsidRPr="006C2CE4" w14:paraId="0991DBFA"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7E6F3F" w14:textId="77777777" w:rsidR="001666A5" w:rsidRPr="006C2CE4" w:rsidRDefault="001666A5" w:rsidP="00DA4E0C">
            <w:pPr>
              <w:pStyle w:val="ROWTABELLA"/>
              <w:rPr>
                <w:color w:val="002060"/>
              </w:rPr>
            </w:pPr>
            <w:r w:rsidRPr="006C2CE4">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E993B"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94201"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5E479"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AD411"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66F69"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DCE3D1" w14:textId="77777777" w:rsidR="001666A5" w:rsidRPr="006C2CE4" w:rsidRDefault="001666A5" w:rsidP="00DA4E0C">
            <w:pPr>
              <w:pStyle w:val="ROWTABELLA"/>
              <w:jc w:val="center"/>
              <w:rPr>
                <w:color w:val="002060"/>
              </w:rPr>
            </w:pPr>
            <w:r w:rsidRPr="006C2C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C8624" w14:textId="77777777" w:rsidR="001666A5" w:rsidRPr="006C2CE4" w:rsidRDefault="001666A5" w:rsidP="00DA4E0C">
            <w:pPr>
              <w:pStyle w:val="ROWTABELLA"/>
              <w:jc w:val="center"/>
              <w:rPr>
                <w:color w:val="002060"/>
              </w:rPr>
            </w:pPr>
            <w:r w:rsidRPr="006C2CE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2FC48"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A50A88" w14:textId="77777777" w:rsidR="001666A5" w:rsidRPr="006C2CE4" w:rsidRDefault="001666A5" w:rsidP="00DA4E0C">
            <w:pPr>
              <w:pStyle w:val="ROWTABELLA"/>
              <w:jc w:val="center"/>
              <w:rPr>
                <w:color w:val="002060"/>
              </w:rPr>
            </w:pPr>
            <w:r w:rsidRPr="006C2CE4">
              <w:rPr>
                <w:color w:val="002060"/>
              </w:rPr>
              <w:t>0</w:t>
            </w:r>
          </w:p>
        </w:tc>
      </w:tr>
      <w:tr w:rsidR="005C18F6" w:rsidRPr="006C2CE4" w14:paraId="4E12A139"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63AF6B" w14:textId="01CD4801" w:rsidR="005C18F6" w:rsidRPr="006C2CE4" w:rsidRDefault="005C18F6" w:rsidP="005C18F6">
            <w:pPr>
              <w:pStyle w:val="ROWTABELLA"/>
              <w:rPr>
                <w:color w:val="002060"/>
              </w:rPr>
            </w:pPr>
            <w:r w:rsidRPr="006C2CE4">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D6EAB" w14:textId="69252864" w:rsidR="005C18F6" w:rsidRPr="006C2CE4" w:rsidRDefault="005C18F6" w:rsidP="005C18F6">
            <w:pPr>
              <w:pStyle w:val="ROWTABELLA"/>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B64F3" w14:textId="080CFF27" w:rsidR="005C18F6" w:rsidRPr="006C2CE4" w:rsidRDefault="005C18F6" w:rsidP="005C18F6">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C750D" w14:textId="6E2940F1" w:rsidR="005C18F6" w:rsidRPr="006C2CE4" w:rsidRDefault="005C18F6" w:rsidP="005C18F6">
            <w:pPr>
              <w:pStyle w:val="ROWTABELLA"/>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34518" w14:textId="5E6B310F" w:rsidR="005C18F6" w:rsidRPr="006C2CE4" w:rsidRDefault="005C18F6" w:rsidP="005C18F6">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E8D9A" w14:textId="75EA69C6" w:rsidR="005C18F6" w:rsidRPr="006C2CE4" w:rsidRDefault="005C18F6" w:rsidP="005C18F6">
            <w:pPr>
              <w:pStyle w:val="ROWTABELLA"/>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B055D" w14:textId="13DFAAD7" w:rsidR="005C18F6" w:rsidRPr="006C2CE4" w:rsidRDefault="005C18F6" w:rsidP="005C18F6">
            <w:pPr>
              <w:pStyle w:val="ROWTABELLA"/>
              <w:jc w:val="center"/>
              <w:rPr>
                <w:color w:val="002060"/>
              </w:rPr>
            </w:pPr>
            <w:r>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9B85F" w14:textId="2D23CC28" w:rsidR="005C18F6" w:rsidRPr="006C2CE4" w:rsidRDefault="005C18F6" w:rsidP="005C18F6">
            <w:pPr>
              <w:pStyle w:val="ROWTABELLA"/>
              <w:jc w:val="center"/>
              <w:rPr>
                <w:color w:val="002060"/>
              </w:rPr>
            </w:pPr>
            <w:r>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22EA74" w14:textId="7808DED0" w:rsidR="005C18F6" w:rsidRPr="006C2CE4" w:rsidRDefault="005C18F6" w:rsidP="005C18F6">
            <w:pPr>
              <w:pStyle w:val="ROWTABELLA"/>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94B18" w14:textId="2E357FF2" w:rsidR="005C18F6" w:rsidRPr="006C2CE4" w:rsidRDefault="005C18F6" w:rsidP="005C18F6">
            <w:pPr>
              <w:pStyle w:val="ROWTABELLA"/>
              <w:jc w:val="center"/>
              <w:rPr>
                <w:color w:val="002060"/>
              </w:rPr>
            </w:pPr>
            <w:r w:rsidRPr="006C2CE4">
              <w:rPr>
                <w:color w:val="002060"/>
              </w:rPr>
              <w:t>0</w:t>
            </w:r>
          </w:p>
        </w:tc>
      </w:tr>
      <w:tr w:rsidR="001666A5" w:rsidRPr="006C2CE4" w14:paraId="5C41C3EF"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B0ADC2" w14:textId="77777777" w:rsidR="001666A5" w:rsidRPr="006C2CE4" w:rsidRDefault="001666A5" w:rsidP="00DA4E0C">
            <w:pPr>
              <w:pStyle w:val="ROWTABELLA"/>
              <w:rPr>
                <w:color w:val="002060"/>
              </w:rPr>
            </w:pPr>
            <w:r w:rsidRPr="006C2CE4">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06BE34"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B7263"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FFADB"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79AEB"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F10C6"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A348E1" w14:textId="77777777" w:rsidR="001666A5" w:rsidRPr="006C2CE4" w:rsidRDefault="001666A5" w:rsidP="00DA4E0C">
            <w:pPr>
              <w:pStyle w:val="ROWTABELLA"/>
              <w:jc w:val="center"/>
              <w:rPr>
                <w:color w:val="002060"/>
              </w:rPr>
            </w:pPr>
            <w:r w:rsidRPr="006C2C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FCE7B" w14:textId="77777777" w:rsidR="001666A5" w:rsidRPr="006C2CE4" w:rsidRDefault="001666A5" w:rsidP="00DA4E0C">
            <w:pPr>
              <w:pStyle w:val="ROWTABELLA"/>
              <w:jc w:val="center"/>
              <w:rPr>
                <w:color w:val="002060"/>
              </w:rPr>
            </w:pPr>
            <w:r w:rsidRPr="006C2CE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11305C" w14:textId="77777777" w:rsidR="001666A5" w:rsidRPr="006C2CE4" w:rsidRDefault="001666A5" w:rsidP="00DA4E0C">
            <w:pPr>
              <w:pStyle w:val="ROWTABELLA"/>
              <w:jc w:val="center"/>
              <w:rPr>
                <w:color w:val="002060"/>
              </w:rPr>
            </w:pPr>
            <w:r w:rsidRPr="006C2CE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8EDA7" w14:textId="77777777" w:rsidR="001666A5" w:rsidRPr="006C2CE4" w:rsidRDefault="001666A5" w:rsidP="00DA4E0C">
            <w:pPr>
              <w:pStyle w:val="ROWTABELLA"/>
              <w:jc w:val="center"/>
              <w:rPr>
                <w:color w:val="002060"/>
              </w:rPr>
            </w:pPr>
            <w:r w:rsidRPr="006C2CE4">
              <w:rPr>
                <w:color w:val="002060"/>
              </w:rPr>
              <w:t>0</w:t>
            </w:r>
          </w:p>
        </w:tc>
      </w:tr>
      <w:tr w:rsidR="001666A5" w:rsidRPr="006C2CE4" w14:paraId="047F8B4C" w14:textId="77777777" w:rsidTr="001666A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2067E5D" w14:textId="77777777" w:rsidR="001666A5" w:rsidRPr="006C2CE4" w:rsidRDefault="001666A5" w:rsidP="00DA4E0C">
            <w:pPr>
              <w:pStyle w:val="ROWTABELLA"/>
              <w:rPr>
                <w:color w:val="002060"/>
              </w:rPr>
            </w:pPr>
            <w:r w:rsidRPr="006C2CE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AAE1F"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6AA2A"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ACB00"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A8C41"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35781"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90CB0D" w14:textId="77777777" w:rsidR="001666A5" w:rsidRPr="006C2CE4" w:rsidRDefault="001666A5" w:rsidP="00DA4E0C">
            <w:pPr>
              <w:pStyle w:val="ROWTABELLA"/>
              <w:jc w:val="center"/>
              <w:rPr>
                <w:color w:val="002060"/>
              </w:rPr>
            </w:pPr>
            <w:r w:rsidRPr="006C2CE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A8DBD" w14:textId="77777777" w:rsidR="001666A5" w:rsidRPr="006C2CE4" w:rsidRDefault="001666A5" w:rsidP="00DA4E0C">
            <w:pPr>
              <w:pStyle w:val="ROWTABELLA"/>
              <w:jc w:val="center"/>
              <w:rPr>
                <w:color w:val="002060"/>
              </w:rPr>
            </w:pPr>
            <w:r w:rsidRPr="006C2CE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AC413D" w14:textId="77777777" w:rsidR="001666A5" w:rsidRPr="006C2CE4" w:rsidRDefault="001666A5" w:rsidP="00DA4E0C">
            <w:pPr>
              <w:pStyle w:val="ROWTABELLA"/>
              <w:jc w:val="center"/>
              <w:rPr>
                <w:color w:val="002060"/>
              </w:rPr>
            </w:pPr>
            <w:r w:rsidRPr="006C2C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4F6FC3" w14:textId="77777777" w:rsidR="001666A5" w:rsidRPr="006C2CE4" w:rsidRDefault="001666A5" w:rsidP="00DA4E0C">
            <w:pPr>
              <w:pStyle w:val="ROWTABELLA"/>
              <w:jc w:val="center"/>
              <w:rPr>
                <w:color w:val="002060"/>
              </w:rPr>
            </w:pPr>
            <w:r w:rsidRPr="006C2CE4">
              <w:rPr>
                <w:color w:val="002060"/>
              </w:rPr>
              <w:t>0</w:t>
            </w:r>
          </w:p>
        </w:tc>
      </w:tr>
    </w:tbl>
    <w:p w14:paraId="2C0F94F6" w14:textId="77777777" w:rsidR="001666A5" w:rsidRPr="006C2CE4" w:rsidRDefault="001666A5" w:rsidP="001666A5">
      <w:pPr>
        <w:pStyle w:val="breakline"/>
        <w:divId w:val="527259509"/>
        <w:rPr>
          <w:color w:val="002060"/>
        </w:rPr>
      </w:pPr>
    </w:p>
    <w:p w14:paraId="6CD27D9A" w14:textId="77777777" w:rsidR="001666A5" w:rsidRPr="006C2CE4" w:rsidRDefault="001666A5" w:rsidP="001666A5">
      <w:pPr>
        <w:pStyle w:val="TITOLOPRINC"/>
        <w:divId w:val="527259509"/>
        <w:rPr>
          <w:color w:val="002060"/>
        </w:rPr>
      </w:pPr>
      <w:r w:rsidRPr="006C2CE4">
        <w:rPr>
          <w:color w:val="002060"/>
        </w:rPr>
        <w:t>PROGRAMMA GARE</w:t>
      </w:r>
    </w:p>
    <w:p w14:paraId="62296DC9" w14:textId="77777777" w:rsidR="001666A5" w:rsidRPr="006C2CE4" w:rsidRDefault="001666A5" w:rsidP="001666A5">
      <w:pPr>
        <w:pStyle w:val="SOTTOTITOLOCAMPIONATO1"/>
        <w:divId w:val="527259509"/>
        <w:rPr>
          <w:color w:val="002060"/>
        </w:rPr>
      </w:pPr>
      <w:r w:rsidRPr="006C2CE4">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7"/>
        <w:gridCol w:w="385"/>
        <w:gridCol w:w="898"/>
        <w:gridCol w:w="1188"/>
        <w:gridCol w:w="1549"/>
        <w:gridCol w:w="1565"/>
      </w:tblGrid>
      <w:tr w:rsidR="001666A5" w:rsidRPr="006C2CE4" w14:paraId="49F52860"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65A723"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C9D1DD"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84F78E"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19EE7B"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DED419"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7BC72E"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95128B"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01ACF978" w14:textId="77777777" w:rsidTr="001666A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D1AC876" w14:textId="77777777" w:rsidR="001666A5" w:rsidRPr="006C2CE4" w:rsidRDefault="001666A5" w:rsidP="00DA4E0C">
            <w:pPr>
              <w:pStyle w:val="ROWTABELLA"/>
              <w:rPr>
                <w:color w:val="002060"/>
              </w:rPr>
            </w:pPr>
            <w:r w:rsidRPr="006C2CE4">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892BAF" w14:textId="77777777" w:rsidR="001666A5" w:rsidRPr="006C2CE4" w:rsidRDefault="001666A5" w:rsidP="00DA4E0C">
            <w:pPr>
              <w:pStyle w:val="ROWTABELLA"/>
              <w:rPr>
                <w:color w:val="002060"/>
              </w:rPr>
            </w:pPr>
            <w:r w:rsidRPr="006C2CE4">
              <w:rPr>
                <w:color w:val="002060"/>
              </w:rPr>
              <w:t>REAL S.COSTANZO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45DCA18" w14:textId="77777777" w:rsidR="001666A5" w:rsidRPr="006C2CE4" w:rsidRDefault="001666A5" w:rsidP="00DA4E0C">
            <w:pPr>
              <w:pStyle w:val="ROWTABELLA"/>
              <w:jc w:val="center"/>
              <w:rPr>
                <w:color w:val="002060"/>
              </w:rPr>
            </w:pPr>
            <w:r w:rsidRPr="006C2C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1EB54F" w14:textId="77777777" w:rsidR="001666A5" w:rsidRPr="006C2CE4" w:rsidRDefault="001666A5" w:rsidP="00DA4E0C">
            <w:pPr>
              <w:pStyle w:val="ROWTABELLA"/>
              <w:rPr>
                <w:color w:val="002060"/>
              </w:rPr>
            </w:pPr>
            <w:r w:rsidRPr="006C2CE4">
              <w:rPr>
                <w:color w:val="002060"/>
              </w:rPr>
              <w:t>21/12/2019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1E998D" w14:textId="77777777" w:rsidR="001666A5" w:rsidRPr="006C2CE4" w:rsidRDefault="001666A5" w:rsidP="00DA4E0C">
            <w:pPr>
              <w:pStyle w:val="ROWTABELLA"/>
              <w:rPr>
                <w:color w:val="002060"/>
              </w:rPr>
            </w:pPr>
            <w:r w:rsidRPr="006C2CE4">
              <w:rPr>
                <w:color w:val="002060"/>
              </w:rPr>
              <w:t>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F587D3" w14:textId="77777777" w:rsidR="001666A5" w:rsidRPr="006C2CE4" w:rsidRDefault="001666A5" w:rsidP="00DA4E0C">
            <w:pPr>
              <w:pStyle w:val="ROWTABELLA"/>
              <w:rPr>
                <w:color w:val="002060"/>
              </w:rPr>
            </w:pPr>
            <w:r w:rsidRPr="006C2CE4">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6855B7" w14:textId="77777777" w:rsidR="001666A5" w:rsidRPr="006C2CE4" w:rsidRDefault="001666A5" w:rsidP="00DA4E0C">
            <w:pPr>
              <w:pStyle w:val="ROWTABELLA"/>
              <w:rPr>
                <w:color w:val="002060"/>
              </w:rPr>
            </w:pPr>
            <w:r w:rsidRPr="006C2CE4">
              <w:rPr>
                <w:color w:val="002060"/>
              </w:rPr>
              <w:t>VIA DELL'ANNUNZIATA</w:t>
            </w:r>
          </w:p>
        </w:tc>
      </w:tr>
      <w:tr w:rsidR="001666A5" w:rsidRPr="006C2CE4" w14:paraId="432C8F01"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3EB159B" w14:textId="77777777" w:rsidR="001666A5" w:rsidRPr="006C2CE4" w:rsidRDefault="001666A5" w:rsidP="00DA4E0C">
            <w:pPr>
              <w:pStyle w:val="ROWTABELLA"/>
              <w:rPr>
                <w:color w:val="002060"/>
              </w:rPr>
            </w:pPr>
            <w:r w:rsidRPr="006C2CE4">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CA8D12C" w14:textId="77777777" w:rsidR="001666A5" w:rsidRPr="006C2CE4" w:rsidRDefault="001666A5" w:rsidP="00DA4E0C">
            <w:pPr>
              <w:pStyle w:val="ROWTABELLA"/>
              <w:rPr>
                <w:color w:val="002060"/>
              </w:rPr>
            </w:pPr>
            <w:r w:rsidRPr="006C2CE4">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36D6B1E"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7B3011E" w14:textId="77777777" w:rsidR="001666A5" w:rsidRPr="006C2CE4" w:rsidRDefault="001666A5" w:rsidP="00DA4E0C">
            <w:pPr>
              <w:pStyle w:val="ROWTABELLA"/>
              <w:rPr>
                <w:color w:val="002060"/>
              </w:rPr>
            </w:pPr>
            <w:r w:rsidRPr="006C2CE4">
              <w:rPr>
                <w:color w:val="002060"/>
              </w:rPr>
              <w:t>21/12/2019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93E9D9C" w14:textId="77777777" w:rsidR="001666A5" w:rsidRPr="006C2CE4" w:rsidRDefault="001666A5" w:rsidP="00DA4E0C">
            <w:pPr>
              <w:pStyle w:val="ROWTABELLA"/>
              <w:rPr>
                <w:color w:val="002060"/>
              </w:rPr>
            </w:pPr>
            <w:r w:rsidRPr="006C2CE4">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2314EFB" w14:textId="77777777" w:rsidR="001666A5" w:rsidRPr="006C2CE4" w:rsidRDefault="001666A5" w:rsidP="00DA4E0C">
            <w:pPr>
              <w:pStyle w:val="ROWTABELLA"/>
              <w:rPr>
                <w:color w:val="002060"/>
              </w:rPr>
            </w:pPr>
            <w:r w:rsidRPr="006C2CE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AF967A" w14:textId="77777777" w:rsidR="001666A5" w:rsidRPr="006C2CE4" w:rsidRDefault="001666A5" w:rsidP="00DA4E0C">
            <w:pPr>
              <w:pStyle w:val="ROWTABELLA"/>
              <w:rPr>
                <w:color w:val="002060"/>
              </w:rPr>
            </w:pPr>
            <w:r w:rsidRPr="006C2CE4">
              <w:rPr>
                <w:color w:val="002060"/>
              </w:rPr>
              <w:t>VIA D.ALIGHIERI</w:t>
            </w:r>
          </w:p>
        </w:tc>
      </w:tr>
      <w:tr w:rsidR="001666A5" w:rsidRPr="006C2CE4" w14:paraId="3231E5E7" w14:textId="77777777" w:rsidTr="001666A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F76EB30" w14:textId="77777777" w:rsidR="001666A5" w:rsidRPr="006C2CE4" w:rsidRDefault="001666A5" w:rsidP="00DA4E0C">
            <w:pPr>
              <w:pStyle w:val="ROWTABELLA"/>
              <w:rPr>
                <w:color w:val="002060"/>
              </w:rPr>
            </w:pPr>
            <w:r w:rsidRPr="006C2CE4">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295167" w14:textId="77777777" w:rsidR="001666A5" w:rsidRPr="006C2CE4" w:rsidRDefault="001666A5" w:rsidP="00DA4E0C">
            <w:pPr>
              <w:pStyle w:val="ROWTABELLA"/>
              <w:rPr>
                <w:color w:val="002060"/>
              </w:rPr>
            </w:pPr>
            <w:r w:rsidRPr="006C2CE4">
              <w:rPr>
                <w:color w:val="002060"/>
              </w:rPr>
              <w:t>OLYMPIA FANO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C24A267"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7715EB" w14:textId="77777777" w:rsidR="001666A5" w:rsidRPr="006C2CE4" w:rsidRDefault="001666A5" w:rsidP="00DA4E0C">
            <w:pPr>
              <w:pStyle w:val="ROWTABELLA"/>
              <w:rPr>
                <w:color w:val="002060"/>
              </w:rPr>
            </w:pPr>
            <w:r w:rsidRPr="006C2CE4">
              <w:rPr>
                <w:color w:val="002060"/>
              </w:rPr>
              <w:t>22/12/2019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90C3AB" w14:textId="77777777" w:rsidR="001666A5" w:rsidRPr="006C2CE4" w:rsidRDefault="001666A5" w:rsidP="00DA4E0C">
            <w:pPr>
              <w:pStyle w:val="ROWTABELLA"/>
              <w:rPr>
                <w:color w:val="002060"/>
              </w:rPr>
            </w:pPr>
            <w:r w:rsidRPr="006C2CE4">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AF5529" w14:textId="77777777" w:rsidR="001666A5" w:rsidRPr="006C2CE4" w:rsidRDefault="001666A5" w:rsidP="00DA4E0C">
            <w:pPr>
              <w:pStyle w:val="ROWTABELLA"/>
              <w:rPr>
                <w:color w:val="002060"/>
              </w:rPr>
            </w:pPr>
            <w:r w:rsidRPr="006C2CE4">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62B7CC" w14:textId="77777777" w:rsidR="001666A5" w:rsidRPr="006C2CE4" w:rsidRDefault="001666A5" w:rsidP="00DA4E0C">
            <w:pPr>
              <w:pStyle w:val="ROWTABELLA"/>
              <w:rPr>
                <w:color w:val="002060"/>
              </w:rPr>
            </w:pPr>
            <w:r w:rsidRPr="006C2CE4">
              <w:rPr>
                <w:color w:val="002060"/>
              </w:rPr>
              <w:t>VIA ROSSINI</w:t>
            </w:r>
          </w:p>
        </w:tc>
      </w:tr>
    </w:tbl>
    <w:p w14:paraId="3F4D8BC3" w14:textId="77777777" w:rsidR="001666A5" w:rsidRPr="006C2CE4" w:rsidRDefault="001666A5" w:rsidP="001666A5">
      <w:pPr>
        <w:pStyle w:val="breakline"/>
        <w:divId w:val="527259509"/>
        <w:rPr>
          <w:color w:val="002060"/>
        </w:rPr>
      </w:pPr>
    </w:p>
    <w:p w14:paraId="1CF77E33" w14:textId="77777777" w:rsidR="001666A5" w:rsidRPr="006C2CE4" w:rsidRDefault="001666A5" w:rsidP="001666A5">
      <w:pPr>
        <w:pStyle w:val="breakline"/>
        <w:divId w:val="527259509"/>
        <w:rPr>
          <w:color w:val="002060"/>
        </w:rPr>
      </w:pPr>
    </w:p>
    <w:p w14:paraId="5DB13382" w14:textId="77777777" w:rsidR="001666A5" w:rsidRPr="006C2CE4" w:rsidRDefault="001666A5" w:rsidP="001666A5">
      <w:pPr>
        <w:pStyle w:val="breakline"/>
        <w:divId w:val="527259509"/>
        <w:rPr>
          <w:color w:val="002060"/>
        </w:rPr>
      </w:pPr>
    </w:p>
    <w:p w14:paraId="7211D8EA" w14:textId="77777777" w:rsidR="001666A5" w:rsidRPr="006C2CE4" w:rsidRDefault="001666A5" w:rsidP="001666A5">
      <w:pPr>
        <w:pStyle w:val="SOTTOTITOLOCAMPIONATO1"/>
        <w:divId w:val="527259509"/>
        <w:rPr>
          <w:color w:val="002060"/>
        </w:rPr>
      </w:pPr>
      <w:r w:rsidRPr="006C2CE4">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4"/>
        <w:gridCol w:w="2009"/>
        <w:gridCol w:w="385"/>
        <w:gridCol w:w="898"/>
        <w:gridCol w:w="1182"/>
        <w:gridCol w:w="1548"/>
        <w:gridCol w:w="1554"/>
      </w:tblGrid>
      <w:tr w:rsidR="001666A5" w:rsidRPr="006C2CE4" w14:paraId="4E9FCF9C"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BB8F48"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7483D1"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F1A76B"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B07A13"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4832AD"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CCCF6C"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3E1B08"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6B543B56" w14:textId="77777777" w:rsidTr="001666A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3EC6C03" w14:textId="77777777" w:rsidR="001666A5" w:rsidRPr="006C2CE4" w:rsidRDefault="001666A5" w:rsidP="00DA4E0C">
            <w:pPr>
              <w:pStyle w:val="ROWTABELLA"/>
              <w:rPr>
                <w:color w:val="002060"/>
              </w:rPr>
            </w:pPr>
            <w:r w:rsidRPr="006C2CE4">
              <w:rPr>
                <w:color w:val="002060"/>
              </w:rPr>
              <w:t>PIETRALACROCE 73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F88ED8" w14:textId="77777777" w:rsidR="001666A5" w:rsidRPr="006C2CE4" w:rsidRDefault="001666A5" w:rsidP="00DA4E0C">
            <w:pPr>
              <w:pStyle w:val="ROWTABELLA"/>
              <w:rPr>
                <w:color w:val="002060"/>
              </w:rPr>
            </w:pPr>
            <w:r w:rsidRPr="006C2CE4">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D8CF9EA" w14:textId="77777777" w:rsidR="001666A5" w:rsidRPr="006C2CE4" w:rsidRDefault="001666A5" w:rsidP="00DA4E0C">
            <w:pPr>
              <w:pStyle w:val="ROWTABELLA"/>
              <w:jc w:val="center"/>
              <w:rPr>
                <w:color w:val="002060"/>
              </w:rPr>
            </w:pPr>
            <w:r w:rsidRPr="006C2C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5C732E" w14:textId="77777777" w:rsidR="001666A5" w:rsidRPr="006C2CE4" w:rsidRDefault="001666A5" w:rsidP="00DA4E0C">
            <w:pPr>
              <w:pStyle w:val="ROWTABELLA"/>
              <w:rPr>
                <w:color w:val="002060"/>
              </w:rPr>
            </w:pPr>
            <w:r w:rsidRPr="006C2CE4">
              <w:rPr>
                <w:color w:val="002060"/>
              </w:rPr>
              <w:t>18/12/2019 19:30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BB7837" w14:textId="77777777" w:rsidR="001666A5" w:rsidRPr="006C2CE4" w:rsidRDefault="001666A5" w:rsidP="00DA4E0C">
            <w:pPr>
              <w:pStyle w:val="ROWTABELLA"/>
              <w:rPr>
                <w:color w:val="002060"/>
              </w:rPr>
            </w:pPr>
            <w:r w:rsidRPr="006C2CE4">
              <w:rPr>
                <w:color w:val="002060"/>
              </w:rPr>
              <w:t>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FF9AE9" w14:textId="77777777" w:rsidR="001666A5" w:rsidRPr="006C2CE4" w:rsidRDefault="001666A5" w:rsidP="00DA4E0C">
            <w:pPr>
              <w:pStyle w:val="ROWTABELLA"/>
              <w:rPr>
                <w:color w:val="002060"/>
              </w:rPr>
            </w:pPr>
            <w:r w:rsidRPr="006C2CE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E6E10B" w14:textId="77777777" w:rsidR="001666A5" w:rsidRPr="006C2CE4" w:rsidRDefault="001666A5" w:rsidP="00DA4E0C">
            <w:pPr>
              <w:pStyle w:val="ROWTABELLA"/>
              <w:rPr>
                <w:color w:val="002060"/>
              </w:rPr>
            </w:pPr>
            <w:r w:rsidRPr="006C2CE4">
              <w:rPr>
                <w:color w:val="002060"/>
              </w:rPr>
              <w:t>VIA MONTEPELAGO</w:t>
            </w:r>
          </w:p>
        </w:tc>
      </w:tr>
      <w:tr w:rsidR="001666A5" w:rsidRPr="006C2CE4" w14:paraId="20A7235D"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753201" w14:textId="77777777" w:rsidR="001666A5" w:rsidRPr="006C2CE4" w:rsidRDefault="001666A5" w:rsidP="00DA4E0C">
            <w:pPr>
              <w:pStyle w:val="ROWTABELLA"/>
              <w:rPr>
                <w:color w:val="002060"/>
              </w:rPr>
            </w:pPr>
            <w:r w:rsidRPr="006C2CE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00C093C" w14:textId="77777777" w:rsidR="001666A5" w:rsidRPr="006C2CE4" w:rsidRDefault="001666A5" w:rsidP="00DA4E0C">
            <w:pPr>
              <w:pStyle w:val="ROWTABELLA"/>
              <w:rPr>
                <w:color w:val="002060"/>
              </w:rPr>
            </w:pPr>
            <w:r w:rsidRPr="006C2CE4">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8CB1778"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25013D0" w14:textId="77777777" w:rsidR="001666A5" w:rsidRPr="006C2CE4" w:rsidRDefault="001666A5" w:rsidP="00DA4E0C">
            <w:pPr>
              <w:pStyle w:val="ROWTABELLA"/>
              <w:rPr>
                <w:color w:val="002060"/>
              </w:rPr>
            </w:pPr>
            <w:r w:rsidRPr="006C2CE4">
              <w:rPr>
                <w:color w:val="002060"/>
              </w:rPr>
              <w:t>21/12/2019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514D567" w14:textId="77777777" w:rsidR="001666A5" w:rsidRPr="006C2CE4" w:rsidRDefault="001666A5" w:rsidP="00DA4E0C">
            <w:pPr>
              <w:pStyle w:val="ROWTABELLA"/>
              <w:rPr>
                <w:color w:val="002060"/>
              </w:rPr>
            </w:pPr>
            <w:r w:rsidRPr="006C2CE4">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4B84CB" w14:textId="77777777" w:rsidR="001666A5" w:rsidRPr="006C2CE4" w:rsidRDefault="001666A5" w:rsidP="00DA4E0C">
            <w:pPr>
              <w:pStyle w:val="ROWTABELLA"/>
              <w:rPr>
                <w:color w:val="002060"/>
              </w:rPr>
            </w:pPr>
            <w:r w:rsidRPr="006C2CE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323851" w14:textId="77777777" w:rsidR="001666A5" w:rsidRPr="006C2CE4" w:rsidRDefault="001666A5" w:rsidP="00DA4E0C">
            <w:pPr>
              <w:pStyle w:val="ROWTABELLA"/>
              <w:rPr>
                <w:color w:val="002060"/>
              </w:rPr>
            </w:pPr>
            <w:r w:rsidRPr="006C2CE4">
              <w:rPr>
                <w:color w:val="002060"/>
              </w:rPr>
              <w:t>LOCALITA' CANDIA</w:t>
            </w:r>
          </w:p>
        </w:tc>
      </w:tr>
      <w:tr w:rsidR="001666A5" w:rsidRPr="006C2CE4" w14:paraId="262EEED7" w14:textId="77777777" w:rsidTr="001666A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7047982" w14:textId="77777777" w:rsidR="001666A5" w:rsidRPr="006C2CE4" w:rsidRDefault="001666A5" w:rsidP="00DA4E0C">
            <w:pPr>
              <w:pStyle w:val="ROWTABELLA"/>
              <w:rPr>
                <w:color w:val="002060"/>
              </w:rPr>
            </w:pPr>
            <w:r w:rsidRPr="006C2CE4">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B63816" w14:textId="77777777" w:rsidR="001666A5" w:rsidRPr="006C2CE4" w:rsidRDefault="001666A5" w:rsidP="00DA4E0C">
            <w:pPr>
              <w:pStyle w:val="ROWTABELLA"/>
              <w:rPr>
                <w:color w:val="002060"/>
              </w:rPr>
            </w:pPr>
            <w:r w:rsidRPr="006C2CE4">
              <w:rPr>
                <w:color w:val="002060"/>
              </w:rPr>
              <w:t>CERRETO D ESI C5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6925EE4"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4EFB77" w14:textId="77777777" w:rsidR="001666A5" w:rsidRPr="006C2CE4" w:rsidRDefault="001666A5" w:rsidP="00DA4E0C">
            <w:pPr>
              <w:pStyle w:val="ROWTABELLA"/>
              <w:rPr>
                <w:color w:val="002060"/>
              </w:rPr>
            </w:pPr>
            <w:r w:rsidRPr="006C2CE4">
              <w:rPr>
                <w:color w:val="002060"/>
              </w:rPr>
              <w:t>22/12/2019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11C544" w14:textId="77777777" w:rsidR="001666A5" w:rsidRPr="006C2CE4" w:rsidRDefault="001666A5" w:rsidP="00DA4E0C">
            <w:pPr>
              <w:pStyle w:val="ROWTABELLA"/>
              <w:rPr>
                <w:color w:val="002060"/>
              </w:rPr>
            </w:pPr>
            <w:r w:rsidRPr="006C2CE4">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C9B505" w14:textId="77777777" w:rsidR="001666A5" w:rsidRPr="006C2CE4" w:rsidRDefault="001666A5" w:rsidP="00DA4E0C">
            <w:pPr>
              <w:pStyle w:val="ROWTABELLA"/>
              <w:rPr>
                <w:color w:val="002060"/>
              </w:rPr>
            </w:pPr>
            <w:r w:rsidRPr="006C2CE4">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324932" w14:textId="77777777" w:rsidR="001666A5" w:rsidRPr="006C2CE4" w:rsidRDefault="001666A5" w:rsidP="00DA4E0C">
            <w:pPr>
              <w:pStyle w:val="ROWTABELLA"/>
              <w:rPr>
                <w:color w:val="002060"/>
              </w:rPr>
            </w:pPr>
            <w:r w:rsidRPr="006C2CE4">
              <w:rPr>
                <w:color w:val="002060"/>
              </w:rPr>
              <w:t>VIA VERDI</w:t>
            </w:r>
          </w:p>
        </w:tc>
      </w:tr>
    </w:tbl>
    <w:p w14:paraId="718D6241" w14:textId="77777777" w:rsidR="001666A5" w:rsidRPr="006C2CE4" w:rsidRDefault="001666A5" w:rsidP="001666A5">
      <w:pPr>
        <w:pStyle w:val="breakline"/>
        <w:divId w:val="527259509"/>
        <w:rPr>
          <w:color w:val="002060"/>
        </w:rPr>
      </w:pPr>
    </w:p>
    <w:p w14:paraId="57FF41A3" w14:textId="77777777" w:rsidR="001666A5" w:rsidRPr="006C2CE4" w:rsidRDefault="001666A5" w:rsidP="001666A5">
      <w:pPr>
        <w:pStyle w:val="breakline"/>
        <w:divId w:val="527259509"/>
        <w:rPr>
          <w:color w:val="002060"/>
        </w:rPr>
      </w:pPr>
    </w:p>
    <w:p w14:paraId="7685E4F3" w14:textId="77777777" w:rsidR="001666A5" w:rsidRPr="006C2CE4" w:rsidRDefault="001666A5" w:rsidP="001666A5">
      <w:pPr>
        <w:pStyle w:val="breakline"/>
        <w:divId w:val="527259509"/>
        <w:rPr>
          <w:color w:val="002060"/>
        </w:rPr>
      </w:pPr>
    </w:p>
    <w:p w14:paraId="09AD3D36" w14:textId="77777777" w:rsidR="001666A5" w:rsidRPr="006C2CE4" w:rsidRDefault="001666A5" w:rsidP="001666A5">
      <w:pPr>
        <w:pStyle w:val="SOTTOTITOLOCAMPIONATO1"/>
        <w:divId w:val="527259509"/>
        <w:rPr>
          <w:color w:val="002060"/>
        </w:rPr>
      </w:pPr>
      <w:r w:rsidRPr="006C2CE4">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4"/>
        <w:gridCol w:w="385"/>
        <w:gridCol w:w="898"/>
        <w:gridCol w:w="1177"/>
        <w:gridCol w:w="1564"/>
        <w:gridCol w:w="1549"/>
      </w:tblGrid>
      <w:tr w:rsidR="001666A5" w:rsidRPr="006C2CE4" w14:paraId="4673AECE"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11E8B4"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19220D"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3C0C56"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B2213F"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B25E33"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D4D572"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0D4744"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492D8F6F" w14:textId="77777777" w:rsidTr="001666A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F05EA07" w14:textId="77777777" w:rsidR="001666A5" w:rsidRPr="006C2CE4" w:rsidRDefault="001666A5" w:rsidP="00DA4E0C">
            <w:pPr>
              <w:pStyle w:val="ROWTABELLA"/>
              <w:rPr>
                <w:color w:val="002060"/>
              </w:rPr>
            </w:pPr>
            <w:r w:rsidRPr="006C2CE4">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EFFC8B" w14:textId="77777777" w:rsidR="001666A5" w:rsidRPr="006C2CE4" w:rsidRDefault="001666A5" w:rsidP="00DA4E0C">
            <w:pPr>
              <w:pStyle w:val="ROWTABELLA"/>
              <w:rPr>
                <w:color w:val="002060"/>
              </w:rPr>
            </w:pPr>
            <w:r w:rsidRPr="006C2CE4">
              <w:rPr>
                <w:color w:val="002060"/>
              </w:rPr>
              <w:t>FUTSAL POTENZA PICENA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1B8067D" w14:textId="77777777" w:rsidR="001666A5" w:rsidRPr="006C2CE4" w:rsidRDefault="001666A5" w:rsidP="00DA4E0C">
            <w:pPr>
              <w:pStyle w:val="ROWTABELLA"/>
              <w:jc w:val="center"/>
              <w:rPr>
                <w:color w:val="002060"/>
              </w:rPr>
            </w:pPr>
            <w:r w:rsidRPr="006C2C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DDA068" w14:textId="77777777" w:rsidR="001666A5" w:rsidRPr="006C2CE4" w:rsidRDefault="001666A5" w:rsidP="00DA4E0C">
            <w:pPr>
              <w:pStyle w:val="ROWTABELLA"/>
              <w:rPr>
                <w:color w:val="002060"/>
              </w:rPr>
            </w:pPr>
            <w:r w:rsidRPr="006C2CE4">
              <w:rPr>
                <w:color w:val="002060"/>
              </w:rPr>
              <w:t>21/12/2019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5FA78F" w14:textId="77777777" w:rsidR="001666A5" w:rsidRPr="006C2CE4" w:rsidRDefault="001666A5" w:rsidP="00DA4E0C">
            <w:pPr>
              <w:pStyle w:val="ROWTABELLA"/>
              <w:rPr>
                <w:color w:val="002060"/>
              </w:rPr>
            </w:pPr>
            <w:r w:rsidRPr="006C2CE4">
              <w:rPr>
                <w:color w:val="002060"/>
              </w:rPr>
              <w:t>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ABFF27" w14:textId="77777777" w:rsidR="001666A5" w:rsidRPr="006C2CE4" w:rsidRDefault="001666A5" w:rsidP="00DA4E0C">
            <w:pPr>
              <w:pStyle w:val="ROWTABELLA"/>
              <w:rPr>
                <w:color w:val="002060"/>
              </w:rPr>
            </w:pPr>
            <w:r w:rsidRPr="006C2CE4">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684BB7" w14:textId="77777777" w:rsidR="001666A5" w:rsidRPr="006C2CE4" w:rsidRDefault="001666A5" w:rsidP="00DA4E0C">
            <w:pPr>
              <w:pStyle w:val="ROWTABELLA"/>
              <w:rPr>
                <w:color w:val="002060"/>
              </w:rPr>
            </w:pPr>
            <w:r w:rsidRPr="006C2CE4">
              <w:rPr>
                <w:color w:val="002060"/>
              </w:rPr>
              <w:t>VIA OLIMPIADI</w:t>
            </w:r>
          </w:p>
        </w:tc>
      </w:tr>
      <w:tr w:rsidR="001666A5" w:rsidRPr="006C2CE4" w14:paraId="2393DB5D"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3E47B26" w14:textId="77777777" w:rsidR="001666A5" w:rsidRPr="006C2CE4" w:rsidRDefault="001666A5" w:rsidP="00DA4E0C">
            <w:pPr>
              <w:pStyle w:val="ROWTABELLA"/>
              <w:rPr>
                <w:color w:val="002060"/>
              </w:rPr>
            </w:pPr>
            <w:r w:rsidRPr="006C2CE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F555B3D" w14:textId="77777777" w:rsidR="001666A5" w:rsidRPr="006C2CE4" w:rsidRDefault="001666A5" w:rsidP="00DA4E0C">
            <w:pPr>
              <w:pStyle w:val="ROWTABELLA"/>
              <w:rPr>
                <w:color w:val="002060"/>
              </w:rPr>
            </w:pPr>
            <w:r w:rsidRPr="006C2CE4">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89A0582"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7D2179B" w14:textId="77777777" w:rsidR="001666A5" w:rsidRPr="006C2CE4" w:rsidRDefault="001666A5" w:rsidP="00DA4E0C">
            <w:pPr>
              <w:pStyle w:val="ROWTABELLA"/>
              <w:rPr>
                <w:color w:val="002060"/>
              </w:rPr>
            </w:pPr>
            <w:r w:rsidRPr="006C2CE4">
              <w:rPr>
                <w:color w:val="002060"/>
              </w:rPr>
              <w:t>21/12/2019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1E064D0" w14:textId="77777777" w:rsidR="001666A5" w:rsidRPr="006C2CE4" w:rsidRDefault="001666A5" w:rsidP="00DA4E0C">
            <w:pPr>
              <w:pStyle w:val="ROWTABELLA"/>
              <w:rPr>
                <w:color w:val="002060"/>
              </w:rPr>
            </w:pPr>
            <w:r w:rsidRPr="006C2CE4">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882852" w14:textId="77777777" w:rsidR="001666A5" w:rsidRPr="006C2CE4" w:rsidRDefault="001666A5" w:rsidP="00DA4E0C">
            <w:pPr>
              <w:pStyle w:val="ROWTABELLA"/>
              <w:rPr>
                <w:color w:val="002060"/>
              </w:rPr>
            </w:pPr>
            <w:r w:rsidRPr="006C2CE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7FCACC" w14:textId="77777777" w:rsidR="001666A5" w:rsidRPr="006C2CE4" w:rsidRDefault="001666A5" w:rsidP="00DA4E0C">
            <w:pPr>
              <w:pStyle w:val="ROWTABELLA"/>
              <w:rPr>
                <w:color w:val="002060"/>
              </w:rPr>
            </w:pPr>
            <w:r w:rsidRPr="006C2CE4">
              <w:rPr>
                <w:color w:val="002060"/>
              </w:rPr>
              <w:t>VIA ALDO MORO</w:t>
            </w:r>
          </w:p>
        </w:tc>
      </w:tr>
      <w:tr w:rsidR="001666A5" w:rsidRPr="006C2CE4" w14:paraId="19CCA08B" w14:textId="77777777" w:rsidTr="001666A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A533DCC" w14:textId="77777777" w:rsidR="001666A5" w:rsidRPr="006C2CE4" w:rsidRDefault="001666A5" w:rsidP="00DA4E0C">
            <w:pPr>
              <w:pStyle w:val="ROWTABELLA"/>
              <w:rPr>
                <w:color w:val="002060"/>
              </w:rPr>
            </w:pPr>
            <w:r w:rsidRPr="006C2CE4">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76B218" w14:textId="77777777" w:rsidR="001666A5" w:rsidRPr="006C2CE4" w:rsidRDefault="001666A5" w:rsidP="00DA4E0C">
            <w:pPr>
              <w:pStyle w:val="ROWTABELLA"/>
              <w:rPr>
                <w:color w:val="002060"/>
              </w:rPr>
            </w:pPr>
            <w:r w:rsidRPr="006C2CE4">
              <w:rPr>
                <w:color w:val="002060"/>
              </w:rPr>
              <w:t>REAL ANCARIA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29B2DA3"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32CE22" w14:textId="77777777" w:rsidR="001666A5" w:rsidRPr="006C2CE4" w:rsidRDefault="001666A5" w:rsidP="00DA4E0C">
            <w:pPr>
              <w:pStyle w:val="ROWTABELLA"/>
              <w:rPr>
                <w:color w:val="002060"/>
              </w:rPr>
            </w:pPr>
            <w:r w:rsidRPr="006C2CE4">
              <w:rPr>
                <w:color w:val="002060"/>
              </w:rPr>
              <w:t>22/12/2019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1ADB60" w14:textId="77777777" w:rsidR="001666A5" w:rsidRPr="006C2CE4" w:rsidRDefault="001666A5" w:rsidP="00DA4E0C">
            <w:pPr>
              <w:pStyle w:val="ROWTABELLA"/>
              <w:rPr>
                <w:color w:val="002060"/>
              </w:rPr>
            </w:pPr>
            <w:r w:rsidRPr="006C2CE4">
              <w:rPr>
                <w:color w:val="002060"/>
              </w:rPr>
              <w:t>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5EB05D" w14:textId="77777777" w:rsidR="001666A5" w:rsidRPr="006C2CE4" w:rsidRDefault="001666A5" w:rsidP="00DA4E0C">
            <w:pPr>
              <w:pStyle w:val="ROWTABELLA"/>
              <w:rPr>
                <w:color w:val="002060"/>
              </w:rPr>
            </w:pPr>
            <w:r w:rsidRPr="006C2CE4">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A0CC5C" w14:textId="77777777" w:rsidR="001666A5" w:rsidRPr="006C2CE4" w:rsidRDefault="001666A5" w:rsidP="00DA4E0C">
            <w:pPr>
              <w:pStyle w:val="ROWTABELLA"/>
              <w:rPr>
                <w:color w:val="002060"/>
              </w:rPr>
            </w:pPr>
            <w:r w:rsidRPr="006C2CE4">
              <w:rPr>
                <w:color w:val="002060"/>
              </w:rPr>
              <w:t>VIA B.ROSSI SNC</w:t>
            </w:r>
          </w:p>
        </w:tc>
      </w:tr>
    </w:tbl>
    <w:p w14:paraId="5A37B409" w14:textId="77777777" w:rsidR="001666A5" w:rsidRPr="006C2CE4" w:rsidRDefault="001666A5" w:rsidP="001666A5">
      <w:pPr>
        <w:pStyle w:val="breakline"/>
        <w:divId w:val="527259509"/>
        <w:rPr>
          <w:color w:val="002060"/>
        </w:rPr>
      </w:pPr>
    </w:p>
    <w:p w14:paraId="2602984F" w14:textId="77777777" w:rsidR="001666A5" w:rsidRPr="006C2CE4" w:rsidRDefault="001666A5" w:rsidP="001666A5">
      <w:pPr>
        <w:pStyle w:val="TITOLOCAMPIONATO"/>
        <w:shd w:val="clear" w:color="auto" w:fill="CCCCCC"/>
        <w:spacing w:before="80" w:after="40"/>
        <w:divId w:val="527259509"/>
        <w:rPr>
          <w:color w:val="002060"/>
        </w:rPr>
      </w:pPr>
      <w:r w:rsidRPr="006C2CE4">
        <w:rPr>
          <w:color w:val="002060"/>
        </w:rPr>
        <w:t>UNDER 19 CALCIO A 5 REGIONALE</w:t>
      </w:r>
    </w:p>
    <w:p w14:paraId="4C99DCC6" w14:textId="77777777" w:rsidR="001666A5" w:rsidRPr="006C2CE4" w:rsidRDefault="001666A5" w:rsidP="001666A5">
      <w:pPr>
        <w:pStyle w:val="TITOLOPRINC"/>
        <w:divId w:val="527259509"/>
        <w:rPr>
          <w:color w:val="002060"/>
        </w:rPr>
      </w:pPr>
      <w:r w:rsidRPr="006C2CE4">
        <w:rPr>
          <w:color w:val="002060"/>
        </w:rPr>
        <w:lastRenderedPageBreak/>
        <w:t>VARIAZIONI AL PROGRAMMA GARE</w:t>
      </w:r>
    </w:p>
    <w:p w14:paraId="45B77C1C" w14:textId="77777777" w:rsidR="001666A5" w:rsidRPr="006C2CE4" w:rsidRDefault="001666A5" w:rsidP="001666A5">
      <w:pPr>
        <w:pStyle w:val="breakline"/>
        <w:divId w:val="527259509"/>
        <w:rPr>
          <w:color w:val="002060"/>
        </w:rPr>
      </w:pPr>
    </w:p>
    <w:p w14:paraId="2B211265" w14:textId="77777777" w:rsidR="001666A5" w:rsidRPr="006C2CE4" w:rsidRDefault="001666A5" w:rsidP="001666A5">
      <w:pPr>
        <w:pStyle w:val="breakline"/>
        <w:divId w:val="527259509"/>
        <w:rPr>
          <w:color w:val="002060"/>
        </w:rPr>
      </w:pPr>
    </w:p>
    <w:p w14:paraId="2ECB6676" w14:textId="77777777" w:rsidR="001666A5" w:rsidRPr="006C2CE4" w:rsidRDefault="001666A5" w:rsidP="001666A5">
      <w:pPr>
        <w:pStyle w:val="SOTTOTITOLOCAMPIONATO1"/>
        <w:divId w:val="527259509"/>
        <w:rPr>
          <w:color w:val="002060"/>
        </w:rPr>
      </w:pPr>
      <w:r w:rsidRPr="006C2CE4">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1666A5" w:rsidRPr="006C2CE4" w14:paraId="6BAB1140" w14:textId="77777777" w:rsidTr="001666A5">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26986E" w14:textId="77777777" w:rsidR="001666A5" w:rsidRPr="006C2CE4" w:rsidRDefault="001666A5" w:rsidP="00DA4E0C">
            <w:pPr>
              <w:pStyle w:val="HEADERTABELLA"/>
              <w:rPr>
                <w:color w:val="002060"/>
              </w:rPr>
            </w:pPr>
            <w:r w:rsidRPr="006C2CE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B28C73" w14:textId="77777777" w:rsidR="001666A5" w:rsidRPr="006C2CE4" w:rsidRDefault="001666A5" w:rsidP="00DA4E0C">
            <w:pPr>
              <w:pStyle w:val="HEADERTABELLA"/>
              <w:rPr>
                <w:color w:val="002060"/>
              </w:rPr>
            </w:pPr>
            <w:r w:rsidRPr="006C2CE4">
              <w:rPr>
                <w:color w:val="002060"/>
              </w:rPr>
              <w:t xml:space="preserve">N° </w:t>
            </w:r>
            <w:proofErr w:type="spellStart"/>
            <w:r w:rsidRPr="006C2CE4">
              <w:rPr>
                <w:color w:val="002060"/>
              </w:rPr>
              <w:t>Gior</w:t>
            </w:r>
            <w:proofErr w:type="spellEnd"/>
            <w:r w:rsidRPr="006C2CE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C30578" w14:textId="77777777" w:rsidR="001666A5" w:rsidRPr="006C2CE4" w:rsidRDefault="001666A5" w:rsidP="00DA4E0C">
            <w:pPr>
              <w:pStyle w:val="HEADERTABELLA"/>
              <w:rPr>
                <w:color w:val="002060"/>
              </w:rPr>
            </w:pPr>
            <w:r w:rsidRPr="006C2CE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B5C9CC" w14:textId="77777777" w:rsidR="001666A5" w:rsidRPr="006C2CE4" w:rsidRDefault="001666A5" w:rsidP="00DA4E0C">
            <w:pPr>
              <w:pStyle w:val="HEADERTABELLA"/>
              <w:rPr>
                <w:color w:val="002060"/>
              </w:rPr>
            </w:pPr>
            <w:r w:rsidRPr="006C2CE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0B8508" w14:textId="77777777" w:rsidR="001666A5" w:rsidRPr="006C2CE4" w:rsidRDefault="001666A5" w:rsidP="00DA4E0C">
            <w:pPr>
              <w:pStyle w:val="HEADERTABELLA"/>
              <w:rPr>
                <w:color w:val="002060"/>
              </w:rPr>
            </w:pPr>
            <w:r w:rsidRPr="006C2CE4">
              <w:rPr>
                <w:color w:val="002060"/>
              </w:rPr>
              <w:t xml:space="preserve">Data </w:t>
            </w:r>
            <w:proofErr w:type="spellStart"/>
            <w:r w:rsidRPr="006C2CE4">
              <w:rPr>
                <w:color w:val="002060"/>
              </w:rPr>
              <w:t>Orig</w:t>
            </w:r>
            <w:proofErr w:type="spellEnd"/>
            <w:r w:rsidRPr="006C2C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FB495E" w14:textId="77777777" w:rsidR="001666A5" w:rsidRPr="006C2CE4" w:rsidRDefault="001666A5" w:rsidP="00DA4E0C">
            <w:pPr>
              <w:pStyle w:val="HEADERTABELLA"/>
              <w:rPr>
                <w:color w:val="002060"/>
              </w:rPr>
            </w:pPr>
            <w:r w:rsidRPr="006C2CE4">
              <w:rPr>
                <w:color w:val="002060"/>
              </w:rPr>
              <w:t xml:space="preserve">Ora </w:t>
            </w:r>
            <w:proofErr w:type="spellStart"/>
            <w:r w:rsidRPr="006C2CE4">
              <w:rPr>
                <w:color w:val="002060"/>
              </w:rPr>
              <w:t>Var</w:t>
            </w:r>
            <w:proofErr w:type="spellEnd"/>
            <w:r w:rsidRPr="006C2C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3A5D3B" w14:textId="77777777" w:rsidR="001666A5" w:rsidRPr="006C2CE4" w:rsidRDefault="001666A5" w:rsidP="00DA4E0C">
            <w:pPr>
              <w:pStyle w:val="HEADERTABELLA"/>
              <w:rPr>
                <w:color w:val="002060"/>
              </w:rPr>
            </w:pPr>
            <w:r w:rsidRPr="006C2CE4">
              <w:rPr>
                <w:color w:val="002060"/>
              </w:rPr>
              <w:t xml:space="preserve">Ora </w:t>
            </w:r>
            <w:proofErr w:type="spellStart"/>
            <w:r w:rsidRPr="006C2CE4">
              <w:rPr>
                <w:color w:val="002060"/>
              </w:rPr>
              <w:t>Orig</w:t>
            </w:r>
            <w:proofErr w:type="spellEnd"/>
            <w:r w:rsidRPr="006C2CE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17A895" w14:textId="77777777" w:rsidR="001666A5" w:rsidRPr="006C2CE4" w:rsidRDefault="001666A5" w:rsidP="00DA4E0C">
            <w:pPr>
              <w:pStyle w:val="HEADERTABELLA"/>
              <w:rPr>
                <w:color w:val="002060"/>
              </w:rPr>
            </w:pPr>
            <w:r w:rsidRPr="006C2CE4">
              <w:rPr>
                <w:color w:val="002060"/>
              </w:rPr>
              <w:t>Impianto</w:t>
            </w:r>
          </w:p>
        </w:tc>
      </w:tr>
      <w:tr w:rsidR="001666A5" w:rsidRPr="006C2CE4" w14:paraId="50566556" w14:textId="77777777" w:rsidTr="001666A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C1BC23" w14:textId="77777777" w:rsidR="001666A5" w:rsidRPr="006C2CE4" w:rsidRDefault="001666A5" w:rsidP="00DA4E0C">
            <w:pPr>
              <w:pStyle w:val="ROWTABELLA"/>
              <w:rPr>
                <w:color w:val="002060"/>
                <w:highlight w:val="yellow"/>
              </w:rPr>
            </w:pPr>
            <w:r w:rsidRPr="006C2CE4">
              <w:rPr>
                <w:color w:val="002060"/>
                <w:highlight w:val="yellow"/>
              </w:rPr>
              <w:t>22/12/2019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B562B" w14:textId="77777777" w:rsidR="001666A5" w:rsidRPr="006C2CE4" w:rsidRDefault="001666A5" w:rsidP="00DA4E0C">
            <w:pPr>
              <w:pStyle w:val="ROWTABELLA"/>
              <w:jc w:val="center"/>
              <w:rPr>
                <w:color w:val="002060"/>
                <w:highlight w:val="yellow"/>
              </w:rPr>
            </w:pPr>
            <w:r w:rsidRPr="006C2CE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058616" w14:textId="77777777" w:rsidR="001666A5" w:rsidRPr="006C2CE4" w:rsidRDefault="001666A5" w:rsidP="00DA4E0C">
            <w:pPr>
              <w:pStyle w:val="ROWTABELLA"/>
              <w:rPr>
                <w:color w:val="002060"/>
                <w:highlight w:val="yellow"/>
              </w:rPr>
            </w:pPr>
            <w:r w:rsidRPr="006C2CE4">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5EB5C" w14:textId="77777777" w:rsidR="001666A5" w:rsidRPr="006C2CE4" w:rsidRDefault="001666A5" w:rsidP="00DA4E0C">
            <w:pPr>
              <w:pStyle w:val="ROWTABELLA"/>
              <w:rPr>
                <w:color w:val="002060"/>
                <w:highlight w:val="yellow"/>
              </w:rPr>
            </w:pPr>
            <w:r w:rsidRPr="006C2CE4">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52FB84" w14:textId="77777777" w:rsidR="001666A5" w:rsidRPr="006C2CE4" w:rsidRDefault="001666A5" w:rsidP="00DA4E0C">
            <w:pPr>
              <w:pStyle w:val="ROWTABELLA"/>
              <w:rPr>
                <w:color w:val="002060"/>
              </w:rPr>
            </w:pPr>
            <w:r w:rsidRPr="006C2CE4">
              <w:rPr>
                <w:color w:val="002060"/>
              </w:rPr>
              <w:t>21/12/2019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7E1A6" w14:textId="77777777" w:rsidR="001666A5" w:rsidRPr="006C2CE4" w:rsidRDefault="001666A5" w:rsidP="00DA4E0C">
            <w:pPr>
              <w:pStyle w:val="ROWTABELLA"/>
              <w:jc w:val="center"/>
              <w:rPr>
                <w:color w:val="002060"/>
              </w:rPr>
            </w:pPr>
            <w:r w:rsidRPr="006C2CE4">
              <w:rPr>
                <w:color w:val="002060"/>
                <w:highlight w:val="yellow"/>
              </w:rPr>
              <w:t>11:30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89051" w14:textId="77777777" w:rsidR="001666A5" w:rsidRPr="006C2CE4" w:rsidRDefault="001666A5" w:rsidP="00DA4E0C">
            <w:pPr>
              <w:pStyle w:val="ROWTABELLA"/>
              <w:jc w:val="center"/>
              <w:rPr>
                <w:color w:val="002060"/>
              </w:rPr>
            </w:pPr>
            <w:r w:rsidRPr="006C2CE4">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F56CA9" w14:textId="77777777" w:rsidR="001666A5" w:rsidRPr="006C2CE4" w:rsidRDefault="001666A5" w:rsidP="00DA4E0C">
            <w:pPr>
              <w:rPr>
                <w:color w:val="002060"/>
                <w:sz w:val="24"/>
                <w:szCs w:val="24"/>
              </w:rPr>
            </w:pPr>
          </w:p>
        </w:tc>
      </w:tr>
    </w:tbl>
    <w:p w14:paraId="1D7A7B32" w14:textId="77777777" w:rsidR="001666A5" w:rsidRPr="006C2CE4" w:rsidRDefault="001666A5" w:rsidP="001666A5">
      <w:pPr>
        <w:pStyle w:val="breakline"/>
        <w:divId w:val="527259509"/>
        <w:rPr>
          <w:color w:val="002060"/>
        </w:rPr>
      </w:pPr>
    </w:p>
    <w:p w14:paraId="7ED4F6AA" w14:textId="77777777" w:rsidR="001666A5" w:rsidRPr="006C2CE4" w:rsidRDefault="001666A5" w:rsidP="001666A5">
      <w:pPr>
        <w:pStyle w:val="breakline"/>
        <w:divId w:val="527259509"/>
        <w:rPr>
          <w:color w:val="002060"/>
        </w:rPr>
      </w:pPr>
    </w:p>
    <w:p w14:paraId="4B07DF3A" w14:textId="77777777" w:rsidR="001666A5" w:rsidRPr="006C2CE4" w:rsidRDefault="001666A5" w:rsidP="001666A5">
      <w:pPr>
        <w:pStyle w:val="SOTTOTITOLOCAMPIONATO1"/>
        <w:divId w:val="527259509"/>
        <w:rPr>
          <w:color w:val="002060"/>
        </w:rPr>
      </w:pPr>
      <w:r w:rsidRPr="006C2CE4">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1666A5" w:rsidRPr="006C2CE4" w14:paraId="158751E9" w14:textId="77777777" w:rsidTr="001666A5">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0B9D80" w14:textId="77777777" w:rsidR="001666A5" w:rsidRPr="006C2CE4" w:rsidRDefault="001666A5" w:rsidP="00DA4E0C">
            <w:pPr>
              <w:pStyle w:val="HEADERTABELLA"/>
              <w:rPr>
                <w:color w:val="002060"/>
              </w:rPr>
            </w:pPr>
            <w:r w:rsidRPr="006C2CE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A5DA6B" w14:textId="77777777" w:rsidR="001666A5" w:rsidRPr="006C2CE4" w:rsidRDefault="001666A5" w:rsidP="00DA4E0C">
            <w:pPr>
              <w:pStyle w:val="HEADERTABELLA"/>
              <w:rPr>
                <w:color w:val="002060"/>
              </w:rPr>
            </w:pPr>
            <w:r w:rsidRPr="006C2CE4">
              <w:rPr>
                <w:color w:val="002060"/>
              </w:rPr>
              <w:t xml:space="preserve">N° </w:t>
            </w:r>
            <w:proofErr w:type="spellStart"/>
            <w:r w:rsidRPr="006C2CE4">
              <w:rPr>
                <w:color w:val="002060"/>
              </w:rPr>
              <w:t>Gior</w:t>
            </w:r>
            <w:proofErr w:type="spellEnd"/>
            <w:r w:rsidRPr="006C2CE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B90713" w14:textId="77777777" w:rsidR="001666A5" w:rsidRPr="006C2CE4" w:rsidRDefault="001666A5" w:rsidP="00DA4E0C">
            <w:pPr>
              <w:pStyle w:val="HEADERTABELLA"/>
              <w:rPr>
                <w:color w:val="002060"/>
              </w:rPr>
            </w:pPr>
            <w:r w:rsidRPr="006C2CE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513354" w14:textId="77777777" w:rsidR="001666A5" w:rsidRPr="006C2CE4" w:rsidRDefault="001666A5" w:rsidP="00DA4E0C">
            <w:pPr>
              <w:pStyle w:val="HEADERTABELLA"/>
              <w:rPr>
                <w:color w:val="002060"/>
              </w:rPr>
            </w:pPr>
            <w:r w:rsidRPr="006C2CE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2AE5AC" w14:textId="77777777" w:rsidR="001666A5" w:rsidRPr="006C2CE4" w:rsidRDefault="001666A5" w:rsidP="00DA4E0C">
            <w:pPr>
              <w:pStyle w:val="HEADERTABELLA"/>
              <w:rPr>
                <w:color w:val="002060"/>
              </w:rPr>
            </w:pPr>
            <w:r w:rsidRPr="006C2CE4">
              <w:rPr>
                <w:color w:val="002060"/>
              </w:rPr>
              <w:t xml:space="preserve">Data </w:t>
            </w:r>
            <w:proofErr w:type="spellStart"/>
            <w:r w:rsidRPr="006C2CE4">
              <w:rPr>
                <w:color w:val="002060"/>
              </w:rPr>
              <w:t>Orig</w:t>
            </w:r>
            <w:proofErr w:type="spellEnd"/>
            <w:r w:rsidRPr="006C2C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B9CE40" w14:textId="77777777" w:rsidR="001666A5" w:rsidRPr="006C2CE4" w:rsidRDefault="001666A5" w:rsidP="00DA4E0C">
            <w:pPr>
              <w:pStyle w:val="HEADERTABELLA"/>
              <w:rPr>
                <w:color w:val="002060"/>
              </w:rPr>
            </w:pPr>
            <w:r w:rsidRPr="006C2CE4">
              <w:rPr>
                <w:color w:val="002060"/>
              </w:rPr>
              <w:t xml:space="preserve">Ora </w:t>
            </w:r>
            <w:proofErr w:type="spellStart"/>
            <w:r w:rsidRPr="006C2CE4">
              <w:rPr>
                <w:color w:val="002060"/>
              </w:rPr>
              <w:t>Var</w:t>
            </w:r>
            <w:proofErr w:type="spellEnd"/>
            <w:r w:rsidRPr="006C2C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2A5420" w14:textId="77777777" w:rsidR="001666A5" w:rsidRPr="006C2CE4" w:rsidRDefault="001666A5" w:rsidP="00DA4E0C">
            <w:pPr>
              <w:pStyle w:val="HEADERTABELLA"/>
              <w:rPr>
                <w:color w:val="002060"/>
              </w:rPr>
            </w:pPr>
            <w:r w:rsidRPr="006C2CE4">
              <w:rPr>
                <w:color w:val="002060"/>
              </w:rPr>
              <w:t xml:space="preserve">Ora </w:t>
            </w:r>
            <w:proofErr w:type="spellStart"/>
            <w:r w:rsidRPr="006C2CE4">
              <w:rPr>
                <w:color w:val="002060"/>
              </w:rPr>
              <w:t>Orig</w:t>
            </w:r>
            <w:proofErr w:type="spellEnd"/>
            <w:r w:rsidRPr="006C2CE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EA3886" w14:textId="77777777" w:rsidR="001666A5" w:rsidRPr="006C2CE4" w:rsidRDefault="001666A5" w:rsidP="00DA4E0C">
            <w:pPr>
              <w:pStyle w:val="HEADERTABELLA"/>
              <w:rPr>
                <w:color w:val="002060"/>
              </w:rPr>
            </w:pPr>
            <w:r w:rsidRPr="006C2CE4">
              <w:rPr>
                <w:color w:val="002060"/>
              </w:rPr>
              <w:t>Impianto</w:t>
            </w:r>
          </w:p>
        </w:tc>
      </w:tr>
      <w:tr w:rsidR="001666A5" w:rsidRPr="006C2CE4" w14:paraId="560323F4" w14:textId="77777777" w:rsidTr="001666A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E1A56" w14:textId="77777777" w:rsidR="001666A5" w:rsidRPr="006C2CE4" w:rsidRDefault="001666A5" w:rsidP="00DA4E0C">
            <w:pPr>
              <w:pStyle w:val="ROWTABELLA"/>
              <w:rPr>
                <w:color w:val="002060"/>
                <w:highlight w:val="yellow"/>
              </w:rPr>
            </w:pPr>
            <w:r w:rsidRPr="006C2CE4">
              <w:rPr>
                <w:color w:val="002060"/>
                <w:highlight w:val="yellow"/>
              </w:rPr>
              <w:t>09/01/2020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4FBAE" w14:textId="77777777" w:rsidR="001666A5" w:rsidRPr="006C2CE4" w:rsidRDefault="001666A5" w:rsidP="00DA4E0C">
            <w:pPr>
              <w:pStyle w:val="ROWTABELLA"/>
              <w:jc w:val="center"/>
              <w:rPr>
                <w:color w:val="002060"/>
                <w:highlight w:val="yellow"/>
              </w:rPr>
            </w:pPr>
            <w:r w:rsidRPr="006C2CE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D82305" w14:textId="77777777" w:rsidR="001666A5" w:rsidRPr="006C2CE4" w:rsidRDefault="001666A5" w:rsidP="00DA4E0C">
            <w:pPr>
              <w:pStyle w:val="ROWTABELLA"/>
              <w:rPr>
                <w:color w:val="002060"/>
                <w:highlight w:val="yellow"/>
              </w:rPr>
            </w:pPr>
            <w:r w:rsidRPr="006C2CE4">
              <w:rPr>
                <w:color w:val="002060"/>
                <w:highlight w:val="yellow"/>
              </w:rPr>
              <w:t>CSI STELLA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4445F" w14:textId="77777777" w:rsidR="001666A5" w:rsidRPr="006C2CE4" w:rsidRDefault="001666A5" w:rsidP="00DA4E0C">
            <w:pPr>
              <w:pStyle w:val="ROWTABELLA"/>
              <w:rPr>
                <w:color w:val="002060"/>
                <w:highlight w:val="yellow"/>
              </w:rPr>
            </w:pPr>
            <w:r w:rsidRPr="006C2CE4">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FA3E9" w14:textId="77777777" w:rsidR="001666A5" w:rsidRPr="006C2CE4" w:rsidRDefault="001666A5" w:rsidP="00DA4E0C">
            <w:pPr>
              <w:pStyle w:val="ROWTABELLA"/>
              <w:rPr>
                <w:color w:val="002060"/>
              </w:rPr>
            </w:pPr>
            <w:r w:rsidRPr="006C2CE4">
              <w:rPr>
                <w:color w:val="002060"/>
              </w:rPr>
              <w:t>21/12/2019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012B6" w14:textId="77777777" w:rsidR="001666A5" w:rsidRPr="006C2CE4" w:rsidRDefault="001666A5" w:rsidP="00DA4E0C">
            <w:pPr>
              <w:pStyle w:val="ROWTABELLA"/>
              <w:jc w:val="center"/>
              <w:rPr>
                <w:color w:val="002060"/>
              </w:rPr>
            </w:pPr>
            <w:r w:rsidRPr="006C2CE4">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AADA0" w14:textId="77777777" w:rsidR="001666A5" w:rsidRPr="006C2CE4" w:rsidRDefault="001666A5" w:rsidP="00DA4E0C">
            <w:pPr>
              <w:pStyle w:val="ROWTABELLA"/>
              <w:jc w:val="center"/>
              <w:rPr>
                <w:color w:val="002060"/>
              </w:rPr>
            </w:pPr>
            <w:r w:rsidRPr="006C2CE4">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3C757" w14:textId="77777777" w:rsidR="001666A5" w:rsidRPr="006C2CE4" w:rsidRDefault="001666A5" w:rsidP="00DA4E0C">
            <w:pPr>
              <w:rPr>
                <w:color w:val="002060"/>
                <w:sz w:val="24"/>
                <w:szCs w:val="24"/>
              </w:rPr>
            </w:pPr>
          </w:p>
        </w:tc>
      </w:tr>
    </w:tbl>
    <w:p w14:paraId="51872F31" w14:textId="77777777" w:rsidR="001666A5" w:rsidRPr="006C2CE4" w:rsidRDefault="001666A5" w:rsidP="001666A5">
      <w:pPr>
        <w:pStyle w:val="breakline"/>
        <w:divId w:val="527259509"/>
        <w:rPr>
          <w:color w:val="002060"/>
        </w:rPr>
      </w:pPr>
    </w:p>
    <w:p w14:paraId="4A2A45B0" w14:textId="77777777" w:rsidR="001666A5" w:rsidRPr="006C2CE4" w:rsidRDefault="001666A5" w:rsidP="001666A5">
      <w:pPr>
        <w:pStyle w:val="breakline"/>
        <w:divId w:val="527259509"/>
        <w:rPr>
          <w:color w:val="002060"/>
        </w:rPr>
      </w:pPr>
    </w:p>
    <w:p w14:paraId="52C05770" w14:textId="77777777" w:rsidR="001666A5" w:rsidRPr="006C2CE4" w:rsidRDefault="001666A5" w:rsidP="001666A5">
      <w:pPr>
        <w:pStyle w:val="TITOLOPRINC"/>
        <w:divId w:val="527259509"/>
        <w:rPr>
          <w:color w:val="002060"/>
        </w:rPr>
      </w:pPr>
      <w:r w:rsidRPr="006C2CE4">
        <w:rPr>
          <w:color w:val="002060"/>
        </w:rPr>
        <w:t>RISULTATI</w:t>
      </w:r>
    </w:p>
    <w:p w14:paraId="37E7501C" w14:textId="77777777" w:rsidR="001666A5" w:rsidRPr="006C2CE4" w:rsidRDefault="001666A5" w:rsidP="001666A5">
      <w:pPr>
        <w:pStyle w:val="breakline"/>
        <w:divId w:val="527259509"/>
        <w:rPr>
          <w:color w:val="002060"/>
        </w:rPr>
      </w:pPr>
    </w:p>
    <w:p w14:paraId="3FF915A4" w14:textId="77777777" w:rsidR="001666A5" w:rsidRPr="006C2CE4" w:rsidRDefault="001666A5" w:rsidP="001666A5">
      <w:pPr>
        <w:pStyle w:val="SOTTOTITOLOCAMPIONATO1"/>
        <w:divId w:val="527259509"/>
        <w:rPr>
          <w:color w:val="002060"/>
        </w:rPr>
      </w:pPr>
      <w:r w:rsidRPr="006C2CE4">
        <w:rPr>
          <w:color w:val="002060"/>
        </w:rPr>
        <w:t>RISULTATI UFFICIALI GARE DEL 14/12/2019</w:t>
      </w:r>
    </w:p>
    <w:p w14:paraId="51C01BC1" w14:textId="77777777" w:rsidR="001666A5" w:rsidRPr="006C2CE4" w:rsidRDefault="001666A5" w:rsidP="001666A5">
      <w:pPr>
        <w:pStyle w:val="SOTTOTITOLOCAMPIONATO2"/>
        <w:divId w:val="527259509"/>
        <w:rPr>
          <w:color w:val="002060"/>
        </w:rPr>
      </w:pPr>
      <w:r w:rsidRPr="006C2CE4">
        <w:rPr>
          <w:color w:val="002060"/>
        </w:rPr>
        <w:t>Si trascrivono qui di seguito i risultati ufficiali delle gare disputate</w:t>
      </w:r>
    </w:p>
    <w:p w14:paraId="51F59986" w14:textId="77777777" w:rsidR="001666A5" w:rsidRPr="006C2CE4" w:rsidRDefault="001666A5" w:rsidP="001666A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1666A5" w:rsidRPr="006C2CE4" w14:paraId="6B388130" w14:textId="77777777" w:rsidTr="001666A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666A5" w:rsidRPr="006C2CE4" w14:paraId="2B71DFC9" w14:textId="77777777" w:rsidTr="00DA4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0F7E6C" w14:textId="77777777" w:rsidR="001666A5" w:rsidRPr="006C2CE4" w:rsidRDefault="001666A5" w:rsidP="00DA4E0C">
                  <w:pPr>
                    <w:pStyle w:val="HEADERTABELLA"/>
                    <w:rPr>
                      <w:color w:val="002060"/>
                    </w:rPr>
                  </w:pPr>
                  <w:r w:rsidRPr="006C2CE4">
                    <w:rPr>
                      <w:color w:val="002060"/>
                    </w:rPr>
                    <w:t>GIRONE A - 4 Giornata - R</w:t>
                  </w:r>
                </w:p>
              </w:tc>
            </w:tr>
            <w:tr w:rsidR="001666A5" w:rsidRPr="006C2CE4" w14:paraId="4CC8E5BB" w14:textId="77777777" w:rsidTr="00DA4E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AA2E0BC" w14:textId="77777777" w:rsidR="001666A5" w:rsidRPr="006C2CE4" w:rsidRDefault="001666A5" w:rsidP="00DA4E0C">
                  <w:pPr>
                    <w:pStyle w:val="ROWTABELLA"/>
                    <w:rPr>
                      <w:color w:val="002060"/>
                    </w:rPr>
                  </w:pPr>
                  <w:r w:rsidRPr="006C2CE4">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946768" w14:textId="77777777" w:rsidR="001666A5" w:rsidRPr="006C2CE4" w:rsidRDefault="001666A5" w:rsidP="00DA4E0C">
                  <w:pPr>
                    <w:pStyle w:val="ROWTABELLA"/>
                    <w:rPr>
                      <w:color w:val="002060"/>
                    </w:rPr>
                  </w:pPr>
                  <w:r w:rsidRPr="006C2CE4">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4FFC31" w14:textId="77777777" w:rsidR="001666A5" w:rsidRPr="006C2CE4" w:rsidRDefault="001666A5" w:rsidP="00DA4E0C">
                  <w:pPr>
                    <w:pStyle w:val="ROWTABELLA"/>
                    <w:jc w:val="center"/>
                    <w:rPr>
                      <w:color w:val="002060"/>
                    </w:rPr>
                  </w:pPr>
                  <w:r w:rsidRPr="006C2CE4">
                    <w:rPr>
                      <w:color w:val="002060"/>
                    </w:rPr>
                    <w:t>9 - 4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8A9D7F" w14:textId="77777777" w:rsidR="001666A5" w:rsidRPr="006C2CE4" w:rsidRDefault="001666A5" w:rsidP="00DA4E0C">
                  <w:pPr>
                    <w:pStyle w:val="ROWTABELLA"/>
                    <w:jc w:val="center"/>
                    <w:rPr>
                      <w:color w:val="002060"/>
                    </w:rPr>
                  </w:pPr>
                  <w:r w:rsidRPr="006C2CE4">
                    <w:rPr>
                      <w:color w:val="002060"/>
                    </w:rPr>
                    <w:t> </w:t>
                  </w:r>
                </w:p>
              </w:tc>
            </w:tr>
            <w:tr w:rsidR="001666A5" w:rsidRPr="006C2CE4" w14:paraId="63E2D962"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222138B" w14:textId="77777777" w:rsidR="001666A5" w:rsidRPr="006C2CE4" w:rsidRDefault="001666A5" w:rsidP="00DA4E0C">
                  <w:pPr>
                    <w:pStyle w:val="ROWTABELLA"/>
                    <w:rPr>
                      <w:color w:val="002060"/>
                    </w:rPr>
                  </w:pPr>
                  <w:r w:rsidRPr="006C2CE4">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054A8D2" w14:textId="77777777" w:rsidR="001666A5" w:rsidRPr="006C2CE4" w:rsidRDefault="001666A5" w:rsidP="00DA4E0C">
                  <w:pPr>
                    <w:pStyle w:val="ROWTABELLA"/>
                    <w:rPr>
                      <w:color w:val="002060"/>
                    </w:rPr>
                  </w:pPr>
                  <w:r w:rsidRPr="006C2CE4">
                    <w:rPr>
                      <w:color w:val="002060"/>
                    </w:rPr>
                    <w:t>- CAMPOCAVALLO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ADD344A" w14:textId="77777777" w:rsidR="001666A5" w:rsidRPr="006C2CE4" w:rsidRDefault="001666A5" w:rsidP="00DA4E0C">
                  <w:pPr>
                    <w:pStyle w:val="ROWTABELLA"/>
                    <w:jc w:val="center"/>
                    <w:rPr>
                      <w:color w:val="002060"/>
                    </w:rPr>
                  </w:pPr>
                  <w:r w:rsidRPr="006C2CE4">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32BD6F9" w14:textId="77777777" w:rsidR="001666A5" w:rsidRPr="006C2CE4" w:rsidRDefault="001666A5" w:rsidP="00DA4E0C">
                  <w:pPr>
                    <w:pStyle w:val="ROWTABELLA"/>
                    <w:jc w:val="center"/>
                    <w:rPr>
                      <w:color w:val="002060"/>
                    </w:rPr>
                  </w:pPr>
                  <w:r w:rsidRPr="006C2CE4">
                    <w:rPr>
                      <w:color w:val="002060"/>
                    </w:rPr>
                    <w:t> </w:t>
                  </w:r>
                </w:p>
              </w:tc>
            </w:tr>
            <w:tr w:rsidR="001666A5" w:rsidRPr="006C2CE4" w14:paraId="612ED0FB" w14:textId="77777777" w:rsidTr="00DA4E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0BA7705" w14:textId="77777777" w:rsidR="001666A5" w:rsidRPr="006C2CE4" w:rsidRDefault="001666A5" w:rsidP="00DA4E0C">
                  <w:pPr>
                    <w:pStyle w:val="ROWTABELLA"/>
                    <w:rPr>
                      <w:color w:val="002060"/>
                    </w:rPr>
                  </w:pPr>
                  <w:r w:rsidRPr="006C2CE4">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74BC4D" w14:textId="77777777" w:rsidR="001666A5" w:rsidRPr="006C2CE4" w:rsidRDefault="001666A5" w:rsidP="00DA4E0C">
                  <w:pPr>
                    <w:pStyle w:val="ROWTABELLA"/>
                    <w:rPr>
                      <w:color w:val="002060"/>
                    </w:rPr>
                  </w:pPr>
                  <w:r w:rsidRPr="006C2CE4">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68CCBD" w14:textId="77777777" w:rsidR="001666A5" w:rsidRPr="006C2CE4" w:rsidRDefault="001666A5" w:rsidP="00DA4E0C">
                  <w:pPr>
                    <w:pStyle w:val="ROWTABELLA"/>
                    <w:jc w:val="center"/>
                    <w:rPr>
                      <w:color w:val="002060"/>
                    </w:rPr>
                  </w:pPr>
                  <w:r w:rsidRPr="006C2CE4">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831E51" w14:textId="77777777" w:rsidR="001666A5" w:rsidRPr="006C2CE4" w:rsidRDefault="001666A5" w:rsidP="00DA4E0C">
                  <w:pPr>
                    <w:pStyle w:val="ROWTABELLA"/>
                    <w:jc w:val="center"/>
                    <w:rPr>
                      <w:color w:val="002060"/>
                    </w:rPr>
                  </w:pPr>
                  <w:r w:rsidRPr="006C2CE4">
                    <w:rPr>
                      <w:color w:val="002060"/>
                    </w:rPr>
                    <w:t> </w:t>
                  </w:r>
                </w:p>
              </w:tc>
            </w:tr>
            <w:tr w:rsidR="001666A5" w:rsidRPr="006C2CE4" w14:paraId="0A0D43F2" w14:textId="77777777" w:rsidTr="00DA4E0C">
              <w:tc>
                <w:tcPr>
                  <w:tcW w:w="4700" w:type="dxa"/>
                  <w:gridSpan w:val="4"/>
                  <w:tcBorders>
                    <w:top w:val="nil"/>
                    <w:left w:val="nil"/>
                    <w:bottom w:val="nil"/>
                    <w:right w:val="nil"/>
                  </w:tcBorders>
                  <w:tcMar>
                    <w:top w:w="20" w:type="dxa"/>
                    <w:left w:w="20" w:type="dxa"/>
                    <w:bottom w:w="20" w:type="dxa"/>
                    <w:right w:w="20" w:type="dxa"/>
                  </w:tcMar>
                  <w:vAlign w:val="center"/>
                </w:tcPr>
                <w:p w14:paraId="5C1418EE" w14:textId="77777777" w:rsidR="001666A5" w:rsidRPr="006C2CE4" w:rsidRDefault="001666A5" w:rsidP="00DA4E0C">
                  <w:pPr>
                    <w:pStyle w:val="ROWTABELLA"/>
                    <w:rPr>
                      <w:color w:val="002060"/>
                    </w:rPr>
                  </w:pPr>
                  <w:r w:rsidRPr="006C2CE4">
                    <w:rPr>
                      <w:color w:val="002060"/>
                    </w:rPr>
                    <w:t>(1) - disputata il 15/12/2019</w:t>
                  </w:r>
                </w:p>
              </w:tc>
            </w:tr>
          </w:tbl>
          <w:p w14:paraId="39F45A74" w14:textId="77777777" w:rsidR="001666A5" w:rsidRPr="006C2CE4" w:rsidRDefault="001666A5" w:rsidP="00DA4E0C">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666A5" w:rsidRPr="006C2CE4" w14:paraId="7F6A85C8" w14:textId="77777777" w:rsidTr="00DA4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3EEF2D" w14:textId="77777777" w:rsidR="001666A5" w:rsidRPr="006C2CE4" w:rsidRDefault="001666A5" w:rsidP="00DA4E0C">
                  <w:pPr>
                    <w:pStyle w:val="HEADERTABELLA"/>
                    <w:rPr>
                      <w:color w:val="002060"/>
                    </w:rPr>
                  </w:pPr>
                  <w:r w:rsidRPr="006C2CE4">
                    <w:rPr>
                      <w:color w:val="002060"/>
                    </w:rPr>
                    <w:t>GIRONE B - 4 Giornata - R</w:t>
                  </w:r>
                </w:p>
              </w:tc>
            </w:tr>
            <w:tr w:rsidR="001666A5" w:rsidRPr="006C2CE4" w14:paraId="7A95373E" w14:textId="77777777" w:rsidTr="00DA4E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49B5459" w14:textId="77777777" w:rsidR="001666A5" w:rsidRPr="006C2CE4" w:rsidRDefault="001666A5" w:rsidP="00DA4E0C">
                  <w:pPr>
                    <w:pStyle w:val="ROWTABELLA"/>
                    <w:rPr>
                      <w:color w:val="002060"/>
                    </w:rPr>
                  </w:pPr>
                  <w:r w:rsidRPr="006C2CE4">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FFBC90" w14:textId="77777777" w:rsidR="001666A5" w:rsidRPr="006C2CE4" w:rsidRDefault="001666A5" w:rsidP="00DA4E0C">
                  <w:pPr>
                    <w:pStyle w:val="ROWTABELLA"/>
                    <w:rPr>
                      <w:color w:val="002060"/>
                    </w:rPr>
                  </w:pPr>
                  <w:r w:rsidRPr="006C2CE4">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F1BF2B" w14:textId="77777777" w:rsidR="001666A5" w:rsidRPr="006C2CE4" w:rsidRDefault="001666A5" w:rsidP="00DA4E0C">
                  <w:pPr>
                    <w:pStyle w:val="ROWTABELLA"/>
                    <w:jc w:val="center"/>
                    <w:rPr>
                      <w:color w:val="002060"/>
                    </w:rPr>
                  </w:pPr>
                  <w:r w:rsidRPr="006C2CE4">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3FD32D" w14:textId="77777777" w:rsidR="001666A5" w:rsidRPr="006C2CE4" w:rsidRDefault="001666A5" w:rsidP="00DA4E0C">
                  <w:pPr>
                    <w:pStyle w:val="ROWTABELLA"/>
                    <w:jc w:val="center"/>
                    <w:rPr>
                      <w:color w:val="002060"/>
                    </w:rPr>
                  </w:pPr>
                  <w:r w:rsidRPr="006C2CE4">
                    <w:rPr>
                      <w:color w:val="002060"/>
                    </w:rPr>
                    <w:t> </w:t>
                  </w:r>
                </w:p>
              </w:tc>
            </w:tr>
            <w:tr w:rsidR="001666A5" w:rsidRPr="006C2CE4" w14:paraId="1C37005D"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97533D1" w14:textId="77777777" w:rsidR="001666A5" w:rsidRPr="006C2CE4" w:rsidRDefault="001666A5" w:rsidP="00DA4E0C">
                  <w:pPr>
                    <w:pStyle w:val="ROWTABELLA"/>
                    <w:rPr>
                      <w:color w:val="002060"/>
                    </w:rPr>
                  </w:pPr>
                  <w:r w:rsidRPr="006C2CE4">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051C127" w14:textId="77777777" w:rsidR="001666A5" w:rsidRPr="006C2CE4" w:rsidRDefault="001666A5" w:rsidP="00DA4E0C">
                  <w:pPr>
                    <w:pStyle w:val="ROWTABELLA"/>
                    <w:rPr>
                      <w:color w:val="002060"/>
                    </w:rPr>
                  </w:pPr>
                  <w:r w:rsidRPr="006C2CE4">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B6BC20B" w14:textId="77777777" w:rsidR="001666A5" w:rsidRPr="006C2CE4" w:rsidRDefault="001666A5" w:rsidP="00DA4E0C">
                  <w:pPr>
                    <w:pStyle w:val="ROWTABELLA"/>
                    <w:jc w:val="center"/>
                    <w:rPr>
                      <w:color w:val="002060"/>
                    </w:rPr>
                  </w:pPr>
                  <w:r w:rsidRPr="006C2CE4">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00007C7" w14:textId="77777777" w:rsidR="001666A5" w:rsidRPr="006C2CE4" w:rsidRDefault="001666A5" w:rsidP="00DA4E0C">
                  <w:pPr>
                    <w:pStyle w:val="ROWTABELLA"/>
                    <w:jc w:val="center"/>
                    <w:rPr>
                      <w:color w:val="002060"/>
                    </w:rPr>
                  </w:pPr>
                  <w:r w:rsidRPr="006C2CE4">
                    <w:rPr>
                      <w:color w:val="002060"/>
                    </w:rPr>
                    <w:t> </w:t>
                  </w:r>
                </w:p>
              </w:tc>
            </w:tr>
            <w:tr w:rsidR="001666A5" w:rsidRPr="006C2CE4" w14:paraId="46EB902F" w14:textId="77777777" w:rsidTr="00DA4E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515A391" w14:textId="77777777" w:rsidR="001666A5" w:rsidRPr="006C2CE4" w:rsidRDefault="001666A5" w:rsidP="00DA4E0C">
                  <w:pPr>
                    <w:pStyle w:val="ROWTABELLA"/>
                    <w:rPr>
                      <w:color w:val="002060"/>
                    </w:rPr>
                  </w:pPr>
                  <w:r w:rsidRPr="006C2CE4">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30A048" w14:textId="77777777" w:rsidR="001666A5" w:rsidRPr="006C2CE4" w:rsidRDefault="001666A5" w:rsidP="00DA4E0C">
                  <w:pPr>
                    <w:pStyle w:val="ROWTABELLA"/>
                    <w:rPr>
                      <w:color w:val="002060"/>
                    </w:rPr>
                  </w:pPr>
                  <w:r w:rsidRPr="006C2CE4">
                    <w:rPr>
                      <w:color w:val="002060"/>
                    </w:rPr>
                    <w:t>- FUTSAL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81C33F" w14:textId="77777777" w:rsidR="001666A5" w:rsidRPr="006C2CE4" w:rsidRDefault="001666A5" w:rsidP="00DA4E0C">
                  <w:pPr>
                    <w:pStyle w:val="ROWTABELLA"/>
                    <w:jc w:val="center"/>
                    <w:rPr>
                      <w:color w:val="002060"/>
                    </w:rPr>
                  </w:pPr>
                  <w:r w:rsidRPr="006C2CE4">
                    <w:rPr>
                      <w:color w:val="002060"/>
                    </w:rPr>
                    <w:t>8 - 4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2C209A" w14:textId="77777777" w:rsidR="001666A5" w:rsidRPr="006C2CE4" w:rsidRDefault="001666A5" w:rsidP="00DA4E0C">
                  <w:pPr>
                    <w:pStyle w:val="ROWTABELLA"/>
                    <w:jc w:val="center"/>
                    <w:rPr>
                      <w:color w:val="002060"/>
                    </w:rPr>
                  </w:pPr>
                  <w:r w:rsidRPr="006C2CE4">
                    <w:rPr>
                      <w:color w:val="002060"/>
                    </w:rPr>
                    <w:t> </w:t>
                  </w:r>
                </w:p>
              </w:tc>
            </w:tr>
          </w:tbl>
          <w:p w14:paraId="5607258D" w14:textId="77777777" w:rsidR="001666A5" w:rsidRPr="006C2CE4" w:rsidRDefault="001666A5" w:rsidP="00DA4E0C">
            <w:pPr>
              <w:rPr>
                <w:color w:val="002060"/>
                <w:sz w:val="24"/>
                <w:szCs w:val="24"/>
              </w:rPr>
            </w:pPr>
          </w:p>
        </w:tc>
      </w:tr>
    </w:tbl>
    <w:p w14:paraId="71C10F03" w14:textId="77777777" w:rsidR="001666A5" w:rsidRPr="006C2CE4" w:rsidRDefault="001666A5" w:rsidP="001666A5">
      <w:pPr>
        <w:pStyle w:val="breakline"/>
        <w:divId w:val="527259509"/>
        <w:rPr>
          <w:color w:val="002060"/>
        </w:rPr>
      </w:pPr>
    </w:p>
    <w:p w14:paraId="1669DA9B" w14:textId="77777777" w:rsidR="001666A5" w:rsidRPr="006C2CE4" w:rsidRDefault="001666A5" w:rsidP="001666A5">
      <w:pPr>
        <w:pStyle w:val="breakline"/>
        <w:divId w:val="527259509"/>
        <w:rPr>
          <w:color w:val="002060"/>
        </w:rPr>
      </w:pPr>
    </w:p>
    <w:p w14:paraId="75F4312A" w14:textId="77777777" w:rsidR="001666A5" w:rsidRPr="006C2CE4" w:rsidRDefault="001666A5" w:rsidP="001666A5">
      <w:pPr>
        <w:pStyle w:val="TITOLOPRINC"/>
        <w:divId w:val="527259509"/>
        <w:rPr>
          <w:color w:val="002060"/>
        </w:rPr>
      </w:pPr>
      <w:r w:rsidRPr="006C2CE4">
        <w:rPr>
          <w:color w:val="002060"/>
        </w:rPr>
        <w:t>GIUDICE SPORTIVO</w:t>
      </w:r>
    </w:p>
    <w:p w14:paraId="340F15B0" w14:textId="77777777" w:rsidR="001666A5" w:rsidRPr="006C2CE4" w:rsidRDefault="001666A5" w:rsidP="001666A5">
      <w:pPr>
        <w:pStyle w:val="diffida"/>
        <w:divId w:val="527259509"/>
        <w:rPr>
          <w:color w:val="002060"/>
        </w:rPr>
      </w:pPr>
      <w:r w:rsidRPr="006C2CE4">
        <w:rPr>
          <w:color w:val="002060"/>
        </w:rPr>
        <w:t>Il Giudice Sportivo, Avv. Claudio Romagnoli, nella seduta del 18/12/2019, ha adottato le decisioni che di seguito integralmente si riportano:</w:t>
      </w:r>
    </w:p>
    <w:p w14:paraId="41BFDD79" w14:textId="77777777" w:rsidR="001666A5" w:rsidRPr="006C2CE4" w:rsidRDefault="001666A5" w:rsidP="001666A5">
      <w:pPr>
        <w:pStyle w:val="titolo10"/>
        <w:divId w:val="527259509"/>
        <w:rPr>
          <w:color w:val="002060"/>
        </w:rPr>
      </w:pPr>
      <w:r w:rsidRPr="006C2CE4">
        <w:rPr>
          <w:color w:val="002060"/>
        </w:rPr>
        <w:t xml:space="preserve">GARE DEL 14/12/2019 </w:t>
      </w:r>
    </w:p>
    <w:p w14:paraId="78A0514E" w14:textId="77777777" w:rsidR="001666A5" w:rsidRPr="006C2CE4" w:rsidRDefault="001666A5" w:rsidP="001666A5">
      <w:pPr>
        <w:pStyle w:val="titolo7a"/>
        <w:divId w:val="527259509"/>
        <w:rPr>
          <w:color w:val="002060"/>
        </w:rPr>
      </w:pPr>
      <w:r w:rsidRPr="006C2CE4">
        <w:rPr>
          <w:color w:val="002060"/>
        </w:rPr>
        <w:t xml:space="preserve">PROVVEDIMENTI DISCIPLINARI </w:t>
      </w:r>
    </w:p>
    <w:p w14:paraId="395C222F" w14:textId="77777777" w:rsidR="001666A5" w:rsidRPr="006C2CE4" w:rsidRDefault="001666A5" w:rsidP="001666A5">
      <w:pPr>
        <w:pStyle w:val="TITOLO7B"/>
        <w:divId w:val="527259509"/>
        <w:rPr>
          <w:color w:val="002060"/>
        </w:rPr>
      </w:pPr>
      <w:r w:rsidRPr="006C2CE4">
        <w:rPr>
          <w:color w:val="002060"/>
        </w:rPr>
        <w:t xml:space="preserve">In base alle risultanze degli atti ufficiali sono state deliberate le seguenti sanzioni disciplinari. </w:t>
      </w:r>
    </w:p>
    <w:p w14:paraId="1E9840DD" w14:textId="77777777" w:rsidR="001666A5" w:rsidRPr="006C2CE4" w:rsidRDefault="001666A5" w:rsidP="001666A5">
      <w:pPr>
        <w:pStyle w:val="titolo3"/>
        <w:divId w:val="527259509"/>
        <w:rPr>
          <w:color w:val="002060"/>
        </w:rPr>
      </w:pPr>
      <w:r w:rsidRPr="006C2CE4">
        <w:rPr>
          <w:color w:val="002060"/>
        </w:rPr>
        <w:t xml:space="preserve">A CARICO CALCIATORI ESPULSI DAL CAMPO </w:t>
      </w:r>
    </w:p>
    <w:p w14:paraId="51FD2551" w14:textId="77777777" w:rsidR="001666A5" w:rsidRPr="006C2CE4" w:rsidRDefault="001666A5" w:rsidP="001666A5">
      <w:pPr>
        <w:pStyle w:val="titolo20"/>
        <w:divId w:val="527259509"/>
        <w:rPr>
          <w:color w:val="002060"/>
        </w:rPr>
      </w:pPr>
      <w:r w:rsidRPr="006C2CE4">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6D07BD01" w14:textId="77777777" w:rsidTr="001666A5">
        <w:trPr>
          <w:divId w:val="527259509"/>
        </w:trPr>
        <w:tc>
          <w:tcPr>
            <w:tcW w:w="2200" w:type="dxa"/>
            <w:tcMar>
              <w:top w:w="20" w:type="dxa"/>
              <w:left w:w="20" w:type="dxa"/>
              <w:bottom w:w="20" w:type="dxa"/>
              <w:right w:w="20" w:type="dxa"/>
            </w:tcMar>
            <w:vAlign w:val="center"/>
          </w:tcPr>
          <w:p w14:paraId="778D75C1" w14:textId="77777777" w:rsidR="001666A5" w:rsidRPr="006C2CE4" w:rsidRDefault="001666A5" w:rsidP="00DA4E0C">
            <w:pPr>
              <w:pStyle w:val="movimento"/>
              <w:rPr>
                <w:color w:val="002060"/>
              </w:rPr>
            </w:pPr>
            <w:r w:rsidRPr="006C2CE4">
              <w:rPr>
                <w:color w:val="002060"/>
              </w:rPr>
              <w:t>TAINI MANUEL</w:t>
            </w:r>
          </w:p>
        </w:tc>
        <w:tc>
          <w:tcPr>
            <w:tcW w:w="2200" w:type="dxa"/>
            <w:tcMar>
              <w:top w:w="20" w:type="dxa"/>
              <w:left w:w="20" w:type="dxa"/>
              <w:bottom w:w="20" w:type="dxa"/>
              <w:right w:w="20" w:type="dxa"/>
            </w:tcMar>
            <w:vAlign w:val="center"/>
          </w:tcPr>
          <w:p w14:paraId="08EB6B72" w14:textId="77777777" w:rsidR="001666A5" w:rsidRPr="006C2CE4" w:rsidRDefault="001666A5" w:rsidP="00DA4E0C">
            <w:pPr>
              <w:pStyle w:val="movimento2"/>
              <w:rPr>
                <w:color w:val="002060"/>
              </w:rPr>
            </w:pPr>
            <w:r w:rsidRPr="006C2CE4">
              <w:rPr>
                <w:color w:val="002060"/>
              </w:rPr>
              <w:t xml:space="preserve">(DINAMIS 1990) </w:t>
            </w:r>
          </w:p>
        </w:tc>
        <w:tc>
          <w:tcPr>
            <w:tcW w:w="800" w:type="dxa"/>
            <w:tcMar>
              <w:top w:w="20" w:type="dxa"/>
              <w:left w:w="20" w:type="dxa"/>
              <w:bottom w:w="20" w:type="dxa"/>
              <w:right w:w="20" w:type="dxa"/>
            </w:tcMar>
            <w:vAlign w:val="center"/>
          </w:tcPr>
          <w:p w14:paraId="4A85B17B"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5F696F3"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009A4E5" w14:textId="77777777" w:rsidR="001666A5" w:rsidRPr="006C2CE4" w:rsidRDefault="001666A5" w:rsidP="00DA4E0C">
            <w:pPr>
              <w:pStyle w:val="movimento2"/>
              <w:rPr>
                <w:color w:val="002060"/>
              </w:rPr>
            </w:pPr>
            <w:r w:rsidRPr="006C2CE4">
              <w:rPr>
                <w:color w:val="002060"/>
              </w:rPr>
              <w:t> </w:t>
            </w:r>
          </w:p>
        </w:tc>
      </w:tr>
    </w:tbl>
    <w:p w14:paraId="5CEACB12" w14:textId="77777777" w:rsidR="001666A5" w:rsidRPr="006C2CE4" w:rsidRDefault="001666A5" w:rsidP="001666A5">
      <w:pPr>
        <w:pStyle w:val="titolo20"/>
        <w:divId w:val="527259509"/>
        <w:rPr>
          <w:color w:val="002060"/>
        </w:rPr>
      </w:pPr>
      <w:r w:rsidRPr="006C2CE4">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478BC0EF" w14:textId="77777777" w:rsidTr="001666A5">
        <w:trPr>
          <w:divId w:val="527259509"/>
        </w:trPr>
        <w:tc>
          <w:tcPr>
            <w:tcW w:w="2200" w:type="dxa"/>
            <w:tcMar>
              <w:top w:w="20" w:type="dxa"/>
              <w:left w:w="20" w:type="dxa"/>
              <w:bottom w:w="20" w:type="dxa"/>
              <w:right w:w="20" w:type="dxa"/>
            </w:tcMar>
            <w:vAlign w:val="center"/>
          </w:tcPr>
          <w:p w14:paraId="367D472F" w14:textId="77777777" w:rsidR="001666A5" w:rsidRPr="006C2CE4" w:rsidRDefault="001666A5" w:rsidP="00DA4E0C">
            <w:pPr>
              <w:pStyle w:val="movimento"/>
              <w:rPr>
                <w:color w:val="002060"/>
              </w:rPr>
            </w:pPr>
            <w:r w:rsidRPr="006C2CE4">
              <w:rPr>
                <w:color w:val="002060"/>
              </w:rPr>
              <w:t>GRAMAZIO MARCO</w:t>
            </w:r>
          </w:p>
        </w:tc>
        <w:tc>
          <w:tcPr>
            <w:tcW w:w="2200" w:type="dxa"/>
            <w:tcMar>
              <w:top w:w="20" w:type="dxa"/>
              <w:left w:w="20" w:type="dxa"/>
              <w:bottom w:w="20" w:type="dxa"/>
              <w:right w:w="20" w:type="dxa"/>
            </w:tcMar>
            <w:vAlign w:val="center"/>
          </w:tcPr>
          <w:p w14:paraId="7F20A126" w14:textId="77777777" w:rsidR="001666A5" w:rsidRPr="006C2CE4" w:rsidRDefault="001666A5" w:rsidP="00DA4E0C">
            <w:pPr>
              <w:pStyle w:val="movimento2"/>
              <w:rPr>
                <w:color w:val="002060"/>
              </w:rPr>
            </w:pPr>
            <w:r w:rsidRPr="006C2CE4">
              <w:rPr>
                <w:color w:val="002060"/>
              </w:rPr>
              <w:t xml:space="preserve">(DINAMIS 1990) </w:t>
            </w:r>
          </w:p>
        </w:tc>
        <w:tc>
          <w:tcPr>
            <w:tcW w:w="800" w:type="dxa"/>
            <w:tcMar>
              <w:top w:w="20" w:type="dxa"/>
              <w:left w:w="20" w:type="dxa"/>
              <w:bottom w:w="20" w:type="dxa"/>
              <w:right w:w="20" w:type="dxa"/>
            </w:tcMar>
            <w:vAlign w:val="center"/>
          </w:tcPr>
          <w:p w14:paraId="21D32F29"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DC4F137" w14:textId="77777777" w:rsidR="001666A5" w:rsidRPr="006C2CE4" w:rsidRDefault="001666A5" w:rsidP="00DA4E0C">
            <w:pPr>
              <w:pStyle w:val="movimento"/>
              <w:rPr>
                <w:color w:val="002060"/>
              </w:rPr>
            </w:pPr>
            <w:r w:rsidRPr="006C2CE4">
              <w:rPr>
                <w:color w:val="002060"/>
              </w:rPr>
              <w:t>RICCIO VINCENZO</w:t>
            </w:r>
          </w:p>
        </w:tc>
        <w:tc>
          <w:tcPr>
            <w:tcW w:w="2200" w:type="dxa"/>
            <w:tcMar>
              <w:top w:w="20" w:type="dxa"/>
              <w:left w:w="20" w:type="dxa"/>
              <w:bottom w:w="20" w:type="dxa"/>
              <w:right w:w="20" w:type="dxa"/>
            </w:tcMar>
            <w:vAlign w:val="center"/>
          </w:tcPr>
          <w:p w14:paraId="4766A319" w14:textId="77777777" w:rsidR="001666A5" w:rsidRPr="006C2CE4" w:rsidRDefault="001666A5" w:rsidP="00DA4E0C">
            <w:pPr>
              <w:pStyle w:val="movimento2"/>
              <w:rPr>
                <w:color w:val="002060"/>
              </w:rPr>
            </w:pPr>
            <w:r w:rsidRPr="006C2CE4">
              <w:rPr>
                <w:color w:val="002060"/>
              </w:rPr>
              <w:t xml:space="preserve">(RECANATI CALCIO A 5) </w:t>
            </w:r>
          </w:p>
        </w:tc>
      </w:tr>
    </w:tbl>
    <w:p w14:paraId="57757C45" w14:textId="77777777" w:rsidR="001666A5" w:rsidRPr="006C2CE4" w:rsidRDefault="001666A5" w:rsidP="001666A5">
      <w:pPr>
        <w:pStyle w:val="titolo3"/>
        <w:divId w:val="527259509"/>
        <w:rPr>
          <w:color w:val="002060"/>
        </w:rPr>
      </w:pPr>
      <w:r w:rsidRPr="006C2CE4">
        <w:rPr>
          <w:color w:val="002060"/>
        </w:rPr>
        <w:t xml:space="preserve">A CARICO CALCIATORI NON ESPULSI DAL CAMPO </w:t>
      </w:r>
    </w:p>
    <w:p w14:paraId="512D4F0A" w14:textId="77777777" w:rsidR="001666A5" w:rsidRPr="006C2CE4" w:rsidRDefault="001666A5" w:rsidP="001666A5">
      <w:pPr>
        <w:pStyle w:val="titolo20"/>
        <w:divId w:val="527259509"/>
        <w:rPr>
          <w:color w:val="002060"/>
        </w:rPr>
      </w:pPr>
      <w:r w:rsidRPr="006C2CE4">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38E30027" w14:textId="77777777" w:rsidTr="001666A5">
        <w:trPr>
          <w:divId w:val="527259509"/>
        </w:trPr>
        <w:tc>
          <w:tcPr>
            <w:tcW w:w="2200" w:type="dxa"/>
            <w:tcMar>
              <w:top w:w="20" w:type="dxa"/>
              <w:left w:w="20" w:type="dxa"/>
              <w:bottom w:w="20" w:type="dxa"/>
              <w:right w:w="20" w:type="dxa"/>
            </w:tcMar>
            <w:vAlign w:val="center"/>
          </w:tcPr>
          <w:p w14:paraId="523E02A8" w14:textId="77777777" w:rsidR="001666A5" w:rsidRPr="006C2CE4" w:rsidRDefault="001666A5" w:rsidP="00DA4E0C">
            <w:pPr>
              <w:pStyle w:val="movimento"/>
              <w:rPr>
                <w:color w:val="002060"/>
              </w:rPr>
            </w:pPr>
            <w:r w:rsidRPr="006C2CE4">
              <w:rPr>
                <w:color w:val="002060"/>
              </w:rPr>
              <w:t>BUDASSI MATTEO</w:t>
            </w:r>
          </w:p>
        </w:tc>
        <w:tc>
          <w:tcPr>
            <w:tcW w:w="2200" w:type="dxa"/>
            <w:tcMar>
              <w:top w:w="20" w:type="dxa"/>
              <w:left w:w="20" w:type="dxa"/>
              <w:bottom w:w="20" w:type="dxa"/>
              <w:right w:w="20" w:type="dxa"/>
            </w:tcMar>
            <w:vAlign w:val="center"/>
          </w:tcPr>
          <w:p w14:paraId="2FF8C092" w14:textId="77777777" w:rsidR="001666A5" w:rsidRPr="006C2CE4" w:rsidRDefault="001666A5" w:rsidP="00DA4E0C">
            <w:pPr>
              <w:pStyle w:val="movimento2"/>
              <w:rPr>
                <w:color w:val="002060"/>
              </w:rPr>
            </w:pPr>
            <w:r w:rsidRPr="006C2CE4">
              <w:rPr>
                <w:color w:val="002060"/>
              </w:rPr>
              <w:t xml:space="preserve">(ACLI AUDAX MONTECOSARO C5) </w:t>
            </w:r>
          </w:p>
        </w:tc>
        <w:tc>
          <w:tcPr>
            <w:tcW w:w="800" w:type="dxa"/>
            <w:tcMar>
              <w:top w:w="20" w:type="dxa"/>
              <w:left w:w="20" w:type="dxa"/>
              <w:bottom w:w="20" w:type="dxa"/>
              <w:right w:w="20" w:type="dxa"/>
            </w:tcMar>
            <w:vAlign w:val="center"/>
          </w:tcPr>
          <w:p w14:paraId="75007D33"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ECFF767"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7B52F737" w14:textId="77777777" w:rsidR="001666A5" w:rsidRPr="006C2CE4" w:rsidRDefault="001666A5" w:rsidP="00DA4E0C">
            <w:pPr>
              <w:pStyle w:val="movimento2"/>
              <w:rPr>
                <w:color w:val="002060"/>
              </w:rPr>
            </w:pPr>
            <w:r w:rsidRPr="006C2CE4">
              <w:rPr>
                <w:color w:val="002060"/>
              </w:rPr>
              <w:t> </w:t>
            </w:r>
          </w:p>
        </w:tc>
      </w:tr>
    </w:tbl>
    <w:p w14:paraId="7789A5B7" w14:textId="77777777" w:rsidR="001666A5" w:rsidRPr="006C2CE4" w:rsidRDefault="001666A5" w:rsidP="001666A5">
      <w:pPr>
        <w:pStyle w:val="titolo20"/>
        <w:divId w:val="527259509"/>
        <w:rPr>
          <w:color w:val="002060"/>
        </w:rPr>
      </w:pPr>
      <w:r w:rsidRPr="006C2CE4">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0339AFCC" w14:textId="77777777" w:rsidTr="001666A5">
        <w:trPr>
          <w:divId w:val="527259509"/>
        </w:trPr>
        <w:tc>
          <w:tcPr>
            <w:tcW w:w="2200" w:type="dxa"/>
            <w:tcMar>
              <w:top w:w="20" w:type="dxa"/>
              <w:left w:w="20" w:type="dxa"/>
              <w:bottom w:w="20" w:type="dxa"/>
              <w:right w:w="20" w:type="dxa"/>
            </w:tcMar>
            <w:vAlign w:val="center"/>
          </w:tcPr>
          <w:p w14:paraId="76A75D9B" w14:textId="77777777" w:rsidR="001666A5" w:rsidRPr="006C2CE4" w:rsidRDefault="001666A5" w:rsidP="00DA4E0C">
            <w:pPr>
              <w:pStyle w:val="movimento"/>
              <w:rPr>
                <w:color w:val="002060"/>
              </w:rPr>
            </w:pPr>
            <w:r w:rsidRPr="006C2CE4">
              <w:rPr>
                <w:color w:val="002060"/>
              </w:rPr>
              <w:lastRenderedPageBreak/>
              <w:t>DICKO SAFA NUHU</w:t>
            </w:r>
          </w:p>
        </w:tc>
        <w:tc>
          <w:tcPr>
            <w:tcW w:w="2200" w:type="dxa"/>
            <w:tcMar>
              <w:top w:w="20" w:type="dxa"/>
              <w:left w:w="20" w:type="dxa"/>
              <w:bottom w:w="20" w:type="dxa"/>
              <w:right w:w="20" w:type="dxa"/>
            </w:tcMar>
            <w:vAlign w:val="center"/>
          </w:tcPr>
          <w:p w14:paraId="0DBEF487" w14:textId="77777777" w:rsidR="001666A5" w:rsidRPr="006C2CE4" w:rsidRDefault="001666A5" w:rsidP="00DA4E0C">
            <w:pPr>
              <w:pStyle w:val="movimento2"/>
              <w:rPr>
                <w:color w:val="002060"/>
              </w:rPr>
            </w:pPr>
            <w:r w:rsidRPr="006C2CE4">
              <w:rPr>
                <w:color w:val="002060"/>
              </w:rPr>
              <w:t xml:space="preserve">(C.U.S. MACERATA CALCIO A5) </w:t>
            </w:r>
          </w:p>
        </w:tc>
        <w:tc>
          <w:tcPr>
            <w:tcW w:w="800" w:type="dxa"/>
            <w:tcMar>
              <w:top w:w="20" w:type="dxa"/>
              <w:left w:w="20" w:type="dxa"/>
              <w:bottom w:w="20" w:type="dxa"/>
              <w:right w:w="20" w:type="dxa"/>
            </w:tcMar>
            <w:vAlign w:val="center"/>
          </w:tcPr>
          <w:p w14:paraId="71B7A433"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D232B78" w14:textId="77777777" w:rsidR="001666A5" w:rsidRPr="006C2CE4" w:rsidRDefault="001666A5" w:rsidP="00DA4E0C">
            <w:pPr>
              <w:pStyle w:val="movimento"/>
              <w:rPr>
                <w:color w:val="002060"/>
              </w:rPr>
            </w:pPr>
            <w:r w:rsidRPr="006C2CE4">
              <w:rPr>
                <w:color w:val="002060"/>
              </w:rPr>
              <w:t>RAPARI ENRICO</w:t>
            </w:r>
          </w:p>
        </w:tc>
        <w:tc>
          <w:tcPr>
            <w:tcW w:w="2200" w:type="dxa"/>
            <w:tcMar>
              <w:top w:w="20" w:type="dxa"/>
              <w:left w:w="20" w:type="dxa"/>
              <w:bottom w:w="20" w:type="dxa"/>
              <w:right w:w="20" w:type="dxa"/>
            </w:tcMar>
            <w:vAlign w:val="center"/>
          </w:tcPr>
          <w:p w14:paraId="394766A6" w14:textId="77777777" w:rsidR="001666A5" w:rsidRPr="006C2CE4" w:rsidRDefault="001666A5" w:rsidP="00DA4E0C">
            <w:pPr>
              <w:pStyle w:val="movimento2"/>
              <w:rPr>
                <w:color w:val="002060"/>
              </w:rPr>
            </w:pPr>
            <w:r w:rsidRPr="006C2CE4">
              <w:rPr>
                <w:color w:val="002060"/>
              </w:rPr>
              <w:t xml:space="preserve">(C.U.S. MACERATA CALCIO A5) </w:t>
            </w:r>
          </w:p>
        </w:tc>
      </w:tr>
      <w:tr w:rsidR="001666A5" w:rsidRPr="006C2CE4" w14:paraId="197ADFEA" w14:textId="77777777" w:rsidTr="001666A5">
        <w:trPr>
          <w:divId w:val="527259509"/>
        </w:trPr>
        <w:tc>
          <w:tcPr>
            <w:tcW w:w="2200" w:type="dxa"/>
            <w:tcMar>
              <w:top w:w="20" w:type="dxa"/>
              <w:left w:w="20" w:type="dxa"/>
              <w:bottom w:w="20" w:type="dxa"/>
              <w:right w:w="20" w:type="dxa"/>
            </w:tcMar>
            <w:vAlign w:val="center"/>
          </w:tcPr>
          <w:p w14:paraId="5719CF25" w14:textId="77777777" w:rsidR="001666A5" w:rsidRPr="006C2CE4" w:rsidRDefault="001666A5" w:rsidP="00DA4E0C">
            <w:pPr>
              <w:pStyle w:val="movimento"/>
              <w:rPr>
                <w:color w:val="002060"/>
              </w:rPr>
            </w:pPr>
            <w:r w:rsidRPr="006C2CE4">
              <w:rPr>
                <w:color w:val="002060"/>
              </w:rPr>
              <w:t>BALDONI MATTEO</w:t>
            </w:r>
          </w:p>
        </w:tc>
        <w:tc>
          <w:tcPr>
            <w:tcW w:w="2200" w:type="dxa"/>
            <w:tcMar>
              <w:top w:w="20" w:type="dxa"/>
              <w:left w:w="20" w:type="dxa"/>
              <w:bottom w:w="20" w:type="dxa"/>
              <w:right w:w="20" w:type="dxa"/>
            </w:tcMar>
            <w:vAlign w:val="center"/>
          </w:tcPr>
          <w:p w14:paraId="142C9477" w14:textId="77777777" w:rsidR="001666A5" w:rsidRPr="006C2CE4" w:rsidRDefault="001666A5" w:rsidP="00DA4E0C">
            <w:pPr>
              <w:pStyle w:val="movimento2"/>
              <w:rPr>
                <w:color w:val="002060"/>
              </w:rPr>
            </w:pPr>
            <w:r w:rsidRPr="006C2CE4">
              <w:rPr>
                <w:color w:val="002060"/>
              </w:rPr>
              <w:t xml:space="preserve">(CAMPOCAVALLO) </w:t>
            </w:r>
          </w:p>
        </w:tc>
        <w:tc>
          <w:tcPr>
            <w:tcW w:w="800" w:type="dxa"/>
            <w:tcMar>
              <w:top w:w="20" w:type="dxa"/>
              <w:left w:w="20" w:type="dxa"/>
              <w:bottom w:w="20" w:type="dxa"/>
              <w:right w:w="20" w:type="dxa"/>
            </w:tcMar>
            <w:vAlign w:val="center"/>
          </w:tcPr>
          <w:p w14:paraId="0D48516E"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2A68A548" w14:textId="77777777" w:rsidR="001666A5" w:rsidRPr="006C2CE4" w:rsidRDefault="001666A5" w:rsidP="00DA4E0C">
            <w:pPr>
              <w:pStyle w:val="movimento"/>
              <w:rPr>
                <w:color w:val="002060"/>
              </w:rPr>
            </w:pPr>
            <w:r w:rsidRPr="006C2CE4">
              <w:rPr>
                <w:color w:val="002060"/>
              </w:rPr>
              <w:t>ANDREANI ALESSIO</w:t>
            </w:r>
          </w:p>
        </w:tc>
        <w:tc>
          <w:tcPr>
            <w:tcW w:w="2200" w:type="dxa"/>
            <w:tcMar>
              <w:top w:w="20" w:type="dxa"/>
              <w:left w:w="20" w:type="dxa"/>
              <w:bottom w:w="20" w:type="dxa"/>
              <w:right w:w="20" w:type="dxa"/>
            </w:tcMar>
            <w:vAlign w:val="center"/>
          </w:tcPr>
          <w:p w14:paraId="0B99771A" w14:textId="77777777" w:rsidR="001666A5" w:rsidRPr="006C2CE4" w:rsidRDefault="001666A5" w:rsidP="00DA4E0C">
            <w:pPr>
              <w:pStyle w:val="movimento2"/>
              <w:rPr>
                <w:color w:val="002060"/>
              </w:rPr>
            </w:pPr>
            <w:r w:rsidRPr="006C2CE4">
              <w:rPr>
                <w:color w:val="002060"/>
              </w:rPr>
              <w:t xml:space="preserve">(RECANATI CALCIO A 5) </w:t>
            </w:r>
          </w:p>
        </w:tc>
      </w:tr>
    </w:tbl>
    <w:p w14:paraId="19ECC1B7" w14:textId="77777777" w:rsidR="001666A5" w:rsidRPr="006C2CE4" w:rsidRDefault="001666A5" w:rsidP="001666A5">
      <w:pPr>
        <w:pStyle w:val="titolo10"/>
        <w:divId w:val="527259509"/>
        <w:rPr>
          <w:color w:val="002060"/>
        </w:rPr>
      </w:pPr>
      <w:r w:rsidRPr="006C2CE4">
        <w:rPr>
          <w:color w:val="002060"/>
        </w:rPr>
        <w:t xml:space="preserve">GARE DEL 15/12/2019 </w:t>
      </w:r>
    </w:p>
    <w:p w14:paraId="2AD05BAE" w14:textId="77777777" w:rsidR="001666A5" w:rsidRPr="006C2CE4" w:rsidRDefault="001666A5" w:rsidP="001666A5">
      <w:pPr>
        <w:pStyle w:val="titolo7a"/>
        <w:divId w:val="527259509"/>
        <w:rPr>
          <w:color w:val="002060"/>
        </w:rPr>
      </w:pPr>
      <w:r w:rsidRPr="006C2CE4">
        <w:rPr>
          <w:color w:val="002060"/>
        </w:rPr>
        <w:t xml:space="preserve">PROVVEDIMENTI DISCIPLINARI </w:t>
      </w:r>
    </w:p>
    <w:p w14:paraId="1659DFA8" w14:textId="77777777" w:rsidR="001666A5" w:rsidRPr="006C2CE4" w:rsidRDefault="001666A5" w:rsidP="001666A5">
      <w:pPr>
        <w:pStyle w:val="TITOLO7B"/>
        <w:divId w:val="527259509"/>
        <w:rPr>
          <w:color w:val="002060"/>
        </w:rPr>
      </w:pPr>
      <w:r w:rsidRPr="006C2CE4">
        <w:rPr>
          <w:color w:val="002060"/>
        </w:rPr>
        <w:t xml:space="preserve">In base alle risultanze degli atti ufficiali sono state deliberate le seguenti sanzioni disciplinari. </w:t>
      </w:r>
    </w:p>
    <w:p w14:paraId="10E5E16A" w14:textId="77777777" w:rsidR="001666A5" w:rsidRPr="006C2CE4" w:rsidRDefault="001666A5" w:rsidP="001666A5">
      <w:pPr>
        <w:pStyle w:val="titolo3"/>
        <w:divId w:val="527259509"/>
        <w:rPr>
          <w:color w:val="002060"/>
        </w:rPr>
      </w:pPr>
      <w:r w:rsidRPr="006C2CE4">
        <w:rPr>
          <w:color w:val="002060"/>
        </w:rPr>
        <w:t xml:space="preserve">A CARICO CALCIATORI NON ESPULSI DAL CAMPO </w:t>
      </w:r>
    </w:p>
    <w:p w14:paraId="5E054785" w14:textId="77777777" w:rsidR="001666A5" w:rsidRPr="006C2CE4" w:rsidRDefault="001666A5" w:rsidP="001666A5">
      <w:pPr>
        <w:pStyle w:val="titolo20"/>
        <w:divId w:val="527259509"/>
        <w:rPr>
          <w:color w:val="002060"/>
        </w:rPr>
      </w:pPr>
      <w:r w:rsidRPr="006C2CE4">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0B4A0B3A" w14:textId="77777777" w:rsidTr="001666A5">
        <w:trPr>
          <w:divId w:val="527259509"/>
        </w:trPr>
        <w:tc>
          <w:tcPr>
            <w:tcW w:w="2200" w:type="dxa"/>
            <w:tcMar>
              <w:top w:w="20" w:type="dxa"/>
              <w:left w:w="20" w:type="dxa"/>
              <w:bottom w:w="20" w:type="dxa"/>
              <w:right w:w="20" w:type="dxa"/>
            </w:tcMar>
            <w:vAlign w:val="center"/>
          </w:tcPr>
          <w:p w14:paraId="0B959302" w14:textId="77777777" w:rsidR="001666A5" w:rsidRPr="006C2CE4" w:rsidRDefault="001666A5" w:rsidP="00DA4E0C">
            <w:pPr>
              <w:pStyle w:val="movimento"/>
              <w:rPr>
                <w:color w:val="002060"/>
              </w:rPr>
            </w:pPr>
            <w:r w:rsidRPr="006C2CE4">
              <w:rPr>
                <w:color w:val="002060"/>
              </w:rPr>
              <w:t>HAMOLLI MATEO</w:t>
            </w:r>
          </w:p>
        </w:tc>
        <w:tc>
          <w:tcPr>
            <w:tcW w:w="2200" w:type="dxa"/>
            <w:tcMar>
              <w:top w:w="20" w:type="dxa"/>
              <w:left w:w="20" w:type="dxa"/>
              <w:bottom w:w="20" w:type="dxa"/>
              <w:right w:w="20" w:type="dxa"/>
            </w:tcMar>
            <w:vAlign w:val="center"/>
          </w:tcPr>
          <w:p w14:paraId="04357777" w14:textId="77777777" w:rsidR="001666A5" w:rsidRPr="006C2CE4" w:rsidRDefault="001666A5" w:rsidP="00DA4E0C">
            <w:pPr>
              <w:pStyle w:val="movimento2"/>
              <w:rPr>
                <w:color w:val="002060"/>
              </w:rPr>
            </w:pPr>
            <w:r w:rsidRPr="006C2CE4">
              <w:rPr>
                <w:color w:val="002060"/>
              </w:rPr>
              <w:t xml:space="preserve">(ACLI VILLA MUSONE) </w:t>
            </w:r>
          </w:p>
        </w:tc>
        <w:tc>
          <w:tcPr>
            <w:tcW w:w="800" w:type="dxa"/>
            <w:tcMar>
              <w:top w:w="20" w:type="dxa"/>
              <w:left w:w="20" w:type="dxa"/>
              <w:bottom w:w="20" w:type="dxa"/>
              <w:right w:w="20" w:type="dxa"/>
            </w:tcMar>
            <w:vAlign w:val="center"/>
          </w:tcPr>
          <w:p w14:paraId="1234CB80"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E6FBAFB"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F64DB9D" w14:textId="77777777" w:rsidR="001666A5" w:rsidRPr="006C2CE4" w:rsidRDefault="001666A5" w:rsidP="00DA4E0C">
            <w:pPr>
              <w:pStyle w:val="movimento2"/>
              <w:rPr>
                <w:color w:val="002060"/>
              </w:rPr>
            </w:pPr>
            <w:r w:rsidRPr="006C2CE4">
              <w:rPr>
                <w:color w:val="002060"/>
              </w:rPr>
              <w:t> </w:t>
            </w:r>
          </w:p>
        </w:tc>
      </w:tr>
    </w:tbl>
    <w:p w14:paraId="329D66D8" w14:textId="77777777" w:rsidR="001666A5" w:rsidRPr="006C2CE4" w:rsidRDefault="001666A5" w:rsidP="001666A5">
      <w:pPr>
        <w:pStyle w:val="breakline"/>
        <w:divId w:val="527259509"/>
        <w:rPr>
          <w:color w:val="002060"/>
        </w:rPr>
      </w:pPr>
    </w:p>
    <w:p w14:paraId="5B7F3DD7" w14:textId="77777777" w:rsidR="001666A5" w:rsidRPr="006C2CE4" w:rsidRDefault="001666A5" w:rsidP="001666A5">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F.to IL GIUDICE SPORTIVO</w:t>
      </w:r>
    </w:p>
    <w:p w14:paraId="3B7444FC" w14:textId="77777777" w:rsidR="001666A5" w:rsidRPr="006C2CE4" w:rsidRDefault="001666A5" w:rsidP="001666A5">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 xml:space="preserve"> </w:t>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 xml:space="preserve">   </w:t>
      </w:r>
      <w:r w:rsidRPr="006C2CE4">
        <w:rPr>
          <w:rFonts w:ascii="Arial" w:hAnsi="Arial" w:cs="Arial"/>
          <w:noProof/>
          <w:color w:val="002060"/>
          <w:lang w:eastAsia="it-IT"/>
        </w:rPr>
        <w:tab/>
        <w:t xml:space="preserve">       Claudio Romagnoli</w:t>
      </w:r>
    </w:p>
    <w:p w14:paraId="76875641" w14:textId="77777777" w:rsidR="001666A5" w:rsidRPr="006C2CE4" w:rsidRDefault="001666A5" w:rsidP="001666A5">
      <w:pPr>
        <w:pStyle w:val="breakline"/>
        <w:divId w:val="527259509"/>
        <w:rPr>
          <w:color w:val="002060"/>
        </w:rPr>
      </w:pPr>
    </w:p>
    <w:p w14:paraId="4104EC3B" w14:textId="77777777" w:rsidR="001666A5" w:rsidRPr="006C2CE4" w:rsidRDefault="001666A5" w:rsidP="001666A5">
      <w:pPr>
        <w:pStyle w:val="TITOLOPRINC"/>
        <w:divId w:val="527259509"/>
        <w:rPr>
          <w:color w:val="002060"/>
        </w:rPr>
      </w:pPr>
      <w:r w:rsidRPr="006C2CE4">
        <w:rPr>
          <w:color w:val="002060"/>
        </w:rPr>
        <w:t>CLASSIFICA</w:t>
      </w:r>
    </w:p>
    <w:p w14:paraId="74E76D92" w14:textId="77777777" w:rsidR="001666A5" w:rsidRPr="006C2CE4" w:rsidRDefault="001666A5" w:rsidP="001666A5">
      <w:pPr>
        <w:pStyle w:val="breakline"/>
        <w:divId w:val="527259509"/>
        <w:rPr>
          <w:color w:val="002060"/>
        </w:rPr>
      </w:pPr>
    </w:p>
    <w:p w14:paraId="6D636795" w14:textId="77777777" w:rsidR="001666A5" w:rsidRPr="006C2CE4" w:rsidRDefault="001666A5" w:rsidP="001666A5">
      <w:pPr>
        <w:pStyle w:val="breakline"/>
        <w:divId w:val="527259509"/>
        <w:rPr>
          <w:color w:val="002060"/>
        </w:rPr>
      </w:pPr>
    </w:p>
    <w:p w14:paraId="1989AE8D" w14:textId="77777777" w:rsidR="001666A5" w:rsidRPr="006C2CE4" w:rsidRDefault="001666A5" w:rsidP="001666A5">
      <w:pPr>
        <w:pStyle w:val="SOTTOTITOLOCAMPIONATO1"/>
        <w:divId w:val="527259509"/>
        <w:rPr>
          <w:color w:val="002060"/>
        </w:rPr>
      </w:pPr>
      <w:r w:rsidRPr="006C2CE4">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666A5" w:rsidRPr="006C2CE4" w14:paraId="6A514EF7" w14:textId="77777777" w:rsidTr="001666A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FA0E98" w14:textId="77777777" w:rsidR="001666A5" w:rsidRPr="006C2CE4" w:rsidRDefault="001666A5" w:rsidP="00DA4E0C">
            <w:pPr>
              <w:pStyle w:val="HEADERTABELLA"/>
              <w:rPr>
                <w:color w:val="002060"/>
              </w:rPr>
            </w:pPr>
            <w:r w:rsidRPr="006C2C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0EBFFA" w14:textId="77777777" w:rsidR="001666A5" w:rsidRPr="006C2CE4" w:rsidRDefault="001666A5" w:rsidP="00DA4E0C">
            <w:pPr>
              <w:pStyle w:val="HEADERTABELLA"/>
              <w:rPr>
                <w:color w:val="002060"/>
              </w:rPr>
            </w:pPr>
            <w:r w:rsidRPr="006C2C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E79CBC" w14:textId="77777777" w:rsidR="001666A5" w:rsidRPr="006C2CE4" w:rsidRDefault="001666A5" w:rsidP="00DA4E0C">
            <w:pPr>
              <w:pStyle w:val="HEADERTABELLA"/>
              <w:rPr>
                <w:color w:val="002060"/>
              </w:rPr>
            </w:pPr>
            <w:r w:rsidRPr="006C2C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7493A5" w14:textId="77777777" w:rsidR="001666A5" w:rsidRPr="006C2CE4" w:rsidRDefault="001666A5" w:rsidP="00DA4E0C">
            <w:pPr>
              <w:pStyle w:val="HEADERTABELLA"/>
              <w:rPr>
                <w:color w:val="002060"/>
              </w:rPr>
            </w:pPr>
            <w:r w:rsidRPr="006C2C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50DA85" w14:textId="77777777" w:rsidR="001666A5" w:rsidRPr="006C2CE4" w:rsidRDefault="001666A5" w:rsidP="00DA4E0C">
            <w:pPr>
              <w:pStyle w:val="HEADERTABELLA"/>
              <w:rPr>
                <w:color w:val="002060"/>
              </w:rPr>
            </w:pPr>
            <w:r w:rsidRPr="006C2C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DC2401" w14:textId="77777777" w:rsidR="001666A5" w:rsidRPr="006C2CE4" w:rsidRDefault="001666A5" w:rsidP="00DA4E0C">
            <w:pPr>
              <w:pStyle w:val="HEADERTABELLA"/>
              <w:rPr>
                <w:color w:val="002060"/>
              </w:rPr>
            </w:pPr>
            <w:r w:rsidRPr="006C2C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5E0A04" w14:textId="77777777" w:rsidR="001666A5" w:rsidRPr="006C2CE4" w:rsidRDefault="001666A5" w:rsidP="00DA4E0C">
            <w:pPr>
              <w:pStyle w:val="HEADERTABELLA"/>
              <w:rPr>
                <w:color w:val="002060"/>
              </w:rPr>
            </w:pPr>
            <w:r w:rsidRPr="006C2C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B2F227" w14:textId="77777777" w:rsidR="001666A5" w:rsidRPr="006C2CE4" w:rsidRDefault="001666A5" w:rsidP="00DA4E0C">
            <w:pPr>
              <w:pStyle w:val="HEADERTABELLA"/>
              <w:rPr>
                <w:color w:val="002060"/>
              </w:rPr>
            </w:pPr>
            <w:r w:rsidRPr="006C2C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008C91" w14:textId="77777777" w:rsidR="001666A5" w:rsidRPr="006C2CE4" w:rsidRDefault="001666A5" w:rsidP="00DA4E0C">
            <w:pPr>
              <w:pStyle w:val="HEADERTABELLA"/>
              <w:rPr>
                <w:color w:val="002060"/>
              </w:rPr>
            </w:pPr>
            <w:r w:rsidRPr="006C2C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1DA509" w14:textId="77777777" w:rsidR="001666A5" w:rsidRPr="006C2CE4" w:rsidRDefault="001666A5" w:rsidP="00DA4E0C">
            <w:pPr>
              <w:pStyle w:val="HEADERTABELLA"/>
              <w:rPr>
                <w:color w:val="002060"/>
              </w:rPr>
            </w:pPr>
            <w:r w:rsidRPr="006C2CE4">
              <w:rPr>
                <w:color w:val="002060"/>
              </w:rPr>
              <w:t>PE</w:t>
            </w:r>
          </w:p>
        </w:tc>
      </w:tr>
      <w:tr w:rsidR="001666A5" w:rsidRPr="006C2CE4" w14:paraId="3A6049C1" w14:textId="77777777" w:rsidTr="001666A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C4F4DF2" w14:textId="77777777" w:rsidR="001666A5" w:rsidRPr="006C2CE4" w:rsidRDefault="001666A5" w:rsidP="00DA4E0C">
            <w:pPr>
              <w:pStyle w:val="ROWTABELLA"/>
              <w:rPr>
                <w:color w:val="002060"/>
              </w:rPr>
            </w:pPr>
            <w:r w:rsidRPr="006C2CE4">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E0C31" w14:textId="77777777" w:rsidR="001666A5" w:rsidRPr="006C2CE4" w:rsidRDefault="001666A5" w:rsidP="00DA4E0C">
            <w:pPr>
              <w:pStyle w:val="ROWTABELLA"/>
              <w:jc w:val="center"/>
              <w:rPr>
                <w:color w:val="002060"/>
              </w:rPr>
            </w:pPr>
            <w:r w:rsidRPr="006C2C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66E06"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794D4"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548C7"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5EA3C"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7E7DF" w14:textId="77777777" w:rsidR="001666A5" w:rsidRPr="006C2CE4" w:rsidRDefault="001666A5" w:rsidP="00DA4E0C">
            <w:pPr>
              <w:pStyle w:val="ROWTABELLA"/>
              <w:jc w:val="center"/>
              <w:rPr>
                <w:color w:val="002060"/>
              </w:rPr>
            </w:pPr>
            <w:r w:rsidRPr="006C2CE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73B50" w14:textId="77777777" w:rsidR="001666A5" w:rsidRPr="006C2CE4" w:rsidRDefault="001666A5" w:rsidP="00DA4E0C">
            <w:pPr>
              <w:pStyle w:val="ROWTABELLA"/>
              <w:jc w:val="center"/>
              <w:rPr>
                <w:color w:val="002060"/>
              </w:rPr>
            </w:pPr>
            <w:r w:rsidRPr="006C2C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B5C14" w14:textId="77777777" w:rsidR="001666A5" w:rsidRPr="006C2CE4" w:rsidRDefault="001666A5" w:rsidP="00DA4E0C">
            <w:pPr>
              <w:pStyle w:val="ROWTABELLA"/>
              <w:jc w:val="center"/>
              <w:rPr>
                <w:color w:val="002060"/>
              </w:rPr>
            </w:pPr>
            <w:r w:rsidRPr="006C2C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85A63" w14:textId="77777777" w:rsidR="001666A5" w:rsidRPr="006C2CE4" w:rsidRDefault="001666A5" w:rsidP="00DA4E0C">
            <w:pPr>
              <w:pStyle w:val="ROWTABELLA"/>
              <w:jc w:val="center"/>
              <w:rPr>
                <w:color w:val="002060"/>
              </w:rPr>
            </w:pPr>
            <w:r w:rsidRPr="006C2CE4">
              <w:rPr>
                <w:color w:val="002060"/>
              </w:rPr>
              <w:t>0</w:t>
            </w:r>
          </w:p>
        </w:tc>
      </w:tr>
      <w:tr w:rsidR="001666A5" w:rsidRPr="006C2CE4" w14:paraId="33F72948"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FA3706" w14:textId="77777777" w:rsidR="001666A5" w:rsidRPr="006C2CE4" w:rsidRDefault="001666A5" w:rsidP="00DA4E0C">
            <w:pPr>
              <w:pStyle w:val="ROWTABELLA"/>
              <w:rPr>
                <w:color w:val="002060"/>
              </w:rPr>
            </w:pPr>
            <w:r w:rsidRPr="006C2CE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1DA6B7" w14:textId="77777777" w:rsidR="001666A5" w:rsidRPr="006C2CE4" w:rsidRDefault="001666A5" w:rsidP="00DA4E0C">
            <w:pPr>
              <w:pStyle w:val="ROWTABELLA"/>
              <w:jc w:val="center"/>
              <w:rPr>
                <w:color w:val="002060"/>
              </w:rPr>
            </w:pPr>
            <w:r w:rsidRPr="006C2C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18389"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FFC6E"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33E3C0"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503C8"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5EF0FD" w14:textId="77777777" w:rsidR="001666A5" w:rsidRPr="006C2CE4" w:rsidRDefault="001666A5" w:rsidP="00DA4E0C">
            <w:pPr>
              <w:pStyle w:val="ROWTABELLA"/>
              <w:jc w:val="center"/>
              <w:rPr>
                <w:color w:val="002060"/>
              </w:rPr>
            </w:pPr>
            <w:r w:rsidRPr="006C2CE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FF1E0" w14:textId="77777777" w:rsidR="001666A5" w:rsidRPr="006C2CE4" w:rsidRDefault="001666A5" w:rsidP="00DA4E0C">
            <w:pPr>
              <w:pStyle w:val="ROWTABELLA"/>
              <w:jc w:val="center"/>
              <w:rPr>
                <w:color w:val="002060"/>
              </w:rPr>
            </w:pPr>
            <w:r w:rsidRPr="006C2C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F01A7"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F575B" w14:textId="77777777" w:rsidR="001666A5" w:rsidRPr="006C2CE4" w:rsidRDefault="001666A5" w:rsidP="00DA4E0C">
            <w:pPr>
              <w:pStyle w:val="ROWTABELLA"/>
              <w:jc w:val="center"/>
              <w:rPr>
                <w:color w:val="002060"/>
              </w:rPr>
            </w:pPr>
            <w:r w:rsidRPr="006C2CE4">
              <w:rPr>
                <w:color w:val="002060"/>
              </w:rPr>
              <w:t>0</w:t>
            </w:r>
          </w:p>
        </w:tc>
      </w:tr>
      <w:tr w:rsidR="001666A5" w:rsidRPr="006C2CE4" w14:paraId="41CA471D"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F7864D" w14:textId="77777777" w:rsidR="001666A5" w:rsidRPr="006C2CE4" w:rsidRDefault="001666A5" w:rsidP="00DA4E0C">
            <w:pPr>
              <w:pStyle w:val="ROWTABELLA"/>
              <w:rPr>
                <w:color w:val="002060"/>
              </w:rPr>
            </w:pPr>
            <w:r w:rsidRPr="006C2CE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7F4F7" w14:textId="77777777" w:rsidR="001666A5" w:rsidRPr="006C2CE4" w:rsidRDefault="001666A5" w:rsidP="00DA4E0C">
            <w:pPr>
              <w:pStyle w:val="ROWTABELLA"/>
              <w:jc w:val="center"/>
              <w:rPr>
                <w:color w:val="002060"/>
              </w:rPr>
            </w:pPr>
            <w:r w:rsidRPr="006C2C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D7C06"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BD947"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B7699"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1A487"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17376" w14:textId="77777777" w:rsidR="001666A5" w:rsidRPr="006C2CE4" w:rsidRDefault="001666A5" w:rsidP="00DA4E0C">
            <w:pPr>
              <w:pStyle w:val="ROWTABELLA"/>
              <w:jc w:val="center"/>
              <w:rPr>
                <w:color w:val="002060"/>
              </w:rPr>
            </w:pPr>
            <w:r w:rsidRPr="006C2CE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733FC" w14:textId="77777777" w:rsidR="001666A5" w:rsidRPr="006C2CE4" w:rsidRDefault="001666A5" w:rsidP="00DA4E0C">
            <w:pPr>
              <w:pStyle w:val="ROWTABELLA"/>
              <w:jc w:val="center"/>
              <w:rPr>
                <w:color w:val="002060"/>
              </w:rPr>
            </w:pPr>
            <w:r w:rsidRPr="006C2C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21448"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0B772" w14:textId="77777777" w:rsidR="001666A5" w:rsidRPr="006C2CE4" w:rsidRDefault="001666A5" w:rsidP="00DA4E0C">
            <w:pPr>
              <w:pStyle w:val="ROWTABELLA"/>
              <w:jc w:val="center"/>
              <w:rPr>
                <w:color w:val="002060"/>
              </w:rPr>
            </w:pPr>
            <w:r w:rsidRPr="006C2CE4">
              <w:rPr>
                <w:color w:val="002060"/>
              </w:rPr>
              <w:t>0</w:t>
            </w:r>
          </w:p>
        </w:tc>
      </w:tr>
      <w:tr w:rsidR="001666A5" w:rsidRPr="006C2CE4" w14:paraId="4D39A418"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16EDF1" w14:textId="77777777" w:rsidR="001666A5" w:rsidRPr="006C2CE4" w:rsidRDefault="001666A5" w:rsidP="00DA4E0C">
            <w:pPr>
              <w:pStyle w:val="ROWTABELLA"/>
              <w:rPr>
                <w:color w:val="002060"/>
              </w:rPr>
            </w:pPr>
            <w:r w:rsidRPr="006C2CE4">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2F82F" w14:textId="77777777" w:rsidR="001666A5" w:rsidRPr="006C2CE4" w:rsidRDefault="001666A5" w:rsidP="00DA4E0C">
            <w:pPr>
              <w:pStyle w:val="ROWTABELLA"/>
              <w:jc w:val="center"/>
              <w:rPr>
                <w:color w:val="002060"/>
              </w:rPr>
            </w:pPr>
            <w:r w:rsidRPr="006C2C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827C5"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AA4C8"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05BEF"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39A0A"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697702" w14:textId="77777777" w:rsidR="001666A5" w:rsidRPr="006C2CE4" w:rsidRDefault="001666A5" w:rsidP="00DA4E0C">
            <w:pPr>
              <w:pStyle w:val="ROWTABELLA"/>
              <w:jc w:val="center"/>
              <w:rPr>
                <w:color w:val="002060"/>
              </w:rPr>
            </w:pPr>
            <w:r w:rsidRPr="006C2C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75307" w14:textId="77777777" w:rsidR="001666A5" w:rsidRPr="006C2CE4" w:rsidRDefault="001666A5" w:rsidP="00DA4E0C">
            <w:pPr>
              <w:pStyle w:val="ROWTABELLA"/>
              <w:jc w:val="center"/>
              <w:rPr>
                <w:color w:val="002060"/>
              </w:rPr>
            </w:pPr>
            <w:r w:rsidRPr="006C2C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92270"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AF5F0" w14:textId="77777777" w:rsidR="001666A5" w:rsidRPr="006C2CE4" w:rsidRDefault="001666A5" w:rsidP="00DA4E0C">
            <w:pPr>
              <w:pStyle w:val="ROWTABELLA"/>
              <w:jc w:val="center"/>
              <w:rPr>
                <w:color w:val="002060"/>
              </w:rPr>
            </w:pPr>
            <w:r w:rsidRPr="006C2CE4">
              <w:rPr>
                <w:color w:val="002060"/>
              </w:rPr>
              <w:t>0</w:t>
            </w:r>
          </w:p>
        </w:tc>
      </w:tr>
      <w:tr w:rsidR="001666A5" w:rsidRPr="006C2CE4" w14:paraId="09A729C4"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59177E" w14:textId="77777777" w:rsidR="001666A5" w:rsidRPr="006C2CE4" w:rsidRDefault="001666A5" w:rsidP="00DA4E0C">
            <w:pPr>
              <w:pStyle w:val="ROWTABELLA"/>
              <w:rPr>
                <w:color w:val="002060"/>
              </w:rPr>
            </w:pPr>
            <w:r w:rsidRPr="006C2CE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71064"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CC172"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5E24A"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733B4"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7864A"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C78F22" w14:textId="77777777" w:rsidR="001666A5" w:rsidRPr="006C2CE4" w:rsidRDefault="001666A5" w:rsidP="00DA4E0C">
            <w:pPr>
              <w:pStyle w:val="ROWTABELLA"/>
              <w:jc w:val="center"/>
              <w:rPr>
                <w:color w:val="002060"/>
              </w:rPr>
            </w:pPr>
            <w:r w:rsidRPr="006C2C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B0BC8" w14:textId="77777777" w:rsidR="001666A5" w:rsidRPr="006C2CE4" w:rsidRDefault="001666A5" w:rsidP="00DA4E0C">
            <w:pPr>
              <w:pStyle w:val="ROWTABELLA"/>
              <w:jc w:val="center"/>
              <w:rPr>
                <w:color w:val="002060"/>
              </w:rPr>
            </w:pPr>
            <w:r w:rsidRPr="006C2CE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FB805"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372C7" w14:textId="77777777" w:rsidR="001666A5" w:rsidRPr="006C2CE4" w:rsidRDefault="001666A5" w:rsidP="00DA4E0C">
            <w:pPr>
              <w:pStyle w:val="ROWTABELLA"/>
              <w:jc w:val="center"/>
              <w:rPr>
                <w:color w:val="002060"/>
              </w:rPr>
            </w:pPr>
            <w:r w:rsidRPr="006C2CE4">
              <w:rPr>
                <w:color w:val="002060"/>
              </w:rPr>
              <w:t>0</w:t>
            </w:r>
          </w:p>
        </w:tc>
      </w:tr>
      <w:tr w:rsidR="001666A5" w:rsidRPr="006C2CE4" w14:paraId="6FF37264"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FA0623" w14:textId="77777777" w:rsidR="001666A5" w:rsidRPr="006C2CE4" w:rsidRDefault="001666A5" w:rsidP="00DA4E0C">
            <w:pPr>
              <w:pStyle w:val="ROWTABELLA"/>
              <w:rPr>
                <w:color w:val="002060"/>
              </w:rPr>
            </w:pPr>
            <w:r w:rsidRPr="006C2CE4">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A66EC"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B4F77"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45902"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74DDC"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2CA3C"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54D6C" w14:textId="77777777" w:rsidR="001666A5" w:rsidRPr="006C2CE4" w:rsidRDefault="001666A5" w:rsidP="00DA4E0C">
            <w:pPr>
              <w:pStyle w:val="ROWTABELLA"/>
              <w:jc w:val="center"/>
              <w:rPr>
                <w:color w:val="002060"/>
              </w:rPr>
            </w:pPr>
            <w:r w:rsidRPr="006C2C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7D1D3" w14:textId="77777777" w:rsidR="001666A5" w:rsidRPr="006C2CE4" w:rsidRDefault="001666A5" w:rsidP="00DA4E0C">
            <w:pPr>
              <w:pStyle w:val="ROWTABELLA"/>
              <w:jc w:val="center"/>
              <w:rPr>
                <w:color w:val="002060"/>
              </w:rPr>
            </w:pPr>
            <w:r w:rsidRPr="006C2CE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937DC" w14:textId="77777777" w:rsidR="001666A5" w:rsidRPr="006C2CE4" w:rsidRDefault="001666A5" w:rsidP="00DA4E0C">
            <w:pPr>
              <w:pStyle w:val="ROWTABELLA"/>
              <w:jc w:val="center"/>
              <w:rPr>
                <w:color w:val="002060"/>
              </w:rPr>
            </w:pPr>
            <w:r w:rsidRPr="006C2C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0D335" w14:textId="77777777" w:rsidR="001666A5" w:rsidRPr="006C2CE4" w:rsidRDefault="001666A5" w:rsidP="00DA4E0C">
            <w:pPr>
              <w:pStyle w:val="ROWTABELLA"/>
              <w:jc w:val="center"/>
              <w:rPr>
                <w:color w:val="002060"/>
              </w:rPr>
            </w:pPr>
            <w:r w:rsidRPr="006C2CE4">
              <w:rPr>
                <w:color w:val="002060"/>
              </w:rPr>
              <w:t>0</w:t>
            </w:r>
          </w:p>
        </w:tc>
      </w:tr>
      <w:tr w:rsidR="001666A5" w:rsidRPr="006C2CE4" w14:paraId="6B597A19" w14:textId="77777777" w:rsidTr="001666A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97853DF" w14:textId="77777777" w:rsidR="001666A5" w:rsidRPr="006C2CE4" w:rsidRDefault="001666A5" w:rsidP="00DA4E0C">
            <w:pPr>
              <w:pStyle w:val="ROWTABELLA"/>
              <w:rPr>
                <w:color w:val="002060"/>
              </w:rPr>
            </w:pPr>
            <w:r w:rsidRPr="006C2CE4">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6816E"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0369E"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0C4D8C"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7E155"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C3BE4"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274A4" w14:textId="77777777" w:rsidR="001666A5" w:rsidRPr="006C2CE4" w:rsidRDefault="001666A5" w:rsidP="00DA4E0C">
            <w:pPr>
              <w:pStyle w:val="ROWTABELLA"/>
              <w:jc w:val="center"/>
              <w:rPr>
                <w:color w:val="002060"/>
              </w:rPr>
            </w:pPr>
            <w:r w:rsidRPr="006C2C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1971D" w14:textId="77777777" w:rsidR="001666A5" w:rsidRPr="006C2CE4" w:rsidRDefault="001666A5" w:rsidP="00DA4E0C">
            <w:pPr>
              <w:pStyle w:val="ROWTABELLA"/>
              <w:jc w:val="center"/>
              <w:rPr>
                <w:color w:val="002060"/>
              </w:rPr>
            </w:pPr>
            <w:r w:rsidRPr="006C2CE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3EFDB6"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982893" w14:textId="77777777" w:rsidR="001666A5" w:rsidRPr="006C2CE4" w:rsidRDefault="001666A5" w:rsidP="00DA4E0C">
            <w:pPr>
              <w:pStyle w:val="ROWTABELLA"/>
              <w:jc w:val="center"/>
              <w:rPr>
                <w:color w:val="002060"/>
              </w:rPr>
            </w:pPr>
            <w:r w:rsidRPr="006C2CE4">
              <w:rPr>
                <w:color w:val="002060"/>
              </w:rPr>
              <w:t>0</w:t>
            </w:r>
          </w:p>
        </w:tc>
      </w:tr>
    </w:tbl>
    <w:p w14:paraId="62AE0418" w14:textId="77777777" w:rsidR="001666A5" w:rsidRPr="006C2CE4" w:rsidRDefault="001666A5" w:rsidP="001666A5">
      <w:pPr>
        <w:pStyle w:val="breakline"/>
        <w:divId w:val="527259509"/>
        <w:rPr>
          <w:color w:val="002060"/>
        </w:rPr>
      </w:pPr>
    </w:p>
    <w:p w14:paraId="48E00607" w14:textId="77777777" w:rsidR="001666A5" w:rsidRPr="006C2CE4" w:rsidRDefault="001666A5" w:rsidP="001666A5">
      <w:pPr>
        <w:pStyle w:val="breakline"/>
        <w:divId w:val="527259509"/>
        <w:rPr>
          <w:color w:val="002060"/>
        </w:rPr>
      </w:pPr>
    </w:p>
    <w:p w14:paraId="5554174E" w14:textId="77777777" w:rsidR="001666A5" w:rsidRPr="006C2CE4" w:rsidRDefault="001666A5" w:rsidP="001666A5">
      <w:pPr>
        <w:pStyle w:val="SOTTOTITOLOCAMPIONATO1"/>
        <w:divId w:val="527259509"/>
        <w:rPr>
          <w:color w:val="002060"/>
        </w:rPr>
      </w:pPr>
      <w:r w:rsidRPr="006C2CE4">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666A5" w:rsidRPr="006C2CE4" w14:paraId="2EC40EE4" w14:textId="77777777" w:rsidTr="001666A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0EE03C" w14:textId="77777777" w:rsidR="001666A5" w:rsidRPr="006C2CE4" w:rsidRDefault="001666A5" w:rsidP="00DA4E0C">
            <w:pPr>
              <w:pStyle w:val="HEADERTABELLA"/>
              <w:rPr>
                <w:color w:val="002060"/>
              </w:rPr>
            </w:pPr>
            <w:r w:rsidRPr="006C2C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BD098E" w14:textId="77777777" w:rsidR="001666A5" w:rsidRPr="006C2CE4" w:rsidRDefault="001666A5" w:rsidP="00DA4E0C">
            <w:pPr>
              <w:pStyle w:val="HEADERTABELLA"/>
              <w:rPr>
                <w:color w:val="002060"/>
              </w:rPr>
            </w:pPr>
            <w:r w:rsidRPr="006C2C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24696D" w14:textId="77777777" w:rsidR="001666A5" w:rsidRPr="006C2CE4" w:rsidRDefault="001666A5" w:rsidP="00DA4E0C">
            <w:pPr>
              <w:pStyle w:val="HEADERTABELLA"/>
              <w:rPr>
                <w:color w:val="002060"/>
              </w:rPr>
            </w:pPr>
            <w:r w:rsidRPr="006C2C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ED301A" w14:textId="77777777" w:rsidR="001666A5" w:rsidRPr="006C2CE4" w:rsidRDefault="001666A5" w:rsidP="00DA4E0C">
            <w:pPr>
              <w:pStyle w:val="HEADERTABELLA"/>
              <w:rPr>
                <w:color w:val="002060"/>
              </w:rPr>
            </w:pPr>
            <w:r w:rsidRPr="006C2C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5AFD15" w14:textId="77777777" w:rsidR="001666A5" w:rsidRPr="006C2CE4" w:rsidRDefault="001666A5" w:rsidP="00DA4E0C">
            <w:pPr>
              <w:pStyle w:val="HEADERTABELLA"/>
              <w:rPr>
                <w:color w:val="002060"/>
              </w:rPr>
            </w:pPr>
            <w:r w:rsidRPr="006C2C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ABEBD7" w14:textId="77777777" w:rsidR="001666A5" w:rsidRPr="006C2CE4" w:rsidRDefault="001666A5" w:rsidP="00DA4E0C">
            <w:pPr>
              <w:pStyle w:val="HEADERTABELLA"/>
              <w:rPr>
                <w:color w:val="002060"/>
              </w:rPr>
            </w:pPr>
            <w:r w:rsidRPr="006C2C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836F73" w14:textId="77777777" w:rsidR="001666A5" w:rsidRPr="006C2CE4" w:rsidRDefault="001666A5" w:rsidP="00DA4E0C">
            <w:pPr>
              <w:pStyle w:val="HEADERTABELLA"/>
              <w:rPr>
                <w:color w:val="002060"/>
              </w:rPr>
            </w:pPr>
            <w:r w:rsidRPr="006C2C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57482C" w14:textId="77777777" w:rsidR="001666A5" w:rsidRPr="006C2CE4" w:rsidRDefault="001666A5" w:rsidP="00DA4E0C">
            <w:pPr>
              <w:pStyle w:val="HEADERTABELLA"/>
              <w:rPr>
                <w:color w:val="002060"/>
              </w:rPr>
            </w:pPr>
            <w:r w:rsidRPr="006C2C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789F12" w14:textId="77777777" w:rsidR="001666A5" w:rsidRPr="006C2CE4" w:rsidRDefault="001666A5" w:rsidP="00DA4E0C">
            <w:pPr>
              <w:pStyle w:val="HEADERTABELLA"/>
              <w:rPr>
                <w:color w:val="002060"/>
              </w:rPr>
            </w:pPr>
            <w:r w:rsidRPr="006C2C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7B3C45" w14:textId="77777777" w:rsidR="001666A5" w:rsidRPr="006C2CE4" w:rsidRDefault="001666A5" w:rsidP="00DA4E0C">
            <w:pPr>
              <w:pStyle w:val="HEADERTABELLA"/>
              <w:rPr>
                <w:color w:val="002060"/>
              </w:rPr>
            </w:pPr>
            <w:r w:rsidRPr="006C2CE4">
              <w:rPr>
                <w:color w:val="002060"/>
              </w:rPr>
              <w:t>PE</w:t>
            </w:r>
          </w:p>
        </w:tc>
      </w:tr>
      <w:tr w:rsidR="001666A5" w:rsidRPr="006C2CE4" w14:paraId="66CD5506" w14:textId="77777777" w:rsidTr="001666A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27C02EB" w14:textId="77777777" w:rsidR="001666A5" w:rsidRPr="006C2CE4" w:rsidRDefault="001666A5" w:rsidP="00DA4E0C">
            <w:pPr>
              <w:pStyle w:val="ROWTABELLA"/>
              <w:rPr>
                <w:color w:val="002060"/>
              </w:rPr>
            </w:pPr>
            <w:r w:rsidRPr="006C2CE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8ACCA" w14:textId="77777777" w:rsidR="001666A5" w:rsidRPr="006C2CE4" w:rsidRDefault="001666A5" w:rsidP="00DA4E0C">
            <w:pPr>
              <w:pStyle w:val="ROWTABELLA"/>
              <w:jc w:val="center"/>
              <w:rPr>
                <w:color w:val="002060"/>
              </w:rPr>
            </w:pPr>
            <w:r w:rsidRPr="006C2C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599CCC"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108AA"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63155"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F5FF9"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1A1FC" w14:textId="77777777" w:rsidR="001666A5" w:rsidRPr="006C2CE4" w:rsidRDefault="001666A5" w:rsidP="00DA4E0C">
            <w:pPr>
              <w:pStyle w:val="ROWTABELLA"/>
              <w:jc w:val="center"/>
              <w:rPr>
                <w:color w:val="002060"/>
              </w:rPr>
            </w:pPr>
            <w:r w:rsidRPr="006C2CE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001D0"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2440E" w14:textId="77777777" w:rsidR="001666A5" w:rsidRPr="006C2CE4" w:rsidRDefault="001666A5" w:rsidP="00DA4E0C">
            <w:pPr>
              <w:pStyle w:val="ROWTABELLA"/>
              <w:jc w:val="center"/>
              <w:rPr>
                <w:color w:val="002060"/>
              </w:rPr>
            </w:pPr>
            <w:r w:rsidRPr="006C2C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9AF77" w14:textId="77777777" w:rsidR="001666A5" w:rsidRPr="006C2CE4" w:rsidRDefault="001666A5" w:rsidP="00DA4E0C">
            <w:pPr>
              <w:pStyle w:val="ROWTABELLA"/>
              <w:jc w:val="center"/>
              <w:rPr>
                <w:color w:val="002060"/>
              </w:rPr>
            </w:pPr>
            <w:r w:rsidRPr="006C2CE4">
              <w:rPr>
                <w:color w:val="002060"/>
              </w:rPr>
              <w:t>0</w:t>
            </w:r>
          </w:p>
        </w:tc>
      </w:tr>
      <w:tr w:rsidR="001666A5" w:rsidRPr="006C2CE4" w14:paraId="5721FED1"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E43BD7D" w14:textId="77777777" w:rsidR="001666A5" w:rsidRPr="006C2CE4" w:rsidRDefault="001666A5" w:rsidP="00DA4E0C">
            <w:pPr>
              <w:pStyle w:val="ROWTABELLA"/>
              <w:rPr>
                <w:color w:val="002060"/>
              </w:rPr>
            </w:pPr>
            <w:r w:rsidRPr="006C2CE4">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95D58" w14:textId="77777777" w:rsidR="001666A5" w:rsidRPr="006C2CE4" w:rsidRDefault="001666A5" w:rsidP="00DA4E0C">
            <w:pPr>
              <w:pStyle w:val="ROWTABELLA"/>
              <w:jc w:val="center"/>
              <w:rPr>
                <w:color w:val="002060"/>
              </w:rPr>
            </w:pPr>
            <w:r w:rsidRPr="006C2C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ED967"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7157E"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04AC8"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1A37C"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9BB2A" w14:textId="77777777" w:rsidR="001666A5" w:rsidRPr="006C2CE4" w:rsidRDefault="001666A5" w:rsidP="00DA4E0C">
            <w:pPr>
              <w:pStyle w:val="ROWTABELLA"/>
              <w:jc w:val="center"/>
              <w:rPr>
                <w:color w:val="002060"/>
              </w:rPr>
            </w:pPr>
            <w:r w:rsidRPr="006C2CE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E2269" w14:textId="77777777" w:rsidR="001666A5" w:rsidRPr="006C2CE4" w:rsidRDefault="001666A5" w:rsidP="00DA4E0C">
            <w:pPr>
              <w:pStyle w:val="ROWTABELLA"/>
              <w:jc w:val="center"/>
              <w:rPr>
                <w:color w:val="002060"/>
              </w:rPr>
            </w:pPr>
            <w:r w:rsidRPr="006C2C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ADC0E" w14:textId="77777777" w:rsidR="001666A5" w:rsidRPr="006C2CE4" w:rsidRDefault="001666A5" w:rsidP="00DA4E0C">
            <w:pPr>
              <w:pStyle w:val="ROWTABELLA"/>
              <w:jc w:val="center"/>
              <w:rPr>
                <w:color w:val="002060"/>
              </w:rPr>
            </w:pPr>
            <w:r w:rsidRPr="006C2CE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8CA9F" w14:textId="77777777" w:rsidR="001666A5" w:rsidRPr="006C2CE4" w:rsidRDefault="001666A5" w:rsidP="00DA4E0C">
            <w:pPr>
              <w:pStyle w:val="ROWTABELLA"/>
              <w:jc w:val="center"/>
              <w:rPr>
                <w:color w:val="002060"/>
              </w:rPr>
            </w:pPr>
            <w:r w:rsidRPr="006C2CE4">
              <w:rPr>
                <w:color w:val="002060"/>
              </w:rPr>
              <w:t>0</w:t>
            </w:r>
          </w:p>
        </w:tc>
      </w:tr>
      <w:tr w:rsidR="001666A5" w:rsidRPr="006C2CE4" w14:paraId="70CABB8A"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397596" w14:textId="77777777" w:rsidR="001666A5" w:rsidRPr="006C2CE4" w:rsidRDefault="001666A5" w:rsidP="00DA4E0C">
            <w:pPr>
              <w:pStyle w:val="ROWTABELLA"/>
              <w:rPr>
                <w:color w:val="002060"/>
              </w:rPr>
            </w:pPr>
            <w:r w:rsidRPr="006C2CE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0D748"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2FAC30"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D8EC5"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AF388"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D8BAF"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4AC43" w14:textId="77777777" w:rsidR="001666A5" w:rsidRPr="006C2CE4" w:rsidRDefault="001666A5" w:rsidP="00DA4E0C">
            <w:pPr>
              <w:pStyle w:val="ROWTABELLA"/>
              <w:jc w:val="center"/>
              <w:rPr>
                <w:color w:val="002060"/>
              </w:rPr>
            </w:pPr>
            <w:r w:rsidRPr="006C2CE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17190" w14:textId="77777777" w:rsidR="001666A5" w:rsidRPr="006C2CE4" w:rsidRDefault="001666A5" w:rsidP="00DA4E0C">
            <w:pPr>
              <w:pStyle w:val="ROWTABELLA"/>
              <w:jc w:val="center"/>
              <w:rPr>
                <w:color w:val="002060"/>
              </w:rPr>
            </w:pPr>
            <w:r w:rsidRPr="006C2C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E7861"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CFD9F" w14:textId="77777777" w:rsidR="001666A5" w:rsidRPr="006C2CE4" w:rsidRDefault="001666A5" w:rsidP="00DA4E0C">
            <w:pPr>
              <w:pStyle w:val="ROWTABELLA"/>
              <w:jc w:val="center"/>
              <w:rPr>
                <w:color w:val="002060"/>
              </w:rPr>
            </w:pPr>
            <w:r w:rsidRPr="006C2CE4">
              <w:rPr>
                <w:color w:val="002060"/>
              </w:rPr>
              <w:t>0</w:t>
            </w:r>
          </w:p>
        </w:tc>
      </w:tr>
      <w:tr w:rsidR="001666A5" w:rsidRPr="006C2CE4" w14:paraId="385D35D5"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8983DC" w14:textId="77777777" w:rsidR="001666A5" w:rsidRPr="006C2CE4" w:rsidRDefault="001666A5" w:rsidP="00DA4E0C">
            <w:pPr>
              <w:pStyle w:val="ROWTABELLA"/>
              <w:rPr>
                <w:color w:val="002060"/>
              </w:rPr>
            </w:pPr>
            <w:r w:rsidRPr="006C2CE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469F6" w14:textId="77777777" w:rsidR="001666A5" w:rsidRPr="006C2CE4" w:rsidRDefault="001666A5" w:rsidP="00DA4E0C">
            <w:pPr>
              <w:pStyle w:val="ROWTABELLA"/>
              <w:jc w:val="center"/>
              <w:rPr>
                <w:color w:val="002060"/>
              </w:rPr>
            </w:pPr>
            <w:r w:rsidRPr="006C2C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1D072"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96633A"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9A2A7"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1D7E1"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3AC46" w14:textId="77777777" w:rsidR="001666A5" w:rsidRPr="006C2CE4" w:rsidRDefault="001666A5" w:rsidP="00DA4E0C">
            <w:pPr>
              <w:pStyle w:val="ROWTABELLA"/>
              <w:jc w:val="center"/>
              <w:rPr>
                <w:color w:val="002060"/>
              </w:rPr>
            </w:pPr>
            <w:r w:rsidRPr="006C2C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4FBF4" w14:textId="77777777" w:rsidR="001666A5" w:rsidRPr="006C2CE4" w:rsidRDefault="001666A5" w:rsidP="00DA4E0C">
            <w:pPr>
              <w:pStyle w:val="ROWTABELLA"/>
              <w:jc w:val="center"/>
              <w:rPr>
                <w:color w:val="002060"/>
              </w:rPr>
            </w:pPr>
            <w:r w:rsidRPr="006C2C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02A9AB"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33B96D" w14:textId="77777777" w:rsidR="001666A5" w:rsidRPr="006C2CE4" w:rsidRDefault="001666A5" w:rsidP="00DA4E0C">
            <w:pPr>
              <w:pStyle w:val="ROWTABELLA"/>
              <w:jc w:val="center"/>
              <w:rPr>
                <w:color w:val="002060"/>
              </w:rPr>
            </w:pPr>
            <w:r w:rsidRPr="006C2CE4">
              <w:rPr>
                <w:color w:val="002060"/>
              </w:rPr>
              <w:t>0</w:t>
            </w:r>
          </w:p>
        </w:tc>
      </w:tr>
      <w:tr w:rsidR="001666A5" w:rsidRPr="006C2CE4" w14:paraId="225C92B8"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E70CA2" w14:textId="77777777" w:rsidR="001666A5" w:rsidRPr="006C2CE4" w:rsidRDefault="001666A5" w:rsidP="00DA4E0C">
            <w:pPr>
              <w:pStyle w:val="ROWTABELLA"/>
              <w:rPr>
                <w:color w:val="002060"/>
              </w:rPr>
            </w:pPr>
            <w:r w:rsidRPr="006C2CE4">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C9079"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F41E7"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033DB"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212A1"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17B8F"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E0B51" w14:textId="77777777" w:rsidR="001666A5" w:rsidRPr="006C2CE4" w:rsidRDefault="001666A5" w:rsidP="00DA4E0C">
            <w:pPr>
              <w:pStyle w:val="ROWTABELLA"/>
              <w:jc w:val="center"/>
              <w:rPr>
                <w:color w:val="002060"/>
              </w:rPr>
            </w:pPr>
            <w:r w:rsidRPr="006C2CE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5119E" w14:textId="77777777" w:rsidR="001666A5" w:rsidRPr="006C2CE4" w:rsidRDefault="001666A5" w:rsidP="00DA4E0C">
            <w:pPr>
              <w:pStyle w:val="ROWTABELLA"/>
              <w:jc w:val="center"/>
              <w:rPr>
                <w:color w:val="002060"/>
              </w:rPr>
            </w:pPr>
            <w:r w:rsidRPr="006C2CE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1C985" w14:textId="77777777" w:rsidR="001666A5" w:rsidRPr="006C2CE4" w:rsidRDefault="001666A5" w:rsidP="00DA4E0C">
            <w:pPr>
              <w:pStyle w:val="ROWTABELLA"/>
              <w:jc w:val="center"/>
              <w:rPr>
                <w:color w:val="002060"/>
              </w:rPr>
            </w:pPr>
            <w:r w:rsidRPr="006C2C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CB51C" w14:textId="77777777" w:rsidR="001666A5" w:rsidRPr="006C2CE4" w:rsidRDefault="001666A5" w:rsidP="00DA4E0C">
            <w:pPr>
              <w:pStyle w:val="ROWTABELLA"/>
              <w:jc w:val="center"/>
              <w:rPr>
                <w:color w:val="002060"/>
              </w:rPr>
            </w:pPr>
            <w:r w:rsidRPr="006C2CE4">
              <w:rPr>
                <w:color w:val="002060"/>
              </w:rPr>
              <w:t>0</w:t>
            </w:r>
          </w:p>
        </w:tc>
      </w:tr>
      <w:tr w:rsidR="001666A5" w:rsidRPr="006C2CE4" w14:paraId="14C39E10"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756261" w14:textId="77777777" w:rsidR="001666A5" w:rsidRPr="006C2CE4" w:rsidRDefault="001666A5" w:rsidP="00DA4E0C">
            <w:pPr>
              <w:pStyle w:val="ROWTABELLA"/>
              <w:rPr>
                <w:color w:val="002060"/>
              </w:rPr>
            </w:pPr>
            <w:r w:rsidRPr="006C2CE4">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C034C"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74F35"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65A81"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ACDD2"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6CBA7"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FA1C2" w14:textId="77777777" w:rsidR="001666A5" w:rsidRPr="006C2CE4" w:rsidRDefault="001666A5" w:rsidP="00DA4E0C">
            <w:pPr>
              <w:pStyle w:val="ROWTABELLA"/>
              <w:jc w:val="center"/>
              <w:rPr>
                <w:color w:val="002060"/>
              </w:rPr>
            </w:pPr>
            <w:r w:rsidRPr="006C2C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FD4C06" w14:textId="77777777" w:rsidR="001666A5" w:rsidRPr="006C2CE4" w:rsidRDefault="001666A5" w:rsidP="00DA4E0C">
            <w:pPr>
              <w:pStyle w:val="ROWTABELLA"/>
              <w:jc w:val="center"/>
              <w:rPr>
                <w:color w:val="002060"/>
              </w:rPr>
            </w:pPr>
            <w:r w:rsidRPr="006C2CE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A2CAA" w14:textId="77777777" w:rsidR="001666A5" w:rsidRPr="006C2CE4" w:rsidRDefault="001666A5" w:rsidP="00DA4E0C">
            <w:pPr>
              <w:pStyle w:val="ROWTABELLA"/>
              <w:jc w:val="center"/>
              <w:rPr>
                <w:color w:val="002060"/>
              </w:rPr>
            </w:pPr>
            <w:r w:rsidRPr="006C2C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05D98" w14:textId="77777777" w:rsidR="001666A5" w:rsidRPr="006C2CE4" w:rsidRDefault="001666A5" w:rsidP="00DA4E0C">
            <w:pPr>
              <w:pStyle w:val="ROWTABELLA"/>
              <w:jc w:val="center"/>
              <w:rPr>
                <w:color w:val="002060"/>
              </w:rPr>
            </w:pPr>
            <w:r w:rsidRPr="006C2CE4">
              <w:rPr>
                <w:color w:val="002060"/>
              </w:rPr>
              <w:t>0</w:t>
            </w:r>
          </w:p>
        </w:tc>
      </w:tr>
      <w:tr w:rsidR="001666A5" w:rsidRPr="006C2CE4" w14:paraId="6D8CEFE9" w14:textId="77777777" w:rsidTr="001666A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937972" w14:textId="77777777" w:rsidR="001666A5" w:rsidRPr="006C2CE4" w:rsidRDefault="001666A5" w:rsidP="00DA4E0C">
            <w:pPr>
              <w:pStyle w:val="ROWTABELLA"/>
              <w:rPr>
                <w:color w:val="002060"/>
              </w:rPr>
            </w:pPr>
            <w:r w:rsidRPr="006C2CE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6D5A4"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EDC80"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E183A"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46154"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6C1CF"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60A6D" w14:textId="77777777" w:rsidR="001666A5" w:rsidRPr="006C2CE4" w:rsidRDefault="001666A5" w:rsidP="00DA4E0C">
            <w:pPr>
              <w:pStyle w:val="ROWTABELLA"/>
              <w:jc w:val="center"/>
              <w:rPr>
                <w:color w:val="002060"/>
              </w:rPr>
            </w:pPr>
            <w:r w:rsidRPr="006C2C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AC48C" w14:textId="77777777" w:rsidR="001666A5" w:rsidRPr="006C2CE4" w:rsidRDefault="001666A5" w:rsidP="00DA4E0C">
            <w:pPr>
              <w:pStyle w:val="ROWTABELLA"/>
              <w:jc w:val="center"/>
              <w:rPr>
                <w:color w:val="002060"/>
              </w:rPr>
            </w:pPr>
            <w:r w:rsidRPr="006C2CE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31D9B" w14:textId="77777777" w:rsidR="001666A5" w:rsidRPr="006C2CE4" w:rsidRDefault="001666A5" w:rsidP="00DA4E0C">
            <w:pPr>
              <w:pStyle w:val="ROWTABELLA"/>
              <w:jc w:val="center"/>
              <w:rPr>
                <w:color w:val="002060"/>
              </w:rPr>
            </w:pPr>
            <w:r w:rsidRPr="006C2C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3889D" w14:textId="77777777" w:rsidR="001666A5" w:rsidRPr="006C2CE4" w:rsidRDefault="001666A5" w:rsidP="00DA4E0C">
            <w:pPr>
              <w:pStyle w:val="ROWTABELLA"/>
              <w:jc w:val="center"/>
              <w:rPr>
                <w:color w:val="002060"/>
              </w:rPr>
            </w:pPr>
            <w:r w:rsidRPr="006C2CE4">
              <w:rPr>
                <w:color w:val="002060"/>
              </w:rPr>
              <w:t>0</w:t>
            </w:r>
          </w:p>
        </w:tc>
      </w:tr>
    </w:tbl>
    <w:p w14:paraId="52DCA7AB" w14:textId="77777777" w:rsidR="001666A5" w:rsidRPr="006C2CE4" w:rsidRDefault="001666A5" w:rsidP="001666A5">
      <w:pPr>
        <w:pStyle w:val="breakline"/>
        <w:divId w:val="527259509"/>
        <w:rPr>
          <w:color w:val="002060"/>
        </w:rPr>
      </w:pPr>
    </w:p>
    <w:p w14:paraId="761925DB" w14:textId="77777777" w:rsidR="001666A5" w:rsidRPr="006C2CE4" w:rsidRDefault="001666A5" w:rsidP="001666A5">
      <w:pPr>
        <w:pStyle w:val="TITOLOPRINC"/>
        <w:divId w:val="527259509"/>
        <w:rPr>
          <w:color w:val="002060"/>
        </w:rPr>
      </w:pPr>
      <w:r w:rsidRPr="006C2CE4">
        <w:rPr>
          <w:color w:val="002060"/>
        </w:rPr>
        <w:t>PROGRAMMA GARE</w:t>
      </w:r>
    </w:p>
    <w:p w14:paraId="3DCE417D" w14:textId="77777777" w:rsidR="001666A5" w:rsidRPr="006C2CE4" w:rsidRDefault="001666A5" w:rsidP="001666A5">
      <w:pPr>
        <w:pStyle w:val="SOTTOTITOLOCAMPIONATO1"/>
        <w:divId w:val="527259509"/>
        <w:rPr>
          <w:color w:val="002060"/>
        </w:rPr>
      </w:pPr>
      <w:r w:rsidRPr="006C2CE4">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4"/>
        <w:gridCol w:w="2009"/>
        <w:gridCol w:w="385"/>
        <w:gridCol w:w="898"/>
        <w:gridCol w:w="1177"/>
        <w:gridCol w:w="1552"/>
        <w:gridCol w:w="1555"/>
      </w:tblGrid>
      <w:tr w:rsidR="001666A5" w:rsidRPr="006C2CE4" w14:paraId="29C387EB"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B326DD"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E6A694"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9161BD"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5F981B"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5B14CF"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3A0A3D"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A7931D"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07EAEA47" w14:textId="77777777" w:rsidTr="001666A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D4207AE" w14:textId="77777777" w:rsidR="001666A5" w:rsidRPr="006C2CE4" w:rsidRDefault="001666A5" w:rsidP="00DA4E0C">
            <w:pPr>
              <w:pStyle w:val="ROWTABELLA"/>
              <w:rPr>
                <w:color w:val="002060"/>
              </w:rPr>
            </w:pPr>
            <w:r w:rsidRPr="006C2CE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2D78B9" w14:textId="77777777" w:rsidR="001666A5" w:rsidRPr="006C2CE4" w:rsidRDefault="001666A5" w:rsidP="00DA4E0C">
            <w:pPr>
              <w:pStyle w:val="ROWTABELLA"/>
              <w:rPr>
                <w:color w:val="002060"/>
              </w:rPr>
            </w:pPr>
            <w:r w:rsidRPr="006C2CE4">
              <w:rPr>
                <w:color w:val="002060"/>
              </w:rPr>
              <w:t>REAL FABRIANO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07D3B3B" w14:textId="77777777" w:rsidR="001666A5" w:rsidRPr="006C2CE4" w:rsidRDefault="001666A5" w:rsidP="00DA4E0C">
            <w:pPr>
              <w:pStyle w:val="ROWTABELLA"/>
              <w:jc w:val="center"/>
              <w:rPr>
                <w:color w:val="002060"/>
              </w:rPr>
            </w:pPr>
            <w:r w:rsidRPr="006C2C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56212C" w14:textId="77777777" w:rsidR="001666A5" w:rsidRPr="006C2CE4" w:rsidRDefault="001666A5" w:rsidP="00DA4E0C">
            <w:pPr>
              <w:pStyle w:val="ROWTABELLA"/>
              <w:rPr>
                <w:color w:val="002060"/>
              </w:rPr>
            </w:pPr>
            <w:r w:rsidRPr="006C2CE4">
              <w:rPr>
                <w:color w:val="002060"/>
              </w:rPr>
              <w:t>18/12/2019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436D8C" w14:textId="77777777" w:rsidR="001666A5" w:rsidRPr="006C2CE4" w:rsidRDefault="001666A5" w:rsidP="00DA4E0C">
            <w:pPr>
              <w:pStyle w:val="ROWTABELLA"/>
              <w:rPr>
                <w:color w:val="002060"/>
              </w:rPr>
            </w:pPr>
            <w:r w:rsidRPr="006C2CE4">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CE8886" w14:textId="77777777" w:rsidR="001666A5" w:rsidRPr="006C2CE4" w:rsidRDefault="001666A5" w:rsidP="00DA4E0C">
            <w:pPr>
              <w:pStyle w:val="ROWTABELLA"/>
              <w:rPr>
                <w:color w:val="002060"/>
              </w:rPr>
            </w:pPr>
            <w:r w:rsidRPr="006C2CE4">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584F66" w14:textId="77777777" w:rsidR="001666A5" w:rsidRPr="006C2CE4" w:rsidRDefault="001666A5" w:rsidP="00DA4E0C">
            <w:pPr>
              <w:pStyle w:val="ROWTABELLA"/>
              <w:rPr>
                <w:color w:val="002060"/>
              </w:rPr>
            </w:pPr>
            <w:r w:rsidRPr="006C2CE4">
              <w:rPr>
                <w:color w:val="002060"/>
              </w:rPr>
              <w:t>VIA RISORGIMENTO 16</w:t>
            </w:r>
          </w:p>
        </w:tc>
      </w:tr>
      <w:tr w:rsidR="001666A5" w:rsidRPr="006C2CE4" w14:paraId="0AD1FAA9"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A2A60AF" w14:textId="77777777" w:rsidR="001666A5" w:rsidRPr="006C2CE4" w:rsidRDefault="001666A5" w:rsidP="00DA4E0C">
            <w:pPr>
              <w:pStyle w:val="ROWTABELLA"/>
              <w:rPr>
                <w:color w:val="002060"/>
              </w:rPr>
            </w:pPr>
            <w:r w:rsidRPr="006C2CE4">
              <w:rPr>
                <w:color w:val="002060"/>
              </w:rPr>
              <w:t>CAMPOCAVALLO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6CC10F0" w14:textId="77777777" w:rsidR="001666A5" w:rsidRPr="006C2CE4" w:rsidRDefault="001666A5" w:rsidP="00DA4E0C">
            <w:pPr>
              <w:pStyle w:val="ROWTABELLA"/>
              <w:rPr>
                <w:color w:val="002060"/>
              </w:rPr>
            </w:pPr>
            <w:r w:rsidRPr="006C2CE4">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DB28839"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520E606" w14:textId="77777777" w:rsidR="001666A5" w:rsidRPr="006C2CE4" w:rsidRDefault="001666A5" w:rsidP="00DA4E0C">
            <w:pPr>
              <w:pStyle w:val="ROWTABELLA"/>
              <w:rPr>
                <w:color w:val="002060"/>
              </w:rPr>
            </w:pPr>
            <w:r w:rsidRPr="006C2CE4">
              <w:rPr>
                <w:color w:val="002060"/>
              </w:rPr>
              <w:t>21/12/2019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253CA3" w14:textId="77777777" w:rsidR="001666A5" w:rsidRPr="006C2CE4" w:rsidRDefault="001666A5" w:rsidP="00DA4E0C">
            <w:pPr>
              <w:pStyle w:val="ROWTABELLA"/>
              <w:rPr>
                <w:color w:val="002060"/>
              </w:rPr>
            </w:pPr>
            <w:r w:rsidRPr="006C2CE4">
              <w:rPr>
                <w:color w:val="002060"/>
              </w:rPr>
              <w:t>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194057E" w14:textId="77777777" w:rsidR="001666A5" w:rsidRPr="006C2CE4" w:rsidRDefault="001666A5" w:rsidP="00DA4E0C">
            <w:pPr>
              <w:pStyle w:val="ROWTABELLA"/>
              <w:rPr>
                <w:color w:val="002060"/>
              </w:rPr>
            </w:pPr>
            <w:r w:rsidRPr="006C2CE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A3892A" w14:textId="77777777" w:rsidR="001666A5" w:rsidRPr="006C2CE4" w:rsidRDefault="001666A5" w:rsidP="00DA4E0C">
            <w:pPr>
              <w:pStyle w:val="ROWTABELLA"/>
              <w:rPr>
                <w:color w:val="002060"/>
              </w:rPr>
            </w:pPr>
            <w:r w:rsidRPr="006C2CE4">
              <w:rPr>
                <w:color w:val="002060"/>
              </w:rPr>
              <w:t>VIA VESCOVARA, 7</w:t>
            </w:r>
          </w:p>
        </w:tc>
      </w:tr>
      <w:tr w:rsidR="001666A5" w:rsidRPr="006C2CE4" w14:paraId="09EB53C6" w14:textId="77777777" w:rsidTr="001666A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489D62D" w14:textId="77777777" w:rsidR="001666A5" w:rsidRPr="006C2CE4" w:rsidRDefault="001666A5" w:rsidP="00DA4E0C">
            <w:pPr>
              <w:pStyle w:val="ROWTABELLA"/>
              <w:rPr>
                <w:color w:val="002060"/>
              </w:rPr>
            </w:pPr>
            <w:r w:rsidRPr="006C2CE4">
              <w:rPr>
                <w:color w:val="002060"/>
              </w:rPr>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EA3957" w14:textId="77777777" w:rsidR="001666A5" w:rsidRPr="006C2CE4" w:rsidRDefault="001666A5" w:rsidP="00DA4E0C">
            <w:pPr>
              <w:pStyle w:val="ROWTABELLA"/>
              <w:rPr>
                <w:color w:val="002060"/>
              </w:rPr>
            </w:pPr>
            <w:r w:rsidRPr="006C2CE4">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2A692E7"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5E68A8" w14:textId="77777777" w:rsidR="001666A5" w:rsidRPr="006C2CE4" w:rsidRDefault="001666A5" w:rsidP="00DA4E0C">
            <w:pPr>
              <w:pStyle w:val="ROWTABELLA"/>
              <w:rPr>
                <w:color w:val="002060"/>
              </w:rPr>
            </w:pPr>
            <w:r w:rsidRPr="006C2CE4">
              <w:rPr>
                <w:color w:val="002060"/>
              </w:rPr>
              <w:t>22/12/2019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E1CC79" w14:textId="77777777" w:rsidR="001666A5" w:rsidRPr="006C2CE4" w:rsidRDefault="001666A5" w:rsidP="00DA4E0C">
            <w:pPr>
              <w:pStyle w:val="ROWTABELLA"/>
              <w:rPr>
                <w:color w:val="002060"/>
              </w:rPr>
            </w:pPr>
            <w:r w:rsidRPr="006C2CE4">
              <w:rPr>
                <w:color w:val="002060"/>
              </w:rPr>
              <w:t>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6E2DD4" w14:textId="77777777" w:rsidR="001666A5" w:rsidRPr="006C2CE4" w:rsidRDefault="001666A5" w:rsidP="00DA4E0C">
            <w:pPr>
              <w:pStyle w:val="ROWTABELLA"/>
              <w:rPr>
                <w:color w:val="002060"/>
              </w:rPr>
            </w:pPr>
            <w:r w:rsidRPr="006C2CE4">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E0D8D5" w14:textId="77777777" w:rsidR="001666A5" w:rsidRPr="006C2CE4" w:rsidRDefault="001666A5" w:rsidP="00DA4E0C">
            <w:pPr>
              <w:pStyle w:val="ROWTABELLA"/>
              <w:rPr>
                <w:color w:val="002060"/>
              </w:rPr>
            </w:pPr>
            <w:r w:rsidRPr="006C2CE4">
              <w:rPr>
                <w:color w:val="002060"/>
              </w:rPr>
              <w:t>VIA ANTONIO ROSMINI 22/B</w:t>
            </w:r>
          </w:p>
        </w:tc>
      </w:tr>
    </w:tbl>
    <w:p w14:paraId="23F99817" w14:textId="77777777" w:rsidR="001666A5" w:rsidRPr="006C2CE4" w:rsidRDefault="001666A5" w:rsidP="001666A5">
      <w:pPr>
        <w:pStyle w:val="breakline"/>
        <w:divId w:val="527259509"/>
        <w:rPr>
          <w:color w:val="002060"/>
        </w:rPr>
      </w:pPr>
    </w:p>
    <w:p w14:paraId="394C76EF" w14:textId="77777777" w:rsidR="001666A5" w:rsidRPr="006C2CE4" w:rsidRDefault="001666A5" w:rsidP="001666A5">
      <w:pPr>
        <w:pStyle w:val="breakline"/>
        <w:divId w:val="527259509"/>
        <w:rPr>
          <w:color w:val="002060"/>
        </w:rPr>
      </w:pPr>
    </w:p>
    <w:p w14:paraId="457B7ABA" w14:textId="77777777" w:rsidR="001666A5" w:rsidRPr="006C2CE4" w:rsidRDefault="001666A5" w:rsidP="001666A5">
      <w:pPr>
        <w:pStyle w:val="breakline"/>
        <w:divId w:val="527259509"/>
        <w:rPr>
          <w:color w:val="002060"/>
        </w:rPr>
      </w:pPr>
    </w:p>
    <w:p w14:paraId="2D200B7C" w14:textId="77777777" w:rsidR="001666A5" w:rsidRPr="006C2CE4" w:rsidRDefault="001666A5" w:rsidP="001666A5">
      <w:pPr>
        <w:pStyle w:val="SOTTOTITOLOCAMPIONATO1"/>
        <w:divId w:val="527259509"/>
        <w:rPr>
          <w:color w:val="002060"/>
        </w:rPr>
      </w:pPr>
      <w:r w:rsidRPr="006C2CE4">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3"/>
        <w:gridCol w:w="385"/>
        <w:gridCol w:w="898"/>
        <w:gridCol w:w="1178"/>
        <w:gridCol w:w="1550"/>
        <w:gridCol w:w="1550"/>
      </w:tblGrid>
      <w:tr w:rsidR="001666A5" w:rsidRPr="006C2CE4" w14:paraId="265146A1"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656CB0"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077134"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8ECCDB"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55B5DD"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2EC3FD"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219F8C"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F28125"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5F2643FA" w14:textId="77777777" w:rsidTr="001666A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0F4E54" w14:textId="77777777" w:rsidR="001666A5" w:rsidRPr="006C2CE4" w:rsidRDefault="001666A5" w:rsidP="00DA4E0C">
            <w:pPr>
              <w:pStyle w:val="ROWTABELLA"/>
              <w:rPr>
                <w:color w:val="002060"/>
              </w:rPr>
            </w:pPr>
            <w:r w:rsidRPr="006C2CE4">
              <w:rPr>
                <w:color w:val="002060"/>
              </w:rPr>
              <w:lastRenderedPageBreak/>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3CBD10" w14:textId="77777777" w:rsidR="001666A5" w:rsidRPr="006C2CE4" w:rsidRDefault="001666A5" w:rsidP="00DA4E0C">
            <w:pPr>
              <w:pStyle w:val="ROWTABELLA"/>
              <w:rPr>
                <w:color w:val="002060"/>
              </w:rPr>
            </w:pPr>
            <w:r w:rsidRPr="006C2CE4">
              <w:rPr>
                <w:color w:val="002060"/>
              </w:rPr>
              <w:t>CANTINE RIUNITE CSI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22DF2C4" w14:textId="77777777" w:rsidR="001666A5" w:rsidRPr="006C2CE4" w:rsidRDefault="001666A5" w:rsidP="00DA4E0C">
            <w:pPr>
              <w:pStyle w:val="ROWTABELLA"/>
              <w:jc w:val="center"/>
              <w:rPr>
                <w:color w:val="002060"/>
              </w:rPr>
            </w:pPr>
            <w:r w:rsidRPr="006C2C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C72EE1" w14:textId="77777777" w:rsidR="001666A5" w:rsidRPr="006C2CE4" w:rsidRDefault="001666A5" w:rsidP="00DA4E0C">
            <w:pPr>
              <w:pStyle w:val="ROWTABELLA"/>
              <w:rPr>
                <w:color w:val="002060"/>
              </w:rPr>
            </w:pPr>
            <w:r w:rsidRPr="006C2CE4">
              <w:rPr>
                <w:color w:val="002060"/>
              </w:rPr>
              <w:t>22/12/2019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5E5A3C" w14:textId="77777777" w:rsidR="001666A5" w:rsidRPr="006C2CE4" w:rsidRDefault="001666A5" w:rsidP="00DA4E0C">
            <w:pPr>
              <w:pStyle w:val="ROWTABELLA"/>
              <w:rPr>
                <w:color w:val="002060"/>
              </w:rPr>
            </w:pPr>
            <w:r w:rsidRPr="006C2CE4">
              <w:rPr>
                <w:color w:val="002060"/>
              </w:rPr>
              <w:t>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B88A3D" w14:textId="77777777" w:rsidR="001666A5" w:rsidRPr="006C2CE4" w:rsidRDefault="001666A5" w:rsidP="00DA4E0C">
            <w:pPr>
              <w:pStyle w:val="ROWTABELLA"/>
              <w:rPr>
                <w:color w:val="002060"/>
              </w:rPr>
            </w:pPr>
            <w:r w:rsidRPr="006C2CE4">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9C02DA" w14:textId="77777777" w:rsidR="001666A5" w:rsidRPr="006C2CE4" w:rsidRDefault="001666A5" w:rsidP="00DA4E0C">
            <w:pPr>
              <w:pStyle w:val="ROWTABELLA"/>
              <w:rPr>
                <w:color w:val="002060"/>
              </w:rPr>
            </w:pPr>
            <w:r w:rsidRPr="006C2CE4">
              <w:rPr>
                <w:color w:val="002060"/>
              </w:rPr>
              <w:t>VIA FRATELLI CERVI</w:t>
            </w:r>
          </w:p>
        </w:tc>
      </w:tr>
      <w:tr w:rsidR="001666A5" w:rsidRPr="006C2CE4" w14:paraId="535C3FBE" w14:textId="77777777" w:rsidTr="001666A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A0AC568" w14:textId="77777777" w:rsidR="001666A5" w:rsidRPr="006C2CE4" w:rsidRDefault="001666A5" w:rsidP="00DA4E0C">
            <w:pPr>
              <w:pStyle w:val="ROWTABELLA"/>
              <w:rPr>
                <w:color w:val="002060"/>
              </w:rPr>
            </w:pPr>
            <w:r w:rsidRPr="006C2CE4">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43FCB9" w14:textId="77777777" w:rsidR="001666A5" w:rsidRPr="006C2CE4" w:rsidRDefault="001666A5" w:rsidP="00DA4E0C">
            <w:pPr>
              <w:pStyle w:val="ROWTABELLA"/>
              <w:rPr>
                <w:color w:val="002060"/>
              </w:rPr>
            </w:pPr>
            <w:r w:rsidRPr="006C2CE4">
              <w:rPr>
                <w:color w:val="002060"/>
              </w:rPr>
              <w:t>MONTELUPONE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D432C28"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01EA67" w14:textId="77777777" w:rsidR="001666A5" w:rsidRPr="006C2CE4" w:rsidRDefault="001666A5" w:rsidP="00DA4E0C">
            <w:pPr>
              <w:pStyle w:val="ROWTABELLA"/>
              <w:rPr>
                <w:color w:val="002060"/>
              </w:rPr>
            </w:pPr>
            <w:r w:rsidRPr="006C2CE4">
              <w:rPr>
                <w:color w:val="002060"/>
              </w:rPr>
              <w:t>22/12/2019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8A2C29" w14:textId="77777777" w:rsidR="001666A5" w:rsidRPr="006C2CE4" w:rsidRDefault="001666A5" w:rsidP="00DA4E0C">
            <w:pPr>
              <w:pStyle w:val="ROWTABELLA"/>
              <w:rPr>
                <w:color w:val="002060"/>
              </w:rPr>
            </w:pPr>
            <w:r w:rsidRPr="006C2CE4">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CD0A52" w14:textId="77777777" w:rsidR="001666A5" w:rsidRPr="006C2CE4" w:rsidRDefault="001666A5" w:rsidP="00DA4E0C">
            <w:pPr>
              <w:pStyle w:val="ROWTABELLA"/>
              <w:rPr>
                <w:color w:val="002060"/>
              </w:rPr>
            </w:pPr>
            <w:r w:rsidRPr="006C2CE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11B512" w14:textId="77777777" w:rsidR="001666A5" w:rsidRPr="006C2CE4" w:rsidRDefault="001666A5" w:rsidP="00DA4E0C">
            <w:pPr>
              <w:pStyle w:val="ROWTABELLA"/>
              <w:rPr>
                <w:color w:val="002060"/>
              </w:rPr>
            </w:pPr>
            <w:r w:rsidRPr="006C2CE4">
              <w:rPr>
                <w:color w:val="002060"/>
              </w:rPr>
              <w:t>VIA DELLE REGIONI, 8</w:t>
            </w:r>
          </w:p>
        </w:tc>
      </w:tr>
    </w:tbl>
    <w:p w14:paraId="15062B73" w14:textId="77777777" w:rsidR="001666A5" w:rsidRPr="006C2CE4" w:rsidRDefault="001666A5" w:rsidP="001666A5">
      <w:pPr>
        <w:pStyle w:val="breakline"/>
        <w:divId w:val="527259509"/>
        <w:rPr>
          <w:color w:val="002060"/>
        </w:rPr>
      </w:pPr>
    </w:p>
    <w:p w14:paraId="28BDA2EF" w14:textId="77777777" w:rsidR="001666A5" w:rsidRPr="006C2CE4" w:rsidRDefault="001666A5" w:rsidP="001666A5">
      <w:pPr>
        <w:pStyle w:val="TITOLOCAMPIONATO"/>
        <w:shd w:val="clear" w:color="auto" w:fill="CCCCCC"/>
        <w:spacing w:before="80" w:after="40"/>
        <w:divId w:val="527259509"/>
        <w:rPr>
          <w:color w:val="002060"/>
        </w:rPr>
      </w:pPr>
      <w:r w:rsidRPr="006C2CE4">
        <w:rPr>
          <w:color w:val="002060"/>
        </w:rPr>
        <w:t>UNDER 17 C5 REGIONALI MASCHILI</w:t>
      </w:r>
    </w:p>
    <w:p w14:paraId="0E208198" w14:textId="77777777" w:rsidR="001666A5" w:rsidRPr="006C2CE4" w:rsidRDefault="001666A5" w:rsidP="001666A5">
      <w:pPr>
        <w:pStyle w:val="TITOLOPRINC"/>
        <w:divId w:val="527259509"/>
        <w:rPr>
          <w:color w:val="002060"/>
        </w:rPr>
      </w:pPr>
      <w:r w:rsidRPr="006C2CE4">
        <w:rPr>
          <w:color w:val="002060"/>
        </w:rPr>
        <w:t>VARIAZIONI AL PROGRAMMA GARE</w:t>
      </w:r>
    </w:p>
    <w:p w14:paraId="101864BC" w14:textId="77777777" w:rsidR="001666A5" w:rsidRPr="006C2CE4" w:rsidRDefault="001666A5" w:rsidP="001666A5">
      <w:pPr>
        <w:pStyle w:val="breakline"/>
        <w:divId w:val="527259509"/>
        <w:rPr>
          <w:color w:val="002060"/>
        </w:rPr>
      </w:pPr>
    </w:p>
    <w:p w14:paraId="12DD42D6" w14:textId="77777777" w:rsidR="001666A5" w:rsidRPr="006C2CE4" w:rsidRDefault="001666A5" w:rsidP="001666A5">
      <w:pPr>
        <w:pStyle w:val="breakline"/>
        <w:divId w:val="527259509"/>
        <w:rPr>
          <w:color w:val="002060"/>
        </w:rPr>
      </w:pPr>
    </w:p>
    <w:p w14:paraId="4D59CA9B" w14:textId="77777777" w:rsidR="001666A5" w:rsidRPr="006C2CE4" w:rsidRDefault="001666A5" w:rsidP="001666A5">
      <w:pPr>
        <w:pStyle w:val="SOTTOTITOLOCAMPIONATO1"/>
        <w:divId w:val="527259509"/>
        <w:rPr>
          <w:color w:val="002060"/>
        </w:rPr>
      </w:pPr>
      <w:r w:rsidRPr="006C2CE4">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1666A5" w:rsidRPr="006C2CE4" w14:paraId="20635B49" w14:textId="77777777" w:rsidTr="001666A5">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BE855D" w14:textId="77777777" w:rsidR="001666A5" w:rsidRPr="006C2CE4" w:rsidRDefault="001666A5" w:rsidP="00DA4E0C">
            <w:pPr>
              <w:pStyle w:val="HEADERTABELLA"/>
              <w:rPr>
                <w:color w:val="002060"/>
              </w:rPr>
            </w:pPr>
            <w:r w:rsidRPr="006C2CE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0EE73A" w14:textId="77777777" w:rsidR="001666A5" w:rsidRPr="006C2CE4" w:rsidRDefault="001666A5" w:rsidP="00DA4E0C">
            <w:pPr>
              <w:pStyle w:val="HEADERTABELLA"/>
              <w:rPr>
                <w:color w:val="002060"/>
              </w:rPr>
            </w:pPr>
            <w:r w:rsidRPr="006C2CE4">
              <w:rPr>
                <w:color w:val="002060"/>
              </w:rPr>
              <w:t xml:space="preserve">N° </w:t>
            </w:r>
            <w:proofErr w:type="spellStart"/>
            <w:r w:rsidRPr="006C2CE4">
              <w:rPr>
                <w:color w:val="002060"/>
              </w:rPr>
              <w:t>Gior</w:t>
            </w:r>
            <w:proofErr w:type="spellEnd"/>
            <w:r w:rsidRPr="006C2CE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C95684" w14:textId="77777777" w:rsidR="001666A5" w:rsidRPr="006C2CE4" w:rsidRDefault="001666A5" w:rsidP="00DA4E0C">
            <w:pPr>
              <w:pStyle w:val="HEADERTABELLA"/>
              <w:rPr>
                <w:color w:val="002060"/>
              </w:rPr>
            </w:pPr>
            <w:r w:rsidRPr="006C2CE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08D382" w14:textId="77777777" w:rsidR="001666A5" w:rsidRPr="006C2CE4" w:rsidRDefault="001666A5" w:rsidP="00DA4E0C">
            <w:pPr>
              <w:pStyle w:val="HEADERTABELLA"/>
              <w:rPr>
                <w:color w:val="002060"/>
              </w:rPr>
            </w:pPr>
            <w:r w:rsidRPr="006C2CE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A6D5A1" w14:textId="77777777" w:rsidR="001666A5" w:rsidRPr="006C2CE4" w:rsidRDefault="001666A5" w:rsidP="00DA4E0C">
            <w:pPr>
              <w:pStyle w:val="HEADERTABELLA"/>
              <w:rPr>
                <w:color w:val="002060"/>
              </w:rPr>
            </w:pPr>
            <w:r w:rsidRPr="006C2CE4">
              <w:rPr>
                <w:color w:val="002060"/>
              </w:rPr>
              <w:t xml:space="preserve">Data </w:t>
            </w:r>
            <w:proofErr w:type="spellStart"/>
            <w:r w:rsidRPr="006C2CE4">
              <w:rPr>
                <w:color w:val="002060"/>
              </w:rPr>
              <w:t>Orig</w:t>
            </w:r>
            <w:proofErr w:type="spellEnd"/>
            <w:r w:rsidRPr="006C2C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5E4C31" w14:textId="77777777" w:rsidR="001666A5" w:rsidRPr="006C2CE4" w:rsidRDefault="001666A5" w:rsidP="00DA4E0C">
            <w:pPr>
              <w:pStyle w:val="HEADERTABELLA"/>
              <w:rPr>
                <w:color w:val="002060"/>
              </w:rPr>
            </w:pPr>
            <w:r w:rsidRPr="006C2CE4">
              <w:rPr>
                <w:color w:val="002060"/>
              </w:rPr>
              <w:t xml:space="preserve">Ora </w:t>
            </w:r>
            <w:proofErr w:type="spellStart"/>
            <w:r w:rsidRPr="006C2CE4">
              <w:rPr>
                <w:color w:val="002060"/>
              </w:rPr>
              <w:t>Var</w:t>
            </w:r>
            <w:proofErr w:type="spellEnd"/>
            <w:r w:rsidRPr="006C2C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9DD151" w14:textId="77777777" w:rsidR="001666A5" w:rsidRPr="006C2CE4" w:rsidRDefault="001666A5" w:rsidP="00DA4E0C">
            <w:pPr>
              <w:pStyle w:val="HEADERTABELLA"/>
              <w:rPr>
                <w:color w:val="002060"/>
              </w:rPr>
            </w:pPr>
            <w:r w:rsidRPr="006C2CE4">
              <w:rPr>
                <w:color w:val="002060"/>
              </w:rPr>
              <w:t xml:space="preserve">Ora </w:t>
            </w:r>
            <w:proofErr w:type="spellStart"/>
            <w:r w:rsidRPr="006C2CE4">
              <w:rPr>
                <w:color w:val="002060"/>
              </w:rPr>
              <w:t>Orig</w:t>
            </w:r>
            <w:proofErr w:type="spellEnd"/>
            <w:r w:rsidRPr="006C2CE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73B7EB" w14:textId="77777777" w:rsidR="001666A5" w:rsidRPr="006C2CE4" w:rsidRDefault="001666A5" w:rsidP="00DA4E0C">
            <w:pPr>
              <w:pStyle w:val="HEADERTABELLA"/>
              <w:rPr>
                <w:color w:val="002060"/>
              </w:rPr>
            </w:pPr>
            <w:r w:rsidRPr="006C2CE4">
              <w:rPr>
                <w:color w:val="002060"/>
              </w:rPr>
              <w:t>Impianto</w:t>
            </w:r>
          </w:p>
        </w:tc>
      </w:tr>
      <w:tr w:rsidR="001666A5" w:rsidRPr="006C2CE4" w14:paraId="10718BDE" w14:textId="77777777" w:rsidTr="001666A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1B9BE" w14:textId="77777777" w:rsidR="001666A5" w:rsidRPr="006C2CE4" w:rsidRDefault="001666A5" w:rsidP="00DA4E0C">
            <w:pPr>
              <w:pStyle w:val="ROWTABELLA"/>
              <w:rPr>
                <w:color w:val="002060"/>
                <w:highlight w:val="yellow"/>
              </w:rPr>
            </w:pPr>
            <w:r w:rsidRPr="006C2CE4">
              <w:rPr>
                <w:color w:val="002060"/>
                <w:highlight w:val="yellow"/>
              </w:rPr>
              <w:t>21/12/2019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2F66AC" w14:textId="77777777" w:rsidR="001666A5" w:rsidRPr="006C2CE4" w:rsidRDefault="001666A5" w:rsidP="00DA4E0C">
            <w:pPr>
              <w:pStyle w:val="ROWTABELLA"/>
              <w:jc w:val="center"/>
              <w:rPr>
                <w:color w:val="002060"/>
                <w:highlight w:val="yellow"/>
              </w:rPr>
            </w:pPr>
            <w:r w:rsidRPr="006C2CE4">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2943F" w14:textId="77777777" w:rsidR="001666A5" w:rsidRPr="006C2CE4" w:rsidRDefault="001666A5" w:rsidP="00DA4E0C">
            <w:pPr>
              <w:pStyle w:val="ROWTABELLA"/>
              <w:rPr>
                <w:color w:val="002060"/>
                <w:highlight w:val="yellow"/>
              </w:rPr>
            </w:pPr>
            <w:r w:rsidRPr="006C2CE4">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E24D4" w14:textId="77777777" w:rsidR="001666A5" w:rsidRPr="006C2CE4" w:rsidRDefault="001666A5" w:rsidP="00DA4E0C">
            <w:pPr>
              <w:pStyle w:val="ROWTABELLA"/>
              <w:rPr>
                <w:color w:val="002060"/>
                <w:highlight w:val="yellow"/>
              </w:rPr>
            </w:pPr>
            <w:r w:rsidRPr="006C2CE4">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7C13E" w14:textId="77777777" w:rsidR="001666A5" w:rsidRPr="006C2CE4" w:rsidRDefault="001666A5" w:rsidP="00DA4E0C">
            <w:pPr>
              <w:pStyle w:val="ROWTABELLA"/>
              <w:rPr>
                <w:color w:val="002060"/>
              </w:rPr>
            </w:pPr>
          </w:p>
          <w:p w14:paraId="239D3467" w14:textId="77777777" w:rsidR="001666A5" w:rsidRPr="006C2CE4" w:rsidRDefault="001666A5" w:rsidP="00DA4E0C">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014D4" w14:textId="77777777" w:rsidR="001666A5" w:rsidRPr="006C2CE4" w:rsidRDefault="001666A5" w:rsidP="00DA4E0C">
            <w:pPr>
              <w:pStyle w:val="ROWTABELLA"/>
              <w:jc w:val="center"/>
              <w:rPr>
                <w:color w:val="002060"/>
              </w:rPr>
            </w:pPr>
            <w:r w:rsidRPr="006C2CE4">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BF8CE" w14:textId="77777777" w:rsidR="001666A5" w:rsidRPr="006C2CE4" w:rsidRDefault="001666A5" w:rsidP="00DA4E0C">
            <w:pPr>
              <w:pStyle w:val="ROWTABELLA"/>
              <w:jc w:val="center"/>
              <w:rPr>
                <w:color w:val="002060"/>
              </w:rPr>
            </w:pPr>
            <w:r w:rsidRPr="006C2CE4">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4F756" w14:textId="77777777" w:rsidR="001666A5" w:rsidRPr="006C2CE4" w:rsidRDefault="001666A5" w:rsidP="00DA4E0C">
            <w:pPr>
              <w:pStyle w:val="ROWTABELLA"/>
              <w:rPr>
                <w:color w:val="002060"/>
              </w:rPr>
            </w:pPr>
            <w:r w:rsidRPr="006C2CE4">
              <w:rPr>
                <w:color w:val="002060"/>
                <w:highlight w:val="yellow"/>
              </w:rPr>
              <w:t>PALA 3 PESARO VIA LAGO DI MISURINA</w:t>
            </w:r>
          </w:p>
        </w:tc>
      </w:tr>
      <w:tr w:rsidR="001666A5" w:rsidRPr="006C2CE4" w14:paraId="4CC5E060" w14:textId="77777777" w:rsidTr="001666A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F6D28" w14:textId="77777777" w:rsidR="001666A5" w:rsidRPr="006C2CE4" w:rsidRDefault="001666A5" w:rsidP="00DA4E0C">
            <w:pPr>
              <w:pStyle w:val="ROWTABELLA"/>
              <w:rPr>
                <w:color w:val="002060"/>
                <w:highlight w:val="yellow"/>
              </w:rPr>
            </w:pPr>
            <w:r w:rsidRPr="006C2CE4">
              <w:rPr>
                <w:color w:val="002060"/>
                <w:highlight w:val="yellow"/>
              </w:rPr>
              <w:t>22/12/2019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B897F" w14:textId="77777777" w:rsidR="001666A5" w:rsidRPr="006C2CE4" w:rsidRDefault="001666A5" w:rsidP="00DA4E0C">
            <w:pPr>
              <w:pStyle w:val="ROWTABELLA"/>
              <w:jc w:val="center"/>
              <w:rPr>
                <w:color w:val="002060"/>
                <w:highlight w:val="yellow"/>
              </w:rPr>
            </w:pPr>
            <w:r w:rsidRPr="006C2CE4">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36B19E" w14:textId="77777777" w:rsidR="001666A5" w:rsidRPr="006C2CE4" w:rsidRDefault="001666A5" w:rsidP="00DA4E0C">
            <w:pPr>
              <w:pStyle w:val="ROWTABELLA"/>
              <w:rPr>
                <w:color w:val="002060"/>
                <w:highlight w:val="yellow"/>
              </w:rPr>
            </w:pPr>
            <w:r w:rsidRPr="006C2CE4">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48C422" w14:textId="77777777" w:rsidR="001666A5" w:rsidRPr="006C2CE4" w:rsidRDefault="001666A5" w:rsidP="00DA4E0C">
            <w:pPr>
              <w:pStyle w:val="ROWTABELLA"/>
              <w:rPr>
                <w:color w:val="002060"/>
                <w:highlight w:val="yellow"/>
              </w:rPr>
            </w:pPr>
            <w:r w:rsidRPr="006C2CE4">
              <w:rPr>
                <w:color w:val="002060"/>
                <w:highlight w:val="yellow"/>
              </w:rPr>
              <w:t>VIRTUS TEAM SOC.COOP.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8F5A2" w14:textId="77777777" w:rsidR="001666A5" w:rsidRPr="006C2CE4" w:rsidRDefault="001666A5" w:rsidP="00DA4E0C">
            <w:pPr>
              <w:pStyle w:val="ROWTABELLA"/>
              <w:rPr>
                <w:color w:val="002060"/>
              </w:rPr>
            </w:pPr>
            <w:r w:rsidRPr="006C2CE4">
              <w:rPr>
                <w:color w:val="002060"/>
              </w:rPr>
              <w:t>21/12/2019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44B48" w14:textId="77777777" w:rsidR="001666A5" w:rsidRPr="006C2CE4" w:rsidRDefault="001666A5" w:rsidP="00DA4E0C">
            <w:pPr>
              <w:pStyle w:val="ROWTABELLA"/>
              <w:jc w:val="center"/>
              <w:rPr>
                <w:color w:val="002060"/>
              </w:rPr>
            </w:pPr>
            <w:r w:rsidRPr="006C2CE4">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98AD5A" w14:textId="77777777" w:rsidR="001666A5" w:rsidRPr="006C2CE4" w:rsidRDefault="001666A5" w:rsidP="00DA4E0C">
            <w:pPr>
              <w:pStyle w:val="ROWTABELLA"/>
              <w:jc w:val="center"/>
              <w:rPr>
                <w:color w:val="002060"/>
              </w:rPr>
            </w:pPr>
            <w:r w:rsidRPr="006C2CE4">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3EFEE8" w14:textId="77777777" w:rsidR="001666A5" w:rsidRPr="006C2CE4" w:rsidRDefault="001666A5" w:rsidP="00DA4E0C">
            <w:pPr>
              <w:rPr>
                <w:color w:val="002060"/>
                <w:sz w:val="24"/>
                <w:szCs w:val="24"/>
              </w:rPr>
            </w:pPr>
          </w:p>
        </w:tc>
      </w:tr>
      <w:tr w:rsidR="001666A5" w:rsidRPr="006C2CE4" w14:paraId="05A4B5DC" w14:textId="77777777" w:rsidTr="001666A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D9166" w14:textId="77777777" w:rsidR="001666A5" w:rsidRPr="006C2CE4" w:rsidRDefault="001666A5" w:rsidP="00DA4E0C">
            <w:pPr>
              <w:pStyle w:val="ROWTABELLA"/>
              <w:rPr>
                <w:color w:val="002060"/>
                <w:highlight w:val="yellow"/>
              </w:rPr>
            </w:pPr>
            <w:r w:rsidRPr="006C2CE4">
              <w:rPr>
                <w:color w:val="002060"/>
                <w:highlight w:val="yellow"/>
              </w:rPr>
              <w:t>23/12/2019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FDDAD" w14:textId="77777777" w:rsidR="001666A5" w:rsidRPr="006C2CE4" w:rsidRDefault="001666A5" w:rsidP="00DA4E0C">
            <w:pPr>
              <w:pStyle w:val="ROWTABELLA"/>
              <w:jc w:val="center"/>
              <w:rPr>
                <w:color w:val="002060"/>
                <w:highlight w:val="yellow"/>
              </w:rPr>
            </w:pPr>
            <w:r w:rsidRPr="006C2CE4">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83E11" w14:textId="77777777" w:rsidR="001666A5" w:rsidRPr="006C2CE4" w:rsidRDefault="001666A5" w:rsidP="00DA4E0C">
            <w:pPr>
              <w:pStyle w:val="ROWTABELLA"/>
              <w:rPr>
                <w:color w:val="002060"/>
                <w:highlight w:val="yellow"/>
              </w:rPr>
            </w:pPr>
            <w:r w:rsidRPr="006C2CE4">
              <w:rPr>
                <w:color w:val="002060"/>
                <w:highlight w:val="yellow"/>
              </w:rPr>
              <w:t>REAL S.COSTANZO CALCIO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1F4B5" w14:textId="77777777" w:rsidR="001666A5" w:rsidRPr="006C2CE4" w:rsidRDefault="001666A5" w:rsidP="00DA4E0C">
            <w:pPr>
              <w:pStyle w:val="ROWTABELLA"/>
              <w:rPr>
                <w:color w:val="002060"/>
                <w:highlight w:val="yellow"/>
              </w:rPr>
            </w:pPr>
            <w:r w:rsidRPr="006C2CE4">
              <w:rPr>
                <w:color w:val="002060"/>
                <w:highlight w:val="yellow"/>
              </w:rPr>
              <w:t xml:space="preserve">REAL S.COSTANZO </w:t>
            </w:r>
            <w:proofErr w:type="spellStart"/>
            <w:r w:rsidRPr="006C2CE4">
              <w:rPr>
                <w:color w:val="002060"/>
                <w:highlight w:val="yellow"/>
              </w:rPr>
              <w:t>CALCIsq.B</w:t>
            </w:r>
            <w:proofErr w:type="spellEnd"/>
            <w:r w:rsidRPr="006C2CE4">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59820" w14:textId="77777777" w:rsidR="001666A5" w:rsidRPr="006C2CE4" w:rsidRDefault="001666A5" w:rsidP="00DA4E0C">
            <w:pPr>
              <w:pStyle w:val="ROWTABELLA"/>
              <w:rPr>
                <w:color w:val="002060"/>
              </w:rPr>
            </w:pPr>
            <w:r w:rsidRPr="006C2CE4">
              <w:rPr>
                <w:color w:val="002060"/>
              </w:rPr>
              <w:t>27/12/2019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9CB54" w14:textId="77777777" w:rsidR="001666A5" w:rsidRPr="006C2CE4" w:rsidRDefault="001666A5" w:rsidP="00DA4E0C">
            <w:pPr>
              <w:pStyle w:val="ROWTABELLA"/>
              <w:jc w:val="center"/>
              <w:rPr>
                <w:color w:val="002060"/>
              </w:rPr>
            </w:pPr>
            <w:r w:rsidRPr="006C2CE4">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A4F34" w14:textId="77777777" w:rsidR="001666A5" w:rsidRPr="006C2CE4" w:rsidRDefault="001666A5" w:rsidP="00DA4E0C">
            <w:pPr>
              <w:pStyle w:val="ROWTABELLA"/>
              <w:jc w:val="center"/>
              <w:rPr>
                <w:color w:val="002060"/>
              </w:rPr>
            </w:pPr>
            <w:r w:rsidRPr="006C2CE4">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DD30C5" w14:textId="77777777" w:rsidR="001666A5" w:rsidRPr="006C2CE4" w:rsidRDefault="001666A5" w:rsidP="00DA4E0C">
            <w:pPr>
              <w:rPr>
                <w:color w:val="002060"/>
                <w:sz w:val="24"/>
                <w:szCs w:val="24"/>
              </w:rPr>
            </w:pPr>
          </w:p>
        </w:tc>
      </w:tr>
    </w:tbl>
    <w:p w14:paraId="1AE1668E" w14:textId="77777777" w:rsidR="001666A5" w:rsidRPr="006C2CE4" w:rsidRDefault="001666A5" w:rsidP="001666A5">
      <w:pPr>
        <w:pStyle w:val="breakline"/>
        <w:divId w:val="527259509"/>
        <w:rPr>
          <w:color w:val="002060"/>
        </w:rPr>
      </w:pPr>
    </w:p>
    <w:p w14:paraId="542820D0" w14:textId="77777777" w:rsidR="001666A5" w:rsidRPr="006C2CE4" w:rsidRDefault="001666A5" w:rsidP="001666A5">
      <w:pPr>
        <w:pStyle w:val="breakline"/>
        <w:divId w:val="527259509"/>
        <w:rPr>
          <w:color w:val="002060"/>
        </w:rPr>
      </w:pPr>
    </w:p>
    <w:p w14:paraId="227FB37D" w14:textId="77777777" w:rsidR="001666A5" w:rsidRPr="006C2CE4" w:rsidRDefault="001666A5" w:rsidP="001666A5">
      <w:pPr>
        <w:pStyle w:val="TITOLOPRINC"/>
        <w:divId w:val="527259509"/>
        <w:rPr>
          <w:color w:val="002060"/>
        </w:rPr>
      </w:pPr>
      <w:r w:rsidRPr="006C2CE4">
        <w:rPr>
          <w:color w:val="002060"/>
        </w:rPr>
        <w:t>RISULTATI</w:t>
      </w:r>
    </w:p>
    <w:p w14:paraId="181599C8" w14:textId="77777777" w:rsidR="001666A5" w:rsidRPr="006C2CE4" w:rsidRDefault="001666A5" w:rsidP="001666A5">
      <w:pPr>
        <w:pStyle w:val="breakline"/>
        <w:divId w:val="527259509"/>
        <w:rPr>
          <w:color w:val="002060"/>
        </w:rPr>
      </w:pPr>
    </w:p>
    <w:p w14:paraId="0FB93931" w14:textId="77777777" w:rsidR="001666A5" w:rsidRPr="006C2CE4" w:rsidRDefault="001666A5" w:rsidP="001666A5">
      <w:pPr>
        <w:pStyle w:val="SOTTOTITOLOCAMPIONATO1"/>
        <w:divId w:val="527259509"/>
        <w:rPr>
          <w:color w:val="002060"/>
        </w:rPr>
      </w:pPr>
      <w:r w:rsidRPr="006C2CE4">
        <w:rPr>
          <w:color w:val="002060"/>
        </w:rPr>
        <w:t>RISULTATI UFFICIALI GARE DEL 14/12/2019</w:t>
      </w:r>
    </w:p>
    <w:p w14:paraId="4FD3D4BB" w14:textId="77777777" w:rsidR="001666A5" w:rsidRPr="006C2CE4" w:rsidRDefault="001666A5" w:rsidP="001666A5">
      <w:pPr>
        <w:pStyle w:val="SOTTOTITOLOCAMPIONATO2"/>
        <w:divId w:val="527259509"/>
        <w:rPr>
          <w:color w:val="002060"/>
        </w:rPr>
      </w:pPr>
      <w:r w:rsidRPr="006C2CE4">
        <w:rPr>
          <w:color w:val="002060"/>
        </w:rPr>
        <w:t>Si trascrivono qui di seguito i risultati ufficiali delle gare disputate</w:t>
      </w:r>
    </w:p>
    <w:p w14:paraId="0C94F22A" w14:textId="77777777" w:rsidR="001666A5" w:rsidRPr="006C2CE4" w:rsidRDefault="001666A5" w:rsidP="001666A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1666A5" w:rsidRPr="006C2CE4" w14:paraId="29E6BDB7" w14:textId="77777777" w:rsidTr="001666A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666A5" w:rsidRPr="006C2CE4" w14:paraId="266DFC58" w14:textId="77777777" w:rsidTr="00DA4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1ADBC5" w14:textId="77777777" w:rsidR="001666A5" w:rsidRPr="006C2CE4" w:rsidRDefault="001666A5" w:rsidP="00DA4E0C">
                  <w:pPr>
                    <w:pStyle w:val="HEADERTABELLA"/>
                    <w:rPr>
                      <w:color w:val="002060"/>
                    </w:rPr>
                  </w:pPr>
                  <w:r w:rsidRPr="006C2CE4">
                    <w:rPr>
                      <w:color w:val="002060"/>
                    </w:rPr>
                    <w:t>GIRONE A - 11 Giornata - A</w:t>
                  </w:r>
                </w:p>
              </w:tc>
            </w:tr>
            <w:tr w:rsidR="001666A5" w:rsidRPr="006C2CE4" w14:paraId="3932A7E2" w14:textId="77777777" w:rsidTr="00DA4E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4768566" w14:textId="77777777" w:rsidR="001666A5" w:rsidRPr="006C2CE4" w:rsidRDefault="001666A5" w:rsidP="00DA4E0C">
                  <w:pPr>
                    <w:pStyle w:val="ROWTABELLA"/>
                    <w:rPr>
                      <w:color w:val="002060"/>
                    </w:rPr>
                  </w:pPr>
                  <w:r w:rsidRPr="006C2CE4">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E87432" w14:textId="77777777" w:rsidR="001666A5" w:rsidRPr="006C2CE4" w:rsidRDefault="001666A5" w:rsidP="00DA4E0C">
                  <w:pPr>
                    <w:pStyle w:val="ROWTABELLA"/>
                    <w:rPr>
                      <w:color w:val="002060"/>
                    </w:rPr>
                  </w:pPr>
                  <w:r w:rsidRPr="006C2CE4">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BE6959" w14:textId="77777777" w:rsidR="001666A5" w:rsidRPr="006C2CE4" w:rsidRDefault="001666A5" w:rsidP="00DA4E0C">
                  <w:pPr>
                    <w:pStyle w:val="ROWTABELLA"/>
                    <w:jc w:val="center"/>
                    <w:rPr>
                      <w:color w:val="002060"/>
                    </w:rPr>
                  </w:pPr>
                  <w:r w:rsidRPr="006C2CE4">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DC443D" w14:textId="77777777" w:rsidR="001666A5" w:rsidRPr="006C2CE4" w:rsidRDefault="001666A5" w:rsidP="00DA4E0C">
                  <w:pPr>
                    <w:pStyle w:val="ROWTABELLA"/>
                    <w:jc w:val="center"/>
                    <w:rPr>
                      <w:color w:val="002060"/>
                    </w:rPr>
                  </w:pPr>
                  <w:r w:rsidRPr="006C2CE4">
                    <w:rPr>
                      <w:color w:val="002060"/>
                    </w:rPr>
                    <w:t> </w:t>
                  </w:r>
                </w:p>
              </w:tc>
            </w:tr>
            <w:tr w:rsidR="001666A5" w:rsidRPr="006C2CE4" w14:paraId="5A1576A2"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75F6D21" w14:textId="77777777" w:rsidR="001666A5" w:rsidRPr="006C2CE4" w:rsidRDefault="001666A5" w:rsidP="00DA4E0C">
                  <w:pPr>
                    <w:pStyle w:val="ROWTABELLA"/>
                    <w:rPr>
                      <w:color w:val="002060"/>
                    </w:rPr>
                  </w:pPr>
                  <w:r w:rsidRPr="006C2CE4">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2EA77A2" w14:textId="77777777" w:rsidR="001666A5" w:rsidRPr="006C2CE4" w:rsidRDefault="001666A5" w:rsidP="00DA4E0C">
                  <w:pPr>
                    <w:pStyle w:val="ROWTABELLA"/>
                    <w:rPr>
                      <w:color w:val="002060"/>
                    </w:rPr>
                  </w:pPr>
                  <w:r w:rsidRPr="006C2CE4">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7FC6A3B" w14:textId="77777777" w:rsidR="001666A5" w:rsidRPr="006C2CE4" w:rsidRDefault="001666A5" w:rsidP="00DA4E0C">
                  <w:pPr>
                    <w:pStyle w:val="ROWTABELLA"/>
                    <w:jc w:val="center"/>
                    <w:rPr>
                      <w:color w:val="002060"/>
                    </w:rPr>
                  </w:pPr>
                  <w:r w:rsidRPr="006C2CE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9840DE1" w14:textId="77777777" w:rsidR="001666A5" w:rsidRPr="006C2CE4" w:rsidRDefault="001666A5" w:rsidP="00DA4E0C">
                  <w:pPr>
                    <w:pStyle w:val="ROWTABELLA"/>
                    <w:jc w:val="center"/>
                    <w:rPr>
                      <w:color w:val="002060"/>
                    </w:rPr>
                  </w:pPr>
                  <w:r w:rsidRPr="006C2CE4">
                    <w:rPr>
                      <w:color w:val="002060"/>
                    </w:rPr>
                    <w:t> </w:t>
                  </w:r>
                </w:p>
              </w:tc>
            </w:tr>
            <w:tr w:rsidR="001666A5" w:rsidRPr="006C2CE4" w14:paraId="7BF13460"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4751579" w14:textId="77777777" w:rsidR="001666A5" w:rsidRPr="006C2CE4" w:rsidRDefault="001666A5" w:rsidP="00DA4E0C">
                  <w:pPr>
                    <w:pStyle w:val="ROWTABELLA"/>
                    <w:rPr>
                      <w:color w:val="002060"/>
                    </w:rPr>
                  </w:pPr>
                  <w:r w:rsidRPr="006C2CE4">
                    <w:rPr>
                      <w:color w:val="002060"/>
                    </w:rPr>
                    <w:t xml:space="preserve">(1) REAL S.COSTANZO </w:t>
                  </w:r>
                  <w:proofErr w:type="spellStart"/>
                  <w:r w:rsidRPr="006C2CE4">
                    <w:rPr>
                      <w:color w:val="002060"/>
                    </w:rPr>
                    <w:t>CALCIsq.B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AC576A9" w14:textId="77777777" w:rsidR="001666A5" w:rsidRPr="006C2CE4" w:rsidRDefault="001666A5" w:rsidP="00DA4E0C">
                  <w:pPr>
                    <w:pStyle w:val="ROWTABELLA"/>
                    <w:rPr>
                      <w:color w:val="002060"/>
                    </w:rPr>
                  </w:pPr>
                  <w:r w:rsidRPr="006C2CE4">
                    <w:rPr>
                      <w:color w:val="002060"/>
                    </w:rPr>
                    <w:t>- ETA BETA FOOTBALL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465F19C" w14:textId="77777777" w:rsidR="001666A5" w:rsidRPr="006C2CE4" w:rsidRDefault="001666A5" w:rsidP="00DA4E0C">
                  <w:pPr>
                    <w:pStyle w:val="ROWTABELLA"/>
                    <w:jc w:val="center"/>
                    <w:rPr>
                      <w:color w:val="002060"/>
                    </w:rPr>
                  </w:pPr>
                  <w:r w:rsidRPr="006C2CE4">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5F2BAB2" w14:textId="77777777" w:rsidR="001666A5" w:rsidRPr="006C2CE4" w:rsidRDefault="001666A5" w:rsidP="00DA4E0C">
                  <w:pPr>
                    <w:pStyle w:val="ROWTABELLA"/>
                    <w:jc w:val="center"/>
                    <w:rPr>
                      <w:color w:val="002060"/>
                    </w:rPr>
                  </w:pPr>
                  <w:r w:rsidRPr="006C2CE4">
                    <w:rPr>
                      <w:color w:val="002060"/>
                    </w:rPr>
                    <w:t> </w:t>
                  </w:r>
                </w:p>
              </w:tc>
            </w:tr>
            <w:tr w:rsidR="001666A5" w:rsidRPr="006C2CE4" w14:paraId="3F092B17"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F732E80" w14:textId="77777777" w:rsidR="001666A5" w:rsidRPr="006C2CE4" w:rsidRDefault="001666A5" w:rsidP="00DA4E0C">
                  <w:pPr>
                    <w:pStyle w:val="ROWTABELLA"/>
                    <w:rPr>
                      <w:color w:val="002060"/>
                    </w:rPr>
                  </w:pPr>
                  <w:r w:rsidRPr="006C2CE4">
                    <w:rPr>
                      <w:color w:val="002060"/>
                    </w:rPr>
                    <w:t>(2) 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0CBC66F" w14:textId="77777777" w:rsidR="001666A5" w:rsidRPr="006C2CE4" w:rsidRDefault="001666A5" w:rsidP="00DA4E0C">
                  <w:pPr>
                    <w:pStyle w:val="ROWTABELLA"/>
                    <w:rPr>
                      <w:color w:val="002060"/>
                    </w:rPr>
                  </w:pPr>
                  <w:r w:rsidRPr="006C2CE4">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4885363" w14:textId="77777777" w:rsidR="001666A5" w:rsidRPr="006C2CE4" w:rsidRDefault="001666A5" w:rsidP="00DA4E0C">
                  <w:pPr>
                    <w:pStyle w:val="ROWTABELLA"/>
                    <w:jc w:val="center"/>
                    <w:rPr>
                      <w:color w:val="002060"/>
                    </w:rPr>
                  </w:pPr>
                  <w:r w:rsidRPr="006C2CE4">
                    <w:rPr>
                      <w:color w:val="002060"/>
                    </w:rPr>
                    <w:t>14 - 2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CF3C63F" w14:textId="77777777" w:rsidR="001666A5" w:rsidRPr="006C2CE4" w:rsidRDefault="001666A5" w:rsidP="00DA4E0C">
                  <w:pPr>
                    <w:pStyle w:val="ROWTABELLA"/>
                    <w:jc w:val="center"/>
                    <w:rPr>
                      <w:color w:val="002060"/>
                    </w:rPr>
                  </w:pPr>
                  <w:r w:rsidRPr="006C2CE4">
                    <w:rPr>
                      <w:color w:val="002060"/>
                    </w:rPr>
                    <w:t> </w:t>
                  </w:r>
                </w:p>
              </w:tc>
            </w:tr>
            <w:tr w:rsidR="001666A5" w:rsidRPr="006C2CE4" w14:paraId="4E46803A"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DC6E0C7" w14:textId="77777777" w:rsidR="001666A5" w:rsidRPr="006C2CE4" w:rsidRDefault="001666A5" w:rsidP="00DA4E0C">
                  <w:pPr>
                    <w:pStyle w:val="ROWTABELLA"/>
                    <w:rPr>
                      <w:color w:val="002060"/>
                    </w:rPr>
                  </w:pPr>
                  <w:r w:rsidRPr="006C2CE4">
                    <w:rPr>
                      <w:color w:val="002060"/>
                    </w:rPr>
                    <w:t>(1) 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1AA20D0" w14:textId="77777777" w:rsidR="001666A5" w:rsidRPr="006C2CE4" w:rsidRDefault="001666A5" w:rsidP="00DA4E0C">
                  <w:pPr>
                    <w:pStyle w:val="ROWTABELLA"/>
                    <w:rPr>
                      <w:color w:val="002060"/>
                    </w:rPr>
                  </w:pPr>
                  <w:r w:rsidRPr="006C2CE4">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6B9A254" w14:textId="77777777" w:rsidR="001666A5" w:rsidRPr="006C2CE4" w:rsidRDefault="001666A5" w:rsidP="00DA4E0C">
                  <w:pPr>
                    <w:pStyle w:val="ROWTABELLA"/>
                    <w:jc w:val="center"/>
                    <w:rPr>
                      <w:color w:val="002060"/>
                    </w:rPr>
                  </w:pPr>
                  <w:r w:rsidRPr="006C2CE4">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A955764" w14:textId="77777777" w:rsidR="001666A5" w:rsidRPr="006C2CE4" w:rsidRDefault="001666A5" w:rsidP="00DA4E0C">
                  <w:pPr>
                    <w:pStyle w:val="ROWTABELLA"/>
                    <w:jc w:val="center"/>
                    <w:rPr>
                      <w:color w:val="002060"/>
                    </w:rPr>
                  </w:pPr>
                  <w:r w:rsidRPr="006C2CE4">
                    <w:rPr>
                      <w:color w:val="002060"/>
                    </w:rPr>
                    <w:t> </w:t>
                  </w:r>
                </w:p>
              </w:tc>
            </w:tr>
            <w:tr w:rsidR="001666A5" w:rsidRPr="006C2CE4" w14:paraId="41A54E4E" w14:textId="77777777" w:rsidTr="00DA4E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1B2164D" w14:textId="77777777" w:rsidR="001666A5" w:rsidRPr="006C2CE4" w:rsidRDefault="001666A5" w:rsidP="00DA4E0C">
                  <w:pPr>
                    <w:pStyle w:val="ROWTABELLA"/>
                    <w:rPr>
                      <w:color w:val="002060"/>
                    </w:rPr>
                  </w:pPr>
                  <w:r w:rsidRPr="006C2CE4">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0E4AA9" w14:textId="77777777" w:rsidR="001666A5" w:rsidRPr="006C2CE4" w:rsidRDefault="001666A5" w:rsidP="00DA4E0C">
                  <w:pPr>
                    <w:pStyle w:val="ROWTABELLA"/>
                    <w:rPr>
                      <w:color w:val="002060"/>
                    </w:rPr>
                  </w:pPr>
                  <w:r w:rsidRPr="006C2CE4">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530233" w14:textId="77777777" w:rsidR="001666A5" w:rsidRPr="006C2CE4" w:rsidRDefault="001666A5" w:rsidP="00DA4E0C">
                  <w:pPr>
                    <w:pStyle w:val="ROWTABELLA"/>
                    <w:jc w:val="center"/>
                    <w:rPr>
                      <w:color w:val="002060"/>
                    </w:rPr>
                  </w:pPr>
                  <w:r w:rsidRPr="006C2CE4">
                    <w:rPr>
                      <w:color w:val="002060"/>
                    </w:rPr>
                    <w:t>9 - 2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882FF9" w14:textId="77777777" w:rsidR="001666A5" w:rsidRPr="006C2CE4" w:rsidRDefault="001666A5" w:rsidP="00DA4E0C">
                  <w:pPr>
                    <w:pStyle w:val="ROWTABELLA"/>
                    <w:jc w:val="center"/>
                    <w:rPr>
                      <w:color w:val="002060"/>
                    </w:rPr>
                  </w:pPr>
                  <w:r w:rsidRPr="006C2CE4">
                    <w:rPr>
                      <w:color w:val="002060"/>
                    </w:rPr>
                    <w:t> </w:t>
                  </w:r>
                </w:p>
              </w:tc>
            </w:tr>
            <w:tr w:rsidR="001666A5" w:rsidRPr="006C2CE4" w14:paraId="5EF6AEBA" w14:textId="77777777" w:rsidTr="00DA4E0C">
              <w:tc>
                <w:tcPr>
                  <w:tcW w:w="4700" w:type="dxa"/>
                  <w:gridSpan w:val="4"/>
                  <w:tcBorders>
                    <w:top w:val="nil"/>
                    <w:left w:val="nil"/>
                    <w:bottom w:val="nil"/>
                    <w:right w:val="nil"/>
                  </w:tcBorders>
                  <w:tcMar>
                    <w:top w:w="20" w:type="dxa"/>
                    <w:left w:w="20" w:type="dxa"/>
                    <w:bottom w:w="20" w:type="dxa"/>
                    <w:right w:w="20" w:type="dxa"/>
                  </w:tcMar>
                  <w:vAlign w:val="center"/>
                </w:tcPr>
                <w:p w14:paraId="7DB9E0EC" w14:textId="77777777" w:rsidR="001666A5" w:rsidRPr="006C2CE4" w:rsidRDefault="001666A5" w:rsidP="00DA4E0C">
                  <w:pPr>
                    <w:pStyle w:val="ROWTABELLA"/>
                    <w:rPr>
                      <w:color w:val="002060"/>
                    </w:rPr>
                  </w:pPr>
                  <w:r w:rsidRPr="006C2CE4">
                    <w:rPr>
                      <w:color w:val="002060"/>
                    </w:rPr>
                    <w:t>(1) - disputata il 15/12/2019</w:t>
                  </w:r>
                </w:p>
              </w:tc>
            </w:tr>
            <w:tr w:rsidR="001666A5" w:rsidRPr="006C2CE4" w14:paraId="0403E683" w14:textId="77777777" w:rsidTr="00DA4E0C">
              <w:tc>
                <w:tcPr>
                  <w:tcW w:w="4700" w:type="dxa"/>
                  <w:gridSpan w:val="4"/>
                  <w:tcBorders>
                    <w:top w:val="nil"/>
                    <w:left w:val="nil"/>
                    <w:bottom w:val="nil"/>
                    <w:right w:val="nil"/>
                  </w:tcBorders>
                  <w:tcMar>
                    <w:top w:w="20" w:type="dxa"/>
                    <w:left w:w="20" w:type="dxa"/>
                    <w:bottom w:w="20" w:type="dxa"/>
                    <w:right w:w="20" w:type="dxa"/>
                  </w:tcMar>
                  <w:vAlign w:val="center"/>
                </w:tcPr>
                <w:p w14:paraId="3899EC1D" w14:textId="77777777" w:rsidR="001666A5" w:rsidRPr="006C2CE4" w:rsidRDefault="001666A5" w:rsidP="00DA4E0C">
                  <w:pPr>
                    <w:pStyle w:val="ROWTABELLA"/>
                    <w:rPr>
                      <w:color w:val="002060"/>
                    </w:rPr>
                  </w:pPr>
                  <w:r w:rsidRPr="006C2CE4">
                    <w:rPr>
                      <w:color w:val="002060"/>
                    </w:rPr>
                    <w:t>(2) - disputata il 16/12/2019</w:t>
                  </w:r>
                </w:p>
              </w:tc>
            </w:tr>
          </w:tbl>
          <w:p w14:paraId="24AED821" w14:textId="77777777" w:rsidR="001666A5" w:rsidRPr="006C2CE4" w:rsidRDefault="001666A5" w:rsidP="00DA4E0C">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666A5" w:rsidRPr="006C2CE4" w14:paraId="1B4EFE30" w14:textId="77777777" w:rsidTr="00DA4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A627BA" w14:textId="77777777" w:rsidR="001666A5" w:rsidRPr="006C2CE4" w:rsidRDefault="001666A5" w:rsidP="00DA4E0C">
                  <w:pPr>
                    <w:pStyle w:val="HEADERTABELLA"/>
                    <w:rPr>
                      <w:color w:val="002060"/>
                    </w:rPr>
                  </w:pPr>
                  <w:r w:rsidRPr="006C2CE4">
                    <w:rPr>
                      <w:color w:val="002060"/>
                    </w:rPr>
                    <w:t>GIRONE B - 11 Giornata - A</w:t>
                  </w:r>
                </w:p>
              </w:tc>
            </w:tr>
            <w:tr w:rsidR="001666A5" w:rsidRPr="006C2CE4" w14:paraId="46EA6E07" w14:textId="77777777" w:rsidTr="00DA4E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7A3554" w14:textId="77777777" w:rsidR="001666A5" w:rsidRPr="006C2CE4" w:rsidRDefault="001666A5" w:rsidP="00DA4E0C">
                  <w:pPr>
                    <w:pStyle w:val="ROWTABELLA"/>
                    <w:rPr>
                      <w:color w:val="002060"/>
                    </w:rPr>
                  </w:pPr>
                  <w:r w:rsidRPr="006C2CE4">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5CB2B4" w14:textId="77777777" w:rsidR="001666A5" w:rsidRPr="006C2CE4" w:rsidRDefault="001666A5" w:rsidP="00DA4E0C">
                  <w:pPr>
                    <w:pStyle w:val="ROWTABELLA"/>
                    <w:rPr>
                      <w:color w:val="002060"/>
                    </w:rPr>
                  </w:pPr>
                  <w:r w:rsidRPr="006C2CE4">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407F68" w14:textId="77777777" w:rsidR="001666A5" w:rsidRPr="006C2CE4" w:rsidRDefault="001666A5" w:rsidP="00DA4E0C">
                  <w:pPr>
                    <w:pStyle w:val="ROWTABELLA"/>
                    <w:jc w:val="center"/>
                    <w:rPr>
                      <w:color w:val="002060"/>
                    </w:rPr>
                  </w:pPr>
                  <w:r w:rsidRPr="006C2CE4">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646E5B" w14:textId="77777777" w:rsidR="001666A5" w:rsidRPr="006C2CE4" w:rsidRDefault="001666A5" w:rsidP="00DA4E0C">
                  <w:pPr>
                    <w:pStyle w:val="ROWTABELLA"/>
                    <w:jc w:val="center"/>
                    <w:rPr>
                      <w:color w:val="002060"/>
                    </w:rPr>
                  </w:pPr>
                  <w:r w:rsidRPr="006C2CE4">
                    <w:rPr>
                      <w:color w:val="002060"/>
                    </w:rPr>
                    <w:t> </w:t>
                  </w:r>
                </w:p>
              </w:tc>
            </w:tr>
            <w:tr w:rsidR="001666A5" w:rsidRPr="006C2CE4" w14:paraId="4D263F04"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A8BDBA2" w14:textId="77777777" w:rsidR="001666A5" w:rsidRPr="006C2CE4" w:rsidRDefault="001666A5" w:rsidP="00DA4E0C">
                  <w:pPr>
                    <w:pStyle w:val="ROWTABELLA"/>
                    <w:rPr>
                      <w:color w:val="002060"/>
                    </w:rPr>
                  </w:pPr>
                  <w:r w:rsidRPr="006C2CE4">
                    <w:rPr>
                      <w:color w:val="002060"/>
                    </w:rPr>
                    <w:t>(1) FUTSAL COBA SPORTIVA DIL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275AE91" w14:textId="77777777" w:rsidR="001666A5" w:rsidRPr="006C2CE4" w:rsidRDefault="001666A5" w:rsidP="00DA4E0C">
                  <w:pPr>
                    <w:pStyle w:val="ROWTABELLA"/>
                    <w:rPr>
                      <w:color w:val="002060"/>
                    </w:rPr>
                  </w:pPr>
                  <w:r w:rsidRPr="006C2CE4">
                    <w:rPr>
                      <w:color w:val="002060"/>
                    </w:rPr>
                    <w:t>- FUTSAL ASKL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7B6CCEB" w14:textId="77777777" w:rsidR="001666A5" w:rsidRPr="006C2CE4" w:rsidRDefault="001666A5" w:rsidP="00DA4E0C">
                  <w:pPr>
                    <w:pStyle w:val="ROWTABELLA"/>
                    <w:jc w:val="center"/>
                    <w:rPr>
                      <w:color w:val="002060"/>
                    </w:rPr>
                  </w:pPr>
                  <w:r w:rsidRPr="006C2CE4">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ADFF77D" w14:textId="77777777" w:rsidR="001666A5" w:rsidRPr="006C2CE4" w:rsidRDefault="001666A5" w:rsidP="00DA4E0C">
                  <w:pPr>
                    <w:pStyle w:val="ROWTABELLA"/>
                    <w:jc w:val="center"/>
                    <w:rPr>
                      <w:color w:val="002060"/>
                    </w:rPr>
                  </w:pPr>
                  <w:r w:rsidRPr="006C2CE4">
                    <w:rPr>
                      <w:color w:val="002060"/>
                    </w:rPr>
                    <w:t> </w:t>
                  </w:r>
                </w:p>
              </w:tc>
            </w:tr>
            <w:tr w:rsidR="001666A5" w:rsidRPr="006C2CE4" w14:paraId="2C6323DA"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F4C56AB" w14:textId="77777777" w:rsidR="001666A5" w:rsidRPr="006C2CE4" w:rsidRDefault="001666A5" w:rsidP="00DA4E0C">
                  <w:pPr>
                    <w:pStyle w:val="ROWTABELLA"/>
                    <w:rPr>
                      <w:color w:val="002060"/>
                    </w:rPr>
                  </w:pPr>
                  <w:r w:rsidRPr="006C2CE4">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EA5AC46" w14:textId="77777777" w:rsidR="001666A5" w:rsidRPr="006C2CE4" w:rsidRDefault="001666A5" w:rsidP="00DA4E0C">
                  <w:pPr>
                    <w:pStyle w:val="ROWTABELLA"/>
                    <w:rPr>
                      <w:color w:val="002060"/>
                    </w:rPr>
                  </w:pPr>
                  <w:r w:rsidRPr="006C2CE4">
                    <w:rPr>
                      <w:color w:val="002060"/>
                    </w:rPr>
                    <w:t>- FUTSAL FBC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4CEBE36" w14:textId="77777777" w:rsidR="001666A5" w:rsidRPr="006C2CE4" w:rsidRDefault="001666A5" w:rsidP="00DA4E0C">
                  <w:pPr>
                    <w:pStyle w:val="ROWTABELLA"/>
                    <w:jc w:val="center"/>
                    <w:rPr>
                      <w:color w:val="002060"/>
                    </w:rPr>
                  </w:pPr>
                  <w:r w:rsidRPr="006C2CE4">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A641414" w14:textId="77777777" w:rsidR="001666A5" w:rsidRPr="006C2CE4" w:rsidRDefault="001666A5" w:rsidP="00DA4E0C">
                  <w:pPr>
                    <w:pStyle w:val="ROWTABELLA"/>
                    <w:jc w:val="center"/>
                    <w:rPr>
                      <w:color w:val="002060"/>
                    </w:rPr>
                  </w:pPr>
                  <w:r w:rsidRPr="006C2CE4">
                    <w:rPr>
                      <w:color w:val="002060"/>
                    </w:rPr>
                    <w:t> </w:t>
                  </w:r>
                </w:p>
              </w:tc>
            </w:tr>
            <w:tr w:rsidR="001666A5" w:rsidRPr="006C2CE4" w14:paraId="4411AA79"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2631AD7" w14:textId="77777777" w:rsidR="001666A5" w:rsidRPr="006C2CE4" w:rsidRDefault="001666A5" w:rsidP="00DA4E0C">
                  <w:pPr>
                    <w:pStyle w:val="ROWTABELLA"/>
                    <w:rPr>
                      <w:color w:val="002060"/>
                    </w:rPr>
                  </w:pPr>
                  <w:r w:rsidRPr="006C2CE4">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F09903B" w14:textId="77777777" w:rsidR="001666A5" w:rsidRPr="006C2CE4" w:rsidRDefault="001666A5" w:rsidP="00DA4E0C">
                  <w:pPr>
                    <w:pStyle w:val="ROWTABELLA"/>
                    <w:rPr>
                      <w:color w:val="002060"/>
                    </w:rPr>
                  </w:pPr>
                  <w:r w:rsidRPr="006C2CE4">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CEF1774" w14:textId="77777777" w:rsidR="001666A5" w:rsidRPr="006C2CE4" w:rsidRDefault="001666A5" w:rsidP="00DA4E0C">
                  <w:pPr>
                    <w:pStyle w:val="ROWTABELLA"/>
                    <w:jc w:val="center"/>
                    <w:rPr>
                      <w:color w:val="002060"/>
                    </w:rPr>
                  </w:pPr>
                  <w:r w:rsidRPr="006C2CE4">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B6385D2" w14:textId="77777777" w:rsidR="001666A5" w:rsidRPr="006C2CE4" w:rsidRDefault="001666A5" w:rsidP="00DA4E0C">
                  <w:pPr>
                    <w:pStyle w:val="ROWTABELLA"/>
                    <w:jc w:val="center"/>
                    <w:rPr>
                      <w:color w:val="002060"/>
                    </w:rPr>
                  </w:pPr>
                  <w:r w:rsidRPr="006C2CE4">
                    <w:rPr>
                      <w:color w:val="002060"/>
                    </w:rPr>
                    <w:t> </w:t>
                  </w:r>
                </w:p>
              </w:tc>
            </w:tr>
            <w:tr w:rsidR="001666A5" w:rsidRPr="006C2CE4" w14:paraId="3C563D47"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4C5ADFC" w14:textId="77777777" w:rsidR="001666A5" w:rsidRPr="006C2CE4" w:rsidRDefault="001666A5" w:rsidP="00DA4E0C">
                  <w:pPr>
                    <w:pStyle w:val="ROWTABELLA"/>
                    <w:rPr>
                      <w:color w:val="002060"/>
                    </w:rPr>
                  </w:pPr>
                  <w:r w:rsidRPr="006C2CE4">
                    <w:rPr>
                      <w:color w:val="002060"/>
                    </w:rPr>
                    <w:t>(1) POLISPORTIVA GAGLIARDA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EB08811" w14:textId="77777777" w:rsidR="001666A5" w:rsidRPr="006C2CE4" w:rsidRDefault="001666A5" w:rsidP="00DA4E0C">
                  <w:pPr>
                    <w:pStyle w:val="ROWTABELLA"/>
                    <w:rPr>
                      <w:color w:val="002060"/>
                    </w:rPr>
                  </w:pPr>
                  <w:r w:rsidRPr="006C2CE4">
                    <w:rPr>
                      <w:color w:val="002060"/>
                    </w:rPr>
                    <w:t>- TENAX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560E731" w14:textId="77777777" w:rsidR="001666A5" w:rsidRPr="006C2CE4" w:rsidRDefault="001666A5" w:rsidP="00DA4E0C">
                  <w:pPr>
                    <w:pStyle w:val="ROWTABELLA"/>
                    <w:jc w:val="center"/>
                    <w:rPr>
                      <w:color w:val="002060"/>
                    </w:rPr>
                  </w:pPr>
                  <w:r w:rsidRPr="006C2CE4">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19215AB" w14:textId="77777777" w:rsidR="001666A5" w:rsidRPr="006C2CE4" w:rsidRDefault="001666A5" w:rsidP="00DA4E0C">
                  <w:pPr>
                    <w:pStyle w:val="ROWTABELLA"/>
                    <w:jc w:val="center"/>
                    <w:rPr>
                      <w:color w:val="002060"/>
                    </w:rPr>
                  </w:pPr>
                  <w:r w:rsidRPr="006C2CE4">
                    <w:rPr>
                      <w:color w:val="002060"/>
                    </w:rPr>
                    <w:t> </w:t>
                  </w:r>
                </w:p>
              </w:tc>
            </w:tr>
            <w:tr w:rsidR="001666A5" w:rsidRPr="006C2CE4" w14:paraId="450D05B7" w14:textId="77777777" w:rsidTr="00DA4E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79A5CF" w14:textId="77777777" w:rsidR="001666A5" w:rsidRPr="006C2CE4" w:rsidRDefault="001666A5" w:rsidP="00DA4E0C">
                  <w:pPr>
                    <w:pStyle w:val="ROWTABELLA"/>
                    <w:rPr>
                      <w:color w:val="002060"/>
                    </w:rPr>
                  </w:pPr>
                  <w:r w:rsidRPr="006C2CE4">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DAC7F1" w14:textId="77777777" w:rsidR="001666A5" w:rsidRPr="006C2CE4" w:rsidRDefault="001666A5" w:rsidP="00DA4E0C">
                  <w:pPr>
                    <w:pStyle w:val="ROWTABELLA"/>
                    <w:rPr>
                      <w:color w:val="002060"/>
                    </w:rPr>
                  </w:pPr>
                  <w:r w:rsidRPr="006C2CE4">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356F45" w14:textId="77777777" w:rsidR="001666A5" w:rsidRPr="006C2CE4" w:rsidRDefault="001666A5" w:rsidP="00DA4E0C">
                  <w:pPr>
                    <w:pStyle w:val="ROWTABELLA"/>
                    <w:jc w:val="center"/>
                    <w:rPr>
                      <w:color w:val="002060"/>
                    </w:rPr>
                  </w:pPr>
                  <w:r w:rsidRPr="006C2CE4">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FA9AAF" w14:textId="77777777" w:rsidR="001666A5" w:rsidRPr="006C2CE4" w:rsidRDefault="001666A5" w:rsidP="00DA4E0C">
                  <w:pPr>
                    <w:pStyle w:val="ROWTABELLA"/>
                    <w:jc w:val="center"/>
                    <w:rPr>
                      <w:color w:val="002060"/>
                    </w:rPr>
                  </w:pPr>
                  <w:r w:rsidRPr="006C2CE4">
                    <w:rPr>
                      <w:color w:val="002060"/>
                    </w:rPr>
                    <w:t> </w:t>
                  </w:r>
                </w:p>
              </w:tc>
            </w:tr>
            <w:tr w:rsidR="001666A5" w:rsidRPr="006C2CE4" w14:paraId="7F3CB6A9" w14:textId="77777777" w:rsidTr="00DA4E0C">
              <w:tc>
                <w:tcPr>
                  <w:tcW w:w="4700" w:type="dxa"/>
                  <w:gridSpan w:val="4"/>
                  <w:tcBorders>
                    <w:top w:val="nil"/>
                    <w:left w:val="nil"/>
                    <w:bottom w:val="nil"/>
                    <w:right w:val="nil"/>
                  </w:tcBorders>
                  <w:tcMar>
                    <w:top w:w="20" w:type="dxa"/>
                    <w:left w:w="20" w:type="dxa"/>
                    <w:bottom w:w="20" w:type="dxa"/>
                    <w:right w:w="20" w:type="dxa"/>
                  </w:tcMar>
                  <w:vAlign w:val="center"/>
                </w:tcPr>
                <w:p w14:paraId="1FA104AA" w14:textId="77777777" w:rsidR="001666A5" w:rsidRPr="006C2CE4" w:rsidRDefault="001666A5" w:rsidP="00DA4E0C">
                  <w:pPr>
                    <w:pStyle w:val="ROWTABELLA"/>
                    <w:rPr>
                      <w:color w:val="002060"/>
                    </w:rPr>
                  </w:pPr>
                  <w:r w:rsidRPr="006C2CE4">
                    <w:rPr>
                      <w:color w:val="002060"/>
                    </w:rPr>
                    <w:t>(1) - disputata il 15/12/2019</w:t>
                  </w:r>
                </w:p>
              </w:tc>
            </w:tr>
          </w:tbl>
          <w:p w14:paraId="5738677B" w14:textId="77777777" w:rsidR="001666A5" w:rsidRPr="006C2CE4" w:rsidRDefault="001666A5" w:rsidP="00DA4E0C">
            <w:pPr>
              <w:rPr>
                <w:color w:val="002060"/>
                <w:sz w:val="24"/>
                <w:szCs w:val="24"/>
              </w:rPr>
            </w:pPr>
          </w:p>
        </w:tc>
      </w:tr>
    </w:tbl>
    <w:p w14:paraId="1408DBC4" w14:textId="77777777" w:rsidR="001666A5" w:rsidRPr="006C2CE4" w:rsidRDefault="001666A5" w:rsidP="001666A5">
      <w:pPr>
        <w:pStyle w:val="breakline"/>
        <w:divId w:val="527259509"/>
        <w:rPr>
          <w:color w:val="002060"/>
        </w:rPr>
      </w:pPr>
    </w:p>
    <w:p w14:paraId="32E3B037" w14:textId="77777777" w:rsidR="001666A5" w:rsidRPr="006C2CE4" w:rsidRDefault="001666A5" w:rsidP="001666A5">
      <w:pPr>
        <w:pStyle w:val="breakline"/>
        <w:divId w:val="527259509"/>
        <w:rPr>
          <w:color w:val="002060"/>
        </w:rPr>
      </w:pPr>
    </w:p>
    <w:p w14:paraId="63EC08CB" w14:textId="77777777" w:rsidR="001666A5" w:rsidRPr="006C2CE4" w:rsidRDefault="001666A5" w:rsidP="001666A5">
      <w:pPr>
        <w:pStyle w:val="TITOLOPRINC"/>
        <w:divId w:val="527259509"/>
        <w:rPr>
          <w:color w:val="002060"/>
        </w:rPr>
      </w:pPr>
      <w:r w:rsidRPr="006C2CE4">
        <w:rPr>
          <w:color w:val="002060"/>
        </w:rPr>
        <w:t>GIUDICE SPORTIVO</w:t>
      </w:r>
    </w:p>
    <w:p w14:paraId="711A3347" w14:textId="77777777" w:rsidR="001666A5" w:rsidRPr="006C2CE4" w:rsidRDefault="001666A5" w:rsidP="001666A5">
      <w:pPr>
        <w:pStyle w:val="diffida"/>
        <w:divId w:val="527259509"/>
        <w:rPr>
          <w:color w:val="002060"/>
        </w:rPr>
      </w:pPr>
      <w:r w:rsidRPr="006C2CE4">
        <w:rPr>
          <w:color w:val="002060"/>
        </w:rPr>
        <w:t>Il Giudice Sportivo, Avv. Claudio Romagnoli, nella seduta del 18/12/2019, ha adottato le decisioni che di seguito integralmente si riportano:</w:t>
      </w:r>
    </w:p>
    <w:p w14:paraId="152E1B57" w14:textId="77777777" w:rsidR="001666A5" w:rsidRPr="006C2CE4" w:rsidRDefault="001666A5" w:rsidP="001666A5">
      <w:pPr>
        <w:pStyle w:val="titolo10"/>
        <w:divId w:val="527259509"/>
        <w:rPr>
          <w:color w:val="002060"/>
        </w:rPr>
      </w:pPr>
      <w:r w:rsidRPr="006C2CE4">
        <w:rPr>
          <w:color w:val="002060"/>
        </w:rPr>
        <w:t xml:space="preserve">GARE DEL 14/12/2019 </w:t>
      </w:r>
    </w:p>
    <w:p w14:paraId="24DB857D" w14:textId="77777777" w:rsidR="001666A5" w:rsidRPr="006C2CE4" w:rsidRDefault="001666A5" w:rsidP="001666A5">
      <w:pPr>
        <w:pStyle w:val="titolo7a"/>
        <w:divId w:val="527259509"/>
        <w:rPr>
          <w:color w:val="002060"/>
        </w:rPr>
      </w:pPr>
      <w:r w:rsidRPr="006C2CE4">
        <w:rPr>
          <w:color w:val="002060"/>
        </w:rPr>
        <w:t xml:space="preserve">PROVVEDIMENTI DISCIPLINARI </w:t>
      </w:r>
    </w:p>
    <w:p w14:paraId="149CDEAF" w14:textId="77777777" w:rsidR="001666A5" w:rsidRPr="006C2CE4" w:rsidRDefault="001666A5" w:rsidP="001666A5">
      <w:pPr>
        <w:pStyle w:val="TITOLO7B"/>
        <w:divId w:val="527259509"/>
        <w:rPr>
          <w:color w:val="002060"/>
        </w:rPr>
      </w:pPr>
      <w:r w:rsidRPr="006C2CE4">
        <w:rPr>
          <w:color w:val="002060"/>
        </w:rPr>
        <w:t xml:space="preserve">In base alle risultanze degli atti ufficiali sono state deliberate le seguenti sanzioni disciplinari. </w:t>
      </w:r>
    </w:p>
    <w:p w14:paraId="6117A3FB" w14:textId="77777777" w:rsidR="001666A5" w:rsidRPr="006C2CE4" w:rsidRDefault="001666A5" w:rsidP="001666A5">
      <w:pPr>
        <w:pStyle w:val="titolo3"/>
        <w:divId w:val="527259509"/>
        <w:rPr>
          <w:color w:val="002060"/>
        </w:rPr>
      </w:pPr>
      <w:r w:rsidRPr="006C2CE4">
        <w:rPr>
          <w:color w:val="002060"/>
        </w:rPr>
        <w:t xml:space="preserve">A CARICO CALCIATORI ESPULSI DAL CAMPO </w:t>
      </w:r>
    </w:p>
    <w:p w14:paraId="62FACE2A" w14:textId="77777777" w:rsidR="001666A5" w:rsidRPr="006C2CE4" w:rsidRDefault="001666A5" w:rsidP="001666A5">
      <w:pPr>
        <w:pStyle w:val="titolo20"/>
        <w:divId w:val="527259509"/>
        <w:rPr>
          <w:color w:val="002060"/>
        </w:rPr>
      </w:pPr>
      <w:r w:rsidRPr="006C2CE4">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7696E917" w14:textId="77777777" w:rsidTr="001666A5">
        <w:trPr>
          <w:divId w:val="527259509"/>
        </w:trPr>
        <w:tc>
          <w:tcPr>
            <w:tcW w:w="2200" w:type="dxa"/>
            <w:tcMar>
              <w:top w:w="20" w:type="dxa"/>
              <w:left w:w="20" w:type="dxa"/>
              <w:bottom w:w="20" w:type="dxa"/>
              <w:right w:w="20" w:type="dxa"/>
            </w:tcMar>
            <w:vAlign w:val="center"/>
          </w:tcPr>
          <w:p w14:paraId="4AC4165F" w14:textId="77777777" w:rsidR="001666A5" w:rsidRPr="006C2CE4" w:rsidRDefault="001666A5" w:rsidP="00DA4E0C">
            <w:pPr>
              <w:pStyle w:val="movimento"/>
              <w:rPr>
                <w:color w:val="002060"/>
              </w:rPr>
            </w:pPr>
            <w:r w:rsidRPr="006C2CE4">
              <w:rPr>
                <w:color w:val="002060"/>
              </w:rPr>
              <w:t>BELLESI RICCARDO</w:t>
            </w:r>
          </w:p>
        </w:tc>
        <w:tc>
          <w:tcPr>
            <w:tcW w:w="2200" w:type="dxa"/>
            <w:tcMar>
              <w:top w:w="20" w:type="dxa"/>
              <w:left w:w="20" w:type="dxa"/>
              <w:bottom w:w="20" w:type="dxa"/>
              <w:right w:w="20" w:type="dxa"/>
            </w:tcMar>
            <w:vAlign w:val="center"/>
          </w:tcPr>
          <w:p w14:paraId="5F9B10AD" w14:textId="77777777" w:rsidR="001666A5" w:rsidRPr="006C2CE4" w:rsidRDefault="001666A5" w:rsidP="00DA4E0C">
            <w:pPr>
              <w:pStyle w:val="movimento2"/>
              <w:rPr>
                <w:color w:val="002060"/>
              </w:rPr>
            </w:pPr>
            <w:r w:rsidRPr="006C2CE4">
              <w:rPr>
                <w:color w:val="002060"/>
              </w:rPr>
              <w:t xml:space="preserve">(FUTSAL FBC) </w:t>
            </w:r>
          </w:p>
        </w:tc>
        <w:tc>
          <w:tcPr>
            <w:tcW w:w="800" w:type="dxa"/>
            <w:tcMar>
              <w:top w:w="20" w:type="dxa"/>
              <w:left w:w="20" w:type="dxa"/>
              <w:bottom w:w="20" w:type="dxa"/>
              <w:right w:w="20" w:type="dxa"/>
            </w:tcMar>
            <w:vAlign w:val="center"/>
          </w:tcPr>
          <w:p w14:paraId="5ADBB8B4"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A49B4E5"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8AD976C" w14:textId="77777777" w:rsidR="001666A5" w:rsidRPr="006C2CE4" w:rsidRDefault="001666A5" w:rsidP="00DA4E0C">
            <w:pPr>
              <w:pStyle w:val="movimento2"/>
              <w:rPr>
                <w:color w:val="002060"/>
              </w:rPr>
            </w:pPr>
            <w:r w:rsidRPr="006C2CE4">
              <w:rPr>
                <w:color w:val="002060"/>
              </w:rPr>
              <w:t> </w:t>
            </w:r>
          </w:p>
        </w:tc>
      </w:tr>
    </w:tbl>
    <w:p w14:paraId="167915EA" w14:textId="77777777" w:rsidR="001666A5" w:rsidRPr="006C2CE4" w:rsidRDefault="001666A5" w:rsidP="001666A5">
      <w:pPr>
        <w:pStyle w:val="titolo3"/>
        <w:divId w:val="527259509"/>
        <w:rPr>
          <w:color w:val="002060"/>
        </w:rPr>
      </w:pPr>
      <w:r w:rsidRPr="006C2CE4">
        <w:rPr>
          <w:color w:val="002060"/>
        </w:rPr>
        <w:t xml:space="preserve">A CARICO CALCIATORI NON ESPULSI DAL CAMPO </w:t>
      </w:r>
    </w:p>
    <w:p w14:paraId="3E4A5D8B" w14:textId="77777777" w:rsidR="001666A5" w:rsidRPr="006C2CE4" w:rsidRDefault="001666A5" w:rsidP="001666A5">
      <w:pPr>
        <w:pStyle w:val="titolo20"/>
        <w:divId w:val="527259509"/>
        <w:rPr>
          <w:color w:val="002060"/>
        </w:rPr>
      </w:pPr>
      <w:r w:rsidRPr="006C2CE4">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466020FB" w14:textId="77777777" w:rsidTr="001666A5">
        <w:trPr>
          <w:divId w:val="527259509"/>
        </w:trPr>
        <w:tc>
          <w:tcPr>
            <w:tcW w:w="2200" w:type="dxa"/>
            <w:tcMar>
              <w:top w:w="20" w:type="dxa"/>
              <w:left w:w="20" w:type="dxa"/>
              <w:bottom w:w="20" w:type="dxa"/>
              <w:right w:w="20" w:type="dxa"/>
            </w:tcMar>
            <w:vAlign w:val="center"/>
          </w:tcPr>
          <w:p w14:paraId="45F3656D" w14:textId="77777777" w:rsidR="001666A5" w:rsidRPr="006C2CE4" w:rsidRDefault="001666A5" w:rsidP="00DA4E0C">
            <w:pPr>
              <w:pStyle w:val="movimento"/>
              <w:rPr>
                <w:color w:val="002060"/>
              </w:rPr>
            </w:pPr>
            <w:r w:rsidRPr="006C2CE4">
              <w:rPr>
                <w:color w:val="002060"/>
              </w:rPr>
              <w:lastRenderedPageBreak/>
              <w:t>BEROZZI CARLO</w:t>
            </w:r>
          </w:p>
        </w:tc>
        <w:tc>
          <w:tcPr>
            <w:tcW w:w="2200" w:type="dxa"/>
            <w:tcMar>
              <w:top w:w="20" w:type="dxa"/>
              <w:left w:w="20" w:type="dxa"/>
              <w:bottom w:w="20" w:type="dxa"/>
              <w:right w:w="20" w:type="dxa"/>
            </w:tcMar>
            <w:vAlign w:val="center"/>
          </w:tcPr>
          <w:p w14:paraId="2586EED3" w14:textId="77777777" w:rsidR="001666A5" w:rsidRPr="006C2CE4" w:rsidRDefault="001666A5" w:rsidP="00DA4E0C">
            <w:pPr>
              <w:pStyle w:val="movimento2"/>
              <w:rPr>
                <w:color w:val="002060"/>
              </w:rPr>
            </w:pPr>
            <w:r w:rsidRPr="006C2CE4">
              <w:rPr>
                <w:color w:val="002060"/>
              </w:rPr>
              <w:t xml:space="preserve">(MOGLIANESE) </w:t>
            </w:r>
          </w:p>
        </w:tc>
        <w:tc>
          <w:tcPr>
            <w:tcW w:w="800" w:type="dxa"/>
            <w:tcMar>
              <w:top w:w="20" w:type="dxa"/>
              <w:left w:w="20" w:type="dxa"/>
              <w:bottom w:w="20" w:type="dxa"/>
              <w:right w:w="20" w:type="dxa"/>
            </w:tcMar>
            <w:vAlign w:val="center"/>
          </w:tcPr>
          <w:p w14:paraId="4484E187"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8CCDFD2" w14:textId="77777777" w:rsidR="001666A5" w:rsidRPr="006C2CE4" w:rsidRDefault="001666A5" w:rsidP="00DA4E0C">
            <w:pPr>
              <w:pStyle w:val="movimento"/>
              <w:rPr>
                <w:color w:val="002060"/>
              </w:rPr>
            </w:pPr>
            <w:r w:rsidRPr="006C2CE4">
              <w:rPr>
                <w:color w:val="002060"/>
              </w:rPr>
              <w:t>MENCARELLI MICHELE</w:t>
            </w:r>
          </w:p>
        </w:tc>
        <w:tc>
          <w:tcPr>
            <w:tcW w:w="2200" w:type="dxa"/>
            <w:tcMar>
              <w:top w:w="20" w:type="dxa"/>
              <w:left w:w="20" w:type="dxa"/>
              <w:bottom w:w="20" w:type="dxa"/>
              <w:right w:w="20" w:type="dxa"/>
            </w:tcMar>
            <w:vAlign w:val="center"/>
          </w:tcPr>
          <w:p w14:paraId="26B344B8" w14:textId="77777777" w:rsidR="001666A5" w:rsidRPr="006C2CE4" w:rsidRDefault="001666A5" w:rsidP="00DA4E0C">
            <w:pPr>
              <w:pStyle w:val="movimento2"/>
              <w:rPr>
                <w:color w:val="002060"/>
              </w:rPr>
            </w:pPr>
            <w:r w:rsidRPr="006C2CE4">
              <w:rPr>
                <w:color w:val="002060"/>
              </w:rPr>
              <w:t xml:space="preserve">(OSTRENSE) </w:t>
            </w:r>
          </w:p>
        </w:tc>
      </w:tr>
    </w:tbl>
    <w:p w14:paraId="70DE2ABA" w14:textId="77777777" w:rsidR="001666A5" w:rsidRPr="006C2CE4" w:rsidRDefault="001666A5" w:rsidP="001666A5">
      <w:pPr>
        <w:pStyle w:val="titolo20"/>
        <w:divId w:val="527259509"/>
        <w:rPr>
          <w:color w:val="002060"/>
        </w:rPr>
      </w:pPr>
      <w:r w:rsidRPr="006C2CE4">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5D01A3EF" w14:textId="77777777" w:rsidTr="001666A5">
        <w:trPr>
          <w:divId w:val="527259509"/>
        </w:trPr>
        <w:tc>
          <w:tcPr>
            <w:tcW w:w="2200" w:type="dxa"/>
            <w:tcMar>
              <w:top w:w="20" w:type="dxa"/>
              <w:left w:w="20" w:type="dxa"/>
              <w:bottom w:w="20" w:type="dxa"/>
              <w:right w:w="20" w:type="dxa"/>
            </w:tcMar>
            <w:vAlign w:val="center"/>
          </w:tcPr>
          <w:p w14:paraId="161A10D7" w14:textId="77777777" w:rsidR="001666A5" w:rsidRPr="006C2CE4" w:rsidRDefault="001666A5" w:rsidP="00DA4E0C">
            <w:pPr>
              <w:pStyle w:val="movimento"/>
              <w:rPr>
                <w:color w:val="002060"/>
              </w:rPr>
            </w:pPr>
            <w:r w:rsidRPr="006C2CE4">
              <w:rPr>
                <w:color w:val="002060"/>
              </w:rPr>
              <w:t>BARRETI IGLI</w:t>
            </w:r>
          </w:p>
        </w:tc>
        <w:tc>
          <w:tcPr>
            <w:tcW w:w="2200" w:type="dxa"/>
            <w:tcMar>
              <w:top w:w="20" w:type="dxa"/>
              <w:left w:w="20" w:type="dxa"/>
              <w:bottom w:w="20" w:type="dxa"/>
              <w:right w:w="20" w:type="dxa"/>
            </w:tcMar>
            <w:vAlign w:val="center"/>
          </w:tcPr>
          <w:p w14:paraId="0104D7E9" w14:textId="77777777" w:rsidR="001666A5" w:rsidRPr="006C2CE4" w:rsidRDefault="001666A5" w:rsidP="00DA4E0C">
            <w:pPr>
              <w:pStyle w:val="movimento2"/>
              <w:rPr>
                <w:color w:val="002060"/>
              </w:rPr>
            </w:pPr>
            <w:r w:rsidRPr="006C2CE4">
              <w:rPr>
                <w:color w:val="002060"/>
              </w:rPr>
              <w:t xml:space="preserve">(FFJ CALCIO A 5) </w:t>
            </w:r>
          </w:p>
        </w:tc>
        <w:tc>
          <w:tcPr>
            <w:tcW w:w="800" w:type="dxa"/>
            <w:tcMar>
              <w:top w:w="20" w:type="dxa"/>
              <w:left w:w="20" w:type="dxa"/>
              <w:bottom w:w="20" w:type="dxa"/>
              <w:right w:w="20" w:type="dxa"/>
            </w:tcMar>
            <w:vAlign w:val="center"/>
          </w:tcPr>
          <w:p w14:paraId="31DBA3EB"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22C3088" w14:textId="77777777" w:rsidR="001666A5" w:rsidRPr="006C2CE4" w:rsidRDefault="001666A5" w:rsidP="00DA4E0C">
            <w:pPr>
              <w:pStyle w:val="movimento"/>
              <w:rPr>
                <w:color w:val="002060"/>
              </w:rPr>
            </w:pPr>
            <w:r w:rsidRPr="006C2CE4">
              <w:rPr>
                <w:color w:val="002060"/>
              </w:rPr>
              <w:t>GIACOMOZZI MICHELE</w:t>
            </w:r>
          </w:p>
        </w:tc>
        <w:tc>
          <w:tcPr>
            <w:tcW w:w="2200" w:type="dxa"/>
            <w:tcMar>
              <w:top w:w="20" w:type="dxa"/>
              <w:left w:w="20" w:type="dxa"/>
              <w:bottom w:w="20" w:type="dxa"/>
              <w:right w:w="20" w:type="dxa"/>
            </w:tcMar>
            <w:vAlign w:val="center"/>
          </w:tcPr>
          <w:p w14:paraId="044EC5A9" w14:textId="77777777" w:rsidR="001666A5" w:rsidRPr="006C2CE4" w:rsidRDefault="001666A5" w:rsidP="00DA4E0C">
            <w:pPr>
              <w:pStyle w:val="movimento2"/>
              <w:rPr>
                <w:color w:val="002060"/>
              </w:rPr>
            </w:pPr>
            <w:r w:rsidRPr="006C2CE4">
              <w:rPr>
                <w:color w:val="002060"/>
              </w:rPr>
              <w:t xml:space="preserve">(MOGLIANESE) </w:t>
            </w:r>
          </w:p>
        </w:tc>
      </w:tr>
      <w:tr w:rsidR="001666A5" w:rsidRPr="006C2CE4" w14:paraId="0F47E5E5" w14:textId="77777777" w:rsidTr="001666A5">
        <w:trPr>
          <w:divId w:val="527259509"/>
        </w:trPr>
        <w:tc>
          <w:tcPr>
            <w:tcW w:w="2200" w:type="dxa"/>
            <w:tcMar>
              <w:top w:w="20" w:type="dxa"/>
              <w:left w:w="20" w:type="dxa"/>
              <w:bottom w:w="20" w:type="dxa"/>
              <w:right w:w="20" w:type="dxa"/>
            </w:tcMar>
            <w:vAlign w:val="center"/>
          </w:tcPr>
          <w:p w14:paraId="22FAE2DD" w14:textId="77777777" w:rsidR="001666A5" w:rsidRPr="006C2CE4" w:rsidRDefault="001666A5" w:rsidP="00DA4E0C">
            <w:pPr>
              <w:pStyle w:val="movimento"/>
              <w:rPr>
                <w:color w:val="002060"/>
              </w:rPr>
            </w:pPr>
            <w:r w:rsidRPr="006C2CE4">
              <w:rPr>
                <w:color w:val="002060"/>
              </w:rPr>
              <w:t>PIERMARIOLI MIRCO</w:t>
            </w:r>
          </w:p>
        </w:tc>
        <w:tc>
          <w:tcPr>
            <w:tcW w:w="2200" w:type="dxa"/>
            <w:tcMar>
              <w:top w:w="20" w:type="dxa"/>
              <w:left w:w="20" w:type="dxa"/>
              <w:bottom w:w="20" w:type="dxa"/>
              <w:right w:w="20" w:type="dxa"/>
            </w:tcMar>
            <w:vAlign w:val="center"/>
          </w:tcPr>
          <w:p w14:paraId="0DDE065D" w14:textId="77777777" w:rsidR="001666A5" w:rsidRPr="006C2CE4" w:rsidRDefault="001666A5" w:rsidP="00DA4E0C">
            <w:pPr>
              <w:pStyle w:val="movimento2"/>
              <w:rPr>
                <w:color w:val="002060"/>
              </w:rPr>
            </w:pPr>
            <w:r w:rsidRPr="006C2CE4">
              <w:rPr>
                <w:color w:val="002060"/>
              </w:rPr>
              <w:t xml:space="preserve">(OSTRENSE) </w:t>
            </w:r>
          </w:p>
        </w:tc>
        <w:tc>
          <w:tcPr>
            <w:tcW w:w="800" w:type="dxa"/>
            <w:tcMar>
              <w:top w:w="20" w:type="dxa"/>
              <w:left w:w="20" w:type="dxa"/>
              <w:bottom w:w="20" w:type="dxa"/>
              <w:right w:w="20" w:type="dxa"/>
            </w:tcMar>
            <w:vAlign w:val="center"/>
          </w:tcPr>
          <w:p w14:paraId="19A6DB9B"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143772A"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043F6665" w14:textId="77777777" w:rsidR="001666A5" w:rsidRPr="006C2CE4" w:rsidRDefault="001666A5" w:rsidP="00DA4E0C">
            <w:pPr>
              <w:pStyle w:val="movimento2"/>
              <w:rPr>
                <w:color w:val="002060"/>
              </w:rPr>
            </w:pPr>
            <w:r w:rsidRPr="006C2CE4">
              <w:rPr>
                <w:color w:val="002060"/>
              </w:rPr>
              <w:t> </w:t>
            </w:r>
          </w:p>
        </w:tc>
      </w:tr>
    </w:tbl>
    <w:p w14:paraId="544B3451" w14:textId="77777777" w:rsidR="001666A5" w:rsidRPr="006C2CE4" w:rsidRDefault="001666A5" w:rsidP="001666A5">
      <w:pPr>
        <w:pStyle w:val="titolo20"/>
        <w:divId w:val="527259509"/>
        <w:rPr>
          <w:color w:val="002060"/>
        </w:rPr>
      </w:pPr>
      <w:r w:rsidRPr="006C2CE4">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0127B32B" w14:textId="77777777" w:rsidTr="001666A5">
        <w:trPr>
          <w:divId w:val="527259509"/>
        </w:trPr>
        <w:tc>
          <w:tcPr>
            <w:tcW w:w="2200" w:type="dxa"/>
            <w:tcMar>
              <w:top w:w="20" w:type="dxa"/>
              <w:left w:w="20" w:type="dxa"/>
              <w:bottom w:w="20" w:type="dxa"/>
              <w:right w:w="20" w:type="dxa"/>
            </w:tcMar>
            <w:vAlign w:val="center"/>
          </w:tcPr>
          <w:p w14:paraId="6422F51E" w14:textId="77777777" w:rsidR="001666A5" w:rsidRPr="006C2CE4" w:rsidRDefault="001666A5" w:rsidP="00DA4E0C">
            <w:pPr>
              <w:pStyle w:val="movimento"/>
              <w:rPr>
                <w:color w:val="002060"/>
              </w:rPr>
            </w:pPr>
            <w:r w:rsidRPr="006C2CE4">
              <w:rPr>
                <w:color w:val="002060"/>
              </w:rPr>
              <w:t>BARTOLACCI PIETRO</w:t>
            </w:r>
          </w:p>
        </w:tc>
        <w:tc>
          <w:tcPr>
            <w:tcW w:w="2200" w:type="dxa"/>
            <w:tcMar>
              <w:top w:w="20" w:type="dxa"/>
              <w:left w:w="20" w:type="dxa"/>
              <w:bottom w:w="20" w:type="dxa"/>
              <w:right w:w="20" w:type="dxa"/>
            </w:tcMar>
            <w:vAlign w:val="center"/>
          </w:tcPr>
          <w:p w14:paraId="2C227D1B" w14:textId="77777777" w:rsidR="001666A5" w:rsidRPr="006C2CE4" w:rsidRDefault="001666A5" w:rsidP="00DA4E0C">
            <w:pPr>
              <w:pStyle w:val="movimento2"/>
              <w:rPr>
                <w:color w:val="002060"/>
              </w:rPr>
            </w:pPr>
            <w:r w:rsidRPr="006C2CE4">
              <w:rPr>
                <w:color w:val="002060"/>
              </w:rPr>
              <w:t xml:space="preserve">(AUDAX 1970 S.ANGELO) </w:t>
            </w:r>
          </w:p>
        </w:tc>
        <w:tc>
          <w:tcPr>
            <w:tcW w:w="800" w:type="dxa"/>
            <w:tcMar>
              <w:top w:w="20" w:type="dxa"/>
              <w:left w:w="20" w:type="dxa"/>
              <w:bottom w:w="20" w:type="dxa"/>
              <w:right w:w="20" w:type="dxa"/>
            </w:tcMar>
            <w:vAlign w:val="center"/>
          </w:tcPr>
          <w:p w14:paraId="42263C4A"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FE3C7A9" w14:textId="77777777" w:rsidR="001666A5" w:rsidRPr="006C2CE4" w:rsidRDefault="001666A5" w:rsidP="00DA4E0C">
            <w:pPr>
              <w:pStyle w:val="movimento"/>
              <w:rPr>
                <w:color w:val="002060"/>
              </w:rPr>
            </w:pPr>
            <w:r w:rsidRPr="006C2CE4">
              <w:rPr>
                <w:color w:val="002060"/>
              </w:rPr>
              <w:t>CECCACCI MARCO</w:t>
            </w:r>
          </w:p>
        </w:tc>
        <w:tc>
          <w:tcPr>
            <w:tcW w:w="2200" w:type="dxa"/>
            <w:tcMar>
              <w:top w:w="20" w:type="dxa"/>
              <w:left w:w="20" w:type="dxa"/>
              <w:bottom w:w="20" w:type="dxa"/>
              <w:right w:w="20" w:type="dxa"/>
            </w:tcMar>
            <w:vAlign w:val="center"/>
          </w:tcPr>
          <w:p w14:paraId="706F83FF" w14:textId="77777777" w:rsidR="001666A5" w:rsidRPr="006C2CE4" w:rsidRDefault="001666A5" w:rsidP="00DA4E0C">
            <w:pPr>
              <w:pStyle w:val="movimento2"/>
              <w:rPr>
                <w:color w:val="002060"/>
              </w:rPr>
            </w:pPr>
            <w:r w:rsidRPr="006C2CE4">
              <w:rPr>
                <w:color w:val="002060"/>
              </w:rPr>
              <w:t xml:space="preserve">(AUDAX 1970 S.ANGELO) </w:t>
            </w:r>
          </w:p>
        </w:tc>
      </w:tr>
      <w:tr w:rsidR="001666A5" w:rsidRPr="006C2CE4" w14:paraId="001B1D64" w14:textId="77777777" w:rsidTr="001666A5">
        <w:trPr>
          <w:divId w:val="527259509"/>
        </w:trPr>
        <w:tc>
          <w:tcPr>
            <w:tcW w:w="2200" w:type="dxa"/>
            <w:tcMar>
              <w:top w:w="20" w:type="dxa"/>
              <w:left w:w="20" w:type="dxa"/>
              <w:bottom w:w="20" w:type="dxa"/>
              <w:right w:w="20" w:type="dxa"/>
            </w:tcMar>
            <w:vAlign w:val="center"/>
          </w:tcPr>
          <w:p w14:paraId="6B1130E4" w14:textId="77777777" w:rsidR="001666A5" w:rsidRPr="006C2CE4" w:rsidRDefault="001666A5" w:rsidP="00DA4E0C">
            <w:pPr>
              <w:pStyle w:val="movimento"/>
              <w:rPr>
                <w:color w:val="002060"/>
              </w:rPr>
            </w:pPr>
            <w:r w:rsidRPr="006C2CE4">
              <w:rPr>
                <w:color w:val="002060"/>
              </w:rPr>
              <w:t>TOPPI SIMONE</w:t>
            </w:r>
          </w:p>
        </w:tc>
        <w:tc>
          <w:tcPr>
            <w:tcW w:w="2200" w:type="dxa"/>
            <w:tcMar>
              <w:top w:w="20" w:type="dxa"/>
              <w:left w:w="20" w:type="dxa"/>
              <w:bottom w:w="20" w:type="dxa"/>
              <w:right w:w="20" w:type="dxa"/>
            </w:tcMar>
            <w:vAlign w:val="center"/>
          </w:tcPr>
          <w:p w14:paraId="0D8D847B" w14:textId="77777777" w:rsidR="001666A5" w:rsidRPr="006C2CE4" w:rsidRDefault="001666A5" w:rsidP="00DA4E0C">
            <w:pPr>
              <w:pStyle w:val="movimento2"/>
              <w:rPr>
                <w:color w:val="002060"/>
              </w:rPr>
            </w:pPr>
            <w:r w:rsidRPr="006C2CE4">
              <w:rPr>
                <w:color w:val="002060"/>
              </w:rPr>
              <w:t xml:space="preserve">(AUDAX 1970 S.ANGELO) </w:t>
            </w:r>
          </w:p>
        </w:tc>
        <w:tc>
          <w:tcPr>
            <w:tcW w:w="800" w:type="dxa"/>
            <w:tcMar>
              <w:top w:w="20" w:type="dxa"/>
              <w:left w:w="20" w:type="dxa"/>
              <w:bottom w:w="20" w:type="dxa"/>
              <w:right w:w="20" w:type="dxa"/>
            </w:tcMar>
            <w:vAlign w:val="center"/>
          </w:tcPr>
          <w:p w14:paraId="0920260C"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1605927"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5848E8E2" w14:textId="77777777" w:rsidR="001666A5" w:rsidRPr="006C2CE4" w:rsidRDefault="001666A5" w:rsidP="00DA4E0C">
            <w:pPr>
              <w:pStyle w:val="movimento2"/>
              <w:rPr>
                <w:color w:val="002060"/>
              </w:rPr>
            </w:pPr>
            <w:r w:rsidRPr="006C2CE4">
              <w:rPr>
                <w:color w:val="002060"/>
              </w:rPr>
              <w:t> </w:t>
            </w:r>
          </w:p>
        </w:tc>
      </w:tr>
    </w:tbl>
    <w:p w14:paraId="2B433F66" w14:textId="77777777" w:rsidR="001666A5" w:rsidRPr="006C2CE4" w:rsidRDefault="001666A5" w:rsidP="001666A5">
      <w:pPr>
        <w:pStyle w:val="titolo10"/>
        <w:divId w:val="527259509"/>
        <w:rPr>
          <w:color w:val="002060"/>
        </w:rPr>
      </w:pPr>
      <w:r w:rsidRPr="006C2CE4">
        <w:rPr>
          <w:color w:val="002060"/>
        </w:rPr>
        <w:t xml:space="preserve">GARE DEL 15/12/2019 </w:t>
      </w:r>
    </w:p>
    <w:p w14:paraId="4DE3FD21" w14:textId="77777777" w:rsidR="001666A5" w:rsidRPr="006C2CE4" w:rsidRDefault="001666A5" w:rsidP="001666A5">
      <w:pPr>
        <w:pStyle w:val="titolo7a"/>
        <w:divId w:val="527259509"/>
        <w:rPr>
          <w:color w:val="002060"/>
        </w:rPr>
      </w:pPr>
      <w:r w:rsidRPr="006C2CE4">
        <w:rPr>
          <w:color w:val="002060"/>
        </w:rPr>
        <w:t xml:space="preserve">PROVVEDIMENTI DISCIPLINARI </w:t>
      </w:r>
    </w:p>
    <w:p w14:paraId="3E72B162" w14:textId="77777777" w:rsidR="001666A5" w:rsidRPr="006C2CE4" w:rsidRDefault="001666A5" w:rsidP="001666A5">
      <w:pPr>
        <w:pStyle w:val="TITOLO7B"/>
        <w:divId w:val="527259509"/>
        <w:rPr>
          <w:color w:val="002060"/>
        </w:rPr>
      </w:pPr>
      <w:r w:rsidRPr="006C2CE4">
        <w:rPr>
          <w:color w:val="002060"/>
        </w:rPr>
        <w:t xml:space="preserve">In base alle risultanze degli atti ufficiali sono state deliberate le seguenti sanzioni disciplinari. </w:t>
      </w:r>
    </w:p>
    <w:p w14:paraId="510BC0A3" w14:textId="77777777" w:rsidR="001666A5" w:rsidRPr="006C2CE4" w:rsidRDefault="001666A5" w:rsidP="001666A5">
      <w:pPr>
        <w:pStyle w:val="titolo3"/>
        <w:divId w:val="527259509"/>
        <w:rPr>
          <w:color w:val="002060"/>
        </w:rPr>
      </w:pPr>
      <w:r w:rsidRPr="006C2CE4">
        <w:rPr>
          <w:color w:val="002060"/>
        </w:rPr>
        <w:t xml:space="preserve">A CARICO CALCIATORI NON ESPULSI DAL CAMPO </w:t>
      </w:r>
    </w:p>
    <w:p w14:paraId="4AEA045B" w14:textId="77777777" w:rsidR="001666A5" w:rsidRPr="006C2CE4" w:rsidRDefault="001666A5" w:rsidP="001666A5">
      <w:pPr>
        <w:pStyle w:val="titolo20"/>
        <w:divId w:val="527259509"/>
        <w:rPr>
          <w:color w:val="002060"/>
        </w:rPr>
      </w:pPr>
      <w:r w:rsidRPr="006C2CE4">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25C4130E" w14:textId="77777777" w:rsidTr="001666A5">
        <w:trPr>
          <w:divId w:val="527259509"/>
        </w:trPr>
        <w:tc>
          <w:tcPr>
            <w:tcW w:w="2200" w:type="dxa"/>
            <w:tcMar>
              <w:top w:w="20" w:type="dxa"/>
              <w:left w:w="20" w:type="dxa"/>
              <w:bottom w:w="20" w:type="dxa"/>
              <w:right w:w="20" w:type="dxa"/>
            </w:tcMar>
            <w:vAlign w:val="center"/>
          </w:tcPr>
          <w:p w14:paraId="0EB5FA6B" w14:textId="77777777" w:rsidR="001666A5" w:rsidRPr="006C2CE4" w:rsidRDefault="001666A5" w:rsidP="00DA4E0C">
            <w:pPr>
              <w:pStyle w:val="movimento"/>
              <w:rPr>
                <w:color w:val="002060"/>
              </w:rPr>
            </w:pPr>
            <w:r w:rsidRPr="006C2CE4">
              <w:rPr>
                <w:color w:val="002060"/>
              </w:rPr>
              <w:t>PAPARELLO LUCA</w:t>
            </w:r>
          </w:p>
        </w:tc>
        <w:tc>
          <w:tcPr>
            <w:tcW w:w="2200" w:type="dxa"/>
            <w:tcMar>
              <w:top w:w="20" w:type="dxa"/>
              <w:left w:w="20" w:type="dxa"/>
              <w:bottom w:w="20" w:type="dxa"/>
              <w:right w:w="20" w:type="dxa"/>
            </w:tcMar>
            <w:vAlign w:val="center"/>
          </w:tcPr>
          <w:p w14:paraId="765488CD" w14:textId="77777777" w:rsidR="001666A5" w:rsidRPr="006C2CE4" w:rsidRDefault="001666A5" w:rsidP="00DA4E0C">
            <w:pPr>
              <w:pStyle w:val="movimento2"/>
              <w:rPr>
                <w:color w:val="002060"/>
              </w:rPr>
            </w:pPr>
            <w:r w:rsidRPr="006C2CE4">
              <w:rPr>
                <w:color w:val="002060"/>
              </w:rPr>
              <w:t xml:space="preserve">(ACLI AUDAX MONTECOSARO C5) </w:t>
            </w:r>
          </w:p>
        </w:tc>
        <w:tc>
          <w:tcPr>
            <w:tcW w:w="800" w:type="dxa"/>
            <w:tcMar>
              <w:top w:w="20" w:type="dxa"/>
              <w:left w:w="20" w:type="dxa"/>
              <w:bottom w:w="20" w:type="dxa"/>
              <w:right w:w="20" w:type="dxa"/>
            </w:tcMar>
            <w:vAlign w:val="center"/>
          </w:tcPr>
          <w:p w14:paraId="24110793"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C5C69D8"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40555C56" w14:textId="77777777" w:rsidR="001666A5" w:rsidRPr="006C2CE4" w:rsidRDefault="001666A5" w:rsidP="00DA4E0C">
            <w:pPr>
              <w:pStyle w:val="movimento2"/>
              <w:rPr>
                <w:color w:val="002060"/>
              </w:rPr>
            </w:pPr>
            <w:r w:rsidRPr="006C2CE4">
              <w:rPr>
                <w:color w:val="002060"/>
              </w:rPr>
              <w:t> </w:t>
            </w:r>
          </w:p>
        </w:tc>
      </w:tr>
    </w:tbl>
    <w:p w14:paraId="6E1BC252" w14:textId="77777777" w:rsidR="001666A5" w:rsidRPr="006C2CE4" w:rsidRDefault="001666A5" w:rsidP="001666A5">
      <w:pPr>
        <w:pStyle w:val="titolo20"/>
        <w:divId w:val="527259509"/>
        <w:rPr>
          <w:color w:val="002060"/>
        </w:rPr>
      </w:pPr>
      <w:r w:rsidRPr="006C2CE4">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35D5471B" w14:textId="77777777" w:rsidTr="001666A5">
        <w:trPr>
          <w:divId w:val="527259509"/>
        </w:trPr>
        <w:tc>
          <w:tcPr>
            <w:tcW w:w="2200" w:type="dxa"/>
            <w:tcMar>
              <w:top w:w="20" w:type="dxa"/>
              <w:left w:w="20" w:type="dxa"/>
              <w:bottom w:w="20" w:type="dxa"/>
              <w:right w:w="20" w:type="dxa"/>
            </w:tcMar>
            <w:vAlign w:val="center"/>
          </w:tcPr>
          <w:p w14:paraId="39FAB382" w14:textId="77777777" w:rsidR="001666A5" w:rsidRPr="006C2CE4" w:rsidRDefault="001666A5" w:rsidP="00DA4E0C">
            <w:pPr>
              <w:pStyle w:val="movimento"/>
              <w:rPr>
                <w:color w:val="002060"/>
              </w:rPr>
            </w:pPr>
            <w:r w:rsidRPr="006C2CE4">
              <w:rPr>
                <w:color w:val="002060"/>
              </w:rPr>
              <w:t>VENDITTI ANTONIO</w:t>
            </w:r>
          </w:p>
        </w:tc>
        <w:tc>
          <w:tcPr>
            <w:tcW w:w="2200" w:type="dxa"/>
            <w:tcMar>
              <w:top w:w="20" w:type="dxa"/>
              <w:left w:w="20" w:type="dxa"/>
              <w:bottom w:w="20" w:type="dxa"/>
              <w:right w:w="20" w:type="dxa"/>
            </w:tcMar>
            <w:vAlign w:val="center"/>
          </w:tcPr>
          <w:p w14:paraId="61C55578" w14:textId="77777777" w:rsidR="001666A5" w:rsidRPr="006C2CE4" w:rsidRDefault="001666A5" w:rsidP="00DA4E0C">
            <w:pPr>
              <w:pStyle w:val="movimento2"/>
              <w:rPr>
                <w:color w:val="002060"/>
              </w:rPr>
            </w:pPr>
            <w:r w:rsidRPr="006C2CE4">
              <w:rPr>
                <w:color w:val="002060"/>
              </w:rPr>
              <w:t xml:space="preserve">(ACLI AUDAX MONTECOSARO C5) </w:t>
            </w:r>
          </w:p>
        </w:tc>
        <w:tc>
          <w:tcPr>
            <w:tcW w:w="800" w:type="dxa"/>
            <w:tcMar>
              <w:top w:w="20" w:type="dxa"/>
              <w:left w:w="20" w:type="dxa"/>
              <w:bottom w:w="20" w:type="dxa"/>
              <w:right w:w="20" w:type="dxa"/>
            </w:tcMar>
            <w:vAlign w:val="center"/>
          </w:tcPr>
          <w:p w14:paraId="6A6CD53A"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C3CFCD7"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7ABCBE16" w14:textId="77777777" w:rsidR="001666A5" w:rsidRPr="006C2CE4" w:rsidRDefault="001666A5" w:rsidP="00DA4E0C">
            <w:pPr>
              <w:pStyle w:val="movimento2"/>
              <w:rPr>
                <w:color w:val="002060"/>
              </w:rPr>
            </w:pPr>
            <w:r w:rsidRPr="006C2CE4">
              <w:rPr>
                <w:color w:val="002060"/>
              </w:rPr>
              <w:t> </w:t>
            </w:r>
          </w:p>
        </w:tc>
      </w:tr>
    </w:tbl>
    <w:p w14:paraId="5215AD0D" w14:textId="77777777" w:rsidR="001666A5" w:rsidRPr="006C2CE4" w:rsidRDefault="001666A5" w:rsidP="001666A5">
      <w:pPr>
        <w:pStyle w:val="titolo20"/>
        <w:divId w:val="527259509"/>
        <w:rPr>
          <w:color w:val="002060"/>
        </w:rPr>
      </w:pPr>
      <w:r w:rsidRPr="006C2CE4">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49D2210B" w14:textId="77777777" w:rsidTr="001666A5">
        <w:trPr>
          <w:divId w:val="527259509"/>
        </w:trPr>
        <w:tc>
          <w:tcPr>
            <w:tcW w:w="2200" w:type="dxa"/>
            <w:tcMar>
              <w:top w:w="20" w:type="dxa"/>
              <w:left w:w="20" w:type="dxa"/>
              <w:bottom w:w="20" w:type="dxa"/>
              <w:right w:w="20" w:type="dxa"/>
            </w:tcMar>
            <w:vAlign w:val="center"/>
          </w:tcPr>
          <w:p w14:paraId="249CA830" w14:textId="77777777" w:rsidR="001666A5" w:rsidRPr="006C2CE4" w:rsidRDefault="001666A5" w:rsidP="00DA4E0C">
            <w:pPr>
              <w:pStyle w:val="movimento"/>
              <w:rPr>
                <w:color w:val="002060"/>
              </w:rPr>
            </w:pPr>
            <w:r w:rsidRPr="006C2CE4">
              <w:rPr>
                <w:color w:val="002060"/>
              </w:rPr>
              <w:t>GIORGI DAVIDE</w:t>
            </w:r>
          </w:p>
        </w:tc>
        <w:tc>
          <w:tcPr>
            <w:tcW w:w="2200" w:type="dxa"/>
            <w:tcMar>
              <w:top w:w="20" w:type="dxa"/>
              <w:left w:w="20" w:type="dxa"/>
              <w:bottom w:w="20" w:type="dxa"/>
              <w:right w:w="20" w:type="dxa"/>
            </w:tcMar>
            <w:vAlign w:val="center"/>
          </w:tcPr>
          <w:p w14:paraId="28ECF276" w14:textId="77777777" w:rsidR="001666A5" w:rsidRPr="006C2CE4" w:rsidRDefault="001666A5" w:rsidP="00DA4E0C">
            <w:pPr>
              <w:pStyle w:val="movimento2"/>
              <w:rPr>
                <w:color w:val="002060"/>
              </w:rPr>
            </w:pPr>
            <w:r w:rsidRPr="006C2CE4">
              <w:rPr>
                <w:color w:val="002060"/>
              </w:rPr>
              <w:t xml:space="preserve">(REAL S.COSTANZO </w:t>
            </w:r>
            <w:proofErr w:type="spellStart"/>
            <w:r w:rsidRPr="006C2CE4">
              <w:rPr>
                <w:color w:val="002060"/>
              </w:rPr>
              <w:t>CALCIsq.B</w:t>
            </w:r>
            <w:proofErr w:type="spellEnd"/>
            <w:r w:rsidRPr="006C2CE4">
              <w:rPr>
                <w:color w:val="002060"/>
              </w:rPr>
              <w:t xml:space="preserve">) </w:t>
            </w:r>
          </w:p>
        </w:tc>
        <w:tc>
          <w:tcPr>
            <w:tcW w:w="800" w:type="dxa"/>
            <w:tcMar>
              <w:top w:w="20" w:type="dxa"/>
              <w:left w:w="20" w:type="dxa"/>
              <w:bottom w:w="20" w:type="dxa"/>
              <w:right w:w="20" w:type="dxa"/>
            </w:tcMar>
            <w:vAlign w:val="center"/>
          </w:tcPr>
          <w:p w14:paraId="251E551D"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17B3EE83"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6CD1DB2C" w14:textId="77777777" w:rsidR="001666A5" w:rsidRPr="006C2CE4" w:rsidRDefault="001666A5" w:rsidP="00DA4E0C">
            <w:pPr>
              <w:pStyle w:val="movimento2"/>
              <w:rPr>
                <w:color w:val="002060"/>
              </w:rPr>
            </w:pPr>
            <w:r w:rsidRPr="006C2CE4">
              <w:rPr>
                <w:color w:val="002060"/>
              </w:rPr>
              <w:t> </w:t>
            </w:r>
          </w:p>
        </w:tc>
      </w:tr>
    </w:tbl>
    <w:p w14:paraId="1D4A78CB" w14:textId="77777777" w:rsidR="001666A5" w:rsidRPr="006C2CE4" w:rsidRDefault="001666A5" w:rsidP="001666A5">
      <w:pPr>
        <w:pStyle w:val="titolo20"/>
        <w:divId w:val="527259509"/>
        <w:rPr>
          <w:color w:val="002060"/>
        </w:rPr>
      </w:pPr>
      <w:r w:rsidRPr="006C2CE4">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7A5490CD" w14:textId="77777777" w:rsidTr="001666A5">
        <w:trPr>
          <w:divId w:val="527259509"/>
        </w:trPr>
        <w:tc>
          <w:tcPr>
            <w:tcW w:w="2200" w:type="dxa"/>
            <w:tcMar>
              <w:top w:w="20" w:type="dxa"/>
              <w:left w:w="20" w:type="dxa"/>
              <w:bottom w:w="20" w:type="dxa"/>
              <w:right w:w="20" w:type="dxa"/>
            </w:tcMar>
            <w:vAlign w:val="center"/>
          </w:tcPr>
          <w:p w14:paraId="4D08B666" w14:textId="77777777" w:rsidR="001666A5" w:rsidRPr="006C2CE4" w:rsidRDefault="001666A5" w:rsidP="00DA4E0C">
            <w:pPr>
              <w:pStyle w:val="movimento"/>
              <w:rPr>
                <w:color w:val="002060"/>
              </w:rPr>
            </w:pPr>
            <w:r w:rsidRPr="006C2CE4">
              <w:rPr>
                <w:color w:val="002060"/>
              </w:rPr>
              <w:t>VERDENELLI NICOLA</w:t>
            </w:r>
          </w:p>
        </w:tc>
        <w:tc>
          <w:tcPr>
            <w:tcW w:w="2200" w:type="dxa"/>
            <w:tcMar>
              <w:top w:w="20" w:type="dxa"/>
              <w:left w:w="20" w:type="dxa"/>
              <w:bottom w:w="20" w:type="dxa"/>
              <w:right w:w="20" w:type="dxa"/>
            </w:tcMar>
            <w:vAlign w:val="center"/>
          </w:tcPr>
          <w:p w14:paraId="624A38CD" w14:textId="77777777" w:rsidR="001666A5" w:rsidRPr="006C2CE4" w:rsidRDefault="001666A5" w:rsidP="00DA4E0C">
            <w:pPr>
              <w:pStyle w:val="movimento2"/>
              <w:rPr>
                <w:color w:val="002060"/>
              </w:rPr>
            </w:pPr>
            <w:r w:rsidRPr="006C2CE4">
              <w:rPr>
                <w:color w:val="002060"/>
              </w:rPr>
              <w:t xml:space="preserve">(C.U.S. MACERATA CALCIO A5) </w:t>
            </w:r>
          </w:p>
        </w:tc>
        <w:tc>
          <w:tcPr>
            <w:tcW w:w="800" w:type="dxa"/>
            <w:tcMar>
              <w:top w:w="20" w:type="dxa"/>
              <w:left w:w="20" w:type="dxa"/>
              <w:bottom w:w="20" w:type="dxa"/>
              <w:right w:w="20" w:type="dxa"/>
            </w:tcMar>
            <w:vAlign w:val="center"/>
          </w:tcPr>
          <w:p w14:paraId="5471F0D4"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230E57C" w14:textId="77777777" w:rsidR="001666A5" w:rsidRPr="006C2CE4" w:rsidRDefault="001666A5" w:rsidP="00DA4E0C">
            <w:pPr>
              <w:pStyle w:val="movimento"/>
              <w:rPr>
                <w:color w:val="002060"/>
              </w:rPr>
            </w:pPr>
            <w:r w:rsidRPr="006C2CE4">
              <w:rPr>
                <w:color w:val="002060"/>
              </w:rPr>
              <w:t>MOZZONI DAVIDE</w:t>
            </w:r>
          </w:p>
        </w:tc>
        <w:tc>
          <w:tcPr>
            <w:tcW w:w="2200" w:type="dxa"/>
            <w:tcMar>
              <w:top w:w="20" w:type="dxa"/>
              <w:left w:w="20" w:type="dxa"/>
              <w:bottom w:w="20" w:type="dxa"/>
              <w:right w:w="20" w:type="dxa"/>
            </w:tcMar>
            <w:vAlign w:val="center"/>
          </w:tcPr>
          <w:p w14:paraId="18E0922D" w14:textId="77777777" w:rsidR="001666A5" w:rsidRPr="006C2CE4" w:rsidRDefault="001666A5" w:rsidP="00DA4E0C">
            <w:pPr>
              <w:pStyle w:val="movimento2"/>
              <w:rPr>
                <w:color w:val="002060"/>
              </w:rPr>
            </w:pPr>
            <w:r w:rsidRPr="006C2CE4">
              <w:rPr>
                <w:color w:val="002060"/>
              </w:rPr>
              <w:t xml:space="preserve">(POLISPORTIVA GAGLIARDA) </w:t>
            </w:r>
          </w:p>
        </w:tc>
      </w:tr>
    </w:tbl>
    <w:p w14:paraId="1943FB1E" w14:textId="77777777" w:rsidR="001666A5" w:rsidRPr="006C2CE4" w:rsidRDefault="001666A5" w:rsidP="001666A5">
      <w:pPr>
        <w:pStyle w:val="breakline"/>
        <w:divId w:val="527259509"/>
        <w:rPr>
          <w:color w:val="002060"/>
        </w:rPr>
      </w:pPr>
    </w:p>
    <w:p w14:paraId="60055E13" w14:textId="77777777" w:rsidR="001666A5" w:rsidRPr="006C2CE4" w:rsidRDefault="001666A5" w:rsidP="001666A5">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F.to IL GIUDICE SPORTIVO</w:t>
      </w:r>
    </w:p>
    <w:p w14:paraId="48F6F73D" w14:textId="77777777" w:rsidR="001666A5" w:rsidRPr="006C2CE4" w:rsidRDefault="001666A5" w:rsidP="001666A5">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 xml:space="preserve"> </w:t>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 xml:space="preserve">   </w:t>
      </w:r>
      <w:r w:rsidRPr="006C2CE4">
        <w:rPr>
          <w:rFonts w:ascii="Arial" w:hAnsi="Arial" w:cs="Arial"/>
          <w:noProof/>
          <w:color w:val="002060"/>
          <w:lang w:eastAsia="it-IT"/>
        </w:rPr>
        <w:tab/>
        <w:t xml:space="preserve">       Claudio Romagnoli</w:t>
      </w:r>
    </w:p>
    <w:p w14:paraId="4577AE0F" w14:textId="77777777" w:rsidR="001666A5" w:rsidRPr="006C2CE4" w:rsidRDefault="001666A5" w:rsidP="001666A5">
      <w:pPr>
        <w:pStyle w:val="breakline"/>
        <w:divId w:val="527259509"/>
        <w:rPr>
          <w:color w:val="002060"/>
        </w:rPr>
      </w:pPr>
    </w:p>
    <w:p w14:paraId="1B5D598E" w14:textId="77777777" w:rsidR="001666A5" w:rsidRPr="006C2CE4" w:rsidRDefault="001666A5" w:rsidP="001666A5">
      <w:pPr>
        <w:pStyle w:val="TITOLOPRINC"/>
        <w:divId w:val="527259509"/>
        <w:rPr>
          <w:color w:val="002060"/>
        </w:rPr>
      </w:pPr>
      <w:r w:rsidRPr="006C2CE4">
        <w:rPr>
          <w:color w:val="002060"/>
        </w:rPr>
        <w:t>CLASSIFICA</w:t>
      </w:r>
    </w:p>
    <w:p w14:paraId="674169D6" w14:textId="77777777" w:rsidR="001666A5" w:rsidRPr="006C2CE4" w:rsidRDefault="001666A5" w:rsidP="001666A5">
      <w:pPr>
        <w:pStyle w:val="breakline"/>
        <w:divId w:val="527259509"/>
        <w:rPr>
          <w:color w:val="002060"/>
        </w:rPr>
      </w:pPr>
    </w:p>
    <w:p w14:paraId="53861AFF" w14:textId="77777777" w:rsidR="001666A5" w:rsidRPr="006C2CE4" w:rsidRDefault="001666A5" w:rsidP="001666A5">
      <w:pPr>
        <w:pStyle w:val="breakline"/>
        <w:divId w:val="527259509"/>
        <w:rPr>
          <w:color w:val="002060"/>
        </w:rPr>
      </w:pPr>
    </w:p>
    <w:p w14:paraId="5AC683D3" w14:textId="77777777" w:rsidR="001666A5" w:rsidRPr="006C2CE4" w:rsidRDefault="001666A5" w:rsidP="001666A5">
      <w:pPr>
        <w:pStyle w:val="SOTTOTITOLOCAMPIONATO1"/>
        <w:divId w:val="527259509"/>
        <w:rPr>
          <w:color w:val="002060"/>
        </w:rPr>
      </w:pPr>
      <w:r w:rsidRPr="006C2CE4">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666A5" w:rsidRPr="006C2CE4" w14:paraId="58087C57" w14:textId="77777777" w:rsidTr="001666A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BC11AB" w14:textId="77777777" w:rsidR="001666A5" w:rsidRPr="006C2CE4" w:rsidRDefault="001666A5" w:rsidP="00DA4E0C">
            <w:pPr>
              <w:pStyle w:val="HEADERTABELLA"/>
              <w:rPr>
                <w:color w:val="002060"/>
              </w:rPr>
            </w:pPr>
            <w:r w:rsidRPr="006C2C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FE82B2" w14:textId="77777777" w:rsidR="001666A5" w:rsidRPr="006C2CE4" w:rsidRDefault="001666A5" w:rsidP="00DA4E0C">
            <w:pPr>
              <w:pStyle w:val="HEADERTABELLA"/>
              <w:rPr>
                <w:color w:val="002060"/>
              </w:rPr>
            </w:pPr>
            <w:r w:rsidRPr="006C2C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E8BBA2" w14:textId="77777777" w:rsidR="001666A5" w:rsidRPr="006C2CE4" w:rsidRDefault="001666A5" w:rsidP="00DA4E0C">
            <w:pPr>
              <w:pStyle w:val="HEADERTABELLA"/>
              <w:rPr>
                <w:color w:val="002060"/>
              </w:rPr>
            </w:pPr>
            <w:r w:rsidRPr="006C2C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730EF2" w14:textId="77777777" w:rsidR="001666A5" w:rsidRPr="006C2CE4" w:rsidRDefault="001666A5" w:rsidP="00DA4E0C">
            <w:pPr>
              <w:pStyle w:val="HEADERTABELLA"/>
              <w:rPr>
                <w:color w:val="002060"/>
              </w:rPr>
            </w:pPr>
            <w:r w:rsidRPr="006C2C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110C43" w14:textId="77777777" w:rsidR="001666A5" w:rsidRPr="006C2CE4" w:rsidRDefault="001666A5" w:rsidP="00DA4E0C">
            <w:pPr>
              <w:pStyle w:val="HEADERTABELLA"/>
              <w:rPr>
                <w:color w:val="002060"/>
              </w:rPr>
            </w:pPr>
            <w:r w:rsidRPr="006C2C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1068F0" w14:textId="77777777" w:rsidR="001666A5" w:rsidRPr="006C2CE4" w:rsidRDefault="001666A5" w:rsidP="00DA4E0C">
            <w:pPr>
              <w:pStyle w:val="HEADERTABELLA"/>
              <w:rPr>
                <w:color w:val="002060"/>
              </w:rPr>
            </w:pPr>
            <w:r w:rsidRPr="006C2C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96B01B" w14:textId="77777777" w:rsidR="001666A5" w:rsidRPr="006C2CE4" w:rsidRDefault="001666A5" w:rsidP="00DA4E0C">
            <w:pPr>
              <w:pStyle w:val="HEADERTABELLA"/>
              <w:rPr>
                <w:color w:val="002060"/>
              </w:rPr>
            </w:pPr>
            <w:r w:rsidRPr="006C2C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EECB75" w14:textId="77777777" w:rsidR="001666A5" w:rsidRPr="006C2CE4" w:rsidRDefault="001666A5" w:rsidP="00DA4E0C">
            <w:pPr>
              <w:pStyle w:val="HEADERTABELLA"/>
              <w:rPr>
                <w:color w:val="002060"/>
              </w:rPr>
            </w:pPr>
            <w:r w:rsidRPr="006C2C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002490" w14:textId="77777777" w:rsidR="001666A5" w:rsidRPr="006C2CE4" w:rsidRDefault="001666A5" w:rsidP="00DA4E0C">
            <w:pPr>
              <w:pStyle w:val="HEADERTABELLA"/>
              <w:rPr>
                <w:color w:val="002060"/>
              </w:rPr>
            </w:pPr>
            <w:r w:rsidRPr="006C2C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879914" w14:textId="77777777" w:rsidR="001666A5" w:rsidRPr="006C2CE4" w:rsidRDefault="001666A5" w:rsidP="00DA4E0C">
            <w:pPr>
              <w:pStyle w:val="HEADERTABELLA"/>
              <w:rPr>
                <w:color w:val="002060"/>
              </w:rPr>
            </w:pPr>
            <w:r w:rsidRPr="006C2CE4">
              <w:rPr>
                <w:color w:val="002060"/>
              </w:rPr>
              <w:t>PE</w:t>
            </w:r>
          </w:p>
        </w:tc>
      </w:tr>
      <w:tr w:rsidR="001666A5" w:rsidRPr="006C2CE4" w14:paraId="15D5BFE8" w14:textId="77777777" w:rsidTr="001666A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896FAE8" w14:textId="77777777" w:rsidR="001666A5" w:rsidRPr="006C2CE4" w:rsidRDefault="001666A5" w:rsidP="00DA4E0C">
            <w:pPr>
              <w:pStyle w:val="ROWTABELLA"/>
              <w:rPr>
                <w:color w:val="002060"/>
              </w:rPr>
            </w:pPr>
            <w:r w:rsidRPr="006C2CE4">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4864D" w14:textId="77777777" w:rsidR="001666A5" w:rsidRPr="006C2CE4" w:rsidRDefault="001666A5" w:rsidP="00DA4E0C">
            <w:pPr>
              <w:pStyle w:val="ROWTABELLA"/>
              <w:jc w:val="center"/>
              <w:rPr>
                <w:color w:val="002060"/>
              </w:rPr>
            </w:pPr>
            <w:r w:rsidRPr="006C2C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100A8"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2E7DA"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56039"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9563B"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DE216" w14:textId="77777777" w:rsidR="001666A5" w:rsidRPr="006C2CE4" w:rsidRDefault="001666A5" w:rsidP="00DA4E0C">
            <w:pPr>
              <w:pStyle w:val="ROWTABELLA"/>
              <w:jc w:val="center"/>
              <w:rPr>
                <w:color w:val="002060"/>
              </w:rPr>
            </w:pPr>
            <w:r w:rsidRPr="006C2CE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738DE" w14:textId="77777777" w:rsidR="001666A5" w:rsidRPr="006C2CE4" w:rsidRDefault="001666A5" w:rsidP="00DA4E0C">
            <w:pPr>
              <w:pStyle w:val="ROWTABELLA"/>
              <w:jc w:val="center"/>
              <w:rPr>
                <w:color w:val="002060"/>
              </w:rPr>
            </w:pPr>
            <w:r w:rsidRPr="006C2C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D4C15" w14:textId="77777777" w:rsidR="001666A5" w:rsidRPr="006C2CE4" w:rsidRDefault="001666A5" w:rsidP="00DA4E0C">
            <w:pPr>
              <w:pStyle w:val="ROWTABELLA"/>
              <w:jc w:val="center"/>
              <w:rPr>
                <w:color w:val="002060"/>
              </w:rPr>
            </w:pPr>
            <w:r w:rsidRPr="006C2CE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C7448" w14:textId="77777777" w:rsidR="001666A5" w:rsidRPr="006C2CE4" w:rsidRDefault="001666A5" w:rsidP="00DA4E0C">
            <w:pPr>
              <w:pStyle w:val="ROWTABELLA"/>
              <w:jc w:val="center"/>
              <w:rPr>
                <w:color w:val="002060"/>
              </w:rPr>
            </w:pPr>
            <w:r w:rsidRPr="006C2CE4">
              <w:rPr>
                <w:color w:val="002060"/>
              </w:rPr>
              <w:t>0</w:t>
            </w:r>
          </w:p>
        </w:tc>
      </w:tr>
      <w:tr w:rsidR="001666A5" w:rsidRPr="006C2CE4" w14:paraId="248D69F1"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2FE147" w14:textId="77777777" w:rsidR="001666A5" w:rsidRPr="006C2CE4" w:rsidRDefault="001666A5" w:rsidP="00DA4E0C">
            <w:pPr>
              <w:pStyle w:val="ROWTABELLA"/>
              <w:rPr>
                <w:color w:val="002060"/>
              </w:rPr>
            </w:pPr>
            <w:r w:rsidRPr="006C2CE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22AE5" w14:textId="77777777" w:rsidR="001666A5" w:rsidRPr="006C2CE4" w:rsidRDefault="001666A5" w:rsidP="00DA4E0C">
            <w:pPr>
              <w:pStyle w:val="ROWTABELLA"/>
              <w:jc w:val="center"/>
              <w:rPr>
                <w:color w:val="002060"/>
              </w:rPr>
            </w:pPr>
            <w:r w:rsidRPr="006C2C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485AF"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D95308"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3262F"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ECAF78"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452A1" w14:textId="77777777" w:rsidR="001666A5" w:rsidRPr="006C2CE4" w:rsidRDefault="001666A5" w:rsidP="00DA4E0C">
            <w:pPr>
              <w:pStyle w:val="ROWTABELLA"/>
              <w:jc w:val="center"/>
              <w:rPr>
                <w:color w:val="002060"/>
              </w:rPr>
            </w:pPr>
            <w:r w:rsidRPr="006C2CE4">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2C1A2" w14:textId="77777777" w:rsidR="001666A5" w:rsidRPr="006C2CE4" w:rsidRDefault="001666A5" w:rsidP="00DA4E0C">
            <w:pPr>
              <w:pStyle w:val="ROWTABELLA"/>
              <w:jc w:val="center"/>
              <w:rPr>
                <w:color w:val="002060"/>
              </w:rPr>
            </w:pPr>
            <w:r w:rsidRPr="006C2CE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B20D9" w14:textId="77777777" w:rsidR="001666A5" w:rsidRPr="006C2CE4" w:rsidRDefault="001666A5" w:rsidP="00DA4E0C">
            <w:pPr>
              <w:pStyle w:val="ROWTABELLA"/>
              <w:jc w:val="center"/>
              <w:rPr>
                <w:color w:val="002060"/>
              </w:rPr>
            </w:pPr>
            <w:r w:rsidRPr="006C2CE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E7D2C3" w14:textId="77777777" w:rsidR="001666A5" w:rsidRPr="006C2CE4" w:rsidRDefault="001666A5" w:rsidP="00DA4E0C">
            <w:pPr>
              <w:pStyle w:val="ROWTABELLA"/>
              <w:jc w:val="center"/>
              <w:rPr>
                <w:color w:val="002060"/>
              </w:rPr>
            </w:pPr>
            <w:r w:rsidRPr="006C2CE4">
              <w:rPr>
                <w:color w:val="002060"/>
              </w:rPr>
              <w:t>0</w:t>
            </w:r>
          </w:p>
        </w:tc>
      </w:tr>
      <w:tr w:rsidR="001666A5" w:rsidRPr="006C2CE4" w14:paraId="0966A9F6"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2619FE" w14:textId="77777777" w:rsidR="001666A5" w:rsidRPr="006C2CE4" w:rsidRDefault="001666A5" w:rsidP="00DA4E0C">
            <w:pPr>
              <w:pStyle w:val="ROWTABELLA"/>
              <w:rPr>
                <w:color w:val="002060"/>
              </w:rPr>
            </w:pPr>
            <w:r w:rsidRPr="006C2CE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FFE24" w14:textId="77777777" w:rsidR="001666A5" w:rsidRPr="006C2CE4" w:rsidRDefault="001666A5" w:rsidP="00DA4E0C">
            <w:pPr>
              <w:pStyle w:val="ROWTABELLA"/>
              <w:jc w:val="center"/>
              <w:rPr>
                <w:color w:val="002060"/>
              </w:rPr>
            </w:pPr>
            <w:r w:rsidRPr="006C2C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56EE3"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BE311"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2CC88"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D5095"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90912" w14:textId="77777777" w:rsidR="001666A5" w:rsidRPr="006C2CE4" w:rsidRDefault="001666A5" w:rsidP="00DA4E0C">
            <w:pPr>
              <w:pStyle w:val="ROWTABELLA"/>
              <w:jc w:val="center"/>
              <w:rPr>
                <w:color w:val="002060"/>
              </w:rPr>
            </w:pPr>
            <w:r w:rsidRPr="006C2CE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DDC012" w14:textId="77777777" w:rsidR="001666A5" w:rsidRPr="006C2CE4" w:rsidRDefault="001666A5" w:rsidP="00DA4E0C">
            <w:pPr>
              <w:pStyle w:val="ROWTABELLA"/>
              <w:jc w:val="center"/>
              <w:rPr>
                <w:color w:val="002060"/>
              </w:rPr>
            </w:pPr>
            <w:r w:rsidRPr="006C2C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E5148" w14:textId="77777777" w:rsidR="001666A5" w:rsidRPr="006C2CE4" w:rsidRDefault="001666A5" w:rsidP="00DA4E0C">
            <w:pPr>
              <w:pStyle w:val="ROWTABELLA"/>
              <w:jc w:val="center"/>
              <w:rPr>
                <w:color w:val="002060"/>
              </w:rPr>
            </w:pPr>
            <w:r w:rsidRPr="006C2CE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13E7B" w14:textId="77777777" w:rsidR="001666A5" w:rsidRPr="006C2CE4" w:rsidRDefault="001666A5" w:rsidP="00DA4E0C">
            <w:pPr>
              <w:pStyle w:val="ROWTABELLA"/>
              <w:jc w:val="center"/>
              <w:rPr>
                <w:color w:val="002060"/>
              </w:rPr>
            </w:pPr>
            <w:r w:rsidRPr="006C2CE4">
              <w:rPr>
                <w:color w:val="002060"/>
              </w:rPr>
              <w:t>0</w:t>
            </w:r>
          </w:p>
        </w:tc>
      </w:tr>
      <w:tr w:rsidR="001666A5" w:rsidRPr="006C2CE4" w14:paraId="0D32136A"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92FB76" w14:textId="77777777" w:rsidR="001666A5" w:rsidRPr="006C2CE4" w:rsidRDefault="001666A5" w:rsidP="00DA4E0C">
            <w:pPr>
              <w:pStyle w:val="ROWTABELLA"/>
              <w:rPr>
                <w:color w:val="002060"/>
              </w:rPr>
            </w:pPr>
            <w:r w:rsidRPr="006C2CE4">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5C772"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11145"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804807"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804B7"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9C7F6"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38D5FF" w14:textId="77777777" w:rsidR="001666A5" w:rsidRPr="006C2CE4" w:rsidRDefault="001666A5" w:rsidP="00DA4E0C">
            <w:pPr>
              <w:pStyle w:val="ROWTABELLA"/>
              <w:jc w:val="center"/>
              <w:rPr>
                <w:color w:val="002060"/>
              </w:rPr>
            </w:pPr>
            <w:r w:rsidRPr="006C2CE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6893B" w14:textId="77777777" w:rsidR="001666A5" w:rsidRPr="006C2CE4" w:rsidRDefault="001666A5" w:rsidP="00DA4E0C">
            <w:pPr>
              <w:pStyle w:val="ROWTABELLA"/>
              <w:jc w:val="center"/>
              <w:rPr>
                <w:color w:val="002060"/>
              </w:rPr>
            </w:pPr>
            <w:r w:rsidRPr="006C2CE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B5DFE"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D1D702" w14:textId="77777777" w:rsidR="001666A5" w:rsidRPr="006C2CE4" w:rsidRDefault="001666A5" w:rsidP="00DA4E0C">
            <w:pPr>
              <w:pStyle w:val="ROWTABELLA"/>
              <w:jc w:val="center"/>
              <w:rPr>
                <w:color w:val="002060"/>
              </w:rPr>
            </w:pPr>
            <w:r w:rsidRPr="006C2CE4">
              <w:rPr>
                <w:color w:val="002060"/>
              </w:rPr>
              <w:t>0</w:t>
            </w:r>
          </w:p>
        </w:tc>
      </w:tr>
      <w:tr w:rsidR="001666A5" w:rsidRPr="006C2CE4" w14:paraId="32A8E2D2"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1F7903" w14:textId="77777777" w:rsidR="001666A5" w:rsidRPr="006C2CE4" w:rsidRDefault="001666A5" w:rsidP="00DA4E0C">
            <w:pPr>
              <w:pStyle w:val="ROWTABELLA"/>
              <w:rPr>
                <w:color w:val="002060"/>
              </w:rPr>
            </w:pPr>
            <w:r w:rsidRPr="006C2CE4">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25393" w14:textId="77777777" w:rsidR="001666A5" w:rsidRPr="006C2CE4" w:rsidRDefault="001666A5" w:rsidP="00DA4E0C">
            <w:pPr>
              <w:pStyle w:val="ROWTABELLA"/>
              <w:jc w:val="center"/>
              <w:rPr>
                <w:color w:val="002060"/>
              </w:rPr>
            </w:pPr>
            <w:r w:rsidRPr="006C2C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FD0AB7"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0DFED"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B71F3"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F2B80"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4BE7E" w14:textId="77777777" w:rsidR="001666A5" w:rsidRPr="006C2CE4" w:rsidRDefault="001666A5" w:rsidP="00DA4E0C">
            <w:pPr>
              <w:pStyle w:val="ROWTABELLA"/>
              <w:jc w:val="center"/>
              <w:rPr>
                <w:color w:val="002060"/>
              </w:rPr>
            </w:pPr>
            <w:r w:rsidRPr="006C2CE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CBE51" w14:textId="77777777" w:rsidR="001666A5" w:rsidRPr="006C2CE4" w:rsidRDefault="001666A5" w:rsidP="00DA4E0C">
            <w:pPr>
              <w:pStyle w:val="ROWTABELLA"/>
              <w:jc w:val="center"/>
              <w:rPr>
                <w:color w:val="002060"/>
              </w:rPr>
            </w:pPr>
            <w:r w:rsidRPr="006C2C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DFB65" w14:textId="77777777" w:rsidR="001666A5" w:rsidRPr="006C2CE4" w:rsidRDefault="001666A5" w:rsidP="00DA4E0C">
            <w:pPr>
              <w:pStyle w:val="ROWTABELLA"/>
              <w:jc w:val="center"/>
              <w:rPr>
                <w:color w:val="002060"/>
              </w:rPr>
            </w:pPr>
            <w:r w:rsidRPr="006C2CE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246F4" w14:textId="77777777" w:rsidR="001666A5" w:rsidRPr="006C2CE4" w:rsidRDefault="001666A5" w:rsidP="00DA4E0C">
            <w:pPr>
              <w:pStyle w:val="ROWTABELLA"/>
              <w:jc w:val="center"/>
              <w:rPr>
                <w:color w:val="002060"/>
              </w:rPr>
            </w:pPr>
            <w:r w:rsidRPr="006C2CE4">
              <w:rPr>
                <w:color w:val="002060"/>
              </w:rPr>
              <w:t>0</w:t>
            </w:r>
          </w:p>
        </w:tc>
      </w:tr>
      <w:tr w:rsidR="001666A5" w:rsidRPr="006C2CE4" w14:paraId="6361E3E9"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126683" w14:textId="77777777" w:rsidR="001666A5" w:rsidRPr="006C2CE4" w:rsidRDefault="001666A5" w:rsidP="00DA4E0C">
            <w:pPr>
              <w:pStyle w:val="ROWTABELLA"/>
              <w:rPr>
                <w:color w:val="002060"/>
              </w:rPr>
            </w:pPr>
            <w:r w:rsidRPr="006C2CE4">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3695D" w14:textId="77777777" w:rsidR="001666A5" w:rsidRPr="006C2CE4" w:rsidRDefault="001666A5" w:rsidP="00DA4E0C">
            <w:pPr>
              <w:pStyle w:val="ROWTABELLA"/>
              <w:jc w:val="center"/>
              <w:rPr>
                <w:color w:val="002060"/>
              </w:rPr>
            </w:pPr>
            <w:r w:rsidRPr="006C2C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1DC9FC"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AA109"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60C3F7"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AB193"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B1BE3" w14:textId="77777777" w:rsidR="001666A5" w:rsidRPr="006C2CE4" w:rsidRDefault="001666A5" w:rsidP="00DA4E0C">
            <w:pPr>
              <w:pStyle w:val="ROWTABELLA"/>
              <w:jc w:val="center"/>
              <w:rPr>
                <w:color w:val="002060"/>
              </w:rPr>
            </w:pPr>
            <w:r w:rsidRPr="006C2CE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991E2" w14:textId="77777777" w:rsidR="001666A5" w:rsidRPr="006C2CE4" w:rsidRDefault="001666A5" w:rsidP="00DA4E0C">
            <w:pPr>
              <w:pStyle w:val="ROWTABELLA"/>
              <w:jc w:val="center"/>
              <w:rPr>
                <w:color w:val="002060"/>
              </w:rPr>
            </w:pPr>
            <w:r w:rsidRPr="006C2C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1E4A58"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6D123" w14:textId="77777777" w:rsidR="001666A5" w:rsidRPr="006C2CE4" w:rsidRDefault="001666A5" w:rsidP="00DA4E0C">
            <w:pPr>
              <w:pStyle w:val="ROWTABELLA"/>
              <w:jc w:val="center"/>
              <w:rPr>
                <w:color w:val="002060"/>
              </w:rPr>
            </w:pPr>
            <w:r w:rsidRPr="006C2CE4">
              <w:rPr>
                <w:color w:val="002060"/>
              </w:rPr>
              <w:t>0</w:t>
            </w:r>
          </w:p>
        </w:tc>
      </w:tr>
      <w:tr w:rsidR="001666A5" w:rsidRPr="006C2CE4" w14:paraId="0133A02A"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714454" w14:textId="77777777" w:rsidR="001666A5" w:rsidRPr="006C2CE4" w:rsidRDefault="001666A5" w:rsidP="00DA4E0C">
            <w:pPr>
              <w:pStyle w:val="ROWTABELLA"/>
              <w:rPr>
                <w:color w:val="002060"/>
              </w:rPr>
            </w:pPr>
            <w:r w:rsidRPr="006C2CE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711EC"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57688B"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28638"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3F780"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6AA538"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512644" w14:textId="77777777" w:rsidR="001666A5" w:rsidRPr="006C2CE4" w:rsidRDefault="001666A5" w:rsidP="00DA4E0C">
            <w:pPr>
              <w:pStyle w:val="ROWTABELLA"/>
              <w:jc w:val="center"/>
              <w:rPr>
                <w:color w:val="002060"/>
              </w:rPr>
            </w:pPr>
            <w:r w:rsidRPr="006C2C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5DF23" w14:textId="77777777" w:rsidR="001666A5" w:rsidRPr="006C2CE4" w:rsidRDefault="001666A5" w:rsidP="00DA4E0C">
            <w:pPr>
              <w:pStyle w:val="ROWTABELLA"/>
              <w:jc w:val="center"/>
              <w:rPr>
                <w:color w:val="002060"/>
              </w:rPr>
            </w:pPr>
            <w:r w:rsidRPr="006C2C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E12C9"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39764" w14:textId="77777777" w:rsidR="001666A5" w:rsidRPr="006C2CE4" w:rsidRDefault="001666A5" w:rsidP="00DA4E0C">
            <w:pPr>
              <w:pStyle w:val="ROWTABELLA"/>
              <w:jc w:val="center"/>
              <w:rPr>
                <w:color w:val="002060"/>
              </w:rPr>
            </w:pPr>
            <w:r w:rsidRPr="006C2CE4">
              <w:rPr>
                <w:color w:val="002060"/>
              </w:rPr>
              <w:t>0</w:t>
            </w:r>
          </w:p>
        </w:tc>
      </w:tr>
      <w:tr w:rsidR="001666A5" w:rsidRPr="006C2CE4" w14:paraId="1E9E7E70"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940DA7" w14:textId="77777777" w:rsidR="001666A5" w:rsidRPr="006C2CE4" w:rsidRDefault="001666A5" w:rsidP="00DA4E0C">
            <w:pPr>
              <w:pStyle w:val="ROWTABELLA"/>
              <w:rPr>
                <w:color w:val="002060"/>
              </w:rPr>
            </w:pPr>
            <w:r w:rsidRPr="006C2CE4">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C8175"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5F36E9"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A8330"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17B83B"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38993"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19396" w14:textId="77777777" w:rsidR="001666A5" w:rsidRPr="006C2CE4" w:rsidRDefault="001666A5" w:rsidP="00DA4E0C">
            <w:pPr>
              <w:pStyle w:val="ROWTABELLA"/>
              <w:jc w:val="center"/>
              <w:rPr>
                <w:color w:val="002060"/>
              </w:rPr>
            </w:pPr>
            <w:r w:rsidRPr="006C2CE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47AA66" w14:textId="77777777" w:rsidR="001666A5" w:rsidRPr="006C2CE4" w:rsidRDefault="001666A5" w:rsidP="00DA4E0C">
            <w:pPr>
              <w:pStyle w:val="ROWTABELLA"/>
              <w:jc w:val="center"/>
              <w:rPr>
                <w:color w:val="002060"/>
              </w:rPr>
            </w:pPr>
            <w:r w:rsidRPr="006C2CE4">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0DAC8" w14:textId="77777777" w:rsidR="001666A5" w:rsidRPr="006C2CE4" w:rsidRDefault="001666A5" w:rsidP="00DA4E0C">
            <w:pPr>
              <w:pStyle w:val="ROWTABELLA"/>
              <w:jc w:val="center"/>
              <w:rPr>
                <w:color w:val="002060"/>
              </w:rPr>
            </w:pPr>
            <w:r w:rsidRPr="006C2C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5E853" w14:textId="77777777" w:rsidR="001666A5" w:rsidRPr="006C2CE4" w:rsidRDefault="001666A5" w:rsidP="00DA4E0C">
            <w:pPr>
              <w:pStyle w:val="ROWTABELLA"/>
              <w:jc w:val="center"/>
              <w:rPr>
                <w:color w:val="002060"/>
              </w:rPr>
            </w:pPr>
            <w:r w:rsidRPr="006C2CE4">
              <w:rPr>
                <w:color w:val="002060"/>
              </w:rPr>
              <w:t>0</w:t>
            </w:r>
          </w:p>
        </w:tc>
      </w:tr>
      <w:tr w:rsidR="001666A5" w:rsidRPr="006C2CE4" w14:paraId="2D5F930A"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6550B3" w14:textId="77777777" w:rsidR="001666A5" w:rsidRPr="006C2CE4" w:rsidRDefault="001666A5" w:rsidP="00DA4E0C">
            <w:pPr>
              <w:pStyle w:val="ROWTABELLA"/>
              <w:rPr>
                <w:color w:val="002060"/>
              </w:rPr>
            </w:pPr>
            <w:r w:rsidRPr="006C2CE4">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5BDD7"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0C0A4"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B1DC2"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16E93"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BBC1BD"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43C4F"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8A9BEF" w14:textId="77777777" w:rsidR="001666A5" w:rsidRPr="006C2CE4" w:rsidRDefault="001666A5" w:rsidP="00DA4E0C">
            <w:pPr>
              <w:pStyle w:val="ROWTABELLA"/>
              <w:jc w:val="center"/>
              <w:rPr>
                <w:color w:val="002060"/>
              </w:rPr>
            </w:pPr>
            <w:r w:rsidRPr="006C2CE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CF5C5" w14:textId="77777777" w:rsidR="001666A5" w:rsidRPr="006C2CE4" w:rsidRDefault="001666A5" w:rsidP="00DA4E0C">
            <w:pPr>
              <w:pStyle w:val="ROWTABELLA"/>
              <w:jc w:val="center"/>
              <w:rPr>
                <w:color w:val="002060"/>
              </w:rPr>
            </w:pPr>
            <w:r w:rsidRPr="006C2CE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D4728" w14:textId="77777777" w:rsidR="001666A5" w:rsidRPr="006C2CE4" w:rsidRDefault="001666A5" w:rsidP="00DA4E0C">
            <w:pPr>
              <w:pStyle w:val="ROWTABELLA"/>
              <w:jc w:val="center"/>
              <w:rPr>
                <w:color w:val="002060"/>
              </w:rPr>
            </w:pPr>
            <w:r w:rsidRPr="006C2CE4">
              <w:rPr>
                <w:color w:val="002060"/>
              </w:rPr>
              <w:t>0</w:t>
            </w:r>
          </w:p>
        </w:tc>
      </w:tr>
      <w:tr w:rsidR="001666A5" w:rsidRPr="006C2CE4" w14:paraId="0A97CDEC"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98A160" w14:textId="77777777" w:rsidR="001666A5" w:rsidRPr="006C2CE4" w:rsidRDefault="001666A5" w:rsidP="00DA4E0C">
            <w:pPr>
              <w:pStyle w:val="ROWTABELLA"/>
              <w:rPr>
                <w:color w:val="002060"/>
              </w:rPr>
            </w:pPr>
            <w:r w:rsidRPr="006C2CE4">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3C94C"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E5841"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C81D2"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CFE5A"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68ADB"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9A3F7" w14:textId="77777777" w:rsidR="001666A5" w:rsidRPr="006C2CE4" w:rsidRDefault="001666A5" w:rsidP="00DA4E0C">
            <w:pPr>
              <w:pStyle w:val="ROWTABELLA"/>
              <w:jc w:val="center"/>
              <w:rPr>
                <w:color w:val="002060"/>
              </w:rPr>
            </w:pPr>
            <w:r w:rsidRPr="006C2C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3FB3F" w14:textId="77777777" w:rsidR="001666A5" w:rsidRPr="006C2CE4" w:rsidRDefault="001666A5" w:rsidP="00DA4E0C">
            <w:pPr>
              <w:pStyle w:val="ROWTABELLA"/>
              <w:jc w:val="center"/>
              <w:rPr>
                <w:color w:val="002060"/>
              </w:rPr>
            </w:pPr>
            <w:r w:rsidRPr="006C2CE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A626C" w14:textId="77777777" w:rsidR="001666A5" w:rsidRPr="006C2CE4" w:rsidRDefault="001666A5" w:rsidP="00DA4E0C">
            <w:pPr>
              <w:pStyle w:val="ROWTABELLA"/>
              <w:jc w:val="center"/>
              <w:rPr>
                <w:color w:val="002060"/>
              </w:rPr>
            </w:pPr>
            <w:r w:rsidRPr="006C2C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EAE76" w14:textId="77777777" w:rsidR="001666A5" w:rsidRPr="006C2CE4" w:rsidRDefault="001666A5" w:rsidP="00DA4E0C">
            <w:pPr>
              <w:pStyle w:val="ROWTABELLA"/>
              <w:jc w:val="center"/>
              <w:rPr>
                <w:color w:val="002060"/>
              </w:rPr>
            </w:pPr>
            <w:r w:rsidRPr="006C2CE4">
              <w:rPr>
                <w:color w:val="002060"/>
              </w:rPr>
              <w:t>0</w:t>
            </w:r>
          </w:p>
        </w:tc>
      </w:tr>
      <w:tr w:rsidR="001666A5" w:rsidRPr="006C2CE4" w14:paraId="6387D4BA"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C37D2B" w14:textId="77777777" w:rsidR="001666A5" w:rsidRPr="006C2CE4" w:rsidRDefault="001666A5" w:rsidP="00DA4E0C">
            <w:pPr>
              <w:pStyle w:val="ROWTABELLA"/>
              <w:rPr>
                <w:color w:val="002060"/>
              </w:rPr>
            </w:pPr>
            <w:r w:rsidRPr="006C2CE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5E1CA"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3F64C"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C9B73"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45C74"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5B812A"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71CD8" w14:textId="77777777" w:rsidR="001666A5" w:rsidRPr="006C2CE4" w:rsidRDefault="001666A5" w:rsidP="00DA4E0C">
            <w:pPr>
              <w:pStyle w:val="ROWTABELLA"/>
              <w:jc w:val="center"/>
              <w:rPr>
                <w:color w:val="002060"/>
              </w:rPr>
            </w:pPr>
            <w:r w:rsidRPr="006C2C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A7C96" w14:textId="77777777" w:rsidR="001666A5" w:rsidRPr="006C2CE4" w:rsidRDefault="001666A5" w:rsidP="00DA4E0C">
            <w:pPr>
              <w:pStyle w:val="ROWTABELLA"/>
              <w:jc w:val="center"/>
              <w:rPr>
                <w:color w:val="002060"/>
              </w:rPr>
            </w:pPr>
            <w:r w:rsidRPr="006C2CE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A528C" w14:textId="77777777" w:rsidR="001666A5" w:rsidRPr="006C2CE4" w:rsidRDefault="001666A5" w:rsidP="00DA4E0C">
            <w:pPr>
              <w:pStyle w:val="ROWTABELLA"/>
              <w:jc w:val="center"/>
              <w:rPr>
                <w:color w:val="002060"/>
              </w:rPr>
            </w:pPr>
            <w:r w:rsidRPr="006C2C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D8658" w14:textId="77777777" w:rsidR="001666A5" w:rsidRPr="006C2CE4" w:rsidRDefault="001666A5" w:rsidP="00DA4E0C">
            <w:pPr>
              <w:pStyle w:val="ROWTABELLA"/>
              <w:jc w:val="center"/>
              <w:rPr>
                <w:color w:val="002060"/>
              </w:rPr>
            </w:pPr>
            <w:r w:rsidRPr="006C2CE4">
              <w:rPr>
                <w:color w:val="002060"/>
              </w:rPr>
              <w:t>0</w:t>
            </w:r>
          </w:p>
        </w:tc>
      </w:tr>
      <w:tr w:rsidR="001666A5" w:rsidRPr="006C2CE4" w14:paraId="71C296F1"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F8E006" w14:textId="77777777" w:rsidR="001666A5" w:rsidRPr="006C2CE4" w:rsidRDefault="001666A5" w:rsidP="00DA4E0C">
            <w:pPr>
              <w:pStyle w:val="ROWTABELLA"/>
              <w:rPr>
                <w:color w:val="002060"/>
              </w:rPr>
            </w:pPr>
            <w:r w:rsidRPr="006C2CE4">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73B12"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1E2CD"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46B454"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0DCE5"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729FC"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29EDC" w14:textId="77777777" w:rsidR="001666A5" w:rsidRPr="006C2CE4" w:rsidRDefault="001666A5" w:rsidP="00DA4E0C">
            <w:pPr>
              <w:pStyle w:val="ROWTABELLA"/>
              <w:jc w:val="center"/>
              <w:rPr>
                <w:color w:val="002060"/>
              </w:rPr>
            </w:pPr>
            <w:r w:rsidRPr="006C2CE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953092" w14:textId="77777777" w:rsidR="001666A5" w:rsidRPr="006C2CE4" w:rsidRDefault="001666A5" w:rsidP="00DA4E0C">
            <w:pPr>
              <w:pStyle w:val="ROWTABELLA"/>
              <w:jc w:val="center"/>
              <w:rPr>
                <w:color w:val="002060"/>
              </w:rPr>
            </w:pPr>
            <w:r w:rsidRPr="006C2CE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511ED" w14:textId="77777777" w:rsidR="001666A5" w:rsidRPr="006C2CE4" w:rsidRDefault="001666A5" w:rsidP="00DA4E0C">
            <w:pPr>
              <w:pStyle w:val="ROWTABELLA"/>
              <w:jc w:val="center"/>
              <w:rPr>
                <w:color w:val="002060"/>
              </w:rPr>
            </w:pPr>
            <w:r w:rsidRPr="006C2CE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D967A" w14:textId="77777777" w:rsidR="001666A5" w:rsidRPr="006C2CE4" w:rsidRDefault="001666A5" w:rsidP="00DA4E0C">
            <w:pPr>
              <w:pStyle w:val="ROWTABELLA"/>
              <w:jc w:val="center"/>
              <w:rPr>
                <w:color w:val="002060"/>
              </w:rPr>
            </w:pPr>
            <w:r w:rsidRPr="006C2CE4">
              <w:rPr>
                <w:color w:val="002060"/>
              </w:rPr>
              <w:t>0</w:t>
            </w:r>
          </w:p>
        </w:tc>
      </w:tr>
      <w:tr w:rsidR="001666A5" w:rsidRPr="006C2CE4" w14:paraId="33E071CA" w14:textId="77777777" w:rsidTr="001666A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1258679" w14:textId="77777777" w:rsidR="001666A5" w:rsidRPr="006C2CE4" w:rsidRDefault="001666A5" w:rsidP="00DA4E0C">
            <w:pPr>
              <w:pStyle w:val="ROWTABELLA"/>
              <w:rPr>
                <w:color w:val="002060"/>
              </w:rPr>
            </w:pPr>
            <w:proofErr w:type="spellStart"/>
            <w:r w:rsidRPr="006C2CE4">
              <w:rPr>
                <w:color w:val="002060"/>
              </w:rPr>
              <w:t>sq.B</w:t>
            </w:r>
            <w:proofErr w:type="spellEnd"/>
            <w:r w:rsidRPr="006C2CE4">
              <w:rPr>
                <w:color w:val="002060"/>
              </w:rPr>
              <w:t xml:space="preserve"> REAL S.COSTANZO </w:t>
            </w:r>
            <w:proofErr w:type="spellStart"/>
            <w:r w:rsidRPr="006C2CE4">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4B197"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DBB54"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87EAC"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081C0"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EE6091"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FB6EE6"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A2754"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376B8"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E22F9" w14:textId="77777777" w:rsidR="001666A5" w:rsidRPr="006C2CE4" w:rsidRDefault="001666A5" w:rsidP="00DA4E0C">
            <w:pPr>
              <w:pStyle w:val="ROWTABELLA"/>
              <w:jc w:val="center"/>
              <w:rPr>
                <w:color w:val="002060"/>
              </w:rPr>
            </w:pPr>
            <w:r w:rsidRPr="006C2CE4">
              <w:rPr>
                <w:color w:val="002060"/>
              </w:rPr>
              <w:t>0</w:t>
            </w:r>
          </w:p>
        </w:tc>
      </w:tr>
    </w:tbl>
    <w:p w14:paraId="447A293A" w14:textId="77777777" w:rsidR="001666A5" w:rsidRPr="006C2CE4" w:rsidRDefault="001666A5" w:rsidP="001666A5">
      <w:pPr>
        <w:pStyle w:val="breakline"/>
        <w:divId w:val="527259509"/>
        <w:rPr>
          <w:color w:val="002060"/>
        </w:rPr>
      </w:pPr>
    </w:p>
    <w:p w14:paraId="1D8C5D8E" w14:textId="77777777" w:rsidR="001666A5" w:rsidRPr="006C2CE4" w:rsidRDefault="001666A5" w:rsidP="001666A5">
      <w:pPr>
        <w:pStyle w:val="breakline"/>
        <w:divId w:val="527259509"/>
        <w:rPr>
          <w:color w:val="002060"/>
        </w:rPr>
      </w:pPr>
    </w:p>
    <w:p w14:paraId="2CEDCF01" w14:textId="77777777" w:rsidR="001666A5" w:rsidRPr="006C2CE4" w:rsidRDefault="001666A5" w:rsidP="001666A5">
      <w:pPr>
        <w:pStyle w:val="SOTTOTITOLOCAMPIONATO1"/>
        <w:divId w:val="527259509"/>
        <w:rPr>
          <w:color w:val="002060"/>
        </w:rPr>
      </w:pPr>
      <w:r w:rsidRPr="006C2CE4">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666A5" w:rsidRPr="006C2CE4" w14:paraId="70A139FB" w14:textId="77777777" w:rsidTr="001666A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2B189A" w14:textId="77777777" w:rsidR="001666A5" w:rsidRPr="006C2CE4" w:rsidRDefault="001666A5" w:rsidP="00DA4E0C">
            <w:pPr>
              <w:pStyle w:val="HEADERTABELLA"/>
              <w:rPr>
                <w:color w:val="002060"/>
              </w:rPr>
            </w:pPr>
            <w:r w:rsidRPr="006C2C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5BB17A" w14:textId="77777777" w:rsidR="001666A5" w:rsidRPr="006C2CE4" w:rsidRDefault="001666A5" w:rsidP="00DA4E0C">
            <w:pPr>
              <w:pStyle w:val="HEADERTABELLA"/>
              <w:rPr>
                <w:color w:val="002060"/>
              </w:rPr>
            </w:pPr>
            <w:r w:rsidRPr="006C2C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B44D85" w14:textId="77777777" w:rsidR="001666A5" w:rsidRPr="006C2CE4" w:rsidRDefault="001666A5" w:rsidP="00DA4E0C">
            <w:pPr>
              <w:pStyle w:val="HEADERTABELLA"/>
              <w:rPr>
                <w:color w:val="002060"/>
              </w:rPr>
            </w:pPr>
            <w:r w:rsidRPr="006C2C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0EA3A2" w14:textId="77777777" w:rsidR="001666A5" w:rsidRPr="006C2CE4" w:rsidRDefault="001666A5" w:rsidP="00DA4E0C">
            <w:pPr>
              <w:pStyle w:val="HEADERTABELLA"/>
              <w:rPr>
                <w:color w:val="002060"/>
              </w:rPr>
            </w:pPr>
            <w:r w:rsidRPr="006C2C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A86029" w14:textId="77777777" w:rsidR="001666A5" w:rsidRPr="006C2CE4" w:rsidRDefault="001666A5" w:rsidP="00DA4E0C">
            <w:pPr>
              <w:pStyle w:val="HEADERTABELLA"/>
              <w:rPr>
                <w:color w:val="002060"/>
              </w:rPr>
            </w:pPr>
            <w:r w:rsidRPr="006C2C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7DC45D" w14:textId="77777777" w:rsidR="001666A5" w:rsidRPr="006C2CE4" w:rsidRDefault="001666A5" w:rsidP="00DA4E0C">
            <w:pPr>
              <w:pStyle w:val="HEADERTABELLA"/>
              <w:rPr>
                <w:color w:val="002060"/>
              </w:rPr>
            </w:pPr>
            <w:r w:rsidRPr="006C2C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E2D17E" w14:textId="77777777" w:rsidR="001666A5" w:rsidRPr="006C2CE4" w:rsidRDefault="001666A5" w:rsidP="00DA4E0C">
            <w:pPr>
              <w:pStyle w:val="HEADERTABELLA"/>
              <w:rPr>
                <w:color w:val="002060"/>
              </w:rPr>
            </w:pPr>
            <w:r w:rsidRPr="006C2C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8BA0F8" w14:textId="77777777" w:rsidR="001666A5" w:rsidRPr="006C2CE4" w:rsidRDefault="001666A5" w:rsidP="00DA4E0C">
            <w:pPr>
              <w:pStyle w:val="HEADERTABELLA"/>
              <w:rPr>
                <w:color w:val="002060"/>
              </w:rPr>
            </w:pPr>
            <w:r w:rsidRPr="006C2C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AB2DE6" w14:textId="77777777" w:rsidR="001666A5" w:rsidRPr="006C2CE4" w:rsidRDefault="001666A5" w:rsidP="00DA4E0C">
            <w:pPr>
              <w:pStyle w:val="HEADERTABELLA"/>
              <w:rPr>
                <w:color w:val="002060"/>
              </w:rPr>
            </w:pPr>
            <w:r w:rsidRPr="006C2C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0CA84C" w14:textId="77777777" w:rsidR="001666A5" w:rsidRPr="006C2CE4" w:rsidRDefault="001666A5" w:rsidP="00DA4E0C">
            <w:pPr>
              <w:pStyle w:val="HEADERTABELLA"/>
              <w:rPr>
                <w:color w:val="002060"/>
              </w:rPr>
            </w:pPr>
            <w:r w:rsidRPr="006C2CE4">
              <w:rPr>
                <w:color w:val="002060"/>
              </w:rPr>
              <w:t>PE</w:t>
            </w:r>
          </w:p>
        </w:tc>
      </w:tr>
      <w:tr w:rsidR="001666A5" w:rsidRPr="006C2CE4" w14:paraId="3BB32584" w14:textId="77777777" w:rsidTr="001666A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43A523C" w14:textId="77777777" w:rsidR="001666A5" w:rsidRPr="006C2CE4" w:rsidRDefault="001666A5" w:rsidP="00DA4E0C">
            <w:pPr>
              <w:pStyle w:val="ROWTABELLA"/>
              <w:rPr>
                <w:color w:val="002060"/>
              </w:rPr>
            </w:pPr>
            <w:r w:rsidRPr="006C2CE4">
              <w:rPr>
                <w:color w:val="002060"/>
              </w:rPr>
              <w:lastRenderedPageBreak/>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1B1F8" w14:textId="77777777" w:rsidR="001666A5" w:rsidRPr="006C2CE4" w:rsidRDefault="001666A5" w:rsidP="00DA4E0C">
            <w:pPr>
              <w:pStyle w:val="ROWTABELLA"/>
              <w:jc w:val="center"/>
              <w:rPr>
                <w:color w:val="002060"/>
              </w:rPr>
            </w:pPr>
            <w:r w:rsidRPr="006C2C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55FC5"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7D8F8"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B51C0"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BFA4E"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E6E14" w14:textId="77777777" w:rsidR="001666A5" w:rsidRPr="006C2CE4" w:rsidRDefault="001666A5" w:rsidP="00DA4E0C">
            <w:pPr>
              <w:pStyle w:val="ROWTABELLA"/>
              <w:jc w:val="center"/>
              <w:rPr>
                <w:color w:val="002060"/>
              </w:rPr>
            </w:pPr>
            <w:r w:rsidRPr="006C2CE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A1FD1D" w14:textId="77777777" w:rsidR="001666A5" w:rsidRPr="006C2CE4" w:rsidRDefault="001666A5" w:rsidP="00DA4E0C">
            <w:pPr>
              <w:pStyle w:val="ROWTABELLA"/>
              <w:jc w:val="center"/>
              <w:rPr>
                <w:color w:val="002060"/>
              </w:rPr>
            </w:pPr>
            <w:r w:rsidRPr="006C2C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80126" w14:textId="77777777" w:rsidR="001666A5" w:rsidRPr="006C2CE4" w:rsidRDefault="001666A5" w:rsidP="00DA4E0C">
            <w:pPr>
              <w:pStyle w:val="ROWTABELLA"/>
              <w:jc w:val="center"/>
              <w:rPr>
                <w:color w:val="002060"/>
              </w:rPr>
            </w:pPr>
            <w:r w:rsidRPr="006C2CE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0F0D1" w14:textId="77777777" w:rsidR="001666A5" w:rsidRPr="006C2CE4" w:rsidRDefault="001666A5" w:rsidP="00DA4E0C">
            <w:pPr>
              <w:pStyle w:val="ROWTABELLA"/>
              <w:jc w:val="center"/>
              <w:rPr>
                <w:color w:val="002060"/>
              </w:rPr>
            </w:pPr>
            <w:r w:rsidRPr="006C2CE4">
              <w:rPr>
                <w:color w:val="002060"/>
              </w:rPr>
              <w:t>0</w:t>
            </w:r>
          </w:p>
        </w:tc>
      </w:tr>
      <w:tr w:rsidR="001666A5" w:rsidRPr="006C2CE4" w14:paraId="103E2D7A"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B31D81" w14:textId="77777777" w:rsidR="001666A5" w:rsidRPr="006C2CE4" w:rsidRDefault="001666A5" w:rsidP="00DA4E0C">
            <w:pPr>
              <w:pStyle w:val="ROWTABELLA"/>
              <w:rPr>
                <w:color w:val="002060"/>
              </w:rPr>
            </w:pPr>
            <w:r w:rsidRPr="006C2CE4">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FD4EE" w14:textId="77777777" w:rsidR="001666A5" w:rsidRPr="006C2CE4" w:rsidRDefault="001666A5" w:rsidP="00DA4E0C">
            <w:pPr>
              <w:pStyle w:val="ROWTABELLA"/>
              <w:jc w:val="center"/>
              <w:rPr>
                <w:color w:val="002060"/>
              </w:rPr>
            </w:pPr>
            <w:r w:rsidRPr="006C2C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1853A1"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CFE91"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EA132"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ACE91"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33B2A" w14:textId="77777777" w:rsidR="001666A5" w:rsidRPr="006C2CE4" w:rsidRDefault="001666A5" w:rsidP="00DA4E0C">
            <w:pPr>
              <w:pStyle w:val="ROWTABELLA"/>
              <w:jc w:val="center"/>
              <w:rPr>
                <w:color w:val="002060"/>
              </w:rPr>
            </w:pPr>
            <w:r w:rsidRPr="006C2CE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16D5D" w14:textId="77777777" w:rsidR="001666A5" w:rsidRPr="006C2CE4" w:rsidRDefault="001666A5" w:rsidP="00DA4E0C">
            <w:pPr>
              <w:pStyle w:val="ROWTABELLA"/>
              <w:jc w:val="center"/>
              <w:rPr>
                <w:color w:val="002060"/>
              </w:rPr>
            </w:pPr>
            <w:r w:rsidRPr="006C2C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D431F" w14:textId="77777777" w:rsidR="001666A5" w:rsidRPr="006C2CE4" w:rsidRDefault="001666A5" w:rsidP="00DA4E0C">
            <w:pPr>
              <w:pStyle w:val="ROWTABELLA"/>
              <w:jc w:val="center"/>
              <w:rPr>
                <w:color w:val="002060"/>
              </w:rPr>
            </w:pPr>
            <w:r w:rsidRPr="006C2C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4AC2E" w14:textId="77777777" w:rsidR="001666A5" w:rsidRPr="006C2CE4" w:rsidRDefault="001666A5" w:rsidP="00DA4E0C">
            <w:pPr>
              <w:pStyle w:val="ROWTABELLA"/>
              <w:jc w:val="center"/>
              <w:rPr>
                <w:color w:val="002060"/>
              </w:rPr>
            </w:pPr>
            <w:r w:rsidRPr="006C2CE4">
              <w:rPr>
                <w:color w:val="002060"/>
              </w:rPr>
              <w:t>0</w:t>
            </w:r>
          </w:p>
        </w:tc>
      </w:tr>
      <w:tr w:rsidR="001666A5" w:rsidRPr="006C2CE4" w14:paraId="0E919530"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636B80" w14:textId="77777777" w:rsidR="001666A5" w:rsidRPr="006C2CE4" w:rsidRDefault="001666A5" w:rsidP="00DA4E0C">
            <w:pPr>
              <w:pStyle w:val="ROWTABELLA"/>
              <w:rPr>
                <w:color w:val="002060"/>
              </w:rPr>
            </w:pPr>
            <w:r w:rsidRPr="006C2CE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FE098" w14:textId="77777777" w:rsidR="001666A5" w:rsidRPr="006C2CE4" w:rsidRDefault="001666A5" w:rsidP="00DA4E0C">
            <w:pPr>
              <w:pStyle w:val="ROWTABELLA"/>
              <w:jc w:val="center"/>
              <w:rPr>
                <w:color w:val="002060"/>
              </w:rPr>
            </w:pPr>
            <w:r w:rsidRPr="006C2C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811EA"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43105"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9860D"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876AA"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D3EB6" w14:textId="77777777" w:rsidR="001666A5" w:rsidRPr="006C2CE4" w:rsidRDefault="001666A5" w:rsidP="00DA4E0C">
            <w:pPr>
              <w:pStyle w:val="ROWTABELLA"/>
              <w:jc w:val="center"/>
              <w:rPr>
                <w:color w:val="002060"/>
              </w:rPr>
            </w:pPr>
            <w:r w:rsidRPr="006C2CE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B959F" w14:textId="77777777" w:rsidR="001666A5" w:rsidRPr="006C2CE4" w:rsidRDefault="001666A5" w:rsidP="00DA4E0C">
            <w:pPr>
              <w:pStyle w:val="ROWTABELLA"/>
              <w:jc w:val="center"/>
              <w:rPr>
                <w:color w:val="002060"/>
              </w:rPr>
            </w:pPr>
            <w:r w:rsidRPr="006C2C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7D5DE" w14:textId="77777777" w:rsidR="001666A5" w:rsidRPr="006C2CE4" w:rsidRDefault="001666A5" w:rsidP="00DA4E0C">
            <w:pPr>
              <w:pStyle w:val="ROWTABELLA"/>
              <w:jc w:val="center"/>
              <w:rPr>
                <w:color w:val="002060"/>
              </w:rPr>
            </w:pPr>
            <w:r w:rsidRPr="006C2C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48F12" w14:textId="77777777" w:rsidR="001666A5" w:rsidRPr="006C2CE4" w:rsidRDefault="001666A5" w:rsidP="00DA4E0C">
            <w:pPr>
              <w:pStyle w:val="ROWTABELLA"/>
              <w:jc w:val="center"/>
              <w:rPr>
                <w:color w:val="002060"/>
              </w:rPr>
            </w:pPr>
            <w:r w:rsidRPr="006C2CE4">
              <w:rPr>
                <w:color w:val="002060"/>
              </w:rPr>
              <w:t>0</w:t>
            </w:r>
          </w:p>
        </w:tc>
      </w:tr>
      <w:tr w:rsidR="001666A5" w:rsidRPr="006C2CE4" w14:paraId="0EF9F863"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14F848" w14:textId="77777777" w:rsidR="001666A5" w:rsidRPr="006C2CE4" w:rsidRDefault="001666A5" w:rsidP="00DA4E0C">
            <w:pPr>
              <w:pStyle w:val="ROWTABELLA"/>
              <w:rPr>
                <w:color w:val="002060"/>
              </w:rPr>
            </w:pPr>
            <w:r w:rsidRPr="006C2CE4">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58B37" w14:textId="77777777" w:rsidR="001666A5" w:rsidRPr="006C2CE4" w:rsidRDefault="001666A5" w:rsidP="00DA4E0C">
            <w:pPr>
              <w:pStyle w:val="ROWTABELLA"/>
              <w:jc w:val="center"/>
              <w:rPr>
                <w:color w:val="002060"/>
              </w:rPr>
            </w:pPr>
            <w:r w:rsidRPr="006C2C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3AAB81"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23B45"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8A3E1"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3B219"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44E3C" w14:textId="77777777" w:rsidR="001666A5" w:rsidRPr="006C2CE4" w:rsidRDefault="001666A5" w:rsidP="00DA4E0C">
            <w:pPr>
              <w:pStyle w:val="ROWTABELLA"/>
              <w:jc w:val="center"/>
              <w:rPr>
                <w:color w:val="002060"/>
              </w:rPr>
            </w:pPr>
            <w:r w:rsidRPr="006C2CE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A3608" w14:textId="77777777" w:rsidR="001666A5" w:rsidRPr="006C2CE4" w:rsidRDefault="001666A5" w:rsidP="00DA4E0C">
            <w:pPr>
              <w:pStyle w:val="ROWTABELLA"/>
              <w:jc w:val="center"/>
              <w:rPr>
                <w:color w:val="002060"/>
              </w:rPr>
            </w:pPr>
            <w:r w:rsidRPr="006C2C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37897A" w14:textId="77777777" w:rsidR="001666A5" w:rsidRPr="006C2CE4" w:rsidRDefault="001666A5" w:rsidP="00DA4E0C">
            <w:pPr>
              <w:pStyle w:val="ROWTABELLA"/>
              <w:jc w:val="center"/>
              <w:rPr>
                <w:color w:val="002060"/>
              </w:rPr>
            </w:pPr>
            <w:r w:rsidRPr="006C2CE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A1EC7A" w14:textId="77777777" w:rsidR="001666A5" w:rsidRPr="006C2CE4" w:rsidRDefault="001666A5" w:rsidP="00DA4E0C">
            <w:pPr>
              <w:pStyle w:val="ROWTABELLA"/>
              <w:jc w:val="center"/>
              <w:rPr>
                <w:color w:val="002060"/>
              </w:rPr>
            </w:pPr>
            <w:r w:rsidRPr="006C2CE4">
              <w:rPr>
                <w:color w:val="002060"/>
              </w:rPr>
              <w:t>0</w:t>
            </w:r>
          </w:p>
        </w:tc>
      </w:tr>
      <w:tr w:rsidR="001666A5" w:rsidRPr="006C2CE4" w14:paraId="606423FA"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BAAF61" w14:textId="77777777" w:rsidR="001666A5" w:rsidRPr="006C2CE4" w:rsidRDefault="001666A5" w:rsidP="00DA4E0C">
            <w:pPr>
              <w:pStyle w:val="ROWTABELLA"/>
              <w:rPr>
                <w:color w:val="002060"/>
              </w:rPr>
            </w:pPr>
            <w:r w:rsidRPr="006C2CE4">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6E5AB" w14:textId="77777777" w:rsidR="001666A5" w:rsidRPr="006C2CE4" w:rsidRDefault="001666A5" w:rsidP="00DA4E0C">
            <w:pPr>
              <w:pStyle w:val="ROWTABELLA"/>
              <w:jc w:val="center"/>
              <w:rPr>
                <w:color w:val="002060"/>
              </w:rPr>
            </w:pPr>
            <w:r w:rsidRPr="006C2C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5AB42"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87F086"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30D96"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D0337"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013902" w14:textId="77777777" w:rsidR="001666A5" w:rsidRPr="006C2CE4" w:rsidRDefault="001666A5" w:rsidP="00DA4E0C">
            <w:pPr>
              <w:pStyle w:val="ROWTABELLA"/>
              <w:jc w:val="center"/>
              <w:rPr>
                <w:color w:val="002060"/>
              </w:rPr>
            </w:pPr>
            <w:r w:rsidRPr="006C2C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4EE5F" w14:textId="77777777" w:rsidR="001666A5" w:rsidRPr="006C2CE4" w:rsidRDefault="001666A5" w:rsidP="00DA4E0C">
            <w:pPr>
              <w:pStyle w:val="ROWTABELLA"/>
              <w:jc w:val="center"/>
              <w:rPr>
                <w:color w:val="002060"/>
              </w:rPr>
            </w:pPr>
            <w:r w:rsidRPr="006C2CE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99B09"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D9119" w14:textId="77777777" w:rsidR="001666A5" w:rsidRPr="006C2CE4" w:rsidRDefault="001666A5" w:rsidP="00DA4E0C">
            <w:pPr>
              <w:pStyle w:val="ROWTABELLA"/>
              <w:jc w:val="center"/>
              <w:rPr>
                <w:color w:val="002060"/>
              </w:rPr>
            </w:pPr>
            <w:r w:rsidRPr="006C2CE4">
              <w:rPr>
                <w:color w:val="002060"/>
              </w:rPr>
              <w:t>0</w:t>
            </w:r>
          </w:p>
        </w:tc>
      </w:tr>
      <w:tr w:rsidR="001666A5" w:rsidRPr="006C2CE4" w14:paraId="6CD36D9B"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C51AFD" w14:textId="77777777" w:rsidR="001666A5" w:rsidRPr="006C2CE4" w:rsidRDefault="001666A5" w:rsidP="00DA4E0C">
            <w:pPr>
              <w:pStyle w:val="ROWTABELLA"/>
              <w:rPr>
                <w:color w:val="002060"/>
              </w:rPr>
            </w:pPr>
            <w:r w:rsidRPr="006C2CE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A94EB4" w14:textId="77777777" w:rsidR="001666A5" w:rsidRPr="006C2CE4" w:rsidRDefault="001666A5" w:rsidP="00DA4E0C">
            <w:pPr>
              <w:pStyle w:val="ROWTABELLA"/>
              <w:jc w:val="center"/>
              <w:rPr>
                <w:color w:val="002060"/>
              </w:rPr>
            </w:pPr>
            <w:r w:rsidRPr="006C2C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D0D5B"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63E37"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D9BE0"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19653"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0BF9A" w14:textId="77777777" w:rsidR="001666A5" w:rsidRPr="006C2CE4" w:rsidRDefault="001666A5" w:rsidP="00DA4E0C">
            <w:pPr>
              <w:pStyle w:val="ROWTABELLA"/>
              <w:jc w:val="center"/>
              <w:rPr>
                <w:color w:val="002060"/>
              </w:rPr>
            </w:pPr>
            <w:r w:rsidRPr="006C2C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33B6D" w14:textId="77777777" w:rsidR="001666A5" w:rsidRPr="006C2CE4" w:rsidRDefault="001666A5" w:rsidP="00DA4E0C">
            <w:pPr>
              <w:pStyle w:val="ROWTABELLA"/>
              <w:jc w:val="center"/>
              <w:rPr>
                <w:color w:val="002060"/>
              </w:rPr>
            </w:pPr>
            <w:r w:rsidRPr="006C2C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CBC58C"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67CEC" w14:textId="77777777" w:rsidR="001666A5" w:rsidRPr="006C2CE4" w:rsidRDefault="001666A5" w:rsidP="00DA4E0C">
            <w:pPr>
              <w:pStyle w:val="ROWTABELLA"/>
              <w:jc w:val="center"/>
              <w:rPr>
                <w:color w:val="002060"/>
              </w:rPr>
            </w:pPr>
            <w:r w:rsidRPr="006C2CE4">
              <w:rPr>
                <w:color w:val="002060"/>
              </w:rPr>
              <w:t>0</w:t>
            </w:r>
          </w:p>
        </w:tc>
      </w:tr>
      <w:tr w:rsidR="001666A5" w:rsidRPr="006C2CE4" w14:paraId="6E04308A"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20C787" w14:textId="77777777" w:rsidR="001666A5" w:rsidRPr="006C2CE4" w:rsidRDefault="001666A5" w:rsidP="00DA4E0C">
            <w:pPr>
              <w:pStyle w:val="ROWTABELLA"/>
              <w:rPr>
                <w:color w:val="002060"/>
              </w:rPr>
            </w:pPr>
            <w:r w:rsidRPr="006C2CE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32F08" w14:textId="77777777" w:rsidR="001666A5" w:rsidRPr="006C2CE4" w:rsidRDefault="001666A5" w:rsidP="00DA4E0C">
            <w:pPr>
              <w:pStyle w:val="ROWTABELLA"/>
              <w:jc w:val="center"/>
              <w:rPr>
                <w:color w:val="002060"/>
              </w:rPr>
            </w:pPr>
            <w:r w:rsidRPr="006C2C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00718"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9CFE9B"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E066D0"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4FF9E"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F4A3C" w14:textId="77777777" w:rsidR="001666A5" w:rsidRPr="006C2CE4" w:rsidRDefault="001666A5" w:rsidP="00DA4E0C">
            <w:pPr>
              <w:pStyle w:val="ROWTABELLA"/>
              <w:jc w:val="center"/>
              <w:rPr>
                <w:color w:val="002060"/>
              </w:rPr>
            </w:pPr>
            <w:r w:rsidRPr="006C2C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FA0C2" w14:textId="77777777" w:rsidR="001666A5" w:rsidRPr="006C2CE4" w:rsidRDefault="001666A5" w:rsidP="00DA4E0C">
            <w:pPr>
              <w:pStyle w:val="ROWTABELLA"/>
              <w:jc w:val="center"/>
              <w:rPr>
                <w:color w:val="002060"/>
              </w:rPr>
            </w:pPr>
            <w:r w:rsidRPr="006C2CE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71ED2"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65128" w14:textId="77777777" w:rsidR="001666A5" w:rsidRPr="006C2CE4" w:rsidRDefault="001666A5" w:rsidP="00DA4E0C">
            <w:pPr>
              <w:pStyle w:val="ROWTABELLA"/>
              <w:jc w:val="center"/>
              <w:rPr>
                <w:color w:val="002060"/>
              </w:rPr>
            </w:pPr>
            <w:r w:rsidRPr="006C2CE4">
              <w:rPr>
                <w:color w:val="002060"/>
              </w:rPr>
              <w:t>0</w:t>
            </w:r>
          </w:p>
        </w:tc>
      </w:tr>
      <w:tr w:rsidR="001666A5" w:rsidRPr="006C2CE4" w14:paraId="2C43681C"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C70323" w14:textId="77777777" w:rsidR="001666A5" w:rsidRPr="006C2CE4" w:rsidRDefault="001666A5" w:rsidP="00DA4E0C">
            <w:pPr>
              <w:pStyle w:val="ROWTABELLA"/>
              <w:rPr>
                <w:color w:val="002060"/>
              </w:rPr>
            </w:pPr>
            <w:r w:rsidRPr="006C2CE4">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029DC" w14:textId="77777777" w:rsidR="001666A5" w:rsidRPr="006C2CE4" w:rsidRDefault="001666A5" w:rsidP="00DA4E0C">
            <w:pPr>
              <w:pStyle w:val="ROWTABELLA"/>
              <w:jc w:val="center"/>
              <w:rPr>
                <w:color w:val="002060"/>
              </w:rPr>
            </w:pPr>
            <w:r w:rsidRPr="006C2C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E2B616"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049AD"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749F8"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D5395"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C6695" w14:textId="77777777" w:rsidR="001666A5" w:rsidRPr="006C2CE4" w:rsidRDefault="001666A5" w:rsidP="00DA4E0C">
            <w:pPr>
              <w:pStyle w:val="ROWTABELLA"/>
              <w:jc w:val="center"/>
              <w:rPr>
                <w:color w:val="002060"/>
              </w:rPr>
            </w:pPr>
            <w:r w:rsidRPr="006C2C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680CE9" w14:textId="77777777" w:rsidR="001666A5" w:rsidRPr="006C2CE4" w:rsidRDefault="001666A5" w:rsidP="00DA4E0C">
            <w:pPr>
              <w:pStyle w:val="ROWTABELLA"/>
              <w:jc w:val="center"/>
              <w:rPr>
                <w:color w:val="002060"/>
              </w:rPr>
            </w:pPr>
            <w:r w:rsidRPr="006C2CE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43BFC"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DF741" w14:textId="77777777" w:rsidR="001666A5" w:rsidRPr="006C2CE4" w:rsidRDefault="001666A5" w:rsidP="00DA4E0C">
            <w:pPr>
              <w:pStyle w:val="ROWTABELLA"/>
              <w:jc w:val="center"/>
              <w:rPr>
                <w:color w:val="002060"/>
              </w:rPr>
            </w:pPr>
            <w:r w:rsidRPr="006C2CE4">
              <w:rPr>
                <w:color w:val="002060"/>
              </w:rPr>
              <w:t>0</w:t>
            </w:r>
          </w:p>
        </w:tc>
      </w:tr>
      <w:tr w:rsidR="001666A5" w:rsidRPr="006C2CE4" w14:paraId="067A5523"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FDB870" w14:textId="77777777" w:rsidR="001666A5" w:rsidRPr="006C2CE4" w:rsidRDefault="001666A5" w:rsidP="00DA4E0C">
            <w:pPr>
              <w:pStyle w:val="ROWTABELLA"/>
              <w:rPr>
                <w:color w:val="002060"/>
              </w:rPr>
            </w:pPr>
            <w:r w:rsidRPr="006C2CE4">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9785B"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B0277"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A6D0B"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6025C"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54236"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9F3B3" w14:textId="77777777" w:rsidR="001666A5" w:rsidRPr="006C2CE4" w:rsidRDefault="001666A5" w:rsidP="00DA4E0C">
            <w:pPr>
              <w:pStyle w:val="ROWTABELLA"/>
              <w:jc w:val="center"/>
              <w:rPr>
                <w:color w:val="002060"/>
              </w:rPr>
            </w:pPr>
            <w:r w:rsidRPr="006C2CE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701F4" w14:textId="77777777" w:rsidR="001666A5" w:rsidRPr="006C2CE4" w:rsidRDefault="001666A5" w:rsidP="00DA4E0C">
            <w:pPr>
              <w:pStyle w:val="ROWTABELLA"/>
              <w:jc w:val="center"/>
              <w:rPr>
                <w:color w:val="002060"/>
              </w:rPr>
            </w:pPr>
            <w:r w:rsidRPr="006C2CE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2C501"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CAF9F" w14:textId="77777777" w:rsidR="001666A5" w:rsidRPr="006C2CE4" w:rsidRDefault="001666A5" w:rsidP="00DA4E0C">
            <w:pPr>
              <w:pStyle w:val="ROWTABELLA"/>
              <w:jc w:val="center"/>
              <w:rPr>
                <w:color w:val="002060"/>
              </w:rPr>
            </w:pPr>
            <w:r w:rsidRPr="006C2CE4">
              <w:rPr>
                <w:color w:val="002060"/>
              </w:rPr>
              <w:t>0</w:t>
            </w:r>
          </w:p>
        </w:tc>
      </w:tr>
      <w:tr w:rsidR="001666A5" w:rsidRPr="006C2CE4" w14:paraId="781886F9"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20C22F" w14:textId="77777777" w:rsidR="001666A5" w:rsidRPr="006C2CE4" w:rsidRDefault="001666A5" w:rsidP="00DA4E0C">
            <w:pPr>
              <w:pStyle w:val="ROWTABELLA"/>
              <w:rPr>
                <w:color w:val="002060"/>
              </w:rPr>
            </w:pPr>
            <w:r w:rsidRPr="006C2CE4">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64DD4"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A4A62A"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78589"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A7804"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7B017B"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495DD" w14:textId="77777777" w:rsidR="001666A5" w:rsidRPr="006C2CE4" w:rsidRDefault="001666A5" w:rsidP="00DA4E0C">
            <w:pPr>
              <w:pStyle w:val="ROWTABELLA"/>
              <w:jc w:val="center"/>
              <w:rPr>
                <w:color w:val="002060"/>
              </w:rPr>
            </w:pPr>
            <w:r w:rsidRPr="006C2CE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61261" w14:textId="77777777" w:rsidR="001666A5" w:rsidRPr="006C2CE4" w:rsidRDefault="001666A5" w:rsidP="00DA4E0C">
            <w:pPr>
              <w:pStyle w:val="ROWTABELLA"/>
              <w:jc w:val="center"/>
              <w:rPr>
                <w:color w:val="002060"/>
              </w:rPr>
            </w:pPr>
            <w:r w:rsidRPr="006C2CE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BFDF0" w14:textId="77777777" w:rsidR="001666A5" w:rsidRPr="006C2CE4" w:rsidRDefault="001666A5" w:rsidP="00DA4E0C">
            <w:pPr>
              <w:pStyle w:val="ROWTABELLA"/>
              <w:jc w:val="center"/>
              <w:rPr>
                <w:color w:val="002060"/>
              </w:rPr>
            </w:pPr>
            <w:r w:rsidRPr="006C2C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9ACD7" w14:textId="77777777" w:rsidR="001666A5" w:rsidRPr="006C2CE4" w:rsidRDefault="001666A5" w:rsidP="00DA4E0C">
            <w:pPr>
              <w:pStyle w:val="ROWTABELLA"/>
              <w:jc w:val="center"/>
              <w:rPr>
                <w:color w:val="002060"/>
              </w:rPr>
            </w:pPr>
            <w:r w:rsidRPr="006C2CE4">
              <w:rPr>
                <w:color w:val="002060"/>
              </w:rPr>
              <w:t>0</w:t>
            </w:r>
          </w:p>
        </w:tc>
      </w:tr>
      <w:tr w:rsidR="001666A5" w:rsidRPr="006C2CE4" w14:paraId="37D76EE4"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FEFA9D" w14:textId="77777777" w:rsidR="001666A5" w:rsidRPr="006C2CE4" w:rsidRDefault="001666A5" w:rsidP="00DA4E0C">
            <w:pPr>
              <w:pStyle w:val="ROWTABELLA"/>
              <w:rPr>
                <w:color w:val="002060"/>
              </w:rPr>
            </w:pPr>
            <w:r w:rsidRPr="006C2CE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13220"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CCE58"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94BBD7"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717F3"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5E996C"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09D67" w14:textId="77777777" w:rsidR="001666A5" w:rsidRPr="006C2CE4" w:rsidRDefault="001666A5" w:rsidP="00DA4E0C">
            <w:pPr>
              <w:pStyle w:val="ROWTABELLA"/>
              <w:jc w:val="center"/>
              <w:rPr>
                <w:color w:val="002060"/>
              </w:rPr>
            </w:pPr>
            <w:r w:rsidRPr="006C2CE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331BD" w14:textId="77777777" w:rsidR="001666A5" w:rsidRPr="006C2CE4" w:rsidRDefault="001666A5" w:rsidP="00DA4E0C">
            <w:pPr>
              <w:pStyle w:val="ROWTABELLA"/>
              <w:jc w:val="center"/>
              <w:rPr>
                <w:color w:val="002060"/>
              </w:rPr>
            </w:pPr>
            <w:r w:rsidRPr="006C2CE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7F7C7" w14:textId="77777777" w:rsidR="001666A5" w:rsidRPr="006C2CE4" w:rsidRDefault="001666A5" w:rsidP="00DA4E0C">
            <w:pPr>
              <w:pStyle w:val="ROWTABELLA"/>
              <w:jc w:val="center"/>
              <w:rPr>
                <w:color w:val="002060"/>
              </w:rPr>
            </w:pPr>
            <w:r w:rsidRPr="006C2C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95826" w14:textId="77777777" w:rsidR="001666A5" w:rsidRPr="006C2CE4" w:rsidRDefault="001666A5" w:rsidP="00DA4E0C">
            <w:pPr>
              <w:pStyle w:val="ROWTABELLA"/>
              <w:jc w:val="center"/>
              <w:rPr>
                <w:color w:val="002060"/>
              </w:rPr>
            </w:pPr>
            <w:r w:rsidRPr="006C2CE4">
              <w:rPr>
                <w:color w:val="002060"/>
              </w:rPr>
              <w:t>0</w:t>
            </w:r>
          </w:p>
        </w:tc>
      </w:tr>
      <w:tr w:rsidR="001666A5" w:rsidRPr="006C2CE4" w14:paraId="553EE3BF" w14:textId="77777777" w:rsidTr="001666A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EC5E66F" w14:textId="77777777" w:rsidR="001666A5" w:rsidRPr="006C2CE4" w:rsidRDefault="001666A5" w:rsidP="00DA4E0C">
            <w:pPr>
              <w:pStyle w:val="ROWTABELLA"/>
              <w:rPr>
                <w:color w:val="002060"/>
              </w:rPr>
            </w:pPr>
            <w:r w:rsidRPr="006C2CE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626B5"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A7EDA7" w14:textId="77777777" w:rsidR="001666A5" w:rsidRPr="006C2CE4" w:rsidRDefault="001666A5" w:rsidP="00DA4E0C">
            <w:pPr>
              <w:pStyle w:val="ROWTABELLA"/>
              <w:jc w:val="center"/>
              <w:rPr>
                <w:color w:val="002060"/>
              </w:rPr>
            </w:pPr>
            <w:r w:rsidRPr="006C2C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52233"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D9BD3"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FC851"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4AB68" w14:textId="77777777" w:rsidR="001666A5" w:rsidRPr="006C2CE4" w:rsidRDefault="001666A5" w:rsidP="00DA4E0C">
            <w:pPr>
              <w:pStyle w:val="ROWTABELLA"/>
              <w:jc w:val="center"/>
              <w:rPr>
                <w:color w:val="002060"/>
              </w:rPr>
            </w:pPr>
            <w:r w:rsidRPr="006C2C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0A8D8" w14:textId="77777777" w:rsidR="001666A5" w:rsidRPr="006C2CE4" w:rsidRDefault="001666A5" w:rsidP="00DA4E0C">
            <w:pPr>
              <w:pStyle w:val="ROWTABELLA"/>
              <w:jc w:val="center"/>
              <w:rPr>
                <w:color w:val="002060"/>
              </w:rPr>
            </w:pPr>
            <w:r w:rsidRPr="006C2CE4">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9A4E2A" w14:textId="77777777" w:rsidR="001666A5" w:rsidRPr="006C2CE4" w:rsidRDefault="001666A5" w:rsidP="00DA4E0C">
            <w:pPr>
              <w:pStyle w:val="ROWTABELLA"/>
              <w:jc w:val="center"/>
              <w:rPr>
                <w:color w:val="002060"/>
              </w:rPr>
            </w:pPr>
            <w:r w:rsidRPr="006C2CE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5B073" w14:textId="77777777" w:rsidR="001666A5" w:rsidRPr="006C2CE4" w:rsidRDefault="001666A5" w:rsidP="00DA4E0C">
            <w:pPr>
              <w:pStyle w:val="ROWTABELLA"/>
              <w:jc w:val="center"/>
              <w:rPr>
                <w:color w:val="002060"/>
              </w:rPr>
            </w:pPr>
            <w:r w:rsidRPr="006C2CE4">
              <w:rPr>
                <w:color w:val="002060"/>
              </w:rPr>
              <w:t>1</w:t>
            </w:r>
          </w:p>
        </w:tc>
      </w:tr>
    </w:tbl>
    <w:p w14:paraId="68B40A86" w14:textId="77777777" w:rsidR="001666A5" w:rsidRPr="006C2CE4" w:rsidRDefault="001666A5" w:rsidP="001666A5">
      <w:pPr>
        <w:pStyle w:val="breakline"/>
        <w:divId w:val="527259509"/>
        <w:rPr>
          <w:color w:val="002060"/>
        </w:rPr>
      </w:pPr>
    </w:p>
    <w:p w14:paraId="5E04B0D0" w14:textId="77777777" w:rsidR="001666A5" w:rsidRPr="006C2CE4" w:rsidRDefault="001666A5" w:rsidP="001666A5">
      <w:pPr>
        <w:pStyle w:val="TITOLOPRINC"/>
        <w:divId w:val="527259509"/>
        <w:rPr>
          <w:color w:val="002060"/>
        </w:rPr>
      </w:pPr>
      <w:r w:rsidRPr="006C2CE4">
        <w:rPr>
          <w:color w:val="002060"/>
        </w:rPr>
        <w:t>PROGRAMMA GARE</w:t>
      </w:r>
    </w:p>
    <w:p w14:paraId="74FFF83F" w14:textId="77777777" w:rsidR="001666A5" w:rsidRPr="006C2CE4" w:rsidRDefault="001666A5" w:rsidP="001666A5">
      <w:pPr>
        <w:pStyle w:val="SOTTOTITOLOCAMPIONATO1"/>
        <w:divId w:val="527259509"/>
        <w:rPr>
          <w:color w:val="002060"/>
        </w:rPr>
      </w:pPr>
      <w:r w:rsidRPr="006C2CE4">
        <w:rPr>
          <w:color w:val="002060"/>
        </w:rPr>
        <w:t>GIRONE A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8"/>
        <w:gridCol w:w="1997"/>
        <w:gridCol w:w="385"/>
        <w:gridCol w:w="898"/>
        <w:gridCol w:w="1173"/>
        <w:gridCol w:w="1550"/>
        <w:gridCol w:w="1599"/>
      </w:tblGrid>
      <w:tr w:rsidR="001666A5" w:rsidRPr="006C2CE4" w14:paraId="61AC1E84"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E37D2E"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45FD98"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1E6652"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4810D0"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B9B7CE"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CD352C"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7DC2EF"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2ED756A8" w14:textId="77777777" w:rsidTr="001666A5">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31BAA09" w14:textId="77777777" w:rsidR="001666A5" w:rsidRPr="006C2CE4" w:rsidRDefault="001666A5" w:rsidP="00DA4E0C">
            <w:pPr>
              <w:pStyle w:val="ROWTABELLA"/>
              <w:rPr>
                <w:color w:val="002060"/>
              </w:rPr>
            </w:pPr>
            <w:r w:rsidRPr="006C2CE4">
              <w:rPr>
                <w:color w:val="002060"/>
              </w:rPr>
              <w:t>FFJ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756ED50" w14:textId="77777777" w:rsidR="001666A5" w:rsidRPr="006C2CE4" w:rsidRDefault="001666A5" w:rsidP="00DA4E0C">
            <w:pPr>
              <w:pStyle w:val="ROWTABELLA"/>
              <w:rPr>
                <w:color w:val="002060"/>
              </w:rPr>
            </w:pPr>
            <w:r w:rsidRPr="006C2CE4">
              <w:rPr>
                <w:color w:val="002060"/>
              </w:rPr>
              <w:t>ETA BETA FOOTBALL</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CDB124B" w14:textId="77777777" w:rsidR="001666A5" w:rsidRPr="006C2CE4" w:rsidRDefault="001666A5" w:rsidP="00DA4E0C">
            <w:pPr>
              <w:pStyle w:val="ROWTABELLA"/>
              <w:jc w:val="center"/>
              <w:rPr>
                <w:color w:val="002060"/>
              </w:rPr>
            </w:pPr>
            <w:r w:rsidRPr="006C2CE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B59A761" w14:textId="77777777" w:rsidR="001666A5" w:rsidRPr="006C2CE4" w:rsidRDefault="001666A5" w:rsidP="00DA4E0C">
            <w:pPr>
              <w:pStyle w:val="ROWTABELLA"/>
              <w:rPr>
                <w:color w:val="002060"/>
              </w:rPr>
            </w:pPr>
            <w:r w:rsidRPr="006C2CE4">
              <w:rPr>
                <w:color w:val="002060"/>
              </w:rPr>
              <w:t>19/12/2019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9770FCE" w14:textId="77777777" w:rsidR="001666A5" w:rsidRPr="006C2CE4" w:rsidRDefault="001666A5" w:rsidP="00DA4E0C">
            <w:pPr>
              <w:pStyle w:val="ROWTABELLA"/>
              <w:rPr>
                <w:color w:val="002060"/>
              </w:rPr>
            </w:pPr>
            <w:r w:rsidRPr="006C2CE4">
              <w:rPr>
                <w:color w:val="002060"/>
              </w:rPr>
              <w:t>A.RIST."IL LAGO" C.SCOPERTO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7A603F7" w14:textId="77777777" w:rsidR="001666A5" w:rsidRPr="006C2CE4" w:rsidRDefault="001666A5" w:rsidP="00DA4E0C">
            <w:pPr>
              <w:pStyle w:val="ROWTABELLA"/>
              <w:rPr>
                <w:color w:val="002060"/>
              </w:rPr>
            </w:pPr>
            <w:r w:rsidRPr="006C2CE4">
              <w:rPr>
                <w:color w:val="002060"/>
              </w:rPr>
              <w:t>FOSSOMBRONE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F2E211" w14:textId="77777777" w:rsidR="001666A5" w:rsidRPr="006C2CE4" w:rsidRDefault="001666A5" w:rsidP="00DA4E0C">
            <w:pPr>
              <w:pStyle w:val="ROWTABELLA"/>
              <w:rPr>
                <w:color w:val="002060"/>
              </w:rPr>
            </w:pPr>
            <w:r w:rsidRPr="006C2CE4">
              <w:rPr>
                <w:color w:val="002060"/>
              </w:rPr>
              <w:t>VIA CATTEDR.LOC.S.LAZZARO 79</w:t>
            </w:r>
          </w:p>
        </w:tc>
      </w:tr>
    </w:tbl>
    <w:p w14:paraId="16243284" w14:textId="77777777" w:rsidR="001666A5" w:rsidRPr="006C2CE4" w:rsidRDefault="001666A5" w:rsidP="001666A5">
      <w:pPr>
        <w:pStyle w:val="breakline"/>
        <w:divId w:val="527259509"/>
        <w:rPr>
          <w:color w:val="002060"/>
        </w:rPr>
      </w:pPr>
    </w:p>
    <w:p w14:paraId="05B2B05F" w14:textId="77777777" w:rsidR="001666A5" w:rsidRPr="006C2CE4" w:rsidRDefault="001666A5" w:rsidP="001666A5">
      <w:pPr>
        <w:pStyle w:val="breakline"/>
        <w:divId w:val="527259509"/>
        <w:rPr>
          <w:color w:val="002060"/>
        </w:rPr>
      </w:pPr>
    </w:p>
    <w:p w14:paraId="3324EBC1" w14:textId="77777777" w:rsidR="001666A5" w:rsidRPr="006C2CE4" w:rsidRDefault="001666A5" w:rsidP="001666A5">
      <w:pPr>
        <w:pStyle w:val="breakline"/>
        <w:divId w:val="527259509"/>
        <w:rPr>
          <w:color w:val="002060"/>
        </w:rPr>
      </w:pPr>
    </w:p>
    <w:p w14:paraId="2A750A48" w14:textId="77777777" w:rsidR="001666A5" w:rsidRPr="006C2CE4" w:rsidRDefault="001666A5" w:rsidP="001666A5">
      <w:pPr>
        <w:pStyle w:val="SOTTOTITOLOCAMPIONATO1"/>
        <w:divId w:val="527259509"/>
        <w:rPr>
          <w:color w:val="002060"/>
        </w:rPr>
      </w:pPr>
      <w:r w:rsidRPr="006C2CE4">
        <w:rPr>
          <w:color w:val="002060"/>
        </w:rPr>
        <w:t>GIRONE A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5"/>
        <w:gridCol w:w="2012"/>
        <w:gridCol w:w="385"/>
        <w:gridCol w:w="898"/>
        <w:gridCol w:w="1192"/>
        <w:gridCol w:w="1562"/>
        <w:gridCol w:w="1546"/>
      </w:tblGrid>
      <w:tr w:rsidR="001666A5" w:rsidRPr="006C2CE4" w14:paraId="7FD5A220"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18245A"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377361"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520C2D"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AA268A"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955048"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358CF4"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6D72B1"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06C9ED07" w14:textId="77777777" w:rsidTr="001666A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1B99DCF" w14:textId="77777777" w:rsidR="001666A5" w:rsidRPr="006C2CE4" w:rsidRDefault="001666A5" w:rsidP="00DA4E0C">
            <w:pPr>
              <w:pStyle w:val="ROWTABELLA"/>
              <w:rPr>
                <w:color w:val="002060"/>
              </w:rPr>
            </w:pPr>
            <w:r w:rsidRPr="006C2CE4">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E7F587" w14:textId="77777777" w:rsidR="001666A5" w:rsidRPr="006C2CE4" w:rsidRDefault="001666A5" w:rsidP="00DA4E0C">
            <w:pPr>
              <w:pStyle w:val="ROWTABELLA"/>
              <w:rPr>
                <w:color w:val="002060"/>
              </w:rPr>
            </w:pPr>
            <w:r w:rsidRPr="006C2CE4">
              <w:rPr>
                <w:color w:val="002060"/>
              </w:rPr>
              <w:t>OSTRENSE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5C30207" w14:textId="77777777" w:rsidR="001666A5" w:rsidRPr="006C2CE4" w:rsidRDefault="001666A5" w:rsidP="00DA4E0C">
            <w:pPr>
              <w:pStyle w:val="ROWTABELLA"/>
              <w:jc w:val="center"/>
              <w:rPr>
                <w:color w:val="002060"/>
              </w:rPr>
            </w:pPr>
            <w:r w:rsidRPr="006C2C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31930B" w14:textId="77777777" w:rsidR="001666A5" w:rsidRPr="006C2CE4" w:rsidRDefault="001666A5" w:rsidP="00DA4E0C">
            <w:pPr>
              <w:pStyle w:val="ROWTABELLA"/>
              <w:rPr>
                <w:color w:val="002060"/>
              </w:rPr>
            </w:pPr>
            <w:r w:rsidRPr="006C2CE4">
              <w:rPr>
                <w:color w:val="002060"/>
              </w:rPr>
              <w:t>21/12/2019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E2F84B" w14:textId="77777777" w:rsidR="001666A5" w:rsidRPr="006C2CE4" w:rsidRDefault="001666A5" w:rsidP="00DA4E0C">
            <w:pPr>
              <w:pStyle w:val="ROWTABELLA"/>
              <w:rPr>
                <w:color w:val="002060"/>
              </w:rPr>
            </w:pPr>
            <w:r w:rsidRPr="006C2CE4">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5C3348" w14:textId="77777777" w:rsidR="001666A5" w:rsidRPr="006C2CE4" w:rsidRDefault="001666A5" w:rsidP="00DA4E0C">
            <w:pPr>
              <w:pStyle w:val="ROWTABELLA"/>
              <w:rPr>
                <w:color w:val="002060"/>
              </w:rPr>
            </w:pPr>
            <w:r w:rsidRPr="006C2CE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28296D" w14:textId="77777777" w:rsidR="001666A5" w:rsidRPr="006C2CE4" w:rsidRDefault="001666A5" w:rsidP="00DA4E0C">
            <w:pPr>
              <w:pStyle w:val="ROWTABELLA"/>
              <w:rPr>
                <w:color w:val="002060"/>
              </w:rPr>
            </w:pPr>
            <w:r w:rsidRPr="006C2CE4">
              <w:rPr>
                <w:color w:val="002060"/>
              </w:rPr>
              <w:t>VIA MADRE TERESA DI CALCUTTA</w:t>
            </w:r>
          </w:p>
        </w:tc>
      </w:tr>
      <w:tr w:rsidR="001666A5" w:rsidRPr="006C2CE4" w14:paraId="506FF55A"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B96E263" w14:textId="77777777" w:rsidR="001666A5" w:rsidRPr="006C2CE4" w:rsidRDefault="001666A5" w:rsidP="00DA4E0C">
            <w:pPr>
              <w:pStyle w:val="ROWTABELLA"/>
              <w:rPr>
                <w:color w:val="002060"/>
              </w:rPr>
            </w:pPr>
            <w:r w:rsidRPr="006C2CE4">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677B653" w14:textId="77777777" w:rsidR="001666A5" w:rsidRPr="006C2CE4" w:rsidRDefault="001666A5" w:rsidP="00DA4E0C">
            <w:pPr>
              <w:pStyle w:val="ROWTABELLA"/>
              <w:rPr>
                <w:color w:val="002060"/>
              </w:rPr>
            </w:pPr>
            <w:r w:rsidRPr="006C2CE4">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99A5722" w14:textId="77777777" w:rsidR="001666A5" w:rsidRPr="006C2CE4" w:rsidRDefault="001666A5" w:rsidP="00DA4E0C">
            <w:pPr>
              <w:pStyle w:val="ROWTABELLA"/>
              <w:jc w:val="center"/>
              <w:rPr>
                <w:color w:val="002060"/>
              </w:rPr>
            </w:pPr>
            <w:r w:rsidRPr="006C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0D8A0C" w14:textId="77777777" w:rsidR="001666A5" w:rsidRPr="006C2CE4" w:rsidRDefault="001666A5" w:rsidP="00DA4E0C">
            <w:pPr>
              <w:pStyle w:val="ROWTABELLA"/>
              <w:rPr>
                <w:color w:val="002060"/>
              </w:rPr>
            </w:pPr>
            <w:r w:rsidRPr="006C2CE4">
              <w:rPr>
                <w:color w:val="002060"/>
              </w:rPr>
              <w:t>21/12/2019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F75A7E8" w14:textId="77777777" w:rsidR="001666A5" w:rsidRPr="006C2CE4" w:rsidRDefault="001666A5" w:rsidP="00DA4E0C">
            <w:pPr>
              <w:pStyle w:val="ROWTABELLA"/>
              <w:rPr>
                <w:color w:val="002060"/>
              </w:rPr>
            </w:pPr>
            <w:r w:rsidRPr="006C2CE4">
              <w:rPr>
                <w:color w:val="002060"/>
              </w:rPr>
              <w:t>PALA 3</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B735EF" w14:textId="77777777" w:rsidR="001666A5" w:rsidRPr="006C2CE4" w:rsidRDefault="001666A5" w:rsidP="00DA4E0C">
            <w:pPr>
              <w:pStyle w:val="ROWTABELLA"/>
              <w:rPr>
                <w:color w:val="002060"/>
              </w:rPr>
            </w:pPr>
            <w:r w:rsidRPr="006C2CE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9D1D0B" w14:textId="77777777" w:rsidR="001666A5" w:rsidRPr="006C2CE4" w:rsidRDefault="001666A5" w:rsidP="00DA4E0C">
            <w:pPr>
              <w:pStyle w:val="ROWTABELLA"/>
              <w:rPr>
                <w:color w:val="002060"/>
              </w:rPr>
            </w:pPr>
            <w:r w:rsidRPr="006C2CE4">
              <w:rPr>
                <w:color w:val="002060"/>
              </w:rPr>
              <w:t>VIA LAGO DI MISURINA</w:t>
            </w:r>
          </w:p>
        </w:tc>
      </w:tr>
      <w:tr w:rsidR="001666A5" w:rsidRPr="006C2CE4" w14:paraId="190899DA"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2246D09" w14:textId="77777777" w:rsidR="001666A5" w:rsidRPr="006C2CE4" w:rsidRDefault="001666A5" w:rsidP="00DA4E0C">
            <w:pPr>
              <w:pStyle w:val="ROWTABELLA"/>
              <w:rPr>
                <w:color w:val="002060"/>
              </w:rPr>
            </w:pPr>
            <w:r w:rsidRPr="006C2CE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A77EF52" w14:textId="77777777" w:rsidR="001666A5" w:rsidRPr="006C2CE4" w:rsidRDefault="001666A5" w:rsidP="00DA4E0C">
            <w:pPr>
              <w:pStyle w:val="ROWTABELLA"/>
              <w:rPr>
                <w:color w:val="002060"/>
              </w:rPr>
            </w:pPr>
            <w:r w:rsidRPr="006C2CE4">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6252322" w14:textId="77777777" w:rsidR="001666A5" w:rsidRPr="006C2CE4" w:rsidRDefault="001666A5" w:rsidP="00DA4E0C">
            <w:pPr>
              <w:pStyle w:val="ROWTABELLA"/>
              <w:jc w:val="center"/>
              <w:rPr>
                <w:color w:val="002060"/>
              </w:rPr>
            </w:pPr>
            <w:r w:rsidRPr="006C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9C1C36B" w14:textId="77777777" w:rsidR="001666A5" w:rsidRPr="006C2CE4" w:rsidRDefault="001666A5" w:rsidP="00DA4E0C">
            <w:pPr>
              <w:pStyle w:val="ROWTABELLA"/>
              <w:rPr>
                <w:color w:val="002060"/>
              </w:rPr>
            </w:pPr>
            <w:r w:rsidRPr="006C2CE4">
              <w:rPr>
                <w:color w:val="002060"/>
              </w:rPr>
              <w:t>21/12/2019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972A135" w14:textId="77777777" w:rsidR="001666A5" w:rsidRPr="006C2CE4" w:rsidRDefault="001666A5" w:rsidP="00DA4E0C">
            <w:pPr>
              <w:pStyle w:val="ROWTABELLA"/>
              <w:rPr>
                <w:color w:val="002060"/>
              </w:rPr>
            </w:pPr>
            <w:r w:rsidRPr="006C2CE4">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9F5715" w14:textId="77777777" w:rsidR="001666A5" w:rsidRPr="006C2CE4" w:rsidRDefault="001666A5" w:rsidP="00DA4E0C">
            <w:pPr>
              <w:pStyle w:val="ROWTABELLA"/>
              <w:rPr>
                <w:color w:val="002060"/>
              </w:rPr>
            </w:pPr>
            <w:r w:rsidRPr="006C2CE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DC7888" w14:textId="77777777" w:rsidR="001666A5" w:rsidRPr="006C2CE4" w:rsidRDefault="001666A5" w:rsidP="00DA4E0C">
            <w:pPr>
              <w:pStyle w:val="ROWTABELLA"/>
              <w:rPr>
                <w:color w:val="002060"/>
              </w:rPr>
            </w:pPr>
            <w:r w:rsidRPr="006C2CE4">
              <w:rPr>
                <w:color w:val="002060"/>
              </w:rPr>
              <w:t>VIA B.BUOZZI</w:t>
            </w:r>
          </w:p>
        </w:tc>
      </w:tr>
      <w:tr w:rsidR="001666A5" w:rsidRPr="006C2CE4" w14:paraId="19C3114C"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A030C9E" w14:textId="77777777" w:rsidR="001666A5" w:rsidRPr="006C2CE4" w:rsidRDefault="001666A5" w:rsidP="00DA4E0C">
            <w:pPr>
              <w:pStyle w:val="ROWTABELLA"/>
              <w:rPr>
                <w:color w:val="002060"/>
              </w:rPr>
            </w:pPr>
            <w:r w:rsidRPr="006C2CE4">
              <w:rPr>
                <w:color w:val="002060"/>
              </w:rPr>
              <w:t>TAVERNELLE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2081417" w14:textId="77777777" w:rsidR="001666A5" w:rsidRPr="006C2CE4" w:rsidRDefault="001666A5" w:rsidP="00DA4E0C">
            <w:pPr>
              <w:pStyle w:val="ROWTABELLA"/>
              <w:rPr>
                <w:color w:val="002060"/>
              </w:rPr>
            </w:pPr>
            <w:r w:rsidRPr="006C2CE4">
              <w:rPr>
                <w:color w:val="002060"/>
              </w:rPr>
              <w:t>FFJ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AF79896" w14:textId="77777777" w:rsidR="001666A5" w:rsidRPr="006C2CE4" w:rsidRDefault="001666A5" w:rsidP="00DA4E0C">
            <w:pPr>
              <w:pStyle w:val="ROWTABELLA"/>
              <w:jc w:val="center"/>
              <w:rPr>
                <w:color w:val="002060"/>
              </w:rPr>
            </w:pPr>
            <w:r w:rsidRPr="006C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7A5915A" w14:textId="77777777" w:rsidR="001666A5" w:rsidRPr="006C2CE4" w:rsidRDefault="001666A5" w:rsidP="00DA4E0C">
            <w:pPr>
              <w:pStyle w:val="ROWTABELLA"/>
              <w:rPr>
                <w:color w:val="002060"/>
              </w:rPr>
            </w:pPr>
            <w:r w:rsidRPr="006C2CE4">
              <w:rPr>
                <w:color w:val="002060"/>
              </w:rPr>
              <w:t>21/12/2019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5C60209" w14:textId="77777777" w:rsidR="001666A5" w:rsidRPr="006C2CE4" w:rsidRDefault="001666A5" w:rsidP="00DA4E0C">
            <w:pPr>
              <w:pStyle w:val="ROWTABELLA"/>
              <w:rPr>
                <w:color w:val="002060"/>
              </w:rPr>
            </w:pPr>
            <w:r w:rsidRPr="006C2CE4">
              <w:rPr>
                <w:color w:val="002060"/>
              </w:rPr>
              <w:t>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48F306" w14:textId="77777777" w:rsidR="001666A5" w:rsidRPr="006C2CE4" w:rsidRDefault="001666A5" w:rsidP="00DA4E0C">
            <w:pPr>
              <w:pStyle w:val="ROWTABELLA"/>
              <w:rPr>
                <w:color w:val="002060"/>
              </w:rPr>
            </w:pPr>
            <w:r w:rsidRPr="006C2CE4">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1A032A1" w14:textId="77777777" w:rsidR="001666A5" w:rsidRPr="006C2CE4" w:rsidRDefault="001666A5" w:rsidP="00DA4E0C">
            <w:pPr>
              <w:pStyle w:val="ROWTABELLA"/>
              <w:rPr>
                <w:color w:val="002060"/>
              </w:rPr>
            </w:pPr>
            <w:r w:rsidRPr="006C2CE4">
              <w:rPr>
                <w:color w:val="002060"/>
              </w:rPr>
              <w:t>VIA DEI PIOPPI 2</w:t>
            </w:r>
          </w:p>
        </w:tc>
      </w:tr>
      <w:tr w:rsidR="001666A5" w:rsidRPr="006C2CE4" w14:paraId="387A96E1"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B7B5D09" w14:textId="77777777" w:rsidR="001666A5" w:rsidRPr="006C2CE4" w:rsidRDefault="001666A5" w:rsidP="00DA4E0C">
            <w:pPr>
              <w:pStyle w:val="ROWTABELLA"/>
              <w:rPr>
                <w:color w:val="002060"/>
              </w:rPr>
            </w:pPr>
            <w:r w:rsidRPr="006C2CE4">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6AD0698" w14:textId="77777777" w:rsidR="001666A5" w:rsidRPr="006C2CE4" w:rsidRDefault="001666A5" w:rsidP="00DA4E0C">
            <w:pPr>
              <w:pStyle w:val="ROWTABELLA"/>
              <w:rPr>
                <w:color w:val="002060"/>
              </w:rPr>
            </w:pPr>
            <w:r w:rsidRPr="006C2CE4">
              <w:rPr>
                <w:color w:val="002060"/>
              </w:rPr>
              <w:t>VIRTUS TEAM SOC.COOP.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6E2FDD0" w14:textId="77777777" w:rsidR="001666A5" w:rsidRPr="006C2CE4" w:rsidRDefault="001666A5" w:rsidP="00DA4E0C">
            <w:pPr>
              <w:pStyle w:val="ROWTABELLA"/>
              <w:jc w:val="center"/>
              <w:rPr>
                <w:color w:val="002060"/>
              </w:rPr>
            </w:pPr>
            <w:r w:rsidRPr="006C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D2FF380" w14:textId="77777777" w:rsidR="001666A5" w:rsidRPr="006C2CE4" w:rsidRDefault="001666A5" w:rsidP="00DA4E0C">
            <w:pPr>
              <w:pStyle w:val="ROWTABELLA"/>
              <w:rPr>
                <w:color w:val="002060"/>
              </w:rPr>
            </w:pPr>
            <w:r w:rsidRPr="006C2CE4">
              <w:rPr>
                <w:color w:val="002060"/>
              </w:rPr>
              <w:t>22/12/2019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39D2E4C" w14:textId="77777777" w:rsidR="001666A5" w:rsidRPr="006C2CE4" w:rsidRDefault="001666A5" w:rsidP="00DA4E0C">
            <w:pPr>
              <w:pStyle w:val="ROWTABELLA"/>
              <w:rPr>
                <w:color w:val="002060"/>
              </w:rPr>
            </w:pPr>
            <w:r w:rsidRPr="006C2CE4">
              <w:rPr>
                <w:color w:val="002060"/>
              </w:rPr>
              <w:t>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005E74F" w14:textId="77777777" w:rsidR="001666A5" w:rsidRPr="006C2CE4" w:rsidRDefault="001666A5" w:rsidP="00DA4E0C">
            <w:pPr>
              <w:pStyle w:val="ROWTABELLA"/>
              <w:rPr>
                <w:color w:val="002060"/>
              </w:rPr>
            </w:pPr>
            <w:r w:rsidRPr="006C2CE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87A966" w14:textId="77777777" w:rsidR="001666A5" w:rsidRPr="006C2CE4" w:rsidRDefault="001666A5" w:rsidP="00DA4E0C">
            <w:pPr>
              <w:pStyle w:val="ROWTABELLA"/>
              <w:rPr>
                <w:color w:val="002060"/>
              </w:rPr>
            </w:pPr>
            <w:r w:rsidRPr="006C2CE4">
              <w:rPr>
                <w:color w:val="002060"/>
              </w:rPr>
              <w:t>VIA ANTONIO ROSMINI 22/B</w:t>
            </w:r>
          </w:p>
        </w:tc>
      </w:tr>
      <w:tr w:rsidR="001666A5" w:rsidRPr="006C2CE4" w14:paraId="5B404B49" w14:textId="77777777" w:rsidTr="001666A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1FB13FF" w14:textId="77777777" w:rsidR="001666A5" w:rsidRPr="006C2CE4" w:rsidRDefault="001666A5" w:rsidP="00DA4E0C">
            <w:pPr>
              <w:pStyle w:val="ROWTABELLA"/>
              <w:rPr>
                <w:color w:val="002060"/>
              </w:rPr>
            </w:pPr>
            <w:r w:rsidRPr="006C2CE4">
              <w:rPr>
                <w:color w:val="002060"/>
              </w:rPr>
              <w:t>ETA BETA FOOTBALL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3B0ACF" w14:textId="77777777" w:rsidR="001666A5" w:rsidRPr="006C2CE4" w:rsidRDefault="001666A5" w:rsidP="00DA4E0C">
            <w:pPr>
              <w:pStyle w:val="ROWTABELLA"/>
              <w:rPr>
                <w:color w:val="002060"/>
              </w:rPr>
            </w:pPr>
            <w:r w:rsidRPr="006C2CE4">
              <w:rPr>
                <w:color w:val="002060"/>
              </w:rPr>
              <w:t>REAL S.COSTANZO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C1A739F" w14:textId="77777777" w:rsidR="001666A5" w:rsidRPr="006C2CE4" w:rsidRDefault="001666A5" w:rsidP="00DA4E0C">
            <w:pPr>
              <w:pStyle w:val="ROWTABELLA"/>
              <w:jc w:val="center"/>
              <w:rPr>
                <w:color w:val="002060"/>
              </w:rPr>
            </w:pPr>
            <w:r w:rsidRPr="006C2C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D2A575" w14:textId="77777777" w:rsidR="001666A5" w:rsidRPr="006C2CE4" w:rsidRDefault="001666A5" w:rsidP="00DA4E0C">
            <w:pPr>
              <w:pStyle w:val="ROWTABELLA"/>
              <w:rPr>
                <w:color w:val="002060"/>
              </w:rPr>
            </w:pPr>
            <w:r w:rsidRPr="006C2CE4">
              <w:rPr>
                <w:color w:val="002060"/>
              </w:rPr>
              <w:t>22/12/2019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22355F" w14:textId="77777777" w:rsidR="001666A5" w:rsidRPr="006C2CE4" w:rsidRDefault="001666A5" w:rsidP="00DA4E0C">
            <w:pPr>
              <w:pStyle w:val="ROWTABELLA"/>
              <w:rPr>
                <w:color w:val="002060"/>
              </w:rPr>
            </w:pPr>
            <w:r w:rsidRPr="006C2CE4">
              <w:rPr>
                <w:color w:val="002060"/>
              </w:rPr>
              <w:t>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665C5E" w14:textId="77777777" w:rsidR="001666A5" w:rsidRPr="006C2CE4" w:rsidRDefault="001666A5" w:rsidP="00DA4E0C">
            <w:pPr>
              <w:pStyle w:val="ROWTABELLA"/>
              <w:rPr>
                <w:color w:val="002060"/>
              </w:rPr>
            </w:pPr>
            <w:r w:rsidRPr="006C2CE4">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F280B3" w14:textId="77777777" w:rsidR="001666A5" w:rsidRPr="006C2CE4" w:rsidRDefault="001666A5" w:rsidP="00DA4E0C">
            <w:pPr>
              <w:pStyle w:val="ROWTABELLA"/>
              <w:rPr>
                <w:color w:val="002060"/>
              </w:rPr>
            </w:pPr>
            <w:r w:rsidRPr="006C2CE4">
              <w:rPr>
                <w:color w:val="002060"/>
              </w:rPr>
              <w:t>VIA VILLA TOMBARI</w:t>
            </w:r>
          </w:p>
        </w:tc>
      </w:tr>
    </w:tbl>
    <w:p w14:paraId="4C951DE3" w14:textId="77777777" w:rsidR="001666A5" w:rsidRPr="006C2CE4" w:rsidRDefault="001666A5" w:rsidP="001666A5">
      <w:pPr>
        <w:pStyle w:val="breakline"/>
        <w:divId w:val="527259509"/>
        <w:rPr>
          <w:color w:val="002060"/>
        </w:rPr>
      </w:pPr>
    </w:p>
    <w:p w14:paraId="0FA87CA9" w14:textId="77777777" w:rsidR="001666A5" w:rsidRPr="006C2CE4" w:rsidRDefault="001666A5" w:rsidP="001666A5">
      <w:pPr>
        <w:pStyle w:val="breakline"/>
        <w:divId w:val="527259509"/>
        <w:rPr>
          <w:color w:val="002060"/>
        </w:rPr>
      </w:pPr>
    </w:p>
    <w:p w14:paraId="4DC32826" w14:textId="77777777" w:rsidR="001666A5" w:rsidRPr="006C2CE4" w:rsidRDefault="001666A5" w:rsidP="001666A5">
      <w:pPr>
        <w:pStyle w:val="breakline"/>
        <w:divId w:val="527259509"/>
        <w:rPr>
          <w:color w:val="002060"/>
        </w:rPr>
      </w:pPr>
    </w:p>
    <w:p w14:paraId="52E821F4" w14:textId="77777777" w:rsidR="001666A5" w:rsidRPr="006C2CE4" w:rsidRDefault="001666A5" w:rsidP="001666A5">
      <w:pPr>
        <w:pStyle w:val="SOTTOTITOLOCAMPIONATO1"/>
        <w:divId w:val="527259509"/>
        <w:rPr>
          <w:color w:val="002060"/>
        </w:rPr>
      </w:pPr>
      <w:r w:rsidRPr="006C2CE4">
        <w:rPr>
          <w:color w:val="002060"/>
        </w:rPr>
        <w:t>GIRONE A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1666A5" w:rsidRPr="006C2CE4" w14:paraId="65DFA1F2"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6B79EA"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30CB8A"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FD5C8E"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D46AF5"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181BC2"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EDCAC0"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880976"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305CA153" w14:textId="77777777" w:rsidTr="001666A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F54B5F4" w14:textId="77777777" w:rsidR="001666A5" w:rsidRPr="006C2CE4" w:rsidRDefault="001666A5" w:rsidP="00DA4E0C">
            <w:pPr>
              <w:pStyle w:val="ROWTABELLA"/>
              <w:rPr>
                <w:color w:val="002060"/>
              </w:rPr>
            </w:pPr>
            <w:r w:rsidRPr="006C2CE4">
              <w:rPr>
                <w:color w:val="002060"/>
              </w:rPr>
              <w:t>REAL S.COSTANZO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D520D6" w14:textId="77777777" w:rsidR="001666A5" w:rsidRPr="006C2CE4" w:rsidRDefault="001666A5" w:rsidP="00DA4E0C">
            <w:pPr>
              <w:pStyle w:val="ROWTABELLA"/>
              <w:rPr>
                <w:color w:val="002060"/>
              </w:rPr>
            </w:pPr>
            <w:r w:rsidRPr="006C2CE4">
              <w:rPr>
                <w:color w:val="002060"/>
              </w:rPr>
              <w:t xml:space="preserve">REAL S.COSTANZO </w:t>
            </w:r>
            <w:proofErr w:type="spellStart"/>
            <w:r w:rsidRPr="006C2CE4">
              <w:rPr>
                <w:color w:val="002060"/>
              </w:rPr>
              <w:t>CALCIsq.B</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E59B1B9" w14:textId="77777777" w:rsidR="001666A5" w:rsidRPr="006C2CE4" w:rsidRDefault="001666A5" w:rsidP="00DA4E0C">
            <w:pPr>
              <w:pStyle w:val="ROWTABELLA"/>
              <w:jc w:val="center"/>
              <w:rPr>
                <w:color w:val="002060"/>
              </w:rPr>
            </w:pPr>
            <w:r w:rsidRPr="006C2C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03C2F9" w14:textId="77777777" w:rsidR="001666A5" w:rsidRPr="006C2CE4" w:rsidRDefault="001666A5" w:rsidP="00DA4E0C">
            <w:pPr>
              <w:pStyle w:val="ROWTABELLA"/>
              <w:rPr>
                <w:color w:val="002060"/>
              </w:rPr>
            </w:pPr>
            <w:r w:rsidRPr="006C2CE4">
              <w:rPr>
                <w:color w:val="002060"/>
              </w:rPr>
              <w:t>23/12/2019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5BB036" w14:textId="77777777" w:rsidR="001666A5" w:rsidRPr="006C2CE4" w:rsidRDefault="001666A5" w:rsidP="00DA4E0C">
            <w:pPr>
              <w:pStyle w:val="ROWTABELLA"/>
              <w:rPr>
                <w:color w:val="002060"/>
              </w:rPr>
            </w:pPr>
            <w:r w:rsidRPr="006C2CE4">
              <w:rPr>
                <w:color w:val="002060"/>
              </w:rPr>
              <w:t>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83D4B8" w14:textId="77777777" w:rsidR="001666A5" w:rsidRPr="006C2CE4" w:rsidRDefault="001666A5" w:rsidP="00DA4E0C">
            <w:pPr>
              <w:pStyle w:val="ROWTABELLA"/>
              <w:rPr>
                <w:color w:val="002060"/>
              </w:rPr>
            </w:pPr>
            <w:r w:rsidRPr="006C2CE4">
              <w:rPr>
                <w:color w:val="002060"/>
              </w:rPr>
              <w:t>SAN COSTANZO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846D29" w14:textId="77777777" w:rsidR="001666A5" w:rsidRPr="006C2CE4" w:rsidRDefault="001666A5" w:rsidP="00DA4E0C">
            <w:pPr>
              <w:pStyle w:val="ROWTABELLA"/>
              <w:rPr>
                <w:color w:val="002060"/>
              </w:rPr>
            </w:pPr>
            <w:r w:rsidRPr="006C2CE4">
              <w:rPr>
                <w:color w:val="002060"/>
              </w:rPr>
              <w:t>VIA DELLA SANTA SELVINO</w:t>
            </w:r>
          </w:p>
        </w:tc>
      </w:tr>
      <w:tr w:rsidR="001666A5" w:rsidRPr="006C2CE4" w14:paraId="7381FAAF"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CA5C86A" w14:textId="77777777" w:rsidR="001666A5" w:rsidRPr="006C2CE4" w:rsidRDefault="001666A5" w:rsidP="00DA4E0C">
            <w:pPr>
              <w:pStyle w:val="ROWTABELLA"/>
              <w:rPr>
                <w:color w:val="002060"/>
              </w:rPr>
            </w:pPr>
            <w:r w:rsidRPr="006C2CE4">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F066D7D" w14:textId="77777777" w:rsidR="001666A5" w:rsidRPr="006C2CE4" w:rsidRDefault="001666A5" w:rsidP="00DA4E0C">
            <w:pPr>
              <w:pStyle w:val="ROWTABELLA"/>
              <w:rPr>
                <w:color w:val="002060"/>
              </w:rPr>
            </w:pPr>
            <w:r w:rsidRPr="006C2CE4">
              <w:rPr>
                <w:color w:val="002060"/>
              </w:rPr>
              <w:t>TAVERNELLE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4A32C4E" w14:textId="77777777" w:rsidR="001666A5" w:rsidRPr="006C2CE4" w:rsidRDefault="001666A5" w:rsidP="00DA4E0C">
            <w:pPr>
              <w:pStyle w:val="ROWTABELLA"/>
              <w:jc w:val="center"/>
              <w:rPr>
                <w:color w:val="002060"/>
              </w:rPr>
            </w:pPr>
            <w:r w:rsidRPr="006C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2E76249" w14:textId="77777777" w:rsidR="001666A5" w:rsidRPr="006C2CE4" w:rsidRDefault="001666A5" w:rsidP="00DA4E0C">
            <w:pPr>
              <w:pStyle w:val="ROWTABELLA"/>
              <w:rPr>
                <w:color w:val="002060"/>
              </w:rPr>
            </w:pPr>
            <w:r w:rsidRPr="006C2CE4">
              <w:rPr>
                <w:color w:val="002060"/>
              </w:rPr>
              <w:t>28/12/2019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1B25BF8" w14:textId="77777777" w:rsidR="001666A5" w:rsidRPr="006C2CE4" w:rsidRDefault="001666A5" w:rsidP="00DA4E0C">
            <w:pPr>
              <w:pStyle w:val="ROWTABELLA"/>
              <w:rPr>
                <w:color w:val="002060"/>
              </w:rPr>
            </w:pPr>
            <w:r w:rsidRPr="006C2CE4">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7EFD94" w14:textId="77777777" w:rsidR="001666A5" w:rsidRPr="006C2CE4" w:rsidRDefault="001666A5" w:rsidP="00DA4E0C">
            <w:pPr>
              <w:pStyle w:val="ROWTABELLA"/>
              <w:rPr>
                <w:color w:val="002060"/>
              </w:rPr>
            </w:pPr>
            <w:r w:rsidRPr="006C2CE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CD2F15A" w14:textId="77777777" w:rsidR="001666A5" w:rsidRPr="006C2CE4" w:rsidRDefault="001666A5" w:rsidP="00DA4E0C">
            <w:pPr>
              <w:pStyle w:val="ROWTABELLA"/>
              <w:rPr>
                <w:color w:val="002060"/>
              </w:rPr>
            </w:pPr>
            <w:r w:rsidRPr="006C2CE4">
              <w:rPr>
                <w:color w:val="002060"/>
              </w:rPr>
              <w:t>VIA MATTEOTTI</w:t>
            </w:r>
          </w:p>
        </w:tc>
      </w:tr>
      <w:tr w:rsidR="001666A5" w:rsidRPr="006C2CE4" w14:paraId="0B404071"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C7B087A" w14:textId="77777777" w:rsidR="001666A5" w:rsidRPr="006C2CE4" w:rsidRDefault="001666A5" w:rsidP="00DA4E0C">
            <w:pPr>
              <w:pStyle w:val="ROWTABELLA"/>
              <w:rPr>
                <w:color w:val="002060"/>
              </w:rPr>
            </w:pPr>
            <w:r w:rsidRPr="006C2CE4">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70128BA" w14:textId="77777777" w:rsidR="001666A5" w:rsidRPr="006C2CE4" w:rsidRDefault="001666A5" w:rsidP="00DA4E0C">
            <w:pPr>
              <w:pStyle w:val="ROWTABELLA"/>
              <w:rPr>
                <w:color w:val="002060"/>
              </w:rPr>
            </w:pPr>
            <w:r w:rsidRPr="006C2CE4">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28463CE" w14:textId="77777777" w:rsidR="001666A5" w:rsidRPr="006C2CE4" w:rsidRDefault="001666A5" w:rsidP="00DA4E0C">
            <w:pPr>
              <w:pStyle w:val="ROWTABELLA"/>
              <w:jc w:val="center"/>
              <w:rPr>
                <w:color w:val="002060"/>
              </w:rPr>
            </w:pPr>
            <w:r w:rsidRPr="006C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BF58F9B" w14:textId="77777777" w:rsidR="001666A5" w:rsidRPr="006C2CE4" w:rsidRDefault="001666A5" w:rsidP="00DA4E0C">
            <w:pPr>
              <w:pStyle w:val="ROWTABELLA"/>
              <w:rPr>
                <w:color w:val="002060"/>
              </w:rPr>
            </w:pPr>
            <w:r w:rsidRPr="006C2CE4">
              <w:rPr>
                <w:color w:val="002060"/>
              </w:rPr>
              <w:t>28/12/2019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69308E1" w14:textId="77777777" w:rsidR="001666A5" w:rsidRPr="006C2CE4" w:rsidRDefault="001666A5" w:rsidP="00DA4E0C">
            <w:pPr>
              <w:pStyle w:val="ROWTABELLA"/>
              <w:rPr>
                <w:color w:val="002060"/>
              </w:rPr>
            </w:pPr>
            <w:r w:rsidRPr="006C2CE4">
              <w:rPr>
                <w:color w:val="002060"/>
              </w:rPr>
              <w:t>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C84281" w14:textId="77777777" w:rsidR="001666A5" w:rsidRPr="006C2CE4" w:rsidRDefault="001666A5" w:rsidP="00DA4E0C">
            <w:pPr>
              <w:pStyle w:val="ROWTABELLA"/>
              <w:rPr>
                <w:color w:val="002060"/>
              </w:rPr>
            </w:pPr>
            <w:r w:rsidRPr="006C2CE4">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AC337F" w14:textId="77777777" w:rsidR="001666A5" w:rsidRPr="006C2CE4" w:rsidRDefault="001666A5" w:rsidP="00DA4E0C">
            <w:pPr>
              <w:pStyle w:val="ROWTABELLA"/>
              <w:rPr>
                <w:color w:val="002060"/>
              </w:rPr>
            </w:pPr>
            <w:r w:rsidRPr="006C2CE4">
              <w:rPr>
                <w:color w:val="002060"/>
              </w:rPr>
              <w:t>VIA MARCONI GENGA STAZIONE</w:t>
            </w:r>
          </w:p>
        </w:tc>
      </w:tr>
      <w:tr w:rsidR="001666A5" w:rsidRPr="006C2CE4" w14:paraId="22B81907"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AF4F675" w14:textId="77777777" w:rsidR="001666A5" w:rsidRPr="006C2CE4" w:rsidRDefault="001666A5" w:rsidP="00DA4E0C">
            <w:pPr>
              <w:pStyle w:val="ROWTABELLA"/>
              <w:rPr>
                <w:color w:val="002060"/>
              </w:rPr>
            </w:pPr>
            <w:r w:rsidRPr="006C2CE4">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29FC450" w14:textId="77777777" w:rsidR="001666A5" w:rsidRPr="006C2CE4" w:rsidRDefault="001666A5" w:rsidP="00DA4E0C">
            <w:pPr>
              <w:pStyle w:val="ROWTABELLA"/>
              <w:rPr>
                <w:color w:val="002060"/>
              </w:rPr>
            </w:pPr>
            <w:r w:rsidRPr="006C2CE4">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63B1ACA" w14:textId="77777777" w:rsidR="001666A5" w:rsidRPr="006C2CE4" w:rsidRDefault="001666A5" w:rsidP="00DA4E0C">
            <w:pPr>
              <w:pStyle w:val="ROWTABELLA"/>
              <w:jc w:val="center"/>
              <w:rPr>
                <w:color w:val="002060"/>
              </w:rPr>
            </w:pPr>
            <w:r w:rsidRPr="006C2C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47F762C" w14:textId="77777777" w:rsidR="001666A5" w:rsidRPr="006C2CE4" w:rsidRDefault="001666A5" w:rsidP="00DA4E0C">
            <w:pPr>
              <w:pStyle w:val="ROWTABELLA"/>
              <w:rPr>
                <w:color w:val="002060"/>
              </w:rPr>
            </w:pPr>
            <w:r w:rsidRPr="006C2CE4">
              <w:rPr>
                <w:color w:val="002060"/>
              </w:rPr>
              <w:t>29/12/2019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8E55810" w14:textId="77777777" w:rsidR="001666A5" w:rsidRPr="006C2CE4" w:rsidRDefault="001666A5" w:rsidP="00DA4E0C">
            <w:pPr>
              <w:pStyle w:val="ROWTABELLA"/>
              <w:rPr>
                <w:color w:val="002060"/>
              </w:rPr>
            </w:pPr>
            <w:r w:rsidRPr="006C2CE4">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705519" w14:textId="77777777" w:rsidR="001666A5" w:rsidRPr="006C2CE4" w:rsidRDefault="001666A5" w:rsidP="00DA4E0C">
            <w:pPr>
              <w:pStyle w:val="ROWTABELLA"/>
              <w:rPr>
                <w:color w:val="002060"/>
              </w:rPr>
            </w:pPr>
            <w:r w:rsidRPr="006C2CE4">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7D8085" w14:textId="77777777" w:rsidR="001666A5" w:rsidRPr="006C2CE4" w:rsidRDefault="001666A5" w:rsidP="00DA4E0C">
            <w:pPr>
              <w:pStyle w:val="ROWTABELLA"/>
              <w:rPr>
                <w:color w:val="002060"/>
              </w:rPr>
            </w:pPr>
            <w:r w:rsidRPr="006C2CE4">
              <w:rPr>
                <w:color w:val="002060"/>
              </w:rPr>
              <w:t>VIA AMATO</w:t>
            </w:r>
          </w:p>
        </w:tc>
      </w:tr>
      <w:tr w:rsidR="001666A5" w:rsidRPr="006C2CE4" w14:paraId="527946BF" w14:textId="77777777" w:rsidTr="001666A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BA4E98D" w14:textId="77777777" w:rsidR="001666A5" w:rsidRPr="006C2CE4" w:rsidRDefault="001666A5" w:rsidP="00DA4E0C">
            <w:pPr>
              <w:pStyle w:val="ROWTABELLA"/>
              <w:rPr>
                <w:color w:val="002060"/>
              </w:rPr>
            </w:pPr>
            <w:r w:rsidRPr="006C2CE4">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A08F0D" w14:textId="77777777" w:rsidR="001666A5" w:rsidRPr="006C2CE4" w:rsidRDefault="001666A5" w:rsidP="00DA4E0C">
            <w:pPr>
              <w:pStyle w:val="ROWTABELLA"/>
              <w:rPr>
                <w:color w:val="002060"/>
              </w:rPr>
            </w:pPr>
            <w:r w:rsidRPr="006C2CE4">
              <w:rPr>
                <w:color w:val="002060"/>
              </w:rPr>
              <w:t>AUDAX 1970 S.ANGELO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A9CD4D8" w14:textId="77777777" w:rsidR="001666A5" w:rsidRPr="006C2CE4" w:rsidRDefault="001666A5" w:rsidP="00DA4E0C">
            <w:pPr>
              <w:pStyle w:val="ROWTABELLA"/>
              <w:jc w:val="center"/>
              <w:rPr>
                <w:color w:val="002060"/>
              </w:rPr>
            </w:pPr>
            <w:r w:rsidRPr="006C2C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9E2442" w14:textId="77777777" w:rsidR="001666A5" w:rsidRPr="006C2CE4" w:rsidRDefault="001666A5" w:rsidP="00DA4E0C">
            <w:pPr>
              <w:pStyle w:val="ROWTABELLA"/>
              <w:rPr>
                <w:color w:val="002060"/>
              </w:rPr>
            </w:pPr>
            <w:r w:rsidRPr="006C2CE4">
              <w:rPr>
                <w:color w:val="002060"/>
              </w:rPr>
              <w:t>29/12/2019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E1BDE3" w14:textId="77777777" w:rsidR="001666A5" w:rsidRPr="006C2CE4" w:rsidRDefault="001666A5" w:rsidP="00DA4E0C">
            <w:pPr>
              <w:pStyle w:val="ROWTABELLA"/>
              <w:rPr>
                <w:color w:val="002060"/>
              </w:rPr>
            </w:pPr>
            <w:r w:rsidRPr="006C2CE4">
              <w:rPr>
                <w:color w:val="002060"/>
              </w:rPr>
              <w:t>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3E7300" w14:textId="77777777" w:rsidR="001666A5" w:rsidRPr="006C2CE4" w:rsidRDefault="001666A5" w:rsidP="00DA4E0C">
            <w:pPr>
              <w:pStyle w:val="ROWTABELLA"/>
              <w:rPr>
                <w:color w:val="002060"/>
              </w:rPr>
            </w:pPr>
            <w:r w:rsidRPr="006C2CE4">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CE900F" w14:textId="77777777" w:rsidR="001666A5" w:rsidRPr="006C2CE4" w:rsidRDefault="001666A5" w:rsidP="00DA4E0C">
            <w:pPr>
              <w:pStyle w:val="ROWTABELLA"/>
              <w:rPr>
                <w:color w:val="002060"/>
              </w:rPr>
            </w:pPr>
            <w:r w:rsidRPr="006C2CE4">
              <w:rPr>
                <w:color w:val="002060"/>
              </w:rPr>
              <w:t>VIA CELLINI</w:t>
            </w:r>
          </w:p>
        </w:tc>
      </w:tr>
    </w:tbl>
    <w:p w14:paraId="119BE92D" w14:textId="77777777" w:rsidR="001666A5" w:rsidRPr="006C2CE4" w:rsidRDefault="001666A5" w:rsidP="001666A5">
      <w:pPr>
        <w:pStyle w:val="breakline"/>
        <w:divId w:val="527259509"/>
        <w:rPr>
          <w:color w:val="002060"/>
        </w:rPr>
      </w:pPr>
    </w:p>
    <w:p w14:paraId="254D2A62" w14:textId="77777777" w:rsidR="001666A5" w:rsidRPr="006C2CE4" w:rsidRDefault="001666A5" w:rsidP="001666A5">
      <w:pPr>
        <w:pStyle w:val="TITOLOCAMPIONATO"/>
        <w:shd w:val="clear" w:color="auto" w:fill="CCCCCC"/>
        <w:spacing w:before="80" w:after="40"/>
        <w:divId w:val="527259509"/>
        <w:rPr>
          <w:color w:val="002060"/>
        </w:rPr>
      </w:pPr>
      <w:r w:rsidRPr="006C2CE4">
        <w:rPr>
          <w:color w:val="002060"/>
        </w:rPr>
        <w:t>UNDER 15 C5 REGIONALI MASCHILI</w:t>
      </w:r>
    </w:p>
    <w:p w14:paraId="1C5FAC93" w14:textId="77777777" w:rsidR="001666A5" w:rsidRPr="006C2CE4" w:rsidRDefault="001666A5" w:rsidP="001666A5">
      <w:pPr>
        <w:pStyle w:val="TITOLOPRINC"/>
        <w:divId w:val="527259509"/>
        <w:rPr>
          <w:color w:val="002060"/>
        </w:rPr>
      </w:pPr>
      <w:r w:rsidRPr="006C2CE4">
        <w:rPr>
          <w:color w:val="002060"/>
        </w:rPr>
        <w:t>VARIAZIONI AL PROGRAMMA GARE</w:t>
      </w:r>
    </w:p>
    <w:p w14:paraId="1D6C3502" w14:textId="77777777" w:rsidR="001666A5" w:rsidRPr="006C2CE4" w:rsidRDefault="001666A5" w:rsidP="001666A5">
      <w:pPr>
        <w:pStyle w:val="breakline"/>
        <w:divId w:val="527259509"/>
        <w:rPr>
          <w:color w:val="002060"/>
        </w:rPr>
      </w:pPr>
    </w:p>
    <w:p w14:paraId="5B3A4AA4" w14:textId="77777777" w:rsidR="001666A5" w:rsidRPr="006C2CE4" w:rsidRDefault="001666A5" w:rsidP="001666A5">
      <w:pPr>
        <w:pStyle w:val="SOTTOTITOLOCAMPIONATO1"/>
        <w:divId w:val="527259509"/>
        <w:rPr>
          <w:color w:val="002060"/>
        </w:rPr>
      </w:pPr>
      <w:r w:rsidRPr="006C2CE4">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1666A5" w:rsidRPr="006C2CE4" w14:paraId="489ED68A" w14:textId="77777777" w:rsidTr="001666A5">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4E6944" w14:textId="77777777" w:rsidR="001666A5" w:rsidRPr="006C2CE4" w:rsidRDefault="001666A5" w:rsidP="00DA4E0C">
            <w:pPr>
              <w:pStyle w:val="HEADERTABELLA"/>
              <w:rPr>
                <w:color w:val="002060"/>
              </w:rPr>
            </w:pPr>
            <w:r w:rsidRPr="006C2CE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2940EC" w14:textId="77777777" w:rsidR="001666A5" w:rsidRPr="006C2CE4" w:rsidRDefault="001666A5" w:rsidP="00DA4E0C">
            <w:pPr>
              <w:pStyle w:val="HEADERTABELLA"/>
              <w:rPr>
                <w:color w:val="002060"/>
              </w:rPr>
            </w:pPr>
            <w:r w:rsidRPr="006C2CE4">
              <w:rPr>
                <w:color w:val="002060"/>
              </w:rPr>
              <w:t xml:space="preserve">N° </w:t>
            </w:r>
            <w:proofErr w:type="spellStart"/>
            <w:r w:rsidRPr="006C2CE4">
              <w:rPr>
                <w:color w:val="002060"/>
              </w:rPr>
              <w:t>Gior</w:t>
            </w:r>
            <w:proofErr w:type="spellEnd"/>
            <w:r w:rsidRPr="006C2CE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AC9B29" w14:textId="77777777" w:rsidR="001666A5" w:rsidRPr="006C2CE4" w:rsidRDefault="001666A5" w:rsidP="00DA4E0C">
            <w:pPr>
              <w:pStyle w:val="HEADERTABELLA"/>
              <w:rPr>
                <w:color w:val="002060"/>
              </w:rPr>
            </w:pPr>
            <w:r w:rsidRPr="006C2CE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C976A4" w14:textId="77777777" w:rsidR="001666A5" w:rsidRPr="006C2CE4" w:rsidRDefault="001666A5" w:rsidP="00DA4E0C">
            <w:pPr>
              <w:pStyle w:val="HEADERTABELLA"/>
              <w:rPr>
                <w:color w:val="002060"/>
              </w:rPr>
            </w:pPr>
            <w:r w:rsidRPr="006C2CE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D9706F" w14:textId="77777777" w:rsidR="001666A5" w:rsidRPr="006C2CE4" w:rsidRDefault="001666A5" w:rsidP="00DA4E0C">
            <w:pPr>
              <w:pStyle w:val="HEADERTABELLA"/>
              <w:rPr>
                <w:color w:val="002060"/>
              </w:rPr>
            </w:pPr>
            <w:r w:rsidRPr="006C2CE4">
              <w:rPr>
                <w:color w:val="002060"/>
              </w:rPr>
              <w:t xml:space="preserve">Data </w:t>
            </w:r>
            <w:proofErr w:type="spellStart"/>
            <w:r w:rsidRPr="006C2CE4">
              <w:rPr>
                <w:color w:val="002060"/>
              </w:rPr>
              <w:t>Orig</w:t>
            </w:r>
            <w:proofErr w:type="spellEnd"/>
            <w:r w:rsidRPr="006C2C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BB19BB" w14:textId="77777777" w:rsidR="001666A5" w:rsidRPr="006C2CE4" w:rsidRDefault="001666A5" w:rsidP="00DA4E0C">
            <w:pPr>
              <w:pStyle w:val="HEADERTABELLA"/>
              <w:rPr>
                <w:color w:val="002060"/>
              </w:rPr>
            </w:pPr>
            <w:r w:rsidRPr="006C2CE4">
              <w:rPr>
                <w:color w:val="002060"/>
              </w:rPr>
              <w:t xml:space="preserve">Ora </w:t>
            </w:r>
            <w:proofErr w:type="spellStart"/>
            <w:r w:rsidRPr="006C2CE4">
              <w:rPr>
                <w:color w:val="002060"/>
              </w:rPr>
              <w:t>Var</w:t>
            </w:r>
            <w:proofErr w:type="spellEnd"/>
            <w:r w:rsidRPr="006C2C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D6F8BF" w14:textId="77777777" w:rsidR="001666A5" w:rsidRPr="006C2CE4" w:rsidRDefault="001666A5" w:rsidP="00DA4E0C">
            <w:pPr>
              <w:pStyle w:val="HEADERTABELLA"/>
              <w:rPr>
                <w:color w:val="002060"/>
              </w:rPr>
            </w:pPr>
            <w:r w:rsidRPr="006C2CE4">
              <w:rPr>
                <w:color w:val="002060"/>
              </w:rPr>
              <w:t xml:space="preserve">Ora </w:t>
            </w:r>
            <w:proofErr w:type="spellStart"/>
            <w:r w:rsidRPr="006C2CE4">
              <w:rPr>
                <w:color w:val="002060"/>
              </w:rPr>
              <w:t>Orig</w:t>
            </w:r>
            <w:proofErr w:type="spellEnd"/>
            <w:r w:rsidRPr="006C2CE4">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117ABF" w14:textId="77777777" w:rsidR="001666A5" w:rsidRPr="006C2CE4" w:rsidRDefault="001666A5" w:rsidP="00DA4E0C">
            <w:pPr>
              <w:pStyle w:val="HEADERTABELLA"/>
              <w:rPr>
                <w:color w:val="002060"/>
              </w:rPr>
            </w:pPr>
            <w:r w:rsidRPr="006C2CE4">
              <w:rPr>
                <w:color w:val="002060"/>
              </w:rPr>
              <w:t>Impianto</w:t>
            </w:r>
          </w:p>
        </w:tc>
      </w:tr>
      <w:tr w:rsidR="001666A5" w:rsidRPr="006C2CE4" w14:paraId="31374A86" w14:textId="77777777" w:rsidTr="001666A5">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94E38" w14:textId="77777777" w:rsidR="001666A5" w:rsidRPr="006C2CE4" w:rsidRDefault="001666A5" w:rsidP="00DA4E0C">
            <w:pPr>
              <w:pStyle w:val="ROWTABELLA"/>
              <w:rPr>
                <w:color w:val="002060"/>
                <w:highlight w:val="yellow"/>
              </w:rPr>
            </w:pPr>
            <w:r w:rsidRPr="006C2CE4">
              <w:rPr>
                <w:color w:val="002060"/>
                <w:highlight w:val="yellow"/>
              </w:rPr>
              <w:lastRenderedPageBreak/>
              <w:t>22/12/2019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5A64E7" w14:textId="77777777" w:rsidR="001666A5" w:rsidRPr="006C2CE4" w:rsidRDefault="001666A5" w:rsidP="00DA4E0C">
            <w:pPr>
              <w:pStyle w:val="ROWTABELLA"/>
              <w:jc w:val="center"/>
              <w:rPr>
                <w:color w:val="002060"/>
                <w:highlight w:val="yellow"/>
              </w:rPr>
            </w:pPr>
            <w:r w:rsidRPr="006C2CE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DD259" w14:textId="77777777" w:rsidR="001666A5" w:rsidRPr="006C2CE4" w:rsidRDefault="001666A5" w:rsidP="00DA4E0C">
            <w:pPr>
              <w:pStyle w:val="ROWTABELLA"/>
              <w:rPr>
                <w:color w:val="002060"/>
                <w:highlight w:val="yellow"/>
              </w:rPr>
            </w:pPr>
            <w:r w:rsidRPr="006C2CE4">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B97C5" w14:textId="77777777" w:rsidR="001666A5" w:rsidRPr="006C2CE4" w:rsidRDefault="001666A5" w:rsidP="00DA4E0C">
            <w:pPr>
              <w:pStyle w:val="ROWTABELLA"/>
              <w:rPr>
                <w:color w:val="002060"/>
                <w:highlight w:val="yellow"/>
              </w:rPr>
            </w:pPr>
            <w:r w:rsidRPr="006C2CE4">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A28B9" w14:textId="77777777" w:rsidR="001666A5" w:rsidRPr="006C2CE4" w:rsidRDefault="001666A5" w:rsidP="00DA4E0C">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917FA" w14:textId="77777777" w:rsidR="001666A5" w:rsidRPr="006C2CE4" w:rsidRDefault="001666A5" w:rsidP="00DA4E0C">
            <w:pPr>
              <w:pStyle w:val="ROWTABELLA"/>
              <w:jc w:val="center"/>
              <w:rPr>
                <w:color w:val="002060"/>
              </w:rPr>
            </w:pPr>
            <w:r w:rsidRPr="006C2CE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99255" w14:textId="77777777" w:rsidR="001666A5" w:rsidRPr="006C2CE4" w:rsidRDefault="001666A5" w:rsidP="00DA4E0C">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FAFC8" w14:textId="77777777" w:rsidR="001666A5" w:rsidRPr="006C2CE4" w:rsidRDefault="001666A5" w:rsidP="00DA4E0C">
            <w:pPr>
              <w:pStyle w:val="ROWTABELLA"/>
              <w:rPr>
                <w:color w:val="002060"/>
              </w:rPr>
            </w:pPr>
            <w:r w:rsidRPr="006C2CE4">
              <w:rPr>
                <w:color w:val="002060"/>
                <w:highlight w:val="yellow"/>
              </w:rPr>
              <w:t>PALASPORT"TRE RAGAZZI"MAROTTA MONDOLFO VIA EUROPA</w:t>
            </w:r>
          </w:p>
        </w:tc>
      </w:tr>
    </w:tbl>
    <w:p w14:paraId="3132B95E" w14:textId="77777777" w:rsidR="001666A5" w:rsidRPr="006C2CE4" w:rsidRDefault="001666A5" w:rsidP="001666A5">
      <w:pPr>
        <w:pStyle w:val="breakline"/>
        <w:divId w:val="527259509"/>
        <w:rPr>
          <w:color w:val="002060"/>
        </w:rPr>
      </w:pPr>
    </w:p>
    <w:p w14:paraId="01FE17F4" w14:textId="77777777" w:rsidR="001666A5" w:rsidRPr="006C2CE4" w:rsidRDefault="001666A5" w:rsidP="001666A5">
      <w:pPr>
        <w:pStyle w:val="breakline"/>
        <w:divId w:val="527259509"/>
        <w:rPr>
          <w:color w:val="002060"/>
        </w:rPr>
      </w:pPr>
    </w:p>
    <w:p w14:paraId="0BE9A617" w14:textId="77777777" w:rsidR="001666A5" w:rsidRPr="006C2CE4" w:rsidRDefault="001666A5" w:rsidP="001666A5">
      <w:pPr>
        <w:pStyle w:val="SOTTOTITOLOCAMPIONATO1"/>
        <w:divId w:val="527259509"/>
        <w:rPr>
          <w:color w:val="002060"/>
        </w:rPr>
      </w:pPr>
      <w:r w:rsidRPr="006C2CE4">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9"/>
        <w:gridCol w:w="700"/>
        <w:gridCol w:w="600"/>
        <w:gridCol w:w="600"/>
        <w:gridCol w:w="2497"/>
      </w:tblGrid>
      <w:tr w:rsidR="001666A5" w:rsidRPr="006C2CE4" w14:paraId="6DCAB4A6" w14:textId="77777777" w:rsidTr="001666A5">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95678C" w14:textId="77777777" w:rsidR="001666A5" w:rsidRPr="006C2CE4" w:rsidRDefault="001666A5" w:rsidP="00DA4E0C">
            <w:pPr>
              <w:pStyle w:val="HEADERTABELLA"/>
              <w:rPr>
                <w:color w:val="002060"/>
              </w:rPr>
            </w:pPr>
            <w:r w:rsidRPr="006C2CE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B23042" w14:textId="77777777" w:rsidR="001666A5" w:rsidRPr="006C2CE4" w:rsidRDefault="001666A5" w:rsidP="00DA4E0C">
            <w:pPr>
              <w:pStyle w:val="HEADERTABELLA"/>
              <w:rPr>
                <w:color w:val="002060"/>
              </w:rPr>
            </w:pPr>
            <w:r w:rsidRPr="006C2CE4">
              <w:rPr>
                <w:color w:val="002060"/>
              </w:rPr>
              <w:t xml:space="preserve">N° </w:t>
            </w:r>
            <w:proofErr w:type="spellStart"/>
            <w:r w:rsidRPr="006C2CE4">
              <w:rPr>
                <w:color w:val="002060"/>
              </w:rPr>
              <w:t>Gior</w:t>
            </w:r>
            <w:proofErr w:type="spellEnd"/>
            <w:r w:rsidRPr="006C2CE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F2065D" w14:textId="77777777" w:rsidR="001666A5" w:rsidRPr="006C2CE4" w:rsidRDefault="001666A5" w:rsidP="00DA4E0C">
            <w:pPr>
              <w:pStyle w:val="HEADERTABELLA"/>
              <w:rPr>
                <w:color w:val="002060"/>
              </w:rPr>
            </w:pPr>
            <w:r w:rsidRPr="006C2CE4">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EB10B0" w14:textId="77777777" w:rsidR="001666A5" w:rsidRPr="006C2CE4" w:rsidRDefault="001666A5" w:rsidP="00DA4E0C">
            <w:pPr>
              <w:pStyle w:val="HEADERTABELLA"/>
              <w:rPr>
                <w:color w:val="002060"/>
              </w:rPr>
            </w:pPr>
            <w:r w:rsidRPr="006C2CE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EC0B80" w14:textId="77777777" w:rsidR="001666A5" w:rsidRPr="006C2CE4" w:rsidRDefault="001666A5" w:rsidP="00DA4E0C">
            <w:pPr>
              <w:pStyle w:val="HEADERTABELLA"/>
              <w:rPr>
                <w:color w:val="002060"/>
              </w:rPr>
            </w:pPr>
            <w:r w:rsidRPr="006C2CE4">
              <w:rPr>
                <w:color w:val="002060"/>
              </w:rPr>
              <w:t xml:space="preserve">Data </w:t>
            </w:r>
            <w:proofErr w:type="spellStart"/>
            <w:r w:rsidRPr="006C2CE4">
              <w:rPr>
                <w:color w:val="002060"/>
              </w:rPr>
              <w:t>Orig</w:t>
            </w:r>
            <w:proofErr w:type="spellEnd"/>
            <w:r w:rsidRPr="006C2C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8205FD" w14:textId="77777777" w:rsidR="001666A5" w:rsidRPr="006C2CE4" w:rsidRDefault="001666A5" w:rsidP="00DA4E0C">
            <w:pPr>
              <w:pStyle w:val="HEADERTABELLA"/>
              <w:rPr>
                <w:color w:val="002060"/>
              </w:rPr>
            </w:pPr>
            <w:r w:rsidRPr="006C2CE4">
              <w:rPr>
                <w:color w:val="002060"/>
              </w:rPr>
              <w:t xml:space="preserve">Ora </w:t>
            </w:r>
            <w:proofErr w:type="spellStart"/>
            <w:r w:rsidRPr="006C2CE4">
              <w:rPr>
                <w:color w:val="002060"/>
              </w:rPr>
              <w:t>Var</w:t>
            </w:r>
            <w:proofErr w:type="spellEnd"/>
            <w:r w:rsidRPr="006C2C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2CA89A" w14:textId="77777777" w:rsidR="001666A5" w:rsidRPr="006C2CE4" w:rsidRDefault="001666A5" w:rsidP="00DA4E0C">
            <w:pPr>
              <w:pStyle w:val="HEADERTABELLA"/>
              <w:rPr>
                <w:color w:val="002060"/>
              </w:rPr>
            </w:pPr>
            <w:r w:rsidRPr="006C2CE4">
              <w:rPr>
                <w:color w:val="002060"/>
              </w:rPr>
              <w:t xml:space="preserve">Ora </w:t>
            </w:r>
            <w:proofErr w:type="spellStart"/>
            <w:r w:rsidRPr="006C2CE4">
              <w:rPr>
                <w:color w:val="002060"/>
              </w:rPr>
              <w:t>Orig</w:t>
            </w:r>
            <w:proofErr w:type="spellEnd"/>
            <w:r w:rsidRPr="006C2CE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4D1927" w14:textId="77777777" w:rsidR="001666A5" w:rsidRPr="006C2CE4" w:rsidRDefault="001666A5" w:rsidP="00DA4E0C">
            <w:pPr>
              <w:pStyle w:val="HEADERTABELLA"/>
              <w:rPr>
                <w:color w:val="002060"/>
              </w:rPr>
            </w:pPr>
            <w:r w:rsidRPr="006C2CE4">
              <w:rPr>
                <w:color w:val="002060"/>
              </w:rPr>
              <w:t>Impianto</w:t>
            </w:r>
          </w:p>
        </w:tc>
      </w:tr>
      <w:tr w:rsidR="001666A5" w:rsidRPr="006C2CE4" w14:paraId="2F37CA27" w14:textId="77777777" w:rsidTr="001666A5">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12916" w14:textId="77777777" w:rsidR="001666A5" w:rsidRPr="006C2CE4" w:rsidRDefault="001666A5" w:rsidP="00DA4E0C">
            <w:pPr>
              <w:pStyle w:val="ROWTABELLA"/>
              <w:rPr>
                <w:color w:val="002060"/>
                <w:highlight w:val="yellow"/>
              </w:rPr>
            </w:pPr>
            <w:r w:rsidRPr="006C2CE4">
              <w:rPr>
                <w:color w:val="002060"/>
                <w:highlight w:val="yellow"/>
              </w:rPr>
              <w:t>23/12/2019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1F04F" w14:textId="77777777" w:rsidR="001666A5" w:rsidRPr="006C2CE4" w:rsidRDefault="001666A5" w:rsidP="00DA4E0C">
            <w:pPr>
              <w:pStyle w:val="ROWTABELLA"/>
              <w:jc w:val="center"/>
              <w:rPr>
                <w:color w:val="002060"/>
                <w:highlight w:val="yellow"/>
              </w:rPr>
            </w:pPr>
            <w:r w:rsidRPr="006C2CE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CCCD5" w14:textId="77777777" w:rsidR="001666A5" w:rsidRPr="006C2CE4" w:rsidRDefault="001666A5" w:rsidP="00DA4E0C">
            <w:pPr>
              <w:pStyle w:val="ROWTABELLA"/>
              <w:rPr>
                <w:color w:val="002060"/>
                <w:highlight w:val="yellow"/>
              </w:rPr>
            </w:pPr>
            <w:r w:rsidRPr="006C2CE4">
              <w:rPr>
                <w:color w:val="002060"/>
                <w:highlight w:val="yellow"/>
              </w:rPr>
              <w:t>SENIGALLIA CALCIO</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AE1D2" w14:textId="77777777" w:rsidR="001666A5" w:rsidRPr="006C2CE4" w:rsidRDefault="001666A5" w:rsidP="00DA4E0C">
            <w:pPr>
              <w:pStyle w:val="ROWTABELLA"/>
              <w:rPr>
                <w:color w:val="002060"/>
                <w:highlight w:val="yellow"/>
              </w:rPr>
            </w:pPr>
            <w:r w:rsidRPr="006C2CE4">
              <w:rPr>
                <w:color w:val="002060"/>
                <w:highlight w:val="yellow"/>
              </w:rPr>
              <w:t xml:space="preserve">ITALSERVICE C5 </w:t>
            </w:r>
            <w:proofErr w:type="spellStart"/>
            <w:r w:rsidRPr="006C2CE4">
              <w:rPr>
                <w:color w:val="002060"/>
                <w:highlight w:val="yellow"/>
              </w:rPr>
              <w:t>sq.B</w:t>
            </w:r>
            <w:proofErr w:type="spellEnd"/>
            <w:r w:rsidRPr="006C2CE4">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5F1FB" w14:textId="77777777" w:rsidR="001666A5" w:rsidRPr="006C2CE4" w:rsidRDefault="001666A5" w:rsidP="00DA4E0C">
            <w:pPr>
              <w:pStyle w:val="ROWTABELLA"/>
              <w:rPr>
                <w:color w:val="002060"/>
              </w:rPr>
            </w:pPr>
            <w:r w:rsidRPr="006C2CE4">
              <w:rPr>
                <w:color w:val="002060"/>
              </w:rPr>
              <w:t>22/12/2019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108F8" w14:textId="77777777" w:rsidR="001666A5" w:rsidRPr="006C2CE4" w:rsidRDefault="001666A5" w:rsidP="00DA4E0C">
            <w:pPr>
              <w:pStyle w:val="ROWTABELLA"/>
              <w:jc w:val="center"/>
              <w:rPr>
                <w:color w:val="002060"/>
              </w:rPr>
            </w:pPr>
            <w:r w:rsidRPr="006C2CE4">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1EEEE" w14:textId="77777777" w:rsidR="001666A5" w:rsidRPr="006C2CE4" w:rsidRDefault="001666A5" w:rsidP="00DA4E0C">
            <w:pPr>
              <w:pStyle w:val="ROWTABELLA"/>
              <w:jc w:val="center"/>
              <w:rPr>
                <w:color w:val="002060"/>
              </w:rPr>
            </w:pPr>
            <w:r w:rsidRPr="006C2CE4">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7FC53" w14:textId="77777777" w:rsidR="001666A5" w:rsidRPr="006C2CE4" w:rsidRDefault="001666A5" w:rsidP="00DA4E0C">
            <w:pPr>
              <w:pStyle w:val="ROWTABELLA"/>
              <w:rPr>
                <w:color w:val="002060"/>
              </w:rPr>
            </w:pPr>
            <w:r w:rsidRPr="006C2CE4">
              <w:rPr>
                <w:color w:val="002060"/>
                <w:highlight w:val="yellow"/>
              </w:rPr>
              <w:t>PALLONE GEODETICO CAMPO NÂ°1 SENIGALLIA VIA CELLINI, 13</w:t>
            </w:r>
          </w:p>
        </w:tc>
      </w:tr>
    </w:tbl>
    <w:p w14:paraId="0A531762" w14:textId="77777777" w:rsidR="001666A5" w:rsidRPr="006C2CE4" w:rsidRDefault="001666A5" w:rsidP="001666A5">
      <w:pPr>
        <w:pStyle w:val="breakline"/>
        <w:divId w:val="527259509"/>
        <w:rPr>
          <w:color w:val="002060"/>
        </w:rPr>
      </w:pPr>
    </w:p>
    <w:p w14:paraId="30B4BC94" w14:textId="77777777" w:rsidR="001666A5" w:rsidRPr="006C2CE4" w:rsidRDefault="001666A5" w:rsidP="001666A5">
      <w:pPr>
        <w:pStyle w:val="breakline"/>
        <w:divId w:val="527259509"/>
        <w:rPr>
          <w:color w:val="002060"/>
        </w:rPr>
      </w:pPr>
    </w:p>
    <w:p w14:paraId="20B35987" w14:textId="77777777" w:rsidR="001666A5" w:rsidRPr="006C2CE4" w:rsidRDefault="001666A5" w:rsidP="001666A5">
      <w:pPr>
        <w:pStyle w:val="TITOLOPRINC"/>
        <w:divId w:val="527259509"/>
        <w:rPr>
          <w:color w:val="002060"/>
        </w:rPr>
      </w:pPr>
      <w:r w:rsidRPr="006C2CE4">
        <w:rPr>
          <w:color w:val="002060"/>
        </w:rPr>
        <w:t>RISULTATI</w:t>
      </w:r>
    </w:p>
    <w:p w14:paraId="1B7E48C4" w14:textId="77777777" w:rsidR="001666A5" w:rsidRPr="006C2CE4" w:rsidRDefault="001666A5" w:rsidP="001666A5">
      <w:pPr>
        <w:pStyle w:val="breakline"/>
        <w:divId w:val="527259509"/>
        <w:rPr>
          <w:color w:val="002060"/>
        </w:rPr>
      </w:pPr>
    </w:p>
    <w:p w14:paraId="56BA4DEF" w14:textId="77777777" w:rsidR="001666A5" w:rsidRPr="006C2CE4" w:rsidRDefault="001666A5" w:rsidP="001666A5">
      <w:pPr>
        <w:pStyle w:val="SOTTOTITOLOCAMPIONATO1"/>
        <w:divId w:val="527259509"/>
        <w:rPr>
          <w:color w:val="002060"/>
        </w:rPr>
      </w:pPr>
      <w:r w:rsidRPr="006C2CE4">
        <w:rPr>
          <w:color w:val="002060"/>
        </w:rPr>
        <w:t>RISULTATI UFFICIALI GARE DEL 15/12/2019</w:t>
      </w:r>
    </w:p>
    <w:p w14:paraId="444CB5A5" w14:textId="77777777" w:rsidR="001666A5" w:rsidRPr="006C2CE4" w:rsidRDefault="001666A5" w:rsidP="001666A5">
      <w:pPr>
        <w:pStyle w:val="SOTTOTITOLOCAMPIONATO2"/>
        <w:divId w:val="527259509"/>
        <w:rPr>
          <w:color w:val="002060"/>
        </w:rPr>
      </w:pPr>
      <w:r w:rsidRPr="006C2CE4">
        <w:rPr>
          <w:color w:val="002060"/>
        </w:rPr>
        <w:t>Si trascrivono qui di seguito i risultati ufficiali delle gare disputate</w:t>
      </w:r>
    </w:p>
    <w:p w14:paraId="4DE16364" w14:textId="77777777" w:rsidR="001666A5" w:rsidRPr="006C2CE4" w:rsidRDefault="001666A5" w:rsidP="001666A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1666A5" w:rsidRPr="006C2CE4" w14:paraId="3F00CF22" w14:textId="77777777" w:rsidTr="001666A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666A5" w:rsidRPr="006C2CE4" w14:paraId="00326E97" w14:textId="77777777" w:rsidTr="00DA4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AED51C" w14:textId="77777777" w:rsidR="001666A5" w:rsidRPr="006C2CE4" w:rsidRDefault="001666A5" w:rsidP="00DA4E0C">
                  <w:pPr>
                    <w:pStyle w:val="HEADERTABELLA"/>
                    <w:rPr>
                      <w:color w:val="002060"/>
                    </w:rPr>
                  </w:pPr>
                  <w:r w:rsidRPr="006C2CE4">
                    <w:rPr>
                      <w:color w:val="002060"/>
                    </w:rPr>
                    <w:t>GIRONE A - 4 Giornata - R</w:t>
                  </w:r>
                </w:p>
              </w:tc>
            </w:tr>
            <w:tr w:rsidR="001666A5" w:rsidRPr="006C2CE4" w14:paraId="1455FCD4" w14:textId="77777777" w:rsidTr="00DA4E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9C93B0C" w14:textId="77777777" w:rsidR="001666A5" w:rsidRPr="006C2CE4" w:rsidRDefault="001666A5" w:rsidP="00DA4E0C">
                  <w:pPr>
                    <w:pStyle w:val="ROWTABELLA"/>
                    <w:rPr>
                      <w:color w:val="002060"/>
                    </w:rPr>
                  </w:pPr>
                  <w:r w:rsidRPr="006C2CE4">
                    <w:rPr>
                      <w:color w:val="002060"/>
                    </w:rPr>
                    <w:t>(1) 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EB0AF0" w14:textId="77777777" w:rsidR="001666A5" w:rsidRPr="006C2CE4" w:rsidRDefault="001666A5" w:rsidP="00DA4E0C">
                  <w:pPr>
                    <w:pStyle w:val="ROWTABELLA"/>
                    <w:rPr>
                      <w:color w:val="002060"/>
                    </w:rPr>
                  </w:pPr>
                  <w:r w:rsidRPr="006C2CE4">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0F574D" w14:textId="77777777" w:rsidR="001666A5" w:rsidRPr="006C2CE4" w:rsidRDefault="001666A5" w:rsidP="00DA4E0C">
                  <w:pPr>
                    <w:pStyle w:val="ROWTABELLA"/>
                    <w:jc w:val="center"/>
                    <w:rPr>
                      <w:color w:val="002060"/>
                    </w:rPr>
                  </w:pPr>
                  <w:r w:rsidRPr="006C2CE4">
                    <w:rPr>
                      <w:color w:val="002060"/>
                    </w:rPr>
                    <w:t>4 - 11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951512" w14:textId="77777777" w:rsidR="001666A5" w:rsidRPr="006C2CE4" w:rsidRDefault="001666A5" w:rsidP="00DA4E0C">
                  <w:pPr>
                    <w:pStyle w:val="ROWTABELLA"/>
                    <w:jc w:val="center"/>
                    <w:rPr>
                      <w:color w:val="002060"/>
                    </w:rPr>
                  </w:pPr>
                  <w:r w:rsidRPr="006C2CE4">
                    <w:rPr>
                      <w:color w:val="002060"/>
                    </w:rPr>
                    <w:t> </w:t>
                  </w:r>
                </w:p>
              </w:tc>
            </w:tr>
            <w:tr w:rsidR="001666A5" w:rsidRPr="006C2CE4" w14:paraId="308BD86F"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1D107B7" w14:textId="77777777" w:rsidR="001666A5" w:rsidRPr="006C2CE4" w:rsidRDefault="001666A5" w:rsidP="00DA4E0C">
                  <w:pPr>
                    <w:pStyle w:val="ROWTABELLA"/>
                    <w:rPr>
                      <w:color w:val="002060"/>
                    </w:rPr>
                  </w:pPr>
                  <w:r w:rsidRPr="006C2CE4">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B21C1E3" w14:textId="77777777" w:rsidR="001666A5" w:rsidRPr="006C2CE4" w:rsidRDefault="001666A5" w:rsidP="00DA4E0C">
                  <w:pPr>
                    <w:pStyle w:val="ROWTABELLA"/>
                    <w:rPr>
                      <w:color w:val="002060"/>
                    </w:rPr>
                  </w:pPr>
                  <w:r w:rsidRPr="006C2CE4">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917E31B" w14:textId="77777777" w:rsidR="001666A5" w:rsidRPr="006C2CE4" w:rsidRDefault="001666A5" w:rsidP="00DA4E0C">
                  <w:pPr>
                    <w:pStyle w:val="ROWTABELLA"/>
                    <w:jc w:val="center"/>
                    <w:rPr>
                      <w:color w:val="002060"/>
                    </w:rPr>
                  </w:pPr>
                  <w:r w:rsidRPr="006C2CE4">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4703AC8" w14:textId="77777777" w:rsidR="001666A5" w:rsidRPr="006C2CE4" w:rsidRDefault="001666A5" w:rsidP="00DA4E0C">
                  <w:pPr>
                    <w:pStyle w:val="ROWTABELLA"/>
                    <w:jc w:val="center"/>
                    <w:rPr>
                      <w:color w:val="002060"/>
                    </w:rPr>
                  </w:pPr>
                  <w:r w:rsidRPr="006C2CE4">
                    <w:rPr>
                      <w:color w:val="002060"/>
                    </w:rPr>
                    <w:t> </w:t>
                  </w:r>
                </w:p>
              </w:tc>
            </w:tr>
            <w:tr w:rsidR="001666A5" w:rsidRPr="006C2CE4" w14:paraId="0FADAEA5" w14:textId="77777777" w:rsidTr="00DA4E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FFAE2A0" w14:textId="77777777" w:rsidR="001666A5" w:rsidRPr="006C2CE4" w:rsidRDefault="001666A5" w:rsidP="00DA4E0C">
                  <w:pPr>
                    <w:pStyle w:val="ROWTABELLA"/>
                    <w:rPr>
                      <w:color w:val="002060"/>
                    </w:rPr>
                  </w:pPr>
                  <w:r w:rsidRPr="006C2CE4">
                    <w:rPr>
                      <w:color w:val="002060"/>
                    </w:rPr>
                    <w:t>(2) 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D51F31" w14:textId="77777777" w:rsidR="001666A5" w:rsidRPr="006C2CE4" w:rsidRDefault="001666A5" w:rsidP="00DA4E0C">
                  <w:pPr>
                    <w:pStyle w:val="ROWTABELLA"/>
                    <w:rPr>
                      <w:color w:val="002060"/>
                    </w:rPr>
                  </w:pPr>
                  <w:r w:rsidRPr="006C2CE4">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1A796F" w14:textId="77777777" w:rsidR="001666A5" w:rsidRPr="006C2CE4" w:rsidRDefault="001666A5" w:rsidP="00DA4E0C">
                  <w:pPr>
                    <w:pStyle w:val="ROWTABELLA"/>
                    <w:jc w:val="center"/>
                    <w:rPr>
                      <w:color w:val="002060"/>
                    </w:rPr>
                  </w:pPr>
                  <w:r w:rsidRPr="006C2CE4">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B180FA" w14:textId="77777777" w:rsidR="001666A5" w:rsidRPr="006C2CE4" w:rsidRDefault="001666A5" w:rsidP="00DA4E0C">
                  <w:pPr>
                    <w:pStyle w:val="ROWTABELLA"/>
                    <w:jc w:val="center"/>
                    <w:rPr>
                      <w:color w:val="002060"/>
                    </w:rPr>
                  </w:pPr>
                  <w:r w:rsidRPr="006C2CE4">
                    <w:rPr>
                      <w:color w:val="002060"/>
                    </w:rPr>
                    <w:t> </w:t>
                  </w:r>
                </w:p>
              </w:tc>
            </w:tr>
            <w:tr w:rsidR="001666A5" w:rsidRPr="006C2CE4" w14:paraId="62915C34" w14:textId="77777777" w:rsidTr="00DA4E0C">
              <w:tc>
                <w:tcPr>
                  <w:tcW w:w="4700" w:type="dxa"/>
                  <w:gridSpan w:val="4"/>
                  <w:tcBorders>
                    <w:top w:val="nil"/>
                    <w:left w:val="nil"/>
                    <w:bottom w:val="nil"/>
                    <w:right w:val="nil"/>
                  </w:tcBorders>
                  <w:tcMar>
                    <w:top w:w="20" w:type="dxa"/>
                    <w:left w:w="20" w:type="dxa"/>
                    <w:bottom w:w="20" w:type="dxa"/>
                    <w:right w:w="20" w:type="dxa"/>
                  </w:tcMar>
                  <w:vAlign w:val="center"/>
                </w:tcPr>
                <w:p w14:paraId="1511AFC9" w14:textId="77777777" w:rsidR="001666A5" w:rsidRPr="006C2CE4" w:rsidRDefault="001666A5" w:rsidP="00DA4E0C">
                  <w:pPr>
                    <w:pStyle w:val="ROWTABELLA"/>
                    <w:rPr>
                      <w:color w:val="002060"/>
                    </w:rPr>
                  </w:pPr>
                  <w:r w:rsidRPr="006C2CE4">
                    <w:rPr>
                      <w:color w:val="002060"/>
                    </w:rPr>
                    <w:t>(1) - disputata il 14/12/2019</w:t>
                  </w:r>
                </w:p>
              </w:tc>
            </w:tr>
            <w:tr w:rsidR="001666A5" w:rsidRPr="006C2CE4" w14:paraId="5C91B625" w14:textId="77777777" w:rsidTr="00DA4E0C">
              <w:tc>
                <w:tcPr>
                  <w:tcW w:w="4700" w:type="dxa"/>
                  <w:gridSpan w:val="4"/>
                  <w:tcBorders>
                    <w:top w:val="nil"/>
                    <w:left w:val="nil"/>
                    <w:bottom w:val="nil"/>
                    <w:right w:val="nil"/>
                  </w:tcBorders>
                  <w:tcMar>
                    <w:top w:w="20" w:type="dxa"/>
                    <w:left w:w="20" w:type="dxa"/>
                    <w:bottom w:w="20" w:type="dxa"/>
                    <w:right w:w="20" w:type="dxa"/>
                  </w:tcMar>
                  <w:vAlign w:val="center"/>
                </w:tcPr>
                <w:p w14:paraId="7D8B1AD7" w14:textId="77777777" w:rsidR="001666A5" w:rsidRPr="006C2CE4" w:rsidRDefault="001666A5" w:rsidP="00DA4E0C">
                  <w:pPr>
                    <w:pStyle w:val="ROWTABELLA"/>
                    <w:rPr>
                      <w:color w:val="002060"/>
                    </w:rPr>
                  </w:pPr>
                  <w:r w:rsidRPr="006C2CE4">
                    <w:rPr>
                      <w:color w:val="002060"/>
                    </w:rPr>
                    <w:t>(2) - disputata il 12/12/2019</w:t>
                  </w:r>
                </w:p>
              </w:tc>
            </w:tr>
          </w:tbl>
          <w:p w14:paraId="5D059603" w14:textId="77777777" w:rsidR="001666A5" w:rsidRPr="006C2CE4" w:rsidRDefault="001666A5" w:rsidP="00DA4E0C">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666A5" w:rsidRPr="006C2CE4" w14:paraId="7C903111" w14:textId="77777777" w:rsidTr="00DA4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58D27F" w14:textId="77777777" w:rsidR="001666A5" w:rsidRPr="006C2CE4" w:rsidRDefault="001666A5" w:rsidP="00DA4E0C">
                  <w:pPr>
                    <w:pStyle w:val="HEADERTABELLA"/>
                    <w:rPr>
                      <w:color w:val="002060"/>
                    </w:rPr>
                  </w:pPr>
                  <w:r w:rsidRPr="006C2CE4">
                    <w:rPr>
                      <w:color w:val="002060"/>
                    </w:rPr>
                    <w:t>GIRONE B - 4 Giornata - R</w:t>
                  </w:r>
                </w:p>
              </w:tc>
            </w:tr>
            <w:tr w:rsidR="001666A5" w:rsidRPr="006C2CE4" w14:paraId="2ECEA97F" w14:textId="77777777" w:rsidTr="00DA4E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2B75EB3" w14:textId="77777777" w:rsidR="001666A5" w:rsidRPr="006C2CE4" w:rsidRDefault="001666A5" w:rsidP="00DA4E0C">
                  <w:pPr>
                    <w:pStyle w:val="ROWTABELLA"/>
                    <w:rPr>
                      <w:color w:val="002060"/>
                    </w:rPr>
                  </w:pPr>
                  <w:r w:rsidRPr="006C2CE4">
                    <w:rPr>
                      <w:color w:val="002060"/>
                    </w:rPr>
                    <w:t xml:space="preserve">AMICI DEL </w:t>
                  </w:r>
                  <w:proofErr w:type="spellStart"/>
                  <w:r w:rsidRPr="006C2CE4">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B8C6E2" w14:textId="77777777" w:rsidR="001666A5" w:rsidRPr="006C2CE4" w:rsidRDefault="001666A5" w:rsidP="00DA4E0C">
                  <w:pPr>
                    <w:pStyle w:val="ROWTABELLA"/>
                    <w:rPr>
                      <w:color w:val="002060"/>
                    </w:rPr>
                  </w:pPr>
                  <w:r w:rsidRPr="006C2CE4">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B27503" w14:textId="77777777" w:rsidR="001666A5" w:rsidRPr="006C2CE4" w:rsidRDefault="001666A5" w:rsidP="00DA4E0C">
                  <w:pPr>
                    <w:pStyle w:val="ROWTABELLA"/>
                    <w:jc w:val="center"/>
                    <w:rPr>
                      <w:color w:val="002060"/>
                    </w:rPr>
                  </w:pPr>
                  <w:r w:rsidRPr="006C2CE4">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3FD4AC" w14:textId="77777777" w:rsidR="001666A5" w:rsidRPr="006C2CE4" w:rsidRDefault="001666A5" w:rsidP="00DA4E0C">
                  <w:pPr>
                    <w:pStyle w:val="ROWTABELLA"/>
                    <w:jc w:val="center"/>
                    <w:rPr>
                      <w:color w:val="002060"/>
                    </w:rPr>
                  </w:pPr>
                  <w:r w:rsidRPr="006C2CE4">
                    <w:rPr>
                      <w:color w:val="002060"/>
                    </w:rPr>
                    <w:t> </w:t>
                  </w:r>
                </w:p>
              </w:tc>
            </w:tr>
            <w:tr w:rsidR="001666A5" w:rsidRPr="006C2CE4" w14:paraId="3A511264"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9492CE7" w14:textId="77777777" w:rsidR="001666A5" w:rsidRPr="006C2CE4" w:rsidRDefault="001666A5" w:rsidP="00DA4E0C">
                  <w:pPr>
                    <w:pStyle w:val="ROWTABELLA"/>
                    <w:rPr>
                      <w:color w:val="002060"/>
                    </w:rPr>
                  </w:pPr>
                  <w:r w:rsidRPr="006C2CE4">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74C6380" w14:textId="77777777" w:rsidR="001666A5" w:rsidRPr="006C2CE4" w:rsidRDefault="001666A5" w:rsidP="00DA4E0C">
                  <w:pPr>
                    <w:pStyle w:val="ROWTABELLA"/>
                    <w:rPr>
                      <w:color w:val="002060"/>
                    </w:rPr>
                  </w:pPr>
                  <w:r w:rsidRPr="006C2CE4">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891E736" w14:textId="77777777" w:rsidR="001666A5" w:rsidRPr="006C2CE4" w:rsidRDefault="001666A5" w:rsidP="00DA4E0C">
                  <w:pPr>
                    <w:pStyle w:val="ROWTABELLA"/>
                    <w:jc w:val="center"/>
                    <w:rPr>
                      <w:color w:val="002060"/>
                    </w:rPr>
                  </w:pPr>
                  <w:r w:rsidRPr="006C2CE4">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05FE7EC" w14:textId="77777777" w:rsidR="001666A5" w:rsidRPr="006C2CE4" w:rsidRDefault="001666A5" w:rsidP="00DA4E0C">
                  <w:pPr>
                    <w:pStyle w:val="ROWTABELLA"/>
                    <w:jc w:val="center"/>
                    <w:rPr>
                      <w:color w:val="002060"/>
                    </w:rPr>
                  </w:pPr>
                  <w:r w:rsidRPr="006C2CE4">
                    <w:rPr>
                      <w:color w:val="002060"/>
                    </w:rPr>
                    <w:t> </w:t>
                  </w:r>
                </w:p>
              </w:tc>
            </w:tr>
            <w:tr w:rsidR="001666A5" w:rsidRPr="006C2CE4" w14:paraId="2C7E7761" w14:textId="77777777" w:rsidTr="00DA4E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3B4F02" w14:textId="77777777" w:rsidR="001666A5" w:rsidRPr="006C2CE4" w:rsidRDefault="001666A5" w:rsidP="00DA4E0C">
                  <w:pPr>
                    <w:pStyle w:val="ROWTABELLA"/>
                    <w:rPr>
                      <w:color w:val="002060"/>
                    </w:rPr>
                  </w:pPr>
                  <w:r w:rsidRPr="006C2CE4">
                    <w:rPr>
                      <w:color w:val="002060"/>
                    </w:rPr>
                    <w:t xml:space="preserve">ITALSERVICE C5 </w:t>
                  </w:r>
                  <w:proofErr w:type="spellStart"/>
                  <w:r w:rsidRPr="006C2CE4">
                    <w:rPr>
                      <w:color w:val="002060"/>
                    </w:rP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52E0E9" w14:textId="77777777" w:rsidR="001666A5" w:rsidRPr="006C2CE4" w:rsidRDefault="001666A5" w:rsidP="00DA4E0C">
                  <w:pPr>
                    <w:pStyle w:val="ROWTABELLA"/>
                    <w:rPr>
                      <w:color w:val="002060"/>
                    </w:rPr>
                  </w:pPr>
                  <w:r w:rsidRPr="006C2CE4">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8B14AC" w14:textId="77777777" w:rsidR="001666A5" w:rsidRPr="006C2CE4" w:rsidRDefault="001666A5" w:rsidP="00DA4E0C">
                  <w:pPr>
                    <w:pStyle w:val="ROWTABELLA"/>
                    <w:jc w:val="center"/>
                    <w:rPr>
                      <w:color w:val="002060"/>
                    </w:rPr>
                  </w:pPr>
                  <w:r w:rsidRPr="006C2CE4">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A4F602" w14:textId="77777777" w:rsidR="001666A5" w:rsidRPr="006C2CE4" w:rsidRDefault="001666A5" w:rsidP="00DA4E0C">
                  <w:pPr>
                    <w:pStyle w:val="ROWTABELLA"/>
                    <w:jc w:val="center"/>
                    <w:rPr>
                      <w:color w:val="002060"/>
                    </w:rPr>
                  </w:pPr>
                  <w:r w:rsidRPr="006C2CE4">
                    <w:rPr>
                      <w:color w:val="002060"/>
                    </w:rPr>
                    <w:t> </w:t>
                  </w:r>
                </w:p>
              </w:tc>
            </w:tr>
            <w:tr w:rsidR="001666A5" w:rsidRPr="006C2CE4" w14:paraId="19CFE2F8" w14:textId="77777777" w:rsidTr="00DA4E0C">
              <w:tc>
                <w:tcPr>
                  <w:tcW w:w="4700" w:type="dxa"/>
                  <w:gridSpan w:val="4"/>
                  <w:tcBorders>
                    <w:top w:val="nil"/>
                    <w:left w:val="nil"/>
                    <w:bottom w:val="nil"/>
                    <w:right w:val="nil"/>
                  </w:tcBorders>
                  <w:tcMar>
                    <w:top w:w="20" w:type="dxa"/>
                    <w:left w:w="20" w:type="dxa"/>
                    <w:bottom w:w="20" w:type="dxa"/>
                    <w:right w:w="20" w:type="dxa"/>
                  </w:tcMar>
                  <w:vAlign w:val="center"/>
                </w:tcPr>
                <w:p w14:paraId="0AB6971D" w14:textId="77777777" w:rsidR="001666A5" w:rsidRPr="006C2CE4" w:rsidRDefault="001666A5" w:rsidP="00DA4E0C">
                  <w:pPr>
                    <w:pStyle w:val="ROWTABELLA"/>
                    <w:rPr>
                      <w:color w:val="002060"/>
                    </w:rPr>
                  </w:pPr>
                  <w:r w:rsidRPr="006C2CE4">
                    <w:rPr>
                      <w:color w:val="002060"/>
                    </w:rPr>
                    <w:t>(1) - disputata il 14/12/2019</w:t>
                  </w:r>
                </w:p>
              </w:tc>
            </w:tr>
          </w:tbl>
          <w:p w14:paraId="5742F6BF" w14:textId="77777777" w:rsidR="001666A5" w:rsidRPr="006C2CE4" w:rsidRDefault="001666A5" w:rsidP="00DA4E0C">
            <w:pPr>
              <w:rPr>
                <w:color w:val="002060"/>
                <w:sz w:val="24"/>
                <w:szCs w:val="24"/>
              </w:rPr>
            </w:pPr>
          </w:p>
        </w:tc>
      </w:tr>
    </w:tbl>
    <w:p w14:paraId="1D172BB6" w14:textId="77777777" w:rsidR="001666A5" w:rsidRPr="006C2CE4" w:rsidRDefault="001666A5" w:rsidP="001666A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1666A5" w:rsidRPr="006C2CE4" w14:paraId="2EC9035D" w14:textId="77777777" w:rsidTr="001666A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666A5" w:rsidRPr="006C2CE4" w14:paraId="71F2E9D5" w14:textId="77777777" w:rsidTr="00DA4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F4AF39" w14:textId="77777777" w:rsidR="001666A5" w:rsidRPr="006C2CE4" w:rsidRDefault="001666A5" w:rsidP="00DA4E0C">
                  <w:pPr>
                    <w:pStyle w:val="HEADERTABELLA"/>
                    <w:rPr>
                      <w:color w:val="002060"/>
                    </w:rPr>
                  </w:pPr>
                  <w:r w:rsidRPr="006C2CE4">
                    <w:rPr>
                      <w:color w:val="002060"/>
                    </w:rPr>
                    <w:t>GIRONE C - 4 Giornata - R</w:t>
                  </w:r>
                </w:p>
              </w:tc>
            </w:tr>
            <w:tr w:rsidR="001666A5" w:rsidRPr="006C2CE4" w14:paraId="58706DF0" w14:textId="77777777" w:rsidTr="00DA4E0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017F33" w14:textId="77777777" w:rsidR="001666A5" w:rsidRPr="006C2CE4" w:rsidRDefault="001666A5" w:rsidP="00DA4E0C">
                  <w:pPr>
                    <w:pStyle w:val="ROWTABELLA"/>
                    <w:rPr>
                      <w:color w:val="002060"/>
                    </w:rPr>
                  </w:pPr>
                  <w:r w:rsidRPr="006C2CE4">
                    <w:rPr>
                      <w:color w:val="002060"/>
                    </w:rPr>
                    <w:t>FUTBOL3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7993E1" w14:textId="77777777" w:rsidR="001666A5" w:rsidRPr="006C2CE4" w:rsidRDefault="001666A5" w:rsidP="00DA4E0C">
                  <w:pPr>
                    <w:pStyle w:val="ROWTABELLA"/>
                    <w:rPr>
                      <w:color w:val="002060"/>
                    </w:rPr>
                  </w:pPr>
                  <w:r w:rsidRPr="006C2CE4">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2AFC1A" w14:textId="77777777" w:rsidR="001666A5" w:rsidRPr="006C2CE4" w:rsidRDefault="001666A5" w:rsidP="00DA4E0C">
                  <w:pPr>
                    <w:pStyle w:val="ROWTABELLA"/>
                    <w:jc w:val="center"/>
                    <w:rPr>
                      <w:color w:val="002060"/>
                    </w:rPr>
                  </w:pPr>
                  <w:r w:rsidRPr="006C2CE4">
                    <w:rPr>
                      <w:color w:val="002060"/>
                    </w:rP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16315B" w14:textId="77777777" w:rsidR="001666A5" w:rsidRPr="006C2CE4" w:rsidRDefault="001666A5" w:rsidP="00DA4E0C">
                  <w:pPr>
                    <w:pStyle w:val="ROWTABELLA"/>
                    <w:jc w:val="center"/>
                    <w:rPr>
                      <w:color w:val="002060"/>
                    </w:rPr>
                  </w:pPr>
                  <w:r w:rsidRPr="006C2CE4">
                    <w:rPr>
                      <w:color w:val="002060"/>
                    </w:rPr>
                    <w:t> </w:t>
                  </w:r>
                </w:p>
              </w:tc>
            </w:tr>
            <w:tr w:rsidR="001666A5" w:rsidRPr="006C2CE4" w14:paraId="389CB096" w14:textId="77777777" w:rsidTr="00DA4E0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C367005" w14:textId="77777777" w:rsidR="001666A5" w:rsidRPr="006C2CE4" w:rsidRDefault="001666A5" w:rsidP="00DA4E0C">
                  <w:pPr>
                    <w:pStyle w:val="ROWTABELLA"/>
                    <w:rPr>
                      <w:color w:val="002060"/>
                    </w:rPr>
                  </w:pPr>
                  <w:r w:rsidRPr="006C2CE4">
                    <w:rPr>
                      <w:color w:val="002060"/>
                    </w:rPr>
                    <w:t>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F7455DD" w14:textId="77777777" w:rsidR="001666A5" w:rsidRPr="006C2CE4" w:rsidRDefault="001666A5" w:rsidP="00DA4E0C">
                  <w:pPr>
                    <w:pStyle w:val="ROWTABELLA"/>
                    <w:rPr>
                      <w:color w:val="002060"/>
                    </w:rPr>
                  </w:pPr>
                  <w:r w:rsidRPr="006C2CE4">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D0F0EC6" w14:textId="77777777" w:rsidR="001666A5" w:rsidRPr="006C2CE4" w:rsidRDefault="001666A5" w:rsidP="00DA4E0C">
                  <w:pPr>
                    <w:pStyle w:val="ROWTABELLA"/>
                    <w:jc w:val="center"/>
                    <w:rPr>
                      <w:color w:val="002060"/>
                    </w:rPr>
                  </w:pPr>
                  <w:r w:rsidRPr="006C2CE4">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5B695C7" w14:textId="77777777" w:rsidR="001666A5" w:rsidRPr="006C2CE4" w:rsidRDefault="001666A5" w:rsidP="00DA4E0C">
                  <w:pPr>
                    <w:pStyle w:val="ROWTABELLA"/>
                    <w:jc w:val="center"/>
                    <w:rPr>
                      <w:color w:val="002060"/>
                    </w:rPr>
                  </w:pPr>
                  <w:r w:rsidRPr="006C2CE4">
                    <w:rPr>
                      <w:color w:val="002060"/>
                    </w:rPr>
                    <w:t> </w:t>
                  </w:r>
                </w:p>
              </w:tc>
            </w:tr>
            <w:tr w:rsidR="001666A5" w:rsidRPr="006C2CE4" w14:paraId="3C154221" w14:textId="77777777" w:rsidTr="00DA4E0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2F344B" w14:textId="77777777" w:rsidR="001666A5" w:rsidRPr="006C2CE4" w:rsidRDefault="001666A5" w:rsidP="00DA4E0C">
                  <w:pPr>
                    <w:pStyle w:val="ROWTABELLA"/>
                    <w:rPr>
                      <w:color w:val="002060"/>
                    </w:rPr>
                  </w:pPr>
                  <w:r w:rsidRPr="006C2CE4">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F61E3B" w14:textId="77777777" w:rsidR="001666A5" w:rsidRPr="006C2CE4" w:rsidRDefault="001666A5" w:rsidP="00DA4E0C">
                  <w:pPr>
                    <w:pStyle w:val="ROWTABELLA"/>
                    <w:rPr>
                      <w:color w:val="002060"/>
                    </w:rPr>
                  </w:pPr>
                  <w:r w:rsidRPr="006C2CE4">
                    <w:rPr>
                      <w:color w:val="002060"/>
                    </w:rPr>
                    <w:t xml:space="preserve">- ACLI MANTOVANI </w:t>
                  </w:r>
                  <w:proofErr w:type="spellStart"/>
                  <w:r w:rsidRPr="006C2CE4">
                    <w:rPr>
                      <w:color w:val="002060"/>
                    </w:rPr>
                    <w:t>CALCIOsq.B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F27003" w14:textId="77777777" w:rsidR="001666A5" w:rsidRPr="006C2CE4" w:rsidRDefault="001666A5" w:rsidP="00DA4E0C">
                  <w:pPr>
                    <w:pStyle w:val="ROWTABELLA"/>
                    <w:jc w:val="center"/>
                    <w:rPr>
                      <w:color w:val="002060"/>
                    </w:rPr>
                  </w:pPr>
                  <w:r w:rsidRPr="006C2CE4">
                    <w:rPr>
                      <w:color w:val="002060"/>
                    </w:rPr>
                    <w:t>10 - 5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BFEDDE" w14:textId="77777777" w:rsidR="001666A5" w:rsidRPr="006C2CE4" w:rsidRDefault="001666A5" w:rsidP="00DA4E0C">
                  <w:pPr>
                    <w:pStyle w:val="ROWTABELLA"/>
                    <w:jc w:val="center"/>
                    <w:rPr>
                      <w:color w:val="002060"/>
                    </w:rPr>
                  </w:pPr>
                  <w:r w:rsidRPr="006C2CE4">
                    <w:rPr>
                      <w:color w:val="002060"/>
                    </w:rPr>
                    <w:t> </w:t>
                  </w:r>
                </w:p>
              </w:tc>
            </w:tr>
          </w:tbl>
          <w:p w14:paraId="1696B5CC" w14:textId="77777777" w:rsidR="001666A5" w:rsidRPr="006C2CE4" w:rsidRDefault="001666A5" w:rsidP="00DA4E0C">
            <w:pPr>
              <w:rPr>
                <w:color w:val="002060"/>
                <w:sz w:val="24"/>
                <w:szCs w:val="24"/>
              </w:rPr>
            </w:pPr>
          </w:p>
        </w:tc>
      </w:tr>
    </w:tbl>
    <w:p w14:paraId="7092DFB9" w14:textId="77777777" w:rsidR="001666A5" w:rsidRPr="006C2CE4" w:rsidRDefault="001666A5" w:rsidP="001666A5">
      <w:pPr>
        <w:pStyle w:val="breakline"/>
        <w:divId w:val="527259509"/>
        <w:rPr>
          <w:color w:val="002060"/>
        </w:rPr>
      </w:pPr>
    </w:p>
    <w:p w14:paraId="4D9DAD59" w14:textId="77777777" w:rsidR="001666A5" w:rsidRPr="006C2CE4" w:rsidRDefault="001666A5" w:rsidP="001666A5">
      <w:pPr>
        <w:pStyle w:val="breakline"/>
        <w:divId w:val="527259509"/>
        <w:rPr>
          <w:color w:val="002060"/>
        </w:rPr>
      </w:pPr>
    </w:p>
    <w:p w14:paraId="351013F6" w14:textId="77777777" w:rsidR="001666A5" w:rsidRPr="006C2CE4" w:rsidRDefault="001666A5" w:rsidP="001666A5">
      <w:pPr>
        <w:pStyle w:val="TITOLOPRINC"/>
        <w:divId w:val="527259509"/>
        <w:rPr>
          <w:color w:val="002060"/>
        </w:rPr>
      </w:pPr>
      <w:r w:rsidRPr="006C2CE4">
        <w:rPr>
          <w:color w:val="002060"/>
        </w:rPr>
        <w:t>GIUDICE SPORTIVO</w:t>
      </w:r>
    </w:p>
    <w:p w14:paraId="44DA9C09" w14:textId="77777777" w:rsidR="001666A5" w:rsidRPr="006C2CE4" w:rsidRDefault="001666A5" w:rsidP="001666A5">
      <w:pPr>
        <w:pStyle w:val="diffida"/>
        <w:divId w:val="527259509"/>
        <w:rPr>
          <w:color w:val="002060"/>
        </w:rPr>
      </w:pPr>
      <w:r w:rsidRPr="006C2CE4">
        <w:rPr>
          <w:color w:val="002060"/>
        </w:rPr>
        <w:t>Il Giudice Sportivo, Avv. Claudio Romagnoli, nella seduta del 18/12/2019, ha adottato le decisioni che di seguito integralmente si riportano:</w:t>
      </w:r>
    </w:p>
    <w:p w14:paraId="11A0CCAE" w14:textId="77777777" w:rsidR="001666A5" w:rsidRPr="006C2CE4" w:rsidRDefault="001666A5" w:rsidP="001666A5">
      <w:pPr>
        <w:pStyle w:val="titolo10"/>
        <w:divId w:val="527259509"/>
        <w:rPr>
          <w:color w:val="002060"/>
        </w:rPr>
      </w:pPr>
      <w:r w:rsidRPr="006C2CE4">
        <w:rPr>
          <w:color w:val="002060"/>
        </w:rPr>
        <w:t xml:space="preserve">GARE DEL 12/12/2019 </w:t>
      </w:r>
    </w:p>
    <w:p w14:paraId="60D8E6A8" w14:textId="77777777" w:rsidR="001666A5" w:rsidRPr="006C2CE4" w:rsidRDefault="001666A5" w:rsidP="001666A5">
      <w:pPr>
        <w:pStyle w:val="titolo7a"/>
        <w:divId w:val="527259509"/>
        <w:rPr>
          <w:color w:val="002060"/>
        </w:rPr>
      </w:pPr>
      <w:r w:rsidRPr="006C2CE4">
        <w:rPr>
          <w:color w:val="002060"/>
        </w:rPr>
        <w:t xml:space="preserve">PROVVEDIMENTI DISCIPLINARI </w:t>
      </w:r>
    </w:p>
    <w:p w14:paraId="7C15A4C0" w14:textId="77777777" w:rsidR="001666A5" w:rsidRPr="006C2CE4" w:rsidRDefault="001666A5" w:rsidP="001666A5">
      <w:pPr>
        <w:pStyle w:val="TITOLO7B"/>
        <w:divId w:val="527259509"/>
        <w:rPr>
          <w:color w:val="002060"/>
        </w:rPr>
      </w:pPr>
      <w:r w:rsidRPr="006C2CE4">
        <w:rPr>
          <w:color w:val="002060"/>
        </w:rPr>
        <w:t xml:space="preserve">In base alle risultanze degli atti ufficiali sono state deliberate le seguenti sanzioni disciplinari. </w:t>
      </w:r>
    </w:p>
    <w:p w14:paraId="655E6544" w14:textId="77777777" w:rsidR="001666A5" w:rsidRPr="006C2CE4" w:rsidRDefault="001666A5" w:rsidP="001666A5">
      <w:pPr>
        <w:pStyle w:val="titolo3"/>
        <w:divId w:val="527259509"/>
        <w:rPr>
          <w:color w:val="002060"/>
        </w:rPr>
      </w:pPr>
      <w:r w:rsidRPr="006C2CE4">
        <w:rPr>
          <w:color w:val="002060"/>
        </w:rPr>
        <w:t xml:space="preserve">A CARICO DIRIGENTI </w:t>
      </w:r>
    </w:p>
    <w:p w14:paraId="715FC3EE" w14:textId="77777777" w:rsidR="001666A5" w:rsidRPr="006C2CE4" w:rsidRDefault="001666A5" w:rsidP="001666A5">
      <w:pPr>
        <w:pStyle w:val="titolo20"/>
        <w:divId w:val="527259509"/>
        <w:rPr>
          <w:color w:val="002060"/>
        </w:rPr>
      </w:pPr>
      <w:r w:rsidRPr="006C2CE4">
        <w:rPr>
          <w:color w:val="002060"/>
        </w:rPr>
        <w:t xml:space="preserve">INIBIZIONE A SVOLGERE OGNI ATTIVITA' FINO AL 1/ 1/2020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666A5" w:rsidRPr="006C2CE4" w14:paraId="5E8B054A" w14:textId="77777777" w:rsidTr="001666A5">
        <w:trPr>
          <w:divId w:val="527259509"/>
        </w:trPr>
        <w:tc>
          <w:tcPr>
            <w:tcW w:w="2200" w:type="dxa"/>
            <w:tcMar>
              <w:top w:w="20" w:type="dxa"/>
              <w:left w:w="20" w:type="dxa"/>
              <w:bottom w:w="20" w:type="dxa"/>
              <w:right w:w="20" w:type="dxa"/>
            </w:tcMar>
            <w:vAlign w:val="center"/>
          </w:tcPr>
          <w:p w14:paraId="01EC86B0" w14:textId="77777777" w:rsidR="001666A5" w:rsidRPr="006C2CE4" w:rsidRDefault="001666A5" w:rsidP="00DA4E0C">
            <w:pPr>
              <w:pStyle w:val="movimento"/>
              <w:rPr>
                <w:color w:val="002060"/>
              </w:rPr>
            </w:pPr>
            <w:r w:rsidRPr="006C2CE4">
              <w:rPr>
                <w:color w:val="002060"/>
              </w:rPr>
              <w:t>ESPOSTO ENRICO</w:t>
            </w:r>
          </w:p>
        </w:tc>
        <w:tc>
          <w:tcPr>
            <w:tcW w:w="2200" w:type="dxa"/>
            <w:tcMar>
              <w:top w:w="20" w:type="dxa"/>
              <w:left w:w="20" w:type="dxa"/>
              <w:bottom w:w="20" w:type="dxa"/>
              <w:right w:w="20" w:type="dxa"/>
            </w:tcMar>
            <w:vAlign w:val="center"/>
          </w:tcPr>
          <w:p w14:paraId="69F7BFEA" w14:textId="77777777" w:rsidR="001666A5" w:rsidRPr="006C2CE4" w:rsidRDefault="001666A5" w:rsidP="00DA4E0C">
            <w:pPr>
              <w:pStyle w:val="movimento2"/>
              <w:rPr>
                <w:color w:val="002060"/>
              </w:rPr>
            </w:pPr>
            <w:r w:rsidRPr="006C2CE4">
              <w:rPr>
                <w:color w:val="002060"/>
              </w:rPr>
              <w:t xml:space="preserve">(PIANACCIO) </w:t>
            </w:r>
          </w:p>
        </w:tc>
        <w:tc>
          <w:tcPr>
            <w:tcW w:w="800" w:type="dxa"/>
            <w:tcMar>
              <w:top w:w="20" w:type="dxa"/>
              <w:left w:w="20" w:type="dxa"/>
              <w:bottom w:w="20" w:type="dxa"/>
              <w:right w:w="20" w:type="dxa"/>
            </w:tcMar>
            <w:vAlign w:val="center"/>
          </w:tcPr>
          <w:p w14:paraId="608A53C4"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35BC7C4B" w14:textId="77777777" w:rsidR="001666A5" w:rsidRPr="006C2CE4" w:rsidRDefault="001666A5" w:rsidP="00DA4E0C">
            <w:pPr>
              <w:pStyle w:val="movimento"/>
              <w:rPr>
                <w:color w:val="002060"/>
              </w:rPr>
            </w:pPr>
            <w:r w:rsidRPr="006C2CE4">
              <w:rPr>
                <w:color w:val="002060"/>
              </w:rPr>
              <w:t> </w:t>
            </w:r>
          </w:p>
        </w:tc>
        <w:tc>
          <w:tcPr>
            <w:tcW w:w="2200" w:type="dxa"/>
            <w:tcMar>
              <w:top w:w="20" w:type="dxa"/>
              <w:left w:w="20" w:type="dxa"/>
              <w:bottom w:w="20" w:type="dxa"/>
              <w:right w:w="20" w:type="dxa"/>
            </w:tcMar>
            <w:vAlign w:val="center"/>
          </w:tcPr>
          <w:p w14:paraId="1AF906EA" w14:textId="77777777" w:rsidR="001666A5" w:rsidRPr="006C2CE4" w:rsidRDefault="001666A5" w:rsidP="00DA4E0C">
            <w:pPr>
              <w:pStyle w:val="movimento2"/>
              <w:rPr>
                <w:color w:val="002060"/>
              </w:rPr>
            </w:pPr>
            <w:r w:rsidRPr="006C2CE4">
              <w:rPr>
                <w:color w:val="002060"/>
              </w:rPr>
              <w:t> </w:t>
            </w:r>
          </w:p>
        </w:tc>
      </w:tr>
    </w:tbl>
    <w:p w14:paraId="1656D043" w14:textId="77777777" w:rsidR="001666A5" w:rsidRPr="006C2CE4" w:rsidRDefault="001666A5" w:rsidP="001666A5">
      <w:pPr>
        <w:pStyle w:val="diffida"/>
        <w:spacing w:before="80" w:beforeAutospacing="0" w:after="40" w:afterAutospacing="0"/>
        <w:divId w:val="527259509"/>
        <w:rPr>
          <w:color w:val="002060"/>
        </w:rPr>
      </w:pPr>
      <w:r w:rsidRPr="006C2CE4">
        <w:rPr>
          <w:color w:val="002060"/>
        </w:rPr>
        <w:t xml:space="preserve">Per comportamento non regolamentare. Allontanato. </w:t>
      </w:r>
    </w:p>
    <w:p w14:paraId="1B804ECB" w14:textId="77777777" w:rsidR="001666A5" w:rsidRPr="006C2CE4" w:rsidRDefault="001666A5" w:rsidP="001666A5">
      <w:pPr>
        <w:pStyle w:val="breakline"/>
        <w:divId w:val="527259509"/>
        <w:rPr>
          <w:color w:val="002060"/>
        </w:rPr>
      </w:pPr>
    </w:p>
    <w:p w14:paraId="245B7AEB" w14:textId="77777777" w:rsidR="001666A5" w:rsidRPr="006C2CE4" w:rsidRDefault="001666A5" w:rsidP="001666A5">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F.to IL GIUDICE SPORTIVO</w:t>
      </w:r>
    </w:p>
    <w:p w14:paraId="6487538C" w14:textId="77777777" w:rsidR="001666A5" w:rsidRPr="006C2CE4" w:rsidRDefault="001666A5" w:rsidP="001666A5">
      <w:pPr>
        <w:pStyle w:val="Nessunaspaziatura"/>
        <w:divId w:val="527259509"/>
        <w:rPr>
          <w:rFonts w:ascii="Arial" w:hAnsi="Arial" w:cs="Arial"/>
          <w:noProof/>
          <w:color w:val="002060"/>
          <w:lang w:eastAsia="it-IT"/>
        </w:rPr>
      </w:pPr>
      <w:r w:rsidRPr="006C2CE4">
        <w:rPr>
          <w:rFonts w:ascii="Arial" w:hAnsi="Arial" w:cs="Arial"/>
          <w:noProof/>
          <w:color w:val="002060"/>
          <w:lang w:eastAsia="it-IT"/>
        </w:rPr>
        <w:t xml:space="preserve"> </w:t>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r>
      <w:r w:rsidRPr="006C2CE4">
        <w:rPr>
          <w:rFonts w:ascii="Arial" w:hAnsi="Arial" w:cs="Arial"/>
          <w:noProof/>
          <w:color w:val="002060"/>
          <w:lang w:eastAsia="it-IT"/>
        </w:rPr>
        <w:tab/>
        <w:t xml:space="preserve">   </w:t>
      </w:r>
      <w:r w:rsidRPr="006C2CE4">
        <w:rPr>
          <w:rFonts w:ascii="Arial" w:hAnsi="Arial" w:cs="Arial"/>
          <w:noProof/>
          <w:color w:val="002060"/>
          <w:lang w:eastAsia="it-IT"/>
        </w:rPr>
        <w:tab/>
        <w:t xml:space="preserve">       Claudio Romagnoli</w:t>
      </w:r>
    </w:p>
    <w:p w14:paraId="369D1B52" w14:textId="77777777" w:rsidR="001666A5" w:rsidRPr="006C2CE4" w:rsidRDefault="001666A5" w:rsidP="001666A5">
      <w:pPr>
        <w:pStyle w:val="breakline"/>
        <w:divId w:val="527259509"/>
        <w:rPr>
          <w:color w:val="002060"/>
        </w:rPr>
      </w:pPr>
    </w:p>
    <w:p w14:paraId="442DDD20" w14:textId="77777777" w:rsidR="001666A5" w:rsidRPr="006C2CE4" w:rsidRDefault="001666A5" w:rsidP="001666A5">
      <w:pPr>
        <w:pStyle w:val="TITOLOPRINC"/>
        <w:divId w:val="527259509"/>
        <w:rPr>
          <w:color w:val="002060"/>
        </w:rPr>
      </w:pPr>
      <w:r w:rsidRPr="006C2CE4">
        <w:rPr>
          <w:color w:val="002060"/>
        </w:rPr>
        <w:t>CLASSIFICA</w:t>
      </w:r>
    </w:p>
    <w:p w14:paraId="2E88E147" w14:textId="77777777" w:rsidR="001666A5" w:rsidRPr="006C2CE4" w:rsidRDefault="001666A5" w:rsidP="001666A5">
      <w:pPr>
        <w:pStyle w:val="breakline"/>
        <w:divId w:val="527259509"/>
        <w:rPr>
          <w:color w:val="002060"/>
        </w:rPr>
      </w:pPr>
    </w:p>
    <w:p w14:paraId="543733AA" w14:textId="77777777" w:rsidR="001666A5" w:rsidRPr="006C2CE4" w:rsidRDefault="001666A5" w:rsidP="001666A5">
      <w:pPr>
        <w:pStyle w:val="breakline"/>
        <w:divId w:val="527259509"/>
        <w:rPr>
          <w:color w:val="002060"/>
        </w:rPr>
      </w:pPr>
    </w:p>
    <w:p w14:paraId="64C5D68C" w14:textId="77777777" w:rsidR="001666A5" w:rsidRPr="006C2CE4" w:rsidRDefault="001666A5" w:rsidP="001666A5">
      <w:pPr>
        <w:pStyle w:val="SOTTOTITOLOCAMPIONATO1"/>
        <w:divId w:val="527259509"/>
        <w:rPr>
          <w:color w:val="002060"/>
        </w:rPr>
      </w:pPr>
      <w:r w:rsidRPr="006C2CE4">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666A5" w:rsidRPr="006C2CE4" w14:paraId="3F488F55" w14:textId="77777777" w:rsidTr="001666A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C4B83E" w14:textId="77777777" w:rsidR="001666A5" w:rsidRPr="006C2CE4" w:rsidRDefault="001666A5" w:rsidP="00DA4E0C">
            <w:pPr>
              <w:pStyle w:val="HEADERTABELLA"/>
              <w:rPr>
                <w:color w:val="002060"/>
              </w:rPr>
            </w:pPr>
            <w:r w:rsidRPr="006C2C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DCCDE8" w14:textId="77777777" w:rsidR="001666A5" w:rsidRPr="006C2CE4" w:rsidRDefault="001666A5" w:rsidP="00DA4E0C">
            <w:pPr>
              <w:pStyle w:val="HEADERTABELLA"/>
              <w:rPr>
                <w:color w:val="002060"/>
              </w:rPr>
            </w:pPr>
            <w:r w:rsidRPr="006C2C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D41DA5" w14:textId="77777777" w:rsidR="001666A5" w:rsidRPr="006C2CE4" w:rsidRDefault="001666A5" w:rsidP="00DA4E0C">
            <w:pPr>
              <w:pStyle w:val="HEADERTABELLA"/>
              <w:rPr>
                <w:color w:val="002060"/>
              </w:rPr>
            </w:pPr>
            <w:r w:rsidRPr="006C2C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81E6AF" w14:textId="77777777" w:rsidR="001666A5" w:rsidRPr="006C2CE4" w:rsidRDefault="001666A5" w:rsidP="00DA4E0C">
            <w:pPr>
              <w:pStyle w:val="HEADERTABELLA"/>
              <w:rPr>
                <w:color w:val="002060"/>
              </w:rPr>
            </w:pPr>
            <w:r w:rsidRPr="006C2C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7B93B4" w14:textId="77777777" w:rsidR="001666A5" w:rsidRPr="006C2CE4" w:rsidRDefault="001666A5" w:rsidP="00DA4E0C">
            <w:pPr>
              <w:pStyle w:val="HEADERTABELLA"/>
              <w:rPr>
                <w:color w:val="002060"/>
              </w:rPr>
            </w:pPr>
            <w:r w:rsidRPr="006C2C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DE28D9" w14:textId="77777777" w:rsidR="001666A5" w:rsidRPr="006C2CE4" w:rsidRDefault="001666A5" w:rsidP="00DA4E0C">
            <w:pPr>
              <w:pStyle w:val="HEADERTABELLA"/>
              <w:rPr>
                <w:color w:val="002060"/>
              </w:rPr>
            </w:pPr>
            <w:r w:rsidRPr="006C2C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D1D91C" w14:textId="77777777" w:rsidR="001666A5" w:rsidRPr="006C2CE4" w:rsidRDefault="001666A5" w:rsidP="00DA4E0C">
            <w:pPr>
              <w:pStyle w:val="HEADERTABELLA"/>
              <w:rPr>
                <w:color w:val="002060"/>
              </w:rPr>
            </w:pPr>
            <w:r w:rsidRPr="006C2C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82DD91" w14:textId="77777777" w:rsidR="001666A5" w:rsidRPr="006C2CE4" w:rsidRDefault="001666A5" w:rsidP="00DA4E0C">
            <w:pPr>
              <w:pStyle w:val="HEADERTABELLA"/>
              <w:rPr>
                <w:color w:val="002060"/>
              </w:rPr>
            </w:pPr>
            <w:r w:rsidRPr="006C2C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7AC7B6" w14:textId="77777777" w:rsidR="001666A5" w:rsidRPr="006C2CE4" w:rsidRDefault="001666A5" w:rsidP="00DA4E0C">
            <w:pPr>
              <w:pStyle w:val="HEADERTABELLA"/>
              <w:rPr>
                <w:color w:val="002060"/>
              </w:rPr>
            </w:pPr>
            <w:r w:rsidRPr="006C2C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4C6842" w14:textId="77777777" w:rsidR="001666A5" w:rsidRPr="006C2CE4" w:rsidRDefault="001666A5" w:rsidP="00DA4E0C">
            <w:pPr>
              <w:pStyle w:val="HEADERTABELLA"/>
              <w:rPr>
                <w:color w:val="002060"/>
              </w:rPr>
            </w:pPr>
            <w:r w:rsidRPr="006C2CE4">
              <w:rPr>
                <w:color w:val="002060"/>
              </w:rPr>
              <w:t>PE</w:t>
            </w:r>
          </w:p>
        </w:tc>
      </w:tr>
      <w:tr w:rsidR="001666A5" w:rsidRPr="006C2CE4" w14:paraId="20547812" w14:textId="77777777" w:rsidTr="001666A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DAF842C" w14:textId="77777777" w:rsidR="001666A5" w:rsidRPr="006C2CE4" w:rsidRDefault="001666A5" w:rsidP="00DA4E0C">
            <w:pPr>
              <w:pStyle w:val="ROWTABELLA"/>
              <w:rPr>
                <w:color w:val="002060"/>
              </w:rPr>
            </w:pPr>
            <w:r w:rsidRPr="006C2CE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E7316" w14:textId="77777777" w:rsidR="001666A5" w:rsidRPr="006C2CE4" w:rsidRDefault="001666A5" w:rsidP="00DA4E0C">
            <w:pPr>
              <w:pStyle w:val="ROWTABELLA"/>
              <w:jc w:val="center"/>
              <w:rPr>
                <w:color w:val="002060"/>
              </w:rPr>
            </w:pPr>
            <w:r w:rsidRPr="006C2C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41EA6E"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B7D30"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E84C3"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7FD16"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05236F" w14:textId="77777777" w:rsidR="001666A5" w:rsidRPr="006C2CE4" w:rsidRDefault="001666A5" w:rsidP="00DA4E0C">
            <w:pPr>
              <w:pStyle w:val="ROWTABELLA"/>
              <w:jc w:val="center"/>
              <w:rPr>
                <w:color w:val="002060"/>
              </w:rPr>
            </w:pPr>
            <w:r w:rsidRPr="006C2CE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D4F7C" w14:textId="77777777" w:rsidR="001666A5" w:rsidRPr="006C2CE4" w:rsidRDefault="001666A5" w:rsidP="00DA4E0C">
            <w:pPr>
              <w:pStyle w:val="ROWTABELLA"/>
              <w:jc w:val="center"/>
              <w:rPr>
                <w:color w:val="002060"/>
              </w:rPr>
            </w:pPr>
            <w:r w:rsidRPr="006C2C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F330C" w14:textId="77777777" w:rsidR="001666A5" w:rsidRPr="006C2CE4" w:rsidRDefault="001666A5" w:rsidP="00DA4E0C">
            <w:pPr>
              <w:pStyle w:val="ROWTABELLA"/>
              <w:jc w:val="center"/>
              <w:rPr>
                <w:color w:val="002060"/>
              </w:rPr>
            </w:pPr>
            <w:r w:rsidRPr="006C2C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61586" w14:textId="77777777" w:rsidR="001666A5" w:rsidRPr="006C2CE4" w:rsidRDefault="001666A5" w:rsidP="00DA4E0C">
            <w:pPr>
              <w:pStyle w:val="ROWTABELLA"/>
              <w:jc w:val="center"/>
              <w:rPr>
                <w:color w:val="002060"/>
              </w:rPr>
            </w:pPr>
            <w:r w:rsidRPr="006C2CE4">
              <w:rPr>
                <w:color w:val="002060"/>
              </w:rPr>
              <w:t>0</w:t>
            </w:r>
          </w:p>
        </w:tc>
      </w:tr>
      <w:tr w:rsidR="001666A5" w:rsidRPr="006C2CE4" w14:paraId="32052131"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38EFB77" w14:textId="77777777" w:rsidR="001666A5" w:rsidRPr="006C2CE4" w:rsidRDefault="001666A5" w:rsidP="00DA4E0C">
            <w:pPr>
              <w:pStyle w:val="ROWTABELLA"/>
              <w:rPr>
                <w:color w:val="002060"/>
              </w:rPr>
            </w:pPr>
            <w:r w:rsidRPr="006C2CE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1F585" w14:textId="77777777" w:rsidR="001666A5" w:rsidRPr="006C2CE4" w:rsidRDefault="001666A5" w:rsidP="00DA4E0C">
            <w:pPr>
              <w:pStyle w:val="ROWTABELLA"/>
              <w:jc w:val="center"/>
              <w:rPr>
                <w:color w:val="002060"/>
              </w:rPr>
            </w:pPr>
            <w:r w:rsidRPr="006C2C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4E1BC"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4AADD"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B914A"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195C9"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BE196" w14:textId="77777777" w:rsidR="001666A5" w:rsidRPr="006C2CE4" w:rsidRDefault="001666A5" w:rsidP="00DA4E0C">
            <w:pPr>
              <w:pStyle w:val="ROWTABELLA"/>
              <w:jc w:val="center"/>
              <w:rPr>
                <w:color w:val="002060"/>
              </w:rPr>
            </w:pPr>
            <w:r w:rsidRPr="006C2CE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A1FB7" w14:textId="77777777" w:rsidR="001666A5" w:rsidRPr="006C2CE4" w:rsidRDefault="001666A5" w:rsidP="00DA4E0C">
            <w:pPr>
              <w:pStyle w:val="ROWTABELLA"/>
              <w:jc w:val="center"/>
              <w:rPr>
                <w:color w:val="002060"/>
              </w:rPr>
            </w:pPr>
            <w:r w:rsidRPr="006C2C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BFA2B9" w14:textId="77777777" w:rsidR="001666A5" w:rsidRPr="006C2CE4" w:rsidRDefault="001666A5" w:rsidP="00DA4E0C">
            <w:pPr>
              <w:pStyle w:val="ROWTABELLA"/>
              <w:jc w:val="center"/>
              <w:rPr>
                <w:color w:val="002060"/>
              </w:rPr>
            </w:pPr>
            <w:r w:rsidRPr="006C2C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2549F" w14:textId="77777777" w:rsidR="001666A5" w:rsidRPr="006C2CE4" w:rsidRDefault="001666A5" w:rsidP="00DA4E0C">
            <w:pPr>
              <w:pStyle w:val="ROWTABELLA"/>
              <w:jc w:val="center"/>
              <w:rPr>
                <w:color w:val="002060"/>
              </w:rPr>
            </w:pPr>
            <w:r w:rsidRPr="006C2CE4">
              <w:rPr>
                <w:color w:val="002060"/>
              </w:rPr>
              <w:t>0</w:t>
            </w:r>
          </w:p>
        </w:tc>
      </w:tr>
      <w:tr w:rsidR="001666A5" w:rsidRPr="006C2CE4" w14:paraId="34A4CC55"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D72EF1" w14:textId="77777777" w:rsidR="001666A5" w:rsidRPr="006C2CE4" w:rsidRDefault="001666A5" w:rsidP="00DA4E0C">
            <w:pPr>
              <w:pStyle w:val="ROWTABELLA"/>
              <w:rPr>
                <w:color w:val="002060"/>
              </w:rPr>
            </w:pPr>
            <w:r w:rsidRPr="006C2CE4">
              <w:rPr>
                <w:color w:val="002060"/>
              </w:rPr>
              <w:lastRenderedPageBreak/>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09ABC" w14:textId="77777777" w:rsidR="001666A5" w:rsidRPr="006C2CE4" w:rsidRDefault="001666A5" w:rsidP="00DA4E0C">
            <w:pPr>
              <w:pStyle w:val="ROWTABELLA"/>
              <w:jc w:val="center"/>
              <w:rPr>
                <w:color w:val="002060"/>
              </w:rPr>
            </w:pPr>
            <w:r w:rsidRPr="006C2C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CE734"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2E859D"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8BC10"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39E75"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2D6E1" w14:textId="77777777" w:rsidR="001666A5" w:rsidRPr="006C2CE4" w:rsidRDefault="001666A5" w:rsidP="00DA4E0C">
            <w:pPr>
              <w:pStyle w:val="ROWTABELLA"/>
              <w:jc w:val="center"/>
              <w:rPr>
                <w:color w:val="002060"/>
              </w:rPr>
            </w:pPr>
            <w:r w:rsidRPr="006C2CE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A50A0" w14:textId="77777777" w:rsidR="001666A5" w:rsidRPr="006C2CE4" w:rsidRDefault="001666A5" w:rsidP="00DA4E0C">
            <w:pPr>
              <w:pStyle w:val="ROWTABELLA"/>
              <w:jc w:val="center"/>
              <w:rPr>
                <w:color w:val="002060"/>
              </w:rPr>
            </w:pPr>
            <w:r w:rsidRPr="006C2C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3F0A1" w14:textId="77777777" w:rsidR="001666A5" w:rsidRPr="006C2CE4" w:rsidRDefault="001666A5" w:rsidP="00DA4E0C">
            <w:pPr>
              <w:pStyle w:val="ROWTABELLA"/>
              <w:jc w:val="center"/>
              <w:rPr>
                <w:color w:val="002060"/>
              </w:rPr>
            </w:pPr>
            <w:r w:rsidRPr="006C2CE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A3168C" w14:textId="77777777" w:rsidR="001666A5" w:rsidRPr="006C2CE4" w:rsidRDefault="001666A5" w:rsidP="00DA4E0C">
            <w:pPr>
              <w:pStyle w:val="ROWTABELLA"/>
              <w:jc w:val="center"/>
              <w:rPr>
                <w:color w:val="002060"/>
              </w:rPr>
            </w:pPr>
            <w:r w:rsidRPr="006C2CE4">
              <w:rPr>
                <w:color w:val="002060"/>
              </w:rPr>
              <w:t>0</w:t>
            </w:r>
          </w:p>
        </w:tc>
      </w:tr>
      <w:tr w:rsidR="001666A5" w:rsidRPr="006C2CE4" w14:paraId="51BF8CEB"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13F99B1" w14:textId="77777777" w:rsidR="001666A5" w:rsidRPr="006C2CE4" w:rsidRDefault="001666A5" w:rsidP="00DA4E0C">
            <w:pPr>
              <w:pStyle w:val="ROWTABELLA"/>
              <w:rPr>
                <w:color w:val="002060"/>
              </w:rPr>
            </w:pPr>
            <w:r w:rsidRPr="006C2CE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7F9B5"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38FDD"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2D58C"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67218B"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EA87C"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298D5" w14:textId="77777777" w:rsidR="001666A5" w:rsidRPr="006C2CE4" w:rsidRDefault="001666A5" w:rsidP="00DA4E0C">
            <w:pPr>
              <w:pStyle w:val="ROWTABELLA"/>
              <w:jc w:val="center"/>
              <w:rPr>
                <w:color w:val="002060"/>
              </w:rPr>
            </w:pPr>
            <w:r w:rsidRPr="006C2C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DD98D" w14:textId="77777777" w:rsidR="001666A5" w:rsidRPr="006C2CE4" w:rsidRDefault="001666A5" w:rsidP="00DA4E0C">
            <w:pPr>
              <w:pStyle w:val="ROWTABELLA"/>
              <w:jc w:val="center"/>
              <w:rPr>
                <w:color w:val="002060"/>
              </w:rPr>
            </w:pPr>
            <w:r w:rsidRPr="006C2CE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FDC94" w14:textId="77777777" w:rsidR="001666A5" w:rsidRPr="006C2CE4" w:rsidRDefault="001666A5" w:rsidP="00DA4E0C">
            <w:pPr>
              <w:pStyle w:val="ROWTABELLA"/>
              <w:jc w:val="center"/>
              <w:rPr>
                <w:color w:val="002060"/>
              </w:rPr>
            </w:pPr>
            <w:r w:rsidRPr="006C2CE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DD209" w14:textId="77777777" w:rsidR="001666A5" w:rsidRPr="006C2CE4" w:rsidRDefault="001666A5" w:rsidP="00DA4E0C">
            <w:pPr>
              <w:pStyle w:val="ROWTABELLA"/>
              <w:jc w:val="center"/>
              <w:rPr>
                <w:color w:val="002060"/>
              </w:rPr>
            </w:pPr>
            <w:r w:rsidRPr="006C2CE4">
              <w:rPr>
                <w:color w:val="002060"/>
              </w:rPr>
              <w:t>0</w:t>
            </w:r>
          </w:p>
        </w:tc>
      </w:tr>
      <w:tr w:rsidR="001666A5" w:rsidRPr="006C2CE4" w14:paraId="0D1F944D"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8DF1B5" w14:textId="77777777" w:rsidR="001666A5" w:rsidRPr="006C2CE4" w:rsidRDefault="001666A5" w:rsidP="00DA4E0C">
            <w:pPr>
              <w:pStyle w:val="ROWTABELLA"/>
              <w:rPr>
                <w:color w:val="002060"/>
              </w:rPr>
            </w:pPr>
            <w:r w:rsidRPr="006C2CE4">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E7A88"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F7BB7"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9D9D2"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162BED"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9FE663"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61BCA" w14:textId="77777777" w:rsidR="001666A5" w:rsidRPr="006C2CE4" w:rsidRDefault="001666A5" w:rsidP="00DA4E0C">
            <w:pPr>
              <w:pStyle w:val="ROWTABELLA"/>
              <w:jc w:val="center"/>
              <w:rPr>
                <w:color w:val="002060"/>
              </w:rPr>
            </w:pPr>
            <w:r w:rsidRPr="006C2CE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4D438" w14:textId="77777777" w:rsidR="001666A5" w:rsidRPr="006C2CE4" w:rsidRDefault="001666A5" w:rsidP="00DA4E0C">
            <w:pPr>
              <w:pStyle w:val="ROWTABELLA"/>
              <w:jc w:val="center"/>
              <w:rPr>
                <w:color w:val="002060"/>
              </w:rPr>
            </w:pPr>
            <w:r w:rsidRPr="006C2CE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E5F40" w14:textId="77777777" w:rsidR="001666A5" w:rsidRPr="006C2CE4" w:rsidRDefault="001666A5" w:rsidP="00DA4E0C">
            <w:pPr>
              <w:pStyle w:val="ROWTABELLA"/>
              <w:jc w:val="center"/>
              <w:rPr>
                <w:color w:val="002060"/>
              </w:rPr>
            </w:pPr>
            <w:r w:rsidRPr="006C2C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924A5" w14:textId="77777777" w:rsidR="001666A5" w:rsidRPr="006C2CE4" w:rsidRDefault="001666A5" w:rsidP="00DA4E0C">
            <w:pPr>
              <w:pStyle w:val="ROWTABELLA"/>
              <w:jc w:val="center"/>
              <w:rPr>
                <w:color w:val="002060"/>
              </w:rPr>
            </w:pPr>
            <w:r w:rsidRPr="006C2CE4">
              <w:rPr>
                <w:color w:val="002060"/>
              </w:rPr>
              <w:t>0</w:t>
            </w:r>
          </w:p>
        </w:tc>
      </w:tr>
      <w:tr w:rsidR="001666A5" w:rsidRPr="006C2CE4" w14:paraId="5CDA5A94"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F8916F5" w14:textId="77777777" w:rsidR="001666A5" w:rsidRPr="006C2CE4" w:rsidRDefault="001666A5" w:rsidP="00DA4E0C">
            <w:pPr>
              <w:pStyle w:val="ROWTABELLA"/>
              <w:rPr>
                <w:color w:val="002060"/>
              </w:rPr>
            </w:pPr>
            <w:r w:rsidRPr="006C2CE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26556"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64DCA"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3050A"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5357D"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11C2C5"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9C88B"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F798E" w14:textId="77777777" w:rsidR="001666A5" w:rsidRPr="006C2CE4" w:rsidRDefault="001666A5" w:rsidP="00DA4E0C">
            <w:pPr>
              <w:pStyle w:val="ROWTABELLA"/>
              <w:jc w:val="center"/>
              <w:rPr>
                <w:color w:val="002060"/>
              </w:rPr>
            </w:pPr>
            <w:r w:rsidRPr="006C2CE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6F622" w14:textId="77777777" w:rsidR="001666A5" w:rsidRPr="006C2CE4" w:rsidRDefault="001666A5" w:rsidP="00DA4E0C">
            <w:pPr>
              <w:pStyle w:val="ROWTABELLA"/>
              <w:jc w:val="center"/>
              <w:rPr>
                <w:color w:val="002060"/>
              </w:rPr>
            </w:pPr>
            <w:r w:rsidRPr="006C2CE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D3D03" w14:textId="77777777" w:rsidR="001666A5" w:rsidRPr="006C2CE4" w:rsidRDefault="001666A5" w:rsidP="00DA4E0C">
            <w:pPr>
              <w:pStyle w:val="ROWTABELLA"/>
              <w:jc w:val="center"/>
              <w:rPr>
                <w:color w:val="002060"/>
              </w:rPr>
            </w:pPr>
            <w:r w:rsidRPr="006C2CE4">
              <w:rPr>
                <w:color w:val="002060"/>
              </w:rPr>
              <w:t>1</w:t>
            </w:r>
          </w:p>
        </w:tc>
      </w:tr>
      <w:tr w:rsidR="001666A5" w:rsidRPr="006C2CE4" w14:paraId="2C27E52D" w14:textId="77777777" w:rsidTr="001666A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FD1CC56" w14:textId="77777777" w:rsidR="001666A5" w:rsidRPr="006C2CE4" w:rsidRDefault="001666A5" w:rsidP="00DA4E0C">
            <w:pPr>
              <w:pStyle w:val="ROWTABELLA"/>
              <w:rPr>
                <w:color w:val="002060"/>
              </w:rPr>
            </w:pPr>
            <w:proofErr w:type="spellStart"/>
            <w:r w:rsidRPr="006C2CE4">
              <w:rPr>
                <w:color w:val="002060"/>
              </w:rPr>
              <w:t>sq.B</w:t>
            </w:r>
            <w:proofErr w:type="spellEnd"/>
            <w:r w:rsidRPr="006C2CE4">
              <w:rPr>
                <w:color w:val="002060"/>
              </w:rPr>
              <w:t xml:space="preserve"> CALCIO A 5 CORINALDO </w:t>
            </w:r>
            <w:proofErr w:type="spellStart"/>
            <w:r w:rsidRPr="006C2CE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8E0A5"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F1F3C"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E4664"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F6570"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33DE0"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797917"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274278"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DCAA3"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3AF46" w14:textId="77777777" w:rsidR="001666A5" w:rsidRPr="006C2CE4" w:rsidRDefault="001666A5" w:rsidP="00DA4E0C">
            <w:pPr>
              <w:pStyle w:val="ROWTABELLA"/>
              <w:jc w:val="center"/>
              <w:rPr>
                <w:color w:val="002060"/>
              </w:rPr>
            </w:pPr>
            <w:r w:rsidRPr="006C2CE4">
              <w:rPr>
                <w:color w:val="002060"/>
              </w:rPr>
              <w:t>0</w:t>
            </w:r>
          </w:p>
        </w:tc>
      </w:tr>
    </w:tbl>
    <w:p w14:paraId="118FB389" w14:textId="77777777" w:rsidR="001666A5" w:rsidRPr="006C2CE4" w:rsidRDefault="001666A5" w:rsidP="001666A5">
      <w:pPr>
        <w:pStyle w:val="breakline"/>
        <w:divId w:val="527259509"/>
        <w:rPr>
          <w:color w:val="002060"/>
        </w:rPr>
      </w:pPr>
    </w:p>
    <w:p w14:paraId="50E74D7C" w14:textId="77777777" w:rsidR="001666A5" w:rsidRPr="006C2CE4" w:rsidRDefault="001666A5" w:rsidP="001666A5">
      <w:pPr>
        <w:pStyle w:val="breakline"/>
        <w:divId w:val="527259509"/>
        <w:rPr>
          <w:color w:val="002060"/>
        </w:rPr>
      </w:pPr>
    </w:p>
    <w:p w14:paraId="54946929" w14:textId="77777777" w:rsidR="001666A5" w:rsidRPr="006C2CE4" w:rsidRDefault="001666A5" w:rsidP="001666A5">
      <w:pPr>
        <w:pStyle w:val="SOTTOTITOLOCAMPIONATO1"/>
        <w:divId w:val="527259509"/>
        <w:rPr>
          <w:color w:val="002060"/>
        </w:rPr>
      </w:pPr>
      <w:r w:rsidRPr="006C2CE4">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666A5" w:rsidRPr="006C2CE4" w14:paraId="4EB2268D" w14:textId="77777777" w:rsidTr="001666A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931EF0" w14:textId="77777777" w:rsidR="001666A5" w:rsidRPr="006C2CE4" w:rsidRDefault="001666A5" w:rsidP="00DA4E0C">
            <w:pPr>
              <w:pStyle w:val="HEADERTABELLA"/>
              <w:rPr>
                <w:color w:val="002060"/>
              </w:rPr>
            </w:pPr>
            <w:r w:rsidRPr="006C2C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16BD40" w14:textId="77777777" w:rsidR="001666A5" w:rsidRPr="006C2CE4" w:rsidRDefault="001666A5" w:rsidP="00DA4E0C">
            <w:pPr>
              <w:pStyle w:val="HEADERTABELLA"/>
              <w:rPr>
                <w:color w:val="002060"/>
              </w:rPr>
            </w:pPr>
            <w:r w:rsidRPr="006C2C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66EE7A" w14:textId="77777777" w:rsidR="001666A5" w:rsidRPr="006C2CE4" w:rsidRDefault="001666A5" w:rsidP="00DA4E0C">
            <w:pPr>
              <w:pStyle w:val="HEADERTABELLA"/>
              <w:rPr>
                <w:color w:val="002060"/>
              </w:rPr>
            </w:pPr>
            <w:r w:rsidRPr="006C2C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D7C14C" w14:textId="77777777" w:rsidR="001666A5" w:rsidRPr="006C2CE4" w:rsidRDefault="001666A5" w:rsidP="00DA4E0C">
            <w:pPr>
              <w:pStyle w:val="HEADERTABELLA"/>
              <w:rPr>
                <w:color w:val="002060"/>
              </w:rPr>
            </w:pPr>
            <w:r w:rsidRPr="006C2C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1F4791" w14:textId="77777777" w:rsidR="001666A5" w:rsidRPr="006C2CE4" w:rsidRDefault="001666A5" w:rsidP="00DA4E0C">
            <w:pPr>
              <w:pStyle w:val="HEADERTABELLA"/>
              <w:rPr>
                <w:color w:val="002060"/>
              </w:rPr>
            </w:pPr>
            <w:r w:rsidRPr="006C2C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09600B" w14:textId="77777777" w:rsidR="001666A5" w:rsidRPr="006C2CE4" w:rsidRDefault="001666A5" w:rsidP="00DA4E0C">
            <w:pPr>
              <w:pStyle w:val="HEADERTABELLA"/>
              <w:rPr>
                <w:color w:val="002060"/>
              </w:rPr>
            </w:pPr>
            <w:r w:rsidRPr="006C2C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B63BB8" w14:textId="77777777" w:rsidR="001666A5" w:rsidRPr="006C2CE4" w:rsidRDefault="001666A5" w:rsidP="00DA4E0C">
            <w:pPr>
              <w:pStyle w:val="HEADERTABELLA"/>
              <w:rPr>
                <w:color w:val="002060"/>
              </w:rPr>
            </w:pPr>
            <w:r w:rsidRPr="006C2C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1DE4C1" w14:textId="77777777" w:rsidR="001666A5" w:rsidRPr="006C2CE4" w:rsidRDefault="001666A5" w:rsidP="00DA4E0C">
            <w:pPr>
              <w:pStyle w:val="HEADERTABELLA"/>
              <w:rPr>
                <w:color w:val="002060"/>
              </w:rPr>
            </w:pPr>
            <w:r w:rsidRPr="006C2C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DD6A98" w14:textId="77777777" w:rsidR="001666A5" w:rsidRPr="006C2CE4" w:rsidRDefault="001666A5" w:rsidP="00DA4E0C">
            <w:pPr>
              <w:pStyle w:val="HEADERTABELLA"/>
              <w:rPr>
                <w:color w:val="002060"/>
              </w:rPr>
            </w:pPr>
            <w:r w:rsidRPr="006C2C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4F490B" w14:textId="77777777" w:rsidR="001666A5" w:rsidRPr="006C2CE4" w:rsidRDefault="001666A5" w:rsidP="00DA4E0C">
            <w:pPr>
              <w:pStyle w:val="HEADERTABELLA"/>
              <w:rPr>
                <w:color w:val="002060"/>
              </w:rPr>
            </w:pPr>
            <w:r w:rsidRPr="006C2CE4">
              <w:rPr>
                <w:color w:val="002060"/>
              </w:rPr>
              <w:t>PE</w:t>
            </w:r>
          </w:p>
        </w:tc>
      </w:tr>
      <w:tr w:rsidR="001666A5" w:rsidRPr="006C2CE4" w14:paraId="7ABCD20E" w14:textId="77777777" w:rsidTr="001666A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37DDD4B" w14:textId="77777777" w:rsidR="001666A5" w:rsidRPr="006C2CE4" w:rsidRDefault="001666A5" w:rsidP="00DA4E0C">
            <w:pPr>
              <w:pStyle w:val="ROWTABELLA"/>
              <w:rPr>
                <w:color w:val="002060"/>
              </w:rPr>
            </w:pPr>
            <w:r w:rsidRPr="006C2CE4">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F5991" w14:textId="77777777" w:rsidR="001666A5" w:rsidRPr="006C2CE4" w:rsidRDefault="001666A5" w:rsidP="00DA4E0C">
            <w:pPr>
              <w:pStyle w:val="ROWTABELLA"/>
              <w:jc w:val="center"/>
              <w:rPr>
                <w:color w:val="002060"/>
              </w:rPr>
            </w:pPr>
            <w:r w:rsidRPr="006C2C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3BE8EB"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633FA9"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E0A63"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31698F"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AB5483" w14:textId="77777777" w:rsidR="001666A5" w:rsidRPr="006C2CE4" w:rsidRDefault="001666A5" w:rsidP="00DA4E0C">
            <w:pPr>
              <w:pStyle w:val="ROWTABELLA"/>
              <w:jc w:val="center"/>
              <w:rPr>
                <w:color w:val="002060"/>
              </w:rPr>
            </w:pPr>
            <w:r w:rsidRPr="006C2CE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5FCF5" w14:textId="77777777" w:rsidR="001666A5" w:rsidRPr="006C2CE4" w:rsidRDefault="001666A5" w:rsidP="00DA4E0C">
            <w:pPr>
              <w:pStyle w:val="ROWTABELLA"/>
              <w:jc w:val="center"/>
              <w:rPr>
                <w:color w:val="002060"/>
              </w:rPr>
            </w:pPr>
            <w:r w:rsidRPr="006C2C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614E6" w14:textId="77777777" w:rsidR="001666A5" w:rsidRPr="006C2CE4" w:rsidRDefault="001666A5" w:rsidP="00DA4E0C">
            <w:pPr>
              <w:pStyle w:val="ROWTABELLA"/>
              <w:jc w:val="center"/>
              <w:rPr>
                <w:color w:val="002060"/>
              </w:rPr>
            </w:pPr>
            <w:r w:rsidRPr="006C2CE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CA9DA" w14:textId="77777777" w:rsidR="001666A5" w:rsidRPr="006C2CE4" w:rsidRDefault="001666A5" w:rsidP="00DA4E0C">
            <w:pPr>
              <w:pStyle w:val="ROWTABELLA"/>
              <w:jc w:val="center"/>
              <w:rPr>
                <w:color w:val="002060"/>
              </w:rPr>
            </w:pPr>
            <w:r w:rsidRPr="006C2CE4">
              <w:rPr>
                <w:color w:val="002060"/>
              </w:rPr>
              <w:t>0</w:t>
            </w:r>
          </w:p>
        </w:tc>
      </w:tr>
      <w:tr w:rsidR="001666A5" w:rsidRPr="006C2CE4" w14:paraId="768AB513"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D35654" w14:textId="77777777" w:rsidR="001666A5" w:rsidRPr="006C2CE4" w:rsidRDefault="001666A5" w:rsidP="00DA4E0C">
            <w:pPr>
              <w:pStyle w:val="ROWTABELLA"/>
              <w:rPr>
                <w:color w:val="002060"/>
              </w:rPr>
            </w:pPr>
            <w:r w:rsidRPr="006C2CE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39615" w14:textId="77777777" w:rsidR="001666A5" w:rsidRPr="006C2CE4" w:rsidRDefault="001666A5" w:rsidP="00DA4E0C">
            <w:pPr>
              <w:pStyle w:val="ROWTABELLA"/>
              <w:jc w:val="center"/>
              <w:rPr>
                <w:color w:val="002060"/>
              </w:rPr>
            </w:pPr>
            <w:r w:rsidRPr="006C2C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154A3"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89CC0"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239AF"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BB070"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C8590" w14:textId="77777777" w:rsidR="001666A5" w:rsidRPr="006C2CE4" w:rsidRDefault="001666A5" w:rsidP="00DA4E0C">
            <w:pPr>
              <w:pStyle w:val="ROWTABELLA"/>
              <w:jc w:val="center"/>
              <w:rPr>
                <w:color w:val="002060"/>
              </w:rPr>
            </w:pPr>
            <w:r w:rsidRPr="006C2CE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CCD16" w14:textId="77777777" w:rsidR="001666A5" w:rsidRPr="006C2CE4" w:rsidRDefault="001666A5" w:rsidP="00DA4E0C">
            <w:pPr>
              <w:pStyle w:val="ROWTABELLA"/>
              <w:jc w:val="center"/>
              <w:rPr>
                <w:color w:val="002060"/>
              </w:rPr>
            </w:pPr>
            <w:r w:rsidRPr="006C2C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4B4CA" w14:textId="77777777" w:rsidR="001666A5" w:rsidRPr="006C2CE4" w:rsidRDefault="001666A5" w:rsidP="00DA4E0C">
            <w:pPr>
              <w:pStyle w:val="ROWTABELLA"/>
              <w:jc w:val="center"/>
              <w:rPr>
                <w:color w:val="002060"/>
              </w:rPr>
            </w:pPr>
            <w:r w:rsidRPr="006C2CE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85D29" w14:textId="77777777" w:rsidR="001666A5" w:rsidRPr="006C2CE4" w:rsidRDefault="001666A5" w:rsidP="00DA4E0C">
            <w:pPr>
              <w:pStyle w:val="ROWTABELLA"/>
              <w:jc w:val="center"/>
              <w:rPr>
                <w:color w:val="002060"/>
              </w:rPr>
            </w:pPr>
            <w:r w:rsidRPr="006C2CE4">
              <w:rPr>
                <w:color w:val="002060"/>
              </w:rPr>
              <w:t>0</w:t>
            </w:r>
          </w:p>
        </w:tc>
      </w:tr>
      <w:tr w:rsidR="001666A5" w:rsidRPr="006C2CE4" w14:paraId="5AF259FF"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51892C" w14:textId="77777777" w:rsidR="001666A5" w:rsidRPr="006C2CE4" w:rsidRDefault="001666A5" w:rsidP="00DA4E0C">
            <w:pPr>
              <w:pStyle w:val="ROWTABELLA"/>
              <w:rPr>
                <w:color w:val="002060"/>
              </w:rPr>
            </w:pPr>
            <w:r w:rsidRPr="006C2CE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82CC8"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ADFA7"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2F232"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22A8E"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73A83"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1CA4E2" w14:textId="77777777" w:rsidR="001666A5" w:rsidRPr="006C2CE4" w:rsidRDefault="001666A5" w:rsidP="00DA4E0C">
            <w:pPr>
              <w:pStyle w:val="ROWTABELLA"/>
              <w:jc w:val="center"/>
              <w:rPr>
                <w:color w:val="002060"/>
              </w:rPr>
            </w:pPr>
            <w:r w:rsidRPr="006C2CE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E3E28" w14:textId="77777777" w:rsidR="001666A5" w:rsidRPr="006C2CE4" w:rsidRDefault="001666A5" w:rsidP="00DA4E0C">
            <w:pPr>
              <w:pStyle w:val="ROWTABELLA"/>
              <w:jc w:val="center"/>
              <w:rPr>
                <w:color w:val="002060"/>
              </w:rPr>
            </w:pPr>
            <w:r w:rsidRPr="006C2C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34605" w14:textId="77777777" w:rsidR="001666A5" w:rsidRPr="006C2CE4" w:rsidRDefault="001666A5" w:rsidP="00DA4E0C">
            <w:pPr>
              <w:pStyle w:val="ROWTABELLA"/>
              <w:jc w:val="center"/>
              <w:rPr>
                <w:color w:val="002060"/>
              </w:rPr>
            </w:pPr>
            <w:r w:rsidRPr="006C2C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31FE37" w14:textId="77777777" w:rsidR="001666A5" w:rsidRPr="006C2CE4" w:rsidRDefault="001666A5" w:rsidP="00DA4E0C">
            <w:pPr>
              <w:pStyle w:val="ROWTABELLA"/>
              <w:jc w:val="center"/>
              <w:rPr>
                <w:color w:val="002060"/>
              </w:rPr>
            </w:pPr>
            <w:r w:rsidRPr="006C2CE4">
              <w:rPr>
                <w:color w:val="002060"/>
              </w:rPr>
              <w:t>0</w:t>
            </w:r>
          </w:p>
        </w:tc>
      </w:tr>
      <w:tr w:rsidR="001666A5" w:rsidRPr="006C2CE4" w14:paraId="637BE585"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73798F" w14:textId="77777777" w:rsidR="001666A5" w:rsidRPr="006C2CE4" w:rsidRDefault="001666A5" w:rsidP="00DA4E0C">
            <w:pPr>
              <w:pStyle w:val="ROWTABELLA"/>
              <w:rPr>
                <w:color w:val="002060"/>
              </w:rPr>
            </w:pPr>
            <w:r w:rsidRPr="006C2CE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B2855"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7265B"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77D53"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FB431"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089E1"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63A8E" w14:textId="77777777" w:rsidR="001666A5" w:rsidRPr="006C2CE4" w:rsidRDefault="001666A5" w:rsidP="00DA4E0C">
            <w:pPr>
              <w:pStyle w:val="ROWTABELLA"/>
              <w:jc w:val="center"/>
              <w:rPr>
                <w:color w:val="002060"/>
              </w:rPr>
            </w:pPr>
            <w:r w:rsidRPr="006C2C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12DCE" w14:textId="77777777" w:rsidR="001666A5" w:rsidRPr="006C2CE4" w:rsidRDefault="001666A5" w:rsidP="00DA4E0C">
            <w:pPr>
              <w:pStyle w:val="ROWTABELLA"/>
              <w:jc w:val="center"/>
              <w:rPr>
                <w:color w:val="002060"/>
              </w:rPr>
            </w:pPr>
            <w:r w:rsidRPr="006C2C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717F9"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F60A8" w14:textId="77777777" w:rsidR="001666A5" w:rsidRPr="006C2CE4" w:rsidRDefault="001666A5" w:rsidP="00DA4E0C">
            <w:pPr>
              <w:pStyle w:val="ROWTABELLA"/>
              <w:jc w:val="center"/>
              <w:rPr>
                <w:color w:val="002060"/>
              </w:rPr>
            </w:pPr>
            <w:r w:rsidRPr="006C2CE4">
              <w:rPr>
                <w:color w:val="002060"/>
              </w:rPr>
              <w:t>0</w:t>
            </w:r>
          </w:p>
        </w:tc>
      </w:tr>
      <w:tr w:rsidR="001666A5" w:rsidRPr="006C2CE4" w14:paraId="116E28FE"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21187A" w14:textId="77777777" w:rsidR="001666A5" w:rsidRPr="006C2CE4" w:rsidRDefault="001666A5" w:rsidP="00DA4E0C">
            <w:pPr>
              <w:pStyle w:val="ROWTABELLA"/>
              <w:rPr>
                <w:color w:val="002060"/>
              </w:rPr>
            </w:pPr>
            <w:r w:rsidRPr="006C2CE4">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4CF25"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B9B93"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0C4E23"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1E78BE"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AFDAB" w14:textId="77777777" w:rsidR="001666A5" w:rsidRPr="006C2CE4" w:rsidRDefault="001666A5" w:rsidP="00DA4E0C">
            <w:pPr>
              <w:pStyle w:val="ROWTABELLA"/>
              <w:jc w:val="center"/>
              <w:rPr>
                <w:color w:val="002060"/>
              </w:rPr>
            </w:pPr>
            <w:r w:rsidRPr="006C2C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27180"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8EFF2" w14:textId="77777777" w:rsidR="001666A5" w:rsidRPr="006C2CE4" w:rsidRDefault="001666A5" w:rsidP="00DA4E0C">
            <w:pPr>
              <w:pStyle w:val="ROWTABELLA"/>
              <w:jc w:val="center"/>
              <w:rPr>
                <w:color w:val="002060"/>
              </w:rPr>
            </w:pPr>
            <w:r w:rsidRPr="006C2CE4">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A1CD0" w14:textId="77777777" w:rsidR="001666A5" w:rsidRPr="006C2CE4" w:rsidRDefault="001666A5" w:rsidP="00DA4E0C">
            <w:pPr>
              <w:pStyle w:val="ROWTABELLA"/>
              <w:jc w:val="center"/>
              <w:rPr>
                <w:color w:val="002060"/>
              </w:rPr>
            </w:pPr>
            <w:r w:rsidRPr="006C2CE4">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021D2" w14:textId="77777777" w:rsidR="001666A5" w:rsidRPr="006C2CE4" w:rsidRDefault="001666A5" w:rsidP="00DA4E0C">
            <w:pPr>
              <w:pStyle w:val="ROWTABELLA"/>
              <w:jc w:val="center"/>
              <w:rPr>
                <w:color w:val="002060"/>
              </w:rPr>
            </w:pPr>
            <w:r w:rsidRPr="006C2CE4">
              <w:rPr>
                <w:color w:val="002060"/>
              </w:rPr>
              <w:t>0</w:t>
            </w:r>
          </w:p>
        </w:tc>
      </w:tr>
      <w:tr w:rsidR="001666A5" w:rsidRPr="006C2CE4" w14:paraId="09DE5FB6"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27587D" w14:textId="77777777" w:rsidR="001666A5" w:rsidRPr="006C2CE4" w:rsidRDefault="001666A5" w:rsidP="00DA4E0C">
            <w:pPr>
              <w:pStyle w:val="ROWTABELLA"/>
              <w:rPr>
                <w:color w:val="002060"/>
              </w:rPr>
            </w:pPr>
            <w:proofErr w:type="spellStart"/>
            <w:r w:rsidRPr="006C2CE4">
              <w:rPr>
                <w:color w:val="002060"/>
              </w:rPr>
              <w:t>sq.B</w:t>
            </w:r>
            <w:proofErr w:type="spellEnd"/>
            <w:r w:rsidRPr="006C2CE4">
              <w:rPr>
                <w:color w:val="002060"/>
              </w:rPr>
              <w:t xml:space="preserve"> AMICI DEL </w:t>
            </w:r>
            <w:proofErr w:type="spellStart"/>
            <w:r w:rsidRPr="006C2CE4">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A8BF0"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575427"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4071A"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14D5B"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17EE3"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DBAB5"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08F57"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7D16E"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A0DC1" w14:textId="77777777" w:rsidR="001666A5" w:rsidRPr="006C2CE4" w:rsidRDefault="001666A5" w:rsidP="00DA4E0C">
            <w:pPr>
              <w:pStyle w:val="ROWTABELLA"/>
              <w:jc w:val="center"/>
              <w:rPr>
                <w:color w:val="002060"/>
              </w:rPr>
            </w:pPr>
            <w:r w:rsidRPr="006C2CE4">
              <w:rPr>
                <w:color w:val="002060"/>
              </w:rPr>
              <w:t>0</w:t>
            </w:r>
          </w:p>
        </w:tc>
      </w:tr>
      <w:tr w:rsidR="001666A5" w:rsidRPr="006C2CE4" w14:paraId="2AFC5880" w14:textId="77777777" w:rsidTr="001666A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30A89BE" w14:textId="77777777" w:rsidR="001666A5" w:rsidRPr="006C2CE4" w:rsidRDefault="001666A5" w:rsidP="00DA4E0C">
            <w:pPr>
              <w:pStyle w:val="ROWTABELLA"/>
              <w:rPr>
                <w:color w:val="002060"/>
              </w:rPr>
            </w:pPr>
            <w:proofErr w:type="spellStart"/>
            <w:r w:rsidRPr="006C2CE4">
              <w:rPr>
                <w:color w:val="002060"/>
              </w:rPr>
              <w:t>sq.B</w:t>
            </w:r>
            <w:proofErr w:type="spellEnd"/>
            <w:r w:rsidRPr="006C2CE4">
              <w:rPr>
                <w:color w:val="002060"/>
              </w:rPr>
              <w:t xml:space="preserve"> ITALSERVICE C5 </w:t>
            </w:r>
            <w:proofErr w:type="spellStart"/>
            <w:r w:rsidRPr="006C2CE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31E32"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A3008"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16631"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4A43FD"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F00BF"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C964D"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EC5A4"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0EADC"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EE24B" w14:textId="77777777" w:rsidR="001666A5" w:rsidRPr="006C2CE4" w:rsidRDefault="001666A5" w:rsidP="00DA4E0C">
            <w:pPr>
              <w:pStyle w:val="ROWTABELLA"/>
              <w:jc w:val="center"/>
              <w:rPr>
                <w:color w:val="002060"/>
              </w:rPr>
            </w:pPr>
            <w:r w:rsidRPr="006C2CE4">
              <w:rPr>
                <w:color w:val="002060"/>
              </w:rPr>
              <w:t>0</w:t>
            </w:r>
          </w:p>
        </w:tc>
      </w:tr>
    </w:tbl>
    <w:p w14:paraId="2DDBE6B7" w14:textId="77777777" w:rsidR="001666A5" w:rsidRPr="006C2CE4" w:rsidRDefault="001666A5" w:rsidP="001666A5">
      <w:pPr>
        <w:pStyle w:val="breakline"/>
        <w:divId w:val="527259509"/>
        <w:rPr>
          <w:color w:val="002060"/>
        </w:rPr>
      </w:pPr>
    </w:p>
    <w:p w14:paraId="682EC781" w14:textId="77777777" w:rsidR="001666A5" w:rsidRPr="006C2CE4" w:rsidRDefault="001666A5" w:rsidP="001666A5">
      <w:pPr>
        <w:pStyle w:val="breakline"/>
        <w:divId w:val="527259509"/>
        <w:rPr>
          <w:color w:val="002060"/>
        </w:rPr>
      </w:pPr>
    </w:p>
    <w:p w14:paraId="65A89593" w14:textId="77777777" w:rsidR="001666A5" w:rsidRPr="006C2CE4" w:rsidRDefault="001666A5" w:rsidP="001666A5">
      <w:pPr>
        <w:pStyle w:val="SOTTOTITOLOCAMPIONATO1"/>
        <w:divId w:val="527259509"/>
        <w:rPr>
          <w:color w:val="002060"/>
        </w:rPr>
      </w:pPr>
      <w:r w:rsidRPr="006C2CE4">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666A5" w:rsidRPr="006C2CE4" w14:paraId="1EF3DC98" w14:textId="77777777" w:rsidTr="001666A5">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7F0FF5" w14:textId="77777777" w:rsidR="001666A5" w:rsidRPr="006C2CE4" w:rsidRDefault="001666A5" w:rsidP="00DA4E0C">
            <w:pPr>
              <w:pStyle w:val="HEADERTABELLA"/>
              <w:rPr>
                <w:color w:val="002060"/>
              </w:rPr>
            </w:pPr>
            <w:r w:rsidRPr="006C2C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93DE88" w14:textId="77777777" w:rsidR="001666A5" w:rsidRPr="006C2CE4" w:rsidRDefault="001666A5" w:rsidP="00DA4E0C">
            <w:pPr>
              <w:pStyle w:val="HEADERTABELLA"/>
              <w:rPr>
                <w:color w:val="002060"/>
              </w:rPr>
            </w:pPr>
            <w:r w:rsidRPr="006C2C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CCC78B" w14:textId="77777777" w:rsidR="001666A5" w:rsidRPr="006C2CE4" w:rsidRDefault="001666A5" w:rsidP="00DA4E0C">
            <w:pPr>
              <w:pStyle w:val="HEADERTABELLA"/>
              <w:rPr>
                <w:color w:val="002060"/>
              </w:rPr>
            </w:pPr>
            <w:r w:rsidRPr="006C2C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100BEA" w14:textId="77777777" w:rsidR="001666A5" w:rsidRPr="006C2CE4" w:rsidRDefault="001666A5" w:rsidP="00DA4E0C">
            <w:pPr>
              <w:pStyle w:val="HEADERTABELLA"/>
              <w:rPr>
                <w:color w:val="002060"/>
              </w:rPr>
            </w:pPr>
            <w:r w:rsidRPr="006C2C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A609EA" w14:textId="77777777" w:rsidR="001666A5" w:rsidRPr="006C2CE4" w:rsidRDefault="001666A5" w:rsidP="00DA4E0C">
            <w:pPr>
              <w:pStyle w:val="HEADERTABELLA"/>
              <w:rPr>
                <w:color w:val="002060"/>
              </w:rPr>
            </w:pPr>
            <w:r w:rsidRPr="006C2C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D7443B" w14:textId="77777777" w:rsidR="001666A5" w:rsidRPr="006C2CE4" w:rsidRDefault="001666A5" w:rsidP="00DA4E0C">
            <w:pPr>
              <w:pStyle w:val="HEADERTABELLA"/>
              <w:rPr>
                <w:color w:val="002060"/>
              </w:rPr>
            </w:pPr>
            <w:r w:rsidRPr="006C2C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614653" w14:textId="77777777" w:rsidR="001666A5" w:rsidRPr="006C2CE4" w:rsidRDefault="001666A5" w:rsidP="00DA4E0C">
            <w:pPr>
              <w:pStyle w:val="HEADERTABELLA"/>
              <w:rPr>
                <w:color w:val="002060"/>
              </w:rPr>
            </w:pPr>
            <w:r w:rsidRPr="006C2C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D3D583" w14:textId="77777777" w:rsidR="001666A5" w:rsidRPr="006C2CE4" w:rsidRDefault="001666A5" w:rsidP="00DA4E0C">
            <w:pPr>
              <w:pStyle w:val="HEADERTABELLA"/>
              <w:rPr>
                <w:color w:val="002060"/>
              </w:rPr>
            </w:pPr>
            <w:r w:rsidRPr="006C2C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B2F575" w14:textId="77777777" w:rsidR="001666A5" w:rsidRPr="006C2CE4" w:rsidRDefault="001666A5" w:rsidP="00DA4E0C">
            <w:pPr>
              <w:pStyle w:val="HEADERTABELLA"/>
              <w:rPr>
                <w:color w:val="002060"/>
              </w:rPr>
            </w:pPr>
            <w:r w:rsidRPr="006C2C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7F4E84" w14:textId="77777777" w:rsidR="001666A5" w:rsidRPr="006C2CE4" w:rsidRDefault="001666A5" w:rsidP="00DA4E0C">
            <w:pPr>
              <w:pStyle w:val="HEADERTABELLA"/>
              <w:rPr>
                <w:color w:val="002060"/>
              </w:rPr>
            </w:pPr>
            <w:r w:rsidRPr="006C2CE4">
              <w:rPr>
                <w:color w:val="002060"/>
              </w:rPr>
              <w:t>PE</w:t>
            </w:r>
          </w:p>
        </w:tc>
      </w:tr>
      <w:tr w:rsidR="001666A5" w:rsidRPr="006C2CE4" w14:paraId="60E28521" w14:textId="77777777" w:rsidTr="001666A5">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62875E" w14:textId="77777777" w:rsidR="001666A5" w:rsidRPr="006C2CE4" w:rsidRDefault="001666A5" w:rsidP="00DA4E0C">
            <w:pPr>
              <w:pStyle w:val="ROWTABELLA"/>
              <w:rPr>
                <w:color w:val="002060"/>
              </w:rPr>
            </w:pPr>
            <w:r w:rsidRPr="006C2CE4">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FD3F3" w14:textId="77777777" w:rsidR="001666A5" w:rsidRPr="006C2CE4" w:rsidRDefault="001666A5" w:rsidP="00DA4E0C">
            <w:pPr>
              <w:pStyle w:val="ROWTABELLA"/>
              <w:jc w:val="center"/>
              <w:rPr>
                <w:color w:val="002060"/>
              </w:rPr>
            </w:pPr>
            <w:r w:rsidRPr="006C2C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2F0F7"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2E57C" w14:textId="77777777" w:rsidR="001666A5" w:rsidRPr="006C2CE4" w:rsidRDefault="001666A5" w:rsidP="00DA4E0C">
            <w:pPr>
              <w:pStyle w:val="ROWTABELLA"/>
              <w:jc w:val="center"/>
              <w:rPr>
                <w:color w:val="002060"/>
              </w:rPr>
            </w:pPr>
            <w:r w:rsidRPr="006C2C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A90E6"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5B300"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0F320" w14:textId="77777777" w:rsidR="001666A5" w:rsidRPr="006C2CE4" w:rsidRDefault="001666A5" w:rsidP="00DA4E0C">
            <w:pPr>
              <w:pStyle w:val="ROWTABELLA"/>
              <w:jc w:val="center"/>
              <w:rPr>
                <w:color w:val="002060"/>
              </w:rPr>
            </w:pPr>
            <w:r w:rsidRPr="006C2CE4">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BCA38" w14:textId="77777777" w:rsidR="001666A5" w:rsidRPr="006C2CE4" w:rsidRDefault="001666A5" w:rsidP="00DA4E0C">
            <w:pPr>
              <w:pStyle w:val="ROWTABELLA"/>
              <w:jc w:val="center"/>
              <w:rPr>
                <w:color w:val="002060"/>
              </w:rPr>
            </w:pPr>
            <w:r w:rsidRPr="006C2C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9BE01" w14:textId="77777777" w:rsidR="001666A5" w:rsidRPr="006C2CE4" w:rsidRDefault="001666A5" w:rsidP="00DA4E0C">
            <w:pPr>
              <w:pStyle w:val="ROWTABELLA"/>
              <w:jc w:val="center"/>
              <w:rPr>
                <w:color w:val="002060"/>
              </w:rPr>
            </w:pPr>
            <w:r w:rsidRPr="006C2CE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B0959" w14:textId="77777777" w:rsidR="001666A5" w:rsidRPr="006C2CE4" w:rsidRDefault="001666A5" w:rsidP="00DA4E0C">
            <w:pPr>
              <w:pStyle w:val="ROWTABELLA"/>
              <w:jc w:val="center"/>
              <w:rPr>
                <w:color w:val="002060"/>
              </w:rPr>
            </w:pPr>
            <w:r w:rsidRPr="006C2CE4">
              <w:rPr>
                <w:color w:val="002060"/>
              </w:rPr>
              <w:t>0</w:t>
            </w:r>
          </w:p>
        </w:tc>
      </w:tr>
      <w:tr w:rsidR="001666A5" w:rsidRPr="006C2CE4" w14:paraId="208D4B2A"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1A2F1B" w14:textId="77777777" w:rsidR="001666A5" w:rsidRPr="006C2CE4" w:rsidRDefault="001666A5" w:rsidP="00DA4E0C">
            <w:pPr>
              <w:pStyle w:val="ROWTABELLA"/>
              <w:rPr>
                <w:color w:val="002060"/>
              </w:rPr>
            </w:pPr>
            <w:r w:rsidRPr="006C2CE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E2322" w14:textId="77777777" w:rsidR="001666A5" w:rsidRPr="006C2CE4" w:rsidRDefault="001666A5" w:rsidP="00DA4E0C">
            <w:pPr>
              <w:pStyle w:val="ROWTABELLA"/>
              <w:jc w:val="center"/>
              <w:rPr>
                <w:color w:val="002060"/>
              </w:rPr>
            </w:pPr>
            <w:r w:rsidRPr="006C2C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6A0CD"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39CF5"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993D98"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CBAD8"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8ED60" w14:textId="77777777" w:rsidR="001666A5" w:rsidRPr="006C2CE4" w:rsidRDefault="001666A5" w:rsidP="00DA4E0C">
            <w:pPr>
              <w:pStyle w:val="ROWTABELLA"/>
              <w:jc w:val="center"/>
              <w:rPr>
                <w:color w:val="002060"/>
              </w:rPr>
            </w:pPr>
            <w:r w:rsidRPr="006C2C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74DEC" w14:textId="77777777" w:rsidR="001666A5" w:rsidRPr="006C2CE4" w:rsidRDefault="001666A5" w:rsidP="00DA4E0C">
            <w:pPr>
              <w:pStyle w:val="ROWTABELLA"/>
              <w:jc w:val="center"/>
              <w:rPr>
                <w:color w:val="002060"/>
              </w:rPr>
            </w:pPr>
            <w:r w:rsidRPr="006C2C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52C99"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CEFEE" w14:textId="77777777" w:rsidR="001666A5" w:rsidRPr="006C2CE4" w:rsidRDefault="001666A5" w:rsidP="00DA4E0C">
            <w:pPr>
              <w:pStyle w:val="ROWTABELLA"/>
              <w:jc w:val="center"/>
              <w:rPr>
                <w:color w:val="002060"/>
              </w:rPr>
            </w:pPr>
            <w:r w:rsidRPr="006C2CE4">
              <w:rPr>
                <w:color w:val="002060"/>
              </w:rPr>
              <w:t>0</w:t>
            </w:r>
          </w:p>
        </w:tc>
      </w:tr>
      <w:tr w:rsidR="001666A5" w:rsidRPr="006C2CE4" w14:paraId="79426314"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894B98" w14:textId="77777777" w:rsidR="001666A5" w:rsidRPr="006C2CE4" w:rsidRDefault="001666A5" w:rsidP="00DA4E0C">
            <w:pPr>
              <w:pStyle w:val="ROWTABELLA"/>
              <w:rPr>
                <w:color w:val="002060"/>
              </w:rPr>
            </w:pPr>
            <w:r w:rsidRPr="006C2CE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5EF0C"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505741"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3045C9"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1FC72" w14:textId="77777777" w:rsidR="001666A5" w:rsidRPr="006C2CE4" w:rsidRDefault="001666A5" w:rsidP="00DA4E0C">
            <w:pPr>
              <w:pStyle w:val="ROWTABELLA"/>
              <w:jc w:val="center"/>
              <w:rPr>
                <w:color w:val="002060"/>
              </w:rPr>
            </w:pPr>
            <w:r w:rsidRPr="006C2C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E85BF"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0DAC2F" w14:textId="77777777" w:rsidR="001666A5" w:rsidRPr="006C2CE4" w:rsidRDefault="001666A5" w:rsidP="00DA4E0C">
            <w:pPr>
              <w:pStyle w:val="ROWTABELLA"/>
              <w:jc w:val="center"/>
              <w:rPr>
                <w:color w:val="002060"/>
              </w:rPr>
            </w:pPr>
            <w:r w:rsidRPr="006C2C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33899" w14:textId="77777777" w:rsidR="001666A5" w:rsidRPr="006C2CE4" w:rsidRDefault="001666A5" w:rsidP="00DA4E0C">
            <w:pPr>
              <w:pStyle w:val="ROWTABELLA"/>
              <w:jc w:val="center"/>
              <w:rPr>
                <w:color w:val="002060"/>
              </w:rPr>
            </w:pPr>
            <w:r w:rsidRPr="006C2C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F4842" w14:textId="77777777" w:rsidR="001666A5" w:rsidRPr="006C2CE4" w:rsidRDefault="001666A5" w:rsidP="00DA4E0C">
            <w:pPr>
              <w:pStyle w:val="ROWTABELLA"/>
              <w:jc w:val="center"/>
              <w:rPr>
                <w:color w:val="002060"/>
              </w:rPr>
            </w:pPr>
            <w:r w:rsidRPr="006C2C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3DD6C" w14:textId="77777777" w:rsidR="001666A5" w:rsidRPr="006C2CE4" w:rsidRDefault="001666A5" w:rsidP="00DA4E0C">
            <w:pPr>
              <w:pStyle w:val="ROWTABELLA"/>
              <w:jc w:val="center"/>
              <w:rPr>
                <w:color w:val="002060"/>
              </w:rPr>
            </w:pPr>
            <w:r w:rsidRPr="006C2CE4">
              <w:rPr>
                <w:color w:val="002060"/>
              </w:rPr>
              <w:t>0</w:t>
            </w:r>
          </w:p>
        </w:tc>
      </w:tr>
      <w:tr w:rsidR="001666A5" w:rsidRPr="006C2CE4" w14:paraId="3EC3A1FF"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DFF75F" w14:textId="77777777" w:rsidR="001666A5" w:rsidRPr="006C2CE4" w:rsidRDefault="001666A5" w:rsidP="00DA4E0C">
            <w:pPr>
              <w:pStyle w:val="ROWTABELLA"/>
              <w:rPr>
                <w:color w:val="002060"/>
              </w:rPr>
            </w:pPr>
            <w:r w:rsidRPr="006C2CE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1A9C9"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B7FA7"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D0F46"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FAF98"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038C8" w14:textId="77777777" w:rsidR="001666A5" w:rsidRPr="006C2CE4" w:rsidRDefault="001666A5" w:rsidP="00DA4E0C">
            <w:pPr>
              <w:pStyle w:val="ROWTABELLA"/>
              <w:jc w:val="center"/>
              <w:rPr>
                <w:color w:val="002060"/>
              </w:rPr>
            </w:pPr>
            <w:r w:rsidRPr="006C2C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F0CFA" w14:textId="77777777" w:rsidR="001666A5" w:rsidRPr="006C2CE4" w:rsidRDefault="001666A5" w:rsidP="00DA4E0C">
            <w:pPr>
              <w:pStyle w:val="ROWTABELLA"/>
              <w:jc w:val="center"/>
              <w:rPr>
                <w:color w:val="002060"/>
              </w:rPr>
            </w:pPr>
            <w:r w:rsidRPr="006C2C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18EC4" w14:textId="77777777" w:rsidR="001666A5" w:rsidRPr="006C2CE4" w:rsidRDefault="001666A5" w:rsidP="00DA4E0C">
            <w:pPr>
              <w:pStyle w:val="ROWTABELLA"/>
              <w:jc w:val="center"/>
              <w:rPr>
                <w:color w:val="002060"/>
              </w:rPr>
            </w:pPr>
            <w:r w:rsidRPr="006C2CE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EB4AB" w14:textId="77777777" w:rsidR="001666A5" w:rsidRPr="006C2CE4" w:rsidRDefault="001666A5" w:rsidP="00DA4E0C">
            <w:pPr>
              <w:pStyle w:val="ROWTABELLA"/>
              <w:jc w:val="center"/>
              <w:rPr>
                <w:color w:val="002060"/>
              </w:rPr>
            </w:pPr>
            <w:r w:rsidRPr="006C2C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5D831" w14:textId="77777777" w:rsidR="001666A5" w:rsidRPr="006C2CE4" w:rsidRDefault="001666A5" w:rsidP="00DA4E0C">
            <w:pPr>
              <w:pStyle w:val="ROWTABELLA"/>
              <w:jc w:val="center"/>
              <w:rPr>
                <w:color w:val="002060"/>
              </w:rPr>
            </w:pPr>
            <w:r w:rsidRPr="006C2CE4">
              <w:rPr>
                <w:color w:val="002060"/>
              </w:rPr>
              <w:t>0</w:t>
            </w:r>
          </w:p>
        </w:tc>
      </w:tr>
      <w:tr w:rsidR="001666A5" w:rsidRPr="006C2CE4" w14:paraId="40DC437E"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22A9770" w14:textId="77777777" w:rsidR="001666A5" w:rsidRPr="006C2CE4" w:rsidRDefault="001666A5" w:rsidP="00DA4E0C">
            <w:pPr>
              <w:pStyle w:val="ROWTABELLA"/>
              <w:rPr>
                <w:color w:val="002060"/>
              </w:rPr>
            </w:pPr>
            <w:r w:rsidRPr="006C2CE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00A1CA" w14:textId="77777777" w:rsidR="001666A5" w:rsidRPr="006C2CE4" w:rsidRDefault="001666A5" w:rsidP="00DA4E0C">
            <w:pPr>
              <w:pStyle w:val="ROWTABELLA"/>
              <w:jc w:val="center"/>
              <w:rPr>
                <w:color w:val="002060"/>
              </w:rPr>
            </w:pPr>
            <w:r w:rsidRPr="006C2C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BB733" w14:textId="77777777" w:rsidR="001666A5" w:rsidRPr="006C2CE4" w:rsidRDefault="001666A5" w:rsidP="00DA4E0C">
            <w:pPr>
              <w:pStyle w:val="ROWTABELLA"/>
              <w:jc w:val="center"/>
              <w:rPr>
                <w:color w:val="002060"/>
              </w:rPr>
            </w:pPr>
            <w:r w:rsidRPr="006C2C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BFD9D2"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43345" w14:textId="77777777" w:rsidR="001666A5" w:rsidRPr="006C2CE4" w:rsidRDefault="001666A5" w:rsidP="00DA4E0C">
            <w:pPr>
              <w:pStyle w:val="ROWTABELLA"/>
              <w:jc w:val="center"/>
              <w:rPr>
                <w:color w:val="002060"/>
              </w:rPr>
            </w:pPr>
            <w:r w:rsidRPr="006C2C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F99B6"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B8A513" w14:textId="77777777" w:rsidR="001666A5" w:rsidRPr="006C2CE4" w:rsidRDefault="001666A5" w:rsidP="00DA4E0C">
            <w:pPr>
              <w:pStyle w:val="ROWTABELLA"/>
              <w:jc w:val="center"/>
              <w:rPr>
                <w:color w:val="002060"/>
              </w:rPr>
            </w:pPr>
            <w:r w:rsidRPr="006C2CE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18817" w14:textId="77777777" w:rsidR="001666A5" w:rsidRPr="006C2CE4" w:rsidRDefault="001666A5" w:rsidP="00DA4E0C">
            <w:pPr>
              <w:pStyle w:val="ROWTABELLA"/>
              <w:jc w:val="center"/>
              <w:rPr>
                <w:color w:val="002060"/>
              </w:rPr>
            </w:pPr>
            <w:r w:rsidRPr="006C2C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ED16B" w14:textId="77777777" w:rsidR="001666A5" w:rsidRPr="006C2CE4" w:rsidRDefault="001666A5" w:rsidP="00DA4E0C">
            <w:pPr>
              <w:pStyle w:val="ROWTABELLA"/>
              <w:jc w:val="center"/>
              <w:rPr>
                <w:color w:val="002060"/>
              </w:rPr>
            </w:pPr>
            <w:r w:rsidRPr="006C2C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4C165" w14:textId="77777777" w:rsidR="001666A5" w:rsidRPr="006C2CE4" w:rsidRDefault="001666A5" w:rsidP="00DA4E0C">
            <w:pPr>
              <w:pStyle w:val="ROWTABELLA"/>
              <w:jc w:val="center"/>
              <w:rPr>
                <w:color w:val="002060"/>
              </w:rPr>
            </w:pPr>
            <w:r w:rsidRPr="006C2CE4">
              <w:rPr>
                <w:color w:val="002060"/>
              </w:rPr>
              <w:t>0</w:t>
            </w:r>
          </w:p>
        </w:tc>
      </w:tr>
      <w:tr w:rsidR="001666A5" w:rsidRPr="006C2CE4" w14:paraId="3354A6E3" w14:textId="77777777" w:rsidTr="001666A5">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15FFBB" w14:textId="77777777" w:rsidR="001666A5" w:rsidRPr="006C2CE4" w:rsidRDefault="001666A5" w:rsidP="00DA4E0C">
            <w:pPr>
              <w:pStyle w:val="ROWTABELLA"/>
              <w:rPr>
                <w:color w:val="002060"/>
              </w:rPr>
            </w:pPr>
            <w:r w:rsidRPr="006C2CE4">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0834C"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9D6B3"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E4D91"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A2AAE3" w14:textId="77777777" w:rsidR="001666A5" w:rsidRPr="006C2CE4" w:rsidRDefault="001666A5" w:rsidP="00DA4E0C">
            <w:pPr>
              <w:pStyle w:val="ROWTABELLA"/>
              <w:jc w:val="center"/>
              <w:rPr>
                <w:color w:val="002060"/>
              </w:rPr>
            </w:pPr>
            <w:r w:rsidRPr="006C2C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829FED" w14:textId="77777777" w:rsidR="001666A5" w:rsidRPr="006C2CE4" w:rsidRDefault="001666A5" w:rsidP="00DA4E0C">
            <w:pPr>
              <w:pStyle w:val="ROWTABELLA"/>
              <w:jc w:val="center"/>
              <w:rPr>
                <w:color w:val="002060"/>
              </w:rPr>
            </w:pPr>
            <w:r w:rsidRPr="006C2C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E42A7" w14:textId="77777777" w:rsidR="001666A5" w:rsidRPr="006C2CE4" w:rsidRDefault="001666A5" w:rsidP="00DA4E0C">
            <w:pPr>
              <w:pStyle w:val="ROWTABELLA"/>
              <w:jc w:val="center"/>
              <w:rPr>
                <w:color w:val="002060"/>
              </w:rPr>
            </w:pPr>
            <w:r w:rsidRPr="006C2C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FEEBC" w14:textId="77777777" w:rsidR="001666A5" w:rsidRPr="006C2CE4" w:rsidRDefault="001666A5" w:rsidP="00DA4E0C">
            <w:pPr>
              <w:pStyle w:val="ROWTABELLA"/>
              <w:jc w:val="center"/>
              <w:rPr>
                <w:color w:val="002060"/>
              </w:rPr>
            </w:pPr>
            <w:r w:rsidRPr="006C2CE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C69BFC" w14:textId="77777777" w:rsidR="001666A5" w:rsidRPr="006C2CE4" w:rsidRDefault="001666A5" w:rsidP="00DA4E0C">
            <w:pPr>
              <w:pStyle w:val="ROWTABELLA"/>
              <w:jc w:val="center"/>
              <w:rPr>
                <w:color w:val="002060"/>
              </w:rPr>
            </w:pPr>
            <w:r w:rsidRPr="006C2C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AC56D" w14:textId="77777777" w:rsidR="001666A5" w:rsidRPr="006C2CE4" w:rsidRDefault="001666A5" w:rsidP="00DA4E0C">
            <w:pPr>
              <w:pStyle w:val="ROWTABELLA"/>
              <w:jc w:val="center"/>
              <w:rPr>
                <w:color w:val="002060"/>
              </w:rPr>
            </w:pPr>
            <w:r w:rsidRPr="006C2CE4">
              <w:rPr>
                <w:color w:val="002060"/>
              </w:rPr>
              <w:t>0</w:t>
            </w:r>
          </w:p>
        </w:tc>
      </w:tr>
      <w:tr w:rsidR="001666A5" w:rsidRPr="006C2CE4" w14:paraId="23B9625A" w14:textId="77777777" w:rsidTr="001666A5">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1932675" w14:textId="77777777" w:rsidR="001666A5" w:rsidRPr="006C2CE4" w:rsidRDefault="001666A5" w:rsidP="00DA4E0C">
            <w:pPr>
              <w:pStyle w:val="ROWTABELLA"/>
              <w:rPr>
                <w:color w:val="002060"/>
              </w:rPr>
            </w:pPr>
            <w:proofErr w:type="spellStart"/>
            <w:r w:rsidRPr="006C2CE4">
              <w:rPr>
                <w:color w:val="002060"/>
              </w:rPr>
              <w:t>sq.B</w:t>
            </w:r>
            <w:proofErr w:type="spellEnd"/>
            <w:r w:rsidRPr="006C2CE4">
              <w:rPr>
                <w:color w:val="002060"/>
              </w:rPr>
              <w:t xml:space="preserve"> ACLI MANTOVANI </w:t>
            </w:r>
            <w:proofErr w:type="spellStart"/>
            <w:r w:rsidRPr="006C2CE4">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74819"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5A8A6" w14:textId="77777777" w:rsidR="001666A5" w:rsidRPr="006C2CE4" w:rsidRDefault="001666A5" w:rsidP="00DA4E0C">
            <w:pPr>
              <w:pStyle w:val="ROWTABELLA"/>
              <w:jc w:val="center"/>
              <w:rPr>
                <w:color w:val="002060"/>
              </w:rPr>
            </w:pPr>
            <w:r w:rsidRPr="006C2C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39950"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D3D98"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0DE83"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652FD0"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831CE"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B6D3F" w14:textId="77777777" w:rsidR="001666A5" w:rsidRPr="006C2CE4" w:rsidRDefault="001666A5" w:rsidP="00DA4E0C">
            <w:pPr>
              <w:pStyle w:val="ROWTABELLA"/>
              <w:jc w:val="center"/>
              <w:rPr>
                <w:color w:val="002060"/>
              </w:rPr>
            </w:pPr>
            <w:r w:rsidRPr="006C2C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2AF9AD" w14:textId="77777777" w:rsidR="001666A5" w:rsidRPr="006C2CE4" w:rsidRDefault="001666A5" w:rsidP="00DA4E0C">
            <w:pPr>
              <w:pStyle w:val="ROWTABELLA"/>
              <w:jc w:val="center"/>
              <w:rPr>
                <w:color w:val="002060"/>
              </w:rPr>
            </w:pPr>
            <w:r w:rsidRPr="006C2CE4">
              <w:rPr>
                <w:color w:val="002060"/>
              </w:rPr>
              <w:t>0</w:t>
            </w:r>
          </w:p>
        </w:tc>
      </w:tr>
    </w:tbl>
    <w:p w14:paraId="19FEDDF4" w14:textId="77777777" w:rsidR="001666A5" w:rsidRPr="006C2CE4" w:rsidRDefault="001666A5" w:rsidP="001666A5">
      <w:pPr>
        <w:pStyle w:val="breakline"/>
        <w:divId w:val="527259509"/>
        <w:rPr>
          <w:color w:val="002060"/>
        </w:rPr>
      </w:pPr>
    </w:p>
    <w:p w14:paraId="6195A983" w14:textId="77777777" w:rsidR="001666A5" w:rsidRPr="006C2CE4" w:rsidRDefault="001666A5" w:rsidP="001666A5">
      <w:pPr>
        <w:pStyle w:val="TITOLOPRINC"/>
        <w:divId w:val="527259509"/>
        <w:rPr>
          <w:color w:val="002060"/>
        </w:rPr>
      </w:pPr>
      <w:r w:rsidRPr="006C2CE4">
        <w:rPr>
          <w:color w:val="002060"/>
        </w:rPr>
        <w:t>PROGRAMMA GARE</w:t>
      </w:r>
    </w:p>
    <w:p w14:paraId="4594F88E" w14:textId="77777777" w:rsidR="001666A5" w:rsidRPr="006C2CE4" w:rsidRDefault="001666A5" w:rsidP="001666A5">
      <w:pPr>
        <w:pStyle w:val="SOTTOTITOLOCAMPIONATO1"/>
        <w:divId w:val="527259509"/>
        <w:rPr>
          <w:color w:val="002060"/>
        </w:rPr>
      </w:pPr>
      <w:r w:rsidRPr="006C2CE4">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8"/>
        <w:gridCol w:w="385"/>
        <w:gridCol w:w="898"/>
        <w:gridCol w:w="1199"/>
        <w:gridCol w:w="1547"/>
        <w:gridCol w:w="1547"/>
      </w:tblGrid>
      <w:tr w:rsidR="001666A5" w:rsidRPr="006C2CE4" w14:paraId="1386076B"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1043FC"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0D2A09"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126F1D"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3D8F31"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AB149C"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4254EE"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C0E10A"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3242078E" w14:textId="77777777" w:rsidTr="001666A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D742A1" w14:textId="77777777" w:rsidR="001666A5" w:rsidRPr="006C2CE4" w:rsidRDefault="001666A5" w:rsidP="00DA4E0C">
            <w:pPr>
              <w:pStyle w:val="ROWTABELLA"/>
              <w:rPr>
                <w:color w:val="002060"/>
              </w:rPr>
            </w:pPr>
            <w:r w:rsidRPr="006C2CE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23DB27" w14:textId="77777777" w:rsidR="001666A5" w:rsidRPr="006C2CE4" w:rsidRDefault="001666A5" w:rsidP="00DA4E0C">
            <w:pPr>
              <w:pStyle w:val="ROWTABELLA"/>
              <w:rPr>
                <w:color w:val="002060"/>
              </w:rPr>
            </w:pPr>
            <w:r w:rsidRPr="006C2CE4">
              <w:rPr>
                <w:color w:val="002060"/>
              </w:rPr>
              <w:t>BULDOG T.N.T. LUCREZIA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29B37A4" w14:textId="77777777" w:rsidR="001666A5" w:rsidRPr="006C2CE4" w:rsidRDefault="001666A5" w:rsidP="00DA4E0C">
            <w:pPr>
              <w:pStyle w:val="ROWTABELLA"/>
              <w:jc w:val="center"/>
              <w:rPr>
                <w:color w:val="002060"/>
              </w:rPr>
            </w:pPr>
            <w:r w:rsidRPr="006C2C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B26B91" w14:textId="77777777" w:rsidR="001666A5" w:rsidRPr="006C2CE4" w:rsidRDefault="001666A5" w:rsidP="00DA4E0C">
            <w:pPr>
              <w:pStyle w:val="ROWTABELLA"/>
              <w:rPr>
                <w:color w:val="002060"/>
              </w:rPr>
            </w:pPr>
            <w:r w:rsidRPr="006C2CE4">
              <w:rPr>
                <w:color w:val="002060"/>
              </w:rPr>
              <w:t>22/12/2019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D55D1E" w14:textId="77777777" w:rsidR="001666A5" w:rsidRPr="006C2CE4" w:rsidRDefault="001666A5" w:rsidP="00DA4E0C">
            <w:pPr>
              <w:pStyle w:val="ROWTABELLA"/>
              <w:rPr>
                <w:color w:val="002060"/>
              </w:rPr>
            </w:pPr>
            <w:r w:rsidRPr="006C2CE4">
              <w:rPr>
                <w:color w:val="002060"/>
              </w:rPr>
              <w:t>PALASPORT"TRE RAGAZZI"MAROTTA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61E74B" w14:textId="77777777" w:rsidR="001666A5" w:rsidRPr="006C2CE4" w:rsidRDefault="001666A5" w:rsidP="00DA4E0C">
            <w:pPr>
              <w:pStyle w:val="ROWTABELLA"/>
              <w:rPr>
                <w:color w:val="002060"/>
              </w:rPr>
            </w:pPr>
            <w:r w:rsidRPr="006C2CE4">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F30636" w14:textId="77777777" w:rsidR="001666A5" w:rsidRPr="006C2CE4" w:rsidRDefault="001666A5" w:rsidP="00DA4E0C">
            <w:pPr>
              <w:pStyle w:val="ROWTABELLA"/>
              <w:rPr>
                <w:color w:val="002060"/>
              </w:rPr>
            </w:pPr>
            <w:r w:rsidRPr="006C2CE4">
              <w:rPr>
                <w:color w:val="002060"/>
              </w:rPr>
              <w:t>VIA EUROPA</w:t>
            </w:r>
          </w:p>
        </w:tc>
      </w:tr>
      <w:tr w:rsidR="001666A5" w:rsidRPr="006C2CE4" w14:paraId="19B6C305"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A28A66F" w14:textId="77777777" w:rsidR="001666A5" w:rsidRPr="006C2CE4" w:rsidRDefault="001666A5" w:rsidP="00DA4E0C">
            <w:pPr>
              <w:pStyle w:val="ROWTABELLA"/>
              <w:rPr>
                <w:color w:val="002060"/>
              </w:rPr>
            </w:pPr>
            <w:r w:rsidRPr="006C2CE4">
              <w:rPr>
                <w:color w:val="002060"/>
              </w:rPr>
              <w:t xml:space="preserve">CALCIO A 5 CORINALDO </w:t>
            </w:r>
            <w:proofErr w:type="spellStart"/>
            <w:r w:rsidRPr="006C2CE4">
              <w:rPr>
                <w:color w:val="002060"/>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485AD9D" w14:textId="77777777" w:rsidR="001666A5" w:rsidRPr="006C2CE4" w:rsidRDefault="001666A5" w:rsidP="00DA4E0C">
            <w:pPr>
              <w:pStyle w:val="ROWTABELLA"/>
              <w:rPr>
                <w:color w:val="002060"/>
              </w:rPr>
            </w:pPr>
            <w:r w:rsidRPr="006C2CE4">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625034"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ABB196" w14:textId="77777777" w:rsidR="001666A5" w:rsidRPr="006C2CE4" w:rsidRDefault="001666A5" w:rsidP="00DA4E0C">
            <w:pPr>
              <w:pStyle w:val="ROWTABELLA"/>
              <w:rPr>
                <w:color w:val="002060"/>
              </w:rPr>
            </w:pPr>
            <w:r w:rsidRPr="006C2CE4">
              <w:rPr>
                <w:color w:val="002060"/>
              </w:rPr>
              <w:t>22/12/2019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2C88109" w14:textId="77777777" w:rsidR="001666A5" w:rsidRPr="006C2CE4" w:rsidRDefault="001666A5" w:rsidP="00DA4E0C">
            <w:pPr>
              <w:pStyle w:val="ROWTABELLA"/>
              <w:rPr>
                <w:color w:val="002060"/>
              </w:rPr>
            </w:pPr>
            <w:r w:rsidRPr="006C2CE4">
              <w:rPr>
                <w:color w:val="002060"/>
              </w:rPr>
              <w:t>CAMPO DI C5 ENTRO SCUOLA EL.R</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0B234A" w14:textId="77777777" w:rsidR="001666A5" w:rsidRPr="006C2CE4" w:rsidRDefault="001666A5" w:rsidP="00DA4E0C">
            <w:pPr>
              <w:pStyle w:val="ROWTABELLA"/>
              <w:rPr>
                <w:color w:val="002060"/>
              </w:rPr>
            </w:pPr>
            <w:r w:rsidRPr="006C2CE4">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55B2BC" w14:textId="77777777" w:rsidR="001666A5" w:rsidRPr="006C2CE4" w:rsidRDefault="001666A5" w:rsidP="00DA4E0C">
            <w:pPr>
              <w:pStyle w:val="ROWTABELLA"/>
              <w:rPr>
                <w:color w:val="002060"/>
              </w:rPr>
            </w:pPr>
            <w:r w:rsidRPr="006C2CE4">
              <w:rPr>
                <w:color w:val="002060"/>
              </w:rPr>
              <w:t>VIA BORGO DI SOTTO</w:t>
            </w:r>
          </w:p>
        </w:tc>
      </w:tr>
      <w:tr w:rsidR="001666A5" w:rsidRPr="006C2CE4" w14:paraId="332A477D" w14:textId="77777777" w:rsidTr="001666A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3645FCD" w14:textId="77777777" w:rsidR="001666A5" w:rsidRPr="006C2CE4" w:rsidRDefault="001666A5" w:rsidP="00DA4E0C">
            <w:pPr>
              <w:pStyle w:val="ROWTABELLA"/>
              <w:rPr>
                <w:color w:val="002060"/>
              </w:rPr>
            </w:pPr>
            <w:r w:rsidRPr="006C2CE4">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BBEBCE" w14:textId="77777777" w:rsidR="001666A5" w:rsidRPr="006C2CE4" w:rsidRDefault="001666A5" w:rsidP="00DA4E0C">
            <w:pPr>
              <w:pStyle w:val="ROWTABELLA"/>
              <w:rPr>
                <w:color w:val="002060"/>
              </w:rPr>
            </w:pPr>
            <w:r w:rsidRPr="006C2CE4">
              <w:rPr>
                <w:color w:val="002060"/>
              </w:rPr>
              <w:t>FFJ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051F762"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8C3143" w14:textId="77777777" w:rsidR="001666A5" w:rsidRPr="006C2CE4" w:rsidRDefault="001666A5" w:rsidP="00DA4E0C">
            <w:pPr>
              <w:pStyle w:val="ROWTABELLA"/>
              <w:rPr>
                <w:color w:val="002060"/>
              </w:rPr>
            </w:pPr>
            <w:r w:rsidRPr="006C2CE4">
              <w:rPr>
                <w:color w:val="002060"/>
              </w:rPr>
              <w:t>22/12/2019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4A95D5" w14:textId="77777777" w:rsidR="001666A5" w:rsidRPr="006C2CE4" w:rsidRDefault="001666A5" w:rsidP="00DA4E0C">
            <w:pPr>
              <w:pStyle w:val="ROWTABELLA"/>
              <w:rPr>
                <w:color w:val="002060"/>
              </w:rPr>
            </w:pPr>
            <w:r w:rsidRPr="006C2CE4">
              <w:rPr>
                <w:color w:val="002060"/>
              </w:rPr>
              <w:t>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62D297" w14:textId="77777777" w:rsidR="001666A5" w:rsidRPr="006C2CE4" w:rsidRDefault="001666A5" w:rsidP="00DA4E0C">
            <w:pPr>
              <w:pStyle w:val="ROWTABELLA"/>
              <w:rPr>
                <w:color w:val="002060"/>
              </w:rPr>
            </w:pPr>
            <w:r w:rsidRPr="006C2CE4">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35A5E6" w14:textId="77777777" w:rsidR="001666A5" w:rsidRPr="006C2CE4" w:rsidRDefault="001666A5" w:rsidP="00DA4E0C">
            <w:pPr>
              <w:pStyle w:val="ROWTABELLA"/>
              <w:rPr>
                <w:color w:val="002060"/>
              </w:rPr>
            </w:pPr>
            <w:r w:rsidRPr="006C2CE4">
              <w:rPr>
                <w:color w:val="002060"/>
              </w:rPr>
              <w:t>VIA DELLE ESPOSIZIONI, 33</w:t>
            </w:r>
          </w:p>
        </w:tc>
      </w:tr>
    </w:tbl>
    <w:p w14:paraId="78056591" w14:textId="77777777" w:rsidR="001666A5" w:rsidRPr="006C2CE4" w:rsidRDefault="001666A5" w:rsidP="001666A5">
      <w:pPr>
        <w:pStyle w:val="breakline"/>
        <w:divId w:val="527259509"/>
        <w:rPr>
          <w:color w:val="002060"/>
        </w:rPr>
      </w:pPr>
    </w:p>
    <w:p w14:paraId="02165FBE" w14:textId="77777777" w:rsidR="001666A5" w:rsidRPr="006C2CE4" w:rsidRDefault="001666A5" w:rsidP="001666A5">
      <w:pPr>
        <w:pStyle w:val="breakline"/>
        <w:divId w:val="527259509"/>
        <w:rPr>
          <w:color w:val="002060"/>
        </w:rPr>
      </w:pPr>
    </w:p>
    <w:p w14:paraId="2F63BD70" w14:textId="77777777" w:rsidR="001666A5" w:rsidRPr="006C2CE4" w:rsidRDefault="001666A5" w:rsidP="001666A5">
      <w:pPr>
        <w:pStyle w:val="breakline"/>
        <w:divId w:val="527259509"/>
        <w:rPr>
          <w:color w:val="002060"/>
        </w:rPr>
      </w:pPr>
    </w:p>
    <w:p w14:paraId="20673B1F" w14:textId="77777777" w:rsidR="001666A5" w:rsidRPr="006C2CE4" w:rsidRDefault="001666A5" w:rsidP="001666A5">
      <w:pPr>
        <w:pStyle w:val="SOTTOTITOLOCAMPIONATO1"/>
        <w:divId w:val="527259509"/>
        <w:rPr>
          <w:color w:val="002060"/>
        </w:rPr>
      </w:pPr>
      <w:r w:rsidRPr="006C2CE4">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34"/>
        <w:gridCol w:w="385"/>
        <w:gridCol w:w="898"/>
        <w:gridCol w:w="1177"/>
        <w:gridCol w:w="1548"/>
        <w:gridCol w:w="1548"/>
      </w:tblGrid>
      <w:tr w:rsidR="001666A5" w:rsidRPr="006C2CE4" w14:paraId="3DFDF5FF"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53DF0B"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A0671D"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A08D44"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58395A"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9D0EC1"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4BF2E2"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B189BE"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59C981CB" w14:textId="77777777" w:rsidTr="001666A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2D30569" w14:textId="77777777" w:rsidR="001666A5" w:rsidRPr="006C2CE4" w:rsidRDefault="001666A5" w:rsidP="00DA4E0C">
            <w:pPr>
              <w:pStyle w:val="ROWTABELLA"/>
              <w:rPr>
                <w:color w:val="002060"/>
              </w:rPr>
            </w:pPr>
            <w:r w:rsidRPr="006C2CE4">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837BD1" w14:textId="77777777" w:rsidR="001666A5" w:rsidRPr="006C2CE4" w:rsidRDefault="001666A5" w:rsidP="00DA4E0C">
            <w:pPr>
              <w:pStyle w:val="ROWTABELLA"/>
              <w:rPr>
                <w:color w:val="002060"/>
              </w:rPr>
            </w:pPr>
            <w:r w:rsidRPr="006C2CE4">
              <w:rPr>
                <w:color w:val="002060"/>
              </w:rPr>
              <w:t>CERRETO D ESI C5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331BF44" w14:textId="77777777" w:rsidR="001666A5" w:rsidRPr="006C2CE4" w:rsidRDefault="001666A5" w:rsidP="00DA4E0C">
            <w:pPr>
              <w:pStyle w:val="ROWTABELLA"/>
              <w:jc w:val="center"/>
              <w:rPr>
                <w:color w:val="002060"/>
              </w:rPr>
            </w:pPr>
            <w:r w:rsidRPr="006C2C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837256" w14:textId="77777777" w:rsidR="001666A5" w:rsidRPr="006C2CE4" w:rsidRDefault="001666A5" w:rsidP="00DA4E0C">
            <w:pPr>
              <w:pStyle w:val="ROWTABELLA"/>
              <w:rPr>
                <w:color w:val="002060"/>
              </w:rPr>
            </w:pPr>
            <w:r w:rsidRPr="006C2CE4">
              <w:rPr>
                <w:color w:val="002060"/>
              </w:rPr>
              <w:t>21/12/2019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C636E4" w14:textId="77777777" w:rsidR="001666A5" w:rsidRPr="006C2CE4" w:rsidRDefault="001666A5" w:rsidP="00DA4E0C">
            <w:pPr>
              <w:pStyle w:val="ROWTABELLA"/>
              <w:rPr>
                <w:color w:val="002060"/>
              </w:rPr>
            </w:pPr>
            <w:r w:rsidRPr="006C2CE4">
              <w:rPr>
                <w:color w:val="002060"/>
              </w:rPr>
              <w:t>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34A703" w14:textId="77777777" w:rsidR="001666A5" w:rsidRPr="006C2CE4" w:rsidRDefault="001666A5" w:rsidP="00DA4E0C">
            <w:pPr>
              <w:pStyle w:val="ROWTABELLA"/>
              <w:rPr>
                <w:color w:val="002060"/>
              </w:rPr>
            </w:pPr>
            <w:r w:rsidRPr="006C2CE4">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F8044B" w14:textId="77777777" w:rsidR="001666A5" w:rsidRPr="006C2CE4" w:rsidRDefault="001666A5" w:rsidP="00DA4E0C">
            <w:pPr>
              <w:pStyle w:val="ROWTABELLA"/>
              <w:rPr>
                <w:color w:val="002060"/>
              </w:rPr>
            </w:pPr>
            <w:r w:rsidRPr="006C2CE4">
              <w:rPr>
                <w:color w:val="002060"/>
              </w:rPr>
              <w:t>VIA VERDI</w:t>
            </w:r>
          </w:p>
        </w:tc>
      </w:tr>
      <w:tr w:rsidR="001666A5" w:rsidRPr="006C2CE4" w14:paraId="2ACC7E55"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2852CB4" w14:textId="77777777" w:rsidR="001666A5" w:rsidRPr="006C2CE4" w:rsidRDefault="001666A5" w:rsidP="00DA4E0C">
            <w:pPr>
              <w:pStyle w:val="ROWTABELLA"/>
              <w:rPr>
                <w:color w:val="002060"/>
              </w:rPr>
            </w:pPr>
            <w:r w:rsidRPr="006C2CE4">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A10B4B4" w14:textId="77777777" w:rsidR="001666A5" w:rsidRPr="006C2CE4" w:rsidRDefault="001666A5" w:rsidP="00DA4E0C">
            <w:pPr>
              <w:pStyle w:val="ROWTABELLA"/>
              <w:rPr>
                <w:color w:val="002060"/>
              </w:rPr>
            </w:pPr>
            <w:r w:rsidRPr="006C2CE4">
              <w:rPr>
                <w:color w:val="002060"/>
              </w:rPr>
              <w:t xml:space="preserve">AMICI DEL </w:t>
            </w:r>
            <w:proofErr w:type="spellStart"/>
            <w:r w:rsidRPr="006C2CE4">
              <w:rPr>
                <w:color w:val="002060"/>
              </w:rPr>
              <w:t>CENTROSOCIOsq.B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1DF149E4"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CAC63E7" w14:textId="77777777" w:rsidR="001666A5" w:rsidRPr="006C2CE4" w:rsidRDefault="001666A5" w:rsidP="00DA4E0C">
            <w:pPr>
              <w:pStyle w:val="ROWTABELLA"/>
              <w:rPr>
                <w:color w:val="002060"/>
              </w:rPr>
            </w:pPr>
            <w:r w:rsidRPr="006C2CE4">
              <w:rPr>
                <w:color w:val="002060"/>
              </w:rPr>
              <w:t>21/12/2019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8177FA" w14:textId="77777777" w:rsidR="001666A5" w:rsidRPr="006C2CE4" w:rsidRDefault="001666A5" w:rsidP="00DA4E0C">
            <w:pPr>
              <w:pStyle w:val="ROWTABELLA"/>
              <w:rPr>
                <w:color w:val="002060"/>
              </w:rPr>
            </w:pPr>
            <w:r w:rsidRPr="006C2CE4">
              <w:rPr>
                <w:color w:val="002060"/>
              </w:rPr>
              <w:t>CAMPO DI C/5 SCOPERTO TRE PON</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E46A3D" w14:textId="77777777" w:rsidR="001666A5" w:rsidRPr="006C2CE4" w:rsidRDefault="001666A5" w:rsidP="00DA4E0C">
            <w:pPr>
              <w:pStyle w:val="ROWTABELLA"/>
              <w:rPr>
                <w:color w:val="002060"/>
              </w:rPr>
            </w:pPr>
            <w:r w:rsidRPr="006C2CE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ECC9DC0" w14:textId="77777777" w:rsidR="001666A5" w:rsidRPr="006C2CE4" w:rsidRDefault="001666A5" w:rsidP="00DA4E0C">
            <w:pPr>
              <w:pStyle w:val="ROWTABELLA"/>
              <w:rPr>
                <w:color w:val="002060"/>
              </w:rPr>
            </w:pPr>
            <w:r w:rsidRPr="006C2CE4">
              <w:rPr>
                <w:color w:val="002060"/>
              </w:rPr>
              <w:t>VIA CHIARUCCIA-TRE PONTI</w:t>
            </w:r>
          </w:p>
        </w:tc>
      </w:tr>
      <w:tr w:rsidR="001666A5" w:rsidRPr="006C2CE4" w14:paraId="32B733B2" w14:textId="77777777" w:rsidTr="001666A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174379" w14:textId="77777777" w:rsidR="001666A5" w:rsidRPr="006C2CE4" w:rsidRDefault="001666A5" w:rsidP="00DA4E0C">
            <w:pPr>
              <w:pStyle w:val="ROWTABELLA"/>
              <w:rPr>
                <w:color w:val="002060"/>
              </w:rPr>
            </w:pPr>
            <w:r w:rsidRPr="006C2CE4">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841C19" w14:textId="77777777" w:rsidR="001666A5" w:rsidRPr="006C2CE4" w:rsidRDefault="001666A5" w:rsidP="00DA4E0C">
            <w:pPr>
              <w:pStyle w:val="ROWTABELLA"/>
              <w:rPr>
                <w:color w:val="002060"/>
              </w:rPr>
            </w:pPr>
            <w:r w:rsidRPr="006C2CE4">
              <w:rPr>
                <w:color w:val="002060"/>
              </w:rPr>
              <w:t xml:space="preserve">ITALSERVICE C5 </w:t>
            </w:r>
            <w:proofErr w:type="spellStart"/>
            <w:r w:rsidRPr="006C2CE4">
              <w:rPr>
                <w:color w:val="002060"/>
              </w:rPr>
              <w:t>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436CC31"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444DDD" w14:textId="77777777" w:rsidR="001666A5" w:rsidRPr="006C2CE4" w:rsidRDefault="001666A5" w:rsidP="00DA4E0C">
            <w:pPr>
              <w:pStyle w:val="ROWTABELLA"/>
              <w:rPr>
                <w:color w:val="002060"/>
              </w:rPr>
            </w:pPr>
            <w:r w:rsidRPr="006C2CE4">
              <w:rPr>
                <w:color w:val="002060"/>
              </w:rPr>
              <w:t>23/12/2019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6BFDDD" w14:textId="77777777" w:rsidR="001666A5" w:rsidRPr="006C2CE4" w:rsidRDefault="001666A5" w:rsidP="00DA4E0C">
            <w:pPr>
              <w:pStyle w:val="ROWTABELLA"/>
              <w:rPr>
                <w:color w:val="002060"/>
              </w:rPr>
            </w:pPr>
            <w:r w:rsidRPr="006C2CE4">
              <w:rPr>
                <w:color w:val="002060"/>
              </w:rPr>
              <w:t>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F6D450" w14:textId="77777777" w:rsidR="001666A5" w:rsidRPr="006C2CE4" w:rsidRDefault="001666A5" w:rsidP="00DA4E0C">
            <w:pPr>
              <w:pStyle w:val="ROWTABELLA"/>
              <w:rPr>
                <w:color w:val="002060"/>
              </w:rPr>
            </w:pPr>
            <w:r w:rsidRPr="006C2CE4">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3BD06A" w14:textId="77777777" w:rsidR="001666A5" w:rsidRPr="006C2CE4" w:rsidRDefault="001666A5" w:rsidP="00DA4E0C">
            <w:pPr>
              <w:pStyle w:val="ROWTABELLA"/>
              <w:rPr>
                <w:color w:val="002060"/>
              </w:rPr>
            </w:pPr>
            <w:r w:rsidRPr="006C2CE4">
              <w:rPr>
                <w:color w:val="002060"/>
              </w:rPr>
              <w:t>VIA CELLINI, 13</w:t>
            </w:r>
          </w:p>
        </w:tc>
      </w:tr>
    </w:tbl>
    <w:p w14:paraId="39470E8E" w14:textId="77777777" w:rsidR="001666A5" w:rsidRPr="006C2CE4" w:rsidRDefault="001666A5" w:rsidP="001666A5">
      <w:pPr>
        <w:pStyle w:val="breakline"/>
        <w:divId w:val="527259509"/>
        <w:rPr>
          <w:color w:val="002060"/>
        </w:rPr>
      </w:pPr>
    </w:p>
    <w:p w14:paraId="76061DB9" w14:textId="77777777" w:rsidR="001666A5" w:rsidRPr="006C2CE4" w:rsidRDefault="001666A5" w:rsidP="001666A5">
      <w:pPr>
        <w:pStyle w:val="breakline"/>
        <w:divId w:val="527259509"/>
        <w:rPr>
          <w:color w:val="002060"/>
        </w:rPr>
      </w:pPr>
    </w:p>
    <w:p w14:paraId="63AF2EA0" w14:textId="77777777" w:rsidR="001666A5" w:rsidRPr="006C2CE4" w:rsidRDefault="001666A5" w:rsidP="001666A5">
      <w:pPr>
        <w:pStyle w:val="breakline"/>
        <w:divId w:val="527259509"/>
        <w:rPr>
          <w:color w:val="002060"/>
        </w:rPr>
      </w:pPr>
    </w:p>
    <w:p w14:paraId="529CAA08" w14:textId="77777777" w:rsidR="001666A5" w:rsidRPr="006C2CE4" w:rsidRDefault="001666A5" w:rsidP="001666A5">
      <w:pPr>
        <w:pStyle w:val="SOTTOTITOLOCAMPIONATO1"/>
        <w:divId w:val="527259509"/>
        <w:rPr>
          <w:color w:val="002060"/>
        </w:rPr>
      </w:pPr>
      <w:r w:rsidRPr="006C2CE4">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3"/>
        <w:gridCol w:w="385"/>
        <w:gridCol w:w="898"/>
        <w:gridCol w:w="1183"/>
        <w:gridCol w:w="1550"/>
        <w:gridCol w:w="1552"/>
      </w:tblGrid>
      <w:tr w:rsidR="001666A5" w:rsidRPr="006C2CE4" w14:paraId="1215223D" w14:textId="77777777" w:rsidTr="001666A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33E30D" w14:textId="77777777" w:rsidR="001666A5" w:rsidRPr="006C2CE4" w:rsidRDefault="001666A5" w:rsidP="00DA4E0C">
            <w:pPr>
              <w:pStyle w:val="HEADERTABELLA"/>
              <w:rPr>
                <w:color w:val="002060"/>
              </w:rPr>
            </w:pPr>
            <w:r w:rsidRPr="006C2C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9A4402" w14:textId="77777777" w:rsidR="001666A5" w:rsidRPr="006C2CE4" w:rsidRDefault="001666A5" w:rsidP="00DA4E0C">
            <w:pPr>
              <w:pStyle w:val="HEADERTABELLA"/>
              <w:rPr>
                <w:color w:val="002060"/>
              </w:rPr>
            </w:pPr>
            <w:r w:rsidRPr="006C2CE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2FFC36" w14:textId="77777777" w:rsidR="001666A5" w:rsidRPr="006C2CE4" w:rsidRDefault="001666A5" w:rsidP="00DA4E0C">
            <w:pPr>
              <w:pStyle w:val="HEADERTABELLA"/>
              <w:rPr>
                <w:color w:val="002060"/>
              </w:rPr>
            </w:pPr>
            <w:r w:rsidRPr="006C2C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EB6449" w14:textId="77777777" w:rsidR="001666A5" w:rsidRPr="006C2CE4" w:rsidRDefault="001666A5" w:rsidP="00DA4E0C">
            <w:pPr>
              <w:pStyle w:val="HEADERTABELLA"/>
              <w:rPr>
                <w:color w:val="002060"/>
              </w:rPr>
            </w:pPr>
            <w:r w:rsidRPr="006C2C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72EEA1" w14:textId="77777777" w:rsidR="001666A5" w:rsidRPr="006C2CE4" w:rsidRDefault="001666A5" w:rsidP="00DA4E0C">
            <w:pPr>
              <w:pStyle w:val="HEADERTABELLA"/>
              <w:rPr>
                <w:color w:val="002060"/>
              </w:rPr>
            </w:pPr>
            <w:r w:rsidRPr="006C2C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39737A" w14:textId="77777777" w:rsidR="001666A5" w:rsidRPr="006C2CE4" w:rsidRDefault="001666A5" w:rsidP="00DA4E0C">
            <w:pPr>
              <w:pStyle w:val="HEADERTABELLA"/>
              <w:rPr>
                <w:color w:val="002060"/>
              </w:rPr>
            </w:pPr>
            <w:proofErr w:type="spellStart"/>
            <w:r w:rsidRPr="006C2CE4">
              <w:rPr>
                <w:color w:val="002060"/>
              </w:rPr>
              <w:t>Localita'</w:t>
            </w:r>
            <w:proofErr w:type="spellEnd"/>
            <w:r w:rsidRPr="006C2C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0FD2C1" w14:textId="77777777" w:rsidR="001666A5" w:rsidRPr="006C2CE4" w:rsidRDefault="001666A5" w:rsidP="00DA4E0C">
            <w:pPr>
              <w:pStyle w:val="HEADERTABELLA"/>
              <w:rPr>
                <w:color w:val="002060"/>
              </w:rPr>
            </w:pPr>
            <w:r w:rsidRPr="006C2CE4">
              <w:rPr>
                <w:color w:val="002060"/>
              </w:rPr>
              <w:t>Indirizzo Impianto</w:t>
            </w:r>
          </w:p>
        </w:tc>
      </w:tr>
      <w:tr w:rsidR="001666A5" w:rsidRPr="006C2CE4" w14:paraId="2E2E6079" w14:textId="77777777" w:rsidTr="001666A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FCF35D5" w14:textId="77777777" w:rsidR="001666A5" w:rsidRPr="006C2CE4" w:rsidRDefault="001666A5" w:rsidP="00DA4E0C">
            <w:pPr>
              <w:pStyle w:val="ROWTABELLA"/>
              <w:rPr>
                <w:color w:val="002060"/>
              </w:rPr>
            </w:pPr>
            <w:r w:rsidRPr="006C2CE4">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5104A5" w14:textId="77777777" w:rsidR="001666A5" w:rsidRPr="006C2CE4" w:rsidRDefault="001666A5" w:rsidP="00DA4E0C">
            <w:pPr>
              <w:pStyle w:val="ROWTABELLA"/>
              <w:rPr>
                <w:color w:val="002060"/>
              </w:rPr>
            </w:pPr>
            <w:r w:rsidRPr="006C2CE4">
              <w:rPr>
                <w:color w:val="002060"/>
              </w:rPr>
              <w:t>FUTBOL3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E2C06BB" w14:textId="77777777" w:rsidR="001666A5" w:rsidRPr="006C2CE4" w:rsidRDefault="001666A5" w:rsidP="00DA4E0C">
            <w:pPr>
              <w:pStyle w:val="ROWTABELLA"/>
              <w:jc w:val="center"/>
              <w:rPr>
                <w:color w:val="002060"/>
              </w:rPr>
            </w:pPr>
            <w:r w:rsidRPr="006C2CE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0B1724" w14:textId="77777777" w:rsidR="001666A5" w:rsidRPr="006C2CE4" w:rsidRDefault="001666A5" w:rsidP="00DA4E0C">
            <w:pPr>
              <w:pStyle w:val="ROWTABELLA"/>
              <w:rPr>
                <w:color w:val="002060"/>
              </w:rPr>
            </w:pPr>
            <w:r w:rsidRPr="006C2CE4">
              <w:rPr>
                <w:color w:val="002060"/>
              </w:rPr>
              <w:t>18/12/2019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83866F" w14:textId="77777777" w:rsidR="001666A5" w:rsidRPr="006C2CE4" w:rsidRDefault="001666A5" w:rsidP="00DA4E0C">
            <w:pPr>
              <w:pStyle w:val="ROWTABELLA"/>
              <w:rPr>
                <w:color w:val="002060"/>
              </w:rPr>
            </w:pPr>
            <w:r w:rsidRPr="006C2CE4">
              <w:rPr>
                <w:color w:val="002060"/>
              </w:rPr>
              <w:t>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C93FAB" w14:textId="77777777" w:rsidR="001666A5" w:rsidRPr="006C2CE4" w:rsidRDefault="001666A5" w:rsidP="00DA4E0C">
            <w:pPr>
              <w:pStyle w:val="ROWTABELLA"/>
              <w:rPr>
                <w:color w:val="002060"/>
              </w:rPr>
            </w:pPr>
            <w:r w:rsidRPr="006C2CE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9C59D0" w14:textId="77777777" w:rsidR="001666A5" w:rsidRPr="006C2CE4" w:rsidRDefault="001666A5" w:rsidP="00DA4E0C">
            <w:pPr>
              <w:pStyle w:val="ROWTABELLA"/>
              <w:rPr>
                <w:color w:val="002060"/>
              </w:rPr>
            </w:pPr>
            <w:r w:rsidRPr="006C2CE4">
              <w:rPr>
                <w:color w:val="002060"/>
              </w:rPr>
              <w:t>VIA TAGLIAMENTO</w:t>
            </w:r>
          </w:p>
        </w:tc>
      </w:tr>
      <w:tr w:rsidR="001666A5" w:rsidRPr="006C2CE4" w14:paraId="31AC3CD4" w14:textId="77777777" w:rsidTr="001666A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437C89D" w14:textId="77777777" w:rsidR="001666A5" w:rsidRPr="006C2CE4" w:rsidRDefault="001666A5" w:rsidP="00DA4E0C">
            <w:pPr>
              <w:pStyle w:val="ROWTABELLA"/>
              <w:rPr>
                <w:color w:val="002060"/>
              </w:rPr>
            </w:pPr>
            <w:r w:rsidRPr="006C2CE4">
              <w:rPr>
                <w:color w:val="002060"/>
              </w:rPr>
              <w:t xml:space="preserve">ACLI MANTOVANI </w:t>
            </w:r>
            <w:proofErr w:type="spellStart"/>
            <w:r w:rsidRPr="006C2CE4">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B1813E4" w14:textId="77777777" w:rsidR="001666A5" w:rsidRPr="006C2CE4" w:rsidRDefault="001666A5" w:rsidP="00DA4E0C">
            <w:pPr>
              <w:pStyle w:val="ROWTABELLA"/>
              <w:rPr>
                <w:color w:val="002060"/>
              </w:rPr>
            </w:pPr>
            <w:r w:rsidRPr="006C2CE4">
              <w:rPr>
                <w:color w:val="002060"/>
              </w:rPr>
              <w:t>FUTSAL ASKL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5BFD809"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BCFB2AD" w14:textId="77777777" w:rsidR="001666A5" w:rsidRPr="006C2CE4" w:rsidRDefault="001666A5" w:rsidP="00DA4E0C">
            <w:pPr>
              <w:pStyle w:val="ROWTABELLA"/>
              <w:rPr>
                <w:color w:val="002060"/>
              </w:rPr>
            </w:pPr>
            <w:r w:rsidRPr="006C2CE4">
              <w:rPr>
                <w:color w:val="002060"/>
              </w:rPr>
              <w:t>21/12/2019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A0675C9" w14:textId="77777777" w:rsidR="001666A5" w:rsidRPr="006C2CE4" w:rsidRDefault="001666A5" w:rsidP="00DA4E0C">
            <w:pPr>
              <w:pStyle w:val="ROWTABELLA"/>
              <w:rPr>
                <w:color w:val="002060"/>
              </w:rPr>
            </w:pPr>
            <w:r w:rsidRPr="006C2CE4">
              <w:rPr>
                <w:color w:val="00206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E158D0" w14:textId="77777777" w:rsidR="001666A5" w:rsidRPr="006C2CE4" w:rsidRDefault="001666A5" w:rsidP="00DA4E0C">
            <w:pPr>
              <w:pStyle w:val="ROWTABELLA"/>
              <w:rPr>
                <w:color w:val="002060"/>
              </w:rPr>
            </w:pPr>
            <w:r w:rsidRPr="006C2CE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1917A0" w14:textId="77777777" w:rsidR="001666A5" w:rsidRPr="006C2CE4" w:rsidRDefault="001666A5" w:rsidP="00DA4E0C">
            <w:pPr>
              <w:pStyle w:val="ROWTABELLA"/>
              <w:rPr>
                <w:color w:val="002060"/>
              </w:rPr>
            </w:pPr>
            <w:r w:rsidRPr="006C2CE4">
              <w:rPr>
                <w:color w:val="002060"/>
              </w:rPr>
              <w:t>VIA MADRE TERESA DI CALCUTTA</w:t>
            </w:r>
          </w:p>
        </w:tc>
      </w:tr>
      <w:tr w:rsidR="001666A5" w:rsidRPr="006C2CE4" w14:paraId="42C644D1" w14:textId="77777777" w:rsidTr="001666A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A6537A" w14:textId="77777777" w:rsidR="001666A5" w:rsidRPr="006C2CE4" w:rsidRDefault="001666A5" w:rsidP="00DA4E0C">
            <w:pPr>
              <w:pStyle w:val="ROWTABELLA"/>
              <w:rPr>
                <w:color w:val="002060"/>
              </w:rPr>
            </w:pPr>
            <w:r w:rsidRPr="006C2CE4">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DD4D96" w14:textId="77777777" w:rsidR="001666A5" w:rsidRPr="006C2CE4" w:rsidRDefault="001666A5" w:rsidP="00DA4E0C">
            <w:pPr>
              <w:pStyle w:val="ROWTABELLA"/>
              <w:rPr>
                <w:color w:val="002060"/>
              </w:rPr>
            </w:pPr>
            <w:r w:rsidRPr="006C2CE4">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EF613EF" w14:textId="77777777" w:rsidR="001666A5" w:rsidRPr="006C2CE4" w:rsidRDefault="001666A5" w:rsidP="00DA4E0C">
            <w:pPr>
              <w:pStyle w:val="ROWTABELLA"/>
              <w:jc w:val="center"/>
              <w:rPr>
                <w:color w:val="002060"/>
              </w:rPr>
            </w:pPr>
            <w:r w:rsidRPr="006C2CE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67AA9E" w14:textId="77777777" w:rsidR="001666A5" w:rsidRPr="006C2CE4" w:rsidRDefault="001666A5" w:rsidP="00DA4E0C">
            <w:pPr>
              <w:pStyle w:val="ROWTABELLA"/>
              <w:rPr>
                <w:color w:val="002060"/>
              </w:rPr>
            </w:pPr>
            <w:r w:rsidRPr="006C2CE4">
              <w:rPr>
                <w:color w:val="002060"/>
              </w:rPr>
              <w:t>22/12/2019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094471" w14:textId="77777777" w:rsidR="001666A5" w:rsidRPr="006C2CE4" w:rsidRDefault="001666A5" w:rsidP="00DA4E0C">
            <w:pPr>
              <w:pStyle w:val="ROWTABELLA"/>
              <w:rPr>
                <w:color w:val="002060"/>
              </w:rPr>
            </w:pPr>
            <w:r w:rsidRPr="006C2CE4">
              <w:rPr>
                <w:color w:val="002060"/>
              </w:rPr>
              <w:t>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93831D" w14:textId="77777777" w:rsidR="001666A5" w:rsidRPr="006C2CE4" w:rsidRDefault="001666A5" w:rsidP="00DA4E0C">
            <w:pPr>
              <w:pStyle w:val="ROWTABELLA"/>
              <w:rPr>
                <w:color w:val="002060"/>
              </w:rPr>
            </w:pPr>
            <w:r w:rsidRPr="006C2CE4">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199DC5" w14:textId="77777777" w:rsidR="001666A5" w:rsidRPr="006C2CE4" w:rsidRDefault="001666A5" w:rsidP="00DA4E0C">
            <w:pPr>
              <w:pStyle w:val="ROWTABELLA"/>
              <w:rPr>
                <w:color w:val="002060"/>
              </w:rPr>
            </w:pPr>
            <w:r w:rsidRPr="006C2CE4">
              <w:rPr>
                <w:color w:val="002060"/>
              </w:rPr>
              <w:t>VIA FRATELLI CERVI</w:t>
            </w:r>
          </w:p>
        </w:tc>
      </w:tr>
    </w:tbl>
    <w:p w14:paraId="4B4ACCE2" w14:textId="77777777" w:rsidR="001666A5" w:rsidRPr="006C2CE4" w:rsidRDefault="001666A5" w:rsidP="001666A5">
      <w:pPr>
        <w:pStyle w:val="breakline"/>
        <w:divId w:val="527259509"/>
        <w:rPr>
          <w:color w:val="002060"/>
        </w:rPr>
      </w:pPr>
    </w:p>
    <w:p w14:paraId="1DB5B361" w14:textId="24B3E9CC" w:rsidR="00DD3248" w:rsidRPr="009E0381" w:rsidRDefault="00DD3248" w:rsidP="00DD3248">
      <w:pPr>
        <w:pStyle w:val="Nessunaspaziatura"/>
        <w:divId w:val="527259509"/>
        <w:rPr>
          <w:rFonts w:ascii="Arial" w:hAnsi="Arial" w:cs="Arial"/>
          <w:noProof/>
          <w:color w:val="002060"/>
          <w:lang w:eastAsia="it-IT"/>
        </w:rPr>
      </w:pPr>
    </w:p>
    <w:p w14:paraId="5EAF56BF" w14:textId="77777777" w:rsidR="00DD3248" w:rsidRPr="009E0381" w:rsidRDefault="00DD3248" w:rsidP="00DD3248">
      <w:pPr>
        <w:pStyle w:val="breakline"/>
        <w:divId w:val="527259509"/>
        <w:rPr>
          <w:color w:val="002060"/>
        </w:rPr>
      </w:pPr>
    </w:p>
    <w:p w14:paraId="16C11479" w14:textId="77777777" w:rsidR="00DD3248" w:rsidRPr="009E0381" w:rsidRDefault="00DD3248" w:rsidP="00DD3248">
      <w:pPr>
        <w:pStyle w:val="breakline"/>
        <w:divId w:val="527259509"/>
        <w:rPr>
          <w:color w:val="002060"/>
        </w:rPr>
      </w:pPr>
    </w:p>
    <w:p w14:paraId="397420A6" w14:textId="77777777" w:rsidR="003F1202" w:rsidRDefault="003F1202" w:rsidP="00DD3248">
      <w:pPr>
        <w:pStyle w:val="breakline"/>
        <w:divId w:val="527259509"/>
        <w:rPr>
          <w:color w:val="002060"/>
        </w:rPr>
      </w:pPr>
    </w:p>
    <w:p w14:paraId="2994716C" w14:textId="3ED01879" w:rsidR="00DD3248" w:rsidRDefault="00DD3248" w:rsidP="00DD3248">
      <w:pPr>
        <w:pStyle w:val="breakline"/>
        <w:divId w:val="527259509"/>
        <w:rPr>
          <w:color w:val="002060"/>
        </w:rPr>
      </w:pPr>
    </w:p>
    <w:p w14:paraId="55010169" w14:textId="77777777" w:rsidR="00096E74" w:rsidRPr="00AD41A0" w:rsidRDefault="00096E74" w:rsidP="00096E74">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229FFDC6" w14:textId="77777777" w:rsidR="00096E74" w:rsidRPr="00096E74" w:rsidRDefault="00096E74" w:rsidP="00096E74">
      <w:pPr>
        <w:pStyle w:val="Titolo"/>
        <w:jc w:val="both"/>
        <w:divId w:val="527259509"/>
        <w:rPr>
          <w:rFonts w:cs="Arial"/>
          <w:color w:val="002060"/>
          <w:szCs w:val="22"/>
        </w:rPr>
      </w:pPr>
    </w:p>
    <w:p w14:paraId="6ED76C98" w14:textId="77777777" w:rsidR="00096E74" w:rsidRPr="00096E74" w:rsidRDefault="00096E74" w:rsidP="00096E74">
      <w:pPr>
        <w:pStyle w:val="Titolo"/>
        <w:spacing w:line="360" w:lineRule="auto"/>
        <w:jc w:val="both"/>
        <w:divId w:val="527259509"/>
        <w:rPr>
          <w:rFonts w:cs="Arial"/>
          <w:b w:val="0"/>
          <w:color w:val="002060"/>
          <w:szCs w:val="22"/>
        </w:rPr>
      </w:pPr>
      <w:smartTag w:uri="urn:schemas-microsoft-com:office:smarttags" w:element="PersonName">
        <w:smartTagPr>
          <w:attr w:name="ProductID" w:val="La Corte"/>
        </w:smartTagPr>
        <w:r w:rsidRPr="00096E74">
          <w:rPr>
            <w:rFonts w:cs="Arial"/>
            <w:b w:val="0"/>
            <w:color w:val="002060"/>
            <w:szCs w:val="22"/>
          </w:rPr>
          <w:t>La Corte</w:t>
        </w:r>
      </w:smartTag>
      <w:r w:rsidRPr="00096E74">
        <w:rPr>
          <w:rFonts w:cs="Arial"/>
          <w:b w:val="0"/>
          <w:color w:val="002060"/>
          <w:szCs w:val="22"/>
        </w:rPr>
        <w:t xml:space="preserve"> sportiva d’appello territoriale presso il Comitato Regionale Marche, composta da</w:t>
      </w:r>
    </w:p>
    <w:p w14:paraId="596DF0FD" w14:textId="77777777" w:rsidR="00096E74" w:rsidRPr="00096E74" w:rsidRDefault="00096E74" w:rsidP="00096E74">
      <w:pPr>
        <w:pStyle w:val="Titolo"/>
        <w:jc w:val="both"/>
        <w:divId w:val="527259509"/>
        <w:rPr>
          <w:rFonts w:cs="Arial"/>
          <w:b w:val="0"/>
          <w:color w:val="002060"/>
          <w:szCs w:val="22"/>
        </w:rPr>
      </w:pPr>
      <w:r w:rsidRPr="00096E74">
        <w:rPr>
          <w:rFonts w:cs="Arial"/>
          <w:b w:val="0"/>
          <w:color w:val="002060"/>
          <w:szCs w:val="22"/>
        </w:rPr>
        <w:t xml:space="preserve">Avv. Giammario </w:t>
      </w:r>
      <w:proofErr w:type="spellStart"/>
      <w:r w:rsidRPr="00096E74">
        <w:rPr>
          <w:rFonts w:cs="Arial"/>
          <w:b w:val="0"/>
          <w:color w:val="002060"/>
          <w:szCs w:val="22"/>
        </w:rPr>
        <w:t>Schippa</w:t>
      </w:r>
      <w:proofErr w:type="spellEnd"/>
      <w:r w:rsidRPr="00096E74">
        <w:rPr>
          <w:rFonts w:cs="Arial"/>
          <w:b w:val="0"/>
          <w:color w:val="002060"/>
          <w:szCs w:val="22"/>
        </w:rPr>
        <w:t xml:space="preserve"> - Presidente </w:t>
      </w:r>
    </w:p>
    <w:p w14:paraId="69C2F7CB" w14:textId="77777777" w:rsidR="00096E74" w:rsidRPr="00096E74" w:rsidRDefault="00096E74" w:rsidP="00096E74">
      <w:pPr>
        <w:pStyle w:val="Titolo"/>
        <w:jc w:val="both"/>
        <w:divId w:val="527259509"/>
        <w:rPr>
          <w:rFonts w:cs="Arial"/>
          <w:b w:val="0"/>
          <w:color w:val="002060"/>
          <w:szCs w:val="22"/>
        </w:rPr>
      </w:pPr>
      <w:r w:rsidRPr="00096E74">
        <w:rPr>
          <w:rFonts w:cs="Arial"/>
          <w:b w:val="0"/>
          <w:color w:val="002060"/>
          <w:szCs w:val="22"/>
        </w:rPr>
        <w:t xml:space="preserve">Avv. Piero </w:t>
      </w:r>
      <w:proofErr w:type="spellStart"/>
      <w:r w:rsidRPr="00096E74">
        <w:rPr>
          <w:rFonts w:cs="Arial"/>
          <w:b w:val="0"/>
          <w:color w:val="002060"/>
          <w:szCs w:val="22"/>
        </w:rPr>
        <w:t>Paciaroni</w:t>
      </w:r>
      <w:proofErr w:type="spellEnd"/>
      <w:r w:rsidRPr="00096E74">
        <w:rPr>
          <w:rFonts w:cs="Arial"/>
          <w:b w:val="0"/>
          <w:color w:val="002060"/>
          <w:szCs w:val="22"/>
        </w:rPr>
        <w:t xml:space="preserve"> - Vicepresidente</w:t>
      </w:r>
    </w:p>
    <w:p w14:paraId="77A9176F" w14:textId="77777777" w:rsidR="00096E74" w:rsidRPr="00096E74" w:rsidRDefault="00096E74" w:rsidP="00096E74">
      <w:pPr>
        <w:pStyle w:val="Titolo"/>
        <w:jc w:val="both"/>
        <w:divId w:val="527259509"/>
        <w:rPr>
          <w:rFonts w:cs="Arial"/>
          <w:b w:val="0"/>
          <w:color w:val="002060"/>
          <w:szCs w:val="22"/>
        </w:rPr>
      </w:pPr>
      <w:r w:rsidRPr="00096E74">
        <w:rPr>
          <w:rFonts w:cs="Arial"/>
          <w:b w:val="0"/>
          <w:color w:val="002060"/>
          <w:szCs w:val="22"/>
        </w:rPr>
        <w:t xml:space="preserve">Dott. Giovanni Spanti - Componente </w:t>
      </w:r>
    </w:p>
    <w:p w14:paraId="2CF504B9" w14:textId="77777777" w:rsidR="00096E74" w:rsidRPr="00096E74" w:rsidRDefault="00096E74" w:rsidP="00096E74">
      <w:pPr>
        <w:pStyle w:val="Titolo"/>
        <w:jc w:val="both"/>
        <w:divId w:val="527259509"/>
        <w:rPr>
          <w:rFonts w:cs="Arial"/>
          <w:b w:val="0"/>
          <w:color w:val="002060"/>
        </w:rPr>
      </w:pPr>
      <w:r w:rsidRPr="00096E74">
        <w:rPr>
          <w:rFonts w:cs="Arial"/>
          <w:b w:val="0"/>
          <w:color w:val="002060"/>
        </w:rPr>
        <w:t xml:space="preserve">Dott. Lorenzo Casagrande Albano - Componente </w:t>
      </w:r>
    </w:p>
    <w:p w14:paraId="4EC2E960" w14:textId="77777777" w:rsidR="00096E74" w:rsidRPr="00096E74" w:rsidRDefault="00096E74" w:rsidP="00096E74">
      <w:pPr>
        <w:pStyle w:val="Titolo"/>
        <w:jc w:val="both"/>
        <w:divId w:val="527259509"/>
        <w:rPr>
          <w:rFonts w:cs="Arial"/>
          <w:b w:val="0"/>
          <w:color w:val="002060"/>
        </w:rPr>
      </w:pPr>
    </w:p>
    <w:p w14:paraId="267FDC3F" w14:textId="77777777" w:rsidR="00096E74" w:rsidRPr="00096E74" w:rsidRDefault="00096E74" w:rsidP="00096E74">
      <w:pPr>
        <w:pStyle w:val="Titolo"/>
        <w:jc w:val="both"/>
        <w:divId w:val="527259509"/>
        <w:rPr>
          <w:rFonts w:cs="Arial"/>
          <w:b w:val="0"/>
          <w:color w:val="002060"/>
        </w:rPr>
      </w:pPr>
      <w:r w:rsidRPr="00096E74">
        <w:rPr>
          <w:rFonts w:cs="Arial"/>
          <w:b w:val="0"/>
          <w:color w:val="002060"/>
        </w:rPr>
        <w:t>nella riunione del 16 dicembre 2019, ha pronunciato</w:t>
      </w:r>
    </w:p>
    <w:p w14:paraId="12312499" w14:textId="77777777" w:rsidR="00096E74" w:rsidRPr="00096E74" w:rsidRDefault="00096E74" w:rsidP="00096E74">
      <w:pPr>
        <w:pStyle w:val="Titolo"/>
        <w:jc w:val="both"/>
        <w:divId w:val="527259509"/>
        <w:rPr>
          <w:rFonts w:cs="Arial"/>
          <w:b w:val="0"/>
          <w:color w:val="002060"/>
        </w:rPr>
      </w:pPr>
    </w:p>
    <w:p w14:paraId="0255AE8B" w14:textId="77777777" w:rsidR="00096E74" w:rsidRPr="00096E74" w:rsidRDefault="00096E74" w:rsidP="00096E74">
      <w:pPr>
        <w:pStyle w:val="Titolo"/>
        <w:jc w:val="right"/>
        <w:divId w:val="527259509"/>
        <w:rPr>
          <w:rFonts w:cs="Arial"/>
          <w:b w:val="0"/>
          <w:color w:val="002060"/>
        </w:rPr>
      </w:pPr>
      <w:r w:rsidRPr="00096E74">
        <w:rPr>
          <w:rFonts w:cs="Arial"/>
          <w:b w:val="0"/>
          <w:color w:val="002060"/>
        </w:rPr>
        <w:t xml:space="preserve">                                                                                                    </w:t>
      </w:r>
      <w:r w:rsidRPr="00096E74">
        <w:rPr>
          <w:rFonts w:cs="Arial"/>
          <w:color w:val="002060"/>
          <w:szCs w:val="22"/>
        </w:rPr>
        <w:t>Dispositivo n. 11/CSAT 2019/2020</w:t>
      </w:r>
    </w:p>
    <w:p w14:paraId="2C15BD60" w14:textId="77777777" w:rsidR="00096E74" w:rsidRPr="00096E74" w:rsidRDefault="00096E74" w:rsidP="00096E74">
      <w:pPr>
        <w:pStyle w:val="Titolo"/>
        <w:jc w:val="right"/>
        <w:divId w:val="527259509"/>
        <w:rPr>
          <w:rFonts w:cs="Arial"/>
          <w:color w:val="002060"/>
          <w:szCs w:val="22"/>
        </w:rPr>
      </w:pPr>
      <w:r w:rsidRPr="00096E74">
        <w:rPr>
          <w:rFonts w:cs="Arial"/>
          <w:color w:val="002060"/>
          <w:szCs w:val="22"/>
        </w:rPr>
        <w:t>Reclamo numero 11</w:t>
      </w:r>
    </w:p>
    <w:p w14:paraId="590ECC2A" w14:textId="77777777" w:rsidR="00096E74" w:rsidRPr="00096E74" w:rsidRDefault="00096E74" w:rsidP="00096E74">
      <w:pPr>
        <w:pStyle w:val="Titolo"/>
        <w:jc w:val="right"/>
        <w:divId w:val="527259509"/>
        <w:rPr>
          <w:rFonts w:cs="Arial"/>
          <w:color w:val="002060"/>
          <w:szCs w:val="22"/>
        </w:rPr>
      </w:pPr>
    </w:p>
    <w:p w14:paraId="27BB5242" w14:textId="7665A9F9" w:rsidR="00096E74" w:rsidRPr="00096E74" w:rsidRDefault="00096E74" w:rsidP="00096E74">
      <w:pPr>
        <w:pStyle w:val="Titolo"/>
        <w:spacing w:line="360" w:lineRule="auto"/>
        <w:jc w:val="both"/>
        <w:divId w:val="527259509"/>
        <w:rPr>
          <w:rFonts w:cs="Arial"/>
          <w:b w:val="0"/>
          <w:color w:val="002060"/>
        </w:rPr>
      </w:pPr>
      <w:r w:rsidRPr="00096E74">
        <w:rPr>
          <w:rFonts w:cs="Arial"/>
          <w:b w:val="0"/>
          <w:color w:val="002060"/>
        </w:rPr>
        <w:t xml:space="preserve">a seguito del reclamo n. 11 promosso in data 2 dicembre 2019 dal sig. FARNETI Emanuele, allenatore asseritamente tesserato a favore della Virtus Team </w:t>
      </w:r>
      <w:proofErr w:type="spellStart"/>
      <w:r w:rsidRPr="00096E74">
        <w:rPr>
          <w:rFonts w:cs="Arial"/>
          <w:b w:val="0"/>
          <w:color w:val="002060"/>
        </w:rPr>
        <w:t>Soc</w:t>
      </w:r>
      <w:proofErr w:type="spellEnd"/>
      <w:r w:rsidRPr="00096E74">
        <w:rPr>
          <w:rFonts w:cs="Arial"/>
          <w:b w:val="0"/>
          <w:color w:val="002060"/>
        </w:rPr>
        <w:t xml:space="preserve">. Coop., avverso la sanzione della squalifica fino al 30 novembre 2022 </w:t>
      </w:r>
      <w:r w:rsidR="00C45920">
        <w:rPr>
          <w:rFonts w:cs="Arial"/>
          <w:b w:val="0"/>
          <w:color w:val="002060"/>
        </w:rPr>
        <w:t xml:space="preserve">e l’ammenda di € 1000,00 (mille/00) </w:t>
      </w:r>
      <w:r w:rsidRPr="00096E74">
        <w:rPr>
          <w:rFonts w:cs="Arial"/>
          <w:b w:val="0"/>
          <w:color w:val="002060"/>
        </w:rPr>
        <w:t xml:space="preserve">allo stesso applicata dal Giudice sportivo territoriale presso il Comitato Regionale Marche con delibera pubblicata sul </w:t>
      </w:r>
      <w:proofErr w:type="spellStart"/>
      <w:r w:rsidRPr="00096E74">
        <w:rPr>
          <w:rFonts w:cs="Arial"/>
          <w:b w:val="0"/>
          <w:color w:val="002060"/>
        </w:rPr>
        <w:t>Com</w:t>
      </w:r>
      <w:proofErr w:type="spellEnd"/>
      <w:r w:rsidRPr="00096E74">
        <w:rPr>
          <w:rFonts w:cs="Arial"/>
          <w:b w:val="0"/>
          <w:color w:val="002060"/>
        </w:rPr>
        <w:t xml:space="preserve">. Uff. n. 38 Calcio a Cinque del 27 novembre 2019, il seguente </w:t>
      </w:r>
    </w:p>
    <w:p w14:paraId="584F7023" w14:textId="77777777" w:rsidR="00096E74" w:rsidRPr="00096E74" w:rsidRDefault="00096E74" w:rsidP="00096E74">
      <w:pPr>
        <w:pStyle w:val="Titolo"/>
        <w:spacing w:line="360" w:lineRule="auto"/>
        <w:divId w:val="527259509"/>
        <w:rPr>
          <w:rFonts w:cs="Arial"/>
          <w:b w:val="0"/>
          <w:color w:val="002060"/>
        </w:rPr>
      </w:pPr>
      <w:r w:rsidRPr="00096E74">
        <w:rPr>
          <w:rFonts w:cs="Arial"/>
          <w:color w:val="002060"/>
        </w:rPr>
        <w:t>DISPOSITIVO</w:t>
      </w:r>
    </w:p>
    <w:p w14:paraId="7A8DD776" w14:textId="77777777" w:rsidR="00096E74" w:rsidRPr="00096E74" w:rsidRDefault="00096E74" w:rsidP="00096E74">
      <w:pPr>
        <w:spacing w:line="360" w:lineRule="auto"/>
        <w:jc w:val="center"/>
        <w:divId w:val="527259509"/>
        <w:rPr>
          <w:rFonts w:ascii="Arial" w:hAnsi="Arial" w:cs="Arial"/>
          <w:b/>
          <w:color w:val="002060"/>
          <w:sz w:val="22"/>
          <w:szCs w:val="22"/>
        </w:rPr>
      </w:pPr>
      <w:r w:rsidRPr="00096E74">
        <w:rPr>
          <w:rFonts w:ascii="Arial" w:hAnsi="Arial" w:cs="Arial"/>
          <w:b/>
          <w:color w:val="002060"/>
          <w:sz w:val="22"/>
          <w:szCs w:val="22"/>
        </w:rPr>
        <w:t>P.Q.M.</w:t>
      </w:r>
    </w:p>
    <w:p w14:paraId="2E8FC786" w14:textId="77777777" w:rsidR="00096E74" w:rsidRPr="00096E74" w:rsidRDefault="00096E74" w:rsidP="00096E74">
      <w:pPr>
        <w:spacing w:line="360" w:lineRule="auto"/>
        <w:divId w:val="527259509"/>
        <w:rPr>
          <w:rFonts w:ascii="Arial" w:hAnsi="Arial" w:cs="Arial"/>
          <w:color w:val="002060"/>
          <w:sz w:val="22"/>
          <w:szCs w:val="22"/>
        </w:rPr>
      </w:pPr>
      <w:smartTag w:uri="urn:schemas-microsoft-com:office:smarttags" w:element="PersonName">
        <w:smartTagPr>
          <w:attr w:name="ProductID" w:val="La Corte"/>
        </w:smartTagPr>
        <w:r w:rsidRPr="00096E74">
          <w:rPr>
            <w:rFonts w:ascii="Arial" w:hAnsi="Arial" w:cs="Arial"/>
            <w:color w:val="002060"/>
            <w:sz w:val="22"/>
          </w:rPr>
          <w:t>la Corte</w:t>
        </w:r>
      </w:smartTag>
      <w:r w:rsidRPr="00096E74">
        <w:rPr>
          <w:rFonts w:ascii="Arial" w:hAnsi="Arial" w:cs="Arial"/>
          <w:color w:val="002060"/>
          <w:sz w:val="22"/>
        </w:rPr>
        <w:t xml:space="preserve"> sportiva d’appello territoriale, definitivamente pronunciando, </w:t>
      </w:r>
      <w:r w:rsidRPr="00096E74">
        <w:rPr>
          <w:rFonts w:ascii="Arial" w:hAnsi="Arial" w:cs="Arial"/>
          <w:color w:val="002060"/>
          <w:sz w:val="22"/>
          <w:szCs w:val="22"/>
        </w:rPr>
        <w:t>respinge il reclamo come sopra proposto in proprio dall’allenatore</w:t>
      </w:r>
      <w:r w:rsidRPr="00096E74">
        <w:rPr>
          <w:rFonts w:ascii="Arial" w:hAnsi="Arial" w:cs="Arial"/>
          <w:b/>
          <w:color w:val="002060"/>
        </w:rPr>
        <w:t xml:space="preserve"> </w:t>
      </w:r>
      <w:r w:rsidRPr="00096E74">
        <w:rPr>
          <w:rFonts w:ascii="Arial" w:hAnsi="Arial" w:cs="Arial"/>
          <w:color w:val="002060"/>
          <w:sz w:val="22"/>
          <w:szCs w:val="22"/>
        </w:rPr>
        <w:t>FARNETI Emanuele e d</w:t>
      </w:r>
      <w:r w:rsidRPr="00096E74">
        <w:rPr>
          <w:rFonts w:ascii="Arial" w:hAnsi="Arial" w:cs="Arial"/>
          <w:color w:val="002060"/>
          <w:sz w:val="22"/>
        </w:rPr>
        <w:t>ispone incamerarsi il relativo contributo.</w:t>
      </w:r>
    </w:p>
    <w:p w14:paraId="5CE62AAE" w14:textId="77777777" w:rsidR="00096E74" w:rsidRPr="00096E74" w:rsidRDefault="00096E74" w:rsidP="00096E74">
      <w:pPr>
        <w:spacing w:line="360" w:lineRule="auto"/>
        <w:divId w:val="527259509"/>
        <w:rPr>
          <w:rFonts w:ascii="Arial" w:hAnsi="Arial" w:cs="Arial"/>
          <w:color w:val="002060"/>
          <w:sz w:val="22"/>
        </w:rPr>
      </w:pPr>
      <w:r w:rsidRPr="00096E74">
        <w:rPr>
          <w:rFonts w:ascii="Arial" w:hAnsi="Arial" w:cs="Arial"/>
          <w:color w:val="002060"/>
          <w:sz w:val="22"/>
        </w:rPr>
        <w:t>Manda alla Segreteria del Comitato Regionale Marche per gli adempimenti conseguenti, le comunicazioni anche con posta elettronica certificata.</w:t>
      </w:r>
    </w:p>
    <w:p w14:paraId="05004E99" w14:textId="77777777" w:rsidR="00096E74" w:rsidRPr="00096E74" w:rsidRDefault="00096E74" w:rsidP="00096E74">
      <w:pPr>
        <w:spacing w:line="360" w:lineRule="auto"/>
        <w:divId w:val="527259509"/>
        <w:rPr>
          <w:rFonts w:ascii="Arial" w:hAnsi="Arial" w:cs="Arial"/>
          <w:color w:val="002060"/>
          <w:sz w:val="22"/>
          <w:szCs w:val="22"/>
        </w:rPr>
      </w:pPr>
      <w:r w:rsidRPr="00096E74">
        <w:rPr>
          <w:rFonts w:ascii="Arial" w:hAnsi="Arial" w:cs="Arial"/>
          <w:color w:val="002060"/>
          <w:sz w:val="22"/>
          <w:szCs w:val="22"/>
        </w:rPr>
        <w:t xml:space="preserve">Così deciso in Ancona, nella sede della FIGC - LND - Comitato Regionale Marche, in data 16 dicembre 2019. </w:t>
      </w:r>
    </w:p>
    <w:p w14:paraId="77D400F2" w14:textId="77777777" w:rsidR="00096E74" w:rsidRPr="00096E74" w:rsidRDefault="00096E74" w:rsidP="00096E74">
      <w:pPr>
        <w:divId w:val="527259509"/>
        <w:rPr>
          <w:rFonts w:ascii="Arial" w:hAnsi="Arial" w:cs="Arial"/>
          <w:color w:val="002060"/>
          <w:sz w:val="22"/>
          <w:szCs w:val="22"/>
        </w:rPr>
      </w:pPr>
      <w:r w:rsidRPr="00096E74">
        <w:rPr>
          <w:rFonts w:ascii="Arial" w:hAnsi="Arial" w:cs="Arial"/>
          <w:color w:val="002060"/>
          <w:sz w:val="22"/>
          <w:szCs w:val="22"/>
        </w:rPr>
        <w:t xml:space="preserve">                                                                                                                   Il Presidente e Relatore </w:t>
      </w:r>
    </w:p>
    <w:p w14:paraId="1B353B0D" w14:textId="77777777" w:rsidR="00096E74" w:rsidRPr="00096E74" w:rsidRDefault="00096E74" w:rsidP="00096E74">
      <w:pPr>
        <w:divId w:val="527259509"/>
        <w:rPr>
          <w:rFonts w:ascii="Arial" w:hAnsi="Arial" w:cs="Arial"/>
          <w:color w:val="002060"/>
          <w:sz w:val="22"/>
          <w:szCs w:val="22"/>
        </w:rPr>
      </w:pPr>
      <w:r w:rsidRPr="00096E74">
        <w:rPr>
          <w:rFonts w:ascii="Arial" w:hAnsi="Arial" w:cs="Arial"/>
          <w:color w:val="002060"/>
          <w:sz w:val="22"/>
          <w:szCs w:val="22"/>
        </w:rPr>
        <w:t xml:space="preserve">                                                                                                                   F.to in originale                                                </w:t>
      </w:r>
    </w:p>
    <w:p w14:paraId="6427345E" w14:textId="77777777" w:rsidR="00096E74" w:rsidRPr="00096E74" w:rsidRDefault="00096E74" w:rsidP="00096E74">
      <w:pPr>
        <w:divId w:val="527259509"/>
        <w:rPr>
          <w:rFonts w:ascii="Arial" w:hAnsi="Arial" w:cs="Arial"/>
          <w:color w:val="002060"/>
          <w:sz w:val="22"/>
          <w:szCs w:val="22"/>
        </w:rPr>
      </w:pPr>
      <w:r w:rsidRPr="00096E74">
        <w:rPr>
          <w:rFonts w:ascii="Arial" w:hAnsi="Arial" w:cs="Arial"/>
          <w:color w:val="002060"/>
          <w:sz w:val="22"/>
          <w:szCs w:val="22"/>
        </w:rPr>
        <w:t xml:space="preserve">                                                                                                                   Giammario </w:t>
      </w:r>
      <w:proofErr w:type="spellStart"/>
      <w:r w:rsidRPr="00096E74">
        <w:rPr>
          <w:rFonts w:ascii="Arial" w:hAnsi="Arial" w:cs="Arial"/>
          <w:color w:val="002060"/>
          <w:sz w:val="22"/>
          <w:szCs w:val="22"/>
        </w:rPr>
        <w:t>Schippa</w:t>
      </w:r>
      <w:proofErr w:type="spellEnd"/>
    </w:p>
    <w:p w14:paraId="4F10E166" w14:textId="77777777" w:rsidR="00096E74" w:rsidRPr="00096E74" w:rsidRDefault="00096E74" w:rsidP="00096E74">
      <w:pPr>
        <w:divId w:val="527259509"/>
        <w:rPr>
          <w:rFonts w:ascii="Arial" w:hAnsi="Arial" w:cs="Arial"/>
          <w:color w:val="002060"/>
          <w:sz w:val="22"/>
          <w:szCs w:val="22"/>
        </w:rPr>
      </w:pPr>
      <w:r w:rsidRPr="00096E74">
        <w:rPr>
          <w:rFonts w:ascii="Arial" w:hAnsi="Arial" w:cs="Arial"/>
          <w:color w:val="002060"/>
          <w:sz w:val="22"/>
          <w:szCs w:val="22"/>
        </w:rPr>
        <w:t xml:space="preserve">                                                                                                     </w:t>
      </w:r>
    </w:p>
    <w:p w14:paraId="55A3EB6F" w14:textId="77777777" w:rsidR="00096E74" w:rsidRPr="00096E74" w:rsidRDefault="00096E74" w:rsidP="00096E74">
      <w:pPr>
        <w:divId w:val="527259509"/>
        <w:rPr>
          <w:rFonts w:ascii="Arial" w:hAnsi="Arial" w:cs="Arial"/>
          <w:color w:val="002060"/>
          <w:sz w:val="22"/>
          <w:szCs w:val="22"/>
        </w:rPr>
      </w:pPr>
      <w:r w:rsidRPr="00096E74">
        <w:rPr>
          <w:rFonts w:ascii="Arial" w:hAnsi="Arial" w:cs="Arial"/>
          <w:color w:val="002060"/>
          <w:sz w:val="22"/>
          <w:szCs w:val="22"/>
        </w:rPr>
        <w:t xml:space="preserve">                                                                                                                 </w:t>
      </w:r>
    </w:p>
    <w:p w14:paraId="0C8BD1F3" w14:textId="77777777" w:rsidR="00096E74" w:rsidRPr="00096E74" w:rsidRDefault="00096E74" w:rsidP="00096E74">
      <w:pPr>
        <w:divId w:val="527259509"/>
        <w:rPr>
          <w:rFonts w:ascii="Arial" w:hAnsi="Arial" w:cs="Arial"/>
          <w:b/>
          <w:color w:val="002060"/>
          <w:sz w:val="22"/>
          <w:szCs w:val="22"/>
          <w:u w:val="single"/>
        </w:rPr>
      </w:pPr>
      <w:r w:rsidRPr="00096E74">
        <w:rPr>
          <w:rFonts w:ascii="Arial" w:hAnsi="Arial" w:cs="Arial"/>
          <w:b/>
          <w:color w:val="002060"/>
          <w:sz w:val="22"/>
          <w:szCs w:val="22"/>
          <w:u w:val="single"/>
        </w:rPr>
        <w:t>Depositato in Ancona in data 16 dicembre 2019</w:t>
      </w:r>
    </w:p>
    <w:p w14:paraId="6B021BD6" w14:textId="77777777" w:rsidR="00096E74" w:rsidRPr="00096E74" w:rsidRDefault="00096E74" w:rsidP="00096E74">
      <w:pPr>
        <w:divId w:val="527259509"/>
        <w:rPr>
          <w:rFonts w:ascii="Arial" w:hAnsi="Arial" w:cs="Arial"/>
          <w:color w:val="002060"/>
          <w:sz w:val="22"/>
          <w:szCs w:val="22"/>
        </w:rPr>
      </w:pPr>
    </w:p>
    <w:p w14:paraId="4AF2C24C" w14:textId="77777777" w:rsidR="00096E74" w:rsidRPr="00096E74" w:rsidRDefault="00096E74" w:rsidP="00096E74">
      <w:pPr>
        <w:divId w:val="527259509"/>
        <w:rPr>
          <w:rFonts w:ascii="Arial" w:hAnsi="Arial" w:cs="Arial"/>
          <w:color w:val="002060"/>
          <w:sz w:val="22"/>
          <w:szCs w:val="22"/>
        </w:rPr>
      </w:pPr>
      <w:r w:rsidRPr="00096E74">
        <w:rPr>
          <w:rFonts w:ascii="Arial" w:hAnsi="Arial" w:cs="Arial"/>
          <w:color w:val="002060"/>
          <w:sz w:val="22"/>
          <w:szCs w:val="22"/>
        </w:rPr>
        <w:t xml:space="preserve">Il Segretario f.f.                                                                                            </w:t>
      </w:r>
    </w:p>
    <w:p w14:paraId="5E14CAA1" w14:textId="77777777" w:rsidR="00096E74" w:rsidRPr="00096E74" w:rsidRDefault="00096E74" w:rsidP="00096E74">
      <w:pPr>
        <w:pStyle w:val="LndNormale1"/>
        <w:divId w:val="527259509"/>
        <w:rPr>
          <w:rFonts w:cs="Arial"/>
          <w:color w:val="002060"/>
          <w:szCs w:val="22"/>
        </w:rPr>
      </w:pPr>
      <w:r w:rsidRPr="00096E74">
        <w:rPr>
          <w:rFonts w:cs="Arial"/>
          <w:color w:val="002060"/>
          <w:szCs w:val="22"/>
        </w:rPr>
        <w:t>F.to in originale</w:t>
      </w:r>
    </w:p>
    <w:p w14:paraId="5EAE6757" w14:textId="77777777" w:rsidR="00096E74" w:rsidRPr="00096E74" w:rsidRDefault="00096E74" w:rsidP="00096E74">
      <w:pPr>
        <w:pStyle w:val="LndNormale1"/>
        <w:divId w:val="527259509"/>
        <w:rPr>
          <w:rFonts w:cs="Arial"/>
          <w:color w:val="002060"/>
          <w:szCs w:val="22"/>
        </w:rPr>
      </w:pPr>
      <w:r w:rsidRPr="00096E74">
        <w:rPr>
          <w:rFonts w:cs="Arial"/>
          <w:color w:val="002060"/>
          <w:szCs w:val="22"/>
        </w:rPr>
        <w:t xml:space="preserve">Piero Paciaroni    </w:t>
      </w:r>
    </w:p>
    <w:p w14:paraId="053BA664" w14:textId="1999F262" w:rsidR="0048700B" w:rsidRPr="00096E74" w:rsidRDefault="0048700B" w:rsidP="0048700B">
      <w:pPr>
        <w:pStyle w:val="LndNormale1"/>
        <w:divId w:val="527259509"/>
        <w:rPr>
          <w:rFonts w:cs="Arial"/>
          <w:color w:val="002060"/>
        </w:rPr>
      </w:pPr>
    </w:p>
    <w:p w14:paraId="575CE5FC" w14:textId="77777777" w:rsidR="00096E74" w:rsidRPr="00096E74" w:rsidRDefault="00096E74" w:rsidP="00096E74">
      <w:pPr>
        <w:pStyle w:val="LndNormale1"/>
        <w:jc w:val="right"/>
        <w:divId w:val="527259509"/>
        <w:rPr>
          <w:rFonts w:cs="Arial"/>
          <w:color w:val="002060"/>
          <w:szCs w:val="22"/>
        </w:rPr>
      </w:pPr>
      <w:r w:rsidRPr="00096E74">
        <w:rPr>
          <w:rFonts w:cs="Arial"/>
          <w:b/>
          <w:color w:val="002060"/>
          <w:szCs w:val="22"/>
        </w:rPr>
        <w:t>Dispositivo n. 13/CSAT 2019/2020</w:t>
      </w:r>
    </w:p>
    <w:p w14:paraId="21EFD32F" w14:textId="77777777" w:rsidR="00096E74" w:rsidRPr="00096E74" w:rsidRDefault="00096E74" w:rsidP="00096E74">
      <w:pPr>
        <w:pStyle w:val="LndNormale1"/>
        <w:jc w:val="right"/>
        <w:divId w:val="527259509"/>
        <w:rPr>
          <w:rFonts w:cs="Arial"/>
          <w:b/>
          <w:color w:val="002060"/>
          <w:szCs w:val="22"/>
        </w:rPr>
      </w:pPr>
      <w:r w:rsidRPr="00096E74">
        <w:rPr>
          <w:rFonts w:cs="Arial"/>
          <w:b/>
          <w:color w:val="002060"/>
          <w:szCs w:val="22"/>
        </w:rPr>
        <w:t>Reclamo numero 13</w:t>
      </w:r>
    </w:p>
    <w:p w14:paraId="0885755D" w14:textId="77777777" w:rsidR="00096E74" w:rsidRPr="00096E74" w:rsidRDefault="00096E74" w:rsidP="00096E74">
      <w:pPr>
        <w:pStyle w:val="LndNormale1"/>
        <w:divId w:val="527259509"/>
        <w:rPr>
          <w:rFonts w:cs="Arial"/>
          <w:b/>
          <w:color w:val="002060"/>
          <w:szCs w:val="22"/>
        </w:rPr>
      </w:pPr>
    </w:p>
    <w:p w14:paraId="02F4289C" w14:textId="77777777" w:rsidR="00096E74" w:rsidRPr="00096E74" w:rsidRDefault="00096E74" w:rsidP="00096E74">
      <w:pPr>
        <w:pStyle w:val="LndNormale1"/>
        <w:spacing w:line="360" w:lineRule="auto"/>
        <w:divId w:val="527259509"/>
        <w:rPr>
          <w:rFonts w:cs="Arial"/>
          <w:color w:val="002060"/>
          <w:szCs w:val="22"/>
        </w:rPr>
      </w:pPr>
      <w:r w:rsidRPr="00096E74">
        <w:rPr>
          <w:rFonts w:cs="Arial"/>
          <w:color w:val="002060"/>
          <w:szCs w:val="22"/>
        </w:rPr>
        <w:t xml:space="preserve">a seguito del reclamo n. 13 promosso dalla POL. CSI STELLA A.S.D. in data 8 dicembre 2019, avverso la sanzione della squalifica per quattro gare effettive applicata al calciatore CROCI Matteo, asseritamente tesserato a favore della reclamante, dal Giudice sportivo territoriale presso il Comitato </w:t>
      </w:r>
      <w:r w:rsidRPr="00096E74">
        <w:rPr>
          <w:rFonts w:cs="Arial"/>
          <w:color w:val="002060"/>
          <w:szCs w:val="22"/>
        </w:rPr>
        <w:lastRenderedPageBreak/>
        <w:t xml:space="preserve">Regionale Marche con delibera pubblicata sul Com. Uff. n. 40 Calcio a Cinque del 4 dicembre 2019, il seguente </w:t>
      </w:r>
    </w:p>
    <w:p w14:paraId="6BC6A882" w14:textId="77777777" w:rsidR="00096E74" w:rsidRPr="00096E74" w:rsidRDefault="00096E74" w:rsidP="00096E74">
      <w:pPr>
        <w:pStyle w:val="LndNormale1"/>
        <w:jc w:val="center"/>
        <w:divId w:val="527259509"/>
        <w:rPr>
          <w:rFonts w:cs="Arial"/>
          <w:color w:val="002060"/>
          <w:szCs w:val="22"/>
        </w:rPr>
      </w:pPr>
      <w:r w:rsidRPr="00096E74">
        <w:rPr>
          <w:rFonts w:cs="Arial"/>
          <w:b/>
          <w:color w:val="002060"/>
          <w:szCs w:val="22"/>
        </w:rPr>
        <w:t>DISPOSITIVO</w:t>
      </w:r>
    </w:p>
    <w:p w14:paraId="3F3B7A24" w14:textId="77777777" w:rsidR="00096E74" w:rsidRPr="00096E74" w:rsidRDefault="00096E74" w:rsidP="00096E74">
      <w:pPr>
        <w:pStyle w:val="LndNormale1"/>
        <w:jc w:val="center"/>
        <w:divId w:val="527259509"/>
        <w:rPr>
          <w:rFonts w:cs="Arial"/>
          <w:b/>
          <w:color w:val="002060"/>
          <w:szCs w:val="22"/>
        </w:rPr>
      </w:pPr>
    </w:p>
    <w:p w14:paraId="67C98BAC" w14:textId="77777777" w:rsidR="00096E74" w:rsidRPr="00096E74" w:rsidRDefault="00096E74" w:rsidP="00096E74">
      <w:pPr>
        <w:pStyle w:val="LndNormale1"/>
        <w:spacing w:line="360" w:lineRule="auto"/>
        <w:jc w:val="center"/>
        <w:divId w:val="527259509"/>
        <w:rPr>
          <w:rFonts w:cs="Arial"/>
          <w:b/>
          <w:color w:val="002060"/>
          <w:szCs w:val="22"/>
        </w:rPr>
      </w:pPr>
      <w:r w:rsidRPr="00096E74">
        <w:rPr>
          <w:rFonts w:cs="Arial"/>
          <w:b/>
          <w:color w:val="002060"/>
          <w:szCs w:val="22"/>
        </w:rPr>
        <w:t>P.Q.M.</w:t>
      </w:r>
    </w:p>
    <w:p w14:paraId="3A002219" w14:textId="77777777" w:rsidR="00096E74" w:rsidRPr="00096E74" w:rsidRDefault="00096E74" w:rsidP="00096E74">
      <w:pPr>
        <w:pStyle w:val="LndNormale1"/>
        <w:spacing w:line="360" w:lineRule="auto"/>
        <w:divId w:val="527259509"/>
        <w:rPr>
          <w:rFonts w:cs="Arial"/>
          <w:b/>
          <w:color w:val="002060"/>
          <w:szCs w:val="22"/>
        </w:rPr>
      </w:pPr>
      <w:smartTag w:uri="urn:schemas-microsoft-com:office:smarttags" w:element="PersonName">
        <w:smartTagPr>
          <w:attr w:name="ProductID" w:val="La Corte"/>
        </w:smartTagPr>
        <w:r w:rsidRPr="00096E74">
          <w:rPr>
            <w:rFonts w:cs="Arial"/>
            <w:color w:val="002060"/>
            <w:szCs w:val="22"/>
          </w:rPr>
          <w:t>la Corte</w:t>
        </w:r>
      </w:smartTag>
      <w:r w:rsidRPr="00096E74">
        <w:rPr>
          <w:rFonts w:cs="Arial"/>
          <w:color w:val="002060"/>
          <w:szCs w:val="22"/>
        </w:rPr>
        <w:t xml:space="preserve"> sportiva d’appello territoriale, definitivamente pronunciando, accoglie il reclamo come sopra proposto dalla Pol. CSI Stella A.S.D. e, per l’effetto, riduce la squalifica applicata al calciatore CROCI Matteo a due giornate di gara. </w:t>
      </w:r>
    </w:p>
    <w:p w14:paraId="3228E00A" w14:textId="77777777" w:rsidR="00096E74" w:rsidRPr="00096E74" w:rsidRDefault="00096E74" w:rsidP="00096E74">
      <w:pPr>
        <w:pStyle w:val="LndNormale1"/>
        <w:spacing w:line="360" w:lineRule="auto"/>
        <w:divId w:val="527259509"/>
        <w:rPr>
          <w:rFonts w:cs="Arial"/>
          <w:color w:val="002060"/>
          <w:szCs w:val="22"/>
        </w:rPr>
      </w:pPr>
      <w:r w:rsidRPr="00096E74">
        <w:rPr>
          <w:rFonts w:cs="Arial"/>
          <w:color w:val="002060"/>
          <w:szCs w:val="22"/>
        </w:rPr>
        <w:t>Dispone restituirsi il contributo.</w:t>
      </w:r>
    </w:p>
    <w:p w14:paraId="6527B9FF" w14:textId="77777777" w:rsidR="00096E74" w:rsidRPr="00096E74" w:rsidRDefault="00096E74" w:rsidP="00096E74">
      <w:pPr>
        <w:pStyle w:val="LndNormale1"/>
        <w:spacing w:line="360" w:lineRule="auto"/>
        <w:divId w:val="527259509"/>
        <w:rPr>
          <w:rFonts w:cs="Arial"/>
          <w:color w:val="002060"/>
          <w:szCs w:val="22"/>
        </w:rPr>
      </w:pPr>
      <w:r w:rsidRPr="00096E74">
        <w:rPr>
          <w:rFonts w:cs="Arial"/>
          <w:color w:val="002060"/>
          <w:szCs w:val="22"/>
        </w:rPr>
        <w:t>Manda alla Segreteria del Comitato Regionale Marche per gli adempimenti conseguenti, le comunicazioni anche con posta elettronica certificata.</w:t>
      </w:r>
    </w:p>
    <w:p w14:paraId="401747B9" w14:textId="77777777" w:rsidR="00096E74" w:rsidRPr="00096E74" w:rsidRDefault="00096E74" w:rsidP="00096E74">
      <w:pPr>
        <w:pStyle w:val="LndNormale1"/>
        <w:spacing w:line="360" w:lineRule="auto"/>
        <w:divId w:val="527259509"/>
        <w:rPr>
          <w:rFonts w:cs="Arial"/>
          <w:color w:val="002060"/>
          <w:szCs w:val="22"/>
        </w:rPr>
      </w:pPr>
      <w:r w:rsidRPr="00096E74">
        <w:rPr>
          <w:rFonts w:cs="Arial"/>
          <w:color w:val="002060"/>
          <w:szCs w:val="22"/>
        </w:rPr>
        <w:t>Manda alla Segreteria del Comitato Regionale Marche per gli adempimenti conseguenti, le comunicazioni anche con posta elettronica certificata.</w:t>
      </w:r>
    </w:p>
    <w:p w14:paraId="5827671C" w14:textId="77777777" w:rsidR="00096E74" w:rsidRPr="00096E74" w:rsidRDefault="00096E74" w:rsidP="00096E74">
      <w:pPr>
        <w:pStyle w:val="LndNormale1"/>
        <w:spacing w:line="360" w:lineRule="auto"/>
        <w:divId w:val="527259509"/>
        <w:rPr>
          <w:rFonts w:cs="Arial"/>
          <w:color w:val="002060"/>
          <w:szCs w:val="22"/>
        </w:rPr>
      </w:pPr>
      <w:r w:rsidRPr="00096E74">
        <w:rPr>
          <w:rFonts w:cs="Arial"/>
          <w:color w:val="002060"/>
          <w:szCs w:val="22"/>
        </w:rPr>
        <w:t xml:space="preserve">Così deciso in Ancona, nella sede della FIGC - LND - Comitato Regionale Marche, in data 16 dicembre 2019. </w:t>
      </w:r>
    </w:p>
    <w:p w14:paraId="7AAB9461" w14:textId="77777777" w:rsidR="00096E74" w:rsidRPr="00096E74" w:rsidRDefault="00096E74" w:rsidP="00096E74">
      <w:pPr>
        <w:pStyle w:val="LndNormale1"/>
        <w:divId w:val="527259509"/>
        <w:rPr>
          <w:rFonts w:cs="Arial"/>
          <w:color w:val="002060"/>
          <w:szCs w:val="22"/>
        </w:rPr>
      </w:pPr>
    </w:p>
    <w:p w14:paraId="23684D11" w14:textId="77777777" w:rsidR="00096E74" w:rsidRPr="00096E74" w:rsidRDefault="00096E74" w:rsidP="00096E74">
      <w:pPr>
        <w:pStyle w:val="LndNormale1"/>
        <w:divId w:val="527259509"/>
        <w:rPr>
          <w:rFonts w:cs="Arial"/>
          <w:color w:val="002060"/>
          <w:szCs w:val="22"/>
        </w:rPr>
      </w:pPr>
      <w:r w:rsidRPr="00096E74">
        <w:rPr>
          <w:rFonts w:cs="Arial"/>
          <w:color w:val="002060"/>
          <w:szCs w:val="22"/>
        </w:rPr>
        <w:t xml:space="preserve">Il Relatore                                                                                                  Il Presidente </w:t>
      </w:r>
    </w:p>
    <w:p w14:paraId="73615A84" w14:textId="77777777" w:rsidR="00096E74" w:rsidRPr="00096E74" w:rsidRDefault="00096E74" w:rsidP="00096E74">
      <w:pPr>
        <w:pStyle w:val="LndNormale1"/>
        <w:divId w:val="527259509"/>
        <w:rPr>
          <w:rFonts w:cs="Arial"/>
          <w:color w:val="002060"/>
          <w:szCs w:val="22"/>
        </w:rPr>
      </w:pPr>
      <w:r w:rsidRPr="00096E74">
        <w:rPr>
          <w:rFonts w:cs="Arial"/>
          <w:color w:val="002060"/>
          <w:szCs w:val="22"/>
        </w:rPr>
        <w:t xml:space="preserve">F.to in originale                                                                                          F.to in originale                                                </w:t>
      </w:r>
    </w:p>
    <w:p w14:paraId="78DA75E2" w14:textId="77777777" w:rsidR="00096E74" w:rsidRPr="00096E74" w:rsidRDefault="00096E74" w:rsidP="00096E74">
      <w:pPr>
        <w:pStyle w:val="LndNormale1"/>
        <w:divId w:val="527259509"/>
        <w:rPr>
          <w:rFonts w:cs="Arial"/>
          <w:color w:val="002060"/>
          <w:szCs w:val="22"/>
        </w:rPr>
      </w:pPr>
      <w:r w:rsidRPr="00096E74">
        <w:rPr>
          <w:rFonts w:cs="Arial"/>
          <w:color w:val="002060"/>
          <w:szCs w:val="22"/>
        </w:rPr>
        <w:t>Giovanni Spanti                                                                                         Giammario Schippa</w:t>
      </w:r>
    </w:p>
    <w:p w14:paraId="6FE949B9" w14:textId="77777777" w:rsidR="00096E74" w:rsidRPr="00096E74" w:rsidRDefault="00096E74" w:rsidP="00096E74">
      <w:pPr>
        <w:pStyle w:val="LndNormale1"/>
        <w:divId w:val="527259509"/>
        <w:rPr>
          <w:rFonts w:cs="Arial"/>
          <w:color w:val="002060"/>
          <w:szCs w:val="22"/>
        </w:rPr>
      </w:pPr>
      <w:r w:rsidRPr="00096E74">
        <w:rPr>
          <w:rFonts w:cs="Arial"/>
          <w:color w:val="002060"/>
          <w:szCs w:val="22"/>
        </w:rPr>
        <w:t xml:space="preserve">                                                                                                                                                                                                                      </w:t>
      </w:r>
    </w:p>
    <w:p w14:paraId="63BE2A54" w14:textId="77777777" w:rsidR="00096E74" w:rsidRPr="00096E74" w:rsidRDefault="00096E74" w:rsidP="00096E74">
      <w:pPr>
        <w:pStyle w:val="LndNormale1"/>
        <w:divId w:val="527259509"/>
        <w:rPr>
          <w:rFonts w:cs="Arial"/>
          <w:b/>
          <w:color w:val="002060"/>
          <w:szCs w:val="22"/>
          <w:u w:val="single"/>
        </w:rPr>
      </w:pPr>
      <w:r w:rsidRPr="00096E74">
        <w:rPr>
          <w:rFonts w:cs="Arial"/>
          <w:b/>
          <w:color w:val="002060"/>
          <w:szCs w:val="22"/>
          <w:u w:val="single"/>
        </w:rPr>
        <w:t>Depositato in Ancona in data 16 dicembre 2019</w:t>
      </w:r>
    </w:p>
    <w:p w14:paraId="116AB68E" w14:textId="77777777" w:rsidR="00096E74" w:rsidRPr="00096E74" w:rsidRDefault="00096E74" w:rsidP="00096E74">
      <w:pPr>
        <w:pStyle w:val="LndNormale1"/>
        <w:divId w:val="527259509"/>
        <w:rPr>
          <w:rFonts w:cs="Arial"/>
          <w:color w:val="002060"/>
          <w:szCs w:val="22"/>
        </w:rPr>
      </w:pPr>
    </w:p>
    <w:p w14:paraId="45EA177D" w14:textId="77777777" w:rsidR="00096E74" w:rsidRPr="00096E74" w:rsidRDefault="00096E74" w:rsidP="00096E74">
      <w:pPr>
        <w:pStyle w:val="LndNormale1"/>
        <w:divId w:val="527259509"/>
        <w:rPr>
          <w:rFonts w:cs="Arial"/>
          <w:color w:val="002060"/>
          <w:szCs w:val="22"/>
        </w:rPr>
      </w:pPr>
      <w:r w:rsidRPr="00096E74">
        <w:rPr>
          <w:rFonts w:cs="Arial"/>
          <w:color w:val="002060"/>
          <w:szCs w:val="22"/>
        </w:rPr>
        <w:t xml:space="preserve">Il Segretario f.f.                                                                                            </w:t>
      </w:r>
    </w:p>
    <w:p w14:paraId="4093EF33" w14:textId="77777777" w:rsidR="00096E74" w:rsidRPr="00096E74" w:rsidRDefault="00096E74" w:rsidP="00096E74">
      <w:pPr>
        <w:pStyle w:val="LndNormale1"/>
        <w:divId w:val="527259509"/>
        <w:rPr>
          <w:rFonts w:cs="Arial"/>
          <w:color w:val="002060"/>
          <w:szCs w:val="22"/>
        </w:rPr>
      </w:pPr>
      <w:r w:rsidRPr="00096E74">
        <w:rPr>
          <w:rFonts w:cs="Arial"/>
          <w:color w:val="002060"/>
          <w:szCs w:val="22"/>
        </w:rPr>
        <w:t>F.to in originale</w:t>
      </w:r>
    </w:p>
    <w:p w14:paraId="064C5ABC" w14:textId="77777777" w:rsidR="00096E74" w:rsidRPr="00096E74" w:rsidRDefault="00096E74" w:rsidP="00096E74">
      <w:pPr>
        <w:pStyle w:val="LndNormale1"/>
        <w:divId w:val="527259509"/>
        <w:rPr>
          <w:rFonts w:cs="Arial"/>
          <w:color w:val="002060"/>
          <w:szCs w:val="22"/>
        </w:rPr>
      </w:pPr>
      <w:r w:rsidRPr="00096E74">
        <w:rPr>
          <w:rFonts w:cs="Arial"/>
          <w:color w:val="002060"/>
          <w:szCs w:val="22"/>
        </w:rPr>
        <w:t xml:space="preserve">Piero Paciaroni    </w:t>
      </w:r>
    </w:p>
    <w:p w14:paraId="41F461E8" w14:textId="77777777" w:rsidR="00096E74" w:rsidRPr="00096E74" w:rsidRDefault="00096E74" w:rsidP="0048700B">
      <w:pPr>
        <w:pStyle w:val="LndNormale1"/>
        <w:divId w:val="527259509"/>
        <w:rPr>
          <w:rFonts w:cs="Arial"/>
          <w:color w:val="002060"/>
        </w:rPr>
      </w:pPr>
    </w:p>
    <w:p w14:paraId="22C386FC" w14:textId="77777777" w:rsidR="0048700B" w:rsidRPr="00C70E09" w:rsidRDefault="0048700B"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0491A811"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925F7C">
        <w:rPr>
          <w:b/>
          <w:color w:val="002060"/>
          <w:u w:val="single"/>
        </w:rPr>
        <w:t>30</w:t>
      </w:r>
      <w:r w:rsidR="0013358E">
        <w:rPr>
          <w:b/>
          <w:color w:val="002060"/>
          <w:u w:val="single"/>
        </w:rPr>
        <w:t>/1</w:t>
      </w:r>
      <w:r w:rsidR="003F333A">
        <w:rPr>
          <w:b/>
          <w:color w:val="002060"/>
          <w:u w:val="single"/>
        </w:rPr>
        <w:t>2</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464CFD51"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DD3248">
        <w:rPr>
          <w:b/>
          <w:color w:val="002060"/>
          <w:u w:val="single"/>
        </w:rPr>
        <w:t>1</w:t>
      </w:r>
      <w:r w:rsidR="00096E74">
        <w:rPr>
          <w:b/>
          <w:color w:val="002060"/>
          <w:u w:val="single"/>
        </w:rPr>
        <w:t>8</w:t>
      </w:r>
      <w:r w:rsidR="00D76665">
        <w:rPr>
          <w:b/>
          <w:color w:val="002060"/>
          <w:u w:val="single"/>
        </w:rPr>
        <w:t>/</w:t>
      </w:r>
      <w:r w:rsidR="00915474">
        <w:rPr>
          <w:b/>
          <w:color w:val="002060"/>
          <w:u w:val="single"/>
        </w:rPr>
        <w:t>1</w:t>
      </w:r>
      <w:r w:rsidR="00581B46">
        <w:rPr>
          <w:b/>
          <w:color w:val="002060"/>
          <w:u w:val="single"/>
        </w:rPr>
        <w:t>2</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BDC1B" w14:textId="77777777" w:rsidR="009F7089" w:rsidRDefault="009F7089">
      <w:r>
        <w:separator/>
      </w:r>
    </w:p>
  </w:endnote>
  <w:endnote w:type="continuationSeparator" w:id="0">
    <w:p w14:paraId="51913A65" w14:textId="77777777" w:rsidR="009F7089" w:rsidRDefault="009F7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DA4E0C" w:rsidRDefault="00DA4E0C"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DA4E0C" w:rsidRDefault="00DA4E0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0AC87414" w:rsidR="00DA4E0C" w:rsidRPr="00687C6B" w:rsidRDefault="00DA4E0C"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47</w:t>
    </w:r>
  </w:p>
  <w:p w14:paraId="51693FC2" w14:textId="77777777" w:rsidR="00DA4E0C" w:rsidRPr="00B41648" w:rsidRDefault="00DA4E0C"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73300" w14:textId="77777777" w:rsidR="009F7089" w:rsidRDefault="009F7089">
      <w:r>
        <w:separator/>
      </w:r>
    </w:p>
  </w:footnote>
  <w:footnote w:type="continuationSeparator" w:id="0">
    <w:p w14:paraId="5BF2578F" w14:textId="77777777" w:rsidR="009F7089" w:rsidRDefault="009F70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DA4E0C" w:rsidRDefault="00DA4E0C"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DA4E0C" w14:paraId="5C6396BE" w14:textId="77777777">
      <w:tc>
        <w:tcPr>
          <w:tcW w:w="2050" w:type="dxa"/>
        </w:tcPr>
        <w:p w14:paraId="56697B17" w14:textId="77777777" w:rsidR="00DA4E0C" w:rsidRDefault="00DA4E0C">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DA4E0C" w:rsidRDefault="00DA4E0C">
          <w:pPr>
            <w:pStyle w:val="Intestazione"/>
            <w:tabs>
              <w:tab w:val="left" w:pos="435"/>
              <w:tab w:val="right" w:pos="7588"/>
            </w:tabs>
            <w:rPr>
              <w:sz w:val="24"/>
            </w:rPr>
          </w:pPr>
        </w:p>
      </w:tc>
    </w:tr>
  </w:tbl>
  <w:p w14:paraId="739AEB3C" w14:textId="77777777" w:rsidR="00DA4E0C" w:rsidRDefault="00DA4E0C">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35477D7"/>
    <w:multiLevelType w:val="hybridMultilevel"/>
    <w:tmpl w:val="DEFABDF6"/>
    <w:lvl w:ilvl="0" w:tplc="040458E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10"/>
  </w:num>
  <w:num w:numId="3">
    <w:abstractNumId w:val="14"/>
  </w:num>
  <w:num w:numId="4">
    <w:abstractNumId w:val="6"/>
  </w:num>
  <w:num w:numId="5">
    <w:abstractNumId w:val="0"/>
  </w:num>
  <w:num w:numId="6">
    <w:abstractNumId w:val="7"/>
  </w:num>
  <w:num w:numId="7">
    <w:abstractNumId w:val="12"/>
  </w:num>
  <w:num w:numId="8">
    <w:abstractNumId w:val="9"/>
  </w:num>
  <w:num w:numId="9">
    <w:abstractNumId w:val="3"/>
  </w:num>
  <w:num w:numId="10">
    <w:abstractNumId w:val="13"/>
  </w:num>
  <w:num w:numId="11">
    <w:abstractNumId w:val="1"/>
  </w:num>
  <w:num w:numId="12">
    <w:abstractNumId w:val="8"/>
  </w:num>
  <w:num w:numId="13">
    <w:abstractNumId w:val="2"/>
  </w:num>
  <w:num w:numId="14">
    <w:abstractNumId w:val="5"/>
  </w:num>
  <w:num w:numId="1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27C"/>
    <w:rsid w:val="00031779"/>
    <w:rsid w:val="00032228"/>
    <w:rsid w:val="0003269E"/>
    <w:rsid w:val="00032813"/>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E74"/>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0F0B"/>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3CA3"/>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6A5"/>
    <w:rsid w:val="00166D2B"/>
    <w:rsid w:val="001670DE"/>
    <w:rsid w:val="00167D8D"/>
    <w:rsid w:val="00167F50"/>
    <w:rsid w:val="0017299B"/>
    <w:rsid w:val="00173081"/>
    <w:rsid w:val="00175377"/>
    <w:rsid w:val="001776D9"/>
    <w:rsid w:val="001800CC"/>
    <w:rsid w:val="00180139"/>
    <w:rsid w:val="001809B7"/>
    <w:rsid w:val="00180BC4"/>
    <w:rsid w:val="00181F44"/>
    <w:rsid w:val="001820C0"/>
    <w:rsid w:val="00183088"/>
    <w:rsid w:val="00184689"/>
    <w:rsid w:val="00185090"/>
    <w:rsid w:val="00185FAA"/>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3334"/>
    <w:rsid w:val="0021468E"/>
    <w:rsid w:val="00214778"/>
    <w:rsid w:val="00216C38"/>
    <w:rsid w:val="00216CD2"/>
    <w:rsid w:val="00217A46"/>
    <w:rsid w:val="00217C7D"/>
    <w:rsid w:val="0022051B"/>
    <w:rsid w:val="0022091C"/>
    <w:rsid w:val="00222539"/>
    <w:rsid w:val="00222EED"/>
    <w:rsid w:val="00224F42"/>
    <w:rsid w:val="00227BFB"/>
    <w:rsid w:val="00230685"/>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3B83"/>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5C5"/>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03C9"/>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840"/>
    <w:rsid w:val="00395D58"/>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202"/>
    <w:rsid w:val="003F141D"/>
    <w:rsid w:val="003F2C9C"/>
    <w:rsid w:val="003F32A1"/>
    <w:rsid w:val="003F333A"/>
    <w:rsid w:val="003F4541"/>
    <w:rsid w:val="003F79AC"/>
    <w:rsid w:val="003F7BDF"/>
    <w:rsid w:val="0040015E"/>
    <w:rsid w:val="004001F4"/>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5F71"/>
    <w:rsid w:val="004270FF"/>
    <w:rsid w:val="004272A8"/>
    <w:rsid w:val="00427B64"/>
    <w:rsid w:val="00427F0B"/>
    <w:rsid w:val="004300C2"/>
    <w:rsid w:val="0043020A"/>
    <w:rsid w:val="00430702"/>
    <w:rsid w:val="00431EFD"/>
    <w:rsid w:val="0043326E"/>
    <w:rsid w:val="00435BBB"/>
    <w:rsid w:val="00436136"/>
    <w:rsid w:val="004361AF"/>
    <w:rsid w:val="0043699E"/>
    <w:rsid w:val="00436BAA"/>
    <w:rsid w:val="00436F00"/>
    <w:rsid w:val="004405B1"/>
    <w:rsid w:val="00440F19"/>
    <w:rsid w:val="00441548"/>
    <w:rsid w:val="00441691"/>
    <w:rsid w:val="00441D22"/>
    <w:rsid w:val="004429F6"/>
    <w:rsid w:val="00442E4E"/>
    <w:rsid w:val="004435F1"/>
    <w:rsid w:val="00444D63"/>
    <w:rsid w:val="00445520"/>
    <w:rsid w:val="00445D30"/>
    <w:rsid w:val="004463C1"/>
    <w:rsid w:val="00446787"/>
    <w:rsid w:val="004477F3"/>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123"/>
    <w:rsid w:val="004742B0"/>
    <w:rsid w:val="004744E3"/>
    <w:rsid w:val="00474695"/>
    <w:rsid w:val="0047650C"/>
    <w:rsid w:val="00476B85"/>
    <w:rsid w:val="00477B8D"/>
    <w:rsid w:val="00480FB5"/>
    <w:rsid w:val="0048215F"/>
    <w:rsid w:val="00482D70"/>
    <w:rsid w:val="004847B2"/>
    <w:rsid w:val="00486565"/>
    <w:rsid w:val="004866C8"/>
    <w:rsid w:val="0048700B"/>
    <w:rsid w:val="00492B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217"/>
    <w:rsid w:val="005410A5"/>
    <w:rsid w:val="00542100"/>
    <w:rsid w:val="0054326C"/>
    <w:rsid w:val="00543F21"/>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22CC"/>
    <w:rsid w:val="00592BAD"/>
    <w:rsid w:val="00593324"/>
    <w:rsid w:val="00594020"/>
    <w:rsid w:val="0059439B"/>
    <w:rsid w:val="005948EF"/>
    <w:rsid w:val="00596ABD"/>
    <w:rsid w:val="0059731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8F6"/>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049"/>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3129"/>
    <w:rsid w:val="006D4DC4"/>
    <w:rsid w:val="006D5453"/>
    <w:rsid w:val="006D5C95"/>
    <w:rsid w:val="006D661E"/>
    <w:rsid w:val="006D74F5"/>
    <w:rsid w:val="006D7CFE"/>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471F"/>
    <w:rsid w:val="00805140"/>
    <w:rsid w:val="008052F6"/>
    <w:rsid w:val="00807500"/>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A6D95"/>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4573"/>
    <w:rsid w:val="00924736"/>
    <w:rsid w:val="009249DC"/>
    <w:rsid w:val="00925F7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859"/>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A59FC"/>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476"/>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01A"/>
    <w:rsid w:val="009F3950"/>
    <w:rsid w:val="009F3CDE"/>
    <w:rsid w:val="009F5436"/>
    <w:rsid w:val="009F689A"/>
    <w:rsid w:val="009F7089"/>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522"/>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6481"/>
    <w:rsid w:val="00B97D50"/>
    <w:rsid w:val="00BA0269"/>
    <w:rsid w:val="00BA02E0"/>
    <w:rsid w:val="00BA0A88"/>
    <w:rsid w:val="00BA1665"/>
    <w:rsid w:val="00BA1A40"/>
    <w:rsid w:val="00BA1D60"/>
    <w:rsid w:val="00BA2036"/>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3F0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BD9"/>
    <w:rsid w:val="00BE5DB6"/>
    <w:rsid w:val="00BE6970"/>
    <w:rsid w:val="00BF0D03"/>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3E3"/>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45920"/>
    <w:rsid w:val="00C5035C"/>
    <w:rsid w:val="00C50DCE"/>
    <w:rsid w:val="00C518A4"/>
    <w:rsid w:val="00C51FFC"/>
    <w:rsid w:val="00C545D8"/>
    <w:rsid w:val="00C55D88"/>
    <w:rsid w:val="00C56F7A"/>
    <w:rsid w:val="00C634CD"/>
    <w:rsid w:val="00C63B93"/>
    <w:rsid w:val="00C63EB5"/>
    <w:rsid w:val="00C6478F"/>
    <w:rsid w:val="00C64B46"/>
    <w:rsid w:val="00C64CBF"/>
    <w:rsid w:val="00C66907"/>
    <w:rsid w:val="00C678CD"/>
    <w:rsid w:val="00C67A10"/>
    <w:rsid w:val="00C70E09"/>
    <w:rsid w:val="00C71C0C"/>
    <w:rsid w:val="00C72570"/>
    <w:rsid w:val="00C73CE1"/>
    <w:rsid w:val="00C7508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1705"/>
    <w:rsid w:val="00CA2185"/>
    <w:rsid w:val="00CA2824"/>
    <w:rsid w:val="00CA2BD8"/>
    <w:rsid w:val="00CA34B1"/>
    <w:rsid w:val="00CA3611"/>
    <w:rsid w:val="00CA3DD7"/>
    <w:rsid w:val="00CA4D5E"/>
    <w:rsid w:val="00CA51BE"/>
    <w:rsid w:val="00CA6085"/>
    <w:rsid w:val="00CA6441"/>
    <w:rsid w:val="00CA688D"/>
    <w:rsid w:val="00CA765A"/>
    <w:rsid w:val="00CB0107"/>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5DEB"/>
    <w:rsid w:val="00CC655A"/>
    <w:rsid w:val="00CC669D"/>
    <w:rsid w:val="00CC690B"/>
    <w:rsid w:val="00CD05DD"/>
    <w:rsid w:val="00CD3AC4"/>
    <w:rsid w:val="00CD4387"/>
    <w:rsid w:val="00CD4784"/>
    <w:rsid w:val="00CD58F5"/>
    <w:rsid w:val="00CD5E88"/>
    <w:rsid w:val="00CD6301"/>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0DC"/>
    <w:rsid w:val="00D831C5"/>
    <w:rsid w:val="00D834CE"/>
    <w:rsid w:val="00D84EC6"/>
    <w:rsid w:val="00D87727"/>
    <w:rsid w:val="00D91620"/>
    <w:rsid w:val="00D92CF3"/>
    <w:rsid w:val="00D95D59"/>
    <w:rsid w:val="00D9643C"/>
    <w:rsid w:val="00D96581"/>
    <w:rsid w:val="00DA0BD0"/>
    <w:rsid w:val="00DA24A0"/>
    <w:rsid w:val="00DA259D"/>
    <w:rsid w:val="00DA4CF8"/>
    <w:rsid w:val="00DA4E0C"/>
    <w:rsid w:val="00DA678D"/>
    <w:rsid w:val="00DA7038"/>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48"/>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E7F99"/>
    <w:rsid w:val="00EF0490"/>
    <w:rsid w:val="00EF0853"/>
    <w:rsid w:val="00EF3FBD"/>
    <w:rsid w:val="00EF411E"/>
    <w:rsid w:val="00EF4527"/>
    <w:rsid w:val="00EF5396"/>
    <w:rsid w:val="00EF6409"/>
    <w:rsid w:val="00EF7196"/>
    <w:rsid w:val="00F0001D"/>
    <w:rsid w:val="00F00698"/>
    <w:rsid w:val="00F00A5F"/>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DD3248"/>
    <w:pPr>
      <w:spacing w:after="160" w:line="240" w:lineRule="exact"/>
      <w:jc w:val="left"/>
    </w:pPr>
    <w:rPr>
      <w:rFonts w:cs="Verdana"/>
      <w:lang w:val="en-US" w:eastAsia="en-US"/>
    </w:rPr>
  </w:style>
  <w:style w:type="paragraph" w:customStyle="1" w:styleId="Caratteref7">
    <w:name w:val="Carattere"/>
    <w:basedOn w:val="Normale"/>
    <w:rsid w:val="001666A5"/>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203A5-CB25-441A-B879-75BA61499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95</TotalTime>
  <Pages>1</Pages>
  <Words>8148</Words>
  <Characters>46447</Characters>
  <Application>Microsoft Office Word</Application>
  <DocSecurity>0</DocSecurity>
  <Lines>387</Lines>
  <Paragraphs>108</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54487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14</cp:revision>
  <cp:lastPrinted>2019-12-17T12:14:00Z</cp:lastPrinted>
  <dcterms:created xsi:type="dcterms:W3CDTF">2019-12-18T09:41:00Z</dcterms:created>
  <dcterms:modified xsi:type="dcterms:W3CDTF">2019-12-18T16:22:00Z</dcterms:modified>
</cp:coreProperties>
</file>