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579609E6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52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3E6D471A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73519328" w:rsidR="00B04E8D" w:rsidRPr="00B04E8D" w:rsidRDefault="004331B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1259D06D" w:rsidR="00B04E8D" w:rsidRPr="00B04E8D" w:rsidRDefault="004331B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4CF6B5CC" w:rsidR="00B04E8D" w:rsidRPr="00B04E8D" w:rsidRDefault="004331B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4EB8139E" w:rsidR="00B04E8D" w:rsidRPr="00B04E8D" w:rsidRDefault="004331B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803A26A" w14:textId="575DF77F" w:rsidR="00B04E8D" w:rsidRDefault="004331B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678742" w:history="1">
        <w:r w:rsidR="00B04E8D" w:rsidRPr="00B04E8D">
          <w:rPr>
            <w:rStyle w:val="Collegamentoipertestuale"/>
            <w:noProof/>
            <w:color w:val="002060"/>
          </w:rPr>
          <w:t>NOTIZIE SU ATTIVITA’ AGONISTICA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_Toc18678742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7CC07F6" w14:textId="77777777" w:rsidR="00F336CC" w:rsidRPr="00F4111A" w:rsidRDefault="00F336CC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5D5ABBA" w14:textId="77777777" w:rsidR="00CB0BB9" w:rsidRPr="00C55D88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129B426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3AABC93C" w14:textId="77777777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8678741"/>
      <w:r w:rsidRPr="00EB53CB">
        <w:rPr>
          <w:color w:val="FFFFFF" w:themeColor="background1"/>
        </w:rPr>
        <w:t>COMUNICAZIONI DEL COMITATO REGIONALE MARCHE</w:t>
      </w:r>
      <w:bookmarkEnd w:id="5"/>
    </w:p>
    <w:p w14:paraId="02AF3B5F" w14:textId="3E33997E" w:rsidR="00C55D88" w:rsidRDefault="00C55D88" w:rsidP="00264BAF">
      <w:pPr>
        <w:pStyle w:val="LndNormale1"/>
        <w:rPr>
          <w:color w:val="002060"/>
        </w:rPr>
      </w:pPr>
    </w:p>
    <w:p w14:paraId="5EC191F7" w14:textId="77777777" w:rsidR="00D707B5" w:rsidRPr="00AD41A0" w:rsidRDefault="00D707B5" w:rsidP="00D707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r>
        <w:rPr>
          <w:color w:val="FFFFFF"/>
        </w:rPr>
        <w:t>NOTIZIE SU ATTIVITA’ AGONISTICA</w:t>
      </w:r>
      <w:bookmarkEnd w:id="6"/>
      <w:bookmarkEnd w:id="7"/>
    </w:p>
    <w:p w14:paraId="71889D6A" w14:textId="210BD4B6" w:rsidR="0007646C" w:rsidRDefault="0007646C" w:rsidP="00173081">
      <w:pPr>
        <w:pStyle w:val="breakline"/>
        <w:divId w:val="527259509"/>
        <w:rPr>
          <w:color w:val="002060"/>
        </w:rPr>
      </w:pPr>
    </w:p>
    <w:p w14:paraId="1A1212EA" w14:textId="77777777" w:rsidR="001F4D64" w:rsidRPr="001F4D64" w:rsidRDefault="001F4D64" w:rsidP="001F4D64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F4D64">
        <w:rPr>
          <w:color w:val="002060"/>
        </w:rPr>
        <w:t>COPPA ITALIA CALCIO A 5</w:t>
      </w: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1F4D64" w:rsidRPr="00AF1C53" w14:paraId="17313979" w14:textId="77777777" w:rsidTr="001F4D64">
        <w:trPr>
          <w:divId w:val="527259509"/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14586E35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88A260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57C9FC6A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03/01/20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E5498B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434DEF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3611AE27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4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52F053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DA780C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573C1A4F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06/01/20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CA1A26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59E84A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1F4D64" w:rsidRPr="00AF1C53" w14:paraId="1ECD82C1" w14:textId="77777777" w:rsidTr="001F4D64">
        <w:trPr>
          <w:divId w:val="527259509"/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76A196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1CE09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013E" w14:textId="77777777" w:rsidR="001F4D64" w:rsidRPr="00AF1C53" w:rsidRDefault="001F4D64" w:rsidP="00D11881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766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F156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63D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ACD0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5ED2166F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4D1DDBC3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D84A3C8" w14:textId="77777777" w:rsidR="001F4D64" w:rsidRPr="0040570B" w:rsidRDefault="001F4D64" w:rsidP="00D11881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RECANATI CALCIO A 5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BDE43" w14:textId="77777777" w:rsidR="001F4D64" w:rsidRPr="006D619E" w:rsidRDefault="001F4D64" w:rsidP="00D1188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6D619E">
              <w:rPr>
                <w:rFonts w:ascii="Arial" w:hAnsi="Arial" w:cs="Arial"/>
                <w:b/>
                <w:bCs/>
                <w:color w:val="002060"/>
              </w:rPr>
              <w:t>RECANATI CALCIO A 5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A896D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19A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DE16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BC8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63E5032D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3CB3766B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D2B565" w14:textId="77777777" w:rsidR="001F4D64" w:rsidRPr="00AF1C53" w:rsidRDefault="001F4D64" w:rsidP="00D11881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OLYMPIA FANO C5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CB51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C448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7E0AF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3944E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6268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6E921702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3B7B58E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lastRenderedPageBreak/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CEB1F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MONTELUPONE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4B244" w14:textId="77777777" w:rsidR="001F4D64" w:rsidRPr="006D619E" w:rsidRDefault="001F4D64" w:rsidP="00D1188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6D619E">
              <w:rPr>
                <w:rFonts w:ascii="Arial" w:hAnsi="Arial" w:cs="Arial"/>
                <w:b/>
                <w:bCs/>
                <w:color w:val="002060"/>
              </w:rPr>
              <w:t>C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. </w:t>
            </w:r>
            <w:r w:rsidRPr="006D619E">
              <w:rPr>
                <w:rFonts w:ascii="Arial" w:hAnsi="Arial" w:cs="Arial"/>
                <w:b/>
                <w:bCs/>
                <w:color w:val="002060"/>
              </w:rPr>
              <w:t>CASTRUM LAURI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C8C7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E2754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7B5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5AF4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5CB6F1AC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758995CB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8681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CALCETTO CASTRUM LAURI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E325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EBF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4CC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1C8D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5436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6C92FBE5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716242FA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1B05573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INVICTA FUTSAL MACERATA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AF485" w14:textId="77777777" w:rsidR="001F4D64" w:rsidRPr="00BE30BA" w:rsidRDefault="001F4D64" w:rsidP="00D11881">
            <w:pPr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</w:pPr>
            <w:r w:rsidRPr="00BE30BA">
              <w:rPr>
                <w:rFonts w:ascii="Arial" w:hAnsi="Arial" w:cs="Arial"/>
                <w:b/>
                <w:bCs/>
                <w:color w:val="002060"/>
              </w:rPr>
              <w:t>M</w:t>
            </w:r>
            <w:r>
              <w:rPr>
                <w:rFonts w:ascii="Arial" w:hAnsi="Arial" w:cs="Arial"/>
                <w:b/>
                <w:bCs/>
                <w:color w:val="002060"/>
              </w:rPr>
              <w:t>.</w:t>
            </w:r>
            <w:r w:rsidRPr="00BE30BA">
              <w:rPr>
                <w:rFonts w:ascii="Arial" w:hAnsi="Arial" w:cs="Arial"/>
                <w:b/>
                <w:bCs/>
                <w:color w:val="002060"/>
              </w:rPr>
              <w:t>SICURO TRE COLLI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360B1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3FFE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B703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A95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08FB2214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5DD67959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07FA4099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MONTESICURO TRE COLLI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EB53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9C68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8FFA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44AD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567F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0507F2FE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55707DF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5CF1B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VALLEFOGLIA C5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6F12A" w14:textId="77777777" w:rsidR="001F4D64" w:rsidRPr="00C649C6" w:rsidRDefault="001F4D64" w:rsidP="00D1188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C649C6">
              <w:rPr>
                <w:rFonts w:ascii="Arial" w:hAnsi="Arial" w:cs="Arial"/>
                <w:b/>
                <w:bCs/>
                <w:color w:val="002060"/>
              </w:rPr>
              <w:t>PIEVE D’ICO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8E2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78D5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4BF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DCC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1AD6B765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D01BF0F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B728C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PIEVE D’ICO CALCIO A 5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455E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FF30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BEB0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2F25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63AD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3A466579" w14:textId="77777777" w:rsidR="001F4D64" w:rsidRPr="00AF1C53" w:rsidRDefault="001F4D64" w:rsidP="001F4D64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9AFAD3F" w14:textId="77777777" w:rsidR="001F4D64" w:rsidRPr="00AF1C53" w:rsidRDefault="001F4D64" w:rsidP="001F4D64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23961F02" w14:textId="77777777" w:rsidR="001F4D64" w:rsidRPr="00AF1C53" w:rsidRDefault="001F4D64" w:rsidP="001F4D64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VENERDI’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3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</w:p>
    <w:p w14:paraId="51305064" w14:textId="77777777" w:rsidR="001F4D64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1</w:t>
      </w:r>
      <w:r w:rsidRPr="00AF1C53"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RECANATI CALCIO A 5 – OLYMPIA FANO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5-0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4588DCCD" w14:textId="77777777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2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MONTELUPONE CALCIO A 5 – CALCETTO CASTRUM LAURI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2-7</w:t>
      </w:r>
    </w:p>
    <w:p w14:paraId="2E8B8176" w14:textId="77777777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3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INVICTA FUTSAL MACERATA – MONTESICURO TRE COLLI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3-11</w:t>
      </w:r>
    </w:p>
    <w:p w14:paraId="38F24F4E" w14:textId="61AF0959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4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VALLEFOGLIA C5 – PIEVE D’ICO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173224">
        <w:rPr>
          <w:rFonts w:ascii="Arial" w:hAnsi="Arial" w:cs="Arial"/>
          <w:b/>
          <w:bCs/>
          <w:color w:val="002060"/>
          <w:sz w:val="22"/>
          <w:szCs w:val="22"/>
        </w:rPr>
        <w:t>6-8</w:t>
      </w:r>
    </w:p>
    <w:p w14:paraId="42D92918" w14:textId="77777777" w:rsidR="001F4D64" w:rsidRPr="00AF1C53" w:rsidRDefault="001F4D64" w:rsidP="001F4D64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00A5BAE" w14:textId="77777777" w:rsidR="001F4D64" w:rsidRPr="00AF1C53" w:rsidRDefault="001F4D64" w:rsidP="001F4D64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486BF382" w14:textId="77777777" w:rsidR="001F4D64" w:rsidRPr="00AF1C53" w:rsidRDefault="001F4D64" w:rsidP="001F4D64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SABATO </w:t>
      </w:r>
      <w:r>
        <w:rPr>
          <w:rFonts w:ascii="Arial" w:hAnsi="Arial" w:cs="Arial"/>
          <w:b/>
          <w:i/>
          <w:color w:val="002060"/>
          <w:sz w:val="22"/>
          <w:szCs w:val="22"/>
        </w:rPr>
        <w:t>4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</w:p>
    <w:p w14:paraId="70699F23" w14:textId="77777777" w:rsidR="001F4D64" w:rsidRPr="00457199" w:rsidRDefault="001F4D64" w:rsidP="001F4D64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proofErr w:type="spellStart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>PalaCarifac</w:t>
      </w:r>
      <w:proofErr w:type="spellEnd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457199">
        <w:rPr>
          <w:rFonts w:ascii="Arial" w:hAnsi="Arial" w:cs="Arial"/>
          <w:color w:val="002060"/>
          <w:sz w:val="22"/>
          <w:szCs w:val="22"/>
        </w:rPr>
        <w:t>Via Giuseppe Verdi di</w:t>
      </w:r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 CERRETO D’ESI</w:t>
      </w:r>
    </w:p>
    <w:p w14:paraId="1F0AE48C" w14:textId="77777777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ORE 19:00</w:t>
      </w:r>
      <w:r w:rsidRPr="00AF1C53">
        <w:rPr>
          <w:rFonts w:ascii="Arial" w:hAnsi="Arial" w:cs="Arial"/>
          <w:color w:val="002060"/>
          <w:sz w:val="22"/>
          <w:szCs w:val="22"/>
        </w:rPr>
        <w:tab/>
        <w:t>SEMIFINALE GARA N° 1 (vincente quarti gara n° 1 - vincente quarti gara n° 2)</w:t>
      </w:r>
    </w:p>
    <w:p w14:paraId="7FEE98CF" w14:textId="77777777" w:rsidR="001F4D64" w:rsidRPr="006D619E" w:rsidRDefault="001F4D64" w:rsidP="001F4D64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RECANATI CALCIO A 5 – CALCETTO CASTRUM LAURI</w:t>
      </w:r>
    </w:p>
    <w:p w14:paraId="7F69481D" w14:textId="77777777" w:rsidR="001F4D64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050077C0" w14:textId="77777777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ORE 21:00</w:t>
      </w:r>
      <w:r w:rsidRPr="00AF1C53">
        <w:rPr>
          <w:rFonts w:ascii="Arial" w:hAnsi="Arial" w:cs="Arial"/>
          <w:color w:val="002060"/>
          <w:sz w:val="22"/>
          <w:szCs w:val="22"/>
        </w:rPr>
        <w:tab/>
        <w:t>SEMIFINALE GARA N° 2 (vincente quarti gara n° 3 - vincente quarti gara n° 4)</w:t>
      </w:r>
    </w:p>
    <w:p w14:paraId="7DFEB3EC" w14:textId="77777777" w:rsidR="001F4D64" w:rsidRDefault="001F4D64" w:rsidP="001F4D64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MONTESICURO TRE COLLI – PIEVE D’ICO CALCIO A 5</w:t>
      </w:r>
    </w:p>
    <w:p w14:paraId="2F496743" w14:textId="77777777" w:rsidR="001F4D64" w:rsidRPr="009F328D" w:rsidRDefault="001F4D64" w:rsidP="001F4D64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E0B3900" w14:textId="77777777" w:rsidR="001F4D64" w:rsidRPr="00AF1C53" w:rsidRDefault="001F4D64" w:rsidP="001F4D64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7F968FA9" w14:textId="77777777" w:rsidR="001F4D64" w:rsidRPr="00457199" w:rsidRDefault="001F4D64" w:rsidP="001F4D64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proofErr w:type="spellStart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>PalaCarifac</w:t>
      </w:r>
      <w:proofErr w:type="spellEnd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457199">
        <w:rPr>
          <w:rFonts w:ascii="Arial" w:hAnsi="Arial" w:cs="Arial"/>
          <w:color w:val="002060"/>
          <w:sz w:val="22"/>
          <w:szCs w:val="22"/>
        </w:rPr>
        <w:t>Via Giuseppe Verdi di</w:t>
      </w:r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 CERRETO D’ESI</w:t>
      </w:r>
    </w:p>
    <w:p w14:paraId="4E123E5B" w14:textId="77777777" w:rsidR="001F4D64" w:rsidRPr="00AF1C53" w:rsidRDefault="001F4D64" w:rsidP="001F4D64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LUNEDI’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6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</w:p>
    <w:p w14:paraId="5CB7DAF9" w14:textId="67354FE6" w:rsidR="001F4D64" w:rsidRPr="001F4D64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color w:val="002060"/>
          <w:sz w:val="22"/>
          <w:szCs w:val="22"/>
        </w:rPr>
        <w:t>19:00</w:t>
      </w:r>
      <w:r w:rsidRPr="00AF1C53">
        <w:rPr>
          <w:rFonts w:ascii="Arial" w:hAnsi="Arial" w:cs="Arial"/>
          <w:color w:val="002060"/>
          <w:sz w:val="22"/>
          <w:szCs w:val="22"/>
        </w:rPr>
        <w:tab/>
        <w:t>FINALE (vincente semifinale gara n° 1 - vincente semifinale gara</w:t>
      </w:r>
      <w:r w:rsidRPr="00AF1C53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426C61AA" w14:textId="4A87F466" w:rsidR="001F4D64" w:rsidRPr="001F4D64" w:rsidRDefault="001F4D64" w:rsidP="001F4D64">
      <w:pPr>
        <w:pStyle w:val="TITOLOPRINC"/>
        <w:divId w:val="527259509"/>
        <w:rPr>
          <w:color w:val="002060"/>
        </w:rPr>
      </w:pPr>
      <w:r w:rsidRPr="001F4D64">
        <w:rPr>
          <w:color w:val="002060"/>
        </w:rPr>
        <w:t>RISULTATI</w:t>
      </w:r>
    </w:p>
    <w:p w14:paraId="52EB9B9C" w14:textId="77777777" w:rsidR="001F4D64" w:rsidRPr="001F4D64" w:rsidRDefault="001F4D64" w:rsidP="001F4D64">
      <w:pPr>
        <w:pStyle w:val="breakline"/>
        <w:divId w:val="527259509"/>
        <w:rPr>
          <w:color w:val="002060"/>
        </w:rPr>
      </w:pPr>
    </w:p>
    <w:p w14:paraId="33BD9C3E" w14:textId="77777777" w:rsidR="001F4D64" w:rsidRPr="001F4D64" w:rsidRDefault="001F4D64" w:rsidP="001F4D64">
      <w:pPr>
        <w:pStyle w:val="SOTTOTITOLOCAMPIONATO1"/>
        <w:divId w:val="527259509"/>
        <w:rPr>
          <w:color w:val="002060"/>
        </w:rPr>
      </w:pPr>
      <w:r w:rsidRPr="001F4D64">
        <w:rPr>
          <w:color w:val="002060"/>
        </w:rPr>
        <w:t>RISULTATI UFFICIALI GARE DEL 03/01/2020</w:t>
      </w:r>
      <w:bookmarkStart w:id="8" w:name="_GoBack"/>
      <w:bookmarkEnd w:id="8"/>
    </w:p>
    <w:p w14:paraId="0C1FD7EF" w14:textId="77777777" w:rsidR="001F4D64" w:rsidRPr="001F4D64" w:rsidRDefault="001F4D64" w:rsidP="001F4D64">
      <w:pPr>
        <w:pStyle w:val="SOTTOTITOLOCAMPIONATO2"/>
        <w:divId w:val="527259509"/>
        <w:rPr>
          <w:color w:val="002060"/>
        </w:rPr>
      </w:pPr>
      <w:r w:rsidRPr="001F4D64">
        <w:rPr>
          <w:color w:val="002060"/>
        </w:rPr>
        <w:t>Si trascrivono qui di seguito i risultati ufficiali delle gare disputate</w:t>
      </w:r>
    </w:p>
    <w:p w14:paraId="3CABA465" w14:textId="77777777" w:rsidR="001F4D64" w:rsidRPr="001F4D64" w:rsidRDefault="001F4D64" w:rsidP="001F4D64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1F4D64" w:rsidRPr="001F4D64" w14:paraId="690D89A3" w14:textId="77777777" w:rsidTr="001F4D64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1F4D64" w:rsidRPr="001F4D64" w14:paraId="535799E5" w14:textId="77777777" w:rsidTr="00D118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CE95DA" w14:textId="77777777" w:rsidR="001F4D64" w:rsidRPr="001F4D64" w:rsidRDefault="001F4D64" w:rsidP="00D11881">
                  <w:pPr>
                    <w:pStyle w:val="HEADER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1F4D64" w:rsidRPr="001F4D64" w14:paraId="35D6F07F" w14:textId="77777777" w:rsidTr="00D118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B7CDE4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628CA7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- MONTESICURO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BAC0EE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3 - 11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A883144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 </w:t>
                  </w:r>
                </w:p>
              </w:tc>
            </w:tr>
            <w:tr w:rsidR="001F4D64" w:rsidRPr="001F4D64" w14:paraId="740A9C88" w14:textId="77777777" w:rsidTr="00D1188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D4F61B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F2259A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- CALCETTO CASTRUM LAURI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995CD6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8B5A0D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 </w:t>
                  </w:r>
                </w:p>
              </w:tc>
            </w:tr>
            <w:tr w:rsidR="001F4D64" w:rsidRPr="001F4D64" w14:paraId="3C460B4D" w14:textId="77777777" w:rsidTr="00D1188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23F841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RECANATI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F7B05A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5354544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AEE9A3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 </w:t>
                  </w:r>
                </w:p>
              </w:tc>
            </w:tr>
            <w:tr w:rsidR="001F4D64" w:rsidRPr="001F4D64" w14:paraId="7188C1F3" w14:textId="77777777" w:rsidTr="00D1188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2C50D4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VALLEFOGLIA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25B646" w14:textId="77777777" w:rsidR="001F4D64" w:rsidRPr="001F4D64" w:rsidRDefault="001F4D64" w:rsidP="00D11881">
                  <w:pPr>
                    <w:pStyle w:val="ROWTABELLA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CE6C6E" w14:textId="0B0F7023" w:rsidR="001F4D64" w:rsidRPr="001F4D64" w:rsidRDefault="0017322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6</w:t>
                  </w:r>
                  <w:r w:rsidR="001F4D64" w:rsidRPr="001F4D64">
                    <w:rPr>
                      <w:color w:val="002060"/>
                    </w:rPr>
                    <w:t xml:space="preserve"> - </w:t>
                  </w:r>
                  <w:r>
                    <w:rPr>
                      <w:color w:val="002060"/>
                    </w:rPr>
                    <w:t>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227900" w14:textId="77777777" w:rsidR="001F4D64" w:rsidRPr="001F4D64" w:rsidRDefault="001F4D64" w:rsidP="00D1188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F4D64">
                    <w:rPr>
                      <w:color w:val="002060"/>
                    </w:rPr>
                    <w:t> </w:t>
                  </w:r>
                </w:p>
              </w:tc>
            </w:tr>
          </w:tbl>
          <w:p w14:paraId="26857606" w14:textId="77777777" w:rsidR="001F4D64" w:rsidRPr="001F4D64" w:rsidRDefault="001F4D64" w:rsidP="00D11881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7661AAA" w14:textId="77777777" w:rsidR="001F4D64" w:rsidRPr="001F4D64" w:rsidRDefault="001F4D64" w:rsidP="001F4D64">
      <w:pPr>
        <w:pStyle w:val="breakline"/>
        <w:divId w:val="527259509"/>
        <w:rPr>
          <w:color w:val="002060"/>
        </w:rPr>
      </w:pPr>
    </w:p>
    <w:p w14:paraId="3319CD8A" w14:textId="77777777" w:rsidR="001F4D64" w:rsidRPr="001F4D64" w:rsidRDefault="001F4D64" w:rsidP="001F4D64">
      <w:pPr>
        <w:pStyle w:val="breakline"/>
        <w:divId w:val="527259509"/>
        <w:rPr>
          <w:color w:val="002060"/>
        </w:rPr>
      </w:pPr>
    </w:p>
    <w:p w14:paraId="7FEF028B" w14:textId="77777777" w:rsidR="001F4D64" w:rsidRPr="001F4D64" w:rsidRDefault="001F4D64" w:rsidP="001F4D64">
      <w:pPr>
        <w:pStyle w:val="TITOLOPRINC"/>
        <w:divId w:val="527259509"/>
        <w:rPr>
          <w:color w:val="002060"/>
        </w:rPr>
      </w:pPr>
      <w:r w:rsidRPr="001F4D64">
        <w:rPr>
          <w:color w:val="002060"/>
        </w:rPr>
        <w:t>GIUDICE SPORTIVO</w:t>
      </w:r>
    </w:p>
    <w:p w14:paraId="0F417F6B" w14:textId="49A98F02" w:rsidR="001F4D64" w:rsidRPr="001F4D64" w:rsidRDefault="001F4D64" w:rsidP="001F4D64">
      <w:pPr>
        <w:pStyle w:val="diffida"/>
        <w:divId w:val="527259509"/>
        <w:rPr>
          <w:color w:val="002060"/>
        </w:rPr>
      </w:pPr>
      <w:r w:rsidRPr="001F4D64">
        <w:rPr>
          <w:color w:val="002060"/>
        </w:rPr>
        <w:t xml:space="preserve">Il Giudice Sportivo, </w:t>
      </w:r>
      <w:r>
        <w:rPr>
          <w:color w:val="002060"/>
        </w:rPr>
        <w:t>Marco Marconi</w:t>
      </w:r>
      <w:r w:rsidRPr="001F4D64">
        <w:rPr>
          <w:color w:val="002060"/>
        </w:rPr>
        <w:t xml:space="preserve">, </w:t>
      </w:r>
      <w:r>
        <w:rPr>
          <w:color w:val="002060"/>
        </w:rPr>
        <w:t>n</w:t>
      </w:r>
      <w:r w:rsidRPr="001F4D64">
        <w:rPr>
          <w:color w:val="002060"/>
        </w:rPr>
        <w:t>ella seduta del 03/01/20120 ha adottato le decisioni che di seguito integralmente si riportano:</w:t>
      </w:r>
    </w:p>
    <w:p w14:paraId="5EC1D528" w14:textId="77777777" w:rsidR="001F4D64" w:rsidRPr="001F4D64" w:rsidRDefault="001F4D64" w:rsidP="001F4D64">
      <w:pPr>
        <w:pStyle w:val="titolo10"/>
        <w:divId w:val="527259509"/>
        <w:rPr>
          <w:color w:val="002060"/>
        </w:rPr>
      </w:pPr>
      <w:r w:rsidRPr="001F4D64">
        <w:rPr>
          <w:color w:val="002060"/>
        </w:rPr>
        <w:t xml:space="preserve">GARE DEL 3/ 1/2020 </w:t>
      </w:r>
    </w:p>
    <w:p w14:paraId="4D1B3C97" w14:textId="77777777" w:rsidR="001F4D64" w:rsidRPr="001F4D64" w:rsidRDefault="001F4D64" w:rsidP="001F4D64">
      <w:pPr>
        <w:pStyle w:val="titolo7a"/>
        <w:divId w:val="527259509"/>
        <w:rPr>
          <w:color w:val="002060"/>
        </w:rPr>
      </w:pPr>
      <w:r w:rsidRPr="001F4D64">
        <w:rPr>
          <w:color w:val="002060"/>
        </w:rPr>
        <w:t xml:space="preserve">PROVVEDIMENTI DISCIPLINARI </w:t>
      </w:r>
    </w:p>
    <w:p w14:paraId="28F05DA0" w14:textId="77777777" w:rsidR="001F4D64" w:rsidRPr="001F4D64" w:rsidRDefault="001F4D64" w:rsidP="001F4D64">
      <w:pPr>
        <w:pStyle w:val="TITOLO7B"/>
        <w:divId w:val="527259509"/>
        <w:rPr>
          <w:color w:val="002060"/>
        </w:rPr>
      </w:pPr>
      <w:r w:rsidRPr="001F4D64">
        <w:rPr>
          <w:color w:val="002060"/>
        </w:rPr>
        <w:t xml:space="preserve">In base alle risultanze degli atti ufficiali sono state deliberate le seguenti sanzioni disciplinari. </w:t>
      </w:r>
    </w:p>
    <w:p w14:paraId="284484C4" w14:textId="77777777" w:rsidR="001F4D64" w:rsidRPr="001F4D64" w:rsidRDefault="001F4D64" w:rsidP="001F4D64">
      <w:pPr>
        <w:pStyle w:val="titolo3"/>
        <w:divId w:val="527259509"/>
        <w:rPr>
          <w:color w:val="002060"/>
        </w:rPr>
      </w:pPr>
      <w:r w:rsidRPr="001F4D64">
        <w:rPr>
          <w:color w:val="002060"/>
        </w:rPr>
        <w:t xml:space="preserve">MASSAGGIATORI </w:t>
      </w:r>
    </w:p>
    <w:p w14:paraId="67A60B2C" w14:textId="77777777" w:rsidR="001F4D64" w:rsidRPr="001F4D64" w:rsidRDefault="001F4D64" w:rsidP="001F4D64">
      <w:pPr>
        <w:pStyle w:val="titolo20"/>
        <w:divId w:val="527259509"/>
        <w:rPr>
          <w:color w:val="002060"/>
        </w:rPr>
      </w:pPr>
      <w:r w:rsidRPr="001F4D64">
        <w:rPr>
          <w:color w:val="002060"/>
        </w:rPr>
        <w:t xml:space="preserve">AMMONIZIONE CON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F4D64" w:rsidRPr="001F4D64" w14:paraId="29BA2402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78B1F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lastRenderedPageBreak/>
              <w:t>CRUCIANI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112EF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F0192B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023EE5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39A7A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</w:tr>
    </w:tbl>
    <w:p w14:paraId="65042F53" w14:textId="77777777" w:rsidR="001F4D64" w:rsidRPr="001F4D64" w:rsidRDefault="001F4D64" w:rsidP="001F4D64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1F4D64">
        <w:rPr>
          <w:color w:val="002060"/>
        </w:rPr>
        <w:t xml:space="preserve">allontanato per intervento inopportuno nei confronti dell'Arbitro. </w:t>
      </w:r>
    </w:p>
    <w:p w14:paraId="6C9871BE" w14:textId="77777777" w:rsidR="001F4D64" w:rsidRPr="001F4D64" w:rsidRDefault="001F4D64" w:rsidP="001F4D64">
      <w:pPr>
        <w:pStyle w:val="titolo3"/>
        <w:divId w:val="527259509"/>
        <w:rPr>
          <w:color w:val="002060"/>
        </w:rPr>
      </w:pPr>
      <w:r w:rsidRPr="001F4D64">
        <w:rPr>
          <w:color w:val="002060"/>
        </w:rPr>
        <w:t xml:space="preserve">CALCIATORI ESPULSI </w:t>
      </w:r>
    </w:p>
    <w:p w14:paraId="2F508A20" w14:textId="77777777" w:rsidR="001F4D64" w:rsidRPr="001F4D64" w:rsidRDefault="001F4D64" w:rsidP="001F4D64">
      <w:pPr>
        <w:pStyle w:val="titolo20"/>
        <w:divId w:val="527259509"/>
        <w:rPr>
          <w:color w:val="002060"/>
        </w:rPr>
      </w:pPr>
      <w:r w:rsidRPr="001F4D64">
        <w:rPr>
          <w:color w:val="002060"/>
        </w:rPr>
        <w:t xml:space="preserve">SQUALIFICA PER DUE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F4D64" w:rsidRPr="001F4D64" w14:paraId="747E8ED8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CFAA18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POLVERARI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D249A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31DF2B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4B4970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4D3F33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</w:tr>
    </w:tbl>
    <w:p w14:paraId="363AF678" w14:textId="77777777" w:rsidR="001F4D64" w:rsidRPr="001F4D64" w:rsidRDefault="001F4D64" w:rsidP="001F4D64">
      <w:pPr>
        <w:pStyle w:val="titolo20"/>
        <w:divId w:val="527259509"/>
        <w:rPr>
          <w:color w:val="002060"/>
        </w:rPr>
      </w:pPr>
      <w:r w:rsidRPr="001F4D64">
        <w:rPr>
          <w:color w:val="002060"/>
        </w:rP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F4D64" w:rsidRPr="001F4D64" w14:paraId="5E14F3A8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E3921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CIMATTI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2712B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AC51B7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7C42E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DE55D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</w:tr>
    </w:tbl>
    <w:p w14:paraId="64D449D2" w14:textId="77777777" w:rsidR="001F4D64" w:rsidRPr="001F4D64" w:rsidRDefault="001F4D64" w:rsidP="001F4D64">
      <w:pPr>
        <w:pStyle w:val="titolo3"/>
        <w:divId w:val="527259509"/>
        <w:rPr>
          <w:color w:val="002060"/>
        </w:rPr>
      </w:pPr>
      <w:r w:rsidRPr="001F4D64">
        <w:rPr>
          <w:color w:val="002060"/>
        </w:rPr>
        <w:t xml:space="preserve">CALCIATORI NON ESPULSI </w:t>
      </w:r>
    </w:p>
    <w:p w14:paraId="3F20FCAB" w14:textId="77777777" w:rsidR="001F4D64" w:rsidRPr="001F4D64" w:rsidRDefault="001F4D64" w:rsidP="001F4D64">
      <w:pPr>
        <w:pStyle w:val="titolo20"/>
        <w:divId w:val="527259509"/>
        <w:rPr>
          <w:color w:val="002060"/>
        </w:rPr>
      </w:pPr>
      <w:r w:rsidRPr="001F4D64">
        <w:rPr>
          <w:color w:val="002060"/>
        </w:rPr>
        <w:t xml:space="preserve">SQUALIFICA PER UNA GARA EFFETTIVA PER RECIDIVITA' IN AMMONIZIONE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F4D64" w:rsidRPr="001F4D64" w14:paraId="7B2C8841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89FDDE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CHIAPPORI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D0E02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F2CFC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1D733F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MELIFFI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DB1E77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(PIEVE D ICO CALCIO A 5) </w:t>
            </w:r>
          </w:p>
        </w:tc>
      </w:tr>
    </w:tbl>
    <w:p w14:paraId="76741B53" w14:textId="77777777" w:rsidR="001F4D64" w:rsidRPr="001F4D64" w:rsidRDefault="001F4D64" w:rsidP="001F4D64">
      <w:pPr>
        <w:pStyle w:val="titolo20"/>
        <w:divId w:val="527259509"/>
        <w:rPr>
          <w:color w:val="002060"/>
        </w:rPr>
      </w:pPr>
      <w:r w:rsidRPr="001F4D64">
        <w:rPr>
          <w:color w:val="002060"/>
        </w:rPr>
        <w:t xml:space="preserve">SQUALIFICA PER UNA GARA EFFETTIVA PER RECIDIVITA'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F4D64" w:rsidRPr="001F4D64" w14:paraId="4D2A6E2D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4926C7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PIETRACCI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61823A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DAE0E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9B37C3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B7043E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(MONTELUPONE CALCIO A 5) </w:t>
            </w:r>
          </w:p>
        </w:tc>
      </w:tr>
      <w:tr w:rsidR="001F4D64" w:rsidRPr="001F4D64" w14:paraId="6D0E82C5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D1A244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LATESSA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4AF673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DD7B69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D4389F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DE SOUZA JUNIOR EDSON LUIZ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8CFE8E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(RECANATI CALCIO A 5) </w:t>
            </w:r>
          </w:p>
        </w:tc>
      </w:tr>
      <w:tr w:rsidR="001F4D64" w:rsidRPr="001F4D64" w14:paraId="211B81A3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BBC310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FRATESI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3734A0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(VALLEFOGLIA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EAA29C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6D1543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D575F9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</w:tr>
    </w:tbl>
    <w:p w14:paraId="37491C30" w14:textId="77777777" w:rsidR="001F4D64" w:rsidRPr="001F4D64" w:rsidRDefault="001F4D64" w:rsidP="001F4D64">
      <w:pPr>
        <w:pStyle w:val="titolo20"/>
        <w:divId w:val="527259509"/>
        <w:rPr>
          <w:color w:val="002060"/>
        </w:rPr>
      </w:pPr>
      <w:r w:rsidRPr="001F4D64">
        <w:rPr>
          <w:color w:val="002060"/>
        </w:rPr>
        <w:t xml:space="preserve">I </w:t>
      </w:r>
      <w:proofErr w:type="gramStart"/>
      <w:r w:rsidRPr="001F4D64">
        <w:rPr>
          <w:color w:val="002060"/>
        </w:rPr>
        <w:t>AMMONIZIONE :</w:t>
      </w:r>
      <w:proofErr w:type="gramEnd"/>
      <w:r w:rsidRPr="001F4D64">
        <w:rPr>
          <w:color w:val="002060"/>
        </w:rPr>
        <w:t xml:space="preserve">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F4D64" w:rsidRPr="001F4D64" w14:paraId="67061D65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B2C57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PALMIERI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70C359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02FA96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540A62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POLVERARI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1F2CCB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(OLYMPIA FANO C5) </w:t>
            </w:r>
          </w:p>
        </w:tc>
      </w:tr>
      <w:tr w:rsidR="001F4D64" w:rsidRPr="001F4D64" w14:paraId="3A1965B3" w14:textId="77777777" w:rsidTr="001F4D6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A287A0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MARCHETTI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A0075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3061BF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229CAD" w14:textId="77777777" w:rsidR="001F4D64" w:rsidRPr="001F4D64" w:rsidRDefault="001F4D64" w:rsidP="00D11881">
            <w:pPr>
              <w:pStyle w:val="movimento"/>
              <w:rPr>
                <w:color w:val="002060"/>
              </w:rPr>
            </w:pPr>
            <w:r w:rsidRPr="001F4D64">
              <w:rPr>
                <w:color w:val="002060"/>
              </w:rPr>
              <w:t>PAOLILLO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16CD8" w14:textId="77777777" w:rsidR="001F4D64" w:rsidRPr="001F4D64" w:rsidRDefault="001F4D64" w:rsidP="00D11881">
            <w:pPr>
              <w:pStyle w:val="movimento2"/>
              <w:rPr>
                <w:color w:val="002060"/>
              </w:rPr>
            </w:pPr>
            <w:r w:rsidRPr="001F4D64">
              <w:rPr>
                <w:color w:val="002060"/>
              </w:rPr>
              <w:t xml:space="preserve">(PIEVE D ICO CALCIO A 5) </w:t>
            </w:r>
          </w:p>
        </w:tc>
      </w:tr>
    </w:tbl>
    <w:p w14:paraId="5DEBFE7E" w14:textId="2BB0832B" w:rsidR="0007646C" w:rsidRDefault="0007646C" w:rsidP="00173081">
      <w:pPr>
        <w:pStyle w:val="breakline"/>
        <w:divId w:val="527259509"/>
        <w:rPr>
          <w:color w:val="002060"/>
        </w:rPr>
      </w:pPr>
    </w:p>
    <w:p w14:paraId="27BC0F9F" w14:textId="77777777" w:rsidR="001F4D64" w:rsidRPr="002F198E" w:rsidRDefault="001F4D64" w:rsidP="001F4D6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74B00D57" w14:textId="32B172E3" w:rsidR="001F4D64" w:rsidRPr="002F198E" w:rsidRDefault="001F4D64" w:rsidP="001F4D6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    </w:t>
      </w:r>
      <w:r>
        <w:rPr>
          <w:rFonts w:ascii="Arial" w:hAnsi="Arial" w:cs="Arial"/>
          <w:noProof/>
          <w:color w:val="002060"/>
          <w:lang w:eastAsia="it-IT"/>
        </w:rPr>
        <w:t xml:space="preserve">    Marco Marconi</w:t>
      </w:r>
    </w:p>
    <w:p w14:paraId="6B40B4CC" w14:textId="67D6F13C" w:rsidR="007B05CF" w:rsidRDefault="007B05CF" w:rsidP="007B05CF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2C386FC" w14:textId="77777777" w:rsidR="0048700B" w:rsidRPr="00C70E09" w:rsidRDefault="0048700B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7C3257A5" w14:textId="5D8A33BF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2594376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257DDCB6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888F999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69DC475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54ABEABE" w14:textId="77777777" w:rsidTr="00C91750">
        <w:trPr>
          <w:divId w:val="527259509"/>
        </w:trPr>
        <w:tc>
          <w:tcPr>
            <w:tcW w:w="3448" w:type="dxa"/>
          </w:tcPr>
          <w:p w14:paraId="42AA7A0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21181DB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35388750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4F0EF2D4" w14:textId="77777777" w:rsidTr="00C91750">
        <w:trPr>
          <w:divId w:val="527259509"/>
        </w:trPr>
        <w:tc>
          <w:tcPr>
            <w:tcW w:w="3448" w:type="dxa"/>
          </w:tcPr>
          <w:p w14:paraId="62595D54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195E455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5097150A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71DFAAD8" w14:textId="77777777" w:rsidTr="00C91750">
        <w:trPr>
          <w:divId w:val="527259509"/>
        </w:trPr>
        <w:tc>
          <w:tcPr>
            <w:tcW w:w="3448" w:type="dxa"/>
          </w:tcPr>
          <w:p w14:paraId="0B8692D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44BB5A0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6279B3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FD9D325" w14:textId="77777777" w:rsidTr="00C91750">
        <w:trPr>
          <w:divId w:val="527259509"/>
        </w:trPr>
        <w:tc>
          <w:tcPr>
            <w:tcW w:w="3448" w:type="dxa"/>
          </w:tcPr>
          <w:p w14:paraId="2CAA0A9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12643E4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AB72A2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66EC8B12" w14:textId="77777777" w:rsidTr="00C91750">
        <w:trPr>
          <w:divId w:val="527259509"/>
        </w:trPr>
        <w:tc>
          <w:tcPr>
            <w:tcW w:w="3448" w:type="dxa"/>
          </w:tcPr>
          <w:p w14:paraId="7286014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19EB6AD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76E8B8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7DB7FEED" w14:textId="77777777" w:rsidTr="00C91750">
        <w:trPr>
          <w:divId w:val="527259509"/>
        </w:trPr>
        <w:tc>
          <w:tcPr>
            <w:tcW w:w="3448" w:type="dxa"/>
          </w:tcPr>
          <w:p w14:paraId="1BA00C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6603D85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C900FB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6BBB852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3A9ADCC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6213D671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2E16905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32ABDA35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5DEE81E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37B779A" w14:textId="77777777" w:rsidR="00822CD8" w:rsidRDefault="00822CD8" w:rsidP="00822CD8">
      <w:pPr>
        <w:pStyle w:val="LndNormale1"/>
        <w:rPr>
          <w:color w:val="002060"/>
        </w:rPr>
      </w:pPr>
    </w:p>
    <w:p w14:paraId="42A82B55" w14:textId="77777777" w:rsidR="00B97D50" w:rsidRDefault="00B97D50" w:rsidP="00822CD8">
      <w:pPr>
        <w:pStyle w:val="LndNormale1"/>
        <w:rPr>
          <w:color w:val="002060"/>
        </w:rPr>
      </w:pPr>
    </w:p>
    <w:p w14:paraId="4893344B" w14:textId="77777777" w:rsidR="00B97D50" w:rsidRPr="007F5272" w:rsidRDefault="00B97D50" w:rsidP="00822CD8">
      <w:pPr>
        <w:pStyle w:val="LndNormale1"/>
        <w:rPr>
          <w:color w:val="002060"/>
        </w:rPr>
      </w:pPr>
    </w:p>
    <w:p w14:paraId="524A07F9" w14:textId="19AA1F78" w:rsidR="006403E4" w:rsidRPr="00C74C78" w:rsidRDefault="006403E4" w:rsidP="006403E4">
      <w:pPr>
        <w:pStyle w:val="LndNormale1"/>
        <w:rPr>
          <w:b/>
          <w:color w:val="002060"/>
          <w:u w:val="single"/>
        </w:rPr>
      </w:pPr>
      <w:r w:rsidRPr="00C74C78"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40570B">
        <w:rPr>
          <w:b/>
          <w:color w:val="002060"/>
          <w:u w:val="single"/>
        </w:rPr>
        <w:t>13</w:t>
      </w:r>
      <w:r w:rsidR="0013358E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C74C78">
        <w:rPr>
          <w:b/>
          <w:color w:val="002060"/>
          <w:u w:val="single"/>
        </w:rPr>
        <w:t>.</w:t>
      </w:r>
    </w:p>
    <w:p w14:paraId="7D20B66B" w14:textId="77777777" w:rsidR="0022051B" w:rsidRDefault="0022051B" w:rsidP="0022051B">
      <w:pPr>
        <w:pStyle w:val="LndNormale1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2B1B482F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0570B">
        <w:rPr>
          <w:b/>
          <w:color w:val="002060"/>
          <w:u w:val="single"/>
        </w:rPr>
        <w:t>03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01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4D06E" w14:textId="77777777" w:rsidR="004331B6" w:rsidRDefault="004331B6">
      <w:r>
        <w:separator/>
      </w:r>
    </w:p>
  </w:endnote>
  <w:endnote w:type="continuationSeparator" w:id="0">
    <w:p w14:paraId="777F6F64" w14:textId="77777777" w:rsidR="004331B6" w:rsidRDefault="00433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2D6E4" w14:textId="77777777" w:rsidR="007B05CF" w:rsidRDefault="007B05CF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7B05CF" w:rsidRDefault="007B05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8384" w14:textId="3203CD86" w:rsidR="007B05CF" w:rsidRPr="00687C6B" w:rsidRDefault="007B05CF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0570B">
      <w:rPr>
        <w:rStyle w:val="Numeropagina"/>
        <w:rFonts w:ascii="Arial" w:hAnsi="Arial" w:cs="Arial"/>
        <w:color w:val="002060"/>
      </w:rPr>
      <w:t>52</w:t>
    </w:r>
  </w:p>
  <w:p w14:paraId="51693FC2" w14:textId="77777777" w:rsidR="007B05CF" w:rsidRPr="00B41648" w:rsidRDefault="007B05CF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71490" w14:textId="77777777" w:rsidR="004331B6" w:rsidRDefault="004331B6">
      <w:r>
        <w:separator/>
      </w:r>
    </w:p>
  </w:footnote>
  <w:footnote w:type="continuationSeparator" w:id="0">
    <w:p w14:paraId="3BEE3E1D" w14:textId="77777777" w:rsidR="004331B6" w:rsidRDefault="00433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3C338" w14:textId="77777777" w:rsidR="007B05CF" w:rsidRDefault="007B05CF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7B05CF" w14:paraId="5C6396BE" w14:textId="77777777">
      <w:tc>
        <w:tcPr>
          <w:tcW w:w="2050" w:type="dxa"/>
        </w:tcPr>
        <w:p w14:paraId="56697B17" w14:textId="77777777" w:rsidR="007B05CF" w:rsidRDefault="007B05CF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7B05CF" w:rsidRDefault="007B05C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7B05CF" w:rsidRDefault="007B05C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5"/>
  </w:num>
  <w:num w:numId="5">
    <w:abstractNumId w:val="0"/>
  </w:num>
  <w:num w:numId="6">
    <w:abstractNumId w:val="6"/>
  </w:num>
  <w:num w:numId="7">
    <w:abstractNumId w:val="11"/>
  </w:num>
  <w:num w:numId="8">
    <w:abstractNumId w:val="8"/>
  </w:num>
  <w:num w:numId="9">
    <w:abstractNumId w:val="3"/>
  </w:num>
  <w:num w:numId="10">
    <w:abstractNumId w:val="12"/>
  </w:num>
  <w:num w:numId="11">
    <w:abstractNumId w:val="1"/>
  </w:num>
  <w:num w:numId="12">
    <w:abstractNumId w:val="7"/>
  </w:num>
  <w:num w:numId="13">
    <w:abstractNumId w:val="2"/>
  </w:num>
  <w:num w:numId="1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53"/>
    <w:rsid w:val="0001569C"/>
    <w:rsid w:val="00015DF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158A"/>
    <w:rsid w:val="00052314"/>
    <w:rsid w:val="00053AF2"/>
    <w:rsid w:val="000557AA"/>
    <w:rsid w:val="00056546"/>
    <w:rsid w:val="00056C7C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27DB"/>
    <w:rsid w:val="000C30D5"/>
    <w:rsid w:val="000C3E7B"/>
    <w:rsid w:val="000C539B"/>
    <w:rsid w:val="000C5BAA"/>
    <w:rsid w:val="000C5EF6"/>
    <w:rsid w:val="000C6676"/>
    <w:rsid w:val="000C7505"/>
    <w:rsid w:val="000C7BA3"/>
    <w:rsid w:val="000D12F6"/>
    <w:rsid w:val="000D2B0F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7E0"/>
    <w:rsid w:val="000F7C58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C0343"/>
    <w:rsid w:val="001C06DD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9F1"/>
    <w:rsid w:val="00200A7E"/>
    <w:rsid w:val="00202AC1"/>
    <w:rsid w:val="00202CAB"/>
    <w:rsid w:val="0020364C"/>
    <w:rsid w:val="0020745A"/>
    <w:rsid w:val="002076CF"/>
    <w:rsid w:val="00207784"/>
    <w:rsid w:val="00210021"/>
    <w:rsid w:val="00210424"/>
    <w:rsid w:val="00210F80"/>
    <w:rsid w:val="00211492"/>
    <w:rsid w:val="0021468E"/>
    <w:rsid w:val="00214778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44A2"/>
    <w:rsid w:val="0025498D"/>
    <w:rsid w:val="00254E50"/>
    <w:rsid w:val="002559E3"/>
    <w:rsid w:val="00255F3A"/>
    <w:rsid w:val="00260A9B"/>
    <w:rsid w:val="0026318E"/>
    <w:rsid w:val="00263224"/>
    <w:rsid w:val="00264BAF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14BA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CF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3B36"/>
    <w:rsid w:val="00323BD6"/>
    <w:rsid w:val="00325736"/>
    <w:rsid w:val="00326561"/>
    <w:rsid w:val="003278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28CA"/>
    <w:rsid w:val="003645BC"/>
    <w:rsid w:val="003648C0"/>
    <w:rsid w:val="0036552C"/>
    <w:rsid w:val="00365D44"/>
    <w:rsid w:val="00365E3D"/>
    <w:rsid w:val="003705E0"/>
    <w:rsid w:val="00372410"/>
    <w:rsid w:val="00372F0E"/>
    <w:rsid w:val="003733E5"/>
    <w:rsid w:val="003740EA"/>
    <w:rsid w:val="0037517C"/>
    <w:rsid w:val="00375E9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7366"/>
    <w:rsid w:val="003910FF"/>
    <w:rsid w:val="003912CF"/>
    <w:rsid w:val="003929EF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2EF5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8700B"/>
    <w:rsid w:val="0049185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2B60"/>
    <w:rsid w:val="004F3641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1C49"/>
    <w:rsid w:val="00535245"/>
    <w:rsid w:val="0053577F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1D98"/>
    <w:rsid w:val="0055204F"/>
    <w:rsid w:val="005527F1"/>
    <w:rsid w:val="00553521"/>
    <w:rsid w:val="0055433A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B46"/>
    <w:rsid w:val="00582224"/>
    <w:rsid w:val="00583441"/>
    <w:rsid w:val="00583B0F"/>
    <w:rsid w:val="0058410E"/>
    <w:rsid w:val="00584732"/>
    <w:rsid w:val="005866BF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2024"/>
    <w:rsid w:val="005A34EF"/>
    <w:rsid w:val="005A4D8A"/>
    <w:rsid w:val="005A6ACC"/>
    <w:rsid w:val="005B0A3F"/>
    <w:rsid w:val="005B21C8"/>
    <w:rsid w:val="005B3435"/>
    <w:rsid w:val="005B5388"/>
    <w:rsid w:val="005B5CE3"/>
    <w:rsid w:val="005B701D"/>
    <w:rsid w:val="005B7064"/>
    <w:rsid w:val="005B7180"/>
    <w:rsid w:val="005B7D8A"/>
    <w:rsid w:val="005C02AA"/>
    <w:rsid w:val="005C12EC"/>
    <w:rsid w:val="005C1A73"/>
    <w:rsid w:val="005C2FFF"/>
    <w:rsid w:val="005C3A94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2B3"/>
    <w:rsid w:val="00634AFE"/>
    <w:rsid w:val="00634B78"/>
    <w:rsid w:val="0063569C"/>
    <w:rsid w:val="00635E54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4AFB"/>
    <w:rsid w:val="00665A69"/>
    <w:rsid w:val="006667C0"/>
    <w:rsid w:val="006668B7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74F5"/>
    <w:rsid w:val="006E0EC1"/>
    <w:rsid w:val="006E182A"/>
    <w:rsid w:val="006E28ED"/>
    <w:rsid w:val="006E3148"/>
    <w:rsid w:val="006E3E4E"/>
    <w:rsid w:val="006E5758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2E8"/>
    <w:rsid w:val="00716A7E"/>
    <w:rsid w:val="00717330"/>
    <w:rsid w:val="0071759A"/>
    <w:rsid w:val="00720F0D"/>
    <w:rsid w:val="007216F5"/>
    <w:rsid w:val="00721B1E"/>
    <w:rsid w:val="007228D5"/>
    <w:rsid w:val="00723CA3"/>
    <w:rsid w:val="00724C16"/>
    <w:rsid w:val="00725BAF"/>
    <w:rsid w:val="00730B73"/>
    <w:rsid w:val="00732815"/>
    <w:rsid w:val="00733806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57BD"/>
    <w:rsid w:val="00765E53"/>
    <w:rsid w:val="007662DB"/>
    <w:rsid w:val="00766478"/>
    <w:rsid w:val="007675A3"/>
    <w:rsid w:val="00767996"/>
    <w:rsid w:val="00770314"/>
    <w:rsid w:val="00770481"/>
    <w:rsid w:val="00770A03"/>
    <w:rsid w:val="00771D3A"/>
    <w:rsid w:val="00772BEB"/>
    <w:rsid w:val="00773A03"/>
    <w:rsid w:val="007748A9"/>
    <w:rsid w:val="007750F7"/>
    <w:rsid w:val="007752CD"/>
    <w:rsid w:val="00775692"/>
    <w:rsid w:val="007769D2"/>
    <w:rsid w:val="007770E5"/>
    <w:rsid w:val="007815BB"/>
    <w:rsid w:val="00781706"/>
    <w:rsid w:val="0078244A"/>
    <w:rsid w:val="007831A0"/>
    <w:rsid w:val="00783A96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800712"/>
    <w:rsid w:val="00801DA4"/>
    <w:rsid w:val="008028C7"/>
    <w:rsid w:val="00803612"/>
    <w:rsid w:val="0080471F"/>
    <w:rsid w:val="00805140"/>
    <w:rsid w:val="008052F6"/>
    <w:rsid w:val="0080750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1D17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56B1"/>
    <w:rsid w:val="00846D2B"/>
    <w:rsid w:val="00847B2E"/>
    <w:rsid w:val="00852025"/>
    <w:rsid w:val="00852726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7278"/>
    <w:rsid w:val="008973E8"/>
    <w:rsid w:val="00897737"/>
    <w:rsid w:val="008A0752"/>
    <w:rsid w:val="008A2986"/>
    <w:rsid w:val="008A35B7"/>
    <w:rsid w:val="008A3758"/>
    <w:rsid w:val="008A50FB"/>
    <w:rsid w:val="008A51F1"/>
    <w:rsid w:val="008B2436"/>
    <w:rsid w:val="008B265B"/>
    <w:rsid w:val="008B2727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DB4"/>
    <w:rsid w:val="008D21A9"/>
    <w:rsid w:val="008D2452"/>
    <w:rsid w:val="008D3FA7"/>
    <w:rsid w:val="008D6F88"/>
    <w:rsid w:val="008D7FA3"/>
    <w:rsid w:val="008E02DC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1581"/>
    <w:rsid w:val="00A22111"/>
    <w:rsid w:val="00A23016"/>
    <w:rsid w:val="00A23EC7"/>
    <w:rsid w:val="00A2443F"/>
    <w:rsid w:val="00A30D5B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6C86"/>
    <w:rsid w:val="00A702C8"/>
    <w:rsid w:val="00A71BC1"/>
    <w:rsid w:val="00A734F4"/>
    <w:rsid w:val="00A740BE"/>
    <w:rsid w:val="00A7587E"/>
    <w:rsid w:val="00A75E2D"/>
    <w:rsid w:val="00A76BF7"/>
    <w:rsid w:val="00A80CA7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5C66"/>
    <w:rsid w:val="00B471CE"/>
    <w:rsid w:val="00B520DA"/>
    <w:rsid w:val="00B547F2"/>
    <w:rsid w:val="00B556E6"/>
    <w:rsid w:val="00B578BA"/>
    <w:rsid w:val="00B6068B"/>
    <w:rsid w:val="00B61016"/>
    <w:rsid w:val="00B613E7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800D6"/>
    <w:rsid w:val="00B80CF0"/>
    <w:rsid w:val="00B82051"/>
    <w:rsid w:val="00B83D2B"/>
    <w:rsid w:val="00B8422F"/>
    <w:rsid w:val="00B842E6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D50"/>
    <w:rsid w:val="00BA0269"/>
    <w:rsid w:val="00BA02E0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30BA"/>
    <w:rsid w:val="00BE55DB"/>
    <w:rsid w:val="00BE5DB6"/>
    <w:rsid w:val="00BE6970"/>
    <w:rsid w:val="00BF0D03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6D68"/>
    <w:rsid w:val="00D26EE8"/>
    <w:rsid w:val="00D30217"/>
    <w:rsid w:val="00D31490"/>
    <w:rsid w:val="00D31AB5"/>
    <w:rsid w:val="00D31C20"/>
    <w:rsid w:val="00D31EE8"/>
    <w:rsid w:val="00D323C7"/>
    <w:rsid w:val="00D329C7"/>
    <w:rsid w:val="00D33729"/>
    <w:rsid w:val="00D33A31"/>
    <w:rsid w:val="00D34617"/>
    <w:rsid w:val="00D34730"/>
    <w:rsid w:val="00D34A30"/>
    <w:rsid w:val="00D35D6D"/>
    <w:rsid w:val="00D35E0B"/>
    <w:rsid w:val="00D36F4A"/>
    <w:rsid w:val="00D4191A"/>
    <w:rsid w:val="00D43C30"/>
    <w:rsid w:val="00D44462"/>
    <w:rsid w:val="00D44B56"/>
    <w:rsid w:val="00D44EDE"/>
    <w:rsid w:val="00D45A22"/>
    <w:rsid w:val="00D46629"/>
    <w:rsid w:val="00D47D29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07B5"/>
    <w:rsid w:val="00D719F9"/>
    <w:rsid w:val="00D723B6"/>
    <w:rsid w:val="00D7312C"/>
    <w:rsid w:val="00D7333B"/>
    <w:rsid w:val="00D73D53"/>
    <w:rsid w:val="00D7413D"/>
    <w:rsid w:val="00D76665"/>
    <w:rsid w:val="00D768FE"/>
    <w:rsid w:val="00D76C22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7727"/>
    <w:rsid w:val="00D91620"/>
    <w:rsid w:val="00D92CF3"/>
    <w:rsid w:val="00D95D59"/>
    <w:rsid w:val="00D9643C"/>
    <w:rsid w:val="00D96581"/>
    <w:rsid w:val="00DA0BD0"/>
    <w:rsid w:val="00DA24A0"/>
    <w:rsid w:val="00DA259D"/>
    <w:rsid w:val="00DA4CF8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C10B9"/>
    <w:rsid w:val="00EC14AD"/>
    <w:rsid w:val="00EC16FE"/>
    <w:rsid w:val="00EC2BCF"/>
    <w:rsid w:val="00EC2BF2"/>
    <w:rsid w:val="00EC2F4F"/>
    <w:rsid w:val="00EC324B"/>
    <w:rsid w:val="00EC38E8"/>
    <w:rsid w:val="00EC529E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4878"/>
    <w:rsid w:val="00F14B08"/>
    <w:rsid w:val="00F14EAC"/>
    <w:rsid w:val="00F15653"/>
    <w:rsid w:val="00F16CFD"/>
    <w:rsid w:val="00F17603"/>
    <w:rsid w:val="00F17FA1"/>
    <w:rsid w:val="00F202EF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C19"/>
    <w:rsid w:val="00F5241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026"/>
    <w:rsid w:val="00F7043C"/>
    <w:rsid w:val="00F70DC1"/>
    <w:rsid w:val="00F712D2"/>
    <w:rsid w:val="00F71851"/>
    <w:rsid w:val="00F72ECB"/>
    <w:rsid w:val="00F73F39"/>
    <w:rsid w:val="00F76A4F"/>
    <w:rsid w:val="00F76B63"/>
    <w:rsid w:val="00F8030C"/>
    <w:rsid w:val="00F8298B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93B5F9-1159-2A41-B758-30AFB6CC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39</TotalTime>
  <Pages>4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5181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14</cp:revision>
  <cp:lastPrinted>2019-12-02T08:59:00Z</cp:lastPrinted>
  <dcterms:created xsi:type="dcterms:W3CDTF">2020-01-03T14:11:00Z</dcterms:created>
  <dcterms:modified xsi:type="dcterms:W3CDTF">2020-01-03T23:28:00Z</dcterms:modified>
</cp:coreProperties>
</file>