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11EE480A" w14:textId="77777777" w:rsidTr="00E0255E">
        <w:tc>
          <w:tcPr>
            <w:tcW w:w="1514" w:type="pct"/>
          </w:tcPr>
          <w:p w14:paraId="7D8CC0E7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390D16F7" wp14:editId="4636E203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15D86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49FD9E0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1A4E6F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4E3D327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1CC6344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ACF9BD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0999AA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73FCF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6165C3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72DC079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7E1BF76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1D5C8448" w14:textId="77777777">
        <w:tc>
          <w:tcPr>
            <w:tcW w:w="5000" w:type="pct"/>
            <w:gridSpan w:val="2"/>
          </w:tcPr>
          <w:p w14:paraId="7D4E6E9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44F57138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14:paraId="17054D95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417E179C" w14:textId="41A5B24A" w:rsidR="00AA13B6" w:rsidRPr="00EB53CB" w:rsidRDefault="00AA13B6" w:rsidP="0085325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5A6793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AB697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A6793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014B7203" w14:textId="77777777" w:rsidR="00AA13B6" w:rsidRPr="00EB53CB" w:rsidRDefault="00AA13B6" w:rsidP="00824900">
      <w:pPr>
        <w:spacing w:after="120"/>
        <w:rPr>
          <w:color w:val="002060"/>
        </w:rPr>
      </w:pPr>
    </w:p>
    <w:p w14:paraId="466184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6337087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1E70A03F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8678737"/>
      <w:r w:rsidRPr="00EB53CB">
        <w:rPr>
          <w:color w:val="FFFFFF" w:themeColor="background1"/>
        </w:rPr>
        <w:t>SOMMARIO</w:t>
      </w:r>
      <w:bookmarkEnd w:id="0"/>
    </w:p>
    <w:p w14:paraId="61C04303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7D7B7C9" w14:textId="3E6D471A" w:rsidR="00B04E8D" w:rsidRPr="00B04E8D" w:rsidRDefault="00C859A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8678737" w:history="1">
        <w:r w:rsidR="00B04E8D" w:rsidRPr="00B04E8D">
          <w:rPr>
            <w:rStyle w:val="Collegamentoipertestuale"/>
            <w:noProof/>
            <w:color w:val="002060"/>
          </w:rPr>
          <w:t>SOMMARIO</w:t>
        </w:r>
        <w:r w:rsidR="00B04E8D" w:rsidRPr="00B04E8D">
          <w:rPr>
            <w:noProof/>
            <w:webHidden/>
            <w:color w:val="002060"/>
          </w:rPr>
          <w:tab/>
        </w:r>
        <w:r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_Toc18678737 \h </w:instrText>
        </w:r>
        <w:r w:rsidRPr="00B04E8D">
          <w:rPr>
            <w:noProof/>
            <w:webHidden/>
            <w:color w:val="002060"/>
          </w:rPr>
        </w:r>
        <w:r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Pr="00B04E8D">
          <w:rPr>
            <w:noProof/>
            <w:webHidden/>
            <w:color w:val="002060"/>
          </w:rPr>
          <w:fldChar w:fldCharType="end"/>
        </w:r>
      </w:hyperlink>
    </w:p>
    <w:p w14:paraId="19B270DD" w14:textId="73519328" w:rsidR="00B04E8D" w:rsidRPr="00B04E8D" w:rsidRDefault="00A2017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8" w:history="1">
        <w:r w:rsidR="00B04E8D" w:rsidRPr="00B04E8D">
          <w:rPr>
            <w:rStyle w:val="Collegamentoipertestuale"/>
            <w:noProof/>
            <w:color w:val="002060"/>
          </w:rPr>
          <w:t>COMUNICAZIONI DELLA F.I.G.C.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_Toc18678738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DA095C4" w14:textId="1259D06D" w:rsidR="00B04E8D" w:rsidRPr="00B04E8D" w:rsidRDefault="00A2017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9" w:history="1">
        <w:r w:rsidR="00B04E8D" w:rsidRPr="00B04E8D">
          <w:rPr>
            <w:rStyle w:val="Collegamentoipertestuale"/>
            <w:noProof/>
            <w:color w:val="002060"/>
          </w:rPr>
          <w:t>COMUNICAZIONI DELLA L.N.D.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_Toc18678739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449E64FB" w14:textId="4CF6B5CC" w:rsidR="00B04E8D" w:rsidRPr="00B04E8D" w:rsidRDefault="00A2017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0" w:history="1">
        <w:r w:rsidR="00B04E8D" w:rsidRPr="00B04E8D">
          <w:rPr>
            <w:rStyle w:val="Collegamentoipertestuale"/>
            <w:noProof/>
            <w:color w:val="002060"/>
          </w:rPr>
          <w:t>COMUNICAZIONI DELLA DIVISIONE CALCIO A CINQUE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_Toc18678740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0B94D6DD" w14:textId="4EB8139E" w:rsidR="00B04E8D" w:rsidRPr="00B04E8D" w:rsidRDefault="00A2017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1" w:history="1">
        <w:r w:rsidR="00B04E8D" w:rsidRPr="00B04E8D">
          <w:rPr>
            <w:rStyle w:val="Collegamentoipertestuale"/>
            <w:noProof/>
            <w:color w:val="002060"/>
          </w:rPr>
          <w:t>COMUNICAZIONI DEL COMITATO REGIONALE MARCHE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_Toc18678741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803A26A" w14:textId="575DF77F" w:rsidR="00B04E8D" w:rsidRDefault="00A2017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678742" w:history="1">
        <w:r w:rsidR="00B04E8D" w:rsidRPr="00B04E8D">
          <w:rPr>
            <w:rStyle w:val="Collegamentoipertestuale"/>
            <w:noProof/>
            <w:color w:val="002060"/>
          </w:rPr>
          <w:t>NOTIZIE SU ATTIVITA’ AGONISTICA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_Toc18678742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07646C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E7ABD4F" w14:textId="77777777" w:rsidR="00674877" w:rsidRPr="009260DD" w:rsidRDefault="00C859A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14:paraId="75BD62C0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8678738"/>
      <w:r w:rsidRPr="00EB53CB">
        <w:rPr>
          <w:color w:val="FFFFFF" w:themeColor="background1"/>
        </w:rPr>
        <w:t>COMUNICAZIONI DELLA F.I.G.C.</w:t>
      </w:r>
      <w:bookmarkEnd w:id="1"/>
    </w:p>
    <w:p w14:paraId="47CC07F6" w14:textId="77777777" w:rsidR="00F336CC" w:rsidRPr="00F4111A" w:rsidRDefault="00F336CC" w:rsidP="00122193">
      <w:pPr>
        <w:pStyle w:val="LndNormale1"/>
        <w:rPr>
          <w:color w:val="002060"/>
        </w:rPr>
      </w:pPr>
    </w:p>
    <w:p w14:paraId="795A52E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8678739"/>
      <w:r w:rsidRPr="00EB53CB">
        <w:rPr>
          <w:color w:val="FFFFFF" w:themeColor="background1"/>
        </w:rPr>
        <w:t>COMUNICAZIONI DELLA L.N.D.</w:t>
      </w:r>
      <w:bookmarkEnd w:id="2"/>
    </w:p>
    <w:p w14:paraId="25D5ABBA" w14:textId="77777777" w:rsidR="00CB0BB9" w:rsidRPr="00C55D88" w:rsidRDefault="00CB0BB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1129B426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18678740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3AABC93C" w14:textId="77777777" w:rsidR="00CB0BB9" w:rsidRPr="00F336CC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B53DB8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18678741"/>
      <w:r w:rsidRPr="00EB53CB">
        <w:rPr>
          <w:color w:val="FFFFFF" w:themeColor="background1"/>
        </w:rPr>
        <w:t>COMUNICAZIONI DEL COMITATO REGIONALE MARCHE</w:t>
      </w:r>
      <w:bookmarkEnd w:id="5"/>
    </w:p>
    <w:p w14:paraId="02AF3B5F" w14:textId="3E33997E" w:rsidR="00C55D88" w:rsidRDefault="00C55D88" w:rsidP="00264BAF">
      <w:pPr>
        <w:pStyle w:val="LndNormale1"/>
        <w:rPr>
          <w:color w:val="002060"/>
        </w:rPr>
      </w:pPr>
    </w:p>
    <w:p w14:paraId="5EC191F7" w14:textId="77777777" w:rsidR="00D707B5" w:rsidRPr="00AD41A0" w:rsidRDefault="00D707B5" w:rsidP="00D707B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r>
        <w:rPr>
          <w:color w:val="FFFFFF"/>
        </w:rPr>
        <w:t>NOTIZIE SU ATTIVITA’ AGONISTICA</w:t>
      </w:r>
      <w:bookmarkEnd w:id="6"/>
      <w:bookmarkEnd w:id="7"/>
    </w:p>
    <w:p w14:paraId="58F027B0" w14:textId="77777777" w:rsidR="00803DDD" w:rsidRDefault="00803DDD" w:rsidP="00173081">
      <w:pPr>
        <w:pStyle w:val="breakline"/>
        <w:divId w:val="527259509"/>
        <w:rPr>
          <w:color w:val="002060"/>
        </w:rPr>
      </w:pPr>
    </w:p>
    <w:p w14:paraId="1A1212EA" w14:textId="77777777" w:rsidR="001F4D64" w:rsidRPr="001F4D64" w:rsidRDefault="001F4D64" w:rsidP="001F4D64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1F4D64">
        <w:rPr>
          <w:color w:val="002060"/>
        </w:rPr>
        <w:t>COPPA ITALIA CALCIO A 5</w:t>
      </w:r>
    </w:p>
    <w:tbl>
      <w:tblPr>
        <w:tblW w:w="98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1675"/>
        <w:gridCol w:w="207"/>
        <w:gridCol w:w="1057"/>
      </w:tblGrid>
      <w:tr w:rsidR="001F4D64" w:rsidRPr="00AF1C53" w14:paraId="17313979" w14:textId="77777777" w:rsidTr="001F4D64">
        <w:trPr>
          <w:divId w:val="527259509"/>
          <w:trHeight w:val="240"/>
        </w:trPr>
        <w:tc>
          <w:tcPr>
            <w:tcW w:w="582" w:type="dxa"/>
            <w:tcBorders>
              <w:left w:val="nil"/>
              <w:right w:val="nil"/>
            </w:tcBorders>
            <w:shd w:val="clear" w:color="000000" w:fill="EAEAEA"/>
          </w:tcPr>
          <w:p w14:paraId="14586E35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F88A260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Quarti di Finale </w:t>
            </w:r>
          </w:p>
          <w:p w14:paraId="57C9FC6A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03/01/20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20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AE5498B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9434DEF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Semifinali</w:t>
            </w:r>
          </w:p>
          <w:p w14:paraId="3611AE27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4</w:t>
            </w: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20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F52F053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BDA780C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573C1A4F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06/01/20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20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7CA1A26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F59E84A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</w:tr>
      <w:tr w:rsidR="001F4D64" w:rsidRPr="00AF1C53" w14:paraId="1ECD82C1" w14:textId="77777777" w:rsidTr="001F4D64">
        <w:trPr>
          <w:divId w:val="527259509"/>
          <w:trHeight w:val="24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76A196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1CE09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A013E" w14:textId="77777777" w:rsidR="001F4D64" w:rsidRPr="00AF1C53" w:rsidRDefault="001F4D64" w:rsidP="00D11881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E766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1F156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463D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7ACD0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5ED2166F" w14:textId="77777777" w:rsidTr="001F4D64">
        <w:trPr>
          <w:divId w:val="527259509"/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4D1DDBC3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D84A3C8" w14:textId="77777777" w:rsidR="001F4D64" w:rsidRPr="0040570B" w:rsidRDefault="001F4D64" w:rsidP="00D11881">
            <w:pPr>
              <w:rPr>
                <w:rFonts w:ascii="Arial" w:hAnsi="Arial" w:cs="Arial"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>
              <w:rPr>
                <w:rFonts w:ascii="Arial" w:hAnsi="Arial" w:cs="Arial"/>
                <w:iCs/>
                <w:color w:val="002060"/>
                <w:sz w:val="22"/>
                <w:szCs w:val="22"/>
              </w:rPr>
              <w:t xml:space="preserve"> </w:t>
            </w:r>
            <w:r w:rsidRPr="0040570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RECANATI CALCIO A 5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BDE43" w14:textId="77777777" w:rsidR="001F4D64" w:rsidRPr="006D619E" w:rsidRDefault="001F4D64" w:rsidP="00D11881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6D619E">
              <w:rPr>
                <w:rFonts w:ascii="Arial" w:hAnsi="Arial" w:cs="Arial"/>
                <w:b/>
                <w:bCs/>
                <w:color w:val="002060"/>
              </w:rPr>
              <w:t>RECANATI CALCIO A 5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A896D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719A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DE16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4BC8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63E5032D" w14:textId="77777777" w:rsidTr="001F4D64">
        <w:trPr>
          <w:divId w:val="527259509"/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3CB3766B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D2B565" w14:textId="77777777" w:rsidR="001F4D64" w:rsidRPr="00AF1C53" w:rsidRDefault="001F4D64" w:rsidP="00D11881">
            <w:pPr>
              <w:rPr>
                <w:rFonts w:ascii="Arial" w:hAnsi="Arial" w:cs="Arial"/>
                <w:i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40570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OLYMPIA FANO C5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5CB51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5C448" w14:textId="77777777" w:rsidR="001F4D64" w:rsidRPr="00AF1C53" w:rsidRDefault="001F4D64" w:rsidP="00D11881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7E0AF" w14:textId="10586BAD" w:rsidR="001F4D64" w:rsidRPr="00863AB5" w:rsidRDefault="00863AB5" w:rsidP="00D11881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863AB5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RECANATI C5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D3944E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D6268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6E921702" w14:textId="77777777" w:rsidTr="001F4D64">
        <w:trPr>
          <w:divId w:val="527259509"/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3B7B58E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lastRenderedPageBreak/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BCEB1F" w14:textId="77777777" w:rsidR="001F4D64" w:rsidRPr="0040570B" w:rsidRDefault="001F4D64" w:rsidP="00D11881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3</w:t>
            </w:r>
            <w:r>
              <w:rPr>
                <w:rFonts w:ascii="Arial" w:hAnsi="Arial" w:cs="Arial"/>
                <w:iCs/>
                <w:color w:val="002060"/>
                <w:sz w:val="22"/>
                <w:szCs w:val="22"/>
              </w:rPr>
              <w:t xml:space="preserve"> </w:t>
            </w:r>
            <w:r w:rsidRPr="0040570B">
              <w:rPr>
                <w:rFonts w:ascii="Arial" w:hAnsi="Arial" w:cs="Arial"/>
                <w:b/>
                <w:bCs/>
                <w:iCs/>
                <w:color w:val="002060"/>
                <w:sz w:val="21"/>
                <w:szCs w:val="21"/>
              </w:rPr>
              <w:t>MONTELUPONE CALCIO A 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94B244" w14:textId="77777777" w:rsidR="001F4D64" w:rsidRPr="006D619E" w:rsidRDefault="001F4D64" w:rsidP="00D11881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6D619E">
              <w:rPr>
                <w:rFonts w:ascii="Arial" w:hAnsi="Arial" w:cs="Arial"/>
                <w:b/>
                <w:bCs/>
                <w:color w:val="002060"/>
              </w:rPr>
              <w:t>C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. </w:t>
            </w:r>
            <w:r w:rsidRPr="006D619E">
              <w:rPr>
                <w:rFonts w:ascii="Arial" w:hAnsi="Arial" w:cs="Arial"/>
                <w:b/>
                <w:bCs/>
                <w:color w:val="002060"/>
              </w:rPr>
              <w:t>CASTRUM LAURI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C8C7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E2754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7B5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45AF4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5CB6F1AC" w14:textId="77777777" w:rsidTr="001F4D64">
        <w:trPr>
          <w:divId w:val="527259509"/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758995CB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48681" w14:textId="77777777" w:rsidR="001F4D64" w:rsidRPr="0040570B" w:rsidRDefault="001F4D64" w:rsidP="00D11881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>
              <w:rPr>
                <w:rFonts w:ascii="Arial" w:hAnsi="Arial" w:cs="Arial"/>
                <w:iCs/>
                <w:color w:val="002060"/>
                <w:sz w:val="22"/>
                <w:szCs w:val="22"/>
              </w:rPr>
              <w:t xml:space="preserve"> </w:t>
            </w:r>
            <w:r w:rsidRPr="0040570B">
              <w:rPr>
                <w:rFonts w:ascii="Arial" w:hAnsi="Arial" w:cs="Arial"/>
                <w:b/>
                <w:bCs/>
                <w:iCs/>
                <w:color w:val="002060"/>
                <w:sz w:val="21"/>
                <w:szCs w:val="21"/>
              </w:rPr>
              <w:t>CALCETTO CASTRUM LAURI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E325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EEBF2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E4CC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1C8D" w14:textId="77777777" w:rsidR="001F4D64" w:rsidRPr="00AF1C53" w:rsidRDefault="001F4D64" w:rsidP="00D11881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54362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6C92FBE5" w14:textId="77777777" w:rsidTr="001F4D64">
        <w:trPr>
          <w:divId w:val="527259509"/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716242FA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3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61B05573" w14:textId="77777777" w:rsidR="001F4D64" w:rsidRPr="0040570B" w:rsidRDefault="001F4D64" w:rsidP="00D11881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5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40570B">
              <w:rPr>
                <w:rFonts w:ascii="Arial" w:hAnsi="Arial" w:cs="Arial"/>
                <w:b/>
                <w:bCs/>
                <w:iCs/>
                <w:color w:val="002060"/>
                <w:sz w:val="21"/>
                <w:szCs w:val="21"/>
              </w:rPr>
              <w:t>INVICTA FUTSAL MACERATA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AF485" w14:textId="77777777" w:rsidR="001F4D64" w:rsidRPr="00BE30BA" w:rsidRDefault="001F4D64" w:rsidP="00D11881">
            <w:pPr>
              <w:rPr>
                <w:rFonts w:ascii="Arial" w:hAnsi="Arial" w:cs="Arial"/>
                <w:b/>
                <w:bCs/>
                <w:color w:val="002060"/>
                <w:sz w:val="19"/>
                <w:szCs w:val="19"/>
              </w:rPr>
            </w:pPr>
            <w:r w:rsidRPr="00BE30BA">
              <w:rPr>
                <w:rFonts w:ascii="Arial" w:hAnsi="Arial" w:cs="Arial"/>
                <w:b/>
                <w:bCs/>
                <w:color w:val="002060"/>
              </w:rPr>
              <w:t>M</w:t>
            </w:r>
            <w:r>
              <w:rPr>
                <w:rFonts w:ascii="Arial" w:hAnsi="Arial" w:cs="Arial"/>
                <w:b/>
                <w:bCs/>
                <w:color w:val="002060"/>
              </w:rPr>
              <w:t>.</w:t>
            </w:r>
            <w:r w:rsidRPr="00BE30BA">
              <w:rPr>
                <w:rFonts w:ascii="Arial" w:hAnsi="Arial" w:cs="Arial"/>
                <w:b/>
                <w:bCs/>
                <w:color w:val="002060"/>
              </w:rPr>
              <w:t>SICURO TRE COLLI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360B1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13FFE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B703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9A95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08FB2214" w14:textId="77777777" w:rsidTr="001F4D64">
        <w:trPr>
          <w:divId w:val="527259509"/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</w:tcPr>
          <w:p w14:paraId="5DD67959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07FA4099" w14:textId="77777777" w:rsidR="001F4D64" w:rsidRPr="0040570B" w:rsidRDefault="001F4D64" w:rsidP="00D11881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6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MONTESICURO TRE COLLI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CEB53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9C68" w14:textId="77777777" w:rsidR="001F4D64" w:rsidRPr="00AF1C53" w:rsidRDefault="001F4D64" w:rsidP="00D11881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8FFAC" w14:textId="5865687B" w:rsidR="001F4D64" w:rsidRPr="00863AB5" w:rsidRDefault="00863AB5" w:rsidP="00D11881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MONTESICURO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44AD" w14:textId="77777777" w:rsidR="001F4D64" w:rsidRPr="00AF1C53" w:rsidRDefault="001F4D64" w:rsidP="00D11881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8567F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0507F2FE" w14:textId="77777777" w:rsidTr="001F4D64">
        <w:trPr>
          <w:divId w:val="527259509"/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55707DF" w14:textId="77777777" w:rsidR="001F4D64" w:rsidRPr="00AF1C53" w:rsidRDefault="001F4D64" w:rsidP="00D11881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4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5CF1B" w14:textId="77777777" w:rsidR="001F4D64" w:rsidRPr="0040570B" w:rsidRDefault="001F4D64" w:rsidP="00D11881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7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VALLEFOGLIA C5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76F12A" w14:textId="77777777" w:rsidR="001F4D64" w:rsidRPr="00C649C6" w:rsidRDefault="001F4D64" w:rsidP="00D11881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C649C6">
              <w:rPr>
                <w:rFonts w:ascii="Arial" w:hAnsi="Arial" w:cs="Arial"/>
                <w:b/>
                <w:bCs/>
                <w:color w:val="002060"/>
              </w:rPr>
              <w:t>PIEVE D’ICO C5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E8E22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F78D5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B4BFC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EDCC2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F4D64" w:rsidRPr="00AF1C53" w14:paraId="1AD6B765" w14:textId="77777777" w:rsidTr="001F4D64">
        <w:trPr>
          <w:divId w:val="527259509"/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1D01BF0F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B728C" w14:textId="77777777" w:rsidR="001F4D64" w:rsidRPr="0040570B" w:rsidRDefault="001F4D64" w:rsidP="00D11881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8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PIEVE D’ICO CALCIO A 5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6455E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FFF30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DBEB0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92F25" w14:textId="77777777" w:rsidR="001F4D64" w:rsidRPr="00AF1C53" w:rsidRDefault="001F4D64" w:rsidP="00D11881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63AD" w14:textId="77777777" w:rsidR="001F4D64" w:rsidRPr="00AF1C53" w:rsidRDefault="001F4D64" w:rsidP="00D11881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3A466579" w14:textId="77777777" w:rsidR="001F4D64" w:rsidRPr="00AF1C53" w:rsidRDefault="001F4D64" w:rsidP="001F4D64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39AFAD3F" w14:textId="77777777" w:rsidR="001F4D64" w:rsidRPr="00AF1C53" w:rsidRDefault="001F4D64" w:rsidP="001F4D64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QUARTI DI FINALE</w:t>
      </w:r>
    </w:p>
    <w:p w14:paraId="23961F02" w14:textId="77777777" w:rsidR="001F4D64" w:rsidRPr="00AF1C53" w:rsidRDefault="001F4D64" w:rsidP="001F4D64">
      <w:pPr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VENERDI’</w:t>
      </w:r>
      <w:r w:rsidRPr="00AF1C53">
        <w:rPr>
          <w:rFonts w:ascii="Arial" w:hAnsi="Arial" w:cs="Arial"/>
          <w:b/>
          <w:i/>
          <w:color w:val="002060"/>
          <w:sz w:val="22"/>
          <w:szCs w:val="22"/>
        </w:rPr>
        <w:t xml:space="preserve"> 3 GENNAIO 20</w:t>
      </w:r>
      <w:r>
        <w:rPr>
          <w:rFonts w:ascii="Arial" w:hAnsi="Arial" w:cs="Arial"/>
          <w:b/>
          <w:i/>
          <w:color w:val="002060"/>
          <w:sz w:val="22"/>
          <w:szCs w:val="22"/>
        </w:rPr>
        <w:t>20</w:t>
      </w:r>
    </w:p>
    <w:p w14:paraId="51305064" w14:textId="77777777" w:rsidR="001F4D64" w:rsidRDefault="001F4D64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QUARTI GARA N° 1</w:t>
      </w:r>
      <w:r w:rsidRPr="00AF1C53">
        <w:rPr>
          <w:rFonts w:ascii="Arial" w:hAnsi="Arial" w:cs="Arial"/>
          <w:color w:val="002060"/>
          <w:sz w:val="22"/>
          <w:szCs w:val="22"/>
        </w:rPr>
        <w:tab/>
      </w:r>
      <w:r w:rsidRPr="0040570B">
        <w:rPr>
          <w:rFonts w:ascii="Arial" w:hAnsi="Arial" w:cs="Arial"/>
          <w:b/>
          <w:bCs/>
          <w:color w:val="002060"/>
          <w:sz w:val="22"/>
          <w:szCs w:val="22"/>
        </w:rPr>
        <w:t>RECANATI CALCIO A 5 – OLYMPIA FANO C5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5-0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4588DCCD" w14:textId="77777777" w:rsidR="001F4D64" w:rsidRPr="00AF1C53" w:rsidRDefault="001F4D64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QUARTI GARA N° 2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40570B">
        <w:rPr>
          <w:rFonts w:ascii="Arial" w:hAnsi="Arial" w:cs="Arial"/>
          <w:b/>
          <w:bCs/>
          <w:color w:val="002060"/>
          <w:sz w:val="22"/>
          <w:szCs w:val="22"/>
        </w:rPr>
        <w:t>MONTELUPONE CALCIO A 5 – CALCETTO CASTRUM LAURI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2-7</w:t>
      </w:r>
    </w:p>
    <w:p w14:paraId="2E8B8176" w14:textId="77777777" w:rsidR="001F4D64" w:rsidRPr="00AF1C53" w:rsidRDefault="001F4D64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QUARTI GARA N° 3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40570B">
        <w:rPr>
          <w:rFonts w:ascii="Arial" w:hAnsi="Arial" w:cs="Arial"/>
          <w:b/>
          <w:bCs/>
          <w:color w:val="002060"/>
          <w:sz w:val="22"/>
          <w:szCs w:val="22"/>
        </w:rPr>
        <w:t>INVICTA FUTSAL MACERATA – MONTESICURO TRE COLLI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3-11</w:t>
      </w:r>
    </w:p>
    <w:p w14:paraId="38F24F4E" w14:textId="61AF0959" w:rsidR="001F4D64" w:rsidRPr="00AF1C53" w:rsidRDefault="001F4D64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QUARTI GARA N° 4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40570B">
        <w:rPr>
          <w:rFonts w:ascii="Arial" w:hAnsi="Arial" w:cs="Arial"/>
          <w:b/>
          <w:bCs/>
          <w:color w:val="002060"/>
          <w:sz w:val="22"/>
          <w:szCs w:val="22"/>
        </w:rPr>
        <w:t>VALLEFOGLIA C5 – PIEVE D’ICO CALCIO A 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173224">
        <w:rPr>
          <w:rFonts w:ascii="Arial" w:hAnsi="Arial" w:cs="Arial"/>
          <w:b/>
          <w:bCs/>
          <w:color w:val="002060"/>
          <w:sz w:val="22"/>
          <w:szCs w:val="22"/>
        </w:rPr>
        <w:t>6-8</w:t>
      </w:r>
    </w:p>
    <w:p w14:paraId="42D92918" w14:textId="77777777" w:rsidR="001F4D64" w:rsidRPr="00AF1C53" w:rsidRDefault="001F4D64" w:rsidP="001F4D64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00A5BAE" w14:textId="77777777" w:rsidR="001F4D64" w:rsidRPr="00AF1C53" w:rsidRDefault="001F4D64" w:rsidP="001F4D64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486BF382" w14:textId="77777777" w:rsidR="001F4D64" w:rsidRPr="00AF1C53" w:rsidRDefault="001F4D64" w:rsidP="001F4D64">
      <w:pPr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AF1C53">
        <w:rPr>
          <w:rFonts w:ascii="Arial" w:hAnsi="Arial" w:cs="Arial"/>
          <w:b/>
          <w:i/>
          <w:color w:val="002060"/>
          <w:sz w:val="22"/>
          <w:szCs w:val="22"/>
        </w:rPr>
        <w:t xml:space="preserve">SABATO </w:t>
      </w:r>
      <w:r>
        <w:rPr>
          <w:rFonts w:ascii="Arial" w:hAnsi="Arial" w:cs="Arial"/>
          <w:b/>
          <w:i/>
          <w:color w:val="002060"/>
          <w:sz w:val="22"/>
          <w:szCs w:val="22"/>
        </w:rPr>
        <w:t>4</w:t>
      </w:r>
      <w:r w:rsidRPr="00AF1C53">
        <w:rPr>
          <w:rFonts w:ascii="Arial" w:hAnsi="Arial" w:cs="Arial"/>
          <w:b/>
          <w:i/>
          <w:color w:val="002060"/>
          <w:sz w:val="22"/>
          <w:szCs w:val="22"/>
        </w:rPr>
        <w:t xml:space="preserve"> GENNAIO 20</w:t>
      </w:r>
      <w:r>
        <w:rPr>
          <w:rFonts w:ascii="Arial" w:hAnsi="Arial" w:cs="Arial"/>
          <w:b/>
          <w:i/>
          <w:color w:val="002060"/>
          <w:sz w:val="22"/>
          <w:szCs w:val="22"/>
        </w:rPr>
        <w:t>20</w:t>
      </w:r>
    </w:p>
    <w:p w14:paraId="7F69481D" w14:textId="499A6436" w:rsidR="001F4D64" w:rsidRDefault="001F4D64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SEMIFINALE GARA N° 1 </w:t>
      </w:r>
      <w:r w:rsidR="00803DDD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RECANATI CALCIO A 5 – CALCETTO CASTRUM LAURI</w:t>
      </w:r>
      <w:r w:rsidR="00863AB5">
        <w:rPr>
          <w:rFonts w:ascii="Arial" w:hAnsi="Arial" w:cs="Arial"/>
          <w:b/>
          <w:bCs/>
          <w:color w:val="002060"/>
          <w:sz w:val="22"/>
          <w:szCs w:val="22"/>
        </w:rPr>
        <w:tab/>
        <w:t>8-3</w:t>
      </w:r>
    </w:p>
    <w:p w14:paraId="7DFEB3EC" w14:textId="738D1EC5" w:rsidR="001F4D64" w:rsidRPr="00803DDD" w:rsidRDefault="001F4D64" w:rsidP="00803DDD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SEMIFINALE GARA N° 2</w:t>
      </w:r>
      <w:r w:rsidR="00803DDD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MONTESICURO TRE COLLI – PIEVE D’ICO CALCIO A 5</w:t>
      </w:r>
      <w:r w:rsidR="00DA5447">
        <w:rPr>
          <w:rFonts w:ascii="Arial" w:hAnsi="Arial" w:cs="Arial"/>
          <w:b/>
          <w:bCs/>
          <w:color w:val="002060"/>
          <w:sz w:val="22"/>
          <w:szCs w:val="22"/>
        </w:rPr>
        <w:tab/>
        <w:t>6-2</w:t>
      </w:r>
      <w:bookmarkStart w:id="8" w:name="_GoBack"/>
      <w:bookmarkEnd w:id="8"/>
    </w:p>
    <w:p w14:paraId="2F496743" w14:textId="77777777" w:rsidR="001F4D64" w:rsidRPr="009F328D" w:rsidRDefault="001F4D64" w:rsidP="001F4D64">
      <w:pPr>
        <w:pStyle w:val="Corpodeltesto21"/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E0B3900" w14:textId="77777777" w:rsidR="001F4D64" w:rsidRPr="00AF1C53" w:rsidRDefault="001F4D64" w:rsidP="001F4D64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7F968FA9" w14:textId="77777777" w:rsidR="001F4D64" w:rsidRPr="00457199" w:rsidRDefault="001F4D64" w:rsidP="001F4D64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proofErr w:type="spellStart"/>
      <w:r w:rsidRPr="00457199">
        <w:rPr>
          <w:rFonts w:ascii="Arial" w:hAnsi="Arial" w:cs="Arial"/>
          <w:b/>
          <w:bCs/>
          <w:color w:val="002060"/>
          <w:sz w:val="22"/>
          <w:szCs w:val="22"/>
        </w:rPr>
        <w:t>PalaCarifac</w:t>
      </w:r>
      <w:proofErr w:type="spellEnd"/>
      <w:r w:rsidRPr="00457199">
        <w:rPr>
          <w:rFonts w:ascii="Arial" w:hAnsi="Arial" w:cs="Arial"/>
          <w:b/>
          <w:bCs/>
          <w:color w:val="002060"/>
          <w:sz w:val="22"/>
          <w:szCs w:val="22"/>
        </w:rPr>
        <w:t xml:space="preserve">, </w:t>
      </w:r>
      <w:r w:rsidRPr="00457199">
        <w:rPr>
          <w:rFonts w:ascii="Arial" w:hAnsi="Arial" w:cs="Arial"/>
          <w:color w:val="002060"/>
          <w:sz w:val="22"/>
          <w:szCs w:val="22"/>
        </w:rPr>
        <w:t>Via Giuseppe Verdi di</w:t>
      </w:r>
      <w:r w:rsidRPr="00457199">
        <w:rPr>
          <w:rFonts w:ascii="Arial" w:hAnsi="Arial" w:cs="Arial"/>
          <w:b/>
          <w:bCs/>
          <w:color w:val="002060"/>
          <w:sz w:val="22"/>
          <w:szCs w:val="22"/>
        </w:rPr>
        <w:t xml:space="preserve"> CERRETO D’ESI</w:t>
      </w:r>
    </w:p>
    <w:p w14:paraId="4E123E5B" w14:textId="77777777" w:rsidR="001F4D64" w:rsidRPr="00AF1C53" w:rsidRDefault="001F4D64" w:rsidP="001F4D64">
      <w:pPr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LUNEDI’</w:t>
      </w:r>
      <w:r w:rsidRPr="00AF1C53">
        <w:rPr>
          <w:rFonts w:ascii="Arial" w:hAnsi="Arial" w:cs="Arial"/>
          <w:b/>
          <w:i/>
          <w:color w:val="002060"/>
          <w:sz w:val="22"/>
          <w:szCs w:val="22"/>
        </w:rPr>
        <w:t xml:space="preserve"> 6 GENNAIO 20</w:t>
      </w:r>
      <w:r>
        <w:rPr>
          <w:rFonts w:ascii="Arial" w:hAnsi="Arial" w:cs="Arial"/>
          <w:b/>
          <w:i/>
          <w:color w:val="002060"/>
          <w:sz w:val="22"/>
          <w:szCs w:val="22"/>
        </w:rPr>
        <w:t>20</w:t>
      </w:r>
      <w:r w:rsidRPr="00AF1C53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</w:p>
    <w:p w14:paraId="5CB7DAF9" w14:textId="2A356F4E" w:rsidR="001F4D64" w:rsidRDefault="001F4D64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color w:val="002060"/>
          <w:sz w:val="22"/>
          <w:szCs w:val="22"/>
        </w:rPr>
        <w:t>19:00</w:t>
      </w:r>
      <w:r w:rsidRPr="00AF1C53">
        <w:rPr>
          <w:rFonts w:ascii="Arial" w:hAnsi="Arial" w:cs="Arial"/>
          <w:color w:val="002060"/>
          <w:sz w:val="22"/>
          <w:szCs w:val="22"/>
        </w:rPr>
        <w:tab/>
        <w:t>FINALE (vincente semifinale gara n° 1 - vincente semifinale gara</w:t>
      </w:r>
      <w:r w:rsidRPr="00AF1C53">
        <w:rPr>
          <w:rFonts w:ascii="Arial" w:hAnsi="Arial" w:cs="Arial"/>
          <w:color w:val="002060"/>
          <w:sz w:val="22"/>
          <w:szCs w:val="22"/>
        </w:rPr>
        <w:tab/>
        <w:t>n° 2)</w:t>
      </w:r>
    </w:p>
    <w:p w14:paraId="5EFBC5A5" w14:textId="666ABB09" w:rsidR="000C41A5" w:rsidRDefault="00863AB5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RECANATI CALCIO A 5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MONTESICURO TRE COLLI</w:t>
      </w:r>
    </w:p>
    <w:p w14:paraId="33AF9CDB" w14:textId="77777777" w:rsidR="00DA5447" w:rsidRPr="00010C6E" w:rsidRDefault="00DA5447" w:rsidP="00DA5447">
      <w:pPr>
        <w:pStyle w:val="TITOLOPRINC"/>
        <w:divId w:val="527259509"/>
        <w:rPr>
          <w:color w:val="002060"/>
        </w:rPr>
      </w:pPr>
      <w:r w:rsidRPr="00010C6E">
        <w:rPr>
          <w:color w:val="002060"/>
        </w:rPr>
        <w:t>RISULTATI</w:t>
      </w:r>
    </w:p>
    <w:p w14:paraId="73215F1D" w14:textId="77777777" w:rsidR="00DA5447" w:rsidRPr="00010C6E" w:rsidRDefault="00DA5447" w:rsidP="00DA5447">
      <w:pPr>
        <w:pStyle w:val="breakline"/>
        <w:divId w:val="527259509"/>
        <w:rPr>
          <w:color w:val="002060"/>
        </w:rPr>
      </w:pPr>
    </w:p>
    <w:p w14:paraId="624AC867" w14:textId="77777777" w:rsidR="00DA5447" w:rsidRPr="00010C6E" w:rsidRDefault="00DA5447" w:rsidP="00DA5447">
      <w:pPr>
        <w:pStyle w:val="SOTTOTITOLOCAMPIONATO1"/>
        <w:divId w:val="527259509"/>
        <w:rPr>
          <w:color w:val="002060"/>
        </w:rPr>
      </w:pPr>
      <w:r w:rsidRPr="00010C6E">
        <w:rPr>
          <w:color w:val="002060"/>
        </w:rPr>
        <w:t>RISULTATI UFFICIALI GARE DEL 04/01/2020</w:t>
      </w:r>
    </w:p>
    <w:p w14:paraId="69F714C5" w14:textId="77777777" w:rsidR="00DA5447" w:rsidRPr="00010C6E" w:rsidRDefault="00DA5447" w:rsidP="00DA5447">
      <w:pPr>
        <w:pStyle w:val="SOTTOTITOLOCAMPIONATO2"/>
        <w:divId w:val="527259509"/>
        <w:rPr>
          <w:color w:val="002060"/>
        </w:rPr>
      </w:pPr>
      <w:r w:rsidRPr="00010C6E">
        <w:rPr>
          <w:color w:val="002060"/>
        </w:rPr>
        <w:t>Si trascrivono qui di seguito i risultati ufficiali delle gare disputate</w:t>
      </w:r>
    </w:p>
    <w:p w14:paraId="46E4C559" w14:textId="77777777" w:rsidR="00DA5447" w:rsidRPr="00010C6E" w:rsidRDefault="00DA5447" w:rsidP="00DA5447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A5447" w:rsidRPr="00010C6E" w14:paraId="1313B0D6" w14:textId="77777777" w:rsidTr="00DA5447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A5447" w:rsidRPr="00010C6E" w14:paraId="612E0200" w14:textId="77777777" w:rsidTr="000C2C2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173C3DE" w14:textId="77777777" w:rsidR="00DA5447" w:rsidRPr="00010C6E" w:rsidRDefault="00DA5447" w:rsidP="000C2C22">
                  <w:pPr>
                    <w:pStyle w:val="HEADERTABELLA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DA5447" w:rsidRPr="00010C6E" w14:paraId="67DBAB40" w14:textId="77777777" w:rsidTr="000C2C2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D0F987C" w14:textId="77777777" w:rsidR="00DA5447" w:rsidRPr="00010C6E" w:rsidRDefault="00DA5447" w:rsidP="000C2C22">
                  <w:pPr>
                    <w:pStyle w:val="ROWTABELLA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MONTESICURO TRE COLLI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A59A8C3" w14:textId="77777777" w:rsidR="00DA5447" w:rsidRPr="00010C6E" w:rsidRDefault="00DA5447" w:rsidP="000C2C22">
                  <w:pPr>
                    <w:pStyle w:val="ROWTABELLA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- PIEVE D ICO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CAC00E6" w14:textId="77777777" w:rsidR="00DA5447" w:rsidRPr="00010C6E" w:rsidRDefault="00DA5447" w:rsidP="000C2C2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DAB835E" w14:textId="77777777" w:rsidR="00DA5447" w:rsidRPr="00010C6E" w:rsidRDefault="00DA5447" w:rsidP="000C2C2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 </w:t>
                  </w:r>
                </w:p>
              </w:tc>
            </w:tr>
            <w:tr w:rsidR="00DA5447" w:rsidRPr="00010C6E" w14:paraId="7C33E317" w14:textId="77777777" w:rsidTr="000C2C2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145AB0F" w14:textId="77777777" w:rsidR="00DA5447" w:rsidRPr="00010C6E" w:rsidRDefault="00DA5447" w:rsidP="000C2C22">
                  <w:pPr>
                    <w:pStyle w:val="ROWTABELLA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RECANATI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8C06579" w14:textId="77777777" w:rsidR="00DA5447" w:rsidRPr="00010C6E" w:rsidRDefault="00DA5447" w:rsidP="000C2C22">
                  <w:pPr>
                    <w:pStyle w:val="ROWTABELLA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- CALCETTO CASTRUM LAURI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80192B9" w14:textId="77777777" w:rsidR="00DA5447" w:rsidRPr="00010C6E" w:rsidRDefault="00DA5447" w:rsidP="000C2C2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8 - 3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F668CC9" w14:textId="77777777" w:rsidR="00DA5447" w:rsidRPr="00010C6E" w:rsidRDefault="00DA5447" w:rsidP="000C2C2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 </w:t>
                  </w:r>
                </w:p>
              </w:tc>
            </w:tr>
          </w:tbl>
          <w:p w14:paraId="6D9BF505" w14:textId="77777777" w:rsidR="00DA5447" w:rsidRPr="00010C6E" w:rsidRDefault="00DA5447" w:rsidP="000C2C22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7573CA7F" w14:textId="77777777" w:rsidR="00DA5447" w:rsidRPr="00010C6E" w:rsidRDefault="00DA5447" w:rsidP="00DA5447">
      <w:pPr>
        <w:pStyle w:val="breakline"/>
        <w:divId w:val="527259509"/>
        <w:rPr>
          <w:color w:val="002060"/>
        </w:rPr>
      </w:pPr>
    </w:p>
    <w:p w14:paraId="762C5249" w14:textId="77777777" w:rsidR="00DA5447" w:rsidRPr="00010C6E" w:rsidRDefault="00DA5447" w:rsidP="00DA5447">
      <w:pPr>
        <w:pStyle w:val="breakline"/>
        <w:divId w:val="527259509"/>
        <w:rPr>
          <w:color w:val="002060"/>
        </w:rPr>
      </w:pPr>
    </w:p>
    <w:p w14:paraId="1D5DA6F1" w14:textId="77777777" w:rsidR="00DA5447" w:rsidRPr="00010C6E" w:rsidRDefault="00DA5447" w:rsidP="00DA5447">
      <w:pPr>
        <w:pStyle w:val="TITOLOPRINC"/>
        <w:divId w:val="527259509"/>
        <w:rPr>
          <w:color w:val="002060"/>
        </w:rPr>
      </w:pPr>
      <w:r w:rsidRPr="00010C6E">
        <w:rPr>
          <w:color w:val="002060"/>
        </w:rPr>
        <w:t>GIUDICE SPORTIVO</w:t>
      </w:r>
    </w:p>
    <w:p w14:paraId="2CDA3F19" w14:textId="77777777" w:rsidR="00DA5447" w:rsidRPr="00010C6E" w:rsidRDefault="00DA5447" w:rsidP="00DA5447">
      <w:pPr>
        <w:pStyle w:val="diffida"/>
        <w:divId w:val="527259509"/>
        <w:rPr>
          <w:color w:val="002060"/>
        </w:rPr>
      </w:pPr>
      <w:r w:rsidRPr="00010C6E">
        <w:rPr>
          <w:color w:val="002060"/>
        </w:rPr>
        <w:t xml:space="preserve">Il Giudice Sportivo, </w:t>
      </w:r>
      <w:r w:rsidRPr="00010C6E">
        <w:rPr>
          <w:color w:val="002060"/>
        </w:rPr>
        <w:t>Marco Marconi</w:t>
      </w:r>
      <w:r w:rsidRPr="00010C6E">
        <w:rPr>
          <w:color w:val="002060"/>
        </w:rPr>
        <w:t xml:space="preserve"> nella seduta del 0</w:t>
      </w:r>
      <w:r w:rsidRPr="00010C6E">
        <w:rPr>
          <w:color w:val="002060"/>
        </w:rPr>
        <w:t>4</w:t>
      </w:r>
      <w:r w:rsidRPr="00010C6E">
        <w:rPr>
          <w:color w:val="002060"/>
        </w:rPr>
        <w:t>/01/2020 ha adottato le decisioni che di seguito integralmente si riportano:</w:t>
      </w:r>
    </w:p>
    <w:p w14:paraId="4BB369DD" w14:textId="77777777" w:rsidR="00DA5447" w:rsidRPr="00010C6E" w:rsidRDefault="00DA5447" w:rsidP="00DA5447">
      <w:pPr>
        <w:pStyle w:val="titolo10"/>
        <w:divId w:val="527259509"/>
        <w:rPr>
          <w:color w:val="002060"/>
        </w:rPr>
      </w:pPr>
      <w:r w:rsidRPr="00010C6E">
        <w:rPr>
          <w:color w:val="002060"/>
        </w:rPr>
        <w:t xml:space="preserve">GARE DEL 4/ 1/2020 </w:t>
      </w:r>
    </w:p>
    <w:p w14:paraId="3CF11D93" w14:textId="77777777" w:rsidR="00DA5447" w:rsidRPr="00010C6E" w:rsidRDefault="00DA5447" w:rsidP="00DA5447">
      <w:pPr>
        <w:pStyle w:val="titolo7a"/>
        <w:divId w:val="527259509"/>
        <w:rPr>
          <w:color w:val="002060"/>
        </w:rPr>
      </w:pPr>
      <w:r w:rsidRPr="00010C6E">
        <w:rPr>
          <w:color w:val="002060"/>
        </w:rPr>
        <w:t xml:space="preserve">PROVVEDIMENTI DISCIPLINARI </w:t>
      </w:r>
    </w:p>
    <w:p w14:paraId="09086586" w14:textId="77777777" w:rsidR="00DA5447" w:rsidRPr="00010C6E" w:rsidRDefault="00DA5447" w:rsidP="00DA5447">
      <w:pPr>
        <w:pStyle w:val="TITOLO7B"/>
        <w:divId w:val="527259509"/>
        <w:rPr>
          <w:color w:val="002060"/>
        </w:rPr>
      </w:pPr>
      <w:r w:rsidRPr="00010C6E">
        <w:rPr>
          <w:color w:val="002060"/>
        </w:rPr>
        <w:t xml:space="preserve">In base alle risultanze degli atti ufficiali sono state deliberate le seguenti sanzioni disciplinari. </w:t>
      </w:r>
    </w:p>
    <w:p w14:paraId="222B8658" w14:textId="77777777" w:rsidR="00DA5447" w:rsidRPr="00010C6E" w:rsidRDefault="00DA5447" w:rsidP="00DA5447">
      <w:pPr>
        <w:pStyle w:val="titolo3"/>
        <w:divId w:val="527259509"/>
        <w:rPr>
          <w:color w:val="002060"/>
        </w:rPr>
      </w:pPr>
      <w:r w:rsidRPr="00010C6E">
        <w:rPr>
          <w:color w:val="002060"/>
        </w:rPr>
        <w:t xml:space="preserve">DIRIGENTI </w:t>
      </w:r>
    </w:p>
    <w:p w14:paraId="7ACDAE70" w14:textId="77777777" w:rsidR="00DA5447" w:rsidRPr="00010C6E" w:rsidRDefault="00DA5447" w:rsidP="00DA5447">
      <w:pPr>
        <w:pStyle w:val="titolo20"/>
        <w:divId w:val="527259509"/>
        <w:rPr>
          <w:color w:val="002060"/>
        </w:rPr>
      </w:pPr>
      <w:r w:rsidRPr="00010C6E">
        <w:rPr>
          <w:color w:val="002060"/>
        </w:rPr>
        <w:t xml:space="preserve">AMMONIZIONE E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A5447" w:rsidRPr="00010C6E" w14:paraId="2F4C2F86" w14:textId="77777777" w:rsidTr="00DA5447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AA020A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MARCHETTI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1CFD24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28412C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58E876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DAC88A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</w:tr>
    </w:tbl>
    <w:p w14:paraId="18C7F5E8" w14:textId="77777777" w:rsidR="00DA5447" w:rsidRPr="00010C6E" w:rsidRDefault="00DA5447" w:rsidP="00DA5447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010C6E">
        <w:rPr>
          <w:color w:val="002060"/>
        </w:rPr>
        <w:t xml:space="preserve">allontanato per condotta non regolamentare. </w:t>
      </w:r>
    </w:p>
    <w:p w14:paraId="4A319109" w14:textId="77777777" w:rsidR="00DA5447" w:rsidRPr="00010C6E" w:rsidRDefault="00DA5447" w:rsidP="00DA5447">
      <w:pPr>
        <w:pStyle w:val="titolo3"/>
        <w:divId w:val="527259509"/>
        <w:rPr>
          <w:color w:val="002060"/>
        </w:rPr>
      </w:pPr>
      <w:r w:rsidRPr="00010C6E">
        <w:rPr>
          <w:color w:val="002060"/>
        </w:rPr>
        <w:t xml:space="preserve">CALCIATORI ESPULSI </w:t>
      </w:r>
    </w:p>
    <w:p w14:paraId="6A95D23F" w14:textId="77777777" w:rsidR="00DA5447" w:rsidRPr="00010C6E" w:rsidRDefault="00DA5447" w:rsidP="00DA5447">
      <w:pPr>
        <w:pStyle w:val="titolo20"/>
        <w:divId w:val="527259509"/>
        <w:rPr>
          <w:color w:val="002060"/>
        </w:rPr>
      </w:pPr>
      <w:r w:rsidRPr="00010C6E">
        <w:rPr>
          <w:color w:val="002060"/>
        </w:rPr>
        <w:lastRenderedPageBreak/>
        <w:t xml:space="preserve">SQUALIFICA PER DUE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A5447" w:rsidRPr="00010C6E" w14:paraId="2719CE68" w14:textId="77777777" w:rsidTr="00DA5447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AF9BC6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CARNEVALI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F7A916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 xml:space="preserve">(RECANATI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1E86A3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1FE64B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D2A53C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</w:tr>
    </w:tbl>
    <w:p w14:paraId="24103CEE" w14:textId="77777777" w:rsidR="00DA5447" w:rsidRPr="00010C6E" w:rsidRDefault="00DA5447" w:rsidP="00DA5447">
      <w:pPr>
        <w:pStyle w:val="titolo3"/>
        <w:divId w:val="527259509"/>
        <w:rPr>
          <w:color w:val="002060"/>
        </w:rPr>
      </w:pPr>
      <w:r w:rsidRPr="00010C6E">
        <w:rPr>
          <w:color w:val="002060"/>
        </w:rPr>
        <w:t xml:space="preserve">CALCIATORI NON ESPULSI </w:t>
      </w:r>
    </w:p>
    <w:p w14:paraId="1DFE4570" w14:textId="77777777" w:rsidR="00DA5447" w:rsidRPr="00010C6E" w:rsidRDefault="00DA5447" w:rsidP="00DA5447">
      <w:pPr>
        <w:pStyle w:val="titolo20"/>
        <w:divId w:val="527259509"/>
        <w:rPr>
          <w:color w:val="002060"/>
        </w:rPr>
      </w:pPr>
      <w:r w:rsidRPr="00010C6E">
        <w:rPr>
          <w:color w:val="002060"/>
        </w:rPr>
        <w:t xml:space="preserve">SQUALIFICA PER UNA GARA EFFETTIVA PER RECIDIVITA' IN AMMONIZIONE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A5447" w:rsidRPr="00010C6E" w14:paraId="1827995F" w14:textId="77777777" w:rsidTr="00DA5447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BA9E66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BERTOZZI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5B7830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1E87B5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48DC0F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2EF2DC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</w:tr>
    </w:tbl>
    <w:p w14:paraId="423394DF" w14:textId="77777777" w:rsidR="00DA5447" w:rsidRPr="00010C6E" w:rsidRDefault="00DA5447" w:rsidP="00DA5447">
      <w:pPr>
        <w:pStyle w:val="titolo20"/>
        <w:divId w:val="527259509"/>
        <w:rPr>
          <w:color w:val="002060"/>
        </w:rPr>
      </w:pPr>
      <w:r w:rsidRPr="00010C6E">
        <w:rPr>
          <w:color w:val="002060"/>
        </w:rPr>
        <w:t xml:space="preserve">SQUALIFICA PER UNA GARA EFFETTIVA PER RECIDIVITA' IN 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A5447" w:rsidRPr="00010C6E" w14:paraId="1F88B5B3" w14:textId="77777777" w:rsidTr="00DA5447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E3142A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PAOLILLO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897157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CDE788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38067A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5D4765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</w:tr>
    </w:tbl>
    <w:p w14:paraId="5AAF5CDB" w14:textId="77777777" w:rsidR="00DA5447" w:rsidRPr="00010C6E" w:rsidRDefault="00DA5447" w:rsidP="00DA5447">
      <w:pPr>
        <w:pStyle w:val="titolo20"/>
        <w:divId w:val="527259509"/>
        <w:rPr>
          <w:color w:val="002060"/>
        </w:rPr>
      </w:pPr>
      <w:r w:rsidRPr="00010C6E">
        <w:rPr>
          <w:color w:val="002060"/>
        </w:rPr>
        <w:t xml:space="preserve">I </w:t>
      </w:r>
      <w:proofErr w:type="gramStart"/>
      <w:r w:rsidRPr="00010C6E">
        <w:rPr>
          <w:color w:val="002060"/>
        </w:rPr>
        <w:t>AMMONIZIONE :</w:t>
      </w:r>
      <w:proofErr w:type="gramEnd"/>
      <w:r w:rsidRPr="00010C6E">
        <w:rPr>
          <w:color w:val="002060"/>
        </w:rPr>
        <w:t xml:space="preserve">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A5447" w:rsidRPr="00010C6E" w14:paraId="6928BFDC" w14:textId="77777777" w:rsidTr="00DA5447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8A2CAE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PAOLELLA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E0D100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 xml:space="preserve">(CALCETTO CASTRUM LAURI)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BEB2E9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E25A2D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SALVI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AA5FC3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 xml:space="preserve">(CALCETTO CASTRUM LAURI) </w:t>
            </w:r>
          </w:p>
        </w:tc>
      </w:tr>
      <w:tr w:rsidR="00DA5447" w:rsidRPr="00010C6E" w14:paraId="03828CE8" w14:textId="77777777" w:rsidTr="00DA5447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555D39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CIAVATTINI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E628AC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 xml:space="preserve">(MONTESICURO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B34DF0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C1C8FA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MASI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480207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 xml:space="preserve">(MONTESICURO TRE COLLI) </w:t>
            </w:r>
          </w:p>
        </w:tc>
      </w:tr>
    </w:tbl>
    <w:p w14:paraId="2E01FBC4" w14:textId="1D2446DA" w:rsidR="000C41A5" w:rsidRDefault="000C41A5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67D2740E" w14:textId="77777777" w:rsidR="00DA5447" w:rsidRPr="002F198E" w:rsidRDefault="00DA5447" w:rsidP="00DA5447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0FBB29A9" w14:textId="77777777" w:rsidR="00DA5447" w:rsidRPr="002F198E" w:rsidRDefault="00DA5447" w:rsidP="00DA5447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F198E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2F198E">
        <w:rPr>
          <w:rFonts w:ascii="Arial" w:hAnsi="Arial" w:cs="Arial"/>
          <w:noProof/>
          <w:color w:val="002060"/>
          <w:lang w:eastAsia="it-IT"/>
        </w:rPr>
        <w:tab/>
        <w:t xml:space="preserve">       </w:t>
      </w:r>
      <w:r>
        <w:rPr>
          <w:rFonts w:ascii="Arial" w:hAnsi="Arial" w:cs="Arial"/>
          <w:noProof/>
          <w:color w:val="002060"/>
          <w:lang w:eastAsia="it-IT"/>
        </w:rPr>
        <w:t xml:space="preserve">    Marco Marconi</w:t>
      </w:r>
    </w:p>
    <w:p w14:paraId="13BED8F6" w14:textId="3C3CEE9F" w:rsidR="000C41A5" w:rsidRDefault="000C41A5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692E11FD" w14:textId="44F6478E" w:rsidR="000C41A5" w:rsidRPr="00DA5447" w:rsidRDefault="00DA5447" w:rsidP="00DA5447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010C6E">
        <w:rPr>
          <w:color w:val="002060"/>
        </w:rPr>
        <w:t xml:space="preserve">COPPA MARCHE </w:t>
      </w:r>
      <w:r>
        <w:rPr>
          <w:color w:val="002060"/>
        </w:rPr>
        <w:t>UNDER 19</w:t>
      </w:r>
      <w:r w:rsidRPr="00010C6E">
        <w:rPr>
          <w:color w:val="002060"/>
        </w:rPr>
        <w:t xml:space="preserve"> CALCIO </w:t>
      </w:r>
      <w:r>
        <w:rPr>
          <w:color w:val="002060"/>
        </w:rPr>
        <w:t xml:space="preserve">A </w:t>
      </w:r>
      <w:r w:rsidRPr="00010C6E">
        <w:rPr>
          <w:color w:val="002060"/>
        </w:rPr>
        <w:t>5</w:t>
      </w:r>
    </w:p>
    <w:tbl>
      <w:tblPr>
        <w:tblW w:w="98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1675"/>
        <w:gridCol w:w="207"/>
        <w:gridCol w:w="1032"/>
      </w:tblGrid>
      <w:tr w:rsidR="000C41A5" w:rsidRPr="00AF1C53" w14:paraId="6E042DCB" w14:textId="77777777" w:rsidTr="000C41A5">
        <w:trPr>
          <w:divId w:val="527259509"/>
          <w:trHeight w:val="240"/>
        </w:trPr>
        <w:tc>
          <w:tcPr>
            <w:tcW w:w="596" w:type="dxa"/>
            <w:tcBorders>
              <w:left w:val="nil"/>
              <w:right w:val="nil"/>
            </w:tcBorders>
            <w:shd w:val="clear" w:color="000000" w:fill="EAEAEA"/>
          </w:tcPr>
          <w:p w14:paraId="043486D9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E25F631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Semifinali</w:t>
            </w:r>
          </w:p>
          <w:p w14:paraId="41629AF4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04/01/20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20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EDF64DE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B2D9DDF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000E4C5B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05/01/20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20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F93F874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AAF593A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3FEDA71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30EE8C3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  <w:tr w:rsidR="000C41A5" w:rsidRPr="00AF1C53" w14:paraId="58DA2E27" w14:textId="77777777" w:rsidTr="000C41A5">
        <w:trPr>
          <w:divId w:val="527259509"/>
          <w:trHeight w:val="240"/>
        </w:trPr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DC45A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4287FC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7BFD7" w14:textId="77777777" w:rsidR="000C41A5" w:rsidRPr="00AF1C53" w:rsidRDefault="000C41A5" w:rsidP="000C2C22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76728" w14:textId="77777777" w:rsidR="000C41A5" w:rsidRPr="00AF1C53" w:rsidRDefault="000C41A5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D5162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7ED27" w14:textId="77777777" w:rsidR="000C41A5" w:rsidRPr="00AF1C53" w:rsidRDefault="000C41A5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1AEC3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C41A5" w:rsidRPr="00AF1C53" w14:paraId="22AD8593" w14:textId="77777777" w:rsidTr="000C41A5">
        <w:trPr>
          <w:divId w:val="527259509"/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45297AAA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6353A632" w14:textId="47FDF75D" w:rsidR="000C41A5" w:rsidRPr="000C41A5" w:rsidRDefault="000C41A5" w:rsidP="000C2C22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RECANATI CALCIO A 5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1BAF39" w14:textId="6BDF0298" w:rsidR="000C41A5" w:rsidRPr="00F558EE" w:rsidRDefault="00F558EE" w:rsidP="000C2C2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REAL FABRIANO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DD622" w14:textId="77777777" w:rsidR="000C41A5" w:rsidRPr="00AF1C53" w:rsidRDefault="000C41A5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C8135" w14:textId="77777777" w:rsidR="000C41A5" w:rsidRPr="00AF1C53" w:rsidRDefault="000C41A5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5CA8F" w14:textId="77777777" w:rsidR="000C41A5" w:rsidRPr="00AF1C53" w:rsidRDefault="000C41A5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8B6E6" w14:textId="77777777" w:rsidR="000C41A5" w:rsidRPr="00AF1C53" w:rsidRDefault="000C41A5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C41A5" w:rsidRPr="00AF1C53" w14:paraId="6A4E6BE5" w14:textId="77777777" w:rsidTr="000C41A5">
        <w:trPr>
          <w:divId w:val="527259509"/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75EA2114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20403D0" w14:textId="7745F03F" w:rsidR="000C41A5" w:rsidRPr="000C41A5" w:rsidRDefault="000C41A5" w:rsidP="000C2C22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REAL FABRIANO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30CAA" w14:textId="77777777" w:rsidR="000C41A5" w:rsidRPr="00AF1C53" w:rsidRDefault="000C41A5" w:rsidP="000C2C22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C83F" w14:textId="77777777" w:rsidR="000C41A5" w:rsidRPr="00AF1C53" w:rsidRDefault="000C41A5" w:rsidP="000C2C22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407B4" w14:textId="77777777" w:rsidR="000C41A5" w:rsidRPr="00AF1C53" w:rsidRDefault="000C41A5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08771C" w14:textId="77777777" w:rsidR="000C41A5" w:rsidRPr="00AF1C53" w:rsidRDefault="000C41A5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E242B" w14:textId="77777777" w:rsidR="000C41A5" w:rsidRPr="00AF1C53" w:rsidRDefault="000C41A5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C41A5" w:rsidRPr="00AF1C53" w14:paraId="2ACFB45B" w14:textId="77777777" w:rsidTr="000C41A5">
        <w:trPr>
          <w:gridAfter w:val="2"/>
          <w:divId w:val="527259509"/>
          <w:wAfter w:w="1239" w:type="dxa"/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5D8E2E12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A4860" w14:textId="2EAE9C42" w:rsidR="000C41A5" w:rsidRPr="000C41A5" w:rsidRDefault="000C41A5" w:rsidP="000C2C22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3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AMICI DEL CENTROSOCIO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074A90" w14:textId="11A82597" w:rsidR="000C41A5" w:rsidRPr="00F558EE" w:rsidRDefault="00F558EE" w:rsidP="000C2C2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AMICI DEL CENTROS.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5F49" w14:textId="77777777" w:rsidR="000C41A5" w:rsidRPr="00AF1C53" w:rsidRDefault="000C41A5" w:rsidP="000C2C2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85FCB" w14:textId="77777777" w:rsidR="000C41A5" w:rsidRPr="00AF1C53" w:rsidRDefault="000C41A5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0C41A5" w:rsidRPr="00AF1C53" w14:paraId="1E6F2565" w14:textId="77777777" w:rsidTr="000C41A5">
        <w:trPr>
          <w:gridAfter w:val="2"/>
          <w:divId w:val="527259509"/>
          <w:wAfter w:w="1239" w:type="dxa"/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7D46D714" w14:textId="77777777" w:rsidR="000C41A5" w:rsidRPr="00AF1C53" w:rsidRDefault="000C41A5" w:rsidP="000C2C22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61A2C" w14:textId="05B91B6F" w:rsidR="000C41A5" w:rsidRPr="000C41A5" w:rsidRDefault="000C41A5" w:rsidP="000C2C22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U.MANDOLESI</w:t>
            </w:r>
            <w:proofErr w:type="gramEnd"/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 xml:space="preserve"> CALCIO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6BFDB" w14:textId="77777777" w:rsidR="000C41A5" w:rsidRPr="00AF1C53" w:rsidRDefault="000C41A5" w:rsidP="000C2C22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B2567" w14:textId="77777777" w:rsidR="000C41A5" w:rsidRPr="00AF1C53" w:rsidRDefault="000C41A5" w:rsidP="000C2C2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6A907" w14:textId="77777777" w:rsidR="000C41A5" w:rsidRPr="00AF1C53" w:rsidRDefault="000C41A5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28FA61D8" w14:textId="77777777" w:rsidR="000C41A5" w:rsidRPr="00AF1C53" w:rsidRDefault="000C41A5" w:rsidP="000C41A5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8886041" w14:textId="77777777" w:rsidR="000C41A5" w:rsidRPr="00AF1C53" w:rsidRDefault="000C41A5" w:rsidP="000C41A5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12E16DB7" w14:textId="77777777" w:rsidR="000C41A5" w:rsidRPr="00AF1C53" w:rsidRDefault="000C41A5" w:rsidP="000C41A5">
      <w:pPr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SABATO</w:t>
      </w:r>
      <w:r w:rsidRPr="00AF1C53">
        <w:rPr>
          <w:rFonts w:ascii="Arial" w:hAnsi="Arial" w:cs="Arial"/>
          <w:b/>
          <w:i/>
          <w:color w:val="002060"/>
          <w:sz w:val="22"/>
          <w:szCs w:val="22"/>
        </w:rPr>
        <w:t xml:space="preserve"> 4 GENNAIO 20</w:t>
      </w:r>
      <w:r>
        <w:rPr>
          <w:rFonts w:ascii="Arial" w:hAnsi="Arial" w:cs="Arial"/>
          <w:b/>
          <w:i/>
          <w:color w:val="002060"/>
          <w:sz w:val="22"/>
          <w:szCs w:val="22"/>
        </w:rPr>
        <w:t>20</w:t>
      </w:r>
      <w:r w:rsidRPr="00AF1C53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</w:p>
    <w:p w14:paraId="6D3ABF9F" w14:textId="6B358DFD" w:rsidR="000C41A5" w:rsidRPr="000C41A5" w:rsidRDefault="000C41A5" w:rsidP="000C41A5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SEMIFINALE GARA N° 1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RECANATI CALCIO A 5 – REAL FABRIANO</w:t>
      </w:r>
      <w:r w:rsidR="00F558E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F558E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F558EE">
        <w:rPr>
          <w:rFonts w:ascii="Arial" w:hAnsi="Arial" w:cs="Arial"/>
          <w:b/>
          <w:bCs/>
          <w:color w:val="002060"/>
          <w:sz w:val="22"/>
          <w:szCs w:val="22"/>
        </w:rPr>
        <w:tab/>
        <w:t>3-4</w:t>
      </w:r>
    </w:p>
    <w:p w14:paraId="01D6352B" w14:textId="324B3804" w:rsidR="000C41A5" w:rsidRPr="000C41A5" w:rsidRDefault="000C41A5" w:rsidP="000C41A5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SEMIFINALE GARA N° 2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AMICI DEL CENTROSOCIO SP. – </w:t>
      </w:r>
      <w:proofErr w:type="gramStart"/>
      <w:r>
        <w:rPr>
          <w:rFonts w:ascii="Arial" w:hAnsi="Arial" w:cs="Arial"/>
          <w:b/>
          <w:bCs/>
          <w:color w:val="002060"/>
          <w:sz w:val="22"/>
          <w:szCs w:val="22"/>
        </w:rPr>
        <w:t>U.MANDOLESI</w:t>
      </w:r>
      <w:proofErr w:type="gramEnd"/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CALCIO</w:t>
      </w:r>
      <w:r w:rsidR="00F558EE">
        <w:rPr>
          <w:rFonts w:ascii="Arial" w:hAnsi="Arial" w:cs="Arial"/>
          <w:b/>
          <w:bCs/>
          <w:color w:val="002060"/>
          <w:sz w:val="22"/>
          <w:szCs w:val="22"/>
        </w:rPr>
        <w:tab/>
        <w:t>6-2</w:t>
      </w:r>
    </w:p>
    <w:p w14:paraId="11C27696" w14:textId="77777777" w:rsidR="000C41A5" w:rsidRPr="00AF1C53" w:rsidRDefault="000C41A5" w:rsidP="000C41A5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6C4C024D" w14:textId="77777777" w:rsidR="000C41A5" w:rsidRPr="00AF1C53" w:rsidRDefault="000C41A5" w:rsidP="000C41A5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1253B12F" w14:textId="1F856820" w:rsidR="000C41A5" w:rsidRPr="000C41A5" w:rsidRDefault="000C41A5" w:rsidP="000C41A5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proofErr w:type="spellStart"/>
      <w:r w:rsidRPr="00457199">
        <w:rPr>
          <w:rFonts w:ascii="Arial" w:hAnsi="Arial" w:cs="Arial"/>
          <w:b/>
          <w:bCs/>
          <w:color w:val="002060"/>
          <w:sz w:val="22"/>
          <w:szCs w:val="22"/>
        </w:rPr>
        <w:t>PalaCarifac</w:t>
      </w:r>
      <w:proofErr w:type="spellEnd"/>
      <w:r w:rsidRPr="00457199">
        <w:rPr>
          <w:rFonts w:ascii="Arial" w:hAnsi="Arial" w:cs="Arial"/>
          <w:b/>
          <w:bCs/>
          <w:color w:val="002060"/>
          <w:sz w:val="22"/>
          <w:szCs w:val="22"/>
        </w:rPr>
        <w:t xml:space="preserve">, </w:t>
      </w:r>
      <w:r w:rsidRPr="00457199">
        <w:rPr>
          <w:rFonts w:ascii="Arial" w:hAnsi="Arial" w:cs="Arial"/>
          <w:color w:val="002060"/>
          <w:sz w:val="22"/>
          <w:szCs w:val="22"/>
        </w:rPr>
        <w:t>Via Giuseppe Verdi di</w:t>
      </w:r>
      <w:r w:rsidRPr="00457199">
        <w:rPr>
          <w:rFonts w:ascii="Arial" w:hAnsi="Arial" w:cs="Arial"/>
          <w:b/>
          <w:bCs/>
          <w:color w:val="002060"/>
          <w:sz w:val="22"/>
          <w:szCs w:val="22"/>
        </w:rPr>
        <w:t xml:space="preserve"> CERRETO D’ESI</w:t>
      </w:r>
    </w:p>
    <w:p w14:paraId="3B014274" w14:textId="1DEFC48A" w:rsidR="000C41A5" w:rsidRPr="00AF1C53" w:rsidRDefault="000C41A5" w:rsidP="000C41A5">
      <w:pPr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LUNEDI’ 6 GENNAIO 2020</w:t>
      </w:r>
    </w:p>
    <w:p w14:paraId="3A5F26FF" w14:textId="77777777" w:rsidR="000C41A5" w:rsidRPr="00AF1C53" w:rsidRDefault="000C41A5" w:rsidP="000C41A5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ORE 1</w:t>
      </w:r>
      <w:r>
        <w:rPr>
          <w:rFonts w:ascii="Arial" w:hAnsi="Arial" w:cs="Arial"/>
          <w:color w:val="002060"/>
          <w:sz w:val="22"/>
          <w:szCs w:val="22"/>
        </w:rPr>
        <w:t>5</w:t>
      </w:r>
      <w:r w:rsidRPr="00AF1C53">
        <w:rPr>
          <w:rFonts w:ascii="Arial" w:hAnsi="Arial" w:cs="Arial"/>
          <w:color w:val="002060"/>
          <w:sz w:val="22"/>
          <w:szCs w:val="22"/>
        </w:rPr>
        <w:t>:00</w:t>
      </w:r>
      <w:r w:rsidRPr="00AF1C53">
        <w:rPr>
          <w:rFonts w:ascii="Arial" w:hAnsi="Arial" w:cs="Arial"/>
          <w:color w:val="002060"/>
          <w:sz w:val="22"/>
          <w:szCs w:val="22"/>
        </w:rPr>
        <w:tab/>
        <w:t>FINALE (vincente semifinale gara n° 1 - vincente semifinale gara</w:t>
      </w:r>
      <w:r w:rsidRPr="00AF1C53">
        <w:rPr>
          <w:rFonts w:ascii="Arial" w:hAnsi="Arial" w:cs="Arial"/>
          <w:color w:val="002060"/>
          <w:sz w:val="22"/>
          <w:szCs w:val="22"/>
        </w:rPr>
        <w:tab/>
        <w:t>n° 2)</w:t>
      </w:r>
    </w:p>
    <w:p w14:paraId="632583C4" w14:textId="59963557" w:rsidR="00F558EE" w:rsidRPr="00DA5447" w:rsidRDefault="00F558EE" w:rsidP="001F4D64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="00DA5447">
        <w:rPr>
          <w:rFonts w:ascii="Arial" w:hAnsi="Arial" w:cs="Arial"/>
          <w:b/>
          <w:bCs/>
          <w:color w:val="002060"/>
          <w:sz w:val="22"/>
          <w:szCs w:val="22"/>
        </w:rPr>
        <w:t>REAL FABRIANO</w:t>
      </w:r>
      <w:r w:rsidRPr="00F558EE">
        <w:rPr>
          <w:rFonts w:ascii="Arial" w:hAnsi="Arial" w:cs="Arial"/>
          <w:b/>
          <w:bCs/>
          <w:color w:val="002060"/>
          <w:sz w:val="22"/>
          <w:szCs w:val="22"/>
        </w:rPr>
        <w:t xml:space="preserve"> – AMICI DEL CENTROSOCIO SP.</w:t>
      </w:r>
    </w:p>
    <w:p w14:paraId="6E0BB375" w14:textId="77777777" w:rsidR="00DA5447" w:rsidRPr="00010C6E" w:rsidRDefault="00DA5447" w:rsidP="00DA5447">
      <w:pPr>
        <w:pStyle w:val="TITOLOPRINC"/>
        <w:divId w:val="527259509"/>
        <w:rPr>
          <w:color w:val="002060"/>
        </w:rPr>
      </w:pPr>
      <w:r w:rsidRPr="00010C6E">
        <w:rPr>
          <w:color w:val="002060"/>
        </w:rPr>
        <w:t>RISULTATI</w:t>
      </w:r>
    </w:p>
    <w:p w14:paraId="51F08FEE" w14:textId="77777777" w:rsidR="00DA5447" w:rsidRPr="00010C6E" w:rsidRDefault="00DA5447" w:rsidP="00DA5447">
      <w:pPr>
        <w:pStyle w:val="breakline"/>
        <w:divId w:val="527259509"/>
        <w:rPr>
          <w:color w:val="002060"/>
        </w:rPr>
      </w:pPr>
    </w:p>
    <w:p w14:paraId="14CE8431" w14:textId="77777777" w:rsidR="00DA5447" w:rsidRPr="00010C6E" w:rsidRDefault="00DA5447" w:rsidP="00DA5447">
      <w:pPr>
        <w:pStyle w:val="SOTTOTITOLOCAMPIONATO1"/>
        <w:divId w:val="527259509"/>
        <w:rPr>
          <w:color w:val="002060"/>
        </w:rPr>
      </w:pPr>
      <w:r w:rsidRPr="00010C6E">
        <w:rPr>
          <w:color w:val="002060"/>
        </w:rPr>
        <w:t>RISULTATI UFFICIALI GARE DEL 04/01/2020</w:t>
      </w:r>
    </w:p>
    <w:p w14:paraId="51B20066" w14:textId="77777777" w:rsidR="00DA5447" w:rsidRPr="00010C6E" w:rsidRDefault="00DA5447" w:rsidP="00DA5447">
      <w:pPr>
        <w:pStyle w:val="SOTTOTITOLOCAMPIONATO2"/>
        <w:divId w:val="527259509"/>
        <w:rPr>
          <w:color w:val="002060"/>
        </w:rPr>
      </w:pPr>
      <w:r w:rsidRPr="00010C6E">
        <w:rPr>
          <w:color w:val="002060"/>
        </w:rPr>
        <w:t>Si trascrivono qui di seguito i risultati ufficiali delle gare disputate</w:t>
      </w:r>
    </w:p>
    <w:p w14:paraId="34C63687" w14:textId="77777777" w:rsidR="00DA5447" w:rsidRPr="00010C6E" w:rsidRDefault="00DA5447" w:rsidP="00DA5447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A5447" w:rsidRPr="00010C6E" w14:paraId="5DBDE9C5" w14:textId="77777777" w:rsidTr="00DA5447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A5447" w:rsidRPr="00010C6E" w14:paraId="6B146307" w14:textId="77777777" w:rsidTr="000C2C2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3269AFB" w14:textId="77777777" w:rsidR="00DA5447" w:rsidRPr="00010C6E" w:rsidRDefault="00DA5447" w:rsidP="000C2C22">
                  <w:pPr>
                    <w:pStyle w:val="HEADERTABELLA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DA5447" w:rsidRPr="00010C6E" w14:paraId="4B1F0F31" w14:textId="77777777" w:rsidTr="000C2C2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827E734" w14:textId="77777777" w:rsidR="00DA5447" w:rsidRPr="00010C6E" w:rsidRDefault="00DA5447" w:rsidP="000C2C22">
                  <w:pPr>
                    <w:pStyle w:val="ROWTABELLA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DDD597A" w14:textId="77777777" w:rsidR="00DA5447" w:rsidRPr="00010C6E" w:rsidRDefault="00DA5447" w:rsidP="000C2C22">
                  <w:pPr>
                    <w:pStyle w:val="ROWTABELLA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 xml:space="preserve">- </w:t>
                  </w:r>
                  <w:proofErr w:type="gramStart"/>
                  <w:r w:rsidRPr="00010C6E">
                    <w:rPr>
                      <w:color w:val="002060"/>
                    </w:rPr>
                    <w:t>U.MANDOLESI</w:t>
                  </w:r>
                  <w:proofErr w:type="gramEnd"/>
                  <w:r w:rsidRPr="00010C6E">
                    <w:rPr>
                      <w:color w:val="002060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FBEA83D" w14:textId="77777777" w:rsidR="00DA5447" w:rsidRPr="00010C6E" w:rsidRDefault="00DA5447" w:rsidP="000C2C2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048FD02" w14:textId="77777777" w:rsidR="00DA5447" w:rsidRPr="00010C6E" w:rsidRDefault="00DA5447" w:rsidP="000C2C2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 </w:t>
                  </w:r>
                </w:p>
              </w:tc>
            </w:tr>
            <w:tr w:rsidR="00DA5447" w:rsidRPr="00010C6E" w14:paraId="35D3C7DC" w14:textId="77777777" w:rsidTr="000C2C2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196A000" w14:textId="77777777" w:rsidR="00DA5447" w:rsidRPr="00010C6E" w:rsidRDefault="00DA5447" w:rsidP="000C2C22">
                  <w:pPr>
                    <w:pStyle w:val="ROWTABELLA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RECANATI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A84C146" w14:textId="77777777" w:rsidR="00DA5447" w:rsidRPr="00010C6E" w:rsidRDefault="00DA5447" w:rsidP="000C2C22">
                  <w:pPr>
                    <w:pStyle w:val="ROWTABELLA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1F7406C" w14:textId="77777777" w:rsidR="00DA5447" w:rsidRPr="00010C6E" w:rsidRDefault="00DA5447" w:rsidP="000C2C2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56F31BC" w14:textId="77777777" w:rsidR="00DA5447" w:rsidRPr="00010C6E" w:rsidRDefault="00DA5447" w:rsidP="000C2C2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 </w:t>
                  </w:r>
                </w:p>
              </w:tc>
            </w:tr>
          </w:tbl>
          <w:p w14:paraId="18A71ADA" w14:textId="77777777" w:rsidR="00DA5447" w:rsidRPr="00010C6E" w:rsidRDefault="00DA5447" w:rsidP="000C2C22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59BE1CD5" w14:textId="77777777" w:rsidR="00DA5447" w:rsidRPr="00010C6E" w:rsidRDefault="00DA5447" w:rsidP="00DA5447">
      <w:pPr>
        <w:pStyle w:val="breakline"/>
        <w:divId w:val="527259509"/>
        <w:rPr>
          <w:color w:val="002060"/>
        </w:rPr>
      </w:pPr>
    </w:p>
    <w:p w14:paraId="6D64F14A" w14:textId="77777777" w:rsidR="00DA5447" w:rsidRPr="00010C6E" w:rsidRDefault="00DA5447" w:rsidP="00DA5447">
      <w:pPr>
        <w:pStyle w:val="breakline"/>
        <w:divId w:val="527259509"/>
        <w:rPr>
          <w:color w:val="002060"/>
        </w:rPr>
      </w:pPr>
    </w:p>
    <w:p w14:paraId="5489A2E3" w14:textId="77777777" w:rsidR="00DA5447" w:rsidRPr="00010C6E" w:rsidRDefault="00DA5447" w:rsidP="00DA5447">
      <w:pPr>
        <w:pStyle w:val="TITOLOPRINC"/>
        <w:divId w:val="527259509"/>
        <w:rPr>
          <w:color w:val="002060"/>
        </w:rPr>
      </w:pPr>
      <w:r w:rsidRPr="00010C6E">
        <w:rPr>
          <w:color w:val="002060"/>
        </w:rPr>
        <w:lastRenderedPageBreak/>
        <w:t>GIUDICE SPORTIVO</w:t>
      </w:r>
    </w:p>
    <w:p w14:paraId="3F3AB3CF" w14:textId="77777777" w:rsidR="00DA5447" w:rsidRPr="00010C6E" w:rsidRDefault="00DA5447" w:rsidP="00DA5447">
      <w:pPr>
        <w:pStyle w:val="diffida"/>
        <w:divId w:val="527259509"/>
        <w:rPr>
          <w:color w:val="002060"/>
        </w:rPr>
      </w:pPr>
      <w:r w:rsidRPr="00010C6E">
        <w:rPr>
          <w:color w:val="002060"/>
        </w:rPr>
        <w:t xml:space="preserve">Il Giudice Sportivo, </w:t>
      </w:r>
      <w:r w:rsidRPr="00010C6E">
        <w:rPr>
          <w:color w:val="002060"/>
        </w:rPr>
        <w:t>Marco Marconi</w:t>
      </w:r>
      <w:r w:rsidRPr="00010C6E">
        <w:rPr>
          <w:color w:val="002060"/>
        </w:rPr>
        <w:t xml:space="preserve"> nella seduta del 0</w:t>
      </w:r>
      <w:r w:rsidRPr="00010C6E">
        <w:rPr>
          <w:color w:val="002060"/>
        </w:rPr>
        <w:t>4</w:t>
      </w:r>
      <w:r w:rsidRPr="00010C6E">
        <w:rPr>
          <w:color w:val="002060"/>
        </w:rPr>
        <w:t>/01/2020 ha adottato le decisioni che di seguito integralmente si riportano:</w:t>
      </w:r>
    </w:p>
    <w:p w14:paraId="4A10E1C4" w14:textId="77777777" w:rsidR="00DA5447" w:rsidRPr="00010C6E" w:rsidRDefault="00DA5447" w:rsidP="00DA5447">
      <w:pPr>
        <w:pStyle w:val="titolo10"/>
        <w:divId w:val="527259509"/>
        <w:rPr>
          <w:color w:val="002060"/>
        </w:rPr>
      </w:pPr>
      <w:r w:rsidRPr="00010C6E">
        <w:rPr>
          <w:color w:val="002060"/>
        </w:rPr>
        <w:t xml:space="preserve">GARE DEL 4/ 1/2020 </w:t>
      </w:r>
    </w:p>
    <w:p w14:paraId="04B206AE" w14:textId="77777777" w:rsidR="00DA5447" w:rsidRPr="00010C6E" w:rsidRDefault="00DA5447" w:rsidP="00DA5447">
      <w:pPr>
        <w:pStyle w:val="titolo7a"/>
        <w:divId w:val="527259509"/>
        <w:rPr>
          <w:color w:val="002060"/>
        </w:rPr>
      </w:pPr>
      <w:r w:rsidRPr="00010C6E">
        <w:rPr>
          <w:color w:val="002060"/>
        </w:rPr>
        <w:t xml:space="preserve">PROVVEDIMENTI DISCIPLINARI </w:t>
      </w:r>
    </w:p>
    <w:p w14:paraId="3CB6F8F5" w14:textId="77777777" w:rsidR="00DA5447" w:rsidRPr="00010C6E" w:rsidRDefault="00DA5447" w:rsidP="00DA5447">
      <w:pPr>
        <w:pStyle w:val="TITOLO7B"/>
        <w:divId w:val="527259509"/>
        <w:rPr>
          <w:color w:val="002060"/>
        </w:rPr>
      </w:pPr>
      <w:r w:rsidRPr="00010C6E">
        <w:rPr>
          <w:color w:val="002060"/>
        </w:rPr>
        <w:t xml:space="preserve">In base alle risultanze degli atti ufficiali sono state deliberate le seguenti sanzioni disciplinari. </w:t>
      </w:r>
    </w:p>
    <w:p w14:paraId="5279AE3D" w14:textId="77777777" w:rsidR="00DA5447" w:rsidRPr="00010C6E" w:rsidRDefault="00DA5447" w:rsidP="00DA5447">
      <w:pPr>
        <w:pStyle w:val="titolo3"/>
        <w:divId w:val="527259509"/>
        <w:rPr>
          <w:color w:val="002060"/>
        </w:rPr>
      </w:pPr>
      <w:r w:rsidRPr="00010C6E">
        <w:rPr>
          <w:color w:val="002060"/>
        </w:rPr>
        <w:t xml:space="preserve">CALCIATORI ESPULSI </w:t>
      </w:r>
    </w:p>
    <w:p w14:paraId="211E2ED5" w14:textId="77777777" w:rsidR="00DA5447" w:rsidRPr="00010C6E" w:rsidRDefault="00DA5447" w:rsidP="00DA5447">
      <w:pPr>
        <w:pStyle w:val="titolo20"/>
        <w:divId w:val="527259509"/>
        <w:rPr>
          <w:color w:val="002060"/>
        </w:rPr>
      </w:pPr>
      <w:r w:rsidRPr="00010C6E">
        <w:rPr>
          <w:color w:val="002060"/>
        </w:rPr>
        <w:t xml:space="preserve">SQUALIFICA PER UNA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A5447" w:rsidRPr="00010C6E" w14:paraId="496E5196" w14:textId="77777777" w:rsidTr="00DA5447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F75E99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EUSTACCHI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F4D66B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>(</w:t>
            </w:r>
            <w:proofErr w:type="gramStart"/>
            <w:r w:rsidRPr="00010C6E">
              <w:rPr>
                <w:color w:val="002060"/>
              </w:rPr>
              <w:t>U.MANDOLESI</w:t>
            </w:r>
            <w:proofErr w:type="gramEnd"/>
            <w:r w:rsidRPr="00010C6E">
              <w:rPr>
                <w:color w:val="002060"/>
              </w:rP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D2A19D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8EB63E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F21077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</w:tr>
    </w:tbl>
    <w:p w14:paraId="283CD5B7" w14:textId="77777777" w:rsidR="00DA5447" w:rsidRPr="00010C6E" w:rsidRDefault="00DA5447" w:rsidP="00DA5447">
      <w:pPr>
        <w:pStyle w:val="titolo3"/>
        <w:divId w:val="527259509"/>
        <w:rPr>
          <w:color w:val="002060"/>
        </w:rPr>
      </w:pPr>
      <w:r w:rsidRPr="00010C6E">
        <w:rPr>
          <w:color w:val="002060"/>
        </w:rPr>
        <w:t xml:space="preserve">CALCIATORI NON ESPULSI </w:t>
      </w:r>
    </w:p>
    <w:p w14:paraId="40DF8860" w14:textId="77777777" w:rsidR="00DA5447" w:rsidRPr="00010C6E" w:rsidRDefault="00DA5447" w:rsidP="00DA5447">
      <w:pPr>
        <w:pStyle w:val="titolo20"/>
        <w:divId w:val="527259509"/>
        <w:rPr>
          <w:color w:val="002060"/>
        </w:rPr>
      </w:pPr>
      <w:r w:rsidRPr="00010C6E">
        <w:rPr>
          <w:color w:val="002060"/>
        </w:rPr>
        <w:t xml:space="preserve">I </w:t>
      </w:r>
      <w:proofErr w:type="gramStart"/>
      <w:r w:rsidRPr="00010C6E">
        <w:rPr>
          <w:color w:val="002060"/>
        </w:rPr>
        <w:t>AMMONIZIONE :</w:t>
      </w:r>
      <w:proofErr w:type="gramEnd"/>
      <w:r w:rsidRPr="00010C6E">
        <w:rPr>
          <w:color w:val="002060"/>
        </w:rPr>
        <w:t xml:space="preserve">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A5447" w:rsidRPr="00010C6E" w14:paraId="5D03695A" w14:textId="77777777" w:rsidTr="00DA5447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7F9BDF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ANDREANI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8BA169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 xml:space="preserve">(RECANATI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BC2C76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027353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BUGIARDINI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0F036D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>(</w:t>
            </w:r>
            <w:proofErr w:type="gramStart"/>
            <w:r w:rsidRPr="00010C6E">
              <w:rPr>
                <w:color w:val="002060"/>
              </w:rPr>
              <w:t>U.MANDOLESI</w:t>
            </w:r>
            <w:proofErr w:type="gramEnd"/>
            <w:r w:rsidRPr="00010C6E">
              <w:rPr>
                <w:color w:val="002060"/>
              </w:rPr>
              <w:t xml:space="preserve"> CALCIO) </w:t>
            </w:r>
          </w:p>
        </w:tc>
      </w:tr>
      <w:tr w:rsidR="00DA5447" w:rsidRPr="00010C6E" w14:paraId="4E55B129" w14:textId="77777777" w:rsidTr="00DA5447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ED8C17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MECOZZI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244BDC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>(</w:t>
            </w:r>
            <w:proofErr w:type="gramStart"/>
            <w:r w:rsidRPr="00010C6E">
              <w:rPr>
                <w:color w:val="002060"/>
              </w:rPr>
              <w:t>U.MANDOLESI</w:t>
            </w:r>
            <w:proofErr w:type="gramEnd"/>
            <w:r w:rsidRPr="00010C6E">
              <w:rPr>
                <w:color w:val="002060"/>
              </w:rP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7F1A48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1FEA16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643517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</w:tr>
    </w:tbl>
    <w:p w14:paraId="4B05282A" w14:textId="77777777" w:rsidR="00DA5447" w:rsidRPr="002F198E" w:rsidRDefault="00DA5447" w:rsidP="00DA5447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1FE2A23C" w14:textId="77777777" w:rsidR="00DA5447" w:rsidRPr="002F198E" w:rsidRDefault="00DA5447" w:rsidP="00DA5447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F198E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2F198E">
        <w:rPr>
          <w:rFonts w:ascii="Arial" w:hAnsi="Arial" w:cs="Arial"/>
          <w:noProof/>
          <w:color w:val="002060"/>
          <w:lang w:eastAsia="it-IT"/>
        </w:rPr>
        <w:tab/>
        <w:t xml:space="preserve">       </w:t>
      </w:r>
      <w:r>
        <w:rPr>
          <w:rFonts w:ascii="Arial" w:hAnsi="Arial" w:cs="Arial"/>
          <w:noProof/>
          <w:color w:val="002060"/>
          <w:lang w:eastAsia="it-IT"/>
        </w:rPr>
        <w:t xml:space="preserve">    Marco Marconi</w:t>
      </w:r>
    </w:p>
    <w:p w14:paraId="659C52F2" w14:textId="39270221" w:rsidR="00DA5447" w:rsidRDefault="00DA5447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3D4A99EC" w14:textId="77777777" w:rsidR="00DA5447" w:rsidRPr="00010C6E" w:rsidRDefault="00DA5447" w:rsidP="00DA5447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010C6E">
        <w:rPr>
          <w:color w:val="002060"/>
        </w:rPr>
        <w:t>COPPA MARCHE CALCIO 5 serie D</w:t>
      </w:r>
    </w:p>
    <w:tbl>
      <w:tblPr>
        <w:tblW w:w="98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1675"/>
        <w:gridCol w:w="207"/>
        <w:gridCol w:w="1032"/>
      </w:tblGrid>
      <w:tr w:rsidR="00DA5447" w:rsidRPr="00AF1C53" w14:paraId="2A8E93FC" w14:textId="77777777" w:rsidTr="00DA5447">
        <w:trPr>
          <w:divId w:val="527259509"/>
          <w:trHeight w:val="240"/>
        </w:trPr>
        <w:tc>
          <w:tcPr>
            <w:tcW w:w="596" w:type="dxa"/>
            <w:tcBorders>
              <w:left w:val="nil"/>
              <w:right w:val="nil"/>
            </w:tcBorders>
            <w:shd w:val="clear" w:color="000000" w:fill="EAEAEA"/>
          </w:tcPr>
          <w:p w14:paraId="03834C72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F18688F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Semifinali</w:t>
            </w:r>
          </w:p>
          <w:p w14:paraId="46702A2A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4</w:t>
            </w: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20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80E5C88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A00ADFD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71FA1EB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3939A80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09AEA14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AF1C53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212E958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  <w:tr w:rsidR="00DA5447" w:rsidRPr="00AF1C53" w14:paraId="74357067" w14:textId="77777777" w:rsidTr="00DA5447">
        <w:trPr>
          <w:divId w:val="527259509"/>
          <w:trHeight w:val="240"/>
        </w:trPr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CFFB2C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3A28C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FAD59" w14:textId="77777777" w:rsidR="00DA5447" w:rsidRPr="00AF1C53" w:rsidRDefault="00DA5447" w:rsidP="000C2C22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A1D06" w14:textId="77777777" w:rsidR="00DA5447" w:rsidRPr="00AF1C53" w:rsidRDefault="00DA5447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6C63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2D972" w14:textId="77777777" w:rsidR="00DA5447" w:rsidRPr="00AF1C53" w:rsidRDefault="00DA5447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CCF31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A5447" w:rsidRPr="00AF1C53" w14:paraId="58E76E2E" w14:textId="77777777" w:rsidTr="00DA5447">
        <w:trPr>
          <w:divId w:val="527259509"/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412604F2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6A98968C" w14:textId="77777777" w:rsidR="00DA5447" w:rsidRPr="000C41A5" w:rsidRDefault="00DA5447" w:rsidP="000C2C22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 xml:space="preserve"> BAYER CAPPUCCINI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46281" w14:textId="77777777" w:rsidR="00DA5447" w:rsidRPr="00F558EE" w:rsidRDefault="00DA5447" w:rsidP="000C2C22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F558EE">
              <w:rPr>
                <w:rFonts w:ascii="Arial" w:hAnsi="Arial" w:cs="Arial"/>
                <w:b/>
                <w:bCs/>
                <w:color w:val="002060"/>
              </w:rPr>
              <w:t>BAYER CAPPUCCINI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D3F369" w14:textId="77777777" w:rsidR="00DA5447" w:rsidRPr="00AF1C53" w:rsidRDefault="00DA5447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DE96D" w14:textId="77777777" w:rsidR="00DA5447" w:rsidRPr="00AF1C53" w:rsidRDefault="00DA5447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0ABC0" w14:textId="77777777" w:rsidR="00DA5447" w:rsidRPr="00AF1C53" w:rsidRDefault="00DA5447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9C496" w14:textId="77777777" w:rsidR="00DA5447" w:rsidRPr="00AF1C53" w:rsidRDefault="00DA5447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A5447" w:rsidRPr="00AF1C53" w14:paraId="2E4EBEA7" w14:textId="77777777" w:rsidTr="00DA5447">
        <w:trPr>
          <w:divId w:val="527259509"/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417AC3B0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B1FCC6" w14:textId="77777777" w:rsidR="00DA5447" w:rsidRPr="000C41A5" w:rsidRDefault="00DA5447" w:rsidP="000C2C22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GNANO 04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AF67F" w14:textId="77777777" w:rsidR="00DA5447" w:rsidRPr="00AF1C53" w:rsidRDefault="00DA5447" w:rsidP="000C2C22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3351" w14:textId="77777777" w:rsidR="00DA5447" w:rsidRPr="00AF1C53" w:rsidRDefault="00DA5447" w:rsidP="000C2C22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306159" w14:textId="77777777" w:rsidR="00DA5447" w:rsidRPr="00AF1C53" w:rsidRDefault="00DA5447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372A4" w14:textId="77777777" w:rsidR="00DA5447" w:rsidRPr="00AF1C53" w:rsidRDefault="00DA5447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1E4AF" w14:textId="77777777" w:rsidR="00DA5447" w:rsidRPr="00AF1C53" w:rsidRDefault="00DA5447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A5447" w:rsidRPr="00AF1C53" w14:paraId="73876D92" w14:textId="77777777" w:rsidTr="00DA5447">
        <w:trPr>
          <w:gridAfter w:val="2"/>
          <w:divId w:val="527259509"/>
          <w:wAfter w:w="1239" w:type="dxa"/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1DF4E589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167C94" w14:textId="77777777" w:rsidR="00DA5447" w:rsidRPr="000C41A5" w:rsidRDefault="00DA5447" w:rsidP="000C2C22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3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CALCETTO NUMANA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B6225E" w14:textId="77777777" w:rsidR="00DA5447" w:rsidRPr="00863AB5" w:rsidRDefault="00DA5447" w:rsidP="000C2C22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863AB5">
              <w:rPr>
                <w:rFonts w:ascii="Arial" w:hAnsi="Arial" w:cs="Arial"/>
                <w:b/>
                <w:bCs/>
                <w:color w:val="002060"/>
              </w:rPr>
              <w:t>CALCETTO NUMANA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13981" w14:textId="77777777" w:rsidR="00DA5447" w:rsidRPr="00AF1C53" w:rsidRDefault="00DA5447" w:rsidP="000C2C2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7DD0A" w14:textId="77777777" w:rsidR="00DA5447" w:rsidRPr="00AF1C53" w:rsidRDefault="00DA5447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DA5447" w:rsidRPr="00AF1C53" w14:paraId="0DB74905" w14:textId="77777777" w:rsidTr="00DA5447">
        <w:trPr>
          <w:gridAfter w:val="2"/>
          <w:divId w:val="527259509"/>
          <w:wAfter w:w="1239" w:type="dxa"/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2D8368EF" w14:textId="77777777" w:rsidR="00DA5447" w:rsidRPr="00AF1C53" w:rsidRDefault="00DA5447" w:rsidP="000C2C22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D6C12" w14:textId="77777777" w:rsidR="00DA5447" w:rsidRPr="008D1980" w:rsidRDefault="00DA5447" w:rsidP="000C2C22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FUTSAL VIRE C5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7C0D0" w14:textId="77777777" w:rsidR="00DA5447" w:rsidRPr="00AF1C53" w:rsidRDefault="00DA5447" w:rsidP="000C2C22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CAFF9" w14:textId="77777777" w:rsidR="00DA5447" w:rsidRPr="00AF1C53" w:rsidRDefault="00DA5447" w:rsidP="000C2C2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7B713" w14:textId="77777777" w:rsidR="00DA5447" w:rsidRPr="00AF1C53" w:rsidRDefault="00DA5447" w:rsidP="000C2C2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4B78F49F" w14:textId="77777777" w:rsidR="00DA5447" w:rsidRPr="00AF1C53" w:rsidRDefault="00DA5447" w:rsidP="00DA5447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7A4D4D40" w14:textId="77777777" w:rsidR="00DA5447" w:rsidRPr="00AF1C53" w:rsidRDefault="00DA5447" w:rsidP="00DA5447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02999A1F" w14:textId="77777777" w:rsidR="00DA5447" w:rsidRPr="00AF1C53" w:rsidRDefault="00DA5447" w:rsidP="00DA5447">
      <w:pPr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SABATO 4 GENNAIO 2020</w:t>
      </w:r>
    </w:p>
    <w:p w14:paraId="59BA5321" w14:textId="77777777" w:rsidR="00DA5447" w:rsidRPr="008D1980" w:rsidRDefault="00DA5447" w:rsidP="00DA5447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SEMIFINALE GARA N° 1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BAYER CAPPUCCINI – GNANO 04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8-4</w:t>
      </w:r>
    </w:p>
    <w:p w14:paraId="5C13F7D9" w14:textId="77777777" w:rsidR="00DA5447" w:rsidRPr="008D1980" w:rsidRDefault="00DA5447" w:rsidP="00DA5447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SEMIFINALE GARA N° 2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CALCETTO NUMANA – FUTSAL VIRE C5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5-4</w:t>
      </w:r>
    </w:p>
    <w:p w14:paraId="05182F08" w14:textId="77777777" w:rsidR="00DA5447" w:rsidRPr="00AF1C53" w:rsidRDefault="00DA5447" w:rsidP="00DA5447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0BD0E84D" w14:textId="77777777" w:rsidR="00DA5447" w:rsidRPr="00AF1C53" w:rsidRDefault="00DA5447" w:rsidP="00DA5447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AF1C53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686C93C2" w14:textId="77777777" w:rsidR="00DA5447" w:rsidRPr="007671C2" w:rsidRDefault="00DA5447" w:rsidP="00DA5447">
      <w:pPr>
        <w:pStyle w:val="Corpodeltesto21"/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>Da programmare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BAYER CAPPUCCINI – CALCETTO NUMANA</w:t>
      </w:r>
    </w:p>
    <w:p w14:paraId="286D65C0" w14:textId="77777777" w:rsidR="00DA5447" w:rsidRDefault="00DA5447" w:rsidP="00DA5447">
      <w:pPr>
        <w:pStyle w:val="breakline"/>
        <w:divId w:val="527259509"/>
        <w:rPr>
          <w:color w:val="002060"/>
        </w:rPr>
      </w:pPr>
    </w:p>
    <w:p w14:paraId="71FFD1BE" w14:textId="77777777" w:rsidR="00DA5447" w:rsidRPr="00010C6E" w:rsidRDefault="00DA5447" w:rsidP="00DA5447">
      <w:pPr>
        <w:pStyle w:val="TITOLOPRINC"/>
        <w:divId w:val="527259509"/>
        <w:rPr>
          <w:color w:val="002060"/>
        </w:rPr>
      </w:pPr>
      <w:r w:rsidRPr="00010C6E">
        <w:rPr>
          <w:color w:val="002060"/>
        </w:rPr>
        <w:t>RISULTATI</w:t>
      </w:r>
    </w:p>
    <w:p w14:paraId="7E1E4C26" w14:textId="77777777" w:rsidR="00DA5447" w:rsidRPr="00010C6E" w:rsidRDefault="00DA5447" w:rsidP="00DA5447">
      <w:pPr>
        <w:pStyle w:val="breakline"/>
        <w:divId w:val="527259509"/>
        <w:rPr>
          <w:color w:val="002060"/>
        </w:rPr>
      </w:pPr>
    </w:p>
    <w:p w14:paraId="6B5C3DD2" w14:textId="77777777" w:rsidR="00DA5447" w:rsidRPr="00010C6E" w:rsidRDefault="00DA5447" w:rsidP="00DA5447">
      <w:pPr>
        <w:pStyle w:val="SOTTOTITOLOCAMPIONATO1"/>
        <w:divId w:val="527259509"/>
        <w:rPr>
          <w:color w:val="002060"/>
        </w:rPr>
      </w:pPr>
      <w:r w:rsidRPr="00010C6E">
        <w:rPr>
          <w:color w:val="002060"/>
        </w:rPr>
        <w:t>RISULTATI UFFICIALI GARE DEL 04/01/2020</w:t>
      </w:r>
    </w:p>
    <w:p w14:paraId="4CBC9068" w14:textId="77777777" w:rsidR="00DA5447" w:rsidRPr="00010C6E" w:rsidRDefault="00DA5447" w:rsidP="00DA5447">
      <w:pPr>
        <w:pStyle w:val="SOTTOTITOLOCAMPIONATO2"/>
        <w:divId w:val="527259509"/>
        <w:rPr>
          <w:color w:val="002060"/>
        </w:rPr>
      </w:pPr>
      <w:r w:rsidRPr="00010C6E">
        <w:rPr>
          <w:color w:val="002060"/>
        </w:rPr>
        <w:t>Si trascrivono qui di seguito i risultati ufficiali delle gare disputate</w:t>
      </w:r>
    </w:p>
    <w:p w14:paraId="78FCCE01" w14:textId="77777777" w:rsidR="00DA5447" w:rsidRPr="00010C6E" w:rsidRDefault="00DA5447" w:rsidP="00DA5447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A5447" w:rsidRPr="00010C6E" w14:paraId="1797FFEF" w14:textId="77777777" w:rsidTr="00DA5447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A5447" w:rsidRPr="00010C6E" w14:paraId="352FCEDF" w14:textId="77777777" w:rsidTr="000C2C2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577EF9B" w14:textId="77777777" w:rsidR="00DA5447" w:rsidRPr="00010C6E" w:rsidRDefault="00DA5447" w:rsidP="000C2C22">
                  <w:pPr>
                    <w:pStyle w:val="HEADERTABELLA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DA5447" w:rsidRPr="00010C6E" w14:paraId="68DC2D92" w14:textId="77777777" w:rsidTr="000C2C2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6201862" w14:textId="77777777" w:rsidR="00DA5447" w:rsidRPr="00010C6E" w:rsidRDefault="00DA5447" w:rsidP="000C2C22">
                  <w:pPr>
                    <w:pStyle w:val="ROWTABELLA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BAYER CAPPUCCINI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8541323" w14:textId="77777777" w:rsidR="00DA5447" w:rsidRPr="00010C6E" w:rsidRDefault="00DA5447" w:rsidP="000C2C22">
                  <w:pPr>
                    <w:pStyle w:val="ROWTABELLA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- GNANO 04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C6EEDA5" w14:textId="77777777" w:rsidR="00DA5447" w:rsidRPr="00010C6E" w:rsidRDefault="00DA5447" w:rsidP="000C2C2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8 - 4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69FBB2A" w14:textId="77777777" w:rsidR="00DA5447" w:rsidRPr="00010C6E" w:rsidRDefault="00DA5447" w:rsidP="000C2C2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 </w:t>
                  </w:r>
                </w:p>
              </w:tc>
            </w:tr>
            <w:tr w:rsidR="00DA5447" w:rsidRPr="00010C6E" w14:paraId="404C9FB5" w14:textId="77777777" w:rsidTr="000C2C2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1CD28DB" w14:textId="77777777" w:rsidR="00DA5447" w:rsidRPr="00010C6E" w:rsidRDefault="00DA5447" w:rsidP="000C2C22">
                  <w:pPr>
                    <w:pStyle w:val="ROWTABELLA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CALCETTO NUMANA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6A54C34" w14:textId="77777777" w:rsidR="00DA5447" w:rsidRPr="00010C6E" w:rsidRDefault="00DA5447" w:rsidP="000C2C22">
                  <w:pPr>
                    <w:pStyle w:val="ROWTABELLA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- FUTSAL VIRE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E6916EB" w14:textId="77777777" w:rsidR="00DA5447" w:rsidRPr="00010C6E" w:rsidRDefault="00DA5447" w:rsidP="000C2C2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0A11FC6" w14:textId="77777777" w:rsidR="00DA5447" w:rsidRPr="00010C6E" w:rsidRDefault="00DA5447" w:rsidP="000C2C2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10C6E">
                    <w:rPr>
                      <w:color w:val="002060"/>
                    </w:rPr>
                    <w:t> </w:t>
                  </w:r>
                </w:p>
              </w:tc>
            </w:tr>
          </w:tbl>
          <w:p w14:paraId="5697C61C" w14:textId="77777777" w:rsidR="00DA5447" w:rsidRPr="00010C6E" w:rsidRDefault="00DA5447" w:rsidP="000C2C22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3D422C8C" w14:textId="77777777" w:rsidR="00DA5447" w:rsidRPr="00010C6E" w:rsidRDefault="00DA5447" w:rsidP="00DA5447">
      <w:pPr>
        <w:pStyle w:val="breakline"/>
        <w:divId w:val="527259509"/>
        <w:rPr>
          <w:color w:val="002060"/>
        </w:rPr>
      </w:pPr>
    </w:p>
    <w:p w14:paraId="2EB3BD98" w14:textId="77777777" w:rsidR="00DA5447" w:rsidRPr="00010C6E" w:rsidRDefault="00DA5447" w:rsidP="00DA5447">
      <w:pPr>
        <w:pStyle w:val="breakline"/>
        <w:divId w:val="527259509"/>
        <w:rPr>
          <w:color w:val="002060"/>
        </w:rPr>
      </w:pPr>
    </w:p>
    <w:p w14:paraId="407D35AD" w14:textId="77777777" w:rsidR="00DA5447" w:rsidRPr="00010C6E" w:rsidRDefault="00DA5447" w:rsidP="00DA5447">
      <w:pPr>
        <w:pStyle w:val="TITOLOPRINC"/>
        <w:divId w:val="527259509"/>
        <w:rPr>
          <w:color w:val="002060"/>
        </w:rPr>
      </w:pPr>
      <w:r w:rsidRPr="00010C6E">
        <w:rPr>
          <w:color w:val="002060"/>
        </w:rPr>
        <w:lastRenderedPageBreak/>
        <w:t>GIUDICE SPORTIVO</w:t>
      </w:r>
    </w:p>
    <w:p w14:paraId="1E81164D" w14:textId="77777777" w:rsidR="00DA5447" w:rsidRPr="00010C6E" w:rsidRDefault="00DA5447" w:rsidP="00DA5447">
      <w:pPr>
        <w:pStyle w:val="diffida"/>
        <w:divId w:val="527259509"/>
        <w:rPr>
          <w:color w:val="002060"/>
        </w:rPr>
      </w:pPr>
      <w:r w:rsidRPr="00010C6E">
        <w:rPr>
          <w:color w:val="002060"/>
        </w:rPr>
        <w:t>Il Giudice Sportivo, Marco Marconi nella seduta del 04/01/2020 ha adottato le decisioni che di seguito integralmente si riportano:</w:t>
      </w:r>
    </w:p>
    <w:p w14:paraId="59414364" w14:textId="77777777" w:rsidR="00DA5447" w:rsidRPr="00010C6E" w:rsidRDefault="00DA5447" w:rsidP="00DA5447">
      <w:pPr>
        <w:pStyle w:val="titolo10"/>
        <w:divId w:val="527259509"/>
        <w:rPr>
          <w:color w:val="002060"/>
        </w:rPr>
      </w:pPr>
      <w:r w:rsidRPr="00010C6E">
        <w:rPr>
          <w:color w:val="002060"/>
        </w:rPr>
        <w:t xml:space="preserve">GARE DEL 4/ 1/2020 </w:t>
      </w:r>
    </w:p>
    <w:p w14:paraId="37C32EBE" w14:textId="77777777" w:rsidR="00DA5447" w:rsidRPr="00010C6E" w:rsidRDefault="00DA5447" w:rsidP="00DA5447">
      <w:pPr>
        <w:pStyle w:val="titolo7a"/>
        <w:divId w:val="527259509"/>
        <w:rPr>
          <w:color w:val="002060"/>
        </w:rPr>
      </w:pPr>
      <w:r w:rsidRPr="00010C6E">
        <w:rPr>
          <w:color w:val="002060"/>
        </w:rPr>
        <w:t xml:space="preserve">PROVVEDIMENTI DISCIPLINARI </w:t>
      </w:r>
    </w:p>
    <w:p w14:paraId="55E4F993" w14:textId="77777777" w:rsidR="00DA5447" w:rsidRPr="00010C6E" w:rsidRDefault="00DA5447" w:rsidP="00DA5447">
      <w:pPr>
        <w:pStyle w:val="TITOLO7B"/>
        <w:divId w:val="527259509"/>
        <w:rPr>
          <w:color w:val="002060"/>
        </w:rPr>
      </w:pPr>
      <w:r w:rsidRPr="00010C6E">
        <w:rPr>
          <w:color w:val="002060"/>
        </w:rPr>
        <w:t xml:space="preserve">In base alle risultanze degli atti ufficiali sono state deliberate le seguenti sanzioni disciplinari. </w:t>
      </w:r>
    </w:p>
    <w:p w14:paraId="4C477257" w14:textId="77777777" w:rsidR="00DA5447" w:rsidRPr="00010C6E" w:rsidRDefault="00DA5447" w:rsidP="00DA5447">
      <w:pPr>
        <w:pStyle w:val="titolo3"/>
        <w:divId w:val="527259509"/>
        <w:rPr>
          <w:color w:val="002060"/>
        </w:rPr>
      </w:pPr>
      <w:r w:rsidRPr="00010C6E">
        <w:rPr>
          <w:color w:val="002060"/>
        </w:rPr>
        <w:t xml:space="preserve">CALCIATORI ESPULSI </w:t>
      </w:r>
    </w:p>
    <w:p w14:paraId="6BFA49B2" w14:textId="77777777" w:rsidR="00DA5447" w:rsidRPr="00010C6E" w:rsidRDefault="00DA5447" w:rsidP="00DA5447">
      <w:pPr>
        <w:pStyle w:val="titolo20"/>
        <w:divId w:val="527259509"/>
        <w:rPr>
          <w:color w:val="002060"/>
        </w:rPr>
      </w:pPr>
      <w:r w:rsidRPr="00010C6E">
        <w:rPr>
          <w:color w:val="002060"/>
        </w:rPr>
        <w:t xml:space="preserve">SQUALIFICA PER UNA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A5447" w:rsidRPr="00010C6E" w14:paraId="23AA00DC" w14:textId="77777777" w:rsidTr="00DA5447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EA268D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CICCONI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D5D6D9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A024C4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AF3630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BEB81E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</w:tr>
    </w:tbl>
    <w:p w14:paraId="4BEFC6F9" w14:textId="77777777" w:rsidR="00DA5447" w:rsidRPr="00010C6E" w:rsidRDefault="00DA5447" w:rsidP="00DA5447">
      <w:pPr>
        <w:pStyle w:val="titolo3"/>
        <w:divId w:val="527259509"/>
        <w:rPr>
          <w:color w:val="002060"/>
        </w:rPr>
      </w:pPr>
      <w:r w:rsidRPr="00010C6E">
        <w:rPr>
          <w:color w:val="002060"/>
        </w:rPr>
        <w:t xml:space="preserve">CALCIATORI NON ESPULSI </w:t>
      </w:r>
    </w:p>
    <w:p w14:paraId="48B10A22" w14:textId="77777777" w:rsidR="00DA5447" w:rsidRPr="00010C6E" w:rsidRDefault="00DA5447" w:rsidP="00DA5447">
      <w:pPr>
        <w:pStyle w:val="titolo20"/>
        <w:divId w:val="527259509"/>
        <w:rPr>
          <w:color w:val="002060"/>
        </w:rPr>
      </w:pPr>
      <w:r w:rsidRPr="00010C6E">
        <w:rPr>
          <w:color w:val="002060"/>
        </w:rPr>
        <w:t xml:space="preserve">SQUALIFICA PER UNA GARA EFFETTIVA PER RECIDIVITA' IN 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A5447" w:rsidRPr="00010C6E" w14:paraId="7A064A79" w14:textId="77777777" w:rsidTr="00DA5447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DEA5B9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PIERMARINI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888F36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 xml:space="preserve">(FUTSAL VIRE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EADEC3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70B802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BERRETTA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4FDE0D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 xml:space="preserve">(GNANO 04) </w:t>
            </w:r>
          </w:p>
        </w:tc>
      </w:tr>
    </w:tbl>
    <w:p w14:paraId="5E63F52C" w14:textId="77777777" w:rsidR="00DA5447" w:rsidRPr="00010C6E" w:rsidRDefault="00DA5447" w:rsidP="00DA5447">
      <w:pPr>
        <w:pStyle w:val="titolo20"/>
        <w:divId w:val="527259509"/>
        <w:rPr>
          <w:color w:val="002060"/>
        </w:rPr>
      </w:pPr>
      <w:r w:rsidRPr="00010C6E">
        <w:rPr>
          <w:color w:val="002060"/>
        </w:rPr>
        <w:t xml:space="preserve">I </w:t>
      </w:r>
      <w:proofErr w:type="gramStart"/>
      <w:r w:rsidRPr="00010C6E">
        <w:rPr>
          <w:color w:val="002060"/>
        </w:rPr>
        <w:t>AMMONIZIONE :</w:t>
      </w:r>
      <w:proofErr w:type="gramEnd"/>
      <w:r w:rsidRPr="00010C6E">
        <w:rPr>
          <w:color w:val="002060"/>
        </w:rPr>
        <w:t xml:space="preserve">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A5447" w:rsidRPr="00010C6E" w14:paraId="1C75E444" w14:textId="77777777" w:rsidTr="00DA5447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C18482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PALAZZESI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053BCF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D419BE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EC4193" w14:textId="77777777" w:rsidR="00DA5447" w:rsidRPr="00010C6E" w:rsidRDefault="00DA5447" w:rsidP="000C2C22">
            <w:pPr>
              <w:pStyle w:val="movimento"/>
              <w:rPr>
                <w:color w:val="002060"/>
              </w:rPr>
            </w:pPr>
            <w:r w:rsidRPr="00010C6E">
              <w:rPr>
                <w:color w:val="002060"/>
              </w:rPr>
              <w:t>UGOCCIONI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9C7D0A" w14:textId="77777777" w:rsidR="00DA5447" w:rsidRPr="00010C6E" w:rsidRDefault="00DA5447" w:rsidP="000C2C22">
            <w:pPr>
              <w:pStyle w:val="movimento2"/>
              <w:rPr>
                <w:color w:val="002060"/>
              </w:rPr>
            </w:pPr>
            <w:r w:rsidRPr="00010C6E">
              <w:rPr>
                <w:color w:val="002060"/>
              </w:rPr>
              <w:t xml:space="preserve">(GNANO 04) </w:t>
            </w:r>
          </w:p>
        </w:tc>
      </w:tr>
    </w:tbl>
    <w:p w14:paraId="28897B44" w14:textId="5EFD9824" w:rsidR="00DA5447" w:rsidRDefault="00DA5447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5D0B1F06" w14:textId="77777777" w:rsidR="00DA5447" w:rsidRPr="002F198E" w:rsidRDefault="00DA5447" w:rsidP="00DA5447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0EB20F9C" w14:textId="77777777" w:rsidR="00DA5447" w:rsidRPr="002F198E" w:rsidRDefault="00DA5447" w:rsidP="00DA5447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F198E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</w:r>
      <w:r w:rsidRPr="002F198E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2F198E">
        <w:rPr>
          <w:rFonts w:ascii="Arial" w:hAnsi="Arial" w:cs="Arial"/>
          <w:noProof/>
          <w:color w:val="002060"/>
          <w:lang w:eastAsia="it-IT"/>
        </w:rPr>
        <w:tab/>
        <w:t xml:space="preserve">       </w:t>
      </w:r>
      <w:r>
        <w:rPr>
          <w:rFonts w:ascii="Arial" w:hAnsi="Arial" w:cs="Arial"/>
          <w:noProof/>
          <w:color w:val="002060"/>
          <w:lang w:eastAsia="it-IT"/>
        </w:rPr>
        <w:t xml:space="preserve">    Marco Marconi</w:t>
      </w:r>
    </w:p>
    <w:p w14:paraId="41C27B90" w14:textId="77777777" w:rsidR="00DA5447" w:rsidRPr="001F4D64" w:rsidRDefault="00DA5447" w:rsidP="001F4D64">
      <w:pPr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5DEBFE7E" w14:textId="77777777" w:rsidR="0007646C" w:rsidRDefault="0007646C" w:rsidP="00173081">
      <w:pPr>
        <w:pStyle w:val="breakline"/>
        <w:divId w:val="527259509"/>
        <w:rPr>
          <w:color w:val="002060"/>
        </w:rPr>
      </w:pPr>
    </w:p>
    <w:p w14:paraId="6B40B4CC" w14:textId="67D6F13C" w:rsidR="007B05CF" w:rsidRDefault="007B05CF" w:rsidP="007B05CF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2C386FC" w14:textId="77777777" w:rsidR="0048700B" w:rsidRPr="00C70E09" w:rsidRDefault="0048700B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</w:p>
    <w:p w14:paraId="7C3257A5" w14:textId="5D8A33BF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2594376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257DDCB6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6888F999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69DC475C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7F5272" w:rsidRPr="007F5272" w14:paraId="54ABEABE" w14:textId="77777777" w:rsidTr="00C91750">
        <w:trPr>
          <w:divId w:val="527259509"/>
        </w:trPr>
        <w:tc>
          <w:tcPr>
            <w:tcW w:w="3448" w:type="dxa"/>
          </w:tcPr>
          <w:p w14:paraId="42AA7A06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21181DB6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35388750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4F0EF2D4" w14:textId="77777777" w:rsidTr="00C91750">
        <w:trPr>
          <w:divId w:val="527259509"/>
        </w:trPr>
        <w:tc>
          <w:tcPr>
            <w:tcW w:w="3448" w:type="dxa"/>
          </w:tcPr>
          <w:p w14:paraId="62595D54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195E4559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5097150A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14:paraId="71DFAAD8" w14:textId="77777777" w:rsidTr="00C91750">
        <w:trPr>
          <w:divId w:val="527259509"/>
        </w:trPr>
        <w:tc>
          <w:tcPr>
            <w:tcW w:w="3448" w:type="dxa"/>
          </w:tcPr>
          <w:p w14:paraId="0B8692D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44BB5A0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6279B34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FD9D325" w14:textId="77777777" w:rsidTr="00C91750">
        <w:trPr>
          <w:divId w:val="527259509"/>
        </w:trPr>
        <w:tc>
          <w:tcPr>
            <w:tcW w:w="3448" w:type="dxa"/>
          </w:tcPr>
          <w:p w14:paraId="2CAA0A9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12643E4F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2AB72A2D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66EC8B12" w14:textId="77777777" w:rsidTr="00C91750">
        <w:trPr>
          <w:divId w:val="527259509"/>
        </w:trPr>
        <w:tc>
          <w:tcPr>
            <w:tcW w:w="3448" w:type="dxa"/>
          </w:tcPr>
          <w:p w14:paraId="7286014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19EB6AD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776E8B8D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7DB7FEED" w14:textId="77777777" w:rsidTr="00C91750">
        <w:trPr>
          <w:divId w:val="527259509"/>
        </w:trPr>
        <w:tc>
          <w:tcPr>
            <w:tcW w:w="3448" w:type="dxa"/>
          </w:tcPr>
          <w:p w14:paraId="1BA00C4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6603D85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3C900FB9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16BBB852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3A9ADCC2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6213D671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2E169055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32ABDA35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05DEE81E" w14:textId="77777777" w:rsidR="00C91750" w:rsidRPr="00F53C2C" w:rsidRDefault="00C91750" w:rsidP="00F53C2C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537B779A" w14:textId="77777777" w:rsidR="00822CD8" w:rsidRDefault="00822CD8" w:rsidP="00822CD8">
      <w:pPr>
        <w:pStyle w:val="LndNormale1"/>
        <w:rPr>
          <w:color w:val="002060"/>
        </w:rPr>
      </w:pPr>
    </w:p>
    <w:p w14:paraId="42A82B55" w14:textId="77777777" w:rsidR="00B97D50" w:rsidRDefault="00B97D50" w:rsidP="00822CD8">
      <w:pPr>
        <w:pStyle w:val="LndNormale1"/>
        <w:rPr>
          <w:color w:val="002060"/>
        </w:rPr>
      </w:pPr>
    </w:p>
    <w:p w14:paraId="4893344B" w14:textId="77777777" w:rsidR="00B97D50" w:rsidRPr="007F5272" w:rsidRDefault="00B97D50" w:rsidP="00822CD8">
      <w:pPr>
        <w:pStyle w:val="LndNormale1"/>
        <w:rPr>
          <w:color w:val="002060"/>
        </w:rPr>
      </w:pPr>
    </w:p>
    <w:p w14:paraId="524A07F9" w14:textId="19AA1F78" w:rsidR="006403E4" w:rsidRPr="00C74C78" w:rsidRDefault="006403E4" w:rsidP="006403E4">
      <w:pPr>
        <w:pStyle w:val="LndNormale1"/>
        <w:rPr>
          <w:b/>
          <w:color w:val="002060"/>
          <w:u w:val="single"/>
        </w:rPr>
      </w:pPr>
      <w:r w:rsidRPr="00C74C78">
        <w:rPr>
          <w:b/>
          <w:color w:val="002060"/>
          <w:u w:val="single"/>
        </w:rPr>
        <w:t xml:space="preserve">Le ammende irrogate con il presente comunicato dovranno pervenire a questo Comitato entro e non oltre il </w:t>
      </w:r>
      <w:r w:rsidR="0040570B">
        <w:rPr>
          <w:b/>
          <w:color w:val="002060"/>
          <w:u w:val="single"/>
        </w:rPr>
        <w:t>13</w:t>
      </w:r>
      <w:r w:rsidR="0013358E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01</w:t>
      </w:r>
      <w:r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C74C78">
        <w:rPr>
          <w:b/>
          <w:color w:val="002060"/>
          <w:u w:val="single"/>
        </w:rPr>
        <w:t>.</w:t>
      </w:r>
    </w:p>
    <w:p w14:paraId="7D20B66B" w14:textId="77777777" w:rsidR="0022051B" w:rsidRDefault="0022051B" w:rsidP="0022051B">
      <w:pPr>
        <w:pStyle w:val="LndNormale1"/>
        <w:rPr>
          <w:color w:val="002060"/>
        </w:rPr>
      </w:pPr>
    </w:p>
    <w:p w14:paraId="6B031457" w14:textId="77777777" w:rsidR="006403E4" w:rsidRPr="007F5272" w:rsidRDefault="006403E4" w:rsidP="0022051B">
      <w:pPr>
        <w:pStyle w:val="LndNormale1"/>
        <w:rPr>
          <w:color w:val="002060"/>
        </w:rPr>
      </w:pPr>
    </w:p>
    <w:p w14:paraId="703035FA" w14:textId="2EA4F362" w:rsidR="0022051B" w:rsidRPr="007F5272" w:rsidRDefault="0022051B" w:rsidP="00766478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40570B">
        <w:rPr>
          <w:b/>
          <w:color w:val="002060"/>
          <w:u w:val="single"/>
        </w:rPr>
        <w:t>0</w:t>
      </w:r>
      <w:r w:rsidR="000C41A5">
        <w:rPr>
          <w:b/>
          <w:color w:val="002060"/>
          <w:u w:val="single"/>
        </w:rPr>
        <w:t>4</w:t>
      </w:r>
      <w:r w:rsidR="00D76665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01</w:t>
      </w:r>
      <w:r w:rsidR="00863DF3" w:rsidRPr="007F5272"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0493B913" w14:textId="77777777" w:rsidR="0022051B" w:rsidRPr="007F5272" w:rsidRDefault="0022051B" w:rsidP="0022051B">
      <w:pPr>
        <w:rPr>
          <w:color w:val="002060"/>
        </w:rPr>
      </w:pPr>
    </w:p>
    <w:p w14:paraId="322FCE1E" w14:textId="77777777" w:rsidR="0022051B" w:rsidRPr="007F5272" w:rsidRDefault="0022051B" w:rsidP="0022051B">
      <w:pPr>
        <w:rPr>
          <w:color w:val="002060"/>
        </w:rPr>
      </w:pPr>
    </w:p>
    <w:p w14:paraId="6F0321EC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6214A52D" w14:textId="77777777">
        <w:trPr>
          <w:jc w:val="center"/>
        </w:trPr>
        <w:tc>
          <w:tcPr>
            <w:tcW w:w="2886" w:type="pct"/>
          </w:tcPr>
          <w:p w14:paraId="66395072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FD00D0A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2B911A7E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8B20FCA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4D11A5A9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554FC" w14:textId="77777777" w:rsidR="00A20170" w:rsidRDefault="00A20170">
      <w:r>
        <w:separator/>
      </w:r>
    </w:p>
  </w:endnote>
  <w:endnote w:type="continuationSeparator" w:id="0">
    <w:p w14:paraId="1D53A2A0" w14:textId="77777777" w:rsidR="00A20170" w:rsidRDefault="00A20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2D6E4" w14:textId="77777777" w:rsidR="007B05CF" w:rsidRDefault="007B05CF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FACE0F" w14:textId="77777777" w:rsidR="007B05CF" w:rsidRDefault="007B05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38384" w14:textId="4897005E" w:rsidR="007B05CF" w:rsidRPr="00687C6B" w:rsidRDefault="007B05CF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803DDD">
      <w:rPr>
        <w:rStyle w:val="Numeropagina"/>
        <w:rFonts w:ascii="Arial" w:hAnsi="Arial" w:cs="Arial"/>
        <w:color w:val="002060"/>
      </w:rPr>
      <w:t>53</w:t>
    </w:r>
  </w:p>
  <w:p w14:paraId="51693FC2" w14:textId="77777777" w:rsidR="007B05CF" w:rsidRPr="00B41648" w:rsidRDefault="007B05CF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C3530" w14:textId="77777777" w:rsidR="00A20170" w:rsidRDefault="00A20170">
      <w:r>
        <w:separator/>
      </w:r>
    </w:p>
  </w:footnote>
  <w:footnote w:type="continuationSeparator" w:id="0">
    <w:p w14:paraId="504D604A" w14:textId="77777777" w:rsidR="00A20170" w:rsidRDefault="00A20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3C338" w14:textId="77777777" w:rsidR="007B05CF" w:rsidRDefault="007B05CF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7B05CF" w14:paraId="5C6396BE" w14:textId="77777777">
      <w:tc>
        <w:tcPr>
          <w:tcW w:w="2050" w:type="dxa"/>
        </w:tcPr>
        <w:p w14:paraId="56697B17" w14:textId="77777777" w:rsidR="007B05CF" w:rsidRDefault="007B05CF">
          <w:pPr>
            <w:pStyle w:val="Intestazione"/>
          </w:pPr>
          <w:r>
            <w:rPr>
              <w:noProof/>
            </w:rPr>
            <w:drawing>
              <wp:inline distT="0" distB="0" distL="0" distR="0" wp14:anchorId="167AFF09" wp14:editId="0796B3CC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7A4126D" w14:textId="77777777" w:rsidR="007B05CF" w:rsidRDefault="007B05C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39AEB3C" w14:textId="77777777" w:rsidR="007B05CF" w:rsidRDefault="007B05C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BD9"/>
    <w:multiLevelType w:val="hybridMultilevel"/>
    <w:tmpl w:val="9AE27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5"/>
  </w:num>
  <w:num w:numId="5">
    <w:abstractNumId w:val="0"/>
  </w:num>
  <w:num w:numId="6">
    <w:abstractNumId w:val="6"/>
  </w:num>
  <w:num w:numId="7">
    <w:abstractNumId w:val="11"/>
  </w:num>
  <w:num w:numId="8">
    <w:abstractNumId w:val="8"/>
  </w:num>
  <w:num w:numId="9">
    <w:abstractNumId w:val="3"/>
  </w:num>
  <w:num w:numId="10">
    <w:abstractNumId w:val="12"/>
  </w:num>
  <w:num w:numId="11">
    <w:abstractNumId w:val="1"/>
  </w:num>
  <w:num w:numId="12">
    <w:abstractNumId w:val="7"/>
  </w:num>
  <w:num w:numId="13">
    <w:abstractNumId w:val="2"/>
  </w:num>
  <w:num w:numId="14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2CF0"/>
    <w:rsid w:val="0000450E"/>
    <w:rsid w:val="00004B3E"/>
    <w:rsid w:val="0000615B"/>
    <w:rsid w:val="00007DAD"/>
    <w:rsid w:val="00012F24"/>
    <w:rsid w:val="0001355A"/>
    <w:rsid w:val="000147A2"/>
    <w:rsid w:val="00014AC4"/>
    <w:rsid w:val="00014B28"/>
    <w:rsid w:val="00015453"/>
    <w:rsid w:val="0001569C"/>
    <w:rsid w:val="00015DFF"/>
    <w:rsid w:val="00017AB2"/>
    <w:rsid w:val="00017CC1"/>
    <w:rsid w:val="00021079"/>
    <w:rsid w:val="00021AE9"/>
    <w:rsid w:val="00021EE7"/>
    <w:rsid w:val="00021EF2"/>
    <w:rsid w:val="00022670"/>
    <w:rsid w:val="00024134"/>
    <w:rsid w:val="000260E9"/>
    <w:rsid w:val="00026891"/>
    <w:rsid w:val="00027080"/>
    <w:rsid w:val="000270F1"/>
    <w:rsid w:val="00027382"/>
    <w:rsid w:val="00030803"/>
    <w:rsid w:val="00031779"/>
    <w:rsid w:val="00032228"/>
    <w:rsid w:val="0003269E"/>
    <w:rsid w:val="000334EC"/>
    <w:rsid w:val="00036089"/>
    <w:rsid w:val="00040500"/>
    <w:rsid w:val="00042E43"/>
    <w:rsid w:val="00043E70"/>
    <w:rsid w:val="000442C1"/>
    <w:rsid w:val="00044BFA"/>
    <w:rsid w:val="00044DFA"/>
    <w:rsid w:val="00045E1D"/>
    <w:rsid w:val="000479F6"/>
    <w:rsid w:val="0005158A"/>
    <w:rsid w:val="00052314"/>
    <w:rsid w:val="00053AF2"/>
    <w:rsid w:val="000557AA"/>
    <w:rsid w:val="00056546"/>
    <w:rsid w:val="00056C7C"/>
    <w:rsid w:val="000600C2"/>
    <w:rsid w:val="00060B7A"/>
    <w:rsid w:val="00061D99"/>
    <w:rsid w:val="00062542"/>
    <w:rsid w:val="000633B3"/>
    <w:rsid w:val="00065CD1"/>
    <w:rsid w:val="00066479"/>
    <w:rsid w:val="000669CC"/>
    <w:rsid w:val="00067183"/>
    <w:rsid w:val="00067503"/>
    <w:rsid w:val="00067819"/>
    <w:rsid w:val="00070265"/>
    <w:rsid w:val="0007055B"/>
    <w:rsid w:val="000709F5"/>
    <w:rsid w:val="00070DAC"/>
    <w:rsid w:val="00070E37"/>
    <w:rsid w:val="00072362"/>
    <w:rsid w:val="00073FA0"/>
    <w:rsid w:val="00074171"/>
    <w:rsid w:val="00074BD2"/>
    <w:rsid w:val="00075B1B"/>
    <w:rsid w:val="0007646C"/>
    <w:rsid w:val="00076533"/>
    <w:rsid w:val="00076847"/>
    <w:rsid w:val="00076856"/>
    <w:rsid w:val="00081C38"/>
    <w:rsid w:val="00082180"/>
    <w:rsid w:val="000822F3"/>
    <w:rsid w:val="00085C39"/>
    <w:rsid w:val="0008665E"/>
    <w:rsid w:val="000866B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4C9A"/>
    <w:rsid w:val="000958D7"/>
    <w:rsid w:val="00096498"/>
    <w:rsid w:val="00096A3D"/>
    <w:rsid w:val="00096F56"/>
    <w:rsid w:val="00097AC7"/>
    <w:rsid w:val="000A0E80"/>
    <w:rsid w:val="000A1A20"/>
    <w:rsid w:val="000A1FC8"/>
    <w:rsid w:val="000A4314"/>
    <w:rsid w:val="000A48FC"/>
    <w:rsid w:val="000A4CD9"/>
    <w:rsid w:val="000A5520"/>
    <w:rsid w:val="000A618B"/>
    <w:rsid w:val="000B05DF"/>
    <w:rsid w:val="000B09CA"/>
    <w:rsid w:val="000B0CBE"/>
    <w:rsid w:val="000B1C62"/>
    <w:rsid w:val="000B2CA3"/>
    <w:rsid w:val="000B2E0C"/>
    <w:rsid w:val="000B3325"/>
    <w:rsid w:val="000B3BED"/>
    <w:rsid w:val="000B4152"/>
    <w:rsid w:val="000B4CCF"/>
    <w:rsid w:val="000B6171"/>
    <w:rsid w:val="000C27DB"/>
    <w:rsid w:val="000C30D5"/>
    <w:rsid w:val="000C3E7B"/>
    <w:rsid w:val="000C41A5"/>
    <w:rsid w:val="000C539B"/>
    <w:rsid w:val="000C5BAA"/>
    <w:rsid w:val="000C5EF6"/>
    <w:rsid w:val="000C6676"/>
    <w:rsid w:val="000C7505"/>
    <w:rsid w:val="000C7BA3"/>
    <w:rsid w:val="000D12F6"/>
    <w:rsid w:val="000D2B0F"/>
    <w:rsid w:val="000D3D08"/>
    <w:rsid w:val="000D4B1C"/>
    <w:rsid w:val="000D4C5B"/>
    <w:rsid w:val="000D5D44"/>
    <w:rsid w:val="000D5D8D"/>
    <w:rsid w:val="000D6A1D"/>
    <w:rsid w:val="000D6ADC"/>
    <w:rsid w:val="000D7469"/>
    <w:rsid w:val="000D7615"/>
    <w:rsid w:val="000E0F02"/>
    <w:rsid w:val="000E2C64"/>
    <w:rsid w:val="000E3E01"/>
    <w:rsid w:val="000E4A63"/>
    <w:rsid w:val="000E6986"/>
    <w:rsid w:val="000E6A55"/>
    <w:rsid w:val="000F0759"/>
    <w:rsid w:val="000F1A9F"/>
    <w:rsid w:val="000F2632"/>
    <w:rsid w:val="000F278B"/>
    <w:rsid w:val="000F3ECE"/>
    <w:rsid w:val="000F45DB"/>
    <w:rsid w:val="000F478B"/>
    <w:rsid w:val="000F4F31"/>
    <w:rsid w:val="000F4F60"/>
    <w:rsid w:val="000F5BEF"/>
    <w:rsid w:val="000F5D34"/>
    <w:rsid w:val="000F67E0"/>
    <w:rsid w:val="000F7C58"/>
    <w:rsid w:val="00101DBD"/>
    <w:rsid w:val="00101FBD"/>
    <w:rsid w:val="00102631"/>
    <w:rsid w:val="00102956"/>
    <w:rsid w:val="00102D1B"/>
    <w:rsid w:val="00103746"/>
    <w:rsid w:val="00106825"/>
    <w:rsid w:val="00107AF7"/>
    <w:rsid w:val="00107E03"/>
    <w:rsid w:val="00111202"/>
    <w:rsid w:val="001113D0"/>
    <w:rsid w:val="00111A25"/>
    <w:rsid w:val="00112AB2"/>
    <w:rsid w:val="0011393F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1BB"/>
    <w:rsid w:val="001253C5"/>
    <w:rsid w:val="0012648D"/>
    <w:rsid w:val="001269B4"/>
    <w:rsid w:val="0012727F"/>
    <w:rsid w:val="001273D9"/>
    <w:rsid w:val="001275B9"/>
    <w:rsid w:val="0012790C"/>
    <w:rsid w:val="00127B1E"/>
    <w:rsid w:val="001308D9"/>
    <w:rsid w:val="00131F33"/>
    <w:rsid w:val="00132459"/>
    <w:rsid w:val="00132FDD"/>
    <w:rsid w:val="0013358E"/>
    <w:rsid w:val="001348E2"/>
    <w:rsid w:val="00134C75"/>
    <w:rsid w:val="001353D4"/>
    <w:rsid w:val="00135DC7"/>
    <w:rsid w:val="00135DF0"/>
    <w:rsid w:val="00136327"/>
    <w:rsid w:val="00137DE0"/>
    <w:rsid w:val="00137F37"/>
    <w:rsid w:val="00140A55"/>
    <w:rsid w:val="001433D1"/>
    <w:rsid w:val="0014344F"/>
    <w:rsid w:val="00143768"/>
    <w:rsid w:val="001442AB"/>
    <w:rsid w:val="0014462E"/>
    <w:rsid w:val="00146487"/>
    <w:rsid w:val="001468B7"/>
    <w:rsid w:val="00146A28"/>
    <w:rsid w:val="001470AF"/>
    <w:rsid w:val="00147958"/>
    <w:rsid w:val="00150553"/>
    <w:rsid w:val="001508C0"/>
    <w:rsid w:val="001516D8"/>
    <w:rsid w:val="0015253A"/>
    <w:rsid w:val="00152877"/>
    <w:rsid w:val="001530ED"/>
    <w:rsid w:val="00154121"/>
    <w:rsid w:val="00157388"/>
    <w:rsid w:val="0016034C"/>
    <w:rsid w:val="00161ADE"/>
    <w:rsid w:val="00163835"/>
    <w:rsid w:val="00165AF7"/>
    <w:rsid w:val="00165D5E"/>
    <w:rsid w:val="0016606B"/>
    <w:rsid w:val="001665F9"/>
    <w:rsid w:val="00166D2B"/>
    <w:rsid w:val="001670DE"/>
    <w:rsid w:val="00167D8D"/>
    <w:rsid w:val="00167F50"/>
    <w:rsid w:val="0017299B"/>
    <w:rsid w:val="00173081"/>
    <w:rsid w:val="00173224"/>
    <w:rsid w:val="00175377"/>
    <w:rsid w:val="001776D9"/>
    <w:rsid w:val="001800CC"/>
    <w:rsid w:val="00180139"/>
    <w:rsid w:val="001809B7"/>
    <w:rsid w:val="00180BC4"/>
    <w:rsid w:val="00181F44"/>
    <w:rsid w:val="001820C0"/>
    <w:rsid w:val="00183088"/>
    <w:rsid w:val="00184689"/>
    <w:rsid w:val="00185090"/>
    <w:rsid w:val="00186502"/>
    <w:rsid w:val="0019095B"/>
    <w:rsid w:val="00191B35"/>
    <w:rsid w:val="00191BD0"/>
    <w:rsid w:val="00192717"/>
    <w:rsid w:val="001947BD"/>
    <w:rsid w:val="0019541B"/>
    <w:rsid w:val="00195D7C"/>
    <w:rsid w:val="00196049"/>
    <w:rsid w:val="001965CF"/>
    <w:rsid w:val="0019673C"/>
    <w:rsid w:val="00196DEF"/>
    <w:rsid w:val="00196EB3"/>
    <w:rsid w:val="00197177"/>
    <w:rsid w:val="001A0A5E"/>
    <w:rsid w:val="001A1126"/>
    <w:rsid w:val="001A1934"/>
    <w:rsid w:val="001A19F1"/>
    <w:rsid w:val="001A26BF"/>
    <w:rsid w:val="001A2994"/>
    <w:rsid w:val="001A3E33"/>
    <w:rsid w:val="001A60F8"/>
    <w:rsid w:val="001A7750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C0343"/>
    <w:rsid w:val="001C06DD"/>
    <w:rsid w:val="001C1F73"/>
    <w:rsid w:val="001C21C3"/>
    <w:rsid w:val="001C37F6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5FA4"/>
    <w:rsid w:val="001D671C"/>
    <w:rsid w:val="001D69E2"/>
    <w:rsid w:val="001D7FE1"/>
    <w:rsid w:val="001E251A"/>
    <w:rsid w:val="001E3411"/>
    <w:rsid w:val="001E3676"/>
    <w:rsid w:val="001E4092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D64"/>
    <w:rsid w:val="001F4E6F"/>
    <w:rsid w:val="001F552D"/>
    <w:rsid w:val="001F5F0F"/>
    <w:rsid w:val="001F6B9D"/>
    <w:rsid w:val="001F6C9A"/>
    <w:rsid w:val="001F7344"/>
    <w:rsid w:val="0020062B"/>
    <w:rsid w:val="002009F1"/>
    <w:rsid w:val="00200A7E"/>
    <w:rsid w:val="00202AC1"/>
    <w:rsid w:val="00202CAB"/>
    <w:rsid w:val="0020364C"/>
    <w:rsid w:val="0020745A"/>
    <w:rsid w:val="002076CF"/>
    <w:rsid w:val="00207784"/>
    <w:rsid w:val="00210021"/>
    <w:rsid w:val="00210424"/>
    <w:rsid w:val="00210F80"/>
    <w:rsid w:val="00211492"/>
    <w:rsid w:val="0021468E"/>
    <w:rsid w:val="00214778"/>
    <w:rsid w:val="00216C38"/>
    <w:rsid w:val="00216CD2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835"/>
    <w:rsid w:val="00232D0E"/>
    <w:rsid w:val="00232D24"/>
    <w:rsid w:val="002333F3"/>
    <w:rsid w:val="00233888"/>
    <w:rsid w:val="00233CB4"/>
    <w:rsid w:val="00234029"/>
    <w:rsid w:val="002379CA"/>
    <w:rsid w:val="00237BB3"/>
    <w:rsid w:val="002408E9"/>
    <w:rsid w:val="00240A71"/>
    <w:rsid w:val="00240BED"/>
    <w:rsid w:val="00241511"/>
    <w:rsid w:val="00241A56"/>
    <w:rsid w:val="0024230C"/>
    <w:rsid w:val="0024293C"/>
    <w:rsid w:val="0024301B"/>
    <w:rsid w:val="00243C54"/>
    <w:rsid w:val="00244D0E"/>
    <w:rsid w:val="00244D45"/>
    <w:rsid w:val="0024649E"/>
    <w:rsid w:val="002476A9"/>
    <w:rsid w:val="002522CE"/>
    <w:rsid w:val="00252716"/>
    <w:rsid w:val="00252C36"/>
    <w:rsid w:val="002544A2"/>
    <w:rsid w:val="0025498D"/>
    <w:rsid w:val="00254E50"/>
    <w:rsid w:val="002559E3"/>
    <w:rsid w:val="00255F3A"/>
    <w:rsid w:val="00260A9B"/>
    <w:rsid w:val="0026318E"/>
    <w:rsid w:val="00263224"/>
    <w:rsid w:val="00264BAF"/>
    <w:rsid w:val="00264E7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14BA"/>
    <w:rsid w:val="00281F47"/>
    <w:rsid w:val="00283D21"/>
    <w:rsid w:val="00283E77"/>
    <w:rsid w:val="0028402F"/>
    <w:rsid w:val="0028477F"/>
    <w:rsid w:val="00285909"/>
    <w:rsid w:val="002863BE"/>
    <w:rsid w:val="00287509"/>
    <w:rsid w:val="002912BB"/>
    <w:rsid w:val="00291A2B"/>
    <w:rsid w:val="00292B28"/>
    <w:rsid w:val="00294D49"/>
    <w:rsid w:val="00294EBD"/>
    <w:rsid w:val="002950F9"/>
    <w:rsid w:val="00295F8A"/>
    <w:rsid w:val="002964ED"/>
    <w:rsid w:val="0029656A"/>
    <w:rsid w:val="00296727"/>
    <w:rsid w:val="00296B93"/>
    <w:rsid w:val="00297957"/>
    <w:rsid w:val="00297C62"/>
    <w:rsid w:val="002A0FA1"/>
    <w:rsid w:val="002A1316"/>
    <w:rsid w:val="002A14E3"/>
    <w:rsid w:val="002A16A4"/>
    <w:rsid w:val="002A2805"/>
    <w:rsid w:val="002A3F67"/>
    <w:rsid w:val="002A4210"/>
    <w:rsid w:val="002A5A2C"/>
    <w:rsid w:val="002A5EBC"/>
    <w:rsid w:val="002A7C50"/>
    <w:rsid w:val="002A7F4E"/>
    <w:rsid w:val="002B032F"/>
    <w:rsid w:val="002B0641"/>
    <w:rsid w:val="002B26CC"/>
    <w:rsid w:val="002B2A42"/>
    <w:rsid w:val="002B2BF9"/>
    <w:rsid w:val="002B3B30"/>
    <w:rsid w:val="002B400A"/>
    <w:rsid w:val="002B520C"/>
    <w:rsid w:val="002B53FD"/>
    <w:rsid w:val="002B6DDC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6C5"/>
    <w:rsid w:val="002D77C9"/>
    <w:rsid w:val="002D7D57"/>
    <w:rsid w:val="002E116E"/>
    <w:rsid w:val="002E16E7"/>
    <w:rsid w:val="002E3BFF"/>
    <w:rsid w:val="002E41ED"/>
    <w:rsid w:val="002E4A3D"/>
    <w:rsid w:val="002E50FF"/>
    <w:rsid w:val="002E5C75"/>
    <w:rsid w:val="002F0537"/>
    <w:rsid w:val="002F0F65"/>
    <w:rsid w:val="002F15C5"/>
    <w:rsid w:val="002F27BF"/>
    <w:rsid w:val="002F2A09"/>
    <w:rsid w:val="002F3133"/>
    <w:rsid w:val="002F3219"/>
    <w:rsid w:val="002F45E2"/>
    <w:rsid w:val="002F5CFB"/>
    <w:rsid w:val="002F63EF"/>
    <w:rsid w:val="002F6DFC"/>
    <w:rsid w:val="002F705B"/>
    <w:rsid w:val="0030087D"/>
    <w:rsid w:val="00301857"/>
    <w:rsid w:val="00301D0D"/>
    <w:rsid w:val="00302934"/>
    <w:rsid w:val="00302A2D"/>
    <w:rsid w:val="00303CF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3B36"/>
    <w:rsid w:val="00323BD6"/>
    <w:rsid w:val="00325736"/>
    <w:rsid w:val="00326561"/>
    <w:rsid w:val="0032785D"/>
    <w:rsid w:val="0033077A"/>
    <w:rsid w:val="00330B73"/>
    <w:rsid w:val="00331AC4"/>
    <w:rsid w:val="00331AD6"/>
    <w:rsid w:val="00333187"/>
    <w:rsid w:val="003331FB"/>
    <w:rsid w:val="00333A88"/>
    <w:rsid w:val="003340C4"/>
    <w:rsid w:val="0033484A"/>
    <w:rsid w:val="0033571B"/>
    <w:rsid w:val="003357BF"/>
    <w:rsid w:val="00335B8D"/>
    <w:rsid w:val="00335DC8"/>
    <w:rsid w:val="00336BC3"/>
    <w:rsid w:val="00337322"/>
    <w:rsid w:val="00342B0A"/>
    <w:rsid w:val="00342E13"/>
    <w:rsid w:val="00343A01"/>
    <w:rsid w:val="00343BEB"/>
    <w:rsid w:val="003449B4"/>
    <w:rsid w:val="0034532F"/>
    <w:rsid w:val="003465F8"/>
    <w:rsid w:val="00346A36"/>
    <w:rsid w:val="00347172"/>
    <w:rsid w:val="003522B2"/>
    <w:rsid w:val="0035255B"/>
    <w:rsid w:val="003525CD"/>
    <w:rsid w:val="0035278D"/>
    <w:rsid w:val="00352A39"/>
    <w:rsid w:val="00352A90"/>
    <w:rsid w:val="00352AC0"/>
    <w:rsid w:val="00354324"/>
    <w:rsid w:val="00356544"/>
    <w:rsid w:val="003571E4"/>
    <w:rsid w:val="003572EA"/>
    <w:rsid w:val="00360BB3"/>
    <w:rsid w:val="003628CA"/>
    <w:rsid w:val="003645BC"/>
    <w:rsid w:val="003648C0"/>
    <w:rsid w:val="0036552C"/>
    <w:rsid w:val="00365D44"/>
    <w:rsid w:val="00365E3D"/>
    <w:rsid w:val="003705E0"/>
    <w:rsid w:val="00372410"/>
    <w:rsid w:val="00372F0E"/>
    <w:rsid w:val="003733E5"/>
    <w:rsid w:val="003740EA"/>
    <w:rsid w:val="0037517C"/>
    <w:rsid w:val="00375E95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7366"/>
    <w:rsid w:val="003910FF"/>
    <w:rsid w:val="003912CF"/>
    <w:rsid w:val="003929EF"/>
    <w:rsid w:val="00393840"/>
    <w:rsid w:val="00397434"/>
    <w:rsid w:val="00397AB1"/>
    <w:rsid w:val="003A192C"/>
    <w:rsid w:val="003A2EA1"/>
    <w:rsid w:val="003A4647"/>
    <w:rsid w:val="003A5E44"/>
    <w:rsid w:val="003A6512"/>
    <w:rsid w:val="003B03A2"/>
    <w:rsid w:val="003B17EA"/>
    <w:rsid w:val="003B2186"/>
    <w:rsid w:val="003B24F1"/>
    <w:rsid w:val="003B2B2D"/>
    <w:rsid w:val="003B4263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315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353A"/>
    <w:rsid w:val="003D40A6"/>
    <w:rsid w:val="003D4540"/>
    <w:rsid w:val="003D504D"/>
    <w:rsid w:val="003D52F2"/>
    <w:rsid w:val="003D6892"/>
    <w:rsid w:val="003D69EA"/>
    <w:rsid w:val="003D7070"/>
    <w:rsid w:val="003D729A"/>
    <w:rsid w:val="003E0879"/>
    <w:rsid w:val="003E09B8"/>
    <w:rsid w:val="003E20F7"/>
    <w:rsid w:val="003E2A21"/>
    <w:rsid w:val="003E4440"/>
    <w:rsid w:val="003E4EFD"/>
    <w:rsid w:val="003E6EE2"/>
    <w:rsid w:val="003F141D"/>
    <w:rsid w:val="003F2C9C"/>
    <w:rsid w:val="003F32A1"/>
    <w:rsid w:val="003F333A"/>
    <w:rsid w:val="003F4541"/>
    <w:rsid w:val="003F79AC"/>
    <w:rsid w:val="003F7BDF"/>
    <w:rsid w:val="0040015E"/>
    <w:rsid w:val="004007F4"/>
    <w:rsid w:val="00401931"/>
    <w:rsid w:val="00401C85"/>
    <w:rsid w:val="00404893"/>
    <w:rsid w:val="00404967"/>
    <w:rsid w:val="0040539E"/>
    <w:rsid w:val="0040570B"/>
    <w:rsid w:val="00406A0C"/>
    <w:rsid w:val="0040753D"/>
    <w:rsid w:val="00410265"/>
    <w:rsid w:val="004142ED"/>
    <w:rsid w:val="00414B88"/>
    <w:rsid w:val="00416370"/>
    <w:rsid w:val="00416D60"/>
    <w:rsid w:val="00417ADC"/>
    <w:rsid w:val="00417F78"/>
    <w:rsid w:val="00417FAE"/>
    <w:rsid w:val="00420411"/>
    <w:rsid w:val="00420864"/>
    <w:rsid w:val="00420C33"/>
    <w:rsid w:val="00421858"/>
    <w:rsid w:val="0042445E"/>
    <w:rsid w:val="004251EF"/>
    <w:rsid w:val="00425F71"/>
    <w:rsid w:val="004270FF"/>
    <w:rsid w:val="004272A8"/>
    <w:rsid w:val="00427B64"/>
    <w:rsid w:val="00427F0B"/>
    <w:rsid w:val="004300C2"/>
    <w:rsid w:val="00430702"/>
    <w:rsid w:val="00431EFD"/>
    <w:rsid w:val="004331B6"/>
    <w:rsid w:val="0043326E"/>
    <w:rsid w:val="00435BBB"/>
    <w:rsid w:val="00436136"/>
    <w:rsid w:val="004361AF"/>
    <w:rsid w:val="0043699E"/>
    <w:rsid w:val="00436BAA"/>
    <w:rsid w:val="00436F00"/>
    <w:rsid w:val="004405B1"/>
    <w:rsid w:val="00440F19"/>
    <w:rsid w:val="00441548"/>
    <w:rsid w:val="00441691"/>
    <w:rsid w:val="004429F6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4435"/>
    <w:rsid w:val="00455048"/>
    <w:rsid w:val="0045529E"/>
    <w:rsid w:val="004559D8"/>
    <w:rsid w:val="0045674E"/>
    <w:rsid w:val="004567F3"/>
    <w:rsid w:val="004568AD"/>
    <w:rsid w:val="00456EC6"/>
    <w:rsid w:val="00457199"/>
    <w:rsid w:val="00457470"/>
    <w:rsid w:val="00457999"/>
    <w:rsid w:val="00460790"/>
    <w:rsid w:val="00462B23"/>
    <w:rsid w:val="00465D20"/>
    <w:rsid w:val="004669EA"/>
    <w:rsid w:val="00467028"/>
    <w:rsid w:val="0046717D"/>
    <w:rsid w:val="00467C26"/>
    <w:rsid w:val="00471162"/>
    <w:rsid w:val="004711CF"/>
    <w:rsid w:val="00471540"/>
    <w:rsid w:val="00472EF5"/>
    <w:rsid w:val="00473074"/>
    <w:rsid w:val="00473C7C"/>
    <w:rsid w:val="004742B0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8700B"/>
    <w:rsid w:val="00491859"/>
    <w:rsid w:val="004958B9"/>
    <w:rsid w:val="00495DDA"/>
    <w:rsid w:val="0049680A"/>
    <w:rsid w:val="00496849"/>
    <w:rsid w:val="00496BD8"/>
    <w:rsid w:val="00496EC9"/>
    <w:rsid w:val="004A023E"/>
    <w:rsid w:val="004A051C"/>
    <w:rsid w:val="004A3585"/>
    <w:rsid w:val="004A4352"/>
    <w:rsid w:val="004A4C05"/>
    <w:rsid w:val="004A56F3"/>
    <w:rsid w:val="004A5841"/>
    <w:rsid w:val="004A59BB"/>
    <w:rsid w:val="004A6977"/>
    <w:rsid w:val="004A75E4"/>
    <w:rsid w:val="004B13FD"/>
    <w:rsid w:val="004B14A5"/>
    <w:rsid w:val="004B1A95"/>
    <w:rsid w:val="004B28F1"/>
    <w:rsid w:val="004B394B"/>
    <w:rsid w:val="004B39DA"/>
    <w:rsid w:val="004B5BB8"/>
    <w:rsid w:val="004B6020"/>
    <w:rsid w:val="004B6963"/>
    <w:rsid w:val="004B7E5B"/>
    <w:rsid w:val="004C0577"/>
    <w:rsid w:val="004C0932"/>
    <w:rsid w:val="004C25A8"/>
    <w:rsid w:val="004C2FE5"/>
    <w:rsid w:val="004C447C"/>
    <w:rsid w:val="004C4520"/>
    <w:rsid w:val="004C7807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5DDE"/>
    <w:rsid w:val="004E09B6"/>
    <w:rsid w:val="004E111D"/>
    <w:rsid w:val="004E1F88"/>
    <w:rsid w:val="004E2C24"/>
    <w:rsid w:val="004E4F48"/>
    <w:rsid w:val="004F2B60"/>
    <w:rsid w:val="004F3641"/>
    <w:rsid w:val="004F48ED"/>
    <w:rsid w:val="004F5D4D"/>
    <w:rsid w:val="004F6CD9"/>
    <w:rsid w:val="004F7010"/>
    <w:rsid w:val="004F70E2"/>
    <w:rsid w:val="00500457"/>
    <w:rsid w:val="00500586"/>
    <w:rsid w:val="00501261"/>
    <w:rsid w:val="00502C14"/>
    <w:rsid w:val="00503E06"/>
    <w:rsid w:val="00504A4F"/>
    <w:rsid w:val="005050F0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1C49"/>
    <w:rsid w:val="00535245"/>
    <w:rsid w:val="0053577F"/>
    <w:rsid w:val="005360C4"/>
    <w:rsid w:val="00536217"/>
    <w:rsid w:val="005410A5"/>
    <w:rsid w:val="00542100"/>
    <w:rsid w:val="0054326C"/>
    <w:rsid w:val="00544131"/>
    <w:rsid w:val="00546489"/>
    <w:rsid w:val="005468F9"/>
    <w:rsid w:val="00546ED8"/>
    <w:rsid w:val="00547AA6"/>
    <w:rsid w:val="00547D50"/>
    <w:rsid w:val="00547E0C"/>
    <w:rsid w:val="00551D98"/>
    <w:rsid w:val="0055204F"/>
    <w:rsid w:val="005527F1"/>
    <w:rsid w:val="00553521"/>
    <w:rsid w:val="0055433A"/>
    <w:rsid w:val="00555424"/>
    <w:rsid w:val="00555730"/>
    <w:rsid w:val="0055783E"/>
    <w:rsid w:val="005603CA"/>
    <w:rsid w:val="00561C94"/>
    <w:rsid w:val="0056296D"/>
    <w:rsid w:val="0056458A"/>
    <w:rsid w:val="00564807"/>
    <w:rsid w:val="00564A57"/>
    <w:rsid w:val="00565280"/>
    <w:rsid w:val="005652B5"/>
    <w:rsid w:val="00565A43"/>
    <w:rsid w:val="0056603E"/>
    <w:rsid w:val="0056626B"/>
    <w:rsid w:val="00566E22"/>
    <w:rsid w:val="0057063D"/>
    <w:rsid w:val="005708D5"/>
    <w:rsid w:val="00571D25"/>
    <w:rsid w:val="0057285B"/>
    <w:rsid w:val="0057485B"/>
    <w:rsid w:val="00575660"/>
    <w:rsid w:val="005756F9"/>
    <w:rsid w:val="005758E7"/>
    <w:rsid w:val="005765EC"/>
    <w:rsid w:val="00580B4F"/>
    <w:rsid w:val="00581548"/>
    <w:rsid w:val="00581B46"/>
    <w:rsid w:val="00582224"/>
    <w:rsid w:val="00583441"/>
    <w:rsid w:val="00583B0F"/>
    <w:rsid w:val="0058410E"/>
    <w:rsid w:val="00584732"/>
    <w:rsid w:val="005866BF"/>
    <w:rsid w:val="005922CC"/>
    <w:rsid w:val="00592BAD"/>
    <w:rsid w:val="00593324"/>
    <w:rsid w:val="00594020"/>
    <w:rsid w:val="0059439B"/>
    <w:rsid w:val="005948EF"/>
    <w:rsid w:val="00596ABD"/>
    <w:rsid w:val="0059731F"/>
    <w:rsid w:val="005A060C"/>
    <w:rsid w:val="005A2024"/>
    <w:rsid w:val="005A34EF"/>
    <w:rsid w:val="005A4D8A"/>
    <w:rsid w:val="005A6793"/>
    <w:rsid w:val="005A6ACC"/>
    <w:rsid w:val="005B0A3F"/>
    <w:rsid w:val="005B21C8"/>
    <w:rsid w:val="005B3435"/>
    <w:rsid w:val="005B5388"/>
    <w:rsid w:val="005B5CE3"/>
    <w:rsid w:val="005B701D"/>
    <w:rsid w:val="005B7064"/>
    <w:rsid w:val="005B7180"/>
    <w:rsid w:val="005B7D8A"/>
    <w:rsid w:val="005C02AA"/>
    <w:rsid w:val="005C12EC"/>
    <w:rsid w:val="005C1A73"/>
    <w:rsid w:val="005C2FFF"/>
    <w:rsid w:val="005C3A94"/>
    <w:rsid w:val="005C6356"/>
    <w:rsid w:val="005C68C1"/>
    <w:rsid w:val="005C7CFA"/>
    <w:rsid w:val="005D1FEE"/>
    <w:rsid w:val="005D28E0"/>
    <w:rsid w:val="005D433D"/>
    <w:rsid w:val="005D4B1A"/>
    <w:rsid w:val="005D68D0"/>
    <w:rsid w:val="005D6EF9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892"/>
    <w:rsid w:val="005F0E90"/>
    <w:rsid w:val="005F12D5"/>
    <w:rsid w:val="005F19C3"/>
    <w:rsid w:val="005F25D4"/>
    <w:rsid w:val="005F285C"/>
    <w:rsid w:val="005F37D4"/>
    <w:rsid w:val="005F47AA"/>
    <w:rsid w:val="005F6A88"/>
    <w:rsid w:val="005F74B5"/>
    <w:rsid w:val="00600476"/>
    <w:rsid w:val="00601458"/>
    <w:rsid w:val="006015F9"/>
    <w:rsid w:val="00603BDD"/>
    <w:rsid w:val="006043CD"/>
    <w:rsid w:val="00604F00"/>
    <w:rsid w:val="0060513C"/>
    <w:rsid w:val="00605288"/>
    <w:rsid w:val="0060536A"/>
    <w:rsid w:val="0060575F"/>
    <w:rsid w:val="00606E1D"/>
    <w:rsid w:val="00607CBB"/>
    <w:rsid w:val="006103FB"/>
    <w:rsid w:val="00610CC0"/>
    <w:rsid w:val="00612143"/>
    <w:rsid w:val="00612318"/>
    <w:rsid w:val="0061291F"/>
    <w:rsid w:val="006136AB"/>
    <w:rsid w:val="006146C4"/>
    <w:rsid w:val="00614B7D"/>
    <w:rsid w:val="00614C35"/>
    <w:rsid w:val="006159E2"/>
    <w:rsid w:val="00616D5A"/>
    <w:rsid w:val="0061703B"/>
    <w:rsid w:val="0062095D"/>
    <w:rsid w:val="00621C66"/>
    <w:rsid w:val="006223E9"/>
    <w:rsid w:val="00622F36"/>
    <w:rsid w:val="0062360A"/>
    <w:rsid w:val="006242B7"/>
    <w:rsid w:val="00624ED9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2B3"/>
    <w:rsid w:val="00634AFE"/>
    <w:rsid w:val="00634B78"/>
    <w:rsid w:val="0063569C"/>
    <w:rsid w:val="00635E54"/>
    <w:rsid w:val="0063677B"/>
    <w:rsid w:val="00640076"/>
    <w:rsid w:val="006402AB"/>
    <w:rsid w:val="006403E4"/>
    <w:rsid w:val="00641101"/>
    <w:rsid w:val="00641F4C"/>
    <w:rsid w:val="00644703"/>
    <w:rsid w:val="00644863"/>
    <w:rsid w:val="00646384"/>
    <w:rsid w:val="00646C26"/>
    <w:rsid w:val="0064792C"/>
    <w:rsid w:val="00650C39"/>
    <w:rsid w:val="00651DD4"/>
    <w:rsid w:val="00652521"/>
    <w:rsid w:val="0065273A"/>
    <w:rsid w:val="00653ABD"/>
    <w:rsid w:val="00653B8F"/>
    <w:rsid w:val="00654544"/>
    <w:rsid w:val="00654A75"/>
    <w:rsid w:val="00654EFF"/>
    <w:rsid w:val="00656024"/>
    <w:rsid w:val="0065668B"/>
    <w:rsid w:val="006575FF"/>
    <w:rsid w:val="00660563"/>
    <w:rsid w:val="00660783"/>
    <w:rsid w:val="00664AFB"/>
    <w:rsid w:val="00665A69"/>
    <w:rsid w:val="006667C0"/>
    <w:rsid w:val="006668B7"/>
    <w:rsid w:val="00667D4D"/>
    <w:rsid w:val="00673513"/>
    <w:rsid w:val="0067374C"/>
    <w:rsid w:val="00674877"/>
    <w:rsid w:val="00674AFA"/>
    <w:rsid w:val="00674B26"/>
    <w:rsid w:val="00675690"/>
    <w:rsid w:val="00675862"/>
    <w:rsid w:val="006765EC"/>
    <w:rsid w:val="00676867"/>
    <w:rsid w:val="00677AA4"/>
    <w:rsid w:val="0068028C"/>
    <w:rsid w:val="006809B6"/>
    <w:rsid w:val="00681376"/>
    <w:rsid w:val="006814C9"/>
    <w:rsid w:val="006817DB"/>
    <w:rsid w:val="006826C2"/>
    <w:rsid w:val="0068292B"/>
    <w:rsid w:val="00682EDC"/>
    <w:rsid w:val="0068374D"/>
    <w:rsid w:val="00684DB0"/>
    <w:rsid w:val="00685F46"/>
    <w:rsid w:val="00686445"/>
    <w:rsid w:val="006877F7"/>
    <w:rsid w:val="00687C6B"/>
    <w:rsid w:val="00690148"/>
    <w:rsid w:val="00690CD5"/>
    <w:rsid w:val="00690DD6"/>
    <w:rsid w:val="0069247B"/>
    <w:rsid w:val="0069466F"/>
    <w:rsid w:val="0069524B"/>
    <w:rsid w:val="00695EB7"/>
    <w:rsid w:val="00696510"/>
    <w:rsid w:val="00696D00"/>
    <w:rsid w:val="00697CB9"/>
    <w:rsid w:val="006A2BA8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2C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24D4"/>
    <w:rsid w:val="006D4DC4"/>
    <w:rsid w:val="006D5453"/>
    <w:rsid w:val="006D5C95"/>
    <w:rsid w:val="006D619E"/>
    <w:rsid w:val="006D661E"/>
    <w:rsid w:val="006D74F5"/>
    <w:rsid w:val="006E0EC1"/>
    <w:rsid w:val="006E182A"/>
    <w:rsid w:val="006E28ED"/>
    <w:rsid w:val="006E3148"/>
    <w:rsid w:val="006E3E4E"/>
    <w:rsid w:val="006E5758"/>
    <w:rsid w:val="006F0737"/>
    <w:rsid w:val="006F1065"/>
    <w:rsid w:val="006F206C"/>
    <w:rsid w:val="006F2685"/>
    <w:rsid w:val="006F3B62"/>
    <w:rsid w:val="006F66CC"/>
    <w:rsid w:val="006F7160"/>
    <w:rsid w:val="00700398"/>
    <w:rsid w:val="00704E64"/>
    <w:rsid w:val="00705849"/>
    <w:rsid w:val="0071081C"/>
    <w:rsid w:val="00711A97"/>
    <w:rsid w:val="00712A38"/>
    <w:rsid w:val="007133A6"/>
    <w:rsid w:val="00714DE7"/>
    <w:rsid w:val="0071504B"/>
    <w:rsid w:val="007154B7"/>
    <w:rsid w:val="007162E8"/>
    <w:rsid w:val="00716A7E"/>
    <w:rsid w:val="00717330"/>
    <w:rsid w:val="0071759A"/>
    <w:rsid w:val="00720F0D"/>
    <w:rsid w:val="007216F5"/>
    <w:rsid w:val="00721B1E"/>
    <w:rsid w:val="007228D5"/>
    <w:rsid w:val="00723CA3"/>
    <w:rsid w:val="00724C16"/>
    <w:rsid w:val="00725BAF"/>
    <w:rsid w:val="00730B73"/>
    <w:rsid w:val="00732815"/>
    <w:rsid w:val="00733806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F1C"/>
    <w:rsid w:val="00760249"/>
    <w:rsid w:val="0076042F"/>
    <w:rsid w:val="00760E70"/>
    <w:rsid w:val="007657BD"/>
    <w:rsid w:val="00765E53"/>
    <w:rsid w:val="007662DB"/>
    <w:rsid w:val="00766478"/>
    <w:rsid w:val="007671C2"/>
    <w:rsid w:val="007675A3"/>
    <w:rsid w:val="00767996"/>
    <w:rsid w:val="00770314"/>
    <w:rsid w:val="00770481"/>
    <w:rsid w:val="00770A03"/>
    <w:rsid w:val="00771D3A"/>
    <w:rsid w:val="00772BEB"/>
    <w:rsid w:val="00773A03"/>
    <w:rsid w:val="007748A9"/>
    <w:rsid w:val="007750F7"/>
    <w:rsid w:val="007752CD"/>
    <w:rsid w:val="00775692"/>
    <w:rsid w:val="007769D2"/>
    <w:rsid w:val="007770E5"/>
    <w:rsid w:val="007815BB"/>
    <w:rsid w:val="00781706"/>
    <w:rsid w:val="0078244A"/>
    <w:rsid w:val="007831A0"/>
    <w:rsid w:val="00783A96"/>
    <w:rsid w:val="007847B2"/>
    <w:rsid w:val="00784B7C"/>
    <w:rsid w:val="00784E4A"/>
    <w:rsid w:val="007851F4"/>
    <w:rsid w:val="00785941"/>
    <w:rsid w:val="00786617"/>
    <w:rsid w:val="00790000"/>
    <w:rsid w:val="00791640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B43"/>
    <w:rsid w:val="007A5D31"/>
    <w:rsid w:val="007A73E3"/>
    <w:rsid w:val="007B05CF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2FF0"/>
    <w:rsid w:val="007C3CE9"/>
    <w:rsid w:val="007C3D2B"/>
    <w:rsid w:val="007C49C0"/>
    <w:rsid w:val="007C50B6"/>
    <w:rsid w:val="007C54D7"/>
    <w:rsid w:val="007D4406"/>
    <w:rsid w:val="007D52A2"/>
    <w:rsid w:val="007D5AB5"/>
    <w:rsid w:val="007D69C3"/>
    <w:rsid w:val="007D7200"/>
    <w:rsid w:val="007E08DE"/>
    <w:rsid w:val="007E180B"/>
    <w:rsid w:val="007E3000"/>
    <w:rsid w:val="007E32B3"/>
    <w:rsid w:val="007E3E8F"/>
    <w:rsid w:val="007E51C8"/>
    <w:rsid w:val="007E53E2"/>
    <w:rsid w:val="007E6DAE"/>
    <w:rsid w:val="007E6F27"/>
    <w:rsid w:val="007F12F3"/>
    <w:rsid w:val="007F1549"/>
    <w:rsid w:val="007F340C"/>
    <w:rsid w:val="007F3D43"/>
    <w:rsid w:val="007F4BBB"/>
    <w:rsid w:val="007F4F4F"/>
    <w:rsid w:val="007F5272"/>
    <w:rsid w:val="007F5E1E"/>
    <w:rsid w:val="007F618F"/>
    <w:rsid w:val="007F63C4"/>
    <w:rsid w:val="00800712"/>
    <w:rsid w:val="00801DA4"/>
    <w:rsid w:val="008028C7"/>
    <w:rsid w:val="00803612"/>
    <w:rsid w:val="00803DDD"/>
    <w:rsid w:val="0080471F"/>
    <w:rsid w:val="00805140"/>
    <w:rsid w:val="008052F6"/>
    <w:rsid w:val="00807500"/>
    <w:rsid w:val="00807F47"/>
    <w:rsid w:val="00810281"/>
    <w:rsid w:val="00812EDD"/>
    <w:rsid w:val="008137F4"/>
    <w:rsid w:val="00813B39"/>
    <w:rsid w:val="0081440D"/>
    <w:rsid w:val="008148AD"/>
    <w:rsid w:val="00815578"/>
    <w:rsid w:val="00815686"/>
    <w:rsid w:val="00815E6E"/>
    <w:rsid w:val="00817663"/>
    <w:rsid w:val="00821040"/>
    <w:rsid w:val="00821462"/>
    <w:rsid w:val="00821CDA"/>
    <w:rsid w:val="00821E4C"/>
    <w:rsid w:val="00822CD8"/>
    <w:rsid w:val="0082302C"/>
    <w:rsid w:val="00823B17"/>
    <w:rsid w:val="00824900"/>
    <w:rsid w:val="0082629C"/>
    <w:rsid w:val="00826806"/>
    <w:rsid w:val="008268AA"/>
    <w:rsid w:val="00826BA8"/>
    <w:rsid w:val="00826D59"/>
    <w:rsid w:val="00831D17"/>
    <w:rsid w:val="00833798"/>
    <w:rsid w:val="00835D41"/>
    <w:rsid w:val="00835F1D"/>
    <w:rsid w:val="00840214"/>
    <w:rsid w:val="00841A4F"/>
    <w:rsid w:val="00841AB1"/>
    <w:rsid w:val="00841E0C"/>
    <w:rsid w:val="00841E17"/>
    <w:rsid w:val="00842997"/>
    <w:rsid w:val="008456B1"/>
    <w:rsid w:val="00846D2B"/>
    <w:rsid w:val="00847B2E"/>
    <w:rsid w:val="00852025"/>
    <w:rsid w:val="00852726"/>
    <w:rsid w:val="00853255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AB5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66F"/>
    <w:rsid w:val="00876089"/>
    <w:rsid w:val="008761BB"/>
    <w:rsid w:val="00876326"/>
    <w:rsid w:val="0087684F"/>
    <w:rsid w:val="00876D7B"/>
    <w:rsid w:val="0088027A"/>
    <w:rsid w:val="00880491"/>
    <w:rsid w:val="00880B66"/>
    <w:rsid w:val="008816A6"/>
    <w:rsid w:val="00882876"/>
    <w:rsid w:val="00886FA2"/>
    <w:rsid w:val="00887A02"/>
    <w:rsid w:val="00887D08"/>
    <w:rsid w:val="008900FF"/>
    <w:rsid w:val="008925DE"/>
    <w:rsid w:val="00892F4F"/>
    <w:rsid w:val="00893DE5"/>
    <w:rsid w:val="00893F09"/>
    <w:rsid w:val="0089412A"/>
    <w:rsid w:val="00895EAB"/>
    <w:rsid w:val="00897278"/>
    <w:rsid w:val="008973E8"/>
    <w:rsid w:val="00897737"/>
    <w:rsid w:val="008A0752"/>
    <w:rsid w:val="008A2986"/>
    <w:rsid w:val="008A35B7"/>
    <w:rsid w:val="008A3758"/>
    <w:rsid w:val="008A50FB"/>
    <w:rsid w:val="008A51F1"/>
    <w:rsid w:val="008B2436"/>
    <w:rsid w:val="008B265B"/>
    <w:rsid w:val="008B2727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1980"/>
    <w:rsid w:val="008D1DB4"/>
    <w:rsid w:val="008D21A9"/>
    <w:rsid w:val="008D2452"/>
    <w:rsid w:val="008D3FA7"/>
    <w:rsid w:val="008D6F88"/>
    <w:rsid w:val="008D7FA3"/>
    <w:rsid w:val="008E02DC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FBA"/>
    <w:rsid w:val="008F37C8"/>
    <w:rsid w:val="008F4149"/>
    <w:rsid w:val="008F4582"/>
    <w:rsid w:val="008F4853"/>
    <w:rsid w:val="008F4C6E"/>
    <w:rsid w:val="008F5303"/>
    <w:rsid w:val="008F6D50"/>
    <w:rsid w:val="008F6E4D"/>
    <w:rsid w:val="008F709B"/>
    <w:rsid w:val="008F7A56"/>
    <w:rsid w:val="009002AA"/>
    <w:rsid w:val="00901A5E"/>
    <w:rsid w:val="00901D73"/>
    <w:rsid w:val="00902068"/>
    <w:rsid w:val="009022A2"/>
    <w:rsid w:val="00903CEA"/>
    <w:rsid w:val="00904DCE"/>
    <w:rsid w:val="00904F56"/>
    <w:rsid w:val="00905731"/>
    <w:rsid w:val="00905F9F"/>
    <w:rsid w:val="00905FE2"/>
    <w:rsid w:val="00906000"/>
    <w:rsid w:val="00906527"/>
    <w:rsid w:val="0090774A"/>
    <w:rsid w:val="009117AF"/>
    <w:rsid w:val="0091197D"/>
    <w:rsid w:val="009126BA"/>
    <w:rsid w:val="0091353D"/>
    <w:rsid w:val="00914048"/>
    <w:rsid w:val="00915474"/>
    <w:rsid w:val="00915593"/>
    <w:rsid w:val="009157E7"/>
    <w:rsid w:val="00916DF0"/>
    <w:rsid w:val="00917B54"/>
    <w:rsid w:val="00920697"/>
    <w:rsid w:val="009206A6"/>
    <w:rsid w:val="00921169"/>
    <w:rsid w:val="00921F96"/>
    <w:rsid w:val="00922359"/>
    <w:rsid w:val="00923679"/>
    <w:rsid w:val="00924573"/>
    <w:rsid w:val="00924736"/>
    <w:rsid w:val="009249DC"/>
    <w:rsid w:val="009260DD"/>
    <w:rsid w:val="009306FF"/>
    <w:rsid w:val="009349AB"/>
    <w:rsid w:val="00937FDE"/>
    <w:rsid w:val="009405C6"/>
    <w:rsid w:val="00941978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3997"/>
    <w:rsid w:val="00954C53"/>
    <w:rsid w:val="00960044"/>
    <w:rsid w:val="00960130"/>
    <w:rsid w:val="00960B94"/>
    <w:rsid w:val="00960C3F"/>
    <w:rsid w:val="00960E17"/>
    <w:rsid w:val="00961611"/>
    <w:rsid w:val="00961809"/>
    <w:rsid w:val="009629CF"/>
    <w:rsid w:val="00962A30"/>
    <w:rsid w:val="00970658"/>
    <w:rsid w:val="00971DED"/>
    <w:rsid w:val="00972ED4"/>
    <w:rsid w:val="00972FCE"/>
    <w:rsid w:val="00973727"/>
    <w:rsid w:val="00974974"/>
    <w:rsid w:val="00980B1E"/>
    <w:rsid w:val="00982068"/>
    <w:rsid w:val="00982075"/>
    <w:rsid w:val="00982242"/>
    <w:rsid w:val="00983110"/>
    <w:rsid w:val="00983895"/>
    <w:rsid w:val="00983A93"/>
    <w:rsid w:val="00984B60"/>
    <w:rsid w:val="00984F8C"/>
    <w:rsid w:val="00986F4D"/>
    <w:rsid w:val="0098717A"/>
    <w:rsid w:val="00990BE6"/>
    <w:rsid w:val="00991861"/>
    <w:rsid w:val="00991CB0"/>
    <w:rsid w:val="009925DE"/>
    <w:rsid w:val="009927E5"/>
    <w:rsid w:val="00993DDD"/>
    <w:rsid w:val="009948F9"/>
    <w:rsid w:val="00994D68"/>
    <w:rsid w:val="00994F0A"/>
    <w:rsid w:val="00994F1A"/>
    <w:rsid w:val="00995037"/>
    <w:rsid w:val="00995C70"/>
    <w:rsid w:val="00997590"/>
    <w:rsid w:val="00997683"/>
    <w:rsid w:val="009A10DB"/>
    <w:rsid w:val="009A250D"/>
    <w:rsid w:val="009A2BCB"/>
    <w:rsid w:val="009A378F"/>
    <w:rsid w:val="009A4ACE"/>
    <w:rsid w:val="009A546D"/>
    <w:rsid w:val="009B02A7"/>
    <w:rsid w:val="009B0789"/>
    <w:rsid w:val="009B0857"/>
    <w:rsid w:val="009B2ED2"/>
    <w:rsid w:val="009B3521"/>
    <w:rsid w:val="009B44FB"/>
    <w:rsid w:val="009B6BBA"/>
    <w:rsid w:val="009B6F3C"/>
    <w:rsid w:val="009C0483"/>
    <w:rsid w:val="009C0E1C"/>
    <w:rsid w:val="009C1320"/>
    <w:rsid w:val="009C1C6F"/>
    <w:rsid w:val="009C2E0D"/>
    <w:rsid w:val="009C3AA0"/>
    <w:rsid w:val="009C3BFA"/>
    <w:rsid w:val="009C5ABB"/>
    <w:rsid w:val="009D0B82"/>
    <w:rsid w:val="009D0CB3"/>
    <w:rsid w:val="009D0D94"/>
    <w:rsid w:val="009D13CD"/>
    <w:rsid w:val="009D244C"/>
    <w:rsid w:val="009D38B5"/>
    <w:rsid w:val="009D3AF3"/>
    <w:rsid w:val="009D47B9"/>
    <w:rsid w:val="009D5D1C"/>
    <w:rsid w:val="009D5D5B"/>
    <w:rsid w:val="009D62BF"/>
    <w:rsid w:val="009D68DE"/>
    <w:rsid w:val="009D6E96"/>
    <w:rsid w:val="009D6EE5"/>
    <w:rsid w:val="009D74DE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F81"/>
    <w:rsid w:val="009E7163"/>
    <w:rsid w:val="009F001F"/>
    <w:rsid w:val="009F1E91"/>
    <w:rsid w:val="009F21D0"/>
    <w:rsid w:val="009F328D"/>
    <w:rsid w:val="009F3950"/>
    <w:rsid w:val="009F3CDE"/>
    <w:rsid w:val="009F5436"/>
    <w:rsid w:val="009F689A"/>
    <w:rsid w:val="009F7ABE"/>
    <w:rsid w:val="00A00863"/>
    <w:rsid w:val="00A03304"/>
    <w:rsid w:val="00A04810"/>
    <w:rsid w:val="00A04F43"/>
    <w:rsid w:val="00A05395"/>
    <w:rsid w:val="00A05599"/>
    <w:rsid w:val="00A06C08"/>
    <w:rsid w:val="00A10032"/>
    <w:rsid w:val="00A1098A"/>
    <w:rsid w:val="00A10F24"/>
    <w:rsid w:val="00A11F83"/>
    <w:rsid w:val="00A122CB"/>
    <w:rsid w:val="00A12864"/>
    <w:rsid w:val="00A13134"/>
    <w:rsid w:val="00A131C9"/>
    <w:rsid w:val="00A15749"/>
    <w:rsid w:val="00A16111"/>
    <w:rsid w:val="00A20170"/>
    <w:rsid w:val="00A21581"/>
    <w:rsid w:val="00A22111"/>
    <w:rsid w:val="00A23016"/>
    <w:rsid w:val="00A23EC7"/>
    <w:rsid w:val="00A2443F"/>
    <w:rsid w:val="00A30D5B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36B"/>
    <w:rsid w:val="00A3649B"/>
    <w:rsid w:val="00A3682B"/>
    <w:rsid w:val="00A36AE6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0B7D"/>
    <w:rsid w:val="00A5142C"/>
    <w:rsid w:val="00A51979"/>
    <w:rsid w:val="00A54891"/>
    <w:rsid w:val="00A54BA1"/>
    <w:rsid w:val="00A5749D"/>
    <w:rsid w:val="00A57A56"/>
    <w:rsid w:val="00A57A84"/>
    <w:rsid w:val="00A62A2B"/>
    <w:rsid w:val="00A62E18"/>
    <w:rsid w:val="00A62EB5"/>
    <w:rsid w:val="00A637FF"/>
    <w:rsid w:val="00A6394A"/>
    <w:rsid w:val="00A6439E"/>
    <w:rsid w:val="00A6446A"/>
    <w:rsid w:val="00A64710"/>
    <w:rsid w:val="00A66C86"/>
    <w:rsid w:val="00A702C8"/>
    <w:rsid w:val="00A71BC1"/>
    <w:rsid w:val="00A734F4"/>
    <w:rsid w:val="00A740BE"/>
    <w:rsid w:val="00A7587E"/>
    <w:rsid w:val="00A75E2D"/>
    <w:rsid w:val="00A76BF7"/>
    <w:rsid w:val="00A80CA7"/>
    <w:rsid w:val="00A81727"/>
    <w:rsid w:val="00A86878"/>
    <w:rsid w:val="00A91ADC"/>
    <w:rsid w:val="00A9371C"/>
    <w:rsid w:val="00A94FA9"/>
    <w:rsid w:val="00A962F1"/>
    <w:rsid w:val="00A96440"/>
    <w:rsid w:val="00A965C1"/>
    <w:rsid w:val="00A96CB1"/>
    <w:rsid w:val="00A97016"/>
    <w:rsid w:val="00A97291"/>
    <w:rsid w:val="00A97E4E"/>
    <w:rsid w:val="00A97F1C"/>
    <w:rsid w:val="00AA13B6"/>
    <w:rsid w:val="00AA42E7"/>
    <w:rsid w:val="00AA473C"/>
    <w:rsid w:val="00AA5317"/>
    <w:rsid w:val="00AA574F"/>
    <w:rsid w:val="00AA644A"/>
    <w:rsid w:val="00AA6D54"/>
    <w:rsid w:val="00AB0CFF"/>
    <w:rsid w:val="00AB0D7A"/>
    <w:rsid w:val="00AB10BB"/>
    <w:rsid w:val="00AB33E0"/>
    <w:rsid w:val="00AB369E"/>
    <w:rsid w:val="00AB6971"/>
    <w:rsid w:val="00AC1432"/>
    <w:rsid w:val="00AC367F"/>
    <w:rsid w:val="00AC51E4"/>
    <w:rsid w:val="00AC5893"/>
    <w:rsid w:val="00AC5D91"/>
    <w:rsid w:val="00AC610A"/>
    <w:rsid w:val="00AD0722"/>
    <w:rsid w:val="00AD3759"/>
    <w:rsid w:val="00AD3DF7"/>
    <w:rsid w:val="00AD41A0"/>
    <w:rsid w:val="00AD5098"/>
    <w:rsid w:val="00AD5DC6"/>
    <w:rsid w:val="00AD5F76"/>
    <w:rsid w:val="00AD60C6"/>
    <w:rsid w:val="00AD68E4"/>
    <w:rsid w:val="00AD7281"/>
    <w:rsid w:val="00AE125C"/>
    <w:rsid w:val="00AE20FF"/>
    <w:rsid w:val="00AE3567"/>
    <w:rsid w:val="00AE4269"/>
    <w:rsid w:val="00AE4A63"/>
    <w:rsid w:val="00AE595C"/>
    <w:rsid w:val="00AE5A89"/>
    <w:rsid w:val="00AE5D85"/>
    <w:rsid w:val="00AE5DB7"/>
    <w:rsid w:val="00AE6F32"/>
    <w:rsid w:val="00AF2714"/>
    <w:rsid w:val="00AF40A4"/>
    <w:rsid w:val="00AF4F82"/>
    <w:rsid w:val="00AF5AEF"/>
    <w:rsid w:val="00AF5DB3"/>
    <w:rsid w:val="00AF742E"/>
    <w:rsid w:val="00B00BDB"/>
    <w:rsid w:val="00B01770"/>
    <w:rsid w:val="00B0322C"/>
    <w:rsid w:val="00B03A23"/>
    <w:rsid w:val="00B04E8D"/>
    <w:rsid w:val="00B11B32"/>
    <w:rsid w:val="00B11CCF"/>
    <w:rsid w:val="00B11F3E"/>
    <w:rsid w:val="00B125E4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2FF4"/>
    <w:rsid w:val="00B34F0B"/>
    <w:rsid w:val="00B34F14"/>
    <w:rsid w:val="00B3516B"/>
    <w:rsid w:val="00B3574D"/>
    <w:rsid w:val="00B35AE7"/>
    <w:rsid w:val="00B36436"/>
    <w:rsid w:val="00B368E9"/>
    <w:rsid w:val="00B40254"/>
    <w:rsid w:val="00B40721"/>
    <w:rsid w:val="00B414D4"/>
    <w:rsid w:val="00B418B3"/>
    <w:rsid w:val="00B42EE2"/>
    <w:rsid w:val="00B43113"/>
    <w:rsid w:val="00B45C66"/>
    <w:rsid w:val="00B471CE"/>
    <w:rsid w:val="00B520DA"/>
    <w:rsid w:val="00B547F2"/>
    <w:rsid w:val="00B556E6"/>
    <w:rsid w:val="00B578BA"/>
    <w:rsid w:val="00B6068B"/>
    <w:rsid w:val="00B61016"/>
    <w:rsid w:val="00B613E7"/>
    <w:rsid w:val="00B646C3"/>
    <w:rsid w:val="00B651C4"/>
    <w:rsid w:val="00B65F87"/>
    <w:rsid w:val="00B700B7"/>
    <w:rsid w:val="00B7024C"/>
    <w:rsid w:val="00B70533"/>
    <w:rsid w:val="00B71565"/>
    <w:rsid w:val="00B71DA4"/>
    <w:rsid w:val="00B7213B"/>
    <w:rsid w:val="00B75320"/>
    <w:rsid w:val="00B7545D"/>
    <w:rsid w:val="00B76D57"/>
    <w:rsid w:val="00B800D6"/>
    <w:rsid w:val="00B80CF0"/>
    <w:rsid w:val="00B82051"/>
    <w:rsid w:val="00B83D2B"/>
    <w:rsid w:val="00B8422F"/>
    <w:rsid w:val="00B842E6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97D50"/>
    <w:rsid w:val="00BA0269"/>
    <w:rsid w:val="00BA02E0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002"/>
    <w:rsid w:val="00BB53DB"/>
    <w:rsid w:val="00BB65C6"/>
    <w:rsid w:val="00BB65DC"/>
    <w:rsid w:val="00BB6C5E"/>
    <w:rsid w:val="00BB7775"/>
    <w:rsid w:val="00BB7A1D"/>
    <w:rsid w:val="00BC09D4"/>
    <w:rsid w:val="00BC0BD3"/>
    <w:rsid w:val="00BC10AF"/>
    <w:rsid w:val="00BC3253"/>
    <w:rsid w:val="00BC3ACD"/>
    <w:rsid w:val="00BC422D"/>
    <w:rsid w:val="00BC5937"/>
    <w:rsid w:val="00BC60AF"/>
    <w:rsid w:val="00BD1A6B"/>
    <w:rsid w:val="00BD1F7A"/>
    <w:rsid w:val="00BD2E05"/>
    <w:rsid w:val="00BD2F55"/>
    <w:rsid w:val="00BD3831"/>
    <w:rsid w:val="00BD4013"/>
    <w:rsid w:val="00BD416C"/>
    <w:rsid w:val="00BD4592"/>
    <w:rsid w:val="00BD4A04"/>
    <w:rsid w:val="00BD5319"/>
    <w:rsid w:val="00BD55AF"/>
    <w:rsid w:val="00BD58E6"/>
    <w:rsid w:val="00BD6546"/>
    <w:rsid w:val="00BD79D4"/>
    <w:rsid w:val="00BE0388"/>
    <w:rsid w:val="00BE0DCF"/>
    <w:rsid w:val="00BE19CC"/>
    <w:rsid w:val="00BE214B"/>
    <w:rsid w:val="00BE230B"/>
    <w:rsid w:val="00BE30BA"/>
    <w:rsid w:val="00BE55DB"/>
    <w:rsid w:val="00BE5DB6"/>
    <w:rsid w:val="00BE6970"/>
    <w:rsid w:val="00BF0D03"/>
    <w:rsid w:val="00BF4F2F"/>
    <w:rsid w:val="00BF544D"/>
    <w:rsid w:val="00BF5C40"/>
    <w:rsid w:val="00BF62CC"/>
    <w:rsid w:val="00C012D1"/>
    <w:rsid w:val="00C01A54"/>
    <w:rsid w:val="00C01B62"/>
    <w:rsid w:val="00C01D7F"/>
    <w:rsid w:val="00C0351F"/>
    <w:rsid w:val="00C04035"/>
    <w:rsid w:val="00C042DF"/>
    <w:rsid w:val="00C05464"/>
    <w:rsid w:val="00C05C17"/>
    <w:rsid w:val="00C07A57"/>
    <w:rsid w:val="00C07DF8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7897"/>
    <w:rsid w:val="00C203B9"/>
    <w:rsid w:val="00C21303"/>
    <w:rsid w:val="00C24382"/>
    <w:rsid w:val="00C25960"/>
    <w:rsid w:val="00C26B86"/>
    <w:rsid w:val="00C27B4A"/>
    <w:rsid w:val="00C27F3F"/>
    <w:rsid w:val="00C30A14"/>
    <w:rsid w:val="00C30BEA"/>
    <w:rsid w:val="00C3135E"/>
    <w:rsid w:val="00C316D0"/>
    <w:rsid w:val="00C321C9"/>
    <w:rsid w:val="00C33899"/>
    <w:rsid w:val="00C34145"/>
    <w:rsid w:val="00C34DB4"/>
    <w:rsid w:val="00C354A3"/>
    <w:rsid w:val="00C35666"/>
    <w:rsid w:val="00C35F9E"/>
    <w:rsid w:val="00C36925"/>
    <w:rsid w:val="00C36F94"/>
    <w:rsid w:val="00C37312"/>
    <w:rsid w:val="00C3748E"/>
    <w:rsid w:val="00C37CF5"/>
    <w:rsid w:val="00C4251F"/>
    <w:rsid w:val="00C426AE"/>
    <w:rsid w:val="00C42752"/>
    <w:rsid w:val="00C42F04"/>
    <w:rsid w:val="00C44366"/>
    <w:rsid w:val="00C44BC9"/>
    <w:rsid w:val="00C44BD6"/>
    <w:rsid w:val="00C4571E"/>
    <w:rsid w:val="00C5035C"/>
    <w:rsid w:val="00C50DCE"/>
    <w:rsid w:val="00C518A4"/>
    <w:rsid w:val="00C51FFC"/>
    <w:rsid w:val="00C545D8"/>
    <w:rsid w:val="00C55D88"/>
    <w:rsid w:val="00C56F7A"/>
    <w:rsid w:val="00C634CD"/>
    <w:rsid w:val="00C63B93"/>
    <w:rsid w:val="00C63EB5"/>
    <w:rsid w:val="00C6478F"/>
    <w:rsid w:val="00C649C6"/>
    <w:rsid w:val="00C64B46"/>
    <w:rsid w:val="00C64CBF"/>
    <w:rsid w:val="00C66907"/>
    <w:rsid w:val="00C678CD"/>
    <w:rsid w:val="00C67A10"/>
    <w:rsid w:val="00C70E09"/>
    <w:rsid w:val="00C71C0C"/>
    <w:rsid w:val="00C72570"/>
    <w:rsid w:val="00C73CE1"/>
    <w:rsid w:val="00C753E7"/>
    <w:rsid w:val="00C75BC1"/>
    <w:rsid w:val="00C75D82"/>
    <w:rsid w:val="00C76181"/>
    <w:rsid w:val="00C772B7"/>
    <w:rsid w:val="00C77ABA"/>
    <w:rsid w:val="00C77CCF"/>
    <w:rsid w:val="00C80213"/>
    <w:rsid w:val="00C8166A"/>
    <w:rsid w:val="00C819FF"/>
    <w:rsid w:val="00C8304D"/>
    <w:rsid w:val="00C83FB5"/>
    <w:rsid w:val="00C859AB"/>
    <w:rsid w:val="00C8638F"/>
    <w:rsid w:val="00C867EC"/>
    <w:rsid w:val="00C87783"/>
    <w:rsid w:val="00C87D9D"/>
    <w:rsid w:val="00C9099D"/>
    <w:rsid w:val="00C91621"/>
    <w:rsid w:val="00C91750"/>
    <w:rsid w:val="00C92649"/>
    <w:rsid w:val="00C92E25"/>
    <w:rsid w:val="00C9350C"/>
    <w:rsid w:val="00C93CB3"/>
    <w:rsid w:val="00C95A1C"/>
    <w:rsid w:val="00C967AF"/>
    <w:rsid w:val="00CA1583"/>
    <w:rsid w:val="00CA2185"/>
    <w:rsid w:val="00CA2824"/>
    <w:rsid w:val="00CA2BD8"/>
    <w:rsid w:val="00CA3611"/>
    <w:rsid w:val="00CA3DD7"/>
    <w:rsid w:val="00CA4D5E"/>
    <w:rsid w:val="00CA51BE"/>
    <w:rsid w:val="00CA6085"/>
    <w:rsid w:val="00CA6441"/>
    <w:rsid w:val="00CA688D"/>
    <w:rsid w:val="00CA765A"/>
    <w:rsid w:val="00CB0BB9"/>
    <w:rsid w:val="00CB202F"/>
    <w:rsid w:val="00CB2906"/>
    <w:rsid w:val="00CB3088"/>
    <w:rsid w:val="00CB3185"/>
    <w:rsid w:val="00CB37E5"/>
    <w:rsid w:val="00CB3E10"/>
    <w:rsid w:val="00CB417A"/>
    <w:rsid w:val="00CB43FB"/>
    <w:rsid w:val="00CC10F9"/>
    <w:rsid w:val="00CC27C1"/>
    <w:rsid w:val="00CC3901"/>
    <w:rsid w:val="00CC4B80"/>
    <w:rsid w:val="00CC505A"/>
    <w:rsid w:val="00CC544C"/>
    <w:rsid w:val="00CC655A"/>
    <w:rsid w:val="00CC669D"/>
    <w:rsid w:val="00CC690B"/>
    <w:rsid w:val="00CD05DD"/>
    <w:rsid w:val="00CD3AC4"/>
    <w:rsid w:val="00CD4387"/>
    <w:rsid w:val="00CD4784"/>
    <w:rsid w:val="00CD58F5"/>
    <w:rsid w:val="00CD5E88"/>
    <w:rsid w:val="00CD78B4"/>
    <w:rsid w:val="00CE15FD"/>
    <w:rsid w:val="00CE291A"/>
    <w:rsid w:val="00CE47C1"/>
    <w:rsid w:val="00CE609D"/>
    <w:rsid w:val="00CE7797"/>
    <w:rsid w:val="00CE785D"/>
    <w:rsid w:val="00CE799E"/>
    <w:rsid w:val="00CE7CF2"/>
    <w:rsid w:val="00CF03A7"/>
    <w:rsid w:val="00CF0BBF"/>
    <w:rsid w:val="00CF12F9"/>
    <w:rsid w:val="00CF18B8"/>
    <w:rsid w:val="00CF194C"/>
    <w:rsid w:val="00CF1A70"/>
    <w:rsid w:val="00CF3318"/>
    <w:rsid w:val="00CF383D"/>
    <w:rsid w:val="00CF3E3B"/>
    <w:rsid w:val="00CF4C7D"/>
    <w:rsid w:val="00CF4FB6"/>
    <w:rsid w:val="00CF524E"/>
    <w:rsid w:val="00CF734E"/>
    <w:rsid w:val="00CF7801"/>
    <w:rsid w:val="00CF79DD"/>
    <w:rsid w:val="00CF7B8D"/>
    <w:rsid w:val="00D0064A"/>
    <w:rsid w:val="00D00E57"/>
    <w:rsid w:val="00D02226"/>
    <w:rsid w:val="00D02381"/>
    <w:rsid w:val="00D04D06"/>
    <w:rsid w:val="00D04E23"/>
    <w:rsid w:val="00D068EB"/>
    <w:rsid w:val="00D06AD0"/>
    <w:rsid w:val="00D06B37"/>
    <w:rsid w:val="00D06C2A"/>
    <w:rsid w:val="00D07ACA"/>
    <w:rsid w:val="00D12536"/>
    <w:rsid w:val="00D16BF6"/>
    <w:rsid w:val="00D16CB4"/>
    <w:rsid w:val="00D17484"/>
    <w:rsid w:val="00D21F62"/>
    <w:rsid w:val="00D23E30"/>
    <w:rsid w:val="00D249C8"/>
    <w:rsid w:val="00D26D68"/>
    <w:rsid w:val="00D26EE8"/>
    <w:rsid w:val="00D30217"/>
    <w:rsid w:val="00D31490"/>
    <w:rsid w:val="00D31AB5"/>
    <w:rsid w:val="00D31C20"/>
    <w:rsid w:val="00D31EE8"/>
    <w:rsid w:val="00D323C7"/>
    <w:rsid w:val="00D329C7"/>
    <w:rsid w:val="00D33729"/>
    <w:rsid w:val="00D33A31"/>
    <w:rsid w:val="00D34617"/>
    <w:rsid w:val="00D34730"/>
    <w:rsid w:val="00D34A30"/>
    <w:rsid w:val="00D35D6D"/>
    <w:rsid w:val="00D35E0B"/>
    <w:rsid w:val="00D36F4A"/>
    <w:rsid w:val="00D4191A"/>
    <w:rsid w:val="00D43C30"/>
    <w:rsid w:val="00D44462"/>
    <w:rsid w:val="00D44B56"/>
    <w:rsid w:val="00D44EDE"/>
    <w:rsid w:val="00D45A22"/>
    <w:rsid w:val="00D46629"/>
    <w:rsid w:val="00D47D29"/>
    <w:rsid w:val="00D50368"/>
    <w:rsid w:val="00D504F7"/>
    <w:rsid w:val="00D50AF9"/>
    <w:rsid w:val="00D50B47"/>
    <w:rsid w:val="00D50E6F"/>
    <w:rsid w:val="00D5103F"/>
    <w:rsid w:val="00D519A3"/>
    <w:rsid w:val="00D520D7"/>
    <w:rsid w:val="00D558E4"/>
    <w:rsid w:val="00D55BD4"/>
    <w:rsid w:val="00D573AC"/>
    <w:rsid w:val="00D62B5B"/>
    <w:rsid w:val="00D62F20"/>
    <w:rsid w:val="00D63918"/>
    <w:rsid w:val="00D67529"/>
    <w:rsid w:val="00D67AA8"/>
    <w:rsid w:val="00D67E1B"/>
    <w:rsid w:val="00D707B5"/>
    <w:rsid w:val="00D719F9"/>
    <w:rsid w:val="00D723B6"/>
    <w:rsid w:val="00D7312C"/>
    <w:rsid w:val="00D7333B"/>
    <w:rsid w:val="00D73D53"/>
    <w:rsid w:val="00D7413D"/>
    <w:rsid w:val="00D76665"/>
    <w:rsid w:val="00D768FE"/>
    <w:rsid w:val="00D76C22"/>
    <w:rsid w:val="00D77A99"/>
    <w:rsid w:val="00D77C16"/>
    <w:rsid w:val="00D77CDF"/>
    <w:rsid w:val="00D80F39"/>
    <w:rsid w:val="00D8138D"/>
    <w:rsid w:val="00D81601"/>
    <w:rsid w:val="00D819A0"/>
    <w:rsid w:val="00D831C5"/>
    <w:rsid w:val="00D834CE"/>
    <w:rsid w:val="00D84EC6"/>
    <w:rsid w:val="00D87727"/>
    <w:rsid w:val="00D91620"/>
    <w:rsid w:val="00D92CF3"/>
    <w:rsid w:val="00D95D59"/>
    <w:rsid w:val="00D9643C"/>
    <w:rsid w:val="00D96581"/>
    <w:rsid w:val="00DA0BD0"/>
    <w:rsid w:val="00DA24A0"/>
    <w:rsid w:val="00DA259D"/>
    <w:rsid w:val="00DA4CF8"/>
    <w:rsid w:val="00DA5447"/>
    <w:rsid w:val="00DA678D"/>
    <w:rsid w:val="00DA72DD"/>
    <w:rsid w:val="00DA7864"/>
    <w:rsid w:val="00DB05A5"/>
    <w:rsid w:val="00DB0F4E"/>
    <w:rsid w:val="00DB27C8"/>
    <w:rsid w:val="00DB2EFF"/>
    <w:rsid w:val="00DB323B"/>
    <w:rsid w:val="00DB3FBF"/>
    <w:rsid w:val="00DB402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24B"/>
    <w:rsid w:val="00DD52EA"/>
    <w:rsid w:val="00DD5398"/>
    <w:rsid w:val="00DD56DE"/>
    <w:rsid w:val="00DD764A"/>
    <w:rsid w:val="00DE17C7"/>
    <w:rsid w:val="00DE26CE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4EF"/>
    <w:rsid w:val="00DF5814"/>
    <w:rsid w:val="00DF623F"/>
    <w:rsid w:val="00DF6277"/>
    <w:rsid w:val="00DF7283"/>
    <w:rsid w:val="00DF76EB"/>
    <w:rsid w:val="00E00F41"/>
    <w:rsid w:val="00E0255E"/>
    <w:rsid w:val="00E032BF"/>
    <w:rsid w:val="00E03391"/>
    <w:rsid w:val="00E0693C"/>
    <w:rsid w:val="00E10017"/>
    <w:rsid w:val="00E10D47"/>
    <w:rsid w:val="00E10EF8"/>
    <w:rsid w:val="00E115AF"/>
    <w:rsid w:val="00E11DA2"/>
    <w:rsid w:val="00E12175"/>
    <w:rsid w:val="00E125C5"/>
    <w:rsid w:val="00E127B0"/>
    <w:rsid w:val="00E12908"/>
    <w:rsid w:val="00E12B20"/>
    <w:rsid w:val="00E12C41"/>
    <w:rsid w:val="00E13D55"/>
    <w:rsid w:val="00E13F04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0A3"/>
    <w:rsid w:val="00E26611"/>
    <w:rsid w:val="00E278CF"/>
    <w:rsid w:val="00E32582"/>
    <w:rsid w:val="00E330AE"/>
    <w:rsid w:val="00E3370C"/>
    <w:rsid w:val="00E33D66"/>
    <w:rsid w:val="00E347D4"/>
    <w:rsid w:val="00E3489C"/>
    <w:rsid w:val="00E34D15"/>
    <w:rsid w:val="00E36E88"/>
    <w:rsid w:val="00E40B24"/>
    <w:rsid w:val="00E40C48"/>
    <w:rsid w:val="00E42230"/>
    <w:rsid w:val="00E424C6"/>
    <w:rsid w:val="00E42A5D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5CE2"/>
    <w:rsid w:val="00E564C1"/>
    <w:rsid w:val="00E566D0"/>
    <w:rsid w:val="00E57501"/>
    <w:rsid w:val="00E57B21"/>
    <w:rsid w:val="00E607C8"/>
    <w:rsid w:val="00E608C4"/>
    <w:rsid w:val="00E612B9"/>
    <w:rsid w:val="00E61342"/>
    <w:rsid w:val="00E65C16"/>
    <w:rsid w:val="00E6654D"/>
    <w:rsid w:val="00E676C9"/>
    <w:rsid w:val="00E67DAE"/>
    <w:rsid w:val="00E67FAF"/>
    <w:rsid w:val="00E7263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5541"/>
    <w:rsid w:val="00E8746D"/>
    <w:rsid w:val="00E8796E"/>
    <w:rsid w:val="00E9051F"/>
    <w:rsid w:val="00E90C17"/>
    <w:rsid w:val="00E92BB5"/>
    <w:rsid w:val="00E9349E"/>
    <w:rsid w:val="00E941E3"/>
    <w:rsid w:val="00E9671E"/>
    <w:rsid w:val="00E96878"/>
    <w:rsid w:val="00E96E0F"/>
    <w:rsid w:val="00E97B54"/>
    <w:rsid w:val="00EA0059"/>
    <w:rsid w:val="00EA084F"/>
    <w:rsid w:val="00EA08AB"/>
    <w:rsid w:val="00EA0EF6"/>
    <w:rsid w:val="00EA290C"/>
    <w:rsid w:val="00EA4805"/>
    <w:rsid w:val="00EA49AC"/>
    <w:rsid w:val="00EA4E12"/>
    <w:rsid w:val="00EB0336"/>
    <w:rsid w:val="00EB0EBF"/>
    <w:rsid w:val="00EB10A5"/>
    <w:rsid w:val="00EB5017"/>
    <w:rsid w:val="00EB5287"/>
    <w:rsid w:val="00EB52AA"/>
    <w:rsid w:val="00EB53CB"/>
    <w:rsid w:val="00EB53D5"/>
    <w:rsid w:val="00EB58CF"/>
    <w:rsid w:val="00EB5D47"/>
    <w:rsid w:val="00EB6CCB"/>
    <w:rsid w:val="00EC10B9"/>
    <w:rsid w:val="00EC14AD"/>
    <w:rsid w:val="00EC16FE"/>
    <w:rsid w:val="00EC2BCF"/>
    <w:rsid w:val="00EC2BF2"/>
    <w:rsid w:val="00EC2F4F"/>
    <w:rsid w:val="00EC324B"/>
    <w:rsid w:val="00EC38E8"/>
    <w:rsid w:val="00EC529E"/>
    <w:rsid w:val="00EC57B8"/>
    <w:rsid w:val="00EC58E6"/>
    <w:rsid w:val="00EC6602"/>
    <w:rsid w:val="00ED05C4"/>
    <w:rsid w:val="00ED115B"/>
    <w:rsid w:val="00ED18D3"/>
    <w:rsid w:val="00ED1A44"/>
    <w:rsid w:val="00ED3128"/>
    <w:rsid w:val="00ED3B5C"/>
    <w:rsid w:val="00ED4617"/>
    <w:rsid w:val="00ED4AE4"/>
    <w:rsid w:val="00ED4FE0"/>
    <w:rsid w:val="00ED5A09"/>
    <w:rsid w:val="00EE0F2F"/>
    <w:rsid w:val="00EE1377"/>
    <w:rsid w:val="00EE1EAB"/>
    <w:rsid w:val="00EE5524"/>
    <w:rsid w:val="00EE687E"/>
    <w:rsid w:val="00EE6C23"/>
    <w:rsid w:val="00EE6D2E"/>
    <w:rsid w:val="00EE7351"/>
    <w:rsid w:val="00EE7552"/>
    <w:rsid w:val="00EE7B49"/>
    <w:rsid w:val="00EE7CC5"/>
    <w:rsid w:val="00EF0490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1D0F"/>
    <w:rsid w:val="00F02463"/>
    <w:rsid w:val="00F0369E"/>
    <w:rsid w:val="00F03BC9"/>
    <w:rsid w:val="00F048E6"/>
    <w:rsid w:val="00F04BBE"/>
    <w:rsid w:val="00F04E3E"/>
    <w:rsid w:val="00F0649A"/>
    <w:rsid w:val="00F06E75"/>
    <w:rsid w:val="00F079B5"/>
    <w:rsid w:val="00F10308"/>
    <w:rsid w:val="00F109D7"/>
    <w:rsid w:val="00F10B84"/>
    <w:rsid w:val="00F10EF2"/>
    <w:rsid w:val="00F117DC"/>
    <w:rsid w:val="00F14878"/>
    <w:rsid w:val="00F14B08"/>
    <w:rsid w:val="00F14EAC"/>
    <w:rsid w:val="00F15653"/>
    <w:rsid w:val="00F16CFD"/>
    <w:rsid w:val="00F17603"/>
    <w:rsid w:val="00F17FA1"/>
    <w:rsid w:val="00F202EF"/>
    <w:rsid w:val="00F21778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1119"/>
    <w:rsid w:val="00F3256D"/>
    <w:rsid w:val="00F3302A"/>
    <w:rsid w:val="00F336CC"/>
    <w:rsid w:val="00F33EAE"/>
    <w:rsid w:val="00F34D3C"/>
    <w:rsid w:val="00F35C89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7B"/>
    <w:rsid w:val="00F42AF2"/>
    <w:rsid w:val="00F4389C"/>
    <w:rsid w:val="00F44479"/>
    <w:rsid w:val="00F4657A"/>
    <w:rsid w:val="00F47322"/>
    <w:rsid w:val="00F4757E"/>
    <w:rsid w:val="00F50FD5"/>
    <w:rsid w:val="00F5122E"/>
    <w:rsid w:val="00F51C19"/>
    <w:rsid w:val="00F5241C"/>
    <w:rsid w:val="00F53C2C"/>
    <w:rsid w:val="00F53C6B"/>
    <w:rsid w:val="00F54731"/>
    <w:rsid w:val="00F55056"/>
    <w:rsid w:val="00F558EE"/>
    <w:rsid w:val="00F55985"/>
    <w:rsid w:val="00F601B6"/>
    <w:rsid w:val="00F6032C"/>
    <w:rsid w:val="00F61161"/>
    <w:rsid w:val="00F61637"/>
    <w:rsid w:val="00F62F26"/>
    <w:rsid w:val="00F6406A"/>
    <w:rsid w:val="00F65288"/>
    <w:rsid w:val="00F66A68"/>
    <w:rsid w:val="00F66F0B"/>
    <w:rsid w:val="00F70026"/>
    <w:rsid w:val="00F7043C"/>
    <w:rsid w:val="00F70DC1"/>
    <w:rsid w:val="00F712D2"/>
    <w:rsid w:val="00F71851"/>
    <w:rsid w:val="00F72ECB"/>
    <w:rsid w:val="00F73F39"/>
    <w:rsid w:val="00F76A4F"/>
    <w:rsid w:val="00F76B63"/>
    <w:rsid w:val="00F8030C"/>
    <w:rsid w:val="00F8298B"/>
    <w:rsid w:val="00F83FD5"/>
    <w:rsid w:val="00F8403C"/>
    <w:rsid w:val="00F84355"/>
    <w:rsid w:val="00F84546"/>
    <w:rsid w:val="00F8484F"/>
    <w:rsid w:val="00F861CB"/>
    <w:rsid w:val="00F8664F"/>
    <w:rsid w:val="00F86E77"/>
    <w:rsid w:val="00F879D2"/>
    <w:rsid w:val="00F9053B"/>
    <w:rsid w:val="00F90DB0"/>
    <w:rsid w:val="00F917A4"/>
    <w:rsid w:val="00F9256B"/>
    <w:rsid w:val="00F94091"/>
    <w:rsid w:val="00F942C8"/>
    <w:rsid w:val="00F94CA4"/>
    <w:rsid w:val="00FA1EB5"/>
    <w:rsid w:val="00FA35F0"/>
    <w:rsid w:val="00FA3E47"/>
    <w:rsid w:val="00FA4064"/>
    <w:rsid w:val="00FA572D"/>
    <w:rsid w:val="00FB0F63"/>
    <w:rsid w:val="00FB3CEB"/>
    <w:rsid w:val="00FB479F"/>
    <w:rsid w:val="00FB5960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A0F"/>
    <w:rsid w:val="00FD2E8D"/>
    <w:rsid w:val="00FD3EF5"/>
    <w:rsid w:val="00FD57FF"/>
    <w:rsid w:val="00FD5D65"/>
    <w:rsid w:val="00FD654A"/>
    <w:rsid w:val="00FD6931"/>
    <w:rsid w:val="00FD76F8"/>
    <w:rsid w:val="00FE0DBF"/>
    <w:rsid w:val="00FE3283"/>
    <w:rsid w:val="00FE40F4"/>
    <w:rsid w:val="00FE4671"/>
    <w:rsid w:val="00FE4B89"/>
    <w:rsid w:val="00FE4F4A"/>
    <w:rsid w:val="00FE73F0"/>
    <w:rsid w:val="00FE798C"/>
    <w:rsid w:val="00FE7E62"/>
    <w:rsid w:val="00FF2116"/>
    <w:rsid w:val="00FF215C"/>
    <w:rsid w:val="00FF2619"/>
    <w:rsid w:val="00FF3023"/>
    <w:rsid w:val="00FF358D"/>
    <w:rsid w:val="00FF3B66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E2F0"/>
  <w15:docId w15:val="{CFB5A799-00E0-4F06-BEA8-41E53F9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uiPriority w:val="1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customStyle="1" w:styleId="Titolo21">
    <w:name w:val="Titolo 21"/>
    <w:basedOn w:val="Normale"/>
    <w:uiPriority w:val="1"/>
    <w:qFormat/>
    <w:rsid w:val="00060B7A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210021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Carattered">
    <w:name w:val="Carattere"/>
    <w:basedOn w:val="Normale"/>
    <w:rsid w:val="00711A9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e">
    <w:name w:val="Carattere"/>
    <w:basedOn w:val="Normale"/>
    <w:rsid w:val="00B7545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">
    <w:name w:val="Carattere"/>
    <w:basedOn w:val="Normale"/>
    <w:rsid w:val="008F37C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0">
    <w:name w:val="Carattere"/>
    <w:basedOn w:val="Normale"/>
    <w:rsid w:val="00D77CD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1">
    <w:name w:val="Carattere"/>
    <w:basedOn w:val="Normale"/>
    <w:rsid w:val="00B017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2">
    <w:name w:val="Carattere"/>
    <w:basedOn w:val="Normale"/>
    <w:rsid w:val="009117A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3">
    <w:name w:val="Carattere"/>
    <w:basedOn w:val="Normale"/>
    <w:rsid w:val="00EC16FE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object">
    <w:name w:val="object"/>
    <w:basedOn w:val="Carpredefinitoparagrafo"/>
    <w:rsid w:val="00DE26CE"/>
  </w:style>
  <w:style w:type="paragraph" w:customStyle="1" w:styleId="Caratteref4">
    <w:name w:val="Carattere"/>
    <w:basedOn w:val="Normale"/>
    <w:rsid w:val="00232D2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5">
    <w:name w:val="Carattere"/>
    <w:basedOn w:val="Normale"/>
    <w:rsid w:val="00173081"/>
    <w:pPr>
      <w:spacing w:after="160" w:line="240" w:lineRule="exact"/>
      <w:jc w:val="left"/>
    </w:pPr>
    <w:rPr>
      <w:rFonts w:cs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8773C4-185F-3E46-B4E3-E304E3FCB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24</TotalTime>
  <Pages>6</Pages>
  <Words>1139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>Microsoft</Company>
  <LinksUpToDate>false</LinksUpToDate>
  <CharactersWithSpaces>7617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Alver Torresi</cp:lastModifiedBy>
  <cp:revision>16</cp:revision>
  <cp:lastPrinted>2019-12-02T08:59:00Z</cp:lastPrinted>
  <dcterms:created xsi:type="dcterms:W3CDTF">2020-01-04T09:21:00Z</dcterms:created>
  <dcterms:modified xsi:type="dcterms:W3CDTF">2020-01-04T21:59:00Z</dcterms:modified>
</cp:coreProperties>
</file>