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2167628B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8324D1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324D1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3E6D471A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73519328" w:rsidR="00B04E8D" w:rsidRPr="00B04E8D" w:rsidRDefault="00DD01A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1259D06D" w:rsidR="00B04E8D" w:rsidRPr="00B04E8D" w:rsidRDefault="00DD01A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4CF6B5CC" w:rsidR="00B04E8D" w:rsidRPr="00B04E8D" w:rsidRDefault="00DD01A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4EB8139E" w:rsidR="00B04E8D" w:rsidRPr="00B04E8D" w:rsidRDefault="00DD01A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803A26A" w14:textId="575DF77F" w:rsidR="00B04E8D" w:rsidRDefault="00DD01A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678742" w:history="1">
        <w:r w:rsidR="00B04E8D" w:rsidRPr="00B04E8D">
          <w:rPr>
            <w:rStyle w:val="Collegamentoipertestuale"/>
            <w:noProof/>
            <w:color w:val="002060"/>
          </w:rPr>
          <w:t>NOTIZIE SU ATTIVITA’ AGONISTICA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_Toc18678742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7CC07F6" w14:textId="77777777" w:rsidR="00F336CC" w:rsidRPr="00F4111A" w:rsidRDefault="00F336CC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5D5ABBA" w14:textId="77777777" w:rsidR="00CB0BB9" w:rsidRPr="00C55D88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129B426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3AABC93C" w14:textId="77777777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8678741"/>
      <w:r w:rsidRPr="00EB53CB">
        <w:rPr>
          <w:color w:val="FFFFFF" w:themeColor="background1"/>
        </w:rPr>
        <w:t>COMUNICAZIONI DEL COMITATO REGIONALE MARCHE</w:t>
      </w:r>
      <w:bookmarkEnd w:id="5"/>
    </w:p>
    <w:p w14:paraId="02AF3B5F" w14:textId="3E33997E" w:rsidR="00C55D88" w:rsidRDefault="00C55D88" w:rsidP="00264BAF">
      <w:pPr>
        <w:pStyle w:val="LndNormale1"/>
        <w:rPr>
          <w:color w:val="002060"/>
        </w:rPr>
      </w:pPr>
    </w:p>
    <w:p w14:paraId="6B40B4CC" w14:textId="5D60DEEF" w:rsidR="007B05CF" w:rsidRPr="00422655" w:rsidRDefault="00D707B5" w:rsidP="0042265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r>
        <w:rPr>
          <w:color w:val="FFFFFF"/>
        </w:rPr>
        <w:t>NOTIZIE SU ATTIVITA’ AGONISTICA</w:t>
      </w:r>
      <w:bookmarkEnd w:id="6"/>
      <w:bookmarkEnd w:id="7"/>
    </w:p>
    <w:p w14:paraId="2A8C245F" w14:textId="77777777" w:rsidR="00422655" w:rsidRPr="00422655" w:rsidRDefault="00422655" w:rsidP="00422655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422655">
        <w:rPr>
          <w:color w:val="002060"/>
        </w:rPr>
        <w:t>COPPA MARCHE UNDER 21 CALCIO 5</w:t>
      </w: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32"/>
      </w:tblGrid>
      <w:tr w:rsidR="00422655" w:rsidRPr="00AF1C53" w14:paraId="288F2986" w14:textId="77777777" w:rsidTr="00422655">
        <w:trPr>
          <w:divId w:val="527259509"/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623E4267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9864E20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006FD9E6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E070FD7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FF7894A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665ACD8C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06/01/20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8C62C1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B5595C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031F0B2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6EBA113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422655" w:rsidRPr="00AF1C53" w14:paraId="7BF07110" w14:textId="77777777" w:rsidTr="00422655">
        <w:trPr>
          <w:divId w:val="527259509"/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38C86F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DFA20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997C" w14:textId="77777777" w:rsidR="00422655" w:rsidRPr="00AF1C53" w:rsidRDefault="00422655" w:rsidP="00EF3DF9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E743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DE8A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2EDF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F993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22655" w:rsidRPr="00AF1C53" w14:paraId="386CAD0A" w14:textId="77777777" w:rsidTr="00422655">
        <w:trPr>
          <w:divId w:val="527259509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522E6BE5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9EE1E69" w14:textId="77777777" w:rsidR="00422655" w:rsidRPr="00551F1C" w:rsidRDefault="00422655" w:rsidP="00EF3DF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551F1C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CALCIO A 5 CORINALDO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18367" w14:textId="77777777" w:rsidR="00422655" w:rsidRPr="0039363B" w:rsidRDefault="00422655" w:rsidP="00EF3DF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39363B">
              <w:rPr>
                <w:rFonts w:ascii="Arial" w:hAnsi="Arial" w:cs="Arial"/>
                <w:b/>
                <w:bCs/>
                <w:color w:val="002060"/>
              </w:rPr>
              <w:t>CERRETO D’ESI C5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AD769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E4E9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8B98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34F7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22655" w:rsidRPr="00AF1C53" w14:paraId="1417BCA4" w14:textId="77777777" w:rsidTr="00422655">
        <w:trPr>
          <w:divId w:val="527259509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3C373326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B1FC77" w14:textId="77777777" w:rsidR="00422655" w:rsidRPr="00AF1C53" w:rsidRDefault="00422655" w:rsidP="00EF3DF9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 w:rsidRPr="00551F1C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CERRETO D’ESI C5 A.S.D.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F3BE5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91CB" w14:textId="77777777" w:rsidR="00422655" w:rsidRPr="00AF1C53" w:rsidRDefault="00422655" w:rsidP="00EF3DF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AC4CE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CE52F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0773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22655" w:rsidRPr="00AF1C53" w14:paraId="025521B9" w14:textId="77777777" w:rsidTr="00422655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DACAEB3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lastRenderedPageBreak/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7020A" w14:textId="77777777" w:rsidR="00422655" w:rsidRPr="00AF1C53" w:rsidRDefault="00422655" w:rsidP="00EF3DF9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VERBENA C5 ANCONA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5FA98" w14:textId="19B3658E" w:rsidR="00422655" w:rsidRPr="00F00BC8" w:rsidRDefault="00F00BC8" w:rsidP="00EF3DF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VERBENA C5 ANCONA</w:t>
            </w:r>
            <w:bookmarkStart w:id="8" w:name="_GoBack"/>
            <w:bookmarkEnd w:id="8"/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8590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D82D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22655" w:rsidRPr="00AF1C53" w14:paraId="21B46F67" w14:textId="77777777" w:rsidTr="00422655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6FB74DA" w14:textId="77777777" w:rsidR="00422655" w:rsidRPr="00AF1C53" w:rsidRDefault="00422655" w:rsidP="00EF3DF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7CFB" w14:textId="77777777" w:rsidR="00422655" w:rsidRPr="00AF1C53" w:rsidRDefault="00422655" w:rsidP="00EF3DF9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U.MANDOLESI</w:t>
            </w:r>
            <w:proofErr w:type="gramEnd"/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 xml:space="preserve"> CALCIO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72FC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2A86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55FC" w14:textId="77777777" w:rsidR="00422655" w:rsidRPr="00AF1C53" w:rsidRDefault="00422655" w:rsidP="00EF3DF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22228781" w14:textId="77777777" w:rsidR="00422655" w:rsidRPr="00AF1C53" w:rsidRDefault="00422655" w:rsidP="00422655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1B52579" w14:textId="77777777" w:rsidR="00422655" w:rsidRPr="00AF1C53" w:rsidRDefault="00422655" w:rsidP="00422655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3D6B62FB" w14:textId="77777777" w:rsidR="00422655" w:rsidRPr="00AF1C53" w:rsidRDefault="00422655" w:rsidP="00422655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DOMENICA 5 GENNAIO 2020</w:t>
      </w:r>
    </w:p>
    <w:p w14:paraId="5BC110B9" w14:textId="77777777" w:rsidR="00422655" w:rsidRDefault="00422655" w:rsidP="00422655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SEMIFINALE GARA N° 1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CALCIO A 5 CORINALDO – CERRETO D’ESI C5 A.S.D.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5-6</w:t>
      </w:r>
    </w:p>
    <w:p w14:paraId="18AB655F" w14:textId="77777777" w:rsidR="00422655" w:rsidRPr="00803DDD" w:rsidRDefault="00422655" w:rsidP="00422655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SEMIFINALE GARA N° 2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VERBENA C5 ANCONA – </w:t>
      </w:r>
      <w:proofErr w:type="gramStart"/>
      <w:r>
        <w:rPr>
          <w:rFonts w:ascii="Arial" w:hAnsi="Arial" w:cs="Arial"/>
          <w:b/>
          <w:bCs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CALCIO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1-0</w:t>
      </w:r>
    </w:p>
    <w:p w14:paraId="025CB107" w14:textId="77777777" w:rsidR="00422655" w:rsidRPr="009F328D" w:rsidRDefault="00422655" w:rsidP="00422655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8FFFFE8" w14:textId="77777777" w:rsidR="00422655" w:rsidRPr="00AF1C53" w:rsidRDefault="00422655" w:rsidP="00422655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5009411F" w14:textId="77777777" w:rsidR="00422655" w:rsidRPr="00457199" w:rsidRDefault="00422655" w:rsidP="00422655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proofErr w:type="spellStart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>PalaCarifac</w:t>
      </w:r>
      <w:proofErr w:type="spellEnd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457199">
        <w:rPr>
          <w:rFonts w:ascii="Arial" w:hAnsi="Arial" w:cs="Arial"/>
          <w:color w:val="002060"/>
          <w:sz w:val="22"/>
          <w:szCs w:val="22"/>
        </w:rPr>
        <w:t>Via Giuseppe Verdi di</w:t>
      </w:r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 CERRETO D’ESI</w:t>
      </w:r>
    </w:p>
    <w:p w14:paraId="0E142AF1" w14:textId="77777777" w:rsidR="00422655" w:rsidRPr="00AF1C53" w:rsidRDefault="00422655" w:rsidP="00422655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LUNEDI’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6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</w:p>
    <w:p w14:paraId="36C00983" w14:textId="77777777" w:rsidR="00422655" w:rsidRPr="00AF1C53" w:rsidRDefault="00422655" w:rsidP="00422655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color w:val="002060"/>
          <w:sz w:val="22"/>
          <w:szCs w:val="22"/>
        </w:rPr>
        <w:t>17:00</w:t>
      </w:r>
      <w:r w:rsidRPr="00AF1C53">
        <w:rPr>
          <w:rFonts w:ascii="Arial" w:hAnsi="Arial" w:cs="Arial"/>
          <w:color w:val="002060"/>
          <w:sz w:val="22"/>
          <w:szCs w:val="22"/>
        </w:rPr>
        <w:tab/>
        <w:t>FINALE (vincente semifinale gara n° 1 - vincente semifinale gara</w:t>
      </w:r>
      <w:r w:rsidRPr="00AF1C53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0039B5A5" w14:textId="77777777" w:rsidR="00422655" w:rsidRPr="0039363B" w:rsidRDefault="00422655" w:rsidP="00422655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CERRETO D’ESI C5 A.S.D. – VERBENA C5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5D5C2C4C" w14:textId="77777777" w:rsidR="00422655" w:rsidRPr="00422655" w:rsidRDefault="00422655" w:rsidP="00422655">
      <w:pPr>
        <w:pStyle w:val="TITOLOPRINC"/>
        <w:divId w:val="527259509"/>
        <w:rPr>
          <w:color w:val="002060"/>
        </w:rPr>
      </w:pPr>
      <w:r w:rsidRPr="00422655">
        <w:rPr>
          <w:color w:val="002060"/>
        </w:rPr>
        <w:t>RISULTATI</w:t>
      </w:r>
    </w:p>
    <w:p w14:paraId="341C4D01" w14:textId="77777777" w:rsidR="00422655" w:rsidRPr="00422655" w:rsidRDefault="00422655" w:rsidP="00422655">
      <w:pPr>
        <w:pStyle w:val="breakline"/>
        <w:divId w:val="527259509"/>
        <w:rPr>
          <w:color w:val="002060"/>
        </w:rPr>
      </w:pPr>
    </w:p>
    <w:p w14:paraId="3CC300B2" w14:textId="77777777" w:rsidR="00422655" w:rsidRPr="00422655" w:rsidRDefault="00422655" w:rsidP="00422655">
      <w:pPr>
        <w:pStyle w:val="SOTTOTITOLOCAMPIONATO1"/>
        <w:divId w:val="527259509"/>
        <w:rPr>
          <w:color w:val="002060"/>
        </w:rPr>
      </w:pPr>
      <w:r w:rsidRPr="00422655">
        <w:rPr>
          <w:color w:val="002060"/>
        </w:rPr>
        <w:t>RISULTATI UFFICIALI GARE DEL 05/01/2020</w:t>
      </w:r>
    </w:p>
    <w:p w14:paraId="1FFE84A2" w14:textId="77777777" w:rsidR="00422655" w:rsidRPr="00422655" w:rsidRDefault="00422655" w:rsidP="00422655">
      <w:pPr>
        <w:pStyle w:val="SOTTOTITOLOCAMPIONATO2"/>
        <w:divId w:val="527259509"/>
        <w:rPr>
          <w:color w:val="002060"/>
        </w:rPr>
      </w:pPr>
      <w:r w:rsidRPr="00422655">
        <w:rPr>
          <w:color w:val="002060"/>
        </w:rPr>
        <w:t>Si trascrivono qui di seguito i risultati ufficiali delle gare disputate</w:t>
      </w:r>
    </w:p>
    <w:p w14:paraId="0232F7C6" w14:textId="77777777" w:rsidR="00422655" w:rsidRPr="00422655" w:rsidRDefault="00422655" w:rsidP="00422655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422655" w:rsidRPr="00422655" w14:paraId="1A9B7A91" w14:textId="77777777" w:rsidTr="00422655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422655" w:rsidRPr="00422655" w14:paraId="6519CF0D" w14:textId="77777777" w:rsidTr="00EF3DF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580DE4" w14:textId="77777777" w:rsidR="00422655" w:rsidRPr="00422655" w:rsidRDefault="00422655" w:rsidP="00EF3DF9">
                  <w:pPr>
                    <w:pStyle w:val="HEADERTABELLA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422655" w:rsidRPr="00422655" w14:paraId="4243090A" w14:textId="77777777" w:rsidTr="00EF3DF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2913CB" w14:textId="77777777" w:rsidR="00422655" w:rsidRPr="00422655" w:rsidRDefault="00422655" w:rsidP="00EF3DF9">
                  <w:pPr>
                    <w:pStyle w:val="ROWTABELLA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E92612" w14:textId="77777777" w:rsidR="00422655" w:rsidRPr="00422655" w:rsidRDefault="00422655" w:rsidP="00EF3DF9">
                  <w:pPr>
                    <w:pStyle w:val="ROWTABELLA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663369" w14:textId="77777777" w:rsidR="00422655" w:rsidRPr="00422655" w:rsidRDefault="00422655" w:rsidP="00EF3DF9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CF502A" w14:textId="77777777" w:rsidR="00422655" w:rsidRPr="00422655" w:rsidRDefault="00422655" w:rsidP="00EF3DF9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 </w:t>
                  </w:r>
                </w:p>
              </w:tc>
            </w:tr>
            <w:tr w:rsidR="00422655" w:rsidRPr="00422655" w14:paraId="35AECC3D" w14:textId="77777777" w:rsidTr="00EF3DF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BE9DCD" w14:textId="77777777" w:rsidR="00422655" w:rsidRPr="00422655" w:rsidRDefault="00422655" w:rsidP="00EF3DF9">
                  <w:pPr>
                    <w:pStyle w:val="ROWTABELLA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B87ACB" w14:textId="77777777" w:rsidR="00422655" w:rsidRPr="00422655" w:rsidRDefault="00422655" w:rsidP="00EF3DF9">
                  <w:pPr>
                    <w:pStyle w:val="ROWTABELLA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 xml:space="preserve">- </w:t>
                  </w:r>
                  <w:proofErr w:type="gramStart"/>
                  <w:r w:rsidRPr="00422655">
                    <w:rPr>
                      <w:color w:val="002060"/>
                    </w:rPr>
                    <w:t>U.MANDOLESI</w:t>
                  </w:r>
                  <w:proofErr w:type="gramEnd"/>
                  <w:r w:rsidRPr="00422655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4B95DC" w14:textId="77777777" w:rsidR="00422655" w:rsidRPr="00422655" w:rsidRDefault="00422655" w:rsidP="00EF3DF9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C10A24" w14:textId="77777777" w:rsidR="00422655" w:rsidRPr="00422655" w:rsidRDefault="00422655" w:rsidP="00EF3DF9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422655">
                    <w:rPr>
                      <w:color w:val="002060"/>
                    </w:rPr>
                    <w:t> </w:t>
                  </w:r>
                </w:p>
              </w:tc>
            </w:tr>
          </w:tbl>
          <w:p w14:paraId="0DDE0CBE" w14:textId="77777777" w:rsidR="00422655" w:rsidRPr="00422655" w:rsidRDefault="00422655" w:rsidP="00EF3DF9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9B9C03A" w14:textId="77777777" w:rsidR="00422655" w:rsidRPr="00422655" w:rsidRDefault="00422655" w:rsidP="00422655">
      <w:pPr>
        <w:pStyle w:val="breakline"/>
        <w:divId w:val="527259509"/>
        <w:rPr>
          <w:color w:val="002060"/>
        </w:rPr>
      </w:pPr>
    </w:p>
    <w:p w14:paraId="461049B6" w14:textId="77777777" w:rsidR="00422655" w:rsidRPr="00422655" w:rsidRDefault="00422655" w:rsidP="00422655">
      <w:pPr>
        <w:pStyle w:val="breakline"/>
        <w:divId w:val="527259509"/>
        <w:rPr>
          <w:color w:val="002060"/>
        </w:rPr>
      </w:pPr>
    </w:p>
    <w:p w14:paraId="79E8A062" w14:textId="77777777" w:rsidR="00422655" w:rsidRPr="00422655" w:rsidRDefault="00422655" w:rsidP="00422655">
      <w:pPr>
        <w:pStyle w:val="TITOLOPRINC"/>
        <w:divId w:val="527259509"/>
        <w:rPr>
          <w:color w:val="002060"/>
        </w:rPr>
      </w:pPr>
      <w:r w:rsidRPr="00422655">
        <w:rPr>
          <w:color w:val="002060"/>
        </w:rPr>
        <w:t>GIUDICE SPORTIVO</w:t>
      </w:r>
    </w:p>
    <w:p w14:paraId="6C5DC490" w14:textId="48E5009A" w:rsidR="00422655" w:rsidRPr="00422655" w:rsidRDefault="00422655" w:rsidP="00422655">
      <w:pPr>
        <w:pStyle w:val="diffida"/>
        <w:divId w:val="527259509"/>
        <w:rPr>
          <w:color w:val="002060"/>
        </w:rPr>
      </w:pPr>
      <w:r w:rsidRPr="00422655">
        <w:rPr>
          <w:color w:val="002060"/>
        </w:rPr>
        <w:t xml:space="preserve">Il Giudice Sportivo, </w:t>
      </w:r>
      <w:r>
        <w:rPr>
          <w:color w:val="002060"/>
        </w:rPr>
        <w:t>Marco Marconi</w:t>
      </w:r>
      <w:r w:rsidRPr="00422655">
        <w:rPr>
          <w:color w:val="002060"/>
        </w:rPr>
        <w:t xml:space="preserve"> nella seduta del 0</w:t>
      </w:r>
      <w:r>
        <w:rPr>
          <w:color w:val="002060"/>
        </w:rPr>
        <w:t>5</w:t>
      </w:r>
      <w:r w:rsidRPr="00422655">
        <w:rPr>
          <w:color w:val="002060"/>
        </w:rPr>
        <w:t>/01/2020 ha adottato le decisioni che di seguito integralmente si riportano:</w:t>
      </w:r>
    </w:p>
    <w:p w14:paraId="644AB6FB" w14:textId="77777777" w:rsidR="00422655" w:rsidRPr="00422655" w:rsidRDefault="00422655" w:rsidP="00422655">
      <w:pPr>
        <w:pStyle w:val="titolo10"/>
        <w:divId w:val="527259509"/>
        <w:rPr>
          <w:color w:val="002060"/>
        </w:rPr>
      </w:pPr>
      <w:r w:rsidRPr="00422655">
        <w:rPr>
          <w:color w:val="002060"/>
        </w:rPr>
        <w:t xml:space="preserve">GARE DEL 5/ 1/2020 </w:t>
      </w:r>
    </w:p>
    <w:p w14:paraId="215A9FF7" w14:textId="77777777" w:rsidR="00422655" w:rsidRPr="00422655" w:rsidRDefault="00422655" w:rsidP="00422655">
      <w:pPr>
        <w:pStyle w:val="titolo7a"/>
        <w:divId w:val="527259509"/>
        <w:rPr>
          <w:color w:val="002060"/>
        </w:rPr>
      </w:pPr>
      <w:r w:rsidRPr="00422655">
        <w:rPr>
          <w:color w:val="002060"/>
        </w:rPr>
        <w:t xml:space="preserve">PROVVEDIMENTI DISCIPLINARI </w:t>
      </w:r>
    </w:p>
    <w:p w14:paraId="2CB785F9" w14:textId="77777777" w:rsidR="00422655" w:rsidRPr="00422655" w:rsidRDefault="00422655" w:rsidP="00422655">
      <w:pPr>
        <w:pStyle w:val="TITOLO7B"/>
        <w:divId w:val="527259509"/>
        <w:rPr>
          <w:color w:val="002060"/>
        </w:rPr>
      </w:pPr>
      <w:r w:rsidRPr="00422655">
        <w:rPr>
          <w:color w:val="002060"/>
        </w:rPr>
        <w:t xml:space="preserve">In base alle risultanze degli atti ufficiali sono state deliberate le seguenti sanzioni disciplinari. </w:t>
      </w:r>
    </w:p>
    <w:p w14:paraId="179B60A0" w14:textId="77777777" w:rsidR="00422655" w:rsidRPr="00422655" w:rsidRDefault="00422655" w:rsidP="00422655">
      <w:pPr>
        <w:pStyle w:val="titolo3"/>
        <w:divId w:val="527259509"/>
        <w:rPr>
          <w:color w:val="002060"/>
        </w:rPr>
      </w:pPr>
      <w:r w:rsidRPr="00422655">
        <w:rPr>
          <w:color w:val="002060"/>
        </w:rPr>
        <w:t xml:space="preserve">ALLENATORI </w:t>
      </w:r>
    </w:p>
    <w:p w14:paraId="3ED69252" w14:textId="77777777" w:rsidR="00422655" w:rsidRPr="00422655" w:rsidRDefault="00422655" w:rsidP="00422655">
      <w:pPr>
        <w:pStyle w:val="titolo20"/>
        <w:divId w:val="527259509"/>
        <w:rPr>
          <w:color w:val="002060"/>
        </w:rPr>
      </w:pPr>
      <w:r w:rsidRPr="00422655">
        <w:rPr>
          <w:color w:val="002060"/>
        </w:rPr>
        <w:t xml:space="preserve">AMMONIZIONE CON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22655" w:rsidRPr="00422655" w14:paraId="34F705C2" w14:textId="77777777" w:rsidTr="00422655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83678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FANELLI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0E7BE6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B40C61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BDFAC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D09BD5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</w:tr>
    </w:tbl>
    <w:p w14:paraId="03A4B2FB" w14:textId="77777777" w:rsidR="00422655" w:rsidRPr="00422655" w:rsidRDefault="00422655" w:rsidP="00422655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422655">
        <w:rPr>
          <w:color w:val="002060"/>
        </w:rPr>
        <w:t xml:space="preserve">allontanato per comportamento non regolamentare. </w:t>
      </w:r>
    </w:p>
    <w:p w14:paraId="6072EFF1" w14:textId="77777777" w:rsidR="00422655" w:rsidRPr="00422655" w:rsidRDefault="00422655" w:rsidP="00422655">
      <w:pPr>
        <w:pStyle w:val="titolo3"/>
        <w:divId w:val="527259509"/>
        <w:rPr>
          <w:color w:val="002060"/>
        </w:rPr>
      </w:pPr>
      <w:r w:rsidRPr="00422655">
        <w:rPr>
          <w:color w:val="002060"/>
        </w:rPr>
        <w:t xml:space="preserve">CALCIATORI NON ESPULSI </w:t>
      </w:r>
    </w:p>
    <w:p w14:paraId="346BE990" w14:textId="77777777" w:rsidR="00422655" w:rsidRPr="00422655" w:rsidRDefault="00422655" w:rsidP="00422655">
      <w:pPr>
        <w:pStyle w:val="titolo20"/>
        <w:divId w:val="527259509"/>
        <w:rPr>
          <w:color w:val="002060"/>
        </w:rPr>
      </w:pPr>
      <w:r w:rsidRPr="00422655">
        <w:rPr>
          <w:color w:val="002060"/>
        </w:rPr>
        <w:t xml:space="preserve">I </w:t>
      </w:r>
      <w:proofErr w:type="gramStart"/>
      <w:r w:rsidRPr="00422655">
        <w:rPr>
          <w:color w:val="002060"/>
        </w:rPr>
        <w:t>AMMONIZIONE :</w:t>
      </w:r>
      <w:proofErr w:type="gramEnd"/>
      <w:r w:rsidRPr="00422655">
        <w:rPr>
          <w:color w:val="002060"/>
        </w:rPr>
        <w:t xml:space="preserve">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422655" w:rsidRPr="00422655" w14:paraId="367A2C36" w14:textId="77777777" w:rsidTr="00422655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BFA34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POMPILI NOAH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A5BE8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(CALCIO A 5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D4A3E7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0BFD7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SERPICELLI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EC7CBD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(CALCIO A 5 CORINALDO) </w:t>
            </w:r>
          </w:p>
        </w:tc>
      </w:tr>
      <w:tr w:rsidR="00422655" w:rsidRPr="00422655" w14:paraId="4CDF736A" w14:textId="77777777" w:rsidTr="00422655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EED63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GALDELLI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E5934E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50F4D8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CDF6AE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7D66DA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(CERRETO D ESI C5 A.S.D.) </w:t>
            </w:r>
          </w:p>
        </w:tc>
      </w:tr>
      <w:tr w:rsidR="00422655" w:rsidRPr="00422655" w14:paraId="0097F2F3" w14:textId="77777777" w:rsidTr="00422655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5B8885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PICCIONI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11614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8ED36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80F255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BUGIARDINI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D65D2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>(</w:t>
            </w:r>
            <w:proofErr w:type="gramStart"/>
            <w:r w:rsidRPr="00422655">
              <w:rPr>
                <w:color w:val="002060"/>
              </w:rPr>
              <w:t>U.MANDOLESI</w:t>
            </w:r>
            <w:proofErr w:type="gramEnd"/>
            <w:r w:rsidRPr="00422655">
              <w:rPr>
                <w:color w:val="002060"/>
              </w:rPr>
              <w:t xml:space="preserve"> CALCIO) </w:t>
            </w:r>
          </w:p>
        </w:tc>
      </w:tr>
      <w:tr w:rsidR="00422655" w:rsidRPr="00422655" w14:paraId="36BE3DE4" w14:textId="77777777" w:rsidTr="00422655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4FF698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QUINZI MATTIA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B40666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>(</w:t>
            </w:r>
            <w:proofErr w:type="gramStart"/>
            <w:r w:rsidRPr="00422655">
              <w:rPr>
                <w:color w:val="002060"/>
              </w:rPr>
              <w:t>U.MANDOLESI</w:t>
            </w:r>
            <w:proofErr w:type="gramEnd"/>
            <w:r w:rsidRPr="00422655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6672E9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53383A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TASSOTTI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A0CBFB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>(</w:t>
            </w:r>
            <w:proofErr w:type="gramStart"/>
            <w:r w:rsidRPr="00422655">
              <w:rPr>
                <w:color w:val="002060"/>
              </w:rPr>
              <w:t>U.MANDOLESI</w:t>
            </w:r>
            <w:proofErr w:type="gramEnd"/>
            <w:r w:rsidRPr="00422655">
              <w:rPr>
                <w:color w:val="002060"/>
              </w:rPr>
              <w:t xml:space="preserve"> CALCIO) </w:t>
            </w:r>
          </w:p>
        </w:tc>
      </w:tr>
      <w:tr w:rsidR="00422655" w:rsidRPr="00422655" w14:paraId="64EBFF0C" w14:textId="77777777" w:rsidTr="00422655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592846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TESTA SAMPHORS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AD41A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57DF02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132957" w14:textId="77777777" w:rsidR="00422655" w:rsidRPr="00422655" w:rsidRDefault="00422655" w:rsidP="00EF3DF9">
            <w:pPr>
              <w:pStyle w:val="movimento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25D1BD" w14:textId="77777777" w:rsidR="00422655" w:rsidRPr="00422655" w:rsidRDefault="00422655" w:rsidP="00EF3DF9">
            <w:pPr>
              <w:pStyle w:val="movimento2"/>
              <w:rPr>
                <w:color w:val="002060"/>
              </w:rPr>
            </w:pPr>
            <w:r w:rsidRPr="00422655">
              <w:rPr>
                <w:color w:val="002060"/>
              </w:rPr>
              <w:t> </w:t>
            </w:r>
          </w:p>
        </w:tc>
      </w:tr>
    </w:tbl>
    <w:p w14:paraId="22C386FC" w14:textId="68556C89" w:rsidR="0048700B" w:rsidRDefault="0048700B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7C8643AC" w14:textId="77777777" w:rsidR="00422655" w:rsidRPr="002F198E" w:rsidRDefault="00422655" w:rsidP="00422655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45DF2A59" w14:textId="77777777" w:rsidR="00422655" w:rsidRPr="002F198E" w:rsidRDefault="00422655" w:rsidP="00422655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    </w:t>
      </w:r>
      <w:r>
        <w:rPr>
          <w:rFonts w:ascii="Arial" w:hAnsi="Arial" w:cs="Arial"/>
          <w:noProof/>
          <w:color w:val="002060"/>
          <w:lang w:eastAsia="it-IT"/>
        </w:rPr>
        <w:t xml:space="preserve">    Marco Marconi</w:t>
      </w:r>
    </w:p>
    <w:p w14:paraId="3031AB52" w14:textId="77777777" w:rsidR="00422655" w:rsidRPr="00C70E09" w:rsidRDefault="00422655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7C3257A5" w14:textId="5D8A33BF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lastRenderedPageBreak/>
        <w:t>*     *     *</w:t>
      </w:r>
    </w:p>
    <w:p w14:paraId="32594376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257DDCB6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888F999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69DC475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54ABEABE" w14:textId="77777777" w:rsidTr="00C91750">
        <w:trPr>
          <w:divId w:val="527259509"/>
        </w:trPr>
        <w:tc>
          <w:tcPr>
            <w:tcW w:w="3448" w:type="dxa"/>
          </w:tcPr>
          <w:p w14:paraId="42AA7A0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21181DB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35388750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4F0EF2D4" w14:textId="77777777" w:rsidTr="00C91750">
        <w:trPr>
          <w:divId w:val="527259509"/>
        </w:trPr>
        <w:tc>
          <w:tcPr>
            <w:tcW w:w="3448" w:type="dxa"/>
          </w:tcPr>
          <w:p w14:paraId="62595D54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195E455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5097150A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71DFAAD8" w14:textId="77777777" w:rsidTr="00C91750">
        <w:trPr>
          <w:divId w:val="527259509"/>
        </w:trPr>
        <w:tc>
          <w:tcPr>
            <w:tcW w:w="3448" w:type="dxa"/>
          </w:tcPr>
          <w:p w14:paraId="0B8692D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44BB5A0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6279B3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FD9D325" w14:textId="77777777" w:rsidTr="00C91750">
        <w:trPr>
          <w:divId w:val="527259509"/>
        </w:trPr>
        <w:tc>
          <w:tcPr>
            <w:tcW w:w="3448" w:type="dxa"/>
          </w:tcPr>
          <w:p w14:paraId="2CAA0A9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12643E4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AB72A2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66EC8B12" w14:textId="77777777" w:rsidTr="00C91750">
        <w:trPr>
          <w:divId w:val="527259509"/>
        </w:trPr>
        <w:tc>
          <w:tcPr>
            <w:tcW w:w="3448" w:type="dxa"/>
          </w:tcPr>
          <w:p w14:paraId="7286014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19EB6AD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76E8B8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7DB7FEED" w14:textId="77777777" w:rsidTr="00C91750">
        <w:trPr>
          <w:divId w:val="527259509"/>
        </w:trPr>
        <w:tc>
          <w:tcPr>
            <w:tcW w:w="3448" w:type="dxa"/>
          </w:tcPr>
          <w:p w14:paraId="1BA00C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6603D85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C900FB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6BBB852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3A9ADCC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6213D671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2E16905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32ABDA35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5DEE81E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37B779A" w14:textId="77777777" w:rsidR="00822CD8" w:rsidRDefault="00822CD8" w:rsidP="00822CD8">
      <w:pPr>
        <w:pStyle w:val="LndNormale1"/>
        <w:rPr>
          <w:color w:val="002060"/>
        </w:rPr>
      </w:pPr>
    </w:p>
    <w:p w14:paraId="42A82B55" w14:textId="77777777" w:rsidR="00B97D50" w:rsidRDefault="00B97D50" w:rsidP="00822CD8">
      <w:pPr>
        <w:pStyle w:val="LndNormale1"/>
        <w:rPr>
          <w:color w:val="002060"/>
        </w:rPr>
      </w:pPr>
    </w:p>
    <w:p w14:paraId="4893344B" w14:textId="77777777" w:rsidR="00B97D50" w:rsidRPr="007F5272" w:rsidRDefault="00B97D50" w:rsidP="00822CD8">
      <w:pPr>
        <w:pStyle w:val="LndNormale1"/>
        <w:rPr>
          <w:color w:val="002060"/>
        </w:rPr>
      </w:pPr>
    </w:p>
    <w:p w14:paraId="524A07F9" w14:textId="19AA1F78" w:rsidR="006403E4" w:rsidRPr="00C74C78" w:rsidRDefault="006403E4" w:rsidP="006403E4">
      <w:pPr>
        <w:pStyle w:val="LndNormale1"/>
        <w:rPr>
          <w:b/>
          <w:color w:val="002060"/>
          <w:u w:val="single"/>
        </w:rPr>
      </w:pPr>
      <w:r w:rsidRPr="00C74C78"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40570B">
        <w:rPr>
          <w:b/>
          <w:color w:val="002060"/>
          <w:u w:val="single"/>
        </w:rPr>
        <w:t>13</w:t>
      </w:r>
      <w:r w:rsidR="0013358E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C74C78">
        <w:rPr>
          <w:b/>
          <w:color w:val="002060"/>
          <w:u w:val="single"/>
        </w:rPr>
        <w:t>.</w:t>
      </w:r>
    </w:p>
    <w:p w14:paraId="7D20B66B" w14:textId="77777777" w:rsidR="0022051B" w:rsidRDefault="0022051B" w:rsidP="0022051B">
      <w:pPr>
        <w:pStyle w:val="LndNormale1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33C119FE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0570B">
        <w:rPr>
          <w:b/>
          <w:color w:val="002060"/>
          <w:u w:val="single"/>
        </w:rPr>
        <w:t>0</w:t>
      </w:r>
      <w:r w:rsidR="00551F1C">
        <w:rPr>
          <w:b/>
          <w:color w:val="002060"/>
          <w:u w:val="single"/>
        </w:rPr>
        <w:t>5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01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5DDE2" w14:textId="77777777" w:rsidR="00DD01AD" w:rsidRDefault="00DD01AD">
      <w:r>
        <w:separator/>
      </w:r>
    </w:p>
  </w:endnote>
  <w:endnote w:type="continuationSeparator" w:id="0">
    <w:p w14:paraId="465434B6" w14:textId="77777777" w:rsidR="00DD01AD" w:rsidRDefault="00DD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2D6E4" w14:textId="77777777" w:rsidR="007B05CF" w:rsidRDefault="007B05CF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7B05CF" w:rsidRDefault="007B05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8384" w14:textId="48FADEAA" w:rsidR="007B05CF" w:rsidRPr="00687C6B" w:rsidRDefault="007B05CF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803DDD">
      <w:rPr>
        <w:rStyle w:val="Numeropagina"/>
        <w:rFonts w:ascii="Arial" w:hAnsi="Arial" w:cs="Arial"/>
        <w:color w:val="002060"/>
      </w:rPr>
      <w:t>5</w:t>
    </w:r>
    <w:r w:rsidR="008324D1">
      <w:rPr>
        <w:rStyle w:val="Numeropagina"/>
        <w:rFonts w:ascii="Arial" w:hAnsi="Arial" w:cs="Arial"/>
        <w:color w:val="002060"/>
      </w:rPr>
      <w:t>4</w:t>
    </w:r>
  </w:p>
  <w:p w14:paraId="51693FC2" w14:textId="77777777" w:rsidR="007B05CF" w:rsidRPr="00B41648" w:rsidRDefault="007B05CF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B726C" w14:textId="77777777" w:rsidR="00DD01AD" w:rsidRDefault="00DD01AD">
      <w:r>
        <w:separator/>
      </w:r>
    </w:p>
  </w:footnote>
  <w:footnote w:type="continuationSeparator" w:id="0">
    <w:p w14:paraId="27201037" w14:textId="77777777" w:rsidR="00DD01AD" w:rsidRDefault="00DD0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3C338" w14:textId="77777777" w:rsidR="007B05CF" w:rsidRDefault="007B05CF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7B05CF" w14:paraId="5C6396BE" w14:textId="77777777">
      <w:tc>
        <w:tcPr>
          <w:tcW w:w="2050" w:type="dxa"/>
        </w:tcPr>
        <w:p w14:paraId="56697B17" w14:textId="77777777" w:rsidR="007B05CF" w:rsidRDefault="007B05CF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7B05CF" w:rsidRDefault="007B05C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7B05CF" w:rsidRDefault="007B05C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5"/>
  </w:num>
  <w:num w:numId="5">
    <w:abstractNumId w:val="0"/>
  </w:num>
  <w:num w:numId="6">
    <w:abstractNumId w:val="6"/>
  </w:num>
  <w:num w:numId="7">
    <w:abstractNumId w:val="11"/>
  </w:num>
  <w:num w:numId="8">
    <w:abstractNumId w:val="8"/>
  </w:num>
  <w:num w:numId="9">
    <w:abstractNumId w:val="3"/>
  </w:num>
  <w:num w:numId="10">
    <w:abstractNumId w:val="12"/>
  </w:num>
  <w:num w:numId="11">
    <w:abstractNumId w:val="1"/>
  </w:num>
  <w:num w:numId="12">
    <w:abstractNumId w:val="7"/>
  </w:num>
  <w:num w:numId="13">
    <w:abstractNumId w:val="2"/>
  </w:num>
  <w:num w:numId="1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53"/>
    <w:rsid w:val="0001569C"/>
    <w:rsid w:val="00015DF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158A"/>
    <w:rsid w:val="00052314"/>
    <w:rsid w:val="00053AF2"/>
    <w:rsid w:val="000557AA"/>
    <w:rsid w:val="00056546"/>
    <w:rsid w:val="00056C7C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7E0"/>
    <w:rsid w:val="000F7C58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C0343"/>
    <w:rsid w:val="001C06DD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9F1"/>
    <w:rsid w:val="00200A7E"/>
    <w:rsid w:val="00202AC1"/>
    <w:rsid w:val="00202CAB"/>
    <w:rsid w:val="0020364C"/>
    <w:rsid w:val="0020745A"/>
    <w:rsid w:val="002076CF"/>
    <w:rsid w:val="00207784"/>
    <w:rsid w:val="00210021"/>
    <w:rsid w:val="00210424"/>
    <w:rsid w:val="00210F80"/>
    <w:rsid w:val="00211492"/>
    <w:rsid w:val="0021468E"/>
    <w:rsid w:val="00214778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44A2"/>
    <w:rsid w:val="0025498D"/>
    <w:rsid w:val="00254E50"/>
    <w:rsid w:val="002559E3"/>
    <w:rsid w:val="00255F3A"/>
    <w:rsid w:val="00260A9B"/>
    <w:rsid w:val="0026318E"/>
    <w:rsid w:val="00263224"/>
    <w:rsid w:val="00264BAF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14BA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CF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3B36"/>
    <w:rsid w:val="00323BD6"/>
    <w:rsid w:val="00325736"/>
    <w:rsid w:val="00326561"/>
    <w:rsid w:val="003278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28CA"/>
    <w:rsid w:val="003645BC"/>
    <w:rsid w:val="003648C0"/>
    <w:rsid w:val="0036552C"/>
    <w:rsid w:val="00365D44"/>
    <w:rsid w:val="00365E3D"/>
    <w:rsid w:val="003705E0"/>
    <w:rsid w:val="00372410"/>
    <w:rsid w:val="00372F0E"/>
    <w:rsid w:val="003733E5"/>
    <w:rsid w:val="003740EA"/>
    <w:rsid w:val="0037517C"/>
    <w:rsid w:val="00375E9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7366"/>
    <w:rsid w:val="003910FF"/>
    <w:rsid w:val="003912CF"/>
    <w:rsid w:val="003929EF"/>
    <w:rsid w:val="0039363B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2EF5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8700B"/>
    <w:rsid w:val="0049185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2B60"/>
    <w:rsid w:val="004F3641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1D98"/>
    <w:rsid w:val="00551F1C"/>
    <w:rsid w:val="0055204F"/>
    <w:rsid w:val="005527F1"/>
    <w:rsid w:val="00553521"/>
    <w:rsid w:val="0055433A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B46"/>
    <w:rsid w:val="00582224"/>
    <w:rsid w:val="00583441"/>
    <w:rsid w:val="00583B0F"/>
    <w:rsid w:val="0058410E"/>
    <w:rsid w:val="00584732"/>
    <w:rsid w:val="005866BF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2024"/>
    <w:rsid w:val="005A34EF"/>
    <w:rsid w:val="005A4D8A"/>
    <w:rsid w:val="005A6793"/>
    <w:rsid w:val="005A6ACC"/>
    <w:rsid w:val="005B0A3F"/>
    <w:rsid w:val="005B21C8"/>
    <w:rsid w:val="005B3435"/>
    <w:rsid w:val="005B5388"/>
    <w:rsid w:val="005B5CE3"/>
    <w:rsid w:val="005B701D"/>
    <w:rsid w:val="005B7064"/>
    <w:rsid w:val="005B7180"/>
    <w:rsid w:val="005B7D8A"/>
    <w:rsid w:val="005C02AA"/>
    <w:rsid w:val="005C12EC"/>
    <w:rsid w:val="005C1A73"/>
    <w:rsid w:val="005C2FFF"/>
    <w:rsid w:val="005C3A94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2B3"/>
    <w:rsid w:val="00634AFE"/>
    <w:rsid w:val="00634B78"/>
    <w:rsid w:val="0063569C"/>
    <w:rsid w:val="00635E54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4AFB"/>
    <w:rsid w:val="00665A69"/>
    <w:rsid w:val="006667C0"/>
    <w:rsid w:val="006668B7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74F5"/>
    <w:rsid w:val="006E0EC1"/>
    <w:rsid w:val="006E182A"/>
    <w:rsid w:val="006E28ED"/>
    <w:rsid w:val="006E3148"/>
    <w:rsid w:val="006E3E4E"/>
    <w:rsid w:val="006E5758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2E8"/>
    <w:rsid w:val="00716A7E"/>
    <w:rsid w:val="00717330"/>
    <w:rsid w:val="0071759A"/>
    <w:rsid w:val="00720F0D"/>
    <w:rsid w:val="007216F5"/>
    <w:rsid w:val="00721B1E"/>
    <w:rsid w:val="007228D5"/>
    <w:rsid w:val="00723CA3"/>
    <w:rsid w:val="00724C16"/>
    <w:rsid w:val="00725BAF"/>
    <w:rsid w:val="00730B73"/>
    <w:rsid w:val="00732815"/>
    <w:rsid w:val="00733806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A03"/>
    <w:rsid w:val="00771D3A"/>
    <w:rsid w:val="00772BEB"/>
    <w:rsid w:val="00773A03"/>
    <w:rsid w:val="007748A9"/>
    <w:rsid w:val="007750F7"/>
    <w:rsid w:val="007752CD"/>
    <w:rsid w:val="00775692"/>
    <w:rsid w:val="007769D2"/>
    <w:rsid w:val="007770E5"/>
    <w:rsid w:val="007815BB"/>
    <w:rsid w:val="00781706"/>
    <w:rsid w:val="0078244A"/>
    <w:rsid w:val="007831A0"/>
    <w:rsid w:val="00783A96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1D17"/>
    <w:rsid w:val="008324D1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56B1"/>
    <w:rsid w:val="00846D2B"/>
    <w:rsid w:val="00847B2E"/>
    <w:rsid w:val="00852025"/>
    <w:rsid w:val="00852726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7278"/>
    <w:rsid w:val="008973E8"/>
    <w:rsid w:val="00897737"/>
    <w:rsid w:val="008A0752"/>
    <w:rsid w:val="008A2986"/>
    <w:rsid w:val="008A35B7"/>
    <w:rsid w:val="008A3758"/>
    <w:rsid w:val="008A50FB"/>
    <w:rsid w:val="008A51F1"/>
    <w:rsid w:val="008B2436"/>
    <w:rsid w:val="008B265B"/>
    <w:rsid w:val="008B2727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3016"/>
    <w:rsid w:val="00A23EC7"/>
    <w:rsid w:val="00A2443F"/>
    <w:rsid w:val="00A30D5B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6C86"/>
    <w:rsid w:val="00A702C8"/>
    <w:rsid w:val="00A71BC1"/>
    <w:rsid w:val="00A734F4"/>
    <w:rsid w:val="00A740BE"/>
    <w:rsid w:val="00A7587E"/>
    <w:rsid w:val="00A75E2D"/>
    <w:rsid w:val="00A76BF7"/>
    <w:rsid w:val="00A80CA7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5C66"/>
    <w:rsid w:val="00B471CE"/>
    <w:rsid w:val="00B520DA"/>
    <w:rsid w:val="00B547F2"/>
    <w:rsid w:val="00B556E6"/>
    <w:rsid w:val="00B578BA"/>
    <w:rsid w:val="00B6068B"/>
    <w:rsid w:val="00B61016"/>
    <w:rsid w:val="00B613E7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800D6"/>
    <w:rsid w:val="00B80CF0"/>
    <w:rsid w:val="00B82051"/>
    <w:rsid w:val="00B83D2B"/>
    <w:rsid w:val="00B8422F"/>
    <w:rsid w:val="00B842E6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D50"/>
    <w:rsid w:val="00BA0269"/>
    <w:rsid w:val="00BA02E0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30BA"/>
    <w:rsid w:val="00BE55DB"/>
    <w:rsid w:val="00BE5DB6"/>
    <w:rsid w:val="00BE6970"/>
    <w:rsid w:val="00BF0D03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6D68"/>
    <w:rsid w:val="00D26EE8"/>
    <w:rsid w:val="00D30217"/>
    <w:rsid w:val="00D31490"/>
    <w:rsid w:val="00D31AB5"/>
    <w:rsid w:val="00D31C20"/>
    <w:rsid w:val="00D31EE8"/>
    <w:rsid w:val="00D323C7"/>
    <w:rsid w:val="00D329C7"/>
    <w:rsid w:val="00D33729"/>
    <w:rsid w:val="00D33A31"/>
    <w:rsid w:val="00D34617"/>
    <w:rsid w:val="00D34730"/>
    <w:rsid w:val="00D34A30"/>
    <w:rsid w:val="00D35D6D"/>
    <w:rsid w:val="00D35E0B"/>
    <w:rsid w:val="00D36F4A"/>
    <w:rsid w:val="00D4191A"/>
    <w:rsid w:val="00D43C30"/>
    <w:rsid w:val="00D44462"/>
    <w:rsid w:val="00D44B56"/>
    <w:rsid w:val="00D44EDE"/>
    <w:rsid w:val="00D45A22"/>
    <w:rsid w:val="00D46629"/>
    <w:rsid w:val="00D47D29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07B5"/>
    <w:rsid w:val="00D719F9"/>
    <w:rsid w:val="00D723B6"/>
    <w:rsid w:val="00D7312C"/>
    <w:rsid w:val="00D7333B"/>
    <w:rsid w:val="00D73D53"/>
    <w:rsid w:val="00D7413D"/>
    <w:rsid w:val="00D76665"/>
    <w:rsid w:val="00D768FE"/>
    <w:rsid w:val="00D76C22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7727"/>
    <w:rsid w:val="00D91620"/>
    <w:rsid w:val="00D92CF3"/>
    <w:rsid w:val="00D95D59"/>
    <w:rsid w:val="00D9643C"/>
    <w:rsid w:val="00D96581"/>
    <w:rsid w:val="00DA0BD0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C10B9"/>
    <w:rsid w:val="00EC14AD"/>
    <w:rsid w:val="00EC16FE"/>
    <w:rsid w:val="00EC2BCF"/>
    <w:rsid w:val="00EC2BF2"/>
    <w:rsid w:val="00EC2F4F"/>
    <w:rsid w:val="00EC324B"/>
    <w:rsid w:val="00EC38E8"/>
    <w:rsid w:val="00EC529E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4878"/>
    <w:rsid w:val="00F14B08"/>
    <w:rsid w:val="00F14EAC"/>
    <w:rsid w:val="00F15653"/>
    <w:rsid w:val="00F16CFD"/>
    <w:rsid w:val="00F17603"/>
    <w:rsid w:val="00F17FA1"/>
    <w:rsid w:val="00F202EF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026"/>
    <w:rsid w:val="00F7043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B2FC86-EFB3-2649-AF43-39451D33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11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3971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8</cp:revision>
  <cp:lastPrinted>2019-12-02T08:59:00Z</cp:lastPrinted>
  <dcterms:created xsi:type="dcterms:W3CDTF">2020-01-05T13:59:00Z</dcterms:created>
  <dcterms:modified xsi:type="dcterms:W3CDTF">2020-01-05T18:27:00Z</dcterms:modified>
</cp:coreProperties>
</file>