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42FB9182"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90000">
              <w:rPr>
                <w:rFonts w:ascii="Arial" w:hAnsi="Arial" w:cs="Arial"/>
                <w:color w:val="002060"/>
                <w:sz w:val="40"/>
                <w:szCs w:val="40"/>
              </w:rPr>
              <w:t>5</w:t>
            </w:r>
            <w:r w:rsidR="00770738">
              <w:rPr>
                <w:rFonts w:ascii="Arial" w:hAnsi="Arial" w:cs="Arial"/>
                <w:color w:val="002060"/>
                <w:sz w:val="40"/>
                <w:szCs w:val="40"/>
              </w:rPr>
              <w:t>6</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770738">
              <w:rPr>
                <w:rFonts w:ascii="Arial" w:hAnsi="Arial" w:cs="Arial"/>
                <w:color w:val="002060"/>
                <w:sz w:val="40"/>
                <w:szCs w:val="40"/>
              </w:rPr>
              <w:t>10</w:t>
            </w:r>
            <w:r w:rsidR="00CF4C7D" w:rsidRPr="00EB53CB">
              <w:rPr>
                <w:rFonts w:ascii="Arial" w:hAnsi="Arial" w:cs="Arial"/>
                <w:color w:val="002060"/>
                <w:sz w:val="40"/>
                <w:szCs w:val="40"/>
              </w:rPr>
              <w:t>/</w:t>
            </w:r>
            <w:r w:rsidR="00790000">
              <w:rPr>
                <w:rFonts w:ascii="Arial" w:hAnsi="Arial" w:cs="Arial"/>
                <w:color w:val="002060"/>
                <w:sz w:val="40"/>
                <w:szCs w:val="40"/>
              </w:rPr>
              <w:t>01</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3DCD0FEA"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EB747D">
          <w:rPr>
            <w:noProof/>
            <w:webHidden/>
            <w:color w:val="002060"/>
          </w:rPr>
          <w:t>1</w:t>
        </w:r>
        <w:r w:rsidRPr="00B04E8D">
          <w:rPr>
            <w:noProof/>
            <w:webHidden/>
            <w:color w:val="002060"/>
          </w:rPr>
          <w:fldChar w:fldCharType="end"/>
        </w:r>
      </w:hyperlink>
    </w:p>
    <w:p w14:paraId="19B270DD" w14:textId="5D360888" w:rsidR="00B04E8D" w:rsidRPr="00B04E8D" w:rsidRDefault="00616A24">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EB747D">
          <w:rPr>
            <w:noProof/>
            <w:webHidden/>
            <w:color w:val="002060"/>
          </w:rPr>
          <w:t>1</w:t>
        </w:r>
        <w:r w:rsidR="00C859AB" w:rsidRPr="00B04E8D">
          <w:rPr>
            <w:noProof/>
            <w:webHidden/>
            <w:color w:val="002060"/>
          </w:rPr>
          <w:fldChar w:fldCharType="end"/>
        </w:r>
      </w:hyperlink>
    </w:p>
    <w:p w14:paraId="6DA095C4" w14:textId="65E85BC7" w:rsidR="00B04E8D" w:rsidRPr="00B04E8D" w:rsidRDefault="00616A24">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EB747D">
          <w:rPr>
            <w:noProof/>
            <w:webHidden/>
            <w:color w:val="002060"/>
          </w:rPr>
          <w:t>1</w:t>
        </w:r>
        <w:r w:rsidR="00C859AB" w:rsidRPr="00B04E8D">
          <w:rPr>
            <w:noProof/>
            <w:webHidden/>
            <w:color w:val="002060"/>
          </w:rPr>
          <w:fldChar w:fldCharType="end"/>
        </w:r>
      </w:hyperlink>
    </w:p>
    <w:p w14:paraId="449E64FB" w14:textId="4B7DAE0E" w:rsidR="00B04E8D" w:rsidRPr="00B04E8D" w:rsidRDefault="00616A24">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EB747D">
          <w:rPr>
            <w:noProof/>
            <w:webHidden/>
            <w:color w:val="002060"/>
          </w:rPr>
          <w:t>1</w:t>
        </w:r>
        <w:r w:rsidR="00C859AB" w:rsidRPr="00B04E8D">
          <w:rPr>
            <w:noProof/>
            <w:webHidden/>
            <w:color w:val="002060"/>
          </w:rPr>
          <w:fldChar w:fldCharType="end"/>
        </w:r>
      </w:hyperlink>
    </w:p>
    <w:p w14:paraId="0B94D6DD" w14:textId="288FEA42" w:rsidR="00B04E8D" w:rsidRPr="00B04E8D" w:rsidRDefault="00616A24">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EB747D">
          <w:rPr>
            <w:noProof/>
            <w:webHidden/>
            <w:color w:val="002060"/>
          </w:rPr>
          <w:t>1</w:t>
        </w:r>
        <w:r w:rsidR="00C859AB" w:rsidRPr="00B04E8D">
          <w:rPr>
            <w:noProof/>
            <w:webHidden/>
            <w:color w:val="002060"/>
          </w:rPr>
          <w:fldChar w:fldCharType="end"/>
        </w:r>
      </w:hyperlink>
    </w:p>
    <w:p w14:paraId="6803A26A" w14:textId="5412DB67" w:rsidR="00B04E8D" w:rsidRDefault="00616A24">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EB747D">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8A33E03" w14:textId="77777777" w:rsidR="002E7F7F" w:rsidRPr="002E7F7F" w:rsidRDefault="002E7F7F"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0AC01F46" w14:textId="77777777" w:rsidR="00D722D2" w:rsidRPr="00F83FD5" w:rsidRDefault="00D722D2" w:rsidP="00D722D2">
      <w:pPr>
        <w:pStyle w:val="Default"/>
        <w:rPr>
          <w:rFonts w:ascii="Arial" w:hAnsi="Arial" w:cs="Arial"/>
          <w:b/>
          <w:color w:val="002060"/>
          <w:sz w:val="28"/>
          <w:szCs w:val="28"/>
        </w:rPr>
      </w:pPr>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077C71E3" w14:textId="77777777" w:rsidR="00D722D2" w:rsidRPr="006C6F07" w:rsidRDefault="00D722D2" w:rsidP="00D722D2">
      <w:pPr>
        <w:rPr>
          <w:rFonts w:ascii="Arial" w:hAnsi="Arial" w:cs="Arial"/>
          <w:color w:val="002060"/>
          <w:sz w:val="22"/>
          <w:szCs w:val="22"/>
        </w:rPr>
      </w:pPr>
    </w:p>
    <w:p w14:paraId="4C29C072" w14:textId="77777777" w:rsidR="00D722D2" w:rsidRPr="006C6F07" w:rsidRDefault="00D722D2" w:rsidP="00D722D2">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w:t>
      </w:r>
      <w:bookmarkStart w:id="6" w:name="_GoBack"/>
      <w:bookmarkEnd w:id="6"/>
      <w:r w:rsidRPr="006C6F07">
        <w:rPr>
          <w:rFonts w:cs="Arial"/>
          <w:color w:val="002060"/>
          <w:sz w:val="22"/>
          <w:szCs w:val="22"/>
          <w:u w:val="single"/>
        </w:rPr>
        <w:t>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 xml:space="preserve">”Area </w:t>
      </w:r>
      <w:proofErr w:type="gramStart"/>
      <w:r w:rsidRPr="006C6F07">
        <w:rPr>
          <w:rFonts w:cs="Arial"/>
          <w:b/>
          <w:i/>
          <w:color w:val="002060"/>
          <w:sz w:val="22"/>
          <w:szCs w:val="22"/>
          <w:lang w:eastAsia="it-IT"/>
        </w:rPr>
        <w:t>Società”</w:t>
      </w:r>
      <w:r w:rsidRPr="006C6F07">
        <w:rPr>
          <w:rFonts w:cs="Arial"/>
          <w:color w:val="002060"/>
          <w:sz w:val="22"/>
          <w:szCs w:val="22"/>
          <w:lang w:eastAsia="it-IT"/>
        </w:rPr>
        <w:t xml:space="preserve">  presente</w:t>
      </w:r>
      <w:proofErr w:type="gramEnd"/>
      <w:r w:rsidRPr="006C6F07">
        <w:rPr>
          <w:rFonts w:cs="Arial"/>
          <w:color w:val="002060"/>
          <w:sz w:val="22"/>
          <w:szCs w:val="22"/>
          <w:lang w:eastAsia="it-IT"/>
        </w:rPr>
        <w:t xml:space="preserve"> nel sito ufficiale della LND (</w:t>
      </w:r>
      <w:hyperlink r:id="rId11" w:history="1">
        <w:r w:rsidRPr="006C6F07">
          <w:rPr>
            <w:rStyle w:val="Collegamentoipertestuale"/>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14:paraId="78C8AAFB" w14:textId="77777777" w:rsidR="00D722D2" w:rsidRPr="006C6F07" w:rsidRDefault="00D722D2" w:rsidP="00D722D2">
      <w:pPr>
        <w:pStyle w:val="A121"/>
        <w:ind w:left="0"/>
        <w:rPr>
          <w:rFonts w:cs="Arial"/>
          <w:color w:val="002060"/>
          <w:sz w:val="22"/>
          <w:szCs w:val="22"/>
        </w:rPr>
      </w:pPr>
    </w:p>
    <w:p w14:paraId="455449A8" w14:textId="77777777" w:rsidR="00D722D2" w:rsidRPr="006C6F07" w:rsidRDefault="00D722D2" w:rsidP="00D722D2">
      <w:pPr>
        <w:pStyle w:val="A121"/>
        <w:ind w:left="0"/>
        <w:jc w:val="center"/>
        <w:rPr>
          <w:rFonts w:cs="Arial"/>
          <w:b/>
          <w:color w:val="002060"/>
          <w:sz w:val="22"/>
          <w:szCs w:val="22"/>
        </w:rPr>
      </w:pPr>
      <w:r>
        <w:rPr>
          <w:rFonts w:cs="Arial"/>
          <w:b/>
          <w:color w:val="002060"/>
          <w:sz w:val="22"/>
          <w:szCs w:val="22"/>
        </w:rPr>
        <w:t xml:space="preserve">DOMENICA 19 GENNAIO </w:t>
      </w:r>
      <w:r w:rsidRPr="006C6F07">
        <w:rPr>
          <w:rFonts w:cs="Arial"/>
          <w:b/>
          <w:color w:val="002060"/>
          <w:sz w:val="22"/>
          <w:szCs w:val="22"/>
        </w:rPr>
        <w:t>20</w:t>
      </w:r>
      <w:r>
        <w:rPr>
          <w:rFonts w:cs="Arial"/>
          <w:b/>
          <w:color w:val="002060"/>
          <w:sz w:val="22"/>
          <w:szCs w:val="22"/>
        </w:rPr>
        <w:t>20</w:t>
      </w:r>
      <w:r w:rsidRPr="006C6F07">
        <w:rPr>
          <w:rFonts w:cs="Arial"/>
          <w:b/>
          <w:color w:val="002060"/>
          <w:sz w:val="22"/>
          <w:szCs w:val="22"/>
        </w:rPr>
        <w:t>, ORE 19:00</w:t>
      </w:r>
    </w:p>
    <w:p w14:paraId="4D9A9037" w14:textId="77777777" w:rsidR="00D722D2" w:rsidRPr="006C6F07" w:rsidRDefault="00D722D2" w:rsidP="00D722D2">
      <w:pPr>
        <w:rPr>
          <w:rFonts w:ascii="Arial" w:hAnsi="Arial" w:cs="Arial"/>
          <w:color w:val="002060"/>
          <w:sz w:val="22"/>
          <w:szCs w:val="22"/>
        </w:rPr>
      </w:pPr>
    </w:p>
    <w:p w14:paraId="3D9B742F" w14:textId="77777777" w:rsidR="00D722D2" w:rsidRPr="006C6F07" w:rsidRDefault="00D722D2" w:rsidP="00D722D2">
      <w:pPr>
        <w:rPr>
          <w:rFonts w:ascii="Arial" w:hAnsi="Arial" w:cs="Arial"/>
          <w:color w:val="002060"/>
          <w:sz w:val="22"/>
          <w:szCs w:val="22"/>
          <w:shd w:val="clear" w:color="auto" w:fill="FFFFFF"/>
        </w:rPr>
      </w:pPr>
    </w:p>
    <w:p w14:paraId="0FC4FFA0" w14:textId="77777777" w:rsidR="00D722D2" w:rsidRPr="006C6F07" w:rsidRDefault="00D722D2" w:rsidP="00D722D2">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38F5AB8" w14:textId="77777777" w:rsidR="00D722D2" w:rsidRPr="006C6F07" w:rsidRDefault="00D722D2" w:rsidP="00D722D2">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D980428" w14:textId="77777777" w:rsidR="00D722D2" w:rsidRPr="00AE6479" w:rsidRDefault="00D722D2" w:rsidP="00D722D2">
      <w:pPr>
        <w:rPr>
          <w:rFonts w:ascii="Arial" w:hAnsi="Arial" w:cs="Arial"/>
          <w:color w:val="002060"/>
          <w:sz w:val="22"/>
          <w:szCs w:val="22"/>
          <w:highlight w:val="yellow"/>
        </w:rPr>
      </w:pPr>
    </w:p>
    <w:p w14:paraId="4BE45F07" w14:textId="77777777" w:rsidR="00D722D2" w:rsidRPr="00CC3901" w:rsidRDefault="00D722D2" w:rsidP="00D722D2">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131E69FC" w14:textId="77777777" w:rsidR="00D722D2" w:rsidRDefault="00D722D2" w:rsidP="00D722D2">
      <w:pPr>
        <w:pStyle w:val="A121"/>
        <w:ind w:left="0"/>
        <w:rPr>
          <w:rFonts w:cs="Arial"/>
          <w:b/>
          <w:color w:val="002060"/>
          <w:spacing w:val="-2"/>
          <w:sz w:val="22"/>
          <w:szCs w:val="22"/>
          <w:u w:val="single"/>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p w14:paraId="10D4A53E" w14:textId="77777777" w:rsidR="00D722D2" w:rsidRDefault="00D722D2" w:rsidP="00D722D2">
      <w:pPr>
        <w:pStyle w:val="A121"/>
        <w:ind w:left="0"/>
        <w:rPr>
          <w:rFonts w:cs="Arial"/>
          <w:color w:val="002060"/>
          <w:spacing w:val="-2"/>
          <w:sz w:val="22"/>
          <w:szCs w:val="22"/>
          <w:lang w:eastAsia="it-IT"/>
        </w:rPr>
      </w:pPr>
    </w:p>
    <w:p w14:paraId="48D3F3F2" w14:textId="77777777" w:rsidR="00D722D2" w:rsidRPr="0095741F" w:rsidRDefault="00D722D2" w:rsidP="00D722D2">
      <w:pPr>
        <w:pStyle w:val="A121"/>
        <w:ind w:left="0"/>
        <w:rPr>
          <w:rFonts w:cs="Arial"/>
          <w:b/>
          <w:bCs/>
          <w:color w:val="002060"/>
          <w:spacing w:val="-2"/>
          <w:sz w:val="22"/>
          <w:szCs w:val="22"/>
          <w:lang w:eastAsia="it-IT"/>
        </w:rPr>
      </w:pPr>
      <w:r w:rsidRPr="0095741F">
        <w:rPr>
          <w:rFonts w:cs="Arial"/>
          <w:b/>
          <w:bCs/>
          <w:color w:val="002060"/>
          <w:spacing w:val="-2"/>
          <w:sz w:val="22"/>
          <w:szCs w:val="22"/>
          <w:lang w:eastAsia="it-IT"/>
        </w:rPr>
        <w:t>I Tornei inizieranno DOMENICA 02 FEBBRAIO 2020.</w:t>
      </w:r>
    </w:p>
    <w:p w14:paraId="1C9E94D3" w14:textId="51435EE8" w:rsidR="00D722D2" w:rsidRDefault="00D722D2" w:rsidP="00264BAF">
      <w:pPr>
        <w:pStyle w:val="LndNormale1"/>
        <w:rPr>
          <w:color w:val="002060"/>
        </w:rPr>
      </w:pPr>
    </w:p>
    <w:p w14:paraId="209CD488" w14:textId="5658F292" w:rsidR="009B0B91" w:rsidRDefault="009B0B91"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06BC060E" w14:textId="77777777" w:rsidR="0059109C" w:rsidRPr="005F25D4" w:rsidRDefault="0059109C" w:rsidP="0059109C">
      <w:pPr>
        <w:pStyle w:val="LndNormale1"/>
        <w:rPr>
          <w:b/>
          <w:i/>
          <w:color w:val="002060"/>
          <w:szCs w:val="22"/>
        </w:rPr>
      </w:pPr>
      <w:r w:rsidRPr="005F25D4">
        <w:rPr>
          <w:b/>
          <w:i/>
          <w:color w:val="002060"/>
          <w:szCs w:val="22"/>
        </w:rPr>
        <w:t>STAGE 2</w:t>
      </w:r>
      <w:r w:rsidRPr="005F25D4">
        <w:rPr>
          <w:b/>
          <w:i/>
          <w:color w:val="002060"/>
          <w:szCs w:val="22"/>
        </w:rPr>
        <w:tab/>
      </w:r>
      <w:r>
        <w:rPr>
          <w:b/>
          <w:i/>
          <w:color w:val="002060"/>
          <w:szCs w:val="22"/>
        </w:rPr>
        <w:t>settimana dal 17 al 23 FEBBRAIO 2020</w:t>
      </w:r>
    </w:p>
    <w:p w14:paraId="76410234" w14:textId="77777777"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15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126209FA" w14:textId="77777777" w:rsidR="008F167C" w:rsidRPr="008F167C" w:rsidRDefault="008F167C" w:rsidP="00264BAF">
      <w:pPr>
        <w:pStyle w:val="LndNormale1"/>
        <w:rPr>
          <w:color w:val="002060"/>
        </w:rPr>
      </w:pPr>
    </w:p>
    <w:p w14:paraId="462454D9" w14:textId="77777777" w:rsidR="0059109C" w:rsidRPr="008F167C" w:rsidRDefault="0059109C" w:rsidP="00264BAF">
      <w:pPr>
        <w:pStyle w:val="LndNormale1"/>
        <w:rPr>
          <w:color w:val="002060"/>
        </w:rPr>
      </w:pPr>
    </w:p>
    <w:p w14:paraId="311A7D75" w14:textId="77777777" w:rsidR="000F6541" w:rsidRPr="00422655" w:rsidRDefault="000F6541" w:rsidP="000F6541">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077CFF7A" w14:textId="77777777" w:rsidR="00770738" w:rsidRPr="00A83BC3" w:rsidRDefault="00770738" w:rsidP="00770738">
      <w:pPr>
        <w:pStyle w:val="breakline"/>
        <w:divId w:val="527259509"/>
        <w:rPr>
          <w:color w:val="002060"/>
        </w:rPr>
      </w:pPr>
    </w:p>
    <w:p w14:paraId="6161A936" w14:textId="77777777" w:rsidR="00770738" w:rsidRPr="00A83BC3" w:rsidRDefault="00770738" w:rsidP="00770738">
      <w:pPr>
        <w:pStyle w:val="TITOLOCAMPIONATO"/>
        <w:shd w:val="clear" w:color="auto" w:fill="CCCCCC"/>
        <w:spacing w:before="80" w:after="40"/>
        <w:divId w:val="527259509"/>
        <w:rPr>
          <w:color w:val="002060"/>
        </w:rPr>
      </w:pPr>
      <w:r w:rsidRPr="00A83BC3">
        <w:rPr>
          <w:color w:val="002060"/>
        </w:rPr>
        <w:lastRenderedPageBreak/>
        <w:t>UNDER 19 CALCIO A 5 REGIONALE</w:t>
      </w:r>
    </w:p>
    <w:p w14:paraId="7AA557CD" w14:textId="77777777" w:rsidR="00770738" w:rsidRPr="00A83BC3" w:rsidRDefault="00770738" w:rsidP="00770738">
      <w:pPr>
        <w:pStyle w:val="TITOLOPRINC"/>
        <w:divId w:val="527259509"/>
        <w:rPr>
          <w:color w:val="002060"/>
        </w:rPr>
      </w:pPr>
      <w:r w:rsidRPr="00A83BC3">
        <w:rPr>
          <w:color w:val="002060"/>
        </w:rPr>
        <w:t>RISULTATI</w:t>
      </w:r>
    </w:p>
    <w:p w14:paraId="342655D9" w14:textId="77777777" w:rsidR="00770738" w:rsidRPr="00A83BC3" w:rsidRDefault="00770738" w:rsidP="00770738">
      <w:pPr>
        <w:pStyle w:val="breakline"/>
        <w:divId w:val="527259509"/>
        <w:rPr>
          <w:color w:val="002060"/>
        </w:rPr>
      </w:pPr>
    </w:p>
    <w:p w14:paraId="3DB841C5" w14:textId="77777777" w:rsidR="00770738" w:rsidRPr="00A83BC3" w:rsidRDefault="00770738" w:rsidP="00770738">
      <w:pPr>
        <w:pStyle w:val="SOTTOTITOLOCAMPIONATO1"/>
        <w:divId w:val="527259509"/>
        <w:rPr>
          <w:color w:val="002060"/>
        </w:rPr>
      </w:pPr>
      <w:r w:rsidRPr="00A83BC3">
        <w:rPr>
          <w:color w:val="002060"/>
        </w:rPr>
        <w:t>RISULTATI UFFICIALI GARE DEL 09/01/2020</w:t>
      </w:r>
    </w:p>
    <w:p w14:paraId="60BFF789" w14:textId="77777777" w:rsidR="00770738" w:rsidRPr="00A83BC3" w:rsidRDefault="00770738" w:rsidP="00770738">
      <w:pPr>
        <w:pStyle w:val="SOTTOTITOLOCAMPIONATO2"/>
        <w:divId w:val="527259509"/>
        <w:rPr>
          <w:color w:val="002060"/>
        </w:rPr>
      </w:pPr>
      <w:r w:rsidRPr="00A83BC3">
        <w:rPr>
          <w:color w:val="002060"/>
        </w:rPr>
        <w:t>Si trascrivono qui di seguito i risultati ufficiali delle gare disputate</w:t>
      </w:r>
    </w:p>
    <w:p w14:paraId="3F881BDC" w14:textId="77777777" w:rsidR="00770738" w:rsidRPr="00A83BC3" w:rsidRDefault="00770738" w:rsidP="0077073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70738" w:rsidRPr="00A83BC3" w14:paraId="71C43983" w14:textId="77777777" w:rsidTr="0077073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70738" w:rsidRPr="00A83BC3" w14:paraId="4A760C74" w14:textId="77777777" w:rsidTr="00696A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A19FA3" w14:textId="77777777" w:rsidR="00770738" w:rsidRPr="00A83BC3" w:rsidRDefault="00770738" w:rsidP="00696ADB">
                  <w:pPr>
                    <w:pStyle w:val="HEADERTABELLA"/>
                    <w:rPr>
                      <w:color w:val="002060"/>
                    </w:rPr>
                  </w:pPr>
                  <w:r w:rsidRPr="00A83BC3">
                    <w:rPr>
                      <w:color w:val="002060"/>
                    </w:rPr>
                    <w:t>GIRONE B - 5 Giornata - R</w:t>
                  </w:r>
                </w:p>
              </w:tc>
            </w:tr>
            <w:tr w:rsidR="00770738" w:rsidRPr="00A83BC3" w14:paraId="6C51F46F" w14:textId="77777777" w:rsidTr="00696AD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DC8889F" w14:textId="77777777" w:rsidR="00770738" w:rsidRPr="00A83BC3" w:rsidRDefault="00770738" w:rsidP="00696ADB">
                  <w:pPr>
                    <w:pStyle w:val="ROWTABELLA"/>
                    <w:rPr>
                      <w:color w:val="002060"/>
                    </w:rPr>
                  </w:pPr>
                  <w:r w:rsidRPr="00A83BC3">
                    <w:rPr>
                      <w:color w:val="002060"/>
                    </w:rPr>
                    <w:t>CSI STELLA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2E045F" w14:textId="77777777" w:rsidR="00770738" w:rsidRPr="00A83BC3" w:rsidRDefault="00770738" w:rsidP="00696ADB">
                  <w:pPr>
                    <w:pStyle w:val="ROWTABELLA"/>
                    <w:rPr>
                      <w:color w:val="002060"/>
                    </w:rPr>
                  </w:pPr>
                  <w:r w:rsidRPr="00A83BC3">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6A645C" w14:textId="77777777" w:rsidR="00770738" w:rsidRPr="00A83BC3" w:rsidRDefault="00770738" w:rsidP="00696ADB">
                  <w:pPr>
                    <w:pStyle w:val="ROWTABELLA"/>
                    <w:jc w:val="center"/>
                    <w:rPr>
                      <w:color w:val="002060"/>
                    </w:rPr>
                  </w:pPr>
                  <w:r w:rsidRPr="00A83BC3">
                    <w:rPr>
                      <w:color w:val="002060"/>
                    </w:rPr>
                    <w:t>7 - 6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9911EF" w14:textId="77777777" w:rsidR="00770738" w:rsidRPr="00A83BC3" w:rsidRDefault="00770738" w:rsidP="00696ADB">
                  <w:pPr>
                    <w:pStyle w:val="ROWTABELLA"/>
                    <w:jc w:val="center"/>
                    <w:rPr>
                      <w:color w:val="002060"/>
                    </w:rPr>
                  </w:pPr>
                  <w:r w:rsidRPr="00A83BC3">
                    <w:rPr>
                      <w:color w:val="002060"/>
                    </w:rPr>
                    <w:t> </w:t>
                  </w:r>
                </w:p>
              </w:tc>
            </w:tr>
          </w:tbl>
          <w:p w14:paraId="1F1B34C5" w14:textId="77777777" w:rsidR="00770738" w:rsidRPr="00A83BC3" w:rsidRDefault="00770738" w:rsidP="00696ADB">
            <w:pPr>
              <w:rPr>
                <w:color w:val="002060"/>
                <w:sz w:val="24"/>
                <w:szCs w:val="24"/>
              </w:rPr>
            </w:pPr>
          </w:p>
        </w:tc>
      </w:tr>
    </w:tbl>
    <w:p w14:paraId="0FDF4F87" w14:textId="77777777" w:rsidR="00770738" w:rsidRPr="00A83BC3" w:rsidRDefault="00770738" w:rsidP="00770738">
      <w:pPr>
        <w:pStyle w:val="breakline"/>
        <w:divId w:val="527259509"/>
        <w:rPr>
          <w:color w:val="002060"/>
        </w:rPr>
      </w:pPr>
    </w:p>
    <w:p w14:paraId="04FAA81E" w14:textId="77777777" w:rsidR="00770738" w:rsidRPr="00A83BC3" w:rsidRDefault="00770738" w:rsidP="00770738">
      <w:pPr>
        <w:pStyle w:val="breakline"/>
        <w:divId w:val="527259509"/>
        <w:rPr>
          <w:color w:val="002060"/>
        </w:rPr>
      </w:pPr>
    </w:p>
    <w:p w14:paraId="1F10319C" w14:textId="77777777" w:rsidR="00770738" w:rsidRPr="00A83BC3" w:rsidRDefault="00770738" w:rsidP="00770738">
      <w:pPr>
        <w:pStyle w:val="TITOLOPRINC"/>
        <w:divId w:val="527259509"/>
        <w:rPr>
          <w:color w:val="002060"/>
        </w:rPr>
      </w:pPr>
      <w:r w:rsidRPr="00A83BC3">
        <w:rPr>
          <w:color w:val="002060"/>
        </w:rPr>
        <w:t>GIUDICE SPORTIVO</w:t>
      </w:r>
    </w:p>
    <w:p w14:paraId="4B4BF5AD" w14:textId="77777777" w:rsidR="00770738" w:rsidRPr="00A83BC3" w:rsidRDefault="00770738" w:rsidP="00770738">
      <w:pPr>
        <w:pStyle w:val="diffida"/>
        <w:divId w:val="527259509"/>
        <w:rPr>
          <w:color w:val="002060"/>
        </w:rPr>
      </w:pPr>
      <w:r w:rsidRPr="00A83BC3">
        <w:rPr>
          <w:color w:val="002060"/>
        </w:rPr>
        <w:t>Il Giudice Sportivo, Avv. Claudio Romagnoli, nella seduta del 10/01/2020 ha adottato le decisioni che di seguito integralmente si riportano:</w:t>
      </w:r>
    </w:p>
    <w:p w14:paraId="3C1CDD0B" w14:textId="77777777" w:rsidR="00770738" w:rsidRPr="00A83BC3" w:rsidRDefault="00770738" w:rsidP="00770738">
      <w:pPr>
        <w:pStyle w:val="titolo10"/>
        <w:divId w:val="527259509"/>
        <w:rPr>
          <w:color w:val="002060"/>
        </w:rPr>
      </w:pPr>
      <w:r w:rsidRPr="00A83BC3">
        <w:rPr>
          <w:color w:val="002060"/>
        </w:rPr>
        <w:t xml:space="preserve">GARE DEL 9/ 1/2020 </w:t>
      </w:r>
    </w:p>
    <w:p w14:paraId="3A58B7C1" w14:textId="77777777" w:rsidR="00770738" w:rsidRPr="00A83BC3" w:rsidRDefault="00770738" w:rsidP="00770738">
      <w:pPr>
        <w:pStyle w:val="titolo7a"/>
        <w:divId w:val="527259509"/>
        <w:rPr>
          <w:color w:val="002060"/>
        </w:rPr>
      </w:pPr>
      <w:r w:rsidRPr="00A83BC3">
        <w:rPr>
          <w:color w:val="002060"/>
        </w:rPr>
        <w:t xml:space="preserve">PROVVEDIMENTI DISCIPLINARI </w:t>
      </w:r>
    </w:p>
    <w:p w14:paraId="788E28E6" w14:textId="77777777" w:rsidR="00770738" w:rsidRPr="00A83BC3" w:rsidRDefault="00770738" w:rsidP="00770738">
      <w:pPr>
        <w:pStyle w:val="TITOLO7B"/>
        <w:divId w:val="527259509"/>
        <w:rPr>
          <w:color w:val="002060"/>
        </w:rPr>
      </w:pPr>
      <w:r w:rsidRPr="00A83BC3">
        <w:rPr>
          <w:color w:val="002060"/>
        </w:rPr>
        <w:t xml:space="preserve">In base alle risultanze degli atti ufficiali sono state deliberate le seguenti sanzioni disciplinari. </w:t>
      </w:r>
    </w:p>
    <w:p w14:paraId="00C3EBD5" w14:textId="77777777" w:rsidR="00770738" w:rsidRPr="00A83BC3" w:rsidRDefault="00770738" w:rsidP="00770738">
      <w:pPr>
        <w:pStyle w:val="titolo3"/>
        <w:divId w:val="527259509"/>
        <w:rPr>
          <w:color w:val="002060"/>
        </w:rPr>
      </w:pPr>
      <w:r w:rsidRPr="00A83BC3">
        <w:rPr>
          <w:color w:val="002060"/>
        </w:rPr>
        <w:t xml:space="preserve">CALCIATORI NON ESPULSI </w:t>
      </w:r>
    </w:p>
    <w:p w14:paraId="773AE99F" w14:textId="77777777" w:rsidR="00770738" w:rsidRPr="00A83BC3" w:rsidRDefault="00770738" w:rsidP="00770738">
      <w:pPr>
        <w:pStyle w:val="titolo20"/>
        <w:divId w:val="527259509"/>
        <w:rPr>
          <w:color w:val="002060"/>
        </w:rPr>
      </w:pPr>
      <w:r w:rsidRPr="00A83BC3">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70738" w:rsidRPr="00A83BC3" w14:paraId="527DA7C1" w14:textId="77777777" w:rsidTr="00770738">
        <w:trPr>
          <w:divId w:val="527259509"/>
        </w:trPr>
        <w:tc>
          <w:tcPr>
            <w:tcW w:w="2200" w:type="dxa"/>
            <w:tcMar>
              <w:top w:w="20" w:type="dxa"/>
              <w:left w:w="20" w:type="dxa"/>
              <w:bottom w:w="20" w:type="dxa"/>
              <w:right w:w="20" w:type="dxa"/>
            </w:tcMar>
            <w:vAlign w:val="center"/>
          </w:tcPr>
          <w:p w14:paraId="2A216F27" w14:textId="77777777" w:rsidR="00770738" w:rsidRPr="00A83BC3" w:rsidRDefault="00770738" w:rsidP="00696ADB">
            <w:pPr>
              <w:pStyle w:val="movimento"/>
              <w:rPr>
                <w:color w:val="002060"/>
              </w:rPr>
            </w:pPr>
            <w:r w:rsidRPr="00A83BC3">
              <w:rPr>
                <w:color w:val="002060"/>
              </w:rPr>
              <w:t>VENDITTI ANTONIO</w:t>
            </w:r>
          </w:p>
        </w:tc>
        <w:tc>
          <w:tcPr>
            <w:tcW w:w="2200" w:type="dxa"/>
            <w:tcMar>
              <w:top w:w="20" w:type="dxa"/>
              <w:left w:w="20" w:type="dxa"/>
              <w:bottom w:w="20" w:type="dxa"/>
              <w:right w:w="20" w:type="dxa"/>
            </w:tcMar>
            <w:vAlign w:val="center"/>
          </w:tcPr>
          <w:p w14:paraId="5FB1E9E2" w14:textId="77777777" w:rsidR="00770738" w:rsidRPr="00A83BC3" w:rsidRDefault="00770738" w:rsidP="00696ADB">
            <w:pPr>
              <w:pStyle w:val="movimento2"/>
              <w:rPr>
                <w:color w:val="002060"/>
              </w:rPr>
            </w:pPr>
            <w:r w:rsidRPr="00A83BC3">
              <w:rPr>
                <w:color w:val="002060"/>
              </w:rPr>
              <w:t xml:space="preserve">(ACLI AUDAX MONTECOSARO C5) </w:t>
            </w:r>
          </w:p>
        </w:tc>
        <w:tc>
          <w:tcPr>
            <w:tcW w:w="800" w:type="dxa"/>
            <w:tcMar>
              <w:top w:w="20" w:type="dxa"/>
              <w:left w:w="20" w:type="dxa"/>
              <w:bottom w:w="20" w:type="dxa"/>
              <w:right w:w="20" w:type="dxa"/>
            </w:tcMar>
            <w:vAlign w:val="center"/>
          </w:tcPr>
          <w:p w14:paraId="47665E37" w14:textId="77777777" w:rsidR="00770738" w:rsidRPr="00A83BC3" w:rsidRDefault="00770738" w:rsidP="00696ADB">
            <w:pPr>
              <w:pStyle w:val="movimento"/>
              <w:rPr>
                <w:color w:val="002060"/>
              </w:rPr>
            </w:pPr>
            <w:r w:rsidRPr="00A83BC3">
              <w:rPr>
                <w:color w:val="002060"/>
              </w:rPr>
              <w:t> </w:t>
            </w:r>
          </w:p>
        </w:tc>
        <w:tc>
          <w:tcPr>
            <w:tcW w:w="2200" w:type="dxa"/>
            <w:tcMar>
              <w:top w:w="20" w:type="dxa"/>
              <w:left w:w="20" w:type="dxa"/>
              <w:bottom w:w="20" w:type="dxa"/>
              <w:right w:w="20" w:type="dxa"/>
            </w:tcMar>
            <w:vAlign w:val="center"/>
          </w:tcPr>
          <w:p w14:paraId="3D393906" w14:textId="77777777" w:rsidR="00770738" w:rsidRPr="00A83BC3" w:rsidRDefault="00770738" w:rsidP="00696ADB">
            <w:pPr>
              <w:pStyle w:val="movimento"/>
              <w:rPr>
                <w:color w:val="002060"/>
              </w:rPr>
            </w:pPr>
            <w:r w:rsidRPr="00A83BC3">
              <w:rPr>
                <w:color w:val="002060"/>
              </w:rPr>
              <w:t> </w:t>
            </w:r>
          </w:p>
        </w:tc>
        <w:tc>
          <w:tcPr>
            <w:tcW w:w="2200" w:type="dxa"/>
            <w:tcMar>
              <w:top w:w="20" w:type="dxa"/>
              <w:left w:w="20" w:type="dxa"/>
              <w:bottom w:w="20" w:type="dxa"/>
              <w:right w:w="20" w:type="dxa"/>
            </w:tcMar>
            <w:vAlign w:val="center"/>
          </w:tcPr>
          <w:p w14:paraId="574D7B3D" w14:textId="77777777" w:rsidR="00770738" w:rsidRPr="00A83BC3" w:rsidRDefault="00770738" w:rsidP="00696ADB">
            <w:pPr>
              <w:pStyle w:val="movimento2"/>
              <w:rPr>
                <w:color w:val="002060"/>
              </w:rPr>
            </w:pPr>
            <w:r w:rsidRPr="00A83BC3">
              <w:rPr>
                <w:color w:val="002060"/>
              </w:rPr>
              <w:t> </w:t>
            </w:r>
          </w:p>
        </w:tc>
      </w:tr>
    </w:tbl>
    <w:p w14:paraId="399973BA" w14:textId="77777777" w:rsidR="00770738" w:rsidRPr="00A83BC3" w:rsidRDefault="00770738" w:rsidP="00770738">
      <w:pPr>
        <w:pStyle w:val="titolo20"/>
        <w:divId w:val="527259509"/>
        <w:rPr>
          <w:color w:val="002060"/>
        </w:rPr>
      </w:pPr>
      <w:r w:rsidRPr="00A83BC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70738" w:rsidRPr="00A83BC3" w14:paraId="605915C9" w14:textId="77777777" w:rsidTr="00770738">
        <w:trPr>
          <w:divId w:val="527259509"/>
        </w:trPr>
        <w:tc>
          <w:tcPr>
            <w:tcW w:w="2200" w:type="dxa"/>
            <w:tcMar>
              <w:top w:w="20" w:type="dxa"/>
              <w:left w:w="20" w:type="dxa"/>
              <w:bottom w:w="20" w:type="dxa"/>
              <w:right w:w="20" w:type="dxa"/>
            </w:tcMar>
            <w:vAlign w:val="center"/>
          </w:tcPr>
          <w:p w14:paraId="4EF96D87" w14:textId="77777777" w:rsidR="00770738" w:rsidRPr="00A83BC3" w:rsidRDefault="00770738" w:rsidP="00696ADB">
            <w:pPr>
              <w:pStyle w:val="movimento"/>
              <w:rPr>
                <w:color w:val="002060"/>
              </w:rPr>
            </w:pPr>
            <w:r w:rsidRPr="00A83BC3">
              <w:rPr>
                <w:color w:val="002060"/>
              </w:rPr>
              <w:t>ANTINORI NICOLO</w:t>
            </w:r>
          </w:p>
        </w:tc>
        <w:tc>
          <w:tcPr>
            <w:tcW w:w="2200" w:type="dxa"/>
            <w:tcMar>
              <w:top w:w="20" w:type="dxa"/>
              <w:left w:w="20" w:type="dxa"/>
              <w:bottom w:w="20" w:type="dxa"/>
              <w:right w:w="20" w:type="dxa"/>
            </w:tcMar>
            <w:vAlign w:val="center"/>
          </w:tcPr>
          <w:p w14:paraId="51EBAE68" w14:textId="77777777" w:rsidR="00770738" w:rsidRPr="00A83BC3" w:rsidRDefault="00770738" w:rsidP="00696ADB">
            <w:pPr>
              <w:pStyle w:val="movimento2"/>
              <w:rPr>
                <w:color w:val="002060"/>
              </w:rPr>
            </w:pPr>
            <w:r w:rsidRPr="00A83BC3">
              <w:rPr>
                <w:color w:val="002060"/>
              </w:rPr>
              <w:t xml:space="preserve">(ACLI AUDAX MONTECOSARO C5) </w:t>
            </w:r>
          </w:p>
        </w:tc>
        <w:tc>
          <w:tcPr>
            <w:tcW w:w="800" w:type="dxa"/>
            <w:tcMar>
              <w:top w:w="20" w:type="dxa"/>
              <w:left w:w="20" w:type="dxa"/>
              <w:bottom w:w="20" w:type="dxa"/>
              <w:right w:w="20" w:type="dxa"/>
            </w:tcMar>
            <w:vAlign w:val="center"/>
          </w:tcPr>
          <w:p w14:paraId="598EA7DE" w14:textId="77777777" w:rsidR="00770738" w:rsidRPr="00A83BC3" w:rsidRDefault="00770738" w:rsidP="00696ADB">
            <w:pPr>
              <w:pStyle w:val="movimento"/>
              <w:rPr>
                <w:color w:val="002060"/>
              </w:rPr>
            </w:pPr>
            <w:r w:rsidRPr="00A83BC3">
              <w:rPr>
                <w:color w:val="002060"/>
              </w:rPr>
              <w:t> </w:t>
            </w:r>
          </w:p>
        </w:tc>
        <w:tc>
          <w:tcPr>
            <w:tcW w:w="2200" w:type="dxa"/>
            <w:tcMar>
              <w:top w:w="20" w:type="dxa"/>
              <w:left w:w="20" w:type="dxa"/>
              <w:bottom w:w="20" w:type="dxa"/>
              <w:right w:w="20" w:type="dxa"/>
            </w:tcMar>
            <w:vAlign w:val="center"/>
          </w:tcPr>
          <w:p w14:paraId="50CAD28E" w14:textId="77777777" w:rsidR="00770738" w:rsidRPr="00A83BC3" w:rsidRDefault="00770738" w:rsidP="00696ADB">
            <w:pPr>
              <w:pStyle w:val="movimento"/>
              <w:rPr>
                <w:color w:val="002060"/>
              </w:rPr>
            </w:pPr>
            <w:r w:rsidRPr="00A83BC3">
              <w:rPr>
                <w:color w:val="002060"/>
              </w:rPr>
              <w:t> </w:t>
            </w:r>
          </w:p>
        </w:tc>
        <w:tc>
          <w:tcPr>
            <w:tcW w:w="2200" w:type="dxa"/>
            <w:tcMar>
              <w:top w:w="20" w:type="dxa"/>
              <w:left w:w="20" w:type="dxa"/>
              <w:bottom w:w="20" w:type="dxa"/>
              <w:right w:w="20" w:type="dxa"/>
            </w:tcMar>
            <w:vAlign w:val="center"/>
          </w:tcPr>
          <w:p w14:paraId="0FFC6270" w14:textId="77777777" w:rsidR="00770738" w:rsidRPr="00A83BC3" w:rsidRDefault="00770738" w:rsidP="00696ADB">
            <w:pPr>
              <w:pStyle w:val="movimento2"/>
              <w:rPr>
                <w:color w:val="002060"/>
              </w:rPr>
            </w:pPr>
            <w:r w:rsidRPr="00A83BC3">
              <w:rPr>
                <w:color w:val="002060"/>
              </w:rPr>
              <w:t> </w:t>
            </w:r>
          </w:p>
        </w:tc>
      </w:tr>
    </w:tbl>
    <w:p w14:paraId="54A5BB93" w14:textId="77777777" w:rsidR="00770738" w:rsidRPr="00A83BC3" w:rsidRDefault="00770738" w:rsidP="00770738">
      <w:pPr>
        <w:pStyle w:val="breakline"/>
        <w:divId w:val="527259509"/>
        <w:rPr>
          <w:color w:val="002060"/>
        </w:rPr>
      </w:pPr>
    </w:p>
    <w:p w14:paraId="7519E465" w14:textId="77777777" w:rsidR="00770738" w:rsidRPr="00A83BC3" w:rsidRDefault="00770738" w:rsidP="00770738">
      <w:pPr>
        <w:pStyle w:val="Nessunaspaziatura"/>
        <w:divId w:val="527259509"/>
        <w:rPr>
          <w:rFonts w:ascii="Arial" w:hAnsi="Arial" w:cs="Arial"/>
          <w:noProof/>
          <w:color w:val="002060"/>
          <w:lang w:eastAsia="it-IT"/>
        </w:rPr>
      </w:pPr>
      <w:r w:rsidRPr="00A83BC3">
        <w:rPr>
          <w:rFonts w:ascii="Arial" w:hAnsi="Arial" w:cs="Arial"/>
          <w:noProof/>
          <w:color w:val="002060"/>
          <w:lang w:eastAsia="it-IT"/>
        </w:rPr>
        <w:tab/>
      </w:r>
      <w:r w:rsidRPr="00A83BC3">
        <w:rPr>
          <w:rFonts w:ascii="Arial" w:hAnsi="Arial" w:cs="Arial"/>
          <w:noProof/>
          <w:color w:val="002060"/>
          <w:lang w:eastAsia="it-IT"/>
        </w:rPr>
        <w:tab/>
      </w:r>
      <w:r w:rsidRPr="00A83BC3">
        <w:rPr>
          <w:rFonts w:ascii="Arial" w:hAnsi="Arial" w:cs="Arial"/>
          <w:noProof/>
          <w:color w:val="002060"/>
          <w:lang w:eastAsia="it-IT"/>
        </w:rPr>
        <w:tab/>
      </w:r>
      <w:r w:rsidRPr="00A83BC3">
        <w:rPr>
          <w:rFonts w:ascii="Arial" w:hAnsi="Arial" w:cs="Arial"/>
          <w:noProof/>
          <w:color w:val="002060"/>
          <w:lang w:eastAsia="it-IT"/>
        </w:rPr>
        <w:tab/>
      </w:r>
      <w:r w:rsidRPr="00A83BC3">
        <w:rPr>
          <w:rFonts w:ascii="Arial" w:hAnsi="Arial" w:cs="Arial"/>
          <w:noProof/>
          <w:color w:val="002060"/>
          <w:lang w:eastAsia="it-IT"/>
        </w:rPr>
        <w:tab/>
      </w:r>
      <w:r w:rsidRPr="00A83BC3">
        <w:rPr>
          <w:rFonts w:ascii="Arial" w:hAnsi="Arial" w:cs="Arial"/>
          <w:noProof/>
          <w:color w:val="002060"/>
          <w:lang w:eastAsia="it-IT"/>
        </w:rPr>
        <w:tab/>
      </w:r>
      <w:r w:rsidRPr="00A83BC3">
        <w:rPr>
          <w:rFonts w:ascii="Arial" w:hAnsi="Arial" w:cs="Arial"/>
          <w:noProof/>
          <w:color w:val="002060"/>
          <w:lang w:eastAsia="it-IT"/>
        </w:rPr>
        <w:tab/>
        <w:t>F.to IL GIUDICE SPORTIVO</w:t>
      </w:r>
    </w:p>
    <w:p w14:paraId="7D5BE967" w14:textId="77777777" w:rsidR="00770738" w:rsidRPr="00A83BC3" w:rsidRDefault="00770738" w:rsidP="00770738">
      <w:pPr>
        <w:pStyle w:val="Nessunaspaziatura"/>
        <w:divId w:val="527259509"/>
        <w:rPr>
          <w:rFonts w:ascii="Arial" w:hAnsi="Arial" w:cs="Arial"/>
          <w:noProof/>
          <w:color w:val="002060"/>
          <w:lang w:eastAsia="it-IT"/>
        </w:rPr>
      </w:pPr>
      <w:r w:rsidRPr="00A83BC3">
        <w:rPr>
          <w:rFonts w:ascii="Arial" w:hAnsi="Arial" w:cs="Arial"/>
          <w:noProof/>
          <w:color w:val="002060"/>
          <w:lang w:eastAsia="it-IT"/>
        </w:rPr>
        <w:t xml:space="preserve"> </w:t>
      </w:r>
      <w:r w:rsidRPr="00A83BC3">
        <w:rPr>
          <w:rFonts w:ascii="Arial" w:hAnsi="Arial" w:cs="Arial"/>
          <w:noProof/>
          <w:color w:val="002060"/>
          <w:lang w:eastAsia="it-IT"/>
        </w:rPr>
        <w:tab/>
      </w:r>
      <w:r w:rsidRPr="00A83BC3">
        <w:rPr>
          <w:rFonts w:ascii="Arial" w:hAnsi="Arial" w:cs="Arial"/>
          <w:noProof/>
          <w:color w:val="002060"/>
          <w:lang w:eastAsia="it-IT"/>
        </w:rPr>
        <w:tab/>
      </w:r>
      <w:r w:rsidRPr="00A83BC3">
        <w:rPr>
          <w:rFonts w:ascii="Arial" w:hAnsi="Arial" w:cs="Arial"/>
          <w:noProof/>
          <w:color w:val="002060"/>
          <w:lang w:eastAsia="it-IT"/>
        </w:rPr>
        <w:tab/>
      </w:r>
      <w:r w:rsidRPr="00A83BC3">
        <w:rPr>
          <w:rFonts w:ascii="Arial" w:hAnsi="Arial" w:cs="Arial"/>
          <w:noProof/>
          <w:color w:val="002060"/>
          <w:lang w:eastAsia="it-IT"/>
        </w:rPr>
        <w:tab/>
      </w:r>
      <w:r w:rsidRPr="00A83BC3">
        <w:rPr>
          <w:rFonts w:ascii="Arial" w:hAnsi="Arial" w:cs="Arial"/>
          <w:noProof/>
          <w:color w:val="002060"/>
          <w:lang w:eastAsia="it-IT"/>
        </w:rPr>
        <w:tab/>
      </w:r>
      <w:r w:rsidRPr="00A83BC3">
        <w:rPr>
          <w:rFonts w:ascii="Arial" w:hAnsi="Arial" w:cs="Arial"/>
          <w:noProof/>
          <w:color w:val="002060"/>
          <w:lang w:eastAsia="it-IT"/>
        </w:rPr>
        <w:tab/>
        <w:t xml:space="preserve">   </w:t>
      </w:r>
      <w:r w:rsidRPr="00A83BC3">
        <w:rPr>
          <w:rFonts w:ascii="Arial" w:hAnsi="Arial" w:cs="Arial"/>
          <w:noProof/>
          <w:color w:val="002060"/>
          <w:lang w:eastAsia="it-IT"/>
        </w:rPr>
        <w:tab/>
        <w:t xml:space="preserve">       Claudio Romagnoli</w:t>
      </w:r>
    </w:p>
    <w:p w14:paraId="4A161837" w14:textId="77777777" w:rsidR="00770738" w:rsidRPr="00A83BC3" w:rsidRDefault="00770738" w:rsidP="00770738">
      <w:pPr>
        <w:pStyle w:val="breakline"/>
        <w:divId w:val="527259509"/>
        <w:rPr>
          <w:color w:val="002060"/>
        </w:rPr>
      </w:pPr>
    </w:p>
    <w:p w14:paraId="4CABE34D" w14:textId="77777777" w:rsidR="00770738" w:rsidRPr="00A83BC3" w:rsidRDefault="00770738" w:rsidP="00770738">
      <w:pPr>
        <w:pStyle w:val="TITOLOPRINC"/>
        <w:divId w:val="527259509"/>
        <w:rPr>
          <w:color w:val="002060"/>
        </w:rPr>
      </w:pPr>
      <w:r w:rsidRPr="00A83BC3">
        <w:rPr>
          <w:color w:val="002060"/>
        </w:rPr>
        <w:t>CLASSIFICA</w:t>
      </w:r>
    </w:p>
    <w:p w14:paraId="793BDB55" w14:textId="77777777" w:rsidR="00770738" w:rsidRPr="00A83BC3" w:rsidRDefault="00770738" w:rsidP="00770738">
      <w:pPr>
        <w:pStyle w:val="breakline"/>
        <w:divId w:val="527259509"/>
        <w:rPr>
          <w:color w:val="002060"/>
        </w:rPr>
      </w:pPr>
    </w:p>
    <w:p w14:paraId="085A4E55" w14:textId="77777777" w:rsidR="00770738" w:rsidRPr="00A83BC3" w:rsidRDefault="00770738" w:rsidP="00770738">
      <w:pPr>
        <w:pStyle w:val="breakline"/>
        <w:divId w:val="527259509"/>
        <w:rPr>
          <w:color w:val="002060"/>
        </w:rPr>
      </w:pPr>
    </w:p>
    <w:p w14:paraId="0B7BCF80" w14:textId="77777777" w:rsidR="00770738" w:rsidRPr="00A83BC3" w:rsidRDefault="00770738" w:rsidP="00770738">
      <w:pPr>
        <w:pStyle w:val="SOTTOTITOLOCAMPIONATO1"/>
        <w:divId w:val="527259509"/>
        <w:rPr>
          <w:color w:val="002060"/>
        </w:rPr>
      </w:pPr>
      <w:r w:rsidRPr="00A83BC3">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70738" w:rsidRPr="00A83BC3" w14:paraId="0E0148A9" w14:textId="77777777" w:rsidTr="0077073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D412F4" w14:textId="77777777" w:rsidR="00770738" w:rsidRPr="00A83BC3" w:rsidRDefault="00770738" w:rsidP="00696ADB">
            <w:pPr>
              <w:pStyle w:val="HEADERTABELLA"/>
              <w:rPr>
                <w:color w:val="002060"/>
              </w:rPr>
            </w:pPr>
            <w:r w:rsidRPr="00A83B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E7EFFD" w14:textId="77777777" w:rsidR="00770738" w:rsidRPr="00A83BC3" w:rsidRDefault="00770738" w:rsidP="00696ADB">
            <w:pPr>
              <w:pStyle w:val="HEADERTABELLA"/>
              <w:rPr>
                <w:color w:val="002060"/>
              </w:rPr>
            </w:pPr>
            <w:r w:rsidRPr="00A83B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EE6C1E" w14:textId="77777777" w:rsidR="00770738" w:rsidRPr="00A83BC3" w:rsidRDefault="00770738" w:rsidP="00696ADB">
            <w:pPr>
              <w:pStyle w:val="HEADERTABELLA"/>
              <w:rPr>
                <w:color w:val="002060"/>
              </w:rPr>
            </w:pPr>
            <w:r w:rsidRPr="00A83B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B67F01" w14:textId="77777777" w:rsidR="00770738" w:rsidRPr="00A83BC3" w:rsidRDefault="00770738" w:rsidP="00696ADB">
            <w:pPr>
              <w:pStyle w:val="HEADERTABELLA"/>
              <w:rPr>
                <w:color w:val="002060"/>
              </w:rPr>
            </w:pPr>
            <w:r w:rsidRPr="00A83B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334DD6" w14:textId="77777777" w:rsidR="00770738" w:rsidRPr="00A83BC3" w:rsidRDefault="00770738" w:rsidP="00696ADB">
            <w:pPr>
              <w:pStyle w:val="HEADERTABELLA"/>
              <w:rPr>
                <w:color w:val="002060"/>
              </w:rPr>
            </w:pPr>
            <w:r w:rsidRPr="00A83B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3DE9FB" w14:textId="77777777" w:rsidR="00770738" w:rsidRPr="00A83BC3" w:rsidRDefault="00770738" w:rsidP="00696ADB">
            <w:pPr>
              <w:pStyle w:val="HEADERTABELLA"/>
              <w:rPr>
                <w:color w:val="002060"/>
              </w:rPr>
            </w:pPr>
            <w:r w:rsidRPr="00A83B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45F07E" w14:textId="77777777" w:rsidR="00770738" w:rsidRPr="00A83BC3" w:rsidRDefault="00770738" w:rsidP="00696ADB">
            <w:pPr>
              <w:pStyle w:val="HEADERTABELLA"/>
              <w:rPr>
                <w:color w:val="002060"/>
              </w:rPr>
            </w:pPr>
            <w:r w:rsidRPr="00A83B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27CEFE" w14:textId="77777777" w:rsidR="00770738" w:rsidRPr="00A83BC3" w:rsidRDefault="00770738" w:rsidP="00696ADB">
            <w:pPr>
              <w:pStyle w:val="HEADERTABELLA"/>
              <w:rPr>
                <w:color w:val="002060"/>
              </w:rPr>
            </w:pPr>
            <w:r w:rsidRPr="00A83B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3CA91C" w14:textId="77777777" w:rsidR="00770738" w:rsidRPr="00A83BC3" w:rsidRDefault="00770738" w:rsidP="00696ADB">
            <w:pPr>
              <w:pStyle w:val="HEADERTABELLA"/>
              <w:rPr>
                <w:color w:val="002060"/>
              </w:rPr>
            </w:pPr>
            <w:r w:rsidRPr="00A83B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3088EB" w14:textId="77777777" w:rsidR="00770738" w:rsidRPr="00A83BC3" w:rsidRDefault="00770738" w:rsidP="00696ADB">
            <w:pPr>
              <w:pStyle w:val="HEADERTABELLA"/>
              <w:rPr>
                <w:color w:val="002060"/>
              </w:rPr>
            </w:pPr>
            <w:r w:rsidRPr="00A83BC3">
              <w:rPr>
                <w:color w:val="002060"/>
              </w:rPr>
              <w:t>PE</w:t>
            </w:r>
          </w:p>
        </w:tc>
      </w:tr>
      <w:tr w:rsidR="00770738" w:rsidRPr="00A83BC3" w14:paraId="44D6E44F" w14:textId="77777777" w:rsidTr="0077073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4D3217" w14:textId="77777777" w:rsidR="00770738" w:rsidRPr="00A83BC3" w:rsidRDefault="00770738" w:rsidP="00696ADB">
            <w:pPr>
              <w:pStyle w:val="ROWTABELLA"/>
              <w:rPr>
                <w:color w:val="002060"/>
              </w:rPr>
            </w:pPr>
            <w:r w:rsidRPr="00A83BC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78D1F" w14:textId="77777777" w:rsidR="00770738" w:rsidRPr="00A83BC3" w:rsidRDefault="00770738" w:rsidP="00696ADB">
            <w:pPr>
              <w:pStyle w:val="ROWTABELLA"/>
              <w:jc w:val="center"/>
              <w:rPr>
                <w:color w:val="002060"/>
              </w:rPr>
            </w:pPr>
            <w:r w:rsidRPr="00A83B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DC643" w14:textId="77777777" w:rsidR="00770738" w:rsidRPr="00A83BC3" w:rsidRDefault="00770738" w:rsidP="00696ADB">
            <w:pPr>
              <w:pStyle w:val="ROWTABELLA"/>
              <w:jc w:val="center"/>
              <w:rPr>
                <w:color w:val="002060"/>
              </w:rPr>
            </w:pPr>
            <w:r w:rsidRPr="00A83B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BD6AD" w14:textId="77777777" w:rsidR="00770738" w:rsidRPr="00A83BC3" w:rsidRDefault="00770738" w:rsidP="00696ADB">
            <w:pPr>
              <w:pStyle w:val="ROWTABELLA"/>
              <w:jc w:val="center"/>
              <w:rPr>
                <w:color w:val="002060"/>
              </w:rPr>
            </w:pPr>
            <w:r w:rsidRPr="00A83B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778A0" w14:textId="77777777" w:rsidR="00770738" w:rsidRPr="00A83BC3" w:rsidRDefault="00770738" w:rsidP="00696ADB">
            <w:pPr>
              <w:pStyle w:val="ROWTABELLA"/>
              <w:jc w:val="center"/>
              <w:rPr>
                <w:color w:val="002060"/>
              </w:rPr>
            </w:pPr>
            <w:r w:rsidRPr="00A83B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B5A6F" w14:textId="77777777" w:rsidR="00770738" w:rsidRPr="00A83BC3" w:rsidRDefault="00770738" w:rsidP="00696ADB">
            <w:pPr>
              <w:pStyle w:val="ROWTABELLA"/>
              <w:jc w:val="center"/>
              <w:rPr>
                <w:color w:val="002060"/>
              </w:rPr>
            </w:pPr>
            <w:r w:rsidRPr="00A83B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912AA" w14:textId="77777777" w:rsidR="00770738" w:rsidRPr="00A83BC3" w:rsidRDefault="00770738" w:rsidP="00696ADB">
            <w:pPr>
              <w:pStyle w:val="ROWTABELLA"/>
              <w:jc w:val="center"/>
              <w:rPr>
                <w:color w:val="002060"/>
              </w:rPr>
            </w:pPr>
            <w:r w:rsidRPr="00A83BC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DE264" w14:textId="77777777" w:rsidR="00770738" w:rsidRPr="00A83BC3" w:rsidRDefault="00770738" w:rsidP="00696ADB">
            <w:pPr>
              <w:pStyle w:val="ROWTABELLA"/>
              <w:jc w:val="center"/>
              <w:rPr>
                <w:color w:val="002060"/>
              </w:rPr>
            </w:pPr>
            <w:r w:rsidRPr="00A83BC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2FFFA" w14:textId="77777777" w:rsidR="00770738" w:rsidRPr="00A83BC3" w:rsidRDefault="00770738" w:rsidP="00696ADB">
            <w:pPr>
              <w:pStyle w:val="ROWTABELLA"/>
              <w:jc w:val="center"/>
              <w:rPr>
                <w:color w:val="002060"/>
              </w:rPr>
            </w:pPr>
            <w:r w:rsidRPr="00A83B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2F827" w14:textId="77777777" w:rsidR="00770738" w:rsidRPr="00A83BC3" w:rsidRDefault="00770738" w:rsidP="00696ADB">
            <w:pPr>
              <w:pStyle w:val="ROWTABELLA"/>
              <w:jc w:val="center"/>
              <w:rPr>
                <w:color w:val="002060"/>
              </w:rPr>
            </w:pPr>
            <w:r w:rsidRPr="00A83BC3">
              <w:rPr>
                <w:color w:val="002060"/>
              </w:rPr>
              <w:t>0</w:t>
            </w:r>
          </w:p>
        </w:tc>
      </w:tr>
      <w:tr w:rsidR="00770738" w:rsidRPr="00A83BC3" w14:paraId="08123ADC" w14:textId="77777777" w:rsidTr="0077073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017302" w14:textId="77777777" w:rsidR="00770738" w:rsidRPr="00A83BC3" w:rsidRDefault="00770738" w:rsidP="00696ADB">
            <w:pPr>
              <w:pStyle w:val="ROWTABELLA"/>
              <w:rPr>
                <w:color w:val="002060"/>
              </w:rPr>
            </w:pPr>
            <w:r w:rsidRPr="00A83BC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5D211" w14:textId="77777777" w:rsidR="00770738" w:rsidRPr="00A83BC3" w:rsidRDefault="00770738" w:rsidP="00696ADB">
            <w:pPr>
              <w:pStyle w:val="ROWTABELLA"/>
              <w:jc w:val="center"/>
              <w:rPr>
                <w:color w:val="002060"/>
              </w:rPr>
            </w:pPr>
            <w:r w:rsidRPr="00A83B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8B4D1" w14:textId="77777777" w:rsidR="00770738" w:rsidRPr="00A83BC3" w:rsidRDefault="00770738" w:rsidP="00696ADB">
            <w:pPr>
              <w:pStyle w:val="ROWTABELLA"/>
              <w:jc w:val="center"/>
              <w:rPr>
                <w:color w:val="002060"/>
              </w:rPr>
            </w:pPr>
            <w:r w:rsidRPr="00A83B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D69DA" w14:textId="77777777" w:rsidR="00770738" w:rsidRPr="00A83BC3" w:rsidRDefault="00770738" w:rsidP="00696ADB">
            <w:pPr>
              <w:pStyle w:val="ROWTABELLA"/>
              <w:jc w:val="center"/>
              <w:rPr>
                <w:color w:val="002060"/>
              </w:rPr>
            </w:pPr>
            <w:r w:rsidRPr="00A83B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2A550" w14:textId="77777777" w:rsidR="00770738" w:rsidRPr="00A83BC3" w:rsidRDefault="00770738" w:rsidP="00696ADB">
            <w:pPr>
              <w:pStyle w:val="ROWTABELLA"/>
              <w:jc w:val="center"/>
              <w:rPr>
                <w:color w:val="002060"/>
              </w:rPr>
            </w:pPr>
            <w:r w:rsidRPr="00A83B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CD516" w14:textId="77777777" w:rsidR="00770738" w:rsidRPr="00A83BC3" w:rsidRDefault="00770738" w:rsidP="00696ADB">
            <w:pPr>
              <w:pStyle w:val="ROWTABELLA"/>
              <w:jc w:val="center"/>
              <w:rPr>
                <w:color w:val="002060"/>
              </w:rPr>
            </w:pPr>
            <w:r w:rsidRPr="00A83B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7A3E6" w14:textId="77777777" w:rsidR="00770738" w:rsidRPr="00A83BC3" w:rsidRDefault="00770738" w:rsidP="00696ADB">
            <w:pPr>
              <w:pStyle w:val="ROWTABELLA"/>
              <w:jc w:val="center"/>
              <w:rPr>
                <w:color w:val="002060"/>
              </w:rPr>
            </w:pPr>
            <w:r w:rsidRPr="00A83B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7B8F2" w14:textId="77777777" w:rsidR="00770738" w:rsidRPr="00A83BC3" w:rsidRDefault="00770738" w:rsidP="00696ADB">
            <w:pPr>
              <w:pStyle w:val="ROWTABELLA"/>
              <w:jc w:val="center"/>
              <w:rPr>
                <w:color w:val="002060"/>
              </w:rPr>
            </w:pPr>
            <w:r w:rsidRPr="00A83B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F08A2" w14:textId="77777777" w:rsidR="00770738" w:rsidRPr="00A83BC3" w:rsidRDefault="00770738" w:rsidP="00696ADB">
            <w:pPr>
              <w:pStyle w:val="ROWTABELLA"/>
              <w:jc w:val="center"/>
              <w:rPr>
                <w:color w:val="002060"/>
              </w:rPr>
            </w:pPr>
            <w:r w:rsidRPr="00A83B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B1E32" w14:textId="77777777" w:rsidR="00770738" w:rsidRPr="00A83BC3" w:rsidRDefault="00770738" w:rsidP="00696ADB">
            <w:pPr>
              <w:pStyle w:val="ROWTABELLA"/>
              <w:jc w:val="center"/>
              <w:rPr>
                <w:color w:val="002060"/>
              </w:rPr>
            </w:pPr>
            <w:r w:rsidRPr="00A83BC3">
              <w:rPr>
                <w:color w:val="002060"/>
              </w:rPr>
              <w:t>0</w:t>
            </w:r>
          </w:p>
        </w:tc>
      </w:tr>
      <w:tr w:rsidR="00770738" w:rsidRPr="00A83BC3" w14:paraId="15765F10" w14:textId="77777777" w:rsidTr="0077073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68C378" w14:textId="77777777" w:rsidR="00770738" w:rsidRPr="00A83BC3" w:rsidRDefault="00770738" w:rsidP="00696ADB">
            <w:pPr>
              <w:pStyle w:val="ROWTABELLA"/>
              <w:rPr>
                <w:color w:val="002060"/>
              </w:rPr>
            </w:pPr>
            <w:r w:rsidRPr="00A83BC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F9940" w14:textId="77777777" w:rsidR="00770738" w:rsidRPr="00A83BC3" w:rsidRDefault="00770738" w:rsidP="00696ADB">
            <w:pPr>
              <w:pStyle w:val="ROWTABELLA"/>
              <w:jc w:val="center"/>
              <w:rPr>
                <w:color w:val="002060"/>
              </w:rPr>
            </w:pPr>
            <w:r w:rsidRPr="00A83B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7111A" w14:textId="77777777" w:rsidR="00770738" w:rsidRPr="00A83BC3" w:rsidRDefault="00770738" w:rsidP="00696ADB">
            <w:pPr>
              <w:pStyle w:val="ROWTABELLA"/>
              <w:jc w:val="center"/>
              <w:rPr>
                <w:color w:val="002060"/>
              </w:rPr>
            </w:pPr>
            <w:r w:rsidRPr="00A83B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7FF04" w14:textId="77777777" w:rsidR="00770738" w:rsidRPr="00A83BC3" w:rsidRDefault="00770738" w:rsidP="00696ADB">
            <w:pPr>
              <w:pStyle w:val="ROWTABELLA"/>
              <w:jc w:val="center"/>
              <w:rPr>
                <w:color w:val="002060"/>
              </w:rPr>
            </w:pPr>
            <w:r w:rsidRPr="00A83B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F1DDC" w14:textId="77777777" w:rsidR="00770738" w:rsidRPr="00A83BC3" w:rsidRDefault="00770738" w:rsidP="00696ADB">
            <w:pPr>
              <w:pStyle w:val="ROWTABELLA"/>
              <w:jc w:val="center"/>
              <w:rPr>
                <w:color w:val="002060"/>
              </w:rPr>
            </w:pPr>
            <w:r w:rsidRPr="00A83B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95FDC" w14:textId="77777777" w:rsidR="00770738" w:rsidRPr="00A83BC3" w:rsidRDefault="00770738" w:rsidP="00696ADB">
            <w:pPr>
              <w:pStyle w:val="ROWTABELLA"/>
              <w:jc w:val="center"/>
              <w:rPr>
                <w:color w:val="002060"/>
              </w:rPr>
            </w:pPr>
            <w:r w:rsidRPr="00A83B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F33B7" w14:textId="77777777" w:rsidR="00770738" w:rsidRPr="00A83BC3" w:rsidRDefault="00770738" w:rsidP="00696ADB">
            <w:pPr>
              <w:pStyle w:val="ROWTABELLA"/>
              <w:jc w:val="center"/>
              <w:rPr>
                <w:color w:val="002060"/>
              </w:rPr>
            </w:pPr>
            <w:r w:rsidRPr="00A83B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FE78C" w14:textId="77777777" w:rsidR="00770738" w:rsidRPr="00A83BC3" w:rsidRDefault="00770738" w:rsidP="00696ADB">
            <w:pPr>
              <w:pStyle w:val="ROWTABELLA"/>
              <w:jc w:val="center"/>
              <w:rPr>
                <w:color w:val="002060"/>
              </w:rPr>
            </w:pPr>
            <w:r w:rsidRPr="00A83BC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2A745" w14:textId="77777777" w:rsidR="00770738" w:rsidRPr="00A83BC3" w:rsidRDefault="00770738" w:rsidP="00696ADB">
            <w:pPr>
              <w:pStyle w:val="ROWTABELLA"/>
              <w:jc w:val="center"/>
              <w:rPr>
                <w:color w:val="002060"/>
              </w:rPr>
            </w:pPr>
            <w:r w:rsidRPr="00A83B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7F1DD" w14:textId="77777777" w:rsidR="00770738" w:rsidRPr="00A83BC3" w:rsidRDefault="00770738" w:rsidP="00696ADB">
            <w:pPr>
              <w:pStyle w:val="ROWTABELLA"/>
              <w:jc w:val="center"/>
              <w:rPr>
                <w:color w:val="002060"/>
              </w:rPr>
            </w:pPr>
            <w:r w:rsidRPr="00A83BC3">
              <w:rPr>
                <w:color w:val="002060"/>
              </w:rPr>
              <w:t>0</w:t>
            </w:r>
          </w:p>
        </w:tc>
      </w:tr>
      <w:tr w:rsidR="00770738" w:rsidRPr="00A83BC3" w14:paraId="52EB649C" w14:textId="77777777" w:rsidTr="0077073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29AFFE" w14:textId="77777777" w:rsidR="00770738" w:rsidRPr="00A83BC3" w:rsidRDefault="00770738" w:rsidP="00696ADB">
            <w:pPr>
              <w:pStyle w:val="ROWTABELLA"/>
              <w:rPr>
                <w:color w:val="002060"/>
              </w:rPr>
            </w:pPr>
            <w:r w:rsidRPr="00A83BC3">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1928B" w14:textId="77777777" w:rsidR="00770738" w:rsidRPr="00A83BC3" w:rsidRDefault="00770738" w:rsidP="00696ADB">
            <w:pPr>
              <w:pStyle w:val="ROWTABELLA"/>
              <w:jc w:val="center"/>
              <w:rPr>
                <w:color w:val="002060"/>
              </w:rPr>
            </w:pPr>
            <w:r w:rsidRPr="00A83B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FAE4C" w14:textId="77777777" w:rsidR="00770738" w:rsidRPr="00A83BC3" w:rsidRDefault="00770738" w:rsidP="00696ADB">
            <w:pPr>
              <w:pStyle w:val="ROWTABELLA"/>
              <w:jc w:val="center"/>
              <w:rPr>
                <w:color w:val="002060"/>
              </w:rPr>
            </w:pPr>
            <w:r w:rsidRPr="00A83B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E5E3E" w14:textId="77777777" w:rsidR="00770738" w:rsidRPr="00A83BC3" w:rsidRDefault="00770738" w:rsidP="00696ADB">
            <w:pPr>
              <w:pStyle w:val="ROWTABELLA"/>
              <w:jc w:val="center"/>
              <w:rPr>
                <w:color w:val="002060"/>
              </w:rPr>
            </w:pPr>
            <w:r w:rsidRPr="00A83B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2590D" w14:textId="77777777" w:rsidR="00770738" w:rsidRPr="00A83BC3" w:rsidRDefault="00770738" w:rsidP="00696ADB">
            <w:pPr>
              <w:pStyle w:val="ROWTABELLA"/>
              <w:jc w:val="center"/>
              <w:rPr>
                <w:color w:val="002060"/>
              </w:rPr>
            </w:pPr>
            <w:r w:rsidRPr="00A83B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F0A1D" w14:textId="77777777" w:rsidR="00770738" w:rsidRPr="00A83BC3" w:rsidRDefault="00770738" w:rsidP="00696ADB">
            <w:pPr>
              <w:pStyle w:val="ROWTABELLA"/>
              <w:jc w:val="center"/>
              <w:rPr>
                <w:color w:val="002060"/>
              </w:rPr>
            </w:pPr>
            <w:r w:rsidRPr="00A83B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3AB76" w14:textId="77777777" w:rsidR="00770738" w:rsidRPr="00A83BC3" w:rsidRDefault="00770738" w:rsidP="00696ADB">
            <w:pPr>
              <w:pStyle w:val="ROWTABELLA"/>
              <w:jc w:val="center"/>
              <w:rPr>
                <w:color w:val="002060"/>
              </w:rPr>
            </w:pPr>
            <w:r w:rsidRPr="00A83BC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5BF2A" w14:textId="77777777" w:rsidR="00770738" w:rsidRPr="00A83BC3" w:rsidRDefault="00770738" w:rsidP="00696ADB">
            <w:pPr>
              <w:pStyle w:val="ROWTABELLA"/>
              <w:jc w:val="center"/>
              <w:rPr>
                <w:color w:val="002060"/>
              </w:rPr>
            </w:pPr>
            <w:r w:rsidRPr="00A83BC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36256" w14:textId="77777777" w:rsidR="00770738" w:rsidRPr="00A83BC3" w:rsidRDefault="00770738" w:rsidP="00696ADB">
            <w:pPr>
              <w:pStyle w:val="ROWTABELLA"/>
              <w:jc w:val="center"/>
              <w:rPr>
                <w:color w:val="002060"/>
              </w:rPr>
            </w:pPr>
            <w:r w:rsidRPr="00A83B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039F0" w14:textId="77777777" w:rsidR="00770738" w:rsidRPr="00A83BC3" w:rsidRDefault="00770738" w:rsidP="00696ADB">
            <w:pPr>
              <w:pStyle w:val="ROWTABELLA"/>
              <w:jc w:val="center"/>
              <w:rPr>
                <w:color w:val="002060"/>
              </w:rPr>
            </w:pPr>
            <w:r w:rsidRPr="00A83BC3">
              <w:rPr>
                <w:color w:val="002060"/>
              </w:rPr>
              <w:t>0</w:t>
            </w:r>
          </w:p>
        </w:tc>
      </w:tr>
      <w:tr w:rsidR="00770738" w:rsidRPr="00A83BC3" w14:paraId="09FA9B0C" w14:textId="77777777" w:rsidTr="0077073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7F85E5" w14:textId="77777777" w:rsidR="00770738" w:rsidRPr="00A83BC3" w:rsidRDefault="00770738" w:rsidP="00696ADB">
            <w:pPr>
              <w:pStyle w:val="ROWTABELLA"/>
              <w:rPr>
                <w:color w:val="002060"/>
              </w:rPr>
            </w:pPr>
            <w:r w:rsidRPr="00A83BC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07822" w14:textId="77777777" w:rsidR="00770738" w:rsidRPr="00A83BC3" w:rsidRDefault="00770738" w:rsidP="00696ADB">
            <w:pPr>
              <w:pStyle w:val="ROWTABELLA"/>
              <w:jc w:val="center"/>
              <w:rPr>
                <w:color w:val="002060"/>
              </w:rPr>
            </w:pPr>
            <w:r w:rsidRPr="00A83B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D974F" w14:textId="77777777" w:rsidR="00770738" w:rsidRPr="00A83BC3" w:rsidRDefault="00770738" w:rsidP="00696ADB">
            <w:pPr>
              <w:pStyle w:val="ROWTABELLA"/>
              <w:jc w:val="center"/>
              <w:rPr>
                <w:color w:val="002060"/>
              </w:rPr>
            </w:pPr>
            <w:r w:rsidRPr="00A83B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254D6" w14:textId="77777777" w:rsidR="00770738" w:rsidRPr="00A83BC3" w:rsidRDefault="00770738" w:rsidP="00696ADB">
            <w:pPr>
              <w:pStyle w:val="ROWTABELLA"/>
              <w:jc w:val="center"/>
              <w:rPr>
                <w:color w:val="002060"/>
              </w:rPr>
            </w:pPr>
            <w:r w:rsidRPr="00A83B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6D9D37" w14:textId="77777777" w:rsidR="00770738" w:rsidRPr="00A83BC3" w:rsidRDefault="00770738" w:rsidP="00696ADB">
            <w:pPr>
              <w:pStyle w:val="ROWTABELLA"/>
              <w:jc w:val="center"/>
              <w:rPr>
                <w:color w:val="002060"/>
              </w:rPr>
            </w:pPr>
            <w:r w:rsidRPr="00A83B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35211E" w14:textId="77777777" w:rsidR="00770738" w:rsidRPr="00A83BC3" w:rsidRDefault="00770738" w:rsidP="00696ADB">
            <w:pPr>
              <w:pStyle w:val="ROWTABELLA"/>
              <w:jc w:val="center"/>
              <w:rPr>
                <w:color w:val="002060"/>
              </w:rPr>
            </w:pPr>
            <w:r w:rsidRPr="00A83B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46972" w14:textId="77777777" w:rsidR="00770738" w:rsidRPr="00A83BC3" w:rsidRDefault="00770738" w:rsidP="00696ADB">
            <w:pPr>
              <w:pStyle w:val="ROWTABELLA"/>
              <w:jc w:val="center"/>
              <w:rPr>
                <w:color w:val="002060"/>
              </w:rPr>
            </w:pPr>
            <w:r w:rsidRPr="00A83B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E0351" w14:textId="77777777" w:rsidR="00770738" w:rsidRPr="00A83BC3" w:rsidRDefault="00770738" w:rsidP="00696ADB">
            <w:pPr>
              <w:pStyle w:val="ROWTABELLA"/>
              <w:jc w:val="center"/>
              <w:rPr>
                <w:color w:val="002060"/>
              </w:rPr>
            </w:pPr>
            <w:r w:rsidRPr="00A83BC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23083" w14:textId="77777777" w:rsidR="00770738" w:rsidRPr="00A83BC3" w:rsidRDefault="00770738" w:rsidP="00696ADB">
            <w:pPr>
              <w:pStyle w:val="ROWTABELLA"/>
              <w:jc w:val="center"/>
              <w:rPr>
                <w:color w:val="002060"/>
              </w:rPr>
            </w:pPr>
            <w:r w:rsidRPr="00A83B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BF59F" w14:textId="77777777" w:rsidR="00770738" w:rsidRPr="00A83BC3" w:rsidRDefault="00770738" w:rsidP="00696ADB">
            <w:pPr>
              <w:pStyle w:val="ROWTABELLA"/>
              <w:jc w:val="center"/>
              <w:rPr>
                <w:color w:val="002060"/>
              </w:rPr>
            </w:pPr>
            <w:r w:rsidRPr="00A83BC3">
              <w:rPr>
                <w:color w:val="002060"/>
              </w:rPr>
              <w:t>0</w:t>
            </w:r>
          </w:p>
        </w:tc>
      </w:tr>
      <w:tr w:rsidR="00770738" w:rsidRPr="00A83BC3" w14:paraId="2C9D629A" w14:textId="77777777" w:rsidTr="0077073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E1ADD5E" w14:textId="77777777" w:rsidR="00770738" w:rsidRPr="00A83BC3" w:rsidRDefault="00770738" w:rsidP="00696ADB">
            <w:pPr>
              <w:pStyle w:val="ROWTABELLA"/>
              <w:rPr>
                <w:color w:val="002060"/>
              </w:rPr>
            </w:pPr>
            <w:r w:rsidRPr="00A83BC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B6054" w14:textId="77777777" w:rsidR="00770738" w:rsidRPr="00A83BC3" w:rsidRDefault="00770738" w:rsidP="00696ADB">
            <w:pPr>
              <w:pStyle w:val="ROWTABELLA"/>
              <w:jc w:val="center"/>
              <w:rPr>
                <w:color w:val="002060"/>
              </w:rPr>
            </w:pPr>
            <w:r w:rsidRPr="00A83B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B2FB0" w14:textId="77777777" w:rsidR="00770738" w:rsidRPr="00A83BC3" w:rsidRDefault="00770738" w:rsidP="00696ADB">
            <w:pPr>
              <w:pStyle w:val="ROWTABELLA"/>
              <w:jc w:val="center"/>
              <w:rPr>
                <w:color w:val="002060"/>
              </w:rPr>
            </w:pPr>
            <w:r w:rsidRPr="00A83B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13D1D" w14:textId="77777777" w:rsidR="00770738" w:rsidRPr="00A83BC3" w:rsidRDefault="00770738" w:rsidP="00696ADB">
            <w:pPr>
              <w:pStyle w:val="ROWTABELLA"/>
              <w:jc w:val="center"/>
              <w:rPr>
                <w:color w:val="002060"/>
              </w:rPr>
            </w:pPr>
            <w:r w:rsidRPr="00A83B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27AFF" w14:textId="77777777" w:rsidR="00770738" w:rsidRPr="00A83BC3" w:rsidRDefault="00770738" w:rsidP="00696ADB">
            <w:pPr>
              <w:pStyle w:val="ROWTABELLA"/>
              <w:jc w:val="center"/>
              <w:rPr>
                <w:color w:val="002060"/>
              </w:rPr>
            </w:pPr>
            <w:r w:rsidRPr="00A83B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54D0C" w14:textId="77777777" w:rsidR="00770738" w:rsidRPr="00A83BC3" w:rsidRDefault="00770738" w:rsidP="00696ADB">
            <w:pPr>
              <w:pStyle w:val="ROWTABELLA"/>
              <w:jc w:val="center"/>
              <w:rPr>
                <w:color w:val="002060"/>
              </w:rPr>
            </w:pPr>
            <w:r w:rsidRPr="00A83B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998FA" w14:textId="77777777" w:rsidR="00770738" w:rsidRPr="00A83BC3" w:rsidRDefault="00770738" w:rsidP="00696ADB">
            <w:pPr>
              <w:pStyle w:val="ROWTABELLA"/>
              <w:jc w:val="center"/>
              <w:rPr>
                <w:color w:val="002060"/>
              </w:rPr>
            </w:pPr>
            <w:r w:rsidRPr="00A83BC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EA3EF" w14:textId="77777777" w:rsidR="00770738" w:rsidRPr="00A83BC3" w:rsidRDefault="00770738" w:rsidP="00696ADB">
            <w:pPr>
              <w:pStyle w:val="ROWTABELLA"/>
              <w:jc w:val="center"/>
              <w:rPr>
                <w:color w:val="002060"/>
              </w:rPr>
            </w:pPr>
            <w:r w:rsidRPr="00A83BC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83DE12" w14:textId="77777777" w:rsidR="00770738" w:rsidRPr="00A83BC3" w:rsidRDefault="00770738" w:rsidP="00696ADB">
            <w:pPr>
              <w:pStyle w:val="ROWTABELLA"/>
              <w:jc w:val="center"/>
              <w:rPr>
                <w:color w:val="002060"/>
              </w:rPr>
            </w:pPr>
            <w:r w:rsidRPr="00A83B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B0EA3" w14:textId="77777777" w:rsidR="00770738" w:rsidRPr="00A83BC3" w:rsidRDefault="00770738" w:rsidP="00696ADB">
            <w:pPr>
              <w:pStyle w:val="ROWTABELLA"/>
              <w:jc w:val="center"/>
              <w:rPr>
                <w:color w:val="002060"/>
              </w:rPr>
            </w:pPr>
            <w:r w:rsidRPr="00A83BC3">
              <w:rPr>
                <w:color w:val="002060"/>
              </w:rPr>
              <w:t>0</w:t>
            </w:r>
          </w:p>
        </w:tc>
      </w:tr>
      <w:tr w:rsidR="00770738" w:rsidRPr="00A83BC3" w14:paraId="56BFEC19" w14:textId="77777777" w:rsidTr="0077073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CDC6A30" w14:textId="77777777" w:rsidR="00770738" w:rsidRPr="00A83BC3" w:rsidRDefault="00770738" w:rsidP="00696ADB">
            <w:pPr>
              <w:pStyle w:val="ROWTABELLA"/>
              <w:rPr>
                <w:color w:val="002060"/>
              </w:rPr>
            </w:pPr>
            <w:r w:rsidRPr="00A83BC3">
              <w:rPr>
                <w:color w:val="002060"/>
              </w:rPr>
              <w:t xml:space="preserve">G.S. AUDAX 1970 </w:t>
            </w:r>
            <w:proofErr w:type="gramStart"/>
            <w:r w:rsidRPr="00A83BC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28EC7" w14:textId="77777777" w:rsidR="00770738" w:rsidRPr="00A83BC3" w:rsidRDefault="00770738" w:rsidP="00696ADB">
            <w:pPr>
              <w:pStyle w:val="ROWTABELLA"/>
              <w:jc w:val="center"/>
              <w:rPr>
                <w:color w:val="002060"/>
              </w:rPr>
            </w:pPr>
            <w:r w:rsidRPr="00A83B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C2BE0" w14:textId="77777777" w:rsidR="00770738" w:rsidRPr="00A83BC3" w:rsidRDefault="00770738" w:rsidP="00696ADB">
            <w:pPr>
              <w:pStyle w:val="ROWTABELLA"/>
              <w:jc w:val="center"/>
              <w:rPr>
                <w:color w:val="002060"/>
              </w:rPr>
            </w:pPr>
            <w:r w:rsidRPr="00A83B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C2A6F" w14:textId="77777777" w:rsidR="00770738" w:rsidRPr="00A83BC3" w:rsidRDefault="00770738" w:rsidP="00696ADB">
            <w:pPr>
              <w:pStyle w:val="ROWTABELLA"/>
              <w:jc w:val="center"/>
              <w:rPr>
                <w:color w:val="002060"/>
              </w:rPr>
            </w:pPr>
            <w:r w:rsidRPr="00A83B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4BA1D" w14:textId="77777777" w:rsidR="00770738" w:rsidRPr="00A83BC3" w:rsidRDefault="00770738" w:rsidP="00696ADB">
            <w:pPr>
              <w:pStyle w:val="ROWTABELLA"/>
              <w:jc w:val="center"/>
              <w:rPr>
                <w:color w:val="002060"/>
              </w:rPr>
            </w:pPr>
            <w:r w:rsidRPr="00A83B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4E9E9" w14:textId="77777777" w:rsidR="00770738" w:rsidRPr="00A83BC3" w:rsidRDefault="00770738" w:rsidP="00696ADB">
            <w:pPr>
              <w:pStyle w:val="ROWTABELLA"/>
              <w:jc w:val="center"/>
              <w:rPr>
                <w:color w:val="002060"/>
              </w:rPr>
            </w:pPr>
            <w:r w:rsidRPr="00A83B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E87C0" w14:textId="77777777" w:rsidR="00770738" w:rsidRPr="00A83BC3" w:rsidRDefault="00770738" w:rsidP="00696ADB">
            <w:pPr>
              <w:pStyle w:val="ROWTABELLA"/>
              <w:jc w:val="center"/>
              <w:rPr>
                <w:color w:val="002060"/>
              </w:rPr>
            </w:pPr>
            <w:r w:rsidRPr="00A83B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AD78B" w14:textId="77777777" w:rsidR="00770738" w:rsidRPr="00A83BC3" w:rsidRDefault="00770738" w:rsidP="00696ADB">
            <w:pPr>
              <w:pStyle w:val="ROWTABELLA"/>
              <w:jc w:val="center"/>
              <w:rPr>
                <w:color w:val="002060"/>
              </w:rPr>
            </w:pPr>
            <w:r w:rsidRPr="00A83BC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BE702" w14:textId="77777777" w:rsidR="00770738" w:rsidRPr="00A83BC3" w:rsidRDefault="00770738" w:rsidP="00696ADB">
            <w:pPr>
              <w:pStyle w:val="ROWTABELLA"/>
              <w:jc w:val="center"/>
              <w:rPr>
                <w:color w:val="002060"/>
              </w:rPr>
            </w:pPr>
            <w:r w:rsidRPr="00A83B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A06B3" w14:textId="77777777" w:rsidR="00770738" w:rsidRPr="00A83BC3" w:rsidRDefault="00770738" w:rsidP="00696ADB">
            <w:pPr>
              <w:pStyle w:val="ROWTABELLA"/>
              <w:jc w:val="center"/>
              <w:rPr>
                <w:color w:val="002060"/>
              </w:rPr>
            </w:pPr>
            <w:r w:rsidRPr="00A83BC3">
              <w:rPr>
                <w:color w:val="002060"/>
              </w:rPr>
              <w:t>0</w:t>
            </w:r>
          </w:p>
        </w:tc>
      </w:tr>
    </w:tbl>
    <w:p w14:paraId="1BD16A94" w14:textId="77777777" w:rsidR="00770738" w:rsidRPr="00A83BC3" w:rsidRDefault="00770738" w:rsidP="00770738">
      <w:pPr>
        <w:pStyle w:val="breakline"/>
        <w:divId w:val="527259509"/>
        <w:rPr>
          <w:color w:val="002060"/>
        </w:rPr>
      </w:pPr>
    </w:p>
    <w:p w14:paraId="4BF26E08" w14:textId="77777777" w:rsidR="00770738" w:rsidRPr="00A83BC3" w:rsidRDefault="00770738" w:rsidP="00770738">
      <w:pPr>
        <w:pStyle w:val="breakline"/>
        <w:divId w:val="527259509"/>
        <w:rPr>
          <w:color w:val="002060"/>
        </w:rPr>
      </w:pPr>
    </w:p>
    <w:p w14:paraId="2E740093" w14:textId="77777777" w:rsidR="00770738" w:rsidRPr="00A83BC3" w:rsidRDefault="00770738" w:rsidP="00770738">
      <w:pPr>
        <w:pStyle w:val="SOTTOTITOLOCAMPIONATO1"/>
        <w:divId w:val="527259509"/>
        <w:rPr>
          <w:color w:val="002060"/>
        </w:rPr>
      </w:pPr>
      <w:r w:rsidRPr="00A83BC3">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70738" w:rsidRPr="00A83BC3" w14:paraId="6C88D389" w14:textId="77777777" w:rsidTr="0077073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46CECF" w14:textId="77777777" w:rsidR="00770738" w:rsidRPr="00A83BC3" w:rsidRDefault="00770738" w:rsidP="00696ADB">
            <w:pPr>
              <w:pStyle w:val="HEADERTABELLA"/>
              <w:rPr>
                <w:color w:val="002060"/>
              </w:rPr>
            </w:pPr>
            <w:r w:rsidRPr="00A83B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78B903" w14:textId="77777777" w:rsidR="00770738" w:rsidRPr="00A83BC3" w:rsidRDefault="00770738" w:rsidP="00696ADB">
            <w:pPr>
              <w:pStyle w:val="HEADERTABELLA"/>
              <w:rPr>
                <w:color w:val="002060"/>
              </w:rPr>
            </w:pPr>
            <w:r w:rsidRPr="00A83B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5E6B74" w14:textId="77777777" w:rsidR="00770738" w:rsidRPr="00A83BC3" w:rsidRDefault="00770738" w:rsidP="00696ADB">
            <w:pPr>
              <w:pStyle w:val="HEADERTABELLA"/>
              <w:rPr>
                <w:color w:val="002060"/>
              </w:rPr>
            </w:pPr>
            <w:r w:rsidRPr="00A83B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4CFFEF" w14:textId="77777777" w:rsidR="00770738" w:rsidRPr="00A83BC3" w:rsidRDefault="00770738" w:rsidP="00696ADB">
            <w:pPr>
              <w:pStyle w:val="HEADERTABELLA"/>
              <w:rPr>
                <w:color w:val="002060"/>
              </w:rPr>
            </w:pPr>
            <w:r w:rsidRPr="00A83B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032F8B" w14:textId="77777777" w:rsidR="00770738" w:rsidRPr="00A83BC3" w:rsidRDefault="00770738" w:rsidP="00696ADB">
            <w:pPr>
              <w:pStyle w:val="HEADERTABELLA"/>
              <w:rPr>
                <w:color w:val="002060"/>
              </w:rPr>
            </w:pPr>
            <w:r w:rsidRPr="00A83B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3B86C" w14:textId="77777777" w:rsidR="00770738" w:rsidRPr="00A83BC3" w:rsidRDefault="00770738" w:rsidP="00696ADB">
            <w:pPr>
              <w:pStyle w:val="HEADERTABELLA"/>
              <w:rPr>
                <w:color w:val="002060"/>
              </w:rPr>
            </w:pPr>
            <w:r w:rsidRPr="00A83B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06C14D" w14:textId="77777777" w:rsidR="00770738" w:rsidRPr="00A83BC3" w:rsidRDefault="00770738" w:rsidP="00696ADB">
            <w:pPr>
              <w:pStyle w:val="HEADERTABELLA"/>
              <w:rPr>
                <w:color w:val="002060"/>
              </w:rPr>
            </w:pPr>
            <w:r w:rsidRPr="00A83B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329E68" w14:textId="77777777" w:rsidR="00770738" w:rsidRPr="00A83BC3" w:rsidRDefault="00770738" w:rsidP="00696ADB">
            <w:pPr>
              <w:pStyle w:val="HEADERTABELLA"/>
              <w:rPr>
                <w:color w:val="002060"/>
              </w:rPr>
            </w:pPr>
            <w:r w:rsidRPr="00A83B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F3EA4C" w14:textId="77777777" w:rsidR="00770738" w:rsidRPr="00A83BC3" w:rsidRDefault="00770738" w:rsidP="00696ADB">
            <w:pPr>
              <w:pStyle w:val="HEADERTABELLA"/>
              <w:rPr>
                <w:color w:val="002060"/>
              </w:rPr>
            </w:pPr>
            <w:r w:rsidRPr="00A83B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7062BD" w14:textId="77777777" w:rsidR="00770738" w:rsidRPr="00A83BC3" w:rsidRDefault="00770738" w:rsidP="00696ADB">
            <w:pPr>
              <w:pStyle w:val="HEADERTABELLA"/>
              <w:rPr>
                <w:color w:val="002060"/>
              </w:rPr>
            </w:pPr>
            <w:r w:rsidRPr="00A83BC3">
              <w:rPr>
                <w:color w:val="002060"/>
              </w:rPr>
              <w:t>PE</w:t>
            </w:r>
          </w:p>
        </w:tc>
      </w:tr>
      <w:tr w:rsidR="00770738" w:rsidRPr="00A83BC3" w14:paraId="6D2BC90E" w14:textId="77777777" w:rsidTr="0077073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2817AB" w14:textId="77777777" w:rsidR="00770738" w:rsidRPr="00A83BC3" w:rsidRDefault="00770738" w:rsidP="00696ADB">
            <w:pPr>
              <w:pStyle w:val="ROWTABELLA"/>
              <w:rPr>
                <w:color w:val="002060"/>
              </w:rPr>
            </w:pPr>
            <w:r w:rsidRPr="00A83BC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0E05A" w14:textId="77777777" w:rsidR="00770738" w:rsidRPr="00A83BC3" w:rsidRDefault="00770738" w:rsidP="00696ADB">
            <w:pPr>
              <w:pStyle w:val="ROWTABELLA"/>
              <w:jc w:val="center"/>
              <w:rPr>
                <w:color w:val="002060"/>
              </w:rPr>
            </w:pPr>
            <w:r w:rsidRPr="00A83B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B9F62" w14:textId="77777777" w:rsidR="00770738" w:rsidRPr="00A83BC3" w:rsidRDefault="00770738" w:rsidP="00696ADB">
            <w:pPr>
              <w:pStyle w:val="ROWTABELLA"/>
              <w:jc w:val="center"/>
              <w:rPr>
                <w:color w:val="002060"/>
              </w:rPr>
            </w:pPr>
            <w:r w:rsidRPr="00A83B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E3F67" w14:textId="77777777" w:rsidR="00770738" w:rsidRPr="00A83BC3" w:rsidRDefault="00770738" w:rsidP="00696ADB">
            <w:pPr>
              <w:pStyle w:val="ROWTABELLA"/>
              <w:jc w:val="center"/>
              <w:rPr>
                <w:color w:val="002060"/>
              </w:rPr>
            </w:pPr>
            <w:r w:rsidRPr="00A83B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33339" w14:textId="77777777" w:rsidR="00770738" w:rsidRPr="00A83BC3" w:rsidRDefault="00770738" w:rsidP="00696ADB">
            <w:pPr>
              <w:pStyle w:val="ROWTABELLA"/>
              <w:jc w:val="center"/>
              <w:rPr>
                <w:color w:val="002060"/>
              </w:rPr>
            </w:pPr>
            <w:r w:rsidRPr="00A83B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1059F" w14:textId="77777777" w:rsidR="00770738" w:rsidRPr="00A83BC3" w:rsidRDefault="00770738" w:rsidP="00696ADB">
            <w:pPr>
              <w:pStyle w:val="ROWTABELLA"/>
              <w:jc w:val="center"/>
              <w:rPr>
                <w:color w:val="002060"/>
              </w:rPr>
            </w:pPr>
            <w:r w:rsidRPr="00A83B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17E87" w14:textId="77777777" w:rsidR="00770738" w:rsidRPr="00A83BC3" w:rsidRDefault="00770738" w:rsidP="00696ADB">
            <w:pPr>
              <w:pStyle w:val="ROWTABELLA"/>
              <w:jc w:val="center"/>
              <w:rPr>
                <w:color w:val="002060"/>
              </w:rPr>
            </w:pPr>
            <w:r w:rsidRPr="00A83BC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FCBC0" w14:textId="77777777" w:rsidR="00770738" w:rsidRPr="00A83BC3" w:rsidRDefault="00770738" w:rsidP="00696ADB">
            <w:pPr>
              <w:pStyle w:val="ROWTABELLA"/>
              <w:jc w:val="center"/>
              <w:rPr>
                <w:color w:val="002060"/>
              </w:rPr>
            </w:pPr>
            <w:r w:rsidRPr="00A83B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83BE6" w14:textId="77777777" w:rsidR="00770738" w:rsidRPr="00A83BC3" w:rsidRDefault="00770738" w:rsidP="00696ADB">
            <w:pPr>
              <w:pStyle w:val="ROWTABELLA"/>
              <w:jc w:val="center"/>
              <w:rPr>
                <w:color w:val="002060"/>
              </w:rPr>
            </w:pPr>
            <w:r w:rsidRPr="00A83B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EB468" w14:textId="77777777" w:rsidR="00770738" w:rsidRPr="00A83BC3" w:rsidRDefault="00770738" w:rsidP="00696ADB">
            <w:pPr>
              <w:pStyle w:val="ROWTABELLA"/>
              <w:jc w:val="center"/>
              <w:rPr>
                <w:color w:val="002060"/>
              </w:rPr>
            </w:pPr>
            <w:r w:rsidRPr="00A83BC3">
              <w:rPr>
                <w:color w:val="002060"/>
              </w:rPr>
              <w:t>0</w:t>
            </w:r>
          </w:p>
        </w:tc>
      </w:tr>
      <w:tr w:rsidR="00770738" w:rsidRPr="00A83BC3" w14:paraId="4D4FC050" w14:textId="77777777" w:rsidTr="0077073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CCFEAB" w14:textId="77777777" w:rsidR="00770738" w:rsidRPr="00A83BC3" w:rsidRDefault="00770738" w:rsidP="00696ADB">
            <w:pPr>
              <w:pStyle w:val="ROWTABELLA"/>
              <w:rPr>
                <w:color w:val="002060"/>
              </w:rPr>
            </w:pPr>
            <w:r w:rsidRPr="00A83BC3">
              <w:rPr>
                <w:color w:val="002060"/>
              </w:rPr>
              <w:t xml:space="preserve">POL.D. </w:t>
            </w:r>
            <w:proofErr w:type="gramStart"/>
            <w:r w:rsidRPr="00A83BC3">
              <w:rPr>
                <w:color w:val="002060"/>
              </w:rPr>
              <w:t>U.MANDOLESI</w:t>
            </w:r>
            <w:proofErr w:type="gramEnd"/>
            <w:r w:rsidRPr="00A83BC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2C535" w14:textId="77777777" w:rsidR="00770738" w:rsidRPr="00A83BC3" w:rsidRDefault="00770738" w:rsidP="00696ADB">
            <w:pPr>
              <w:pStyle w:val="ROWTABELLA"/>
              <w:jc w:val="center"/>
              <w:rPr>
                <w:color w:val="002060"/>
              </w:rPr>
            </w:pPr>
            <w:r w:rsidRPr="00A83B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448FC" w14:textId="77777777" w:rsidR="00770738" w:rsidRPr="00A83BC3" w:rsidRDefault="00770738" w:rsidP="00696ADB">
            <w:pPr>
              <w:pStyle w:val="ROWTABELLA"/>
              <w:jc w:val="center"/>
              <w:rPr>
                <w:color w:val="002060"/>
              </w:rPr>
            </w:pPr>
            <w:r w:rsidRPr="00A83B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0D75E" w14:textId="77777777" w:rsidR="00770738" w:rsidRPr="00A83BC3" w:rsidRDefault="00770738" w:rsidP="00696ADB">
            <w:pPr>
              <w:pStyle w:val="ROWTABELLA"/>
              <w:jc w:val="center"/>
              <w:rPr>
                <w:color w:val="002060"/>
              </w:rPr>
            </w:pPr>
            <w:r w:rsidRPr="00A83B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31998" w14:textId="77777777" w:rsidR="00770738" w:rsidRPr="00A83BC3" w:rsidRDefault="00770738" w:rsidP="00696ADB">
            <w:pPr>
              <w:pStyle w:val="ROWTABELLA"/>
              <w:jc w:val="center"/>
              <w:rPr>
                <w:color w:val="002060"/>
              </w:rPr>
            </w:pPr>
            <w:r w:rsidRPr="00A83B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9E45D" w14:textId="77777777" w:rsidR="00770738" w:rsidRPr="00A83BC3" w:rsidRDefault="00770738" w:rsidP="00696ADB">
            <w:pPr>
              <w:pStyle w:val="ROWTABELLA"/>
              <w:jc w:val="center"/>
              <w:rPr>
                <w:color w:val="002060"/>
              </w:rPr>
            </w:pPr>
            <w:r w:rsidRPr="00A83B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A9F47" w14:textId="77777777" w:rsidR="00770738" w:rsidRPr="00A83BC3" w:rsidRDefault="00770738" w:rsidP="00696ADB">
            <w:pPr>
              <w:pStyle w:val="ROWTABELLA"/>
              <w:jc w:val="center"/>
              <w:rPr>
                <w:color w:val="002060"/>
              </w:rPr>
            </w:pPr>
            <w:r w:rsidRPr="00A83BC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D11F3" w14:textId="77777777" w:rsidR="00770738" w:rsidRPr="00A83BC3" w:rsidRDefault="00770738" w:rsidP="00696ADB">
            <w:pPr>
              <w:pStyle w:val="ROWTABELLA"/>
              <w:jc w:val="center"/>
              <w:rPr>
                <w:color w:val="002060"/>
              </w:rPr>
            </w:pPr>
            <w:r w:rsidRPr="00A83B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68918" w14:textId="77777777" w:rsidR="00770738" w:rsidRPr="00A83BC3" w:rsidRDefault="00770738" w:rsidP="00696ADB">
            <w:pPr>
              <w:pStyle w:val="ROWTABELLA"/>
              <w:jc w:val="center"/>
              <w:rPr>
                <w:color w:val="002060"/>
              </w:rPr>
            </w:pPr>
            <w:r w:rsidRPr="00A83B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63444" w14:textId="77777777" w:rsidR="00770738" w:rsidRPr="00A83BC3" w:rsidRDefault="00770738" w:rsidP="00696ADB">
            <w:pPr>
              <w:pStyle w:val="ROWTABELLA"/>
              <w:jc w:val="center"/>
              <w:rPr>
                <w:color w:val="002060"/>
              </w:rPr>
            </w:pPr>
            <w:r w:rsidRPr="00A83BC3">
              <w:rPr>
                <w:color w:val="002060"/>
              </w:rPr>
              <w:t>0</w:t>
            </w:r>
          </w:p>
        </w:tc>
      </w:tr>
      <w:tr w:rsidR="00770738" w:rsidRPr="00A83BC3" w14:paraId="4E9B1EC3" w14:textId="77777777" w:rsidTr="0077073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918BF7" w14:textId="77777777" w:rsidR="00770738" w:rsidRPr="00A83BC3" w:rsidRDefault="00770738" w:rsidP="00696ADB">
            <w:pPr>
              <w:pStyle w:val="ROWTABELLA"/>
              <w:rPr>
                <w:color w:val="002060"/>
              </w:rPr>
            </w:pPr>
            <w:r w:rsidRPr="00A83BC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34078" w14:textId="77777777" w:rsidR="00770738" w:rsidRPr="00A83BC3" w:rsidRDefault="00770738" w:rsidP="00696ADB">
            <w:pPr>
              <w:pStyle w:val="ROWTABELLA"/>
              <w:jc w:val="center"/>
              <w:rPr>
                <w:color w:val="002060"/>
              </w:rPr>
            </w:pPr>
            <w:r w:rsidRPr="00A83B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D2F34" w14:textId="77777777" w:rsidR="00770738" w:rsidRPr="00A83BC3" w:rsidRDefault="00770738" w:rsidP="00696ADB">
            <w:pPr>
              <w:pStyle w:val="ROWTABELLA"/>
              <w:jc w:val="center"/>
              <w:rPr>
                <w:color w:val="002060"/>
              </w:rPr>
            </w:pPr>
            <w:r w:rsidRPr="00A83B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8E896" w14:textId="77777777" w:rsidR="00770738" w:rsidRPr="00A83BC3" w:rsidRDefault="00770738" w:rsidP="00696ADB">
            <w:pPr>
              <w:pStyle w:val="ROWTABELLA"/>
              <w:jc w:val="center"/>
              <w:rPr>
                <w:color w:val="002060"/>
              </w:rPr>
            </w:pPr>
            <w:r w:rsidRPr="00A83B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F7E5D" w14:textId="77777777" w:rsidR="00770738" w:rsidRPr="00A83BC3" w:rsidRDefault="00770738" w:rsidP="00696ADB">
            <w:pPr>
              <w:pStyle w:val="ROWTABELLA"/>
              <w:jc w:val="center"/>
              <w:rPr>
                <w:color w:val="002060"/>
              </w:rPr>
            </w:pPr>
            <w:r w:rsidRPr="00A83B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F6E48" w14:textId="77777777" w:rsidR="00770738" w:rsidRPr="00A83BC3" w:rsidRDefault="00770738" w:rsidP="00696ADB">
            <w:pPr>
              <w:pStyle w:val="ROWTABELLA"/>
              <w:jc w:val="center"/>
              <w:rPr>
                <w:color w:val="002060"/>
              </w:rPr>
            </w:pPr>
            <w:r w:rsidRPr="00A83B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69858" w14:textId="77777777" w:rsidR="00770738" w:rsidRPr="00A83BC3" w:rsidRDefault="00770738" w:rsidP="00696ADB">
            <w:pPr>
              <w:pStyle w:val="ROWTABELLA"/>
              <w:jc w:val="center"/>
              <w:rPr>
                <w:color w:val="002060"/>
              </w:rPr>
            </w:pPr>
            <w:r w:rsidRPr="00A83B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F6028" w14:textId="77777777" w:rsidR="00770738" w:rsidRPr="00A83BC3" w:rsidRDefault="00770738" w:rsidP="00696ADB">
            <w:pPr>
              <w:pStyle w:val="ROWTABELLA"/>
              <w:jc w:val="center"/>
              <w:rPr>
                <w:color w:val="002060"/>
              </w:rPr>
            </w:pPr>
            <w:r w:rsidRPr="00A83BC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89F7E" w14:textId="77777777" w:rsidR="00770738" w:rsidRPr="00A83BC3" w:rsidRDefault="00770738" w:rsidP="00696ADB">
            <w:pPr>
              <w:pStyle w:val="ROWTABELLA"/>
              <w:jc w:val="center"/>
              <w:rPr>
                <w:color w:val="002060"/>
              </w:rPr>
            </w:pPr>
            <w:r w:rsidRPr="00A83B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B911F" w14:textId="77777777" w:rsidR="00770738" w:rsidRPr="00A83BC3" w:rsidRDefault="00770738" w:rsidP="00696ADB">
            <w:pPr>
              <w:pStyle w:val="ROWTABELLA"/>
              <w:jc w:val="center"/>
              <w:rPr>
                <w:color w:val="002060"/>
              </w:rPr>
            </w:pPr>
            <w:r w:rsidRPr="00A83BC3">
              <w:rPr>
                <w:color w:val="002060"/>
              </w:rPr>
              <w:t>0</w:t>
            </w:r>
          </w:p>
        </w:tc>
      </w:tr>
      <w:tr w:rsidR="00770738" w:rsidRPr="00A83BC3" w14:paraId="280A170B" w14:textId="77777777" w:rsidTr="0077073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F80A23" w14:textId="77777777" w:rsidR="00770738" w:rsidRPr="00A83BC3" w:rsidRDefault="00770738" w:rsidP="00696ADB">
            <w:pPr>
              <w:pStyle w:val="ROWTABELLA"/>
              <w:rPr>
                <w:color w:val="002060"/>
              </w:rPr>
            </w:pPr>
            <w:r w:rsidRPr="00A83BC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9BEC0" w14:textId="77777777" w:rsidR="00770738" w:rsidRPr="00A83BC3" w:rsidRDefault="00770738" w:rsidP="00696ADB">
            <w:pPr>
              <w:pStyle w:val="ROWTABELLA"/>
              <w:jc w:val="center"/>
              <w:rPr>
                <w:color w:val="002060"/>
              </w:rPr>
            </w:pPr>
            <w:r w:rsidRPr="00A83B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7A404" w14:textId="77777777" w:rsidR="00770738" w:rsidRPr="00A83BC3" w:rsidRDefault="00770738" w:rsidP="00696ADB">
            <w:pPr>
              <w:pStyle w:val="ROWTABELLA"/>
              <w:jc w:val="center"/>
              <w:rPr>
                <w:color w:val="002060"/>
              </w:rPr>
            </w:pPr>
            <w:r w:rsidRPr="00A83B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C063F" w14:textId="77777777" w:rsidR="00770738" w:rsidRPr="00A83BC3" w:rsidRDefault="00770738" w:rsidP="00696ADB">
            <w:pPr>
              <w:pStyle w:val="ROWTABELLA"/>
              <w:jc w:val="center"/>
              <w:rPr>
                <w:color w:val="002060"/>
              </w:rPr>
            </w:pPr>
            <w:r w:rsidRPr="00A83B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85BBA" w14:textId="77777777" w:rsidR="00770738" w:rsidRPr="00A83BC3" w:rsidRDefault="00770738" w:rsidP="00696ADB">
            <w:pPr>
              <w:pStyle w:val="ROWTABELLA"/>
              <w:jc w:val="center"/>
              <w:rPr>
                <w:color w:val="002060"/>
              </w:rPr>
            </w:pPr>
            <w:r w:rsidRPr="00A83B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3DB4A" w14:textId="77777777" w:rsidR="00770738" w:rsidRPr="00A83BC3" w:rsidRDefault="00770738" w:rsidP="00696ADB">
            <w:pPr>
              <w:pStyle w:val="ROWTABELLA"/>
              <w:jc w:val="center"/>
              <w:rPr>
                <w:color w:val="002060"/>
              </w:rPr>
            </w:pPr>
            <w:r w:rsidRPr="00A83B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0953A" w14:textId="77777777" w:rsidR="00770738" w:rsidRPr="00A83BC3" w:rsidRDefault="00770738" w:rsidP="00696ADB">
            <w:pPr>
              <w:pStyle w:val="ROWTABELLA"/>
              <w:jc w:val="center"/>
              <w:rPr>
                <w:color w:val="002060"/>
              </w:rPr>
            </w:pPr>
            <w:r w:rsidRPr="00A83B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9A8E9" w14:textId="77777777" w:rsidR="00770738" w:rsidRPr="00A83BC3" w:rsidRDefault="00770738" w:rsidP="00696ADB">
            <w:pPr>
              <w:pStyle w:val="ROWTABELLA"/>
              <w:jc w:val="center"/>
              <w:rPr>
                <w:color w:val="002060"/>
              </w:rPr>
            </w:pPr>
            <w:r w:rsidRPr="00A83B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1E07E" w14:textId="77777777" w:rsidR="00770738" w:rsidRPr="00A83BC3" w:rsidRDefault="00770738" w:rsidP="00696ADB">
            <w:pPr>
              <w:pStyle w:val="ROWTABELLA"/>
              <w:jc w:val="center"/>
              <w:rPr>
                <w:color w:val="002060"/>
              </w:rPr>
            </w:pPr>
            <w:r w:rsidRPr="00A83B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6E0030" w14:textId="77777777" w:rsidR="00770738" w:rsidRPr="00A83BC3" w:rsidRDefault="00770738" w:rsidP="00696ADB">
            <w:pPr>
              <w:pStyle w:val="ROWTABELLA"/>
              <w:jc w:val="center"/>
              <w:rPr>
                <w:color w:val="002060"/>
              </w:rPr>
            </w:pPr>
            <w:r w:rsidRPr="00A83BC3">
              <w:rPr>
                <w:color w:val="002060"/>
              </w:rPr>
              <w:t>0</w:t>
            </w:r>
          </w:p>
        </w:tc>
      </w:tr>
      <w:tr w:rsidR="00770738" w:rsidRPr="00A83BC3" w14:paraId="7C506892" w14:textId="77777777" w:rsidTr="0077073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22C02A" w14:textId="77777777" w:rsidR="00770738" w:rsidRPr="00A83BC3" w:rsidRDefault="00770738" w:rsidP="00696ADB">
            <w:pPr>
              <w:pStyle w:val="ROWTABELLA"/>
              <w:rPr>
                <w:color w:val="002060"/>
              </w:rPr>
            </w:pPr>
            <w:r w:rsidRPr="00A83BC3">
              <w:rPr>
                <w:color w:val="002060"/>
              </w:rPr>
              <w:lastRenderedPageBreak/>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2C375" w14:textId="77777777" w:rsidR="00770738" w:rsidRPr="00A83BC3" w:rsidRDefault="00770738" w:rsidP="00696ADB">
            <w:pPr>
              <w:pStyle w:val="ROWTABELLA"/>
              <w:jc w:val="center"/>
              <w:rPr>
                <w:color w:val="002060"/>
              </w:rPr>
            </w:pPr>
            <w:r w:rsidRPr="00A83B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11BD3" w14:textId="77777777" w:rsidR="00770738" w:rsidRPr="00A83BC3" w:rsidRDefault="00770738" w:rsidP="00696ADB">
            <w:pPr>
              <w:pStyle w:val="ROWTABELLA"/>
              <w:jc w:val="center"/>
              <w:rPr>
                <w:color w:val="002060"/>
              </w:rPr>
            </w:pPr>
            <w:r w:rsidRPr="00A83B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52999" w14:textId="77777777" w:rsidR="00770738" w:rsidRPr="00A83BC3" w:rsidRDefault="00770738" w:rsidP="00696ADB">
            <w:pPr>
              <w:pStyle w:val="ROWTABELLA"/>
              <w:jc w:val="center"/>
              <w:rPr>
                <w:color w:val="002060"/>
              </w:rPr>
            </w:pPr>
            <w:r w:rsidRPr="00A83B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9920B" w14:textId="77777777" w:rsidR="00770738" w:rsidRPr="00A83BC3" w:rsidRDefault="00770738" w:rsidP="00696ADB">
            <w:pPr>
              <w:pStyle w:val="ROWTABELLA"/>
              <w:jc w:val="center"/>
              <w:rPr>
                <w:color w:val="002060"/>
              </w:rPr>
            </w:pPr>
            <w:r w:rsidRPr="00A83B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94AA6E" w14:textId="77777777" w:rsidR="00770738" w:rsidRPr="00A83BC3" w:rsidRDefault="00770738" w:rsidP="00696ADB">
            <w:pPr>
              <w:pStyle w:val="ROWTABELLA"/>
              <w:jc w:val="center"/>
              <w:rPr>
                <w:color w:val="002060"/>
              </w:rPr>
            </w:pPr>
            <w:r w:rsidRPr="00A83B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B1028" w14:textId="77777777" w:rsidR="00770738" w:rsidRPr="00A83BC3" w:rsidRDefault="00770738" w:rsidP="00696ADB">
            <w:pPr>
              <w:pStyle w:val="ROWTABELLA"/>
              <w:jc w:val="center"/>
              <w:rPr>
                <w:color w:val="002060"/>
              </w:rPr>
            </w:pPr>
            <w:r w:rsidRPr="00A83B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7B257" w14:textId="77777777" w:rsidR="00770738" w:rsidRPr="00A83BC3" w:rsidRDefault="00770738" w:rsidP="00696ADB">
            <w:pPr>
              <w:pStyle w:val="ROWTABELLA"/>
              <w:jc w:val="center"/>
              <w:rPr>
                <w:color w:val="002060"/>
              </w:rPr>
            </w:pPr>
            <w:r w:rsidRPr="00A83BC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164FB" w14:textId="77777777" w:rsidR="00770738" w:rsidRPr="00A83BC3" w:rsidRDefault="00770738" w:rsidP="00696ADB">
            <w:pPr>
              <w:pStyle w:val="ROWTABELLA"/>
              <w:jc w:val="center"/>
              <w:rPr>
                <w:color w:val="002060"/>
              </w:rPr>
            </w:pPr>
            <w:r w:rsidRPr="00A83B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BE5EC" w14:textId="77777777" w:rsidR="00770738" w:rsidRPr="00A83BC3" w:rsidRDefault="00770738" w:rsidP="00696ADB">
            <w:pPr>
              <w:pStyle w:val="ROWTABELLA"/>
              <w:jc w:val="center"/>
              <w:rPr>
                <w:color w:val="002060"/>
              </w:rPr>
            </w:pPr>
            <w:r w:rsidRPr="00A83BC3">
              <w:rPr>
                <w:color w:val="002060"/>
              </w:rPr>
              <w:t>0</w:t>
            </w:r>
          </w:p>
        </w:tc>
      </w:tr>
      <w:tr w:rsidR="00770738" w:rsidRPr="00A83BC3" w14:paraId="7EE219EA" w14:textId="77777777" w:rsidTr="0077073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C8A113" w14:textId="77777777" w:rsidR="00770738" w:rsidRPr="00A83BC3" w:rsidRDefault="00770738" w:rsidP="00696ADB">
            <w:pPr>
              <w:pStyle w:val="ROWTABELLA"/>
              <w:rPr>
                <w:color w:val="002060"/>
              </w:rPr>
            </w:pPr>
            <w:r w:rsidRPr="00A83BC3">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82F71" w14:textId="77777777" w:rsidR="00770738" w:rsidRPr="00A83BC3" w:rsidRDefault="00770738" w:rsidP="00696ADB">
            <w:pPr>
              <w:pStyle w:val="ROWTABELLA"/>
              <w:jc w:val="center"/>
              <w:rPr>
                <w:color w:val="002060"/>
              </w:rPr>
            </w:pPr>
            <w:r w:rsidRPr="00A83B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0DE37" w14:textId="77777777" w:rsidR="00770738" w:rsidRPr="00A83BC3" w:rsidRDefault="00770738" w:rsidP="00696ADB">
            <w:pPr>
              <w:pStyle w:val="ROWTABELLA"/>
              <w:jc w:val="center"/>
              <w:rPr>
                <w:color w:val="002060"/>
              </w:rPr>
            </w:pPr>
            <w:r w:rsidRPr="00A83B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9A77D" w14:textId="77777777" w:rsidR="00770738" w:rsidRPr="00A83BC3" w:rsidRDefault="00770738" w:rsidP="00696ADB">
            <w:pPr>
              <w:pStyle w:val="ROWTABELLA"/>
              <w:jc w:val="center"/>
              <w:rPr>
                <w:color w:val="002060"/>
              </w:rPr>
            </w:pPr>
            <w:r w:rsidRPr="00A83B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B597F" w14:textId="77777777" w:rsidR="00770738" w:rsidRPr="00A83BC3" w:rsidRDefault="00770738" w:rsidP="00696ADB">
            <w:pPr>
              <w:pStyle w:val="ROWTABELLA"/>
              <w:jc w:val="center"/>
              <w:rPr>
                <w:color w:val="002060"/>
              </w:rPr>
            </w:pPr>
            <w:r w:rsidRPr="00A83B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55D57" w14:textId="77777777" w:rsidR="00770738" w:rsidRPr="00A83BC3" w:rsidRDefault="00770738" w:rsidP="00696ADB">
            <w:pPr>
              <w:pStyle w:val="ROWTABELLA"/>
              <w:jc w:val="center"/>
              <w:rPr>
                <w:color w:val="002060"/>
              </w:rPr>
            </w:pPr>
            <w:r w:rsidRPr="00A83B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AA45A" w14:textId="77777777" w:rsidR="00770738" w:rsidRPr="00A83BC3" w:rsidRDefault="00770738" w:rsidP="00696ADB">
            <w:pPr>
              <w:pStyle w:val="ROWTABELLA"/>
              <w:jc w:val="center"/>
              <w:rPr>
                <w:color w:val="002060"/>
              </w:rPr>
            </w:pPr>
            <w:r w:rsidRPr="00A83B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FF10E" w14:textId="77777777" w:rsidR="00770738" w:rsidRPr="00A83BC3" w:rsidRDefault="00770738" w:rsidP="00696ADB">
            <w:pPr>
              <w:pStyle w:val="ROWTABELLA"/>
              <w:jc w:val="center"/>
              <w:rPr>
                <w:color w:val="002060"/>
              </w:rPr>
            </w:pPr>
            <w:r w:rsidRPr="00A83BC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F7031" w14:textId="77777777" w:rsidR="00770738" w:rsidRPr="00A83BC3" w:rsidRDefault="00770738" w:rsidP="00696ADB">
            <w:pPr>
              <w:pStyle w:val="ROWTABELLA"/>
              <w:jc w:val="center"/>
              <w:rPr>
                <w:color w:val="002060"/>
              </w:rPr>
            </w:pPr>
            <w:r w:rsidRPr="00A83B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2FD3EE" w14:textId="77777777" w:rsidR="00770738" w:rsidRPr="00A83BC3" w:rsidRDefault="00770738" w:rsidP="00696ADB">
            <w:pPr>
              <w:pStyle w:val="ROWTABELLA"/>
              <w:jc w:val="center"/>
              <w:rPr>
                <w:color w:val="002060"/>
              </w:rPr>
            </w:pPr>
            <w:r w:rsidRPr="00A83BC3">
              <w:rPr>
                <w:color w:val="002060"/>
              </w:rPr>
              <w:t>0</w:t>
            </w:r>
          </w:p>
        </w:tc>
      </w:tr>
      <w:tr w:rsidR="00770738" w:rsidRPr="00A83BC3" w14:paraId="6522E3E6" w14:textId="77777777" w:rsidTr="0077073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30918A6" w14:textId="77777777" w:rsidR="00770738" w:rsidRPr="00A83BC3" w:rsidRDefault="00770738" w:rsidP="00696ADB">
            <w:pPr>
              <w:pStyle w:val="ROWTABELLA"/>
              <w:rPr>
                <w:color w:val="002060"/>
              </w:rPr>
            </w:pPr>
            <w:r w:rsidRPr="00A83BC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36ED9" w14:textId="77777777" w:rsidR="00770738" w:rsidRPr="00A83BC3" w:rsidRDefault="00770738" w:rsidP="00696ADB">
            <w:pPr>
              <w:pStyle w:val="ROWTABELLA"/>
              <w:jc w:val="center"/>
              <w:rPr>
                <w:color w:val="002060"/>
              </w:rPr>
            </w:pPr>
            <w:r w:rsidRPr="00A83B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04CCE" w14:textId="77777777" w:rsidR="00770738" w:rsidRPr="00A83BC3" w:rsidRDefault="00770738" w:rsidP="00696ADB">
            <w:pPr>
              <w:pStyle w:val="ROWTABELLA"/>
              <w:jc w:val="center"/>
              <w:rPr>
                <w:color w:val="002060"/>
              </w:rPr>
            </w:pPr>
            <w:r w:rsidRPr="00A83B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F49BC" w14:textId="77777777" w:rsidR="00770738" w:rsidRPr="00A83BC3" w:rsidRDefault="00770738" w:rsidP="00696ADB">
            <w:pPr>
              <w:pStyle w:val="ROWTABELLA"/>
              <w:jc w:val="center"/>
              <w:rPr>
                <w:color w:val="002060"/>
              </w:rPr>
            </w:pPr>
            <w:r w:rsidRPr="00A83B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C9566" w14:textId="77777777" w:rsidR="00770738" w:rsidRPr="00A83BC3" w:rsidRDefault="00770738" w:rsidP="00696ADB">
            <w:pPr>
              <w:pStyle w:val="ROWTABELLA"/>
              <w:jc w:val="center"/>
              <w:rPr>
                <w:color w:val="002060"/>
              </w:rPr>
            </w:pPr>
            <w:r w:rsidRPr="00A83B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C5DAC" w14:textId="77777777" w:rsidR="00770738" w:rsidRPr="00A83BC3" w:rsidRDefault="00770738" w:rsidP="00696ADB">
            <w:pPr>
              <w:pStyle w:val="ROWTABELLA"/>
              <w:jc w:val="center"/>
              <w:rPr>
                <w:color w:val="002060"/>
              </w:rPr>
            </w:pPr>
            <w:r w:rsidRPr="00A83B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24D61" w14:textId="77777777" w:rsidR="00770738" w:rsidRPr="00A83BC3" w:rsidRDefault="00770738" w:rsidP="00696ADB">
            <w:pPr>
              <w:pStyle w:val="ROWTABELLA"/>
              <w:jc w:val="center"/>
              <w:rPr>
                <w:color w:val="002060"/>
              </w:rPr>
            </w:pPr>
            <w:r w:rsidRPr="00A83B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F3710" w14:textId="77777777" w:rsidR="00770738" w:rsidRPr="00A83BC3" w:rsidRDefault="00770738" w:rsidP="00696ADB">
            <w:pPr>
              <w:pStyle w:val="ROWTABELLA"/>
              <w:jc w:val="center"/>
              <w:rPr>
                <w:color w:val="002060"/>
              </w:rPr>
            </w:pPr>
            <w:r w:rsidRPr="00A83BC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03CD2" w14:textId="77777777" w:rsidR="00770738" w:rsidRPr="00A83BC3" w:rsidRDefault="00770738" w:rsidP="00696ADB">
            <w:pPr>
              <w:pStyle w:val="ROWTABELLA"/>
              <w:jc w:val="center"/>
              <w:rPr>
                <w:color w:val="002060"/>
              </w:rPr>
            </w:pPr>
            <w:r w:rsidRPr="00A83B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A4698" w14:textId="77777777" w:rsidR="00770738" w:rsidRPr="00A83BC3" w:rsidRDefault="00770738" w:rsidP="00696ADB">
            <w:pPr>
              <w:pStyle w:val="ROWTABELLA"/>
              <w:jc w:val="center"/>
              <w:rPr>
                <w:color w:val="002060"/>
              </w:rPr>
            </w:pPr>
            <w:r w:rsidRPr="00A83BC3">
              <w:rPr>
                <w:color w:val="002060"/>
              </w:rPr>
              <w:t>0</w:t>
            </w:r>
          </w:p>
        </w:tc>
      </w:tr>
    </w:tbl>
    <w:p w14:paraId="068DCE9E" w14:textId="77777777" w:rsidR="00770738" w:rsidRPr="00A83BC3" w:rsidRDefault="00770738" w:rsidP="00770738">
      <w:pPr>
        <w:pStyle w:val="breakline"/>
        <w:divId w:val="527259509"/>
        <w:rPr>
          <w:color w:val="002060"/>
        </w:rPr>
      </w:pPr>
    </w:p>
    <w:p w14:paraId="093C3D19" w14:textId="77777777" w:rsidR="00770738" w:rsidRPr="00A83BC3" w:rsidRDefault="00770738" w:rsidP="00770738">
      <w:pPr>
        <w:pStyle w:val="breakline"/>
        <w:divId w:val="527259509"/>
        <w:rPr>
          <w:color w:val="002060"/>
        </w:rPr>
      </w:pPr>
    </w:p>
    <w:p w14:paraId="3F76CD50" w14:textId="54BFD070" w:rsidR="00BD1CD3" w:rsidRDefault="00BD1CD3" w:rsidP="00F53C2C">
      <w:pPr>
        <w:pStyle w:val="Corpodeltesto21"/>
        <w:jc w:val="center"/>
        <w:divId w:val="527259509"/>
        <w:rPr>
          <w:rFonts w:ascii="Arial" w:hAnsi="Arial" w:cs="Arial"/>
          <w:b/>
          <w:color w:val="002060"/>
          <w:sz w:val="30"/>
          <w:szCs w:val="30"/>
        </w:rPr>
      </w:pPr>
    </w:p>
    <w:p w14:paraId="5DAC2F14" w14:textId="77777777" w:rsidR="00BD1CD3" w:rsidRPr="00C70E09" w:rsidRDefault="00BD1CD3"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538B5110"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6020A6">
        <w:rPr>
          <w:b/>
          <w:color w:val="002060"/>
          <w:u w:val="single"/>
        </w:rPr>
        <w:t>20</w:t>
      </w:r>
      <w:r w:rsidR="0013358E">
        <w:rPr>
          <w:b/>
          <w:color w:val="002060"/>
          <w:u w:val="single"/>
        </w:rPr>
        <w:t>/</w:t>
      </w:r>
      <w:r w:rsidR="0040570B">
        <w:rPr>
          <w:b/>
          <w:color w:val="002060"/>
          <w:u w:val="single"/>
        </w:rPr>
        <w:t>01</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233C3FD0"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770738">
        <w:rPr>
          <w:b/>
          <w:color w:val="002060"/>
          <w:u w:val="single"/>
        </w:rPr>
        <w:t>10</w:t>
      </w:r>
      <w:r w:rsidR="00D76665">
        <w:rPr>
          <w:b/>
          <w:color w:val="002060"/>
          <w:u w:val="single"/>
        </w:rPr>
        <w:t>/</w:t>
      </w:r>
      <w:r w:rsidR="0040570B">
        <w:rPr>
          <w:b/>
          <w:color w:val="002060"/>
          <w:u w:val="single"/>
        </w:rPr>
        <w:t>01</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05432" w14:textId="77777777" w:rsidR="00616A24" w:rsidRDefault="00616A24">
      <w:r>
        <w:separator/>
      </w:r>
    </w:p>
  </w:endnote>
  <w:endnote w:type="continuationSeparator" w:id="0">
    <w:p w14:paraId="51B14FCE" w14:textId="77777777" w:rsidR="00616A24" w:rsidRDefault="00616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7B05CF" w:rsidRDefault="007B05CF"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7B05CF" w:rsidRDefault="007B05C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74FD6B82" w:rsidR="007B05CF" w:rsidRPr="00687C6B" w:rsidRDefault="007B05CF"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70738">
      <w:rPr>
        <w:rStyle w:val="Numeropagina"/>
        <w:rFonts w:ascii="Arial" w:hAnsi="Arial" w:cs="Arial"/>
        <w:color w:val="002060"/>
      </w:rPr>
      <w:t>56</w:t>
    </w:r>
  </w:p>
  <w:p w14:paraId="51693FC2" w14:textId="77777777" w:rsidR="007B05CF" w:rsidRPr="00B41648" w:rsidRDefault="007B05CF"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8B755" w14:textId="77777777" w:rsidR="00616A24" w:rsidRDefault="00616A24">
      <w:r>
        <w:separator/>
      </w:r>
    </w:p>
  </w:footnote>
  <w:footnote w:type="continuationSeparator" w:id="0">
    <w:p w14:paraId="7B6E3A61" w14:textId="77777777" w:rsidR="00616A24" w:rsidRDefault="00616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7B05CF" w:rsidRDefault="007B05CF"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7B05CF" w14:paraId="5C6396BE" w14:textId="77777777">
      <w:tc>
        <w:tcPr>
          <w:tcW w:w="2050" w:type="dxa"/>
        </w:tcPr>
        <w:p w14:paraId="56697B17" w14:textId="77777777" w:rsidR="007B05CF" w:rsidRDefault="007B05CF">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7B05CF" w:rsidRDefault="007B05CF">
          <w:pPr>
            <w:pStyle w:val="Intestazione"/>
            <w:tabs>
              <w:tab w:val="left" w:pos="435"/>
              <w:tab w:val="right" w:pos="7588"/>
            </w:tabs>
            <w:rPr>
              <w:sz w:val="24"/>
            </w:rPr>
          </w:pPr>
        </w:p>
      </w:tc>
    </w:tr>
  </w:tbl>
  <w:p w14:paraId="739AEB3C" w14:textId="77777777" w:rsidR="007B05CF" w:rsidRDefault="007B05CF">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63B"/>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19E"/>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47D"/>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396"/>
    <w:rsid w:val="00EF6409"/>
    <w:rsid w:val="00EF7196"/>
    <w:rsid w:val="00F0001D"/>
    <w:rsid w:val="00F00698"/>
    <w:rsid w:val="00F00A5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C22EE-68D9-471A-8510-6D852ED8F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4</Pages>
  <Words>912</Words>
  <Characters>5204</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6104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3</cp:revision>
  <cp:lastPrinted>2019-12-02T08:59:00Z</cp:lastPrinted>
  <dcterms:created xsi:type="dcterms:W3CDTF">2020-01-10T11:39:00Z</dcterms:created>
  <dcterms:modified xsi:type="dcterms:W3CDTF">2020-01-10T11:39:00Z</dcterms:modified>
</cp:coreProperties>
</file>