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B053929"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DA0AB2">
              <w:rPr>
                <w:rFonts w:ascii="Arial" w:hAnsi="Arial" w:cs="Arial"/>
                <w:color w:val="002060"/>
                <w:sz w:val="40"/>
                <w:szCs w:val="40"/>
              </w:rPr>
              <w:t>2</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BE2F84">
              <w:rPr>
                <w:rFonts w:ascii="Arial" w:hAnsi="Arial" w:cs="Arial"/>
                <w:color w:val="002060"/>
                <w:sz w:val="40"/>
                <w:szCs w:val="40"/>
              </w:rPr>
              <w:t>2</w:t>
            </w:r>
            <w:r w:rsidR="00DA0AB2">
              <w:rPr>
                <w:rFonts w:ascii="Arial" w:hAnsi="Arial" w:cs="Arial"/>
                <w:color w:val="002060"/>
                <w:sz w:val="40"/>
                <w:szCs w:val="40"/>
              </w:rPr>
              <w:t>9</w:t>
            </w:r>
            <w:r w:rsidR="00BE2F84">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12AEA68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D10DC">
          <w:rPr>
            <w:noProof/>
            <w:webHidden/>
            <w:color w:val="002060"/>
          </w:rPr>
          <w:t>1</w:t>
        </w:r>
        <w:r w:rsidRPr="00B04E8D">
          <w:rPr>
            <w:noProof/>
            <w:webHidden/>
            <w:color w:val="002060"/>
          </w:rPr>
          <w:fldChar w:fldCharType="end"/>
        </w:r>
      </w:hyperlink>
    </w:p>
    <w:p w14:paraId="19B270DD" w14:textId="44FECAA1" w:rsidR="00B04E8D" w:rsidRPr="00B04E8D" w:rsidRDefault="008F107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DA095C4" w14:textId="108BDBBD" w:rsidR="00B04E8D" w:rsidRPr="00B04E8D" w:rsidRDefault="008F107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449E64FB" w14:textId="0DB4289A" w:rsidR="00B04E8D" w:rsidRPr="00B04E8D" w:rsidRDefault="008F107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0B94D6DD" w14:textId="0B7D74E4" w:rsidR="00B04E8D" w:rsidRPr="00B04E8D" w:rsidRDefault="008F107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803A26A" w14:textId="1DDD8E15" w:rsidR="00B04E8D" w:rsidRDefault="008F107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2756E648" w:rsidR="00F336CC" w:rsidRDefault="00F336CC" w:rsidP="00122193">
      <w:pPr>
        <w:pStyle w:val="LndNormale1"/>
        <w:rPr>
          <w:color w:val="002060"/>
        </w:rPr>
      </w:pPr>
    </w:p>
    <w:p w14:paraId="1688BD67" w14:textId="77777777" w:rsidR="00EC2295" w:rsidRPr="00666DC1" w:rsidRDefault="00EC2295" w:rsidP="00EC2295">
      <w:pPr>
        <w:pStyle w:val="LndNormale1"/>
        <w:rPr>
          <w:b/>
          <w:color w:val="002060"/>
          <w:sz w:val="28"/>
          <w:szCs w:val="28"/>
        </w:rPr>
      </w:pPr>
      <w:r w:rsidRPr="00666DC1">
        <w:rPr>
          <w:b/>
          <w:color w:val="002060"/>
          <w:sz w:val="28"/>
          <w:szCs w:val="28"/>
        </w:rPr>
        <w:t>MUSEO DEL CALCIO</w:t>
      </w:r>
    </w:p>
    <w:p w14:paraId="16D6D6FC" w14:textId="77777777" w:rsidR="00EC2295" w:rsidRPr="00666DC1" w:rsidRDefault="00EC2295" w:rsidP="00EC2295">
      <w:pPr>
        <w:pStyle w:val="LndNormale1"/>
        <w:rPr>
          <w:color w:val="002060"/>
          <w:szCs w:val="22"/>
        </w:rPr>
      </w:pPr>
    </w:p>
    <w:p w14:paraId="4B024EB9" w14:textId="77777777" w:rsidR="00EC2295" w:rsidRPr="00666DC1" w:rsidRDefault="00EC2295" w:rsidP="00EC2295">
      <w:pPr>
        <w:pStyle w:val="LndNormale1"/>
        <w:rPr>
          <w:color w:val="002060"/>
          <w:szCs w:val="22"/>
        </w:rPr>
      </w:pPr>
      <w:r w:rsidRPr="00666DC1">
        <w:rPr>
          <w:color w:val="002060"/>
          <w:szCs w:val="22"/>
        </w:rPr>
        <w:t>Anche quest’anno il Museo del Calcio offre a tutte le società di calcio, la possibilità di vivere un’esperienza unica tra i cimeli che hanno fatto la storia della nostra Nazionale e diverse attività che rappresentano un’occasione unica per imparare divertendosi.</w:t>
      </w:r>
    </w:p>
    <w:p w14:paraId="3292EC7E" w14:textId="77777777" w:rsidR="00EC2295" w:rsidRPr="00666DC1" w:rsidRDefault="00EC2295" w:rsidP="00EC2295">
      <w:pPr>
        <w:pStyle w:val="LndNormale1"/>
        <w:rPr>
          <w:color w:val="002060"/>
          <w:szCs w:val="22"/>
        </w:rPr>
      </w:pPr>
      <w:r w:rsidRPr="00666DC1">
        <w:rPr>
          <w:color w:val="002060"/>
          <w:szCs w:val="22"/>
        </w:rPr>
        <w:t xml:space="preserve">Per informazioni visitare il sito del Museo </w:t>
      </w:r>
      <w:hyperlink r:id="rId9" w:history="1">
        <w:r w:rsidRPr="00666DC1">
          <w:rPr>
            <w:rStyle w:val="Collegamentoipertestuale"/>
            <w:color w:val="002060"/>
            <w:szCs w:val="22"/>
          </w:rPr>
          <w:t>https://www.figc.it/it/museo-del-calcio/</w:t>
        </w:r>
      </w:hyperlink>
      <w:r w:rsidRPr="00666DC1">
        <w:rPr>
          <w:color w:val="002060"/>
          <w:szCs w:val="22"/>
        </w:rPr>
        <w:t xml:space="preserve"> oppure: </w:t>
      </w:r>
    </w:p>
    <w:p w14:paraId="49877D15" w14:textId="77777777" w:rsidR="00EC2295" w:rsidRPr="00666DC1" w:rsidRDefault="00EC2295" w:rsidP="00EC2295">
      <w:pPr>
        <w:pStyle w:val="LndNormale1"/>
        <w:rPr>
          <w:color w:val="002060"/>
          <w:szCs w:val="22"/>
        </w:rPr>
      </w:pPr>
      <w:r w:rsidRPr="00666DC1">
        <w:rPr>
          <w:color w:val="002060"/>
          <w:szCs w:val="22"/>
        </w:rPr>
        <w:t xml:space="preserve">tel. 055600526 mail: </w:t>
      </w:r>
      <w:hyperlink r:id="rId10" w:history="1">
        <w:r w:rsidRPr="00666DC1">
          <w:rPr>
            <w:rStyle w:val="Collegamentoipertestuale"/>
            <w:color w:val="002060"/>
            <w:szCs w:val="22"/>
          </w:rPr>
          <w:t>info@museodelcalcio.it</w:t>
        </w:r>
      </w:hyperlink>
    </w:p>
    <w:p w14:paraId="6DD66A44" w14:textId="77777777" w:rsidR="00EC2295" w:rsidRPr="00EC2295" w:rsidRDefault="00EC2295" w:rsidP="00EC2295">
      <w:pPr>
        <w:pStyle w:val="LndNormale1"/>
        <w:rPr>
          <w:color w:val="002060"/>
          <w:szCs w:val="22"/>
        </w:rPr>
      </w:pPr>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2"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3"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lastRenderedPageBreak/>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232559E1" w14:textId="77777777" w:rsidR="009E0BEC" w:rsidRPr="009E0BEC" w:rsidRDefault="009E0BEC" w:rsidP="009E0BEC">
      <w:pPr>
        <w:pStyle w:val="LndNormale1"/>
        <w:rPr>
          <w:b/>
          <w:color w:val="002060"/>
          <w:sz w:val="28"/>
          <w:szCs w:val="28"/>
        </w:rPr>
      </w:pPr>
      <w:r w:rsidRPr="009E0BEC">
        <w:rPr>
          <w:b/>
          <w:color w:val="002060"/>
          <w:sz w:val="28"/>
          <w:szCs w:val="28"/>
        </w:rPr>
        <w:t>CORSO PER DIRIGENTI DI SOCIETA’</w:t>
      </w:r>
    </w:p>
    <w:p w14:paraId="6AF5C1C9" w14:textId="77777777" w:rsidR="009E0BEC" w:rsidRPr="00EC2295" w:rsidRDefault="009E0BEC" w:rsidP="009E0BEC">
      <w:pPr>
        <w:pStyle w:val="LndNormale1"/>
        <w:rPr>
          <w:b/>
          <w:color w:val="002060"/>
          <w:szCs w:val="22"/>
        </w:rPr>
      </w:pPr>
      <w:r w:rsidRPr="00EC2295">
        <w:rPr>
          <w:b/>
          <w:color w:val="002060"/>
          <w:szCs w:val="22"/>
        </w:rPr>
        <w:t xml:space="preserve"> </w:t>
      </w:r>
    </w:p>
    <w:p w14:paraId="62DF2076" w14:textId="1C3C42A5" w:rsidR="00E847CA" w:rsidRPr="00EC2295" w:rsidRDefault="009E0BEC" w:rsidP="00B96C99">
      <w:pPr>
        <w:pStyle w:val="LndNormale1"/>
        <w:rPr>
          <w:b/>
          <w:color w:val="002060"/>
          <w:szCs w:val="22"/>
        </w:rPr>
      </w:pPr>
      <w:r w:rsidRPr="00EC2295">
        <w:rPr>
          <w:b/>
          <w:color w:val="002060"/>
          <w:szCs w:val="22"/>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14:paraId="4A1AC3D5" w14:textId="4D149F56" w:rsidR="00F65E4B" w:rsidRDefault="00F65E4B" w:rsidP="00F65E4B">
      <w:pPr>
        <w:rPr>
          <w:rFonts w:ascii="Arial" w:hAnsi="Arial" w:cs="Arial"/>
        </w:rPr>
      </w:pPr>
    </w:p>
    <w:p w14:paraId="24A49198" w14:textId="6E5DC3B8"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F.I.G.C. COMITATO REGIONALE MARCHE</w:t>
      </w:r>
    </w:p>
    <w:p w14:paraId="58723B79" w14:textId="02A578CE"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Corso Regionale di formazione</w:t>
      </w:r>
    </w:p>
    <w:p w14:paraId="31608732" w14:textId="2118393A"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per Dirigenti di Società di Calcio</w:t>
      </w:r>
    </w:p>
    <w:p w14:paraId="5F2F54C4" w14:textId="77777777" w:rsidR="00F65E4B" w:rsidRPr="00423EC9" w:rsidRDefault="00F65E4B" w:rsidP="00F65E4B">
      <w:pPr>
        <w:jc w:val="center"/>
        <w:rPr>
          <w:rFonts w:ascii="Arial" w:hAnsi="Arial"/>
          <w:color w:val="002060"/>
          <w:sz w:val="22"/>
        </w:rPr>
      </w:pPr>
    </w:p>
    <w:p w14:paraId="35D3C79C" w14:textId="77777777" w:rsidR="00F65E4B" w:rsidRPr="00423EC9" w:rsidRDefault="00F65E4B" w:rsidP="00F65E4B">
      <w:pPr>
        <w:rPr>
          <w:rFonts w:ascii="Arial" w:hAnsi="Arial"/>
          <w:color w:val="002060"/>
        </w:rPr>
      </w:pPr>
    </w:p>
    <w:p w14:paraId="189D6E70" w14:textId="6523CF13"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 xml:space="preserve">Il Comitato Regionale Marche – Lega Nazionale Dilettanti e Settore Giovanile e Scolastico della F.I.G.C., vista la positiva esperienza delle precedenti edizioni 2012 e 2015, in una logica di </w:t>
      </w:r>
      <w:proofErr w:type="gramStart"/>
      <w:r w:rsidRPr="00F65E4B">
        <w:rPr>
          <w:rFonts w:ascii="Arial" w:hAnsi="Arial"/>
          <w:color w:val="002060"/>
          <w:sz w:val="22"/>
          <w:szCs w:val="22"/>
        </w:rPr>
        <w:t>continuità  intende</w:t>
      </w:r>
      <w:proofErr w:type="gramEnd"/>
      <w:r w:rsidRPr="00F65E4B">
        <w:rPr>
          <w:rFonts w:ascii="Arial" w:hAnsi="Arial"/>
          <w:color w:val="002060"/>
          <w:sz w:val="22"/>
          <w:szCs w:val="22"/>
        </w:rPr>
        <w:t xml:space="preserve"> promuovere “</w:t>
      </w:r>
      <w:r w:rsidRPr="00F65E4B">
        <w:rPr>
          <w:rFonts w:ascii="Arial" w:hAnsi="Arial"/>
          <w:b/>
          <w:color w:val="002060"/>
          <w:sz w:val="22"/>
          <w:szCs w:val="22"/>
        </w:rPr>
        <w:t>gratuitamente”</w:t>
      </w:r>
      <w:r w:rsidRPr="00F65E4B">
        <w:rPr>
          <w:rFonts w:ascii="Arial" w:hAnsi="Arial"/>
          <w:color w:val="002060"/>
          <w:sz w:val="22"/>
          <w:szCs w:val="22"/>
        </w:rPr>
        <w:t xml:space="preserve"> il 3° Corso di Formazione per Dirigenti di Società di Calcio.</w:t>
      </w:r>
    </w:p>
    <w:p w14:paraId="6AA26C17" w14:textId="77777777" w:rsidR="00F65E4B" w:rsidRPr="00F65E4B" w:rsidRDefault="00F65E4B" w:rsidP="00F65E4B">
      <w:pPr>
        <w:rPr>
          <w:rFonts w:ascii="Arial" w:hAnsi="Arial"/>
          <w:b/>
          <w:color w:val="002060"/>
          <w:sz w:val="22"/>
          <w:szCs w:val="22"/>
          <w:u w:val="single"/>
        </w:rPr>
      </w:pPr>
    </w:p>
    <w:p w14:paraId="7419B16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Gli obiettivi</w:t>
      </w:r>
      <w:r w:rsidRPr="00F65E4B">
        <w:rPr>
          <w:rFonts w:ascii="Arial" w:hAnsi="Arial"/>
          <w:color w:val="002060"/>
          <w:sz w:val="22"/>
          <w:szCs w:val="22"/>
        </w:rPr>
        <w:t>:</w:t>
      </w:r>
    </w:p>
    <w:p w14:paraId="18B7B0B6" w14:textId="77777777" w:rsidR="00F65E4B" w:rsidRPr="00F65E4B" w:rsidRDefault="00F65E4B" w:rsidP="00F65E4B">
      <w:pPr>
        <w:rPr>
          <w:rFonts w:ascii="Arial" w:hAnsi="Arial"/>
          <w:color w:val="002060"/>
          <w:sz w:val="22"/>
          <w:szCs w:val="22"/>
        </w:rPr>
      </w:pPr>
    </w:p>
    <w:p w14:paraId="5A02E5FF"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Il corso si propone di fornire maggiori conoscenze nel settore per preparare e tenere sempre aggiornati i Dirigenti delle Società di Calcio della nostra Regione. L’intervento formativo permetterà di acquisire le conoscenze e competenze organizzative, normative e gestionali a seguito dei nuovi processi informatici che la FIGC-LND ha messo a disposizione delle proprie Società di calcio.</w:t>
      </w:r>
    </w:p>
    <w:p w14:paraId="3C3E4419" w14:textId="77777777" w:rsidR="00F65E4B" w:rsidRPr="00F65E4B" w:rsidRDefault="00F65E4B" w:rsidP="00F65E4B">
      <w:pPr>
        <w:rPr>
          <w:rFonts w:ascii="Arial" w:hAnsi="Arial"/>
          <w:color w:val="002060"/>
          <w:sz w:val="22"/>
          <w:szCs w:val="22"/>
        </w:rPr>
      </w:pPr>
    </w:p>
    <w:p w14:paraId="3BC7527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I Destinatari</w:t>
      </w:r>
      <w:r w:rsidRPr="00F65E4B">
        <w:rPr>
          <w:rFonts w:ascii="Arial" w:hAnsi="Arial"/>
          <w:color w:val="002060"/>
          <w:sz w:val="22"/>
          <w:szCs w:val="22"/>
        </w:rPr>
        <w:t>:</w:t>
      </w:r>
    </w:p>
    <w:p w14:paraId="68B381D5" w14:textId="77777777" w:rsidR="00F65E4B" w:rsidRPr="00F65E4B" w:rsidRDefault="00F65E4B" w:rsidP="00F65E4B">
      <w:pPr>
        <w:rPr>
          <w:rFonts w:ascii="Arial" w:hAnsi="Arial"/>
          <w:color w:val="002060"/>
          <w:sz w:val="22"/>
          <w:szCs w:val="22"/>
        </w:rPr>
      </w:pPr>
    </w:p>
    <w:p w14:paraId="4988CA14" w14:textId="77777777" w:rsidR="00F65E4B" w:rsidRPr="00F65E4B" w:rsidRDefault="00F65E4B" w:rsidP="00F65E4B">
      <w:pPr>
        <w:rPr>
          <w:rFonts w:ascii="Arial" w:hAnsi="Arial"/>
          <w:b/>
          <w:color w:val="002060"/>
          <w:sz w:val="22"/>
          <w:szCs w:val="22"/>
          <w:u w:val="single"/>
        </w:rPr>
      </w:pPr>
      <w:r w:rsidRPr="00F65E4B">
        <w:rPr>
          <w:rFonts w:ascii="Arial" w:hAnsi="Arial"/>
          <w:color w:val="002060"/>
          <w:sz w:val="22"/>
          <w:szCs w:val="22"/>
        </w:rPr>
        <w:t>Il corso si rivolge a quanti, già investiti di ruoli  dirigenziali in Società di Calcio od aspiranti tali, desiderino sviluppare ulteriormente competenze manageriali e a tutti coloro che operano sistematicamente sulle procedure informatiche del “portale” che la FIGC-LND mette a disposizione alle proprie Società Sportive.</w:t>
      </w:r>
    </w:p>
    <w:p w14:paraId="1FBD4B37" w14:textId="77777777" w:rsidR="00F65E4B" w:rsidRPr="00F65E4B" w:rsidRDefault="00F65E4B" w:rsidP="00F65E4B">
      <w:pPr>
        <w:rPr>
          <w:rFonts w:ascii="Arial" w:hAnsi="Arial"/>
          <w:b/>
          <w:color w:val="002060"/>
          <w:sz w:val="22"/>
          <w:szCs w:val="22"/>
          <w:u w:val="single"/>
        </w:rPr>
      </w:pPr>
    </w:p>
    <w:p w14:paraId="3BFB50AD"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L’articolazione organizzativa</w:t>
      </w:r>
      <w:r w:rsidRPr="00F65E4B">
        <w:rPr>
          <w:rFonts w:ascii="Arial" w:hAnsi="Arial"/>
          <w:color w:val="002060"/>
          <w:sz w:val="22"/>
          <w:szCs w:val="22"/>
        </w:rPr>
        <w:t xml:space="preserve">: </w:t>
      </w:r>
    </w:p>
    <w:p w14:paraId="3352D291" w14:textId="77777777" w:rsidR="00F65E4B" w:rsidRPr="00F65E4B" w:rsidRDefault="00F65E4B" w:rsidP="00F65E4B">
      <w:pPr>
        <w:rPr>
          <w:rFonts w:ascii="Arial" w:hAnsi="Arial"/>
          <w:color w:val="002060"/>
          <w:sz w:val="22"/>
          <w:szCs w:val="22"/>
        </w:rPr>
      </w:pPr>
    </w:p>
    <w:p w14:paraId="0B64D6B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E’ intenzione del Comitato Regionale Marche effettuare le lezioni  del  corso in ambito provinciale o in raggruppamenti regionali; detta scelta è legata al numero dei richiedenti e dal luogo delle sedi delle società.</w:t>
      </w:r>
    </w:p>
    <w:p w14:paraId="368E4D13" w14:textId="77777777" w:rsidR="00F65E4B" w:rsidRPr="00F65E4B" w:rsidRDefault="00F65E4B" w:rsidP="00F65E4B">
      <w:pPr>
        <w:rPr>
          <w:rFonts w:ascii="Arial" w:hAnsi="Arial"/>
          <w:color w:val="002060"/>
          <w:sz w:val="22"/>
          <w:szCs w:val="22"/>
        </w:rPr>
      </w:pPr>
    </w:p>
    <w:p w14:paraId="0C2FB1E4"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Il Corso prevede un numero di 6 giornate a partire dal mese di Marzo 2020; le sedi e il calendario delle  lezioni verranno comunicate successivamente in relazione alla variabile  di cui sopra.</w:t>
      </w:r>
    </w:p>
    <w:p w14:paraId="1CC81F18" w14:textId="77777777" w:rsidR="00F65E4B" w:rsidRPr="00F65E4B" w:rsidRDefault="00F65E4B" w:rsidP="00F65E4B">
      <w:pPr>
        <w:rPr>
          <w:rFonts w:ascii="Arial" w:hAnsi="Arial"/>
          <w:color w:val="002060"/>
          <w:sz w:val="22"/>
          <w:szCs w:val="22"/>
        </w:rPr>
      </w:pPr>
    </w:p>
    <w:p w14:paraId="445D961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Il calendario didattico</w:t>
      </w:r>
      <w:r w:rsidRPr="00F65E4B">
        <w:rPr>
          <w:rFonts w:ascii="Arial" w:hAnsi="Arial"/>
          <w:color w:val="002060"/>
          <w:sz w:val="22"/>
          <w:szCs w:val="22"/>
        </w:rPr>
        <w:t>:</w:t>
      </w:r>
    </w:p>
    <w:p w14:paraId="5553B6F0" w14:textId="77777777" w:rsidR="00F65E4B" w:rsidRPr="00F65E4B" w:rsidRDefault="00F65E4B" w:rsidP="00F65E4B">
      <w:pPr>
        <w:rPr>
          <w:rFonts w:ascii="Arial" w:hAnsi="Arial"/>
          <w:color w:val="002060"/>
          <w:sz w:val="22"/>
          <w:szCs w:val="22"/>
        </w:rPr>
      </w:pPr>
    </w:p>
    <w:p w14:paraId="079DF314"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Le lezioni, con frequenza obbligatoria, si svolgeranno con cadenza settimanale per circa  ore 2.30 per giornata, con orario d’inizio delle lezioni  alle  ore 18.30 con termine delle stesse  alle 21.00 circa.</w:t>
      </w:r>
    </w:p>
    <w:p w14:paraId="5182EA3B" w14:textId="77777777" w:rsidR="00F65E4B" w:rsidRPr="00F65E4B" w:rsidRDefault="00F65E4B" w:rsidP="00F65E4B">
      <w:pPr>
        <w:rPr>
          <w:rFonts w:ascii="Arial" w:hAnsi="Arial"/>
          <w:color w:val="002060"/>
          <w:sz w:val="22"/>
          <w:szCs w:val="22"/>
        </w:rPr>
      </w:pPr>
    </w:p>
    <w:p w14:paraId="2660BA78"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lastRenderedPageBreak/>
        <w:t>Le metodologie didattiche</w:t>
      </w:r>
      <w:r w:rsidRPr="00F65E4B">
        <w:rPr>
          <w:rFonts w:ascii="Arial" w:hAnsi="Arial"/>
          <w:color w:val="002060"/>
          <w:sz w:val="22"/>
          <w:szCs w:val="22"/>
        </w:rPr>
        <w:t>:</w:t>
      </w:r>
    </w:p>
    <w:p w14:paraId="67DE49AF" w14:textId="77777777" w:rsidR="00F65E4B" w:rsidRPr="00F65E4B" w:rsidRDefault="00F65E4B" w:rsidP="00F65E4B">
      <w:pPr>
        <w:rPr>
          <w:rFonts w:ascii="Arial" w:hAnsi="Arial"/>
          <w:color w:val="002060"/>
          <w:sz w:val="22"/>
          <w:szCs w:val="22"/>
        </w:rPr>
      </w:pPr>
    </w:p>
    <w:p w14:paraId="55BDB25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Le metodologie didattiche che saranno utilizzate nell’ambito del Corso sono di tipo fortemente partecipativo e prevedono l’alternarsi di:</w:t>
      </w:r>
    </w:p>
    <w:p w14:paraId="696F7F6E" w14:textId="77777777" w:rsidR="00F65E4B" w:rsidRPr="00F65E4B" w:rsidRDefault="00F65E4B" w:rsidP="00F65E4B">
      <w:pPr>
        <w:rPr>
          <w:rFonts w:ascii="Arial" w:hAnsi="Arial"/>
          <w:color w:val="002060"/>
          <w:sz w:val="22"/>
          <w:szCs w:val="22"/>
        </w:rPr>
      </w:pPr>
    </w:p>
    <w:p w14:paraId="75789844"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lezioni in aula;</w:t>
      </w:r>
    </w:p>
    <w:p w14:paraId="2E766BD4"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discussione dei casi che verranno prospettati;</w:t>
      </w:r>
    </w:p>
    <w:p w14:paraId="10137910"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utilizzazione di sistemi multimediali a supporto della formazione;</w:t>
      </w:r>
    </w:p>
    <w:p w14:paraId="56181482"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dispense mirate alle tematiche del corso.</w:t>
      </w:r>
    </w:p>
    <w:p w14:paraId="74D793D1" w14:textId="77777777" w:rsidR="00F65E4B" w:rsidRPr="00F65E4B" w:rsidRDefault="00F65E4B" w:rsidP="00F65E4B">
      <w:pPr>
        <w:rPr>
          <w:rFonts w:ascii="Arial" w:hAnsi="Arial"/>
          <w:color w:val="002060"/>
          <w:sz w:val="22"/>
          <w:szCs w:val="22"/>
        </w:rPr>
      </w:pPr>
    </w:p>
    <w:p w14:paraId="0D4EBBE7"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Ai partecipanti verrà consegnato, in relazione agli argomenti di volta in volta trattati, materiale didattico necessario per il completamento e l’approfondimento delle materie oggetto dell’intervento formativo.</w:t>
      </w:r>
    </w:p>
    <w:p w14:paraId="208B53E1" w14:textId="77777777" w:rsidR="00F65E4B" w:rsidRPr="00F65E4B" w:rsidRDefault="00F65E4B" w:rsidP="00F65E4B">
      <w:pPr>
        <w:pStyle w:val="a"/>
        <w:rPr>
          <w:rFonts w:ascii="Arial" w:hAnsi="Arial"/>
          <w:color w:val="002060"/>
          <w:sz w:val="22"/>
          <w:szCs w:val="22"/>
        </w:rPr>
      </w:pPr>
    </w:p>
    <w:p w14:paraId="1C1D92BE"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Le lezioni</w:t>
      </w:r>
      <w:r w:rsidRPr="00F65E4B">
        <w:rPr>
          <w:rFonts w:ascii="Arial" w:hAnsi="Arial"/>
          <w:color w:val="002060"/>
          <w:sz w:val="22"/>
          <w:szCs w:val="22"/>
        </w:rPr>
        <w:t>:</w:t>
      </w:r>
    </w:p>
    <w:p w14:paraId="359338BF" w14:textId="77777777" w:rsidR="00F65E4B" w:rsidRPr="00F65E4B" w:rsidRDefault="00F65E4B" w:rsidP="00F65E4B">
      <w:pPr>
        <w:rPr>
          <w:rFonts w:ascii="Arial" w:hAnsi="Arial"/>
          <w:color w:val="002060"/>
          <w:sz w:val="22"/>
          <w:szCs w:val="22"/>
        </w:rPr>
      </w:pPr>
    </w:p>
    <w:p w14:paraId="6BF4DA4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L’insegnamento del Corso è affidato a professionisti e relatori di provata esperienza, coadiuvati da dirigenti di società e esperti di settori qualificati che si sono messi a disposizione per affrontare le diverse tematiche con cui il dirigente si confronta nel suo impegno con la propria società.</w:t>
      </w:r>
    </w:p>
    <w:p w14:paraId="3312B242" w14:textId="77777777" w:rsidR="00F65E4B" w:rsidRPr="00F65E4B" w:rsidRDefault="00F65E4B" w:rsidP="00F65E4B">
      <w:pPr>
        <w:rPr>
          <w:rFonts w:ascii="Arial" w:hAnsi="Arial"/>
          <w:color w:val="002060"/>
          <w:sz w:val="22"/>
          <w:szCs w:val="22"/>
        </w:rPr>
      </w:pPr>
    </w:p>
    <w:p w14:paraId="6F4D6A23" w14:textId="77777777" w:rsidR="00F65E4B" w:rsidRPr="00F65E4B" w:rsidRDefault="00F65E4B" w:rsidP="00F65E4B">
      <w:pPr>
        <w:rPr>
          <w:rFonts w:ascii="Arial" w:hAnsi="Arial"/>
          <w:b/>
          <w:color w:val="002060"/>
          <w:sz w:val="22"/>
          <w:szCs w:val="22"/>
          <w:u w:val="single"/>
        </w:rPr>
      </w:pPr>
      <w:r w:rsidRPr="00F65E4B">
        <w:rPr>
          <w:rFonts w:ascii="Arial" w:hAnsi="Arial"/>
          <w:b/>
          <w:color w:val="002060"/>
          <w:sz w:val="22"/>
          <w:szCs w:val="22"/>
          <w:u w:val="single"/>
        </w:rPr>
        <w:t xml:space="preserve">Materie e Argomenti del Corso </w:t>
      </w:r>
    </w:p>
    <w:p w14:paraId="43B62FA8" w14:textId="77777777" w:rsidR="00F65E4B" w:rsidRPr="00F65E4B" w:rsidRDefault="00F65E4B" w:rsidP="00F65E4B">
      <w:pPr>
        <w:rPr>
          <w:rFonts w:ascii="Arial" w:hAnsi="Arial"/>
          <w:b/>
          <w:color w:val="002060"/>
          <w:sz w:val="22"/>
          <w:szCs w:val="22"/>
          <w:u w:val="single"/>
        </w:rPr>
      </w:pPr>
    </w:p>
    <w:p w14:paraId="3F4F20D7"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Strumenti conoscitivi in materia di contabilità e fisco.</w:t>
      </w:r>
    </w:p>
    <w:p w14:paraId="59ABA5A8"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Agevolazioni fiscali per le Società Dilettantistiche.</w:t>
      </w:r>
    </w:p>
    <w:p w14:paraId="28FEF7CC"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Relatore: Dott. Giuliano Sinibaldi</w:t>
      </w:r>
    </w:p>
    <w:p w14:paraId="587517D0" w14:textId="77777777" w:rsidR="00F65E4B" w:rsidRPr="00F65E4B" w:rsidRDefault="00F65E4B" w:rsidP="00F65E4B">
      <w:pPr>
        <w:ind w:left="360"/>
        <w:rPr>
          <w:rFonts w:ascii="Arial" w:hAnsi="Arial"/>
          <w:color w:val="002060"/>
          <w:sz w:val="22"/>
          <w:szCs w:val="22"/>
        </w:rPr>
      </w:pPr>
    </w:p>
    <w:p w14:paraId="1F1F6413"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Reclami davanti agli Organi della “Giustizia Sportiva”.</w:t>
      </w:r>
    </w:p>
    <w:p w14:paraId="124EFAC2"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Le responsabilità del Dirigente Sportivo.</w:t>
      </w:r>
    </w:p>
    <w:p w14:paraId="7AF68D62"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 xml:space="preserve">Relatore: Avv. Giammario </w:t>
      </w:r>
      <w:proofErr w:type="spellStart"/>
      <w:r w:rsidRPr="00F65E4B">
        <w:rPr>
          <w:rFonts w:ascii="Arial" w:hAnsi="Arial"/>
          <w:color w:val="002060"/>
          <w:sz w:val="22"/>
          <w:szCs w:val="22"/>
        </w:rPr>
        <w:t>Schippa</w:t>
      </w:r>
      <w:proofErr w:type="spellEnd"/>
    </w:p>
    <w:p w14:paraId="5F9AEF8C" w14:textId="77777777" w:rsidR="00F65E4B" w:rsidRPr="00F65E4B" w:rsidRDefault="00F65E4B" w:rsidP="00F65E4B">
      <w:pPr>
        <w:ind w:left="360"/>
        <w:rPr>
          <w:rFonts w:ascii="Arial" w:hAnsi="Arial"/>
          <w:color w:val="002060"/>
          <w:sz w:val="22"/>
          <w:szCs w:val="22"/>
        </w:rPr>
      </w:pPr>
    </w:p>
    <w:p w14:paraId="55E4ACF1"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 xml:space="preserve">Il Settore Giovanile: Obiettivi – Organizzazione – Sviluppo – Formazione. </w:t>
      </w:r>
    </w:p>
    <w:p w14:paraId="40CB86A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      L’importanza dei rapporti tra dirigenti e genitori e il loro delicato ruolo.</w:t>
      </w:r>
    </w:p>
    <w:p w14:paraId="5AF953C3"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 xml:space="preserve">Relatore: Prof. Floriano Marziali </w:t>
      </w:r>
    </w:p>
    <w:p w14:paraId="2A0F484B" w14:textId="77777777" w:rsidR="00F65E4B" w:rsidRPr="00F65E4B" w:rsidRDefault="00F65E4B" w:rsidP="00F65E4B">
      <w:pPr>
        <w:ind w:left="360"/>
        <w:rPr>
          <w:rFonts w:ascii="Arial" w:hAnsi="Arial"/>
          <w:color w:val="002060"/>
          <w:sz w:val="22"/>
          <w:szCs w:val="22"/>
        </w:rPr>
      </w:pPr>
    </w:p>
    <w:p w14:paraId="275520AB"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Etica dello Sport.</w:t>
      </w:r>
    </w:p>
    <w:p w14:paraId="07D2F52D"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Relatore: Carlo Ridolfi</w:t>
      </w:r>
    </w:p>
    <w:p w14:paraId="4314638A" w14:textId="77777777" w:rsidR="00F65E4B" w:rsidRPr="00F65E4B" w:rsidRDefault="00F65E4B" w:rsidP="00F65E4B">
      <w:pPr>
        <w:ind w:left="360"/>
        <w:rPr>
          <w:rFonts w:ascii="Arial" w:hAnsi="Arial"/>
          <w:color w:val="002060"/>
          <w:sz w:val="22"/>
          <w:szCs w:val="22"/>
        </w:rPr>
      </w:pPr>
    </w:p>
    <w:p w14:paraId="003B74B6"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 xml:space="preserve">Sistemi informatici FIGC – Guida alle principali funzioni operative. </w:t>
      </w:r>
    </w:p>
    <w:p w14:paraId="03F919DA"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Relatrice: Dott.ssa Arianna Faroni</w:t>
      </w:r>
    </w:p>
    <w:p w14:paraId="61ED610E" w14:textId="77777777" w:rsidR="00F65E4B" w:rsidRPr="00F65E4B" w:rsidRDefault="00F65E4B" w:rsidP="00F65E4B">
      <w:pPr>
        <w:rPr>
          <w:rFonts w:ascii="Arial" w:hAnsi="Arial"/>
          <w:color w:val="002060"/>
          <w:sz w:val="22"/>
          <w:szCs w:val="22"/>
        </w:rPr>
      </w:pPr>
    </w:p>
    <w:p w14:paraId="6AB1429F"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Titoli conseguiti</w:t>
      </w:r>
    </w:p>
    <w:p w14:paraId="2D55C679" w14:textId="77777777" w:rsidR="00F65E4B" w:rsidRPr="00F65E4B" w:rsidRDefault="00F65E4B" w:rsidP="00F65E4B">
      <w:pPr>
        <w:rPr>
          <w:rFonts w:ascii="Arial" w:hAnsi="Arial"/>
          <w:color w:val="002060"/>
          <w:sz w:val="22"/>
          <w:szCs w:val="22"/>
        </w:rPr>
      </w:pPr>
    </w:p>
    <w:p w14:paraId="4EABDB5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Al  termine del corso, come nelle precedenti edizioni verranno sottoposte ai partecipanti delle schede anonime di valutazione  ed in seguito verranno consegnati </w:t>
      </w:r>
      <w:r w:rsidRPr="00F65E4B">
        <w:rPr>
          <w:rFonts w:ascii="Arial" w:hAnsi="Arial"/>
          <w:color w:val="002060"/>
          <w:sz w:val="22"/>
          <w:szCs w:val="22"/>
          <w:u w:val="single"/>
        </w:rPr>
        <w:t>“gli attestati di partecipazione”</w:t>
      </w:r>
      <w:r w:rsidRPr="00F65E4B">
        <w:rPr>
          <w:rFonts w:ascii="Arial" w:hAnsi="Arial"/>
          <w:color w:val="002060"/>
          <w:sz w:val="22"/>
          <w:szCs w:val="22"/>
        </w:rPr>
        <w:t xml:space="preserve"> così come sotto riportato:</w:t>
      </w:r>
    </w:p>
    <w:p w14:paraId="320A41BE" w14:textId="77777777" w:rsidR="00F65E4B" w:rsidRPr="00F65E4B" w:rsidRDefault="00F65E4B" w:rsidP="00F65E4B">
      <w:pPr>
        <w:rPr>
          <w:rFonts w:ascii="Arial" w:hAnsi="Arial"/>
          <w:color w:val="002060"/>
          <w:sz w:val="22"/>
          <w:szCs w:val="22"/>
        </w:rPr>
      </w:pPr>
    </w:p>
    <w:p w14:paraId="4E88E526" w14:textId="77777777" w:rsidR="00F65E4B" w:rsidRPr="00F65E4B" w:rsidRDefault="00F65E4B" w:rsidP="00F65E4B">
      <w:pPr>
        <w:pStyle w:val="Paragrafoelenco"/>
        <w:numPr>
          <w:ilvl w:val="0"/>
          <w:numId w:val="21"/>
        </w:numPr>
        <w:suppressAutoHyphens w:val="0"/>
        <w:overflowPunct/>
        <w:autoSpaceDE/>
        <w:spacing w:after="200" w:line="276" w:lineRule="auto"/>
        <w:textAlignment w:val="auto"/>
        <w:rPr>
          <w:rFonts w:ascii="Arial" w:hAnsi="Arial"/>
          <w:color w:val="002060"/>
          <w:sz w:val="22"/>
          <w:szCs w:val="22"/>
        </w:rPr>
      </w:pPr>
      <w:r w:rsidRPr="00F65E4B">
        <w:rPr>
          <w:rFonts w:ascii="Arial" w:hAnsi="Arial"/>
          <w:color w:val="002060"/>
          <w:sz w:val="22"/>
          <w:szCs w:val="22"/>
        </w:rPr>
        <w:t xml:space="preserve">il primo ai </w:t>
      </w:r>
      <w:r w:rsidRPr="00F65E4B">
        <w:rPr>
          <w:rFonts w:ascii="Arial" w:hAnsi="Arial"/>
          <w:b/>
          <w:color w:val="002060"/>
          <w:sz w:val="22"/>
          <w:szCs w:val="22"/>
        </w:rPr>
        <w:t xml:space="preserve">Dirigenti </w:t>
      </w:r>
      <w:r w:rsidRPr="00F65E4B">
        <w:rPr>
          <w:rFonts w:ascii="Arial" w:hAnsi="Arial"/>
          <w:color w:val="002060"/>
          <w:sz w:val="22"/>
          <w:szCs w:val="22"/>
        </w:rPr>
        <w:t>quale attestazione di partecipazione;</w:t>
      </w:r>
    </w:p>
    <w:p w14:paraId="74CBB573" w14:textId="77777777" w:rsidR="00F65E4B" w:rsidRPr="00F65E4B" w:rsidRDefault="00F65E4B" w:rsidP="00F65E4B">
      <w:pPr>
        <w:pStyle w:val="Paragrafoelenco"/>
        <w:numPr>
          <w:ilvl w:val="0"/>
          <w:numId w:val="21"/>
        </w:numPr>
        <w:suppressAutoHyphens w:val="0"/>
        <w:overflowPunct/>
        <w:autoSpaceDE/>
        <w:spacing w:after="200" w:line="276" w:lineRule="auto"/>
        <w:jc w:val="both"/>
        <w:textAlignment w:val="auto"/>
        <w:rPr>
          <w:rFonts w:ascii="Arial" w:hAnsi="Arial"/>
          <w:color w:val="002060"/>
          <w:sz w:val="22"/>
          <w:szCs w:val="22"/>
        </w:rPr>
      </w:pPr>
      <w:r w:rsidRPr="00F65E4B">
        <w:rPr>
          <w:rFonts w:ascii="Arial" w:hAnsi="Arial"/>
          <w:color w:val="002060"/>
          <w:sz w:val="22"/>
          <w:szCs w:val="22"/>
        </w:rPr>
        <w:t>il secondo</w:t>
      </w:r>
      <w:r w:rsidRPr="00F65E4B">
        <w:rPr>
          <w:rFonts w:ascii="Arial" w:hAnsi="Arial"/>
          <w:b/>
          <w:color w:val="002060"/>
          <w:sz w:val="22"/>
          <w:szCs w:val="22"/>
        </w:rPr>
        <w:t xml:space="preserve"> </w:t>
      </w:r>
      <w:r w:rsidRPr="00F65E4B">
        <w:rPr>
          <w:rFonts w:ascii="Arial" w:hAnsi="Arial"/>
          <w:color w:val="002060"/>
          <w:sz w:val="22"/>
          <w:szCs w:val="22"/>
        </w:rPr>
        <w:t>alla</w:t>
      </w:r>
      <w:r w:rsidRPr="00F65E4B">
        <w:rPr>
          <w:rFonts w:ascii="Arial" w:hAnsi="Arial"/>
          <w:b/>
          <w:color w:val="002060"/>
          <w:sz w:val="22"/>
          <w:szCs w:val="22"/>
        </w:rPr>
        <w:t xml:space="preserve"> Società Sportiva </w:t>
      </w:r>
      <w:r w:rsidRPr="00F65E4B">
        <w:rPr>
          <w:rFonts w:ascii="Arial" w:hAnsi="Arial"/>
          <w:color w:val="002060"/>
          <w:sz w:val="22"/>
          <w:szCs w:val="22"/>
        </w:rPr>
        <w:t>(in quanto “</w:t>
      </w:r>
      <w:r w:rsidRPr="00F65E4B">
        <w:rPr>
          <w:rFonts w:ascii="Arial" w:hAnsi="Arial"/>
          <w:b/>
          <w:color w:val="002060"/>
          <w:sz w:val="22"/>
          <w:szCs w:val="22"/>
        </w:rPr>
        <w:t>società qualificata</w:t>
      </w:r>
      <w:r w:rsidRPr="00F65E4B">
        <w:rPr>
          <w:rFonts w:ascii="Arial" w:hAnsi="Arial"/>
          <w:color w:val="002060"/>
          <w:sz w:val="22"/>
          <w:szCs w:val="22"/>
        </w:rPr>
        <w:t>”)</w:t>
      </w:r>
    </w:p>
    <w:p w14:paraId="45FCE407"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Gli attestati di partecipazione verranno rilasciati alle seguenti condizioni:</w:t>
      </w:r>
    </w:p>
    <w:p w14:paraId="11C4C613" w14:textId="77777777" w:rsidR="00F65E4B" w:rsidRPr="00F65E4B" w:rsidRDefault="00F65E4B" w:rsidP="00F65E4B">
      <w:pPr>
        <w:jc w:val="center"/>
        <w:rPr>
          <w:rFonts w:ascii="Arial" w:hAnsi="Arial"/>
          <w:color w:val="002060"/>
          <w:sz w:val="22"/>
          <w:szCs w:val="22"/>
        </w:rPr>
      </w:pPr>
    </w:p>
    <w:p w14:paraId="44EF7F19" w14:textId="77777777" w:rsidR="00F65E4B" w:rsidRPr="00F65E4B" w:rsidRDefault="00F65E4B" w:rsidP="00F65E4B">
      <w:pPr>
        <w:numPr>
          <w:ilvl w:val="0"/>
          <w:numId w:val="20"/>
        </w:numPr>
        <w:jc w:val="left"/>
        <w:rPr>
          <w:rFonts w:ascii="Arial" w:hAnsi="Arial"/>
          <w:b/>
          <w:color w:val="002060"/>
          <w:sz w:val="22"/>
          <w:szCs w:val="22"/>
        </w:rPr>
      </w:pPr>
      <w:r w:rsidRPr="00F65E4B">
        <w:rPr>
          <w:rFonts w:ascii="Arial" w:hAnsi="Arial"/>
          <w:b/>
          <w:color w:val="002060"/>
          <w:sz w:val="22"/>
          <w:szCs w:val="22"/>
        </w:rPr>
        <w:t>Dirigenti di Società che partecipano al Corso.</w:t>
      </w:r>
    </w:p>
    <w:p w14:paraId="32EBC4C4" w14:textId="77777777" w:rsidR="00F65E4B" w:rsidRPr="00F65E4B" w:rsidRDefault="00F65E4B" w:rsidP="00F65E4B">
      <w:pPr>
        <w:rPr>
          <w:rFonts w:ascii="Arial" w:hAnsi="Arial"/>
          <w:color w:val="002060"/>
          <w:sz w:val="22"/>
          <w:szCs w:val="22"/>
        </w:rPr>
      </w:pPr>
    </w:p>
    <w:p w14:paraId="19E84F2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Si rilascia l’attestato al Dirigente solo se partecipa</w:t>
      </w:r>
      <w:r w:rsidRPr="00F65E4B">
        <w:rPr>
          <w:rFonts w:ascii="Arial" w:hAnsi="Arial"/>
          <w:b/>
          <w:color w:val="002060"/>
          <w:sz w:val="22"/>
          <w:szCs w:val="22"/>
        </w:rPr>
        <w:t xml:space="preserve"> </w:t>
      </w:r>
      <w:r w:rsidRPr="00F65E4B">
        <w:rPr>
          <w:rFonts w:ascii="Arial" w:hAnsi="Arial"/>
          <w:color w:val="002060"/>
          <w:sz w:val="22"/>
          <w:szCs w:val="22"/>
        </w:rPr>
        <w:t>almeno all’80% delle lezioni.</w:t>
      </w:r>
    </w:p>
    <w:p w14:paraId="00312446" w14:textId="77777777" w:rsidR="00F65E4B" w:rsidRPr="00F65E4B" w:rsidRDefault="00F65E4B" w:rsidP="00F65E4B">
      <w:pPr>
        <w:rPr>
          <w:rFonts w:ascii="Arial" w:hAnsi="Arial"/>
          <w:color w:val="002060"/>
          <w:sz w:val="22"/>
          <w:szCs w:val="22"/>
        </w:rPr>
      </w:pPr>
    </w:p>
    <w:p w14:paraId="78493F22" w14:textId="77777777" w:rsidR="00F65E4B" w:rsidRPr="00F65E4B" w:rsidRDefault="00F65E4B" w:rsidP="00F65E4B">
      <w:pPr>
        <w:numPr>
          <w:ilvl w:val="0"/>
          <w:numId w:val="20"/>
        </w:numPr>
        <w:rPr>
          <w:rFonts w:ascii="Arial" w:hAnsi="Arial"/>
          <w:b/>
          <w:color w:val="002060"/>
          <w:sz w:val="22"/>
          <w:szCs w:val="22"/>
        </w:rPr>
      </w:pPr>
      <w:r w:rsidRPr="00F65E4B">
        <w:rPr>
          <w:rFonts w:ascii="Arial" w:hAnsi="Arial"/>
          <w:b/>
          <w:color w:val="002060"/>
          <w:sz w:val="22"/>
          <w:szCs w:val="22"/>
        </w:rPr>
        <w:t>Società che partecipano con i propri Dirigenti</w:t>
      </w:r>
    </w:p>
    <w:p w14:paraId="2D07F3EA" w14:textId="77777777" w:rsidR="00F65E4B" w:rsidRPr="00F65E4B" w:rsidRDefault="00F65E4B" w:rsidP="00F65E4B">
      <w:pPr>
        <w:rPr>
          <w:rFonts w:ascii="Arial" w:hAnsi="Arial"/>
          <w:color w:val="002060"/>
          <w:sz w:val="22"/>
          <w:szCs w:val="22"/>
        </w:rPr>
      </w:pPr>
    </w:p>
    <w:p w14:paraId="252523E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Si rilascia l’attestato alla Società solamente se la stessa partecipa con i propri dirigenti al 100% delle lezioni. </w:t>
      </w:r>
    </w:p>
    <w:p w14:paraId="4493F597" w14:textId="77777777" w:rsidR="00F65E4B" w:rsidRPr="00F65E4B" w:rsidRDefault="00F65E4B" w:rsidP="00F65E4B">
      <w:pPr>
        <w:rPr>
          <w:rFonts w:ascii="Arial" w:hAnsi="Arial"/>
          <w:b/>
          <w:color w:val="002060"/>
          <w:sz w:val="22"/>
          <w:szCs w:val="22"/>
          <w:u w:val="single"/>
        </w:rPr>
      </w:pPr>
    </w:p>
    <w:p w14:paraId="7B41771F" w14:textId="77777777" w:rsidR="00F65E4B" w:rsidRPr="00F65E4B" w:rsidRDefault="00F65E4B" w:rsidP="00F65E4B">
      <w:pPr>
        <w:rPr>
          <w:rFonts w:ascii="Arial" w:hAnsi="Arial"/>
          <w:b/>
          <w:color w:val="002060"/>
          <w:sz w:val="22"/>
          <w:szCs w:val="22"/>
          <w:u w:val="single"/>
        </w:rPr>
      </w:pPr>
      <w:r w:rsidRPr="00F65E4B">
        <w:rPr>
          <w:rFonts w:ascii="Arial" w:hAnsi="Arial"/>
          <w:b/>
          <w:color w:val="002060"/>
          <w:sz w:val="22"/>
          <w:szCs w:val="22"/>
          <w:u w:val="single"/>
        </w:rPr>
        <w:t>Inizio corso – Iscrizioni</w:t>
      </w:r>
    </w:p>
    <w:p w14:paraId="1983D53A" w14:textId="77777777" w:rsidR="00F65E4B" w:rsidRPr="00F65E4B" w:rsidRDefault="00F65E4B" w:rsidP="00F65E4B">
      <w:pPr>
        <w:rPr>
          <w:rFonts w:ascii="Arial" w:hAnsi="Arial"/>
          <w:color w:val="002060"/>
          <w:sz w:val="22"/>
          <w:szCs w:val="22"/>
        </w:rPr>
      </w:pPr>
    </w:p>
    <w:p w14:paraId="7197DA60"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Si allega la scheda di partecipazione al corso che dovrà pervenire alla Segreteria del Comitato Regionale Marche entro il </w:t>
      </w:r>
      <w:r w:rsidRPr="00F65E4B">
        <w:rPr>
          <w:rFonts w:ascii="Arial" w:hAnsi="Arial"/>
          <w:b/>
          <w:color w:val="002060"/>
          <w:sz w:val="22"/>
          <w:szCs w:val="22"/>
        </w:rPr>
        <w:t xml:space="preserve">31 Gennaio 2020, </w:t>
      </w:r>
      <w:r w:rsidRPr="00F65E4B">
        <w:rPr>
          <w:rFonts w:ascii="Arial" w:hAnsi="Arial"/>
          <w:color w:val="002060"/>
          <w:sz w:val="22"/>
          <w:szCs w:val="22"/>
        </w:rPr>
        <w:t xml:space="preserve">indirizzata alla seguente mail: </w:t>
      </w:r>
      <w:hyperlink r:id="rId14" w:history="1">
        <w:r w:rsidRPr="00F65E4B">
          <w:rPr>
            <w:rStyle w:val="Collegamentoipertestuale"/>
            <w:rFonts w:ascii="Arial" w:hAnsi="Arial"/>
            <w:color w:val="002060"/>
            <w:sz w:val="22"/>
            <w:szCs w:val="22"/>
          </w:rPr>
          <w:t>crlnd.marche01@figc.it</w:t>
        </w:r>
      </w:hyperlink>
      <w:r w:rsidRPr="00F65E4B">
        <w:rPr>
          <w:rFonts w:ascii="Arial" w:hAnsi="Arial"/>
          <w:color w:val="002060"/>
          <w:sz w:val="22"/>
          <w:szCs w:val="22"/>
        </w:rPr>
        <w:t xml:space="preserve"> </w:t>
      </w:r>
    </w:p>
    <w:p w14:paraId="69A17994" w14:textId="77777777" w:rsidR="00F65E4B" w:rsidRPr="00F65E4B" w:rsidRDefault="00F65E4B" w:rsidP="00F65E4B">
      <w:pPr>
        <w:rPr>
          <w:rFonts w:ascii="Arial" w:hAnsi="Arial"/>
          <w:color w:val="002060"/>
          <w:sz w:val="22"/>
          <w:szCs w:val="22"/>
        </w:rPr>
      </w:pPr>
    </w:p>
    <w:p w14:paraId="72C20166" w14:textId="77777777" w:rsidR="00F65E4B" w:rsidRPr="00F65E4B" w:rsidRDefault="00F65E4B" w:rsidP="00F65E4B">
      <w:pPr>
        <w:rPr>
          <w:rFonts w:ascii="Arial" w:hAnsi="Arial"/>
          <w:b/>
          <w:color w:val="002060"/>
          <w:sz w:val="22"/>
          <w:szCs w:val="22"/>
        </w:rPr>
      </w:pPr>
      <w:r w:rsidRPr="00F65E4B">
        <w:rPr>
          <w:rFonts w:ascii="Arial" w:hAnsi="Arial"/>
          <w:color w:val="002060"/>
          <w:sz w:val="22"/>
          <w:szCs w:val="22"/>
        </w:rPr>
        <w:t>Le Società Qualificate, cioè quelle che hanno partecipato con i propri dirigenti al 100% delle lezioni, avranno la possibilità di acquisire un ulteriore punteggio in fase di ripescaggio.</w:t>
      </w:r>
    </w:p>
    <w:p w14:paraId="17BC8FB5" w14:textId="77777777" w:rsidR="00F65E4B" w:rsidRPr="00F65E4B" w:rsidRDefault="00F65E4B" w:rsidP="00F65E4B">
      <w:pPr>
        <w:rPr>
          <w:rFonts w:ascii="Arial" w:hAnsi="Arial"/>
          <w:b/>
          <w:color w:val="002060"/>
          <w:sz w:val="22"/>
          <w:szCs w:val="22"/>
        </w:rPr>
      </w:pPr>
    </w:p>
    <w:p w14:paraId="37E1CABA" w14:textId="77777777" w:rsidR="00F65E4B" w:rsidRPr="00F65E4B" w:rsidRDefault="00F65E4B" w:rsidP="00F65E4B">
      <w:pPr>
        <w:rPr>
          <w:rFonts w:ascii="Arial" w:hAnsi="Arial"/>
          <w:b/>
          <w:color w:val="002060"/>
          <w:sz w:val="22"/>
          <w:szCs w:val="22"/>
        </w:rPr>
      </w:pPr>
    </w:p>
    <w:p w14:paraId="6C2B0F58" w14:textId="77777777" w:rsidR="00F65E4B" w:rsidRPr="00F65E4B" w:rsidRDefault="00F65E4B" w:rsidP="00F65E4B">
      <w:pPr>
        <w:numPr>
          <w:ilvl w:val="0"/>
          <w:numId w:val="22"/>
        </w:numPr>
        <w:rPr>
          <w:rFonts w:ascii="Arial" w:hAnsi="Arial"/>
          <w:b/>
          <w:color w:val="002060"/>
          <w:sz w:val="22"/>
          <w:szCs w:val="22"/>
        </w:rPr>
      </w:pPr>
      <w:r w:rsidRPr="00F65E4B">
        <w:rPr>
          <w:rFonts w:ascii="Arial" w:hAnsi="Arial"/>
          <w:bCs/>
          <w:color w:val="002060"/>
          <w:sz w:val="22"/>
          <w:szCs w:val="22"/>
        </w:rPr>
        <w:t xml:space="preserve">Il corso avrà inizio con la prima lezione </w:t>
      </w:r>
      <w:r w:rsidRPr="00F65E4B">
        <w:rPr>
          <w:rFonts w:ascii="Arial" w:hAnsi="Arial"/>
          <w:b/>
          <w:color w:val="002060"/>
          <w:sz w:val="22"/>
          <w:szCs w:val="22"/>
          <w:u w:val="single"/>
        </w:rPr>
        <w:t>Lunedì 09 Marzo 2020</w:t>
      </w:r>
      <w:r w:rsidRPr="00F65E4B">
        <w:rPr>
          <w:rFonts w:ascii="Arial" w:hAnsi="Arial"/>
          <w:bCs/>
          <w:color w:val="002060"/>
          <w:sz w:val="22"/>
          <w:szCs w:val="22"/>
        </w:rPr>
        <w:t xml:space="preserve"> con il Dott. Giuliano Sinibaldi. A seguire le successive lezioni si svolgeranno nelle giornate di</w:t>
      </w:r>
    </w:p>
    <w:p w14:paraId="4AF891A3"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Lunedì 16 Marzo 2020</w:t>
      </w:r>
    </w:p>
    <w:p w14:paraId="3CF7FEFE"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Lunedì 23 Marzo 2020</w:t>
      </w:r>
    </w:p>
    <w:p w14:paraId="10FE3BE1"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Lunedì 30 Marzo 2020</w:t>
      </w:r>
    </w:p>
    <w:p w14:paraId="044BE5E8"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Lunedì 06 Aprile 2020</w:t>
      </w:r>
    </w:p>
    <w:p w14:paraId="6EBFAD7A"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Giovedì 09 Aprile 2020 (chiusura corso)</w:t>
      </w:r>
    </w:p>
    <w:p w14:paraId="4A6F0400" w14:textId="77777777" w:rsidR="00F65E4B" w:rsidRPr="00F65E4B" w:rsidRDefault="00F65E4B" w:rsidP="00F65E4B">
      <w:pPr>
        <w:ind w:left="720"/>
        <w:rPr>
          <w:rFonts w:ascii="Arial" w:hAnsi="Arial"/>
          <w:b/>
          <w:color w:val="002060"/>
          <w:sz w:val="22"/>
          <w:szCs w:val="22"/>
        </w:rPr>
      </w:pPr>
    </w:p>
    <w:p w14:paraId="1FF95662" w14:textId="77777777" w:rsidR="00F65E4B" w:rsidRPr="00F65E4B" w:rsidRDefault="00F65E4B" w:rsidP="00F65E4B">
      <w:pPr>
        <w:numPr>
          <w:ilvl w:val="0"/>
          <w:numId w:val="22"/>
        </w:numPr>
        <w:rPr>
          <w:rFonts w:ascii="Arial" w:hAnsi="Arial"/>
          <w:b/>
          <w:color w:val="002060"/>
          <w:sz w:val="22"/>
          <w:szCs w:val="22"/>
        </w:rPr>
      </w:pPr>
      <w:r w:rsidRPr="00F65E4B">
        <w:rPr>
          <w:rFonts w:ascii="Arial" w:hAnsi="Arial"/>
          <w:bCs/>
          <w:color w:val="002060"/>
          <w:sz w:val="22"/>
          <w:szCs w:val="22"/>
        </w:rPr>
        <w:t>Il programma degli orari più dettagliato sarà pubblicato appena scaduto il termine per le iscrizioni al Corso Dirigenti.</w:t>
      </w:r>
    </w:p>
    <w:p w14:paraId="18597629" w14:textId="2C1033B6" w:rsidR="00F65E4B" w:rsidRDefault="00F65E4B" w:rsidP="00F65E4B">
      <w:pPr>
        <w:pStyle w:val="LndNormale1"/>
        <w:rPr>
          <w:color w:val="002060"/>
          <w:szCs w:val="22"/>
        </w:rPr>
      </w:pPr>
    </w:p>
    <w:p w14:paraId="049C9D98" w14:textId="075686D8" w:rsidR="00666DC1" w:rsidRPr="00666DC1" w:rsidRDefault="00666DC1" w:rsidP="00F65E4B">
      <w:pPr>
        <w:pStyle w:val="LndNormale1"/>
        <w:rPr>
          <w:color w:val="002060"/>
          <w:szCs w:val="22"/>
        </w:rPr>
      </w:pPr>
    </w:p>
    <w:p w14:paraId="79884C24" w14:textId="77777777" w:rsidR="00EC2295" w:rsidRPr="00EC2295" w:rsidRDefault="00EC2295" w:rsidP="00EC2295">
      <w:pPr>
        <w:pStyle w:val="LndNormale1"/>
        <w:rPr>
          <w:b/>
          <w:color w:val="002060"/>
          <w:sz w:val="28"/>
          <w:szCs w:val="28"/>
        </w:rPr>
      </w:pPr>
      <w:r w:rsidRPr="00EC2295">
        <w:rPr>
          <w:b/>
          <w:color w:val="002060"/>
          <w:sz w:val="28"/>
          <w:szCs w:val="28"/>
        </w:rPr>
        <w:t>REGOLAMENTO L.N.D.</w:t>
      </w:r>
    </w:p>
    <w:p w14:paraId="7CDDF464" w14:textId="77777777" w:rsidR="00EC2295" w:rsidRPr="00EC2295" w:rsidRDefault="00EC2295" w:rsidP="00EC2295">
      <w:pPr>
        <w:pStyle w:val="LndNormale1"/>
        <w:rPr>
          <w:b/>
          <w:color w:val="002060"/>
          <w:szCs w:val="22"/>
          <w:u w:val="single"/>
        </w:rPr>
      </w:pPr>
    </w:p>
    <w:p w14:paraId="69F58F25" w14:textId="77777777" w:rsidR="00EC2295" w:rsidRPr="00EC2295" w:rsidRDefault="00EC2295" w:rsidP="00EC2295">
      <w:pPr>
        <w:pStyle w:val="LndNormale1"/>
        <w:rPr>
          <w:color w:val="002060"/>
          <w:szCs w:val="22"/>
        </w:rPr>
      </w:pPr>
      <w:r w:rsidRPr="00EC2295">
        <w:rPr>
          <w:color w:val="002060"/>
          <w:szCs w:val="22"/>
        </w:rPr>
        <w:t>Si ritiene utile, a seguito di richieste da parte di Società, evidenziare quanto previsto dall’art. 30, comma 4 in caso di gare non portate a termine:</w:t>
      </w:r>
    </w:p>
    <w:p w14:paraId="0C817129" w14:textId="77777777" w:rsidR="00EC2295" w:rsidRPr="00EC2295" w:rsidRDefault="00EC2295" w:rsidP="00EC2295">
      <w:pPr>
        <w:pStyle w:val="LndNormale1"/>
        <w:rPr>
          <w:color w:val="002060"/>
          <w:szCs w:val="22"/>
        </w:rPr>
      </w:pPr>
    </w:p>
    <w:p w14:paraId="5CDEE8E4" w14:textId="77777777" w:rsidR="00EC2295" w:rsidRPr="00EC2295" w:rsidRDefault="00EC2295" w:rsidP="00EC2295">
      <w:pPr>
        <w:pStyle w:val="LndNormale1"/>
        <w:rPr>
          <w:b/>
          <w:color w:val="002060"/>
          <w:szCs w:val="22"/>
          <w:u w:val="single"/>
        </w:rPr>
      </w:pPr>
      <w:r w:rsidRPr="00EC2295">
        <w:rPr>
          <w:b/>
          <w:color w:val="002060"/>
          <w:szCs w:val="22"/>
          <w:u w:val="single"/>
        </w:rPr>
        <w:t>ART. 30 - comma 4</w:t>
      </w:r>
    </w:p>
    <w:p w14:paraId="6E99591A" w14:textId="77777777" w:rsidR="00EC2295" w:rsidRPr="00EC2295" w:rsidRDefault="00EC2295" w:rsidP="00EC2295">
      <w:pPr>
        <w:pStyle w:val="LndNormale1"/>
        <w:rPr>
          <w:b/>
          <w:i/>
          <w:color w:val="002060"/>
          <w:szCs w:val="22"/>
        </w:rPr>
      </w:pPr>
      <w:r w:rsidRPr="00EC2295">
        <w:rPr>
          <w:b/>
          <w:i/>
          <w:color w:val="002060"/>
          <w:szCs w:val="22"/>
        </w:rPr>
        <w:t>Le gare non iniziate, interrotte o annullate sono recuperate con le modalità fissate, con decisione inappellabile, dalla Lega, dai Comitati, dalle Divisioni e dai Dipartimenti.</w:t>
      </w:r>
    </w:p>
    <w:p w14:paraId="0BFC3854" w14:textId="77777777" w:rsidR="00EC2295" w:rsidRPr="00EC2295" w:rsidRDefault="00EC2295" w:rsidP="00EC2295">
      <w:pPr>
        <w:pStyle w:val="LndNormale1"/>
        <w:rPr>
          <w:b/>
          <w:i/>
          <w:color w:val="002060"/>
          <w:szCs w:val="22"/>
        </w:rPr>
      </w:pPr>
      <w:r w:rsidRPr="00EC2295">
        <w:rPr>
          <w:b/>
          <w:i/>
          <w:color w:val="002060"/>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6609A7FC" w14:textId="77777777" w:rsidR="00EC2295" w:rsidRPr="00EC2295" w:rsidRDefault="00EC2295" w:rsidP="00EC2295">
      <w:pPr>
        <w:pStyle w:val="LndNormale1"/>
        <w:rPr>
          <w:b/>
          <w:i/>
          <w:color w:val="002060"/>
          <w:szCs w:val="22"/>
        </w:rPr>
      </w:pPr>
      <w:r w:rsidRPr="00EC2295">
        <w:rPr>
          <w:b/>
          <w:i/>
          <w:color w:val="002060"/>
          <w:szCs w:val="22"/>
        </w:rPr>
        <w:t>La prosecuzione delle gare interrotte in conseguenza di fatti o situazioni che non comportano l’irrogazione delle sanzioni di cui all’art. 17 del Codice di Giustizia Sportiva avviene con le seguenti modalità:</w:t>
      </w:r>
    </w:p>
    <w:p w14:paraId="1B7E549A" w14:textId="77777777" w:rsidR="00EC2295" w:rsidRPr="00EC2295" w:rsidRDefault="00EC2295" w:rsidP="00EC2295">
      <w:pPr>
        <w:pStyle w:val="LndNormale1"/>
        <w:numPr>
          <w:ilvl w:val="0"/>
          <w:numId w:val="23"/>
        </w:numPr>
        <w:textAlignment w:val="baseline"/>
        <w:rPr>
          <w:b/>
          <w:i/>
          <w:color w:val="002060"/>
          <w:szCs w:val="22"/>
        </w:rPr>
      </w:pPr>
      <w:r w:rsidRPr="00EC2295">
        <w:rPr>
          <w:b/>
          <w:i/>
          <w:color w:val="002060"/>
          <w:szCs w:val="22"/>
        </w:rPr>
        <w:t>La partita riprende esattamente dalla situazione di gioco che era in corso al momneto dell’interruzione, come da referto del direttore di gara;</w:t>
      </w:r>
    </w:p>
    <w:p w14:paraId="58805A8E" w14:textId="77777777" w:rsidR="00EC2295" w:rsidRPr="00EC2295" w:rsidRDefault="00EC2295" w:rsidP="00EC2295">
      <w:pPr>
        <w:pStyle w:val="LndNormale1"/>
        <w:numPr>
          <w:ilvl w:val="0"/>
          <w:numId w:val="23"/>
        </w:numPr>
        <w:textAlignment w:val="baseline"/>
        <w:rPr>
          <w:b/>
          <w:i/>
          <w:color w:val="002060"/>
          <w:szCs w:val="22"/>
        </w:rPr>
      </w:pPr>
      <w:r w:rsidRPr="00EC2295">
        <w:rPr>
          <w:b/>
          <w:i/>
          <w:color w:val="002060"/>
          <w:szCs w:val="22"/>
        </w:rPr>
        <w:t>Nella prosecuzione della gara possono essere schierati tutti i calciatori che erano già tesserati per le due Società Associate al momneto dell’interruzione, indipendentemente dal fatto che fossero o meno sulla distinta del direttore di gara il giorno dell’interruzione, con le seguenti avvertenze:</w:t>
      </w:r>
    </w:p>
    <w:p w14:paraId="4F1EE5C8" w14:textId="77777777" w:rsidR="00EC2295" w:rsidRPr="00EC2295" w:rsidRDefault="00EC2295" w:rsidP="00EC2295">
      <w:pPr>
        <w:pStyle w:val="LndNormale1"/>
        <w:ind w:left="720"/>
        <w:rPr>
          <w:b/>
          <w:i/>
          <w:color w:val="002060"/>
          <w:szCs w:val="22"/>
        </w:rPr>
      </w:pPr>
    </w:p>
    <w:p w14:paraId="6F620E95" w14:textId="77777777" w:rsidR="00EC2295" w:rsidRPr="00EC2295" w:rsidRDefault="00EC2295" w:rsidP="00EC2295">
      <w:pPr>
        <w:pStyle w:val="LndNormale1"/>
        <w:numPr>
          <w:ilvl w:val="0"/>
          <w:numId w:val="24"/>
        </w:numPr>
        <w:textAlignment w:val="baseline"/>
        <w:rPr>
          <w:b/>
          <w:i/>
          <w:color w:val="002060"/>
          <w:szCs w:val="22"/>
        </w:rPr>
      </w:pPr>
      <w:r w:rsidRPr="00EC2295">
        <w:rPr>
          <w:b/>
          <w:i/>
          <w:color w:val="002060"/>
          <w:szCs w:val="22"/>
        </w:rPr>
        <w:t>i calciatori scesi in campo e sostituiti nel corso della prima partita non possono essere schierati nuovamente;</w:t>
      </w:r>
    </w:p>
    <w:p w14:paraId="1FD65DAC" w14:textId="77777777" w:rsidR="00EC2295" w:rsidRPr="00EC2295" w:rsidRDefault="00EC2295" w:rsidP="00EC2295">
      <w:pPr>
        <w:pStyle w:val="LndNormale1"/>
        <w:ind w:left="705" w:hanging="345"/>
        <w:rPr>
          <w:b/>
          <w:i/>
          <w:color w:val="002060"/>
          <w:szCs w:val="22"/>
        </w:rPr>
      </w:pPr>
      <w:r w:rsidRPr="00EC2295">
        <w:rPr>
          <w:b/>
          <w:i/>
          <w:color w:val="002060"/>
          <w:szCs w:val="22"/>
        </w:rPr>
        <w:t>ii)</w:t>
      </w:r>
      <w:r w:rsidRPr="00EC2295">
        <w:rPr>
          <w:b/>
          <w:i/>
          <w:color w:val="002060"/>
          <w:szCs w:val="22"/>
        </w:rPr>
        <w:tab/>
        <w:t>i calciatori espulsi nel corso della prima partita non possono essere schierati nuovamente né possono essere sostituiti da altri calciatori nella prosecuzione;</w:t>
      </w:r>
    </w:p>
    <w:p w14:paraId="7DD4468E" w14:textId="77777777" w:rsidR="00EC2295" w:rsidRPr="00EC2295" w:rsidRDefault="00EC2295" w:rsidP="00EC2295">
      <w:pPr>
        <w:pStyle w:val="LndNormale1"/>
        <w:ind w:left="705" w:hanging="345"/>
        <w:rPr>
          <w:b/>
          <w:i/>
          <w:color w:val="002060"/>
          <w:szCs w:val="22"/>
        </w:rPr>
      </w:pPr>
      <w:r w:rsidRPr="00EC2295">
        <w:rPr>
          <w:b/>
          <w:i/>
          <w:color w:val="002060"/>
          <w:szCs w:val="22"/>
        </w:rPr>
        <w:t>iii)</w:t>
      </w:r>
      <w:r w:rsidRPr="00EC2295">
        <w:rPr>
          <w:b/>
          <w:i/>
          <w:color w:val="002060"/>
          <w:szCs w:val="22"/>
        </w:rPr>
        <w:tab/>
        <w:t>i calciatori che erano squalificati per la prima partita non possono essere schierati nella prosecuzione;</w:t>
      </w:r>
    </w:p>
    <w:p w14:paraId="53A3A2D5" w14:textId="77777777" w:rsidR="00EC2295" w:rsidRPr="00EC2295" w:rsidRDefault="00EC2295" w:rsidP="00EC2295">
      <w:pPr>
        <w:pStyle w:val="LndNormale1"/>
        <w:ind w:left="705" w:hanging="345"/>
        <w:rPr>
          <w:b/>
          <w:i/>
          <w:color w:val="002060"/>
          <w:szCs w:val="22"/>
        </w:rPr>
      </w:pPr>
      <w:r w:rsidRPr="00EC2295">
        <w:rPr>
          <w:b/>
          <w:i/>
          <w:color w:val="002060"/>
          <w:szCs w:val="22"/>
        </w:rPr>
        <w:lastRenderedPageBreak/>
        <w:t>iv)</w:t>
      </w:r>
      <w:r w:rsidRPr="00EC2295">
        <w:rPr>
          <w:b/>
          <w:i/>
          <w:color w:val="002060"/>
          <w:szCs w:val="22"/>
        </w:rPr>
        <w:tab/>
        <w:t>possono essere schierati nella prosecuzionei calciatori squalificati con decisione relativa ad una gara disputata successivamente alla partita interrotta;</w:t>
      </w:r>
    </w:p>
    <w:p w14:paraId="47AA98EC" w14:textId="77777777" w:rsidR="00EC2295" w:rsidRPr="00EC2295" w:rsidRDefault="00EC2295" w:rsidP="00EC2295">
      <w:pPr>
        <w:pStyle w:val="LndNormale1"/>
        <w:ind w:left="705" w:hanging="345"/>
        <w:rPr>
          <w:b/>
          <w:i/>
          <w:color w:val="002060"/>
          <w:szCs w:val="22"/>
        </w:rPr>
      </w:pPr>
      <w:r w:rsidRPr="00EC2295">
        <w:rPr>
          <w:b/>
          <w:i/>
          <w:color w:val="002060"/>
          <w:szCs w:val="22"/>
        </w:rPr>
        <w:t>v)</w:t>
      </w:r>
      <w:r w:rsidRPr="00EC2295">
        <w:rPr>
          <w:b/>
          <w:i/>
          <w:color w:val="002060"/>
          <w:szCs w:val="22"/>
        </w:rPr>
        <w:tab/>
        <w:t>le ammonizioni singole inflitte dal direttore di gara nel corso della gara interrotta non vengono prese in esame dagli organi disciplinari fino a quando non sia stata giocata anche la prosecuzione;</w:t>
      </w:r>
    </w:p>
    <w:p w14:paraId="76B983E0" w14:textId="77777777" w:rsidR="00EC2295" w:rsidRPr="00EC2295" w:rsidRDefault="00EC2295" w:rsidP="00EC2295">
      <w:pPr>
        <w:pStyle w:val="LndNormale1"/>
        <w:ind w:left="705" w:hanging="345"/>
        <w:rPr>
          <w:b/>
          <w:i/>
          <w:color w:val="002060"/>
          <w:szCs w:val="22"/>
        </w:rPr>
      </w:pPr>
      <w:r w:rsidRPr="00EC2295">
        <w:rPr>
          <w:b/>
          <w:i/>
          <w:color w:val="002060"/>
          <w:szCs w:val="22"/>
        </w:rPr>
        <w:t>vi)</w:t>
      </w:r>
      <w:r w:rsidRPr="00EC2295">
        <w:rPr>
          <w:b/>
          <w:i/>
          <w:color w:val="002060"/>
          <w:szCs w:val="22"/>
        </w:rPr>
        <w:tab/>
        <w:t xml:space="preserve">nel corso della prosecuzione, le due squadre possono effettuare solo le sostituzioni non ancora effettuate nella prima gara. E’ fatta salva la particolare disciplina per le attività di Calcio a Cinque. </w:t>
      </w:r>
    </w:p>
    <w:p w14:paraId="46052907" w14:textId="77777777" w:rsidR="00EC2295" w:rsidRPr="00EC2295" w:rsidRDefault="00EC2295" w:rsidP="00EC2295">
      <w:pPr>
        <w:pStyle w:val="LndNormale1"/>
        <w:ind w:left="705" w:hanging="345"/>
        <w:rPr>
          <w:b/>
          <w:i/>
          <w:color w:val="002060"/>
          <w:szCs w:val="22"/>
        </w:rPr>
      </w:pPr>
    </w:p>
    <w:p w14:paraId="4F03C6BC" w14:textId="77777777" w:rsidR="00EC2295" w:rsidRPr="00EC2295" w:rsidRDefault="00EC2295" w:rsidP="00EC2295">
      <w:pPr>
        <w:pStyle w:val="LndNormale1"/>
        <w:rPr>
          <w:color w:val="002060"/>
          <w:szCs w:val="22"/>
        </w:rPr>
      </w:pPr>
      <w:r w:rsidRPr="00EC2295">
        <w:rPr>
          <w:color w:val="002060"/>
          <w:szCs w:val="22"/>
        </w:rPr>
        <w:t xml:space="preserve"> </w:t>
      </w:r>
    </w:p>
    <w:p w14:paraId="5EEC084A" w14:textId="77777777" w:rsidR="00EC2295" w:rsidRPr="00EC2295" w:rsidRDefault="00EC2295" w:rsidP="00EC2295">
      <w:pPr>
        <w:pStyle w:val="LndNormale1"/>
        <w:rPr>
          <w:b/>
          <w:color w:val="002060"/>
          <w:sz w:val="28"/>
          <w:szCs w:val="28"/>
        </w:rPr>
      </w:pPr>
      <w:r w:rsidRPr="00EC2295">
        <w:rPr>
          <w:b/>
          <w:color w:val="002060"/>
          <w:sz w:val="28"/>
          <w:szCs w:val="28"/>
        </w:rPr>
        <w:t>SOCIETÀ INATTIVE</w:t>
      </w:r>
    </w:p>
    <w:p w14:paraId="2006F19A" w14:textId="77777777" w:rsidR="00EC2295" w:rsidRPr="00EC2295" w:rsidRDefault="00EC2295" w:rsidP="00EC2295">
      <w:pPr>
        <w:pStyle w:val="LndNormale1"/>
        <w:rPr>
          <w:color w:val="002060"/>
          <w:szCs w:val="22"/>
        </w:rPr>
      </w:pPr>
    </w:p>
    <w:p w14:paraId="456F57F1" w14:textId="77777777" w:rsidR="00EC2295" w:rsidRPr="00EC2295" w:rsidRDefault="00EC2295" w:rsidP="00EC2295">
      <w:pPr>
        <w:pStyle w:val="LndNormale1"/>
        <w:rPr>
          <w:color w:val="002060"/>
          <w:szCs w:val="22"/>
        </w:rPr>
      </w:pPr>
      <w:r w:rsidRPr="00EC2295">
        <w:rPr>
          <w:color w:val="002060"/>
          <w:szCs w:val="22"/>
        </w:rPr>
        <w:t>Le sottoindicate Società non essendosi iscritte a nessun campionato, nel corso della stagione sportiva 2019/2020 vengono dichiarate inattive</w:t>
      </w:r>
    </w:p>
    <w:p w14:paraId="5B8D9ED4" w14:textId="77777777" w:rsidR="00EC2295" w:rsidRPr="00EC2295" w:rsidRDefault="00EC2295" w:rsidP="00EC2295">
      <w:pPr>
        <w:pStyle w:val="LndNormale1"/>
        <w:rPr>
          <w:color w:val="002060"/>
          <w:szCs w:val="22"/>
        </w:rPr>
      </w:pPr>
    </w:p>
    <w:p w14:paraId="63130288" w14:textId="77777777" w:rsidR="00EC2295" w:rsidRPr="00EC2295" w:rsidRDefault="00EC2295" w:rsidP="00EC2295">
      <w:pPr>
        <w:pStyle w:val="LndNormale1"/>
        <w:rPr>
          <w:color w:val="002060"/>
          <w:szCs w:val="22"/>
        </w:rPr>
      </w:pPr>
      <w:r w:rsidRPr="00EC2295">
        <w:rPr>
          <w:color w:val="002060"/>
          <w:szCs w:val="22"/>
        </w:rPr>
        <w:t>Matr. 945.539</w:t>
      </w:r>
      <w:r w:rsidRPr="00EC2295">
        <w:rPr>
          <w:color w:val="002060"/>
          <w:szCs w:val="22"/>
        </w:rPr>
        <w:tab/>
      </w:r>
      <w:r w:rsidRPr="00EC2295">
        <w:rPr>
          <w:color w:val="002060"/>
          <w:szCs w:val="22"/>
        </w:rPr>
        <w:tab/>
        <w:t xml:space="preserve">A.S.D. ELITE SAMBENEDETTESE </w:t>
      </w:r>
      <w:r w:rsidRPr="00EC2295">
        <w:rPr>
          <w:color w:val="002060"/>
          <w:szCs w:val="22"/>
        </w:rPr>
        <w:tab/>
      </w:r>
      <w:r w:rsidRPr="00EC2295">
        <w:rPr>
          <w:color w:val="002060"/>
          <w:szCs w:val="22"/>
        </w:rPr>
        <w:tab/>
        <w:t>San Benedetto del Tronto (AP)</w:t>
      </w:r>
    </w:p>
    <w:p w14:paraId="6B54FB3D" w14:textId="77777777" w:rsidR="00EC2295" w:rsidRPr="00EC2295" w:rsidRDefault="00EC2295" w:rsidP="00EC2295">
      <w:pPr>
        <w:pStyle w:val="LndNormale1"/>
        <w:rPr>
          <w:color w:val="002060"/>
          <w:szCs w:val="22"/>
        </w:rPr>
      </w:pPr>
      <w:r w:rsidRPr="00EC2295">
        <w:rPr>
          <w:color w:val="002060"/>
          <w:szCs w:val="22"/>
        </w:rPr>
        <w:t>Matr. 947.412</w:t>
      </w:r>
      <w:r w:rsidRPr="00EC2295">
        <w:rPr>
          <w:color w:val="002060"/>
          <w:szCs w:val="22"/>
        </w:rPr>
        <w:tab/>
      </w:r>
      <w:r w:rsidRPr="00EC2295">
        <w:rPr>
          <w:color w:val="002060"/>
          <w:szCs w:val="22"/>
        </w:rPr>
        <w:tab/>
        <w:t>A.S.D. MONSANO SPORTING CLUB</w:t>
      </w:r>
      <w:r w:rsidRPr="00EC2295">
        <w:rPr>
          <w:color w:val="002060"/>
          <w:szCs w:val="22"/>
        </w:rPr>
        <w:tab/>
        <w:t>Monsano (AN)</w:t>
      </w:r>
    </w:p>
    <w:p w14:paraId="36373937" w14:textId="77777777" w:rsidR="00EC2295" w:rsidRPr="00EC2295" w:rsidRDefault="00EC2295" w:rsidP="00EC2295">
      <w:pPr>
        <w:pStyle w:val="LndNormale1"/>
        <w:rPr>
          <w:color w:val="002060"/>
          <w:szCs w:val="22"/>
        </w:rPr>
      </w:pPr>
      <w:r w:rsidRPr="00EC2295">
        <w:rPr>
          <w:color w:val="002060"/>
          <w:szCs w:val="22"/>
        </w:rPr>
        <w:t>Matr. 074.015</w:t>
      </w:r>
      <w:r w:rsidRPr="00EC2295">
        <w:rPr>
          <w:color w:val="002060"/>
          <w:szCs w:val="22"/>
        </w:rPr>
        <w:tab/>
      </w:r>
      <w:r w:rsidRPr="00EC2295">
        <w:rPr>
          <w:color w:val="002060"/>
          <w:szCs w:val="22"/>
        </w:rPr>
        <w:tab/>
        <w:t>S.S. SANGIORGESE</w:t>
      </w:r>
      <w:r w:rsidRPr="00EC2295">
        <w:rPr>
          <w:color w:val="002060"/>
          <w:szCs w:val="22"/>
        </w:rPr>
        <w:tab/>
      </w:r>
      <w:r w:rsidRPr="00EC2295">
        <w:rPr>
          <w:color w:val="002060"/>
          <w:szCs w:val="22"/>
        </w:rPr>
        <w:tab/>
      </w:r>
      <w:r w:rsidRPr="00EC2295">
        <w:rPr>
          <w:color w:val="002060"/>
          <w:szCs w:val="22"/>
        </w:rPr>
        <w:tab/>
      </w:r>
      <w:r w:rsidRPr="00EC2295">
        <w:rPr>
          <w:color w:val="002060"/>
          <w:szCs w:val="22"/>
        </w:rPr>
        <w:tab/>
        <w:t>San Giorgio di Pesaro (PU)</w:t>
      </w:r>
    </w:p>
    <w:p w14:paraId="7F9AB5BD" w14:textId="77777777" w:rsidR="00EC2295" w:rsidRPr="00EC2295" w:rsidRDefault="00EC2295" w:rsidP="00EC2295">
      <w:pPr>
        <w:pStyle w:val="LndNormale1"/>
        <w:rPr>
          <w:color w:val="002060"/>
          <w:szCs w:val="22"/>
        </w:rPr>
      </w:pPr>
      <w:r w:rsidRPr="00EC2295">
        <w:rPr>
          <w:color w:val="002060"/>
          <w:szCs w:val="22"/>
        </w:rPr>
        <w:t>Matr. 945.744</w:t>
      </w:r>
      <w:r w:rsidRPr="00EC2295">
        <w:rPr>
          <w:color w:val="002060"/>
          <w:szCs w:val="22"/>
        </w:rPr>
        <w:tab/>
      </w:r>
      <w:r w:rsidRPr="00EC2295">
        <w:rPr>
          <w:color w:val="002060"/>
          <w:szCs w:val="22"/>
        </w:rPr>
        <w:tab/>
        <w:t>S.S.D. TRE PONTI S.R.L.</w:t>
      </w:r>
      <w:r w:rsidRPr="00EC2295">
        <w:rPr>
          <w:color w:val="002060"/>
          <w:szCs w:val="22"/>
        </w:rPr>
        <w:tab/>
      </w:r>
      <w:r w:rsidRPr="00EC2295">
        <w:rPr>
          <w:color w:val="002060"/>
          <w:szCs w:val="22"/>
        </w:rPr>
        <w:tab/>
      </w:r>
      <w:r w:rsidRPr="00EC2295">
        <w:rPr>
          <w:color w:val="002060"/>
          <w:szCs w:val="22"/>
        </w:rPr>
        <w:tab/>
        <w:t>Fano (PU)</w:t>
      </w:r>
    </w:p>
    <w:p w14:paraId="6D3B0DCA" w14:textId="77777777" w:rsidR="00EC2295" w:rsidRPr="00EC2295" w:rsidRDefault="00EC2295" w:rsidP="00EC2295">
      <w:pPr>
        <w:pStyle w:val="LndNormale1"/>
        <w:rPr>
          <w:color w:val="002060"/>
          <w:szCs w:val="22"/>
        </w:rPr>
      </w:pPr>
      <w:r w:rsidRPr="00EC2295">
        <w:rPr>
          <w:color w:val="002060"/>
          <w:szCs w:val="22"/>
        </w:rPr>
        <w:t>Matr. 949.786</w:t>
      </w:r>
      <w:r w:rsidRPr="00EC2295">
        <w:rPr>
          <w:color w:val="002060"/>
          <w:szCs w:val="22"/>
        </w:rPr>
        <w:tab/>
      </w:r>
      <w:r w:rsidRPr="00EC2295">
        <w:rPr>
          <w:color w:val="002060"/>
          <w:szCs w:val="22"/>
        </w:rPr>
        <w:tab/>
        <w:t>A.P.D. U.S.O. ORTEZZANO</w:t>
      </w:r>
      <w:r w:rsidRPr="00EC2295">
        <w:rPr>
          <w:color w:val="002060"/>
          <w:szCs w:val="22"/>
        </w:rPr>
        <w:tab/>
      </w:r>
      <w:r w:rsidRPr="00EC2295">
        <w:rPr>
          <w:color w:val="002060"/>
          <w:szCs w:val="22"/>
        </w:rPr>
        <w:tab/>
      </w:r>
      <w:r w:rsidRPr="00EC2295">
        <w:rPr>
          <w:color w:val="002060"/>
          <w:szCs w:val="22"/>
        </w:rPr>
        <w:tab/>
        <w:t>Ortezzano (FM)</w:t>
      </w:r>
    </w:p>
    <w:p w14:paraId="0D8D0196" w14:textId="77777777" w:rsidR="00EC2295" w:rsidRPr="00EC2295" w:rsidRDefault="00EC2295" w:rsidP="00EC2295">
      <w:pPr>
        <w:pStyle w:val="LndNormale1"/>
        <w:rPr>
          <w:color w:val="002060"/>
          <w:szCs w:val="22"/>
        </w:rPr>
      </w:pPr>
      <w:r w:rsidRPr="00EC2295">
        <w:rPr>
          <w:color w:val="002060"/>
          <w:szCs w:val="22"/>
        </w:rPr>
        <w:t>Matr. 947.899</w:t>
      </w:r>
      <w:r w:rsidRPr="00EC2295">
        <w:rPr>
          <w:color w:val="002060"/>
          <w:szCs w:val="22"/>
        </w:rPr>
        <w:tab/>
      </w:r>
      <w:r w:rsidRPr="00EC2295">
        <w:rPr>
          <w:color w:val="002060"/>
          <w:szCs w:val="22"/>
        </w:rPr>
        <w:tab/>
        <w:t>A.S.D. PEPERONCINO</w:t>
      </w:r>
      <w:r w:rsidRPr="00EC2295">
        <w:rPr>
          <w:color w:val="002060"/>
          <w:szCs w:val="22"/>
        </w:rPr>
        <w:tab/>
      </w:r>
      <w:r w:rsidRPr="00EC2295">
        <w:rPr>
          <w:color w:val="002060"/>
          <w:szCs w:val="22"/>
        </w:rPr>
        <w:tab/>
      </w:r>
      <w:r w:rsidRPr="00EC2295">
        <w:rPr>
          <w:color w:val="002060"/>
          <w:szCs w:val="22"/>
        </w:rPr>
        <w:tab/>
        <w:t>San Benedetto del Tronto (AP)</w:t>
      </w:r>
    </w:p>
    <w:p w14:paraId="7428E6A1" w14:textId="77777777" w:rsidR="00A22727" w:rsidRPr="00A22727" w:rsidRDefault="00A22727" w:rsidP="00A22727">
      <w:pPr>
        <w:pStyle w:val="LndNormale1"/>
        <w:rPr>
          <w:color w:val="002060"/>
          <w:szCs w:val="22"/>
        </w:rPr>
      </w:pPr>
      <w:r w:rsidRPr="00A22727">
        <w:rPr>
          <w:color w:val="002060"/>
          <w:szCs w:val="22"/>
        </w:rPr>
        <w:t>Matr. 919.563</w:t>
      </w:r>
      <w:r w:rsidRPr="00A22727">
        <w:rPr>
          <w:color w:val="002060"/>
          <w:szCs w:val="22"/>
        </w:rPr>
        <w:tab/>
      </w:r>
      <w:r w:rsidRPr="00A22727">
        <w:rPr>
          <w:color w:val="002060"/>
          <w:szCs w:val="22"/>
        </w:rPr>
        <w:tab/>
        <w:t>A.S.D. FUTSAL SAMBUCHETO</w:t>
      </w:r>
      <w:r w:rsidRPr="00A22727">
        <w:rPr>
          <w:color w:val="002060"/>
          <w:szCs w:val="22"/>
        </w:rPr>
        <w:tab/>
      </w:r>
      <w:r w:rsidRPr="00A22727">
        <w:rPr>
          <w:color w:val="002060"/>
          <w:szCs w:val="22"/>
        </w:rPr>
        <w:tab/>
        <w:t>Montecassiano (MC)</w:t>
      </w:r>
    </w:p>
    <w:p w14:paraId="6024B103" w14:textId="77777777" w:rsidR="00A22727" w:rsidRPr="00A22727" w:rsidRDefault="00A22727" w:rsidP="00A22727">
      <w:pPr>
        <w:pStyle w:val="LndNormale1"/>
        <w:rPr>
          <w:color w:val="002060"/>
          <w:szCs w:val="22"/>
        </w:rPr>
      </w:pPr>
      <w:r w:rsidRPr="00A22727">
        <w:rPr>
          <w:color w:val="002060"/>
          <w:szCs w:val="22"/>
        </w:rPr>
        <w:t>Matr. 931.052</w:t>
      </w:r>
      <w:r w:rsidRPr="00A22727">
        <w:rPr>
          <w:color w:val="002060"/>
          <w:szCs w:val="22"/>
        </w:rPr>
        <w:tab/>
      </w:r>
      <w:r w:rsidRPr="00A22727">
        <w:rPr>
          <w:color w:val="002060"/>
          <w:szCs w:val="22"/>
        </w:rPr>
        <w:tab/>
        <w:t>A.S.D. IL BORGO MONTELUPONE</w:t>
      </w:r>
      <w:r w:rsidRPr="00A22727">
        <w:rPr>
          <w:color w:val="002060"/>
          <w:szCs w:val="22"/>
        </w:rPr>
        <w:tab/>
      </w:r>
      <w:r w:rsidRPr="00A22727">
        <w:rPr>
          <w:color w:val="002060"/>
          <w:szCs w:val="22"/>
        </w:rPr>
        <w:tab/>
        <w:t>Montelupone (MC)</w:t>
      </w:r>
    </w:p>
    <w:p w14:paraId="7AA7AA1C" w14:textId="77777777" w:rsidR="00A22727" w:rsidRPr="00A22727" w:rsidRDefault="00A22727" w:rsidP="00A22727">
      <w:pPr>
        <w:pStyle w:val="LndNormale1"/>
        <w:rPr>
          <w:color w:val="002060"/>
          <w:szCs w:val="22"/>
          <w:lang w:val="en-US"/>
        </w:rPr>
      </w:pPr>
      <w:r w:rsidRPr="00A22727">
        <w:rPr>
          <w:color w:val="002060"/>
          <w:szCs w:val="22"/>
          <w:lang w:val="en-US"/>
        </w:rPr>
        <w:t>Matr. 948.456</w:t>
      </w:r>
      <w:r w:rsidRPr="00A22727">
        <w:rPr>
          <w:color w:val="002060"/>
          <w:szCs w:val="22"/>
          <w:lang w:val="en-US"/>
        </w:rPr>
        <w:tab/>
      </w:r>
      <w:r w:rsidRPr="00A22727">
        <w:rPr>
          <w:color w:val="002060"/>
          <w:szCs w:val="22"/>
          <w:lang w:val="en-US"/>
        </w:rPr>
        <w:tab/>
        <w:t>A.S.D. JESINA ACADEMY</w:t>
      </w:r>
      <w:r w:rsidRPr="00A22727">
        <w:rPr>
          <w:color w:val="002060"/>
          <w:szCs w:val="22"/>
          <w:lang w:val="en-US"/>
        </w:rPr>
        <w:tab/>
      </w:r>
      <w:r w:rsidRPr="00A22727">
        <w:rPr>
          <w:color w:val="002060"/>
          <w:szCs w:val="22"/>
          <w:lang w:val="en-US"/>
        </w:rPr>
        <w:tab/>
      </w:r>
      <w:r w:rsidRPr="00A22727">
        <w:rPr>
          <w:color w:val="002060"/>
          <w:szCs w:val="22"/>
          <w:lang w:val="en-US"/>
        </w:rPr>
        <w:tab/>
        <w:t>Jesi (AN)</w:t>
      </w:r>
    </w:p>
    <w:p w14:paraId="75828D10" w14:textId="77777777" w:rsidR="00EC2295" w:rsidRPr="00A22727" w:rsidRDefault="00EC2295" w:rsidP="00EC2295">
      <w:pPr>
        <w:pStyle w:val="LndNormale1"/>
        <w:rPr>
          <w:color w:val="002060"/>
          <w:szCs w:val="22"/>
        </w:rPr>
      </w:pPr>
    </w:p>
    <w:p w14:paraId="2C6A9A25" w14:textId="77777777" w:rsidR="00EC2295" w:rsidRPr="00EC2295" w:rsidRDefault="00EC2295" w:rsidP="00EC2295">
      <w:pPr>
        <w:pStyle w:val="LndNormale1"/>
        <w:rPr>
          <w:color w:val="002060"/>
        </w:rPr>
      </w:pPr>
      <w:r w:rsidRPr="00EC2295">
        <w:rPr>
          <w:color w:val="002060"/>
        </w:rPr>
        <w:t>Visto l’art.16 commi 1) e 2) N.O.I.F. si propone alla Presidenza Federale per la radiazione dai ruoli.</w:t>
      </w:r>
    </w:p>
    <w:p w14:paraId="10A856AF" w14:textId="77777777" w:rsidR="00EC2295" w:rsidRPr="00EC2295" w:rsidRDefault="00EC2295" w:rsidP="00EC2295">
      <w:pPr>
        <w:pStyle w:val="LndNormale1"/>
        <w:rPr>
          <w:color w:val="002060"/>
        </w:rPr>
      </w:pPr>
      <w:r w:rsidRPr="00EC2295">
        <w:rPr>
          <w:color w:val="002060"/>
        </w:rPr>
        <w:t>Ai sensi dell’art. 110 p.1) delle N.O.I.F. i calciatori tesserati per le suddette Società sono svincolati d’autorità dalla data del presente comunicato ufficiale.</w:t>
      </w:r>
    </w:p>
    <w:p w14:paraId="251237DD" w14:textId="77777777" w:rsidR="00EC2295" w:rsidRPr="00EC2295" w:rsidRDefault="00EC2295" w:rsidP="00EC2295">
      <w:pPr>
        <w:pStyle w:val="LndNormale1"/>
        <w:rPr>
          <w:color w:val="002060"/>
          <w:szCs w:val="22"/>
        </w:rPr>
      </w:pPr>
    </w:p>
    <w:p w14:paraId="46F5ED48" w14:textId="77777777" w:rsidR="00EC2295" w:rsidRPr="00EC2295" w:rsidRDefault="00EC2295" w:rsidP="00EC2295">
      <w:pPr>
        <w:pStyle w:val="LndNormale1"/>
        <w:rPr>
          <w:color w:val="002060"/>
          <w:szCs w:val="22"/>
        </w:rPr>
      </w:pPr>
    </w:p>
    <w:p w14:paraId="639CAE62" w14:textId="77777777" w:rsidR="00EC2295" w:rsidRPr="00EC2295" w:rsidRDefault="00EC2295" w:rsidP="00EC2295">
      <w:pPr>
        <w:pStyle w:val="LndNormale1"/>
        <w:rPr>
          <w:b/>
          <w:color w:val="002060"/>
          <w:sz w:val="28"/>
          <w:szCs w:val="28"/>
        </w:rPr>
      </w:pPr>
      <w:r w:rsidRPr="00EC2295">
        <w:rPr>
          <w:b/>
          <w:color w:val="002060"/>
          <w:sz w:val="28"/>
          <w:szCs w:val="28"/>
        </w:rPr>
        <w:t>SOCIETÀ AMATORI INATTIVE</w:t>
      </w:r>
    </w:p>
    <w:p w14:paraId="0CDACD88" w14:textId="77777777" w:rsidR="00EC2295" w:rsidRPr="00EC2295" w:rsidRDefault="00EC2295" w:rsidP="00EC2295">
      <w:pPr>
        <w:pStyle w:val="LndNormale1"/>
        <w:rPr>
          <w:color w:val="002060"/>
          <w:szCs w:val="22"/>
        </w:rPr>
      </w:pPr>
    </w:p>
    <w:p w14:paraId="410B8B69" w14:textId="77777777" w:rsidR="00EC2295" w:rsidRPr="00EC2295" w:rsidRDefault="00EC2295" w:rsidP="00EC2295">
      <w:pPr>
        <w:pStyle w:val="LndNormale1"/>
        <w:rPr>
          <w:color w:val="002060"/>
          <w:szCs w:val="22"/>
        </w:rPr>
      </w:pPr>
      <w:r w:rsidRPr="00EC2295">
        <w:rPr>
          <w:color w:val="002060"/>
          <w:szCs w:val="22"/>
        </w:rPr>
        <w:t>Le sottoindicate Società non svolgendo attività nel corso della stagione sportiva 2019/2020 vengono  dichiarate inattive</w:t>
      </w:r>
    </w:p>
    <w:p w14:paraId="72F00D0A" w14:textId="77777777" w:rsidR="00EC2295" w:rsidRPr="00EC2295" w:rsidRDefault="00EC2295" w:rsidP="00EC2295">
      <w:pPr>
        <w:pStyle w:val="LndNormale1"/>
        <w:rPr>
          <w:color w:val="002060"/>
          <w:szCs w:val="22"/>
        </w:rPr>
      </w:pPr>
    </w:p>
    <w:p w14:paraId="7E3126EC" w14:textId="77777777" w:rsidR="00EC2295" w:rsidRPr="00EC2295" w:rsidRDefault="00EC2295" w:rsidP="00EC2295">
      <w:pPr>
        <w:pStyle w:val="LndNormale1"/>
        <w:rPr>
          <w:color w:val="002060"/>
          <w:szCs w:val="22"/>
        </w:rPr>
      </w:pPr>
      <w:r w:rsidRPr="00EC2295">
        <w:rPr>
          <w:color w:val="002060"/>
          <w:szCs w:val="22"/>
        </w:rPr>
        <w:t>Matr. 700.519</w:t>
      </w:r>
      <w:r w:rsidRPr="00EC2295">
        <w:rPr>
          <w:color w:val="002060"/>
          <w:szCs w:val="22"/>
        </w:rPr>
        <w:tab/>
      </w:r>
      <w:r w:rsidRPr="00EC2295">
        <w:rPr>
          <w:color w:val="002060"/>
          <w:szCs w:val="22"/>
        </w:rPr>
        <w:tab/>
        <w:t xml:space="preserve">POL. ATLETICO SAMB </w:t>
      </w:r>
      <w:r w:rsidRPr="00EC2295">
        <w:rPr>
          <w:color w:val="002060"/>
          <w:szCs w:val="22"/>
        </w:rPr>
        <w:tab/>
      </w:r>
      <w:r w:rsidRPr="00EC2295">
        <w:rPr>
          <w:color w:val="002060"/>
          <w:szCs w:val="22"/>
        </w:rPr>
        <w:tab/>
      </w:r>
      <w:r w:rsidRPr="00EC2295">
        <w:rPr>
          <w:color w:val="002060"/>
          <w:szCs w:val="22"/>
        </w:rPr>
        <w:tab/>
        <w:t>Grottammare (AP)</w:t>
      </w:r>
    </w:p>
    <w:p w14:paraId="3EAF3A53" w14:textId="77777777" w:rsidR="00EC2295" w:rsidRPr="00EC2295" w:rsidRDefault="00EC2295" w:rsidP="00EC2295">
      <w:pPr>
        <w:pStyle w:val="LndNormale1"/>
        <w:rPr>
          <w:color w:val="002060"/>
          <w:szCs w:val="22"/>
        </w:rPr>
      </w:pPr>
      <w:r w:rsidRPr="00EC2295">
        <w:rPr>
          <w:color w:val="002060"/>
          <w:szCs w:val="22"/>
        </w:rPr>
        <w:t>Matr. 938.838</w:t>
      </w:r>
      <w:r w:rsidRPr="00EC2295">
        <w:rPr>
          <w:color w:val="002060"/>
          <w:szCs w:val="22"/>
        </w:rPr>
        <w:tab/>
      </w:r>
      <w:r w:rsidRPr="00EC2295">
        <w:rPr>
          <w:color w:val="002060"/>
          <w:szCs w:val="22"/>
        </w:rPr>
        <w:tab/>
        <w:t>A.S.D. LIBERO SPORT ASCOLI</w:t>
      </w:r>
      <w:r w:rsidRPr="00EC2295">
        <w:rPr>
          <w:color w:val="002060"/>
          <w:szCs w:val="22"/>
        </w:rPr>
        <w:tab/>
      </w:r>
      <w:r w:rsidRPr="00EC2295">
        <w:rPr>
          <w:color w:val="002060"/>
          <w:szCs w:val="22"/>
        </w:rPr>
        <w:tab/>
        <w:t>Ascoli Piceno</w:t>
      </w:r>
    </w:p>
    <w:p w14:paraId="635D4F1A" w14:textId="2D438D0C" w:rsidR="00EC2295" w:rsidRPr="00EC2295" w:rsidRDefault="00EC2295" w:rsidP="00EC2295">
      <w:pPr>
        <w:pStyle w:val="LndNormale1"/>
        <w:rPr>
          <w:color w:val="002060"/>
          <w:szCs w:val="22"/>
        </w:rPr>
      </w:pPr>
      <w:r w:rsidRPr="00EC2295">
        <w:rPr>
          <w:color w:val="002060"/>
          <w:szCs w:val="22"/>
        </w:rPr>
        <w:t>Matr. 946.032</w:t>
      </w:r>
      <w:r w:rsidRPr="00EC2295">
        <w:rPr>
          <w:color w:val="002060"/>
          <w:szCs w:val="22"/>
        </w:rPr>
        <w:tab/>
      </w:r>
      <w:r w:rsidRPr="00EC2295">
        <w:rPr>
          <w:color w:val="002060"/>
          <w:szCs w:val="22"/>
        </w:rPr>
        <w:tab/>
        <w:t>A</w:t>
      </w:r>
      <w:r w:rsidR="00CE7C48">
        <w:rPr>
          <w:color w:val="002060"/>
          <w:szCs w:val="22"/>
        </w:rPr>
        <w:t>.S.</w:t>
      </w:r>
      <w:r w:rsidRPr="00EC2295">
        <w:rPr>
          <w:color w:val="002060"/>
          <w:szCs w:val="22"/>
        </w:rPr>
        <w:t>D</w:t>
      </w:r>
      <w:r w:rsidR="00CE7C48">
        <w:rPr>
          <w:color w:val="002060"/>
          <w:szCs w:val="22"/>
        </w:rPr>
        <w:t>.</w:t>
      </w:r>
      <w:r w:rsidRPr="00EC2295">
        <w:rPr>
          <w:color w:val="002060"/>
          <w:szCs w:val="22"/>
        </w:rPr>
        <w:t xml:space="preserve"> PONTE D’ARLI</w:t>
      </w:r>
      <w:r w:rsidRPr="00EC2295">
        <w:rPr>
          <w:color w:val="002060"/>
          <w:szCs w:val="22"/>
        </w:rPr>
        <w:tab/>
      </w:r>
      <w:r w:rsidRPr="00EC2295">
        <w:rPr>
          <w:color w:val="002060"/>
          <w:szCs w:val="22"/>
        </w:rPr>
        <w:tab/>
      </w:r>
      <w:r w:rsidRPr="00EC2295">
        <w:rPr>
          <w:color w:val="002060"/>
          <w:szCs w:val="22"/>
        </w:rPr>
        <w:tab/>
        <w:t>Acquasanta Terme (AP).</w:t>
      </w:r>
    </w:p>
    <w:p w14:paraId="73E37EE7" w14:textId="77777777" w:rsidR="00EC2295" w:rsidRPr="00EC2295" w:rsidRDefault="00EC2295" w:rsidP="00F65E4B">
      <w:pPr>
        <w:pStyle w:val="LndNormale1"/>
        <w:rPr>
          <w:color w:val="002060"/>
          <w:szCs w:val="22"/>
        </w:rPr>
      </w:pPr>
    </w:p>
    <w:p w14:paraId="462454D9" w14:textId="77777777" w:rsidR="0059109C" w:rsidRPr="00666DC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6" w:name="_Toc396581753"/>
      <w:bookmarkStart w:id="7" w:name="_Toc18678742"/>
      <w:r w:rsidRPr="00EC2295">
        <w:rPr>
          <w:color w:val="FFFFFF" w:themeColor="background1"/>
        </w:rPr>
        <w:t>NOTIZIE SU ATTIVITA’ AGONISTICA</w:t>
      </w:r>
      <w:bookmarkEnd w:id="6"/>
      <w:bookmarkEnd w:id="7"/>
    </w:p>
    <w:p w14:paraId="077CFF7A" w14:textId="3239C522" w:rsidR="00770738" w:rsidRDefault="00770738" w:rsidP="00770738">
      <w:pPr>
        <w:pStyle w:val="breakline"/>
        <w:divId w:val="527259509"/>
        <w:rPr>
          <w:color w:val="002060"/>
        </w:rPr>
      </w:pPr>
    </w:p>
    <w:p w14:paraId="35BF106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CALCIO A CINQUE SERIE C1</w:t>
      </w:r>
    </w:p>
    <w:p w14:paraId="7DE44B0D" w14:textId="77777777" w:rsidR="00E84500" w:rsidRPr="003F36BA" w:rsidRDefault="00E84500" w:rsidP="00E84500">
      <w:pPr>
        <w:pStyle w:val="TITOLOPRINC"/>
        <w:divId w:val="527259509"/>
        <w:rPr>
          <w:color w:val="002060"/>
        </w:rPr>
      </w:pPr>
      <w:bookmarkStart w:id="8" w:name="_Hlk31189825"/>
      <w:r w:rsidRPr="003F36BA">
        <w:rPr>
          <w:color w:val="002060"/>
        </w:rPr>
        <w:t>RISULTATI</w:t>
      </w:r>
    </w:p>
    <w:bookmarkEnd w:id="8"/>
    <w:p w14:paraId="3A203CF1" w14:textId="77777777" w:rsidR="00E84500" w:rsidRPr="003F36BA" w:rsidRDefault="00E84500" w:rsidP="00E84500">
      <w:pPr>
        <w:pStyle w:val="breakline"/>
        <w:divId w:val="527259509"/>
        <w:rPr>
          <w:color w:val="002060"/>
        </w:rPr>
      </w:pPr>
    </w:p>
    <w:p w14:paraId="01CEAFEA" w14:textId="77777777" w:rsidR="00E84500" w:rsidRPr="003F36BA" w:rsidRDefault="00E84500" w:rsidP="00E84500">
      <w:pPr>
        <w:pStyle w:val="SOTTOTITOLOCAMPIONATO1"/>
        <w:divId w:val="527259509"/>
        <w:rPr>
          <w:color w:val="002060"/>
        </w:rPr>
      </w:pPr>
      <w:r w:rsidRPr="003F36BA">
        <w:rPr>
          <w:color w:val="002060"/>
        </w:rPr>
        <w:t>RISULTATI UFFICIALI GARE DEL 24/01/2020</w:t>
      </w:r>
    </w:p>
    <w:p w14:paraId="713F469F"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23853ED2"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30C50BF5"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1156CBB3"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7CED6" w14:textId="77777777" w:rsidR="00E84500" w:rsidRPr="003F36BA" w:rsidRDefault="00E84500" w:rsidP="00666DC1">
                  <w:pPr>
                    <w:pStyle w:val="HEADERTABELLA"/>
                    <w:rPr>
                      <w:color w:val="002060"/>
                    </w:rPr>
                  </w:pPr>
                  <w:r w:rsidRPr="003F36BA">
                    <w:rPr>
                      <w:color w:val="002060"/>
                    </w:rPr>
                    <w:t>GIRONE A - 4 Giornata - R</w:t>
                  </w:r>
                </w:p>
              </w:tc>
            </w:tr>
            <w:tr w:rsidR="00E84500" w:rsidRPr="003F36BA" w14:paraId="370CC030"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D15157" w14:textId="77777777" w:rsidR="00E84500" w:rsidRPr="003F36BA" w:rsidRDefault="00E84500" w:rsidP="00666DC1">
                  <w:pPr>
                    <w:pStyle w:val="ROWTABELLA"/>
                    <w:rPr>
                      <w:color w:val="002060"/>
                    </w:rPr>
                  </w:pPr>
                  <w:r w:rsidRPr="003F36BA">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2A6319" w14:textId="77777777" w:rsidR="00E84500" w:rsidRPr="003F36BA" w:rsidRDefault="00E84500" w:rsidP="00666DC1">
                  <w:pPr>
                    <w:pStyle w:val="ROWTABELLA"/>
                    <w:rPr>
                      <w:color w:val="002060"/>
                    </w:rPr>
                  </w:pPr>
                  <w:r w:rsidRPr="003F36BA">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28B6E2" w14:textId="77777777" w:rsidR="00E84500" w:rsidRPr="003F36BA" w:rsidRDefault="00E84500" w:rsidP="00666DC1">
                  <w:pPr>
                    <w:pStyle w:val="ROWTABELLA"/>
                    <w:jc w:val="center"/>
                    <w:rPr>
                      <w:color w:val="002060"/>
                    </w:rPr>
                  </w:pPr>
                  <w:r w:rsidRPr="003F36BA">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FCDF3C" w14:textId="77777777" w:rsidR="00E84500" w:rsidRPr="003F36BA" w:rsidRDefault="00E84500" w:rsidP="00666DC1">
                  <w:pPr>
                    <w:pStyle w:val="ROWTABELLA"/>
                    <w:jc w:val="center"/>
                    <w:rPr>
                      <w:color w:val="002060"/>
                    </w:rPr>
                  </w:pPr>
                  <w:r w:rsidRPr="003F36BA">
                    <w:rPr>
                      <w:color w:val="002060"/>
                    </w:rPr>
                    <w:t> </w:t>
                  </w:r>
                </w:p>
              </w:tc>
            </w:tr>
            <w:tr w:rsidR="00E84500" w:rsidRPr="003F36BA" w14:paraId="6D99CFE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35BE89" w14:textId="77777777" w:rsidR="00E84500" w:rsidRPr="003F36BA" w:rsidRDefault="00E84500" w:rsidP="00666DC1">
                  <w:pPr>
                    <w:pStyle w:val="ROWTABELLA"/>
                    <w:rPr>
                      <w:color w:val="002060"/>
                    </w:rPr>
                  </w:pPr>
                  <w:r w:rsidRPr="003F36B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DB8A73" w14:textId="77777777" w:rsidR="00E84500" w:rsidRPr="003F36BA" w:rsidRDefault="00E84500" w:rsidP="00666DC1">
                  <w:pPr>
                    <w:pStyle w:val="ROWTABELLA"/>
                    <w:rPr>
                      <w:color w:val="002060"/>
                    </w:rPr>
                  </w:pPr>
                  <w:r w:rsidRPr="003F36BA">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5B4135" w14:textId="77777777" w:rsidR="00E84500" w:rsidRPr="003F36BA" w:rsidRDefault="00E84500" w:rsidP="00666DC1">
                  <w:pPr>
                    <w:pStyle w:val="ROWTABELLA"/>
                    <w:jc w:val="center"/>
                    <w:rPr>
                      <w:color w:val="002060"/>
                    </w:rPr>
                  </w:pPr>
                  <w:r w:rsidRPr="003F36BA">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E16985" w14:textId="77777777" w:rsidR="00E84500" w:rsidRPr="003F36BA" w:rsidRDefault="00E84500" w:rsidP="00666DC1">
                  <w:pPr>
                    <w:pStyle w:val="ROWTABELLA"/>
                    <w:jc w:val="center"/>
                    <w:rPr>
                      <w:color w:val="002060"/>
                    </w:rPr>
                  </w:pPr>
                  <w:r w:rsidRPr="003F36BA">
                    <w:rPr>
                      <w:color w:val="002060"/>
                    </w:rPr>
                    <w:t> </w:t>
                  </w:r>
                </w:p>
              </w:tc>
            </w:tr>
            <w:tr w:rsidR="00E84500" w:rsidRPr="003F36BA" w14:paraId="6C6BF58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CADBA4" w14:textId="77777777" w:rsidR="00E84500" w:rsidRPr="003F36BA" w:rsidRDefault="00E84500" w:rsidP="00666DC1">
                  <w:pPr>
                    <w:pStyle w:val="ROWTABELLA"/>
                    <w:rPr>
                      <w:color w:val="002060"/>
                    </w:rPr>
                  </w:pPr>
                  <w:r w:rsidRPr="003F36BA">
                    <w:rPr>
                      <w:color w:val="002060"/>
                    </w:rPr>
                    <w:lastRenderedPageBreak/>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58F7EC" w14:textId="77777777" w:rsidR="00E84500" w:rsidRPr="003F36BA" w:rsidRDefault="00E84500" w:rsidP="00666DC1">
                  <w:pPr>
                    <w:pStyle w:val="ROWTABELLA"/>
                    <w:rPr>
                      <w:color w:val="002060"/>
                    </w:rPr>
                  </w:pPr>
                  <w:r w:rsidRPr="003F36BA">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BEE4E" w14:textId="77777777" w:rsidR="00E84500" w:rsidRPr="003F36BA" w:rsidRDefault="00E84500" w:rsidP="00666DC1">
                  <w:pPr>
                    <w:pStyle w:val="ROWTABELLA"/>
                    <w:jc w:val="center"/>
                    <w:rPr>
                      <w:color w:val="002060"/>
                    </w:rPr>
                  </w:pPr>
                  <w:r w:rsidRPr="003F36B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61EA72" w14:textId="77777777" w:rsidR="00E84500" w:rsidRPr="003F36BA" w:rsidRDefault="00E84500" w:rsidP="00666DC1">
                  <w:pPr>
                    <w:pStyle w:val="ROWTABELLA"/>
                    <w:jc w:val="center"/>
                    <w:rPr>
                      <w:color w:val="002060"/>
                    </w:rPr>
                  </w:pPr>
                  <w:r w:rsidRPr="003F36BA">
                    <w:rPr>
                      <w:color w:val="002060"/>
                    </w:rPr>
                    <w:t> </w:t>
                  </w:r>
                </w:p>
              </w:tc>
            </w:tr>
            <w:tr w:rsidR="00E84500" w:rsidRPr="003F36BA" w14:paraId="1FBAFFCB"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B6F4EB" w14:textId="77777777" w:rsidR="00E84500" w:rsidRPr="003F36BA" w:rsidRDefault="00E84500" w:rsidP="00666DC1">
                  <w:pPr>
                    <w:pStyle w:val="ROWTABELLA"/>
                    <w:rPr>
                      <w:color w:val="002060"/>
                    </w:rPr>
                  </w:pPr>
                  <w:r w:rsidRPr="003F36B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DE89C0"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57754C" w14:textId="77777777" w:rsidR="00E84500" w:rsidRPr="003F36BA" w:rsidRDefault="00E84500" w:rsidP="00666DC1">
                  <w:pPr>
                    <w:pStyle w:val="ROWTABELLA"/>
                    <w:jc w:val="center"/>
                    <w:rPr>
                      <w:color w:val="002060"/>
                    </w:rPr>
                  </w:pPr>
                  <w:r w:rsidRPr="003F36B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3BC9D6" w14:textId="77777777" w:rsidR="00E84500" w:rsidRPr="003F36BA" w:rsidRDefault="00E84500" w:rsidP="00666DC1">
                  <w:pPr>
                    <w:pStyle w:val="ROWTABELLA"/>
                    <w:jc w:val="center"/>
                    <w:rPr>
                      <w:color w:val="002060"/>
                    </w:rPr>
                  </w:pPr>
                  <w:r w:rsidRPr="003F36BA">
                    <w:rPr>
                      <w:color w:val="002060"/>
                    </w:rPr>
                    <w:t> </w:t>
                  </w:r>
                </w:p>
              </w:tc>
            </w:tr>
            <w:tr w:rsidR="00E84500" w:rsidRPr="003F36BA" w14:paraId="497728F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F3DB8C" w14:textId="77777777" w:rsidR="00E84500" w:rsidRPr="003F36BA" w:rsidRDefault="00E84500" w:rsidP="00666DC1">
                  <w:pPr>
                    <w:pStyle w:val="ROWTABELLA"/>
                    <w:rPr>
                      <w:color w:val="002060"/>
                    </w:rPr>
                  </w:pPr>
                  <w:r w:rsidRPr="003F36BA">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3A6AAB" w14:textId="77777777" w:rsidR="00E84500" w:rsidRPr="003F36BA" w:rsidRDefault="00E84500" w:rsidP="00666DC1">
                  <w:pPr>
                    <w:pStyle w:val="ROWTABELLA"/>
                    <w:rPr>
                      <w:color w:val="002060"/>
                    </w:rPr>
                  </w:pPr>
                  <w:r w:rsidRPr="003F36BA">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1AEFAC" w14:textId="77777777" w:rsidR="00E84500" w:rsidRPr="003F36BA" w:rsidRDefault="00E84500" w:rsidP="00666DC1">
                  <w:pPr>
                    <w:pStyle w:val="ROWTABELLA"/>
                    <w:jc w:val="center"/>
                    <w:rPr>
                      <w:color w:val="002060"/>
                    </w:rPr>
                  </w:pPr>
                  <w:r w:rsidRPr="003F36B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69733F" w14:textId="77777777" w:rsidR="00E84500" w:rsidRPr="003F36BA" w:rsidRDefault="00E84500" w:rsidP="00666DC1">
                  <w:pPr>
                    <w:pStyle w:val="ROWTABELLA"/>
                    <w:jc w:val="center"/>
                    <w:rPr>
                      <w:color w:val="002060"/>
                    </w:rPr>
                  </w:pPr>
                  <w:r w:rsidRPr="003F36BA">
                    <w:rPr>
                      <w:color w:val="002060"/>
                    </w:rPr>
                    <w:t> </w:t>
                  </w:r>
                </w:p>
              </w:tc>
            </w:tr>
            <w:tr w:rsidR="00E84500" w:rsidRPr="003F36BA" w14:paraId="3223651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6AF626" w14:textId="77777777" w:rsidR="00E84500" w:rsidRPr="003F36BA" w:rsidRDefault="00E84500" w:rsidP="00666DC1">
                  <w:pPr>
                    <w:pStyle w:val="ROWTABELLA"/>
                    <w:rPr>
                      <w:color w:val="002060"/>
                    </w:rPr>
                  </w:pPr>
                  <w:r w:rsidRPr="003F36BA">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720405" w14:textId="77777777" w:rsidR="00E84500" w:rsidRPr="003F36BA" w:rsidRDefault="00E84500" w:rsidP="00666DC1">
                  <w:pPr>
                    <w:pStyle w:val="ROWTABELLA"/>
                    <w:rPr>
                      <w:color w:val="002060"/>
                    </w:rPr>
                  </w:pPr>
                  <w:r w:rsidRPr="003F36BA">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11032B" w14:textId="77777777" w:rsidR="00E84500" w:rsidRPr="003F36BA" w:rsidRDefault="00E84500" w:rsidP="00666DC1">
                  <w:pPr>
                    <w:pStyle w:val="ROWTABELLA"/>
                    <w:jc w:val="center"/>
                    <w:rPr>
                      <w:color w:val="002060"/>
                    </w:rPr>
                  </w:pPr>
                  <w:r w:rsidRPr="003F36BA">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B349D0" w14:textId="77777777" w:rsidR="00E84500" w:rsidRPr="003F36BA" w:rsidRDefault="00E84500" w:rsidP="00666DC1">
                  <w:pPr>
                    <w:pStyle w:val="ROWTABELLA"/>
                    <w:jc w:val="center"/>
                    <w:rPr>
                      <w:color w:val="002060"/>
                    </w:rPr>
                  </w:pPr>
                  <w:r w:rsidRPr="003F36BA">
                    <w:rPr>
                      <w:color w:val="002060"/>
                    </w:rPr>
                    <w:t> </w:t>
                  </w:r>
                </w:p>
              </w:tc>
            </w:tr>
            <w:tr w:rsidR="00E84500" w:rsidRPr="003F36BA" w14:paraId="43FA92F4"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E9E37F"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C94532" w14:textId="77777777" w:rsidR="00E84500" w:rsidRPr="003F36BA" w:rsidRDefault="00E84500" w:rsidP="00666DC1">
                  <w:pPr>
                    <w:pStyle w:val="ROWTABELLA"/>
                    <w:rPr>
                      <w:color w:val="002060"/>
                    </w:rPr>
                  </w:pPr>
                  <w:r w:rsidRPr="003F36BA">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7062A3" w14:textId="77777777" w:rsidR="00E84500" w:rsidRPr="003F36BA" w:rsidRDefault="00E84500" w:rsidP="00666DC1">
                  <w:pPr>
                    <w:pStyle w:val="ROWTABELLA"/>
                    <w:jc w:val="center"/>
                    <w:rPr>
                      <w:color w:val="002060"/>
                    </w:rPr>
                  </w:pPr>
                  <w:r w:rsidRPr="003F36BA">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84C808" w14:textId="77777777" w:rsidR="00E84500" w:rsidRPr="003F36BA" w:rsidRDefault="00E84500" w:rsidP="00666DC1">
                  <w:pPr>
                    <w:pStyle w:val="ROWTABELLA"/>
                    <w:jc w:val="center"/>
                    <w:rPr>
                      <w:color w:val="002060"/>
                    </w:rPr>
                  </w:pPr>
                  <w:r w:rsidRPr="003F36BA">
                    <w:rPr>
                      <w:color w:val="002060"/>
                    </w:rPr>
                    <w:t> </w:t>
                  </w:r>
                </w:p>
              </w:tc>
            </w:tr>
            <w:tr w:rsidR="00E84500" w:rsidRPr="003F36BA" w14:paraId="1C91ED27"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7EE46F62" w14:textId="77777777" w:rsidR="00E84500" w:rsidRPr="003F36BA" w:rsidRDefault="00E84500" w:rsidP="00666DC1">
                  <w:pPr>
                    <w:pStyle w:val="ROWTABELLA"/>
                    <w:rPr>
                      <w:color w:val="002060"/>
                    </w:rPr>
                  </w:pPr>
                  <w:r w:rsidRPr="003F36BA">
                    <w:rPr>
                      <w:color w:val="002060"/>
                    </w:rPr>
                    <w:t>(1) - disputata il 25/01/2020</w:t>
                  </w:r>
                </w:p>
              </w:tc>
            </w:tr>
          </w:tbl>
          <w:p w14:paraId="2543B009" w14:textId="77777777" w:rsidR="00E84500" w:rsidRPr="003F36BA" w:rsidRDefault="00E84500" w:rsidP="00666DC1">
            <w:pPr>
              <w:rPr>
                <w:color w:val="002060"/>
              </w:rPr>
            </w:pPr>
          </w:p>
        </w:tc>
      </w:tr>
    </w:tbl>
    <w:p w14:paraId="126882CF" w14:textId="77777777" w:rsidR="00E84500" w:rsidRPr="003F36BA" w:rsidRDefault="00E84500" w:rsidP="00E84500">
      <w:pPr>
        <w:pStyle w:val="breakline"/>
        <w:divId w:val="527259509"/>
        <w:rPr>
          <w:color w:val="002060"/>
        </w:rPr>
      </w:pPr>
    </w:p>
    <w:p w14:paraId="4E6EF9A5" w14:textId="77777777" w:rsidR="00E84500" w:rsidRPr="003F36BA" w:rsidRDefault="00E84500" w:rsidP="00E84500">
      <w:pPr>
        <w:pStyle w:val="breakline"/>
        <w:divId w:val="527259509"/>
        <w:rPr>
          <w:color w:val="002060"/>
        </w:rPr>
      </w:pPr>
    </w:p>
    <w:p w14:paraId="126BFC7F" w14:textId="77777777" w:rsidR="00E84500" w:rsidRPr="003F36BA" w:rsidRDefault="00E84500" w:rsidP="00E84500">
      <w:pPr>
        <w:pStyle w:val="TITOLOPRINC"/>
        <w:divId w:val="527259509"/>
        <w:rPr>
          <w:color w:val="002060"/>
        </w:rPr>
      </w:pPr>
      <w:r w:rsidRPr="003F36BA">
        <w:rPr>
          <w:color w:val="002060"/>
        </w:rPr>
        <w:t>GIUDICE SPORTIVO</w:t>
      </w:r>
    </w:p>
    <w:p w14:paraId="53C24789"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F3F43D6" w14:textId="77777777" w:rsidR="00E84500" w:rsidRPr="003F36BA" w:rsidRDefault="00E84500" w:rsidP="00E84500">
      <w:pPr>
        <w:pStyle w:val="titolo10"/>
        <w:divId w:val="527259509"/>
        <w:rPr>
          <w:color w:val="002060"/>
        </w:rPr>
      </w:pPr>
      <w:r w:rsidRPr="003F36BA">
        <w:rPr>
          <w:color w:val="002060"/>
        </w:rPr>
        <w:t xml:space="preserve">GARE DEL 24/ 1/2020 </w:t>
      </w:r>
    </w:p>
    <w:p w14:paraId="191A4641"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005F977"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0401982" w14:textId="77777777" w:rsidR="00E84500" w:rsidRPr="003F36BA" w:rsidRDefault="00E84500" w:rsidP="00E84500">
      <w:pPr>
        <w:pStyle w:val="titolo30"/>
        <w:divId w:val="527259509"/>
        <w:rPr>
          <w:color w:val="002060"/>
        </w:rPr>
      </w:pPr>
      <w:r w:rsidRPr="003F36BA">
        <w:rPr>
          <w:color w:val="002060"/>
        </w:rPr>
        <w:t xml:space="preserve">DIRIGENTI </w:t>
      </w:r>
    </w:p>
    <w:p w14:paraId="561F4A72"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DB272B9" w14:textId="77777777" w:rsidTr="00E84500">
        <w:trPr>
          <w:divId w:val="527259509"/>
        </w:trPr>
        <w:tc>
          <w:tcPr>
            <w:tcW w:w="2200" w:type="dxa"/>
            <w:tcMar>
              <w:top w:w="20" w:type="dxa"/>
              <w:left w:w="20" w:type="dxa"/>
              <w:bottom w:w="20" w:type="dxa"/>
              <w:right w:w="20" w:type="dxa"/>
            </w:tcMar>
            <w:vAlign w:val="center"/>
          </w:tcPr>
          <w:p w14:paraId="0977D66D" w14:textId="77777777" w:rsidR="00E84500" w:rsidRPr="003F36BA" w:rsidRDefault="00E84500" w:rsidP="00666DC1">
            <w:pPr>
              <w:pStyle w:val="movimento"/>
              <w:rPr>
                <w:color w:val="002060"/>
              </w:rPr>
            </w:pPr>
            <w:r w:rsidRPr="003F36BA">
              <w:rPr>
                <w:color w:val="002060"/>
              </w:rPr>
              <w:t>PAVONE FABRIZIO</w:t>
            </w:r>
          </w:p>
        </w:tc>
        <w:tc>
          <w:tcPr>
            <w:tcW w:w="2200" w:type="dxa"/>
            <w:tcMar>
              <w:top w:w="20" w:type="dxa"/>
              <w:left w:w="20" w:type="dxa"/>
              <w:bottom w:w="20" w:type="dxa"/>
              <w:right w:w="20" w:type="dxa"/>
            </w:tcMar>
            <w:vAlign w:val="center"/>
          </w:tcPr>
          <w:p w14:paraId="5569D35C"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57DE605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23B7D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A51583A" w14:textId="77777777" w:rsidR="00E84500" w:rsidRPr="003F36BA" w:rsidRDefault="00E84500" w:rsidP="00666DC1">
            <w:pPr>
              <w:pStyle w:val="movimento2"/>
              <w:rPr>
                <w:color w:val="002060"/>
              </w:rPr>
            </w:pPr>
            <w:r w:rsidRPr="003F36BA">
              <w:rPr>
                <w:color w:val="002060"/>
              </w:rPr>
              <w:t> </w:t>
            </w:r>
          </w:p>
        </w:tc>
      </w:tr>
    </w:tbl>
    <w:p w14:paraId="21E8124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040EA22" w14:textId="77777777" w:rsidTr="00E84500">
        <w:trPr>
          <w:divId w:val="527259509"/>
        </w:trPr>
        <w:tc>
          <w:tcPr>
            <w:tcW w:w="2200" w:type="dxa"/>
            <w:tcMar>
              <w:top w:w="20" w:type="dxa"/>
              <w:left w:w="20" w:type="dxa"/>
              <w:bottom w:w="20" w:type="dxa"/>
              <w:right w:w="20" w:type="dxa"/>
            </w:tcMar>
            <w:vAlign w:val="center"/>
          </w:tcPr>
          <w:p w14:paraId="5F11026E" w14:textId="77777777" w:rsidR="00E84500" w:rsidRPr="003F36BA" w:rsidRDefault="00E84500" w:rsidP="00666DC1">
            <w:pPr>
              <w:pStyle w:val="movimento"/>
              <w:rPr>
                <w:color w:val="002060"/>
              </w:rPr>
            </w:pPr>
            <w:r w:rsidRPr="003F36BA">
              <w:rPr>
                <w:color w:val="002060"/>
              </w:rPr>
              <w:t>PERUGINI ROBERTO</w:t>
            </w:r>
          </w:p>
        </w:tc>
        <w:tc>
          <w:tcPr>
            <w:tcW w:w="2200" w:type="dxa"/>
            <w:tcMar>
              <w:top w:w="20" w:type="dxa"/>
              <w:left w:w="20" w:type="dxa"/>
              <w:bottom w:w="20" w:type="dxa"/>
              <w:right w:w="20" w:type="dxa"/>
            </w:tcMar>
            <w:vAlign w:val="center"/>
          </w:tcPr>
          <w:p w14:paraId="2A97265B"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03A7363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0D7CEE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229FFA3" w14:textId="77777777" w:rsidR="00E84500" w:rsidRPr="003F36BA" w:rsidRDefault="00E84500" w:rsidP="00666DC1">
            <w:pPr>
              <w:pStyle w:val="movimento2"/>
              <w:rPr>
                <w:color w:val="002060"/>
              </w:rPr>
            </w:pPr>
            <w:r w:rsidRPr="003F36BA">
              <w:rPr>
                <w:color w:val="002060"/>
              </w:rPr>
              <w:t> </w:t>
            </w:r>
          </w:p>
        </w:tc>
      </w:tr>
    </w:tbl>
    <w:p w14:paraId="2562CCA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5A5111C1" w14:textId="77777777" w:rsidR="00E84500" w:rsidRPr="003F36BA" w:rsidRDefault="00E84500" w:rsidP="00E84500">
      <w:pPr>
        <w:pStyle w:val="titolo30"/>
        <w:divId w:val="527259509"/>
        <w:rPr>
          <w:color w:val="002060"/>
        </w:rPr>
      </w:pPr>
      <w:r w:rsidRPr="003F36BA">
        <w:rPr>
          <w:color w:val="002060"/>
        </w:rPr>
        <w:t xml:space="preserve">ALLENATORI </w:t>
      </w:r>
    </w:p>
    <w:p w14:paraId="73230E13" w14:textId="77777777" w:rsidR="00E84500" w:rsidRPr="003F36BA" w:rsidRDefault="00E84500" w:rsidP="00E84500">
      <w:pPr>
        <w:pStyle w:val="titolo20"/>
        <w:divId w:val="527259509"/>
        <w:rPr>
          <w:color w:val="002060"/>
        </w:rPr>
      </w:pPr>
      <w:r w:rsidRPr="003F36BA">
        <w:rPr>
          <w:color w:val="002060"/>
        </w:rPr>
        <w:t xml:space="preserve">SQUALIFICA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5768634" w14:textId="77777777" w:rsidTr="00E84500">
        <w:trPr>
          <w:divId w:val="527259509"/>
        </w:trPr>
        <w:tc>
          <w:tcPr>
            <w:tcW w:w="2200" w:type="dxa"/>
            <w:tcMar>
              <w:top w:w="20" w:type="dxa"/>
              <w:left w:w="20" w:type="dxa"/>
              <w:bottom w:w="20" w:type="dxa"/>
              <w:right w:w="20" w:type="dxa"/>
            </w:tcMar>
            <w:vAlign w:val="center"/>
          </w:tcPr>
          <w:p w14:paraId="22DFDD80" w14:textId="77777777" w:rsidR="00E84500" w:rsidRPr="003F36BA" w:rsidRDefault="00E84500" w:rsidP="00666DC1">
            <w:pPr>
              <w:pStyle w:val="movimento"/>
              <w:rPr>
                <w:color w:val="002060"/>
              </w:rPr>
            </w:pPr>
            <w:r w:rsidRPr="003F36BA">
              <w:rPr>
                <w:color w:val="002060"/>
              </w:rPr>
              <w:t>BARGONI ENZO</w:t>
            </w:r>
          </w:p>
        </w:tc>
        <w:tc>
          <w:tcPr>
            <w:tcW w:w="2200" w:type="dxa"/>
            <w:tcMar>
              <w:top w:w="20" w:type="dxa"/>
              <w:left w:w="20" w:type="dxa"/>
              <w:bottom w:w="20" w:type="dxa"/>
              <w:right w:w="20" w:type="dxa"/>
            </w:tcMar>
            <w:vAlign w:val="center"/>
          </w:tcPr>
          <w:p w14:paraId="01412EE0"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3CB003C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8D5F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594B87E" w14:textId="77777777" w:rsidR="00E84500" w:rsidRPr="003F36BA" w:rsidRDefault="00E84500" w:rsidP="00666DC1">
            <w:pPr>
              <w:pStyle w:val="movimento2"/>
              <w:rPr>
                <w:color w:val="002060"/>
              </w:rPr>
            </w:pPr>
            <w:r w:rsidRPr="003F36BA">
              <w:rPr>
                <w:color w:val="002060"/>
              </w:rPr>
              <w:t> </w:t>
            </w:r>
          </w:p>
        </w:tc>
      </w:tr>
    </w:tbl>
    <w:p w14:paraId="2F0736DC"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42D051B7"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CDBB15F"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078A73D" w14:textId="77777777" w:rsidTr="00E84500">
        <w:trPr>
          <w:divId w:val="527259509"/>
        </w:trPr>
        <w:tc>
          <w:tcPr>
            <w:tcW w:w="2200" w:type="dxa"/>
            <w:tcMar>
              <w:top w:w="20" w:type="dxa"/>
              <w:left w:w="20" w:type="dxa"/>
              <w:bottom w:w="20" w:type="dxa"/>
              <w:right w:w="20" w:type="dxa"/>
            </w:tcMar>
            <w:vAlign w:val="center"/>
          </w:tcPr>
          <w:p w14:paraId="233065D3" w14:textId="77777777" w:rsidR="00E84500" w:rsidRPr="003F36BA" w:rsidRDefault="00E84500" w:rsidP="00666DC1">
            <w:pPr>
              <w:pStyle w:val="movimento"/>
              <w:rPr>
                <w:color w:val="002060"/>
              </w:rPr>
            </w:pPr>
            <w:r w:rsidRPr="003F36BA">
              <w:rPr>
                <w:color w:val="002060"/>
              </w:rPr>
              <w:t>BACALONI RUDY</w:t>
            </w:r>
          </w:p>
        </w:tc>
        <w:tc>
          <w:tcPr>
            <w:tcW w:w="2200" w:type="dxa"/>
            <w:tcMar>
              <w:top w:w="20" w:type="dxa"/>
              <w:left w:w="20" w:type="dxa"/>
              <w:bottom w:w="20" w:type="dxa"/>
              <w:right w:w="20" w:type="dxa"/>
            </w:tcMar>
            <w:vAlign w:val="center"/>
          </w:tcPr>
          <w:p w14:paraId="12BF211A" w14:textId="77777777" w:rsidR="00E84500" w:rsidRPr="003F36BA" w:rsidRDefault="00E84500" w:rsidP="00666DC1">
            <w:pPr>
              <w:pStyle w:val="movimento2"/>
              <w:rPr>
                <w:color w:val="002060"/>
              </w:rPr>
            </w:pPr>
            <w:r w:rsidRPr="003F36BA">
              <w:rPr>
                <w:color w:val="002060"/>
              </w:rPr>
              <w:t xml:space="preserve">(MONTELUPONE CALCIO A 5) </w:t>
            </w:r>
          </w:p>
        </w:tc>
        <w:tc>
          <w:tcPr>
            <w:tcW w:w="800" w:type="dxa"/>
            <w:tcMar>
              <w:top w:w="20" w:type="dxa"/>
              <w:left w:w="20" w:type="dxa"/>
              <w:bottom w:w="20" w:type="dxa"/>
              <w:right w:w="20" w:type="dxa"/>
            </w:tcMar>
            <w:vAlign w:val="center"/>
          </w:tcPr>
          <w:p w14:paraId="4965A6E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BC1D30C" w14:textId="77777777" w:rsidR="00E84500" w:rsidRPr="003F36BA" w:rsidRDefault="00E84500" w:rsidP="00666DC1">
            <w:pPr>
              <w:pStyle w:val="movimento"/>
              <w:rPr>
                <w:color w:val="002060"/>
              </w:rPr>
            </w:pPr>
            <w:r w:rsidRPr="003F36BA">
              <w:rPr>
                <w:color w:val="002060"/>
              </w:rPr>
              <w:t>PALMIERI EDOARDO</w:t>
            </w:r>
          </w:p>
        </w:tc>
        <w:tc>
          <w:tcPr>
            <w:tcW w:w="2200" w:type="dxa"/>
            <w:tcMar>
              <w:top w:w="20" w:type="dxa"/>
              <w:left w:w="20" w:type="dxa"/>
              <w:bottom w:w="20" w:type="dxa"/>
              <w:right w:w="20" w:type="dxa"/>
            </w:tcMar>
            <w:vAlign w:val="center"/>
          </w:tcPr>
          <w:p w14:paraId="35CA645A" w14:textId="77777777" w:rsidR="00E84500" w:rsidRPr="003F36BA" w:rsidRDefault="00E84500" w:rsidP="00666DC1">
            <w:pPr>
              <w:pStyle w:val="movimento2"/>
              <w:rPr>
                <w:color w:val="002060"/>
              </w:rPr>
            </w:pPr>
            <w:r w:rsidRPr="003F36BA">
              <w:rPr>
                <w:color w:val="002060"/>
              </w:rPr>
              <w:t xml:space="preserve">(MONTELUPONE CALCIO A 5) </w:t>
            </w:r>
          </w:p>
        </w:tc>
      </w:tr>
      <w:tr w:rsidR="00E84500" w:rsidRPr="003F36BA" w14:paraId="0FC9D8B4" w14:textId="77777777" w:rsidTr="00E84500">
        <w:trPr>
          <w:divId w:val="527259509"/>
        </w:trPr>
        <w:tc>
          <w:tcPr>
            <w:tcW w:w="2200" w:type="dxa"/>
            <w:tcMar>
              <w:top w:w="20" w:type="dxa"/>
              <w:left w:w="20" w:type="dxa"/>
              <w:bottom w:w="20" w:type="dxa"/>
              <w:right w:w="20" w:type="dxa"/>
            </w:tcMar>
            <w:vAlign w:val="center"/>
          </w:tcPr>
          <w:p w14:paraId="1FB4A122" w14:textId="77777777" w:rsidR="00E84500" w:rsidRPr="003F36BA" w:rsidRDefault="00E84500" w:rsidP="00666DC1">
            <w:pPr>
              <w:pStyle w:val="movimento"/>
              <w:rPr>
                <w:color w:val="002060"/>
              </w:rPr>
            </w:pPr>
            <w:r w:rsidRPr="003F36BA">
              <w:rPr>
                <w:color w:val="002060"/>
              </w:rPr>
              <w:t>DE MELO GABRIEL</w:t>
            </w:r>
          </w:p>
        </w:tc>
        <w:tc>
          <w:tcPr>
            <w:tcW w:w="2200" w:type="dxa"/>
            <w:tcMar>
              <w:top w:w="20" w:type="dxa"/>
              <w:left w:w="20" w:type="dxa"/>
              <w:bottom w:w="20" w:type="dxa"/>
              <w:right w:w="20" w:type="dxa"/>
            </w:tcMar>
            <w:vAlign w:val="center"/>
          </w:tcPr>
          <w:p w14:paraId="6F966440"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7790CF5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6FA350" w14:textId="77777777" w:rsidR="00E84500" w:rsidRPr="003F36BA" w:rsidRDefault="00E84500" w:rsidP="00666DC1">
            <w:pPr>
              <w:pStyle w:val="movimento"/>
              <w:rPr>
                <w:color w:val="002060"/>
              </w:rPr>
            </w:pPr>
            <w:r w:rsidRPr="003F36BA">
              <w:rPr>
                <w:color w:val="002060"/>
              </w:rPr>
              <w:t>MARCHETTI ANDREA</w:t>
            </w:r>
          </w:p>
        </w:tc>
        <w:tc>
          <w:tcPr>
            <w:tcW w:w="2200" w:type="dxa"/>
            <w:tcMar>
              <w:top w:w="20" w:type="dxa"/>
              <w:left w:w="20" w:type="dxa"/>
              <w:bottom w:w="20" w:type="dxa"/>
              <w:right w:w="20" w:type="dxa"/>
            </w:tcMar>
            <w:vAlign w:val="center"/>
          </w:tcPr>
          <w:p w14:paraId="1AD8F208" w14:textId="77777777" w:rsidR="00E84500" w:rsidRPr="003F36BA" w:rsidRDefault="00E84500" w:rsidP="00666DC1">
            <w:pPr>
              <w:pStyle w:val="movimento2"/>
              <w:rPr>
                <w:color w:val="002060"/>
              </w:rPr>
            </w:pPr>
            <w:r w:rsidRPr="003F36BA">
              <w:rPr>
                <w:color w:val="002060"/>
              </w:rPr>
              <w:t xml:space="preserve">(PIEVE D ICO CALCIO A 5) </w:t>
            </w:r>
          </w:p>
        </w:tc>
      </w:tr>
    </w:tbl>
    <w:p w14:paraId="4D8B22EB"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EE4CE1C" w14:textId="77777777" w:rsidTr="00E84500">
        <w:trPr>
          <w:divId w:val="527259509"/>
        </w:trPr>
        <w:tc>
          <w:tcPr>
            <w:tcW w:w="2200" w:type="dxa"/>
            <w:tcMar>
              <w:top w:w="20" w:type="dxa"/>
              <w:left w:w="20" w:type="dxa"/>
              <w:bottom w:w="20" w:type="dxa"/>
              <w:right w:w="20" w:type="dxa"/>
            </w:tcMar>
            <w:vAlign w:val="center"/>
          </w:tcPr>
          <w:p w14:paraId="6DC76DAE" w14:textId="77777777" w:rsidR="00E84500" w:rsidRPr="003F36BA" w:rsidRDefault="00E84500" w:rsidP="00666DC1">
            <w:pPr>
              <w:pStyle w:val="movimento"/>
              <w:rPr>
                <w:color w:val="002060"/>
              </w:rPr>
            </w:pPr>
            <w:r w:rsidRPr="003F36BA">
              <w:rPr>
                <w:color w:val="002060"/>
              </w:rPr>
              <w:t>DI MATTEO YURI</w:t>
            </w:r>
          </w:p>
        </w:tc>
        <w:tc>
          <w:tcPr>
            <w:tcW w:w="2200" w:type="dxa"/>
            <w:tcMar>
              <w:top w:w="20" w:type="dxa"/>
              <w:left w:w="20" w:type="dxa"/>
              <w:bottom w:w="20" w:type="dxa"/>
              <w:right w:w="20" w:type="dxa"/>
            </w:tcMar>
            <w:vAlign w:val="center"/>
          </w:tcPr>
          <w:p w14:paraId="16C7A406"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03EC3EB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92FBA38" w14:textId="77777777" w:rsidR="00E84500" w:rsidRPr="003F36BA" w:rsidRDefault="00E84500" w:rsidP="00666DC1">
            <w:pPr>
              <w:pStyle w:val="movimento"/>
              <w:rPr>
                <w:color w:val="002060"/>
              </w:rPr>
            </w:pPr>
            <w:r w:rsidRPr="003F36BA">
              <w:rPr>
                <w:color w:val="002060"/>
              </w:rPr>
              <w:t>BUZZO MANUEL</w:t>
            </w:r>
          </w:p>
        </w:tc>
        <w:tc>
          <w:tcPr>
            <w:tcW w:w="2200" w:type="dxa"/>
            <w:tcMar>
              <w:top w:w="20" w:type="dxa"/>
              <w:left w:w="20" w:type="dxa"/>
              <w:bottom w:w="20" w:type="dxa"/>
              <w:right w:w="20" w:type="dxa"/>
            </w:tcMar>
            <w:vAlign w:val="center"/>
          </w:tcPr>
          <w:p w14:paraId="5707BCDA" w14:textId="77777777" w:rsidR="00E84500" w:rsidRPr="003F36BA" w:rsidRDefault="00E84500" w:rsidP="00666DC1">
            <w:pPr>
              <w:pStyle w:val="movimento2"/>
              <w:rPr>
                <w:color w:val="002060"/>
              </w:rPr>
            </w:pPr>
            <w:r w:rsidRPr="003F36BA">
              <w:rPr>
                <w:color w:val="002060"/>
              </w:rPr>
              <w:t xml:space="preserve">(JESI CALCIO A 5) </w:t>
            </w:r>
          </w:p>
        </w:tc>
      </w:tr>
      <w:tr w:rsidR="00E84500" w:rsidRPr="003F36BA" w14:paraId="5F867C19" w14:textId="77777777" w:rsidTr="00E84500">
        <w:trPr>
          <w:divId w:val="527259509"/>
        </w:trPr>
        <w:tc>
          <w:tcPr>
            <w:tcW w:w="2200" w:type="dxa"/>
            <w:tcMar>
              <w:top w:w="20" w:type="dxa"/>
              <w:left w:w="20" w:type="dxa"/>
              <w:bottom w:w="20" w:type="dxa"/>
              <w:right w:w="20" w:type="dxa"/>
            </w:tcMar>
            <w:vAlign w:val="center"/>
          </w:tcPr>
          <w:p w14:paraId="0AC3FCFD" w14:textId="77777777" w:rsidR="00E84500" w:rsidRPr="003F36BA" w:rsidRDefault="00E84500" w:rsidP="00666DC1">
            <w:pPr>
              <w:pStyle w:val="movimento"/>
              <w:rPr>
                <w:color w:val="002060"/>
              </w:rPr>
            </w:pPr>
            <w:r w:rsidRPr="003F36BA">
              <w:rPr>
                <w:color w:val="002060"/>
              </w:rPr>
              <w:t>SCOCCIA ANDREA</w:t>
            </w:r>
          </w:p>
        </w:tc>
        <w:tc>
          <w:tcPr>
            <w:tcW w:w="2200" w:type="dxa"/>
            <w:tcMar>
              <w:top w:w="20" w:type="dxa"/>
              <w:left w:w="20" w:type="dxa"/>
              <w:bottom w:w="20" w:type="dxa"/>
              <w:right w:w="20" w:type="dxa"/>
            </w:tcMar>
            <w:vAlign w:val="center"/>
          </w:tcPr>
          <w:p w14:paraId="1BCD3035" w14:textId="77777777" w:rsidR="00E84500" w:rsidRPr="003F36BA" w:rsidRDefault="00E84500" w:rsidP="00666DC1">
            <w:pPr>
              <w:pStyle w:val="movimento2"/>
              <w:rPr>
                <w:color w:val="002060"/>
              </w:rPr>
            </w:pPr>
            <w:r w:rsidRPr="003F36BA">
              <w:rPr>
                <w:color w:val="002060"/>
              </w:rPr>
              <w:t xml:space="preserve">(REAL SAN GIORGIO) </w:t>
            </w:r>
          </w:p>
        </w:tc>
        <w:tc>
          <w:tcPr>
            <w:tcW w:w="800" w:type="dxa"/>
            <w:tcMar>
              <w:top w:w="20" w:type="dxa"/>
              <w:left w:w="20" w:type="dxa"/>
              <w:bottom w:w="20" w:type="dxa"/>
              <w:right w:w="20" w:type="dxa"/>
            </w:tcMar>
            <w:vAlign w:val="center"/>
          </w:tcPr>
          <w:p w14:paraId="29BF20D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45CC6A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63DE4FD" w14:textId="77777777" w:rsidR="00E84500" w:rsidRPr="003F36BA" w:rsidRDefault="00E84500" w:rsidP="00666DC1">
            <w:pPr>
              <w:pStyle w:val="movimento2"/>
              <w:rPr>
                <w:color w:val="002060"/>
              </w:rPr>
            </w:pPr>
            <w:r w:rsidRPr="003F36BA">
              <w:rPr>
                <w:color w:val="002060"/>
              </w:rPr>
              <w:t> </w:t>
            </w:r>
          </w:p>
        </w:tc>
      </w:tr>
    </w:tbl>
    <w:p w14:paraId="4553C225"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7369F88" w14:textId="77777777" w:rsidTr="00E84500">
        <w:trPr>
          <w:divId w:val="527259509"/>
        </w:trPr>
        <w:tc>
          <w:tcPr>
            <w:tcW w:w="2200" w:type="dxa"/>
            <w:tcMar>
              <w:top w:w="20" w:type="dxa"/>
              <w:left w:w="20" w:type="dxa"/>
              <w:bottom w:w="20" w:type="dxa"/>
              <w:right w:w="20" w:type="dxa"/>
            </w:tcMar>
            <w:vAlign w:val="center"/>
          </w:tcPr>
          <w:p w14:paraId="394BD0F8" w14:textId="77777777" w:rsidR="00E84500" w:rsidRPr="003F36BA" w:rsidRDefault="00E84500" w:rsidP="00666DC1">
            <w:pPr>
              <w:pStyle w:val="movimento"/>
              <w:rPr>
                <w:color w:val="002060"/>
              </w:rPr>
            </w:pPr>
            <w:r w:rsidRPr="003F36BA">
              <w:rPr>
                <w:color w:val="002060"/>
              </w:rPr>
              <w:t>CHIAPPORI STEFANO</w:t>
            </w:r>
          </w:p>
        </w:tc>
        <w:tc>
          <w:tcPr>
            <w:tcW w:w="2200" w:type="dxa"/>
            <w:tcMar>
              <w:top w:w="20" w:type="dxa"/>
              <w:left w:w="20" w:type="dxa"/>
              <w:bottom w:w="20" w:type="dxa"/>
              <w:right w:w="20" w:type="dxa"/>
            </w:tcMar>
            <w:vAlign w:val="center"/>
          </w:tcPr>
          <w:p w14:paraId="2C9C9788"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0E6E034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81014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1AE100" w14:textId="77777777" w:rsidR="00E84500" w:rsidRPr="003F36BA" w:rsidRDefault="00E84500" w:rsidP="00666DC1">
            <w:pPr>
              <w:pStyle w:val="movimento2"/>
              <w:rPr>
                <w:color w:val="002060"/>
              </w:rPr>
            </w:pPr>
            <w:r w:rsidRPr="003F36BA">
              <w:rPr>
                <w:color w:val="002060"/>
              </w:rPr>
              <w:t> </w:t>
            </w:r>
          </w:p>
        </w:tc>
      </w:tr>
    </w:tbl>
    <w:p w14:paraId="7592F8C6" w14:textId="77777777" w:rsidR="00E84500" w:rsidRPr="003F36BA" w:rsidRDefault="00E84500" w:rsidP="00E84500">
      <w:pPr>
        <w:pStyle w:val="titolo20"/>
        <w:divId w:val="527259509"/>
        <w:rPr>
          <w:color w:val="002060"/>
        </w:rPr>
      </w:pPr>
      <w:r w:rsidRPr="003F36BA">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E32187E" w14:textId="77777777" w:rsidTr="00E84500">
        <w:trPr>
          <w:divId w:val="527259509"/>
        </w:trPr>
        <w:tc>
          <w:tcPr>
            <w:tcW w:w="2200" w:type="dxa"/>
            <w:tcMar>
              <w:top w:w="20" w:type="dxa"/>
              <w:left w:w="20" w:type="dxa"/>
              <w:bottom w:w="20" w:type="dxa"/>
              <w:right w:w="20" w:type="dxa"/>
            </w:tcMar>
            <w:vAlign w:val="center"/>
          </w:tcPr>
          <w:p w14:paraId="225EB200" w14:textId="77777777" w:rsidR="00E84500" w:rsidRPr="003F36BA" w:rsidRDefault="00E84500" w:rsidP="00666DC1">
            <w:pPr>
              <w:pStyle w:val="movimento"/>
              <w:rPr>
                <w:color w:val="002060"/>
              </w:rPr>
            </w:pPr>
            <w:r w:rsidRPr="003F36BA">
              <w:rPr>
                <w:color w:val="002060"/>
              </w:rPr>
              <w:t>CIAVATTINI FRANCESCO</w:t>
            </w:r>
          </w:p>
        </w:tc>
        <w:tc>
          <w:tcPr>
            <w:tcW w:w="2200" w:type="dxa"/>
            <w:tcMar>
              <w:top w:w="20" w:type="dxa"/>
              <w:left w:w="20" w:type="dxa"/>
              <w:bottom w:w="20" w:type="dxa"/>
              <w:right w:w="20" w:type="dxa"/>
            </w:tcMar>
            <w:vAlign w:val="center"/>
          </w:tcPr>
          <w:p w14:paraId="25DF7D66" w14:textId="77777777" w:rsidR="00E84500" w:rsidRPr="003F36BA" w:rsidRDefault="00E84500" w:rsidP="00666DC1">
            <w:pPr>
              <w:pStyle w:val="movimento2"/>
              <w:rPr>
                <w:color w:val="002060"/>
              </w:rPr>
            </w:pPr>
            <w:r w:rsidRPr="003F36BA">
              <w:rPr>
                <w:color w:val="002060"/>
              </w:rPr>
              <w:t xml:space="preserve">(MONTESICURO TRE COLLI) </w:t>
            </w:r>
          </w:p>
        </w:tc>
        <w:tc>
          <w:tcPr>
            <w:tcW w:w="800" w:type="dxa"/>
            <w:tcMar>
              <w:top w:w="20" w:type="dxa"/>
              <w:left w:w="20" w:type="dxa"/>
              <w:bottom w:w="20" w:type="dxa"/>
              <w:right w:w="20" w:type="dxa"/>
            </w:tcMar>
            <w:vAlign w:val="center"/>
          </w:tcPr>
          <w:p w14:paraId="09DA6BE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6A391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51CD55C" w14:textId="77777777" w:rsidR="00E84500" w:rsidRPr="003F36BA" w:rsidRDefault="00E84500" w:rsidP="00666DC1">
            <w:pPr>
              <w:pStyle w:val="movimento2"/>
              <w:rPr>
                <w:color w:val="002060"/>
              </w:rPr>
            </w:pPr>
            <w:r w:rsidRPr="003F36BA">
              <w:rPr>
                <w:color w:val="002060"/>
              </w:rPr>
              <w:t> </w:t>
            </w:r>
          </w:p>
        </w:tc>
      </w:tr>
    </w:tbl>
    <w:p w14:paraId="72E26D17"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450BCB6" w14:textId="77777777" w:rsidTr="00E84500">
        <w:trPr>
          <w:divId w:val="527259509"/>
        </w:trPr>
        <w:tc>
          <w:tcPr>
            <w:tcW w:w="2200" w:type="dxa"/>
            <w:tcMar>
              <w:top w:w="20" w:type="dxa"/>
              <w:left w:w="20" w:type="dxa"/>
              <w:bottom w:w="20" w:type="dxa"/>
              <w:right w:w="20" w:type="dxa"/>
            </w:tcMar>
            <w:vAlign w:val="center"/>
          </w:tcPr>
          <w:p w14:paraId="73800AF5" w14:textId="77777777" w:rsidR="00E84500" w:rsidRPr="003F36BA" w:rsidRDefault="00E84500" w:rsidP="00666DC1">
            <w:pPr>
              <w:pStyle w:val="movimento"/>
              <w:rPr>
                <w:color w:val="002060"/>
              </w:rPr>
            </w:pPr>
            <w:r w:rsidRPr="003F36BA">
              <w:rPr>
                <w:color w:val="002060"/>
              </w:rPr>
              <w:t>COPPARI CARLO</w:t>
            </w:r>
          </w:p>
        </w:tc>
        <w:tc>
          <w:tcPr>
            <w:tcW w:w="2200" w:type="dxa"/>
            <w:tcMar>
              <w:top w:w="20" w:type="dxa"/>
              <w:left w:w="20" w:type="dxa"/>
              <w:bottom w:w="20" w:type="dxa"/>
              <w:right w:w="20" w:type="dxa"/>
            </w:tcMar>
            <w:vAlign w:val="center"/>
          </w:tcPr>
          <w:p w14:paraId="12313FBC"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0666C3F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F78F589" w14:textId="77777777" w:rsidR="00E84500" w:rsidRPr="003F36BA" w:rsidRDefault="00E84500" w:rsidP="00666DC1">
            <w:pPr>
              <w:pStyle w:val="movimento"/>
              <w:rPr>
                <w:color w:val="002060"/>
              </w:rPr>
            </w:pPr>
            <w:r w:rsidRPr="003F36BA">
              <w:rPr>
                <w:color w:val="002060"/>
              </w:rPr>
              <w:t>SASSAROLI LUCA</w:t>
            </w:r>
          </w:p>
        </w:tc>
        <w:tc>
          <w:tcPr>
            <w:tcW w:w="2200" w:type="dxa"/>
            <w:tcMar>
              <w:top w:w="20" w:type="dxa"/>
              <w:left w:w="20" w:type="dxa"/>
              <w:bottom w:w="20" w:type="dxa"/>
              <w:right w:w="20" w:type="dxa"/>
            </w:tcMar>
            <w:vAlign w:val="center"/>
          </w:tcPr>
          <w:p w14:paraId="4E704696" w14:textId="77777777" w:rsidR="00E84500" w:rsidRPr="003F36BA" w:rsidRDefault="00E84500" w:rsidP="00666DC1">
            <w:pPr>
              <w:pStyle w:val="movimento2"/>
              <w:rPr>
                <w:color w:val="002060"/>
              </w:rPr>
            </w:pPr>
            <w:r w:rsidRPr="003F36BA">
              <w:rPr>
                <w:color w:val="002060"/>
              </w:rPr>
              <w:t xml:space="preserve">(JESI CALCIO A 5) </w:t>
            </w:r>
          </w:p>
        </w:tc>
      </w:tr>
      <w:tr w:rsidR="00E84500" w:rsidRPr="003F36BA" w14:paraId="06F910BA" w14:textId="77777777" w:rsidTr="00E84500">
        <w:trPr>
          <w:divId w:val="527259509"/>
        </w:trPr>
        <w:tc>
          <w:tcPr>
            <w:tcW w:w="2200" w:type="dxa"/>
            <w:tcMar>
              <w:top w:w="20" w:type="dxa"/>
              <w:left w:w="20" w:type="dxa"/>
              <w:bottom w:w="20" w:type="dxa"/>
              <w:right w:w="20" w:type="dxa"/>
            </w:tcMar>
            <w:vAlign w:val="center"/>
          </w:tcPr>
          <w:p w14:paraId="6864723F" w14:textId="77777777" w:rsidR="00E84500" w:rsidRPr="003F36BA" w:rsidRDefault="00E84500" w:rsidP="00666DC1">
            <w:pPr>
              <w:pStyle w:val="movimento"/>
              <w:rPr>
                <w:color w:val="002060"/>
              </w:rPr>
            </w:pPr>
            <w:r w:rsidRPr="003F36BA">
              <w:rPr>
                <w:color w:val="002060"/>
              </w:rPr>
              <w:t>DOUMI YOUNESSE</w:t>
            </w:r>
          </w:p>
        </w:tc>
        <w:tc>
          <w:tcPr>
            <w:tcW w:w="2200" w:type="dxa"/>
            <w:tcMar>
              <w:top w:w="20" w:type="dxa"/>
              <w:left w:w="20" w:type="dxa"/>
              <w:bottom w:w="20" w:type="dxa"/>
              <w:right w:w="20" w:type="dxa"/>
            </w:tcMar>
            <w:vAlign w:val="center"/>
          </w:tcPr>
          <w:p w14:paraId="707FDCCF"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7446F00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074107E" w14:textId="77777777" w:rsidR="00E84500" w:rsidRPr="003F36BA" w:rsidRDefault="00E84500" w:rsidP="00666DC1">
            <w:pPr>
              <w:pStyle w:val="movimento"/>
              <w:rPr>
                <w:color w:val="002060"/>
              </w:rPr>
            </w:pPr>
            <w:r w:rsidRPr="003F36BA">
              <w:rPr>
                <w:color w:val="002060"/>
              </w:rPr>
              <w:t>D ANDREA SIMONE</w:t>
            </w:r>
          </w:p>
        </w:tc>
        <w:tc>
          <w:tcPr>
            <w:tcW w:w="2200" w:type="dxa"/>
            <w:tcMar>
              <w:top w:w="20" w:type="dxa"/>
              <w:left w:w="20" w:type="dxa"/>
              <w:bottom w:w="20" w:type="dxa"/>
              <w:right w:w="20" w:type="dxa"/>
            </w:tcMar>
            <w:vAlign w:val="center"/>
          </w:tcPr>
          <w:p w14:paraId="5FA98FA8" w14:textId="77777777" w:rsidR="00E84500" w:rsidRPr="003F36BA" w:rsidRDefault="00E84500" w:rsidP="00666DC1">
            <w:pPr>
              <w:pStyle w:val="movimento2"/>
              <w:rPr>
                <w:color w:val="002060"/>
              </w:rPr>
            </w:pPr>
            <w:r w:rsidRPr="003F36BA">
              <w:rPr>
                <w:color w:val="002060"/>
              </w:rPr>
              <w:t xml:space="preserve">(OLYMPIA FANO C5) </w:t>
            </w:r>
          </w:p>
        </w:tc>
      </w:tr>
      <w:tr w:rsidR="00E84500" w:rsidRPr="003F36BA" w14:paraId="4DBC8E35" w14:textId="77777777" w:rsidTr="00E84500">
        <w:trPr>
          <w:divId w:val="527259509"/>
        </w:trPr>
        <w:tc>
          <w:tcPr>
            <w:tcW w:w="2200" w:type="dxa"/>
            <w:tcMar>
              <w:top w:w="20" w:type="dxa"/>
              <w:left w:w="20" w:type="dxa"/>
              <w:bottom w:w="20" w:type="dxa"/>
              <w:right w:w="20" w:type="dxa"/>
            </w:tcMar>
            <w:vAlign w:val="center"/>
          </w:tcPr>
          <w:p w14:paraId="1C036A3E" w14:textId="77777777" w:rsidR="00E84500" w:rsidRPr="003F36BA" w:rsidRDefault="00E84500" w:rsidP="00666DC1">
            <w:pPr>
              <w:pStyle w:val="movimento"/>
              <w:rPr>
                <w:color w:val="002060"/>
              </w:rPr>
            </w:pPr>
            <w:r w:rsidRPr="003F36BA">
              <w:rPr>
                <w:color w:val="002060"/>
              </w:rPr>
              <w:t>ROSSI RICCARDO</w:t>
            </w:r>
          </w:p>
        </w:tc>
        <w:tc>
          <w:tcPr>
            <w:tcW w:w="2200" w:type="dxa"/>
            <w:tcMar>
              <w:top w:w="20" w:type="dxa"/>
              <w:left w:w="20" w:type="dxa"/>
              <w:bottom w:w="20" w:type="dxa"/>
              <w:right w:w="20" w:type="dxa"/>
            </w:tcMar>
            <w:vAlign w:val="center"/>
          </w:tcPr>
          <w:p w14:paraId="4A0F889E" w14:textId="77777777" w:rsidR="00E84500" w:rsidRPr="003F36BA" w:rsidRDefault="00E84500" w:rsidP="00666DC1">
            <w:pPr>
              <w:pStyle w:val="movimento2"/>
              <w:rPr>
                <w:color w:val="002060"/>
              </w:rPr>
            </w:pPr>
            <w:r w:rsidRPr="003F36BA">
              <w:rPr>
                <w:color w:val="002060"/>
              </w:rPr>
              <w:t xml:space="preserve">(REAL SAN GIORGIO) </w:t>
            </w:r>
          </w:p>
        </w:tc>
        <w:tc>
          <w:tcPr>
            <w:tcW w:w="800" w:type="dxa"/>
            <w:tcMar>
              <w:top w:w="20" w:type="dxa"/>
              <w:left w:w="20" w:type="dxa"/>
              <w:bottom w:w="20" w:type="dxa"/>
              <w:right w:w="20" w:type="dxa"/>
            </w:tcMar>
            <w:vAlign w:val="center"/>
          </w:tcPr>
          <w:p w14:paraId="50F8E2C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219E4C" w14:textId="77777777" w:rsidR="00E84500" w:rsidRPr="003F36BA" w:rsidRDefault="00E84500" w:rsidP="00666DC1">
            <w:pPr>
              <w:pStyle w:val="movimento"/>
              <w:rPr>
                <w:color w:val="002060"/>
              </w:rPr>
            </w:pPr>
            <w:r w:rsidRPr="003F36BA">
              <w:rPr>
                <w:color w:val="002060"/>
              </w:rPr>
              <w:t>DE SOUSA ANDRE VITOR</w:t>
            </w:r>
          </w:p>
        </w:tc>
        <w:tc>
          <w:tcPr>
            <w:tcW w:w="2200" w:type="dxa"/>
            <w:tcMar>
              <w:top w:w="20" w:type="dxa"/>
              <w:left w:w="20" w:type="dxa"/>
              <w:bottom w:w="20" w:type="dxa"/>
              <w:right w:w="20" w:type="dxa"/>
            </w:tcMar>
            <w:vAlign w:val="center"/>
          </w:tcPr>
          <w:p w14:paraId="5FC2C2EB" w14:textId="77777777" w:rsidR="00E84500" w:rsidRPr="003F36BA" w:rsidRDefault="00E84500" w:rsidP="00666DC1">
            <w:pPr>
              <w:pStyle w:val="movimento2"/>
              <w:rPr>
                <w:color w:val="002060"/>
              </w:rPr>
            </w:pPr>
            <w:r w:rsidRPr="003F36BA">
              <w:rPr>
                <w:color w:val="002060"/>
              </w:rPr>
              <w:t xml:space="preserve">(RECANATI CALCIO A 5) </w:t>
            </w:r>
          </w:p>
        </w:tc>
      </w:tr>
      <w:tr w:rsidR="00E84500" w:rsidRPr="003F36BA" w14:paraId="0AA76692" w14:textId="77777777" w:rsidTr="00E84500">
        <w:trPr>
          <w:divId w:val="527259509"/>
        </w:trPr>
        <w:tc>
          <w:tcPr>
            <w:tcW w:w="2200" w:type="dxa"/>
            <w:tcMar>
              <w:top w:w="20" w:type="dxa"/>
              <w:left w:w="20" w:type="dxa"/>
              <w:bottom w:w="20" w:type="dxa"/>
              <w:right w:w="20" w:type="dxa"/>
            </w:tcMar>
            <w:vAlign w:val="center"/>
          </w:tcPr>
          <w:p w14:paraId="55A8631D" w14:textId="77777777" w:rsidR="00E84500" w:rsidRPr="003F36BA" w:rsidRDefault="00E84500" w:rsidP="00666DC1">
            <w:pPr>
              <w:pStyle w:val="movimento"/>
              <w:rPr>
                <w:color w:val="002060"/>
              </w:rPr>
            </w:pPr>
            <w:r w:rsidRPr="003F36BA">
              <w:rPr>
                <w:color w:val="002060"/>
              </w:rPr>
              <w:t>DIIORIO FACUNDO</w:t>
            </w:r>
          </w:p>
        </w:tc>
        <w:tc>
          <w:tcPr>
            <w:tcW w:w="2200" w:type="dxa"/>
            <w:tcMar>
              <w:top w:w="20" w:type="dxa"/>
              <w:left w:w="20" w:type="dxa"/>
              <w:bottom w:w="20" w:type="dxa"/>
              <w:right w:w="20" w:type="dxa"/>
            </w:tcMar>
            <w:vAlign w:val="center"/>
          </w:tcPr>
          <w:p w14:paraId="37EF43E6"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710CABC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E26568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FD2F254" w14:textId="77777777" w:rsidR="00E84500" w:rsidRPr="003F36BA" w:rsidRDefault="00E84500" w:rsidP="00666DC1">
            <w:pPr>
              <w:pStyle w:val="movimento2"/>
              <w:rPr>
                <w:color w:val="002060"/>
              </w:rPr>
            </w:pPr>
            <w:r w:rsidRPr="003F36BA">
              <w:rPr>
                <w:color w:val="002060"/>
              </w:rPr>
              <w:t> </w:t>
            </w:r>
          </w:p>
        </w:tc>
      </w:tr>
    </w:tbl>
    <w:p w14:paraId="5316B1CD" w14:textId="77777777" w:rsidR="00E84500" w:rsidRPr="003F36BA" w:rsidRDefault="00E84500" w:rsidP="00E84500">
      <w:pPr>
        <w:pStyle w:val="titolo20"/>
        <w:divId w:val="527259509"/>
        <w:rPr>
          <w:color w:val="002060"/>
        </w:rPr>
      </w:pPr>
      <w:r w:rsidRPr="003F36BA">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03146A5" w14:textId="77777777" w:rsidTr="00E84500">
        <w:trPr>
          <w:divId w:val="527259509"/>
        </w:trPr>
        <w:tc>
          <w:tcPr>
            <w:tcW w:w="2200" w:type="dxa"/>
            <w:tcMar>
              <w:top w:w="20" w:type="dxa"/>
              <w:left w:w="20" w:type="dxa"/>
              <w:bottom w:w="20" w:type="dxa"/>
              <w:right w:w="20" w:type="dxa"/>
            </w:tcMar>
            <w:vAlign w:val="center"/>
          </w:tcPr>
          <w:p w14:paraId="28AFD93F" w14:textId="77777777" w:rsidR="00E84500" w:rsidRPr="003F36BA" w:rsidRDefault="00E84500" w:rsidP="00666DC1">
            <w:pPr>
              <w:pStyle w:val="movimento"/>
              <w:rPr>
                <w:color w:val="002060"/>
              </w:rPr>
            </w:pPr>
            <w:r w:rsidRPr="003F36BA">
              <w:rPr>
                <w:color w:val="002060"/>
              </w:rPr>
              <w:t>BIAGIOLI FRANCESCO</w:t>
            </w:r>
          </w:p>
        </w:tc>
        <w:tc>
          <w:tcPr>
            <w:tcW w:w="2200" w:type="dxa"/>
            <w:tcMar>
              <w:top w:w="20" w:type="dxa"/>
              <w:left w:w="20" w:type="dxa"/>
              <w:bottom w:w="20" w:type="dxa"/>
              <w:right w:w="20" w:type="dxa"/>
            </w:tcMar>
            <w:vAlign w:val="center"/>
          </w:tcPr>
          <w:p w14:paraId="7D2DFC35"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6831718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BDDB7BD" w14:textId="77777777" w:rsidR="00E84500" w:rsidRPr="003F36BA" w:rsidRDefault="00E84500" w:rsidP="00666DC1">
            <w:pPr>
              <w:pStyle w:val="movimento"/>
              <w:rPr>
                <w:color w:val="002060"/>
              </w:rPr>
            </w:pPr>
            <w:r w:rsidRPr="003F36BA">
              <w:rPr>
                <w:color w:val="002060"/>
              </w:rPr>
              <w:t>PINTO TOMMASO</w:t>
            </w:r>
          </w:p>
        </w:tc>
        <w:tc>
          <w:tcPr>
            <w:tcW w:w="2200" w:type="dxa"/>
            <w:tcMar>
              <w:top w:w="20" w:type="dxa"/>
              <w:left w:w="20" w:type="dxa"/>
              <w:bottom w:w="20" w:type="dxa"/>
              <w:right w:w="20" w:type="dxa"/>
            </w:tcMar>
            <w:vAlign w:val="center"/>
          </w:tcPr>
          <w:p w14:paraId="13DEAA20" w14:textId="77777777" w:rsidR="00E84500" w:rsidRPr="003F36BA" w:rsidRDefault="00E84500" w:rsidP="00666DC1">
            <w:pPr>
              <w:pStyle w:val="movimento2"/>
              <w:rPr>
                <w:color w:val="002060"/>
              </w:rPr>
            </w:pPr>
            <w:r w:rsidRPr="003F36BA">
              <w:rPr>
                <w:color w:val="002060"/>
              </w:rPr>
              <w:t xml:space="preserve">(MONTESICURO TRE COLLI) </w:t>
            </w:r>
          </w:p>
        </w:tc>
      </w:tr>
      <w:tr w:rsidR="00E84500" w:rsidRPr="003F36BA" w14:paraId="34090F37" w14:textId="77777777" w:rsidTr="00E84500">
        <w:trPr>
          <w:divId w:val="527259509"/>
        </w:trPr>
        <w:tc>
          <w:tcPr>
            <w:tcW w:w="2200" w:type="dxa"/>
            <w:tcMar>
              <w:top w:w="20" w:type="dxa"/>
              <w:left w:w="20" w:type="dxa"/>
              <w:bottom w:w="20" w:type="dxa"/>
              <w:right w:w="20" w:type="dxa"/>
            </w:tcMar>
            <w:vAlign w:val="center"/>
          </w:tcPr>
          <w:p w14:paraId="5D700A8C" w14:textId="77777777" w:rsidR="00E84500" w:rsidRPr="003F36BA" w:rsidRDefault="00E84500" w:rsidP="00666DC1">
            <w:pPr>
              <w:pStyle w:val="movimento"/>
              <w:rPr>
                <w:color w:val="002060"/>
              </w:rPr>
            </w:pPr>
            <w:r w:rsidRPr="003F36BA">
              <w:rPr>
                <w:color w:val="002060"/>
              </w:rPr>
              <w:t>LODI DE MELO GABRIEL</w:t>
            </w:r>
          </w:p>
        </w:tc>
        <w:tc>
          <w:tcPr>
            <w:tcW w:w="2200" w:type="dxa"/>
            <w:tcMar>
              <w:top w:w="20" w:type="dxa"/>
              <w:left w:w="20" w:type="dxa"/>
              <w:bottom w:w="20" w:type="dxa"/>
              <w:right w:w="20" w:type="dxa"/>
            </w:tcMar>
            <w:vAlign w:val="center"/>
          </w:tcPr>
          <w:p w14:paraId="2E517833"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067D001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47A2C3C" w14:textId="77777777" w:rsidR="00E84500" w:rsidRPr="003F36BA" w:rsidRDefault="00E84500" w:rsidP="00666DC1">
            <w:pPr>
              <w:pStyle w:val="movimento"/>
              <w:rPr>
                <w:color w:val="002060"/>
              </w:rPr>
            </w:pPr>
            <w:r w:rsidRPr="003F36BA">
              <w:rPr>
                <w:color w:val="002060"/>
              </w:rPr>
              <w:t>GALLO SALVATORE</w:t>
            </w:r>
          </w:p>
        </w:tc>
        <w:tc>
          <w:tcPr>
            <w:tcW w:w="2200" w:type="dxa"/>
            <w:tcMar>
              <w:top w:w="20" w:type="dxa"/>
              <w:left w:w="20" w:type="dxa"/>
              <w:bottom w:w="20" w:type="dxa"/>
              <w:right w:w="20" w:type="dxa"/>
            </w:tcMar>
            <w:vAlign w:val="center"/>
          </w:tcPr>
          <w:p w14:paraId="5DFFA926" w14:textId="77777777" w:rsidR="00E84500" w:rsidRPr="003F36BA" w:rsidRDefault="00E84500" w:rsidP="00666DC1">
            <w:pPr>
              <w:pStyle w:val="movimento2"/>
              <w:rPr>
                <w:color w:val="002060"/>
              </w:rPr>
            </w:pPr>
            <w:r w:rsidRPr="003F36BA">
              <w:rPr>
                <w:color w:val="002060"/>
              </w:rPr>
              <w:t xml:space="preserve">(REAL SAN GIORGIO) </w:t>
            </w:r>
          </w:p>
        </w:tc>
      </w:tr>
    </w:tbl>
    <w:p w14:paraId="5A9986D9" w14:textId="77777777" w:rsidR="00E84500" w:rsidRPr="003F36BA" w:rsidRDefault="00E84500" w:rsidP="00E84500">
      <w:pPr>
        <w:pStyle w:val="titolo10"/>
        <w:divId w:val="527259509"/>
        <w:rPr>
          <w:color w:val="002060"/>
        </w:rPr>
      </w:pPr>
      <w:r w:rsidRPr="003F36BA">
        <w:rPr>
          <w:color w:val="002060"/>
        </w:rPr>
        <w:t xml:space="preserve">GARE DEL 25/ 1/2020 </w:t>
      </w:r>
    </w:p>
    <w:p w14:paraId="4ED712D1"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BF9A98E"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3EA66F5" w14:textId="77777777" w:rsidR="00E84500" w:rsidRPr="003F36BA" w:rsidRDefault="00E84500" w:rsidP="00E84500">
      <w:pPr>
        <w:pStyle w:val="titolo30"/>
        <w:divId w:val="527259509"/>
        <w:rPr>
          <w:color w:val="002060"/>
        </w:rPr>
      </w:pPr>
      <w:r w:rsidRPr="003F36BA">
        <w:rPr>
          <w:color w:val="002060"/>
        </w:rPr>
        <w:t xml:space="preserve">DIRIGENTI </w:t>
      </w:r>
    </w:p>
    <w:p w14:paraId="727C8B95"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11FB03" w14:textId="77777777" w:rsidTr="00E84500">
        <w:trPr>
          <w:divId w:val="527259509"/>
        </w:trPr>
        <w:tc>
          <w:tcPr>
            <w:tcW w:w="2200" w:type="dxa"/>
            <w:tcMar>
              <w:top w:w="20" w:type="dxa"/>
              <w:left w:w="20" w:type="dxa"/>
              <w:bottom w:w="20" w:type="dxa"/>
              <w:right w:w="20" w:type="dxa"/>
            </w:tcMar>
            <w:vAlign w:val="center"/>
          </w:tcPr>
          <w:p w14:paraId="2F03D761" w14:textId="77777777" w:rsidR="00E84500" w:rsidRPr="003F36BA" w:rsidRDefault="00E84500" w:rsidP="00666DC1">
            <w:pPr>
              <w:pStyle w:val="movimento"/>
              <w:rPr>
                <w:color w:val="002060"/>
              </w:rPr>
            </w:pPr>
            <w:r w:rsidRPr="003F36BA">
              <w:rPr>
                <w:color w:val="002060"/>
              </w:rPr>
              <w:t>AMADEI PAOLO</w:t>
            </w:r>
          </w:p>
        </w:tc>
        <w:tc>
          <w:tcPr>
            <w:tcW w:w="2200" w:type="dxa"/>
            <w:tcMar>
              <w:top w:w="20" w:type="dxa"/>
              <w:left w:w="20" w:type="dxa"/>
              <w:bottom w:w="20" w:type="dxa"/>
              <w:right w:w="20" w:type="dxa"/>
            </w:tcMar>
            <w:vAlign w:val="center"/>
          </w:tcPr>
          <w:p w14:paraId="416A6EA4"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2B23719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C9191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2D4C83A" w14:textId="77777777" w:rsidR="00E84500" w:rsidRPr="003F36BA" w:rsidRDefault="00E84500" w:rsidP="00666DC1">
            <w:pPr>
              <w:pStyle w:val="movimento2"/>
              <w:rPr>
                <w:color w:val="002060"/>
              </w:rPr>
            </w:pPr>
            <w:r w:rsidRPr="003F36BA">
              <w:rPr>
                <w:color w:val="002060"/>
              </w:rPr>
              <w:t> </w:t>
            </w:r>
          </w:p>
        </w:tc>
      </w:tr>
    </w:tbl>
    <w:p w14:paraId="24D786CC"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F2B4F41" w14:textId="77777777" w:rsidTr="00E84500">
        <w:trPr>
          <w:divId w:val="527259509"/>
        </w:trPr>
        <w:tc>
          <w:tcPr>
            <w:tcW w:w="2200" w:type="dxa"/>
            <w:tcMar>
              <w:top w:w="20" w:type="dxa"/>
              <w:left w:w="20" w:type="dxa"/>
              <w:bottom w:w="20" w:type="dxa"/>
              <w:right w:w="20" w:type="dxa"/>
            </w:tcMar>
            <w:vAlign w:val="center"/>
          </w:tcPr>
          <w:p w14:paraId="7B5B0F61" w14:textId="77777777" w:rsidR="00E84500" w:rsidRPr="003F36BA" w:rsidRDefault="00E84500" w:rsidP="00666DC1">
            <w:pPr>
              <w:pStyle w:val="movimento"/>
              <w:rPr>
                <w:color w:val="002060"/>
              </w:rPr>
            </w:pPr>
            <w:r w:rsidRPr="003F36BA">
              <w:rPr>
                <w:color w:val="002060"/>
              </w:rPr>
              <w:t>STAZI GABRIELE</w:t>
            </w:r>
          </w:p>
        </w:tc>
        <w:tc>
          <w:tcPr>
            <w:tcW w:w="2200" w:type="dxa"/>
            <w:tcMar>
              <w:top w:w="20" w:type="dxa"/>
              <w:left w:w="20" w:type="dxa"/>
              <w:bottom w:w="20" w:type="dxa"/>
              <w:right w:w="20" w:type="dxa"/>
            </w:tcMar>
            <w:vAlign w:val="center"/>
          </w:tcPr>
          <w:p w14:paraId="6F6A032E"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5109012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17E48B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4B7EDD1" w14:textId="77777777" w:rsidR="00E84500" w:rsidRPr="003F36BA" w:rsidRDefault="00E84500" w:rsidP="00666DC1">
            <w:pPr>
              <w:pStyle w:val="movimento2"/>
              <w:rPr>
                <w:color w:val="002060"/>
              </w:rPr>
            </w:pPr>
            <w:r w:rsidRPr="003F36BA">
              <w:rPr>
                <w:color w:val="002060"/>
              </w:rPr>
              <w:t> </w:t>
            </w:r>
          </w:p>
        </w:tc>
      </w:tr>
    </w:tbl>
    <w:p w14:paraId="1B8C52C6"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547DEB8" w14:textId="77777777" w:rsidTr="00E84500">
        <w:trPr>
          <w:divId w:val="527259509"/>
        </w:trPr>
        <w:tc>
          <w:tcPr>
            <w:tcW w:w="2200" w:type="dxa"/>
            <w:tcMar>
              <w:top w:w="20" w:type="dxa"/>
              <w:left w:w="20" w:type="dxa"/>
              <w:bottom w:w="20" w:type="dxa"/>
              <w:right w:w="20" w:type="dxa"/>
            </w:tcMar>
            <w:vAlign w:val="center"/>
          </w:tcPr>
          <w:p w14:paraId="71502774" w14:textId="77777777" w:rsidR="00E84500" w:rsidRPr="003F36BA" w:rsidRDefault="00E84500" w:rsidP="00666DC1">
            <w:pPr>
              <w:pStyle w:val="movimento"/>
              <w:rPr>
                <w:color w:val="002060"/>
              </w:rPr>
            </w:pPr>
            <w:r w:rsidRPr="003F36BA">
              <w:rPr>
                <w:color w:val="002060"/>
              </w:rPr>
              <w:t>TULLIO GIANLUCA</w:t>
            </w:r>
          </w:p>
        </w:tc>
        <w:tc>
          <w:tcPr>
            <w:tcW w:w="2200" w:type="dxa"/>
            <w:tcMar>
              <w:top w:w="20" w:type="dxa"/>
              <w:left w:w="20" w:type="dxa"/>
              <w:bottom w:w="20" w:type="dxa"/>
              <w:right w:w="20" w:type="dxa"/>
            </w:tcMar>
            <w:vAlign w:val="center"/>
          </w:tcPr>
          <w:p w14:paraId="2B068FD1"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5C8166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0F255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191502" w14:textId="77777777" w:rsidR="00E84500" w:rsidRPr="003F36BA" w:rsidRDefault="00E84500" w:rsidP="00666DC1">
            <w:pPr>
              <w:pStyle w:val="movimento2"/>
              <w:rPr>
                <w:color w:val="002060"/>
              </w:rPr>
            </w:pPr>
            <w:r w:rsidRPr="003F36BA">
              <w:rPr>
                <w:color w:val="002060"/>
              </w:rPr>
              <w:t> </w:t>
            </w:r>
          </w:p>
        </w:tc>
      </w:tr>
    </w:tbl>
    <w:p w14:paraId="41380F63"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1EB31AF0" w14:textId="77777777" w:rsidR="00E84500" w:rsidRPr="003F36BA" w:rsidRDefault="00E84500" w:rsidP="00E84500">
      <w:pPr>
        <w:pStyle w:val="titolo30"/>
        <w:divId w:val="527259509"/>
        <w:rPr>
          <w:color w:val="002060"/>
        </w:rPr>
      </w:pPr>
      <w:r w:rsidRPr="003F36BA">
        <w:rPr>
          <w:color w:val="002060"/>
        </w:rPr>
        <w:t xml:space="preserve">CALCIATORI ESPULSI </w:t>
      </w:r>
    </w:p>
    <w:p w14:paraId="581D3816"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53DFD95" w14:textId="77777777" w:rsidTr="00E84500">
        <w:trPr>
          <w:divId w:val="527259509"/>
        </w:trPr>
        <w:tc>
          <w:tcPr>
            <w:tcW w:w="2200" w:type="dxa"/>
            <w:tcMar>
              <w:top w:w="20" w:type="dxa"/>
              <w:left w:w="20" w:type="dxa"/>
              <w:bottom w:w="20" w:type="dxa"/>
              <w:right w:w="20" w:type="dxa"/>
            </w:tcMar>
            <w:vAlign w:val="center"/>
          </w:tcPr>
          <w:p w14:paraId="73FD8818" w14:textId="77777777" w:rsidR="00E84500" w:rsidRPr="003F36BA" w:rsidRDefault="00E84500" w:rsidP="00666DC1">
            <w:pPr>
              <w:pStyle w:val="movimento"/>
              <w:rPr>
                <w:color w:val="002060"/>
              </w:rPr>
            </w:pPr>
            <w:r w:rsidRPr="003F36BA">
              <w:rPr>
                <w:color w:val="002060"/>
              </w:rPr>
              <w:t>LO MUZIO PASQUALE</w:t>
            </w:r>
          </w:p>
        </w:tc>
        <w:tc>
          <w:tcPr>
            <w:tcW w:w="2200" w:type="dxa"/>
            <w:tcMar>
              <w:top w:w="20" w:type="dxa"/>
              <w:left w:w="20" w:type="dxa"/>
              <w:bottom w:w="20" w:type="dxa"/>
              <w:right w:w="20" w:type="dxa"/>
            </w:tcMar>
            <w:vAlign w:val="center"/>
          </w:tcPr>
          <w:p w14:paraId="605AF455"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1C5C453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AD7E46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7626809" w14:textId="77777777" w:rsidR="00E84500" w:rsidRPr="003F36BA" w:rsidRDefault="00E84500" w:rsidP="00666DC1">
            <w:pPr>
              <w:pStyle w:val="movimento2"/>
              <w:rPr>
                <w:color w:val="002060"/>
              </w:rPr>
            </w:pPr>
            <w:r w:rsidRPr="003F36BA">
              <w:rPr>
                <w:color w:val="002060"/>
              </w:rPr>
              <w:t> </w:t>
            </w:r>
          </w:p>
        </w:tc>
      </w:tr>
    </w:tbl>
    <w:p w14:paraId="76360E93"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2DA0841"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B677640" w14:textId="77777777" w:rsidTr="00E84500">
        <w:trPr>
          <w:divId w:val="527259509"/>
        </w:trPr>
        <w:tc>
          <w:tcPr>
            <w:tcW w:w="2200" w:type="dxa"/>
            <w:tcMar>
              <w:top w:w="20" w:type="dxa"/>
              <w:left w:w="20" w:type="dxa"/>
              <w:bottom w:w="20" w:type="dxa"/>
              <w:right w:w="20" w:type="dxa"/>
            </w:tcMar>
            <w:vAlign w:val="center"/>
          </w:tcPr>
          <w:p w14:paraId="517B59FD" w14:textId="77777777" w:rsidR="00E84500" w:rsidRPr="003F36BA" w:rsidRDefault="00E84500" w:rsidP="00666DC1">
            <w:pPr>
              <w:pStyle w:val="movimento"/>
              <w:rPr>
                <w:color w:val="002060"/>
              </w:rPr>
            </w:pPr>
            <w:r w:rsidRPr="003F36BA">
              <w:rPr>
                <w:color w:val="002060"/>
              </w:rPr>
              <w:t>PAOLELLA SIMONE</w:t>
            </w:r>
          </w:p>
        </w:tc>
        <w:tc>
          <w:tcPr>
            <w:tcW w:w="2200" w:type="dxa"/>
            <w:tcMar>
              <w:top w:w="20" w:type="dxa"/>
              <w:left w:w="20" w:type="dxa"/>
              <w:bottom w:w="20" w:type="dxa"/>
              <w:right w:w="20" w:type="dxa"/>
            </w:tcMar>
            <w:vAlign w:val="center"/>
          </w:tcPr>
          <w:p w14:paraId="0438177B" w14:textId="77777777" w:rsidR="00E84500" w:rsidRPr="003F36BA" w:rsidRDefault="00E84500" w:rsidP="00666DC1">
            <w:pPr>
              <w:pStyle w:val="movimento2"/>
              <w:rPr>
                <w:color w:val="002060"/>
              </w:rPr>
            </w:pPr>
            <w:r w:rsidRPr="003F36BA">
              <w:rPr>
                <w:color w:val="002060"/>
              </w:rPr>
              <w:t xml:space="preserve">(CALCETTO CASTRUM LAURI) </w:t>
            </w:r>
          </w:p>
        </w:tc>
        <w:tc>
          <w:tcPr>
            <w:tcW w:w="800" w:type="dxa"/>
            <w:tcMar>
              <w:top w:w="20" w:type="dxa"/>
              <w:left w:w="20" w:type="dxa"/>
              <w:bottom w:w="20" w:type="dxa"/>
              <w:right w:w="20" w:type="dxa"/>
            </w:tcMar>
            <w:vAlign w:val="center"/>
          </w:tcPr>
          <w:p w14:paraId="76E9719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4B8B37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CCA63E7" w14:textId="77777777" w:rsidR="00E84500" w:rsidRPr="003F36BA" w:rsidRDefault="00E84500" w:rsidP="00666DC1">
            <w:pPr>
              <w:pStyle w:val="movimento2"/>
              <w:rPr>
                <w:color w:val="002060"/>
              </w:rPr>
            </w:pPr>
            <w:r w:rsidRPr="003F36BA">
              <w:rPr>
                <w:color w:val="002060"/>
              </w:rPr>
              <w:t> </w:t>
            </w:r>
          </w:p>
        </w:tc>
      </w:tr>
    </w:tbl>
    <w:p w14:paraId="3B304D4B"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4CE6DCA" w14:textId="77777777" w:rsidTr="00E84500">
        <w:trPr>
          <w:divId w:val="527259509"/>
        </w:trPr>
        <w:tc>
          <w:tcPr>
            <w:tcW w:w="2200" w:type="dxa"/>
            <w:tcMar>
              <w:top w:w="20" w:type="dxa"/>
              <w:left w:w="20" w:type="dxa"/>
              <w:bottom w:w="20" w:type="dxa"/>
              <w:right w:w="20" w:type="dxa"/>
            </w:tcMar>
            <w:vAlign w:val="center"/>
          </w:tcPr>
          <w:p w14:paraId="4711FA22" w14:textId="77777777" w:rsidR="00E84500" w:rsidRPr="003F36BA" w:rsidRDefault="00E84500" w:rsidP="00666DC1">
            <w:pPr>
              <w:pStyle w:val="movimento"/>
              <w:rPr>
                <w:color w:val="002060"/>
              </w:rPr>
            </w:pPr>
            <w:r w:rsidRPr="003F36BA">
              <w:rPr>
                <w:color w:val="002060"/>
              </w:rPr>
              <w:t>DI RONZA SIMONE</w:t>
            </w:r>
          </w:p>
        </w:tc>
        <w:tc>
          <w:tcPr>
            <w:tcW w:w="2200" w:type="dxa"/>
            <w:tcMar>
              <w:top w:w="20" w:type="dxa"/>
              <w:left w:w="20" w:type="dxa"/>
              <w:bottom w:w="20" w:type="dxa"/>
              <w:right w:w="20" w:type="dxa"/>
            </w:tcMar>
            <w:vAlign w:val="center"/>
          </w:tcPr>
          <w:p w14:paraId="17B5B38F"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0B63A2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9E2F09E" w14:textId="77777777" w:rsidR="00E84500" w:rsidRPr="003F36BA" w:rsidRDefault="00E84500" w:rsidP="00666DC1">
            <w:pPr>
              <w:pStyle w:val="movimento"/>
              <w:rPr>
                <w:color w:val="002060"/>
              </w:rPr>
            </w:pPr>
            <w:r w:rsidRPr="003F36BA">
              <w:rPr>
                <w:color w:val="002060"/>
              </w:rPr>
              <w:t>GRAZIANO LUIGI</w:t>
            </w:r>
          </w:p>
        </w:tc>
        <w:tc>
          <w:tcPr>
            <w:tcW w:w="2200" w:type="dxa"/>
            <w:tcMar>
              <w:top w:w="20" w:type="dxa"/>
              <w:left w:w="20" w:type="dxa"/>
              <w:bottom w:w="20" w:type="dxa"/>
              <w:right w:w="20" w:type="dxa"/>
            </w:tcMar>
            <w:vAlign w:val="center"/>
          </w:tcPr>
          <w:p w14:paraId="7235CB8A" w14:textId="77777777" w:rsidR="00E84500" w:rsidRPr="003F36BA" w:rsidRDefault="00E84500" w:rsidP="00666DC1">
            <w:pPr>
              <w:pStyle w:val="movimento2"/>
              <w:rPr>
                <w:color w:val="002060"/>
              </w:rPr>
            </w:pPr>
            <w:r w:rsidRPr="003F36BA">
              <w:rPr>
                <w:color w:val="002060"/>
              </w:rPr>
              <w:t xml:space="preserve">(CERRETO D ESI C5 A.S.D.) </w:t>
            </w:r>
          </w:p>
        </w:tc>
      </w:tr>
      <w:tr w:rsidR="00E84500" w:rsidRPr="003F36BA" w14:paraId="6D62597A" w14:textId="77777777" w:rsidTr="00E84500">
        <w:trPr>
          <w:divId w:val="527259509"/>
        </w:trPr>
        <w:tc>
          <w:tcPr>
            <w:tcW w:w="2200" w:type="dxa"/>
            <w:tcMar>
              <w:top w:w="20" w:type="dxa"/>
              <w:left w:w="20" w:type="dxa"/>
              <w:bottom w:w="20" w:type="dxa"/>
              <w:right w:w="20" w:type="dxa"/>
            </w:tcMar>
            <w:vAlign w:val="center"/>
          </w:tcPr>
          <w:p w14:paraId="4E568D36" w14:textId="77777777" w:rsidR="00E84500" w:rsidRPr="003F36BA" w:rsidRDefault="00E84500" w:rsidP="00666DC1">
            <w:pPr>
              <w:pStyle w:val="movimento"/>
              <w:rPr>
                <w:color w:val="002060"/>
              </w:rPr>
            </w:pPr>
            <w:r w:rsidRPr="003F36BA">
              <w:rPr>
                <w:color w:val="002060"/>
              </w:rPr>
              <w:t>LAPPONI LUCA</w:t>
            </w:r>
          </w:p>
        </w:tc>
        <w:tc>
          <w:tcPr>
            <w:tcW w:w="2200" w:type="dxa"/>
            <w:tcMar>
              <w:top w:w="20" w:type="dxa"/>
              <w:left w:w="20" w:type="dxa"/>
              <w:bottom w:w="20" w:type="dxa"/>
              <w:right w:w="20" w:type="dxa"/>
            </w:tcMar>
            <w:vAlign w:val="center"/>
          </w:tcPr>
          <w:p w14:paraId="69743E9C"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2B92D96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AA885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83CBE6F" w14:textId="77777777" w:rsidR="00E84500" w:rsidRPr="003F36BA" w:rsidRDefault="00E84500" w:rsidP="00666DC1">
            <w:pPr>
              <w:pStyle w:val="movimento2"/>
              <w:rPr>
                <w:color w:val="002060"/>
              </w:rPr>
            </w:pPr>
            <w:r w:rsidRPr="003F36BA">
              <w:rPr>
                <w:color w:val="002060"/>
              </w:rPr>
              <w:t> </w:t>
            </w:r>
          </w:p>
        </w:tc>
      </w:tr>
    </w:tbl>
    <w:p w14:paraId="710F7D27" w14:textId="77777777" w:rsidR="00E84500" w:rsidRDefault="00E84500" w:rsidP="00E84500">
      <w:pPr>
        <w:pStyle w:val="breakline"/>
        <w:divId w:val="527259509"/>
        <w:rPr>
          <w:color w:val="002060"/>
        </w:rPr>
      </w:pPr>
    </w:p>
    <w:p w14:paraId="7A41274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08D5844"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97FF176" w14:textId="77777777" w:rsidR="00E84500" w:rsidRPr="003F36BA" w:rsidRDefault="00E84500" w:rsidP="00E84500">
      <w:pPr>
        <w:pStyle w:val="breakline"/>
        <w:divId w:val="527259509"/>
        <w:rPr>
          <w:color w:val="002060"/>
        </w:rPr>
      </w:pPr>
    </w:p>
    <w:p w14:paraId="7C5EFDA7" w14:textId="77777777" w:rsidR="00E84500" w:rsidRPr="003F36BA" w:rsidRDefault="00E84500" w:rsidP="00E84500">
      <w:pPr>
        <w:pStyle w:val="TITOLOPRINC"/>
        <w:divId w:val="527259509"/>
        <w:rPr>
          <w:color w:val="002060"/>
        </w:rPr>
      </w:pPr>
      <w:r w:rsidRPr="003F36BA">
        <w:rPr>
          <w:color w:val="002060"/>
        </w:rPr>
        <w:t>CLASSIFICA</w:t>
      </w:r>
    </w:p>
    <w:p w14:paraId="6335DBF0" w14:textId="77777777" w:rsidR="00E84500" w:rsidRPr="003F36BA" w:rsidRDefault="00E84500" w:rsidP="00E84500">
      <w:pPr>
        <w:pStyle w:val="breakline"/>
        <w:divId w:val="527259509"/>
        <w:rPr>
          <w:color w:val="002060"/>
        </w:rPr>
      </w:pPr>
    </w:p>
    <w:p w14:paraId="24437229" w14:textId="77777777" w:rsidR="00E84500" w:rsidRPr="003F36BA" w:rsidRDefault="00E84500" w:rsidP="00E84500">
      <w:pPr>
        <w:pStyle w:val="breakline"/>
        <w:divId w:val="527259509"/>
        <w:rPr>
          <w:color w:val="002060"/>
        </w:rPr>
      </w:pPr>
    </w:p>
    <w:p w14:paraId="4A7F5EEB"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7778ADD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936E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6C64C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41CB6"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AE3ED7"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DBE4F"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AAE5F"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04BE6"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CAB24"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E7632"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92837" w14:textId="77777777" w:rsidR="00E84500" w:rsidRPr="003F36BA" w:rsidRDefault="00E84500" w:rsidP="00666DC1">
            <w:pPr>
              <w:pStyle w:val="HEADERTABELLA"/>
              <w:rPr>
                <w:color w:val="002060"/>
              </w:rPr>
            </w:pPr>
            <w:r w:rsidRPr="003F36BA">
              <w:rPr>
                <w:color w:val="002060"/>
              </w:rPr>
              <w:t>PE</w:t>
            </w:r>
          </w:p>
        </w:tc>
      </w:tr>
      <w:tr w:rsidR="00E84500" w:rsidRPr="003F36BA" w14:paraId="0BDF3B4F"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B194C6"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56C63"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BE090"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2E2E9"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7BC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4C8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18288" w14:textId="77777777" w:rsidR="00E84500" w:rsidRPr="003F36BA" w:rsidRDefault="00E84500" w:rsidP="00666DC1">
            <w:pPr>
              <w:pStyle w:val="ROWTABELLA"/>
              <w:jc w:val="center"/>
              <w:rPr>
                <w:color w:val="002060"/>
              </w:rPr>
            </w:pPr>
            <w:r w:rsidRPr="003F36BA">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956BF" w14:textId="77777777" w:rsidR="00E84500" w:rsidRPr="003F36BA" w:rsidRDefault="00E84500" w:rsidP="00666DC1">
            <w:pPr>
              <w:pStyle w:val="ROWTABELLA"/>
              <w:jc w:val="center"/>
              <w:rPr>
                <w:color w:val="002060"/>
              </w:rPr>
            </w:pPr>
            <w:r w:rsidRPr="003F36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1D832" w14:textId="77777777" w:rsidR="00E84500" w:rsidRPr="003F36BA" w:rsidRDefault="00E84500" w:rsidP="00666DC1">
            <w:pPr>
              <w:pStyle w:val="ROWTABELLA"/>
              <w:jc w:val="center"/>
              <w:rPr>
                <w:color w:val="002060"/>
              </w:rPr>
            </w:pPr>
            <w:r w:rsidRPr="003F36B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FC4D6" w14:textId="77777777" w:rsidR="00E84500" w:rsidRPr="003F36BA" w:rsidRDefault="00E84500" w:rsidP="00666DC1">
            <w:pPr>
              <w:pStyle w:val="ROWTABELLA"/>
              <w:jc w:val="center"/>
              <w:rPr>
                <w:color w:val="002060"/>
              </w:rPr>
            </w:pPr>
            <w:r w:rsidRPr="003F36BA">
              <w:rPr>
                <w:color w:val="002060"/>
              </w:rPr>
              <w:t>0</w:t>
            </w:r>
          </w:p>
        </w:tc>
      </w:tr>
      <w:tr w:rsidR="00E84500" w:rsidRPr="003F36BA" w14:paraId="5FEF2A4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F2F8F4" w14:textId="77777777" w:rsidR="00E84500" w:rsidRPr="003F36BA" w:rsidRDefault="00E84500"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56568" w14:textId="77777777" w:rsidR="00E84500" w:rsidRPr="003F36BA" w:rsidRDefault="00E84500" w:rsidP="00666DC1">
            <w:pPr>
              <w:pStyle w:val="ROWTABELLA"/>
              <w:jc w:val="center"/>
              <w:rPr>
                <w:color w:val="002060"/>
              </w:rPr>
            </w:pPr>
            <w:r w:rsidRPr="003F36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02C8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950DE"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0515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CE6F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4AD2D" w14:textId="77777777" w:rsidR="00E84500" w:rsidRPr="003F36BA" w:rsidRDefault="00E84500" w:rsidP="00666DC1">
            <w:pPr>
              <w:pStyle w:val="ROWTABELLA"/>
              <w:jc w:val="center"/>
              <w:rPr>
                <w:color w:val="002060"/>
              </w:rPr>
            </w:pPr>
            <w:r w:rsidRPr="003F36B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47A53"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5C056"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05238" w14:textId="77777777" w:rsidR="00E84500" w:rsidRPr="003F36BA" w:rsidRDefault="00E84500" w:rsidP="00666DC1">
            <w:pPr>
              <w:pStyle w:val="ROWTABELLA"/>
              <w:jc w:val="center"/>
              <w:rPr>
                <w:color w:val="002060"/>
              </w:rPr>
            </w:pPr>
            <w:r w:rsidRPr="003F36BA">
              <w:rPr>
                <w:color w:val="002060"/>
              </w:rPr>
              <w:t>0</w:t>
            </w:r>
          </w:p>
        </w:tc>
      </w:tr>
      <w:tr w:rsidR="00E84500" w:rsidRPr="003F36BA" w14:paraId="6838388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35B570" w14:textId="77777777" w:rsidR="00E84500" w:rsidRPr="003F36BA" w:rsidRDefault="00E84500" w:rsidP="00666DC1">
            <w:pPr>
              <w:pStyle w:val="ROWTABELLA"/>
              <w:rPr>
                <w:color w:val="002060"/>
              </w:rPr>
            </w:pPr>
            <w:r w:rsidRPr="003F36BA">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8D1D"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85C1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1ADE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A598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A6B1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BF8CD" w14:textId="77777777" w:rsidR="00E84500" w:rsidRPr="003F36BA" w:rsidRDefault="00E84500" w:rsidP="00666DC1">
            <w:pPr>
              <w:pStyle w:val="ROWTABELLA"/>
              <w:jc w:val="center"/>
              <w:rPr>
                <w:color w:val="002060"/>
              </w:rPr>
            </w:pPr>
            <w:r w:rsidRPr="003F36B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48BF8" w14:textId="77777777" w:rsidR="00E84500" w:rsidRPr="003F36BA" w:rsidRDefault="00E84500" w:rsidP="00666DC1">
            <w:pPr>
              <w:pStyle w:val="ROWTABELLA"/>
              <w:jc w:val="center"/>
              <w:rPr>
                <w:color w:val="002060"/>
              </w:rPr>
            </w:pPr>
            <w:r w:rsidRPr="003F36B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A651D"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5CFF8" w14:textId="77777777" w:rsidR="00E84500" w:rsidRPr="003F36BA" w:rsidRDefault="00E84500" w:rsidP="00666DC1">
            <w:pPr>
              <w:pStyle w:val="ROWTABELLA"/>
              <w:jc w:val="center"/>
              <w:rPr>
                <w:color w:val="002060"/>
              </w:rPr>
            </w:pPr>
            <w:r w:rsidRPr="003F36BA">
              <w:rPr>
                <w:color w:val="002060"/>
              </w:rPr>
              <w:t>0</w:t>
            </w:r>
          </w:p>
        </w:tc>
      </w:tr>
      <w:tr w:rsidR="00E84500" w:rsidRPr="003F36BA" w14:paraId="429D5C6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DC9DC8" w14:textId="77777777" w:rsidR="00E84500" w:rsidRPr="003F36BA" w:rsidRDefault="00E84500" w:rsidP="00666DC1">
            <w:pPr>
              <w:pStyle w:val="ROWTABELLA"/>
              <w:rPr>
                <w:color w:val="002060"/>
              </w:rPr>
            </w:pPr>
            <w:r w:rsidRPr="003F36BA">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DD13B"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09A8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FB92"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3D14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158D5"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99F66" w14:textId="77777777" w:rsidR="00E84500" w:rsidRPr="003F36BA" w:rsidRDefault="00E84500" w:rsidP="00666DC1">
            <w:pPr>
              <w:pStyle w:val="ROWTABELLA"/>
              <w:jc w:val="center"/>
              <w:rPr>
                <w:color w:val="002060"/>
              </w:rPr>
            </w:pPr>
            <w:r w:rsidRPr="003F36B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4D27C" w14:textId="77777777" w:rsidR="00E84500" w:rsidRPr="003F36BA" w:rsidRDefault="00E84500" w:rsidP="00666DC1">
            <w:pPr>
              <w:pStyle w:val="ROWTABELLA"/>
              <w:jc w:val="center"/>
              <w:rPr>
                <w:color w:val="002060"/>
              </w:rPr>
            </w:pPr>
            <w:r w:rsidRPr="003F36B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BD55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4FD12" w14:textId="77777777" w:rsidR="00E84500" w:rsidRPr="003F36BA" w:rsidRDefault="00E84500" w:rsidP="00666DC1">
            <w:pPr>
              <w:pStyle w:val="ROWTABELLA"/>
              <w:jc w:val="center"/>
              <w:rPr>
                <w:color w:val="002060"/>
              </w:rPr>
            </w:pPr>
            <w:r w:rsidRPr="003F36BA">
              <w:rPr>
                <w:color w:val="002060"/>
              </w:rPr>
              <w:t>0</w:t>
            </w:r>
          </w:p>
        </w:tc>
      </w:tr>
      <w:tr w:rsidR="00E84500" w:rsidRPr="003F36BA" w14:paraId="4C65BA8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FA6FA" w14:textId="77777777" w:rsidR="00E84500" w:rsidRPr="003F36BA" w:rsidRDefault="00E84500" w:rsidP="00666DC1">
            <w:pPr>
              <w:pStyle w:val="ROWTABELLA"/>
              <w:rPr>
                <w:color w:val="002060"/>
              </w:rPr>
            </w:pPr>
            <w:r w:rsidRPr="003F36BA">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59571"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2FAF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30404"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DD3F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95B4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CDF7" w14:textId="77777777" w:rsidR="00E84500" w:rsidRPr="003F36BA" w:rsidRDefault="00E84500" w:rsidP="00666DC1">
            <w:pPr>
              <w:pStyle w:val="ROWTABELLA"/>
              <w:jc w:val="center"/>
              <w:rPr>
                <w:color w:val="002060"/>
              </w:rPr>
            </w:pPr>
            <w:r w:rsidRPr="003F36B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D83C1"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442E1"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67B52" w14:textId="77777777" w:rsidR="00E84500" w:rsidRPr="003F36BA" w:rsidRDefault="00E84500" w:rsidP="00666DC1">
            <w:pPr>
              <w:pStyle w:val="ROWTABELLA"/>
              <w:jc w:val="center"/>
              <w:rPr>
                <w:color w:val="002060"/>
              </w:rPr>
            </w:pPr>
            <w:r w:rsidRPr="003F36BA">
              <w:rPr>
                <w:color w:val="002060"/>
              </w:rPr>
              <w:t>0</w:t>
            </w:r>
          </w:p>
        </w:tc>
      </w:tr>
      <w:tr w:rsidR="00E84500" w:rsidRPr="003F36BA" w14:paraId="1F48454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B0A5CD" w14:textId="77777777" w:rsidR="00E84500" w:rsidRPr="003F36BA" w:rsidRDefault="00E84500" w:rsidP="00666DC1">
            <w:pPr>
              <w:pStyle w:val="ROWTABELLA"/>
              <w:rPr>
                <w:color w:val="002060"/>
              </w:rPr>
            </w:pPr>
            <w:r w:rsidRPr="003F36B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5997E"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E3F8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80631"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272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F086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379BE" w14:textId="77777777" w:rsidR="00E84500" w:rsidRPr="003F36BA" w:rsidRDefault="00E84500" w:rsidP="00666DC1">
            <w:pPr>
              <w:pStyle w:val="ROWTABELLA"/>
              <w:jc w:val="center"/>
              <w:rPr>
                <w:color w:val="002060"/>
              </w:rPr>
            </w:pPr>
            <w:r w:rsidRPr="003F36B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24BAF"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E545D"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73AD0" w14:textId="77777777" w:rsidR="00E84500" w:rsidRPr="003F36BA" w:rsidRDefault="00E84500" w:rsidP="00666DC1">
            <w:pPr>
              <w:pStyle w:val="ROWTABELLA"/>
              <w:jc w:val="center"/>
              <w:rPr>
                <w:color w:val="002060"/>
              </w:rPr>
            </w:pPr>
            <w:r w:rsidRPr="003F36BA">
              <w:rPr>
                <w:color w:val="002060"/>
              </w:rPr>
              <w:t>0</w:t>
            </w:r>
          </w:p>
        </w:tc>
      </w:tr>
      <w:tr w:rsidR="00E84500" w:rsidRPr="003F36BA" w14:paraId="62EED82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95CD05" w14:textId="77777777" w:rsidR="00E84500" w:rsidRPr="003F36BA" w:rsidRDefault="00E84500" w:rsidP="00666DC1">
            <w:pPr>
              <w:pStyle w:val="ROWTABELLA"/>
              <w:rPr>
                <w:color w:val="002060"/>
              </w:rPr>
            </w:pPr>
            <w:r w:rsidRPr="003F36BA">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6FCB4"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94E9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908D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40D7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5A2B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10719"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A2D24"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2767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8DDBA" w14:textId="77777777" w:rsidR="00E84500" w:rsidRPr="003F36BA" w:rsidRDefault="00E84500" w:rsidP="00666DC1">
            <w:pPr>
              <w:pStyle w:val="ROWTABELLA"/>
              <w:jc w:val="center"/>
              <w:rPr>
                <w:color w:val="002060"/>
              </w:rPr>
            </w:pPr>
            <w:r w:rsidRPr="003F36BA">
              <w:rPr>
                <w:color w:val="002060"/>
              </w:rPr>
              <w:t>0</w:t>
            </w:r>
          </w:p>
        </w:tc>
      </w:tr>
      <w:tr w:rsidR="00E84500" w:rsidRPr="003F36BA" w14:paraId="1C4B064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E710C1" w14:textId="77777777" w:rsidR="00E84500" w:rsidRPr="003F36BA" w:rsidRDefault="00E84500" w:rsidP="00666DC1">
            <w:pPr>
              <w:pStyle w:val="ROWTABELLA"/>
              <w:rPr>
                <w:color w:val="002060"/>
              </w:rPr>
            </w:pPr>
            <w:r w:rsidRPr="003F36B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AABFB" w14:textId="77777777" w:rsidR="00E84500" w:rsidRPr="003F36BA" w:rsidRDefault="00E84500" w:rsidP="00666DC1">
            <w:pPr>
              <w:pStyle w:val="ROWTABELLA"/>
              <w:jc w:val="center"/>
              <w:rPr>
                <w:color w:val="002060"/>
              </w:rPr>
            </w:pPr>
            <w:r w:rsidRPr="003F36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49D5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5E92D"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F4ED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18D9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1A5C1" w14:textId="77777777" w:rsidR="00E84500" w:rsidRPr="003F36BA" w:rsidRDefault="00E84500" w:rsidP="00666DC1">
            <w:pPr>
              <w:pStyle w:val="ROWTABELLA"/>
              <w:jc w:val="center"/>
              <w:rPr>
                <w:color w:val="002060"/>
              </w:rPr>
            </w:pPr>
            <w:r w:rsidRPr="003F36B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0DD63" w14:textId="77777777" w:rsidR="00E84500" w:rsidRPr="003F36BA" w:rsidRDefault="00E84500" w:rsidP="00666DC1">
            <w:pPr>
              <w:pStyle w:val="ROWTABELLA"/>
              <w:jc w:val="center"/>
              <w:rPr>
                <w:color w:val="002060"/>
              </w:rPr>
            </w:pPr>
            <w:r w:rsidRPr="003F36B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A1DF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C8870" w14:textId="77777777" w:rsidR="00E84500" w:rsidRPr="003F36BA" w:rsidRDefault="00E84500" w:rsidP="00666DC1">
            <w:pPr>
              <w:pStyle w:val="ROWTABELLA"/>
              <w:jc w:val="center"/>
              <w:rPr>
                <w:color w:val="002060"/>
              </w:rPr>
            </w:pPr>
            <w:r w:rsidRPr="003F36BA">
              <w:rPr>
                <w:color w:val="002060"/>
              </w:rPr>
              <w:t>0</w:t>
            </w:r>
          </w:p>
        </w:tc>
      </w:tr>
      <w:tr w:rsidR="00E84500" w:rsidRPr="003F36BA" w14:paraId="682379F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3BD617" w14:textId="77777777" w:rsidR="00E84500" w:rsidRPr="003F36BA" w:rsidRDefault="00E84500" w:rsidP="00666DC1">
            <w:pPr>
              <w:pStyle w:val="ROWTABELLA"/>
              <w:rPr>
                <w:color w:val="002060"/>
              </w:rPr>
            </w:pPr>
            <w:r w:rsidRPr="003F36B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0E81A"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50CA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443E2"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CF25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8F6A1"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A32DE" w14:textId="77777777" w:rsidR="00E84500" w:rsidRPr="003F36BA" w:rsidRDefault="00E84500" w:rsidP="00666DC1">
            <w:pPr>
              <w:pStyle w:val="ROWTABELLA"/>
              <w:jc w:val="center"/>
              <w:rPr>
                <w:color w:val="002060"/>
              </w:rPr>
            </w:pPr>
            <w:r w:rsidRPr="003F36B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E20DA"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F197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1FE3F" w14:textId="77777777" w:rsidR="00E84500" w:rsidRPr="003F36BA" w:rsidRDefault="00E84500" w:rsidP="00666DC1">
            <w:pPr>
              <w:pStyle w:val="ROWTABELLA"/>
              <w:jc w:val="center"/>
              <w:rPr>
                <w:color w:val="002060"/>
              </w:rPr>
            </w:pPr>
            <w:r w:rsidRPr="003F36BA">
              <w:rPr>
                <w:color w:val="002060"/>
              </w:rPr>
              <w:t>0</w:t>
            </w:r>
          </w:p>
        </w:tc>
      </w:tr>
      <w:tr w:rsidR="00E84500" w:rsidRPr="003F36BA" w14:paraId="04ED820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0A288F" w14:textId="77777777" w:rsidR="00E84500" w:rsidRPr="003F36BA" w:rsidRDefault="00E84500" w:rsidP="00666DC1">
            <w:pPr>
              <w:pStyle w:val="ROWTABELLA"/>
              <w:rPr>
                <w:color w:val="002060"/>
              </w:rPr>
            </w:pPr>
            <w:r w:rsidRPr="003F36B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2C228"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F219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8C5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E15A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11B9A"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D9C8"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BAACB" w14:textId="77777777" w:rsidR="00E84500" w:rsidRPr="003F36BA" w:rsidRDefault="00E84500" w:rsidP="00666DC1">
            <w:pPr>
              <w:pStyle w:val="ROWTABELLA"/>
              <w:jc w:val="center"/>
              <w:rPr>
                <w:color w:val="002060"/>
              </w:rPr>
            </w:pPr>
            <w:r w:rsidRPr="003F36B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3FF1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F05C8" w14:textId="77777777" w:rsidR="00E84500" w:rsidRPr="003F36BA" w:rsidRDefault="00E84500" w:rsidP="00666DC1">
            <w:pPr>
              <w:pStyle w:val="ROWTABELLA"/>
              <w:jc w:val="center"/>
              <w:rPr>
                <w:color w:val="002060"/>
              </w:rPr>
            </w:pPr>
            <w:r w:rsidRPr="003F36BA">
              <w:rPr>
                <w:color w:val="002060"/>
              </w:rPr>
              <w:t>0</w:t>
            </w:r>
          </w:p>
        </w:tc>
      </w:tr>
      <w:tr w:rsidR="00E84500" w:rsidRPr="003F36BA" w14:paraId="2377852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12A9E"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CC97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99A73"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6D47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C26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EAA9A"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3D733" w14:textId="77777777" w:rsidR="00E84500" w:rsidRPr="003F36BA" w:rsidRDefault="00E84500" w:rsidP="00666DC1">
            <w:pPr>
              <w:pStyle w:val="ROWTABELLA"/>
              <w:jc w:val="center"/>
              <w:rPr>
                <w:color w:val="002060"/>
              </w:rPr>
            </w:pPr>
            <w:r w:rsidRPr="003F36B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37FBE" w14:textId="77777777" w:rsidR="00E84500" w:rsidRPr="003F36BA" w:rsidRDefault="00E84500" w:rsidP="00666DC1">
            <w:pPr>
              <w:pStyle w:val="ROWTABELLA"/>
              <w:jc w:val="center"/>
              <w:rPr>
                <w:color w:val="002060"/>
              </w:rPr>
            </w:pPr>
            <w:r w:rsidRPr="003F36B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8690C"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2E712" w14:textId="77777777" w:rsidR="00E84500" w:rsidRPr="003F36BA" w:rsidRDefault="00E84500" w:rsidP="00666DC1">
            <w:pPr>
              <w:pStyle w:val="ROWTABELLA"/>
              <w:jc w:val="center"/>
              <w:rPr>
                <w:color w:val="002060"/>
              </w:rPr>
            </w:pPr>
            <w:r w:rsidRPr="003F36BA">
              <w:rPr>
                <w:color w:val="002060"/>
              </w:rPr>
              <w:t>0</w:t>
            </w:r>
          </w:p>
        </w:tc>
      </w:tr>
      <w:tr w:rsidR="00E84500" w:rsidRPr="003F36BA" w14:paraId="6CD7A9D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C7E1D" w14:textId="77777777" w:rsidR="00E84500" w:rsidRPr="003F36BA" w:rsidRDefault="00E84500" w:rsidP="00666DC1">
            <w:pPr>
              <w:pStyle w:val="ROWTABELLA"/>
              <w:rPr>
                <w:color w:val="002060"/>
              </w:rPr>
            </w:pPr>
            <w:r w:rsidRPr="003F36B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F00EB"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2FDC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F97C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ECC9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B9D2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83137" w14:textId="77777777" w:rsidR="00E84500" w:rsidRPr="003F36BA" w:rsidRDefault="00E84500" w:rsidP="00666DC1">
            <w:pPr>
              <w:pStyle w:val="ROWTABELLA"/>
              <w:jc w:val="center"/>
              <w:rPr>
                <w:color w:val="002060"/>
              </w:rPr>
            </w:pPr>
            <w:r w:rsidRPr="003F36B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4DB3A" w14:textId="77777777" w:rsidR="00E84500" w:rsidRPr="003F36BA" w:rsidRDefault="00E84500" w:rsidP="00666DC1">
            <w:pPr>
              <w:pStyle w:val="ROWTABELLA"/>
              <w:jc w:val="center"/>
              <w:rPr>
                <w:color w:val="002060"/>
              </w:rPr>
            </w:pPr>
            <w:r w:rsidRPr="003F36B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B2E83" w14:textId="77777777" w:rsidR="00E84500" w:rsidRPr="003F36BA" w:rsidRDefault="00E84500" w:rsidP="00666DC1">
            <w:pPr>
              <w:pStyle w:val="ROWTABELLA"/>
              <w:jc w:val="center"/>
              <w:rPr>
                <w:color w:val="002060"/>
              </w:rPr>
            </w:pPr>
            <w:r w:rsidRPr="003F36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44DC1" w14:textId="77777777" w:rsidR="00E84500" w:rsidRPr="003F36BA" w:rsidRDefault="00E84500" w:rsidP="00666DC1">
            <w:pPr>
              <w:pStyle w:val="ROWTABELLA"/>
              <w:jc w:val="center"/>
              <w:rPr>
                <w:color w:val="002060"/>
              </w:rPr>
            </w:pPr>
            <w:r w:rsidRPr="003F36BA">
              <w:rPr>
                <w:color w:val="002060"/>
              </w:rPr>
              <w:t>0</w:t>
            </w:r>
          </w:p>
        </w:tc>
      </w:tr>
      <w:tr w:rsidR="00E84500" w:rsidRPr="003F36BA" w14:paraId="737C352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9ACCC9"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F94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3D30"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E21D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5394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428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BA71B"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698E5" w14:textId="77777777" w:rsidR="00E84500" w:rsidRPr="003F36BA" w:rsidRDefault="00E84500" w:rsidP="00666DC1">
            <w:pPr>
              <w:pStyle w:val="ROWTABELLA"/>
              <w:jc w:val="center"/>
              <w:rPr>
                <w:color w:val="002060"/>
              </w:rPr>
            </w:pPr>
            <w:r w:rsidRPr="003F36BA">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433C1" w14:textId="77777777" w:rsidR="00E84500" w:rsidRPr="003F36BA" w:rsidRDefault="00E84500" w:rsidP="00666DC1">
            <w:pPr>
              <w:pStyle w:val="ROWTABELLA"/>
              <w:jc w:val="center"/>
              <w:rPr>
                <w:color w:val="002060"/>
              </w:rPr>
            </w:pPr>
            <w:r w:rsidRPr="003F36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22D2E" w14:textId="77777777" w:rsidR="00E84500" w:rsidRPr="003F36BA" w:rsidRDefault="00E84500" w:rsidP="00666DC1">
            <w:pPr>
              <w:pStyle w:val="ROWTABELLA"/>
              <w:jc w:val="center"/>
              <w:rPr>
                <w:color w:val="002060"/>
              </w:rPr>
            </w:pPr>
            <w:r w:rsidRPr="003F36BA">
              <w:rPr>
                <w:color w:val="002060"/>
              </w:rPr>
              <w:t>0</w:t>
            </w:r>
          </w:p>
        </w:tc>
      </w:tr>
      <w:tr w:rsidR="00E84500" w:rsidRPr="003F36BA" w14:paraId="01390F4F"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0FBACF" w14:textId="77777777" w:rsidR="00E84500" w:rsidRPr="003F36BA" w:rsidRDefault="00E84500" w:rsidP="00666DC1">
            <w:pPr>
              <w:pStyle w:val="ROWTABELLA"/>
              <w:rPr>
                <w:color w:val="002060"/>
              </w:rPr>
            </w:pPr>
            <w:r w:rsidRPr="003F36BA">
              <w:rPr>
                <w:color w:val="002060"/>
              </w:rPr>
              <w:lastRenderedPageBreak/>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E867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9796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2DC5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B44A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89AC"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C69BF"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18B32" w14:textId="77777777" w:rsidR="00E84500" w:rsidRPr="003F36BA" w:rsidRDefault="00E84500" w:rsidP="00666DC1">
            <w:pPr>
              <w:pStyle w:val="ROWTABELLA"/>
              <w:jc w:val="center"/>
              <w:rPr>
                <w:color w:val="002060"/>
              </w:rPr>
            </w:pPr>
            <w:r w:rsidRPr="003F36BA">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5C997" w14:textId="77777777" w:rsidR="00E84500" w:rsidRPr="003F36BA" w:rsidRDefault="00E84500" w:rsidP="00666DC1">
            <w:pPr>
              <w:pStyle w:val="ROWTABELLA"/>
              <w:jc w:val="center"/>
              <w:rPr>
                <w:color w:val="002060"/>
              </w:rPr>
            </w:pPr>
            <w:r w:rsidRPr="003F36B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38A30" w14:textId="77777777" w:rsidR="00E84500" w:rsidRPr="003F36BA" w:rsidRDefault="00E84500" w:rsidP="00666DC1">
            <w:pPr>
              <w:pStyle w:val="ROWTABELLA"/>
              <w:jc w:val="center"/>
              <w:rPr>
                <w:color w:val="002060"/>
              </w:rPr>
            </w:pPr>
            <w:r w:rsidRPr="003F36BA">
              <w:rPr>
                <w:color w:val="002060"/>
              </w:rPr>
              <w:t>0</w:t>
            </w:r>
          </w:p>
        </w:tc>
      </w:tr>
    </w:tbl>
    <w:p w14:paraId="050D0233" w14:textId="77777777" w:rsidR="00E84500" w:rsidRDefault="00E84500" w:rsidP="00E84500">
      <w:pPr>
        <w:pStyle w:val="breakline"/>
        <w:divId w:val="527259509"/>
        <w:rPr>
          <w:color w:val="002060"/>
        </w:rPr>
      </w:pPr>
    </w:p>
    <w:p w14:paraId="5F1A105B" w14:textId="77777777" w:rsidR="00E84500" w:rsidRPr="00F328D6" w:rsidRDefault="00E84500" w:rsidP="00E84500">
      <w:pPr>
        <w:pStyle w:val="TITOLOPRINC"/>
        <w:divId w:val="527259509"/>
        <w:rPr>
          <w:color w:val="002060"/>
        </w:rPr>
      </w:pPr>
      <w:bookmarkStart w:id="9" w:name="_Hlk31189888"/>
      <w:r w:rsidRPr="00F328D6">
        <w:rPr>
          <w:color w:val="002060"/>
        </w:rPr>
        <w:t>PROGRAMMA GARE</w:t>
      </w:r>
    </w:p>
    <w:bookmarkEnd w:id="9"/>
    <w:p w14:paraId="05F25062" w14:textId="77777777" w:rsidR="00E84500" w:rsidRPr="00F328D6" w:rsidRDefault="00E84500" w:rsidP="00E84500">
      <w:pPr>
        <w:pStyle w:val="SOTTOTITOLOCAMPIONATO1"/>
        <w:divId w:val="527259509"/>
        <w:rPr>
          <w:color w:val="002060"/>
        </w:rPr>
      </w:pPr>
      <w:r w:rsidRPr="00F328D6">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9"/>
        <w:gridCol w:w="385"/>
        <w:gridCol w:w="898"/>
        <w:gridCol w:w="1177"/>
        <w:gridCol w:w="1563"/>
        <w:gridCol w:w="1548"/>
      </w:tblGrid>
      <w:tr w:rsidR="00E84500" w:rsidRPr="00F328D6" w14:paraId="03ACA6C2"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2613F"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976B8"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C399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A8AB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9145B"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EBA88"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6B43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3637776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860EDC" w14:textId="77777777" w:rsidR="00E84500" w:rsidRPr="00F328D6" w:rsidRDefault="00E84500" w:rsidP="00666DC1">
            <w:pPr>
              <w:pStyle w:val="ROWTABELLA"/>
              <w:rPr>
                <w:color w:val="002060"/>
              </w:rPr>
            </w:pPr>
            <w:r w:rsidRPr="00F328D6">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F4D21B" w14:textId="77777777" w:rsidR="00E84500" w:rsidRPr="00F328D6" w:rsidRDefault="00E84500" w:rsidP="00666DC1">
            <w:pPr>
              <w:pStyle w:val="ROWTABELLA"/>
              <w:rPr>
                <w:color w:val="002060"/>
              </w:rPr>
            </w:pPr>
            <w:r w:rsidRPr="00F328D6">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D3AE2"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38F193" w14:textId="77777777" w:rsidR="00E84500" w:rsidRPr="00F328D6" w:rsidRDefault="00E84500" w:rsidP="00666DC1">
            <w:pPr>
              <w:pStyle w:val="ROWTABELLA"/>
              <w:rPr>
                <w:color w:val="002060"/>
              </w:rPr>
            </w:pPr>
            <w:r w:rsidRPr="00F328D6">
              <w:rPr>
                <w:color w:val="002060"/>
              </w:rPr>
              <w:t>31/01/2020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988FCE" w14:textId="77777777" w:rsidR="00E84500" w:rsidRPr="00F328D6" w:rsidRDefault="00E84500" w:rsidP="00666DC1">
            <w:pPr>
              <w:pStyle w:val="ROWTABELLA"/>
              <w:rPr>
                <w:color w:val="002060"/>
              </w:rPr>
            </w:pPr>
            <w:r w:rsidRPr="00F328D6">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D1D855" w14:textId="77777777" w:rsidR="00E84500" w:rsidRPr="00F328D6" w:rsidRDefault="00E84500" w:rsidP="00666DC1">
            <w:pPr>
              <w:pStyle w:val="ROWTABELLA"/>
              <w:rPr>
                <w:color w:val="002060"/>
              </w:rPr>
            </w:pPr>
            <w:r w:rsidRPr="00F328D6">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651084" w14:textId="77777777" w:rsidR="00E84500" w:rsidRPr="00F328D6" w:rsidRDefault="00E84500" w:rsidP="00666DC1">
            <w:pPr>
              <w:pStyle w:val="ROWTABELLA"/>
              <w:rPr>
                <w:color w:val="002060"/>
              </w:rPr>
            </w:pPr>
            <w:r w:rsidRPr="00F328D6">
              <w:rPr>
                <w:color w:val="002060"/>
              </w:rPr>
              <w:t>VIA DELLO STADIO</w:t>
            </w:r>
          </w:p>
        </w:tc>
      </w:tr>
      <w:tr w:rsidR="00E84500" w:rsidRPr="00F328D6" w14:paraId="215D57E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ECE0DF" w14:textId="77777777" w:rsidR="00E84500" w:rsidRPr="00F328D6" w:rsidRDefault="00E84500" w:rsidP="00666DC1">
            <w:pPr>
              <w:pStyle w:val="ROWTABELLA"/>
              <w:rPr>
                <w:color w:val="002060"/>
              </w:rPr>
            </w:pPr>
            <w:r w:rsidRPr="00F328D6">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7B89CE" w14:textId="77777777" w:rsidR="00E84500" w:rsidRPr="00F328D6" w:rsidRDefault="00E84500" w:rsidP="00666DC1">
            <w:pPr>
              <w:pStyle w:val="ROWTABELLA"/>
              <w:rPr>
                <w:color w:val="002060"/>
              </w:rPr>
            </w:pPr>
            <w:r w:rsidRPr="00F328D6">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625F8D"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89B83"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72C1A9" w14:textId="77777777" w:rsidR="00E84500" w:rsidRPr="00F328D6" w:rsidRDefault="00E84500" w:rsidP="00666DC1">
            <w:pPr>
              <w:pStyle w:val="ROWTABELLA"/>
              <w:rPr>
                <w:color w:val="002060"/>
              </w:rPr>
            </w:pPr>
            <w:r w:rsidRPr="00F328D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7C5EC4" w14:textId="77777777" w:rsidR="00E84500" w:rsidRPr="00F328D6" w:rsidRDefault="00E84500" w:rsidP="00666DC1">
            <w:pPr>
              <w:pStyle w:val="ROWTABELLA"/>
              <w:rPr>
                <w:color w:val="002060"/>
              </w:rPr>
            </w:pPr>
            <w:r w:rsidRPr="00F328D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4C4E1D" w14:textId="77777777" w:rsidR="00E84500" w:rsidRPr="00F328D6" w:rsidRDefault="00E84500" w:rsidP="00666DC1">
            <w:pPr>
              <w:pStyle w:val="ROWTABELLA"/>
              <w:rPr>
                <w:color w:val="002060"/>
              </w:rPr>
            </w:pPr>
            <w:r w:rsidRPr="00F328D6">
              <w:rPr>
                <w:color w:val="002060"/>
              </w:rPr>
              <w:t>VIA DELLO SPORT</w:t>
            </w:r>
          </w:p>
        </w:tc>
      </w:tr>
      <w:tr w:rsidR="00E84500" w:rsidRPr="00F328D6" w14:paraId="68871333"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01D03A" w14:textId="77777777" w:rsidR="00E84500" w:rsidRPr="00F328D6" w:rsidRDefault="00E84500" w:rsidP="00666DC1">
            <w:pPr>
              <w:pStyle w:val="ROWTABELLA"/>
              <w:rPr>
                <w:color w:val="002060"/>
              </w:rPr>
            </w:pPr>
            <w:r w:rsidRPr="00F328D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9DF7FF" w14:textId="77777777" w:rsidR="00E84500" w:rsidRPr="00F328D6" w:rsidRDefault="00E84500" w:rsidP="00666DC1">
            <w:pPr>
              <w:pStyle w:val="ROWTABELLA"/>
              <w:rPr>
                <w:color w:val="002060"/>
              </w:rPr>
            </w:pPr>
            <w:r w:rsidRPr="00F328D6">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3FAA96"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97FF1C5"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6AD729" w14:textId="77777777" w:rsidR="00E84500" w:rsidRPr="00F328D6" w:rsidRDefault="00E84500" w:rsidP="00666DC1">
            <w:pPr>
              <w:pStyle w:val="ROWTABELLA"/>
              <w:rPr>
                <w:color w:val="002060"/>
              </w:rPr>
            </w:pPr>
            <w:r w:rsidRPr="00F328D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CD3815" w14:textId="77777777" w:rsidR="00E84500" w:rsidRPr="00F328D6" w:rsidRDefault="00E84500" w:rsidP="00666DC1">
            <w:pPr>
              <w:pStyle w:val="ROWTABELLA"/>
              <w:rPr>
                <w:color w:val="002060"/>
              </w:rPr>
            </w:pPr>
            <w:r w:rsidRPr="00F328D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ED3E98" w14:textId="77777777" w:rsidR="00E84500" w:rsidRPr="00F328D6" w:rsidRDefault="00E84500" w:rsidP="00666DC1">
            <w:pPr>
              <w:pStyle w:val="ROWTABELLA"/>
              <w:rPr>
                <w:color w:val="002060"/>
              </w:rPr>
            </w:pPr>
            <w:r w:rsidRPr="00F328D6">
              <w:rPr>
                <w:color w:val="002060"/>
              </w:rPr>
              <w:t>VIA DEI TESSITORI</w:t>
            </w:r>
          </w:p>
        </w:tc>
      </w:tr>
      <w:tr w:rsidR="00E84500" w:rsidRPr="00F328D6" w14:paraId="6AF9441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87E65" w14:textId="77777777" w:rsidR="00E84500" w:rsidRPr="00F328D6" w:rsidRDefault="00E84500" w:rsidP="00666DC1">
            <w:pPr>
              <w:pStyle w:val="ROWTABELLA"/>
              <w:rPr>
                <w:color w:val="002060"/>
              </w:rPr>
            </w:pPr>
            <w:r w:rsidRPr="00F328D6">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15AD9F"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B2B128"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434A3C"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83BFA1" w14:textId="77777777" w:rsidR="00E84500" w:rsidRPr="00F328D6" w:rsidRDefault="00E84500" w:rsidP="00666DC1">
            <w:pPr>
              <w:pStyle w:val="ROWTABELLA"/>
              <w:rPr>
                <w:color w:val="002060"/>
              </w:rPr>
            </w:pPr>
            <w:r w:rsidRPr="00F328D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5B698A" w14:textId="77777777" w:rsidR="00E84500" w:rsidRPr="00F328D6" w:rsidRDefault="00E84500" w:rsidP="00666DC1">
            <w:pPr>
              <w:pStyle w:val="ROWTABELLA"/>
              <w:rPr>
                <w:color w:val="002060"/>
              </w:rPr>
            </w:pPr>
            <w:r w:rsidRPr="00F328D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ECBC1B" w14:textId="77777777" w:rsidR="00E84500" w:rsidRPr="00F328D6" w:rsidRDefault="00E84500" w:rsidP="00666DC1">
            <w:pPr>
              <w:pStyle w:val="ROWTABELLA"/>
              <w:rPr>
                <w:color w:val="002060"/>
              </w:rPr>
            </w:pPr>
            <w:r w:rsidRPr="00F328D6">
              <w:rPr>
                <w:color w:val="002060"/>
              </w:rPr>
              <w:t>VIA MATTEOTTI</w:t>
            </w:r>
          </w:p>
        </w:tc>
      </w:tr>
      <w:tr w:rsidR="00E84500" w:rsidRPr="00F328D6" w14:paraId="0BA0C37B"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B59F29" w14:textId="77777777" w:rsidR="00E84500" w:rsidRPr="00F328D6" w:rsidRDefault="00E84500" w:rsidP="00666DC1">
            <w:pPr>
              <w:pStyle w:val="ROWTABELLA"/>
              <w:rPr>
                <w:color w:val="002060"/>
              </w:rPr>
            </w:pPr>
            <w:r w:rsidRPr="00F328D6">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A7D751" w14:textId="77777777" w:rsidR="00E84500" w:rsidRPr="00F328D6" w:rsidRDefault="00E84500" w:rsidP="00666DC1">
            <w:pPr>
              <w:pStyle w:val="ROWTABELLA"/>
              <w:rPr>
                <w:color w:val="002060"/>
              </w:rPr>
            </w:pPr>
            <w:r w:rsidRPr="00F328D6">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FBF5CB"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F1175DE"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E388B5" w14:textId="77777777" w:rsidR="00E84500" w:rsidRPr="00F328D6" w:rsidRDefault="00E84500" w:rsidP="00666DC1">
            <w:pPr>
              <w:pStyle w:val="ROWTABELLA"/>
              <w:rPr>
                <w:color w:val="002060"/>
              </w:rPr>
            </w:pPr>
            <w:r w:rsidRPr="00F328D6">
              <w:rPr>
                <w:color w:val="002060"/>
              </w:rPr>
              <w:t>5456 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007765" w14:textId="77777777" w:rsidR="00E84500" w:rsidRPr="00F328D6" w:rsidRDefault="00E84500" w:rsidP="00666DC1">
            <w:pPr>
              <w:pStyle w:val="ROWTABELLA"/>
              <w:rPr>
                <w:color w:val="002060"/>
              </w:rPr>
            </w:pPr>
            <w:r w:rsidRPr="00F328D6">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F15041" w14:textId="77777777" w:rsidR="00E84500" w:rsidRPr="00F328D6" w:rsidRDefault="00E84500" w:rsidP="00666DC1">
            <w:pPr>
              <w:pStyle w:val="ROWTABELLA"/>
              <w:rPr>
                <w:color w:val="002060"/>
              </w:rPr>
            </w:pPr>
            <w:r w:rsidRPr="00F328D6">
              <w:rPr>
                <w:color w:val="002060"/>
              </w:rPr>
              <w:t>PIAZZALE COTIGNOLI</w:t>
            </w:r>
          </w:p>
        </w:tc>
      </w:tr>
      <w:tr w:rsidR="00E84500" w:rsidRPr="00F328D6" w14:paraId="5FBFC39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77EE85" w14:textId="77777777" w:rsidR="00E84500" w:rsidRPr="00F328D6" w:rsidRDefault="00E84500" w:rsidP="00666DC1">
            <w:pPr>
              <w:pStyle w:val="ROWTABELLA"/>
              <w:rPr>
                <w:color w:val="002060"/>
              </w:rPr>
            </w:pPr>
            <w:r w:rsidRPr="00F328D6">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063DEE" w14:textId="77777777" w:rsidR="00E84500" w:rsidRPr="00F328D6" w:rsidRDefault="00E84500" w:rsidP="00666DC1">
            <w:pPr>
              <w:pStyle w:val="ROWTABELLA"/>
              <w:rPr>
                <w:color w:val="002060"/>
              </w:rPr>
            </w:pPr>
            <w:r w:rsidRPr="00F328D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82B697"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A3A49B"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EEC1C6" w14:textId="77777777" w:rsidR="00E84500" w:rsidRPr="00F328D6" w:rsidRDefault="00E84500" w:rsidP="00666DC1">
            <w:pPr>
              <w:pStyle w:val="ROWTABELLA"/>
              <w:rPr>
                <w:color w:val="002060"/>
              </w:rPr>
            </w:pPr>
            <w:r w:rsidRPr="00F328D6">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8C9F52"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C8F730" w14:textId="77777777" w:rsidR="00E84500" w:rsidRPr="00F328D6" w:rsidRDefault="00E84500" w:rsidP="00666DC1">
            <w:pPr>
              <w:pStyle w:val="ROWTABELLA"/>
              <w:rPr>
                <w:color w:val="002060"/>
              </w:rPr>
            </w:pPr>
            <w:r w:rsidRPr="00F328D6">
              <w:rPr>
                <w:color w:val="002060"/>
              </w:rPr>
              <w:t>VIA PIRANDELLO AREA MT.4</w:t>
            </w:r>
          </w:p>
        </w:tc>
      </w:tr>
      <w:tr w:rsidR="00E84500" w:rsidRPr="00F328D6" w14:paraId="0F93EE3B"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BEE81F"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BC18E" w14:textId="77777777" w:rsidR="00E84500" w:rsidRPr="00F328D6" w:rsidRDefault="00E84500" w:rsidP="00666DC1">
            <w:pPr>
              <w:pStyle w:val="ROWTABELLA"/>
              <w:rPr>
                <w:color w:val="002060"/>
              </w:rPr>
            </w:pPr>
            <w:r w:rsidRPr="00F328D6">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19D4BB0"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6D7662" w14:textId="77777777" w:rsidR="00E84500" w:rsidRPr="00F328D6" w:rsidRDefault="00E84500" w:rsidP="00666DC1">
            <w:pPr>
              <w:pStyle w:val="ROWTABELLA"/>
              <w:rPr>
                <w:color w:val="002060"/>
              </w:rPr>
            </w:pPr>
            <w:r w:rsidRPr="00F328D6">
              <w:rPr>
                <w:color w:val="002060"/>
              </w:rPr>
              <w:t>01/02/2020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63401A"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F0F9F"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70912" w14:textId="77777777" w:rsidR="00E84500" w:rsidRPr="00F328D6" w:rsidRDefault="00E84500" w:rsidP="00666DC1">
            <w:pPr>
              <w:pStyle w:val="ROWTABELLA"/>
              <w:rPr>
                <w:color w:val="002060"/>
              </w:rPr>
            </w:pPr>
            <w:r w:rsidRPr="00F328D6">
              <w:rPr>
                <w:color w:val="002060"/>
              </w:rPr>
              <w:t>VIA B.ROSSI SNC</w:t>
            </w:r>
          </w:p>
        </w:tc>
      </w:tr>
    </w:tbl>
    <w:p w14:paraId="3926F61F" w14:textId="77777777" w:rsidR="00E84500" w:rsidRPr="003F36BA" w:rsidRDefault="00E84500" w:rsidP="00E84500">
      <w:pPr>
        <w:pStyle w:val="breakline"/>
        <w:divId w:val="527259509"/>
        <w:rPr>
          <w:color w:val="002060"/>
        </w:rPr>
      </w:pPr>
    </w:p>
    <w:p w14:paraId="26BCCEF1"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CALCIO A CINQUE SERIE C2</w:t>
      </w:r>
    </w:p>
    <w:p w14:paraId="345BB890" w14:textId="77777777" w:rsidR="00E84500" w:rsidRPr="003F36BA" w:rsidRDefault="00E84500" w:rsidP="00E84500">
      <w:pPr>
        <w:pStyle w:val="TITOLOPRINC"/>
        <w:divId w:val="527259509"/>
        <w:rPr>
          <w:color w:val="002060"/>
        </w:rPr>
      </w:pPr>
      <w:r w:rsidRPr="003F36BA">
        <w:rPr>
          <w:color w:val="002060"/>
        </w:rPr>
        <w:t>VARIAZIONI AL PROGRAMMA GARE</w:t>
      </w:r>
    </w:p>
    <w:p w14:paraId="3DC42AF4" w14:textId="77777777" w:rsidR="00E84500" w:rsidRPr="003F36BA" w:rsidRDefault="00E84500" w:rsidP="00E84500">
      <w:pPr>
        <w:pStyle w:val="breakline"/>
        <w:divId w:val="527259509"/>
        <w:rPr>
          <w:color w:val="002060"/>
        </w:rPr>
      </w:pPr>
    </w:p>
    <w:p w14:paraId="29B0A6C9"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E28A0C1"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B462E"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C058C2"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19E2A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198BF2"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1A83E1"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214B8"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1C9B5"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4100E" w14:textId="77777777" w:rsidR="00E84500" w:rsidRPr="003F36BA" w:rsidRDefault="00E84500" w:rsidP="00666DC1">
            <w:pPr>
              <w:pStyle w:val="HEADERTABELLA"/>
              <w:rPr>
                <w:color w:val="002060"/>
              </w:rPr>
            </w:pPr>
            <w:r w:rsidRPr="003F36BA">
              <w:rPr>
                <w:color w:val="002060"/>
              </w:rPr>
              <w:t>Impianto</w:t>
            </w:r>
          </w:p>
        </w:tc>
      </w:tr>
      <w:tr w:rsidR="00E84500" w:rsidRPr="003F36BA" w14:paraId="3CC1B3A0"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C0ABE" w14:textId="77777777" w:rsidR="00E84500" w:rsidRPr="00AC7CB2" w:rsidRDefault="00E84500" w:rsidP="00666DC1">
            <w:pPr>
              <w:pStyle w:val="ROWTABELLA"/>
              <w:rPr>
                <w:color w:val="002060"/>
                <w:highlight w:val="yellow"/>
              </w:rPr>
            </w:pPr>
            <w:r w:rsidRPr="00AC7CB2">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4F3F7" w14:textId="77777777" w:rsidR="00E84500" w:rsidRPr="00AC7CB2" w:rsidRDefault="00E84500" w:rsidP="00666DC1">
            <w:pPr>
              <w:pStyle w:val="ROWTABELLA"/>
              <w:jc w:val="center"/>
              <w:rPr>
                <w:color w:val="002060"/>
                <w:highlight w:val="yellow"/>
              </w:rPr>
            </w:pPr>
            <w:r w:rsidRPr="00AC7CB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01582" w14:textId="77777777" w:rsidR="00E84500" w:rsidRPr="00AC7CB2" w:rsidRDefault="00E84500" w:rsidP="00666DC1">
            <w:pPr>
              <w:pStyle w:val="ROWTABELLA"/>
              <w:rPr>
                <w:color w:val="002060"/>
                <w:highlight w:val="yellow"/>
              </w:rPr>
            </w:pPr>
            <w:r w:rsidRPr="00AC7CB2">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600B5" w14:textId="77777777" w:rsidR="00E84500" w:rsidRPr="00AC7CB2" w:rsidRDefault="00E84500" w:rsidP="00666DC1">
            <w:pPr>
              <w:pStyle w:val="ROWTABELLA"/>
              <w:rPr>
                <w:color w:val="002060"/>
                <w:highlight w:val="yellow"/>
              </w:rPr>
            </w:pPr>
            <w:r w:rsidRPr="00AC7CB2">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5E97D" w14:textId="77777777" w:rsidR="00E84500" w:rsidRPr="003F36BA" w:rsidRDefault="00E84500" w:rsidP="00666DC1">
            <w:pPr>
              <w:pStyle w:val="ROWTABELLA"/>
              <w:rPr>
                <w:color w:val="002060"/>
              </w:rPr>
            </w:pPr>
            <w:r w:rsidRPr="003F36BA">
              <w:rPr>
                <w:color w:val="002060"/>
              </w:rPr>
              <w:t>31/01/2020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B09B1" w14:textId="77777777" w:rsidR="00E84500" w:rsidRPr="003F36BA" w:rsidRDefault="00E84500" w:rsidP="00666DC1">
            <w:pPr>
              <w:pStyle w:val="ROWTABELLA"/>
              <w:jc w:val="center"/>
              <w:rPr>
                <w:color w:val="002060"/>
              </w:rPr>
            </w:pPr>
            <w:r w:rsidRPr="00AC7CB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FCEBA" w14:textId="77777777" w:rsidR="00E84500" w:rsidRPr="003F36BA" w:rsidRDefault="00E84500" w:rsidP="00666DC1">
            <w:pPr>
              <w:pStyle w:val="ROWTABELLA"/>
              <w:jc w:val="center"/>
              <w:rPr>
                <w:color w:val="002060"/>
              </w:rPr>
            </w:pPr>
            <w:r w:rsidRPr="003F36B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A970E" w14:textId="77777777" w:rsidR="00E84500" w:rsidRPr="00AC7CB2" w:rsidRDefault="00E84500" w:rsidP="00666DC1">
            <w:pPr>
              <w:pStyle w:val="ROWTABELLA"/>
              <w:rPr>
                <w:color w:val="002060"/>
                <w:highlight w:val="yellow"/>
              </w:rPr>
            </w:pPr>
            <w:r w:rsidRPr="00AC7CB2">
              <w:rPr>
                <w:color w:val="002060"/>
                <w:highlight w:val="yellow"/>
              </w:rPr>
              <w:t>PAL.DELLO SPORT PALAMONDOLCE URBINO VIA DELL'ANNUNZIATA</w:t>
            </w:r>
          </w:p>
        </w:tc>
      </w:tr>
    </w:tbl>
    <w:p w14:paraId="6E14DC29" w14:textId="77777777" w:rsidR="00E84500" w:rsidRPr="003F36BA" w:rsidRDefault="00E84500" w:rsidP="00E84500">
      <w:pPr>
        <w:pStyle w:val="breakline"/>
        <w:divId w:val="527259509"/>
        <w:rPr>
          <w:color w:val="002060"/>
        </w:rPr>
      </w:pPr>
    </w:p>
    <w:p w14:paraId="314F0556" w14:textId="77777777" w:rsidR="00E84500" w:rsidRPr="003F36BA" w:rsidRDefault="00E84500" w:rsidP="00E84500">
      <w:pPr>
        <w:pStyle w:val="breakline"/>
        <w:divId w:val="527259509"/>
        <w:rPr>
          <w:color w:val="002060"/>
        </w:rPr>
      </w:pPr>
    </w:p>
    <w:p w14:paraId="3F8C7235" w14:textId="77777777" w:rsidR="00E84500" w:rsidRPr="003F36BA" w:rsidRDefault="00E84500" w:rsidP="00E84500">
      <w:pPr>
        <w:pStyle w:val="TITOLOPRINC"/>
        <w:divId w:val="527259509"/>
        <w:rPr>
          <w:color w:val="002060"/>
        </w:rPr>
      </w:pPr>
      <w:r w:rsidRPr="003F36BA">
        <w:rPr>
          <w:color w:val="002060"/>
        </w:rPr>
        <w:t>RISULTATI</w:t>
      </w:r>
    </w:p>
    <w:p w14:paraId="0A063D6A" w14:textId="77777777" w:rsidR="00E84500" w:rsidRPr="003F36BA" w:rsidRDefault="00E84500" w:rsidP="00E84500">
      <w:pPr>
        <w:pStyle w:val="breakline"/>
        <w:divId w:val="527259509"/>
        <w:rPr>
          <w:color w:val="002060"/>
        </w:rPr>
      </w:pPr>
    </w:p>
    <w:p w14:paraId="2C6EBD09" w14:textId="77777777" w:rsidR="00E84500" w:rsidRPr="003F36BA" w:rsidRDefault="00E84500" w:rsidP="00E84500">
      <w:pPr>
        <w:pStyle w:val="SOTTOTITOLOCAMPIONATO1"/>
        <w:divId w:val="527259509"/>
        <w:rPr>
          <w:color w:val="002060"/>
        </w:rPr>
      </w:pPr>
      <w:r w:rsidRPr="003F36BA">
        <w:rPr>
          <w:color w:val="002060"/>
        </w:rPr>
        <w:t>RISULTATI UFFICIALI GARE DEL 24/01/2020</w:t>
      </w:r>
    </w:p>
    <w:p w14:paraId="2F56DE9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2A5CB94"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001E2C4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46BFBED7"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FB141" w14:textId="77777777" w:rsidR="00E84500" w:rsidRPr="003F36BA" w:rsidRDefault="00E84500" w:rsidP="00666DC1">
                  <w:pPr>
                    <w:pStyle w:val="HEADERTABELLA"/>
                    <w:rPr>
                      <w:color w:val="002060"/>
                    </w:rPr>
                  </w:pPr>
                  <w:r w:rsidRPr="003F36BA">
                    <w:rPr>
                      <w:color w:val="002060"/>
                    </w:rPr>
                    <w:t>GIRONE A - 4 Giornata - R</w:t>
                  </w:r>
                </w:p>
              </w:tc>
            </w:tr>
            <w:tr w:rsidR="00E84500" w:rsidRPr="003F36BA" w14:paraId="0B18715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0908BC" w14:textId="77777777" w:rsidR="00E84500" w:rsidRPr="003F36BA" w:rsidRDefault="00E84500" w:rsidP="00666DC1">
                  <w:pPr>
                    <w:pStyle w:val="ROWTABELLA"/>
                    <w:rPr>
                      <w:color w:val="002060"/>
                    </w:rPr>
                  </w:pPr>
                  <w:r w:rsidRPr="003F36B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0EAD8" w14:textId="77777777" w:rsidR="00E84500" w:rsidRPr="003F36BA" w:rsidRDefault="00E84500" w:rsidP="00666DC1">
                  <w:pPr>
                    <w:pStyle w:val="ROWTABELLA"/>
                    <w:rPr>
                      <w:color w:val="002060"/>
                    </w:rPr>
                  </w:pPr>
                  <w:r w:rsidRPr="003F36BA">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5E0C13" w14:textId="77777777" w:rsidR="00E84500" w:rsidRPr="003F36BA" w:rsidRDefault="00E84500" w:rsidP="00666DC1">
                  <w:pPr>
                    <w:pStyle w:val="ROWTABELLA"/>
                    <w:jc w:val="center"/>
                    <w:rPr>
                      <w:color w:val="002060"/>
                    </w:rPr>
                  </w:pPr>
                  <w:r w:rsidRPr="003F36BA">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022A2A" w14:textId="77777777" w:rsidR="00E84500" w:rsidRPr="003F36BA" w:rsidRDefault="00E84500" w:rsidP="00666DC1">
                  <w:pPr>
                    <w:pStyle w:val="ROWTABELLA"/>
                    <w:jc w:val="center"/>
                    <w:rPr>
                      <w:color w:val="002060"/>
                    </w:rPr>
                  </w:pPr>
                  <w:r w:rsidRPr="003F36BA">
                    <w:rPr>
                      <w:color w:val="002060"/>
                    </w:rPr>
                    <w:t> </w:t>
                  </w:r>
                </w:p>
              </w:tc>
            </w:tr>
            <w:tr w:rsidR="00E84500" w:rsidRPr="003F36BA" w14:paraId="3964713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C1CA09" w14:textId="77777777" w:rsidR="00E84500" w:rsidRPr="003F36BA" w:rsidRDefault="00E84500" w:rsidP="00666DC1">
                  <w:pPr>
                    <w:pStyle w:val="ROWTABELLA"/>
                    <w:rPr>
                      <w:color w:val="002060"/>
                    </w:rPr>
                  </w:pPr>
                  <w:r w:rsidRPr="003F36BA">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709F85" w14:textId="77777777" w:rsidR="00E84500" w:rsidRPr="003F36BA" w:rsidRDefault="00E84500" w:rsidP="00666DC1">
                  <w:pPr>
                    <w:pStyle w:val="ROWTABELLA"/>
                    <w:rPr>
                      <w:color w:val="002060"/>
                    </w:rPr>
                  </w:pPr>
                  <w:r w:rsidRPr="003F36B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A4B2DF" w14:textId="77777777" w:rsidR="00E84500" w:rsidRPr="003F36BA" w:rsidRDefault="00E84500" w:rsidP="00666DC1">
                  <w:pPr>
                    <w:pStyle w:val="ROWTABELLA"/>
                    <w:jc w:val="center"/>
                    <w:rPr>
                      <w:color w:val="002060"/>
                    </w:rPr>
                  </w:pPr>
                  <w:r w:rsidRPr="003F36B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6ECABC" w14:textId="77777777" w:rsidR="00E84500" w:rsidRPr="003F36BA" w:rsidRDefault="00E84500" w:rsidP="00666DC1">
                  <w:pPr>
                    <w:pStyle w:val="ROWTABELLA"/>
                    <w:jc w:val="center"/>
                    <w:rPr>
                      <w:color w:val="002060"/>
                    </w:rPr>
                  </w:pPr>
                  <w:r w:rsidRPr="003F36BA">
                    <w:rPr>
                      <w:color w:val="002060"/>
                    </w:rPr>
                    <w:t> </w:t>
                  </w:r>
                </w:p>
              </w:tc>
            </w:tr>
            <w:tr w:rsidR="00E84500" w:rsidRPr="003F36BA" w14:paraId="1EE9B11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57A8BD" w14:textId="77777777" w:rsidR="00E84500" w:rsidRPr="003F36BA" w:rsidRDefault="00E84500" w:rsidP="00666DC1">
                  <w:pPr>
                    <w:pStyle w:val="ROWTABELLA"/>
                    <w:rPr>
                      <w:color w:val="002060"/>
                    </w:rPr>
                  </w:pPr>
                  <w:r w:rsidRPr="003F36BA">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F13421" w14:textId="77777777" w:rsidR="00E84500" w:rsidRPr="003F36BA" w:rsidRDefault="00E84500" w:rsidP="00666DC1">
                  <w:pPr>
                    <w:pStyle w:val="ROWTABELLA"/>
                    <w:rPr>
                      <w:color w:val="002060"/>
                    </w:rPr>
                  </w:pPr>
                  <w:r w:rsidRPr="003F36BA">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6984D1"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1933EB" w14:textId="77777777" w:rsidR="00E84500" w:rsidRPr="003F36BA" w:rsidRDefault="00E84500" w:rsidP="00666DC1">
                  <w:pPr>
                    <w:pStyle w:val="ROWTABELLA"/>
                    <w:jc w:val="center"/>
                    <w:rPr>
                      <w:color w:val="002060"/>
                    </w:rPr>
                  </w:pPr>
                  <w:r w:rsidRPr="003F36BA">
                    <w:rPr>
                      <w:color w:val="002060"/>
                    </w:rPr>
                    <w:t> </w:t>
                  </w:r>
                </w:p>
              </w:tc>
            </w:tr>
            <w:tr w:rsidR="00E84500" w:rsidRPr="003F36BA" w14:paraId="16B84BF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3B765B" w14:textId="77777777" w:rsidR="00E84500" w:rsidRPr="003F36BA" w:rsidRDefault="00E84500" w:rsidP="00666DC1">
                  <w:pPr>
                    <w:pStyle w:val="ROWTABELLA"/>
                    <w:rPr>
                      <w:color w:val="002060"/>
                    </w:rPr>
                  </w:pPr>
                  <w:r w:rsidRPr="003F36BA">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3840F9" w14:textId="77777777" w:rsidR="00E84500" w:rsidRPr="003F36BA" w:rsidRDefault="00E84500" w:rsidP="00666DC1">
                  <w:pPr>
                    <w:pStyle w:val="ROWTABELLA"/>
                    <w:rPr>
                      <w:color w:val="002060"/>
                    </w:rPr>
                  </w:pPr>
                  <w:r w:rsidRPr="003F36BA">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2167F9" w14:textId="77777777" w:rsidR="00E84500" w:rsidRPr="003F36BA" w:rsidRDefault="00E84500" w:rsidP="00666DC1">
                  <w:pPr>
                    <w:pStyle w:val="ROWTABELLA"/>
                    <w:jc w:val="center"/>
                    <w:rPr>
                      <w:color w:val="002060"/>
                    </w:rPr>
                  </w:pPr>
                  <w:r w:rsidRPr="003F36BA">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9E9B4B" w14:textId="77777777" w:rsidR="00E84500" w:rsidRPr="003F36BA" w:rsidRDefault="00E84500" w:rsidP="00666DC1">
                  <w:pPr>
                    <w:pStyle w:val="ROWTABELLA"/>
                    <w:jc w:val="center"/>
                    <w:rPr>
                      <w:color w:val="002060"/>
                    </w:rPr>
                  </w:pPr>
                  <w:r w:rsidRPr="003F36BA">
                    <w:rPr>
                      <w:color w:val="002060"/>
                    </w:rPr>
                    <w:t> </w:t>
                  </w:r>
                </w:p>
              </w:tc>
            </w:tr>
            <w:tr w:rsidR="00E84500" w:rsidRPr="003F36BA" w14:paraId="1695690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745F8CD" w14:textId="77777777" w:rsidR="00E84500" w:rsidRPr="003F36BA" w:rsidRDefault="00E84500" w:rsidP="00666DC1">
                  <w:pPr>
                    <w:pStyle w:val="ROWTABELLA"/>
                    <w:rPr>
                      <w:color w:val="002060"/>
                    </w:rPr>
                  </w:pPr>
                  <w:r w:rsidRPr="003F36BA">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66964F" w14:textId="77777777" w:rsidR="00E84500" w:rsidRPr="003F36BA" w:rsidRDefault="00E84500" w:rsidP="00666DC1">
                  <w:pPr>
                    <w:pStyle w:val="ROWTABELLA"/>
                    <w:rPr>
                      <w:color w:val="002060"/>
                    </w:rPr>
                  </w:pPr>
                  <w:r w:rsidRPr="003F36BA">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4A11345" w14:textId="77777777" w:rsidR="00E84500" w:rsidRPr="003F36BA" w:rsidRDefault="00E84500" w:rsidP="00666DC1">
                  <w:pPr>
                    <w:pStyle w:val="ROWTABELLA"/>
                    <w:jc w:val="center"/>
                    <w:rPr>
                      <w:color w:val="002060"/>
                    </w:rPr>
                  </w:pPr>
                  <w:r w:rsidRPr="003F36B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6CE4E1" w14:textId="77777777" w:rsidR="00E84500" w:rsidRPr="003F36BA" w:rsidRDefault="00E84500" w:rsidP="00666DC1">
                  <w:pPr>
                    <w:pStyle w:val="ROWTABELLA"/>
                    <w:jc w:val="center"/>
                    <w:rPr>
                      <w:color w:val="002060"/>
                    </w:rPr>
                  </w:pPr>
                  <w:r w:rsidRPr="003F36BA">
                    <w:rPr>
                      <w:color w:val="002060"/>
                    </w:rPr>
                    <w:t> </w:t>
                  </w:r>
                </w:p>
              </w:tc>
            </w:tr>
            <w:tr w:rsidR="00E84500" w:rsidRPr="003F36BA" w14:paraId="0B821E9C"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EAEA7C" w14:textId="77777777" w:rsidR="00E84500" w:rsidRPr="003F36BA" w:rsidRDefault="00E84500" w:rsidP="00666DC1">
                  <w:pPr>
                    <w:pStyle w:val="ROWTABELLA"/>
                    <w:rPr>
                      <w:color w:val="002060"/>
                    </w:rPr>
                  </w:pPr>
                  <w:r w:rsidRPr="003F36BA">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32990C" w14:textId="77777777" w:rsidR="00E84500" w:rsidRPr="003F36BA" w:rsidRDefault="00E84500" w:rsidP="00666DC1">
                  <w:pPr>
                    <w:pStyle w:val="ROWTABELLA"/>
                    <w:rPr>
                      <w:color w:val="002060"/>
                    </w:rPr>
                  </w:pPr>
                  <w:r w:rsidRPr="003F36BA">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2640E5" w14:textId="77777777" w:rsidR="00E84500" w:rsidRPr="003F36BA" w:rsidRDefault="00E84500" w:rsidP="00666DC1">
                  <w:pPr>
                    <w:pStyle w:val="ROWTABELLA"/>
                    <w:jc w:val="center"/>
                    <w:rPr>
                      <w:color w:val="002060"/>
                    </w:rPr>
                  </w:pPr>
                  <w:r w:rsidRPr="003F36BA">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945B5F" w14:textId="77777777" w:rsidR="00E84500" w:rsidRPr="003F36BA" w:rsidRDefault="00E84500" w:rsidP="00666DC1">
                  <w:pPr>
                    <w:pStyle w:val="ROWTABELLA"/>
                    <w:jc w:val="center"/>
                    <w:rPr>
                      <w:color w:val="002060"/>
                    </w:rPr>
                  </w:pPr>
                  <w:r w:rsidRPr="003F36BA">
                    <w:rPr>
                      <w:color w:val="002060"/>
                    </w:rPr>
                    <w:t> </w:t>
                  </w:r>
                </w:p>
              </w:tc>
            </w:tr>
            <w:tr w:rsidR="00E84500" w:rsidRPr="003F36BA" w14:paraId="617F1BB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DD0B02" w14:textId="77777777" w:rsidR="00E84500" w:rsidRPr="003F36BA" w:rsidRDefault="00E84500" w:rsidP="00666DC1">
                  <w:pPr>
                    <w:pStyle w:val="ROWTABELLA"/>
                    <w:rPr>
                      <w:color w:val="002060"/>
                    </w:rPr>
                  </w:pPr>
                  <w:r w:rsidRPr="003F36BA">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FC1861" w14:textId="77777777" w:rsidR="00E84500" w:rsidRPr="003F36BA" w:rsidRDefault="00E84500" w:rsidP="00666DC1">
                  <w:pPr>
                    <w:pStyle w:val="ROWTABELLA"/>
                    <w:rPr>
                      <w:color w:val="002060"/>
                    </w:rPr>
                  </w:pPr>
                  <w:r w:rsidRPr="003F36BA">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40141D" w14:textId="77777777" w:rsidR="00E84500" w:rsidRPr="003F36BA" w:rsidRDefault="00E84500" w:rsidP="00666DC1">
                  <w:pPr>
                    <w:pStyle w:val="ROWTABELLA"/>
                    <w:jc w:val="center"/>
                    <w:rPr>
                      <w:color w:val="002060"/>
                    </w:rPr>
                  </w:pPr>
                  <w:r w:rsidRPr="003F36BA">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504BF7" w14:textId="77777777" w:rsidR="00E84500" w:rsidRPr="003F36BA" w:rsidRDefault="00E84500" w:rsidP="00666DC1">
                  <w:pPr>
                    <w:pStyle w:val="ROWTABELLA"/>
                    <w:jc w:val="center"/>
                    <w:rPr>
                      <w:color w:val="002060"/>
                    </w:rPr>
                  </w:pPr>
                  <w:r w:rsidRPr="003F36BA">
                    <w:rPr>
                      <w:color w:val="002060"/>
                    </w:rPr>
                    <w:t> </w:t>
                  </w:r>
                </w:p>
              </w:tc>
            </w:tr>
            <w:tr w:rsidR="00E84500" w:rsidRPr="003F36BA" w14:paraId="28A138B6"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4584022" w14:textId="77777777" w:rsidR="00E84500" w:rsidRPr="003F36BA" w:rsidRDefault="00E84500" w:rsidP="00666DC1">
                  <w:pPr>
                    <w:pStyle w:val="ROWTABELLA"/>
                    <w:rPr>
                      <w:color w:val="002060"/>
                    </w:rPr>
                  </w:pPr>
                  <w:r w:rsidRPr="003F36BA">
                    <w:rPr>
                      <w:color w:val="002060"/>
                    </w:rPr>
                    <w:t>(1) - disputata il 25/01/2020</w:t>
                  </w:r>
                </w:p>
              </w:tc>
            </w:tr>
          </w:tbl>
          <w:p w14:paraId="4C096839"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9DBC032"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F01ED6" w14:textId="77777777" w:rsidR="00E84500" w:rsidRPr="003F36BA" w:rsidRDefault="00E84500" w:rsidP="00666DC1">
                  <w:pPr>
                    <w:pStyle w:val="HEADERTABELLA"/>
                    <w:rPr>
                      <w:color w:val="002060"/>
                    </w:rPr>
                  </w:pPr>
                  <w:r w:rsidRPr="003F36BA">
                    <w:rPr>
                      <w:color w:val="002060"/>
                    </w:rPr>
                    <w:t>GIRONE B - 4 Giornata - R</w:t>
                  </w:r>
                </w:p>
              </w:tc>
            </w:tr>
            <w:tr w:rsidR="00E84500" w:rsidRPr="003F36BA" w14:paraId="275FC5A7"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6930CE" w14:textId="77777777" w:rsidR="00E84500" w:rsidRPr="003F36BA" w:rsidRDefault="00E84500" w:rsidP="00666DC1">
                  <w:pPr>
                    <w:pStyle w:val="ROWTABELLA"/>
                    <w:rPr>
                      <w:color w:val="002060"/>
                    </w:rPr>
                  </w:pPr>
                  <w:r w:rsidRPr="003F36BA">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82253B" w14:textId="77777777" w:rsidR="00E84500" w:rsidRPr="003F36BA" w:rsidRDefault="00E84500" w:rsidP="00666DC1">
                  <w:pPr>
                    <w:pStyle w:val="ROWTABELLA"/>
                    <w:rPr>
                      <w:color w:val="002060"/>
                    </w:rPr>
                  </w:pPr>
                  <w:r w:rsidRPr="003F36BA">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DB0C79" w14:textId="77777777" w:rsidR="00E84500" w:rsidRPr="003F36BA" w:rsidRDefault="00E84500" w:rsidP="00666DC1">
                  <w:pPr>
                    <w:pStyle w:val="ROWTABELLA"/>
                    <w:jc w:val="center"/>
                    <w:rPr>
                      <w:color w:val="002060"/>
                    </w:rPr>
                  </w:pPr>
                  <w:r w:rsidRPr="003F36BA">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7A2EBC" w14:textId="77777777" w:rsidR="00E84500" w:rsidRPr="003F36BA" w:rsidRDefault="00E84500" w:rsidP="00666DC1">
                  <w:pPr>
                    <w:pStyle w:val="ROWTABELLA"/>
                    <w:jc w:val="center"/>
                    <w:rPr>
                      <w:color w:val="002060"/>
                    </w:rPr>
                  </w:pPr>
                  <w:r w:rsidRPr="003F36BA">
                    <w:rPr>
                      <w:color w:val="002060"/>
                    </w:rPr>
                    <w:t> </w:t>
                  </w:r>
                </w:p>
              </w:tc>
            </w:tr>
            <w:tr w:rsidR="00E84500" w:rsidRPr="003F36BA" w14:paraId="4CAC068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2E6BF7" w14:textId="77777777" w:rsidR="00E84500" w:rsidRPr="003F36BA" w:rsidRDefault="00E84500" w:rsidP="00666DC1">
                  <w:pPr>
                    <w:pStyle w:val="ROWTABELLA"/>
                    <w:rPr>
                      <w:color w:val="002060"/>
                    </w:rPr>
                  </w:pPr>
                  <w:r w:rsidRPr="003F36BA">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F0A378" w14:textId="77777777" w:rsidR="00E84500" w:rsidRPr="003F36BA" w:rsidRDefault="00E84500" w:rsidP="00666DC1">
                  <w:pPr>
                    <w:pStyle w:val="ROWTABELLA"/>
                    <w:rPr>
                      <w:color w:val="002060"/>
                    </w:rPr>
                  </w:pPr>
                  <w:r w:rsidRPr="003F36BA">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DBC0A09" w14:textId="77777777" w:rsidR="00E84500" w:rsidRPr="003F36BA" w:rsidRDefault="00E84500" w:rsidP="00666DC1">
                  <w:pPr>
                    <w:pStyle w:val="ROWTABELLA"/>
                    <w:jc w:val="center"/>
                    <w:rPr>
                      <w:color w:val="002060"/>
                    </w:rPr>
                  </w:pPr>
                  <w:r w:rsidRPr="003F36B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D9D422" w14:textId="77777777" w:rsidR="00E84500" w:rsidRPr="003F36BA" w:rsidRDefault="00E84500" w:rsidP="00666DC1">
                  <w:pPr>
                    <w:pStyle w:val="ROWTABELLA"/>
                    <w:jc w:val="center"/>
                    <w:rPr>
                      <w:color w:val="002060"/>
                    </w:rPr>
                  </w:pPr>
                  <w:r w:rsidRPr="003F36BA">
                    <w:rPr>
                      <w:color w:val="002060"/>
                    </w:rPr>
                    <w:t> </w:t>
                  </w:r>
                </w:p>
              </w:tc>
            </w:tr>
            <w:tr w:rsidR="00E84500" w:rsidRPr="003F36BA" w14:paraId="155EAD5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832B5A" w14:textId="77777777" w:rsidR="00E84500" w:rsidRPr="003F36BA" w:rsidRDefault="00E84500" w:rsidP="00666DC1">
                  <w:pPr>
                    <w:pStyle w:val="ROWTABELLA"/>
                    <w:rPr>
                      <w:color w:val="002060"/>
                    </w:rPr>
                  </w:pPr>
                  <w:r w:rsidRPr="003F36BA">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231263" w14:textId="77777777" w:rsidR="00E84500" w:rsidRPr="003F36BA" w:rsidRDefault="00E84500" w:rsidP="00666DC1">
                  <w:pPr>
                    <w:pStyle w:val="ROWTABELLA"/>
                    <w:rPr>
                      <w:color w:val="002060"/>
                    </w:rPr>
                  </w:pPr>
                  <w:r w:rsidRPr="003F36BA">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8508A7"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A9BA59" w14:textId="77777777" w:rsidR="00E84500" w:rsidRPr="003F36BA" w:rsidRDefault="00E84500" w:rsidP="00666DC1">
                  <w:pPr>
                    <w:pStyle w:val="ROWTABELLA"/>
                    <w:jc w:val="center"/>
                    <w:rPr>
                      <w:color w:val="002060"/>
                    </w:rPr>
                  </w:pPr>
                  <w:r w:rsidRPr="003F36BA">
                    <w:rPr>
                      <w:color w:val="002060"/>
                    </w:rPr>
                    <w:t> </w:t>
                  </w:r>
                </w:p>
              </w:tc>
            </w:tr>
            <w:tr w:rsidR="00E84500" w:rsidRPr="003F36BA" w14:paraId="31CFC9A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2CC79B" w14:textId="77777777" w:rsidR="00E84500" w:rsidRPr="003F36BA" w:rsidRDefault="00E84500" w:rsidP="00666DC1">
                  <w:pPr>
                    <w:pStyle w:val="ROWTABELLA"/>
                    <w:rPr>
                      <w:color w:val="002060"/>
                    </w:rPr>
                  </w:pPr>
                  <w:r w:rsidRPr="003F36BA">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F27FD2" w14:textId="77777777" w:rsidR="00E84500" w:rsidRPr="003F36BA" w:rsidRDefault="00E84500" w:rsidP="00666DC1">
                  <w:pPr>
                    <w:pStyle w:val="ROWTABELLA"/>
                    <w:rPr>
                      <w:color w:val="002060"/>
                    </w:rPr>
                  </w:pPr>
                  <w:r w:rsidRPr="003F36BA">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1E4E2A" w14:textId="77777777" w:rsidR="00E84500" w:rsidRPr="003F36BA" w:rsidRDefault="00E84500" w:rsidP="00666DC1">
                  <w:pPr>
                    <w:pStyle w:val="ROWTABELLA"/>
                    <w:jc w:val="center"/>
                    <w:rPr>
                      <w:color w:val="002060"/>
                    </w:rPr>
                  </w:pPr>
                  <w:r w:rsidRPr="003F36B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A987E8" w14:textId="77777777" w:rsidR="00E84500" w:rsidRPr="003F36BA" w:rsidRDefault="00E84500" w:rsidP="00666DC1">
                  <w:pPr>
                    <w:pStyle w:val="ROWTABELLA"/>
                    <w:jc w:val="center"/>
                    <w:rPr>
                      <w:color w:val="002060"/>
                    </w:rPr>
                  </w:pPr>
                  <w:r w:rsidRPr="003F36BA">
                    <w:rPr>
                      <w:color w:val="002060"/>
                    </w:rPr>
                    <w:t> </w:t>
                  </w:r>
                </w:p>
              </w:tc>
            </w:tr>
            <w:tr w:rsidR="00E84500" w:rsidRPr="003F36BA" w14:paraId="10E16F5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7763E2" w14:textId="77777777" w:rsidR="00E84500" w:rsidRPr="003F36BA" w:rsidRDefault="00E84500" w:rsidP="00666DC1">
                  <w:pPr>
                    <w:pStyle w:val="ROWTABELLA"/>
                    <w:rPr>
                      <w:color w:val="002060"/>
                    </w:rPr>
                  </w:pPr>
                  <w:r w:rsidRPr="003F36BA">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3F9DA1" w14:textId="77777777" w:rsidR="00E84500" w:rsidRPr="003F36BA" w:rsidRDefault="00E84500" w:rsidP="00666DC1">
                  <w:pPr>
                    <w:pStyle w:val="ROWTABELLA"/>
                    <w:rPr>
                      <w:color w:val="002060"/>
                    </w:rPr>
                  </w:pPr>
                  <w:r w:rsidRPr="003F36BA">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8F2318"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42486E" w14:textId="77777777" w:rsidR="00E84500" w:rsidRPr="003F36BA" w:rsidRDefault="00E84500" w:rsidP="00666DC1">
                  <w:pPr>
                    <w:pStyle w:val="ROWTABELLA"/>
                    <w:jc w:val="center"/>
                    <w:rPr>
                      <w:color w:val="002060"/>
                    </w:rPr>
                  </w:pPr>
                  <w:r w:rsidRPr="003F36BA">
                    <w:rPr>
                      <w:color w:val="002060"/>
                    </w:rPr>
                    <w:t> </w:t>
                  </w:r>
                </w:p>
              </w:tc>
            </w:tr>
            <w:tr w:rsidR="00E84500" w:rsidRPr="003F36BA" w14:paraId="0FBD86D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792C1B" w14:textId="77777777" w:rsidR="00E84500" w:rsidRPr="003F36BA" w:rsidRDefault="00E84500" w:rsidP="00666DC1">
                  <w:pPr>
                    <w:pStyle w:val="ROWTABELLA"/>
                    <w:rPr>
                      <w:color w:val="002060"/>
                    </w:rPr>
                  </w:pPr>
                  <w:r w:rsidRPr="003F36BA">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9DD6EF" w14:textId="77777777" w:rsidR="00E84500" w:rsidRPr="003F36BA" w:rsidRDefault="00E84500" w:rsidP="00666DC1">
                  <w:pPr>
                    <w:pStyle w:val="ROWTABELLA"/>
                    <w:rPr>
                      <w:color w:val="002060"/>
                    </w:rPr>
                  </w:pPr>
                  <w:r w:rsidRPr="003F36BA">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4B6179" w14:textId="77777777" w:rsidR="00E84500" w:rsidRPr="003F36BA" w:rsidRDefault="00E84500" w:rsidP="00666DC1">
                  <w:pPr>
                    <w:pStyle w:val="ROWTABELLA"/>
                    <w:jc w:val="center"/>
                    <w:rPr>
                      <w:color w:val="002060"/>
                    </w:rPr>
                  </w:pPr>
                  <w:r w:rsidRPr="003F36B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E71FD7" w14:textId="77777777" w:rsidR="00E84500" w:rsidRPr="003F36BA" w:rsidRDefault="00E84500" w:rsidP="00666DC1">
                  <w:pPr>
                    <w:pStyle w:val="ROWTABELLA"/>
                    <w:jc w:val="center"/>
                    <w:rPr>
                      <w:color w:val="002060"/>
                    </w:rPr>
                  </w:pPr>
                  <w:r w:rsidRPr="003F36BA">
                    <w:rPr>
                      <w:color w:val="002060"/>
                    </w:rPr>
                    <w:t> </w:t>
                  </w:r>
                </w:p>
              </w:tc>
            </w:tr>
            <w:tr w:rsidR="00E84500" w:rsidRPr="003F36BA" w14:paraId="092F180D"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EB0387" w14:textId="77777777" w:rsidR="00E84500" w:rsidRPr="003F36BA" w:rsidRDefault="00E84500" w:rsidP="00666DC1">
                  <w:pPr>
                    <w:pStyle w:val="ROWTABELLA"/>
                    <w:rPr>
                      <w:color w:val="002060"/>
                    </w:rPr>
                  </w:pPr>
                  <w:r w:rsidRPr="003F36B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F343EE" w14:textId="77777777" w:rsidR="00E84500" w:rsidRPr="003F36BA" w:rsidRDefault="00E84500" w:rsidP="00666DC1">
                  <w:pPr>
                    <w:pStyle w:val="ROWTABELLA"/>
                    <w:rPr>
                      <w:color w:val="002060"/>
                    </w:rPr>
                  </w:pPr>
                  <w:r w:rsidRPr="003F36BA">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820542" w14:textId="77777777" w:rsidR="00E84500" w:rsidRPr="003F36BA" w:rsidRDefault="00E84500" w:rsidP="00666DC1">
                  <w:pPr>
                    <w:pStyle w:val="ROWTABELLA"/>
                    <w:jc w:val="center"/>
                    <w:rPr>
                      <w:color w:val="002060"/>
                    </w:rPr>
                  </w:pPr>
                  <w:r w:rsidRPr="003F36B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10A24C" w14:textId="77777777" w:rsidR="00E84500" w:rsidRPr="003F36BA" w:rsidRDefault="00E84500" w:rsidP="00666DC1">
                  <w:pPr>
                    <w:pStyle w:val="ROWTABELLA"/>
                    <w:jc w:val="center"/>
                    <w:rPr>
                      <w:color w:val="002060"/>
                    </w:rPr>
                  </w:pPr>
                  <w:r w:rsidRPr="003F36BA">
                    <w:rPr>
                      <w:color w:val="002060"/>
                    </w:rPr>
                    <w:t> </w:t>
                  </w:r>
                </w:p>
              </w:tc>
            </w:tr>
          </w:tbl>
          <w:p w14:paraId="6EBA6769" w14:textId="77777777" w:rsidR="00E84500" w:rsidRPr="003F36BA" w:rsidRDefault="00E84500" w:rsidP="00666DC1">
            <w:pPr>
              <w:rPr>
                <w:color w:val="002060"/>
              </w:rPr>
            </w:pPr>
          </w:p>
        </w:tc>
      </w:tr>
    </w:tbl>
    <w:p w14:paraId="20960A8C"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72C43474"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47CFADFF"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1F5369" w14:textId="77777777" w:rsidR="00E84500" w:rsidRPr="003F36BA" w:rsidRDefault="00E84500" w:rsidP="00666DC1">
                  <w:pPr>
                    <w:pStyle w:val="HEADERTABELLA"/>
                    <w:rPr>
                      <w:color w:val="002060"/>
                    </w:rPr>
                  </w:pPr>
                  <w:r w:rsidRPr="003F36BA">
                    <w:rPr>
                      <w:color w:val="002060"/>
                    </w:rPr>
                    <w:t>GIRONE C - 4 Giornata - R</w:t>
                  </w:r>
                </w:p>
              </w:tc>
            </w:tr>
            <w:tr w:rsidR="00E84500" w:rsidRPr="003F36BA" w14:paraId="46DAB503"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52FB16" w14:textId="77777777" w:rsidR="00E84500" w:rsidRPr="003F36BA" w:rsidRDefault="00E84500" w:rsidP="00666DC1">
                  <w:pPr>
                    <w:pStyle w:val="ROWTABELLA"/>
                    <w:rPr>
                      <w:color w:val="002060"/>
                    </w:rPr>
                  </w:pPr>
                  <w:r w:rsidRPr="003F36BA">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74099" w14:textId="77777777" w:rsidR="00E84500" w:rsidRPr="003F36BA" w:rsidRDefault="00E84500" w:rsidP="00666DC1">
                  <w:pPr>
                    <w:pStyle w:val="ROWTABELLA"/>
                    <w:rPr>
                      <w:color w:val="002060"/>
                    </w:rPr>
                  </w:pPr>
                  <w:r w:rsidRPr="003F36BA">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623F9" w14:textId="77777777" w:rsidR="00E84500" w:rsidRPr="003F36BA" w:rsidRDefault="00E84500" w:rsidP="00666DC1">
                  <w:pPr>
                    <w:pStyle w:val="ROWTABELLA"/>
                    <w:jc w:val="center"/>
                    <w:rPr>
                      <w:color w:val="002060"/>
                    </w:rPr>
                  </w:pPr>
                  <w:r w:rsidRPr="003F36BA">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CEBAA2" w14:textId="77777777" w:rsidR="00E84500" w:rsidRPr="003F36BA" w:rsidRDefault="00E84500" w:rsidP="00666DC1">
                  <w:pPr>
                    <w:pStyle w:val="ROWTABELLA"/>
                    <w:jc w:val="center"/>
                    <w:rPr>
                      <w:color w:val="002060"/>
                    </w:rPr>
                  </w:pPr>
                  <w:r w:rsidRPr="003F36BA">
                    <w:rPr>
                      <w:color w:val="002060"/>
                    </w:rPr>
                    <w:t> </w:t>
                  </w:r>
                </w:p>
              </w:tc>
            </w:tr>
            <w:tr w:rsidR="00E84500" w:rsidRPr="003F36BA" w14:paraId="3ABD78F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5F1DF7" w14:textId="77777777" w:rsidR="00E84500" w:rsidRPr="003F36BA" w:rsidRDefault="00E84500" w:rsidP="00666DC1">
                  <w:pPr>
                    <w:pStyle w:val="ROWTABELLA"/>
                    <w:rPr>
                      <w:color w:val="002060"/>
                    </w:rPr>
                  </w:pPr>
                  <w:r w:rsidRPr="003F36BA">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0D5976" w14:textId="77777777" w:rsidR="00E84500" w:rsidRPr="003F36BA" w:rsidRDefault="00E84500" w:rsidP="00666DC1">
                  <w:pPr>
                    <w:pStyle w:val="ROWTABELLA"/>
                    <w:rPr>
                      <w:color w:val="002060"/>
                    </w:rPr>
                  </w:pPr>
                  <w:r w:rsidRPr="003F36BA">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2DB759" w14:textId="77777777" w:rsidR="00E84500" w:rsidRPr="003F36BA" w:rsidRDefault="00E84500" w:rsidP="00666DC1">
                  <w:pPr>
                    <w:pStyle w:val="ROWTABELLA"/>
                    <w:jc w:val="center"/>
                    <w:rPr>
                      <w:color w:val="002060"/>
                    </w:rPr>
                  </w:pPr>
                  <w:r w:rsidRPr="003F36BA">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DF7CA5" w14:textId="77777777" w:rsidR="00E84500" w:rsidRPr="003F36BA" w:rsidRDefault="00E84500" w:rsidP="00666DC1">
                  <w:pPr>
                    <w:pStyle w:val="ROWTABELLA"/>
                    <w:jc w:val="center"/>
                    <w:rPr>
                      <w:color w:val="002060"/>
                    </w:rPr>
                  </w:pPr>
                  <w:r w:rsidRPr="003F36BA">
                    <w:rPr>
                      <w:color w:val="002060"/>
                    </w:rPr>
                    <w:t> </w:t>
                  </w:r>
                </w:p>
              </w:tc>
            </w:tr>
            <w:tr w:rsidR="00E84500" w:rsidRPr="003F36BA" w14:paraId="634A1F5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D69052" w14:textId="77777777" w:rsidR="00E84500" w:rsidRPr="003F36BA" w:rsidRDefault="00E84500" w:rsidP="00666DC1">
                  <w:pPr>
                    <w:pStyle w:val="ROWTABELLA"/>
                    <w:rPr>
                      <w:color w:val="002060"/>
                    </w:rPr>
                  </w:pPr>
                  <w:r w:rsidRPr="003F36BA">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6B658A" w14:textId="77777777" w:rsidR="00E84500" w:rsidRPr="003F36BA" w:rsidRDefault="00E84500" w:rsidP="00666DC1">
                  <w:pPr>
                    <w:pStyle w:val="ROWTABELLA"/>
                    <w:rPr>
                      <w:color w:val="002060"/>
                    </w:rPr>
                  </w:pPr>
                  <w:r w:rsidRPr="003F36BA">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23517A" w14:textId="77777777" w:rsidR="00E84500" w:rsidRPr="003F36BA" w:rsidRDefault="00E84500" w:rsidP="00666DC1">
                  <w:pPr>
                    <w:pStyle w:val="ROWTABELLA"/>
                    <w:jc w:val="center"/>
                    <w:rPr>
                      <w:color w:val="002060"/>
                    </w:rPr>
                  </w:pPr>
                  <w:r w:rsidRPr="003F36BA">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F96FFE" w14:textId="77777777" w:rsidR="00E84500" w:rsidRPr="003F36BA" w:rsidRDefault="00E84500" w:rsidP="00666DC1">
                  <w:pPr>
                    <w:pStyle w:val="ROWTABELLA"/>
                    <w:jc w:val="center"/>
                    <w:rPr>
                      <w:color w:val="002060"/>
                    </w:rPr>
                  </w:pPr>
                  <w:r w:rsidRPr="003F36BA">
                    <w:rPr>
                      <w:color w:val="002060"/>
                    </w:rPr>
                    <w:t> </w:t>
                  </w:r>
                </w:p>
              </w:tc>
            </w:tr>
            <w:tr w:rsidR="00E84500" w:rsidRPr="003F36BA" w14:paraId="6E1812F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A2268D" w14:textId="77777777" w:rsidR="00E84500" w:rsidRPr="003F36BA" w:rsidRDefault="00E84500" w:rsidP="00666DC1">
                  <w:pPr>
                    <w:pStyle w:val="ROWTABELLA"/>
                    <w:rPr>
                      <w:color w:val="002060"/>
                    </w:rPr>
                  </w:pPr>
                  <w:r w:rsidRPr="003F36B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ADBB0D" w14:textId="77777777" w:rsidR="00E84500" w:rsidRPr="003F36BA" w:rsidRDefault="00E84500" w:rsidP="00666DC1">
                  <w:pPr>
                    <w:pStyle w:val="ROWTABELLA"/>
                    <w:rPr>
                      <w:color w:val="002060"/>
                    </w:rPr>
                  </w:pPr>
                  <w:r w:rsidRPr="003F36BA">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EDB4AB" w14:textId="77777777" w:rsidR="00E84500" w:rsidRPr="003F36BA" w:rsidRDefault="00E84500" w:rsidP="00666DC1">
                  <w:pPr>
                    <w:pStyle w:val="ROWTABELLA"/>
                    <w:jc w:val="center"/>
                    <w:rPr>
                      <w:color w:val="002060"/>
                    </w:rPr>
                  </w:pPr>
                  <w:r w:rsidRPr="003F36B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38E0E2" w14:textId="77777777" w:rsidR="00E84500" w:rsidRPr="003F36BA" w:rsidRDefault="00E84500" w:rsidP="00666DC1">
                  <w:pPr>
                    <w:pStyle w:val="ROWTABELLA"/>
                    <w:jc w:val="center"/>
                    <w:rPr>
                      <w:color w:val="002060"/>
                    </w:rPr>
                  </w:pPr>
                  <w:r w:rsidRPr="003F36BA">
                    <w:rPr>
                      <w:color w:val="002060"/>
                    </w:rPr>
                    <w:t> </w:t>
                  </w:r>
                </w:p>
              </w:tc>
            </w:tr>
            <w:tr w:rsidR="00E84500" w:rsidRPr="003F36BA" w14:paraId="47AFDB5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9D92C2" w14:textId="77777777" w:rsidR="00E84500" w:rsidRPr="003F36BA" w:rsidRDefault="00E84500" w:rsidP="00666DC1">
                  <w:pPr>
                    <w:pStyle w:val="ROWTABELLA"/>
                    <w:rPr>
                      <w:color w:val="002060"/>
                    </w:rPr>
                  </w:pPr>
                  <w:r w:rsidRPr="003F36BA">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13F950" w14:textId="77777777" w:rsidR="00E84500" w:rsidRPr="003F36BA" w:rsidRDefault="00E84500" w:rsidP="00666DC1">
                  <w:pPr>
                    <w:pStyle w:val="ROWTABELLA"/>
                    <w:rPr>
                      <w:color w:val="002060"/>
                    </w:rPr>
                  </w:pPr>
                  <w:r w:rsidRPr="003F36BA">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504DEC" w14:textId="77777777" w:rsidR="00E84500" w:rsidRPr="003F36BA" w:rsidRDefault="00E84500" w:rsidP="00666DC1">
                  <w:pPr>
                    <w:pStyle w:val="ROWTABELLA"/>
                    <w:jc w:val="center"/>
                    <w:rPr>
                      <w:color w:val="002060"/>
                    </w:rPr>
                  </w:pPr>
                  <w:r w:rsidRPr="003F36BA">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CA4B1A" w14:textId="77777777" w:rsidR="00E84500" w:rsidRPr="003F36BA" w:rsidRDefault="00E84500" w:rsidP="00666DC1">
                  <w:pPr>
                    <w:pStyle w:val="ROWTABELLA"/>
                    <w:jc w:val="center"/>
                    <w:rPr>
                      <w:color w:val="002060"/>
                    </w:rPr>
                  </w:pPr>
                  <w:r w:rsidRPr="003F36BA">
                    <w:rPr>
                      <w:color w:val="002060"/>
                    </w:rPr>
                    <w:t> </w:t>
                  </w:r>
                </w:p>
              </w:tc>
            </w:tr>
            <w:tr w:rsidR="00E84500" w:rsidRPr="003F36BA" w14:paraId="0E85EFE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7F8475" w14:textId="77777777" w:rsidR="00E84500" w:rsidRPr="003F36BA" w:rsidRDefault="00E84500" w:rsidP="00666DC1">
                  <w:pPr>
                    <w:pStyle w:val="ROWTABELLA"/>
                    <w:rPr>
                      <w:color w:val="002060"/>
                    </w:rPr>
                  </w:pPr>
                  <w:r w:rsidRPr="003F36BA">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095823" w14:textId="77777777" w:rsidR="00E84500" w:rsidRPr="003F36BA" w:rsidRDefault="00E84500" w:rsidP="00666DC1">
                  <w:pPr>
                    <w:pStyle w:val="ROWTABELLA"/>
                    <w:rPr>
                      <w:color w:val="002060"/>
                    </w:rPr>
                  </w:pPr>
                  <w:r w:rsidRPr="003F36BA">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873C8A" w14:textId="77777777" w:rsidR="00E84500" w:rsidRPr="003F36BA" w:rsidRDefault="00E84500" w:rsidP="00666DC1">
                  <w:pPr>
                    <w:pStyle w:val="ROWTABELLA"/>
                    <w:jc w:val="center"/>
                    <w:rPr>
                      <w:color w:val="002060"/>
                    </w:rPr>
                  </w:pPr>
                  <w:r w:rsidRPr="003F36B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2A3D7F" w14:textId="77777777" w:rsidR="00E84500" w:rsidRPr="003F36BA" w:rsidRDefault="00E84500" w:rsidP="00666DC1">
                  <w:pPr>
                    <w:pStyle w:val="ROWTABELLA"/>
                    <w:jc w:val="center"/>
                    <w:rPr>
                      <w:color w:val="002060"/>
                    </w:rPr>
                  </w:pPr>
                  <w:r w:rsidRPr="003F36BA">
                    <w:rPr>
                      <w:color w:val="002060"/>
                    </w:rPr>
                    <w:t> </w:t>
                  </w:r>
                </w:p>
              </w:tc>
            </w:tr>
            <w:tr w:rsidR="00E84500" w:rsidRPr="003F36BA" w14:paraId="173B5D6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52392E" w14:textId="77777777" w:rsidR="00E84500" w:rsidRPr="003F36BA" w:rsidRDefault="00E84500" w:rsidP="00666DC1">
                  <w:pPr>
                    <w:pStyle w:val="ROWTABELLA"/>
                    <w:rPr>
                      <w:color w:val="002060"/>
                    </w:rPr>
                  </w:pPr>
                  <w:r w:rsidRPr="003F36BA">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686AA2" w14:textId="77777777" w:rsidR="00E84500" w:rsidRPr="003F36BA" w:rsidRDefault="00E84500" w:rsidP="00666DC1">
                  <w:pPr>
                    <w:pStyle w:val="ROWTABELLA"/>
                    <w:rPr>
                      <w:color w:val="002060"/>
                    </w:rPr>
                  </w:pPr>
                  <w:r w:rsidRPr="003F36BA">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CFA948" w14:textId="77777777" w:rsidR="00E84500" w:rsidRPr="003F36BA" w:rsidRDefault="00E84500" w:rsidP="00666DC1">
                  <w:pPr>
                    <w:pStyle w:val="ROWTABELLA"/>
                    <w:jc w:val="center"/>
                    <w:rPr>
                      <w:color w:val="002060"/>
                    </w:rPr>
                  </w:pPr>
                  <w:r w:rsidRPr="003F36BA">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9E2697" w14:textId="77777777" w:rsidR="00E84500" w:rsidRPr="003F36BA" w:rsidRDefault="00E84500" w:rsidP="00666DC1">
                  <w:pPr>
                    <w:pStyle w:val="ROWTABELLA"/>
                    <w:jc w:val="center"/>
                    <w:rPr>
                      <w:color w:val="002060"/>
                    </w:rPr>
                  </w:pPr>
                  <w:r w:rsidRPr="003F36BA">
                    <w:rPr>
                      <w:color w:val="002060"/>
                    </w:rPr>
                    <w:t> </w:t>
                  </w:r>
                </w:p>
              </w:tc>
            </w:tr>
          </w:tbl>
          <w:p w14:paraId="5B7A02A4" w14:textId="77777777" w:rsidR="00E84500" w:rsidRPr="003F36BA" w:rsidRDefault="00E84500" w:rsidP="00666DC1">
            <w:pPr>
              <w:rPr>
                <w:color w:val="002060"/>
              </w:rPr>
            </w:pPr>
          </w:p>
        </w:tc>
      </w:tr>
    </w:tbl>
    <w:p w14:paraId="6C1D2F0A" w14:textId="77777777" w:rsidR="00E84500" w:rsidRPr="003F36BA" w:rsidRDefault="00E84500" w:rsidP="00E84500">
      <w:pPr>
        <w:pStyle w:val="breakline"/>
        <w:divId w:val="527259509"/>
        <w:rPr>
          <w:color w:val="002060"/>
        </w:rPr>
      </w:pPr>
    </w:p>
    <w:p w14:paraId="36A277DD" w14:textId="77777777" w:rsidR="00E84500" w:rsidRPr="003F36BA" w:rsidRDefault="00E84500" w:rsidP="00E84500">
      <w:pPr>
        <w:pStyle w:val="breakline"/>
        <w:divId w:val="527259509"/>
        <w:rPr>
          <w:color w:val="002060"/>
        </w:rPr>
      </w:pPr>
    </w:p>
    <w:p w14:paraId="11DD1C0D"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6A89CC20"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4368EAAD" w14:textId="77777777" w:rsidR="00E84500" w:rsidRPr="003F36BA" w:rsidRDefault="00E84500" w:rsidP="00E84500">
      <w:pPr>
        <w:pStyle w:val="titolo10"/>
        <w:divId w:val="527259509"/>
        <w:rPr>
          <w:color w:val="002060"/>
        </w:rPr>
      </w:pPr>
      <w:r w:rsidRPr="003F36BA">
        <w:rPr>
          <w:color w:val="002060"/>
        </w:rPr>
        <w:t xml:space="preserve">GARE DEL 17/ 1/2020 </w:t>
      </w:r>
    </w:p>
    <w:p w14:paraId="2AFFBCC6"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FF9CE2C"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1D674A73" w14:textId="77777777" w:rsidR="00E84500" w:rsidRPr="003F36BA" w:rsidRDefault="00E84500" w:rsidP="00E84500">
      <w:pPr>
        <w:pStyle w:val="titolo30"/>
        <w:divId w:val="527259509"/>
        <w:rPr>
          <w:color w:val="002060"/>
        </w:rPr>
      </w:pPr>
      <w:r w:rsidRPr="003F36BA">
        <w:rPr>
          <w:color w:val="002060"/>
        </w:rPr>
        <w:t xml:space="preserve">DIRIGENTI </w:t>
      </w:r>
    </w:p>
    <w:p w14:paraId="1E9FD6CD" w14:textId="77777777" w:rsidR="00E84500" w:rsidRPr="003F36BA" w:rsidRDefault="00E84500" w:rsidP="00E84500">
      <w:pPr>
        <w:pStyle w:val="titolo20"/>
        <w:divId w:val="527259509"/>
        <w:rPr>
          <w:color w:val="002060"/>
        </w:rPr>
      </w:pPr>
      <w:r w:rsidRPr="003F36BA">
        <w:rPr>
          <w:color w:val="002060"/>
        </w:rPr>
        <w:t xml:space="preserve">INIBIZIONE A SVOLGERE OGNI ATTIVITA' FINO AL 29/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D84233A" w14:textId="77777777" w:rsidTr="00E84500">
        <w:trPr>
          <w:divId w:val="527259509"/>
        </w:trPr>
        <w:tc>
          <w:tcPr>
            <w:tcW w:w="2200" w:type="dxa"/>
            <w:tcMar>
              <w:top w:w="20" w:type="dxa"/>
              <w:left w:w="20" w:type="dxa"/>
              <w:bottom w:w="20" w:type="dxa"/>
              <w:right w:w="20" w:type="dxa"/>
            </w:tcMar>
            <w:vAlign w:val="center"/>
          </w:tcPr>
          <w:p w14:paraId="750032B6" w14:textId="77777777" w:rsidR="00E84500" w:rsidRPr="003F36BA" w:rsidRDefault="00E84500" w:rsidP="00666DC1">
            <w:pPr>
              <w:pStyle w:val="movimento"/>
              <w:rPr>
                <w:color w:val="002060"/>
              </w:rPr>
            </w:pPr>
            <w:r w:rsidRPr="003F36BA">
              <w:rPr>
                <w:color w:val="002060"/>
              </w:rPr>
              <w:t>CARDORANI FEDERICO</w:t>
            </w:r>
          </w:p>
        </w:tc>
        <w:tc>
          <w:tcPr>
            <w:tcW w:w="2200" w:type="dxa"/>
            <w:tcMar>
              <w:top w:w="20" w:type="dxa"/>
              <w:left w:w="20" w:type="dxa"/>
              <w:bottom w:w="20" w:type="dxa"/>
              <w:right w:w="20" w:type="dxa"/>
            </w:tcMar>
            <w:vAlign w:val="center"/>
          </w:tcPr>
          <w:p w14:paraId="23A671D2" w14:textId="77777777" w:rsidR="00E84500" w:rsidRPr="003F36BA" w:rsidRDefault="00E84500" w:rsidP="00666DC1">
            <w:pPr>
              <w:pStyle w:val="movimento2"/>
              <w:rPr>
                <w:color w:val="002060"/>
              </w:rPr>
            </w:pPr>
            <w:r w:rsidRPr="003F36BA">
              <w:rPr>
                <w:color w:val="002060"/>
              </w:rPr>
              <w:t xml:space="preserve">(SERRALTA) </w:t>
            </w:r>
          </w:p>
        </w:tc>
        <w:tc>
          <w:tcPr>
            <w:tcW w:w="800" w:type="dxa"/>
            <w:tcMar>
              <w:top w:w="20" w:type="dxa"/>
              <w:left w:w="20" w:type="dxa"/>
              <w:bottom w:w="20" w:type="dxa"/>
              <w:right w:w="20" w:type="dxa"/>
            </w:tcMar>
            <w:vAlign w:val="center"/>
          </w:tcPr>
          <w:p w14:paraId="436948F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9206CF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C002B26" w14:textId="77777777" w:rsidR="00E84500" w:rsidRPr="003F36BA" w:rsidRDefault="00E84500" w:rsidP="00666DC1">
            <w:pPr>
              <w:pStyle w:val="movimento2"/>
              <w:rPr>
                <w:color w:val="002060"/>
              </w:rPr>
            </w:pPr>
            <w:r w:rsidRPr="003F36BA">
              <w:rPr>
                <w:color w:val="002060"/>
              </w:rPr>
              <w:t> </w:t>
            </w:r>
          </w:p>
        </w:tc>
      </w:tr>
    </w:tbl>
    <w:p w14:paraId="71483A6A"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7AF5E63F" w14:textId="77777777" w:rsidR="00E84500" w:rsidRPr="003F36BA" w:rsidRDefault="00E84500" w:rsidP="00E84500">
      <w:pPr>
        <w:pStyle w:val="titolo10"/>
        <w:divId w:val="527259509"/>
        <w:rPr>
          <w:color w:val="002060"/>
        </w:rPr>
      </w:pPr>
      <w:r w:rsidRPr="003F36BA">
        <w:rPr>
          <w:color w:val="002060"/>
        </w:rPr>
        <w:t xml:space="preserve">GARE DEL 24/ 1/2020 </w:t>
      </w:r>
    </w:p>
    <w:p w14:paraId="468EF4E6"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555F8B0"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7E326FAB" w14:textId="77777777" w:rsidR="00E84500" w:rsidRPr="003F36BA" w:rsidRDefault="00E84500" w:rsidP="00E84500">
      <w:pPr>
        <w:pStyle w:val="titolo30"/>
        <w:divId w:val="527259509"/>
        <w:rPr>
          <w:color w:val="002060"/>
        </w:rPr>
      </w:pPr>
      <w:r w:rsidRPr="003F36BA">
        <w:rPr>
          <w:color w:val="002060"/>
        </w:rPr>
        <w:t xml:space="preserve">SOCIETA' </w:t>
      </w:r>
    </w:p>
    <w:p w14:paraId="6FF2FD83" w14:textId="77777777" w:rsidR="00E84500" w:rsidRPr="003F36BA" w:rsidRDefault="00E84500" w:rsidP="00E84500">
      <w:pPr>
        <w:pStyle w:val="titolo20"/>
        <w:divId w:val="527259509"/>
        <w:rPr>
          <w:color w:val="002060"/>
        </w:rPr>
      </w:pPr>
      <w:r w:rsidRPr="003F36BA">
        <w:rPr>
          <w:color w:val="002060"/>
        </w:rPr>
        <w:t xml:space="preserve">AMMENDA </w:t>
      </w:r>
    </w:p>
    <w:p w14:paraId="57F4774F"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Euro 100,00 AMICI 84 </w:t>
      </w:r>
      <w:r w:rsidRPr="003F36BA">
        <w:rPr>
          <w:color w:val="002060"/>
        </w:rPr>
        <w:br/>
        <w:t xml:space="preserve">Per aver alcuni propri tifosi invaso il terreno di gioco scavalcando le transenne. </w:t>
      </w:r>
    </w:p>
    <w:p w14:paraId="5892011E" w14:textId="77777777" w:rsidR="00E84500" w:rsidRPr="003F36BA" w:rsidRDefault="00E84500" w:rsidP="00E84500">
      <w:pPr>
        <w:pStyle w:val="titolo30"/>
        <w:divId w:val="527259509"/>
        <w:rPr>
          <w:color w:val="002060"/>
        </w:rPr>
      </w:pPr>
      <w:r w:rsidRPr="003F36BA">
        <w:rPr>
          <w:color w:val="002060"/>
        </w:rPr>
        <w:t xml:space="preserve">DIRIGENTI </w:t>
      </w:r>
    </w:p>
    <w:p w14:paraId="7441B98E" w14:textId="77777777" w:rsidR="00E84500" w:rsidRPr="003F36BA" w:rsidRDefault="00E84500" w:rsidP="00E84500">
      <w:pPr>
        <w:pStyle w:val="titolo20"/>
        <w:divId w:val="527259509"/>
        <w:rPr>
          <w:color w:val="002060"/>
        </w:rPr>
      </w:pPr>
      <w:r w:rsidRPr="003F36BA">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CDB76F2" w14:textId="77777777" w:rsidTr="00E84500">
        <w:trPr>
          <w:divId w:val="527259509"/>
        </w:trPr>
        <w:tc>
          <w:tcPr>
            <w:tcW w:w="2200" w:type="dxa"/>
            <w:tcMar>
              <w:top w:w="20" w:type="dxa"/>
              <w:left w:w="20" w:type="dxa"/>
              <w:bottom w:w="20" w:type="dxa"/>
              <w:right w:w="20" w:type="dxa"/>
            </w:tcMar>
            <w:vAlign w:val="center"/>
          </w:tcPr>
          <w:p w14:paraId="18787EBD" w14:textId="77777777" w:rsidR="00E84500" w:rsidRPr="003F36BA" w:rsidRDefault="00E84500" w:rsidP="00666DC1">
            <w:pPr>
              <w:pStyle w:val="movimento"/>
              <w:rPr>
                <w:color w:val="002060"/>
              </w:rPr>
            </w:pPr>
            <w:r w:rsidRPr="003F36BA">
              <w:rPr>
                <w:color w:val="002060"/>
              </w:rPr>
              <w:t>GIACOBONI ALFREDO</w:t>
            </w:r>
          </w:p>
        </w:tc>
        <w:tc>
          <w:tcPr>
            <w:tcW w:w="2200" w:type="dxa"/>
            <w:tcMar>
              <w:top w:w="20" w:type="dxa"/>
              <w:left w:w="20" w:type="dxa"/>
              <w:bottom w:w="20" w:type="dxa"/>
              <w:right w:w="20" w:type="dxa"/>
            </w:tcMar>
            <w:vAlign w:val="center"/>
          </w:tcPr>
          <w:p w14:paraId="61A2DFC4" w14:textId="77777777" w:rsidR="00E84500" w:rsidRPr="003F36BA" w:rsidRDefault="00E84500" w:rsidP="00666DC1">
            <w:pPr>
              <w:pStyle w:val="movimento2"/>
              <w:rPr>
                <w:color w:val="002060"/>
              </w:rPr>
            </w:pPr>
            <w:r w:rsidRPr="003F36BA">
              <w:rPr>
                <w:color w:val="002060"/>
              </w:rPr>
              <w:t xml:space="preserve">(AMICI 84) </w:t>
            </w:r>
          </w:p>
        </w:tc>
        <w:tc>
          <w:tcPr>
            <w:tcW w:w="800" w:type="dxa"/>
            <w:tcMar>
              <w:top w:w="20" w:type="dxa"/>
              <w:left w:w="20" w:type="dxa"/>
              <w:bottom w:w="20" w:type="dxa"/>
              <w:right w:w="20" w:type="dxa"/>
            </w:tcMar>
            <w:vAlign w:val="center"/>
          </w:tcPr>
          <w:p w14:paraId="406F4A8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88A0AB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2C9A569" w14:textId="77777777" w:rsidR="00E84500" w:rsidRPr="003F36BA" w:rsidRDefault="00E84500" w:rsidP="00666DC1">
            <w:pPr>
              <w:pStyle w:val="movimento2"/>
              <w:rPr>
                <w:color w:val="002060"/>
              </w:rPr>
            </w:pPr>
            <w:r w:rsidRPr="003F36BA">
              <w:rPr>
                <w:color w:val="002060"/>
              </w:rPr>
              <w:t> </w:t>
            </w:r>
          </w:p>
        </w:tc>
      </w:tr>
    </w:tbl>
    <w:p w14:paraId="0A6F1EE6"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comportamento non regolamentare. Allontanato. </w:t>
      </w:r>
    </w:p>
    <w:p w14:paraId="64011021"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1F3302C" w14:textId="77777777" w:rsidTr="00E84500">
        <w:trPr>
          <w:divId w:val="527259509"/>
        </w:trPr>
        <w:tc>
          <w:tcPr>
            <w:tcW w:w="2200" w:type="dxa"/>
            <w:tcMar>
              <w:top w:w="20" w:type="dxa"/>
              <w:left w:w="20" w:type="dxa"/>
              <w:bottom w:w="20" w:type="dxa"/>
              <w:right w:w="20" w:type="dxa"/>
            </w:tcMar>
            <w:vAlign w:val="center"/>
          </w:tcPr>
          <w:p w14:paraId="17D4B322" w14:textId="77777777" w:rsidR="00E84500" w:rsidRPr="003F36BA" w:rsidRDefault="00E84500" w:rsidP="00666DC1">
            <w:pPr>
              <w:pStyle w:val="movimento"/>
              <w:rPr>
                <w:color w:val="002060"/>
              </w:rPr>
            </w:pPr>
            <w:r w:rsidRPr="003F36BA">
              <w:rPr>
                <w:color w:val="002060"/>
              </w:rPr>
              <w:t>PORRO ADRIANO</w:t>
            </w:r>
          </w:p>
        </w:tc>
        <w:tc>
          <w:tcPr>
            <w:tcW w:w="2200" w:type="dxa"/>
            <w:tcMar>
              <w:top w:w="20" w:type="dxa"/>
              <w:left w:w="20" w:type="dxa"/>
              <w:bottom w:w="20" w:type="dxa"/>
              <w:right w:w="20" w:type="dxa"/>
            </w:tcMar>
            <w:vAlign w:val="center"/>
          </w:tcPr>
          <w:p w14:paraId="55E8DD77"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61850E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88355C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17F7688" w14:textId="77777777" w:rsidR="00E84500" w:rsidRPr="003F36BA" w:rsidRDefault="00E84500" w:rsidP="00666DC1">
            <w:pPr>
              <w:pStyle w:val="movimento2"/>
              <w:rPr>
                <w:color w:val="002060"/>
              </w:rPr>
            </w:pPr>
            <w:r w:rsidRPr="003F36BA">
              <w:rPr>
                <w:color w:val="002060"/>
              </w:rPr>
              <w:t> </w:t>
            </w:r>
          </w:p>
        </w:tc>
      </w:tr>
    </w:tbl>
    <w:p w14:paraId="298BF010"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5497367" w14:textId="77777777" w:rsidTr="00E84500">
        <w:trPr>
          <w:divId w:val="527259509"/>
        </w:trPr>
        <w:tc>
          <w:tcPr>
            <w:tcW w:w="2200" w:type="dxa"/>
            <w:tcMar>
              <w:top w:w="20" w:type="dxa"/>
              <w:left w:w="20" w:type="dxa"/>
              <w:bottom w:w="20" w:type="dxa"/>
              <w:right w:w="20" w:type="dxa"/>
            </w:tcMar>
            <w:vAlign w:val="center"/>
          </w:tcPr>
          <w:p w14:paraId="788554C0" w14:textId="77777777" w:rsidR="00E84500" w:rsidRPr="003F36BA" w:rsidRDefault="00E84500" w:rsidP="00666DC1">
            <w:pPr>
              <w:pStyle w:val="movimento"/>
              <w:rPr>
                <w:color w:val="002060"/>
              </w:rPr>
            </w:pPr>
            <w:r w:rsidRPr="003F36BA">
              <w:rPr>
                <w:color w:val="002060"/>
              </w:rPr>
              <w:t>IESARI MAURO</w:t>
            </w:r>
          </w:p>
        </w:tc>
        <w:tc>
          <w:tcPr>
            <w:tcW w:w="2200" w:type="dxa"/>
            <w:tcMar>
              <w:top w:w="20" w:type="dxa"/>
              <w:left w:w="20" w:type="dxa"/>
              <w:bottom w:w="20" w:type="dxa"/>
              <w:right w:w="20" w:type="dxa"/>
            </w:tcMar>
            <w:vAlign w:val="center"/>
          </w:tcPr>
          <w:p w14:paraId="2E1139C5" w14:textId="77777777" w:rsidR="00E84500" w:rsidRPr="003F36BA" w:rsidRDefault="00E84500" w:rsidP="00666DC1">
            <w:pPr>
              <w:pStyle w:val="movimento2"/>
              <w:rPr>
                <w:color w:val="002060"/>
              </w:rPr>
            </w:pPr>
            <w:r w:rsidRPr="003F36BA">
              <w:rPr>
                <w:color w:val="002060"/>
              </w:rPr>
              <w:t xml:space="preserve">(INVICTA FUTSAL MACERATA) </w:t>
            </w:r>
          </w:p>
        </w:tc>
        <w:tc>
          <w:tcPr>
            <w:tcW w:w="800" w:type="dxa"/>
            <w:tcMar>
              <w:top w:w="20" w:type="dxa"/>
              <w:left w:w="20" w:type="dxa"/>
              <w:bottom w:w="20" w:type="dxa"/>
              <w:right w:w="20" w:type="dxa"/>
            </w:tcMar>
            <w:vAlign w:val="center"/>
          </w:tcPr>
          <w:p w14:paraId="65E203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AA648F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8490B75" w14:textId="77777777" w:rsidR="00E84500" w:rsidRPr="003F36BA" w:rsidRDefault="00E84500" w:rsidP="00666DC1">
            <w:pPr>
              <w:pStyle w:val="movimento2"/>
              <w:rPr>
                <w:color w:val="002060"/>
              </w:rPr>
            </w:pPr>
            <w:r w:rsidRPr="003F36BA">
              <w:rPr>
                <w:color w:val="002060"/>
              </w:rPr>
              <w:t> </w:t>
            </w:r>
          </w:p>
        </w:tc>
      </w:tr>
    </w:tbl>
    <w:p w14:paraId="5DDCFF79"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proteste nei confronti dell'arbitro. Allontanato. </w:t>
      </w:r>
    </w:p>
    <w:p w14:paraId="0241A29F" w14:textId="77777777" w:rsidR="00E84500" w:rsidRPr="003F36BA" w:rsidRDefault="00E84500" w:rsidP="00E84500">
      <w:pPr>
        <w:pStyle w:val="titolo30"/>
        <w:divId w:val="527259509"/>
        <w:rPr>
          <w:color w:val="002060"/>
        </w:rPr>
      </w:pPr>
      <w:r w:rsidRPr="003F36BA">
        <w:rPr>
          <w:color w:val="002060"/>
        </w:rPr>
        <w:t xml:space="preserve">CALCIATORI ESPULSI </w:t>
      </w:r>
    </w:p>
    <w:p w14:paraId="2B086330"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8ED81E8" w14:textId="77777777" w:rsidTr="00E84500">
        <w:trPr>
          <w:divId w:val="527259509"/>
        </w:trPr>
        <w:tc>
          <w:tcPr>
            <w:tcW w:w="2200" w:type="dxa"/>
            <w:tcMar>
              <w:top w:w="20" w:type="dxa"/>
              <w:left w:w="20" w:type="dxa"/>
              <w:bottom w:w="20" w:type="dxa"/>
              <w:right w:w="20" w:type="dxa"/>
            </w:tcMar>
            <w:vAlign w:val="center"/>
          </w:tcPr>
          <w:p w14:paraId="7BD1EF78" w14:textId="77777777" w:rsidR="00E84500" w:rsidRPr="003F36BA" w:rsidRDefault="00E84500" w:rsidP="00666DC1">
            <w:pPr>
              <w:pStyle w:val="movimento"/>
              <w:rPr>
                <w:color w:val="002060"/>
              </w:rPr>
            </w:pPr>
            <w:r w:rsidRPr="003F36BA">
              <w:rPr>
                <w:color w:val="002060"/>
              </w:rPr>
              <w:t>TRAINI MATTIA</w:t>
            </w:r>
          </w:p>
        </w:tc>
        <w:tc>
          <w:tcPr>
            <w:tcW w:w="2200" w:type="dxa"/>
            <w:tcMar>
              <w:top w:w="20" w:type="dxa"/>
              <w:left w:w="20" w:type="dxa"/>
              <w:bottom w:w="20" w:type="dxa"/>
              <w:right w:w="20" w:type="dxa"/>
            </w:tcMar>
            <w:vAlign w:val="center"/>
          </w:tcPr>
          <w:p w14:paraId="3FDCC6EE" w14:textId="77777777" w:rsidR="00E84500" w:rsidRPr="003F36BA" w:rsidRDefault="00E84500" w:rsidP="00666DC1">
            <w:pPr>
              <w:pStyle w:val="movimento2"/>
              <w:rPr>
                <w:color w:val="002060"/>
              </w:rPr>
            </w:pPr>
            <w:r w:rsidRPr="003F36BA">
              <w:rPr>
                <w:color w:val="002060"/>
              </w:rPr>
              <w:t xml:space="preserve">(FUTSAL PRANDONE) </w:t>
            </w:r>
          </w:p>
        </w:tc>
        <w:tc>
          <w:tcPr>
            <w:tcW w:w="800" w:type="dxa"/>
            <w:tcMar>
              <w:top w:w="20" w:type="dxa"/>
              <w:left w:w="20" w:type="dxa"/>
              <w:bottom w:w="20" w:type="dxa"/>
              <w:right w:w="20" w:type="dxa"/>
            </w:tcMar>
            <w:vAlign w:val="center"/>
          </w:tcPr>
          <w:p w14:paraId="13C8678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37D84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709414" w14:textId="77777777" w:rsidR="00E84500" w:rsidRPr="003F36BA" w:rsidRDefault="00E84500" w:rsidP="00666DC1">
            <w:pPr>
              <w:pStyle w:val="movimento2"/>
              <w:rPr>
                <w:color w:val="002060"/>
              </w:rPr>
            </w:pPr>
            <w:r w:rsidRPr="003F36BA">
              <w:rPr>
                <w:color w:val="002060"/>
              </w:rPr>
              <w:t> </w:t>
            </w:r>
          </w:p>
        </w:tc>
      </w:tr>
    </w:tbl>
    <w:p w14:paraId="5A9D756D"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A2F3289" w14:textId="77777777" w:rsidTr="00E84500">
        <w:trPr>
          <w:divId w:val="527259509"/>
        </w:trPr>
        <w:tc>
          <w:tcPr>
            <w:tcW w:w="2200" w:type="dxa"/>
            <w:tcMar>
              <w:top w:w="20" w:type="dxa"/>
              <w:left w:w="20" w:type="dxa"/>
              <w:bottom w:w="20" w:type="dxa"/>
              <w:right w:w="20" w:type="dxa"/>
            </w:tcMar>
            <w:vAlign w:val="center"/>
          </w:tcPr>
          <w:p w14:paraId="65AEAFC3" w14:textId="77777777" w:rsidR="00E84500" w:rsidRPr="003F36BA" w:rsidRDefault="00E84500" w:rsidP="00666DC1">
            <w:pPr>
              <w:pStyle w:val="movimento"/>
              <w:rPr>
                <w:color w:val="002060"/>
              </w:rPr>
            </w:pPr>
            <w:r w:rsidRPr="003F36BA">
              <w:rPr>
                <w:color w:val="002060"/>
              </w:rPr>
              <w:t>BORSINI NICOLA</w:t>
            </w:r>
          </w:p>
        </w:tc>
        <w:tc>
          <w:tcPr>
            <w:tcW w:w="2200" w:type="dxa"/>
            <w:tcMar>
              <w:top w:w="20" w:type="dxa"/>
              <w:left w:w="20" w:type="dxa"/>
              <w:bottom w:w="20" w:type="dxa"/>
              <w:right w:w="20" w:type="dxa"/>
            </w:tcMar>
            <w:vAlign w:val="center"/>
          </w:tcPr>
          <w:p w14:paraId="7999AB85"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17560BC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B0F5BF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47D7D0" w14:textId="77777777" w:rsidR="00E84500" w:rsidRPr="003F36BA" w:rsidRDefault="00E84500" w:rsidP="00666DC1">
            <w:pPr>
              <w:pStyle w:val="movimento2"/>
              <w:rPr>
                <w:color w:val="002060"/>
              </w:rPr>
            </w:pPr>
            <w:r w:rsidRPr="003F36BA">
              <w:rPr>
                <w:color w:val="002060"/>
              </w:rPr>
              <w:t> </w:t>
            </w:r>
          </w:p>
        </w:tc>
      </w:tr>
    </w:tbl>
    <w:p w14:paraId="1FB281D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E2D0229"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B4F533" w14:textId="77777777" w:rsidTr="00E84500">
        <w:trPr>
          <w:divId w:val="527259509"/>
        </w:trPr>
        <w:tc>
          <w:tcPr>
            <w:tcW w:w="2200" w:type="dxa"/>
            <w:tcMar>
              <w:top w:w="20" w:type="dxa"/>
              <w:left w:w="20" w:type="dxa"/>
              <w:bottom w:w="20" w:type="dxa"/>
              <w:right w:w="20" w:type="dxa"/>
            </w:tcMar>
            <w:vAlign w:val="center"/>
          </w:tcPr>
          <w:p w14:paraId="3FB89093" w14:textId="77777777" w:rsidR="00E84500" w:rsidRPr="003F36BA" w:rsidRDefault="00E84500" w:rsidP="00666DC1">
            <w:pPr>
              <w:pStyle w:val="movimento"/>
              <w:rPr>
                <w:color w:val="002060"/>
              </w:rPr>
            </w:pPr>
            <w:r w:rsidRPr="003F36BA">
              <w:rPr>
                <w:color w:val="002060"/>
              </w:rPr>
              <w:t>LUCHETTI ALESSANDRO</w:t>
            </w:r>
          </w:p>
        </w:tc>
        <w:tc>
          <w:tcPr>
            <w:tcW w:w="2200" w:type="dxa"/>
            <w:tcMar>
              <w:top w:w="20" w:type="dxa"/>
              <w:left w:w="20" w:type="dxa"/>
              <w:bottom w:w="20" w:type="dxa"/>
              <w:right w:w="20" w:type="dxa"/>
            </w:tcMar>
            <w:vAlign w:val="center"/>
          </w:tcPr>
          <w:p w14:paraId="268F1B4A"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5B16AF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047CA98" w14:textId="77777777" w:rsidR="00E84500" w:rsidRPr="003F36BA" w:rsidRDefault="00E84500" w:rsidP="00666DC1">
            <w:pPr>
              <w:pStyle w:val="movimento"/>
              <w:rPr>
                <w:color w:val="002060"/>
              </w:rPr>
            </w:pPr>
            <w:r w:rsidRPr="003F36BA">
              <w:rPr>
                <w:color w:val="002060"/>
              </w:rPr>
              <w:t>SCATTOLINI SERAFINO</w:t>
            </w:r>
          </w:p>
        </w:tc>
        <w:tc>
          <w:tcPr>
            <w:tcW w:w="2200" w:type="dxa"/>
            <w:tcMar>
              <w:top w:w="20" w:type="dxa"/>
              <w:left w:w="20" w:type="dxa"/>
              <w:bottom w:w="20" w:type="dxa"/>
              <w:right w:w="20" w:type="dxa"/>
            </w:tcMar>
            <w:vAlign w:val="center"/>
          </w:tcPr>
          <w:p w14:paraId="2D33D667" w14:textId="77777777" w:rsidR="00E84500" w:rsidRPr="003F36BA" w:rsidRDefault="00E84500" w:rsidP="00666DC1">
            <w:pPr>
              <w:pStyle w:val="movimento2"/>
              <w:rPr>
                <w:color w:val="002060"/>
              </w:rPr>
            </w:pPr>
            <w:r w:rsidRPr="003F36BA">
              <w:rPr>
                <w:color w:val="002060"/>
              </w:rPr>
              <w:t xml:space="preserve">(AMICI 84) </w:t>
            </w:r>
          </w:p>
        </w:tc>
      </w:tr>
      <w:tr w:rsidR="00E84500" w:rsidRPr="003F36BA" w14:paraId="4A277877" w14:textId="77777777" w:rsidTr="00E84500">
        <w:trPr>
          <w:divId w:val="527259509"/>
        </w:trPr>
        <w:tc>
          <w:tcPr>
            <w:tcW w:w="2200" w:type="dxa"/>
            <w:tcMar>
              <w:top w:w="20" w:type="dxa"/>
              <w:left w:w="20" w:type="dxa"/>
              <w:bottom w:w="20" w:type="dxa"/>
              <w:right w:w="20" w:type="dxa"/>
            </w:tcMar>
            <w:vAlign w:val="center"/>
          </w:tcPr>
          <w:p w14:paraId="112F7FD2" w14:textId="77777777" w:rsidR="00E84500" w:rsidRPr="003F36BA" w:rsidRDefault="00E84500" w:rsidP="00666DC1">
            <w:pPr>
              <w:pStyle w:val="movimento"/>
              <w:rPr>
                <w:color w:val="002060"/>
              </w:rPr>
            </w:pPr>
            <w:r w:rsidRPr="003F36BA">
              <w:rPr>
                <w:color w:val="002060"/>
              </w:rPr>
              <w:lastRenderedPageBreak/>
              <w:t>UGOLINI MATTEO</w:t>
            </w:r>
          </w:p>
        </w:tc>
        <w:tc>
          <w:tcPr>
            <w:tcW w:w="2200" w:type="dxa"/>
            <w:tcMar>
              <w:top w:w="20" w:type="dxa"/>
              <w:left w:w="20" w:type="dxa"/>
              <w:bottom w:w="20" w:type="dxa"/>
              <w:right w:w="20" w:type="dxa"/>
            </w:tcMar>
            <w:vAlign w:val="center"/>
          </w:tcPr>
          <w:p w14:paraId="66474A0B"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57F06F0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DE009A7" w14:textId="77777777" w:rsidR="00E84500" w:rsidRPr="003F36BA" w:rsidRDefault="00E84500" w:rsidP="00666DC1">
            <w:pPr>
              <w:pStyle w:val="movimento"/>
              <w:rPr>
                <w:color w:val="002060"/>
              </w:rPr>
            </w:pPr>
            <w:r w:rsidRPr="003F36BA">
              <w:rPr>
                <w:color w:val="002060"/>
              </w:rPr>
              <w:t>BARDHO KLEVIS</w:t>
            </w:r>
          </w:p>
        </w:tc>
        <w:tc>
          <w:tcPr>
            <w:tcW w:w="2200" w:type="dxa"/>
            <w:tcMar>
              <w:top w:w="20" w:type="dxa"/>
              <w:left w:w="20" w:type="dxa"/>
              <w:bottom w:w="20" w:type="dxa"/>
              <w:right w:w="20" w:type="dxa"/>
            </w:tcMar>
            <w:vAlign w:val="center"/>
          </w:tcPr>
          <w:p w14:paraId="56DF28A7"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3A63BDD7" w14:textId="77777777" w:rsidTr="00E84500">
        <w:trPr>
          <w:divId w:val="527259509"/>
        </w:trPr>
        <w:tc>
          <w:tcPr>
            <w:tcW w:w="2200" w:type="dxa"/>
            <w:tcMar>
              <w:top w:w="20" w:type="dxa"/>
              <w:left w:w="20" w:type="dxa"/>
              <w:bottom w:w="20" w:type="dxa"/>
              <w:right w:w="20" w:type="dxa"/>
            </w:tcMar>
            <w:vAlign w:val="center"/>
          </w:tcPr>
          <w:p w14:paraId="6745595A" w14:textId="77777777" w:rsidR="00E84500" w:rsidRPr="003F36BA" w:rsidRDefault="00E84500" w:rsidP="00666DC1">
            <w:pPr>
              <w:pStyle w:val="movimento"/>
              <w:rPr>
                <w:color w:val="002060"/>
              </w:rPr>
            </w:pPr>
            <w:r w:rsidRPr="003F36BA">
              <w:rPr>
                <w:color w:val="002060"/>
              </w:rPr>
              <w:t>SABBATINI MILO</w:t>
            </w:r>
          </w:p>
        </w:tc>
        <w:tc>
          <w:tcPr>
            <w:tcW w:w="2200" w:type="dxa"/>
            <w:tcMar>
              <w:top w:w="20" w:type="dxa"/>
              <w:left w:w="20" w:type="dxa"/>
              <w:bottom w:w="20" w:type="dxa"/>
              <w:right w:w="20" w:type="dxa"/>
            </w:tcMar>
            <w:vAlign w:val="center"/>
          </w:tcPr>
          <w:p w14:paraId="6A81AFA7" w14:textId="77777777" w:rsidR="00E84500" w:rsidRPr="003F36BA" w:rsidRDefault="00E84500" w:rsidP="00666DC1">
            <w:pPr>
              <w:pStyle w:val="movimento2"/>
              <w:rPr>
                <w:color w:val="002060"/>
              </w:rPr>
            </w:pPr>
            <w:r w:rsidRPr="003F36BA">
              <w:rPr>
                <w:color w:val="002060"/>
              </w:rPr>
              <w:t xml:space="preserve">(PIETRALACROCE 73) </w:t>
            </w:r>
          </w:p>
        </w:tc>
        <w:tc>
          <w:tcPr>
            <w:tcW w:w="800" w:type="dxa"/>
            <w:tcMar>
              <w:top w:w="20" w:type="dxa"/>
              <w:left w:w="20" w:type="dxa"/>
              <w:bottom w:w="20" w:type="dxa"/>
              <w:right w:w="20" w:type="dxa"/>
            </w:tcMar>
            <w:vAlign w:val="center"/>
          </w:tcPr>
          <w:p w14:paraId="0C3C915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A0206E" w14:textId="77777777" w:rsidR="00E84500" w:rsidRPr="003F36BA" w:rsidRDefault="00E84500" w:rsidP="00666DC1">
            <w:pPr>
              <w:pStyle w:val="movimento"/>
              <w:rPr>
                <w:color w:val="002060"/>
              </w:rPr>
            </w:pPr>
            <w:r w:rsidRPr="003F36BA">
              <w:rPr>
                <w:color w:val="002060"/>
              </w:rPr>
              <w:t>CARNEVALI GABRIELE</w:t>
            </w:r>
          </w:p>
        </w:tc>
        <w:tc>
          <w:tcPr>
            <w:tcW w:w="2200" w:type="dxa"/>
            <w:tcMar>
              <w:top w:w="20" w:type="dxa"/>
              <w:left w:w="20" w:type="dxa"/>
              <w:bottom w:w="20" w:type="dxa"/>
              <w:right w:w="20" w:type="dxa"/>
            </w:tcMar>
            <w:vAlign w:val="center"/>
          </w:tcPr>
          <w:p w14:paraId="3C08D86E" w14:textId="77777777" w:rsidR="00E84500" w:rsidRPr="003F36BA" w:rsidRDefault="00E84500" w:rsidP="00666DC1">
            <w:pPr>
              <w:pStyle w:val="movimento2"/>
              <w:rPr>
                <w:color w:val="002060"/>
              </w:rPr>
            </w:pPr>
            <w:r w:rsidRPr="003F36BA">
              <w:rPr>
                <w:color w:val="002060"/>
              </w:rPr>
              <w:t xml:space="preserve">(REAL FABRIANO) </w:t>
            </w:r>
          </w:p>
        </w:tc>
      </w:tr>
      <w:tr w:rsidR="00E84500" w:rsidRPr="003F36BA" w14:paraId="560B901B" w14:textId="77777777" w:rsidTr="00E84500">
        <w:trPr>
          <w:divId w:val="527259509"/>
        </w:trPr>
        <w:tc>
          <w:tcPr>
            <w:tcW w:w="2200" w:type="dxa"/>
            <w:tcMar>
              <w:top w:w="20" w:type="dxa"/>
              <w:left w:w="20" w:type="dxa"/>
              <w:bottom w:w="20" w:type="dxa"/>
              <w:right w:w="20" w:type="dxa"/>
            </w:tcMar>
            <w:vAlign w:val="center"/>
          </w:tcPr>
          <w:p w14:paraId="1F76BEB1" w14:textId="77777777" w:rsidR="00E84500" w:rsidRPr="003F36BA" w:rsidRDefault="00E84500" w:rsidP="00666DC1">
            <w:pPr>
              <w:pStyle w:val="movimento"/>
              <w:rPr>
                <w:color w:val="002060"/>
              </w:rPr>
            </w:pPr>
            <w:r w:rsidRPr="003F36BA">
              <w:rPr>
                <w:color w:val="002060"/>
              </w:rPr>
              <w:t>ERRERA ELENIO</w:t>
            </w:r>
          </w:p>
        </w:tc>
        <w:tc>
          <w:tcPr>
            <w:tcW w:w="2200" w:type="dxa"/>
            <w:tcMar>
              <w:top w:w="20" w:type="dxa"/>
              <w:left w:w="20" w:type="dxa"/>
              <w:bottom w:w="20" w:type="dxa"/>
              <w:right w:w="20" w:type="dxa"/>
            </w:tcMar>
            <w:vAlign w:val="center"/>
          </w:tcPr>
          <w:p w14:paraId="297E611F" w14:textId="77777777" w:rsidR="00E84500" w:rsidRPr="003F36BA" w:rsidRDefault="00E84500" w:rsidP="00666DC1">
            <w:pPr>
              <w:pStyle w:val="movimento2"/>
              <w:rPr>
                <w:color w:val="002060"/>
              </w:rPr>
            </w:pPr>
            <w:r w:rsidRPr="003F36BA">
              <w:rPr>
                <w:color w:val="002060"/>
              </w:rPr>
              <w:t xml:space="preserve">(RIVIERA DELLE PALME) </w:t>
            </w:r>
          </w:p>
        </w:tc>
        <w:tc>
          <w:tcPr>
            <w:tcW w:w="800" w:type="dxa"/>
            <w:tcMar>
              <w:top w:w="20" w:type="dxa"/>
              <w:left w:w="20" w:type="dxa"/>
              <w:bottom w:w="20" w:type="dxa"/>
              <w:right w:w="20" w:type="dxa"/>
            </w:tcMar>
            <w:vAlign w:val="center"/>
          </w:tcPr>
          <w:p w14:paraId="7060AD6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E99C77" w14:textId="77777777" w:rsidR="00E84500" w:rsidRPr="003F36BA" w:rsidRDefault="00E84500" w:rsidP="00666DC1">
            <w:pPr>
              <w:pStyle w:val="movimento"/>
              <w:rPr>
                <w:color w:val="002060"/>
              </w:rPr>
            </w:pPr>
            <w:r w:rsidRPr="003F36BA">
              <w:rPr>
                <w:color w:val="002060"/>
              </w:rPr>
              <w:t>DIGNANI MASSIMO</w:t>
            </w:r>
          </w:p>
        </w:tc>
        <w:tc>
          <w:tcPr>
            <w:tcW w:w="2200" w:type="dxa"/>
            <w:tcMar>
              <w:top w:w="20" w:type="dxa"/>
              <w:left w:w="20" w:type="dxa"/>
              <w:bottom w:w="20" w:type="dxa"/>
              <w:right w:w="20" w:type="dxa"/>
            </w:tcMar>
            <w:vAlign w:val="center"/>
          </w:tcPr>
          <w:p w14:paraId="68245CDE" w14:textId="77777777" w:rsidR="00E84500" w:rsidRPr="003F36BA" w:rsidRDefault="00E84500" w:rsidP="00666DC1">
            <w:pPr>
              <w:pStyle w:val="movimento2"/>
              <w:rPr>
                <w:color w:val="002060"/>
              </w:rPr>
            </w:pPr>
            <w:r w:rsidRPr="003F36BA">
              <w:rPr>
                <w:color w:val="002060"/>
              </w:rPr>
              <w:t xml:space="preserve">(SERRALTA) </w:t>
            </w:r>
          </w:p>
        </w:tc>
      </w:tr>
    </w:tbl>
    <w:p w14:paraId="14A44563"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EBAE24F" w14:textId="77777777" w:rsidTr="00E84500">
        <w:trPr>
          <w:divId w:val="527259509"/>
        </w:trPr>
        <w:tc>
          <w:tcPr>
            <w:tcW w:w="2200" w:type="dxa"/>
            <w:tcMar>
              <w:top w:w="20" w:type="dxa"/>
              <w:left w:w="20" w:type="dxa"/>
              <w:bottom w:w="20" w:type="dxa"/>
              <w:right w:w="20" w:type="dxa"/>
            </w:tcMar>
            <w:vAlign w:val="center"/>
          </w:tcPr>
          <w:p w14:paraId="7D0697D1" w14:textId="77777777" w:rsidR="00E84500" w:rsidRPr="003F36BA" w:rsidRDefault="00E84500" w:rsidP="00666DC1">
            <w:pPr>
              <w:pStyle w:val="movimento"/>
              <w:rPr>
                <w:color w:val="002060"/>
              </w:rPr>
            </w:pPr>
            <w:r w:rsidRPr="003F36BA">
              <w:rPr>
                <w:color w:val="002060"/>
              </w:rPr>
              <w:t>ORLANDONI GIORGIO</w:t>
            </w:r>
          </w:p>
        </w:tc>
        <w:tc>
          <w:tcPr>
            <w:tcW w:w="2200" w:type="dxa"/>
            <w:tcMar>
              <w:top w:w="20" w:type="dxa"/>
              <w:left w:w="20" w:type="dxa"/>
              <w:bottom w:w="20" w:type="dxa"/>
              <w:right w:w="20" w:type="dxa"/>
            </w:tcMar>
            <w:vAlign w:val="center"/>
          </w:tcPr>
          <w:p w14:paraId="00FB1741"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3BB7C28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3AD7096" w14:textId="77777777" w:rsidR="00E84500" w:rsidRPr="003F36BA" w:rsidRDefault="00E84500" w:rsidP="00666DC1">
            <w:pPr>
              <w:pStyle w:val="movimento"/>
              <w:rPr>
                <w:color w:val="002060"/>
              </w:rPr>
            </w:pPr>
            <w:r w:rsidRPr="003F36BA">
              <w:rPr>
                <w:color w:val="002060"/>
              </w:rPr>
              <w:t>BIONDI FULVIO</w:t>
            </w:r>
          </w:p>
        </w:tc>
        <w:tc>
          <w:tcPr>
            <w:tcW w:w="2200" w:type="dxa"/>
            <w:tcMar>
              <w:top w:w="20" w:type="dxa"/>
              <w:left w:w="20" w:type="dxa"/>
              <w:bottom w:w="20" w:type="dxa"/>
              <w:right w:w="20" w:type="dxa"/>
            </w:tcMar>
            <w:vAlign w:val="center"/>
          </w:tcPr>
          <w:p w14:paraId="7FC4DF63" w14:textId="77777777" w:rsidR="00E84500" w:rsidRPr="003F36BA" w:rsidRDefault="00E84500" w:rsidP="00666DC1">
            <w:pPr>
              <w:pStyle w:val="movimento2"/>
              <w:rPr>
                <w:color w:val="002060"/>
              </w:rPr>
            </w:pPr>
            <w:r w:rsidRPr="003F36BA">
              <w:rPr>
                <w:color w:val="002060"/>
              </w:rPr>
              <w:t xml:space="preserve">(AMICI 84) </w:t>
            </w:r>
          </w:p>
        </w:tc>
      </w:tr>
      <w:tr w:rsidR="00E84500" w:rsidRPr="003F36BA" w14:paraId="126C6D3D" w14:textId="77777777" w:rsidTr="00E84500">
        <w:trPr>
          <w:divId w:val="527259509"/>
        </w:trPr>
        <w:tc>
          <w:tcPr>
            <w:tcW w:w="2200" w:type="dxa"/>
            <w:tcMar>
              <w:top w:w="20" w:type="dxa"/>
              <w:left w:w="20" w:type="dxa"/>
              <w:bottom w:w="20" w:type="dxa"/>
              <w:right w:w="20" w:type="dxa"/>
            </w:tcMar>
            <w:vAlign w:val="center"/>
          </w:tcPr>
          <w:p w14:paraId="2288C898" w14:textId="77777777" w:rsidR="00E84500" w:rsidRPr="003F36BA" w:rsidRDefault="00E84500" w:rsidP="00666DC1">
            <w:pPr>
              <w:pStyle w:val="movimento"/>
              <w:rPr>
                <w:color w:val="002060"/>
              </w:rPr>
            </w:pPr>
            <w:r w:rsidRPr="003F36BA">
              <w:rPr>
                <w:color w:val="002060"/>
              </w:rPr>
              <w:t>FRANCAVILLA MATTEO</w:t>
            </w:r>
          </w:p>
        </w:tc>
        <w:tc>
          <w:tcPr>
            <w:tcW w:w="2200" w:type="dxa"/>
            <w:tcMar>
              <w:top w:w="20" w:type="dxa"/>
              <w:left w:w="20" w:type="dxa"/>
              <w:bottom w:w="20" w:type="dxa"/>
              <w:right w:w="20" w:type="dxa"/>
            </w:tcMar>
            <w:vAlign w:val="center"/>
          </w:tcPr>
          <w:p w14:paraId="7484252A"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0C92B41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312DB18" w14:textId="77777777" w:rsidR="00E84500" w:rsidRPr="003F36BA" w:rsidRDefault="00E84500" w:rsidP="00666DC1">
            <w:pPr>
              <w:pStyle w:val="movimento"/>
              <w:rPr>
                <w:color w:val="002060"/>
              </w:rPr>
            </w:pPr>
            <w:r w:rsidRPr="003F36BA">
              <w:rPr>
                <w:color w:val="002060"/>
              </w:rPr>
              <w:t>DI RONZA MARCO</w:t>
            </w:r>
          </w:p>
        </w:tc>
        <w:tc>
          <w:tcPr>
            <w:tcW w:w="2200" w:type="dxa"/>
            <w:tcMar>
              <w:top w:w="20" w:type="dxa"/>
              <w:left w:w="20" w:type="dxa"/>
              <w:bottom w:w="20" w:type="dxa"/>
              <w:right w:w="20" w:type="dxa"/>
            </w:tcMar>
            <w:vAlign w:val="center"/>
          </w:tcPr>
          <w:p w14:paraId="356C2FA4" w14:textId="77777777" w:rsidR="00E84500" w:rsidRPr="003F36BA" w:rsidRDefault="00E84500" w:rsidP="00666DC1">
            <w:pPr>
              <w:pStyle w:val="movimento2"/>
              <w:rPr>
                <w:color w:val="002060"/>
              </w:rPr>
            </w:pPr>
            <w:r w:rsidRPr="003F36BA">
              <w:rPr>
                <w:color w:val="002060"/>
              </w:rPr>
              <w:t xml:space="preserve">(CASTELBELLINO CALCIO A 5) </w:t>
            </w:r>
          </w:p>
        </w:tc>
      </w:tr>
      <w:tr w:rsidR="00E84500" w:rsidRPr="003F36BA" w14:paraId="07995B4F" w14:textId="77777777" w:rsidTr="00E84500">
        <w:trPr>
          <w:divId w:val="527259509"/>
        </w:trPr>
        <w:tc>
          <w:tcPr>
            <w:tcW w:w="2200" w:type="dxa"/>
            <w:tcMar>
              <w:top w:w="20" w:type="dxa"/>
              <w:left w:w="20" w:type="dxa"/>
              <w:bottom w:w="20" w:type="dxa"/>
              <w:right w:w="20" w:type="dxa"/>
            </w:tcMar>
            <w:vAlign w:val="center"/>
          </w:tcPr>
          <w:p w14:paraId="64A77BA6" w14:textId="77777777" w:rsidR="00E84500" w:rsidRPr="003F36BA" w:rsidRDefault="00E84500" w:rsidP="00666DC1">
            <w:pPr>
              <w:pStyle w:val="movimento"/>
              <w:rPr>
                <w:color w:val="002060"/>
              </w:rPr>
            </w:pPr>
            <w:r w:rsidRPr="003F36BA">
              <w:rPr>
                <w:color w:val="002060"/>
              </w:rPr>
              <w:t>BOUTIMAH ISMAIL</w:t>
            </w:r>
          </w:p>
        </w:tc>
        <w:tc>
          <w:tcPr>
            <w:tcW w:w="2200" w:type="dxa"/>
            <w:tcMar>
              <w:top w:w="20" w:type="dxa"/>
              <w:left w:w="20" w:type="dxa"/>
              <w:bottom w:w="20" w:type="dxa"/>
              <w:right w:w="20" w:type="dxa"/>
            </w:tcMar>
            <w:vAlign w:val="center"/>
          </w:tcPr>
          <w:p w14:paraId="083F7BE1" w14:textId="77777777" w:rsidR="00E84500" w:rsidRPr="003F36BA" w:rsidRDefault="00E84500" w:rsidP="00666DC1">
            <w:pPr>
              <w:pStyle w:val="movimento2"/>
              <w:rPr>
                <w:color w:val="002060"/>
              </w:rPr>
            </w:pPr>
            <w:r w:rsidRPr="003F36BA">
              <w:rPr>
                <w:color w:val="002060"/>
              </w:rPr>
              <w:t xml:space="preserve">(FUTSAL MONTURANO) </w:t>
            </w:r>
          </w:p>
        </w:tc>
        <w:tc>
          <w:tcPr>
            <w:tcW w:w="800" w:type="dxa"/>
            <w:tcMar>
              <w:top w:w="20" w:type="dxa"/>
              <w:left w:w="20" w:type="dxa"/>
              <w:bottom w:w="20" w:type="dxa"/>
              <w:right w:w="20" w:type="dxa"/>
            </w:tcMar>
            <w:vAlign w:val="center"/>
          </w:tcPr>
          <w:p w14:paraId="068021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9CD496" w14:textId="77777777" w:rsidR="00E84500" w:rsidRPr="003F36BA" w:rsidRDefault="00E84500" w:rsidP="00666DC1">
            <w:pPr>
              <w:pStyle w:val="movimento"/>
              <w:rPr>
                <w:color w:val="002060"/>
              </w:rPr>
            </w:pPr>
            <w:r w:rsidRPr="003F36BA">
              <w:rPr>
                <w:color w:val="002060"/>
              </w:rPr>
              <w:t>IESARI MATTEO</w:t>
            </w:r>
          </w:p>
        </w:tc>
        <w:tc>
          <w:tcPr>
            <w:tcW w:w="2200" w:type="dxa"/>
            <w:tcMar>
              <w:top w:w="20" w:type="dxa"/>
              <w:left w:w="20" w:type="dxa"/>
              <w:bottom w:w="20" w:type="dxa"/>
              <w:right w:w="20" w:type="dxa"/>
            </w:tcMar>
            <w:vAlign w:val="center"/>
          </w:tcPr>
          <w:p w14:paraId="27948404"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0EBCD5CE" w14:textId="77777777" w:rsidTr="00E84500">
        <w:trPr>
          <w:divId w:val="527259509"/>
        </w:trPr>
        <w:tc>
          <w:tcPr>
            <w:tcW w:w="2200" w:type="dxa"/>
            <w:tcMar>
              <w:top w:w="20" w:type="dxa"/>
              <w:left w:w="20" w:type="dxa"/>
              <w:bottom w:w="20" w:type="dxa"/>
              <w:right w:w="20" w:type="dxa"/>
            </w:tcMar>
            <w:vAlign w:val="center"/>
          </w:tcPr>
          <w:p w14:paraId="21508E9D" w14:textId="77777777" w:rsidR="00E84500" w:rsidRPr="003F36BA" w:rsidRDefault="00E84500" w:rsidP="00666DC1">
            <w:pPr>
              <w:pStyle w:val="movimento"/>
              <w:rPr>
                <w:color w:val="002060"/>
              </w:rPr>
            </w:pPr>
            <w:r w:rsidRPr="003F36BA">
              <w:rPr>
                <w:color w:val="002060"/>
              </w:rPr>
              <w:t>BARDELLA ANDREA</w:t>
            </w:r>
          </w:p>
        </w:tc>
        <w:tc>
          <w:tcPr>
            <w:tcW w:w="2200" w:type="dxa"/>
            <w:tcMar>
              <w:top w:w="20" w:type="dxa"/>
              <w:left w:w="20" w:type="dxa"/>
              <w:bottom w:w="20" w:type="dxa"/>
              <w:right w:w="20" w:type="dxa"/>
            </w:tcMar>
            <w:vAlign w:val="center"/>
          </w:tcPr>
          <w:p w14:paraId="2A7BD742" w14:textId="77777777" w:rsidR="00E84500" w:rsidRPr="003F36BA" w:rsidRDefault="00E84500" w:rsidP="00666DC1">
            <w:pPr>
              <w:pStyle w:val="movimento2"/>
              <w:rPr>
                <w:color w:val="002060"/>
              </w:rPr>
            </w:pPr>
            <w:r w:rsidRPr="003F36BA">
              <w:rPr>
                <w:color w:val="002060"/>
              </w:rPr>
              <w:t xml:space="preserve">(MONTECAROTTO) </w:t>
            </w:r>
          </w:p>
        </w:tc>
        <w:tc>
          <w:tcPr>
            <w:tcW w:w="800" w:type="dxa"/>
            <w:tcMar>
              <w:top w:w="20" w:type="dxa"/>
              <w:left w:w="20" w:type="dxa"/>
              <w:bottom w:w="20" w:type="dxa"/>
              <w:right w:w="20" w:type="dxa"/>
            </w:tcMar>
            <w:vAlign w:val="center"/>
          </w:tcPr>
          <w:p w14:paraId="6BFDB79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7A34E3" w14:textId="77777777" w:rsidR="00E84500" w:rsidRPr="003F36BA" w:rsidRDefault="00E84500" w:rsidP="00666DC1">
            <w:pPr>
              <w:pStyle w:val="movimento"/>
              <w:rPr>
                <w:color w:val="002060"/>
              </w:rPr>
            </w:pPr>
            <w:r w:rsidRPr="003F36BA">
              <w:rPr>
                <w:color w:val="002060"/>
              </w:rPr>
              <w:t>GATTAFONI FILIPPO</w:t>
            </w:r>
          </w:p>
        </w:tc>
        <w:tc>
          <w:tcPr>
            <w:tcW w:w="2200" w:type="dxa"/>
            <w:tcMar>
              <w:top w:w="20" w:type="dxa"/>
              <w:left w:w="20" w:type="dxa"/>
              <w:bottom w:w="20" w:type="dxa"/>
              <w:right w:w="20" w:type="dxa"/>
            </w:tcMar>
            <w:vAlign w:val="center"/>
          </w:tcPr>
          <w:p w14:paraId="0E4BD87C" w14:textId="77777777" w:rsidR="00E84500" w:rsidRPr="003F36BA" w:rsidRDefault="00E84500" w:rsidP="00666DC1">
            <w:pPr>
              <w:pStyle w:val="movimento2"/>
              <w:rPr>
                <w:color w:val="002060"/>
              </w:rPr>
            </w:pPr>
            <w:r w:rsidRPr="003F36BA">
              <w:rPr>
                <w:color w:val="002060"/>
              </w:rPr>
              <w:t xml:space="preserve">(POTENZA PICENA) </w:t>
            </w:r>
          </w:p>
        </w:tc>
      </w:tr>
      <w:tr w:rsidR="00E84500" w:rsidRPr="003F36BA" w14:paraId="549E3166" w14:textId="77777777" w:rsidTr="00E84500">
        <w:trPr>
          <w:divId w:val="527259509"/>
        </w:trPr>
        <w:tc>
          <w:tcPr>
            <w:tcW w:w="2200" w:type="dxa"/>
            <w:tcMar>
              <w:top w:w="20" w:type="dxa"/>
              <w:left w:w="20" w:type="dxa"/>
              <w:bottom w:w="20" w:type="dxa"/>
              <w:right w:w="20" w:type="dxa"/>
            </w:tcMar>
            <w:vAlign w:val="center"/>
          </w:tcPr>
          <w:p w14:paraId="7D63019F" w14:textId="77777777" w:rsidR="00E84500" w:rsidRPr="003F36BA" w:rsidRDefault="00E84500" w:rsidP="00666DC1">
            <w:pPr>
              <w:pStyle w:val="movimento"/>
              <w:rPr>
                <w:color w:val="002060"/>
              </w:rPr>
            </w:pPr>
            <w:r w:rsidRPr="003F36BA">
              <w:rPr>
                <w:color w:val="002060"/>
              </w:rPr>
              <w:t>INNOCENZI TEO</w:t>
            </w:r>
          </w:p>
        </w:tc>
        <w:tc>
          <w:tcPr>
            <w:tcW w:w="2200" w:type="dxa"/>
            <w:tcMar>
              <w:top w:w="20" w:type="dxa"/>
              <w:left w:w="20" w:type="dxa"/>
              <w:bottom w:w="20" w:type="dxa"/>
              <w:right w:w="20" w:type="dxa"/>
            </w:tcMar>
            <w:vAlign w:val="center"/>
          </w:tcPr>
          <w:p w14:paraId="5A421D08"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3560A7E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1532C3" w14:textId="77777777" w:rsidR="00E84500" w:rsidRPr="003F36BA" w:rsidRDefault="00E84500" w:rsidP="00666DC1">
            <w:pPr>
              <w:pStyle w:val="movimento"/>
              <w:rPr>
                <w:color w:val="002060"/>
              </w:rPr>
            </w:pPr>
            <w:r w:rsidRPr="003F36BA">
              <w:rPr>
                <w:color w:val="002060"/>
              </w:rPr>
              <w:t>VALENTE FABIO</w:t>
            </w:r>
          </w:p>
        </w:tc>
        <w:tc>
          <w:tcPr>
            <w:tcW w:w="2200" w:type="dxa"/>
            <w:tcMar>
              <w:top w:w="20" w:type="dxa"/>
              <w:left w:w="20" w:type="dxa"/>
              <w:bottom w:w="20" w:type="dxa"/>
              <w:right w:w="20" w:type="dxa"/>
            </w:tcMar>
            <w:vAlign w:val="center"/>
          </w:tcPr>
          <w:p w14:paraId="40493C61" w14:textId="77777777" w:rsidR="00E84500" w:rsidRPr="003F36BA" w:rsidRDefault="00E84500" w:rsidP="00666DC1">
            <w:pPr>
              <w:pStyle w:val="movimento2"/>
              <w:rPr>
                <w:color w:val="002060"/>
              </w:rPr>
            </w:pPr>
            <w:r w:rsidRPr="003F36BA">
              <w:rPr>
                <w:color w:val="002060"/>
              </w:rPr>
              <w:t xml:space="preserve">(REAL S.COSTANZO CALCIO 5) </w:t>
            </w:r>
          </w:p>
        </w:tc>
      </w:tr>
      <w:tr w:rsidR="00E84500" w:rsidRPr="003F36BA" w14:paraId="30B39007" w14:textId="77777777" w:rsidTr="00E84500">
        <w:trPr>
          <w:divId w:val="527259509"/>
        </w:trPr>
        <w:tc>
          <w:tcPr>
            <w:tcW w:w="2200" w:type="dxa"/>
            <w:tcMar>
              <w:top w:w="20" w:type="dxa"/>
              <w:left w:w="20" w:type="dxa"/>
              <w:bottom w:w="20" w:type="dxa"/>
              <w:right w:w="20" w:type="dxa"/>
            </w:tcMar>
            <w:vAlign w:val="center"/>
          </w:tcPr>
          <w:p w14:paraId="53D9FFED" w14:textId="77777777" w:rsidR="00E84500" w:rsidRPr="003F36BA" w:rsidRDefault="00E84500" w:rsidP="00666DC1">
            <w:pPr>
              <w:pStyle w:val="movimento"/>
              <w:rPr>
                <w:color w:val="002060"/>
              </w:rPr>
            </w:pPr>
            <w:r w:rsidRPr="003F36BA">
              <w:rPr>
                <w:color w:val="002060"/>
              </w:rPr>
              <w:t>PICCININI ENRICO</w:t>
            </w:r>
          </w:p>
        </w:tc>
        <w:tc>
          <w:tcPr>
            <w:tcW w:w="2200" w:type="dxa"/>
            <w:tcMar>
              <w:top w:w="20" w:type="dxa"/>
              <w:left w:w="20" w:type="dxa"/>
              <w:bottom w:w="20" w:type="dxa"/>
              <w:right w:w="20" w:type="dxa"/>
            </w:tcMar>
            <w:vAlign w:val="center"/>
          </w:tcPr>
          <w:p w14:paraId="6D3C1A2F" w14:textId="77777777" w:rsidR="00E84500" w:rsidRPr="003F36BA" w:rsidRDefault="00E84500" w:rsidP="00666DC1">
            <w:pPr>
              <w:pStyle w:val="movimento2"/>
              <w:rPr>
                <w:color w:val="002060"/>
              </w:rPr>
            </w:pPr>
            <w:r w:rsidRPr="003F36BA">
              <w:rPr>
                <w:color w:val="002060"/>
              </w:rPr>
              <w:t xml:space="preserve">(SERRALTA) </w:t>
            </w:r>
          </w:p>
        </w:tc>
        <w:tc>
          <w:tcPr>
            <w:tcW w:w="800" w:type="dxa"/>
            <w:tcMar>
              <w:top w:w="20" w:type="dxa"/>
              <w:left w:w="20" w:type="dxa"/>
              <w:bottom w:w="20" w:type="dxa"/>
              <w:right w:w="20" w:type="dxa"/>
            </w:tcMar>
            <w:vAlign w:val="center"/>
          </w:tcPr>
          <w:p w14:paraId="35C57D4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463DE89" w14:textId="77777777" w:rsidR="00E84500" w:rsidRPr="003F36BA" w:rsidRDefault="00E84500" w:rsidP="00666DC1">
            <w:pPr>
              <w:pStyle w:val="movimento"/>
              <w:rPr>
                <w:color w:val="002060"/>
              </w:rPr>
            </w:pPr>
            <w:r w:rsidRPr="003F36BA">
              <w:rPr>
                <w:color w:val="002060"/>
              </w:rPr>
              <w:t>RIMINUCCI ALESSANDRO</w:t>
            </w:r>
          </w:p>
        </w:tc>
        <w:tc>
          <w:tcPr>
            <w:tcW w:w="2200" w:type="dxa"/>
            <w:tcMar>
              <w:top w:w="20" w:type="dxa"/>
              <w:left w:w="20" w:type="dxa"/>
              <w:bottom w:w="20" w:type="dxa"/>
              <w:right w:w="20" w:type="dxa"/>
            </w:tcMar>
            <w:vAlign w:val="center"/>
          </w:tcPr>
          <w:p w14:paraId="365D347E" w14:textId="77777777" w:rsidR="00E84500" w:rsidRPr="003F36BA" w:rsidRDefault="00E84500" w:rsidP="00666DC1">
            <w:pPr>
              <w:pStyle w:val="movimento2"/>
              <w:rPr>
                <w:color w:val="002060"/>
              </w:rPr>
            </w:pPr>
            <w:r w:rsidRPr="003F36BA">
              <w:rPr>
                <w:color w:val="002060"/>
              </w:rPr>
              <w:t xml:space="preserve">(SPORTLAND) </w:t>
            </w:r>
          </w:p>
        </w:tc>
      </w:tr>
    </w:tbl>
    <w:p w14:paraId="73A9369B"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4520FA6" w14:textId="77777777" w:rsidTr="00E84500">
        <w:trPr>
          <w:divId w:val="527259509"/>
        </w:trPr>
        <w:tc>
          <w:tcPr>
            <w:tcW w:w="2200" w:type="dxa"/>
            <w:tcMar>
              <w:top w:w="20" w:type="dxa"/>
              <w:left w:w="20" w:type="dxa"/>
              <w:bottom w:w="20" w:type="dxa"/>
              <w:right w:w="20" w:type="dxa"/>
            </w:tcMar>
            <w:vAlign w:val="center"/>
          </w:tcPr>
          <w:p w14:paraId="3DA0BEE3" w14:textId="77777777" w:rsidR="00E84500" w:rsidRPr="003F36BA" w:rsidRDefault="00E84500" w:rsidP="00666DC1">
            <w:pPr>
              <w:pStyle w:val="movimento"/>
              <w:rPr>
                <w:color w:val="002060"/>
              </w:rPr>
            </w:pPr>
            <w:r w:rsidRPr="003F36BA">
              <w:rPr>
                <w:color w:val="002060"/>
              </w:rPr>
              <w:t>BULDORINI ANTIMO</w:t>
            </w:r>
          </w:p>
        </w:tc>
        <w:tc>
          <w:tcPr>
            <w:tcW w:w="2200" w:type="dxa"/>
            <w:tcMar>
              <w:top w:w="20" w:type="dxa"/>
              <w:left w:w="20" w:type="dxa"/>
              <w:bottom w:w="20" w:type="dxa"/>
              <w:right w:w="20" w:type="dxa"/>
            </w:tcMar>
            <w:vAlign w:val="center"/>
          </w:tcPr>
          <w:p w14:paraId="5AC7D791" w14:textId="77777777" w:rsidR="00E84500" w:rsidRPr="003F36BA" w:rsidRDefault="00E84500" w:rsidP="00666DC1">
            <w:pPr>
              <w:pStyle w:val="movimento2"/>
              <w:rPr>
                <w:color w:val="002060"/>
              </w:rPr>
            </w:pPr>
            <w:r w:rsidRPr="003F36BA">
              <w:rPr>
                <w:color w:val="002060"/>
              </w:rPr>
              <w:t xml:space="preserve">(MONTECASSIANO CALCIO) </w:t>
            </w:r>
          </w:p>
        </w:tc>
        <w:tc>
          <w:tcPr>
            <w:tcW w:w="800" w:type="dxa"/>
            <w:tcMar>
              <w:top w:w="20" w:type="dxa"/>
              <w:left w:w="20" w:type="dxa"/>
              <w:bottom w:w="20" w:type="dxa"/>
              <w:right w:w="20" w:type="dxa"/>
            </w:tcMar>
            <w:vAlign w:val="center"/>
          </w:tcPr>
          <w:p w14:paraId="3FA5ABF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1C412B4" w14:textId="77777777" w:rsidR="00E84500" w:rsidRPr="003F36BA" w:rsidRDefault="00E84500" w:rsidP="00666DC1">
            <w:pPr>
              <w:pStyle w:val="movimento"/>
              <w:rPr>
                <w:color w:val="002060"/>
              </w:rPr>
            </w:pPr>
            <w:r w:rsidRPr="003F36BA">
              <w:rPr>
                <w:color w:val="002060"/>
              </w:rPr>
              <w:t>ALLEGREZZA NICOLO</w:t>
            </w:r>
          </w:p>
        </w:tc>
        <w:tc>
          <w:tcPr>
            <w:tcW w:w="2200" w:type="dxa"/>
            <w:tcMar>
              <w:top w:w="20" w:type="dxa"/>
              <w:left w:w="20" w:type="dxa"/>
              <w:bottom w:w="20" w:type="dxa"/>
              <w:right w:w="20" w:type="dxa"/>
            </w:tcMar>
            <w:vAlign w:val="center"/>
          </w:tcPr>
          <w:p w14:paraId="6A0E5EA7" w14:textId="77777777" w:rsidR="00E84500" w:rsidRPr="003F36BA" w:rsidRDefault="00E84500" w:rsidP="00666DC1">
            <w:pPr>
              <w:pStyle w:val="movimento2"/>
              <w:rPr>
                <w:color w:val="002060"/>
              </w:rPr>
            </w:pPr>
            <w:r w:rsidRPr="003F36BA">
              <w:rPr>
                <w:color w:val="002060"/>
              </w:rPr>
              <w:t xml:space="preserve">(SPORTLAND) </w:t>
            </w:r>
          </w:p>
        </w:tc>
      </w:tr>
    </w:tbl>
    <w:p w14:paraId="1B2F2B20" w14:textId="77777777" w:rsidR="00E84500" w:rsidRPr="003F36BA" w:rsidRDefault="00E84500" w:rsidP="00E84500">
      <w:pPr>
        <w:pStyle w:val="titolo20"/>
        <w:divId w:val="527259509"/>
        <w:rPr>
          <w:color w:val="002060"/>
        </w:rPr>
      </w:pPr>
      <w:r w:rsidRPr="003F36BA">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3BDDD19" w14:textId="77777777" w:rsidTr="00E84500">
        <w:trPr>
          <w:divId w:val="527259509"/>
        </w:trPr>
        <w:tc>
          <w:tcPr>
            <w:tcW w:w="2200" w:type="dxa"/>
            <w:tcMar>
              <w:top w:w="20" w:type="dxa"/>
              <w:left w:w="20" w:type="dxa"/>
              <w:bottom w:w="20" w:type="dxa"/>
              <w:right w:w="20" w:type="dxa"/>
            </w:tcMar>
            <w:vAlign w:val="center"/>
          </w:tcPr>
          <w:p w14:paraId="7B96199A" w14:textId="77777777" w:rsidR="00E84500" w:rsidRPr="003F36BA" w:rsidRDefault="00E84500" w:rsidP="00666DC1">
            <w:pPr>
              <w:pStyle w:val="movimento"/>
              <w:rPr>
                <w:color w:val="002060"/>
              </w:rPr>
            </w:pPr>
            <w:r w:rsidRPr="003F36BA">
              <w:rPr>
                <w:color w:val="002060"/>
              </w:rPr>
              <w:t>BENIGNI MARCO</w:t>
            </w:r>
          </w:p>
        </w:tc>
        <w:tc>
          <w:tcPr>
            <w:tcW w:w="2200" w:type="dxa"/>
            <w:tcMar>
              <w:top w:w="20" w:type="dxa"/>
              <w:left w:w="20" w:type="dxa"/>
              <w:bottom w:w="20" w:type="dxa"/>
              <w:right w:w="20" w:type="dxa"/>
            </w:tcMar>
            <w:vAlign w:val="center"/>
          </w:tcPr>
          <w:p w14:paraId="486124E0" w14:textId="77777777" w:rsidR="00E84500" w:rsidRPr="003F36BA" w:rsidRDefault="00E84500" w:rsidP="00666DC1">
            <w:pPr>
              <w:pStyle w:val="movimento2"/>
              <w:rPr>
                <w:color w:val="002060"/>
              </w:rPr>
            </w:pPr>
            <w:r w:rsidRPr="003F36BA">
              <w:rPr>
                <w:color w:val="002060"/>
              </w:rPr>
              <w:t xml:space="preserve">(AUDAX 1970 S.ANGELO) </w:t>
            </w:r>
          </w:p>
        </w:tc>
        <w:tc>
          <w:tcPr>
            <w:tcW w:w="800" w:type="dxa"/>
            <w:tcMar>
              <w:top w:w="20" w:type="dxa"/>
              <w:left w:w="20" w:type="dxa"/>
              <w:bottom w:w="20" w:type="dxa"/>
              <w:right w:w="20" w:type="dxa"/>
            </w:tcMar>
            <w:vAlign w:val="center"/>
          </w:tcPr>
          <w:p w14:paraId="51D08FF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3115AF" w14:textId="77777777" w:rsidR="00E84500" w:rsidRPr="003F36BA" w:rsidRDefault="00E84500" w:rsidP="00666DC1">
            <w:pPr>
              <w:pStyle w:val="movimento"/>
              <w:rPr>
                <w:color w:val="002060"/>
              </w:rPr>
            </w:pPr>
            <w:r w:rsidRPr="003F36BA">
              <w:rPr>
                <w:color w:val="002060"/>
              </w:rPr>
              <w:t>BECCACECE MATTEO</w:t>
            </w:r>
          </w:p>
        </w:tc>
        <w:tc>
          <w:tcPr>
            <w:tcW w:w="2200" w:type="dxa"/>
            <w:tcMar>
              <w:top w:w="20" w:type="dxa"/>
              <w:left w:w="20" w:type="dxa"/>
              <w:bottom w:w="20" w:type="dxa"/>
              <w:right w:w="20" w:type="dxa"/>
            </w:tcMar>
            <w:vAlign w:val="center"/>
          </w:tcPr>
          <w:p w14:paraId="7B19B190" w14:textId="77777777" w:rsidR="00E84500" w:rsidRPr="003F36BA" w:rsidRDefault="00E84500" w:rsidP="00666DC1">
            <w:pPr>
              <w:pStyle w:val="movimento2"/>
              <w:rPr>
                <w:color w:val="002060"/>
              </w:rPr>
            </w:pPr>
            <w:r w:rsidRPr="003F36BA">
              <w:rPr>
                <w:color w:val="002060"/>
              </w:rPr>
              <w:t xml:space="preserve">(AVENALE) </w:t>
            </w:r>
          </w:p>
        </w:tc>
      </w:tr>
      <w:tr w:rsidR="00E84500" w:rsidRPr="003F36BA" w14:paraId="6E1E4148" w14:textId="77777777" w:rsidTr="00E84500">
        <w:trPr>
          <w:divId w:val="527259509"/>
        </w:trPr>
        <w:tc>
          <w:tcPr>
            <w:tcW w:w="2200" w:type="dxa"/>
            <w:tcMar>
              <w:top w:w="20" w:type="dxa"/>
              <w:left w:w="20" w:type="dxa"/>
              <w:bottom w:w="20" w:type="dxa"/>
              <w:right w:w="20" w:type="dxa"/>
            </w:tcMar>
            <w:vAlign w:val="center"/>
          </w:tcPr>
          <w:p w14:paraId="45D7BE41" w14:textId="77777777" w:rsidR="00E84500" w:rsidRPr="003F36BA" w:rsidRDefault="00E84500" w:rsidP="00666DC1">
            <w:pPr>
              <w:pStyle w:val="movimento"/>
              <w:rPr>
                <w:color w:val="002060"/>
              </w:rPr>
            </w:pPr>
            <w:r w:rsidRPr="003F36BA">
              <w:rPr>
                <w:color w:val="002060"/>
              </w:rPr>
              <w:t>BRUZZESI MATTEO</w:t>
            </w:r>
          </w:p>
        </w:tc>
        <w:tc>
          <w:tcPr>
            <w:tcW w:w="2200" w:type="dxa"/>
            <w:tcMar>
              <w:top w:w="20" w:type="dxa"/>
              <w:left w:w="20" w:type="dxa"/>
              <w:bottom w:w="20" w:type="dxa"/>
              <w:right w:w="20" w:type="dxa"/>
            </w:tcMar>
            <w:vAlign w:val="center"/>
          </w:tcPr>
          <w:p w14:paraId="00AAA9F8"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2E47473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83E4B1" w14:textId="77777777" w:rsidR="00E84500" w:rsidRPr="003F36BA" w:rsidRDefault="00E84500" w:rsidP="00666DC1">
            <w:pPr>
              <w:pStyle w:val="movimento"/>
              <w:rPr>
                <w:color w:val="002060"/>
              </w:rPr>
            </w:pPr>
            <w:r w:rsidRPr="003F36BA">
              <w:rPr>
                <w:color w:val="002060"/>
              </w:rPr>
              <w:t>FICCADENTI DANIEL CLAUDIO</w:t>
            </w:r>
          </w:p>
        </w:tc>
        <w:tc>
          <w:tcPr>
            <w:tcW w:w="2200" w:type="dxa"/>
            <w:tcMar>
              <w:top w:w="20" w:type="dxa"/>
              <w:left w:w="20" w:type="dxa"/>
              <w:bottom w:w="20" w:type="dxa"/>
              <w:right w:w="20" w:type="dxa"/>
            </w:tcMar>
            <w:vAlign w:val="center"/>
          </w:tcPr>
          <w:p w14:paraId="01E94C3C" w14:textId="77777777" w:rsidR="00E84500" w:rsidRPr="003F36BA" w:rsidRDefault="00E84500" w:rsidP="00666DC1">
            <w:pPr>
              <w:pStyle w:val="movimento2"/>
              <w:rPr>
                <w:color w:val="002060"/>
              </w:rPr>
            </w:pPr>
            <w:r w:rsidRPr="003F36BA">
              <w:rPr>
                <w:color w:val="002060"/>
              </w:rPr>
              <w:t xml:space="preserve">(BOCASTRUM UNITED) </w:t>
            </w:r>
          </w:p>
        </w:tc>
      </w:tr>
      <w:tr w:rsidR="00E84500" w:rsidRPr="003F36BA" w14:paraId="057A7906" w14:textId="77777777" w:rsidTr="00E84500">
        <w:trPr>
          <w:divId w:val="527259509"/>
        </w:trPr>
        <w:tc>
          <w:tcPr>
            <w:tcW w:w="2200" w:type="dxa"/>
            <w:tcMar>
              <w:top w:w="20" w:type="dxa"/>
              <w:left w:w="20" w:type="dxa"/>
              <w:bottom w:w="20" w:type="dxa"/>
              <w:right w:w="20" w:type="dxa"/>
            </w:tcMar>
            <w:vAlign w:val="center"/>
          </w:tcPr>
          <w:p w14:paraId="19BB5CCC" w14:textId="77777777" w:rsidR="00E84500" w:rsidRPr="003F36BA" w:rsidRDefault="00E84500" w:rsidP="00666DC1">
            <w:pPr>
              <w:pStyle w:val="movimento"/>
              <w:rPr>
                <w:color w:val="002060"/>
              </w:rPr>
            </w:pPr>
            <w:r w:rsidRPr="003F36BA">
              <w:rPr>
                <w:color w:val="002060"/>
              </w:rPr>
              <w:t>CANCRINI GIANLUCA</w:t>
            </w:r>
          </w:p>
        </w:tc>
        <w:tc>
          <w:tcPr>
            <w:tcW w:w="2200" w:type="dxa"/>
            <w:tcMar>
              <w:top w:w="20" w:type="dxa"/>
              <w:left w:w="20" w:type="dxa"/>
              <w:bottom w:w="20" w:type="dxa"/>
              <w:right w:w="20" w:type="dxa"/>
            </w:tcMar>
            <w:vAlign w:val="center"/>
          </w:tcPr>
          <w:p w14:paraId="43E3CF68" w14:textId="77777777" w:rsidR="00E84500" w:rsidRPr="003F36BA" w:rsidRDefault="00E84500" w:rsidP="00666DC1">
            <w:pPr>
              <w:pStyle w:val="movimento2"/>
              <w:rPr>
                <w:color w:val="002060"/>
              </w:rPr>
            </w:pPr>
            <w:r w:rsidRPr="003F36BA">
              <w:rPr>
                <w:color w:val="002060"/>
              </w:rPr>
              <w:t xml:space="preserve">(CSI STELLA A.S.D.) </w:t>
            </w:r>
          </w:p>
        </w:tc>
        <w:tc>
          <w:tcPr>
            <w:tcW w:w="800" w:type="dxa"/>
            <w:tcMar>
              <w:top w:w="20" w:type="dxa"/>
              <w:left w:w="20" w:type="dxa"/>
              <w:bottom w:w="20" w:type="dxa"/>
              <w:right w:w="20" w:type="dxa"/>
            </w:tcMar>
            <w:vAlign w:val="center"/>
          </w:tcPr>
          <w:p w14:paraId="1598A5B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C195A22" w14:textId="77777777" w:rsidR="00E84500" w:rsidRPr="003F36BA" w:rsidRDefault="00E84500" w:rsidP="00666DC1">
            <w:pPr>
              <w:pStyle w:val="movimento"/>
              <w:rPr>
                <w:color w:val="002060"/>
              </w:rPr>
            </w:pPr>
            <w:r w:rsidRPr="003F36BA">
              <w:rPr>
                <w:color w:val="002060"/>
              </w:rPr>
              <w:t>FOGANTE FRANCESCO</w:t>
            </w:r>
          </w:p>
        </w:tc>
        <w:tc>
          <w:tcPr>
            <w:tcW w:w="2200" w:type="dxa"/>
            <w:tcMar>
              <w:top w:w="20" w:type="dxa"/>
              <w:left w:w="20" w:type="dxa"/>
              <w:bottom w:w="20" w:type="dxa"/>
              <w:right w:w="20" w:type="dxa"/>
            </w:tcMar>
            <w:vAlign w:val="center"/>
          </w:tcPr>
          <w:p w14:paraId="13A3943C" w14:textId="77777777" w:rsidR="00E84500" w:rsidRPr="003F36BA" w:rsidRDefault="00E84500" w:rsidP="00666DC1">
            <w:pPr>
              <w:pStyle w:val="movimento2"/>
              <w:rPr>
                <w:color w:val="002060"/>
              </w:rPr>
            </w:pPr>
            <w:r w:rsidRPr="003F36BA">
              <w:rPr>
                <w:color w:val="002060"/>
              </w:rPr>
              <w:t xml:space="preserve">(TRE TORRI A.S.D.) </w:t>
            </w:r>
          </w:p>
        </w:tc>
      </w:tr>
    </w:tbl>
    <w:p w14:paraId="468189A3"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FD4CCC9" w14:textId="77777777" w:rsidTr="00E84500">
        <w:trPr>
          <w:divId w:val="527259509"/>
        </w:trPr>
        <w:tc>
          <w:tcPr>
            <w:tcW w:w="2200" w:type="dxa"/>
            <w:tcMar>
              <w:top w:w="20" w:type="dxa"/>
              <w:left w:w="20" w:type="dxa"/>
              <w:bottom w:w="20" w:type="dxa"/>
              <w:right w:w="20" w:type="dxa"/>
            </w:tcMar>
            <w:vAlign w:val="center"/>
          </w:tcPr>
          <w:p w14:paraId="7289FD5D" w14:textId="77777777" w:rsidR="00E84500" w:rsidRPr="003F36BA" w:rsidRDefault="00E84500" w:rsidP="00666DC1">
            <w:pPr>
              <w:pStyle w:val="movimento"/>
              <w:rPr>
                <w:color w:val="002060"/>
              </w:rPr>
            </w:pPr>
            <w:r w:rsidRPr="003F36BA">
              <w:rPr>
                <w:color w:val="002060"/>
              </w:rPr>
              <w:t>ACCATTOLI DAVIDE</w:t>
            </w:r>
          </w:p>
        </w:tc>
        <w:tc>
          <w:tcPr>
            <w:tcW w:w="2200" w:type="dxa"/>
            <w:tcMar>
              <w:top w:w="20" w:type="dxa"/>
              <w:left w:w="20" w:type="dxa"/>
              <w:bottom w:w="20" w:type="dxa"/>
              <w:right w:w="20" w:type="dxa"/>
            </w:tcMar>
            <w:vAlign w:val="center"/>
          </w:tcPr>
          <w:p w14:paraId="32C9E01B" w14:textId="77777777" w:rsidR="00E84500" w:rsidRPr="003F36BA" w:rsidRDefault="00E84500" w:rsidP="00666DC1">
            <w:pPr>
              <w:pStyle w:val="movimento2"/>
              <w:rPr>
                <w:color w:val="002060"/>
              </w:rPr>
            </w:pPr>
            <w:r w:rsidRPr="003F36BA">
              <w:rPr>
                <w:color w:val="002060"/>
              </w:rPr>
              <w:t xml:space="preserve">(ACLI VILLA MUSONE) </w:t>
            </w:r>
          </w:p>
        </w:tc>
        <w:tc>
          <w:tcPr>
            <w:tcW w:w="800" w:type="dxa"/>
            <w:tcMar>
              <w:top w:w="20" w:type="dxa"/>
              <w:left w:w="20" w:type="dxa"/>
              <w:bottom w:w="20" w:type="dxa"/>
              <w:right w:w="20" w:type="dxa"/>
            </w:tcMar>
            <w:vAlign w:val="center"/>
          </w:tcPr>
          <w:p w14:paraId="05A7477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D6CBFDF" w14:textId="77777777" w:rsidR="00E84500" w:rsidRPr="003F36BA" w:rsidRDefault="00E84500" w:rsidP="00666DC1">
            <w:pPr>
              <w:pStyle w:val="movimento"/>
              <w:rPr>
                <w:color w:val="002060"/>
              </w:rPr>
            </w:pPr>
            <w:r w:rsidRPr="003F36BA">
              <w:rPr>
                <w:color w:val="002060"/>
              </w:rPr>
              <w:t>SEVERINI ALBERTO</w:t>
            </w:r>
          </w:p>
        </w:tc>
        <w:tc>
          <w:tcPr>
            <w:tcW w:w="2200" w:type="dxa"/>
            <w:tcMar>
              <w:top w:w="20" w:type="dxa"/>
              <w:left w:w="20" w:type="dxa"/>
              <w:bottom w:w="20" w:type="dxa"/>
              <w:right w:w="20" w:type="dxa"/>
            </w:tcMar>
            <w:vAlign w:val="center"/>
          </w:tcPr>
          <w:p w14:paraId="5009B796" w14:textId="77777777" w:rsidR="00E84500" w:rsidRPr="003F36BA" w:rsidRDefault="00E84500" w:rsidP="00666DC1">
            <w:pPr>
              <w:pStyle w:val="movimento2"/>
              <w:rPr>
                <w:color w:val="002060"/>
              </w:rPr>
            </w:pPr>
            <w:r w:rsidRPr="003F36BA">
              <w:rPr>
                <w:color w:val="002060"/>
              </w:rPr>
              <w:t xml:space="preserve">(ATL URBINO C5 1999) </w:t>
            </w:r>
          </w:p>
        </w:tc>
      </w:tr>
      <w:tr w:rsidR="00E84500" w:rsidRPr="003F36BA" w14:paraId="4A77D24B" w14:textId="77777777" w:rsidTr="00E84500">
        <w:trPr>
          <w:divId w:val="527259509"/>
        </w:trPr>
        <w:tc>
          <w:tcPr>
            <w:tcW w:w="2200" w:type="dxa"/>
            <w:tcMar>
              <w:top w:w="20" w:type="dxa"/>
              <w:left w:w="20" w:type="dxa"/>
              <w:bottom w:w="20" w:type="dxa"/>
              <w:right w:w="20" w:type="dxa"/>
            </w:tcMar>
            <w:vAlign w:val="center"/>
          </w:tcPr>
          <w:p w14:paraId="41C105F3" w14:textId="77777777" w:rsidR="00E84500" w:rsidRPr="003F36BA" w:rsidRDefault="00E84500" w:rsidP="00666DC1">
            <w:pPr>
              <w:pStyle w:val="movimento"/>
              <w:rPr>
                <w:color w:val="002060"/>
              </w:rPr>
            </w:pPr>
            <w:r w:rsidRPr="003F36BA">
              <w:rPr>
                <w:color w:val="002060"/>
              </w:rPr>
              <w:t>CONTARDI MATTIA</w:t>
            </w:r>
          </w:p>
        </w:tc>
        <w:tc>
          <w:tcPr>
            <w:tcW w:w="2200" w:type="dxa"/>
            <w:tcMar>
              <w:top w:w="20" w:type="dxa"/>
              <w:left w:w="20" w:type="dxa"/>
              <w:bottom w:w="20" w:type="dxa"/>
              <w:right w:w="20" w:type="dxa"/>
            </w:tcMar>
            <w:vAlign w:val="center"/>
          </w:tcPr>
          <w:p w14:paraId="250E0755" w14:textId="77777777" w:rsidR="00E84500" w:rsidRPr="003F36BA" w:rsidRDefault="00E84500" w:rsidP="00666DC1">
            <w:pPr>
              <w:pStyle w:val="movimento2"/>
              <w:rPr>
                <w:color w:val="002060"/>
              </w:rPr>
            </w:pPr>
            <w:r w:rsidRPr="003F36BA">
              <w:rPr>
                <w:color w:val="002060"/>
              </w:rPr>
              <w:t xml:space="preserve">(AVIS ARCEVIA 1964) </w:t>
            </w:r>
          </w:p>
        </w:tc>
        <w:tc>
          <w:tcPr>
            <w:tcW w:w="800" w:type="dxa"/>
            <w:tcMar>
              <w:top w:w="20" w:type="dxa"/>
              <w:left w:w="20" w:type="dxa"/>
              <w:bottom w:w="20" w:type="dxa"/>
              <w:right w:w="20" w:type="dxa"/>
            </w:tcMar>
            <w:vAlign w:val="center"/>
          </w:tcPr>
          <w:p w14:paraId="263C095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8402B8B" w14:textId="77777777" w:rsidR="00E84500" w:rsidRPr="003F36BA" w:rsidRDefault="00E84500" w:rsidP="00666DC1">
            <w:pPr>
              <w:pStyle w:val="movimento"/>
              <w:rPr>
                <w:color w:val="002060"/>
              </w:rPr>
            </w:pPr>
            <w:r w:rsidRPr="003F36BA">
              <w:rPr>
                <w:color w:val="002060"/>
              </w:rPr>
              <w:t>VERDINI JACOPO</w:t>
            </w:r>
          </w:p>
        </w:tc>
        <w:tc>
          <w:tcPr>
            <w:tcW w:w="2200" w:type="dxa"/>
            <w:tcMar>
              <w:top w:w="20" w:type="dxa"/>
              <w:left w:w="20" w:type="dxa"/>
              <w:bottom w:w="20" w:type="dxa"/>
              <w:right w:w="20" w:type="dxa"/>
            </w:tcMar>
            <w:vAlign w:val="center"/>
          </w:tcPr>
          <w:p w14:paraId="00D36FE2" w14:textId="77777777" w:rsidR="00E84500" w:rsidRPr="003F36BA" w:rsidRDefault="00E84500" w:rsidP="00666DC1">
            <w:pPr>
              <w:pStyle w:val="movimento2"/>
              <w:rPr>
                <w:color w:val="002060"/>
              </w:rPr>
            </w:pPr>
            <w:r w:rsidRPr="003F36BA">
              <w:rPr>
                <w:color w:val="002060"/>
              </w:rPr>
              <w:t xml:space="preserve">(AVIS ARCEVIA 1964) </w:t>
            </w:r>
          </w:p>
        </w:tc>
      </w:tr>
      <w:tr w:rsidR="00E84500" w:rsidRPr="003F36BA" w14:paraId="3916CCF3" w14:textId="77777777" w:rsidTr="00E84500">
        <w:trPr>
          <w:divId w:val="527259509"/>
        </w:trPr>
        <w:tc>
          <w:tcPr>
            <w:tcW w:w="2200" w:type="dxa"/>
            <w:tcMar>
              <w:top w:w="20" w:type="dxa"/>
              <w:left w:w="20" w:type="dxa"/>
              <w:bottom w:w="20" w:type="dxa"/>
              <w:right w:w="20" w:type="dxa"/>
            </w:tcMar>
            <w:vAlign w:val="center"/>
          </w:tcPr>
          <w:p w14:paraId="71CB72FE" w14:textId="77777777" w:rsidR="00E84500" w:rsidRPr="003F36BA" w:rsidRDefault="00E84500" w:rsidP="00666DC1">
            <w:pPr>
              <w:pStyle w:val="movimento"/>
              <w:rPr>
                <w:color w:val="002060"/>
              </w:rPr>
            </w:pPr>
            <w:r w:rsidRPr="003F36BA">
              <w:rPr>
                <w:color w:val="002060"/>
              </w:rPr>
              <w:t>DI GREGORIO ALESSANDRO</w:t>
            </w:r>
          </w:p>
        </w:tc>
        <w:tc>
          <w:tcPr>
            <w:tcW w:w="2200" w:type="dxa"/>
            <w:tcMar>
              <w:top w:w="20" w:type="dxa"/>
              <w:left w:w="20" w:type="dxa"/>
              <w:bottom w:w="20" w:type="dxa"/>
              <w:right w:w="20" w:type="dxa"/>
            </w:tcMar>
            <w:vAlign w:val="center"/>
          </w:tcPr>
          <w:p w14:paraId="25076739"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280FAD6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7B3A80" w14:textId="77777777" w:rsidR="00E84500" w:rsidRPr="003F36BA" w:rsidRDefault="00E84500" w:rsidP="00666DC1">
            <w:pPr>
              <w:pStyle w:val="movimento"/>
              <w:rPr>
                <w:color w:val="002060"/>
              </w:rPr>
            </w:pPr>
            <w:r w:rsidRPr="003F36BA">
              <w:rPr>
                <w:color w:val="002060"/>
              </w:rPr>
              <w:t>LARGONI CHRISTIAN</w:t>
            </w:r>
          </w:p>
        </w:tc>
        <w:tc>
          <w:tcPr>
            <w:tcW w:w="2200" w:type="dxa"/>
            <w:tcMar>
              <w:top w:w="20" w:type="dxa"/>
              <w:left w:w="20" w:type="dxa"/>
              <w:bottom w:w="20" w:type="dxa"/>
              <w:right w:w="20" w:type="dxa"/>
            </w:tcMar>
            <w:vAlign w:val="center"/>
          </w:tcPr>
          <w:p w14:paraId="1E803FA8" w14:textId="77777777" w:rsidR="00E84500" w:rsidRPr="003F36BA" w:rsidRDefault="00E84500" w:rsidP="00666DC1">
            <w:pPr>
              <w:pStyle w:val="movimento2"/>
              <w:rPr>
                <w:color w:val="002060"/>
              </w:rPr>
            </w:pPr>
            <w:r w:rsidRPr="003F36BA">
              <w:rPr>
                <w:color w:val="002060"/>
              </w:rPr>
              <w:t xml:space="preserve">(CASTELBELLINO CALCIO A 5) </w:t>
            </w:r>
          </w:p>
        </w:tc>
      </w:tr>
      <w:tr w:rsidR="00E84500" w:rsidRPr="003F36BA" w14:paraId="7CA65366" w14:textId="77777777" w:rsidTr="00E84500">
        <w:trPr>
          <w:divId w:val="527259509"/>
        </w:trPr>
        <w:tc>
          <w:tcPr>
            <w:tcW w:w="2200" w:type="dxa"/>
            <w:tcMar>
              <w:top w:w="20" w:type="dxa"/>
              <w:left w:w="20" w:type="dxa"/>
              <w:bottom w:w="20" w:type="dxa"/>
              <w:right w:w="20" w:type="dxa"/>
            </w:tcMar>
            <w:vAlign w:val="center"/>
          </w:tcPr>
          <w:p w14:paraId="3AC1539B" w14:textId="77777777" w:rsidR="00E84500" w:rsidRPr="003F36BA" w:rsidRDefault="00E84500" w:rsidP="00666DC1">
            <w:pPr>
              <w:pStyle w:val="movimento"/>
              <w:rPr>
                <w:color w:val="002060"/>
              </w:rPr>
            </w:pPr>
            <w:r w:rsidRPr="003F36BA">
              <w:rPr>
                <w:color w:val="002060"/>
              </w:rPr>
              <w:t>ACHILLI MARCO</w:t>
            </w:r>
          </w:p>
        </w:tc>
        <w:tc>
          <w:tcPr>
            <w:tcW w:w="2200" w:type="dxa"/>
            <w:tcMar>
              <w:top w:w="20" w:type="dxa"/>
              <w:left w:w="20" w:type="dxa"/>
              <w:bottom w:w="20" w:type="dxa"/>
              <w:right w:w="20" w:type="dxa"/>
            </w:tcMar>
            <w:vAlign w:val="center"/>
          </w:tcPr>
          <w:p w14:paraId="25B1262B" w14:textId="77777777" w:rsidR="00E84500" w:rsidRPr="003F36BA" w:rsidRDefault="00E84500" w:rsidP="00666DC1">
            <w:pPr>
              <w:pStyle w:val="movimento2"/>
              <w:rPr>
                <w:color w:val="002060"/>
              </w:rPr>
            </w:pPr>
            <w:r w:rsidRPr="003F36BA">
              <w:rPr>
                <w:color w:val="002060"/>
              </w:rPr>
              <w:t xml:space="preserve">(FUTSAL FERMO S.C.) </w:t>
            </w:r>
          </w:p>
        </w:tc>
        <w:tc>
          <w:tcPr>
            <w:tcW w:w="800" w:type="dxa"/>
            <w:tcMar>
              <w:top w:w="20" w:type="dxa"/>
              <w:left w:w="20" w:type="dxa"/>
              <w:bottom w:w="20" w:type="dxa"/>
              <w:right w:w="20" w:type="dxa"/>
            </w:tcMar>
            <w:vAlign w:val="center"/>
          </w:tcPr>
          <w:p w14:paraId="181216B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8FD3A54" w14:textId="77777777" w:rsidR="00E84500" w:rsidRPr="003F36BA" w:rsidRDefault="00E84500" w:rsidP="00666DC1">
            <w:pPr>
              <w:pStyle w:val="movimento"/>
              <w:rPr>
                <w:color w:val="002060"/>
              </w:rPr>
            </w:pPr>
            <w:r w:rsidRPr="003F36BA">
              <w:rPr>
                <w:color w:val="002060"/>
              </w:rPr>
              <w:t>GATTARI MATTEO</w:t>
            </w:r>
          </w:p>
        </w:tc>
        <w:tc>
          <w:tcPr>
            <w:tcW w:w="2200" w:type="dxa"/>
            <w:tcMar>
              <w:top w:w="20" w:type="dxa"/>
              <w:left w:w="20" w:type="dxa"/>
              <w:bottom w:w="20" w:type="dxa"/>
              <w:right w:w="20" w:type="dxa"/>
            </w:tcMar>
            <w:vAlign w:val="center"/>
          </w:tcPr>
          <w:p w14:paraId="75B35A91"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44E75FFA" w14:textId="77777777" w:rsidTr="00E84500">
        <w:trPr>
          <w:divId w:val="527259509"/>
        </w:trPr>
        <w:tc>
          <w:tcPr>
            <w:tcW w:w="2200" w:type="dxa"/>
            <w:tcMar>
              <w:top w:w="20" w:type="dxa"/>
              <w:left w:w="20" w:type="dxa"/>
              <w:bottom w:w="20" w:type="dxa"/>
              <w:right w:w="20" w:type="dxa"/>
            </w:tcMar>
            <w:vAlign w:val="center"/>
          </w:tcPr>
          <w:p w14:paraId="13DA7175" w14:textId="77777777" w:rsidR="00E84500" w:rsidRPr="003F36BA" w:rsidRDefault="00E84500" w:rsidP="00666DC1">
            <w:pPr>
              <w:pStyle w:val="movimento"/>
              <w:rPr>
                <w:color w:val="002060"/>
              </w:rPr>
            </w:pPr>
            <w:r w:rsidRPr="003F36BA">
              <w:rPr>
                <w:color w:val="002060"/>
              </w:rPr>
              <w:t>COCCIO PIER CARLO</w:t>
            </w:r>
          </w:p>
        </w:tc>
        <w:tc>
          <w:tcPr>
            <w:tcW w:w="2200" w:type="dxa"/>
            <w:tcMar>
              <w:top w:w="20" w:type="dxa"/>
              <w:left w:w="20" w:type="dxa"/>
              <w:bottom w:w="20" w:type="dxa"/>
              <w:right w:w="20" w:type="dxa"/>
            </w:tcMar>
            <w:vAlign w:val="center"/>
          </w:tcPr>
          <w:p w14:paraId="3E3F63A8" w14:textId="77777777" w:rsidR="00E84500" w:rsidRPr="003F36BA" w:rsidRDefault="00E84500" w:rsidP="00666DC1">
            <w:pPr>
              <w:pStyle w:val="movimento2"/>
              <w:rPr>
                <w:color w:val="002060"/>
              </w:rPr>
            </w:pPr>
            <w:r w:rsidRPr="003F36BA">
              <w:rPr>
                <w:color w:val="002060"/>
              </w:rPr>
              <w:t xml:space="preserve">(RIVIERA DELLE PALME) </w:t>
            </w:r>
          </w:p>
        </w:tc>
        <w:tc>
          <w:tcPr>
            <w:tcW w:w="800" w:type="dxa"/>
            <w:tcMar>
              <w:top w:w="20" w:type="dxa"/>
              <w:left w:w="20" w:type="dxa"/>
              <w:bottom w:w="20" w:type="dxa"/>
              <w:right w:w="20" w:type="dxa"/>
            </w:tcMar>
            <w:vAlign w:val="center"/>
          </w:tcPr>
          <w:p w14:paraId="20DEE8D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966A07" w14:textId="77777777" w:rsidR="00E84500" w:rsidRPr="003F36BA" w:rsidRDefault="00E84500" w:rsidP="00666DC1">
            <w:pPr>
              <w:pStyle w:val="movimento"/>
              <w:rPr>
                <w:color w:val="002060"/>
              </w:rPr>
            </w:pPr>
            <w:r w:rsidRPr="003F36BA">
              <w:rPr>
                <w:color w:val="002060"/>
              </w:rPr>
              <w:t>TASSOTTI SIMONE</w:t>
            </w:r>
          </w:p>
        </w:tc>
        <w:tc>
          <w:tcPr>
            <w:tcW w:w="2200" w:type="dxa"/>
            <w:tcMar>
              <w:top w:w="20" w:type="dxa"/>
              <w:left w:w="20" w:type="dxa"/>
              <w:bottom w:w="20" w:type="dxa"/>
              <w:right w:w="20" w:type="dxa"/>
            </w:tcMar>
            <w:vAlign w:val="center"/>
          </w:tcPr>
          <w:p w14:paraId="7F6E48AF" w14:textId="77777777" w:rsidR="00E84500" w:rsidRPr="003F36BA" w:rsidRDefault="00E84500" w:rsidP="00666DC1">
            <w:pPr>
              <w:pStyle w:val="movimento2"/>
              <w:rPr>
                <w:color w:val="002060"/>
              </w:rPr>
            </w:pPr>
            <w:r w:rsidRPr="003F36BA">
              <w:rPr>
                <w:color w:val="002060"/>
              </w:rPr>
              <w:t xml:space="preserve">(U.MANDOLESI CALCIO) </w:t>
            </w:r>
          </w:p>
        </w:tc>
      </w:tr>
      <w:tr w:rsidR="00E84500" w:rsidRPr="003F36BA" w14:paraId="0B52E407" w14:textId="77777777" w:rsidTr="00E84500">
        <w:trPr>
          <w:divId w:val="527259509"/>
        </w:trPr>
        <w:tc>
          <w:tcPr>
            <w:tcW w:w="2200" w:type="dxa"/>
            <w:tcMar>
              <w:top w:w="20" w:type="dxa"/>
              <w:left w:w="20" w:type="dxa"/>
              <w:bottom w:w="20" w:type="dxa"/>
              <w:right w:w="20" w:type="dxa"/>
            </w:tcMar>
            <w:vAlign w:val="center"/>
          </w:tcPr>
          <w:p w14:paraId="7B59E424" w14:textId="77777777" w:rsidR="00E84500" w:rsidRPr="003F36BA" w:rsidRDefault="00E84500" w:rsidP="00666DC1">
            <w:pPr>
              <w:pStyle w:val="movimento"/>
              <w:rPr>
                <w:color w:val="002060"/>
              </w:rPr>
            </w:pPr>
            <w:r w:rsidRPr="003F36BA">
              <w:rPr>
                <w:color w:val="002060"/>
              </w:rPr>
              <w:t>HYSA BESMIR</w:t>
            </w:r>
          </w:p>
        </w:tc>
        <w:tc>
          <w:tcPr>
            <w:tcW w:w="2200" w:type="dxa"/>
            <w:tcMar>
              <w:top w:w="20" w:type="dxa"/>
              <w:left w:w="20" w:type="dxa"/>
              <w:bottom w:w="20" w:type="dxa"/>
              <w:right w:w="20" w:type="dxa"/>
            </w:tcMar>
            <w:vAlign w:val="center"/>
          </w:tcPr>
          <w:p w14:paraId="42922F9D" w14:textId="77777777" w:rsidR="00E84500" w:rsidRPr="003F36BA" w:rsidRDefault="00E84500" w:rsidP="00666DC1">
            <w:pPr>
              <w:pStyle w:val="movimento2"/>
              <w:rPr>
                <w:color w:val="002060"/>
              </w:rPr>
            </w:pPr>
            <w:r w:rsidRPr="003F36BA">
              <w:rPr>
                <w:color w:val="002060"/>
              </w:rPr>
              <w:t xml:space="preserve">(VALLEFOGLIA C5) </w:t>
            </w:r>
          </w:p>
        </w:tc>
        <w:tc>
          <w:tcPr>
            <w:tcW w:w="800" w:type="dxa"/>
            <w:tcMar>
              <w:top w:w="20" w:type="dxa"/>
              <w:left w:w="20" w:type="dxa"/>
              <w:bottom w:w="20" w:type="dxa"/>
              <w:right w:w="20" w:type="dxa"/>
            </w:tcMar>
            <w:vAlign w:val="center"/>
          </w:tcPr>
          <w:p w14:paraId="7D3981A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30124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93903C8" w14:textId="77777777" w:rsidR="00E84500" w:rsidRPr="003F36BA" w:rsidRDefault="00E84500" w:rsidP="00666DC1">
            <w:pPr>
              <w:pStyle w:val="movimento2"/>
              <w:rPr>
                <w:color w:val="002060"/>
              </w:rPr>
            </w:pPr>
            <w:r w:rsidRPr="003F36BA">
              <w:rPr>
                <w:color w:val="002060"/>
              </w:rPr>
              <w:t> </w:t>
            </w:r>
          </w:p>
        </w:tc>
      </w:tr>
    </w:tbl>
    <w:p w14:paraId="0602A841"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CD33671" w14:textId="77777777" w:rsidTr="00E84500">
        <w:trPr>
          <w:divId w:val="527259509"/>
        </w:trPr>
        <w:tc>
          <w:tcPr>
            <w:tcW w:w="2200" w:type="dxa"/>
            <w:tcMar>
              <w:top w:w="20" w:type="dxa"/>
              <w:left w:w="20" w:type="dxa"/>
              <w:bottom w:w="20" w:type="dxa"/>
              <w:right w:w="20" w:type="dxa"/>
            </w:tcMar>
            <w:vAlign w:val="center"/>
          </w:tcPr>
          <w:p w14:paraId="2EFD7292" w14:textId="77777777" w:rsidR="00E84500" w:rsidRPr="003F36BA" w:rsidRDefault="00E84500" w:rsidP="00666DC1">
            <w:pPr>
              <w:pStyle w:val="movimento"/>
              <w:rPr>
                <w:color w:val="002060"/>
              </w:rPr>
            </w:pPr>
            <w:r w:rsidRPr="003F36BA">
              <w:rPr>
                <w:color w:val="002060"/>
              </w:rPr>
              <w:t>ALBANESI FABIO</w:t>
            </w:r>
          </w:p>
        </w:tc>
        <w:tc>
          <w:tcPr>
            <w:tcW w:w="2200" w:type="dxa"/>
            <w:tcMar>
              <w:top w:w="20" w:type="dxa"/>
              <w:left w:w="20" w:type="dxa"/>
              <w:bottom w:w="20" w:type="dxa"/>
              <w:right w:w="20" w:type="dxa"/>
            </w:tcMar>
            <w:vAlign w:val="center"/>
          </w:tcPr>
          <w:p w14:paraId="4C212447"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2E799E7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C04F6A" w14:textId="77777777" w:rsidR="00E84500" w:rsidRPr="003F36BA" w:rsidRDefault="00E84500" w:rsidP="00666DC1">
            <w:pPr>
              <w:pStyle w:val="movimento"/>
              <w:rPr>
                <w:color w:val="002060"/>
              </w:rPr>
            </w:pPr>
            <w:r w:rsidRPr="003F36BA">
              <w:rPr>
                <w:color w:val="002060"/>
              </w:rPr>
              <w:t>SALVATORI MICHELE</w:t>
            </w:r>
          </w:p>
        </w:tc>
        <w:tc>
          <w:tcPr>
            <w:tcW w:w="2200" w:type="dxa"/>
            <w:tcMar>
              <w:top w:w="20" w:type="dxa"/>
              <w:left w:w="20" w:type="dxa"/>
              <w:bottom w:w="20" w:type="dxa"/>
              <w:right w:w="20" w:type="dxa"/>
            </w:tcMar>
            <w:vAlign w:val="center"/>
          </w:tcPr>
          <w:p w14:paraId="0EB33A60" w14:textId="77777777" w:rsidR="00E84500" w:rsidRPr="003F36BA" w:rsidRDefault="00E84500" w:rsidP="00666DC1">
            <w:pPr>
              <w:pStyle w:val="movimento2"/>
              <w:rPr>
                <w:color w:val="002060"/>
              </w:rPr>
            </w:pPr>
            <w:r w:rsidRPr="003F36BA">
              <w:rPr>
                <w:color w:val="002060"/>
              </w:rPr>
              <w:t xml:space="preserve">(AVENALE) </w:t>
            </w:r>
          </w:p>
        </w:tc>
      </w:tr>
      <w:tr w:rsidR="00E84500" w:rsidRPr="003F36BA" w14:paraId="0F3D15F2" w14:textId="77777777" w:rsidTr="00E84500">
        <w:trPr>
          <w:divId w:val="527259509"/>
        </w:trPr>
        <w:tc>
          <w:tcPr>
            <w:tcW w:w="2200" w:type="dxa"/>
            <w:tcMar>
              <w:top w:w="20" w:type="dxa"/>
              <w:left w:w="20" w:type="dxa"/>
              <w:bottom w:w="20" w:type="dxa"/>
              <w:right w:w="20" w:type="dxa"/>
            </w:tcMar>
            <w:vAlign w:val="center"/>
          </w:tcPr>
          <w:p w14:paraId="1DDC3E0E" w14:textId="77777777" w:rsidR="00E84500" w:rsidRPr="003F36BA" w:rsidRDefault="00E84500" w:rsidP="00666DC1">
            <w:pPr>
              <w:pStyle w:val="movimento"/>
              <w:rPr>
                <w:color w:val="002060"/>
              </w:rPr>
            </w:pPr>
            <w:r w:rsidRPr="003F36BA">
              <w:rPr>
                <w:color w:val="002060"/>
              </w:rPr>
              <w:t>ALLEGREZZA GIANLUCA</w:t>
            </w:r>
          </w:p>
        </w:tc>
        <w:tc>
          <w:tcPr>
            <w:tcW w:w="2200" w:type="dxa"/>
            <w:tcMar>
              <w:top w:w="20" w:type="dxa"/>
              <w:left w:w="20" w:type="dxa"/>
              <w:bottom w:w="20" w:type="dxa"/>
              <w:right w:w="20" w:type="dxa"/>
            </w:tcMar>
            <w:vAlign w:val="center"/>
          </w:tcPr>
          <w:p w14:paraId="254570FC" w14:textId="77777777" w:rsidR="00E84500" w:rsidRPr="003F36BA" w:rsidRDefault="00E84500" w:rsidP="00666DC1">
            <w:pPr>
              <w:pStyle w:val="movimento2"/>
              <w:rPr>
                <w:color w:val="002060"/>
              </w:rPr>
            </w:pPr>
            <w:r w:rsidRPr="003F36BA">
              <w:rPr>
                <w:color w:val="002060"/>
              </w:rPr>
              <w:t xml:space="preserve">(AVIS ARCEVIA 1964) </w:t>
            </w:r>
          </w:p>
        </w:tc>
        <w:tc>
          <w:tcPr>
            <w:tcW w:w="800" w:type="dxa"/>
            <w:tcMar>
              <w:top w:w="20" w:type="dxa"/>
              <w:left w:w="20" w:type="dxa"/>
              <w:bottom w:w="20" w:type="dxa"/>
              <w:right w:w="20" w:type="dxa"/>
            </w:tcMar>
            <w:vAlign w:val="center"/>
          </w:tcPr>
          <w:p w14:paraId="740C3B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529F8C" w14:textId="77777777" w:rsidR="00E84500" w:rsidRPr="003F36BA" w:rsidRDefault="00E84500" w:rsidP="00666DC1">
            <w:pPr>
              <w:pStyle w:val="movimento"/>
              <w:rPr>
                <w:color w:val="002060"/>
              </w:rPr>
            </w:pPr>
            <w:r w:rsidRPr="003F36BA">
              <w:rPr>
                <w:color w:val="002060"/>
              </w:rPr>
              <w:t>DELPUPO DIEGO</w:t>
            </w:r>
          </w:p>
        </w:tc>
        <w:tc>
          <w:tcPr>
            <w:tcW w:w="2200" w:type="dxa"/>
            <w:tcMar>
              <w:top w:w="20" w:type="dxa"/>
              <w:left w:w="20" w:type="dxa"/>
              <w:bottom w:w="20" w:type="dxa"/>
              <w:right w:w="20" w:type="dxa"/>
            </w:tcMar>
            <w:vAlign w:val="center"/>
          </w:tcPr>
          <w:p w14:paraId="40BF8AD0" w14:textId="77777777" w:rsidR="00E84500" w:rsidRPr="003F36BA" w:rsidRDefault="00E84500" w:rsidP="00666DC1">
            <w:pPr>
              <w:pStyle w:val="movimento2"/>
              <w:rPr>
                <w:color w:val="002060"/>
              </w:rPr>
            </w:pPr>
            <w:r w:rsidRPr="003F36BA">
              <w:rPr>
                <w:color w:val="002060"/>
              </w:rPr>
              <w:t xml:space="preserve">(BORGOROSSO TOLENTINO) </w:t>
            </w:r>
          </w:p>
        </w:tc>
      </w:tr>
      <w:tr w:rsidR="00E84500" w:rsidRPr="003F36BA" w14:paraId="4DB6175B" w14:textId="77777777" w:rsidTr="00E84500">
        <w:trPr>
          <w:divId w:val="527259509"/>
        </w:trPr>
        <w:tc>
          <w:tcPr>
            <w:tcW w:w="2200" w:type="dxa"/>
            <w:tcMar>
              <w:top w:w="20" w:type="dxa"/>
              <w:left w:w="20" w:type="dxa"/>
              <w:bottom w:w="20" w:type="dxa"/>
              <w:right w:w="20" w:type="dxa"/>
            </w:tcMar>
            <w:vAlign w:val="center"/>
          </w:tcPr>
          <w:p w14:paraId="357FAA39" w14:textId="77777777" w:rsidR="00E84500" w:rsidRPr="003F36BA" w:rsidRDefault="00E84500" w:rsidP="00666DC1">
            <w:pPr>
              <w:pStyle w:val="movimento"/>
              <w:rPr>
                <w:color w:val="002060"/>
              </w:rPr>
            </w:pPr>
            <w:r w:rsidRPr="003F36BA">
              <w:rPr>
                <w:color w:val="002060"/>
              </w:rPr>
              <w:t>QUINZI RICCARDO</w:t>
            </w:r>
          </w:p>
        </w:tc>
        <w:tc>
          <w:tcPr>
            <w:tcW w:w="2200" w:type="dxa"/>
            <w:tcMar>
              <w:top w:w="20" w:type="dxa"/>
              <w:left w:w="20" w:type="dxa"/>
              <w:bottom w:w="20" w:type="dxa"/>
              <w:right w:w="20" w:type="dxa"/>
            </w:tcMar>
            <w:vAlign w:val="center"/>
          </w:tcPr>
          <w:p w14:paraId="7DB22738" w14:textId="77777777" w:rsidR="00E84500" w:rsidRPr="003F36BA" w:rsidRDefault="00E84500" w:rsidP="00666DC1">
            <w:pPr>
              <w:pStyle w:val="movimento2"/>
              <w:rPr>
                <w:color w:val="002060"/>
              </w:rPr>
            </w:pPr>
            <w:r w:rsidRPr="003F36BA">
              <w:rPr>
                <w:color w:val="002060"/>
              </w:rPr>
              <w:t xml:space="preserve">(EAGLES PAGLIARE) </w:t>
            </w:r>
          </w:p>
        </w:tc>
        <w:tc>
          <w:tcPr>
            <w:tcW w:w="800" w:type="dxa"/>
            <w:tcMar>
              <w:top w:w="20" w:type="dxa"/>
              <w:left w:w="20" w:type="dxa"/>
              <w:bottom w:w="20" w:type="dxa"/>
              <w:right w:w="20" w:type="dxa"/>
            </w:tcMar>
            <w:vAlign w:val="center"/>
          </w:tcPr>
          <w:p w14:paraId="3697795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C17E5E2" w14:textId="77777777" w:rsidR="00E84500" w:rsidRPr="003F36BA" w:rsidRDefault="00E84500" w:rsidP="00666DC1">
            <w:pPr>
              <w:pStyle w:val="movimento"/>
              <w:rPr>
                <w:color w:val="002060"/>
              </w:rPr>
            </w:pPr>
            <w:r w:rsidRPr="003F36BA">
              <w:rPr>
                <w:color w:val="002060"/>
              </w:rPr>
              <w:t>LEONI MICHELE</w:t>
            </w:r>
          </w:p>
        </w:tc>
        <w:tc>
          <w:tcPr>
            <w:tcW w:w="2200" w:type="dxa"/>
            <w:tcMar>
              <w:top w:w="20" w:type="dxa"/>
              <w:left w:w="20" w:type="dxa"/>
              <w:bottom w:w="20" w:type="dxa"/>
              <w:right w:w="20" w:type="dxa"/>
            </w:tcMar>
            <w:vAlign w:val="center"/>
          </w:tcPr>
          <w:p w14:paraId="6BDB0E07" w14:textId="77777777" w:rsidR="00E84500" w:rsidRPr="003F36BA" w:rsidRDefault="00E84500" w:rsidP="00666DC1">
            <w:pPr>
              <w:pStyle w:val="movimento2"/>
              <w:rPr>
                <w:color w:val="002060"/>
              </w:rPr>
            </w:pPr>
            <w:r w:rsidRPr="003F36BA">
              <w:rPr>
                <w:color w:val="002060"/>
              </w:rPr>
              <w:t xml:space="preserve">(FUTSAL FERMO S.C.) </w:t>
            </w:r>
          </w:p>
        </w:tc>
      </w:tr>
      <w:tr w:rsidR="00E84500" w:rsidRPr="003F36BA" w14:paraId="226D3238" w14:textId="77777777" w:rsidTr="00E84500">
        <w:trPr>
          <w:divId w:val="527259509"/>
        </w:trPr>
        <w:tc>
          <w:tcPr>
            <w:tcW w:w="2200" w:type="dxa"/>
            <w:tcMar>
              <w:top w:w="20" w:type="dxa"/>
              <w:left w:w="20" w:type="dxa"/>
              <w:bottom w:w="20" w:type="dxa"/>
              <w:right w:w="20" w:type="dxa"/>
            </w:tcMar>
            <w:vAlign w:val="center"/>
          </w:tcPr>
          <w:p w14:paraId="5DAADECA" w14:textId="77777777" w:rsidR="00E84500" w:rsidRPr="003F36BA" w:rsidRDefault="00E84500" w:rsidP="00666DC1">
            <w:pPr>
              <w:pStyle w:val="movimento"/>
              <w:rPr>
                <w:color w:val="002060"/>
              </w:rPr>
            </w:pPr>
            <w:r w:rsidRPr="003F36BA">
              <w:rPr>
                <w:color w:val="002060"/>
              </w:rPr>
              <w:t>STRACCIALINI STEFANO</w:t>
            </w:r>
          </w:p>
        </w:tc>
        <w:tc>
          <w:tcPr>
            <w:tcW w:w="2200" w:type="dxa"/>
            <w:tcMar>
              <w:top w:w="20" w:type="dxa"/>
              <w:left w:w="20" w:type="dxa"/>
              <w:bottom w:w="20" w:type="dxa"/>
              <w:right w:w="20" w:type="dxa"/>
            </w:tcMar>
            <w:vAlign w:val="center"/>
          </w:tcPr>
          <w:p w14:paraId="7F31D853" w14:textId="77777777" w:rsidR="00E84500" w:rsidRPr="003F36BA" w:rsidRDefault="00E84500" w:rsidP="00666DC1">
            <w:pPr>
              <w:pStyle w:val="movimento2"/>
              <w:rPr>
                <w:color w:val="002060"/>
              </w:rPr>
            </w:pPr>
            <w:r w:rsidRPr="003F36BA">
              <w:rPr>
                <w:color w:val="002060"/>
              </w:rPr>
              <w:t xml:space="preserve">(FUTSAL PRANDONE) </w:t>
            </w:r>
          </w:p>
        </w:tc>
        <w:tc>
          <w:tcPr>
            <w:tcW w:w="800" w:type="dxa"/>
            <w:tcMar>
              <w:top w:w="20" w:type="dxa"/>
              <w:left w:w="20" w:type="dxa"/>
              <w:bottom w:w="20" w:type="dxa"/>
              <w:right w:w="20" w:type="dxa"/>
            </w:tcMar>
            <w:vAlign w:val="center"/>
          </w:tcPr>
          <w:p w14:paraId="3644EC6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2DF5D3" w14:textId="77777777" w:rsidR="00E84500" w:rsidRPr="003F36BA" w:rsidRDefault="00E84500" w:rsidP="00666DC1">
            <w:pPr>
              <w:pStyle w:val="movimento"/>
              <w:rPr>
                <w:color w:val="002060"/>
              </w:rPr>
            </w:pPr>
            <w:r w:rsidRPr="003F36BA">
              <w:rPr>
                <w:color w:val="002060"/>
              </w:rPr>
              <w:t>CAMPOFREDANO GUIDO</w:t>
            </w:r>
          </w:p>
        </w:tc>
        <w:tc>
          <w:tcPr>
            <w:tcW w:w="2200" w:type="dxa"/>
            <w:tcMar>
              <w:top w:w="20" w:type="dxa"/>
              <w:left w:w="20" w:type="dxa"/>
              <w:bottom w:w="20" w:type="dxa"/>
              <w:right w:w="20" w:type="dxa"/>
            </w:tcMar>
            <w:vAlign w:val="center"/>
          </w:tcPr>
          <w:p w14:paraId="373C614A" w14:textId="77777777" w:rsidR="00E84500" w:rsidRPr="003F36BA" w:rsidRDefault="00E84500" w:rsidP="00666DC1">
            <w:pPr>
              <w:pStyle w:val="movimento2"/>
              <w:rPr>
                <w:color w:val="002060"/>
              </w:rPr>
            </w:pPr>
            <w:r w:rsidRPr="003F36BA">
              <w:rPr>
                <w:color w:val="002060"/>
              </w:rPr>
              <w:t xml:space="preserve">(PIETRALACROCE 73) </w:t>
            </w:r>
          </w:p>
        </w:tc>
      </w:tr>
    </w:tbl>
    <w:p w14:paraId="522C5C1E"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173F602" w14:textId="77777777" w:rsidTr="00E84500">
        <w:trPr>
          <w:divId w:val="527259509"/>
        </w:trPr>
        <w:tc>
          <w:tcPr>
            <w:tcW w:w="2200" w:type="dxa"/>
            <w:tcMar>
              <w:top w:w="20" w:type="dxa"/>
              <w:left w:w="20" w:type="dxa"/>
              <w:bottom w:w="20" w:type="dxa"/>
              <w:right w:w="20" w:type="dxa"/>
            </w:tcMar>
            <w:vAlign w:val="center"/>
          </w:tcPr>
          <w:p w14:paraId="0AD6D992" w14:textId="77777777" w:rsidR="00E84500" w:rsidRPr="003F36BA" w:rsidRDefault="00E84500" w:rsidP="00666DC1">
            <w:pPr>
              <w:pStyle w:val="movimento"/>
              <w:rPr>
                <w:color w:val="002060"/>
              </w:rPr>
            </w:pPr>
            <w:r w:rsidRPr="003F36BA">
              <w:rPr>
                <w:color w:val="002060"/>
              </w:rPr>
              <w:t>CONTI CARLO</w:t>
            </w:r>
          </w:p>
        </w:tc>
        <w:tc>
          <w:tcPr>
            <w:tcW w:w="2200" w:type="dxa"/>
            <w:tcMar>
              <w:top w:w="20" w:type="dxa"/>
              <w:left w:w="20" w:type="dxa"/>
              <w:bottom w:w="20" w:type="dxa"/>
              <w:right w:w="20" w:type="dxa"/>
            </w:tcMar>
            <w:vAlign w:val="center"/>
          </w:tcPr>
          <w:p w14:paraId="6F657460" w14:textId="77777777" w:rsidR="00E84500" w:rsidRPr="003F36BA" w:rsidRDefault="00E84500" w:rsidP="00666DC1">
            <w:pPr>
              <w:pStyle w:val="movimento2"/>
              <w:rPr>
                <w:color w:val="002060"/>
              </w:rPr>
            </w:pPr>
            <w:r w:rsidRPr="003F36BA">
              <w:rPr>
                <w:color w:val="002060"/>
              </w:rPr>
              <w:t xml:space="preserve">(AUDAX 1970 S.ANGELO) </w:t>
            </w:r>
          </w:p>
        </w:tc>
        <w:tc>
          <w:tcPr>
            <w:tcW w:w="800" w:type="dxa"/>
            <w:tcMar>
              <w:top w:w="20" w:type="dxa"/>
              <w:left w:w="20" w:type="dxa"/>
              <w:bottom w:w="20" w:type="dxa"/>
              <w:right w:w="20" w:type="dxa"/>
            </w:tcMar>
            <w:vAlign w:val="center"/>
          </w:tcPr>
          <w:p w14:paraId="222E8BE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EB8D3BC" w14:textId="77777777" w:rsidR="00E84500" w:rsidRPr="003F36BA" w:rsidRDefault="00E84500" w:rsidP="00666DC1">
            <w:pPr>
              <w:pStyle w:val="movimento"/>
              <w:rPr>
                <w:color w:val="002060"/>
              </w:rPr>
            </w:pPr>
            <w:r w:rsidRPr="003F36BA">
              <w:rPr>
                <w:color w:val="002060"/>
              </w:rPr>
              <w:t>PIERFEDERICI JACOPO</w:t>
            </w:r>
          </w:p>
        </w:tc>
        <w:tc>
          <w:tcPr>
            <w:tcW w:w="2200" w:type="dxa"/>
            <w:tcMar>
              <w:top w:w="20" w:type="dxa"/>
              <w:left w:w="20" w:type="dxa"/>
              <w:bottom w:w="20" w:type="dxa"/>
              <w:right w:w="20" w:type="dxa"/>
            </w:tcMar>
            <w:vAlign w:val="center"/>
          </w:tcPr>
          <w:p w14:paraId="439FB873" w14:textId="77777777" w:rsidR="00E84500" w:rsidRPr="003F36BA" w:rsidRDefault="00E84500" w:rsidP="00666DC1">
            <w:pPr>
              <w:pStyle w:val="movimento2"/>
              <w:rPr>
                <w:color w:val="002060"/>
              </w:rPr>
            </w:pPr>
            <w:r w:rsidRPr="003F36BA">
              <w:rPr>
                <w:color w:val="002060"/>
              </w:rPr>
              <w:t xml:space="preserve">(AUDAX 1970 S.ANGELO) </w:t>
            </w:r>
          </w:p>
        </w:tc>
      </w:tr>
      <w:tr w:rsidR="00E84500" w:rsidRPr="003F36BA" w14:paraId="155FC4FB" w14:textId="77777777" w:rsidTr="00E84500">
        <w:trPr>
          <w:divId w:val="527259509"/>
        </w:trPr>
        <w:tc>
          <w:tcPr>
            <w:tcW w:w="2200" w:type="dxa"/>
            <w:tcMar>
              <w:top w:w="20" w:type="dxa"/>
              <w:left w:w="20" w:type="dxa"/>
              <w:bottom w:w="20" w:type="dxa"/>
              <w:right w:w="20" w:type="dxa"/>
            </w:tcMar>
            <w:vAlign w:val="center"/>
          </w:tcPr>
          <w:p w14:paraId="38B18996" w14:textId="77777777" w:rsidR="00E84500" w:rsidRPr="003F36BA" w:rsidRDefault="00E84500" w:rsidP="00666DC1">
            <w:pPr>
              <w:pStyle w:val="movimento"/>
              <w:rPr>
                <w:color w:val="002060"/>
              </w:rPr>
            </w:pPr>
            <w:r w:rsidRPr="003F36BA">
              <w:rPr>
                <w:color w:val="002060"/>
              </w:rPr>
              <w:t>ALESSANDRONI DIEGO</w:t>
            </w:r>
          </w:p>
        </w:tc>
        <w:tc>
          <w:tcPr>
            <w:tcW w:w="2200" w:type="dxa"/>
            <w:tcMar>
              <w:top w:w="20" w:type="dxa"/>
              <w:left w:w="20" w:type="dxa"/>
              <w:bottom w:w="20" w:type="dxa"/>
              <w:right w:w="20" w:type="dxa"/>
            </w:tcMar>
            <w:vAlign w:val="center"/>
          </w:tcPr>
          <w:p w14:paraId="0DF817B0" w14:textId="77777777" w:rsidR="00E84500" w:rsidRPr="003F36BA" w:rsidRDefault="00E84500" w:rsidP="00666DC1">
            <w:pPr>
              <w:pStyle w:val="movimento2"/>
              <w:rPr>
                <w:color w:val="002060"/>
              </w:rPr>
            </w:pPr>
            <w:r w:rsidRPr="003F36BA">
              <w:rPr>
                <w:color w:val="002060"/>
              </w:rPr>
              <w:t xml:space="preserve">(FUTSAL MONTEMARCIANO C5) </w:t>
            </w:r>
          </w:p>
        </w:tc>
        <w:tc>
          <w:tcPr>
            <w:tcW w:w="800" w:type="dxa"/>
            <w:tcMar>
              <w:top w:w="20" w:type="dxa"/>
              <w:left w:w="20" w:type="dxa"/>
              <w:bottom w:w="20" w:type="dxa"/>
              <w:right w:w="20" w:type="dxa"/>
            </w:tcMar>
            <w:vAlign w:val="center"/>
          </w:tcPr>
          <w:p w14:paraId="01B1666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B21805" w14:textId="77777777" w:rsidR="00E84500" w:rsidRPr="003F36BA" w:rsidRDefault="00E84500" w:rsidP="00666DC1">
            <w:pPr>
              <w:pStyle w:val="movimento"/>
              <w:rPr>
                <w:color w:val="002060"/>
              </w:rPr>
            </w:pPr>
            <w:r w:rsidRPr="003F36BA">
              <w:rPr>
                <w:color w:val="002060"/>
              </w:rPr>
              <w:t>ALESSANDRONI MICHELE</w:t>
            </w:r>
          </w:p>
        </w:tc>
        <w:tc>
          <w:tcPr>
            <w:tcW w:w="2200" w:type="dxa"/>
            <w:tcMar>
              <w:top w:w="20" w:type="dxa"/>
              <w:left w:w="20" w:type="dxa"/>
              <w:bottom w:w="20" w:type="dxa"/>
              <w:right w:w="20" w:type="dxa"/>
            </w:tcMar>
            <w:vAlign w:val="center"/>
          </w:tcPr>
          <w:p w14:paraId="04503DCE" w14:textId="77777777" w:rsidR="00E84500" w:rsidRPr="003F36BA" w:rsidRDefault="00E84500" w:rsidP="00666DC1">
            <w:pPr>
              <w:pStyle w:val="movimento2"/>
              <w:rPr>
                <w:color w:val="002060"/>
              </w:rPr>
            </w:pPr>
            <w:r w:rsidRPr="003F36BA">
              <w:rPr>
                <w:color w:val="002060"/>
              </w:rPr>
              <w:t xml:space="preserve">(FUTSAL MONTEMARCIANO C5) </w:t>
            </w:r>
          </w:p>
        </w:tc>
      </w:tr>
      <w:tr w:rsidR="00E84500" w:rsidRPr="003F36BA" w14:paraId="206226FD" w14:textId="77777777" w:rsidTr="00E84500">
        <w:trPr>
          <w:divId w:val="527259509"/>
        </w:trPr>
        <w:tc>
          <w:tcPr>
            <w:tcW w:w="2200" w:type="dxa"/>
            <w:tcMar>
              <w:top w:w="20" w:type="dxa"/>
              <w:left w:w="20" w:type="dxa"/>
              <w:bottom w:w="20" w:type="dxa"/>
              <w:right w:w="20" w:type="dxa"/>
            </w:tcMar>
            <w:vAlign w:val="center"/>
          </w:tcPr>
          <w:p w14:paraId="16148D0E" w14:textId="77777777" w:rsidR="00E84500" w:rsidRPr="003F36BA" w:rsidRDefault="00E84500" w:rsidP="00666DC1">
            <w:pPr>
              <w:pStyle w:val="movimento"/>
              <w:rPr>
                <w:color w:val="002060"/>
              </w:rPr>
            </w:pPr>
            <w:r w:rsidRPr="003F36BA">
              <w:rPr>
                <w:color w:val="002060"/>
              </w:rPr>
              <w:t>CARMENATI ANDREA</w:t>
            </w:r>
          </w:p>
        </w:tc>
        <w:tc>
          <w:tcPr>
            <w:tcW w:w="2200" w:type="dxa"/>
            <w:tcMar>
              <w:top w:w="20" w:type="dxa"/>
              <w:left w:w="20" w:type="dxa"/>
              <w:bottom w:w="20" w:type="dxa"/>
              <w:right w:w="20" w:type="dxa"/>
            </w:tcMar>
            <w:vAlign w:val="center"/>
          </w:tcPr>
          <w:p w14:paraId="2D740A95"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57C6CE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0E5F19D" w14:textId="77777777" w:rsidR="00E84500" w:rsidRPr="003F36BA" w:rsidRDefault="00E84500" w:rsidP="00666DC1">
            <w:pPr>
              <w:pStyle w:val="movimento"/>
              <w:rPr>
                <w:color w:val="002060"/>
              </w:rPr>
            </w:pPr>
            <w:r w:rsidRPr="003F36BA">
              <w:rPr>
                <w:color w:val="002060"/>
              </w:rPr>
              <w:t>GIOSUE ALESSIO</w:t>
            </w:r>
          </w:p>
        </w:tc>
        <w:tc>
          <w:tcPr>
            <w:tcW w:w="2200" w:type="dxa"/>
            <w:tcMar>
              <w:top w:w="20" w:type="dxa"/>
              <w:left w:w="20" w:type="dxa"/>
              <w:bottom w:w="20" w:type="dxa"/>
              <w:right w:w="20" w:type="dxa"/>
            </w:tcMar>
            <w:vAlign w:val="center"/>
          </w:tcPr>
          <w:p w14:paraId="1072D500" w14:textId="77777777" w:rsidR="00E84500" w:rsidRPr="003F36BA" w:rsidRDefault="00E84500" w:rsidP="00666DC1">
            <w:pPr>
              <w:pStyle w:val="movimento2"/>
              <w:rPr>
                <w:color w:val="002060"/>
              </w:rPr>
            </w:pPr>
            <w:r w:rsidRPr="003F36BA">
              <w:rPr>
                <w:color w:val="002060"/>
              </w:rPr>
              <w:t xml:space="preserve">(TRE TORRI A.S.D.) </w:t>
            </w:r>
          </w:p>
        </w:tc>
      </w:tr>
    </w:tbl>
    <w:p w14:paraId="707E698C" w14:textId="77777777" w:rsidR="00E84500" w:rsidRPr="003F36BA" w:rsidRDefault="00E84500" w:rsidP="00E84500">
      <w:pPr>
        <w:pStyle w:val="titolo10"/>
        <w:divId w:val="527259509"/>
        <w:rPr>
          <w:color w:val="002060"/>
        </w:rPr>
      </w:pPr>
      <w:r w:rsidRPr="003F36BA">
        <w:rPr>
          <w:color w:val="002060"/>
        </w:rPr>
        <w:t xml:space="preserve">GARE DEL 25/ 1/2020 </w:t>
      </w:r>
    </w:p>
    <w:p w14:paraId="3CA419CE"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E7ED251"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62576F80"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F5D67ED"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F8BDB1" w14:textId="77777777" w:rsidTr="00E84500">
        <w:trPr>
          <w:divId w:val="527259509"/>
        </w:trPr>
        <w:tc>
          <w:tcPr>
            <w:tcW w:w="2200" w:type="dxa"/>
            <w:tcMar>
              <w:top w:w="20" w:type="dxa"/>
              <w:left w:w="20" w:type="dxa"/>
              <w:bottom w:w="20" w:type="dxa"/>
              <w:right w:w="20" w:type="dxa"/>
            </w:tcMar>
            <w:vAlign w:val="center"/>
          </w:tcPr>
          <w:p w14:paraId="4D68D48D" w14:textId="77777777" w:rsidR="00E84500" w:rsidRPr="003F36BA" w:rsidRDefault="00E84500" w:rsidP="00666DC1">
            <w:pPr>
              <w:pStyle w:val="movimento"/>
              <w:rPr>
                <w:color w:val="002060"/>
              </w:rPr>
            </w:pPr>
            <w:r w:rsidRPr="003F36BA">
              <w:rPr>
                <w:color w:val="002060"/>
              </w:rPr>
              <w:t>ZIZZAMIA MARIO</w:t>
            </w:r>
          </w:p>
        </w:tc>
        <w:tc>
          <w:tcPr>
            <w:tcW w:w="2200" w:type="dxa"/>
            <w:tcMar>
              <w:top w:w="20" w:type="dxa"/>
              <w:left w:w="20" w:type="dxa"/>
              <w:bottom w:w="20" w:type="dxa"/>
              <w:right w:w="20" w:type="dxa"/>
            </w:tcMar>
            <w:vAlign w:val="center"/>
          </w:tcPr>
          <w:p w14:paraId="49AEFCD0" w14:textId="77777777" w:rsidR="00E84500" w:rsidRPr="003F36BA" w:rsidRDefault="00E84500" w:rsidP="00666DC1">
            <w:pPr>
              <w:pStyle w:val="movimento2"/>
              <w:rPr>
                <w:color w:val="002060"/>
              </w:rPr>
            </w:pPr>
            <w:r w:rsidRPr="003F36BA">
              <w:rPr>
                <w:color w:val="002060"/>
              </w:rPr>
              <w:t xml:space="preserve">(VERBENA C5 ANCONA) </w:t>
            </w:r>
          </w:p>
        </w:tc>
        <w:tc>
          <w:tcPr>
            <w:tcW w:w="800" w:type="dxa"/>
            <w:tcMar>
              <w:top w:w="20" w:type="dxa"/>
              <w:left w:w="20" w:type="dxa"/>
              <w:bottom w:w="20" w:type="dxa"/>
              <w:right w:w="20" w:type="dxa"/>
            </w:tcMar>
            <w:vAlign w:val="center"/>
          </w:tcPr>
          <w:p w14:paraId="59259E5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33937B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51B50D5" w14:textId="77777777" w:rsidR="00E84500" w:rsidRPr="003F36BA" w:rsidRDefault="00E84500" w:rsidP="00666DC1">
            <w:pPr>
              <w:pStyle w:val="movimento2"/>
              <w:rPr>
                <w:color w:val="002060"/>
              </w:rPr>
            </w:pPr>
            <w:r w:rsidRPr="003F36BA">
              <w:rPr>
                <w:color w:val="002060"/>
              </w:rPr>
              <w:t> </w:t>
            </w:r>
          </w:p>
        </w:tc>
      </w:tr>
    </w:tbl>
    <w:p w14:paraId="0891FFA1" w14:textId="77777777" w:rsidR="00E84500" w:rsidRPr="003F36BA" w:rsidRDefault="00E84500" w:rsidP="00E84500">
      <w:pPr>
        <w:pStyle w:val="titolo20"/>
        <w:divId w:val="527259509"/>
        <w:rPr>
          <w:color w:val="002060"/>
        </w:rPr>
      </w:pPr>
      <w:r w:rsidRPr="003F36BA">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9EBD926" w14:textId="77777777" w:rsidTr="00E84500">
        <w:trPr>
          <w:divId w:val="527259509"/>
        </w:trPr>
        <w:tc>
          <w:tcPr>
            <w:tcW w:w="2200" w:type="dxa"/>
            <w:tcMar>
              <w:top w:w="20" w:type="dxa"/>
              <w:left w:w="20" w:type="dxa"/>
              <w:bottom w:w="20" w:type="dxa"/>
              <w:right w:w="20" w:type="dxa"/>
            </w:tcMar>
            <w:vAlign w:val="center"/>
          </w:tcPr>
          <w:p w14:paraId="64086C2C" w14:textId="77777777" w:rsidR="00E84500" w:rsidRPr="003F36BA" w:rsidRDefault="00E84500" w:rsidP="00666DC1">
            <w:pPr>
              <w:pStyle w:val="movimento"/>
              <w:rPr>
                <w:color w:val="002060"/>
              </w:rPr>
            </w:pPr>
            <w:r w:rsidRPr="003F36BA">
              <w:rPr>
                <w:color w:val="002060"/>
              </w:rPr>
              <w:t>LIKA STIVI</w:t>
            </w:r>
          </w:p>
        </w:tc>
        <w:tc>
          <w:tcPr>
            <w:tcW w:w="2200" w:type="dxa"/>
            <w:tcMar>
              <w:top w:w="20" w:type="dxa"/>
              <w:left w:w="20" w:type="dxa"/>
              <w:bottom w:w="20" w:type="dxa"/>
              <w:right w:w="20" w:type="dxa"/>
            </w:tcMar>
            <w:vAlign w:val="center"/>
          </w:tcPr>
          <w:p w14:paraId="322AC607" w14:textId="77777777" w:rsidR="00E84500" w:rsidRPr="003F36BA" w:rsidRDefault="00E84500" w:rsidP="00666DC1">
            <w:pPr>
              <w:pStyle w:val="movimento2"/>
              <w:rPr>
                <w:color w:val="002060"/>
              </w:rPr>
            </w:pPr>
            <w:r w:rsidRPr="003F36BA">
              <w:rPr>
                <w:color w:val="002060"/>
              </w:rPr>
              <w:t xml:space="preserve">(SENIGALLIA CALCIO) </w:t>
            </w:r>
          </w:p>
        </w:tc>
        <w:tc>
          <w:tcPr>
            <w:tcW w:w="800" w:type="dxa"/>
            <w:tcMar>
              <w:top w:w="20" w:type="dxa"/>
              <w:left w:w="20" w:type="dxa"/>
              <w:bottom w:w="20" w:type="dxa"/>
              <w:right w:w="20" w:type="dxa"/>
            </w:tcMar>
            <w:vAlign w:val="center"/>
          </w:tcPr>
          <w:p w14:paraId="2DFBBF8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F0693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B01AA36" w14:textId="77777777" w:rsidR="00E84500" w:rsidRPr="003F36BA" w:rsidRDefault="00E84500" w:rsidP="00666DC1">
            <w:pPr>
              <w:pStyle w:val="movimento2"/>
              <w:rPr>
                <w:color w:val="002060"/>
              </w:rPr>
            </w:pPr>
            <w:r w:rsidRPr="003F36BA">
              <w:rPr>
                <w:color w:val="002060"/>
              </w:rPr>
              <w:t> </w:t>
            </w:r>
          </w:p>
        </w:tc>
      </w:tr>
    </w:tbl>
    <w:p w14:paraId="37F64047" w14:textId="77777777" w:rsidR="00E84500" w:rsidRPr="003F36BA" w:rsidRDefault="00E84500" w:rsidP="00E84500">
      <w:pPr>
        <w:pStyle w:val="titolo20"/>
        <w:divId w:val="527259509"/>
        <w:rPr>
          <w:color w:val="002060"/>
        </w:rPr>
      </w:pPr>
      <w:r w:rsidRPr="003F36BA">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6995D6" w14:textId="77777777" w:rsidTr="00E84500">
        <w:trPr>
          <w:divId w:val="527259509"/>
        </w:trPr>
        <w:tc>
          <w:tcPr>
            <w:tcW w:w="2200" w:type="dxa"/>
            <w:tcMar>
              <w:top w:w="20" w:type="dxa"/>
              <w:left w:w="20" w:type="dxa"/>
              <w:bottom w:w="20" w:type="dxa"/>
              <w:right w:w="20" w:type="dxa"/>
            </w:tcMar>
            <w:vAlign w:val="center"/>
          </w:tcPr>
          <w:p w14:paraId="7D0CA37B" w14:textId="77777777" w:rsidR="00E84500" w:rsidRPr="003F36BA" w:rsidRDefault="00E84500" w:rsidP="00666DC1">
            <w:pPr>
              <w:pStyle w:val="movimento"/>
              <w:rPr>
                <w:color w:val="002060"/>
              </w:rPr>
            </w:pPr>
            <w:r w:rsidRPr="003F36BA">
              <w:rPr>
                <w:color w:val="002060"/>
              </w:rPr>
              <w:t>DIOTALLEVI DAVIDE</w:t>
            </w:r>
          </w:p>
        </w:tc>
        <w:tc>
          <w:tcPr>
            <w:tcW w:w="2200" w:type="dxa"/>
            <w:tcMar>
              <w:top w:w="20" w:type="dxa"/>
              <w:left w:w="20" w:type="dxa"/>
              <w:bottom w:w="20" w:type="dxa"/>
              <w:right w:w="20" w:type="dxa"/>
            </w:tcMar>
            <w:vAlign w:val="center"/>
          </w:tcPr>
          <w:p w14:paraId="68E88EA8" w14:textId="77777777" w:rsidR="00E84500" w:rsidRPr="003F36BA" w:rsidRDefault="00E84500" w:rsidP="00666DC1">
            <w:pPr>
              <w:pStyle w:val="movimento2"/>
              <w:rPr>
                <w:color w:val="002060"/>
              </w:rPr>
            </w:pPr>
            <w:r w:rsidRPr="003F36BA">
              <w:rPr>
                <w:color w:val="002060"/>
              </w:rPr>
              <w:t xml:space="preserve">(VERBENA C5 ANCONA) </w:t>
            </w:r>
          </w:p>
        </w:tc>
        <w:tc>
          <w:tcPr>
            <w:tcW w:w="800" w:type="dxa"/>
            <w:tcMar>
              <w:top w:w="20" w:type="dxa"/>
              <w:left w:w="20" w:type="dxa"/>
              <w:bottom w:w="20" w:type="dxa"/>
              <w:right w:w="20" w:type="dxa"/>
            </w:tcMar>
            <w:vAlign w:val="center"/>
          </w:tcPr>
          <w:p w14:paraId="3CB5AF4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11308D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2481C10" w14:textId="77777777" w:rsidR="00E84500" w:rsidRPr="003F36BA" w:rsidRDefault="00E84500" w:rsidP="00666DC1">
            <w:pPr>
              <w:pStyle w:val="movimento2"/>
              <w:rPr>
                <w:color w:val="002060"/>
              </w:rPr>
            </w:pPr>
            <w:r w:rsidRPr="003F36BA">
              <w:rPr>
                <w:color w:val="002060"/>
              </w:rPr>
              <w:t> </w:t>
            </w:r>
          </w:p>
        </w:tc>
      </w:tr>
    </w:tbl>
    <w:p w14:paraId="14A60EAF"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5F1571F" w14:textId="77777777" w:rsidTr="00E84500">
        <w:trPr>
          <w:divId w:val="527259509"/>
        </w:trPr>
        <w:tc>
          <w:tcPr>
            <w:tcW w:w="2200" w:type="dxa"/>
            <w:tcMar>
              <w:top w:w="20" w:type="dxa"/>
              <w:left w:w="20" w:type="dxa"/>
              <w:bottom w:w="20" w:type="dxa"/>
              <w:right w:w="20" w:type="dxa"/>
            </w:tcMar>
            <w:vAlign w:val="center"/>
          </w:tcPr>
          <w:p w14:paraId="418DFE2E" w14:textId="77777777" w:rsidR="00E84500" w:rsidRPr="003F36BA" w:rsidRDefault="00E84500" w:rsidP="00666DC1">
            <w:pPr>
              <w:pStyle w:val="movimento"/>
              <w:rPr>
                <w:color w:val="002060"/>
              </w:rPr>
            </w:pPr>
            <w:r w:rsidRPr="003F36BA">
              <w:rPr>
                <w:color w:val="002060"/>
              </w:rPr>
              <w:t>FEBBRARO SALVATORE</w:t>
            </w:r>
          </w:p>
        </w:tc>
        <w:tc>
          <w:tcPr>
            <w:tcW w:w="2200" w:type="dxa"/>
            <w:tcMar>
              <w:top w:w="20" w:type="dxa"/>
              <w:left w:w="20" w:type="dxa"/>
              <w:bottom w:w="20" w:type="dxa"/>
              <w:right w:w="20" w:type="dxa"/>
            </w:tcMar>
            <w:vAlign w:val="center"/>
          </w:tcPr>
          <w:p w14:paraId="7F5D03CC" w14:textId="77777777" w:rsidR="00E84500" w:rsidRPr="003F36BA" w:rsidRDefault="00E84500" w:rsidP="00666DC1">
            <w:pPr>
              <w:pStyle w:val="movimento2"/>
              <w:rPr>
                <w:color w:val="002060"/>
              </w:rPr>
            </w:pPr>
            <w:r w:rsidRPr="003F36BA">
              <w:rPr>
                <w:color w:val="002060"/>
              </w:rPr>
              <w:t xml:space="preserve">(SENIGALLIA CALCIO) </w:t>
            </w:r>
          </w:p>
        </w:tc>
        <w:tc>
          <w:tcPr>
            <w:tcW w:w="800" w:type="dxa"/>
            <w:tcMar>
              <w:top w:w="20" w:type="dxa"/>
              <w:left w:w="20" w:type="dxa"/>
              <w:bottom w:w="20" w:type="dxa"/>
              <w:right w:w="20" w:type="dxa"/>
            </w:tcMar>
            <w:vAlign w:val="center"/>
          </w:tcPr>
          <w:p w14:paraId="2E67A83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9AC15AC" w14:textId="77777777" w:rsidR="00E84500" w:rsidRPr="003F36BA" w:rsidRDefault="00E84500" w:rsidP="00666DC1">
            <w:pPr>
              <w:pStyle w:val="movimento"/>
              <w:rPr>
                <w:color w:val="002060"/>
              </w:rPr>
            </w:pPr>
            <w:r w:rsidRPr="003F36BA">
              <w:rPr>
                <w:color w:val="002060"/>
              </w:rPr>
              <w:t>LATINI GIANLUCA</w:t>
            </w:r>
          </w:p>
        </w:tc>
        <w:tc>
          <w:tcPr>
            <w:tcW w:w="2200" w:type="dxa"/>
            <w:tcMar>
              <w:top w:w="20" w:type="dxa"/>
              <w:left w:w="20" w:type="dxa"/>
              <w:bottom w:w="20" w:type="dxa"/>
              <w:right w:w="20" w:type="dxa"/>
            </w:tcMar>
            <w:vAlign w:val="center"/>
          </w:tcPr>
          <w:p w14:paraId="39C85854" w14:textId="77777777" w:rsidR="00E84500" w:rsidRPr="003F36BA" w:rsidRDefault="00E84500" w:rsidP="00666DC1">
            <w:pPr>
              <w:pStyle w:val="movimento2"/>
              <w:rPr>
                <w:color w:val="002060"/>
              </w:rPr>
            </w:pPr>
            <w:r w:rsidRPr="003F36BA">
              <w:rPr>
                <w:color w:val="002060"/>
              </w:rPr>
              <w:t xml:space="preserve">(VERBENA C5 ANCONA) </w:t>
            </w:r>
          </w:p>
        </w:tc>
      </w:tr>
    </w:tbl>
    <w:p w14:paraId="26A81A7A" w14:textId="77777777" w:rsidR="00E84500" w:rsidRDefault="00E84500" w:rsidP="00E84500">
      <w:pPr>
        <w:pStyle w:val="breakline"/>
        <w:divId w:val="527259509"/>
        <w:rPr>
          <w:color w:val="002060"/>
        </w:rPr>
      </w:pPr>
    </w:p>
    <w:p w14:paraId="1A0C8879"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DDC4EBD"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7C59F1F" w14:textId="77777777" w:rsidR="00E84500" w:rsidRPr="003F36BA" w:rsidRDefault="00E84500" w:rsidP="00E84500">
      <w:pPr>
        <w:pStyle w:val="breakline"/>
        <w:divId w:val="527259509"/>
        <w:rPr>
          <w:color w:val="002060"/>
        </w:rPr>
      </w:pPr>
    </w:p>
    <w:p w14:paraId="337648D8" w14:textId="77777777" w:rsidR="00E84500" w:rsidRPr="003F36BA" w:rsidRDefault="00E84500" w:rsidP="00E84500">
      <w:pPr>
        <w:pStyle w:val="TITOLOPRINC"/>
        <w:divId w:val="527259509"/>
        <w:rPr>
          <w:color w:val="002060"/>
        </w:rPr>
      </w:pPr>
      <w:r w:rsidRPr="003F36BA">
        <w:rPr>
          <w:color w:val="002060"/>
        </w:rPr>
        <w:t>CLASSIFICA</w:t>
      </w:r>
    </w:p>
    <w:p w14:paraId="5BD5657A" w14:textId="77777777" w:rsidR="00E84500" w:rsidRPr="003F36BA" w:rsidRDefault="00E84500" w:rsidP="00E84500">
      <w:pPr>
        <w:pStyle w:val="breakline"/>
        <w:divId w:val="527259509"/>
        <w:rPr>
          <w:color w:val="002060"/>
        </w:rPr>
      </w:pPr>
    </w:p>
    <w:p w14:paraId="24A2DF73" w14:textId="77777777" w:rsidR="00E84500" w:rsidRPr="003F36BA" w:rsidRDefault="00E84500" w:rsidP="00E84500">
      <w:pPr>
        <w:pStyle w:val="breakline"/>
        <w:divId w:val="527259509"/>
        <w:rPr>
          <w:color w:val="002060"/>
        </w:rPr>
      </w:pPr>
    </w:p>
    <w:p w14:paraId="1763085C"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4230E56"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47322"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1C4A7"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22AB0"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C6A9F"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3109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FEE28"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0600D"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1C5AA"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8D6A9"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FEB4F" w14:textId="77777777" w:rsidR="00E84500" w:rsidRPr="003F36BA" w:rsidRDefault="00E84500" w:rsidP="00666DC1">
            <w:pPr>
              <w:pStyle w:val="HEADERTABELLA"/>
              <w:rPr>
                <w:color w:val="002060"/>
              </w:rPr>
            </w:pPr>
            <w:r w:rsidRPr="003F36BA">
              <w:rPr>
                <w:color w:val="002060"/>
              </w:rPr>
              <w:t>PE</w:t>
            </w:r>
          </w:p>
        </w:tc>
      </w:tr>
      <w:tr w:rsidR="00E84500" w:rsidRPr="003F36BA" w14:paraId="5DD59B38"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E9F4E0" w14:textId="77777777" w:rsidR="00E84500" w:rsidRPr="003F36BA" w:rsidRDefault="00E84500" w:rsidP="00666DC1">
            <w:pPr>
              <w:pStyle w:val="ROWTABELLA"/>
              <w:rPr>
                <w:color w:val="002060"/>
              </w:rPr>
            </w:pPr>
            <w:r w:rsidRPr="003F36BA">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403FA"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9560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70E75"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814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5AA40"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13AF6"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9D73"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81374"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F1858" w14:textId="77777777" w:rsidR="00E84500" w:rsidRPr="003F36BA" w:rsidRDefault="00E84500" w:rsidP="00666DC1">
            <w:pPr>
              <w:pStyle w:val="ROWTABELLA"/>
              <w:jc w:val="center"/>
              <w:rPr>
                <w:color w:val="002060"/>
              </w:rPr>
            </w:pPr>
            <w:r w:rsidRPr="003F36BA">
              <w:rPr>
                <w:color w:val="002060"/>
              </w:rPr>
              <w:t>0</w:t>
            </w:r>
          </w:p>
        </w:tc>
      </w:tr>
      <w:tr w:rsidR="00E84500" w:rsidRPr="003F36BA" w14:paraId="433E2FC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B09679" w14:textId="77777777" w:rsidR="00E84500" w:rsidRPr="003F36BA" w:rsidRDefault="00E84500" w:rsidP="00666DC1">
            <w:pPr>
              <w:pStyle w:val="ROWTABELLA"/>
              <w:rPr>
                <w:color w:val="002060"/>
              </w:rPr>
            </w:pPr>
            <w:r w:rsidRPr="003F36B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985B6"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B643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08EA9"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DCCD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795F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1F4DD"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B6F9E"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5D61F"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40EF1" w14:textId="77777777" w:rsidR="00E84500" w:rsidRPr="003F36BA" w:rsidRDefault="00E84500" w:rsidP="00666DC1">
            <w:pPr>
              <w:pStyle w:val="ROWTABELLA"/>
              <w:jc w:val="center"/>
              <w:rPr>
                <w:color w:val="002060"/>
              </w:rPr>
            </w:pPr>
            <w:r w:rsidRPr="003F36BA">
              <w:rPr>
                <w:color w:val="002060"/>
              </w:rPr>
              <w:t>0</w:t>
            </w:r>
          </w:p>
        </w:tc>
      </w:tr>
      <w:tr w:rsidR="00E84500" w:rsidRPr="003F36BA" w14:paraId="68CD2D7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BBEBCA" w14:textId="77777777" w:rsidR="00E84500" w:rsidRPr="003F36BA" w:rsidRDefault="00E84500" w:rsidP="00666DC1">
            <w:pPr>
              <w:pStyle w:val="ROWTABELLA"/>
              <w:rPr>
                <w:color w:val="002060"/>
              </w:rPr>
            </w:pPr>
            <w:r w:rsidRPr="003F36BA">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17FF3"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63F6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B401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76F6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8A3B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DAE9F" w14:textId="77777777" w:rsidR="00E84500" w:rsidRPr="003F36BA" w:rsidRDefault="00E84500" w:rsidP="00666DC1">
            <w:pPr>
              <w:pStyle w:val="ROWTABELLA"/>
              <w:jc w:val="center"/>
              <w:rPr>
                <w:color w:val="002060"/>
              </w:rPr>
            </w:pPr>
            <w:r w:rsidRPr="003F36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0EF5E" w14:textId="77777777" w:rsidR="00E84500" w:rsidRPr="003F36BA" w:rsidRDefault="00E84500" w:rsidP="00666DC1">
            <w:pPr>
              <w:pStyle w:val="ROWTABELLA"/>
              <w:jc w:val="center"/>
              <w:rPr>
                <w:color w:val="002060"/>
              </w:rPr>
            </w:pPr>
            <w:r w:rsidRPr="003F36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BA85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4E39F" w14:textId="77777777" w:rsidR="00E84500" w:rsidRPr="003F36BA" w:rsidRDefault="00E84500" w:rsidP="00666DC1">
            <w:pPr>
              <w:pStyle w:val="ROWTABELLA"/>
              <w:jc w:val="center"/>
              <w:rPr>
                <w:color w:val="002060"/>
              </w:rPr>
            </w:pPr>
            <w:r w:rsidRPr="003F36BA">
              <w:rPr>
                <w:color w:val="002060"/>
              </w:rPr>
              <w:t>0</w:t>
            </w:r>
          </w:p>
        </w:tc>
      </w:tr>
      <w:tr w:rsidR="00E84500" w:rsidRPr="003F36BA" w14:paraId="29C3E71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552A5C" w14:textId="77777777" w:rsidR="00E84500" w:rsidRPr="003F36BA" w:rsidRDefault="00E84500" w:rsidP="00666DC1">
            <w:pPr>
              <w:pStyle w:val="ROWTABELLA"/>
              <w:rPr>
                <w:color w:val="002060"/>
              </w:rPr>
            </w:pPr>
            <w:r w:rsidRPr="003F36BA">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6CAE3" w14:textId="77777777" w:rsidR="00E84500" w:rsidRPr="003F36BA" w:rsidRDefault="00E84500" w:rsidP="00666DC1">
            <w:pPr>
              <w:pStyle w:val="ROWTABELLA"/>
              <w:jc w:val="center"/>
              <w:rPr>
                <w:color w:val="002060"/>
              </w:rPr>
            </w:pPr>
            <w:r w:rsidRPr="003F36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23A8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C6BF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6C68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B4D8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968F7"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CA56C" w14:textId="77777777" w:rsidR="00E84500" w:rsidRPr="003F36BA" w:rsidRDefault="00E84500" w:rsidP="00666DC1">
            <w:pPr>
              <w:pStyle w:val="ROWTABELLA"/>
              <w:jc w:val="center"/>
              <w:rPr>
                <w:color w:val="002060"/>
              </w:rPr>
            </w:pPr>
            <w:r w:rsidRPr="003F36B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2E3F7"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082B9" w14:textId="77777777" w:rsidR="00E84500" w:rsidRPr="003F36BA" w:rsidRDefault="00E84500" w:rsidP="00666DC1">
            <w:pPr>
              <w:pStyle w:val="ROWTABELLA"/>
              <w:jc w:val="center"/>
              <w:rPr>
                <w:color w:val="002060"/>
              </w:rPr>
            </w:pPr>
            <w:r w:rsidRPr="003F36BA">
              <w:rPr>
                <w:color w:val="002060"/>
              </w:rPr>
              <w:t>0</w:t>
            </w:r>
          </w:p>
        </w:tc>
      </w:tr>
      <w:tr w:rsidR="00E84500" w:rsidRPr="003F36BA" w14:paraId="12EB7DA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866A19" w14:textId="77777777" w:rsidR="00E84500" w:rsidRPr="003F36BA" w:rsidRDefault="00E84500" w:rsidP="00666DC1">
            <w:pPr>
              <w:pStyle w:val="ROWTABELLA"/>
              <w:rPr>
                <w:color w:val="002060"/>
              </w:rPr>
            </w:pPr>
            <w:r w:rsidRPr="003F36B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1391E"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90D4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F9E1B"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163E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3471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84C9" w14:textId="77777777" w:rsidR="00E84500" w:rsidRPr="003F36BA" w:rsidRDefault="00E84500" w:rsidP="00666DC1">
            <w:pPr>
              <w:pStyle w:val="ROWTABELLA"/>
              <w:jc w:val="center"/>
              <w:rPr>
                <w:color w:val="002060"/>
              </w:rPr>
            </w:pPr>
            <w:r w:rsidRPr="003F36B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4E78B"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36EC6"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D9360" w14:textId="77777777" w:rsidR="00E84500" w:rsidRPr="003F36BA" w:rsidRDefault="00E84500" w:rsidP="00666DC1">
            <w:pPr>
              <w:pStyle w:val="ROWTABELLA"/>
              <w:jc w:val="center"/>
              <w:rPr>
                <w:color w:val="002060"/>
              </w:rPr>
            </w:pPr>
            <w:r w:rsidRPr="003F36BA">
              <w:rPr>
                <w:color w:val="002060"/>
              </w:rPr>
              <w:t>0</w:t>
            </w:r>
          </w:p>
        </w:tc>
      </w:tr>
      <w:tr w:rsidR="00E84500" w:rsidRPr="003F36BA" w14:paraId="1BA4D92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036D9"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5121B"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43F3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B1886"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88ED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CB6D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FC700"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223DE" w14:textId="77777777" w:rsidR="00E84500" w:rsidRPr="003F36BA" w:rsidRDefault="00E84500" w:rsidP="00666DC1">
            <w:pPr>
              <w:pStyle w:val="ROWTABELLA"/>
              <w:jc w:val="center"/>
              <w:rPr>
                <w:color w:val="002060"/>
              </w:rPr>
            </w:pPr>
            <w:r w:rsidRPr="003F36B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6BF76"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BD41A" w14:textId="77777777" w:rsidR="00E84500" w:rsidRPr="003F36BA" w:rsidRDefault="00E84500" w:rsidP="00666DC1">
            <w:pPr>
              <w:pStyle w:val="ROWTABELLA"/>
              <w:jc w:val="center"/>
              <w:rPr>
                <w:color w:val="002060"/>
              </w:rPr>
            </w:pPr>
            <w:r w:rsidRPr="003F36BA">
              <w:rPr>
                <w:color w:val="002060"/>
              </w:rPr>
              <w:t>0</w:t>
            </w:r>
          </w:p>
        </w:tc>
      </w:tr>
      <w:tr w:rsidR="00E84500" w:rsidRPr="003F36BA" w14:paraId="48DD2E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2BF36E" w14:textId="77777777" w:rsidR="00E84500" w:rsidRPr="003F36BA" w:rsidRDefault="00E84500" w:rsidP="00666DC1">
            <w:pPr>
              <w:pStyle w:val="ROWTABELLA"/>
              <w:rPr>
                <w:color w:val="002060"/>
              </w:rPr>
            </w:pPr>
            <w:r w:rsidRPr="003F36BA">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68E44"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C8F3C"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FC40A"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0AC4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D97A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EB6AE" w14:textId="77777777" w:rsidR="00E84500" w:rsidRPr="003F36BA" w:rsidRDefault="00E84500" w:rsidP="00666DC1">
            <w:pPr>
              <w:pStyle w:val="ROWTABELLA"/>
              <w:jc w:val="center"/>
              <w:rPr>
                <w:color w:val="002060"/>
              </w:rPr>
            </w:pPr>
            <w:r w:rsidRPr="003F36B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31E15"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5E28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0E34E" w14:textId="77777777" w:rsidR="00E84500" w:rsidRPr="003F36BA" w:rsidRDefault="00E84500" w:rsidP="00666DC1">
            <w:pPr>
              <w:pStyle w:val="ROWTABELLA"/>
              <w:jc w:val="center"/>
              <w:rPr>
                <w:color w:val="002060"/>
              </w:rPr>
            </w:pPr>
            <w:r w:rsidRPr="003F36BA">
              <w:rPr>
                <w:color w:val="002060"/>
              </w:rPr>
              <w:t>0</w:t>
            </w:r>
          </w:p>
        </w:tc>
      </w:tr>
      <w:tr w:rsidR="00E84500" w:rsidRPr="003F36BA" w14:paraId="774730E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483F2F" w14:textId="77777777" w:rsidR="00E84500" w:rsidRPr="003F36BA" w:rsidRDefault="00E84500" w:rsidP="00666DC1">
            <w:pPr>
              <w:pStyle w:val="ROWTABELLA"/>
              <w:rPr>
                <w:color w:val="002060"/>
              </w:rPr>
            </w:pPr>
            <w:r w:rsidRPr="003F36BA">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CDE05"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E278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4B5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A5EF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AD897"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3FA31"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1DB68"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AE1B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15D5B" w14:textId="77777777" w:rsidR="00E84500" w:rsidRPr="003F36BA" w:rsidRDefault="00E84500" w:rsidP="00666DC1">
            <w:pPr>
              <w:pStyle w:val="ROWTABELLA"/>
              <w:jc w:val="center"/>
              <w:rPr>
                <w:color w:val="002060"/>
              </w:rPr>
            </w:pPr>
            <w:r w:rsidRPr="003F36BA">
              <w:rPr>
                <w:color w:val="002060"/>
              </w:rPr>
              <w:t>0</w:t>
            </w:r>
          </w:p>
        </w:tc>
      </w:tr>
      <w:tr w:rsidR="00E84500" w:rsidRPr="003F36BA" w14:paraId="4B1CE31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2C7E71"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B6B3A"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D5010"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53970"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941A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9BD69"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45DC8" w14:textId="77777777" w:rsidR="00E84500" w:rsidRPr="003F36BA" w:rsidRDefault="00E84500" w:rsidP="00666DC1">
            <w:pPr>
              <w:pStyle w:val="ROWTABELLA"/>
              <w:jc w:val="center"/>
              <w:rPr>
                <w:color w:val="002060"/>
              </w:rPr>
            </w:pPr>
            <w:r w:rsidRPr="003F36B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E8612"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A0DCB"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019DC" w14:textId="77777777" w:rsidR="00E84500" w:rsidRPr="003F36BA" w:rsidRDefault="00E84500" w:rsidP="00666DC1">
            <w:pPr>
              <w:pStyle w:val="ROWTABELLA"/>
              <w:jc w:val="center"/>
              <w:rPr>
                <w:color w:val="002060"/>
              </w:rPr>
            </w:pPr>
            <w:r w:rsidRPr="003F36BA">
              <w:rPr>
                <w:color w:val="002060"/>
              </w:rPr>
              <w:t>0</w:t>
            </w:r>
          </w:p>
        </w:tc>
      </w:tr>
      <w:tr w:rsidR="00E84500" w:rsidRPr="003F36BA" w14:paraId="1089A5F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40BEDA"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66E57"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3BB7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BEFD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BFD1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A39B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52F2C"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70F8"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DA69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D0085" w14:textId="77777777" w:rsidR="00E84500" w:rsidRPr="003F36BA" w:rsidRDefault="00E84500" w:rsidP="00666DC1">
            <w:pPr>
              <w:pStyle w:val="ROWTABELLA"/>
              <w:jc w:val="center"/>
              <w:rPr>
                <w:color w:val="002060"/>
              </w:rPr>
            </w:pPr>
            <w:r w:rsidRPr="003F36BA">
              <w:rPr>
                <w:color w:val="002060"/>
              </w:rPr>
              <w:t>0</w:t>
            </w:r>
          </w:p>
        </w:tc>
      </w:tr>
      <w:tr w:rsidR="00E84500" w:rsidRPr="003F36BA" w14:paraId="3278966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B1B32E" w14:textId="77777777" w:rsidR="00E84500" w:rsidRPr="003F36BA" w:rsidRDefault="00E84500" w:rsidP="00666DC1">
            <w:pPr>
              <w:pStyle w:val="ROWTABELLA"/>
              <w:rPr>
                <w:color w:val="002060"/>
              </w:rPr>
            </w:pPr>
            <w:r w:rsidRPr="003F36BA">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3B524"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003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A2B86"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4A2F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C1400"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82807"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48131"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CF6D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56460" w14:textId="77777777" w:rsidR="00E84500" w:rsidRPr="003F36BA" w:rsidRDefault="00E84500" w:rsidP="00666DC1">
            <w:pPr>
              <w:pStyle w:val="ROWTABELLA"/>
              <w:jc w:val="center"/>
              <w:rPr>
                <w:color w:val="002060"/>
              </w:rPr>
            </w:pPr>
            <w:r w:rsidRPr="003F36BA">
              <w:rPr>
                <w:color w:val="002060"/>
              </w:rPr>
              <w:t>0</w:t>
            </w:r>
          </w:p>
        </w:tc>
      </w:tr>
      <w:tr w:rsidR="00E84500" w:rsidRPr="003F36BA" w14:paraId="563FDE6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2F0453"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5B73F"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3D69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C052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E2F4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9E5DC"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3DBA6" w14:textId="77777777" w:rsidR="00E84500" w:rsidRPr="003F36BA" w:rsidRDefault="00E84500" w:rsidP="00666DC1">
            <w:pPr>
              <w:pStyle w:val="ROWTABELLA"/>
              <w:jc w:val="center"/>
              <w:rPr>
                <w:color w:val="002060"/>
              </w:rPr>
            </w:pPr>
            <w:r w:rsidRPr="003F36B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E4806"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DC40D"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1790" w14:textId="77777777" w:rsidR="00E84500" w:rsidRPr="003F36BA" w:rsidRDefault="00E84500" w:rsidP="00666DC1">
            <w:pPr>
              <w:pStyle w:val="ROWTABELLA"/>
              <w:jc w:val="center"/>
              <w:rPr>
                <w:color w:val="002060"/>
              </w:rPr>
            </w:pPr>
            <w:r w:rsidRPr="003F36BA">
              <w:rPr>
                <w:color w:val="002060"/>
              </w:rPr>
              <w:t>0</w:t>
            </w:r>
          </w:p>
        </w:tc>
      </w:tr>
      <w:tr w:rsidR="00E84500" w:rsidRPr="003F36BA" w14:paraId="0A5D912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450A1C" w14:textId="77777777" w:rsidR="00E84500" w:rsidRPr="003F36BA" w:rsidRDefault="00E84500" w:rsidP="00666DC1">
            <w:pPr>
              <w:pStyle w:val="ROWTABELLA"/>
              <w:rPr>
                <w:color w:val="002060"/>
              </w:rPr>
            </w:pPr>
            <w:r w:rsidRPr="003F36B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1C071"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09B0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80533"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C756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D93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64415"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EA933" w14:textId="77777777" w:rsidR="00E84500" w:rsidRPr="003F36BA" w:rsidRDefault="00E84500" w:rsidP="00666DC1">
            <w:pPr>
              <w:pStyle w:val="ROWTABELLA"/>
              <w:jc w:val="center"/>
              <w:rPr>
                <w:color w:val="002060"/>
              </w:rPr>
            </w:pPr>
            <w:r w:rsidRPr="003F36B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E05FD"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86312" w14:textId="77777777" w:rsidR="00E84500" w:rsidRPr="003F36BA" w:rsidRDefault="00E84500" w:rsidP="00666DC1">
            <w:pPr>
              <w:pStyle w:val="ROWTABELLA"/>
              <w:jc w:val="center"/>
              <w:rPr>
                <w:color w:val="002060"/>
              </w:rPr>
            </w:pPr>
            <w:r w:rsidRPr="003F36BA">
              <w:rPr>
                <w:color w:val="002060"/>
              </w:rPr>
              <w:t>0</w:t>
            </w:r>
          </w:p>
        </w:tc>
      </w:tr>
      <w:tr w:rsidR="00E84500" w:rsidRPr="003F36BA" w14:paraId="00BB0EF6"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96DA30" w14:textId="77777777" w:rsidR="00E84500" w:rsidRPr="003F36BA" w:rsidRDefault="00E84500" w:rsidP="00666DC1">
            <w:pPr>
              <w:pStyle w:val="ROWTABELLA"/>
              <w:rPr>
                <w:color w:val="002060"/>
              </w:rPr>
            </w:pPr>
            <w:r w:rsidRPr="003F36B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D4CCA"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7A3B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FB3F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8BFF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90C0B"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FED5F"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2143B"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ED02E" w14:textId="77777777" w:rsidR="00E84500" w:rsidRPr="003F36BA" w:rsidRDefault="00E84500" w:rsidP="00666DC1">
            <w:pPr>
              <w:pStyle w:val="ROWTABELLA"/>
              <w:jc w:val="center"/>
              <w:rPr>
                <w:color w:val="002060"/>
              </w:rPr>
            </w:pPr>
            <w:r w:rsidRPr="003F36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5701D" w14:textId="77777777" w:rsidR="00E84500" w:rsidRPr="003F36BA" w:rsidRDefault="00E84500" w:rsidP="00666DC1">
            <w:pPr>
              <w:pStyle w:val="ROWTABELLA"/>
              <w:jc w:val="center"/>
              <w:rPr>
                <w:color w:val="002060"/>
              </w:rPr>
            </w:pPr>
            <w:r w:rsidRPr="003F36BA">
              <w:rPr>
                <w:color w:val="002060"/>
              </w:rPr>
              <w:t>0</w:t>
            </w:r>
          </w:p>
        </w:tc>
      </w:tr>
    </w:tbl>
    <w:p w14:paraId="2339A1C0" w14:textId="77777777" w:rsidR="00E84500" w:rsidRPr="003F36BA" w:rsidRDefault="00E84500" w:rsidP="00E84500">
      <w:pPr>
        <w:pStyle w:val="breakline"/>
        <w:divId w:val="527259509"/>
        <w:rPr>
          <w:color w:val="002060"/>
        </w:rPr>
      </w:pPr>
    </w:p>
    <w:p w14:paraId="74FF06EF" w14:textId="77777777" w:rsidR="00E84500" w:rsidRPr="003F36BA" w:rsidRDefault="00E84500" w:rsidP="00E84500">
      <w:pPr>
        <w:pStyle w:val="breakline"/>
        <w:divId w:val="527259509"/>
        <w:rPr>
          <w:color w:val="002060"/>
        </w:rPr>
      </w:pPr>
    </w:p>
    <w:p w14:paraId="76B9EF67" w14:textId="77777777" w:rsidR="00E84500" w:rsidRPr="003F36BA" w:rsidRDefault="00E84500" w:rsidP="00E84500">
      <w:pPr>
        <w:pStyle w:val="SOTTOTITOLOCAMPIONATO1"/>
        <w:divId w:val="527259509"/>
        <w:rPr>
          <w:color w:val="002060"/>
        </w:rPr>
      </w:pPr>
      <w:r w:rsidRPr="003F36BA">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F6BBBB2"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22C4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A060B"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6DB2B"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2CE2C"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C47C0"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95B75"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264EA7"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42A84"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FFF9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D2471" w14:textId="77777777" w:rsidR="00E84500" w:rsidRPr="003F36BA" w:rsidRDefault="00E84500" w:rsidP="00666DC1">
            <w:pPr>
              <w:pStyle w:val="HEADERTABELLA"/>
              <w:rPr>
                <w:color w:val="002060"/>
              </w:rPr>
            </w:pPr>
            <w:r w:rsidRPr="003F36BA">
              <w:rPr>
                <w:color w:val="002060"/>
              </w:rPr>
              <w:t>PE</w:t>
            </w:r>
          </w:p>
        </w:tc>
      </w:tr>
      <w:tr w:rsidR="00E84500" w:rsidRPr="003F36BA" w14:paraId="43429899"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0C81CB" w14:textId="77777777" w:rsidR="00E84500" w:rsidRPr="003F36BA" w:rsidRDefault="00E84500" w:rsidP="00666DC1">
            <w:pPr>
              <w:pStyle w:val="ROWTABELLA"/>
              <w:rPr>
                <w:color w:val="002060"/>
              </w:rPr>
            </w:pPr>
            <w:r w:rsidRPr="003F36B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C1266" w14:textId="77777777" w:rsidR="00E84500" w:rsidRPr="003F36BA" w:rsidRDefault="00E84500" w:rsidP="00666DC1">
            <w:pPr>
              <w:pStyle w:val="ROWTABELLA"/>
              <w:jc w:val="center"/>
              <w:rPr>
                <w:color w:val="002060"/>
              </w:rPr>
            </w:pPr>
            <w:r w:rsidRPr="003F36B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AC21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51A43"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D6CB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12D7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9AE28" w14:textId="77777777" w:rsidR="00E84500" w:rsidRPr="003F36BA" w:rsidRDefault="00E84500" w:rsidP="00666DC1">
            <w:pPr>
              <w:pStyle w:val="ROWTABELLA"/>
              <w:jc w:val="center"/>
              <w:rPr>
                <w:color w:val="002060"/>
              </w:rPr>
            </w:pPr>
            <w:r w:rsidRPr="003F36B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0767"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7D036"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B80A1" w14:textId="77777777" w:rsidR="00E84500" w:rsidRPr="003F36BA" w:rsidRDefault="00E84500" w:rsidP="00666DC1">
            <w:pPr>
              <w:pStyle w:val="ROWTABELLA"/>
              <w:jc w:val="center"/>
              <w:rPr>
                <w:color w:val="002060"/>
              </w:rPr>
            </w:pPr>
            <w:r w:rsidRPr="003F36BA">
              <w:rPr>
                <w:color w:val="002060"/>
              </w:rPr>
              <w:t>0</w:t>
            </w:r>
          </w:p>
        </w:tc>
      </w:tr>
      <w:tr w:rsidR="00E84500" w:rsidRPr="003F36BA" w14:paraId="1D86719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E505F0" w14:textId="77777777" w:rsidR="00E84500" w:rsidRPr="003F36BA" w:rsidRDefault="00E84500" w:rsidP="00666DC1">
            <w:pPr>
              <w:pStyle w:val="ROWTABELLA"/>
              <w:rPr>
                <w:color w:val="002060"/>
              </w:rPr>
            </w:pPr>
            <w:r w:rsidRPr="003F36B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1B8A8"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5D13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8BA3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CE4D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4C9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1DE99"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57C8F" w14:textId="77777777" w:rsidR="00E84500" w:rsidRPr="003F36BA" w:rsidRDefault="00E84500" w:rsidP="00666DC1">
            <w:pPr>
              <w:pStyle w:val="ROWTABELLA"/>
              <w:jc w:val="center"/>
              <w:rPr>
                <w:color w:val="002060"/>
              </w:rPr>
            </w:pPr>
            <w:r w:rsidRPr="003F36B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3FDB" w14:textId="77777777" w:rsidR="00E84500" w:rsidRPr="003F36BA" w:rsidRDefault="00E84500" w:rsidP="00666DC1">
            <w:pPr>
              <w:pStyle w:val="ROWTABELLA"/>
              <w:jc w:val="center"/>
              <w:rPr>
                <w:color w:val="002060"/>
              </w:rPr>
            </w:pPr>
            <w:r w:rsidRPr="003F36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A074" w14:textId="77777777" w:rsidR="00E84500" w:rsidRPr="003F36BA" w:rsidRDefault="00E84500" w:rsidP="00666DC1">
            <w:pPr>
              <w:pStyle w:val="ROWTABELLA"/>
              <w:jc w:val="center"/>
              <w:rPr>
                <w:color w:val="002060"/>
              </w:rPr>
            </w:pPr>
            <w:r w:rsidRPr="003F36BA">
              <w:rPr>
                <w:color w:val="002060"/>
              </w:rPr>
              <w:t>0</w:t>
            </w:r>
          </w:p>
        </w:tc>
      </w:tr>
      <w:tr w:rsidR="00E84500" w:rsidRPr="003F36BA" w14:paraId="46C38B0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BF589C"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73475"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459E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9ADE3"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0B56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D203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AB7D9"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BEB0E"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4F28"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A678E" w14:textId="77777777" w:rsidR="00E84500" w:rsidRPr="003F36BA" w:rsidRDefault="00E84500" w:rsidP="00666DC1">
            <w:pPr>
              <w:pStyle w:val="ROWTABELLA"/>
              <w:jc w:val="center"/>
              <w:rPr>
                <w:color w:val="002060"/>
              </w:rPr>
            </w:pPr>
            <w:r w:rsidRPr="003F36BA">
              <w:rPr>
                <w:color w:val="002060"/>
              </w:rPr>
              <w:t>0</w:t>
            </w:r>
          </w:p>
        </w:tc>
      </w:tr>
      <w:tr w:rsidR="00E84500" w:rsidRPr="003F36BA" w14:paraId="7CCB49F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B865BA" w14:textId="77777777" w:rsidR="00E84500" w:rsidRPr="003F36BA" w:rsidRDefault="00E84500" w:rsidP="00666DC1">
            <w:pPr>
              <w:pStyle w:val="ROWTABELLA"/>
              <w:rPr>
                <w:color w:val="002060"/>
              </w:rPr>
            </w:pPr>
            <w:r w:rsidRPr="003F36B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36B88"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12DE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9D2C1"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6EA9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175D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2D003"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D630"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FB3C6"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07F94" w14:textId="77777777" w:rsidR="00E84500" w:rsidRPr="003F36BA" w:rsidRDefault="00E84500" w:rsidP="00666DC1">
            <w:pPr>
              <w:pStyle w:val="ROWTABELLA"/>
              <w:jc w:val="center"/>
              <w:rPr>
                <w:color w:val="002060"/>
              </w:rPr>
            </w:pPr>
            <w:r w:rsidRPr="003F36BA">
              <w:rPr>
                <w:color w:val="002060"/>
              </w:rPr>
              <w:t>0</w:t>
            </w:r>
          </w:p>
        </w:tc>
      </w:tr>
      <w:tr w:rsidR="00E84500" w:rsidRPr="003F36BA" w14:paraId="753F48A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E2B7CC" w14:textId="77777777" w:rsidR="00E84500" w:rsidRPr="003F36BA" w:rsidRDefault="00E84500" w:rsidP="00666DC1">
            <w:pPr>
              <w:pStyle w:val="ROWTABELLA"/>
              <w:rPr>
                <w:color w:val="002060"/>
              </w:rPr>
            </w:pPr>
            <w:r w:rsidRPr="003F36B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1BFD7"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4D7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D5DBE"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20C8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6797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ECAE3"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A1538"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CEC5E"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4C8FC" w14:textId="77777777" w:rsidR="00E84500" w:rsidRPr="003F36BA" w:rsidRDefault="00E84500" w:rsidP="00666DC1">
            <w:pPr>
              <w:pStyle w:val="ROWTABELLA"/>
              <w:jc w:val="center"/>
              <w:rPr>
                <w:color w:val="002060"/>
              </w:rPr>
            </w:pPr>
            <w:r w:rsidRPr="003F36BA">
              <w:rPr>
                <w:color w:val="002060"/>
              </w:rPr>
              <w:t>0</w:t>
            </w:r>
          </w:p>
        </w:tc>
      </w:tr>
      <w:tr w:rsidR="00E84500" w:rsidRPr="003F36BA" w14:paraId="4FD4038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432F3" w14:textId="77777777" w:rsidR="00E84500" w:rsidRPr="003F36BA" w:rsidRDefault="00E84500" w:rsidP="00666DC1">
            <w:pPr>
              <w:pStyle w:val="ROWTABELLA"/>
              <w:rPr>
                <w:color w:val="002060"/>
              </w:rPr>
            </w:pPr>
            <w:r w:rsidRPr="003F36BA">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351F2"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773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8A189"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A060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5D46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1F3B7"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FA931"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AA46D"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2CB74" w14:textId="77777777" w:rsidR="00E84500" w:rsidRPr="003F36BA" w:rsidRDefault="00E84500" w:rsidP="00666DC1">
            <w:pPr>
              <w:pStyle w:val="ROWTABELLA"/>
              <w:jc w:val="center"/>
              <w:rPr>
                <w:color w:val="002060"/>
              </w:rPr>
            </w:pPr>
            <w:r w:rsidRPr="003F36BA">
              <w:rPr>
                <w:color w:val="002060"/>
              </w:rPr>
              <w:t>0</w:t>
            </w:r>
          </w:p>
        </w:tc>
      </w:tr>
      <w:tr w:rsidR="00E84500" w:rsidRPr="003F36BA" w14:paraId="3162AFD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97F21E"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0127C" w14:textId="77777777" w:rsidR="00E84500" w:rsidRPr="003F36BA" w:rsidRDefault="00E84500" w:rsidP="00666DC1">
            <w:pPr>
              <w:pStyle w:val="ROWTABELLA"/>
              <w:jc w:val="center"/>
              <w:rPr>
                <w:color w:val="002060"/>
              </w:rPr>
            </w:pPr>
            <w:r w:rsidRPr="003F36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1F19F"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F1AAE"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F6EB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70C5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23A3A"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0C704" w14:textId="77777777" w:rsidR="00E84500" w:rsidRPr="003F36BA" w:rsidRDefault="00E84500" w:rsidP="00666DC1">
            <w:pPr>
              <w:pStyle w:val="ROWTABELLA"/>
              <w:jc w:val="center"/>
              <w:rPr>
                <w:color w:val="002060"/>
              </w:rPr>
            </w:pPr>
            <w:r w:rsidRPr="003F36B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FDFB5"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61B4F" w14:textId="77777777" w:rsidR="00E84500" w:rsidRPr="003F36BA" w:rsidRDefault="00E84500" w:rsidP="00666DC1">
            <w:pPr>
              <w:pStyle w:val="ROWTABELLA"/>
              <w:jc w:val="center"/>
              <w:rPr>
                <w:color w:val="002060"/>
              </w:rPr>
            </w:pPr>
            <w:r w:rsidRPr="003F36BA">
              <w:rPr>
                <w:color w:val="002060"/>
              </w:rPr>
              <w:t>0</w:t>
            </w:r>
          </w:p>
        </w:tc>
      </w:tr>
      <w:tr w:rsidR="00E84500" w:rsidRPr="003F36BA" w14:paraId="36CF44E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01AF64" w14:textId="77777777" w:rsidR="00E84500" w:rsidRPr="003F36BA" w:rsidRDefault="00E84500" w:rsidP="00666DC1">
            <w:pPr>
              <w:pStyle w:val="ROWTABELLA"/>
              <w:rPr>
                <w:color w:val="002060"/>
              </w:rPr>
            </w:pPr>
            <w:r w:rsidRPr="003F36B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25DB5"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9C1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D955D"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7F26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BC06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1C900"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8CFB3"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509E6"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9B0C5" w14:textId="77777777" w:rsidR="00E84500" w:rsidRPr="003F36BA" w:rsidRDefault="00E84500" w:rsidP="00666DC1">
            <w:pPr>
              <w:pStyle w:val="ROWTABELLA"/>
              <w:jc w:val="center"/>
              <w:rPr>
                <w:color w:val="002060"/>
              </w:rPr>
            </w:pPr>
            <w:r w:rsidRPr="003F36BA">
              <w:rPr>
                <w:color w:val="002060"/>
              </w:rPr>
              <w:t>0</w:t>
            </w:r>
          </w:p>
        </w:tc>
      </w:tr>
      <w:tr w:rsidR="00E84500" w:rsidRPr="003F36BA" w14:paraId="36840CF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93AC8F" w14:textId="77777777" w:rsidR="00E84500" w:rsidRPr="003F36BA" w:rsidRDefault="00E84500" w:rsidP="00666DC1">
            <w:pPr>
              <w:pStyle w:val="ROWTABELLA"/>
              <w:rPr>
                <w:color w:val="002060"/>
              </w:rPr>
            </w:pPr>
            <w:r w:rsidRPr="003F36B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FC4D6"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F2C3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132F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C416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533C7"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037B4"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5C923"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207E7"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5E7A2" w14:textId="77777777" w:rsidR="00E84500" w:rsidRPr="003F36BA" w:rsidRDefault="00E84500" w:rsidP="00666DC1">
            <w:pPr>
              <w:pStyle w:val="ROWTABELLA"/>
              <w:jc w:val="center"/>
              <w:rPr>
                <w:color w:val="002060"/>
              </w:rPr>
            </w:pPr>
            <w:r w:rsidRPr="003F36BA">
              <w:rPr>
                <w:color w:val="002060"/>
              </w:rPr>
              <w:t>0</w:t>
            </w:r>
          </w:p>
        </w:tc>
      </w:tr>
      <w:tr w:rsidR="00E84500" w:rsidRPr="003F36BA" w14:paraId="42489CB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F234C7" w14:textId="77777777" w:rsidR="00E84500" w:rsidRPr="003F36BA" w:rsidRDefault="00E84500" w:rsidP="00666DC1">
            <w:pPr>
              <w:pStyle w:val="ROWTABELLA"/>
              <w:rPr>
                <w:color w:val="002060"/>
              </w:rPr>
            </w:pPr>
            <w:r w:rsidRPr="003F36BA">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F6FFD"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8118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4757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BAD9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EBB97"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F6BDE"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9FF96" w14:textId="77777777" w:rsidR="00E84500" w:rsidRPr="003F36BA" w:rsidRDefault="00E84500" w:rsidP="00666DC1">
            <w:pPr>
              <w:pStyle w:val="ROWTABELLA"/>
              <w:jc w:val="center"/>
              <w:rPr>
                <w:color w:val="002060"/>
              </w:rPr>
            </w:pPr>
            <w:r w:rsidRPr="003F36B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EF277"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871F5" w14:textId="77777777" w:rsidR="00E84500" w:rsidRPr="003F36BA" w:rsidRDefault="00E84500" w:rsidP="00666DC1">
            <w:pPr>
              <w:pStyle w:val="ROWTABELLA"/>
              <w:jc w:val="center"/>
              <w:rPr>
                <w:color w:val="002060"/>
              </w:rPr>
            </w:pPr>
            <w:r w:rsidRPr="003F36BA">
              <w:rPr>
                <w:color w:val="002060"/>
              </w:rPr>
              <w:t>0</w:t>
            </w:r>
          </w:p>
        </w:tc>
      </w:tr>
      <w:tr w:rsidR="00E84500" w:rsidRPr="003F36BA" w14:paraId="462D760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B11B14" w14:textId="77777777" w:rsidR="00E84500" w:rsidRPr="003F36BA" w:rsidRDefault="00E84500" w:rsidP="00666DC1">
            <w:pPr>
              <w:pStyle w:val="ROWTABELLA"/>
              <w:rPr>
                <w:color w:val="002060"/>
              </w:rPr>
            </w:pPr>
            <w:r w:rsidRPr="003F36BA">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8BF1D"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85DE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8353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F9E2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35081"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434E3" w14:textId="77777777" w:rsidR="00E84500" w:rsidRPr="003F36BA" w:rsidRDefault="00E84500" w:rsidP="00666DC1">
            <w:pPr>
              <w:pStyle w:val="ROWTABELLA"/>
              <w:jc w:val="center"/>
              <w:rPr>
                <w:color w:val="002060"/>
              </w:rPr>
            </w:pPr>
            <w:r w:rsidRPr="003F36B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DC200"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87C86"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E0AB3" w14:textId="77777777" w:rsidR="00E84500" w:rsidRPr="003F36BA" w:rsidRDefault="00E84500" w:rsidP="00666DC1">
            <w:pPr>
              <w:pStyle w:val="ROWTABELLA"/>
              <w:jc w:val="center"/>
              <w:rPr>
                <w:color w:val="002060"/>
              </w:rPr>
            </w:pPr>
            <w:r w:rsidRPr="003F36BA">
              <w:rPr>
                <w:color w:val="002060"/>
              </w:rPr>
              <w:t>0</w:t>
            </w:r>
          </w:p>
        </w:tc>
      </w:tr>
      <w:tr w:rsidR="00E84500" w:rsidRPr="003F36BA" w14:paraId="7D61463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16C8D5" w14:textId="77777777" w:rsidR="00E84500" w:rsidRPr="003F36BA" w:rsidRDefault="00E84500" w:rsidP="00666DC1">
            <w:pPr>
              <w:pStyle w:val="ROWTABELLA"/>
              <w:rPr>
                <w:color w:val="002060"/>
              </w:rPr>
            </w:pPr>
            <w:r w:rsidRPr="003F36B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373BC"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BE3C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DA254"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95F5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B328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DEEB5" w14:textId="77777777" w:rsidR="00E84500" w:rsidRPr="003F36BA" w:rsidRDefault="00E84500" w:rsidP="00666DC1">
            <w:pPr>
              <w:pStyle w:val="ROWTABELLA"/>
              <w:jc w:val="center"/>
              <w:rPr>
                <w:color w:val="002060"/>
              </w:rPr>
            </w:pPr>
            <w:r w:rsidRPr="003F36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B8026" w14:textId="77777777" w:rsidR="00E84500" w:rsidRPr="003F36BA" w:rsidRDefault="00E84500" w:rsidP="00666DC1">
            <w:pPr>
              <w:pStyle w:val="ROWTABELLA"/>
              <w:jc w:val="center"/>
              <w:rPr>
                <w:color w:val="002060"/>
              </w:rPr>
            </w:pPr>
            <w:r w:rsidRPr="003F36B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02F4F"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3CD22" w14:textId="77777777" w:rsidR="00E84500" w:rsidRPr="003F36BA" w:rsidRDefault="00E84500" w:rsidP="00666DC1">
            <w:pPr>
              <w:pStyle w:val="ROWTABELLA"/>
              <w:jc w:val="center"/>
              <w:rPr>
                <w:color w:val="002060"/>
              </w:rPr>
            </w:pPr>
            <w:r w:rsidRPr="003F36BA">
              <w:rPr>
                <w:color w:val="002060"/>
              </w:rPr>
              <w:t>0</w:t>
            </w:r>
          </w:p>
        </w:tc>
      </w:tr>
      <w:tr w:rsidR="00E84500" w:rsidRPr="003F36BA" w14:paraId="2EDA5D4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0E83C" w14:textId="77777777" w:rsidR="00E84500" w:rsidRPr="003F36BA" w:rsidRDefault="00E84500" w:rsidP="00666DC1">
            <w:pPr>
              <w:pStyle w:val="ROWTABELLA"/>
              <w:rPr>
                <w:color w:val="002060"/>
              </w:rPr>
            </w:pPr>
            <w:r w:rsidRPr="003F36BA">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9F75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2077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531A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FA4B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E1B67"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E16FB"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48FD9" w14:textId="77777777" w:rsidR="00E84500" w:rsidRPr="003F36BA" w:rsidRDefault="00E84500" w:rsidP="00666DC1">
            <w:pPr>
              <w:pStyle w:val="ROWTABELLA"/>
              <w:jc w:val="center"/>
              <w:rPr>
                <w:color w:val="002060"/>
              </w:rPr>
            </w:pPr>
            <w:r w:rsidRPr="003F36B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F4A8D"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BF172" w14:textId="77777777" w:rsidR="00E84500" w:rsidRPr="003F36BA" w:rsidRDefault="00E84500" w:rsidP="00666DC1">
            <w:pPr>
              <w:pStyle w:val="ROWTABELLA"/>
              <w:jc w:val="center"/>
              <w:rPr>
                <w:color w:val="002060"/>
              </w:rPr>
            </w:pPr>
            <w:r w:rsidRPr="003F36BA">
              <w:rPr>
                <w:color w:val="002060"/>
              </w:rPr>
              <w:t>0</w:t>
            </w:r>
          </w:p>
        </w:tc>
      </w:tr>
      <w:tr w:rsidR="00E84500" w:rsidRPr="003F36BA" w14:paraId="1951C8A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3A70B3" w14:textId="77777777" w:rsidR="00E84500" w:rsidRPr="003F36BA" w:rsidRDefault="00E84500" w:rsidP="00666DC1">
            <w:pPr>
              <w:pStyle w:val="ROWTABELLA"/>
              <w:rPr>
                <w:color w:val="002060"/>
              </w:rPr>
            </w:pPr>
            <w:r w:rsidRPr="003F36B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24410"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A0D2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6737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7A8B1"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F64B1"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6C4B4"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4DE2C" w14:textId="77777777" w:rsidR="00E84500" w:rsidRPr="003F36BA" w:rsidRDefault="00E84500" w:rsidP="00666DC1">
            <w:pPr>
              <w:pStyle w:val="ROWTABELLA"/>
              <w:jc w:val="center"/>
              <w:rPr>
                <w:color w:val="002060"/>
              </w:rPr>
            </w:pPr>
            <w:r w:rsidRPr="003F36B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BFAFA"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81D1D" w14:textId="77777777" w:rsidR="00E84500" w:rsidRPr="003F36BA" w:rsidRDefault="00E84500" w:rsidP="00666DC1">
            <w:pPr>
              <w:pStyle w:val="ROWTABELLA"/>
              <w:jc w:val="center"/>
              <w:rPr>
                <w:color w:val="002060"/>
              </w:rPr>
            </w:pPr>
            <w:r w:rsidRPr="003F36BA">
              <w:rPr>
                <w:color w:val="002060"/>
              </w:rPr>
              <w:t>0</w:t>
            </w:r>
          </w:p>
        </w:tc>
      </w:tr>
    </w:tbl>
    <w:p w14:paraId="718AECA7" w14:textId="77777777" w:rsidR="00E84500" w:rsidRPr="003F36BA" w:rsidRDefault="00E84500" w:rsidP="00E84500">
      <w:pPr>
        <w:pStyle w:val="breakline"/>
        <w:divId w:val="527259509"/>
        <w:rPr>
          <w:color w:val="002060"/>
        </w:rPr>
      </w:pPr>
    </w:p>
    <w:p w14:paraId="79A5C1E5" w14:textId="77777777" w:rsidR="00E84500" w:rsidRPr="003F36BA" w:rsidRDefault="00E84500" w:rsidP="00E84500">
      <w:pPr>
        <w:pStyle w:val="breakline"/>
        <w:divId w:val="527259509"/>
        <w:rPr>
          <w:color w:val="002060"/>
        </w:rPr>
      </w:pPr>
    </w:p>
    <w:p w14:paraId="670C5883" w14:textId="77777777" w:rsidR="00E84500" w:rsidRPr="003F36BA" w:rsidRDefault="00E84500" w:rsidP="00E84500">
      <w:pPr>
        <w:pStyle w:val="SOTTOTITOLOCAMPIONATO1"/>
        <w:divId w:val="527259509"/>
        <w:rPr>
          <w:color w:val="002060"/>
        </w:rPr>
      </w:pPr>
      <w:r w:rsidRPr="003F36BA">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0DB64C99"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C9033"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24E2F8"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243A41"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BBAB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BB2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93FA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CA364"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25218C"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84D91D"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A24E5" w14:textId="77777777" w:rsidR="00E84500" w:rsidRPr="003F36BA" w:rsidRDefault="00E84500" w:rsidP="00666DC1">
            <w:pPr>
              <w:pStyle w:val="HEADERTABELLA"/>
              <w:rPr>
                <w:color w:val="002060"/>
              </w:rPr>
            </w:pPr>
            <w:r w:rsidRPr="003F36BA">
              <w:rPr>
                <w:color w:val="002060"/>
              </w:rPr>
              <w:t>PE</w:t>
            </w:r>
          </w:p>
        </w:tc>
      </w:tr>
      <w:tr w:rsidR="00E84500" w:rsidRPr="003F36BA" w14:paraId="18CDE036"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A5302C" w14:textId="77777777" w:rsidR="00E84500" w:rsidRPr="003F36BA" w:rsidRDefault="00E84500" w:rsidP="00666DC1">
            <w:pPr>
              <w:pStyle w:val="ROWTABELLA"/>
              <w:rPr>
                <w:color w:val="002060"/>
              </w:rPr>
            </w:pPr>
            <w:r w:rsidRPr="003F36BA">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5D05D"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76B7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2420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B7D7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98C0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EF418" w14:textId="77777777" w:rsidR="00E84500" w:rsidRPr="003F36BA" w:rsidRDefault="00E84500" w:rsidP="00666DC1">
            <w:pPr>
              <w:pStyle w:val="ROWTABELLA"/>
              <w:jc w:val="center"/>
              <w:rPr>
                <w:color w:val="002060"/>
              </w:rPr>
            </w:pPr>
            <w:r w:rsidRPr="003F36BA">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6EB9F"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A27BA" w14:textId="77777777" w:rsidR="00E84500" w:rsidRPr="003F36BA" w:rsidRDefault="00E84500" w:rsidP="00666DC1">
            <w:pPr>
              <w:pStyle w:val="ROWTABELLA"/>
              <w:jc w:val="center"/>
              <w:rPr>
                <w:color w:val="002060"/>
              </w:rPr>
            </w:pPr>
            <w:r w:rsidRPr="003F36BA">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D2CD" w14:textId="77777777" w:rsidR="00E84500" w:rsidRPr="003F36BA" w:rsidRDefault="00E84500" w:rsidP="00666DC1">
            <w:pPr>
              <w:pStyle w:val="ROWTABELLA"/>
              <w:jc w:val="center"/>
              <w:rPr>
                <w:color w:val="002060"/>
              </w:rPr>
            </w:pPr>
            <w:r w:rsidRPr="003F36BA">
              <w:rPr>
                <w:color w:val="002060"/>
              </w:rPr>
              <w:t>0</w:t>
            </w:r>
          </w:p>
        </w:tc>
      </w:tr>
      <w:tr w:rsidR="00E84500" w:rsidRPr="003F36BA" w14:paraId="6B77DF2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1F3403" w14:textId="77777777" w:rsidR="00E84500" w:rsidRPr="003F36BA" w:rsidRDefault="00E84500" w:rsidP="00666DC1">
            <w:pPr>
              <w:pStyle w:val="ROWTABELLA"/>
              <w:rPr>
                <w:color w:val="002060"/>
              </w:rPr>
            </w:pPr>
            <w:r w:rsidRPr="003F36BA">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B1A01" w14:textId="77777777" w:rsidR="00E84500" w:rsidRPr="003F36BA" w:rsidRDefault="00E84500" w:rsidP="00666DC1">
            <w:pPr>
              <w:pStyle w:val="ROWTABELLA"/>
              <w:jc w:val="center"/>
              <w:rPr>
                <w:color w:val="002060"/>
              </w:rPr>
            </w:pPr>
            <w:r w:rsidRPr="003F36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153B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51B33"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142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5941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F0FF9" w14:textId="77777777" w:rsidR="00E84500" w:rsidRPr="003F36BA" w:rsidRDefault="00E84500" w:rsidP="00666DC1">
            <w:pPr>
              <w:pStyle w:val="ROWTABELLA"/>
              <w:jc w:val="center"/>
              <w:rPr>
                <w:color w:val="002060"/>
              </w:rPr>
            </w:pPr>
            <w:r w:rsidRPr="003F36B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48039"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F075"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0AC1E" w14:textId="77777777" w:rsidR="00E84500" w:rsidRPr="003F36BA" w:rsidRDefault="00E84500" w:rsidP="00666DC1">
            <w:pPr>
              <w:pStyle w:val="ROWTABELLA"/>
              <w:jc w:val="center"/>
              <w:rPr>
                <w:color w:val="002060"/>
              </w:rPr>
            </w:pPr>
            <w:r w:rsidRPr="003F36BA">
              <w:rPr>
                <w:color w:val="002060"/>
              </w:rPr>
              <w:t>0</w:t>
            </w:r>
          </w:p>
        </w:tc>
      </w:tr>
      <w:tr w:rsidR="00E84500" w:rsidRPr="003F36BA" w14:paraId="22E9701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B8B65A" w14:textId="77777777" w:rsidR="00E84500" w:rsidRPr="003F36BA" w:rsidRDefault="00E84500" w:rsidP="00666DC1">
            <w:pPr>
              <w:pStyle w:val="ROWTABELLA"/>
              <w:rPr>
                <w:color w:val="002060"/>
              </w:rPr>
            </w:pPr>
            <w:r w:rsidRPr="003F36B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89D24" w14:textId="77777777" w:rsidR="00E84500" w:rsidRPr="003F36BA" w:rsidRDefault="00E84500" w:rsidP="00666DC1">
            <w:pPr>
              <w:pStyle w:val="ROWTABELLA"/>
              <w:jc w:val="center"/>
              <w:rPr>
                <w:color w:val="002060"/>
              </w:rPr>
            </w:pPr>
            <w:r w:rsidRPr="003F36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1776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4220"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8A1F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945A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142B3" w14:textId="77777777" w:rsidR="00E84500" w:rsidRPr="003F36BA" w:rsidRDefault="00E84500" w:rsidP="00666DC1">
            <w:pPr>
              <w:pStyle w:val="ROWTABELLA"/>
              <w:jc w:val="center"/>
              <w:rPr>
                <w:color w:val="002060"/>
              </w:rPr>
            </w:pPr>
            <w:r w:rsidRPr="003F36B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8A7C3"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8E2C5" w14:textId="77777777" w:rsidR="00E84500" w:rsidRPr="003F36BA" w:rsidRDefault="00E84500" w:rsidP="00666DC1">
            <w:pPr>
              <w:pStyle w:val="ROWTABELLA"/>
              <w:jc w:val="center"/>
              <w:rPr>
                <w:color w:val="002060"/>
              </w:rPr>
            </w:pPr>
            <w:r w:rsidRPr="003F36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06E05" w14:textId="77777777" w:rsidR="00E84500" w:rsidRPr="003F36BA" w:rsidRDefault="00E84500" w:rsidP="00666DC1">
            <w:pPr>
              <w:pStyle w:val="ROWTABELLA"/>
              <w:jc w:val="center"/>
              <w:rPr>
                <w:color w:val="002060"/>
              </w:rPr>
            </w:pPr>
            <w:r w:rsidRPr="003F36BA">
              <w:rPr>
                <w:color w:val="002060"/>
              </w:rPr>
              <w:t>0</w:t>
            </w:r>
          </w:p>
        </w:tc>
      </w:tr>
      <w:tr w:rsidR="00E84500" w:rsidRPr="003F36BA" w14:paraId="65A7E44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7EC826" w14:textId="77777777" w:rsidR="00E84500" w:rsidRPr="003F36BA" w:rsidRDefault="00E84500" w:rsidP="00666DC1">
            <w:pPr>
              <w:pStyle w:val="ROWTABELLA"/>
              <w:rPr>
                <w:color w:val="002060"/>
              </w:rPr>
            </w:pPr>
            <w:r w:rsidRPr="003F36BA">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13BD0"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0648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D0082"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94BE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28E9F"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66D90" w14:textId="77777777" w:rsidR="00E84500" w:rsidRPr="003F36BA" w:rsidRDefault="00E84500" w:rsidP="00666DC1">
            <w:pPr>
              <w:pStyle w:val="ROWTABELLA"/>
              <w:jc w:val="center"/>
              <w:rPr>
                <w:color w:val="002060"/>
              </w:rPr>
            </w:pPr>
            <w:r w:rsidRPr="003F36B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F445"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8D56E"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0B90C" w14:textId="77777777" w:rsidR="00E84500" w:rsidRPr="003F36BA" w:rsidRDefault="00E84500" w:rsidP="00666DC1">
            <w:pPr>
              <w:pStyle w:val="ROWTABELLA"/>
              <w:jc w:val="center"/>
              <w:rPr>
                <w:color w:val="002060"/>
              </w:rPr>
            </w:pPr>
            <w:r w:rsidRPr="003F36BA">
              <w:rPr>
                <w:color w:val="002060"/>
              </w:rPr>
              <w:t>0</w:t>
            </w:r>
          </w:p>
        </w:tc>
      </w:tr>
      <w:tr w:rsidR="00E84500" w:rsidRPr="003F36BA" w14:paraId="793B759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ECD58C" w14:textId="77777777" w:rsidR="00E84500" w:rsidRPr="003F36BA" w:rsidRDefault="00E84500" w:rsidP="00666DC1">
            <w:pPr>
              <w:pStyle w:val="ROWTABELLA"/>
              <w:rPr>
                <w:color w:val="002060"/>
              </w:rPr>
            </w:pPr>
            <w:r w:rsidRPr="003F36B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95BB0"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F444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B53BA"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7CAA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5352"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45006"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ECAD9"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8CA6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A076C" w14:textId="77777777" w:rsidR="00E84500" w:rsidRPr="003F36BA" w:rsidRDefault="00E84500" w:rsidP="00666DC1">
            <w:pPr>
              <w:pStyle w:val="ROWTABELLA"/>
              <w:jc w:val="center"/>
              <w:rPr>
                <w:color w:val="002060"/>
              </w:rPr>
            </w:pPr>
            <w:r w:rsidRPr="003F36BA">
              <w:rPr>
                <w:color w:val="002060"/>
              </w:rPr>
              <w:t>0</w:t>
            </w:r>
          </w:p>
        </w:tc>
      </w:tr>
      <w:tr w:rsidR="00E84500" w:rsidRPr="003F36BA" w14:paraId="4D299D8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1A8335" w14:textId="77777777" w:rsidR="00E84500" w:rsidRPr="003F36BA" w:rsidRDefault="00E84500" w:rsidP="00666DC1">
            <w:pPr>
              <w:pStyle w:val="ROWTABELLA"/>
              <w:rPr>
                <w:color w:val="002060"/>
              </w:rPr>
            </w:pPr>
            <w:r w:rsidRPr="003F36B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87D5F"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E5563"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EB9C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A59E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8568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D3252" w14:textId="77777777" w:rsidR="00E84500" w:rsidRPr="003F36BA" w:rsidRDefault="00E84500" w:rsidP="00666DC1">
            <w:pPr>
              <w:pStyle w:val="ROWTABELLA"/>
              <w:jc w:val="center"/>
              <w:rPr>
                <w:color w:val="002060"/>
              </w:rPr>
            </w:pPr>
            <w:r w:rsidRPr="003F36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03820"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5F04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FA6AA" w14:textId="77777777" w:rsidR="00E84500" w:rsidRPr="003F36BA" w:rsidRDefault="00E84500" w:rsidP="00666DC1">
            <w:pPr>
              <w:pStyle w:val="ROWTABELLA"/>
              <w:jc w:val="center"/>
              <w:rPr>
                <w:color w:val="002060"/>
              </w:rPr>
            </w:pPr>
            <w:r w:rsidRPr="003F36BA">
              <w:rPr>
                <w:color w:val="002060"/>
              </w:rPr>
              <w:t>0</w:t>
            </w:r>
          </w:p>
        </w:tc>
      </w:tr>
      <w:tr w:rsidR="00E84500" w:rsidRPr="003F36BA" w14:paraId="7528AC2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8E033D" w14:textId="77777777" w:rsidR="00E84500" w:rsidRPr="003F36BA" w:rsidRDefault="00E84500" w:rsidP="00666DC1">
            <w:pPr>
              <w:pStyle w:val="ROWTABELLA"/>
              <w:rPr>
                <w:color w:val="002060"/>
              </w:rPr>
            </w:pPr>
            <w:r w:rsidRPr="003F36B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F0CE7"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F00A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85DD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48E7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96BA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2CC85"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CB34E"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77886"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78792" w14:textId="77777777" w:rsidR="00E84500" w:rsidRPr="003F36BA" w:rsidRDefault="00E84500" w:rsidP="00666DC1">
            <w:pPr>
              <w:pStyle w:val="ROWTABELLA"/>
              <w:jc w:val="center"/>
              <w:rPr>
                <w:color w:val="002060"/>
              </w:rPr>
            </w:pPr>
            <w:r w:rsidRPr="003F36BA">
              <w:rPr>
                <w:color w:val="002060"/>
              </w:rPr>
              <w:t>0</w:t>
            </w:r>
          </w:p>
        </w:tc>
      </w:tr>
      <w:tr w:rsidR="00E84500" w:rsidRPr="003F36BA" w14:paraId="62B9C8E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6226C5" w14:textId="77777777" w:rsidR="00E84500" w:rsidRPr="003F36BA" w:rsidRDefault="00E84500" w:rsidP="00666DC1">
            <w:pPr>
              <w:pStyle w:val="ROWTABELLA"/>
              <w:rPr>
                <w:color w:val="002060"/>
              </w:rPr>
            </w:pPr>
            <w:r w:rsidRPr="003F36B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6271D"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74B5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13CB6"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30D9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D8D9B"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E6A25"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AEA93" w14:textId="77777777" w:rsidR="00E84500" w:rsidRPr="003F36BA" w:rsidRDefault="00E84500" w:rsidP="00666DC1">
            <w:pPr>
              <w:pStyle w:val="ROWTABELLA"/>
              <w:jc w:val="center"/>
              <w:rPr>
                <w:color w:val="002060"/>
              </w:rPr>
            </w:pPr>
            <w:r w:rsidRPr="003F36B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6012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67F98" w14:textId="77777777" w:rsidR="00E84500" w:rsidRPr="003F36BA" w:rsidRDefault="00E84500" w:rsidP="00666DC1">
            <w:pPr>
              <w:pStyle w:val="ROWTABELLA"/>
              <w:jc w:val="center"/>
              <w:rPr>
                <w:color w:val="002060"/>
              </w:rPr>
            </w:pPr>
            <w:r w:rsidRPr="003F36BA">
              <w:rPr>
                <w:color w:val="002060"/>
              </w:rPr>
              <w:t>0</w:t>
            </w:r>
          </w:p>
        </w:tc>
      </w:tr>
      <w:tr w:rsidR="00E84500" w:rsidRPr="003F36BA" w14:paraId="52531C0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5E1CB8" w14:textId="77777777" w:rsidR="00E84500" w:rsidRPr="003F36BA" w:rsidRDefault="00E84500" w:rsidP="00666DC1">
            <w:pPr>
              <w:pStyle w:val="ROWTABELLA"/>
              <w:rPr>
                <w:color w:val="002060"/>
              </w:rPr>
            </w:pPr>
            <w:r w:rsidRPr="003F36BA">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0728C"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7251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616E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A77D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327C0"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8CBA3"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912B7" w14:textId="77777777" w:rsidR="00E84500" w:rsidRPr="003F36BA" w:rsidRDefault="00E84500" w:rsidP="00666DC1">
            <w:pPr>
              <w:pStyle w:val="ROWTABELLA"/>
              <w:jc w:val="center"/>
              <w:rPr>
                <w:color w:val="002060"/>
              </w:rPr>
            </w:pPr>
            <w:r w:rsidRPr="003F36B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FE2E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08B77" w14:textId="77777777" w:rsidR="00E84500" w:rsidRPr="003F36BA" w:rsidRDefault="00E84500" w:rsidP="00666DC1">
            <w:pPr>
              <w:pStyle w:val="ROWTABELLA"/>
              <w:jc w:val="center"/>
              <w:rPr>
                <w:color w:val="002060"/>
              </w:rPr>
            </w:pPr>
            <w:r w:rsidRPr="003F36BA">
              <w:rPr>
                <w:color w:val="002060"/>
              </w:rPr>
              <w:t>0</w:t>
            </w:r>
          </w:p>
        </w:tc>
      </w:tr>
      <w:tr w:rsidR="00E84500" w:rsidRPr="003F36BA" w14:paraId="26F8E47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667961" w14:textId="77777777" w:rsidR="00E84500" w:rsidRPr="003F36BA" w:rsidRDefault="00E84500" w:rsidP="00666DC1">
            <w:pPr>
              <w:pStyle w:val="ROWTABELLA"/>
              <w:rPr>
                <w:color w:val="002060"/>
              </w:rPr>
            </w:pPr>
            <w:r w:rsidRPr="003F36B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B535B"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9B11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B697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9D73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242C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8B86B"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79878" w14:textId="77777777" w:rsidR="00E84500" w:rsidRPr="003F36BA" w:rsidRDefault="00E84500" w:rsidP="00666DC1">
            <w:pPr>
              <w:pStyle w:val="ROWTABELLA"/>
              <w:jc w:val="center"/>
              <w:rPr>
                <w:color w:val="002060"/>
              </w:rPr>
            </w:pPr>
            <w:r w:rsidRPr="003F36B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104E5"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57BBD" w14:textId="77777777" w:rsidR="00E84500" w:rsidRPr="003F36BA" w:rsidRDefault="00E84500" w:rsidP="00666DC1">
            <w:pPr>
              <w:pStyle w:val="ROWTABELLA"/>
              <w:jc w:val="center"/>
              <w:rPr>
                <w:color w:val="002060"/>
              </w:rPr>
            </w:pPr>
            <w:r w:rsidRPr="003F36BA">
              <w:rPr>
                <w:color w:val="002060"/>
              </w:rPr>
              <w:t>0</w:t>
            </w:r>
          </w:p>
        </w:tc>
      </w:tr>
      <w:tr w:rsidR="00E84500" w:rsidRPr="003F36BA" w14:paraId="2DF5EB1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627FA7" w14:textId="77777777" w:rsidR="00E84500" w:rsidRPr="003F36BA" w:rsidRDefault="00E84500" w:rsidP="00666DC1">
            <w:pPr>
              <w:pStyle w:val="ROWTABELLA"/>
              <w:rPr>
                <w:color w:val="002060"/>
              </w:rPr>
            </w:pPr>
            <w:r w:rsidRPr="003F36BA">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80741"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B1D6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4F67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0875A"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56A26"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2792" w14:textId="77777777" w:rsidR="00E84500" w:rsidRPr="003F36BA" w:rsidRDefault="00E84500" w:rsidP="00666DC1">
            <w:pPr>
              <w:pStyle w:val="ROWTABELLA"/>
              <w:jc w:val="center"/>
              <w:rPr>
                <w:color w:val="002060"/>
              </w:rPr>
            </w:pPr>
            <w:r w:rsidRPr="003F36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8D7DE"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E3298"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7CDFC" w14:textId="77777777" w:rsidR="00E84500" w:rsidRPr="003F36BA" w:rsidRDefault="00E84500" w:rsidP="00666DC1">
            <w:pPr>
              <w:pStyle w:val="ROWTABELLA"/>
              <w:jc w:val="center"/>
              <w:rPr>
                <w:color w:val="002060"/>
              </w:rPr>
            </w:pPr>
            <w:r w:rsidRPr="003F36BA">
              <w:rPr>
                <w:color w:val="002060"/>
              </w:rPr>
              <w:t>0</w:t>
            </w:r>
          </w:p>
        </w:tc>
      </w:tr>
      <w:tr w:rsidR="00E84500" w:rsidRPr="003F36BA" w14:paraId="5CE31F4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483063" w14:textId="77777777" w:rsidR="00E84500" w:rsidRPr="003F36BA" w:rsidRDefault="00E84500" w:rsidP="00666DC1">
            <w:pPr>
              <w:pStyle w:val="ROWTABELLA"/>
              <w:rPr>
                <w:color w:val="002060"/>
              </w:rPr>
            </w:pPr>
            <w:r w:rsidRPr="003F36BA">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522C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4EE5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8273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652B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0CEA3"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422FA" w14:textId="77777777" w:rsidR="00E84500" w:rsidRPr="003F36BA" w:rsidRDefault="00E84500" w:rsidP="00666DC1">
            <w:pPr>
              <w:pStyle w:val="ROWTABELLA"/>
              <w:jc w:val="center"/>
              <w:rPr>
                <w:color w:val="002060"/>
              </w:rPr>
            </w:pPr>
            <w:r w:rsidRPr="003F36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E898B"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F603B"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B7CE4" w14:textId="77777777" w:rsidR="00E84500" w:rsidRPr="003F36BA" w:rsidRDefault="00E84500" w:rsidP="00666DC1">
            <w:pPr>
              <w:pStyle w:val="ROWTABELLA"/>
              <w:jc w:val="center"/>
              <w:rPr>
                <w:color w:val="002060"/>
              </w:rPr>
            </w:pPr>
            <w:r w:rsidRPr="003F36BA">
              <w:rPr>
                <w:color w:val="002060"/>
              </w:rPr>
              <w:t>0</w:t>
            </w:r>
          </w:p>
        </w:tc>
      </w:tr>
      <w:tr w:rsidR="00E84500" w:rsidRPr="003F36BA" w14:paraId="720F26C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33C894" w14:textId="77777777" w:rsidR="00E84500" w:rsidRPr="003F36BA" w:rsidRDefault="00E84500" w:rsidP="00666DC1">
            <w:pPr>
              <w:pStyle w:val="ROWTABELLA"/>
              <w:rPr>
                <w:color w:val="002060"/>
              </w:rPr>
            </w:pPr>
            <w:r w:rsidRPr="003F36BA">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28AD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43E7B"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C44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EEE1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FF71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60870"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E9E01" w14:textId="77777777" w:rsidR="00E84500" w:rsidRPr="003F36BA" w:rsidRDefault="00E84500" w:rsidP="00666DC1">
            <w:pPr>
              <w:pStyle w:val="ROWTABELLA"/>
              <w:jc w:val="center"/>
              <w:rPr>
                <w:color w:val="002060"/>
              </w:rPr>
            </w:pPr>
            <w:r w:rsidRPr="003F36B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08D29" w14:textId="77777777" w:rsidR="00E84500" w:rsidRPr="003F36BA" w:rsidRDefault="00E84500" w:rsidP="00666DC1">
            <w:pPr>
              <w:pStyle w:val="ROWTABELLA"/>
              <w:jc w:val="center"/>
              <w:rPr>
                <w:color w:val="002060"/>
              </w:rPr>
            </w:pPr>
            <w:r w:rsidRPr="003F36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46763" w14:textId="77777777" w:rsidR="00E84500" w:rsidRPr="003F36BA" w:rsidRDefault="00E84500" w:rsidP="00666DC1">
            <w:pPr>
              <w:pStyle w:val="ROWTABELLA"/>
              <w:jc w:val="center"/>
              <w:rPr>
                <w:color w:val="002060"/>
              </w:rPr>
            </w:pPr>
            <w:r w:rsidRPr="003F36BA">
              <w:rPr>
                <w:color w:val="002060"/>
              </w:rPr>
              <w:t>0</w:t>
            </w:r>
          </w:p>
        </w:tc>
      </w:tr>
      <w:tr w:rsidR="00E84500" w:rsidRPr="003F36BA" w14:paraId="309D2BF5"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500DD1" w14:textId="77777777" w:rsidR="00E84500" w:rsidRPr="003F36BA" w:rsidRDefault="00E84500" w:rsidP="00666DC1">
            <w:pPr>
              <w:pStyle w:val="ROWTABELLA"/>
              <w:rPr>
                <w:color w:val="002060"/>
              </w:rPr>
            </w:pPr>
            <w:r w:rsidRPr="003F36BA">
              <w:rPr>
                <w:color w:val="002060"/>
              </w:rPr>
              <w:lastRenderedPageBreak/>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EDD4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B91CF"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581D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33EE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0A19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2C38"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13EAD" w14:textId="77777777" w:rsidR="00E84500" w:rsidRPr="003F36BA" w:rsidRDefault="00E84500" w:rsidP="00666DC1">
            <w:pPr>
              <w:pStyle w:val="ROWTABELLA"/>
              <w:jc w:val="center"/>
              <w:rPr>
                <w:color w:val="002060"/>
              </w:rPr>
            </w:pPr>
            <w:r w:rsidRPr="003F36BA">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E7274"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98C6E" w14:textId="77777777" w:rsidR="00E84500" w:rsidRPr="003F36BA" w:rsidRDefault="00E84500" w:rsidP="00666DC1">
            <w:pPr>
              <w:pStyle w:val="ROWTABELLA"/>
              <w:jc w:val="center"/>
              <w:rPr>
                <w:color w:val="002060"/>
              </w:rPr>
            </w:pPr>
            <w:r w:rsidRPr="003F36BA">
              <w:rPr>
                <w:color w:val="002060"/>
              </w:rPr>
              <w:t>0</w:t>
            </w:r>
          </w:p>
        </w:tc>
      </w:tr>
    </w:tbl>
    <w:p w14:paraId="18AC213C" w14:textId="77777777" w:rsidR="00E84500" w:rsidRPr="003F36BA" w:rsidRDefault="00E84500" w:rsidP="00E84500">
      <w:pPr>
        <w:pStyle w:val="breakline"/>
        <w:divId w:val="527259509"/>
        <w:rPr>
          <w:color w:val="002060"/>
        </w:rPr>
      </w:pPr>
    </w:p>
    <w:p w14:paraId="1E83BC5D" w14:textId="77777777" w:rsidR="00E84500" w:rsidRPr="00F328D6" w:rsidRDefault="00E84500" w:rsidP="00E84500">
      <w:pPr>
        <w:pStyle w:val="TITOLOPRINC"/>
        <w:divId w:val="527259509"/>
        <w:rPr>
          <w:color w:val="002060"/>
        </w:rPr>
      </w:pPr>
      <w:r w:rsidRPr="00F328D6">
        <w:rPr>
          <w:color w:val="002060"/>
        </w:rPr>
        <w:t>PROGRAMMA GARE</w:t>
      </w:r>
    </w:p>
    <w:p w14:paraId="3EDDECCA" w14:textId="77777777" w:rsidR="00E84500" w:rsidRPr="00F328D6" w:rsidRDefault="00E84500" w:rsidP="00E84500">
      <w:pPr>
        <w:pStyle w:val="breakline"/>
        <w:divId w:val="527259509"/>
        <w:rPr>
          <w:color w:val="002060"/>
        </w:rPr>
      </w:pPr>
    </w:p>
    <w:p w14:paraId="62D1D347" w14:textId="77777777" w:rsidR="00E84500" w:rsidRPr="00F328D6" w:rsidRDefault="00E84500" w:rsidP="00E84500">
      <w:pPr>
        <w:pStyle w:val="SOTTOTITOLOCAMPIONATO1"/>
        <w:divId w:val="527259509"/>
        <w:rPr>
          <w:color w:val="002060"/>
        </w:rPr>
      </w:pPr>
      <w:r w:rsidRPr="00F328D6">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87"/>
        <w:gridCol w:w="1539"/>
        <w:gridCol w:w="1561"/>
      </w:tblGrid>
      <w:tr w:rsidR="00E84500" w:rsidRPr="00F328D6" w14:paraId="2C5A7493"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33917"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1E93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CD63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30A1E"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0810B0"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753071"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0264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008068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36F702" w14:textId="77777777" w:rsidR="00E84500" w:rsidRPr="00F328D6" w:rsidRDefault="00E84500" w:rsidP="00666DC1">
            <w:pPr>
              <w:pStyle w:val="ROWTABELLA"/>
              <w:rPr>
                <w:color w:val="002060"/>
              </w:rPr>
            </w:pPr>
            <w:r w:rsidRPr="00F328D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AEC5C4" w14:textId="77777777" w:rsidR="00E84500" w:rsidRPr="00F328D6" w:rsidRDefault="00E84500" w:rsidP="00666DC1">
            <w:pPr>
              <w:pStyle w:val="ROWTABELLA"/>
              <w:rPr>
                <w:color w:val="002060"/>
              </w:rPr>
            </w:pPr>
            <w:r w:rsidRPr="00F328D6">
              <w:rPr>
                <w:color w:val="002060"/>
              </w:rPr>
              <w:t>VALLEFOGLIA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5D953"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F3F49"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BBB05B"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696EEC"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D121BD"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18DA81B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EE8192" w14:textId="77777777" w:rsidR="00E84500" w:rsidRPr="00F328D6" w:rsidRDefault="00E84500" w:rsidP="00666DC1">
            <w:pPr>
              <w:pStyle w:val="ROWTABELLA"/>
              <w:rPr>
                <w:color w:val="002060"/>
              </w:rPr>
            </w:pPr>
            <w:r w:rsidRPr="00F328D6">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ED776E"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0BBC69"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47CEF5" w14:textId="77777777" w:rsidR="00E84500" w:rsidRPr="00F328D6" w:rsidRDefault="00E84500" w:rsidP="00666DC1">
            <w:pPr>
              <w:pStyle w:val="ROWTABELLA"/>
              <w:rPr>
                <w:color w:val="002060"/>
              </w:rPr>
            </w:pPr>
            <w:r w:rsidRPr="00F328D6">
              <w:rPr>
                <w:color w:val="002060"/>
              </w:rPr>
              <w:t>31/01/2020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5DB3311" w14:textId="77777777" w:rsidR="00E84500" w:rsidRPr="00F328D6" w:rsidRDefault="00E84500" w:rsidP="00666DC1">
            <w:pPr>
              <w:pStyle w:val="ROWTABELLA"/>
              <w:rPr>
                <w:color w:val="002060"/>
              </w:rPr>
            </w:pPr>
            <w:r w:rsidRPr="00F328D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42F782" w14:textId="77777777" w:rsidR="00E84500" w:rsidRPr="00F328D6" w:rsidRDefault="00E84500" w:rsidP="00666DC1">
            <w:pPr>
              <w:pStyle w:val="ROWTABELLA"/>
              <w:rPr>
                <w:color w:val="002060"/>
              </w:rPr>
            </w:pPr>
            <w:r w:rsidRPr="00F328D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1DF204" w14:textId="77777777" w:rsidR="00E84500" w:rsidRPr="00F328D6" w:rsidRDefault="00E84500" w:rsidP="00666DC1">
            <w:pPr>
              <w:pStyle w:val="ROWTABELLA"/>
              <w:rPr>
                <w:color w:val="002060"/>
              </w:rPr>
            </w:pPr>
            <w:r w:rsidRPr="00F328D6">
              <w:rPr>
                <w:color w:val="002060"/>
              </w:rPr>
              <w:t>VIA VILLA TOMBARI</w:t>
            </w:r>
          </w:p>
        </w:tc>
      </w:tr>
      <w:tr w:rsidR="00E84500" w:rsidRPr="00F328D6" w14:paraId="64367EA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AED925" w14:textId="77777777" w:rsidR="00E84500" w:rsidRPr="00F328D6" w:rsidRDefault="00E84500" w:rsidP="00666DC1">
            <w:pPr>
              <w:pStyle w:val="ROWTABELLA"/>
              <w:rPr>
                <w:color w:val="002060"/>
              </w:rPr>
            </w:pPr>
            <w:r w:rsidRPr="00F328D6">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CD127D" w14:textId="77777777" w:rsidR="00E84500" w:rsidRPr="00F328D6" w:rsidRDefault="00E84500" w:rsidP="00666DC1">
            <w:pPr>
              <w:pStyle w:val="ROWTABELLA"/>
              <w:rPr>
                <w:color w:val="002060"/>
              </w:rPr>
            </w:pPr>
            <w:r w:rsidRPr="00F328D6">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4B5281"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A8D38A"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C82336" w14:textId="77777777" w:rsidR="00E84500" w:rsidRPr="00F328D6" w:rsidRDefault="00E84500" w:rsidP="00666DC1">
            <w:pPr>
              <w:pStyle w:val="ROWTABELLA"/>
              <w:rPr>
                <w:color w:val="002060"/>
              </w:rPr>
            </w:pPr>
            <w:r w:rsidRPr="00F328D6">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FB8C6F"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47528B" w14:textId="77777777" w:rsidR="00E84500" w:rsidRPr="00F328D6" w:rsidRDefault="00E84500" w:rsidP="00666DC1">
            <w:pPr>
              <w:pStyle w:val="ROWTABELLA"/>
              <w:rPr>
                <w:color w:val="002060"/>
              </w:rPr>
            </w:pPr>
            <w:r w:rsidRPr="00F328D6">
              <w:rPr>
                <w:color w:val="002060"/>
              </w:rPr>
              <w:t>VIA CELLINI, 13</w:t>
            </w:r>
          </w:p>
        </w:tc>
      </w:tr>
      <w:tr w:rsidR="00E84500" w:rsidRPr="00F328D6" w14:paraId="7346168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A4C221" w14:textId="77777777" w:rsidR="00E84500" w:rsidRPr="00F328D6" w:rsidRDefault="00E84500" w:rsidP="00666DC1">
            <w:pPr>
              <w:pStyle w:val="ROWTABELLA"/>
              <w:rPr>
                <w:color w:val="002060"/>
              </w:rPr>
            </w:pPr>
            <w:r w:rsidRPr="00F328D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B82515" w14:textId="77777777" w:rsidR="00E84500" w:rsidRPr="00F328D6" w:rsidRDefault="00E84500" w:rsidP="00666DC1">
            <w:pPr>
              <w:pStyle w:val="ROWTABELLA"/>
              <w:rPr>
                <w:color w:val="002060"/>
              </w:rPr>
            </w:pPr>
            <w:r w:rsidRPr="00F328D6">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73803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0A221B"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CB5023" w14:textId="77777777" w:rsidR="00E84500" w:rsidRPr="00F328D6" w:rsidRDefault="00E84500" w:rsidP="00666DC1">
            <w:pPr>
              <w:pStyle w:val="ROWTABELLA"/>
              <w:rPr>
                <w:color w:val="002060"/>
              </w:rPr>
            </w:pPr>
            <w:r w:rsidRPr="00F328D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DF886" w14:textId="77777777" w:rsidR="00E84500" w:rsidRPr="00F328D6" w:rsidRDefault="00E84500" w:rsidP="00666DC1">
            <w:pPr>
              <w:pStyle w:val="ROWTABELLA"/>
              <w:rPr>
                <w:color w:val="002060"/>
              </w:rPr>
            </w:pPr>
            <w:r w:rsidRPr="00F328D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41427" w14:textId="77777777" w:rsidR="00E84500" w:rsidRPr="00F328D6" w:rsidRDefault="00E84500" w:rsidP="00666DC1">
            <w:pPr>
              <w:pStyle w:val="ROWTABELLA"/>
              <w:rPr>
                <w:color w:val="002060"/>
              </w:rPr>
            </w:pPr>
            <w:r w:rsidRPr="00F328D6">
              <w:rPr>
                <w:color w:val="002060"/>
              </w:rPr>
              <w:t>VIA MONTEPELAGO</w:t>
            </w:r>
          </w:p>
        </w:tc>
      </w:tr>
      <w:tr w:rsidR="00E84500" w:rsidRPr="00F328D6" w14:paraId="5062A550"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DB0458" w14:textId="77777777" w:rsidR="00E84500" w:rsidRPr="00F328D6" w:rsidRDefault="00E84500" w:rsidP="00666DC1">
            <w:pPr>
              <w:pStyle w:val="ROWTABELLA"/>
              <w:rPr>
                <w:color w:val="002060"/>
              </w:rPr>
            </w:pPr>
            <w:r w:rsidRPr="00F328D6">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4292F1" w14:textId="77777777" w:rsidR="00E84500" w:rsidRPr="00F328D6" w:rsidRDefault="00E84500" w:rsidP="00666DC1">
            <w:pPr>
              <w:pStyle w:val="ROWTABELLA"/>
              <w:rPr>
                <w:color w:val="002060"/>
              </w:rPr>
            </w:pPr>
            <w:r w:rsidRPr="00F328D6">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00BDB67"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ECCC93" w14:textId="77777777" w:rsidR="00E84500" w:rsidRPr="00F328D6" w:rsidRDefault="00E84500" w:rsidP="00666DC1">
            <w:pPr>
              <w:pStyle w:val="ROWTABELLA"/>
              <w:rPr>
                <w:color w:val="002060"/>
              </w:rPr>
            </w:pPr>
            <w:r w:rsidRPr="00F328D6">
              <w:rPr>
                <w:color w:val="002060"/>
              </w:rPr>
              <w:t>31/01/2020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70C1D2"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C88BC1"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63C43" w14:textId="77777777" w:rsidR="00E84500" w:rsidRPr="00F328D6" w:rsidRDefault="00E84500" w:rsidP="00666DC1">
            <w:pPr>
              <w:pStyle w:val="ROWTABELLA"/>
              <w:rPr>
                <w:color w:val="002060"/>
              </w:rPr>
            </w:pPr>
            <w:r w:rsidRPr="00F328D6">
              <w:rPr>
                <w:color w:val="002060"/>
              </w:rPr>
              <w:t>VIA DELLA SANTA SELVINO</w:t>
            </w:r>
          </w:p>
        </w:tc>
      </w:tr>
      <w:tr w:rsidR="00E84500" w:rsidRPr="00F328D6" w14:paraId="655AB6E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6CD922" w14:textId="77777777" w:rsidR="00E84500" w:rsidRPr="00F328D6" w:rsidRDefault="00E84500" w:rsidP="00666DC1">
            <w:pPr>
              <w:pStyle w:val="ROWTABELLA"/>
              <w:rPr>
                <w:color w:val="002060"/>
              </w:rPr>
            </w:pPr>
            <w:r w:rsidRPr="00F328D6">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1D2DCD9" w14:textId="77777777" w:rsidR="00E84500" w:rsidRPr="00F328D6" w:rsidRDefault="00E84500" w:rsidP="00666DC1">
            <w:pPr>
              <w:pStyle w:val="ROWTABELLA"/>
              <w:rPr>
                <w:color w:val="002060"/>
              </w:rPr>
            </w:pPr>
            <w:r w:rsidRPr="00F328D6">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6F2F1A"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6EA9C0"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72F229" w14:textId="77777777" w:rsidR="00E84500" w:rsidRPr="00F328D6" w:rsidRDefault="00E84500" w:rsidP="00666DC1">
            <w:pPr>
              <w:pStyle w:val="ROWTABELLA"/>
              <w:rPr>
                <w:color w:val="002060"/>
              </w:rPr>
            </w:pPr>
            <w:r w:rsidRPr="00F328D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C0D1D8" w14:textId="77777777" w:rsidR="00E84500" w:rsidRPr="00F328D6" w:rsidRDefault="00E84500" w:rsidP="00666DC1">
            <w:pPr>
              <w:pStyle w:val="ROWTABELLA"/>
              <w:rPr>
                <w:color w:val="002060"/>
              </w:rPr>
            </w:pPr>
            <w:r w:rsidRPr="00F328D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3F1D7A" w14:textId="77777777" w:rsidR="00E84500" w:rsidRPr="00F328D6" w:rsidRDefault="00E84500" w:rsidP="00666DC1">
            <w:pPr>
              <w:pStyle w:val="ROWTABELLA"/>
              <w:rPr>
                <w:color w:val="002060"/>
              </w:rPr>
            </w:pPr>
            <w:r w:rsidRPr="00F328D6">
              <w:rPr>
                <w:color w:val="002060"/>
              </w:rPr>
              <w:t>VIA NAZARIO SAURO</w:t>
            </w:r>
          </w:p>
        </w:tc>
      </w:tr>
      <w:tr w:rsidR="00E84500" w:rsidRPr="00F328D6" w14:paraId="23FEA643"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26F14A" w14:textId="77777777" w:rsidR="00E84500" w:rsidRPr="00F328D6" w:rsidRDefault="00E84500" w:rsidP="00666DC1">
            <w:pPr>
              <w:pStyle w:val="ROWTABELLA"/>
              <w:rPr>
                <w:color w:val="002060"/>
              </w:rPr>
            </w:pPr>
            <w:r w:rsidRPr="00F328D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038105" w14:textId="77777777" w:rsidR="00E84500" w:rsidRPr="00F328D6" w:rsidRDefault="00E84500" w:rsidP="00666DC1">
            <w:pPr>
              <w:pStyle w:val="ROWTABELLA"/>
              <w:rPr>
                <w:color w:val="002060"/>
              </w:rPr>
            </w:pPr>
            <w:r w:rsidRPr="00F328D6">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2796E31"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850B50" w14:textId="77777777" w:rsidR="00E84500" w:rsidRPr="00F328D6" w:rsidRDefault="00E84500" w:rsidP="00666DC1">
            <w:pPr>
              <w:pStyle w:val="ROWTABELLA"/>
              <w:rPr>
                <w:color w:val="002060"/>
              </w:rPr>
            </w:pPr>
            <w:r w:rsidRPr="00F328D6">
              <w:rPr>
                <w:color w:val="002060"/>
              </w:rPr>
              <w:t>03/02/2020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100123" w14:textId="77777777" w:rsidR="00E84500" w:rsidRPr="00F328D6" w:rsidRDefault="00E84500" w:rsidP="00666DC1">
            <w:pPr>
              <w:pStyle w:val="ROWTABELLA"/>
              <w:rPr>
                <w:color w:val="002060"/>
              </w:rPr>
            </w:pPr>
            <w:r w:rsidRPr="00F328D6">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0865F7" w14:textId="77777777" w:rsidR="00E84500" w:rsidRPr="00F328D6" w:rsidRDefault="00E84500" w:rsidP="00666DC1">
            <w:pPr>
              <w:pStyle w:val="ROWTABELLA"/>
              <w:rPr>
                <w:color w:val="002060"/>
              </w:rPr>
            </w:pPr>
            <w:r w:rsidRPr="00F328D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CB529" w14:textId="77777777" w:rsidR="00E84500" w:rsidRPr="00F328D6" w:rsidRDefault="00E84500" w:rsidP="00666DC1">
            <w:pPr>
              <w:pStyle w:val="ROWTABELLA"/>
              <w:rPr>
                <w:color w:val="002060"/>
              </w:rPr>
            </w:pPr>
            <w:r w:rsidRPr="00F328D6">
              <w:rPr>
                <w:color w:val="002060"/>
              </w:rPr>
              <w:t>VIA DELL'ANNUNZIATA</w:t>
            </w:r>
          </w:p>
        </w:tc>
      </w:tr>
    </w:tbl>
    <w:p w14:paraId="7B3D0CF0" w14:textId="77777777" w:rsidR="00E84500" w:rsidRPr="00F328D6" w:rsidRDefault="00E84500" w:rsidP="00E84500">
      <w:pPr>
        <w:pStyle w:val="breakline"/>
        <w:divId w:val="527259509"/>
        <w:rPr>
          <w:color w:val="002060"/>
        </w:rPr>
      </w:pPr>
    </w:p>
    <w:p w14:paraId="702640A8" w14:textId="77777777" w:rsidR="00E84500" w:rsidRPr="00F328D6" w:rsidRDefault="00E84500" w:rsidP="00E84500">
      <w:pPr>
        <w:pStyle w:val="breakline"/>
        <w:divId w:val="527259509"/>
        <w:rPr>
          <w:color w:val="002060"/>
        </w:rPr>
      </w:pPr>
    </w:p>
    <w:p w14:paraId="068B5569" w14:textId="77777777" w:rsidR="00E84500" w:rsidRPr="00F328D6" w:rsidRDefault="00E84500" w:rsidP="00E84500">
      <w:pPr>
        <w:pStyle w:val="breakline"/>
        <w:divId w:val="527259509"/>
        <w:rPr>
          <w:color w:val="002060"/>
        </w:rPr>
      </w:pPr>
    </w:p>
    <w:p w14:paraId="2A5851AC" w14:textId="77777777" w:rsidR="00E84500" w:rsidRPr="00F328D6" w:rsidRDefault="00E84500" w:rsidP="00E84500">
      <w:pPr>
        <w:pStyle w:val="SOTTOTITOLOCAMPIONATO1"/>
        <w:divId w:val="527259509"/>
        <w:rPr>
          <w:color w:val="002060"/>
        </w:rPr>
      </w:pPr>
      <w:r w:rsidRPr="00F328D6">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5"/>
        <w:gridCol w:w="385"/>
        <w:gridCol w:w="898"/>
        <w:gridCol w:w="1191"/>
        <w:gridCol w:w="1550"/>
        <w:gridCol w:w="1550"/>
      </w:tblGrid>
      <w:tr w:rsidR="00E84500" w:rsidRPr="00F328D6" w14:paraId="30F73197"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1F3A0"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2C0730"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C698B"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9E0A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D04E6"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199EF"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B505F"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E9E25A0"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36490C" w14:textId="77777777" w:rsidR="00E84500" w:rsidRPr="00F328D6" w:rsidRDefault="00E84500" w:rsidP="00666DC1">
            <w:pPr>
              <w:pStyle w:val="ROWTABELLA"/>
              <w:rPr>
                <w:color w:val="002060"/>
              </w:rPr>
            </w:pPr>
            <w:r w:rsidRPr="00F328D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D0702" w14:textId="77777777" w:rsidR="00E84500" w:rsidRPr="00F328D6" w:rsidRDefault="00E84500" w:rsidP="00666DC1">
            <w:pPr>
              <w:pStyle w:val="ROWTABELLA"/>
              <w:rPr>
                <w:color w:val="002060"/>
              </w:rPr>
            </w:pPr>
            <w:r w:rsidRPr="00F328D6">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222B3AB"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355BA"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0C99AA" w14:textId="77777777" w:rsidR="00E84500" w:rsidRPr="00F328D6" w:rsidRDefault="00E84500" w:rsidP="00666DC1">
            <w:pPr>
              <w:pStyle w:val="ROWTABELLA"/>
              <w:rPr>
                <w:color w:val="002060"/>
              </w:rPr>
            </w:pPr>
            <w:r w:rsidRPr="00F328D6">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FC11C" w14:textId="77777777" w:rsidR="00E84500" w:rsidRPr="00F328D6" w:rsidRDefault="00E84500" w:rsidP="00666DC1">
            <w:pPr>
              <w:pStyle w:val="ROWTABELLA"/>
              <w:rPr>
                <w:color w:val="002060"/>
              </w:rPr>
            </w:pPr>
            <w:r w:rsidRPr="00F328D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502B69" w14:textId="77777777" w:rsidR="00E84500" w:rsidRPr="00F328D6" w:rsidRDefault="00E84500" w:rsidP="00666DC1">
            <w:pPr>
              <w:pStyle w:val="ROWTABELLA"/>
              <w:rPr>
                <w:color w:val="002060"/>
              </w:rPr>
            </w:pPr>
            <w:r w:rsidRPr="00F328D6">
              <w:rPr>
                <w:color w:val="002060"/>
              </w:rPr>
              <w:t>FRAZIONE COPPO VIA FORMA</w:t>
            </w:r>
          </w:p>
        </w:tc>
      </w:tr>
      <w:tr w:rsidR="00E84500" w:rsidRPr="00F328D6" w14:paraId="0976B26F"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41633BB" w14:textId="77777777" w:rsidR="00E84500" w:rsidRPr="00F328D6" w:rsidRDefault="00E84500" w:rsidP="00666DC1">
            <w:pPr>
              <w:pStyle w:val="ROWTABELLA"/>
              <w:rPr>
                <w:color w:val="002060"/>
              </w:rPr>
            </w:pPr>
            <w:r w:rsidRPr="00F328D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CB6726" w14:textId="77777777" w:rsidR="00E84500" w:rsidRPr="00F328D6" w:rsidRDefault="00E84500" w:rsidP="00666DC1">
            <w:pPr>
              <w:pStyle w:val="ROWTABELLA"/>
              <w:rPr>
                <w:color w:val="002060"/>
              </w:rPr>
            </w:pPr>
            <w:r w:rsidRPr="00F328D6">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40EAF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827DCA"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207E7C" w14:textId="77777777" w:rsidR="00E84500" w:rsidRPr="00F328D6" w:rsidRDefault="00E84500" w:rsidP="00666DC1">
            <w:pPr>
              <w:pStyle w:val="ROWTABELLA"/>
              <w:rPr>
                <w:color w:val="002060"/>
              </w:rPr>
            </w:pPr>
            <w:r w:rsidRPr="00F328D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A11530" w14:textId="77777777" w:rsidR="00E84500" w:rsidRPr="00F328D6" w:rsidRDefault="00E84500" w:rsidP="00666DC1">
            <w:pPr>
              <w:pStyle w:val="ROWTABELLA"/>
              <w:rPr>
                <w:color w:val="002060"/>
              </w:rPr>
            </w:pPr>
            <w:r w:rsidRPr="00F328D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B6D0D8" w14:textId="77777777" w:rsidR="00E84500" w:rsidRPr="00F328D6" w:rsidRDefault="00E84500" w:rsidP="00666DC1">
            <w:pPr>
              <w:pStyle w:val="ROWTABELLA"/>
              <w:rPr>
                <w:color w:val="002060"/>
              </w:rPr>
            </w:pPr>
            <w:r w:rsidRPr="00F328D6">
              <w:rPr>
                <w:color w:val="002060"/>
              </w:rPr>
              <w:t>VIA TAGLIAMENTO</w:t>
            </w:r>
          </w:p>
        </w:tc>
      </w:tr>
      <w:tr w:rsidR="00E84500" w:rsidRPr="00F328D6" w14:paraId="0545290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A7F623" w14:textId="77777777" w:rsidR="00E84500" w:rsidRPr="00F328D6" w:rsidRDefault="00E84500" w:rsidP="00666DC1">
            <w:pPr>
              <w:pStyle w:val="ROWTABELLA"/>
              <w:rPr>
                <w:color w:val="002060"/>
              </w:rPr>
            </w:pPr>
            <w:r w:rsidRPr="00F328D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9A5DD4" w14:textId="77777777" w:rsidR="00E84500" w:rsidRPr="00F328D6" w:rsidRDefault="00E84500" w:rsidP="00666DC1">
            <w:pPr>
              <w:pStyle w:val="ROWTABELLA"/>
              <w:rPr>
                <w:color w:val="002060"/>
              </w:rPr>
            </w:pPr>
            <w:r w:rsidRPr="00F328D6">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0E61EF"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CFF873"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7B1975" w14:textId="77777777" w:rsidR="00E84500" w:rsidRPr="00F328D6" w:rsidRDefault="00E84500" w:rsidP="00666DC1">
            <w:pPr>
              <w:pStyle w:val="ROWTABELLA"/>
              <w:rPr>
                <w:color w:val="002060"/>
              </w:rPr>
            </w:pPr>
            <w:r w:rsidRPr="00F328D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8C9ADC" w14:textId="77777777" w:rsidR="00E84500" w:rsidRPr="00F328D6" w:rsidRDefault="00E84500" w:rsidP="00666DC1">
            <w:pPr>
              <w:pStyle w:val="ROWTABELLA"/>
              <w:rPr>
                <w:color w:val="002060"/>
              </w:rPr>
            </w:pPr>
            <w:r w:rsidRPr="00F328D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1DBF69" w14:textId="77777777" w:rsidR="00E84500" w:rsidRPr="00F328D6" w:rsidRDefault="00E84500" w:rsidP="00666DC1">
            <w:pPr>
              <w:pStyle w:val="ROWTABELLA"/>
              <w:rPr>
                <w:color w:val="002060"/>
              </w:rPr>
            </w:pPr>
            <w:r w:rsidRPr="00F328D6">
              <w:rPr>
                <w:color w:val="002060"/>
              </w:rPr>
              <w:t>VIA TOBAGI STAZ. CASTELBELLINO</w:t>
            </w:r>
          </w:p>
        </w:tc>
      </w:tr>
      <w:tr w:rsidR="00E84500" w:rsidRPr="00F328D6" w14:paraId="04B75F5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433A52" w14:textId="77777777" w:rsidR="00E84500" w:rsidRPr="00F328D6" w:rsidRDefault="00E84500" w:rsidP="00666DC1">
            <w:pPr>
              <w:pStyle w:val="ROWTABELLA"/>
              <w:rPr>
                <w:color w:val="002060"/>
              </w:rPr>
            </w:pPr>
            <w:r w:rsidRPr="00F328D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213AA6" w14:textId="77777777" w:rsidR="00E84500" w:rsidRPr="00F328D6" w:rsidRDefault="00E84500" w:rsidP="00666DC1">
            <w:pPr>
              <w:pStyle w:val="ROWTABELLA"/>
              <w:rPr>
                <w:color w:val="002060"/>
              </w:rPr>
            </w:pPr>
            <w:r w:rsidRPr="00F328D6">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D3CA7F"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0C3BF6"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650D54" w14:textId="77777777" w:rsidR="00E84500" w:rsidRPr="00F328D6" w:rsidRDefault="00E84500" w:rsidP="00666DC1">
            <w:pPr>
              <w:pStyle w:val="ROWTABELLA"/>
              <w:rPr>
                <w:color w:val="002060"/>
              </w:rPr>
            </w:pPr>
            <w:r w:rsidRPr="00F328D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BD3BDD"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AE59C9" w14:textId="77777777" w:rsidR="00E84500" w:rsidRPr="00F328D6" w:rsidRDefault="00E84500" w:rsidP="00666DC1">
            <w:pPr>
              <w:pStyle w:val="ROWTABELLA"/>
              <w:rPr>
                <w:color w:val="002060"/>
              </w:rPr>
            </w:pPr>
            <w:r w:rsidRPr="00F328D6">
              <w:rPr>
                <w:color w:val="002060"/>
              </w:rPr>
              <w:t>VIA ALFIERI SNC</w:t>
            </w:r>
          </w:p>
        </w:tc>
      </w:tr>
      <w:tr w:rsidR="00E84500" w:rsidRPr="00F328D6" w14:paraId="710D82AD"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D08477" w14:textId="77777777" w:rsidR="00E84500" w:rsidRPr="00F328D6" w:rsidRDefault="00E84500" w:rsidP="00666DC1">
            <w:pPr>
              <w:pStyle w:val="ROWTABELLA"/>
              <w:rPr>
                <w:color w:val="002060"/>
              </w:rPr>
            </w:pPr>
            <w:r w:rsidRPr="00F328D6">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767B23" w14:textId="77777777" w:rsidR="00E84500" w:rsidRPr="00F328D6" w:rsidRDefault="00E84500" w:rsidP="00666DC1">
            <w:pPr>
              <w:pStyle w:val="ROWTABELLA"/>
              <w:rPr>
                <w:color w:val="002060"/>
              </w:rPr>
            </w:pPr>
            <w:r w:rsidRPr="00F328D6">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5EA02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326849"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D77EE2" w14:textId="77777777" w:rsidR="00E84500" w:rsidRPr="00F328D6" w:rsidRDefault="00E84500" w:rsidP="00666DC1">
            <w:pPr>
              <w:pStyle w:val="ROWTABELLA"/>
              <w:rPr>
                <w:color w:val="002060"/>
              </w:rPr>
            </w:pPr>
            <w:r w:rsidRPr="00F328D6">
              <w:rPr>
                <w:color w:val="002060"/>
              </w:rPr>
              <w:t>5016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2B46B8" w14:textId="77777777" w:rsidR="00E84500" w:rsidRPr="00F328D6" w:rsidRDefault="00E84500" w:rsidP="00666DC1">
            <w:pPr>
              <w:pStyle w:val="ROWTABELLA"/>
              <w:rPr>
                <w:color w:val="002060"/>
              </w:rPr>
            </w:pPr>
            <w:r w:rsidRPr="00F328D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44D789" w14:textId="77777777" w:rsidR="00E84500" w:rsidRPr="00F328D6" w:rsidRDefault="00E84500" w:rsidP="00666DC1">
            <w:pPr>
              <w:pStyle w:val="ROWTABELLA"/>
              <w:rPr>
                <w:color w:val="002060"/>
              </w:rPr>
            </w:pPr>
            <w:r w:rsidRPr="00F328D6">
              <w:rPr>
                <w:color w:val="002060"/>
              </w:rPr>
              <w:t>VIA GRAMSCI</w:t>
            </w:r>
          </w:p>
        </w:tc>
      </w:tr>
      <w:tr w:rsidR="00E84500" w:rsidRPr="00F328D6" w14:paraId="5CA0E70C"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E5B13DF" w14:textId="77777777" w:rsidR="00E84500" w:rsidRPr="00F328D6" w:rsidRDefault="00E84500" w:rsidP="00666DC1">
            <w:pPr>
              <w:pStyle w:val="ROWTABELLA"/>
              <w:rPr>
                <w:color w:val="002060"/>
              </w:rPr>
            </w:pPr>
            <w:r w:rsidRPr="00F328D6">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161093" w14:textId="77777777" w:rsidR="00E84500" w:rsidRPr="00F328D6" w:rsidRDefault="00E84500" w:rsidP="00666DC1">
            <w:pPr>
              <w:pStyle w:val="ROWTABELLA"/>
              <w:rPr>
                <w:color w:val="002060"/>
              </w:rPr>
            </w:pPr>
            <w:r w:rsidRPr="00F328D6">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86CAF2"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245CFC"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101CCB" w14:textId="77777777" w:rsidR="00E84500" w:rsidRPr="00F328D6" w:rsidRDefault="00E84500" w:rsidP="00666DC1">
            <w:pPr>
              <w:pStyle w:val="ROWTABELLA"/>
              <w:rPr>
                <w:color w:val="002060"/>
              </w:rPr>
            </w:pPr>
            <w:r w:rsidRPr="00F328D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2D6B25" w14:textId="77777777" w:rsidR="00E84500" w:rsidRPr="00F328D6" w:rsidRDefault="00E84500" w:rsidP="00666DC1">
            <w:pPr>
              <w:pStyle w:val="ROWTABELLA"/>
              <w:rPr>
                <w:color w:val="002060"/>
              </w:rPr>
            </w:pPr>
            <w:r w:rsidRPr="00F328D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74244A" w14:textId="77777777" w:rsidR="00E84500" w:rsidRPr="00F328D6" w:rsidRDefault="00E84500" w:rsidP="00666DC1">
            <w:pPr>
              <w:pStyle w:val="ROWTABELLA"/>
              <w:rPr>
                <w:color w:val="002060"/>
              </w:rPr>
            </w:pPr>
            <w:r w:rsidRPr="00F328D6">
              <w:rPr>
                <w:color w:val="002060"/>
              </w:rPr>
              <w:t>VIA CERQUATTI</w:t>
            </w:r>
          </w:p>
        </w:tc>
      </w:tr>
      <w:tr w:rsidR="00E84500" w:rsidRPr="00F328D6" w14:paraId="66E85CD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CCB218" w14:textId="77777777" w:rsidR="00E84500" w:rsidRPr="00F328D6" w:rsidRDefault="00E84500" w:rsidP="00666DC1">
            <w:pPr>
              <w:pStyle w:val="ROWTABELLA"/>
              <w:rPr>
                <w:color w:val="002060"/>
              </w:rPr>
            </w:pPr>
            <w:r w:rsidRPr="00F328D6">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D90A6C" w14:textId="77777777" w:rsidR="00E84500" w:rsidRPr="00F328D6" w:rsidRDefault="00E84500" w:rsidP="00666DC1">
            <w:pPr>
              <w:pStyle w:val="ROWTABELLA"/>
              <w:rPr>
                <w:color w:val="002060"/>
              </w:rPr>
            </w:pPr>
            <w:r w:rsidRPr="00F328D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1CAEA"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2729D"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73B154" w14:textId="77777777" w:rsidR="00E84500" w:rsidRPr="00F328D6" w:rsidRDefault="00E84500" w:rsidP="00666DC1">
            <w:pPr>
              <w:pStyle w:val="ROWTABELLA"/>
              <w:rPr>
                <w:color w:val="002060"/>
              </w:rPr>
            </w:pPr>
            <w:r w:rsidRPr="00F328D6">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669127" w14:textId="77777777" w:rsidR="00E84500" w:rsidRPr="00F328D6" w:rsidRDefault="00E84500" w:rsidP="00666DC1">
            <w:pPr>
              <w:pStyle w:val="ROWTABELLA"/>
              <w:rPr>
                <w:color w:val="002060"/>
              </w:rPr>
            </w:pPr>
            <w:r w:rsidRPr="00F328D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DB2A09" w14:textId="77777777" w:rsidR="00E84500" w:rsidRPr="00F328D6" w:rsidRDefault="00E84500" w:rsidP="00666DC1">
            <w:pPr>
              <w:pStyle w:val="ROWTABELLA"/>
              <w:rPr>
                <w:color w:val="002060"/>
              </w:rPr>
            </w:pPr>
            <w:r w:rsidRPr="00F328D6">
              <w:rPr>
                <w:color w:val="002060"/>
              </w:rPr>
              <w:t>VIA GEMME, 13</w:t>
            </w:r>
          </w:p>
        </w:tc>
      </w:tr>
    </w:tbl>
    <w:p w14:paraId="7B3E2EBE" w14:textId="77777777" w:rsidR="00E84500" w:rsidRPr="00F328D6" w:rsidRDefault="00E84500" w:rsidP="00E84500">
      <w:pPr>
        <w:pStyle w:val="breakline"/>
        <w:divId w:val="527259509"/>
        <w:rPr>
          <w:color w:val="002060"/>
        </w:rPr>
      </w:pPr>
    </w:p>
    <w:p w14:paraId="1B942749" w14:textId="77777777" w:rsidR="00E84500" w:rsidRPr="00F328D6" w:rsidRDefault="00E84500" w:rsidP="00E84500">
      <w:pPr>
        <w:pStyle w:val="breakline"/>
        <w:divId w:val="527259509"/>
        <w:rPr>
          <w:color w:val="002060"/>
        </w:rPr>
      </w:pPr>
    </w:p>
    <w:p w14:paraId="1DB3E387" w14:textId="77777777" w:rsidR="00E84500" w:rsidRPr="00F328D6" w:rsidRDefault="00E84500" w:rsidP="00E84500">
      <w:pPr>
        <w:pStyle w:val="breakline"/>
        <w:divId w:val="527259509"/>
        <w:rPr>
          <w:color w:val="002060"/>
        </w:rPr>
      </w:pPr>
    </w:p>
    <w:p w14:paraId="192C7AE0" w14:textId="77777777" w:rsidR="00E84500" w:rsidRPr="00F328D6" w:rsidRDefault="00E84500" w:rsidP="00E84500">
      <w:pPr>
        <w:pStyle w:val="SOTTOTITOLOCAMPIONATO1"/>
        <w:divId w:val="527259509"/>
        <w:rPr>
          <w:color w:val="002060"/>
        </w:rPr>
      </w:pPr>
      <w:r w:rsidRPr="00F328D6">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76"/>
        <w:gridCol w:w="1566"/>
        <w:gridCol w:w="1554"/>
      </w:tblGrid>
      <w:tr w:rsidR="00E84500" w:rsidRPr="00F328D6" w14:paraId="44E880D2"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2AC21"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25623"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F68FD"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B778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4F957"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E5825"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85F9A"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DEC639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A2C504" w14:textId="77777777" w:rsidR="00E84500" w:rsidRPr="00F328D6" w:rsidRDefault="00E84500" w:rsidP="00666DC1">
            <w:pPr>
              <w:pStyle w:val="ROWTABELLA"/>
              <w:rPr>
                <w:color w:val="002060"/>
              </w:rPr>
            </w:pPr>
            <w:r w:rsidRPr="00F328D6">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6D044B" w14:textId="77777777" w:rsidR="00E84500" w:rsidRPr="00F328D6" w:rsidRDefault="00E84500" w:rsidP="00666DC1">
            <w:pPr>
              <w:pStyle w:val="ROWTABELLA"/>
              <w:rPr>
                <w:color w:val="002060"/>
              </w:rPr>
            </w:pPr>
            <w:r w:rsidRPr="00F328D6">
              <w:rPr>
                <w:color w:val="002060"/>
              </w:rPr>
              <w:t>AMICI 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4A82EA"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8D4AC3" w14:textId="77777777" w:rsidR="00E84500" w:rsidRPr="00F328D6" w:rsidRDefault="00E84500" w:rsidP="00666DC1">
            <w:pPr>
              <w:pStyle w:val="ROWTABELLA"/>
              <w:rPr>
                <w:color w:val="002060"/>
              </w:rPr>
            </w:pPr>
            <w:r w:rsidRPr="00F328D6">
              <w:rPr>
                <w:color w:val="002060"/>
              </w:rPr>
              <w:t>31/01/2020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79E911" w14:textId="77777777" w:rsidR="00E84500" w:rsidRPr="00F328D6" w:rsidRDefault="00E84500" w:rsidP="00666DC1">
            <w:pPr>
              <w:pStyle w:val="ROWTABELLA"/>
              <w:rPr>
                <w:color w:val="002060"/>
              </w:rPr>
            </w:pPr>
            <w:r w:rsidRPr="00F328D6">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EEFCED" w14:textId="77777777" w:rsidR="00E84500" w:rsidRPr="00F328D6" w:rsidRDefault="00E84500" w:rsidP="00666DC1">
            <w:pPr>
              <w:pStyle w:val="ROWTABELLA"/>
              <w:rPr>
                <w:color w:val="002060"/>
              </w:rPr>
            </w:pPr>
            <w:r w:rsidRPr="00F328D6">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6A0271" w14:textId="77777777" w:rsidR="00E84500" w:rsidRPr="00F328D6" w:rsidRDefault="00E84500" w:rsidP="00666DC1">
            <w:pPr>
              <w:pStyle w:val="ROWTABELLA"/>
              <w:rPr>
                <w:color w:val="002060"/>
              </w:rPr>
            </w:pPr>
            <w:r w:rsidRPr="00F328D6">
              <w:rPr>
                <w:color w:val="002060"/>
              </w:rPr>
              <w:t>LOC. ROCCHETTA</w:t>
            </w:r>
          </w:p>
        </w:tc>
      </w:tr>
      <w:tr w:rsidR="00E84500" w:rsidRPr="00F328D6" w14:paraId="0EE5899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B4AC90" w14:textId="77777777" w:rsidR="00E84500" w:rsidRPr="00F328D6" w:rsidRDefault="00E84500" w:rsidP="00666DC1">
            <w:pPr>
              <w:pStyle w:val="ROWTABELLA"/>
              <w:rPr>
                <w:color w:val="002060"/>
              </w:rPr>
            </w:pPr>
            <w:r w:rsidRPr="00F328D6">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4CBF98" w14:textId="77777777" w:rsidR="00E84500" w:rsidRPr="00F328D6" w:rsidRDefault="00E84500" w:rsidP="00666DC1">
            <w:pPr>
              <w:pStyle w:val="ROWTABELLA"/>
              <w:rPr>
                <w:color w:val="002060"/>
              </w:rPr>
            </w:pPr>
            <w:r w:rsidRPr="00F328D6">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5EF54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F54A1A"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288F60" w14:textId="77777777" w:rsidR="00E84500" w:rsidRPr="00F328D6" w:rsidRDefault="00E84500" w:rsidP="00666DC1">
            <w:pPr>
              <w:pStyle w:val="ROWTABELLA"/>
              <w:rPr>
                <w:color w:val="002060"/>
              </w:rPr>
            </w:pPr>
            <w:r w:rsidRPr="00F328D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113E1A" w14:textId="77777777" w:rsidR="00E84500" w:rsidRPr="00F328D6" w:rsidRDefault="00E84500" w:rsidP="00666DC1">
            <w:pPr>
              <w:pStyle w:val="ROWTABELLA"/>
              <w:rPr>
                <w:color w:val="002060"/>
              </w:rPr>
            </w:pPr>
            <w:r w:rsidRPr="00F328D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883853" w14:textId="77777777" w:rsidR="00E84500" w:rsidRPr="00F328D6" w:rsidRDefault="00E84500" w:rsidP="00666DC1">
            <w:pPr>
              <w:pStyle w:val="ROWTABELLA"/>
              <w:rPr>
                <w:color w:val="002060"/>
              </w:rPr>
            </w:pPr>
            <w:r w:rsidRPr="00F328D6">
              <w:rPr>
                <w:color w:val="002060"/>
              </w:rPr>
              <w:t>FRAZ.PAGLIARE VIA VECCHI</w:t>
            </w:r>
          </w:p>
        </w:tc>
      </w:tr>
      <w:tr w:rsidR="00E84500" w:rsidRPr="00F328D6" w14:paraId="276701D0"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DB491C" w14:textId="77777777" w:rsidR="00E84500" w:rsidRPr="00F328D6" w:rsidRDefault="00E84500" w:rsidP="00666DC1">
            <w:pPr>
              <w:pStyle w:val="ROWTABELLA"/>
              <w:rPr>
                <w:color w:val="002060"/>
              </w:rPr>
            </w:pPr>
            <w:r w:rsidRPr="00F328D6">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906AF2" w14:textId="77777777" w:rsidR="00E84500" w:rsidRPr="00F328D6" w:rsidRDefault="00E84500" w:rsidP="00666DC1">
            <w:pPr>
              <w:pStyle w:val="ROWTABELLA"/>
              <w:rPr>
                <w:color w:val="002060"/>
              </w:rPr>
            </w:pPr>
            <w:r w:rsidRPr="00F328D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63B376"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E87EEC"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5A0165" w14:textId="77777777" w:rsidR="00E84500" w:rsidRPr="00F328D6" w:rsidRDefault="00E84500" w:rsidP="00666DC1">
            <w:pPr>
              <w:pStyle w:val="ROWTABELLA"/>
              <w:rPr>
                <w:color w:val="002060"/>
              </w:rPr>
            </w:pPr>
            <w:r w:rsidRPr="00F328D6">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F45B7A" w14:textId="77777777" w:rsidR="00E84500" w:rsidRPr="00F328D6" w:rsidRDefault="00E84500" w:rsidP="00666DC1">
            <w:pPr>
              <w:pStyle w:val="ROWTABELLA"/>
              <w:rPr>
                <w:color w:val="002060"/>
              </w:rPr>
            </w:pPr>
            <w:r w:rsidRPr="00F328D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6644B8" w14:textId="77777777" w:rsidR="00E84500" w:rsidRPr="00F328D6" w:rsidRDefault="00E84500" w:rsidP="00666DC1">
            <w:pPr>
              <w:pStyle w:val="ROWTABELLA"/>
              <w:rPr>
                <w:color w:val="002060"/>
              </w:rPr>
            </w:pPr>
            <w:r w:rsidRPr="00F328D6">
              <w:rPr>
                <w:color w:val="002060"/>
              </w:rPr>
              <w:t>VIA CARDUCCI</w:t>
            </w:r>
          </w:p>
        </w:tc>
      </w:tr>
      <w:tr w:rsidR="00E84500" w:rsidRPr="00F328D6" w14:paraId="3E868C1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BD6087" w14:textId="77777777" w:rsidR="00E84500" w:rsidRPr="00F328D6" w:rsidRDefault="00E84500" w:rsidP="00666DC1">
            <w:pPr>
              <w:pStyle w:val="ROWTABELLA"/>
              <w:rPr>
                <w:color w:val="002060"/>
              </w:rPr>
            </w:pPr>
            <w:r w:rsidRPr="00F328D6">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2CFE53" w14:textId="77777777" w:rsidR="00E84500" w:rsidRPr="00F328D6" w:rsidRDefault="00E84500" w:rsidP="00666DC1">
            <w:pPr>
              <w:pStyle w:val="ROWTABELLA"/>
              <w:rPr>
                <w:color w:val="002060"/>
              </w:rPr>
            </w:pPr>
            <w:r w:rsidRPr="00F328D6">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25837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31CA8A" w14:textId="77777777" w:rsidR="00E84500" w:rsidRPr="00F328D6" w:rsidRDefault="00E84500" w:rsidP="00666DC1">
            <w:pPr>
              <w:pStyle w:val="ROWTABELLA"/>
              <w:rPr>
                <w:color w:val="002060"/>
              </w:rPr>
            </w:pPr>
            <w:r w:rsidRPr="00F328D6">
              <w:rPr>
                <w:color w:val="002060"/>
              </w:rPr>
              <w:t>31/01/2020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5340D91" w14:textId="77777777" w:rsidR="00E84500" w:rsidRPr="00F328D6" w:rsidRDefault="00E84500" w:rsidP="00666DC1">
            <w:pPr>
              <w:pStyle w:val="ROWTABELLA"/>
              <w:rPr>
                <w:color w:val="002060"/>
              </w:rPr>
            </w:pPr>
            <w:r w:rsidRPr="00F328D6">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F940C7" w14:textId="77777777" w:rsidR="00E84500" w:rsidRPr="00F328D6" w:rsidRDefault="00E84500" w:rsidP="00666DC1">
            <w:pPr>
              <w:pStyle w:val="ROWTABELLA"/>
              <w:rPr>
                <w:color w:val="002060"/>
              </w:rPr>
            </w:pPr>
            <w:r w:rsidRPr="00F328D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36E89B" w14:textId="77777777" w:rsidR="00E84500" w:rsidRPr="00F328D6" w:rsidRDefault="00E84500" w:rsidP="00666DC1">
            <w:pPr>
              <w:pStyle w:val="ROWTABELLA"/>
              <w:rPr>
                <w:color w:val="002060"/>
              </w:rPr>
            </w:pPr>
            <w:r w:rsidRPr="00F328D6">
              <w:rPr>
                <w:color w:val="002060"/>
              </w:rPr>
              <w:t>VIALE TRENTO SNC</w:t>
            </w:r>
          </w:p>
        </w:tc>
      </w:tr>
      <w:tr w:rsidR="00E84500" w:rsidRPr="00F328D6" w14:paraId="63155DBF"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B99CC8" w14:textId="77777777" w:rsidR="00E84500" w:rsidRPr="00F328D6" w:rsidRDefault="00E84500" w:rsidP="00666DC1">
            <w:pPr>
              <w:pStyle w:val="ROWTABELLA"/>
              <w:rPr>
                <w:color w:val="002060"/>
              </w:rPr>
            </w:pPr>
            <w:r w:rsidRPr="00F328D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C08E9B" w14:textId="77777777" w:rsidR="00E84500" w:rsidRPr="00F328D6" w:rsidRDefault="00E84500" w:rsidP="00666DC1">
            <w:pPr>
              <w:pStyle w:val="ROWTABELLA"/>
              <w:rPr>
                <w:color w:val="002060"/>
              </w:rPr>
            </w:pPr>
            <w:r w:rsidRPr="00F328D6">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2BA400"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3F9014"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98747AD" w14:textId="77777777" w:rsidR="00E84500" w:rsidRPr="00F328D6" w:rsidRDefault="00E84500" w:rsidP="00666DC1">
            <w:pPr>
              <w:pStyle w:val="ROWTABELLA"/>
              <w:rPr>
                <w:color w:val="002060"/>
              </w:rPr>
            </w:pPr>
            <w:r w:rsidRPr="00F328D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D58DCB" w14:textId="77777777" w:rsidR="00E84500" w:rsidRPr="00F328D6" w:rsidRDefault="00E84500" w:rsidP="00666DC1">
            <w:pPr>
              <w:pStyle w:val="ROWTABELLA"/>
              <w:rPr>
                <w:color w:val="002060"/>
              </w:rPr>
            </w:pPr>
            <w:r w:rsidRPr="00F328D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D6556" w14:textId="77777777" w:rsidR="00E84500" w:rsidRPr="00F328D6" w:rsidRDefault="00E84500" w:rsidP="00666DC1">
            <w:pPr>
              <w:pStyle w:val="ROWTABELLA"/>
              <w:rPr>
                <w:color w:val="002060"/>
              </w:rPr>
            </w:pPr>
            <w:r w:rsidRPr="00F328D6">
              <w:rPr>
                <w:color w:val="002060"/>
              </w:rPr>
              <w:t>VIA COLLE GIOIOSO</w:t>
            </w:r>
          </w:p>
        </w:tc>
      </w:tr>
      <w:tr w:rsidR="00E84500" w:rsidRPr="00F328D6" w14:paraId="67E457E8"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BA497E" w14:textId="77777777" w:rsidR="00E84500" w:rsidRPr="00F328D6" w:rsidRDefault="00E84500" w:rsidP="00666DC1">
            <w:pPr>
              <w:pStyle w:val="ROWTABELLA"/>
              <w:rPr>
                <w:color w:val="002060"/>
              </w:rPr>
            </w:pPr>
            <w:r w:rsidRPr="00F328D6">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A25033" w14:textId="77777777" w:rsidR="00E84500" w:rsidRPr="00F328D6" w:rsidRDefault="00E84500" w:rsidP="00666DC1">
            <w:pPr>
              <w:pStyle w:val="ROWTABELLA"/>
              <w:rPr>
                <w:color w:val="002060"/>
              </w:rPr>
            </w:pPr>
            <w:r w:rsidRPr="00F328D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EB7DCE"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463A67"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53B50EA" w14:textId="77777777" w:rsidR="00E84500" w:rsidRPr="00F328D6" w:rsidRDefault="00E84500" w:rsidP="00666DC1">
            <w:pPr>
              <w:pStyle w:val="ROWTABELLA"/>
              <w:rPr>
                <w:color w:val="002060"/>
              </w:rPr>
            </w:pPr>
            <w:r w:rsidRPr="00F328D6">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9C167E" w14:textId="77777777" w:rsidR="00E84500" w:rsidRPr="00F328D6" w:rsidRDefault="00E84500" w:rsidP="00666DC1">
            <w:pPr>
              <w:pStyle w:val="ROWTABELLA"/>
              <w:rPr>
                <w:color w:val="002060"/>
              </w:rPr>
            </w:pPr>
            <w:r w:rsidRPr="00F328D6">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17D8C9" w14:textId="77777777" w:rsidR="00E84500" w:rsidRPr="00F328D6" w:rsidRDefault="00E84500" w:rsidP="00666DC1">
            <w:pPr>
              <w:pStyle w:val="ROWTABELLA"/>
              <w:rPr>
                <w:color w:val="002060"/>
              </w:rPr>
            </w:pPr>
            <w:r w:rsidRPr="00F328D6">
              <w:rPr>
                <w:color w:val="002060"/>
              </w:rPr>
              <w:t>VIA SALVO D'ACQUISTO</w:t>
            </w:r>
          </w:p>
        </w:tc>
      </w:tr>
      <w:tr w:rsidR="00E84500" w:rsidRPr="00F328D6" w14:paraId="4D76E38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0D44A9" w14:textId="77777777" w:rsidR="00E84500" w:rsidRPr="00F328D6" w:rsidRDefault="00E84500" w:rsidP="00666DC1">
            <w:pPr>
              <w:pStyle w:val="ROWTABELLA"/>
              <w:rPr>
                <w:color w:val="002060"/>
              </w:rPr>
            </w:pPr>
            <w:r w:rsidRPr="00F328D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0FEF06" w14:textId="77777777" w:rsidR="00E84500" w:rsidRPr="00F328D6" w:rsidRDefault="00E84500" w:rsidP="00666DC1">
            <w:pPr>
              <w:pStyle w:val="ROWTABELLA"/>
              <w:rPr>
                <w:color w:val="002060"/>
              </w:rPr>
            </w:pPr>
            <w:r w:rsidRPr="00F328D6">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5174A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F5CCDE"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C12715"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52094"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BFA056" w14:textId="77777777" w:rsidR="00E84500" w:rsidRPr="00F328D6" w:rsidRDefault="00E84500" w:rsidP="00666DC1">
            <w:pPr>
              <w:pStyle w:val="ROWTABELLA"/>
              <w:rPr>
                <w:color w:val="002060"/>
              </w:rPr>
            </w:pPr>
            <w:r w:rsidRPr="00F328D6">
              <w:rPr>
                <w:color w:val="002060"/>
              </w:rPr>
              <w:t>VIA DELLE REGIONI, 8</w:t>
            </w:r>
          </w:p>
        </w:tc>
      </w:tr>
    </w:tbl>
    <w:p w14:paraId="6503752D" w14:textId="77777777" w:rsidR="00E84500" w:rsidRPr="00F328D6" w:rsidRDefault="00E84500" w:rsidP="00E84500">
      <w:pPr>
        <w:pStyle w:val="breakline"/>
        <w:divId w:val="527259509"/>
        <w:rPr>
          <w:color w:val="002060"/>
        </w:rPr>
      </w:pPr>
    </w:p>
    <w:p w14:paraId="50B335F5" w14:textId="77777777" w:rsidR="00E84500" w:rsidRPr="003F36BA" w:rsidRDefault="00E84500" w:rsidP="00E84500">
      <w:pPr>
        <w:pStyle w:val="breakline"/>
        <w:divId w:val="527259509"/>
        <w:rPr>
          <w:color w:val="002060"/>
        </w:rPr>
      </w:pPr>
    </w:p>
    <w:p w14:paraId="0629E674"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REGIONALE CALCIO A 5 FEMMINILE</w:t>
      </w:r>
    </w:p>
    <w:p w14:paraId="107A9994" w14:textId="77777777" w:rsidR="00E84500" w:rsidRPr="00E876E0" w:rsidRDefault="00E84500" w:rsidP="00E84500">
      <w:pPr>
        <w:pStyle w:val="TITOLOPRINC"/>
        <w:divId w:val="527259509"/>
        <w:rPr>
          <w:color w:val="002060"/>
        </w:rPr>
      </w:pPr>
      <w:r w:rsidRPr="00E876E0">
        <w:rPr>
          <w:color w:val="002060"/>
        </w:rPr>
        <w:lastRenderedPageBreak/>
        <w:t>ANAGRAFICA/INDIRIZZARIO/VARIAZIONI CALENDARIO</w:t>
      </w:r>
    </w:p>
    <w:p w14:paraId="4A628766"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w:t>
      </w:r>
      <w:r w:rsidRPr="0056717D">
        <w:rPr>
          <w:rFonts w:ascii="Arial" w:hAnsi="Arial" w:cs="Arial"/>
          <w:b/>
          <w:color w:val="002060"/>
          <w:sz w:val="22"/>
          <w:szCs w:val="22"/>
          <w:u w:val="single"/>
        </w:rPr>
        <w:t>”</w:t>
      </w:r>
    </w:p>
    <w:p w14:paraId="40F13C94" w14:textId="77777777" w:rsidR="00E84500" w:rsidRPr="0056717D" w:rsidRDefault="00E84500" w:rsidP="00E84500">
      <w:pPr>
        <w:pStyle w:val="Corpodeltesto21"/>
        <w:divId w:val="527259509"/>
        <w:rPr>
          <w:rFonts w:ascii="Arial" w:hAnsi="Arial" w:cs="Arial"/>
          <w:color w:val="002060"/>
          <w:sz w:val="22"/>
          <w:szCs w:val="22"/>
        </w:rPr>
      </w:pPr>
    </w:p>
    <w:p w14:paraId="01ADE285" w14:textId="77777777"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la </w:t>
      </w:r>
      <w:r w:rsidRPr="0056717D">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5</w:t>
      </w:r>
      <w:r w:rsidRPr="0056717D">
        <w:rPr>
          <w:rFonts w:ascii="Arial" w:hAnsi="Arial" w:cs="Arial"/>
          <w:b/>
          <w:color w:val="002060"/>
          <w:sz w:val="22"/>
          <w:szCs w:val="22"/>
        </w:rPr>
        <w:t>:</w:t>
      </w:r>
      <w:r>
        <w:rPr>
          <w:rFonts w:ascii="Arial" w:hAnsi="Arial" w:cs="Arial"/>
          <w:b/>
          <w:color w:val="002060"/>
          <w:sz w:val="22"/>
          <w:szCs w:val="22"/>
        </w:rPr>
        <w:t>3</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06D7B940" w14:textId="77777777" w:rsidR="00E84500" w:rsidRPr="003F36BA" w:rsidRDefault="00E84500" w:rsidP="00E84500">
      <w:pPr>
        <w:pStyle w:val="TITOLOPRINC"/>
        <w:divId w:val="527259509"/>
        <w:rPr>
          <w:color w:val="002060"/>
        </w:rPr>
      </w:pPr>
      <w:r w:rsidRPr="003F36BA">
        <w:rPr>
          <w:color w:val="002060"/>
        </w:rPr>
        <w:t>VARIAZIONI AL PROGRAMMA GARE</w:t>
      </w:r>
    </w:p>
    <w:p w14:paraId="1CEA70D2" w14:textId="77777777" w:rsidR="00E84500" w:rsidRPr="003F36BA" w:rsidRDefault="00E84500" w:rsidP="00E84500">
      <w:pPr>
        <w:pStyle w:val="breakline"/>
        <w:divId w:val="527259509"/>
        <w:rPr>
          <w:color w:val="002060"/>
        </w:rPr>
      </w:pPr>
    </w:p>
    <w:p w14:paraId="68F6E4F8" w14:textId="77777777" w:rsidR="00E84500" w:rsidRPr="003F36BA" w:rsidRDefault="00E84500" w:rsidP="00E84500">
      <w:pPr>
        <w:pStyle w:val="breakline"/>
        <w:divId w:val="527259509"/>
        <w:rPr>
          <w:color w:val="002060"/>
        </w:rPr>
      </w:pPr>
    </w:p>
    <w:p w14:paraId="62BAF3FE"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DF0D984"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F3D07"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4502A4"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34A42"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C4A968"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3D60B"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746FA"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ABCA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38E8E" w14:textId="77777777" w:rsidR="00E84500" w:rsidRPr="003F36BA" w:rsidRDefault="00E84500" w:rsidP="00666DC1">
            <w:pPr>
              <w:pStyle w:val="HEADERTABELLA"/>
              <w:rPr>
                <w:color w:val="002060"/>
              </w:rPr>
            </w:pPr>
            <w:r w:rsidRPr="003F36BA">
              <w:rPr>
                <w:color w:val="002060"/>
              </w:rPr>
              <w:t>Impianto</w:t>
            </w:r>
          </w:p>
        </w:tc>
      </w:tr>
      <w:tr w:rsidR="00E84500" w:rsidRPr="003F36BA" w14:paraId="3CE6D9F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58793" w14:textId="77777777" w:rsidR="00E84500" w:rsidRPr="00AC7CB2" w:rsidRDefault="00E84500" w:rsidP="00666DC1">
            <w:pPr>
              <w:pStyle w:val="ROWTABELLA"/>
              <w:rPr>
                <w:color w:val="002060"/>
                <w:highlight w:val="yellow"/>
              </w:rPr>
            </w:pPr>
            <w:r w:rsidRPr="00AC7CB2">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EFE86" w14:textId="77777777" w:rsidR="00E84500" w:rsidRPr="00AC7CB2" w:rsidRDefault="00E84500" w:rsidP="00666DC1">
            <w:pPr>
              <w:pStyle w:val="ROWTABELLA"/>
              <w:jc w:val="center"/>
              <w:rPr>
                <w:color w:val="002060"/>
                <w:highlight w:val="yellow"/>
              </w:rPr>
            </w:pPr>
            <w:r w:rsidRPr="00AC7CB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738A5" w14:textId="77777777" w:rsidR="00E84500" w:rsidRPr="00AC7CB2" w:rsidRDefault="00E84500" w:rsidP="00666DC1">
            <w:pPr>
              <w:pStyle w:val="ROWTABELLA"/>
              <w:rPr>
                <w:color w:val="002060"/>
                <w:highlight w:val="yellow"/>
              </w:rPr>
            </w:pPr>
            <w:r w:rsidRPr="00AC7CB2">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4BCE0" w14:textId="77777777" w:rsidR="00E84500" w:rsidRPr="00AC7CB2" w:rsidRDefault="00E84500" w:rsidP="00666DC1">
            <w:pPr>
              <w:pStyle w:val="ROWTABELLA"/>
              <w:rPr>
                <w:color w:val="002060"/>
                <w:highlight w:val="yellow"/>
              </w:rPr>
            </w:pPr>
            <w:r w:rsidRPr="00AC7CB2">
              <w:rPr>
                <w:color w:val="002060"/>
                <w:highlight w:val="yellow"/>
              </w:rPr>
              <w:t>CSKA CORRIDONIA C5F</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EBA4A" w14:textId="77777777" w:rsidR="00E84500" w:rsidRPr="003F36BA" w:rsidRDefault="00E84500" w:rsidP="00666DC1">
            <w:pPr>
              <w:pStyle w:val="ROWTABELLA"/>
              <w:rPr>
                <w:color w:val="002060"/>
              </w:rPr>
            </w:pPr>
            <w:r w:rsidRPr="003F36BA">
              <w:rPr>
                <w:color w:val="002060"/>
              </w:rPr>
              <w:t>31/01/2020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D6559" w14:textId="77777777" w:rsidR="00E84500" w:rsidRPr="003F36BA" w:rsidRDefault="00E84500" w:rsidP="00666DC1">
            <w:pPr>
              <w:pStyle w:val="ROWTABELLA"/>
              <w:jc w:val="center"/>
              <w:rPr>
                <w:color w:val="002060"/>
              </w:rPr>
            </w:pPr>
            <w:r w:rsidRPr="00AC7CB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5F793"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7B712" w14:textId="77777777" w:rsidR="00E84500" w:rsidRPr="003F36BA" w:rsidRDefault="00E84500" w:rsidP="00666DC1">
            <w:pPr>
              <w:rPr>
                <w:color w:val="002060"/>
              </w:rPr>
            </w:pPr>
          </w:p>
        </w:tc>
      </w:tr>
      <w:tr w:rsidR="00E84500" w:rsidRPr="003F36BA" w14:paraId="23003F1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4F447" w14:textId="77777777" w:rsidR="00E84500" w:rsidRPr="00AC7CB2" w:rsidRDefault="00E84500" w:rsidP="00666DC1">
            <w:pPr>
              <w:pStyle w:val="ROWTABELLA"/>
              <w:rPr>
                <w:color w:val="002060"/>
                <w:highlight w:val="yellow"/>
              </w:rPr>
            </w:pPr>
            <w:r w:rsidRPr="00AC7CB2">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C4B4C" w14:textId="77777777" w:rsidR="00E84500" w:rsidRPr="00AC7CB2" w:rsidRDefault="00E84500" w:rsidP="00666DC1">
            <w:pPr>
              <w:pStyle w:val="ROWTABELLA"/>
              <w:jc w:val="center"/>
              <w:rPr>
                <w:color w:val="002060"/>
                <w:highlight w:val="yellow"/>
              </w:rPr>
            </w:pPr>
            <w:r w:rsidRPr="00AC7CB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4DB1" w14:textId="77777777" w:rsidR="00E84500" w:rsidRPr="00AC7CB2" w:rsidRDefault="00E84500" w:rsidP="00666DC1">
            <w:pPr>
              <w:pStyle w:val="ROWTABELLA"/>
              <w:rPr>
                <w:color w:val="002060"/>
                <w:highlight w:val="yellow"/>
              </w:rPr>
            </w:pPr>
            <w:r w:rsidRPr="00AC7CB2">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E6A26" w14:textId="77777777" w:rsidR="00E84500" w:rsidRPr="00AC7CB2" w:rsidRDefault="00E84500" w:rsidP="00666DC1">
            <w:pPr>
              <w:pStyle w:val="ROWTABELLA"/>
              <w:rPr>
                <w:color w:val="002060"/>
                <w:highlight w:val="yellow"/>
              </w:rPr>
            </w:pPr>
            <w:r w:rsidRPr="00AC7CB2">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B0E65" w14:textId="77777777" w:rsidR="00E84500" w:rsidRPr="003F36BA" w:rsidRDefault="00E84500" w:rsidP="00666DC1">
            <w:pPr>
              <w:pStyle w:val="ROWTABELLA"/>
              <w:rPr>
                <w:color w:val="002060"/>
              </w:rPr>
            </w:pPr>
            <w:r w:rsidRPr="003F36BA">
              <w:rPr>
                <w:color w:val="002060"/>
              </w:rPr>
              <w:t>28/02/2020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40353" w14:textId="77777777" w:rsidR="00E84500" w:rsidRPr="003F36BA" w:rsidRDefault="00E84500" w:rsidP="00666DC1">
            <w:pPr>
              <w:pStyle w:val="ROWTABELLA"/>
              <w:jc w:val="center"/>
              <w:rPr>
                <w:color w:val="002060"/>
              </w:rPr>
            </w:pPr>
            <w:r w:rsidRPr="00AC7CB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03755"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789DA" w14:textId="77777777" w:rsidR="00E84500" w:rsidRPr="003F36BA" w:rsidRDefault="00E84500" w:rsidP="00666DC1">
            <w:pPr>
              <w:rPr>
                <w:color w:val="002060"/>
              </w:rPr>
            </w:pPr>
          </w:p>
        </w:tc>
      </w:tr>
      <w:tr w:rsidR="00E84500" w:rsidRPr="003F36BA" w14:paraId="340035B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15FD2" w14:textId="77777777" w:rsidR="00E84500" w:rsidRPr="00AC7CB2" w:rsidRDefault="00E84500" w:rsidP="00666DC1">
            <w:pPr>
              <w:pStyle w:val="ROWTABELLA"/>
              <w:rPr>
                <w:color w:val="002060"/>
                <w:highlight w:val="yellow"/>
              </w:rPr>
            </w:pPr>
            <w:r w:rsidRPr="00AC7CB2">
              <w:rPr>
                <w:color w:val="002060"/>
                <w:highlight w:val="yellow"/>
              </w:rPr>
              <w:t>21/03/2020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EEE8" w14:textId="77777777" w:rsidR="00E84500" w:rsidRPr="00AC7CB2" w:rsidRDefault="00E84500" w:rsidP="00666DC1">
            <w:pPr>
              <w:pStyle w:val="ROWTABELLA"/>
              <w:jc w:val="center"/>
              <w:rPr>
                <w:color w:val="002060"/>
                <w:highlight w:val="yellow"/>
              </w:rPr>
            </w:pPr>
            <w:r w:rsidRPr="00AC7CB2">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AF82C" w14:textId="77777777" w:rsidR="00E84500" w:rsidRPr="00AC7CB2" w:rsidRDefault="00E84500" w:rsidP="00666DC1">
            <w:pPr>
              <w:pStyle w:val="ROWTABELLA"/>
              <w:rPr>
                <w:color w:val="002060"/>
                <w:highlight w:val="yellow"/>
              </w:rPr>
            </w:pPr>
            <w:r w:rsidRPr="00AC7CB2">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F8B2D" w14:textId="77777777" w:rsidR="00E84500" w:rsidRPr="00AC7CB2" w:rsidRDefault="00E84500" w:rsidP="00666DC1">
            <w:pPr>
              <w:pStyle w:val="ROWTABELLA"/>
              <w:rPr>
                <w:color w:val="002060"/>
                <w:highlight w:val="yellow"/>
              </w:rPr>
            </w:pPr>
            <w:r w:rsidRPr="00AC7CB2">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AF2FF" w14:textId="77777777" w:rsidR="00E84500" w:rsidRPr="003F36BA" w:rsidRDefault="00E84500" w:rsidP="00666DC1">
            <w:pPr>
              <w:pStyle w:val="ROWTABELLA"/>
              <w:rPr>
                <w:color w:val="002060"/>
              </w:rPr>
            </w:pPr>
            <w:r w:rsidRPr="003F36BA">
              <w:rPr>
                <w:color w:val="002060"/>
              </w:rPr>
              <w:t>20/03/2020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8FC93" w14:textId="77777777" w:rsidR="00E84500" w:rsidRPr="003F36BA" w:rsidRDefault="00E84500" w:rsidP="00666DC1">
            <w:pPr>
              <w:pStyle w:val="ROWTABELLA"/>
              <w:jc w:val="center"/>
              <w:rPr>
                <w:color w:val="002060"/>
              </w:rPr>
            </w:pPr>
            <w:r w:rsidRPr="00AC7CB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685E"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6DD9B" w14:textId="77777777" w:rsidR="00E84500" w:rsidRPr="003F36BA" w:rsidRDefault="00E84500" w:rsidP="00666DC1">
            <w:pPr>
              <w:rPr>
                <w:color w:val="002060"/>
              </w:rPr>
            </w:pPr>
          </w:p>
        </w:tc>
      </w:tr>
    </w:tbl>
    <w:p w14:paraId="071A5081" w14:textId="77777777" w:rsidR="00E84500" w:rsidRPr="003F36BA" w:rsidRDefault="00E84500" w:rsidP="00E84500">
      <w:pPr>
        <w:pStyle w:val="breakline"/>
        <w:divId w:val="527259509"/>
        <w:rPr>
          <w:color w:val="002060"/>
        </w:rPr>
      </w:pPr>
    </w:p>
    <w:p w14:paraId="178F2B39" w14:textId="77777777" w:rsidR="00E84500" w:rsidRPr="003F36BA" w:rsidRDefault="00E84500" w:rsidP="00E84500">
      <w:pPr>
        <w:pStyle w:val="TITOLOPRINC"/>
        <w:divId w:val="527259509"/>
        <w:rPr>
          <w:color w:val="002060"/>
        </w:rPr>
      </w:pPr>
      <w:r w:rsidRPr="003F36BA">
        <w:rPr>
          <w:color w:val="002060"/>
        </w:rPr>
        <w:t>RISULTATI</w:t>
      </w:r>
    </w:p>
    <w:p w14:paraId="6A79F2AF" w14:textId="77777777" w:rsidR="00E84500" w:rsidRPr="003F36BA" w:rsidRDefault="00E84500" w:rsidP="00E84500">
      <w:pPr>
        <w:pStyle w:val="breakline"/>
        <w:divId w:val="527259509"/>
        <w:rPr>
          <w:color w:val="002060"/>
        </w:rPr>
      </w:pPr>
    </w:p>
    <w:p w14:paraId="636020A1" w14:textId="77777777" w:rsidR="00E84500" w:rsidRPr="003F36BA" w:rsidRDefault="00E84500" w:rsidP="00E84500">
      <w:pPr>
        <w:pStyle w:val="SOTTOTITOLOCAMPIONATO1"/>
        <w:divId w:val="527259509"/>
        <w:rPr>
          <w:color w:val="002060"/>
        </w:rPr>
      </w:pPr>
      <w:r w:rsidRPr="003F36BA">
        <w:rPr>
          <w:color w:val="002060"/>
        </w:rPr>
        <w:t>RISULTATI UFFICIALI GARE DEL 26/01/2020</w:t>
      </w:r>
    </w:p>
    <w:p w14:paraId="79D0A06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53A62FB6"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73297184"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E361F89"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13E0C"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102308E8"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64A80E" w14:textId="77777777" w:rsidR="00E84500" w:rsidRPr="003F36BA" w:rsidRDefault="00E84500" w:rsidP="00666DC1">
                  <w:pPr>
                    <w:pStyle w:val="ROWTABELLA"/>
                    <w:rPr>
                      <w:color w:val="002060"/>
                    </w:rPr>
                  </w:pPr>
                  <w:r w:rsidRPr="003F36BA">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900064"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6BFE55"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08BC0C" w14:textId="77777777" w:rsidR="00E84500" w:rsidRPr="003F36BA" w:rsidRDefault="00E84500" w:rsidP="00666DC1">
                  <w:pPr>
                    <w:pStyle w:val="ROWTABELLA"/>
                    <w:jc w:val="center"/>
                    <w:rPr>
                      <w:color w:val="002060"/>
                    </w:rPr>
                  </w:pPr>
                  <w:r w:rsidRPr="003F36BA">
                    <w:rPr>
                      <w:color w:val="002060"/>
                    </w:rPr>
                    <w:t> </w:t>
                  </w:r>
                </w:p>
              </w:tc>
            </w:tr>
            <w:tr w:rsidR="00E84500" w:rsidRPr="003F36BA" w14:paraId="3A46D2DF"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195904" w14:textId="77777777" w:rsidR="00E84500" w:rsidRPr="003F36BA" w:rsidRDefault="00E84500" w:rsidP="00666DC1">
                  <w:pPr>
                    <w:pStyle w:val="ROWTABELLA"/>
                    <w:rPr>
                      <w:color w:val="002060"/>
                    </w:rPr>
                  </w:pPr>
                  <w:r w:rsidRPr="003F36BA">
                    <w:rPr>
                      <w:color w:val="002060"/>
                    </w:rPr>
                    <w:t>(1) 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78B2CB" w14:textId="77777777" w:rsidR="00E84500" w:rsidRPr="003F36BA" w:rsidRDefault="00E84500" w:rsidP="00666DC1">
                  <w:pPr>
                    <w:pStyle w:val="ROWTABELLA"/>
                    <w:rPr>
                      <w:color w:val="002060"/>
                    </w:rPr>
                  </w:pPr>
                  <w:r w:rsidRPr="003F36B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6FBC08" w14:textId="77777777" w:rsidR="00E84500" w:rsidRPr="003F36BA" w:rsidRDefault="00E84500" w:rsidP="00666DC1">
                  <w:pPr>
                    <w:pStyle w:val="ROWTABELLA"/>
                    <w:jc w:val="center"/>
                    <w:rPr>
                      <w:color w:val="002060"/>
                    </w:rPr>
                  </w:pPr>
                  <w:r w:rsidRPr="003F36B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8D7824" w14:textId="77777777" w:rsidR="00E84500" w:rsidRPr="003F36BA" w:rsidRDefault="00E84500" w:rsidP="00666DC1">
                  <w:pPr>
                    <w:pStyle w:val="ROWTABELLA"/>
                    <w:jc w:val="center"/>
                    <w:rPr>
                      <w:color w:val="002060"/>
                    </w:rPr>
                  </w:pPr>
                  <w:r w:rsidRPr="003F36BA">
                    <w:rPr>
                      <w:color w:val="002060"/>
                    </w:rPr>
                    <w:t> </w:t>
                  </w:r>
                </w:p>
              </w:tc>
            </w:tr>
            <w:tr w:rsidR="00E84500" w:rsidRPr="003F36BA" w14:paraId="4FED639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148E07" w14:textId="77777777" w:rsidR="00E84500" w:rsidRPr="003F36BA" w:rsidRDefault="00E84500" w:rsidP="00666DC1">
                  <w:pPr>
                    <w:pStyle w:val="ROWTABELLA"/>
                    <w:rPr>
                      <w:color w:val="002060"/>
                    </w:rPr>
                  </w:pPr>
                  <w:r w:rsidRPr="003F36BA">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99744B" w14:textId="77777777" w:rsidR="00E84500" w:rsidRPr="003F36BA" w:rsidRDefault="00E84500" w:rsidP="00666DC1">
                  <w:pPr>
                    <w:pStyle w:val="ROWTABELLA"/>
                    <w:rPr>
                      <w:color w:val="002060"/>
                    </w:rPr>
                  </w:pPr>
                  <w:r w:rsidRPr="003F36BA">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F1B3E" w14:textId="77777777" w:rsidR="00E84500" w:rsidRPr="003F36BA" w:rsidRDefault="00E84500" w:rsidP="00666DC1">
                  <w:pPr>
                    <w:pStyle w:val="ROWTABELLA"/>
                    <w:jc w:val="center"/>
                    <w:rPr>
                      <w:color w:val="002060"/>
                    </w:rPr>
                  </w:pPr>
                  <w:r w:rsidRPr="003F36B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994E3A1" w14:textId="77777777" w:rsidR="00E84500" w:rsidRPr="003F36BA" w:rsidRDefault="00E84500" w:rsidP="00666DC1">
                  <w:pPr>
                    <w:pStyle w:val="ROWTABELLA"/>
                    <w:jc w:val="center"/>
                    <w:rPr>
                      <w:color w:val="002060"/>
                    </w:rPr>
                  </w:pPr>
                  <w:r w:rsidRPr="003F36BA">
                    <w:rPr>
                      <w:color w:val="002060"/>
                    </w:rPr>
                    <w:t> </w:t>
                  </w:r>
                </w:p>
              </w:tc>
            </w:tr>
            <w:tr w:rsidR="00E84500" w:rsidRPr="003F36BA" w14:paraId="5565BBE4"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136CDA" w14:textId="77777777" w:rsidR="00E84500" w:rsidRPr="003F36BA" w:rsidRDefault="00E84500" w:rsidP="00666DC1">
                  <w:pPr>
                    <w:pStyle w:val="ROWTABELLA"/>
                    <w:rPr>
                      <w:color w:val="002060"/>
                    </w:rPr>
                  </w:pPr>
                  <w:r w:rsidRPr="003F36BA">
                    <w:rPr>
                      <w:color w:val="002060"/>
                    </w:rPr>
                    <w:t>POLISPORTIVA BORGOSOLESTA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43D9D6" w14:textId="77777777" w:rsidR="00E84500" w:rsidRPr="003F36BA" w:rsidRDefault="00E84500" w:rsidP="00666DC1">
                  <w:pPr>
                    <w:pStyle w:val="ROWTABELLA"/>
                    <w:rPr>
                      <w:color w:val="002060"/>
                    </w:rPr>
                  </w:pPr>
                  <w:r w:rsidRPr="003F36BA">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08BD22" w14:textId="77777777" w:rsidR="00E84500" w:rsidRPr="003F36BA" w:rsidRDefault="00E84500" w:rsidP="00666DC1">
                  <w:pPr>
                    <w:pStyle w:val="ROWTABELLA"/>
                    <w:jc w:val="center"/>
                    <w:rPr>
                      <w:color w:val="002060"/>
                    </w:rPr>
                  </w:pPr>
                  <w:r w:rsidRPr="003F36BA">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CABBF" w14:textId="77777777" w:rsidR="00E84500" w:rsidRPr="003F36BA" w:rsidRDefault="00E84500" w:rsidP="00666DC1">
                  <w:pPr>
                    <w:pStyle w:val="ROWTABELLA"/>
                    <w:jc w:val="center"/>
                    <w:rPr>
                      <w:color w:val="002060"/>
                    </w:rPr>
                  </w:pPr>
                  <w:r w:rsidRPr="003F36BA">
                    <w:rPr>
                      <w:color w:val="002060"/>
                    </w:rPr>
                    <w:t> </w:t>
                  </w:r>
                </w:p>
              </w:tc>
            </w:tr>
            <w:tr w:rsidR="00E84500" w:rsidRPr="003F36BA" w14:paraId="242EC85F"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AE5FD2F" w14:textId="77777777" w:rsidR="00E84500" w:rsidRPr="003F36BA" w:rsidRDefault="00E84500" w:rsidP="00666DC1">
                  <w:pPr>
                    <w:pStyle w:val="ROWTABELLA"/>
                    <w:rPr>
                      <w:color w:val="002060"/>
                    </w:rPr>
                  </w:pPr>
                  <w:r w:rsidRPr="003F36BA">
                    <w:rPr>
                      <w:color w:val="002060"/>
                    </w:rPr>
                    <w:t>(1) - disputata il 27/01/2020</w:t>
                  </w:r>
                </w:p>
              </w:tc>
            </w:tr>
            <w:tr w:rsidR="00E84500" w:rsidRPr="003F36BA" w14:paraId="1FD55FB2"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1C9A540" w14:textId="77777777" w:rsidR="00E84500" w:rsidRPr="003F36BA" w:rsidRDefault="00E84500" w:rsidP="00666DC1">
                  <w:pPr>
                    <w:pStyle w:val="ROWTABELLA"/>
                    <w:rPr>
                      <w:color w:val="002060"/>
                    </w:rPr>
                  </w:pPr>
                  <w:r w:rsidRPr="003F36BA">
                    <w:rPr>
                      <w:color w:val="002060"/>
                    </w:rPr>
                    <w:t>(2) - disputata il 24/01/2020</w:t>
                  </w:r>
                </w:p>
              </w:tc>
            </w:tr>
          </w:tbl>
          <w:p w14:paraId="57C4E22A"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2D651790"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54F6F" w14:textId="77777777" w:rsidR="00E84500" w:rsidRPr="003F36BA" w:rsidRDefault="00E84500" w:rsidP="00666DC1">
                  <w:pPr>
                    <w:pStyle w:val="HEADERTABELLA"/>
                    <w:rPr>
                      <w:color w:val="002060"/>
                    </w:rPr>
                  </w:pPr>
                  <w:r w:rsidRPr="003F36BA">
                    <w:rPr>
                      <w:color w:val="002060"/>
                    </w:rPr>
                    <w:t>GIRONE S - 1 Giornata - A</w:t>
                  </w:r>
                </w:p>
              </w:tc>
            </w:tr>
            <w:tr w:rsidR="00E84500" w:rsidRPr="003F36BA" w14:paraId="5566033A"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45B8AC" w14:textId="77777777" w:rsidR="00E84500" w:rsidRPr="003F36BA" w:rsidRDefault="00E84500" w:rsidP="00666DC1">
                  <w:pPr>
                    <w:pStyle w:val="ROWTABELLA"/>
                    <w:rPr>
                      <w:color w:val="002060"/>
                    </w:rPr>
                  </w:pPr>
                  <w:r w:rsidRPr="003F36BA">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CA4B4A"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B7478D"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40B4D4" w14:textId="77777777" w:rsidR="00E84500" w:rsidRPr="003F36BA" w:rsidRDefault="00E84500" w:rsidP="00666DC1">
                  <w:pPr>
                    <w:pStyle w:val="ROWTABELLA"/>
                    <w:jc w:val="center"/>
                    <w:rPr>
                      <w:color w:val="002060"/>
                    </w:rPr>
                  </w:pPr>
                  <w:r w:rsidRPr="003F36BA">
                    <w:rPr>
                      <w:color w:val="002060"/>
                    </w:rPr>
                    <w:t> </w:t>
                  </w:r>
                </w:p>
              </w:tc>
            </w:tr>
            <w:tr w:rsidR="00E84500" w:rsidRPr="003F36BA" w14:paraId="4CBEBC4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96BC95" w14:textId="77777777" w:rsidR="00E84500" w:rsidRPr="003F36BA" w:rsidRDefault="00E84500" w:rsidP="00666DC1">
                  <w:pPr>
                    <w:pStyle w:val="ROWTABELLA"/>
                    <w:rPr>
                      <w:color w:val="002060"/>
                    </w:rPr>
                  </w:pPr>
                  <w:r w:rsidRPr="003F36BA">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CD8B47" w14:textId="77777777" w:rsidR="00E84500" w:rsidRPr="003F36BA" w:rsidRDefault="00E84500" w:rsidP="00666DC1">
                  <w:pPr>
                    <w:pStyle w:val="ROWTABELLA"/>
                    <w:rPr>
                      <w:color w:val="002060"/>
                    </w:rPr>
                  </w:pPr>
                  <w:r w:rsidRPr="003F36BA">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64F2E4" w14:textId="77777777" w:rsidR="00E84500" w:rsidRPr="003F36BA" w:rsidRDefault="00E84500" w:rsidP="00666DC1">
                  <w:pPr>
                    <w:pStyle w:val="ROWTABELLA"/>
                    <w:jc w:val="center"/>
                    <w:rPr>
                      <w:color w:val="002060"/>
                    </w:rPr>
                  </w:pPr>
                  <w:r w:rsidRPr="003F36B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C6F556" w14:textId="77777777" w:rsidR="00E84500" w:rsidRPr="003F36BA" w:rsidRDefault="00E84500" w:rsidP="00666DC1">
                  <w:pPr>
                    <w:pStyle w:val="ROWTABELLA"/>
                    <w:jc w:val="center"/>
                    <w:rPr>
                      <w:color w:val="002060"/>
                    </w:rPr>
                  </w:pPr>
                  <w:r w:rsidRPr="003F36BA">
                    <w:rPr>
                      <w:color w:val="002060"/>
                    </w:rPr>
                    <w:t> </w:t>
                  </w:r>
                </w:p>
              </w:tc>
            </w:tr>
            <w:tr w:rsidR="00E84500" w:rsidRPr="003F36BA" w14:paraId="3B3914B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4A0067" w14:textId="77777777" w:rsidR="00E84500" w:rsidRPr="003F36BA" w:rsidRDefault="00E84500" w:rsidP="00666DC1">
                  <w:pPr>
                    <w:pStyle w:val="ROWTABELLA"/>
                    <w:rPr>
                      <w:color w:val="002060"/>
                    </w:rPr>
                  </w:pPr>
                  <w:r w:rsidRPr="003F36BA">
                    <w:rPr>
                      <w:color w:val="002060"/>
                    </w:rPr>
                    <w:t>(1)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FE5EFC" w14:textId="77777777" w:rsidR="00E84500" w:rsidRPr="003F36BA" w:rsidRDefault="00E84500" w:rsidP="00666DC1">
                  <w:pPr>
                    <w:pStyle w:val="ROWTABELLA"/>
                    <w:rPr>
                      <w:color w:val="002060"/>
                    </w:rPr>
                  </w:pPr>
                  <w:r w:rsidRPr="003F36BA">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8ED525" w14:textId="77777777" w:rsidR="00E84500" w:rsidRPr="003F36BA" w:rsidRDefault="00E84500" w:rsidP="00666DC1">
                  <w:pPr>
                    <w:pStyle w:val="ROWTABELLA"/>
                    <w:jc w:val="center"/>
                    <w:rPr>
                      <w:color w:val="002060"/>
                    </w:rPr>
                  </w:pPr>
                  <w:r w:rsidRPr="003F36BA">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93BFFD" w14:textId="77777777" w:rsidR="00E84500" w:rsidRPr="003F36BA" w:rsidRDefault="00E84500" w:rsidP="00666DC1">
                  <w:pPr>
                    <w:pStyle w:val="ROWTABELLA"/>
                    <w:jc w:val="center"/>
                    <w:rPr>
                      <w:color w:val="002060"/>
                    </w:rPr>
                  </w:pPr>
                  <w:r w:rsidRPr="003F36BA">
                    <w:rPr>
                      <w:color w:val="002060"/>
                    </w:rPr>
                    <w:t> </w:t>
                  </w:r>
                </w:p>
              </w:tc>
            </w:tr>
            <w:tr w:rsidR="00E84500" w:rsidRPr="003F36BA" w14:paraId="604609F9"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17DBA498" w14:textId="77777777" w:rsidR="00E84500" w:rsidRPr="003F36BA" w:rsidRDefault="00E84500" w:rsidP="00666DC1">
                  <w:pPr>
                    <w:pStyle w:val="ROWTABELLA"/>
                    <w:rPr>
                      <w:color w:val="002060"/>
                    </w:rPr>
                  </w:pPr>
                  <w:r w:rsidRPr="003F36BA">
                    <w:rPr>
                      <w:color w:val="002060"/>
                    </w:rPr>
                    <w:t>(1) - disputata il 25/01/2020</w:t>
                  </w:r>
                </w:p>
              </w:tc>
            </w:tr>
          </w:tbl>
          <w:p w14:paraId="79F97C7B" w14:textId="77777777" w:rsidR="00E84500" w:rsidRPr="003F36BA" w:rsidRDefault="00E84500" w:rsidP="00666DC1">
            <w:pPr>
              <w:rPr>
                <w:color w:val="002060"/>
              </w:rPr>
            </w:pPr>
          </w:p>
        </w:tc>
      </w:tr>
    </w:tbl>
    <w:p w14:paraId="17F4D874" w14:textId="77777777" w:rsidR="00E84500" w:rsidRPr="003F36BA" w:rsidRDefault="00E84500" w:rsidP="00E84500">
      <w:pPr>
        <w:pStyle w:val="breakline"/>
        <w:divId w:val="527259509"/>
        <w:rPr>
          <w:color w:val="002060"/>
        </w:rPr>
      </w:pPr>
    </w:p>
    <w:p w14:paraId="2720AB97" w14:textId="77777777" w:rsidR="00E84500" w:rsidRPr="003F36BA" w:rsidRDefault="00E84500" w:rsidP="00E84500">
      <w:pPr>
        <w:pStyle w:val="breakline"/>
        <w:divId w:val="527259509"/>
        <w:rPr>
          <w:color w:val="002060"/>
        </w:rPr>
      </w:pPr>
    </w:p>
    <w:p w14:paraId="2B638457" w14:textId="77777777" w:rsidR="00E84500" w:rsidRPr="003F36BA" w:rsidRDefault="00E84500" w:rsidP="00E84500">
      <w:pPr>
        <w:pStyle w:val="TITOLOPRINC"/>
        <w:divId w:val="527259509"/>
        <w:rPr>
          <w:color w:val="002060"/>
        </w:rPr>
      </w:pPr>
      <w:r w:rsidRPr="003F36BA">
        <w:rPr>
          <w:color w:val="002060"/>
        </w:rPr>
        <w:t>GIUDICE SPORTIVO</w:t>
      </w:r>
    </w:p>
    <w:p w14:paraId="23D8D832"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0EAC0CB" w14:textId="77777777" w:rsidR="00E84500" w:rsidRPr="003F36BA" w:rsidRDefault="00E84500" w:rsidP="00E84500">
      <w:pPr>
        <w:pStyle w:val="titolo10"/>
        <w:divId w:val="527259509"/>
        <w:rPr>
          <w:color w:val="002060"/>
        </w:rPr>
      </w:pPr>
      <w:r w:rsidRPr="003F36BA">
        <w:rPr>
          <w:color w:val="002060"/>
        </w:rPr>
        <w:t xml:space="preserve">GARE DEL 26/ 1/2020 </w:t>
      </w:r>
    </w:p>
    <w:p w14:paraId="58F30249"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DABA2DA"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C937A75" w14:textId="77777777" w:rsidR="00E84500" w:rsidRPr="003F36BA" w:rsidRDefault="00E84500" w:rsidP="00E84500">
      <w:pPr>
        <w:pStyle w:val="titolo30"/>
        <w:divId w:val="527259509"/>
        <w:rPr>
          <w:color w:val="002060"/>
        </w:rPr>
      </w:pPr>
      <w:r w:rsidRPr="003F36BA">
        <w:rPr>
          <w:color w:val="002060"/>
        </w:rPr>
        <w:t xml:space="preserve">CALCIATORI ESPULSI </w:t>
      </w:r>
    </w:p>
    <w:p w14:paraId="00CDBEB0"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C8D4996" w14:textId="77777777" w:rsidTr="00E84500">
        <w:trPr>
          <w:divId w:val="527259509"/>
        </w:trPr>
        <w:tc>
          <w:tcPr>
            <w:tcW w:w="2200" w:type="dxa"/>
            <w:tcMar>
              <w:top w:w="20" w:type="dxa"/>
              <w:left w:w="20" w:type="dxa"/>
              <w:bottom w:w="20" w:type="dxa"/>
              <w:right w:w="20" w:type="dxa"/>
            </w:tcMar>
            <w:vAlign w:val="center"/>
          </w:tcPr>
          <w:p w14:paraId="701913CA" w14:textId="77777777" w:rsidR="00E84500" w:rsidRPr="003F36BA" w:rsidRDefault="00E84500" w:rsidP="00666DC1">
            <w:pPr>
              <w:pStyle w:val="movimento"/>
              <w:rPr>
                <w:color w:val="002060"/>
              </w:rPr>
            </w:pPr>
            <w:r w:rsidRPr="003F36BA">
              <w:rPr>
                <w:color w:val="002060"/>
              </w:rPr>
              <w:t>MAGNO ANNA SOFIA</w:t>
            </w:r>
          </w:p>
        </w:tc>
        <w:tc>
          <w:tcPr>
            <w:tcW w:w="2200" w:type="dxa"/>
            <w:tcMar>
              <w:top w:w="20" w:type="dxa"/>
              <w:left w:w="20" w:type="dxa"/>
              <w:bottom w:w="20" w:type="dxa"/>
              <w:right w:w="20" w:type="dxa"/>
            </w:tcMar>
            <w:vAlign w:val="center"/>
          </w:tcPr>
          <w:p w14:paraId="0D1932E2" w14:textId="77777777" w:rsidR="00E84500" w:rsidRPr="003F36BA" w:rsidRDefault="00E84500" w:rsidP="00666DC1">
            <w:pPr>
              <w:pStyle w:val="movimento2"/>
              <w:rPr>
                <w:color w:val="002060"/>
              </w:rPr>
            </w:pPr>
            <w:r w:rsidRPr="003F36BA">
              <w:rPr>
                <w:color w:val="002060"/>
              </w:rPr>
              <w:t xml:space="preserve">(POLISPORTIVA BORGOSOLESTA) </w:t>
            </w:r>
          </w:p>
        </w:tc>
        <w:tc>
          <w:tcPr>
            <w:tcW w:w="800" w:type="dxa"/>
            <w:tcMar>
              <w:top w:w="20" w:type="dxa"/>
              <w:left w:w="20" w:type="dxa"/>
              <w:bottom w:w="20" w:type="dxa"/>
              <w:right w:w="20" w:type="dxa"/>
            </w:tcMar>
            <w:vAlign w:val="center"/>
          </w:tcPr>
          <w:p w14:paraId="1AC1C8E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745976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3CEB89D" w14:textId="77777777" w:rsidR="00E84500" w:rsidRPr="003F36BA" w:rsidRDefault="00E84500" w:rsidP="00666DC1">
            <w:pPr>
              <w:pStyle w:val="movimento2"/>
              <w:rPr>
                <w:color w:val="002060"/>
              </w:rPr>
            </w:pPr>
            <w:r w:rsidRPr="003F36BA">
              <w:rPr>
                <w:color w:val="002060"/>
              </w:rPr>
              <w:t> </w:t>
            </w:r>
          </w:p>
        </w:tc>
      </w:tr>
    </w:tbl>
    <w:p w14:paraId="234CBE36" w14:textId="77777777" w:rsidR="00E84500" w:rsidRPr="003F36BA" w:rsidRDefault="00E84500" w:rsidP="00E84500">
      <w:pPr>
        <w:pStyle w:val="titolo30"/>
        <w:divId w:val="527259509"/>
        <w:rPr>
          <w:color w:val="002060"/>
        </w:rPr>
      </w:pPr>
      <w:r w:rsidRPr="003F36BA">
        <w:rPr>
          <w:color w:val="002060"/>
        </w:rPr>
        <w:t xml:space="preserve">CALCIATORI NON ESPULSI </w:t>
      </w:r>
    </w:p>
    <w:p w14:paraId="5229D25E"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9A4B638" w14:textId="77777777" w:rsidTr="00E84500">
        <w:trPr>
          <w:divId w:val="527259509"/>
        </w:trPr>
        <w:tc>
          <w:tcPr>
            <w:tcW w:w="2200" w:type="dxa"/>
            <w:tcMar>
              <w:top w:w="20" w:type="dxa"/>
              <w:left w:w="20" w:type="dxa"/>
              <w:bottom w:w="20" w:type="dxa"/>
              <w:right w:w="20" w:type="dxa"/>
            </w:tcMar>
            <w:vAlign w:val="center"/>
          </w:tcPr>
          <w:p w14:paraId="29783532" w14:textId="77777777" w:rsidR="00E84500" w:rsidRPr="003F36BA" w:rsidRDefault="00E84500" w:rsidP="00666DC1">
            <w:pPr>
              <w:pStyle w:val="movimento"/>
              <w:rPr>
                <w:color w:val="002060"/>
              </w:rPr>
            </w:pPr>
            <w:r w:rsidRPr="003F36BA">
              <w:rPr>
                <w:color w:val="002060"/>
              </w:rPr>
              <w:t>MANNELLA ANGELA MARIA</w:t>
            </w:r>
          </w:p>
        </w:tc>
        <w:tc>
          <w:tcPr>
            <w:tcW w:w="2200" w:type="dxa"/>
            <w:tcMar>
              <w:top w:w="20" w:type="dxa"/>
              <w:left w:w="20" w:type="dxa"/>
              <w:bottom w:w="20" w:type="dxa"/>
              <w:right w:w="20" w:type="dxa"/>
            </w:tcMar>
            <w:vAlign w:val="center"/>
          </w:tcPr>
          <w:p w14:paraId="039D78DD" w14:textId="77777777" w:rsidR="00E84500" w:rsidRPr="003F36BA" w:rsidRDefault="00E84500" w:rsidP="00666DC1">
            <w:pPr>
              <w:pStyle w:val="movimento2"/>
              <w:rPr>
                <w:color w:val="002060"/>
              </w:rPr>
            </w:pPr>
            <w:r w:rsidRPr="003F36BA">
              <w:rPr>
                <w:color w:val="002060"/>
              </w:rPr>
              <w:t xml:space="preserve">(CANTINE RIUNITE CSI) </w:t>
            </w:r>
          </w:p>
        </w:tc>
        <w:tc>
          <w:tcPr>
            <w:tcW w:w="800" w:type="dxa"/>
            <w:tcMar>
              <w:top w:w="20" w:type="dxa"/>
              <w:left w:w="20" w:type="dxa"/>
              <w:bottom w:w="20" w:type="dxa"/>
              <w:right w:w="20" w:type="dxa"/>
            </w:tcMar>
            <w:vAlign w:val="center"/>
          </w:tcPr>
          <w:p w14:paraId="4B32648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746F89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8BA99A2" w14:textId="77777777" w:rsidR="00E84500" w:rsidRPr="003F36BA" w:rsidRDefault="00E84500" w:rsidP="00666DC1">
            <w:pPr>
              <w:pStyle w:val="movimento2"/>
              <w:rPr>
                <w:color w:val="002060"/>
              </w:rPr>
            </w:pPr>
            <w:r w:rsidRPr="003F36BA">
              <w:rPr>
                <w:color w:val="002060"/>
              </w:rPr>
              <w:t> </w:t>
            </w:r>
          </w:p>
        </w:tc>
      </w:tr>
    </w:tbl>
    <w:p w14:paraId="5EEF3811" w14:textId="77777777" w:rsidR="00E84500" w:rsidRPr="003F36BA" w:rsidRDefault="00E84500" w:rsidP="00E84500">
      <w:pPr>
        <w:pStyle w:val="titolo20"/>
        <w:divId w:val="527259509"/>
        <w:rPr>
          <w:color w:val="002060"/>
        </w:rPr>
      </w:pPr>
      <w:r w:rsidRPr="003F36BA">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7726E64" w14:textId="77777777" w:rsidTr="00E84500">
        <w:trPr>
          <w:divId w:val="527259509"/>
        </w:trPr>
        <w:tc>
          <w:tcPr>
            <w:tcW w:w="2200" w:type="dxa"/>
            <w:tcMar>
              <w:top w:w="20" w:type="dxa"/>
              <w:left w:w="20" w:type="dxa"/>
              <w:bottom w:w="20" w:type="dxa"/>
              <w:right w:w="20" w:type="dxa"/>
            </w:tcMar>
            <w:vAlign w:val="center"/>
          </w:tcPr>
          <w:p w14:paraId="1A46C715" w14:textId="77777777" w:rsidR="00E84500" w:rsidRPr="003F36BA" w:rsidRDefault="00E84500" w:rsidP="00666DC1">
            <w:pPr>
              <w:pStyle w:val="movimento"/>
              <w:rPr>
                <w:color w:val="002060"/>
              </w:rPr>
            </w:pPr>
            <w:r w:rsidRPr="003F36BA">
              <w:rPr>
                <w:color w:val="002060"/>
              </w:rPr>
              <w:t>LACCHE MARIA LAURA</w:t>
            </w:r>
          </w:p>
        </w:tc>
        <w:tc>
          <w:tcPr>
            <w:tcW w:w="2200" w:type="dxa"/>
            <w:tcMar>
              <w:top w:w="20" w:type="dxa"/>
              <w:left w:w="20" w:type="dxa"/>
              <w:bottom w:w="20" w:type="dxa"/>
              <w:right w:w="20" w:type="dxa"/>
            </w:tcMar>
            <w:vAlign w:val="center"/>
          </w:tcPr>
          <w:p w14:paraId="2850417A" w14:textId="77777777" w:rsidR="00E84500" w:rsidRPr="003F36BA" w:rsidRDefault="00E84500" w:rsidP="00666DC1">
            <w:pPr>
              <w:pStyle w:val="movimento2"/>
              <w:rPr>
                <w:color w:val="002060"/>
              </w:rPr>
            </w:pPr>
            <w:r w:rsidRPr="003F36BA">
              <w:rPr>
                <w:color w:val="002060"/>
              </w:rPr>
              <w:t xml:space="preserve">(CANTINE RIUNITE CSI) </w:t>
            </w:r>
          </w:p>
        </w:tc>
        <w:tc>
          <w:tcPr>
            <w:tcW w:w="800" w:type="dxa"/>
            <w:tcMar>
              <w:top w:w="20" w:type="dxa"/>
              <w:left w:w="20" w:type="dxa"/>
              <w:bottom w:w="20" w:type="dxa"/>
              <w:right w:w="20" w:type="dxa"/>
            </w:tcMar>
            <w:vAlign w:val="center"/>
          </w:tcPr>
          <w:p w14:paraId="29ECBE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A5FFA36" w14:textId="77777777" w:rsidR="00E84500" w:rsidRPr="003F36BA" w:rsidRDefault="00E84500" w:rsidP="00666DC1">
            <w:pPr>
              <w:pStyle w:val="movimento"/>
              <w:rPr>
                <w:color w:val="002060"/>
              </w:rPr>
            </w:pPr>
            <w:r w:rsidRPr="003F36BA">
              <w:rPr>
                <w:color w:val="002060"/>
              </w:rPr>
              <w:t>CARLINI GIORGIA</w:t>
            </w:r>
          </w:p>
        </w:tc>
        <w:tc>
          <w:tcPr>
            <w:tcW w:w="2200" w:type="dxa"/>
            <w:tcMar>
              <w:top w:w="20" w:type="dxa"/>
              <w:left w:w="20" w:type="dxa"/>
              <w:bottom w:w="20" w:type="dxa"/>
              <w:right w:w="20" w:type="dxa"/>
            </w:tcMar>
            <w:vAlign w:val="center"/>
          </w:tcPr>
          <w:p w14:paraId="4F0ED79C" w14:textId="77777777" w:rsidR="00E84500" w:rsidRPr="003F36BA" w:rsidRDefault="00E84500" w:rsidP="00666DC1">
            <w:pPr>
              <w:pStyle w:val="movimento2"/>
              <w:rPr>
                <w:color w:val="002060"/>
              </w:rPr>
            </w:pPr>
            <w:r w:rsidRPr="003F36BA">
              <w:rPr>
                <w:color w:val="002060"/>
              </w:rPr>
              <w:t xml:space="preserve">(POLISPORTIVA BORGOSOLESTA) </w:t>
            </w:r>
          </w:p>
        </w:tc>
      </w:tr>
    </w:tbl>
    <w:p w14:paraId="4C01A953"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88E0B2" w14:textId="77777777" w:rsidTr="00E84500">
        <w:trPr>
          <w:divId w:val="527259509"/>
        </w:trPr>
        <w:tc>
          <w:tcPr>
            <w:tcW w:w="2200" w:type="dxa"/>
            <w:tcMar>
              <w:top w:w="20" w:type="dxa"/>
              <w:left w:w="20" w:type="dxa"/>
              <w:bottom w:w="20" w:type="dxa"/>
              <w:right w:w="20" w:type="dxa"/>
            </w:tcMar>
            <w:vAlign w:val="center"/>
          </w:tcPr>
          <w:p w14:paraId="76C9BB6D" w14:textId="77777777" w:rsidR="00E84500" w:rsidRPr="003F36BA" w:rsidRDefault="00E84500" w:rsidP="00666DC1">
            <w:pPr>
              <w:pStyle w:val="movimento"/>
              <w:rPr>
                <w:color w:val="002060"/>
              </w:rPr>
            </w:pPr>
            <w:r w:rsidRPr="003F36BA">
              <w:rPr>
                <w:color w:val="002060"/>
              </w:rPr>
              <w:t>IMPERIO MARTA</w:t>
            </w:r>
          </w:p>
        </w:tc>
        <w:tc>
          <w:tcPr>
            <w:tcW w:w="2200" w:type="dxa"/>
            <w:tcMar>
              <w:top w:w="20" w:type="dxa"/>
              <w:left w:w="20" w:type="dxa"/>
              <w:bottom w:w="20" w:type="dxa"/>
              <w:right w:w="20" w:type="dxa"/>
            </w:tcMar>
            <w:vAlign w:val="center"/>
          </w:tcPr>
          <w:p w14:paraId="3428427A"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078B222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AA183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700552" w14:textId="77777777" w:rsidR="00E84500" w:rsidRPr="003F36BA" w:rsidRDefault="00E84500" w:rsidP="00666DC1">
            <w:pPr>
              <w:pStyle w:val="movimento2"/>
              <w:rPr>
                <w:color w:val="002060"/>
              </w:rPr>
            </w:pPr>
            <w:r w:rsidRPr="003F36BA">
              <w:rPr>
                <w:color w:val="002060"/>
              </w:rPr>
              <w:t> </w:t>
            </w:r>
          </w:p>
        </w:tc>
      </w:tr>
    </w:tbl>
    <w:p w14:paraId="4520F890" w14:textId="77777777" w:rsidR="00E84500" w:rsidRDefault="00E84500" w:rsidP="00E84500">
      <w:pPr>
        <w:pStyle w:val="breakline"/>
        <w:divId w:val="527259509"/>
        <w:rPr>
          <w:color w:val="002060"/>
        </w:rPr>
      </w:pPr>
    </w:p>
    <w:p w14:paraId="1CEC755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65F74C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071104FD" w14:textId="77777777" w:rsidR="00E84500" w:rsidRPr="003F36BA" w:rsidRDefault="00E84500" w:rsidP="00E84500">
      <w:pPr>
        <w:pStyle w:val="breakline"/>
        <w:divId w:val="527259509"/>
        <w:rPr>
          <w:color w:val="002060"/>
        </w:rPr>
      </w:pPr>
    </w:p>
    <w:p w14:paraId="32F924F1" w14:textId="77777777" w:rsidR="00E84500" w:rsidRPr="003F36BA" w:rsidRDefault="00E84500" w:rsidP="00E84500">
      <w:pPr>
        <w:pStyle w:val="TITOLOPRINC"/>
        <w:divId w:val="527259509"/>
        <w:rPr>
          <w:color w:val="002060"/>
        </w:rPr>
      </w:pPr>
      <w:r w:rsidRPr="003F36BA">
        <w:rPr>
          <w:color w:val="002060"/>
        </w:rPr>
        <w:t>CLASSIFICA</w:t>
      </w:r>
    </w:p>
    <w:p w14:paraId="1B0B12E3" w14:textId="77777777" w:rsidR="00E84500" w:rsidRPr="003F36BA" w:rsidRDefault="00E84500" w:rsidP="00E84500">
      <w:pPr>
        <w:pStyle w:val="breakline"/>
        <w:divId w:val="527259509"/>
        <w:rPr>
          <w:color w:val="002060"/>
        </w:rPr>
      </w:pPr>
    </w:p>
    <w:p w14:paraId="12E04012" w14:textId="77777777" w:rsidR="00E84500" w:rsidRPr="003F36BA" w:rsidRDefault="00E84500" w:rsidP="00E84500">
      <w:pPr>
        <w:pStyle w:val="breakline"/>
        <w:divId w:val="527259509"/>
        <w:rPr>
          <w:color w:val="002060"/>
        </w:rPr>
      </w:pPr>
    </w:p>
    <w:p w14:paraId="4006AF75"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483A7516"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5E8D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1F83D"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D1339"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77474"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B8500"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A9F20B"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B76DCF"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C788F"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A086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11409" w14:textId="77777777" w:rsidR="00E84500" w:rsidRPr="003F36BA" w:rsidRDefault="00E84500" w:rsidP="00666DC1">
            <w:pPr>
              <w:pStyle w:val="HEADERTABELLA"/>
              <w:rPr>
                <w:color w:val="002060"/>
              </w:rPr>
            </w:pPr>
            <w:r w:rsidRPr="003F36BA">
              <w:rPr>
                <w:color w:val="002060"/>
              </w:rPr>
              <w:t>PE</w:t>
            </w:r>
          </w:p>
        </w:tc>
      </w:tr>
      <w:tr w:rsidR="00E84500" w:rsidRPr="003F36BA" w14:paraId="06C60185"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AAA257" w14:textId="77777777" w:rsidR="00E84500" w:rsidRPr="003F36BA" w:rsidRDefault="00E84500" w:rsidP="00666DC1">
            <w:pPr>
              <w:pStyle w:val="ROWTABELLA"/>
              <w:rPr>
                <w:color w:val="002060"/>
              </w:rPr>
            </w:pPr>
            <w:r w:rsidRPr="003F36B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292C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6F9A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519A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69B5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18F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2A9F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FE7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ECF7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AF642" w14:textId="77777777" w:rsidR="00E84500" w:rsidRPr="003F36BA" w:rsidRDefault="00E84500" w:rsidP="00666DC1">
            <w:pPr>
              <w:pStyle w:val="ROWTABELLA"/>
              <w:jc w:val="center"/>
              <w:rPr>
                <w:color w:val="002060"/>
              </w:rPr>
            </w:pPr>
            <w:r w:rsidRPr="003F36BA">
              <w:rPr>
                <w:color w:val="002060"/>
              </w:rPr>
              <w:t>0</w:t>
            </w:r>
          </w:p>
        </w:tc>
      </w:tr>
      <w:tr w:rsidR="00E84500" w:rsidRPr="003F36BA" w14:paraId="3CDB701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34FFFD" w14:textId="77777777" w:rsidR="00E84500" w:rsidRPr="003F36BA" w:rsidRDefault="00E84500" w:rsidP="00666DC1">
            <w:pPr>
              <w:pStyle w:val="ROWTABELLA"/>
              <w:rPr>
                <w:color w:val="002060"/>
              </w:rPr>
            </w:pPr>
            <w:r w:rsidRPr="003F36BA">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D815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817A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0908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6494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5799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65F0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9AE0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6D5E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8ED12" w14:textId="77777777" w:rsidR="00E84500" w:rsidRPr="003F36BA" w:rsidRDefault="00E84500" w:rsidP="00666DC1">
            <w:pPr>
              <w:pStyle w:val="ROWTABELLA"/>
              <w:jc w:val="center"/>
              <w:rPr>
                <w:color w:val="002060"/>
              </w:rPr>
            </w:pPr>
            <w:r w:rsidRPr="003F36BA">
              <w:rPr>
                <w:color w:val="002060"/>
              </w:rPr>
              <w:t>0</w:t>
            </w:r>
          </w:p>
        </w:tc>
      </w:tr>
      <w:tr w:rsidR="00E84500" w:rsidRPr="003F36BA" w14:paraId="2E40D7E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6887DD"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101C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DF6A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B2EF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5A79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A975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C652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0873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130B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69221" w14:textId="77777777" w:rsidR="00E84500" w:rsidRPr="003F36BA" w:rsidRDefault="00E84500" w:rsidP="00666DC1">
            <w:pPr>
              <w:pStyle w:val="ROWTABELLA"/>
              <w:jc w:val="center"/>
              <w:rPr>
                <w:color w:val="002060"/>
              </w:rPr>
            </w:pPr>
            <w:r w:rsidRPr="003F36BA">
              <w:rPr>
                <w:color w:val="002060"/>
              </w:rPr>
              <w:t>0</w:t>
            </w:r>
          </w:p>
        </w:tc>
      </w:tr>
      <w:tr w:rsidR="00E84500" w:rsidRPr="003F36BA" w14:paraId="3A13DC2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A87412"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9894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3CE6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2BB1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0EBB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00E2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B778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5914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3D1D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739DD" w14:textId="77777777" w:rsidR="00E84500" w:rsidRPr="003F36BA" w:rsidRDefault="00E84500" w:rsidP="00666DC1">
            <w:pPr>
              <w:pStyle w:val="ROWTABELLA"/>
              <w:jc w:val="center"/>
              <w:rPr>
                <w:color w:val="002060"/>
              </w:rPr>
            </w:pPr>
            <w:r w:rsidRPr="003F36BA">
              <w:rPr>
                <w:color w:val="002060"/>
              </w:rPr>
              <w:t>0</w:t>
            </w:r>
          </w:p>
        </w:tc>
      </w:tr>
      <w:tr w:rsidR="00E84500" w:rsidRPr="003F36BA" w14:paraId="64D3387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F2A528" w14:textId="77777777" w:rsidR="00E84500" w:rsidRPr="003F36BA" w:rsidRDefault="00E84500" w:rsidP="00666DC1">
            <w:pPr>
              <w:pStyle w:val="ROWTABELLA"/>
              <w:rPr>
                <w:color w:val="002060"/>
              </w:rPr>
            </w:pPr>
            <w:r w:rsidRPr="003F36BA">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6BE3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BC67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929C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3B43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694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614C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8C7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5061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7EEDD" w14:textId="77777777" w:rsidR="00E84500" w:rsidRPr="003F36BA" w:rsidRDefault="00E84500" w:rsidP="00666DC1">
            <w:pPr>
              <w:pStyle w:val="ROWTABELLA"/>
              <w:jc w:val="center"/>
              <w:rPr>
                <w:color w:val="002060"/>
              </w:rPr>
            </w:pPr>
            <w:r w:rsidRPr="003F36BA">
              <w:rPr>
                <w:color w:val="002060"/>
              </w:rPr>
              <w:t>0</w:t>
            </w:r>
          </w:p>
        </w:tc>
      </w:tr>
      <w:tr w:rsidR="00E84500" w:rsidRPr="003F36BA" w14:paraId="2982862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2A6FE6" w14:textId="77777777" w:rsidR="00E84500" w:rsidRPr="003F36BA" w:rsidRDefault="00E84500" w:rsidP="00666DC1">
            <w:pPr>
              <w:pStyle w:val="ROWTABELLA"/>
              <w:rPr>
                <w:color w:val="002060"/>
              </w:rPr>
            </w:pPr>
            <w:r w:rsidRPr="003F36BA">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7A4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711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5BA9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5479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95AC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C712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E2F2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9F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335C5" w14:textId="77777777" w:rsidR="00E84500" w:rsidRPr="003F36BA" w:rsidRDefault="00E84500" w:rsidP="00666DC1">
            <w:pPr>
              <w:pStyle w:val="ROWTABELLA"/>
              <w:jc w:val="center"/>
              <w:rPr>
                <w:color w:val="002060"/>
              </w:rPr>
            </w:pPr>
            <w:r w:rsidRPr="003F36BA">
              <w:rPr>
                <w:color w:val="002060"/>
              </w:rPr>
              <w:t>0</w:t>
            </w:r>
          </w:p>
        </w:tc>
      </w:tr>
      <w:tr w:rsidR="00E84500" w:rsidRPr="003F36BA" w14:paraId="08A08D5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6274B8" w14:textId="77777777" w:rsidR="00E84500" w:rsidRPr="003F36BA" w:rsidRDefault="00E84500" w:rsidP="00666DC1">
            <w:pPr>
              <w:pStyle w:val="ROWTABELLA"/>
              <w:rPr>
                <w:color w:val="002060"/>
              </w:rPr>
            </w:pPr>
            <w:r w:rsidRPr="003F36BA">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80C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DF6A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CA87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75C0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27C5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02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F389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AD91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61D57" w14:textId="77777777" w:rsidR="00E84500" w:rsidRPr="003F36BA" w:rsidRDefault="00E84500" w:rsidP="00666DC1">
            <w:pPr>
              <w:pStyle w:val="ROWTABELLA"/>
              <w:jc w:val="center"/>
              <w:rPr>
                <w:color w:val="002060"/>
              </w:rPr>
            </w:pPr>
            <w:r w:rsidRPr="003F36BA">
              <w:rPr>
                <w:color w:val="002060"/>
              </w:rPr>
              <w:t>0</w:t>
            </w:r>
          </w:p>
        </w:tc>
      </w:tr>
      <w:tr w:rsidR="00E84500" w:rsidRPr="003F36BA" w14:paraId="332AE7FB"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5B0A51" w14:textId="77777777" w:rsidR="00E84500" w:rsidRPr="003F36BA" w:rsidRDefault="00E84500" w:rsidP="00666DC1">
            <w:pPr>
              <w:pStyle w:val="ROWTABELLA"/>
              <w:rPr>
                <w:color w:val="002060"/>
              </w:rPr>
            </w:pPr>
            <w:r w:rsidRPr="003F36BA">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772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BF2D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008C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CCE7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9C33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1CA0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F395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89D0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D9D5E" w14:textId="77777777" w:rsidR="00E84500" w:rsidRPr="003F36BA" w:rsidRDefault="00E84500" w:rsidP="00666DC1">
            <w:pPr>
              <w:pStyle w:val="ROWTABELLA"/>
              <w:jc w:val="center"/>
              <w:rPr>
                <w:color w:val="002060"/>
              </w:rPr>
            </w:pPr>
            <w:r w:rsidRPr="003F36BA">
              <w:rPr>
                <w:color w:val="002060"/>
              </w:rPr>
              <w:t>0</w:t>
            </w:r>
          </w:p>
        </w:tc>
      </w:tr>
    </w:tbl>
    <w:p w14:paraId="101267F2" w14:textId="77777777" w:rsidR="00E84500" w:rsidRPr="003F36BA" w:rsidRDefault="00E84500" w:rsidP="00E84500">
      <w:pPr>
        <w:pStyle w:val="breakline"/>
        <w:divId w:val="527259509"/>
        <w:rPr>
          <w:color w:val="002060"/>
        </w:rPr>
      </w:pPr>
    </w:p>
    <w:p w14:paraId="2D2A67A3" w14:textId="77777777" w:rsidR="00E84500" w:rsidRPr="003F36BA" w:rsidRDefault="00E84500" w:rsidP="00E84500">
      <w:pPr>
        <w:pStyle w:val="breakline"/>
        <w:divId w:val="527259509"/>
        <w:rPr>
          <w:color w:val="002060"/>
        </w:rPr>
      </w:pPr>
    </w:p>
    <w:p w14:paraId="4ED69EF2"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6E5881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C95BD"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935C0"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FFC22B"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8C708"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886ED2"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0643A"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1DB51"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A76885"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1BC11"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78947F" w14:textId="77777777" w:rsidR="00E84500" w:rsidRPr="003F36BA" w:rsidRDefault="00E84500" w:rsidP="00666DC1">
            <w:pPr>
              <w:pStyle w:val="HEADERTABELLA"/>
              <w:rPr>
                <w:color w:val="002060"/>
              </w:rPr>
            </w:pPr>
            <w:r w:rsidRPr="003F36BA">
              <w:rPr>
                <w:color w:val="002060"/>
              </w:rPr>
              <w:t>PE</w:t>
            </w:r>
          </w:p>
        </w:tc>
      </w:tr>
      <w:tr w:rsidR="00E84500" w:rsidRPr="003F36BA" w14:paraId="512BEDD1"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A24D18" w14:textId="77777777" w:rsidR="00E84500" w:rsidRPr="003F36BA" w:rsidRDefault="00E84500" w:rsidP="00666DC1">
            <w:pPr>
              <w:pStyle w:val="ROWTABELLA"/>
              <w:rPr>
                <w:color w:val="002060"/>
              </w:rPr>
            </w:pPr>
            <w:r w:rsidRPr="003F36B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465C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1C89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8B9A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6CD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C49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CBCC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3C4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D60F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DB315" w14:textId="77777777" w:rsidR="00E84500" w:rsidRPr="003F36BA" w:rsidRDefault="00E84500" w:rsidP="00666DC1">
            <w:pPr>
              <w:pStyle w:val="ROWTABELLA"/>
              <w:jc w:val="center"/>
              <w:rPr>
                <w:color w:val="002060"/>
              </w:rPr>
            </w:pPr>
            <w:r w:rsidRPr="003F36BA">
              <w:rPr>
                <w:color w:val="002060"/>
              </w:rPr>
              <w:t>0</w:t>
            </w:r>
          </w:p>
        </w:tc>
      </w:tr>
      <w:tr w:rsidR="00E84500" w:rsidRPr="003F36BA" w14:paraId="359B695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4F45D1" w14:textId="77777777" w:rsidR="00E84500" w:rsidRPr="003F36BA" w:rsidRDefault="00E84500" w:rsidP="00666DC1">
            <w:pPr>
              <w:pStyle w:val="ROWTABELLA"/>
              <w:rPr>
                <w:color w:val="002060"/>
              </w:rPr>
            </w:pPr>
            <w:r w:rsidRPr="003F36B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6231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C093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B164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215E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E37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6818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4C26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2F4D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87709" w14:textId="77777777" w:rsidR="00E84500" w:rsidRPr="003F36BA" w:rsidRDefault="00E84500" w:rsidP="00666DC1">
            <w:pPr>
              <w:pStyle w:val="ROWTABELLA"/>
              <w:jc w:val="center"/>
              <w:rPr>
                <w:color w:val="002060"/>
              </w:rPr>
            </w:pPr>
            <w:r w:rsidRPr="003F36BA">
              <w:rPr>
                <w:color w:val="002060"/>
              </w:rPr>
              <w:t>0</w:t>
            </w:r>
          </w:p>
        </w:tc>
      </w:tr>
      <w:tr w:rsidR="00E84500" w:rsidRPr="003F36BA" w14:paraId="09834E8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24021F"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233D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C352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09F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4BAE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37F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F9EB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810E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E3C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761E4" w14:textId="77777777" w:rsidR="00E84500" w:rsidRPr="003F36BA" w:rsidRDefault="00E84500" w:rsidP="00666DC1">
            <w:pPr>
              <w:pStyle w:val="ROWTABELLA"/>
              <w:jc w:val="center"/>
              <w:rPr>
                <w:color w:val="002060"/>
              </w:rPr>
            </w:pPr>
            <w:r w:rsidRPr="003F36BA">
              <w:rPr>
                <w:color w:val="002060"/>
              </w:rPr>
              <w:t>0</w:t>
            </w:r>
          </w:p>
        </w:tc>
      </w:tr>
      <w:tr w:rsidR="00E84500" w:rsidRPr="003F36BA" w14:paraId="402F4DA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78A1"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560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868B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5BBF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1F9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DBF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5445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C6B1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634B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22482" w14:textId="77777777" w:rsidR="00E84500" w:rsidRPr="003F36BA" w:rsidRDefault="00E84500" w:rsidP="00666DC1">
            <w:pPr>
              <w:pStyle w:val="ROWTABELLA"/>
              <w:jc w:val="center"/>
              <w:rPr>
                <w:color w:val="002060"/>
              </w:rPr>
            </w:pPr>
            <w:r w:rsidRPr="003F36BA">
              <w:rPr>
                <w:color w:val="002060"/>
              </w:rPr>
              <w:t>0</w:t>
            </w:r>
          </w:p>
        </w:tc>
      </w:tr>
      <w:tr w:rsidR="00E84500" w:rsidRPr="003F36BA" w14:paraId="7BF9597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C2722E"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3343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7E6C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E36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977E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8B2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7A85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0E9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8242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EF27B" w14:textId="77777777" w:rsidR="00E84500" w:rsidRPr="003F36BA" w:rsidRDefault="00E84500" w:rsidP="00666DC1">
            <w:pPr>
              <w:pStyle w:val="ROWTABELLA"/>
              <w:jc w:val="center"/>
              <w:rPr>
                <w:color w:val="002060"/>
              </w:rPr>
            </w:pPr>
            <w:r w:rsidRPr="003F36BA">
              <w:rPr>
                <w:color w:val="002060"/>
              </w:rPr>
              <w:t>0</w:t>
            </w:r>
          </w:p>
        </w:tc>
      </w:tr>
      <w:tr w:rsidR="00E84500" w:rsidRPr="003F36BA" w14:paraId="5CE16F6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EACD2E" w14:textId="77777777" w:rsidR="00E84500" w:rsidRPr="003F36BA" w:rsidRDefault="00E84500" w:rsidP="00666DC1">
            <w:pPr>
              <w:pStyle w:val="ROWTABELLA"/>
              <w:rPr>
                <w:color w:val="002060"/>
              </w:rPr>
            </w:pPr>
            <w:r w:rsidRPr="003F36BA">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E1D2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21B6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2AA3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8F1C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0F59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9F9C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FCDA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1B71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9E060" w14:textId="77777777" w:rsidR="00E84500" w:rsidRPr="003F36BA" w:rsidRDefault="00E84500" w:rsidP="00666DC1">
            <w:pPr>
              <w:pStyle w:val="ROWTABELLA"/>
              <w:jc w:val="center"/>
              <w:rPr>
                <w:color w:val="002060"/>
              </w:rPr>
            </w:pPr>
            <w:r w:rsidRPr="003F36BA">
              <w:rPr>
                <w:color w:val="002060"/>
              </w:rPr>
              <w:t>0</w:t>
            </w:r>
          </w:p>
        </w:tc>
      </w:tr>
      <w:tr w:rsidR="00E84500" w:rsidRPr="003F36BA" w14:paraId="7DD6820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7AD865" w14:textId="77777777" w:rsidR="00E84500" w:rsidRPr="003F36BA" w:rsidRDefault="00E84500" w:rsidP="00666DC1">
            <w:pPr>
              <w:pStyle w:val="ROWTABELLA"/>
              <w:rPr>
                <w:color w:val="002060"/>
              </w:rPr>
            </w:pPr>
            <w:r w:rsidRPr="003F36BA">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C73B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FB88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5E6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6500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8E8A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2D6F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CA7E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2264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35812" w14:textId="77777777" w:rsidR="00E84500" w:rsidRPr="003F36BA" w:rsidRDefault="00E84500" w:rsidP="00666DC1">
            <w:pPr>
              <w:pStyle w:val="ROWTABELLA"/>
              <w:jc w:val="center"/>
              <w:rPr>
                <w:color w:val="002060"/>
              </w:rPr>
            </w:pPr>
            <w:r w:rsidRPr="003F36BA">
              <w:rPr>
                <w:color w:val="002060"/>
              </w:rPr>
              <w:t>0</w:t>
            </w:r>
          </w:p>
        </w:tc>
      </w:tr>
    </w:tbl>
    <w:p w14:paraId="294832EC" w14:textId="77777777" w:rsidR="00E84500" w:rsidRPr="003F36BA" w:rsidRDefault="00E84500" w:rsidP="00E84500">
      <w:pPr>
        <w:pStyle w:val="breakline"/>
        <w:divId w:val="527259509"/>
        <w:rPr>
          <w:color w:val="002060"/>
        </w:rPr>
      </w:pPr>
    </w:p>
    <w:p w14:paraId="51D6477F" w14:textId="77777777" w:rsidR="00E84500" w:rsidRPr="00F328D6" w:rsidRDefault="00E84500" w:rsidP="00E84500">
      <w:pPr>
        <w:pStyle w:val="TITOLOPRINC"/>
        <w:divId w:val="527259509"/>
        <w:rPr>
          <w:color w:val="002060"/>
        </w:rPr>
      </w:pPr>
      <w:r w:rsidRPr="00F328D6">
        <w:rPr>
          <w:color w:val="002060"/>
        </w:rPr>
        <w:t>PROGRAMMA GARE</w:t>
      </w:r>
    </w:p>
    <w:p w14:paraId="2481C315" w14:textId="77777777" w:rsidR="00E84500" w:rsidRPr="00F328D6" w:rsidRDefault="00E84500" w:rsidP="00E84500">
      <w:pPr>
        <w:pStyle w:val="breakline"/>
        <w:divId w:val="527259509"/>
        <w:rPr>
          <w:color w:val="002060"/>
        </w:rPr>
      </w:pPr>
    </w:p>
    <w:p w14:paraId="2125BE58"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7"/>
        <w:gridCol w:w="385"/>
        <w:gridCol w:w="898"/>
        <w:gridCol w:w="1177"/>
        <w:gridCol w:w="1549"/>
        <w:gridCol w:w="1549"/>
      </w:tblGrid>
      <w:tr w:rsidR="00E84500" w:rsidRPr="00F328D6" w14:paraId="33EC89BB"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3F4E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7584C"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34AA7"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33CA00"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939F8"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19C03"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AEC6A"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50BB1DB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6CA201" w14:textId="77777777" w:rsidR="00E84500" w:rsidRPr="00F328D6" w:rsidRDefault="00E84500" w:rsidP="00666DC1">
            <w:pPr>
              <w:pStyle w:val="ROWTABELLA"/>
              <w:rPr>
                <w:color w:val="002060"/>
              </w:rPr>
            </w:pPr>
            <w:r w:rsidRPr="00F328D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8FB663" w14:textId="77777777" w:rsidR="00E84500" w:rsidRPr="00F328D6" w:rsidRDefault="00E84500" w:rsidP="00666DC1">
            <w:pPr>
              <w:pStyle w:val="ROWTABELLA"/>
              <w:rPr>
                <w:color w:val="002060"/>
              </w:rPr>
            </w:pPr>
            <w:r w:rsidRPr="00F328D6">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254CC61"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318BF7"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D35DC5" w14:textId="77777777" w:rsidR="00E84500" w:rsidRPr="00F328D6" w:rsidRDefault="00E84500" w:rsidP="00666DC1">
            <w:pPr>
              <w:pStyle w:val="ROWTABELLA"/>
              <w:rPr>
                <w:color w:val="002060"/>
              </w:rPr>
            </w:pPr>
            <w:r w:rsidRPr="00F328D6">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11CA4" w14:textId="77777777" w:rsidR="00E84500" w:rsidRPr="00F328D6" w:rsidRDefault="00E84500" w:rsidP="00666DC1">
            <w:pPr>
              <w:pStyle w:val="ROWTABELLA"/>
              <w:rPr>
                <w:color w:val="002060"/>
              </w:rPr>
            </w:pPr>
            <w:r w:rsidRPr="00F328D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74A3C1" w14:textId="77777777" w:rsidR="00E84500" w:rsidRPr="00F328D6" w:rsidRDefault="00E84500" w:rsidP="00666DC1">
            <w:pPr>
              <w:pStyle w:val="ROWTABELLA"/>
              <w:rPr>
                <w:color w:val="002060"/>
              </w:rPr>
            </w:pPr>
            <w:r w:rsidRPr="00F328D6">
              <w:rPr>
                <w:color w:val="002060"/>
              </w:rPr>
              <w:t>VIA ALDO MORO</w:t>
            </w:r>
          </w:p>
        </w:tc>
      </w:tr>
      <w:tr w:rsidR="00E84500" w:rsidRPr="00F328D6" w14:paraId="46BAA6DE"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6F15CC" w14:textId="77777777" w:rsidR="00E84500" w:rsidRPr="00F328D6" w:rsidRDefault="00E84500" w:rsidP="00666DC1">
            <w:pPr>
              <w:pStyle w:val="ROWTABELLA"/>
              <w:rPr>
                <w:color w:val="002060"/>
              </w:rPr>
            </w:pPr>
            <w:r w:rsidRPr="00F328D6">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A40EAD" w14:textId="77777777" w:rsidR="00E84500" w:rsidRPr="00F328D6" w:rsidRDefault="00E84500" w:rsidP="00666DC1">
            <w:pPr>
              <w:pStyle w:val="ROWTABELLA"/>
              <w:rPr>
                <w:color w:val="002060"/>
              </w:rPr>
            </w:pPr>
            <w:r w:rsidRPr="00F328D6">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D3B4FA"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D2A228"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A39482" w14:textId="77777777" w:rsidR="00E84500" w:rsidRPr="00F328D6" w:rsidRDefault="00E84500" w:rsidP="00666DC1">
            <w:pPr>
              <w:pStyle w:val="ROWTABELLA"/>
              <w:rPr>
                <w:color w:val="002060"/>
              </w:rPr>
            </w:pPr>
            <w:r w:rsidRPr="00F328D6">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853BB8" w14:textId="77777777" w:rsidR="00E84500" w:rsidRPr="00F328D6" w:rsidRDefault="00E84500" w:rsidP="00666DC1">
            <w:pPr>
              <w:pStyle w:val="ROWTABELLA"/>
              <w:rPr>
                <w:color w:val="002060"/>
              </w:rPr>
            </w:pPr>
            <w:r w:rsidRPr="00F328D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50E6FE" w14:textId="77777777" w:rsidR="00E84500" w:rsidRPr="00F328D6" w:rsidRDefault="00E84500" w:rsidP="00666DC1">
            <w:pPr>
              <w:pStyle w:val="ROWTABELLA"/>
              <w:rPr>
                <w:color w:val="002060"/>
              </w:rPr>
            </w:pPr>
            <w:r w:rsidRPr="00F328D6">
              <w:rPr>
                <w:color w:val="002060"/>
              </w:rPr>
              <w:t>VIA LORETO</w:t>
            </w:r>
          </w:p>
        </w:tc>
      </w:tr>
      <w:tr w:rsidR="00E84500" w:rsidRPr="00F328D6" w14:paraId="77D0B29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A07196" w14:textId="77777777" w:rsidR="00E84500" w:rsidRPr="00F328D6" w:rsidRDefault="00E84500" w:rsidP="00666DC1">
            <w:pPr>
              <w:pStyle w:val="ROWTABELLA"/>
              <w:rPr>
                <w:color w:val="002060"/>
              </w:rPr>
            </w:pPr>
            <w:r w:rsidRPr="00F328D6">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32404B" w14:textId="77777777" w:rsidR="00E84500" w:rsidRPr="00F328D6" w:rsidRDefault="00E84500" w:rsidP="00666DC1">
            <w:pPr>
              <w:pStyle w:val="ROWTABELLA"/>
              <w:rPr>
                <w:color w:val="002060"/>
              </w:rPr>
            </w:pPr>
            <w:r w:rsidRPr="00F328D6">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D92496"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5D5B54" w14:textId="77777777" w:rsidR="00E84500" w:rsidRPr="00F328D6" w:rsidRDefault="00E84500" w:rsidP="00666DC1">
            <w:pPr>
              <w:pStyle w:val="ROWTABELLA"/>
              <w:rPr>
                <w:color w:val="002060"/>
              </w:rPr>
            </w:pPr>
            <w:r w:rsidRPr="00F328D6">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858606"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736C38"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0B8A98" w14:textId="77777777" w:rsidR="00E84500" w:rsidRPr="00F328D6" w:rsidRDefault="00E84500" w:rsidP="00666DC1">
            <w:pPr>
              <w:pStyle w:val="ROWTABELLA"/>
              <w:rPr>
                <w:color w:val="002060"/>
              </w:rPr>
            </w:pPr>
            <w:r w:rsidRPr="00F328D6">
              <w:rPr>
                <w:color w:val="002060"/>
              </w:rPr>
              <w:t>VIA DELLE REGIONI, 8</w:t>
            </w:r>
          </w:p>
        </w:tc>
      </w:tr>
      <w:tr w:rsidR="00E84500" w:rsidRPr="00F328D6" w14:paraId="14751DA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5F8493"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6DC6DC" w14:textId="77777777" w:rsidR="00E84500" w:rsidRPr="00F328D6" w:rsidRDefault="00E84500" w:rsidP="00666DC1">
            <w:pPr>
              <w:pStyle w:val="ROWTABELLA"/>
              <w:rPr>
                <w:color w:val="002060"/>
              </w:rPr>
            </w:pPr>
            <w:r w:rsidRPr="00F328D6">
              <w:rPr>
                <w:color w:val="002060"/>
              </w:rPr>
              <w:t>POLISPORTIVA BORGOSOLESTA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9729606"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F2558B"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C8AEE1" w14:textId="77777777" w:rsidR="00E84500" w:rsidRPr="00F328D6" w:rsidRDefault="00E84500" w:rsidP="00666DC1">
            <w:pPr>
              <w:pStyle w:val="ROWTABELLA"/>
              <w:rPr>
                <w:color w:val="002060"/>
              </w:rPr>
            </w:pPr>
            <w:r w:rsidRPr="00F328D6">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E9D179" w14:textId="77777777" w:rsidR="00E84500" w:rsidRPr="00F328D6" w:rsidRDefault="00E84500" w:rsidP="00666DC1">
            <w:pPr>
              <w:pStyle w:val="ROWTABELLA"/>
              <w:rPr>
                <w:color w:val="002060"/>
              </w:rPr>
            </w:pPr>
            <w:r w:rsidRPr="00F328D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15B95F" w14:textId="77777777" w:rsidR="00E84500" w:rsidRPr="00F328D6" w:rsidRDefault="00E84500" w:rsidP="00666DC1">
            <w:pPr>
              <w:pStyle w:val="ROWTABELLA"/>
              <w:rPr>
                <w:color w:val="002060"/>
              </w:rPr>
            </w:pPr>
            <w:r w:rsidRPr="00F328D6">
              <w:rPr>
                <w:color w:val="002060"/>
              </w:rPr>
              <w:t>VIA BORGO DI SOTTO</w:t>
            </w:r>
          </w:p>
        </w:tc>
      </w:tr>
    </w:tbl>
    <w:p w14:paraId="6BFF1C41" w14:textId="77777777" w:rsidR="00E84500" w:rsidRPr="00F328D6" w:rsidRDefault="00E84500" w:rsidP="00E84500">
      <w:pPr>
        <w:pStyle w:val="breakline"/>
        <w:divId w:val="527259509"/>
        <w:rPr>
          <w:color w:val="002060"/>
        </w:rPr>
      </w:pPr>
    </w:p>
    <w:p w14:paraId="34EBD73C" w14:textId="77777777" w:rsidR="00E84500" w:rsidRPr="00F328D6" w:rsidRDefault="00E84500" w:rsidP="00E84500">
      <w:pPr>
        <w:pStyle w:val="breakline"/>
        <w:divId w:val="527259509"/>
        <w:rPr>
          <w:color w:val="002060"/>
        </w:rPr>
      </w:pPr>
    </w:p>
    <w:p w14:paraId="56ACE8BF" w14:textId="77777777" w:rsidR="00E84500" w:rsidRPr="00F328D6" w:rsidRDefault="00E84500" w:rsidP="00E84500">
      <w:pPr>
        <w:pStyle w:val="breakline"/>
        <w:divId w:val="527259509"/>
        <w:rPr>
          <w:color w:val="002060"/>
        </w:rPr>
      </w:pPr>
    </w:p>
    <w:p w14:paraId="4269B9F5" w14:textId="77777777" w:rsidR="00E84500" w:rsidRPr="00F328D6" w:rsidRDefault="00E84500" w:rsidP="00E84500">
      <w:pPr>
        <w:pStyle w:val="SOTTOTITOLOCAMPIONATO1"/>
        <w:divId w:val="527259509"/>
        <w:rPr>
          <w:color w:val="002060"/>
        </w:rPr>
      </w:pPr>
      <w:r w:rsidRPr="00F328D6">
        <w:rPr>
          <w:color w:val="002060"/>
        </w:rPr>
        <w:t>GIRONE S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9"/>
        <w:gridCol w:w="385"/>
        <w:gridCol w:w="898"/>
        <w:gridCol w:w="1199"/>
        <w:gridCol w:w="1548"/>
        <w:gridCol w:w="1548"/>
      </w:tblGrid>
      <w:tr w:rsidR="00E84500" w:rsidRPr="00F328D6" w14:paraId="6C25C7EA"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0FCC4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CF606"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6EE10"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7CA42"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D715ED"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0F7AC"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A3B67"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273A694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7352A0"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3565EA" w14:textId="77777777" w:rsidR="00E84500" w:rsidRPr="00F328D6" w:rsidRDefault="00E84500" w:rsidP="00666DC1">
            <w:pPr>
              <w:pStyle w:val="ROWTABELLA"/>
              <w:rPr>
                <w:color w:val="002060"/>
              </w:rPr>
            </w:pPr>
            <w:r w:rsidRPr="00F328D6">
              <w:rPr>
                <w:color w:val="002060"/>
              </w:rPr>
              <w:t>S.ORSO 1980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3BF24"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8940E" w14:textId="77777777" w:rsidR="00E84500" w:rsidRPr="00F328D6" w:rsidRDefault="00E84500" w:rsidP="00666DC1">
            <w:pPr>
              <w:pStyle w:val="ROWTABELLA"/>
              <w:rPr>
                <w:color w:val="002060"/>
              </w:rPr>
            </w:pPr>
            <w:r w:rsidRPr="00F328D6">
              <w:rPr>
                <w:color w:val="002060"/>
              </w:rPr>
              <w:t>31/01/2020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F4BDF8" w14:textId="77777777" w:rsidR="00E84500" w:rsidRPr="00F328D6" w:rsidRDefault="00E84500" w:rsidP="00666DC1">
            <w:pPr>
              <w:pStyle w:val="ROWTABELLA"/>
              <w:rPr>
                <w:color w:val="002060"/>
              </w:rPr>
            </w:pPr>
            <w:r w:rsidRPr="00F328D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28A79E"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B307AE" w14:textId="77777777" w:rsidR="00E84500" w:rsidRPr="00F328D6" w:rsidRDefault="00E84500" w:rsidP="00666DC1">
            <w:pPr>
              <w:pStyle w:val="ROWTABELLA"/>
              <w:rPr>
                <w:color w:val="002060"/>
              </w:rPr>
            </w:pPr>
            <w:r w:rsidRPr="00F328D6">
              <w:rPr>
                <w:color w:val="002060"/>
              </w:rPr>
              <w:t>VIA DELLA REPUBBLICA</w:t>
            </w:r>
          </w:p>
        </w:tc>
      </w:tr>
      <w:tr w:rsidR="00E84500" w:rsidRPr="00F328D6" w14:paraId="7F23666D"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E615E0" w14:textId="77777777" w:rsidR="00E84500" w:rsidRPr="00F328D6" w:rsidRDefault="00E84500" w:rsidP="00666DC1">
            <w:pPr>
              <w:pStyle w:val="ROWTABELLA"/>
              <w:rPr>
                <w:color w:val="002060"/>
              </w:rPr>
            </w:pPr>
            <w:r w:rsidRPr="00F328D6">
              <w:rPr>
                <w:color w:val="002060"/>
              </w:rPr>
              <w:lastRenderedPageBreak/>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E1EB9F"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1903E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B7D09E" w14:textId="77777777" w:rsidR="00E84500" w:rsidRPr="00F328D6" w:rsidRDefault="00E84500" w:rsidP="00666DC1">
            <w:pPr>
              <w:pStyle w:val="ROWTABELLA"/>
              <w:rPr>
                <w:color w:val="002060"/>
              </w:rPr>
            </w:pPr>
            <w:r w:rsidRPr="00F328D6">
              <w:rPr>
                <w:color w:val="002060"/>
              </w:rPr>
              <w:t>01/02/2020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CB2878" w14:textId="77777777" w:rsidR="00E84500" w:rsidRPr="00F328D6" w:rsidRDefault="00E84500" w:rsidP="00666DC1">
            <w:pPr>
              <w:pStyle w:val="ROWTABELLA"/>
              <w:rPr>
                <w:color w:val="002060"/>
              </w:rPr>
            </w:pPr>
            <w:r w:rsidRPr="00F328D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DC7317"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37F79E" w14:textId="77777777" w:rsidR="00E84500" w:rsidRPr="00F328D6" w:rsidRDefault="00E84500" w:rsidP="00666DC1">
            <w:pPr>
              <w:pStyle w:val="ROWTABELLA"/>
              <w:rPr>
                <w:color w:val="002060"/>
              </w:rPr>
            </w:pPr>
            <w:r w:rsidRPr="00F328D6">
              <w:rPr>
                <w:color w:val="002060"/>
              </w:rPr>
              <w:t>VIA ALFIERI SNC</w:t>
            </w:r>
          </w:p>
        </w:tc>
      </w:tr>
      <w:tr w:rsidR="00E84500" w:rsidRPr="00F328D6" w14:paraId="15C98F2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1D5185" w14:textId="77777777" w:rsidR="00E84500" w:rsidRPr="00F328D6" w:rsidRDefault="00E84500" w:rsidP="00666DC1">
            <w:pPr>
              <w:pStyle w:val="ROWTABELLA"/>
              <w:rPr>
                <w:color w:val="002060"/>
              </w:rPr>
            </w:pPr>
            <w:r w:rsidRPr="00F328D6">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D20C6" w14:textId="77777777" w:rsidR="00E84500" w:rsidRPr="00F328D6" w:rsidRDefault="00E84500" w:rsidP="00666DC1">
            <w:pPr>
              <w:pStyle w:val="ROWTABELLA"/>
              <w:rPr>
                <w:color w:val="002060"/>
              </w:rPr>
            </w:pPr>
            <w:r w:rsidRPr="00F328D6">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F3461"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94F05"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94E3B" w14:textId="77777777" w:rsidR="00E84500" w:rsidRPr="00F328D6" w:rsidRDefault="00E84500" w:rsidP="00666DC1">
            <w:pPr>
              <w:pStyle w:val="ROWTABELLA"/>
              <w:rPr>
                <w:color w:val="002060"/>
              </w:rPr>
            </w:pPr>
            <w:r w:rsidRPr="00F328D6">
              <w:rPr>
                <w:color w:val="002060"/>
              </w:rPr>
              <w:t>5683 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AF7FE" w14:textId="77777777" w:rsidR="00E84500" w:rsidRPr="00F328D6" w:rsidRDefault="00E84500" w:rsidP="00666DC1">
            <w:pPr>
              <w:pStyle w:val="ROWTABELLA"/>
              <w:rPr>
                <w:color w:val="002060"/>
              </w:rPr>
            </w:pPr>
            <w:r w:rsidRPr="00F328D6">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E8747B" w14:textId="77777777" w:rsidR="00E84500" w:rsidRPr="00F328D6" w:rsidRDefault="00E84500" w:rsidP="00666DC1">
            <w:pPr>
              <w:pStyle w:val="ROWTABELLA"/>
              <w:rPr>
                <w:color w:val="002060"/>
              </w:rPr>
            </w:pPr>
            <w:r w:rsidRPr="00F328D6">
              <w:rPr>
                <w:color w:val="002060"/>
              </w:rPr>
              <w:t>VIA DON GIUSEPPE MARUCCI</w:t>
            </w:r>
          </w:p>
        </w:tc>
      </w:tr>
    </w:tbl>
    <w:p w14:paraId="7085269A" w14:textId="77777777" w:rsidR="00E84500" w:rsidRPr="003F36BA" w:rsidRDefault="00E84500" w:rsidP="00E84500">
      <w:pPr>
        <w:pStyle w:val="breakline"/>
        <w:divId w:val="527259509"/>
        <w:rPr>
          <w:color w:val="002060"/>
        </w:rPr>
      </w:pPr>
    </w:p>
    <w:p w14:paraId="3F26C99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21 CALCIO A 5 REGIONALE</w:t>
      </w:r>
    </w:p>
    <w:p w14:paraId="4E0FC7F8"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4E775E71"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546EFDBA" w14:textId="77777777" w:rsidR="00E84500" w:rsidRPr="0056717D" w:rsidRDefault="00E84500" w:rsidP="00E84500">
      <w:pPr>
        <w:pStyle w:val="Corpodeltesto21"/>
        <w:divId w:val="527259509"/>
        <w:rPr>
          <w:rFonts w:ascii="Arial" w:hAnsi="Arial" w:cs="Arial"/>
          <w:color w:val="002060"/>
          <w:sz w:val="22"/>
          <w:szCs w:val="22"/>
        </w:rPr>
      </w:pPr>
    </w:p>
    <w:p w14:paraId="410898E5" w14:textId="20C1F434" w:rsidR="00E8450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AUDAX 1970 S.ANGELO</w:t>
      </w:r>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56717D">
        <w:rPr>
          <w:rFonts w:ascii="Arial" w:hAnsi="Arial" w:cs="Arial"/>
          <w:color w:val="002060"/>
          <w:sz w:val="22"/>
          <w:szCs w:val="22"/>
        </w:rPr>
        <w:t xml:space="preserve"> </w:t>
      </w:r>
      <w:r>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18:00</w:t>
      </w:r>
      <w:r w:rsidRPr="0056717D">
        <w:rPr>
          <w:rFonts w:ascii="Arial" w:hAnsi="Arial" w:cs="Arial"/>
          <w:color w:val="002060"/>
          <w:sz w:val="22"/>
          <w:szCs w:val="22"/>
        </w:rPr>
        <w:t xml:space="preserve">, </w:t>
      </w:r>
      <w:r>
        <w:rPr>
          <w:rFonts w:ascii="Arial" w:hAnsi="Arial" w:cs="Arial"/>
          <w:b/>
          <w:bCs/>
          <w:color w:val="002060"/>
          <w:sz w:val="22"/>
          <w:szCs w:val="22"/>
        </w:rPr>
        <w:t>Palestra Istituto Bettino Padovano</w:t>
      </w:r>
      <w:r>
        <w:rPr>
          <w:rFonts w:ascii="Arial" w:hAnsi="Arial" w:cs="Arial"/>
          <w:color w:val="002060"/>
          <w:sz w:val="22"/>
          <w:szCs w:val="22"/>
        </w:rPr>
        <w:t xml:space="preserve">, Via Antonio Rosmini, 22/B di </w:t>
      </w:r>
      <w:r w:rsidRPr="00194974">
        <w:rPr>
          <w:rFonts w:ascii="Arial" w:hAnsi="Arial" w:cs="Arial"/>
          <w:b/>
          <w:bCs/>
          <w:color w:val="002060"/>
          <w:sz w:val="22"/>
          <w:szCs w:val="22"/>
        </w:rPr>
        <w:t>SENIGALLIA</w:t>
      </w:r>
      <w:r w:rsidRPr="0056717D">
        <w:rPr>
          <w:rFonts w:ascii="Arial" w:hAnsi="Arial" w:cs="Arial"/>
          <w:color w:val="002060"/>
          <w:sz w:val="22"/>
          <w:szCs w:val="22"/>
        </w:rPr>
        <w:t>.</w:t>
      </w:r>
    </w:p>
    <w:p w14:paraId="4BC2242A" w14:textId="71F23EB7" w:rsidR="006630A0" w:rsidRDefault="006630A0" w:rsidP="00E84500">
      <w:pPr>
        <w:pStyle w:val="Corpodeltesto21"/>
        <w:divId w:val="527259509"/>
        <w:rPr>
          <w:rFonts w:ascii="Arial" w:hAnsi="Arial" w:cs="Arial"/>
          <w:color w:val="002060"/>
          <w:sz w:val="22"/>
          <w:szCs w:val="22"/>
        </w:rPr>
      </w:pPr>
    </w:p>
    <w:p w14:paraId="0672DC62" w14:textId="6EBE4599" w:rsidR="006630A0" w:rsidRPr="0056717D" w:rsidRDefault="006630A0" w:rsidP="006630A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 – A</w:t>
      </w:r>
      <w:r w:rsidRPr="0056717D">
        <w:rPr>
          <w:rFonts w:ascii="Arial" w:hAnsi="Arial" w:cs="Arial"/>
          <w:b/>
          <w:color w:val="002060"/>
          <w:sz w:val="22"/>
          <w:szCs w:val="22"/>
          <w:u w:val="single"/>
        </w:rPr>
        <w:t>”</w:t>
      </w:r>
    </w:p>
    <w:p w14:paraId="7F7D403D" w14:textId="77777777" w:rsidR="006630A0" w:rsidRPr="0056717D" w:rsidRDefault="006630A0" w:rsidP="006630A0">
      <w:pPr>
        <w:pStyle w:val="Corpodeltesto21"/>
        <w:divId w:val="527259509"/>
        <w:rPr>
          <w:rFonts w:ascii="Arial" w:hAnsi="Arial" w:cs="Arial"/>
          <w:color w:val="002060"/>
          <w:sz w:val="22"/>
          <w:szCs w:val="22"/>
        </w:rPr>
      </w:pPr>
    </w:p>
    <w:p w14:paraId="03165D8C" w14:textId="1286BE93" w:rsidR="006630A0" w:rsidRPr="00E876E0" w:rsidRDefault="006630A0" w:rsidP="006630A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OLYMPIA FANO C5</w:t>
      </w:r>
      <w:r w:rsidRPr="0056717D">
        <w:rPr>
          <w:rFonts w:ascii="Arial" w:hAnsi="Arial" w:cs="Arial"/>
          <w:color w:val="002060"/>
          <w:sz w:val="22"/>
          <w:szCs w:val="22"/>
        </w:rPr>
        <w:t xml:space="preserve"> comunica che </w:t>
      </w:r>
      <w:r w:rsidR="002D3006">
        <w:rPr>
          <w:rFonts w:ascii="Arial" w:hAnsi="Arial" w:cs="Arial"/>
          <w:color w:val="002060"/>
          <w:sz w:val="22"/>
          <w:szCs w:val="22"/>
        </w:rPr>
        <w:t xml:space="preserve"> a partire dalla III^ giornata </w:t>
      </w:r>
      <w:r w:rsidRPr="0056717D">
        <w:rPr>
          <w:rFonts w:ascii="Arial" w:hAnsi="Arial" w:cs="Arial"/>
          <w:color w:val="002060"/>
          <w:sz w:val="22"/>
          <w:szCs w:val="22"/>
        </w:rPr>
        <w:t xml:space="preserve">disputerà tutte le gare interne </w:t>
      </w:r>
      <w:r>
        <w:rPr>
          <w:rFonts w:ascii="Arial" w:hAnsi="Arial" w:cs="Arial"/>
          <w:color w:val="002060"/>
          <w:sz w:val="22"/>
          <w:szCs w:val="22"/>
        </w:rPr>
        <w:t>il</w:t>
      </w:r>
      <w:r w:rsidRPr="0056717D">
        <w:rPr>
          <w:rFonts w:ascii="Arial" w:hAnsi="Arial" w:cs="Arial"/>
          <w:color w:val="002060"/>
          <w:sz w:val="22"/>
          <w:szCs w:val="22"/>
        </w:rPr>
        <w:t xml:space="preserve"> </w:t>
      </w:r>
      <w:r>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16:00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755CDC0D" w14:textId="77777777" w:rsidR="006630A0" w:rsidRPr="00E876E0" w:rsidRDefault="006630A0" w:rsidP="00E84500">
      <w:pPr>
        <w:pStyle w:val="Corpodeltesto21"/>
        <w:divId w:val="527259509"/>
        <w:rPr>
          <w:rFonts w:ascii="Arial" w:hAnsi="Arial" w:cs="Arial"/>
          <w:color w:val="002060"/>
          <w:sz w:val="22"/>
          <w:szCs w:val="22"/>
        </w:rPr>
      </w:pPr>
    </w:p>
    <w:p w14:paraId="01DE583F" w14:textId="77777777" w:rsidR="00E84500" w:rsidRPr="003F36BA" w:rsidRDefault="00E84500" w:rsidP="00E84500">
      <w:pPr>
        <w:pStyle w:val="TITOLOPRINC"/>
        <w:divId w:val="527259509"/>
        <w:rPr>
          <w:color w:val="002060"/>
        </w:rPr>
      </w:pPr>
      <w:r w:rsidRPr="003F36BA">
        <w:rPr>
          <w:color w:val="002060"/>
        </w:rPr>
        <w:t>VARIAZIONI AL PROGRAMMA GARE</w:t>
      </w:r>
    </w:p>
    <w:p w14:paraId="49EC0E33" w14:textId="77777777" w:rsidR="00E84500" w:rsidRPr="003F36BA" w:rsidRDefault="00E84500" w:rsidP="00E84500">
      <w:pPr>
        <w:pStyle w:val="breakline"/>
        <w:divId w:val="527259509"/>
        <w:rPr>
          <w:color w:val="002060"/>
        </w:rPr>
      </w:pPr>
    </w:p>
    <w:p w14:paraId="7FE9A5E6"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312DBEA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E6490"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4B378"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55BD30"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47B5EE"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B169F"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F9D37"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7F1D7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98FC8" w14:textId="77777777" w:rsidR="00E84500" w:rsidRPr="003F36BA" w:rsidRDefault="00E84500" w:rsidP="00666DC1">
            <w:pPr>
              <w:pStyle w:val="HEADERTABELLA"/>
              <w:rPr>
                <w:color w:val="002060"/>
              </w:rPr>
            </w:pPr>
            <w:r w:rsidRPr="003F36BA">
              <w:rPr>
                <w:color w:val="002060"/>
              </w:rPr>
              <w:t>Impianto</w:t>
            </w:r>
          </w:p>
        </w:tc>
      </w:tr>
      <w:tr w:rsidR="00E84500" w:rsidRPr="003F36BA" w14:paraId="024E7C6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8D694" w14:textId="77777777" w:rsidR="00E84500" w:rsidRPr="00194974" w:rsidRDefault="00E84500" w:rsidP="00666DC1">
            <w:pPr>
              <w:pStyle w:val="ROWTABELLA"/>
              <w:rPr>
                <w:color w:val="002060"/>
                <w:highlight w:val="yellow"/>
              </w:rPr>
            </w:pPr>
            <w:r w:rsidRPr="00194974">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CBC89"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9CCA2" w14:textId="77777777" w:rsidR="00E84500" w:rsidRPr="00194974" w:rsidRDefault="00E84500" w:rsidP="00666DC1">
            <w:pPr>
              <w:pStyle w:val="ROWTABELLA"/>
              <w:rPr>
                <w:color w:val="002060"/>
                <w:highlight w:val="yellow"/>
              </w:rPr>
            </w:pPr>
            <w:r w:rsidRPr="00194974">
              <w:rPr>
                <w:color w:val="002060"/>
                <w:highlight w:val="yellow"/>
              </w:rPr>
              <w:t>OLYMPIA FANO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C15CE" w14:textId="77777777" w:rsidR="00E84500" w:rsidRPr="00194974" w:rsidRDefault="00E84500" w:rsidP="00666DC1">
            <w:pPr>
              <w:pStyle w:val="ROWTABELLA"/>
              <w:rPr>
                <w:color w:val="002060"/>
                <w:highlight w:val="yellow"/>
              </w:rPr>
            </w:pPr>
            <w:r w:rsidRPr="00194974">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D4718"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D3398" w14:textId="77777777" w:rsidR="00E84500" w:rsidRPr="003F36BA" w:rsidRDefault="00E84500" w:rsidP="00666DC1">
            <w:pPr>
              <w:pStyle w:val="ROWTABELLA"/>
              <w:jc w:val="center"/>
              <w:rPr>
                <w:color w:val="002060"/>
              </w:rPr>
            </w:pPr>
            <w:r w:rsidRPr="0019497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119D2"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871B1" w14:textId="77777777" w:rsidR="00E84500" w:rsidRPr="003F36BA" w:rsidRDefault="00E84500" w:rsidP="00666DC1">
            <w:pPr>
              <w:rPr>
                <w:color w:val="002060"/>
              </w:rPr>
            </w:pPr>
          </w:p>
        </w:tc>
      </w:tr>
      <w:tr w:rsidR="00E84500" w:rsidRPr="003F36BA" w14:paraId="2C5A5E9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8355F" w14:textId="77777777" w:rsidR="00E84500" w:rsidRPr="00194974" w:rsidRDefault="00E84500" w:rsidP="00666DC1">
            <w:pPr>
              <w:pStyle w:val="ROWTABELLA"/>
              <w:rPr>
                <w:color w:val="002060"/>
                <w:highlight w:val="yellow"/>
              </w:rPr>
            </w:pPr>
            <w:r w:rsidRPr="00194974">
              <w:rPr>
                <w:color w:val="002060"/>
                <w:highlight w:val="yellow"/>
              </w:rPr>
              <w:t>29/02/2020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433D7" w14:textId="77777777" w:rsidR="00E84500" w:rsidRPr="00194974" w:rsidRDefault="00E84500" w:rsidP="00666DC1">
            <w:pPr>
              <w:pStyle w:val="ROWTABELLA"/>
              <w:jc w:val="center"/>
              <w:rPr>
                <w:color w:val="002060"/>
                <w:highlight w:val="yellow"/>
              </w:rPr>
            </w:pPr>
            <w:r w:rsidRPr="0019497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7DAB" w14:textId="77777777" w:rsidR="00E84500" w:rsidRPr="00194974" w:rsidRDefault="00E84500" w:rsidP="00666DC1">
            <w:pPr>
              <w:pStyle w:val="ROWTABELLA"/>
              <w:rPr>
                <w:color w:val="002060"/>
                <w:highlight w:val="yellow"/>
              </w:rPr>
            </w:pPr>
            <w:r w:rsidRPr="00194974">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2FCA8" w14:textId="77777777" w:rsidR="00E84500" w:rsidRPr="00194974" w:rsidRDefault="00E84500" w:rsidP="00666DC1">
            <w:pPr>
              <w:pStyle w:val="ROWTABELLA"/>
              <w:rPr>
                <w:color w:val="002060"/>
                <w:highlight w:val="yellow"/>
              </w:rPr>
            </w:pPr>
            <w:r w:rsidRPr="00194974">
              <w:rPr>
                <w:color w:val="002060"/>
                <w:highlight w:val="yellow"/>
              </w:rPr>
              <w:t>SPORTLAND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3BCD4"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FFE57" w14:textId="77777777" w:rsidR="00E84500" w:rsidRPr="003F36BA" w:rsidRDefault="00E84500" w:rsidP="00666DC1">
            <w:pPr>
              <w:pStyle w:val="ROWTABELLA"/>
              <w:jc w:val="center"/>
              <w:rPr>
                <w:color w:val="002060"/>
              </w:rPr>
            </w:pPr>
            <w:r w:rsidRPr="0019497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D039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02D66" w14:textId="77777777" w:rsidR="00E84500" w:rsidRPr="003F36BA" w:rsidRDefault="00E84500" w:rsidP="00666DC1">
            <w:pPr>
              <w:rPr>
                <w:color w:val="002060"/>
              </w:rPr>
            </w:pPr>
          </w:p>
        </w:tc>
      </w:tr>
    </w:tbl>
    <w:p w14:paraId="21EBE46F" w14:textId="77777777" w:rsidR="00E84500" w:rsidRPr="003F36BA" w:rsidRDefault="00E84500" w:rsidP="00E84500">
      <w:pPr>
        <w:pStyle w:val="breakline"/>
        <w:divId w:val="527259509"/>
        <w:rPr>
          <w:color w:val="002060"/>
        </w:rPr>
      </w:pPr>
    </w:p>
    <w:p w14:paraId="71A7296C" w14:textId="77777777" w:rsidR="00E84500" w:rsidRPr="003F36BA" w:rsidRDefault="00E84500" w:rsidP="00E84500">
      <w:pPr>
        <w:pStyle w:val="breakline"/>
        <w:divId w:val="527259509"/>
        <w:rPr>
          <w:color w:val="002060"/>
        </w:rPr>
      </w:pPr>
    </w:p>
    <w:p w14:paraId="34ED0FCB"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7F52FAF"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83A67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958376"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11F1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33575"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6C3DD"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4C08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FA4984"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32452" w14:textId="77777777" w:rsidR="00E84500" w:rsidRPr="003F36BA" w:rsidRDefault="00E84500" w:rsidP="00666DC1">
            <w:pPr>
              <w:pStyle w:val="HEADERTABELLA"/>
              <w:rPr>
                <w:color w:val="002060"/>
              </w:rPr>
            </w:pPr>
            <w:r w:rsidRPr="003F36BA">
              <w:rPr>
                <w:color w:val="002060"/>
              </w:rPr>
              <w:t>Impianto</w:t>
            </w:r>
          </w:p>
        </w:tc>
      </w:tr>
      <w:tr w:rsidR="00E84500" w:rsidRPr="003F36BA" w14:paraId="1A056EF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33ADE" w14:textId="77777777" w:rsidR="00E84500" w:rsidRPr="00194974" w:rsidRDefault="00E84500" w:rsidP="00666DC1">
            <w:pPr>
              <w:pStyle w:val="ROWTABELLA"/>
              <w:rPr>
                <w:color w:val="002060"/>
                <w:highlight w:val="yellow"/>
              </w:rPr>
            </w:pPr>
            <w:r w:rsidRPr="00194974">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63EDF"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6E454" w14:textId="77777777" w:rsidR="00E84500" w:rsidRPr="00194974" w:rsidRDefault="00E84500" w:rsidP="00666DC1">
            <w:pPr>
              <w:pStyle w:val="ROWTABELLA"/>
              <w:rPr>
                <w:color w:val="002060"/>
                <w:highlight w:val="yellow"/>
              </w:rPr>
            </w:pPr>
            <w:r w:rsidRPr="00194974">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232F9" w14:textId="77777777" w:rsidR="00E84500" w:rsidRPr="00194974" w:rsidRDefault="00E84500" w:rsidP="00666DC1">
            <w:pPr>
              <w:pStyle w:val="ROWTABELLA"/>
              <w:rPr>
                <w:color w:val="002060"/>
                <w:highlight w:val="yellow"/>
              </w:rPr>
            </w:pPr>
            <w:r w:rsidRPr="00194974">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A46BD" w14:textId="77777777" w:rsidR="00E84500" w:rsidRPr="003F36BA" w:rsidRDefault="00E84500" w:rsidP="00666DC1">
            <w:pPr>
              <w:pStyle w:val="ROWTABELLA"/>
              <w:rPr>
                <w:color w:val="002060"/>
              </w:rPr>
            </w:pPr>
            <w:r>
              <w:rPr>
                <w:color w:val="002060"/>
              </w:rPr>
              <w:t>01</w:t>
            </w:r>
            <w:r w:rsidRPr="003F36BA">
              <w:rPr>
                <w:color w:val="002060"/>
              </w:rPr>
              <w:t>/</w:t>
            </w:r>
            <w:r>
              <w:rPr>
                <w:color w:val="002060"/>
              </w:rPr>
              <w:t>02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870B1" w14:textId="77777777" w:rsidR="00E84500" w:rsidRPr="003F36BA" w:rsidRDefault="00E84500" w:rsidP="00666DC1">
            <w:pPr>
              <w:pStyle w:val="ROWTABELLA"/>
              <w:jc w:val="center"/>
              <w:rPr>
                <w:color w:val="002060"/>
              </w:rPr>
            </w:pPr>
            <w:r w:rsidRPr="0019497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7FA56"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B8C63" w14:textId="77777777" w:rsidR="00E84500" w:rsidRPr="003F36BA" w:rsidRDefault="00E84500" w:rsidP="00666DC1">
            <w:pPr>
              <w:rPr>
                <w:color w:val="002060"/>
              </w:rPr>
            </w:pPr>
          </w:p>
        </w:tc>
      </w:tr>
    </w:tbl>
    <w:p w14:paraId="5D7E814C" w14:textId="77777777" w:rsidR="00E84500" w:rsidRPr="003F36BA" w:rsidRDefault="00E84500" w:rsidP="00E84500">
      <w:pPr>
        <w:pStyle w:val="breakline"/>
        <w:divId w:val="527259509"/>
        <w:rPr>
          <w:color w:val="002060"/>
        </w:rPr>
      </w:pPr>
    </w:p>
    <w:p w14:paraId="593327B6" w14:textId="77777777" w:rsidR="00E84500" w:rsidRPr="003F36BA" w:rsidRDefault="00E84500" w:rsidP="00E84500">
      <w:pPr>
        <w:pStyle w:val="breakline"/>
        <w:divId w:val="527259509"/>
        <w:rPr>
          <w:color w:val="002060"/>
        </w:rPr>
      </w:pPr>
    </w:p>
    <w:p w14:paraId="1A874890" w14:textId="77777777" w:rsidR="00E84500" w:rsidRPr="003F36BA" w:rsidRDefault="00E84500" w:rsidP="00E84500">
      <w:pPr>
        <w:pStyle w:val="TITOLOPRINC"/>
        <w:divId w:val="527259509"/>
        <w:rPr>
          <w:color w:val="002060"/>
        </w:rPr>
      </w:pPr>
      <w:r w:rsidRPr="003F36BA">
        <w:rPr>
          <w:color w:val="002060"/>
        </w:rPr>
        <w:t>RISULTATI</w:t>
      </w:r>
    </w:p>
    <w:p w14:paraId="52F76ED0" w14:textId="77777777" w:rsidR="00E84500" w:rsidRPr="003F36BA" w:rsidRDefault="00E84500" w:rsidP="00E84500">
      <w:pPr>
        <w:pStyle w:val="breakline"/>
        <w:divId w:val="527259509"/>
        <w:rPr>
          <w:color w:val="002060"/>
        </w:rPr>
      </w:pPr>
    </w:p>
    <w:p w14:paraId="79630BBC"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67C613E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4F627E9"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49EBBFF6"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7AA1653A"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65E8D0"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0B971D6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CB550F7" w14:textId="77777777" w:rsidR="00E84500" w:rsidRPr="003F36BA" w:rsidRDefault="00E84500" w:rsidP="00666DC1">
                  <w:pPr>
                    <w:pStyle w:val="ROWTABELLA"/>
                    <w:rPr>
                      <w:color w:val="002060"/>
                    </w:rPr>
                  </w:pPr>
                  <w:r w:rsidRPr="003F36BA">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EFE6F9" w14:textId="77777777" w:rsidR="00E84500" w:rsidRPr="003F36BA" w:rsidRDefault="00E84500" w:rsidP="00666DC1">
                  <w:pPr>
                    <w:pStyle w:val="ROWTABELLA"/>
                    <w:rPr>
                      <w:color w:val="002060"/>
                    </w:rPr>
                  </w:pPr>
                  <w:r w:rsidRPr="003F36BA">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7CD717" w14:textId="77777777" w:rsidR="00E84500" w:rsidRPr="003F36BA" w:rsidRDefault="00E84500" w:rsidP="00666DC1">
                  <w:pPr>
                    <w:pStyle w:val="ROWTABELLA"/>
                    <w:jc w:val="center"/>
                    <w:rPr>
                      <w:color w:val="002060"/>
                    </w:rPr>
                  </w:pPr>
                  <w:r w:rsidRPr="003F36BA">
                    <w:rPr>
                      <w:color w:val="002060"/>
                    </w:rPr>
                    <w:t>12 - 3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547847" w14:textId="77777777" w:rsidR="00E84500" w:rsidRPr="003F36BA" w:rsidRDefault="00E84500" w:rsidP="00666DC1">
                  <w:pPr>
                    <w:pStyle w:val="ROWTABELLA"/>
                    <w:jc w:val="center"/>
                    <w:rPr>
                      <w:color w:val="002060"/>
                    </w:rPr>
                  </w:pPr>
                  <w:r w:rsidRPr="003F36BA">
                    <w:rPr>
                      <w:color w:val="002060"/>
                    </w:rPr>
                    <w:t> </w:t>
                  </w:r>
                </w:p>
              </w:tc>
            </w:tr>
            <w:tr w:rsidR="00E84500" w:rsidRPr="003F36BA" w14:paraId="4BC5224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50AC13" w14:textId="77777777" w:rsidR="00E84500" w:rsidRPr="003F36BA" w:rsidRDefault="00E84500" w:rsidP="00666DC1">
                  <w:pPr>
                    <w:pStyle w:val="ROWTABELLA"/>
                    <w:rPr>
                      <w:color w:val="002060"/>
                    </w:rPr>
                  </w:pPr>
                  <w:r w:rsidRPr="003F36B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E627B3" w14:textId="77777777" w:rsidR="00E84500" w:rsidRPr="003F36BA" w:rsidRDefault="00E84500" w:rsidP="00666DC1">
                  <w:pPr>
                    <w:pStyle w:val="ROWTABELLA"/>
                    <w:rPr>
                      <w:color w:val="002060"/>
                    </w:rPr>
                  </w:pPr>
                  <w:r w:rsidRPr="003F36BA">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8DCCDA" w14:textId="77777777" w:rsidR="00E84500" w:rsidRPr="003F36BA" w:rsidRDefault="00E84500" w:rsidP="00666DC1">
                  <w:pPr>
                    <w:pStyle w:val="ROWTABELLA"/>
                    <w:jc w:val="center"/>
                    <w:rPr>
                      <w:color w:val="002060"/>
                    </w:rPr>
                  </w:pPr>
                  <w:r w:rsidRPr="003F36BA">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F8A455" w14:textId="77777777" w:rsidR="00E84500" w:rsidRPr="003F36BA" w:rsidRDefault="00E84500" w:rsidP="00666DC1">
                  <w:pPr>
                    <w:pStyle w:val="ROWTABELLA"/>
                    <w:jc w:val="center"/>
                    <w:rPr>
                      <w:color w:val="002060"/>
                    </w:rPr>
                  </w:pPr>
                  <w:r w:rsidRPr="003F36BA">
                    <w:rPr>
                      <w:color w:val="002060"/>
                    </w:rPr>
                    <w:t> </w:t>
                  </w:r>
                </w:p>
              </w:tc>
            </w:tr>
            <w:tr w:rsidR="00E84500" w:rsidRPr="003F36BA" w14:paraId="1A3018EC"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BFD521"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6031B3" w14:textId="77777777" w:rsidR="00E84500" w:rsidRPr="003F36BA" w:rsidRDefault="00E84500" w:rsidP="00666DC1">
                  <w:pPr>
                    <w:pStyle w:val="ROWTABELLA"/>
                    <w:rPr>
                      <w:color w:val="002060"/>
                    </w:rPr>
                  </w:pPr>
                  <w:r w:rsidRPr="003F36BA">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5F6A48"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D2638" w14:textId="77777777" w:rsidR="00E84500" w:rsidRPr="003F36BA" w:rsidRDefault="00E84500" w:rsidP="00666DC1">
                  <w:pPr>
                    <w:pStyle w:val="ROWTABELLA"/>
                    <w:jc w:val="center"/>
                    <w:rPr>
                      <w:color w:val="002060"/>
                    </w:rPr>
                  </w:pPr>
                  <w:r w:rsidRPr="003F36BA">
                    <w:rPr>
                      <w:color w:val="002060"/>
                    </w:rPr>
                    <w:t> </w:t>
                  </w:r>
                </w:p>
              </w:tc>
            </w:tr>
          </w:tbl>
          <w:p w14:paraId="4238E2C3"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20C72FD"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602231" w14:textId="77777777" w:rsidR="00E84500" w:rsidRPr="003F36BA" w:rsidRDefault="00E84500" w:rsidP="00666DC1">
                  <w:pPr>
                    <w:pStyle w:val="HEADERTABELLA"/>
                    <w:rPr>
                      <w:color w:val="002060"/>
                    </w:rPr>
                  </w:pPr>
                  <w:r w:rsidRPr="003F36BA">
                    <w:rPr>
                      <w:color w:val="002060"/>
                    </w:rPr>
                    <w:t>GIRONE SA - 1 Giornata - A</w:t>
                  </w:r>
                </w:p>
              </w:tc>
            </w:tr>
            <w:tr w:rsidR="00E84500" w:rsidRPr="003F36BA" w14:paraId="0B91AF9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A42ECC" w14:textId="77777777" w:rsidR="00E84500" w:rsidRPr="003F36BA" w:rsidRDefault="00E84500" w:rsidP="00666DC1">
                  <w:pPr>
                    <w:pStyle w:val="ROWTABELLA"/>
                    <w:rPr>
                      <w:color w:val="002060"/>
                    </w:rPr>
                  </w:pPr>
                  <w:r w:rsidRPr="003F36B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A42E9D"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9D0318" w14:textId="77777777" w:rsidR="00E84500" w:rsidRPr="003F36BA" w:rsidRDefault="00E84500" w:rsidP="00666DC1">
                  <w:pPr>
                    <w:pStyle w:val="ROWTABELLA"/>
                    <w:jc w:val="center"/>
                    <w:rPr>
                      <w:color w:val="002060"/>
                    </w:rPr>
                  </w:pPr>
                  <w:r w:rsidRPr="003F36BA">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8C8330" w14:textId="77777777" w:rsidR="00E84500" w:rsidRPr="003F36BA" w:rsidRDefault="00E84500" w:rsidP="00666DC1">
                  <w:pPr>
                    <w:pStyle w:val="ROWTABELLA"/>
                    <w:jc w:val="center"/>
                    <w:rPr>
                      <w:color w:val="002060"/>
                    </w:rPr>
                  </w:pPr>
                  <w:r w:rsidRPr="003F36BA">
                    <w:rPr>
                      <w:color w:val="002060"/>
                    </w:rPr>
                    <w:t> </w:t>
                  </w:r>
                </w:p>
              </w:tc>
            </w:tr>
            <w:tr w:rsidR="00E84500" w:rsidRPr="003F36BA" w14:paraId="1EFE43F9"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0AF871" w14:textId="77777777" w:rsidR="00E84500" w:rsidRPr="003F36BA" w:rsidRDefault="00E84500" w:rsidP="00666DC1">
                  <w:pPr>
                    <w:pStyle w:val="ROWTABELLA"/>
                    <w:rPr>
                      <w:color w:val="002060"/>
                    </w:rPr>
                  </w:pPr>
                  <w:r w:rsidRPr="003F36BA">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EA0229" w14:textId="77777777" w:rsidR="00E84500" w:rsidRPr="003F36BA" w:rsidRDefault="00E84500" w:rsidP="00666DC1">
                  <w:pPr>
                    <w:pStyle w:val="ROWTABELLA"/>
                    <w:rPr>
                      <w:color w:val="002060"/>
                    </w:rPr>
                  </w:pPr>
                  <w:r w:rsidRPr="003F36BA">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61A328" w14:textId="77777777" w:rsidR="00E84500" w:rsidRPr="003F36BA" w:rsidRDefault="00E84500" w:rsidP="00666DC1">
                  <w:pPr>
                    <w:pStyle w:val="ROWTABELLA"/>
                    <w:jc w:val="center"/>
                    <w:rPr>
                      <w:color w:val="002060"/>
                    </w:rPr>
                  </w:pPr>
                  <w:r w:rsidRPr="003F36BA">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BCFB37" w14:textId="77777777" w:rsidR="00E84500" w:rsidRPr="003F36BA" w:rsidRDefault="00E84500" w:rsidP="00666DC1">
                  <w:pPr>
                    <w:pStyle w:val="ROWTABELLA"/>
                    <w:jc w:val="center"/>
                    <w:rPr>
                      <w:color w:val="002060"/>
                    </w:rPr>
                  </w:pPr>
                  <w:r w:rsidRPr="003F36BA">
                    <w:rPr>
                      <w:color w:val="002060"/>
                    </w:rPr>
                    <w:t> </w:t>
                  </w:r>
                </w:p>
              </w:tc>
            </w:tr>
            <w:tr w:rsidR="00E84500" w:rsidRPr="003F36BA" w14:paraId="00598EB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827CE1" w14:textId="77777777" w:rsidR="00E84500" w:rsidRPr="003F36BA" w:rsidRDefault="00E84500" w:rsidP="00666DC1">
                  <w:pPr>
                    <w:pStyle w:val="ROWTABELLA"/>
                    <w:rPr>
                      <w:color w:val="002060"/>
                    </w:rPr>
                  </w:pPr>
                  <w:r w:rsidRPr="003F36BA">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D79E9" w14:textId="77777777" w:rsidR="00E84500" w:rsidRPr="003F36BA" w:rsidRDefault="00E84500" w:rsidP="00666DC1">
                  <w:pPr>
                    <w:pStyle w:val="ROWTABELLA"/>
                    <w:rPr>
                      <w:color w:val="002060"/>
                    </w:rPr>
                  </w:pPr>
                  <w:r w:rsidRPr="003F36BA">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3AC5FF" w14:textId="77777777" w:rsidR="00E84500" w:rsidRPr="003F36BA" w:rsidRDefault="00E84500" w:rsidP="00666DC1">
                  <w:pPr>
                    <w:pStyle w:val="ROWTABELLA"/>
                    <w:jc w:val="center"/>
                    <w:rPr>
                      <w:color w:val="002060"/>
                    </w:rPr>
                  </w:pPr>
                  <w:r w:rsidRPr="003F36BA">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CAA646" w14:textId="77777777" w:rsidR="00E84500" w:rsidRPr="003F36BA" w:rsidRDefault="00E84500" w:rsidP="00666DC1">
                  <w:pPr>
                    <w:pStyle w:val="ROWTABELLA"/>
                    <w:jc w:val="center"/>
                    <w:rPr>
                      <w:color w:val="002060"/>
                    </w:rPr>
                  </w:pPr>
                  <w:r w:rsidRPr="003F36BA">
                    <w:rPr>
                      <w:color w:val="002060"/>
                    </w:rPr>
                    <w:t> </w:t>
                  </w:r>
                </w:p>
              </w:tc>
            </w:tr>
          </w:tbl>
          <w:p w14:paraId="06C4E0AB" w14:textId="77777777" w:rsidR="00E84500" w:rsidRPr="003F36BA" w:rsidRDefault="00E84500" w:rsidP="00666DC1">
            <w:pPr>
              <w:rPr>
                <w:color w:val="002060"/>
              </w:rPr>
            </w:pPr>
          </w:p>
        </w:tc>
      </w:tr>
    </w:tbl>
    <w:p w14:paraId="74301F4A"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5A000E5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66678103"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2D501E" w14:textId="77777777" w:rsidR="00E84500" w:rsidRPr="003F36BA" w:rsidRDefault="00E84500" w:rsidP="00666DC1">
                  <w:pPr>
                    <w:pStyle w:val="HEADERTABELLA"/>
                    <w:rPr>
                      <w:color w:val="002060"/>
                    </w:rPr>
                  </w:pPr>
                  <w:r w:rsidRPr="003F36BA">
                    <w:rPr>
                      <w:color w:val="002060"/>
                    </w:rPr>
                    <w:t>GIRONE SB - 1 Giornata - A</w:t>
                  </w:r>
                </w:p>
              </w:tc>
            </w:tr>
            <w:tr w:rsidR="00E84500" w:rsidRPr="003F36BA" w14:paraId="71891CE7"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CD4282" w14:textId="77777777" w:rsidR="00E84500" w:rsidRPr="003F36BA" w:rsidRDefault="00E84500" w:rsidP="00666DC1">
                  <w:pPr>
                    <w:pStyle w:val="ROWTABELLA"/>
                    <w:rPr>
                      <w:color w:val="002060"/>
                    </w:rPr>
                  </w:pPr>
                  <w:r w:rsidRPr="003F36BA">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7D36B6"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A8DAE0" w14:textId="77777777" w:rsidR="00E84500" w:rsidRPr="003F36BA" w:rsidRDefault="00E84500" w:rsidP="00666DC1">
                  <w:pPr>
                    <w:pStyle w:val="ROWTABELLA"/>
                    <w:jc w:val="center"/>
                    <w:rPr>
                      <w:color w:val="002060"/>
                    </w:rPr>
                  </w:pPr>
                  <w:r w:rsidRPr="003F36BA">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E1BFD4" w14:textId="77777777" w:rsidR="00E84500" w:rsidRPr="003F36BA" w:rsidRDefault="00E84500" w:rsidP="00666DC1">
                  <w:pPr>
                    <w:pStyle w:val="ROWTABELLA"/>
                    <w:jc w:val="center"/>
                    <w:rPr>
                      <w:color w:val="002060"/>
                    </w:rPr>
                  </w:pPr>
                  <w:r w:rsidRPr="003F36BA">
                    <w:rPr>
                      <w:color w:val="002060"/>
                    </w:rPr>
                    <w:t> </w:t>
                  </w:r>
                </w:p>
              </w:tc>
            </w:tr>
            <w:tr w:rsidR="00E84500" w:rsidRPr="003F36BA" w14:paraId="0FEA2A2F"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26B18B" w14:textId="77777777" w:rsidR="00E84500" w:rsidRPr="003F36BA" w:rsidRDefault="00E84500" w:rsidP="00666DC1">
                  <w:pPr>
                    <w:pStyle w:val="ROWTABELLA"/>
                    <w:rPr>
                      <w:color w:val="002060"/>
                    </w:rPr>
                  </w:pPr>
                  <w:r w:rsidRPr="003F36BA">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76036D" w14:textId="77777777" w:rsidR="00E84500" w:rsidRPr="003F36BA" w:rsidRDefault="00E84500" w:rsidP="00666DC1">
                  <w:pPr>
                    <w:pStyle w:val="ROWTABELLA"/>
                    <w:rPr>
                      <w:color w:val="002060"/>
                    </w:rPr>
                  </w:pPr>
                  <w:r w:rsidRPr="003F36BA">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6E55F3"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E40D96" w14:textId="77777777" w:rsidR="00E84500" w:rsidRPr="003F36BA" w:rsidRDefault="00E84500" w:rsidP="00666DC1">
                  <w:pPr>
                    <w:pStyle w:val="ROWTABELLA"/>
                    <w:jc w:val="center"/>
                    <w:rPr>
                      <w:color w:val="002060"/>
                    </w:rPr>
                  </w:pPr>
                  <w:r w:rsidRPr="003F36BA">
                    <w:rPr>
                      <w:color w:val="002060"/>
                    </w:rPr>
                    <w:t> </w:t>
                  </w:r>
                </w:p>
              </w:tc>
            </w:tr>
            <w:tr w:rsidR="00E84500" w:rsidRPr="003F36BA" w14:paraId="016557A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60F5C3" w14:textId="77777777" w:rsidR="00E84500" w:rsidRPr="003F36BA" w:rsidRDefault="00E84500" w:rsidP="00666DC1">
                  <w:pPr>
                    <w:pStyle w:val="ROWTABELLA"/>
                    <w:rPr>
                      <w:color w:val="002060"/>
                    </w:rPr>
                  </w:pPr>
                  <w:r w:rsidRPr="003F36BA">
                    <w:rPr>
                      <w:color w:val="002060"/>
                    </w:rPr>
                    <w:t>(1) FUTSAL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C10585" w14:textId="77777777" w:rsidR="00E84500" w:rsidRPr="003F36BA" w:rsidRDefault="00E84500" w:rsidP="00666DC1">
                  <w:pPr>
                    <w:pStyle w:val="ROWTABELLA"/>
                    <w:rPr>
                      <w:color w:val="002060"/>
                    </w:rPr>
                  </w:pPr>
                  <w:r w:rsidRPr="003F36BA">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FD8453" w14:textId="4F0666FB" w:rsidR="00E84500" w:rsidRPr="003F36BA" w:rsidRDefault="00122D50" w:rsidP="00666DC1">
                  <w:pPr>
                    <w:pStyle w:val="ROWTABELLA"/>
                    <w:jc w:val="center"/>
                    <w:rPr>
                      <w:color w:val="002060"/>
                    </w:rPr>
                  </w:pPr>
                  <w:r>
                    <w:rPr>
                      <w:color w:val="002060"/>
                    </w:rPr>
                    <w:t>3</w:t>
                  </w:r>
                  <w:r w:rsidR="00E84500" w:rsidRPr="003F36BA">
                    <w:rPr>
                      <w:color w:val="002060"/>
                    </w:rPr>
                    <w:t xml:space="preserve"> - </w:t>
                  </w:r>
                  <w:r>
                    <w:rPr>
                      <w:color w:val="002060"/>
                    </w:rPr>
                    <w:t>5</w:t>
                  </w:r>
                  <w:bookmarkStart w:id="10" w:name="_GoBack"/>
                  <w:bookmarkEnd w:id="10"/>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A4929" w14:textId="77777777" w:rsidR="00E84500" w:rsidRPr="003F36BA" w:rsidRDefault="00E84500" w:rsidP="00666DC1">
                  <w:pPr>
                    <w:pStyle w:val="ROWTABELLA"/>
                    <w:jc w:val="center"/>
                    <w:rPr>
                      <w:color w:val="002060"/>
                    </w:rPr>
                  </w:pPr>
                  <w:r w:rsidRPr="003F36BA">
                    <w:rPr>
                      <w:color w:val="002060"/>
                    </w:rPr>
                    <w:t> </w:t>
                  </w:r>
                </w:p>
              </w:tc>
            </w:tr>
            <w:tr w:rsidR="00E84500" w:rsidRPr="003F36BA" w14:paraId="0C538FC7"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27E16104" w14:textId="77777777" w:rsidR="00E84500" w:rsidRPr="003F36BA" w:rsidRDefault="00E84500" w:rsidP="00666DC1">
                  <w:pPr>
                    <w:pStyle w:val="ROWTABELLA"/>
                    <w:rPr>
                      <w:color w:val="002060"/>
                    </w:rPr>
                  </w:pPr>
                  <w:r w:rsidRPr="003F36BA">
                    <w:rPr>
                      <w:color w:val="002060"/>
                    </w:rPr>
                    <w:t>(1) - disputata il 26/01/2020</w:t>
                  </w:r>
                </w:p>
              </w:tc>
            </w:tr>
          </w:tbl>
          <w:p w14:paraId="7CBF828B" w14:textId="77777777" w:rsidR="00E84500" w:rsidRPr="003F36BA" w:rsidRDefault="00E84500" w:rsidP="00666DC1">
            <w:pPr>
              <w:rPr>
                <w:color w:val="002060"/>
              </w:rPr>
            </w:pPr>
          </w:p>
        </w:tc>
      </w:tr>
    </w:tbl>
    <w:p w14:paraId="4F33CB65" w14:textId="77777777" w:rsidR="00E84500" w:rsidRPr="003F36BA" w:rsidRDefault="00E84500" w:rsidP="00E84500">
      <w:pPr>
        <w:pStyle w:val="breakline"/>
        <w:divId w:val="527259509"/>
        <w:rPr>
          <w:color w:val="002060"/>
        </w:rPr>
      </w:pPr>
    </w:p>
    <w:p w14:paraId="110EB1B8" w14:textId="77777777" w:rsidR="00E84500" w:rsidRPr="003F36BA" w:rsidRDefault="00E84500" w:rsidP="00E84500">
      <w:pPr>
        <w:pStyle w:val="breakline"/>
        <w:divId w:val="527259509"/>
        <w:rPr>
          <w:color w:val="002060"/>
        </w:rPr>
      </w:pPr>
    </w:p>
    <w:p w14:paraId="7BC49304"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3F4902FB"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6F041AD7" w14:textId="77777777" w:rsidR="00E84500" w:rsidRPr="003F36BA" w:rsidRDefault="00E84500" w:rsidP="00E84500">
      <w:pPr>
        <w:pStyle w:val="titolo10"/>
        <w:divId w:val="527259509"/>
        <w:rPr>
          <w:color w:val="002060"/>
        </w:rPr>
      </w:pPr>
      <w:r w:rsidRPr="003F36BA">
        <w:rPr>
          <w:color w:val="002060"/>
        </w:rPr>
        <w:t xml:space="preserve">GARE DEL 25/ 1/2020 </w:t>
      </w:r>
    </w:p>
    <w:p w14:paraId="0B86AB23"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48600919"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749E471" w14:textId="77777777" w:rsidR="00E84500" w:rsidRPr="003F36BA" w:rsidRDefault="00E84500" w:rsidP="00E84500">
      <w:pPr>
        <w:pStyle w:val="titolo30"/>
        <w:divId w:val="527259509"/>
        <w:rPr>
          <w:color w:val="002060"/>
        </w:rPr>
      </w:pPr>
      <w:r w:rsidRPr="003F36BA">
        <w:rPr>
          <w:color w:val="002060"/>
        </w:rPr>
        <w:t xml:space="preserve">DIRIGENTI </w:t>
      </w:r>
    </w:p>
    <w:p w14:paraId="58CD8D27" w14:textId="77777777" w:rsidR="00E84500" w:rsidRPr="003F36BA" w:rsidRDefault="00E84500" w:rsidP="00E84500">
      <w:pPr>
        <w:pStyle w:val="titolo20"/>
        <w:divId w:val="527259509"/>
        <w:rPr>
          <w:color w:val="002060"/>
        </w:rPr>
      </w:pPr>
      <w:r w:rsidRPr="003F36BA">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2CF07B7" w14:textId="77777777" w:rsidTr="00E84500">
        <w:trPr>
          <w:divId w:val="527259509"/>
        </w:trPr>
        <w:tc>
          <w:tcPr>
            <w:tcW w:w="2200" w:type="dxa"/>
            <w:tcMar>
              <w:top w:w="20" w:type="dxa"/>
              <w:left w:w="20" w:type="dxa"/>
              <w:bottom w:w="20" w:type="dxa"/>
              <w:right w:w="20" w:type="dxa"/>
            </w:tcMar>
            <w:vAlign w:val="center"/>
          </w:tcPr>
          <w:p w14:paraId="60AD03A8" w14:textId="77777777" w:rsidR="00E84500" w:rsidRPr="003F36BA" w:rsidRDefault="00E84500" w:rsidP="00666DC1">
            <w:pPr>
              <w:pStyle w:val="movimento"/>
              <w:rPr>
                <w:color w:val="002060"/>
              </w:rPr>
            </w:pPr>
            <w:r w:rsidRPr="003F36BA">
              <w:rPr>
                <w:color w:val="002060"/>
              </w:rPr>
              <w:t>STRONATI FABRIZIO</w:t>
            </w:r>
          </w:p>
        </w:tc>
        <w:tc>
          <w:tcPr>
            <w:tcW w:w="2200" w:type="dxa"/>
            <w:tcMar>
              <w:top w:w="20" w:type="dxa"/>
              <w:left w:w="20" w:type="dxa"/>
              <w:bottom w:w="20" w:type="dxa"/>
              <w:right w:w="20" w:type="dxa"/>
            </w:tcMar>
            <w:vAlign w:val="center"/>
          </w:tcPr>
          <w:p w14:paraId="687232D9"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0015A1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E0755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602C1BC" w14:textId="77777777" w:rsidR="00E84500" w:rsidRPr="003F36BA" w:rsidRDefault="00E84500" w:rsidP="00666DC1">
            <w:pPr>
              <w:pStyle w:val="movimento2"/>
              <w:rPr>
                <w:color w:val="002060"/>
              </w:rPr>
            </w:pPr>
            <w:r w:rsidRPr="003F36BA">
              <w:rPr>
                <w:color w:val="002060"/>
              </w:rPr>
              <w:t> </w:t>
            </w:r>
          </w:p>
        </w:tc>
      </w:tr>
    </w:tbl>
    <w:p w14:paraId="7B67B6B7"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frasi irriguardose rivolte al direttore di gara. </w:t>
      </w:r>
    </w:p>
    <w:p w14:paraId="54D9965F" w14:textId="77777777" w:rsidR="00E84500" w:rsidRPr="003F36BA" w:rsidRDefault="00E84500" w:rsidP="00E84500">
      <w:pPr>
        <w:pStyle w:val="titolo30"/>
        <w:divId w:val="527259509"/>
        <w:rPr>
          <w:color w:val="002060"/>
        </w:rPr>
      </w:pPr>
      <w:r w:rsidRPr="003F36BA">
        <w:rPr>
          <w:color w:val="002060"/>
        </w:rPr>
        <w:t xml:space="preserve">CALCIATORI ESPULSI </w:t>
      </w:r>
    </w:p>
    <w:p w14:paraId="3A6A9926" w14:textId="77777777" w:rsidR="00E84500" w:rsidRPr="003F36BA" w:rsidRDefault="00E84500" w:rsidP="00E84500">
      <w:pPr>
        <w:pStyle w:val="titolo20"/>
        <w:divId w:val="527259509"/>
        <w:rPr>
          <w:color w:val="002060"/>
        </w:rPr>
      </w:pPr>
      <w:r w:rsidRPr="003F36BA">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8B6AEEC" w14:textId="77777777" w:rsidTr="00E84500">
        <w:trPr>
          <w:divId w:val="527259509"/>
        </w:trPr>
        <w:tc>
          <w:tcPr>
            <w:tcW w:w="2200" w:type="dxa"/>
            <w:tcMar>
              <w:top w:w="20" w:type="dxa"/>
              <w:left w:w="20" w:type="dxa"/>
              <w:bottom w:w="20" w:type="dxa"/>
              <w:right w:w="20" w:type="dxa"/>
            </w:tcMar>
            <w:vAlign w:val="center"/>
          </w:tcPr>
          <w:p w14:paraId="26820A18" w14:textId="77777777" w:rsidR="00E84500" w:rsidRPr="003F36BA" w:rsidRDefault="00E84500" w:rsidP="00666DC1">
            <w:pPr>
              <w:pStyle w:val="movimento"/>
              <w:rPr>
                <w:color w:val="002060"/>
              </w:rPr>
            </w:pPr>
            <w:r w:rsidRPr="003F36BA">
              <w:rPr>
                <w:color w:val="002060"/>
              </w:rPr>
              <w:t>NICOLETTI LUDOVICO</w:t>
            </w:r>
          </w:p>
        </w:tc>
        <w:tc>
          <w:tcPr>
            <w:tcW w:w="2200" w:type="dxa"/>
            <w:tcMar>
              <w:top w:w="20" w:type="dxa"/>
              <w:left w:w="20" w:type="dxa"/>
              <w:bottom w:w="20" w:type="dxa"/>
              <w:right w:w="20" w:type="dxa"/>
            </w:tcMar>
            <w:vAlign w:val="center"/>
          </w:tcPr>
          <w:p w14:paraId="65C9F28A"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0F6A7E5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37D79C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B61E55" w14:textId="77777777" w:rsidR="00E84500" w:rsidRPr="003F36BA" w:rsidRDefault="00E84500" w:rsidP="00666DC1">
            <w:pPr>
              <w:pStyle w:val="movimento2"/>
              <w:rPr>
                <w:color w:val="002060"/>
              </w:rPr>
            </w:pPr>
            <w:r w:rsidRPr="003F36BA">
              <w:rPr>
                <w:color w:val="002060"/>
              </w:rPr>
              <w:t> </w:t>
            </w:r>
          </w:p>
        </w:tc>
      </w:tr>
    </w:tbl>
    <w:p w14:paraId="636159F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aver rivolto frasi offensive al direttore di gara. </w:t>
      </w:r>
    </w:p>
    <w:p w14:paraId="28C453F6"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4338D9D" w14:textId="77777777" w:rsidTr="00E84500">
        <w:trPr>
          <w:divId w:val="527259509"/>
        </w:trPr>
        <w:tc>
          <w:tcPr>
            <w:tcW w:w="2200" w:type="dxa"/>
            <w:tcMar>
              <w:top w:w="20" w:type="dxa"/>
              <w:left w:w="20" w:type="dxa"/>
              <w:bottom w:w="20" w:type="dxa"/>
              <w:right w:w="20" w:type="dxa"/>
            </w:tcMar>
            <w:vAlign w:val="center"/>
          </w:tcPr>
          <w:p w14:paraId="0ED5BCF1" w14:textId="77777777" w:rsidR="00E84500" w:rsidRPr="003F36BA" w:rsidRDefault="00E84500" w:rsidP="00666DC1">
            <w:pPr>
              <w:pStyle w:val="movimento"/>
              <w:rPr>
                <w:color w:val="002060"/>
              </w:rPr>
            </w:pPr>
            <w:r w:rsidRPr="003F36BA">
              <w:rPr>
                <w:color w:val="002060"/>
              </w:rPr>
              <w:t>CAPUANO DAVIDE</w:t>
            </w:r>
          </w:p>
        </w:tc>
        <w:tc>
          <w:tcPr>
            <w:tcW w:w="2200" w:type="dxa"/>
            <w:tcMar>
              <w:top w:w="20" w:type="dxa"/>
              <w:left w:w="20" w:type="dxa"/>
              <w:bottom w:w="20" w:type="dxa"/>
              <w:right w:w="20" w:type="dxa"/>
            </w:tcMar>
            <w:vAlign w:val="center"/>
          </w:tcPr>
          <w:p w14:paraId="38BE2259" w14:textId="77777777" w:rsidR="00E84500" w:rsidRPr="003F36BA" w:rsidRDefault="00E84500" w:rsidP="00666DC1">
            <w:pPr>
              <w:pStyle w:val="movimento2"/>
              <w:rPr>
                <w:color w:val="002060"/>
              </w:rPr>
            </w:pPr>
            <w:r w:rsidRPr="003F36BA">
              <w:rPr>
                <w:color w:val="002060"/>
              </w:rPr>
              <w:t xml:space="preserve">(SPORTLAND) </w:t>
            </w:r>
          </w:p>
        </w:tc>
        <w:tc>
          <w:tcPr>
            <w:tcW w:w="800" w:type="dxa"/>
            <w:tcMar>
              <w:top w:w="20" w:type="dxa"/>
              <w:left w:w="20" w:type="dxa"/>
              <w:bottom w:w="20" w:type="dxa"/>
              <w:right w:w="20" w:type="dxa"/>
            </w:tcMar>
            <w:vAlign w:val="center"/>
          </w:tcPr>
          <w:p w14:paraId="71387E0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F47E09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3808323" w14:textId="77777777" w:rsidR="00E84500" w:rsidRPr="003F36BA" w:rsidRDefault="00E84500" w:rsidP="00666DC1">
            <w:pPr>
              <w:pStyle w:val="movimento2"/>
              <w:rPr>
                <w:color w:val="002060"/>
              </w:rPr>
            </w:pPr>
            <w:r w:rsidRPr="003F36BA">
              <w:rPr>
                <w:color w:val="002060"/>
              </w:rPr>
              <w:t> </w:t>
            </w:r>
          </w:p>
        </w:tc>
      </w:tr>
    </w:tbl>
    <w:p w14:paraId="18CC86D8" w14:textId="77777777" w:rsidR="00E84500" w:rsidRPr="003F36BA" w:rsidRDefault="00E84500" w:rsidP="00E84500">
      <w:pPr>
        <w:pStyle w:val="titolo30"/>
        <w:divId w:val="527259509"/>
        <w:rPr>
          <w:color w:val="002060"/>
        </w:rPr>
      </w:pPr>
      <w:r w:rsidRPr="003F36BA">
        <w:rPr>
          <w:color w:val="002060"/>
        </w:rPr>
        <w:t xml:space="preserve">CALCIATORI NON ESPULSI </w:t>
      </w:r>
    </w:p>
    <w:p w14:paraId="795DD8E4"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34831AE" w14:textId="77777777" w:rsidTr="00E84500">
        <w:trPr>
          <w:divId w:val="527259509"/>
        </w:trPr>
        <w:tc>
          <w:tcPr>
            <w:tcW w:w="2200" w:type="dxa"/>
            <w:tcMar>
              <w:top w:w="20" w:type="dxa"/>
              <w:left w:w="20" w:type="dxa"/>
              <w:bottom w:w="20" w:type="dxa"/>
              <w:right w:w="20" w:type="dxa"/>
            </w:tcMar>
            <w:vAlign w:val="center"/>
          </w:tcPr>
          <w:p w14:paraId="2056AD86" w14:textId="77777777" w:rsidR="00E84500" w:rsidRPr="003F36BA" w:rsidRDefault="00E84500" w:rsidP="00666DC1">
            <w:pPr>
              <w:pStyle w:val="movimento"/>
              <w:rPr>
                <w:color w:val="002060"/>
              </w:rPr>
            </w:pPr>
            <w:r w:rsidRPr="003F36BA">
              <w:rPr>
                <w:color w:val="002060"/>
              </w:rPr>
              <w:t>DE NONI ROSARIO</w:t>
            </w:r>
          </w:p>
        </w:tc>
        <w:tc>
          <w:tcPr>
            <w:tcW w:w="2200" w:type="dxa"/>
            <w:tcMar>
              <w:top w:w="20" w:type="dxa"/>
              <w:left w:w="20" w:type="dxa"/>
              <w:bottom w:w="20" w:type="dxa"/>
              <w:right w:w="20" w:type="dxa"/>
            </w:tcMar>
            <w:vAlign w:val="center"/>
          </w:tcPr>
          <w:p w14:paraId="384BA98C" w14:textId="77777777" w:rsidR="00E84500" w:rsidRPr="003F36BA" w:rsidRDefault="00E84500" w:rsidP="00666DC1">
            <w:pPr>
              <w:pStyle w:val="movimento2"/>
              <w:rPr>
                <w:color w:val="002060"/>
              </w:rPr>
            </w:pPr>
            <w:r w:rsidRPr="003F36BA">
              <w:rPr>
                <w:color w:val="002060"/>
              </w:rPr>
              <w:t xml:space="preserve">(CASENUOVE) </w:t>
            </w:r>
          </w:p>
        </w:tc>
        <w:tc>
          <w:tcPr>
            <w:tcW w:w="800" w:type="dxa"/>
            <w:tcMar>
              <w:top w:w="20" w:type="dxa"/>
              <w:left w:w="20" w:type="dxa"/>
              <w:bottom w:w="20" w:type="dxa"/>
              <w:right w:w="20" w:type="dxa"/>
            </w:tcMar>
            <w:vAlign w:val="center"/>
          </w:tcPr>
          <w:p w14:paraId="49B43EB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D6F10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AE9B818" w14:textId="77777777" w:rsidR="00E84500" w:rsidRPr="003F36BA" w:rsidRDefault="00E84500" w:rsidP="00666DC1">
            <w:pPr>
              <w:pStyle w:val="movimento2"/>
              <w:rPr>
                <w:color w:val="002060"/>
              </w:rPr>
            </w:pPr>
            <w:r w:rsidRPr="003F36BA">
              <w:rPr>
                <w:color w:val="002060"/>
              </w:rPr>
              <w:t> </w:t>
            </w:r>
          </w:p>
        </w:tc>
      </w:tr>
    </w:tbl>
    <w:p w14:paraId="63A6CC8E"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40C29BE" w14:textId="77777777" w:rsidTr="00E84500">
        <w:trPr>
          <w:divId w:val="527259509"/>
        </w:trPr>
        <w:tc>
          <w:tcPr>
            <w:tcW w:w="2200" w:type="dxa"/>
            <w:tcMar>
              <w:top w:w="20" w:type="dxa"/>
              <w:left w:w="20" w:type="dxa"/>
              <w:bottom w:w="20" w:type="dxa"/>
              <w:right w:w="20" w:type="dxa"/>
            </w:tcMar>
            <w:vAlign w:val="center"/>
          </w:tcPr>
          <w:p w14:paraId="11025674" w14:textId="77777777" w:rsidR="00E84500" w:rsidRPr="003F36BA" w:rsidRDefault="00E84500" w:rsidP="00666DC1">
            <w:pPr>
              <w:pStyle w:val="movimento"/>
              <w:rPr>
                <w:color w:val="002060"/>
              </w:rPr>
            </w:pPr>
            <w:r w:rsidRPr="003F36BA">
              <w:rPr>
                <w:color w:val="002060"/>
              </w:rPr>
              <w:t>PAOLONI ALEX</w:t>
            </w:r>
          </w:p>
        </w:tc>
        <w:tc>
          <w:tcPr>
            <w:tcW w:w="2200" w:type="dxa"/>
            <w:tcMar>
              <w:top w:w="20" w:type="dxa"/>
              <w:left w:w="20" w:type="dxa"/>
              <w:bottom w:w="20" w:type="dxa"/>
              <w:right w:w="20" w:type="dxa"/>
            </w:tcMar>
            <w:vAlign w:val="center"/>
          </w:tcPr>
          <w:p w14:paraId="21BB6514"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2D2167F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59D3A73" w14:textId="77777777" w:rsidR="00E84500" w:rsidRPr="003F36BA" w:rsidRDefault="00E84500" w:rsidP="00666DC1">
            <w:pPr>
              <w:pStyle w:val="movimento"/>
              <w:rPr>
                <w:color w:val="002060"/>
              </w:rPr>
            </w:pPr>
            <w:r w:rsidRPr="003F36BA">
              <w:rPr>
                <w:color w:val="002060"/>
              </w:rPr>
              <w:t>DELLAFELICE EDOARDO</w:t>
            </w:r>
          </w:p>
        </w:tc>
        <w:tc>
          <w:tcPr>
            <w:tcW w:w="2200" w:type="dxa"/>
            <w:tcMar>
              <w:top w:w="20" w:type="dxa"/>
              <w:left w:w="20" w:type="dxa"/>
              <w:bottom w:w="20" w:type="dxa"/>
              <w:right w:w="20" w:type="dxa"/>
            </w:tcMar>
            <w:vAlign w:val="center"/>
          </w:tcPr>
          <w:p w14:paraId="2BD84CEF" w14:textId="77777777" w:rsidR="00E84500" w:rsidRPr="003F36BA" w:rsidRDefault="00E84500" w:rsidP="00666DC1">
            <w:pPr>
              <w:pStyle w:val="movimento2"/>
              <w:rPr>
                <w:color w:val="002060"/>
              </w:rPr>
            </w:pPr>
            <w:r w:rsidRPr="003F36BA">
              <w:rPr>
                <w:color w:val="002060"/>
              </w:rPr>
              <w:t xml:space="preserve">(SPORTLAND) </w:t>
            </w:r>
          </w:p>
        </w:tc>
      </w:tr>
    </w:tbl>
    <w:p w14:paraId="01AA2B5B"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605F242" w14:textId="77777777" w:rsidTr="00E84500">
        <w:trPr>
          <w:divId w:val="527259509"/>
        </w:trPr>
        <w:tc>
          <w:tcPr>
            <w:tcW w:w="2200" w:type="dxa"/>
            <w:tcMar>
              <w:top w:w="20" w:type="dxa"/>
              <w:left w:w="20" w:type="dxa"/>
              <w:bottom w:w="20" w:type="dxa"/>
              <w:right w:w="20" w:type="dxa"/>
            </w:tcMar>
            <w:vAlign w:val="center"/>
          </w:tcPr>
          <w:p w14:paraId="784DE08D" w14:textId="77777777" w:rsidR="00E84500" w:rsidRPr="003F36BA" w:rsidRDefault="00E84500" w:rsidP="00666DC1">
            <w:pPr>
              <w:pStyle w:val="movimento"/>
              <w:rPr>
                <w:color w:val="002060"/>
              </w:rPr>
            </w:pPr>
            <w:r w:rsidRPr="003F36BA">
              <w:rPr>
                <w:color w:val="002060"/>
              </w:rPr>
              <w:t>URBINELLI RICCARDO</w:t>
            </w:r>
          </w:p>
        </w:tc>
        <w:tc>
          <w:tcPr>
            <w:tcW w:w="2200" w:type="dxa"/>
            <w:tcMar>
              <w:top w:w="20" w:type="dxa"/>
              <w:left w:w="20" w:type="dxa"/>
              <w:bottom w:w="20" w:type="dxa"/>
              <w:right w:w="20" w:type="dxa"/>
            </w:tcMar>
            <w:vAlign w:val="center"/>
          </w:tcPr>
          <w:p w14:paraId="5EAC7EA7"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1A83B49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B40296" w14:textId="77777777" w:rsidR="00E84500" w:rsidRPr="003F36BA" w:rsidRDefault="00E84500" w:rsidP="00666DC1">
            <w:pPr>
              <w:pStyle w:val="movimento"/>
              <w:rPr>
                <w:color w:val="002060"/>
              </w:rPr>
            </w:pPr>
            <w:r w:rsidRPr="003F36BA">
              <w:rPr>
                <w:color w:val="002060"/>
              </w:rPr>
              <w:t>CICALA DAVIDE</w:t>
            </w:r>
          </w:p>
        </w:tc>
        <w:tc>
          <w:tcPr>
            <w:tcW w:w="2200" w:type="dxa"/>
            <w:tcMar>
              <w:top w:w="20" w:type="dxa"/>
              <w:left w:w="20" w:type="dxa"/>
              <w:bottom w:w="20" w:type="dxa"/>
              <w:right w:w="20" w:type="dxa"/>
            </w:tcMar>
            <w:vAlign w:val="center"/>
          </w:tcPr>
          <w:p w14:paraId="19D40664" w14:textId="77777777" w:rsidR="00E84500" w:rsidRPr="003F36BA" w:rsidRDefault="00E84500" w:rsidP="00666DC1">
            <w:pPr>
              <w:pStyle w:val="movimento2"/>
              <w:rPr>
                <w:color w:val="002060"/>
              </w:rPr>
            </w:pPr>
            <w:r w:rsidRPr="003F36BA">
              <w:rPr>
                <w:color w:val="002060"/>
              </w:rPr>
              <w:t xml:space="preserve">(CANDIA BARACCOLA ASPIO) </w:t>
            </w:r>
          </w:p>
        </w:tc>
      </w:tr>
      <w:tr w:rsidR="00E84500" w:rsidRPr="003F36BA" w14:paraId="7EF1A6AD" w14:textId="77777777" w:rsidTr="00E84500">
        <w:trPr>
          <w:divId w:val="527259509"/>
        </w:trPr>
        <w:tc>
          <w:tcPr>
            <w:tcW w:w="2200" w:type="dxa"/>
            <w:tcMar>
              <w:top w:w="20" w:type="dxa"/>
              <w:left w:w="20" w:type="dxa"/>
              <w:bottom w:w="20" w:type="dxa"/>
              <w:right w:w="20" w:type="dxa"/>
            </w:tcMar>
            <w:vAlign w:val="center"/>
          </w:tcPr>
          <w:p w14:paraId="5D2BB633" w14:textId="77777777" w:rsidR="00E84500" w:rsidRPr="003F36BA" w:rsidRDefault="00E84500" w:rsidP="00666DC1">
            <w:pPr>
              <w:pStyle w:val="movimento"/>
              <w:rPr>
                <w:color w:val="002060"/>
              </w:rPr>
            </w:pPr>
            <w:r w:rsidRPr="003F36BA">
              <w:rPr>
                <w:color w:val="002060"/>
              </w:rPr>
              <w:t>MERCANTI SAMUELE</w:t>
            </w:r>
          </w:p>
        </w:tc>
        <w:tc>
          <w:tcPr>
            <w:tcW w:w="2200" w:type="dxa"/>
            <w:tcMar>
              <w:top w:w="20" w:type="dxa"/>
              <w:left w:w="20" w:type="dxa"/>
              <w:bottom w:w="20" w:type="dxa"/>
              <w:right w:w="20" w:type="dxa"/>
            </w:tcMar>
            <w:vAlign w:val="center"/>
          </w:tcPr>
          <w:p w14:paraId="70F9B5D7"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6C1E7D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E85BA7" w14:textId="77777777" w:rsidR="00E84500" w:rsidRPr="003F36BA" w:rsidRDefault="00E84500" w:rsidP="00666DC1">
            <w:pPr>
              <w:pStyle w:val="movimento"/>
              <w:rPr>
                <w:color w:val="002060"/>
              </w:rPr>
            </w:pPr>
            <w:r w:rsidRPr="003F36BA">
              <w:rPr>
                <w:color w:val="002060"/>
              </w:rPr>
              <w:t>PASQUINI FILIPPO</w:t>
            </w:r>
          </w:p>
        </w:tc>
        <w:tc>
          <w:tcPr>
            <w:tcW w:w="2200" w:type="dxa"/>
            <w:tcMar>
              <w:top w:w="20" w:type="dxa"/>
              <w:left w:w="20" w:type="dxa"/>
              <w:bottom w:w="20" w:type="dxa"/>
              <w:right w:w="20" w:type="dxa"/>
            </w:tcMar>
            <w:vAlign w:val="center"/>
          </w:tcPr>
          <w:p w14:paraId="3810FE1E" w14:textId="77777777" w:rsidR="00E84500" w:rsidRPr="003F36BA" w:rsidRDefault="00E84500" w:rsidP="00666DC1">
            <w:pPr>
              <w:pStyle w:val="movimento2"/>
              <w:rPr>
                <w:color w:val="002060"/>
              </w:rPr>
            </w:pPr>
            <w:r w:rsidRPr="003F36BA">
              <w:rPr>
                <w:color w:val="002060"/>
              </w:rPr>
              <w:t xml:space="preserve">(FUTSAL MONTURANO) </w:t>
            </w:r>
          </w:p>
        </w:tc>
      </w:tr>
      <w:tr w:rsidR="00E84500" w:rsidRPr="003F36BA" w14:paraId="6D2DA913" w14:textId="77777777" w:rsidTr="00E84500">
        <w:trPr>
          <w:divId w:val="527259509"/>
        </w:trPr>
        <w:tc>
          <w:tcPr>
            <w:tcW w:w="2200" w:type="dxa"/>
            <w:tcMar>
              <w:top w:w="20" w:type="dxa"/>
              <w:left w:w="20" w:type="dxa"/>
              <w:bottom w:w="20" w:type="dxa"/>
              <w:right w:w="20" w:type="dxa"/>
            </w:tcMar>
            <w:vAlign w:val="center"/>
          </w:tcPr>
          <w:p w14:paraId="17943CA0" w14:textId="77777777" w:rsidR="00E84500" w:rsidRPr="003F36BA" w:rsidRDefault="00E84500" w:rsidP="00666DC1">
            <w:pPr>
              <w:pStyle w:val="movimento"/>
              <w:rPr>
                <w:color w:val="002060"/>
              </w:rPr>
            </w:pPr>
            <w:r w:rsidRPr="003F36BA">
              <w:rPr>
                <w:color w:val="002060"/>
              </w:rPr>
              <w:t>TESTAGUZZA MATTIA</w:t>
            </w:r>
          </w:p>
        </w:tc>
        <w:tc>
          <w:tcPr>
            <w:tcW w:w="2200" w:type="dxa"/>
            <w:tcMar>
              <w:top w:w="20" w:type="dxa"/>
              <w:left w:w="20" w:type="dxa"/>
              <w:bottom w:w="20" w:type="dxa"/>
              <w:right w:w="20" w:type="dxa"/>
            </w:tcMar>
            <w:vAlign w:val="center"/>
          </w:tcPr>
          <w:p w14:paraId="2CE690AE"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c>
          <w:tcPr>
            <w:tcW w:w="800" w:type="dxa"/>
            <w:tcMar>
              <w:top w:w="20" w:type="dxa"/>
              <w:left w:w="20" w:type="dxa"/>
              <w:bottom w:w="20" w:type="dxa"/>
              <w:right w:w="20" w:type="dxa"/>
            </w:tcMar>
            <w:vAlign w:val="center"/>
          </w:tcPr>
          <w:p w14:paraId="244932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72E1F1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F6C6A10" w14:textId="77777777" w:rsidR="00E84500" w:rsidRPr="003F36BA" w:rsidRDefault="00E84500" w:rsidP="00666DC1">
            <w:pPr>
              <w:pStyle w:val="movimento2"/>
              <w:rPr>
                <w:color w:val="002060"/>
              </w:rPr>
            </w:pPr>
            <w:r w:rsidRPr="003F36BA">
              <w:rPr>
                <w:color w:val="002060"/>
              </w:rPr>
              <w:t> </w:t>
            </w:r>
          </w:p>
        </w:tc>
      </w:tr>
    </w:tbl>
    <w:p w14:paraId="0BBC1FC3"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2F0FA08" w14:textId="77777777" w:rsidTr="00E84500">
        <w:trPr>
          <w:divId w:val="527259509"/>
        </w:trPr>
        <w:tc>
          <w:tcPr>
            <w:tcW w:w="2200" w:type="dxa"/>
            <w:tcMar>
              <w:top w:w="20" w:type="dxa"/>
              <w:left w:w="20" w:type="dxa"/>
              <w:bottom w:w="20" w:type="dxa"/>
              <w:right w:w="20" w:type="dxa"/>
            </w:tcMar>
            <w:vAlign w:val="center"/>
          </w:tcPr>
          <w:p w14:paraId="4B1B3802" w14:textId="77777777" w:rsidR="00E84500" w:rsidRPr="003F36BA" w:rsidRDefault="00E84500" w:rsidP="00666DC1">
            <w:pPr>
              <w:pStyle w:val="movimento"/>
              <w:rPr>
                <w:color w:val="002060"/>
              </w:rPr>
            </w:pPr>
            <w:r w:rsidRPr="003F36BA">
              <w:rPr>
                <w:color w:val="002060"/>
              </w:rPr>
              <w:t>BISCEGLIA PIETRO</w:t>
            </w:r>
          </w:p>
        </w:tc>
        <w:tc>
          <w:tcPr>
            <w:tcW w:w="2200" w:type="dxa"/>
            <w:tcMar>
              <w:top w:w="20" w:type="dxa"/>
              <w:left w:w="20" w:type="dxa"/>
              <w:bottom w:w="20" w:type="dxa"/>
              <w:right w:w="20" w:type="dxa"/>
            </w:tcMar>
            <w:vAlign w:val="center"/>
          </w:tcPr>
          <w:p w14:paraId="6E407918"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3A727BC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503C7C7" w14:textId="77777777" w:rsidR="00E84500" w:rsidRPr="003F36BA" w:rsidRDefault="00E84500" w:rsidP="00666DC1">
            <w:pPr>
              <w:pStyle w:val="movimento"/>
              <w:rPr>
                <w:color w:val="002060"/>
              </w:rPr>
            </w:pPr>
            <w:r w:rsidRPr="003F36BA">
              <w:rPr>
                <w:color w:val="002060"/>
              </w:rPr>
              <w:t>PETRELLA MICHAEL</w:t>
            </w:r>
          </w:p>
        </w:tc>
        <w:tc>
          <w:tcPr>
            <w:tcW w:w="2200" w:type="dxa"/>
            <w:tcMar>
              <w:top w:w="20" w:type="dxa"/>
              <w:left w:w="20" w:type="dxa"/>
              <w:bottom w:w="20" w:type="dxa"/>
              <w:right w:w="20" w:type="dxa"/>
            </w:tcMar>
            <w:vAlign w:val="center"/>
          </w:tcPr>
          <w:p w14:paraId="0D13FD81" w14:textId="77777777" w:rsidR="00E84500" w:rsidRPr="003F36BA" w:rsidRDefault="00E84500" w:rsidP="00666DC1">
            <w:pPr>
              <w:pStyle w:val="movimento2"/>
              <w:rPr>
                <w:color w:val="002060"/>
              </w:rPr>
            </w:pPr>
            <w:r w:rsidRPr="003F36BA">
              <w:rPr>
                <w:color w:val="002060"/>
              </w:rPr>
              <w:t xml:space="preserve">(ACLI MANTOVANI CALCIO A 5) </w:t>
            </w:r>
          </w:p>
        </w:tc>
      </w:tr>
      <w:tr w:rsidR="00E84500" w:rsidRPr="003F36BA" w14:paraId="437C5818" w14:textId="77777777" w:rsidTr="00E84500">
        <w:trPr>
          <w:divId w:val="527259509"/>
        </w:trPr>
        <w:tc>
          <w:tcPr>
            <w:tcW w:w="2200" w:type="dxa"/>
            <w:tcMar>
              <w:top w:w="20" w:type="dxa"/>
              <w:left w:w="20" w:type="dxa"/>
              <w:bottom w:w="20" w:type="dxa"/>
              <w:right w:w="20" w:type="dxa"/>
            </w:tcMar>
            <w:vAlign w:val="center"/>
          </w:tcPr>
          <w:p w14:paraId="01B4D948" w14:textId="77777777" w:rsidR="00E84500" w:rsidRPr="003F36BA" w:rsidRDefault="00E84500" w:rsidP="00666DC1">
            <w:pPr>
              <w:pStyle w:val="movimento"/>
              <w:rPr>
                <w:color w:val="002060"/>
              </w:rPr>
            </w:pPr>
            <w:r w:rsidRPr="003F36BA">
              <w:rPr>
                <w:color w:val="002060"/>
              </w:rPr>
              <w:t>BATTAGLINI FEDERICO</w:t>
            </w:r>
          </w:p>
        </w:tc>
        <w:tc>
          <w:tcPr>
            <w:tcW w:w="2200" w:type="dxa"/>
            <w:tcMar>
              <w:top w:w="20" w:type="dxa"/>
              <w:left w:w="20" w:type="dxa"/>
              <w:bottom w:w="20" w:type="dxa"/>
              <w:right w:w="20" w:type="dxa"/>
            </w:tcMar>
            <w:vAlign w:val="center"/>
          </w:tcPr>
          <w:p w14:paraId="12004081"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2EB741D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650588" w14:textId="77777777" w:rsidR="00E84500" w:rsidRPr="003F36BA" w:rsidRDefault="00E84500" w:rsidP="00666DC1">
            <w:pPr>
              <w:pStyle w:val="movimento"/>
              <w:rPr>
                <w:color w:val="002060"/>
              </w:rPr>
            </w:pPr>
            <w:r w:rsidRPr="003F36BA">
              <w:rPr>
                <w:color w:val="002060"/>
              </w:rPr>
              <w:t>PETTINARI DAVIDE</w:t>
            </w:r>
          </w:p>
        </w:tc>
        <w:tc>
          <w:tcPr>
            <w:tcW w:w="2200" w:type="dxa"/>
            <w:tcMar>
              <w:top w:w="20" w:type="dxa"/>
              <w:left w:w="20" w:type="dxa"/>
              <w:bottom w:w="20" w:type="dxa"/>
              <w:right w:w="20" w:type="dxa"/>
            </w:tcMar>
            <w:vAlign w:val="center"/>
          </w:tcPr>
          <w:p w14:paraId="09920FFF" w14:textId="77777777" w:rsidR="00E84500" w:rsidRPr="003F36BA" w:rsidRDefault="00E84500" w:rsidP="00666DC1">
            <w:pPr>
              <w:pStyle w:val="movimento2"/>
              <w:rPr>
                <w:color w:val="002060"/>
              </w:rPr>
            </w:pPr>
            <w:r w:rsidRPr="003F36BA">
              <w:rPr>
                <w:color w:val="002060"/>
              </w:rPr>
              <w:t xml:space="preserve">(CASENUOVE) </w:t>
            </w:r>
          </w:p>
        </w:tc>
      </w:tr>
      <w:tr w:rsidR="00E84500" w:rsidRPr="003F36BA" w14:paraId="144265CF" w14:textId="77777777" w:rsidTr="00E84500">
        <w:trPr>
          <w:divId w:val="527259509"/>
        </w:trPr>
        <w:tc>
          <w:tcPr>
            <w:tcW w:w="2200" w:type="dxa"/>
            <w:tcMar>
              <w:top w:w="20" w:type="dxa"/>
              <w:left w:w="20" w:type="dxa"/>
              <w:bottom w:w="20" w:type="dxa"/>
              <w:right w:w="20" w:type="dxa"/>
            </w:tcMar>
            <w:vAlign w:val="center"/>
          </w:tcPr>
          <w:p w14:paraId="144C5BE0" w14:textId="77777777" w:rsidR="00E84500" w:rsidRPr="003F36BA" w:rsidRDefault="00E84500" w:rsidP="00666DC1">
            <w:pPr>
              <w:pStyle w:val="movimento"/>
              <w:rPr>
                <w:color w:val="002060"/>
              </w:rPr>
            </w:pPr>
            <w:r w:rsidRPr="003F36BA">
              <w:rPr>
                <w:color w:val="002060"/>
              </w:rPr>
              <w:t>GALDELLI MATTIA</w:t>
            </w:r>
          </w:p>
        </w:tc>
        <w:tc>
          <w:tcPr>
            <w:tcW w:w="2200" w:type="dxa"/>
            <w:tcMar>
              <w:top w:w="20" w:type="dxa"/>
              <w:left w:w="20" w:type="dxa"/>
              <w:bottom w:w="20" w:type="dxa"/>
              <w:right w:w="20" w:type="dxa"/>
            </w:tcMar>
            <w:vAlign w:val="center"/>
          </w:tcPr>
          <w:p w14:paraId="506D5AF8"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0E47B79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05AA0A6" w14:textId="77777777" w:rsidR="00E84500" w:rsidRPr="003F36BA" w:rsidRDefault="00E84500" w:rsidP="00666DC1">
            <w:pPr>
              <w:pStyle w:val="movimento"/>
              <w:rPr>
                <w:color w:val="002060"/>
              </w:rPr>
            </w:pPr>
            <w:r w:rsidRPr="003F36BA">
              <w:rPr>
                <w:color w:val="002060"/>
              </w:rPr>
              <w:t>BARBINI ALESSANDRO</w:t>
            </w:r>
          </w:p>
        </w:tc>
        <w:tc>
          <w:tcPr>
            <w:tcW w:w="2200" w:type="dxa"/>
            <w:tcMar>
              <w:top w:w="20" w:type="dxa"/>
              <w:left w:w="20" w:type="dxa"/>
              <w:bottom w:w="20" w:type="dxa"/>
              <w:right w:w="20" w:type="dxa"/>
            </w:tcMar>
            <w:vAlign w:val="center"/>
          </w:tcPr>
          <w:p w14:paraId="5FD1F21F" w14:textId="77777777" w:rsidR="00E84500" w:rsidRPr="003F36BA" w:rsidRDefault="00E84500" w:rsidP="00666DC1">
            <w:pPr>
              <w:pStyle w:val="movimento2"/>
              <w:rPr>
                <w:color w:val="002060"/>
              </w:rPr>
            </w:pPr>
            <w:r w:rsidRPr="003F36BA">
              <w:rPr>
                <w:color w:val="002060"/>
              </w:rPr>
              <w:t xml:space="preserve">(OLYMPIA FANO C5) </w:t>
            </w:r>
          </w:p>
        </w:tc>
      </w:tr>
      <w:tr w:rsidR="00E84500" w:rsidRPr="003F36BA" w14:paraId="46A564FD" w14:textId="77777777" w:rsidTr="00E84500">
        <w:trPr>
          <w:divId w:val="527259509"/>
        </w:trPr>
        <w:tc>
          <w:tcPr>
            <w:tcW w:w="2200" w:type="dxa"/>
            <w:tcMar>
              <w:top w:w="20" w:type="dxa"/>
              <w:left w:w="20" w:type="dxa"/>
              <w:bottom w:w="20" w:type="dxa"/>
              <w:right w:w="20" w:type="dxa"/>
            </w:tcMar>
            <w:vAlign w:val="center"/>
          </w:tcPr>
          <w:p w14:paraId="524861CF" w14:textId="77777777" w:rsidR="00E84500" w:rsidRPr="003F36BA" w:rsidRDefault="00E84500" w:rsidP="00666DC1">
            <w:pPr>
              <w:pStyle w:val="movimento"/>
              <w:rPr>
                <w:color w:val="002060"/>
              </w:rPr>
            </w:pPr>
            <w:r w:rsidRPr="003F36BA">
              <w:rPr>
                <w:color w:val="002060"/>
              </w:rPr>
              <w:t>MONTIRONI ETTORE</w:t>
            </w:r>
          </w:p>
        </w:tc>
        <w:tc>
          <w:tcPr>
            <w:tcW w:w="2200" w:type="dxa"/>
            <w:tcMar>
              <w:top w:w="20" w:type="dxa"/>
              <w:left w:w="20" w:type="dxa"/>
              <w:bottom w:w="20" w:type="dxa"/>
              <w:right w:w="20" w:type="dxa"/>
            </w:tcMar>
            <w:vAlign w:val="center"/>
          </w:tcPr>
          <w:p w14:paraId="3DDD1119"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64E5D02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F708EB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1EDA30" w14:textId="77777777" w:rsidR="00E84500" w:rsidRPr="003F36BA" w:rsidRDefault="00E84500" w:rsidP="00666DC1">
            <w:pPr>
              <w:pStyle w:val="movimento2"/>
              <w:rPr>
                <w:color w:val="002060"/>
              </w:rPr>
            </w:pPr>
            <w:r w:rsidRPr="003F36BA">
              <w:rPr>
                <w:color w:val="002060"/>
              </w:rPr>
              <w:t> </w:t>
            </w:r>
          </w:p>
        </w:tc>
      </w:tr>
    </w:tbl>
    <w:p w14:paraId="522019FF"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772BE81" w14:textId="77777777" w:rsidTr="00E84500">
        <w:trPr>
          <w:divId w:val="527259509"/>
        </w:trPr>
        <w:tc>
          <w:tcPr>
            <w:tcW w:w="2200" w:type="dxa"/>
            <w:tcMar>
              <w:top w:w="20" w:type="dxa"/>
              <w:left w:w="20" w:type="dxa"/>
              <w:bottom w:w="20" w:type="dxa"/>
              <w:right w:w="20" w:type="dxa"/>
            </w:tcMar>
            <w:vAlign w:val="center"/>
          </w:tcPr>
          <w:p w14:paraId="34922E8B" w14:textId="77777777" w:rsidR="00E84500" w:rsidRPr="003F36BA" w:rsidRDefault="00E84500" w:rsidP="00666DC1">
            <w:pPr>
              <w:pStyle w:val="movimento"/>
              <w:rPr>
                <w:color w:val="002060"/>
              </w:rPr>
            </w:pPr>
            <w:r w:rsidRPr="003F36BA">
              <w:rPr>
                <w:color w:val="002060"/>
              </w:rPr>
              <w:t>FABRETTI MATTIA</w:t>
            </w:r>
          </w:p>
        </w:tc>
        <w:tc>
          <w:tcPr>
            <w:tcW w:w="2200" w:type="dxa"/>
            <w:tcMar>
              <w:top w:w="20" w:type="dxa"/>
              <w:left w:w="20" w:type="dxa"/>
              <w:bottom w:w="20" w:type="dxa"/>
              <w:right w:w="20" w:type="dxa"/>
            </w:tcMar>
            <w:vAlign w:val="center"/>
          </w:tcPr>
          <w:p w14:paraId="67105B57"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798D186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4EF2F85" w14:textId="77777777" w:rsidR="00E84500" w:rsidRPr="003F36BA" w:rsidRDefault="00E84500" w:rsidP="00666DC1">
            <w:pPr>
              <w:pStyle w:val="movimento"/>
              <w:rPr>
                <w:color w:val="002060"/>
              </w:rPr>
            </w:pPr>
            <w:r w:rsidRPr="003F36BA">
              <w:rPr>
                <w:color w:val="002060"/>
              </w:rPr>
              <w:t>DONNANNO FRANCESCO</w:t>
            </w:r>
          </w:p>
        </w:tc>
        <w:tc>
          <w:tcPr>
            <w:tcW w:w="2200" w:type="dxa"/>
            <w:tcMar>
              <w:top w:w="20" w:type="dxa"/>
              <w:left w:w="20" w:type="dxa"/>
              <w:bottom w:w="20" w:type="dxa"/>
              <w:right w:w="20" w:type="dxa"/>
            </w:tcMar>
            <w:vAlign w:val="center"/>
          </w:tcPr>
          <w:p w14:paraId="56FEC906" w14:textId="77777777" w:rsidR="00E84500" w:rsidRPr="003F36BA" w:rsidRDefault="00E84500" w:rsidP="00666DC1">
            <w:pPr>
              <w:pStyle w:val="movimento2"/>
              <w:rPr>
                <w:color w:val="002060"/>
              </w:rPr>
            </w:pPr>
            <w:r w:rsidRPr="003F36BA">
              <w:rPr>
                <w:color w:val="002060"/>
              </w:rPr>
              <w:t xml:space="preserve">(ATL URBINO C5 1999) </w:t>
            </w:r>
          </w:p>
        </w:tc>
      </w:tr>
      <w:tr w:rsidR="00E84500" w:rsidRPr="003F36BA" w14:paraId="29A8084C" w14:textId="77777777" w:rsidTr="00E84500">
        <w:trPr>
          <w:divId w:val="527259509"/>
        </w:trPr>
        <w:tc>
          <w:tcPr>
            <w:tcW w:w="2200" w:type="dxa"/>
            <w:tcMar>
              <w:top w:w="20" w:type="dxa"/>
              <w:left w:w="20" w:type="dxa"/>
              <w:bottom w:w="20" w:type="dxa"/>
              <w:right w:w="20" w:type="dxa"/>
            </w:tcMar>
            <w:vAlign w:val="center"/>
          </w:tcPr>
          <w:p w14:paraId="58030DBD" w14:textId="77777777" w:rsidR="00E84500" w:rsidRPr="003F36BA" w:rsidRDefault="00E84500" w:rsidP="00666DC1">
            <w:pPr>
              <w:pStyle w:val="movimento"/>
              <w:rPr>
                <w:color w:val="002060"/>
              </w:rPr>
            </w:pPr>
            <w:r w:rsidRPr="003F36BA">
              <w:rPr>
                <w:color w:val="002060"/>
              </w:rPr>
              <w:t>MAQKAJ URIM</w:t>
            </w:r>
          </w:p>
        </w:tc>
        <w:tc>
          <w:tcPr>
            <w:tcW w:w="2200" w:type="dxa"/>
            <w:tcMar>
              <w:top w:w="20" w:type="dxa"/>
              <w:left w:w="20" w:type="dxa"/>
              <w:bottom w:w="20" w:type="dxa"/>
              <w:right w:w="20" w:type="dxa"/>
            </w:tcMar>
            <w:vAlign w:val="center"/>
          </w:tcPr>
          <w:p w14:paraId="0832F251"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2586BB0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CC2F9AE" w14:textId="77777777" w:rsidR="00E84500" w:rsidRPr="003F36BA" w:rsidRDefault="00E84500" w:rsidP="00666DC1">
            <w:pPr>
              <w:pStyle w:val="movimento"/>
              <w:rPr>
                <w:color w:val="002060"/>
              </w:rPr>
            </w:pPr>
            <w:r w:rsidRPr="003F36BA">
              <w:rPr>
                <w:color w:val="002060"/>
              </w:rPr>
              <w:t>CONTI ALESSIO</w:t>
            </w:r>
          </w:p>
        </w:tc>
        <w:tc>
          <w:tcPr>
            <w:tcW w:w="2200" w:type="dxa"/>
            <w:tcMar>
              <w:top w:w="20" w:type="dxa"/>
              <w:left w:w="20" w:type="dxa"/>
              <w:bottom w:w="20" w:type="dxa"/>
              <w:right w:w="20" w:type="dxa"/>
            </w:tcMar>
            <w:vAlign w:val="center"/>
          </w:tcPr>
          <w:p w14:paraId="1EF149C7"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r>
      <w:tr w:rsidR="00E84500" w:rsidRPr="003F36BA" w14:paraId="7CA86062" w14:textId="77777777" w:rsidTr="00E84500">
        <w:trPr>
          <w:divId w:val="527259509"/>
        </w:trPr>
        <w:tc>
          <w:tcPr>
            <w:tcW w:w="2200" w:type="dxa"/>
            <w:tcMar>
              <w:top w:w="20" w:type="dxa"/>
              <w:left w:w="20" w:type="dxa"/>
              <w:bottom w:w="20" w:type="dxa"/>
              <w:right w:w="20" w:type="dxa"/>
            </w:tcMar>
            <w:vAlign w:val="center"/>
          </w:tcPr>
          <w:p w14:paraId="2E531D82" w14:textId="77777777" w:rsidR="00E84500" w:rsidRPr="003F36BA" w:rsidRDefault="00E84500" w:rsidP="00666DC1">
            <w:pPr>
              <w:pStyle w:val="movimento"/>
              <w:rPr>
                <w:color w:val="002060"/>
              </w:rPr>
            </w:pPr>
            <w:r w:rsidRPr="003F36BA">
              <w:rPr>
                <w:color w:val="002060"/>
              </w:rPr>
              <w:t>PAPANGELO CRISTIAN</w:t>
            </w:r>
          </w:p>
        </w:tc>
        <w:tc>
          <w:tcPr>
            <w:tcW w:w="2200" w:type="dxa"/>
            <w:tcMar>
              <w:top w:w="20" w:type="dxa"/>
              <w:left w:w="20" w:type="dxa"/>
              <w:bottom w:w="20" w:type="dxa"/>
              <w:right w:w="20" w:type="dxa"/>
            </w:tcMar>
            <w:vAlign w:val="center"/>
          </w:tcPr>
          <w:p w14:paraId="459FCC28"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1E6802C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73E995B" w14:textId="77777777" w:rsidR="00E84500" w:rsidRPr="003F36BA" w:rsidRDefault="00E84500" w:rsidP="00666DC1">
            <w:pPr>
              <w:pStyle w:val="movimento"/>
              <w:rPr>
                <w:color w:val="002060"/>
              </w:rPr>
            </w:pPr>
            <w:r w:rsidRPr="003F36BA">
              <w:rPr>
                <w:color w:val="002060"/>
              </w:rPr>
              <w:t>POMPILI NOAH</w:t>
            </w:r>
          </w:p>
        </w:tc>
        <w:tc>
          <w:tcPr>
            <w:tcW w:w="2200" w:type="dxa"/>
            <w:tcMar>
              <w:top w:w="20" w:type="dxa"/>
              <w:left w:w="20" w:type="dxa"/>
              <w:bottom w:w="20" w:type="dxa"/>
              <w:right w:w="20" w:type="dxa"/>
            </w:tcMar>
            <w:vAlign w:val="center"/>
          </w:tcPr>
          <w:p w14:paraId="578DF978" w14:textId="77777777" w:rsidR="00E84500" w:rsidRPr="003F36BA" w:rsidRDefault="00E84500" w:rsidP="00666DC1">
            <w:pPr>
              <w:pStyle w:val="movimento2"/>
              <w:rPr>
                <w:color w:val="002060"/>
              </w:rPr>
            </w:pPr>
            <w:r w:rsidRPr="003F36BA">
              <w:rPr>
                <w:color w:val="002060"/>
              </w:rPr>
              <w:t xml:space="preserve">(CALCIO A 5 CORINALDO) </w:t>
            </w:r>
          </w:p>
        </w:tc>
      </w:tr>
      <w:tr w:rsidR="00E84500" w:rsidRPr="003F36BA" w14:paraId="19C841B7" w14:textId="77777777" w:rsidTr="00E84500">
        <w:trPr>
          <w:divId w:val="527259509"/>
        </w:trPr>
        <w:tc>
          <w:tcPr>
            <w:tcW w:w="2200" w:type="dxa"/>
            <w:tcMar>
              <w:top w:w="20" w:type="dxa"/>
              <w:left w:w="20" w:type="dxa"/>
              <w:bottom w:w="20" w:type="dxa"/>
              <w:right w:w="20" w:type="dxa"/>
            </w:tcMar>
            <w:vAlign w:val="center"/>
          </w:tcPr>
          <w:p w14:paraId="6286901A" w14:textId="77777777" w:rsidR="00E84500" w:rsidRPr="003F36BA" w:rsidRDefault="00E84500" w:rsidP="00666DC1">
            <w:pPr>
              <w:pStyle w:val="movimento"/>
              <w:rPr>
                <w:color w:val="002060"/>
              </w:rPr>
            </w:pPr>
            <w:r w:rsidRPr="003F36BA">
              <w:rPr>
                <w:color w:val="002060"/>
              </w:rPr>
              <w:t>BERNABEI MATTIA</w:t>
            </w:r>
          </w:p>
        </w:tc>
        <w:tc>
          <w:tcPr>
            <w:tcW w:w="2200" w:type="dxa"/>
            <w:tcMar>
              <w:top w:w="20" w:type="dxa"/>
              <w:left w:w="20" w:type="dxa"/>
              <w:bottom w:w="20" w:type="dxa"/>
              <w:right w:w="20" w:type="dxa"/>
            </w:tcMar>
            <w:vAlign w:val="center"/>
          </w:tcPr>
          <w:p w14:paraId="5F532310"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1375130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68A554" w14:textId="77777777" w:rsidR="00E84500" w:rsidRPr="003F36BA" w:rsidRDefault="00E84500" w:rsidP="00666DC1">
            <w:pPr>
              <w:pStyle w:val="movimento"/>
              <w:rPr>
                <w:color w:val="002060"/>
              </w:rPr>
            </w:pPr>
            <w:r w:rsidRPr="003F36BA">
              <w:rPr>
                <w:color w:val="002060"/>
              </w:rPr>
              <w:t>CANNUCCIA LEONARDO</w:t>
            </w:r>
          </w:p>
        </w:tc>
        <w:tc>
          <w:tcPr>
            <w:tcW w:w="2200" w:type="dxa"/>
            <w:tcMar>
              <w:top w:w="20" w:type="dxa"/>
              <w:left w:w="20" w:type="dxa"/>
              <w:bottom w:w="20" w:type="dxa"/>
              <w:right w:w="20" w:type="dxa"/>
            </w:tcMar>
            <w:vAlign w:val="center"/>
          </w:tcPr>
          <w:p w14:paraId="029B458F" w14:textId="77777777" w:rsidR="00E84500" w:rsidRPr="003F36BA" w:rsidRDefault="00E84500" w:rsidP="00666DC1">
            <w:pPr>
              <w:pStyle w:val="movimento2"/>
              <w:rPr>
                <w:color w:val="002060"/>
              </w:rPr>
            </w:pPr>
            <w:r w:rsidRPr="003F36BA">
              <w:rPr>
                <w:color w:val="002060"/>
              </w:rPr>
              <w:t xml:space="preserve">(CANDIA BARACCOLA ASPIO) </w:t>
            </w:r>
          </w:p>
        </w:tc>
      </w:tr>
      <w:tr w:rsidR="00E84500" w:rsidRPr="003F36BA" w14:paraId="72D762FA" w14:textId="77777777" w:rsidTr="00E84500">
        <w:trPr>
          <w:divId w:val="527259509"/>
        </w:trPr>
        <w:tc>
          <w:tcPr>
            <w:tcW w:w="2200" w:type="dxa"/>
            <w:tcMar>
              <w:top w:w="20" w:type="dxa"/>
              <w:left w:w="20" w:type="dxa"/>
              <w:bottom w:w="20" w:type="dxa"/>
              <w:right w:w="20" w:type="dxa"/>
            </w:tcMar>
            <w:vAlign w:val="center"/>
          </w:tcPr>
          <w:p w14:paraId="328DB6E4" w14:textId="77777777" w:rsidR="00E84500" w:rsidRPr="003F36BA" w:rsidRDefault="00E84500" w:rsidP="00666DC1">
            <w:pPr>
              <w:pStyle w:val="movimento"/>
              <w:rPr>
                <w:color w:val="002060"/>
              </w:rPr>
            </w:pPr>
            <w:r w:rsidRPr="003F36BA">
              <w:rPr>
                <w:color w:val="002060"/>
              </w:rPr>
              <w:t>MAZZIERI ALESSANDRO</w:t>
            </w:r>
          </w:p>
        </w:tc>
        <w:tc>
          <w:tcPr>
            <w:tcW w:w="2200" w:type="dxa"/>
            <w:tcMar>
              <w:top w:w="20" w:type="dxa"/>
              <w:left w:w="20" w:type="dxa"/>
              <w:bottom w:w="20" w:type="dxa"/>
              <w:right w:w="20" w:type="dxa"/>
            </w:tcMar>
            <w:vAlign w:val="center"/>
          </w:tcPr>
          <w:p w14:paraId="01AE1629" w14:textId="77777777" w:rsidR="00E84500" w:rsidRPr="003F36BA" w:rsidRDefault="00E84500" w:rsidP="00666DC1">
            <w:pPr>
              <w:pStyle w:val="movimento2"/>
              <w:rPr>
                <w:color w:val="002060"/>
              </w:rPr>
            </w:pPr>
            <w:r w:rsidRPr="003F36BA">
              <w:rPr>
                <w:color w:val="002060"/>
              </w:rPr>
              <w:t xml:space="preserve">(CASENUOVE) </w:t>
            </w:r>
          </w:p>
        </w:tc>
        <w:tc>
          <w:tcPr>
            <w:tcW w:w="800" w:type="dxa"/>
            <w:tcMar>
              <w:top w:w="20" w:type="dxa"/>
              <w:left w:w="20" w:type="dxa"/>
              <w:bottom w:w="20" w:type="dxa"/>
              <w:right w:w="20" w:type="dxa"/>
            </w:tcMar>
            <w:vAlign w:val="center"/>
          </w:tcPr>
          <w:p w14:paraId="0E94C16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BCBF065" w14:textId="77777777" w:rsidR="00E84500" w:rsidRPr="003F36BA" w:rsidRDefault="00E84500" w:rsidP="00666DC1">
            <w:pPr>
              <w:pStyle w:val="movimento"/>
              <w:rPr>
                <w:color w:val="002060"/>
              </w:rPr>
            </w:pPr>
            <w:r w:rsidRPr="003F36BA">
              <w:rPr>
                <w:color w:val="002060"/>
              </w:rPr>
              <w:t>BARBETTI LUCA</w:t>
            </w:r>
          </w:p>
        </w:tc>
        <w:tc>
          <w:tcPr>
            <w:tcW w:w="2200" w:type="dxa"/>
            <w:tcMar>
              <w:top w:w="20" w:type="dxa"/>
              <w:left w:w="20" w:type="dxa"/>
              <w:bottom w:w="20" w:type="dxa"/>
              <w:right w:w="20" w:type="dxa"/>
            </w:tcMar>
            <w:vAlign w:val="center"/>
          </w:tcPr>
          <w:p w14:paraId="59D24614"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r>
      <w:tr w:rsidR="00E84500" w:rsidRPr="003F36BA" w14:paraId="2911B207" w14:textId="77777777" w:rsidTr="00E84500">
        <w:trPr>
          <w:divId w:val="527259509"/>
        </w:trPr>
        <w:tc>
          <w:tcPr>
            <w:tcW w:w="2200" w:type="dxa"/>
            <w:tcMar>
              <w:top w:w="20" w:type="dxa"/>
              <w:left w:w="20" w:type="dxa"/>
              <w:bottom w:w="20" w:type="dxa"/>
              <w:right w:w="20" w:type="dxa"/>
            </w:tcMar>
            <w:vAlign w:val="center"/>
          </w:tcPr>
          <w:p w14:paraId="4BFCF85F" w14:textId="77777777" w:rsidR="00E84500" w:rsidRPr="003F36BA" w:rsidRDefault="00E84500" w:rsidP="00666DC1">
            <w:pPr>
              <w:pStyle w:val="movimento"/>
              <w:rPr>
                <w:color w:val="002060"/>
              </w:rPr>
            </w:pPr>
            <w:r w:rsidRPr="003F36BA">
              <w:rPr>
                <w:color w:val="002060"/>
              </w:rPr>
              <w:t>BUCALO MICHELE</w:t>
            </w:r>
          </w:p>
        </w:tc>
        <w:tc>
          <w:tcPr>
            <w:tcW w:w="2200" w:type="dxa"/>
            <w:tcMar>
              <w:top w:w="20" w:type="dxa"/>
              <w:left w:w="20" w:type="dxa"/>
              <w:bottom w:w="20" w:type="dxa"/>
              <w:right w:w="20" w:type="dxa"/>
            </w:tcMar>
            <w:vAlign w:val="center"/>
          </w:tcPr>
          <w:p w14:paraId="42D12F8D"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c>
          <w:tcPr>
            <w:tcW w:w="800" w:type="dxa"/>
            <w:tcMar>
              <w:top w:w="20" w:type="dxa"/>
              <w:left w:w="20" w:type="dxa"/>
              <w:bottom w:w="20" w:type="dxa"/>
              <w:right w:w="20" w:type="dxa"/>
            </w:tcMar>
            <w:vAlign w:val="center"/>
          </w:tcPr>
          <w:p w14:paraId="6E1A024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6D701C9" w14:textId="77777777" w:rsidR="00E84500" w:rsidRPr="003F36BA" w:rsidRDefault="00E84500" w:rsidP="00666DC1">
            <w:pPr>
              <w:pStyle w:val="movimento"/>
              <w:rPr>
                <w:color w:val="002060"/>
              </w:rPr>
            </w:pPr>
            <w:r w:rsidRPr="003F36BA">
              <w:rPr>
                <w:color w:val="002060"/>
              </w:rPr>
              <w:t>PISTELLI ALESSANDRO</w:t>
            </w:r>
          </w:p>
        </w:tc>
        <w:tc>
          <w:tcPr>
            <w:tcW w:w="2200" w:type="dxa"/>
            <w:tcMar>
              <w:top w:w="20" w:type="dxa"/>
              <w:left w:w="20" w:type="dxa"/>
              <w:bottom w:w="20" w:type="dxa"/>
              <w:right w:w="20" w:type="dxa"/>
            </w:tcMar>
            <w:vAlign w:val="center"/>
          </w:tcPr>
          <w:p w14:paraId="316C76AE"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r>
    </w:tbl>
    <w:p w14:paraId="26E76E97" w14:textId="77777777" w:rsidR="00E84500" w:rsidRPr="003F36BA" w:rsidRDefault="00E84500" w:rsidP="00E84500">
      <w:pPr>
        <w:pStyle w:val="titolo10"/>
        <w:divId w:val="527259509"/>
        <w:rPr>
          <w:color w:val="002060"/>
        </w:rPr>
      </w:pPr>
      <w:r w:rsidRPr="003F36BA">
        <w:rPr>
          <w:color w:val="002060"/>
        </w:rPr>
        <w:lastRenderedPageBreak/>
        <w:t xml:space="preserve">GARE DEL 26/ 1/2020 </w:t>
      </w:r>
    </w:p>
    <w:p w14:paraId="178A6B9A"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344EB722"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4AD45211"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E5D314A"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864BB56" w14:textId="77777777" w:rsidTr="00E84500">
        <w:trPr>
          <w:divId w:val="527259509"/>
        </w:trPr>
        <w:tc>
          <w:tcPr>
            <w:tcW w:w="2200" w:type="dxa"/>
            <w:tcMar>
              <w:top w:w="20" w:type="dxa"/>
              <w:left w:w="20" w:type="dxa"/>
              <w:bottom w:w="20" w:type="dxa"/>
              <w:right w:w="20" w:type="dxa"/>
            </w:tcMar>
            <w:vAlign w:val="center"/>
          </w:tcPr>
          <w:p w14:paraId="6838B8ED" w14:textId="77777777" w:rsidR="00E84500" w:rsidRPr="003F36BA" w:rsidRDefault="00E84500" w:rsidP="00666DC1">
            <w:pPr>
              <w:pStyle w:val="movimento"/>
              <w:rPr>
                <w:color w:val="002060"/>
              </w:rPr>
            </w:pPr>
            <w:r w:rsidRPr="003F36BA">
              <w:rPr>
                <w:color w:val="002060"/>
              </w:rPr>
              <w:t>GIACONI CARLO</w:t>
            </w:r>
          </w:p>
        </w:tc>
        <w:tc>
          <w:tcPr>
            <w:tcW w:w="2200" w:type="dxa"/>
            <w:tcMar>
              <w:top w:w="20" w:type="dxa"/>
              <w:left w:w="20" w:type="dxa"/>
              <w:bottom w:w="20" w:type="dxa"/>
              <w:right w:w="20" w:type="dxa"/>
            </w:tcMar>
            <w:vAlign w:val="center"/>
          </w:tcPr>
          <w:p w14:paraId="631B3C27"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26DF9F2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BE86B3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E66CA1E" w14:textId="77777777" w:rsidR="00E84500" w:rsidRPr="003F36BA" w:rsidRDefault="00E84500" w:rsidP="00666DC1">
            <w:pPr>
              <w:pStyle w:val="movimento2"/>
              <w:rPr>
                <w:color w:val="002060"/>
              </w:rPr>
            </w:pPr>
            <w:r w:rsidRPr="003F36BA">
              <w:rPr>
                <w:color w:val="002060"/>
              </w:rPr>
              <w:t> </w:t>
            </w:r>
          </w:p>
        </w:tc>
      </w:tr>
    </w:tbl>
    <w:p w14:paraId="2B73B54D" w14:textId="77777777" w:rsidR="00E84500" w:rsidRDefault="00E84500" w:rsidP="00E84500">
      <w:pPr>
        <w:pStyle w:val="breakline"/>
        <w:divId w:val="527259509"/>
        <w:rPr>
          <w:color w:val="002060"/>
        </w:rPr>
      </w:pPr>
    </w:p>
    <w:p w14:paraId="10FF0366"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22320AEA"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4D988F3" w14:textId="77777777" w:rsidR="00E84500" w:rsidRPr="003F36BA" w:rsidRDefault="00E84500" w:rsidP="00E84500">
      <w:pPr>
        <w:pStyle w:val="breakline"/>
        <w:divId w:val="527259509"/>
        <w:rPr>
          <w:color w:val="002060"/>
        </w:rPr>
      </w:pPr>
    </w:p>
    <w:p w14:paraId="5867B93A" w14:textId="77777777" w:rsidR="00E84500" w:rsidRPr="003F36BA" w:rsidRDefault="00E84500" w:rsidP="00E84500">
      <w:pPr>
        <w:pStyle w:val="TITOLOPRINC"/>
        <w:divId w:val="527259509"/>
        <w:rPr>
          <w:color w:val="002060"/>
        </w:rPr>
      </w:pPr>
      <w:r w:rsidRPr="003F36BA">
        <w:rPr>
          <w:color w:val="002060"/>
        </w:rPr>
        <w:t>CLASSIFICA</w:t>
      </w:r>
    </w:p>
    <w:p w14:paraId="1E39D617" w14:textId="77777777" w:rsidR="00E84500" w:rsidRPr="003F36BA" w:rsidRDefault="00E84500" w:rsidP="00E84500">
      <w:pPr>
        <w:pStyle w:val="breakline"/>
        <w:divId w:val="527259509"/>
        <w:rPr>
          <w:color w:val="002060"/>
        </w:rPr>
      </w:pPr>
    </w:p>
    <w:p w14:paraId="2BD6F90A" w14:textId="77777777" w:rsidR="00E84500" w:rsidRPr="003F36BA" w:rsidRDefault="00E84500" w:rsidP="00E84500">
      <w:pPr>
        <w:pStyle w:val="breakline"/>
        <w:divId w:val="527259509"/>
        <w:rPr>
          <w:color w:val="002060"/>
        </w:rPr>
      </w:pPr>
    </w:p>
    <w:p w14:paraId="711CAF73"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2A4DA74A"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3BF2B"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9C02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D1819"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223A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F0D8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67C36"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7F5BD"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B307F"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053FF"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35201" w14:textId="77777777" w:rsidR="00E84500" w:rsidRPr="003F36BA" w:rsidRDefault="00E84500" w:rsidP="00666DC1">
            <w:pPr>
              <w:pStyle w:val="HEADERTABELLA"/>
              <w:rPr>
                <w:color w:val="002060"/>
              </w:rPr>
            </w:pPr>
            <w:r w:rsidRPr="003F36BA">
              <w:rPr>
                <w:color w:val="002060"/>
              </w:rPr>
              <w:t>PE</w:t>
            </w:r>
          </w:p>
        </w:tc>
      </w:tr>
      <w:tr w:rsidR="00E84500" w:rsidRPr="003F36BA" w14:paraId="7923150D"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177AD5"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F2A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CD02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952D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BB5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3877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0E68"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5B58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0C3F2"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9E997" w14:textId="77777777" w:rsidR="00E84500" w:rsidRPr="003F36BA" w:rsidRDefault="00E84500" w:rsidP="00666DC1">
            <w:pPr>
              <w:pStyle w:val="ROWTABELLA"/>
              <w:jc w:val="center"/>
              <w:rPr>
                <w:color w:val="002060"/>
              </w:rPr>
            </w:pPr>
            <w:r w:rsidRPr="003F36BA">
              <w:rPr>
                <w:color w:val="002060"/>
              </w:rPr>
              <w:t>0</w:t>
            </w:r>
          </w:p>
        </w:tc>
      </w:tr>
      <w:tr w:rsidR="00E84500" w:rsidRPr="003F36BA" w14:paraId="5DCAE30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EB93B3" w14:textId="77777777" w:rsidR="00E84500" w:rsidRPr="003F36BA" w:rsidRDefault="00E84500" w:rsidP="00666DC1">
            <w:pPr>
              <w:pStyle w:val="ROWTABELLA"/>
              <w:rPr>
                <w:color w:val="002060"/>
              </w:rPr>
            </w:pPr>
            <w:r w:rsidRPr="003F36B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E1D2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16D4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A56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9E81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2A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7C9ED"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A6C1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1131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5E1F9" w14:textId="77777777" w:rsidR="00E84500" w:rsidRPr="003F36BA" w:rsidRDefault="00E84500" w:rsidP="00666DC1">
            <w:pPr>
              <w:pStyle w:val="ROWTABELLA"/>
              <w:jc w:val="center"/>
              <w:rPr>
                <w:color w:val="002060"/>
              </w:rPr>
            </w:pPr>
            <w:r w:rsidRPr="003F36BA">
              <w:rPr>
                <w:color w:val="002060"/>
              </w:rPr>
              <w:t>0</w:t>
            </w:r>
          </w:p>
        </w:tc>
      </w:tr>
      <w:tr w:rsidR="00E84500" w:rsidRPr="003F36BA" w14:paraId="5C06CA4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7447A7"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DAFC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D448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AC3B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300B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95D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81A0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B30B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9DDB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A7BA8" w14:textId="77777777" w:rsidR="00E84500" w:rsidRPr="003F36BA" w:rsidRDefault="00E84500" w:rsidP="00666DC1">
            <w:pPr>
              <w:pStyle w:val="ROWTABELLA"/>
              <w:jc w:val="center"/>
              <w:rPr>
                <w:color w:val="002060"/>
              </w:rPr>
            </w:pPr>
            <w:r w:rsidRPr="003F36BA">
              <w:rPr>
                <w:color w:val="002060"/>
              </w:rPr>
              <w:t>0</w:t>
            </w:r>
          </w:p>
        </w:tc>
      </w:tr>
      <w:tr w:rsidR="00E84500" w:rsidRPr="003F36BA" w14:paraId="5B0D1FE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9DA83"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07E3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7381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0572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B2F0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7250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4A4C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276A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FCB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D21FA" w14:textId="77777777" w:rsidR="00E84500" w:rsidRPr="003F36BA" w:rsidRDefault="00E84500" w:rsidP="00666DC1">
            <w:pPr>
              <w:pStyle w:val="ROWTABELLA"/>
              <w:jc w:val="center"/>
              <w:rPr>
                <w:color w:val="002060"/>
              </w:rPr>
            </w:pPr>
            <w:r w:rsidRPr="003F36BA">
              <w:rPr>
                <w:color w:val="002060"/>
              </w:rPr>
              <w:t>0</w:t>
            </w:r>
          </w:p>
        </w:tc>
      </w:tr>
      <w:tr w:rsidR="00E84500" w:rsidRPr="003F36BA" w14:paraId="010032E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8CCD16" w14:textId="77777777" w:rsidR="00E84500" w:rsidRPr="003F36BA" w:rsidRDefault="00E84500" w:rsidP="00666DC1">
            <w:pPr>
              <w:pStyle w:val="ROWTABELLA"/>
              <w:rPr>
                <w:color w:val="002060"/>
              </w:rPr>
            </w:pPr>
            <w:r w:rsidRPr="003F36B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905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35C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DAE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146A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F4F6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4FB4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7BD3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391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A2167" w14:textId="77777777" w:rsidR="00E84500" w:rsidRPr="003F36BA" w:rsidRDefault="00E84500" w:rsidP="00666DC1">
            <w:pPr>
              <w:pStyle w:val="ROWTABELLA"/>
              <w:jc w:val="center"/>
              <w:rPr>
                <w:color w:val="002060"/>
              </w:rPr>
            </w:pPr>
            <w:r w:rsidRPr="003F36BA">
              <w:rPr>
                <w:color w:val="002060"/>
              </w:rPr>
              <w:t>0</w:t>
            </w:r>
          </w:p>
        </w:tc>
      </w:tr>
      <w:tr w:rsidR="00E84500" w:rsidRPr="003F36BA" w14:paraId="3C94B29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E8503"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1B8E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F623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6B7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274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46C5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D4EBA"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1F87B"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6686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F98C5" w14:textId="77777777" w:rsidR="00E84500" w:rsidRPr="003F36BA" w:rsidRDefault="00E84500" w:rsidP="00666DC1">
            <w:pPr>
              <w:pStyle w:val="ROWTABELLA"/>
              <w:jc w:val="center"/>
              <w:rPr>
                <w:color w:val="002060"/>
              </w:rPr>
            </w:pPr>
            <w:r w:rsidRPr="003F36BA">
              <w:rPr>
                <w:color w:val="002060"/>
              </w:rPr>
              <w:t>0</w:t>
            </w:r>
          </w:p>
        </w:tc>
      </w:tr>
      <w:tr w:rsidR="00E84500" w:rsidRPr="003F36BA" w14:paraId="295C68A1"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94B382"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75B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B2A3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025A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03F4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8133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69E1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CBD04"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C0D4E"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754C8" w14:textId="77777777" w:rsidR="00E84500" w:rsidRPr="003F36BA" w:rsidRDefault="00E84500" w:rsidP="00666DC1">
            <w:pPr>
              <w:pStyle w:val="ROWTABELLA"/>
              <w:jc w:val="center"/>
              <w:rPr>
                <w:color w:val="002060"/>
              </w:rPr>
            </w:pPr>
            <w:r w:rsidRPr="003F36BA">
              <w:rPr>
                <w:color w:val="002060"/>
              </w:rPr>
              <w:t>0</w:t>
            </w:r>
          </w:p>
        </w:tc>
      </w:tr>
    </w:tbl>
    <w:p w14:paraId="5926B883" w14:textId="77777777" w:rsidR="00E84500" w:rsidRPr="003F36BA" w:rsidRDefault="00E84500" w:rsidP="00E84500">
      <w:pPr>
        <w:pStyle w:val="breakline"/>
        <w:divId w:val="527259509"/>
        <w:rPr>
          <w:color w:val="002060"/>
        </w:rPr>
      </w:pPr>
    </w:p>
    <w:p w14:paraId="3D815321" w14:textId="77777777" w:rsidR="00E84500" w:rsidRPr="003F36BA" w:rsidRDefault="00E84500" w:rsidP="00E84500">
      <w:pPr>
        <w:pStyle w:val="breakline"/>
        <w:divId w:val="527259509"/>
        <w:rPr>
          <w:color w:val="002060"/>
        </w:rPr>
      </w:pPr>
    </w:p>
    <w:p w14:paraId="255EF527"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C58ADC0"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F9CAE"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A8BE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75007"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5EE4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36D3D"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52ADA0"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DBC59E"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906DB"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C8CBD6"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0A722" w14:textId="77777777" w:rsidR="00E84500" w:rsidRPr="003F36BA" w:rsidRDefault="00E84500" w:rsidP="00666DC1">
            <w:pPr>
              <w:pStyle w:val="HEADERTABELLA"/>
              <w:rPr>
                <w:color w:val="002060"/>
              </w:rPr>
            </w:pPr>
            <w:r w:rsidRPr="003F36BA">
              <w:rPr>
                <w:color w:val="002060"/>
              </w:rPr>
              <w:t>PE</w:t>
            </w:r>
          </w:p>
        </w:tc>
      </w:tr>
      <w:tr w:rsidR="00E84500" w:rsidRPr="003F36BA" w14:paraId="5F79918C"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0E75E4" w14:textId="77777777" w:rsidR="00E84500" w:rsidRPr="003F36BA" w:rsidRDefault="00E84500" w:rsidP="00666DC1">
            <w:pPr>
              <w:pStyle w:val="ROWTABELLA"/>
              <w:rPr>
                <w:color w:val="002060"/>
              </w:rPr>
            </w:pPr>
            <w:r w:rsidRPr="003F36B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D8F2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AD25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5474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B39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1142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F796F"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2598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2B2A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D1D4B" w14:textId="77777777" w:rsidR="00E84500" w:rsidRPr="003F36BA" w:rsidRDefault="00E84500" w:rsidP="00666DC1">
            <w:pPr>
              <w:pStyle w:val="ROWTABELLA"/>
              <w:jc w:val="center"/>
              <w:rPr>
                <w:color w:val="002060"/>
              </w:rPr>
            </w:pPr>
            <w:r w:rsidRPr="003F36BA">
              <w:rPr>
                <w:color w:val="002060"/>
              </w:rPr>
              <w:t>0</w:t>
            </w:r>
          </w:p>
        </w:tc>
      </w:tr>
      <w:tr w:rsidR="00E84500" w:rsidRPr="003F36BA" w14:paraId="6C5318F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D196C1" w14:textId="77777777" w:rsidR="00E84500" w:rsidRPr="003F36BA" w:rsidRDefault="00E84500" w:rsidP="00666DC1">
            <w:pPr>
              <w:pStyle w:val="ROWTABELLA"/>
              <w:rPr>
                <w:color w:val="002060"/>
              </w:rPr>
            </w:pPr>
            <w:r w:rsidRPr="003F36BA">
              <w:rPr>
                <w:color w:val="002060"/>
              </w:rPr>
              <w:t xml:space="preserve">A.S.D. REAL </w:t>
            </w:r>
            <w:proofErr w:type="gramStart"/>
            <w:r w:rsidRPr="003F36BA">
              <w:rPr>
                <w:color w:val="002060"/>
              </w:rPr>
              <w:t>S.COSTANZO</w:t>
            </w:r>
            <w:proofErr w:type="gramEnd"/>
            <w:r w:rsidRPr="003F36BA">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13D5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BC4B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5A51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A9D8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EC6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00E2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ADD7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F9B3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162AC" w14:textId="77777777" w:rsidR="00E84500" w:rsidRPr="003F36BA" w:rsidRDefault="00E84500" w:rsidP="00666DC1">
            <w:pPr>
              <w:pStyle w:val="ROWTABELLA"/>
              <w:jc w:val="center"/>
              <w:rPr>
                <w:color w:val="002060"/>
              </w:rPr>
            </w:pPr>
            <w:r w:rsidRPr="003F36BA">
              <w:rPr>
                <w:color w:val="002060"/>
              </w:rPr>
              <w:t>0</w:t>
            </w:r>
          </w:p>
        </w:tc>
      </w:tr>
      <w:tr w:rsidR="00E84500" w:rsidRPr="003F36BA" w14:paraId="779D6CA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F22D60"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38DC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2ACD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E5C2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1EA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4FCF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A3F5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CC6BF"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1549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62DF2" w14:textId="77777777" w:rsidR="00E84500" w:rsidRPr="003F36BA" w:rsidRDefault="00E84500" w:rsidP="00666DC1">
            <w:pPr>
              <w:pStyle w:val="ROWTABELLA"/>
              <w:jc w:val="center"/>
              <w:rPr>
                <w:color w:val="002060"/>
              </w:rPr>
            </w:pPr>
            <w:r w:rsidRPr="003F36BA">
              <w:rPr>
                <w:color w:val="002060"/>
              </w:rPr>
              <w:t>0</w:t>
            </w:r>
          </w:p>
        </w:tc>
      </w:tr>
      <w:tr w:rsidR="00E84500" w:rsidRPr="003F36BA" w14:paraId="6080A0E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5D8D3E" w14:textId="77777777" w:rsidR="00E84500" w:rsidRPr="003F36BA" w:rsidRDefault="00E84500" w:rsidP="00666DC1">
            <w:pPr>
              <w:pStyle w:val="ROWTABELLA"/>
              <w:rPr>
                <w:color w:val="002060"/>
              </w:rPr>
            </w:pPr>
            <w:r w:rsidRPr="003F36B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703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EE9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1A0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C136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143D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363E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20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D61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93FC8" w14:textId="77777777" w:rsidR="00E84500" w:rsidRPr="003F36BA" w:rsidRDefault="00E84500" w:rsidP="00666DC1">
            <w:pPr>
              <w:pStyle w:val="ROWTABELLA"/>
              <w:jc w:val="center"/>
              <w:rPr>
                <w:color w:val="002060"/>
              </w:rPr>
            </w:pPr>
            <w:r w:rsidRPr="003F36BA">
              <w:rPr>
                <w:color w:val="002060"/>
              </w:rPr>
              <w:t>0</w:t>
            </w:r>
          </w:p>
        </w:tc>
      </w:tr>
      <w:tr w:rsidR="00E84500" w:rsidRPr="003F36BA" w14:paraId="7F16A76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A91E60"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F27A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4F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8365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98E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ECD7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CBC3F"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EA65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145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C402C" w14:textId="77777777" w:rsidR="00E84500" w:rsidRPr="003F36BA" w:rsidRDefault="00E84500" w:rsidP="00666DC1">
            <w:pPr>
              <w:pStyle w:val="ROWTABELLA"/>
              <w:jc w:val="center"/>
              <w:rPr>
                <w:color w:val="002060"/>
              </w:rPr>
            </w:pPr>
            <w:r w:rsidRPr="003F36BA">
              <w:rPr>
                <w:color w:val="002060"/>
              </w:rPr>
              <w:t>0</w:t>
            </w:r>
          </w:p>
        </w:tc>
      </w:tr>
      <w:tr w:rsidR="00E84500" w:rsidRPr="003F36BA" w14:paraId="138E5D8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212F4D" w14:textId="77777777" w:rsidR="00E84500" w:rsidRPr="003F36BA" w:rsidRDefault="00E84500" w:rsidP="00666DC1">
            <w:pPr>
              <w:pStyle w:val="ROWTABELLA"/>
              <w:rPr>
                <w:color w:val="002060"/>
              </w:rPr>
            </w:pPr>
            <w:r w:rsidRPr="003F36BA">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073D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7E06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8DA8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5858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157C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03F5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99C62"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1178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2C54" w14:textId="77777777" w:rsidR="00E84500" w:rsidRPr="003F36BA" w:rsidRDefault="00E84500" w:rsidP="00666DC1">
            <w:pPr>
              <w:pStyle w:val="ROWTABELLA"/>
              <w:jc w:val="center"/>
              <w:rPr>
                <w:color w:val="002060"/>
              </w:rPr>
            </w:pPr>
            <w:r w:rsidRPr="003F36BA">
              <w:rPr>
                <w:color w:val="002060"/>
              </w:rPr>
              <w:t>0</w:t>
            </w:r>
          </w:p>
        </w:tc>
      </w:tr>
      <w:tr w:rsidR="00E84500" w:rsidRPr="003F36BA" w14:paraId="4B592BB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A68A56" w14:textId="77777777" w:rsidR="00E84500" w:rsidRPr="003F36BA" w:rsidRDefault="00E84500" w:rsidP="00666DC1">
            <w:pPr>
              <w:pStyle w:val="ROWTABELLA"/>
              <w:rPr>
                <w:color w:val="002060"/>
              </w:rPr>
            </w:pPr>
            <w:r w:rsidRPr="003F36BA">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5E8F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7693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CCE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B59C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0058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183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A10E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85B7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AD34E" w14:textId="77777777" w:rsidR="00E84500" w:rsidRPr="003F36BA" w:rsidRDefault="00E84500" w:rsidP="00666DC1">
            <w:pPr>
              <w:pStyle w:val="ROWTABELLA"/>
              <w:jc w:val="center"/>
              <w:rPr>
                <w:color w:val="002060"/>
              </w:rPr>
            </w:pPr>
            <w:r w:rsidRPr="003F36BA">
              <w:rPr>
                <w:color w:val="002060"/>
              </w:rPr>
              <w:t>0</w:t>
            </w:r>
          </w:p>
        </w:tc>
      </w:tr>
    </w:tbl>
    <w:p w14:paraId="36EE8676" w14:textId="77777777" w:rsidR="00E84500" w:rsidRPr="003F36BA" w:rsidRDefault="00E84500" w:rsidP="00E84500">
      <w:pPr>
        <w:pStyle w:val="breakline"/>
        <w:divId w:val="527259509"/>
        <w:rPr>
          <w:color w:val="002060"/>
        </w:rPr>
      </w:pPr>
    </w:p>
    <w:p w14:paraId="77A9302F" w14:textId="77777777" w:rsidR="00E84500" w:rsidRPr="003F36BA" w:rsidRDefault="00E84500" w:rsidP="00E84500">
      <w:pPr>
        <w:pStyle w:val="breakline"/>
        <w:divId w:val="527259509"/>
        <w:rPr>
          <w:color w:val="002060"/>
        </w:rPr>
      </w:pPr>
    </w:p>
    <w:p w14:paraId="30AA7AAE"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2ADA137E"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31259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B535D"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A0442"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219E9"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8F9DB"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603EE"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116BE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41C82"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A68EE9"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54AFA" w14:textId="77777777" w:rsidR="00E84500" w:rsidRPr="003F36BA" w:rsidRDefault="00E84500" w:rsidP="00666DC1">
            <w:pPr>
              <w:pStyle w:val="HEADERTABELLA"/>
              <w:rPr>
                <w:color w:val="002060"/>
              </w:rPr>
            </w:pPr>
            <w:r w:rsidRPr="003F36BA">
              <w:rPr>
                <w:color w:val="002060"/>
              </w:rPr>
              <w:t>PE</w:t>
            </w:r>
          </w:p>
        </w:tc>
      </w:tr>
      <w:tr w:rsidR="00E84500" w:rsidRPr="003F36BA" w14:paraId="6F6B4B8E"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2A84DF"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8060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CEC8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BB02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23E7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2EA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E64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0DCC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1CE9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EBDFD" w14:textId="77777777" w:rsidR="00E84500" w:rsidRPr="003F36BA" w:rsidRDefault="00E84500" w:rsidP="00666DC1">
            <w:pPr>
              <w:pStyle w:val="ROWTABELLA"/>
              <w:jc w:val="center"/>
              <w:rPr>
                <w:color w:val="002060"/>
              </w:rPr>
            </w:pPr>
            <w:r w:rsidRPr="003F36BA">
              <w:rPr>
                <w:color w:val="002060"/>
              </w:rPr>
              <w:t>0</w:t>
            </w:r>
          </w:p>
        </w:tc>
      </w:tr>
      <w:tr w:rsidR="00E84500" w:rsidRPr="003F36BA" w14:paraId="6E085F4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3E6CB8" w14:textId="77777777" w:rsidR="00E84500" w:rsidRPr="003F36BA" w:rsidRDefault="00E84500" w:rsidP="00666DC1">
            <w:pPr>
              <w:pStyle w:val="ROWTABELLA"/>
              <w:rPr>
                <w:color w:val="002060"/>
              </w:rPr>
            </w:pPr>
            <w:r w:rsidRPr="003F36BA">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D722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0716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B27E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A3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5F66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98D6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1872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B810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17528" w14:textId="77777777" w:rsidR="00E84500" w:rsidRPr="003F36BA" w:rsidRDefault="00E84500" w:rsidP="00666DC1">
            <w:pPr>
              <w:pStyle w:val="ROWTABELLA"/>
              <w:jc w:val="center"/>
              <w:rPr>
                <w:color w:val="002060"/>
              </w:rPr>
            </w:pPr>
            <w:r w:rsidRPr="003F36BA">
              <w:rPr>
                <w:color w:val="002060"/>
              </w:rPr>
              <w:t>0</w:t>
            </w:r>
          </w:p>
        </w:tc>
      </w:tr>
      <w:tr w:rsidR="00E84500" w:rsidRPr="003F36BA" w14:paraId="4A057F9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3C78F7" w14:textId="2380517C" w:rsidR="00E84500" w:rsidRPr="003F36BA" w:rsidRDefault="00636398" w:rsidP="00666DC1">
            <w:pPr>
              <w:pStyle w:val="ROWTABELLA"/>
              <w:rPr>
                <w:color w:val="002060"/>
              </w:rPr>
            </w:pPr>
            <w:r>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988E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5D25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35E4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56BC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416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0730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9CB5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B268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27D16" w14:textId="77777777" w:rsidR="00E84500" w:rsidRPr="003F36BA" w:rsidRDefault="00E84500" w:rsidP="00666DC1">
            <w:pPr>
              <w:pStyle w:val="ROWTABELLA"/>
              <w:jc w:val="center"/>
              <w:rPr>
                <w:color w:val="002060"/>
              </w:rPr>
            </w:pPr>
            <w:r w:rsidRPr="003F36BA">
              <w:rPr>
                <w:color w:val="002060"/>
              </w:rPr>
              <w:t>0</w:t>
            </w:r>
          </w:p>
        </w:tc>
      </w:tr>
      <w:tr w:rsidR="00E84500" w:rsidRPr="003F36BA" w14:paraId="4D5CBBB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FDCD4E" w14:textId="77777777" w:rsidR="00E84500" w:rsidRPr="003F36BA" w:rsidRDefault="00E84500" w:rsidP="00666DC1">
            <w:pPr>
              <w:pStyle w:val="ROWTABELLA"/>
              <w:rPr>
                <w:color w:val="002060"/>
              </w:rPr>
            </w:pPr>
            <w:r w:rsidRPr="003F36B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FB4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AD49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AD5B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48E3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FAB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A807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017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F662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F7AF3" w14:textId="77777777" w:rsidR="00E84500" w:rsidRPr="003F36BA" w:rsidRDefault="00E84500" w:rsidP="00666DC1">
            <w:pPr>
              <w:pStyle w:val="ROWTABELLA"/>
              <w:jc w:val="center"/>
              <w:rPr>
                <w:color w:val="002060"/>
              </w:rPr>
            </w:pPr>
            <w:r w:rsidRPr="003F36BA">
              <w:rPr>
                <w:color w:val="002060"/>
              </w:rPr>
              <w:t>0</w:t>
            </w:r>
          </w:p>
        </w:tc>
      </w:tr>
      <w:tr w:rsidR="00E84500" w:rsidRPr="003F36BA" w14:paraId="5D757E2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ACDB8" w14:textId="38E1C722" w:rsidR="00E84500" w:rsidRPr="003F36BA" w:rsidRDefault="00636398"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3156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949D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392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D012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321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D976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6C8C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22DA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E1696" w14:textId="77777777" w:rsidR="00E84500" w:rsidRPr="003F36BA" w:rsidRDefault="00E84500" w:rsidP="00666DC1">
            <w:pPr>
              <w:pStyle w:val="ROWTABELLA"/>
              <w:jc w:val="center"/>
              <w:rPr>
                <w:color w:val="002060"/>
              </w:rPr>
            </w:pPr>
            <w:r w:rsidRPr="003F36BA">
              <w:rPr>
                <w:color w:val="002060"/>
              </w:rPr>
              <w:t>0</w:t>
            </w:r>
          </w:p>
        </w:tc>
      </w:tr>
      <w:tr w:rsidR="00E84500" w:rsidRPr="003F36BA" w14:paraId="658B96D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75ECE4" w14:textId="77777777" w:rsidR="00E84500" w:rsidRPr="003F36BA" w:rsidRDefault="00E84500" w:rsidP="00666DC1">
            <w:pPr>
              <w:pStyle w:val="ROWTABELLA"/>
              <w:rPr>
                <w:color w:val="002060"/>
              </w:rPr>
            </w:pPr>
            <w:r w:rsidRPr="003F36B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EC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C860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E9FB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151B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9DD4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C002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DE96C"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0C29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67D23" w14:textId="77777777" w:rsidR="00E84500" w:rsidRPr="003F36BA" w:rsidRDefault="00E84500" w:rsidP="00666DC1">
            <w:pPr>
              <w:pStyle w:val="ROWTABELLA"/>
              <w:jc w:val="center"/>
              <w:rPr>
                <w:color w:val="002060"/>
              </w:rPr>
            </w:pPr>
            <w:r w:rsidRPr="003F36BA">
              <w:rPr>
                <w:color w:val="002060"/>
              </w:rPr>
              <w:t>0</w:t>
            </w:r>
          </w:p>
        </w:tc>
      </w:tr>
      <w:tr w:rsidR="00E84500" w:rsidRPr="003F36BA" w14:paraId="7DB26CFA"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265188" w14:textId="77777777" w:rsidR="00E84500" w:rsidRPr="003F36BA" w:rsidRDefault="00E84500" w:rsidP="00666DC1">
            <w:pPr>
              <w:pStyle w:val="ROWTABELLA"/>
              <w:rPr>
                <w:color w:val="002060"/>
              </w:rPr>
            </w:pPr>
            <w:r w:rsidRPr="003F36B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2945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0ACF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822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D66E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13AF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0763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3FD50"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9BE0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BF5D2" w14:textId="77777777" w:rsidR="00E84500" w:rsidRPr="003F36BA" w:rsidRDefault="00E84500" w:rsidP="00666DC1">
            <w:pPr>
              <w:pStyle w:val="ROWTABELLA"/>
              <w:jc w:val="center"/>
              <w:rPr>
                <w:color w:val="002060"/>
              </w:rPr>
            </w:pPr>
            <w:r w:rsidRPr="003F36BA">
              <w:rPr>
                <w:color w:val="002060"/>
              </w:rPr>
              <w:t>0</w:t>
            </w:r>
          </w:p>
        </w:tc>
      </w:tr>
    </w:tbl>
    <w:p w14:paraId="410B9E0B" w14:textId="77777777" w:rsidR="00E84500" w:rsidRPr="003F36BA" w:rsidRDefault="00E84500" w:rsidP="00E84500">
      <w:pPr>
        <w:pStyle w:val="breakline"/>
        <w:divId w:val="527259509"/>
        <w:rPr>
          <w:color w:val="002060"/>
        </w:rPr>
      </w:pPr>
    </w:p>
    <w:p w14:paraId="75BAE322" w14:textId="77777777" w:rsidR="00E84500" w:rsidRPr="00F328D6" w:rsidRDefault="00E84500" w:rsidP="00E84500">
      <w:pPr>
        <w:pStyle w:val="TITOLOPRINC"/>
        <w:divId w:val="527259509"/>
        <w:rPr>
          <w:color w:val="002060"/>
        </w:rPr>
      </w:pPr>
      <w:r w:rsidRPr="00F328D6">
        <w:rPr>
          <w:color w:val="002060"/>
        </w:rPr>
        <w:t>PROGRAMMA GARE</w:t>
      </w:r>
    </w:p>
    <w:p w14:paraId="1DA89912" w14:textId="77777777" w:rsidR="00E84500" w:rsidRPr="00F328D6" w:rsidRDefault="00E84500" w:rsidP="00E84500">
      <w:pPr>
        <w:pStyle w:val="breakline"/>
        <w:divId w:val="527259509"/>
        <w:rPr>
          <w:color w:val="002060"/>
        </w:rPr>
      </w:pPr>
    </w:p>
    <w:p w14:paraId="68051BFB"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7"/>
        <w:gridCol w:w="385"/>
        <w:gridCol w:w="898"/>
        <w:gridCol w:w="1188"/>
        <w:gridCol w:w="1547"/>
        <w:gridCol w:w="1565"/>
      </w:tblGrid>
      <w:tr w:rsidR="00E84500" w:rsidRPr="00F328D6" w14:paraId="6B77F56A"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F613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1196E9"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71BE6"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60353"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A468B"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1269B"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32AF33"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9A40863"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0EE50E" w14:textId="77777777" w:rsidR="00E84500" w:rsidRPr="00F328D6" w:rsidRDefault="00E84500" w:rsidP="00666DC1">
            <w:pPr>
              <w:pStyle w:val="ROWTABELLA"/>
              <w:rPr>
                <w:color w:val="002060"/>
              </w:rPr>
            </w:pPr>
            <w:r w:rsidRPr="00F328D6">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764C88" w14:textId="77777777" w:rsidR="00E84500" w:rsidRPr="00F328D6" w:rsidRDefault="00E84500" w:rsidP="00666DC1">
            <w:pPr>
              <w:pStyle w:val="ROWTABELLA"/>
              <w:rPr>
                <w:color w:val="002060"/>
              </w:rPr>
            </w:pPr>
            <w:r w:rsidRPr="00F328D6">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306C0"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06CBA5"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BF2EE4" w14:textId="77777777" w:rsidR="00E84500" w:rsidRPr="00F328D6" w:rsidRDefault="00E84500" w:rsidP="00666DC1">
            <w:pPr>
              <w:pStyle w:val="ROWTABELLA"/>
              <w:rPr>
                <w:color w:val="002060"/>
              </w:rPr>
            </w:pPr>
            <w:r w:rsidRPr="00F328D6">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76B246" w14:textId="77777777" w:rsidR="00E84500" w:rsidRPr="00F328D6" w:rsidRDefault="00E84500" w:rsidP="00666DC1">
            <w:pPr>
              <w:pStyle w:val="ROWTABELLA"/>
              <w:rPr>
                <w:color w:val="002060"/>
              </w:rPr>
            </w:pPr>
            <w:r w:rsidRPr="00F328D6">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A21246" w14:textId="77777777" w:rsidR="00E84500" w:rsidRPr="00F328D6" w:rsidRDefault="00E84500" w:rsidP="00666DC1">
            <w:pPr>
              <w:pStyle w:val="ROWTABELLA"/>
              <w:rPr>
                <w:color w:val="002060"/>
              </w:rPr>
            </w:pPr>
            <w:r w:rsidRPr="00F328D6">
              <w:rPr>
                <w:color w:val="002060"/>
              </w:rPr>
              <w:t>VIA DELL'ANNUNZIATA</w:t>
            </w:r>
          </w:p>
        </w:tc>
      </w:tr>
      <w:tr w:rsidR="00E84500" w:rsidRPr="00F328D6" w14:paraId="65FD7E3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E2623A" w14:textId="77777777" w:rsidR="00E84500" w:rsidRPr="00F328D6" w:rsidRDefault="00E84500" w:rsidP="00666DC1">
            <w:pPr>
              <w:pStyle w:val="ROWTABELLA"/>
              <w:rPr>
                <w:color w:val="002060"/>
              </w:rPr>
            </w:pPr>
            <w:r w:rsidRPr="00F328D6">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DF47FA"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D913D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DC0184"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3304EF" w14:textId="77777777" w:rsidR="00E84500" w:rsidRPr="00F328D6" w:rsidRDefault="00E84500" w:rsidP="00666DC1">
            <w:pPr>
              <w:pStyle w:val="ROWTABELLA"/>
              <w:rPr>
                <w:color w:val="002060"/>
              </w:rPr>
            </w:pPr>
            <w:r w:rsidRPr="00F328D6">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5138D0" w14:textId="77777777" w:rsidR="00E84500" w:rsidRPr="00F328D6" w:rsidRDefault="00E84500" w:rsidP="00666DC1">
            <w:pPr>
              <w:pStyle w:val="ROWTABELLA"/>
              <w:rPr>
                <w:color w:val="002060"/>
              </w:rPr>
            </w:pPr>
            <w:r w:rsidRPr="00F328D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FD644B" w14:textId="77777777" w:rsidR="00E84500" w:rsidRPr="00F328D6" w:rsidRDefault="00E84500" w:rsidP="00666DC1">
            <w:pPr>
              <w:pStyle w:val="ROWTABELLA"/>
              <w:rPr>
                <w:color w:val="002060"/>
              </w:rPr>
            </w:pPr>
            <w:r w:rsidRPr="00F328D6">
              <w:rPr>
                <w:color w:val="002060"/>
              </w:rPr>
              <w:t>VIA VERDI</w:t>
            </w:r>
          </w:p>
        </w:tc>
      </w:tr>
      <w:tr w:rsidR="00E84500" w:rsidRPr="00F328D6" w14:paraId="125D3751"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DEFBD6" w14:textId="77777777" w:rsidR="00E84500" w:rsidRPr="00F328D6" w:rsidRDefault="00E84500" w:rsidP="00666DC1">
            <w:pPr>
              <w:pStyle w:val="ROWTABELLA"/>
              <w:rPr>
                <w:color w:val="002060"/>
              </w:rPr>
            </w:pPr>
            <w:proofErr w:type="gramStart"/>
            <w:r w:rsidRPr="00F328D6">
              <w:rPr>
                <w:color w:val="002060"/>
              </w:rPr>
              <w:lastRenderedPageBreak/>
              <w:t>U.MANDOLESI</w:t>
            </w:r>
            <w:proofErr w:type="gramEnd"/>
            <w:r w:rsidRPr="00F328D6">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01902" w14:textId="77777777" w:rsidR="00E84500" w:rsidRPr="00F328D6" w:rsidRDefault="00E84500" w:rsidP="00666DC1">
            <w:pPr>
              <w:pStyle w:val="ROWTABELLA"/>
              <w:rPr>
                <w:color w:val="002060"/>
              </w:rPr>
            </w:pPr>
            <w:r w:rsidRPr="00F328D6">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7C3A8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DDBD28"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E9440"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A4AAB"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8F5FDB" w14:textId="77777777" w:rsidR="00E84500" w:rsidRPr="00F328D6" w:rsidRDefault="00E84500" w:rsidP="00666DC1">
            <w:pPr>
              <w:pStyle w:val="ROWTABELLA"/>
              <w:rPr>
                <w:color w:val="002060"/>
              </w:rPr>
            </w:pPr>
            <w:r w:rsidRPr="00F328D6">
              <w:rPr>
                <w:color w:val="002060"/>
              </w:rPr>
              <w:t>VIA DELLE REGIONI, 8</w:t>
            </w:r>
          </w:p>
        </w:tc>
      </w:tr>
    </w:tbl>
    <w:p w14:paraId="1D1FE157" w14:textId="77777777" w:rsidR="00E84500" w:rsidRPr="00F328D6" w:rsidRDefault="00E84500" w:rsidP="00E84500">
      <w:pPr>
        <w:pStyle w:val="breakline"/>
        <w:divId w:val="527259509"/>
        <w:rPr>
          <w:color w:val="002060"/>
        </w:rPr>
      </w:pPr>
    </w:p>
    <w:p w14:paraId="6B1481F2" w14:textId="77777777" w:rsidR="00E84500" w:rsidRPr="00F328D6" w:rsidRDefault="00E84500" w:rsidP="00E84500">
      <w:pPr>
        <w:pStyle w:val="breakline"/>
        <w:divId w:val="527259509"/>
        <w:rPr>
          <w:color w:val="002060"/>
        </w:rPr>
      </w:pPr>
    </w:p>
    <w:p w14:paraId="0CCA1BBA" w14:textId="77777777" w:rsidR="00E84500" w:rsidRPr="00F328D6" w:rsidRDefault="00E84500" w:rsidP="00E84500">
      <w:pPr>
        <w:pStyle w:val="breakline"/>
        <w:divId w:val="527259509"/>
        <w:rPr>
          <w:color w:val="002060"/>
        </w:rPr>
      </w:pPr>
    </w:p>
    <w:p w14:paraId="409656F5" w14:textId="77777777" w:rsidR="00E84500" w:rsidRPr="00F328D6" w:rsidRDefault="00E84500" w:rsidP="00E84500">
      <w:pPr>
        <w:pStyle w:val="SOTTOTITOLOCAMPIONATO1"/>
        <w:divId w:val="527259509"/>
        <w:rPr>
          <w:color w:val="002060"/>
        </w:rPr>
      </w:pPr>
      <w:r w:rsidRPr="00F328D6">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5"/>
        <w:gridCol w:w="385"/>
        <w:gridCol w:w="898"/>
        <w:gridCol w:w="1177"/>
        <w:gridCol w:w="1552"/>
        <w:gridCol w:w="1550"/>
      </w:tblGrid>
      <w:tr w:rsidR="00E84500" w:rsidRPr="00F328D6" w14:paraId="405F678C"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2CB2B"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892C7B"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C27D4"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0ABE1"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EDBF5"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944B6"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7DB397"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1929D51"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143F7A"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D3E816" w14:textId="77777777" w:rsidR="00E84500" w:rsidRPr="00F328D6" w:rsidRDefault="00E84500" w:rsidP="00666DC1">
            <w:pPr>
              <w:pStyle w:val="ROWTABELLA"/>
              <w:rPr>
                <w:color w:val="002060"/>
              </w:rPr>
            </w:pPr>
            <w:r w:rsidRPr="00F328D6">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27B79BF"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A617D" w14:textId="77777777" w:rsidR="00E84500" w:rsidRPr="00F328D6" w:rsidRDefault="00E84500" w:rsidP="00666DC1">
            <w:pPr>
              <w:pStyle w:val="ROWTABELLA"/>
              <w:rPr>
                <w:color w:val="002060"/>
              </w:rPr>
            </w:pPr>
            <w:r w:rsidRPr="00F328D6">
              <w:rPr>
                <w:color w:val="002060"/>
              </w:rPr>
              <w:t>02/02/2020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ACEBB" w14:textId="77777777" w:rsidR="00E84500" w:rsidRPr="00F328D6" w:rsidRDefault="00E84500" w:rsidP="00666DC1">
            <w:pPr>
              <w:pStyle w:val="ROWTABELLA"/>
              <w:rPr>
                <w:color w:val="002060"/>
              </w:rPr>
            </w:pPr>
            <w:r w:rsidRPr="00F328D6">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599900" w14:textId="77777777" w:rsidR="00E84500" w:rsidRPr="00F328D6" w:rsidRDefault="00E84500" w:rsidP="00666DC1">
            <w:pPr>
              <w:pStyle w:val="ROWTABELLA"/>
              <w:rPr>
                <w:color w:val="002060"/>
              </w:rPr>
            </w:pPr>
            <w:r w:rsidRPr="00F328D6">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4F7043" w14:textId="77777777" w:rsidR="00E84500" w:rsidRPr="00F328D6" w:rsidRDefault="00E84500" w:rsidP="00666DC1">
            <w:pPr>
              <w:pStyle w:val="ROWTABELLA"/>
              <w:rPr>
                <w:color w:val="002060"/>
              </w:rPr>
            </w:pPr>
            <w:r w:rsidRPr="00F328D6">
              <w:rPr>
                <w:color w:val="002060"/>
              </w:rPr>
              <w:t>VIA ROSSINI</w:t>
            </w:r>
          </w:p>
        </w:tc>
      </w:tr>
      <w:tr w:rsidR="00E84500" w:rsidRPr="00F328D6" w14:paraId="3DD098E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AA2A9B" w14:textId="77777777" w:rsidR="00E84500" w:rsidRPr="00F328D6" w:rsidRDefault="00E84500" w:rsidP="00666DC1">
            <w:pPr>
              <w:pStyle w:val="ROWTABELLA"/>
              <w:rPr>
                <w:color w:val="002060"/>
              </w:rPr>
            </w:pPr>
            <w:r w:rsidRPr="00F328D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3151A7" w14:textId="77777777" w:rsidR="00E84500" w:rsidRPr="00F328D6" w:rsidRDefault="00E84500" w:rsidP="00666DC1">
            <w:pPr>
              <w:pStyle w:val="ROWTABELLA"/>
              <w:rPr>
                <w:color w:val="002060"/>
              </w:rPr>
            </w:pPr>
            <w:r w:rsidRPr="00F328D6">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16493C"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046D45"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E0CE41" w14:textId="77777777" w:rsidR="00E84500" w:rsidRPr="00F328D6" w:rsidRDefault="00E84500" w:rsidP="00666DC1">
            <w:pPr>
              <w:pStyle w:val="ROWTABELLA"/>
              <w:rPr>
                <w:color w:val="002060"/>
              </w:rPr>
            </w:pPr>
            <w:r w:rsidRPr="00F328D6">
              <w:rPr>
                <w:color w:val="002060"/>
              </w:rPr>
              <w:t>5411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555374" w14:textId="77777777" w:rsidR="00E84500" w:rsidRPr="00F328D6" w:rsidRDefault="00E84500" w:rsidP="00666DC1">
            <w:pPr>
              <w:pStyle w:val="ROWTABELLA"/>
              <w:rPr>
                <w:color w:val="002060"/>
              </w:rPr>
            </w:pPr>
            <w:r w:rsidRPr="00F328D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6F59B1"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D.ALIGHIERI</w:t>
            </w:r>
            <w:proofErr w:type="gramEnd"/>
          </w:p>
        </w:tc>
      </w:tr>
      <w:tr w:rsidR="00E84500" w:rsidRPr="00F328D6" w14:paraId="5BD8B1BF"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864882"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8695B"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0EC8DC"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3C82FA"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798F9C"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86FE88"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DF7D5A" w14:textId="77777777" w:rsidR="00E84500" w:rsidRPr="00F328D6" w:rsidRDefault="00E84500" w:rsidP="00666DC1">
            <w:pPr>
              <w:pStyle w:val="ROWTABELLA"/>
              <w:rPr>
                <w:color w:val="002060"/>
              </w:rPr>
            </w:pPr>
            <w:r w:rsidRPr="00F328D6">
              <w:rPr>
                <w:color w:val="002060"/>
              </w:rPr>
              <w:t>VIA DELLA SANTA SELVINO</w:t>
            </w:r>
          </w:p>
        </w:tc>
      </w:tr>
    </w:tbl>
    <w:p w14:paraId="2327D43D" w14:textId="77777777" w:rsidR="00E84500" w:rsidRPr="00F328D6" w:rsidRDefault="00E84500" w:rsidP="00E84500">
      <w:pPr>
        <w:pStyle w:val="breakline"/>
        <w:divId w:val="527259509"/>
        <w:rPr>
          <w:color w:val="002060"/>
        </w:rPr>
      </w:pPr>
    </w:p>
    <w:p w14:paraId="4A05F88F" w14:textId="77777777" w:rsidR="00E84500" w:rsidRPr="00F328D6" w:rsidRDefault="00E84500" w:rsidP="00E84500">
      <w:pPr>
        <w:pStyle w:val="breakline"/>
        <w:divId w:val="527259509"/>
        <w:rPr>
          <w:color w:val="002060"/>
        </w:rPr>
      </w:pPr>
    </w:p>
    <w:p w14:paraId="621D5BF7" w14:textId="77777777" w:rsidR="00E84500" w:rsidRPr="00F328D6" w:rsidRDefault="00E84500" w:rsidP="00E84500">
      <w:pPr>
        <w:pStyle w:val="breakline"/>
        <w:divId w:val="527259509"/>
        <w:rPr>
          <w:color w:val="002060"/>
        </w:rPr>
      </w:pPr>
    </w:p>
    <w:p w14:paraId="1B5E00A7" w14:textId="77777777" w:rsidR="00E84500" w:rsidRPr="00F328D6" w:rsidRDefault="00E84500" w:rsidP="00E84500">
      <w:pPr>
        <w:pStyle w:val="SOTTOTITOLOCAMPIONATO1"/>
        <w:divId w:val="527259509"/>
        <w:rPr>
          <w:color w:val="002060"/>
        </w:rPr>
      </w:pPr>
      <w:r w:rsidRPr="00F328D6">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4"/>
        <w:gridCol w:w="385"/>
        <w:gridCol w:w="898"/>
        <w:gridCol w:w="1181"/>
        <w:gridCol w:w="1560"/>
        <w:gridCol w:w="1552"/>
      </w:tblGrid>
      <w:tr w:rsidR="00E84500" w:rsidRPr="00F328D6" w14:paraId="4A5BD4E9"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BCC0E"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DFF034"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EE0CC"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D2B52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D2243"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856E7"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AD1B4"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599B31BB"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03C569" w14:textId="77777777" w:rsidR="00E84500" w:rsidRPr="00F328D6" w:rsidRDefault="00E84500" w:rsidP="00666DC1">
            <w:pPr>
              <w:pStyle w:val="ROWTABELLA"/>
              <w:rPr>
                <w:color w:val="002060"/>
              </w:rPr>
            </w:pPr>
            <w:r w:rsidRPr="00F328D6">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B93405" w14:textId="77777777" w:rsidR="00E84500" w:rsidRPr="00F328D6" w:rsidRDefault="00E84500" w:rsidP="00666DC1">
            <w:pPr>
              <w:pStyle w:val="ROWTABELLA"/>
              <w:rPr>
                <w:color w:val="002060"/>
              </w:rPr>
            </w:pPr>
            <w:r w:rsidRPr="00F328D6">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0D8CB7"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DC2DB6"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261CE" w14:textId="77777777" w:rsidR="00E84500" w:rsidRPr="00F328D6" w:rsidRDefault="00E84500" w:rsidP="00666DC1">
            <w:pPr>
              <w:pStyle w:val="ROWTABELLA"/>
              <w:rPr>
                <w:color w:val="002060"/>
              </w:rPr>
            </w:pPr>
            <w:r w:rsidRPr="00F328D6">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FEE8A4"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2F9606" w14:textId="77777777" w:rsidR="00E84500" w:rsidRPr="00F328D6" w:rsidRDefault="00E84500" w:rsidP="00666DC1">
            <w:pPr>
              <w:pStyle w:val="ROWTABELLA"/>
              <w:rPr>
                <w:color w:val="002060"/>
              </w:rPr>
            </w:pPr>
            <w:r w:rsidRPr="00F328D6">
              <w:rPr>
                <w:color w:val="002060"/>
              </w:rPr>
              <w:t>VIA MONTEPELAGO</w:t>
            </w:r>
          </w:p>
        </w:tc>
      </w:tr>
      <w:tr w:rsidR="00E84500" w:rsidRPr="00F328D6" w14:paraId="543AC6B9"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CFACB3" w14:textId="77777777" w:rsidR="00E84500" w:rsidRPr="00F328D6" w:rsidRDefault="00E84500" w:rsidP="00666DC1">
            <w:pPr>
              <w:pStyle w:val="ROWTABELLA"/>
              <w:rPr>
                <w:color w:val="002060"/>
              </w:rPr>
            </w:pPr>
            <w:r w:rsidRPr="00F328D6">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2119BC" w14:textId="77777777" w:rsidR="00E84500" w:rsidRPr="00F328D6" w:rsidRDefault="00E84500" w:rsidP="00666DC1">
            <w:pPr>
              <w:pStyle w:val="ROWTABELLA"/>
              <w:rPr>
                <w:color w:val="002060"/>
              </w:rPr>
            </w:pPr>
            <w:r w:rsidRPr="00F328D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E4F872"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1BFB44"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832EFA" w14:textId="77777777" w:rsidR="00E84500" w:rsidRPr="00F328D6" w:rsidRDefault="00E84500" w:rsidP="00666DC1">
            <w:pPr>
              <w:pStyle w:val="ROWTABELLA"/>
              <w:rPr>
                <w:color w:val="002060"/>
              </w:rPr>
            </w:pPr>
            <w:r w:rsidRPr="00F328D6">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AE0D67" w14:textId="77777777" w:rsidR="00E84500" w:rsidRPr="00F328D6" w:rsidRDefault="00E84500" w:rsidP="00666DC1">
            <w:pPr>
              <w:pStyle w:val="ROWTABELLA"/>
              <w:rPr>
                <w:color w:val="002060"/>
              </w:rPr>
            </w:pPr>
            <w:r w:rsidRPr="00F328D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45076D" w14:textId="77777777" w:rsidR="00E84500" w:rsidRPr="00F328D6" w:rsidRDefault="00E84500" w:rsidP="00666DC1">
            <w:pPr>
              <w:pStyle w:val="ROWTABELLA"/>
              <w:rPr>
                <w:color w:val="002060"/>
              </w:rPr>
            </w:pPr>
            <w:r w:rsidRPr="00F328D6">
              <w:rPr>
                <w:color w:val="002060"/>
              </w:rPr>
              <w:t>FRAZIONE COPPO VIA FORMA</w:t>
            </w:r>
          </w:p>
        </w:tc>
      </w:tr>
      <w:tr w:rsidR="00E84500" w:rsidRPr="00F328D6" w14:paraId="3927BE5B"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E69726"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4174E1" w14:textId="77777777" w:rsidR="00E84500" w:rsidRPr="00F328D6" w:rsidRDefault="00E84500" w:rsidP="00666DC1">
            <w:pPr>
              <w:pStyle w:val="ROWTABELLA"/>
              <w:rPr>
                <w:color w:val="002060"/>
              </w:rPr>
            </w:pPr>
            <w:r w:rsidRPr="00F328D6">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2DC11D"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566C85"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8E153D"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D1A6B8"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F5A781"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B.ROSSI</w:t>
            </w:r>
            <w:proofErr w:type="gramEnd"/>
            <w:r w:rsidRPr="00F328D6">
              <w:rPr>
                <w:color w:val="002060"/>
              </w:rPr>
              <w:t xml:space="preserve"> SNC</w:t>
            </w:r>
          </w:p>
        </w:tc>
      </w:tr>
    </w:tbl>
    <w:p w14:paraId="44BE6F44" w14:textId="77777777" w:rsidR="00E84500" w:rsidRPr="003F36BA" w:rsidRDefault="00E84500" w:rsidP="00E84500">
      <w:pPr>
        <w:pStyle w:val="breakline"/>
        <w:divId w:val="527259509"/>
        <w:rPr>
          <w:color w:val="002060"/>
        </w:rPr>
      </w:pPr>
    </w:p>
    <w:p w14:paraId="58BF651C"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19 CALCIO A 5 REGIONALE</w:t>
      </w:r>
    </w:p>
    <w:p w14:paraId="4196C21B" w14:textId="77777777" w:rsidR="00E84500" w:rsidRPr="003F36BA" w:rsidRDefault="00E84500" w:rsidP="00E84500">
      <w:pPr>
        <w:pStyle w:val="TITOLOPRINC"/>
        <w:divId w:val="527259509"/>
        <w:rPr>
          <w:color w:val="002060"/>
        </w:rPr>
      </w:pPr>
      <w:r w:rsidRPr="003F36BA">
        <w:rPr>
          <w:color w:val="002060"/>
        </w:rPr>
        <w:t>VARIAZIONI AL PROGRAMMA GARE</w:t>
      </w:r>
    </w:p>
    <w:p w14:paraId="4FA164F8" w14:textId="77777777" w:rsidR="00E84500" w:rsidRPr="003F36BA" w:rsidRDefault="00E84500" w:rsidP="00E84500">
      <w:pPr>
        <w:pStyle w:val="breakline"/>
        <w:divId w:val="527259509"/>
        <w:rPr>
          <w:color w:val="002060"/>
        </w:rPr>
      </w:pPr>
    </w:p>
    <w:p w14:paraId="7DAB4BCA"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18384D2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79273"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A083C"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EAEA6C"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FF831"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14A2A"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70958"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4E57E0"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DFD39" w14:textId="77777777" w:rsidR="00E84500" w:rsidRPr="003F36BA" w:rsidRDefault="00E84500" w:rsidP="00666DC1">
            <w:pPr>
              <w:pStyle w:val="HEADERTABELLA"/>
              <w:rPr>
                <w:color w:val="002060"/>
              </w:rPr>
            </w:pPr>
            <w:r w:rsidRPr="003F36BA">
              <w:rPr>
                <w:color w:val="002060"/>
              </w:rPr>
              <w:t>Impianto</w:t>
            </w:r>
          </w:p>
        </w:tc>
      </w:tr>
      <w:tr w:rsidR="00E84500" w:rsidRPr="003F36BA" w14:paraId="666053C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5662E" w14:textId="77777777" w:rsidR="00E84500" w:rsidRPr="00194974" w:rsidRDefault="00E84500" w:rsidP="00666DC1">
            <w:pPr>
              <w:pStyle w:val="ROWTABELLA"/>
              <w:rPr>
                <w:color w:val="002060"/>
                <w:highlight w:val="yellow"/>
              </w:rPr>
            </w:pPr>
            <w:r w:rsidRPr="00194974">
              <w:rPr>
                <w:color w:val="002060"/>
                <w:highlight w:val="yellow"/>
              </w:rPr>
              <w:t>05/02/2020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DBA57"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28E52" w14:textId="77777777" w:rsidR="00E84500" w:rsidRPr="00194974" w:rsidRDefault="00E84500" w:rsidP="00666DC1">
            <w:pPr>
              <w:pStyle w:val="ROWTABELLA"/>
              <w:rPr>
                <w:color w:val="002060"/>
                <w:highlight w:val="yellow"/>
              </w:rPr>
            </w:pPr>
            <w:r w:rsidRPr="0019497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ABD27"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74114"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89A25" w14:textId="77777777" w:rsidR="00E84500" w:rsidRPr="003F36BA" w:rsidRDefault="00E84500" w:rsidP="00666DC1">
            <w:pPr>
              <w:pStyle w:val="ROWTABELLA"/>
              <w:jc w:val="center"/>
              <w:rPr>
                <w:color w:val="002060"/>
              </w:rPr>
            </w:pPr>
            <w:r w:rsidRPr="0019497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E5D46"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D2C7C" w14:textId="77777777" w:rsidR="00E84500" w:rsidRPr="003F36BA" w:rsidRDefault="00E84500" w:rsidP="00666DC1">
            <w:pPr>
              <w:rPr>
                <w:color w:val="002060"/>
              </w:rPr>
            </w:pPr>
          </w:p>
        </w:tc>
      </w:tr>
      <w:tr w:rsidR="00E84500" w:rsidRPr="003F36BA" w14:paraId="19D9227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BFFF9" w14:textId="77777777" w:rsidR="00E84500" w:rsidRPr="00194974" w:rsidRDefault="00E84500" w:rsidP="00666DC1">
            <w:pPr>
              <w:pStyle w:val="ROWTABELLA"/>
              <w:rPr>
                <w:color w:val="002060"/>
                <w:highlight w:val="yellow"/>
              </w:rPr>
            </w:pPr>
            <w:r w:rsidRPr="00194974">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7A9C7" w14:textId="77777777" w:rsidR="00E84500" w:rsidRPr="00194974" w:rsidRDefault="00E84500" w:rsidP="00666DC1">
            <w:pPr>
              <w:pStyle w:val="ROWTABELLA"/>
              <w:jc w:val="center"/>
              <w:rPr>
                <w:color w:val="002060"/>
                <w:highlight w:val="yellow"/>
              </w:rPr>
            </w:pPr>
            <w:r w:rsidRPr="0019497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92B94"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9C960" w14:textId="77777777" w:rsidR="00E84500" w:rsidRPr="00194974" w:rsidRDefault="00E84500" w:rsidP="00666DC1">
            <w:pPr>
              <w:pStyle w:val="ROWTABELLA"/>
              <w:rPr>
                <w:color w:val="002060"/>
                <w:highlight w:val="yellow"/>
              </w:rPr>
            </w:pPr>
            <w:r w:rsidRPr="00194974">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F1E0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098B6" w14:textId="77777777" w:rsidR="00E84500" w:rsidRPr="003F36BA" w:rsidRDefault="00E84500" w:rsidP="00666DC1">
            <w:pPr>
              <w:pStyle w:val="ROWTABELLA"/>
              <w:jc w:val="center"/>
              <w:rPr>
                <w:color w:val="002060"/>
              </w:rPr>
            </w:pPr>
            <w:r w:rsidRPr="0019497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F5C99"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05BA9" w14:textId="77777777" w:rsidR="00E84500" w:rsidRPr="003F36BA" w:rsidRDefault="00E84500" w:rsidP="00666DC1">
            <w:pPr>
              <w:pStyle w:val="ROWTABELLA"/>
              <w:rPr>
                <w:color w:val="002060"/>
              </w:rPr>
            </w:pPr>
            <w:r w:rsidRPr="00194974">
              <w:rPr>
                <w:color w:val="002060"/>
                <w:highlight w:val="yellow"/>
              </w:rPr>
              <w:t>CAMPO DI C5 ENTRO PAL OLIMPIA MONTEPORZIO VIA RISORGIMENTO 16</w:t>
            </w:r>
          </w:p>
        </w:tc>
      </w:tr>
      <w:tr w:rsidR="00E84500" w:rsidRPr="003F36BA" w14:paraId="3FC63AD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BC7F5" w14:textId="77777777" w:rsidR="00E84500" w:rsidRPr="00194974" w:rsidRDefault="00E84500" w:rsidP="00666DC1">
            <w:pPr>
              <w:pStyle w:val="ROWTABELLA"/>
              <w:rPr>
                <w:color w:val="002060"/>
                <w:highlight w:val="yellow"/>
              </w:rPr>
            </w:pPr>
            <w:r w:rsidRPr="00194974">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2D998" w14:textId="77777777" w:rsidR="00E84500" w:rsidRPr="00194974" w:rsidRDefault="00E84500" w:rsidP="00666DC1">
            <w:pPr>
              <w:pStyle w:val="ROWTABELLA"/>
              <w:jc w:val="center"/>
              <w:rPr>
                <w:color w:val="002060"/>
                <w:highlight w:val="yellow"/>
              </w:rPr>
            </w:pPr>
            <w:r w:rsidRPr="0019497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28306" w14:textId="77777777" w:rsidR="00E84500" w:rsidRPr="00194974" w:rsidRDefault="00E84500" w:rsidP="00666DC1">
            <w:pPr>
              <w:pStyle w:val="ROWTABELLA"/>
              <w:rPr>
                <w:color w:val="002060"/>
                <w:highlight w:val="yellow"/>
              </w:rPr>
            </w:pPr>
            <w:r w:rsidRPr="00194974">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938BF"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2E0B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4751F" w14:textId="77777777" w:rsidR="00E84500" w:rsidRPr="003F36BA" w:rsidRDefault="00E84500" w:rsidP="00666DC1">
            <w:pPr>
              <w:pStyle w:val="ROWTABELLA"/>
              <w:jc w:val="center"/>
              <w:rPr>
                <w:color w:val="002060"/>
              </w:rPr>
            </w:pPr>
            <w:r w:rsidRPr="0019497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E0485" w14:textId="77777777" w:rsidR="00E84500" w:rsidRPr="003F36BA" w:rsidRDefault="00E84500" w:rsidP="00666DC1">
            <w:pPr>
              <w:pStyle w:val="ROWTABELLA"/>
              <w:jc w:val="center"/>
              <w:rPr>
                <w:color w:val="002060"/>
              </w:rPr>
            </w:pPr>
            <w:r w:rsidRPr="003F36B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04F7D" w14:textId="77777777" w:rsidR="00E84500" w:rsidRPr="003F36BA" w:rsidRDefault="00E84500" w:rsidP="00666DC1">
            <w:pPr>
              <w:rPr>
                <w:color w:val="002060"/>
              </w:rPr>
            </w:pPr>
          </w:p>
        </w:tc>
      </w:tr>
    </w:tbl>
    <w:p w14:paraId="32CC0813" w14:textId="77777777" w:rsidR="00E84500" w:rsidRPr="003F36BA" w:rsidRDefault="00E84500" w:rsidP="00E84500">
      <w:pPr>
        <w:pStyle w:val="breakline"/>
        <w:divId w:val="527259509"/>
        <w:rPr>
          <w:color w:val="002060"/>
        </w:rPr>
      </w:pPr>
    </w:p>
    <w:p w14:paraId="585E7CB2" w14:textId="77777777" w:rsidR="00E84500" w:rsidRPr="003F36BA" w:rsidRDefault="00E84500" w:rsidP="00E84500">
      <w:pPr>
        <w:pStyle w:val="breakline"/>
        <w:divId w:val="527259509"/>
        <w:rPr>
          <w:color w:val="002060"/>
        </w:rPr>
      </w:pPr>
    </w:p>
    <w:p w14:paraId="3BE2908E"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3C0B203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073E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FB1001"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A1BAE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CD14B"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45F0E8"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7B2C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D21C2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E4C20" w14:textId="77777777" w:rsidR="00E84500" w:rsidRPr="003F36BA" w:rsidRDefault="00E84500" w:rsidP="00666DC1">
            <w:pPr>
              <w:pStyle w:val="HEADERTABELLA"/>
              <w:rPr>
                <w:color w:val="002060"/>
              </w:rPr>
            </w:pPr>
            <w:r w:rsidRPr="003F36BA">
              <w:rPr>
                <w:color w:val="002060"/>
              </w:rPr>
              <w:t>Impianto</w:t>
            </w:r>
          </w:p>
        </w:tc>
      </w:tr>
      <w:tr w:rsidR="00E84500" w:rsidRPr="003F36BA" w14:paraId="65A250B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EFD53" w14:textId="77777777" w:rsidR="00E84500" w:rsidRPr="00194974" w:rsidRDefault="00E84500" w:rsidP="00666DC1">
            <w:pPr>
              <w:pStyle w:val="ROWTABELLA"/>
              <w:rPr>
                <w:color w:val="002060"/>
                <w:highlight w:val="yellow"/>
              </w:rPr>
            </w:pPr>
            <w:r w:rsidRPr="00194974">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926DB"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460E6" w14:textId="77777777" w:rsidR="00E84500" w:rsidRPr="00194974" w:rsidRDefault="00E84500" w:rsidP="00666DC1">
            <w:pPr>
              <w:pStyle w:val="ROWTABELLA"/>
              <w:rPr>
                <w:color w:val="002060"/>
                <w:highlight w:val="yellow"/>
              </w:rPr>
            </w:pPr>
            <w:r w:rsidRPr="00194974">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61A04" w14:textId="77777777" w:rsidR="00E84500" w:rsidRPr="00194974" w:rsidRDefault="00E84500" w:rsidP="00666DC1">
            <w:pPr>
              <w:pStyle w:val="ROWTABELLA"/>
              <w:rPr>
                <w:color w:val="002060"/>
                <w:highlight w:val="yellow"/>
              </w:rPr>
            </w:pPr>
            <w:r w:rsidRPr="00194974">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0E9B6"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2D84B" w14:textId="77777777" w:rsidR="00E84500" w:rsidRPr="003F36BA" w:rsidRDefault="00E84500" w:rsidP="00666DC1">
            <w:pPr>
              <w:pStyle w:val="ROWTABELLA"/>
              <w:jc w:val="center"/>
              <w:rPr>
                <w:color w:val="002060"/>
              </w:rPr>
            </w:pPr>
            <w:r w:rsidRPr="0019497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05B4F" w14:textId="77777777" w:rsidR="00E84500" w:rsidRPr="003F36BA" w:rsidRDefault="00E84500" w:rsidP="00666DC1">
            <w:pPr>
              <w:pStyle w:val="ROWTABELLA"/>
              <w:jc w:val="center"/>
              <w:rPr>
                <w:color w:val="002060"/>
              </w:rPr>
            </w:pPr>
            <w:r w:rsidRPr="003F36B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BCA08" w14:textId="77777777" w:rsidR="00E84500" w:rsidRPr="003F36BA" w:rsidRDefault="00E84500" w:rsidP="00666DC1">
            <w:pPr>
              <w:rPr>
                <w:color w:val="002060"/>
              </w:rPr>
            </w:pPr>
          </w:p>
        </w:tc>
      </w:tr>
    </w:tbl>
    <w:p w14:paraId="1EFEBAEC" w14:textId="77777777" w:rsidR="00E84500" w:rsidRPr="003F36BA" w:rsidRDefault="00E84500" w:rsidP="00E84500">
      <w:pPr>
        <w:pStyle w:val="breakline"/>
        <w:divId w:val="527259509"/>
        <w:rPr>
          <w:color w:val="002060"/>
        </w:rPr>
      </w:pPr>
    </w:p>
    <w:p w14:paraId="2D55A5AF" w14:textId="77777777" w:rsidR="00E84500" w:rsidRPr="003F36BA" w:rsidRDefault="00E84500" w:rsidP="00E84500">
      <w:pPr>
        <w:pStyle w:val="breakline"/>
        <w:divId w:val="527259509"/>
        <w:rPr>
          <w:color w:val="002060"/>
        </w:rPr>
      </w:pPr>
    </w:p>
    <w:p w14:paraId="49C1FC05" w14:textId="77777777" w:rsidR="00E84500" w:rsidRPr="003F36BA" w:rsidRDefault="00E84500" w:rsidP="00E84500">
      <w:pPr>
        <w:pStyle w:val="TITOLOPRINC"/>
        <w:divId w:val="527259509"/>
        <w:rPr>
          <w:color w:val="002060"/>
        </w:rPr>
      </w:pPr>
      <w:r w:rsidRPr="003F36BA">
        <w:rPr>
          <w:color w:val="002060"/>
        </w:rPr>
        <w:t>RISULTATI</w:t>
      </w:r>
    </w:p>
    <w:p w14:paraId="31EE36AA" w14:textId="77777777" w:rsidR="00E84500" w:rsidRPr="003F36BA" w:rsidRDefault="00E84500" w:rsidP="00E84500">
      <w:pPr>
        <w:pStyle w:val="breakline"/>
        <w:divId w:val="527259509"/>
        <w:rPr>
          <w:color w:val="002060"/>
        </w:rPr>
      </w:pPr>
    </w:p>
    <w:p w14:paraId="1AB3F259"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04650AF7"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36255E9"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2ECDE5A3"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6D59854C"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869D9D"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1B572124"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5B98B7" w14:textId="77777777" w:rsidR="00E84500" w:rsidRPr="003F36BA" w:rsidRDefault="00E84500" w:rsidP="00666DC1">
                  <w:pPr>
                    <w:pStyle w:val="ROWTABELLA"/>
                    <w:rPr>
                      <w:color w:val="002060"/>
                    </w:rPr>
                  </w:pPr>
                  <w:r w:rsidRPr="003F36BA">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E71BB" w14:textId="77777777" w:rsidR="00E84500" w:rsidRPr="003F36BA" w:rsidRDefault="00E84500" w:rsidP="00666DC1">
                  <w:pPr>
                    <w:pStyle w:val="ROWTABELLA"/>
                    <w:rPr>
                      <w:color w:val="002060"/>
                    </w:rPr>
                  </w:pPr>
                  <w:r w:rsidRPr="003F36BA">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5DF730" w14:textId="77777777" w:rsidR="00E84500" w:rsidRPr="003F36BA" w:rsidRDefault="00E84500" w:rsidP="00666DC1">
                  <w:pPr>
                    <w:pStyle w:val="ROWTABELLA"/>
                    <w:jc w:val="center"/>
                    <w:rPr>
                      <w:color w:val="002060"/>
                    </w:rPr>
                  </w:pPr>
                  <w:r w:rsidRPr="003F36B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E0C7A1" w14:textId="77777777" w:rsidR="00E84500" w:rsidRPr="003F36BA" w:rsidRDefault="00E84500" w:rsidP="00666DC1">
                  <w:pPr>
                    <w:pStyle w:val="ROWTABELLA"/>
                    <w:jc w:val="center"/>
                    <w:rPr>
                      <w:color w:val="002060"/>
                    </w:rPr>
                  </w:pPr>
                  <w:r w:rsidRPr="003F36BA">
                    <w:rPr>
                      <w:color w:val="002060"/>
                    </w:rPr>
                    <w:t> </w:t>
                  </w:r>
                </w:p>
              </w:tc>
            </w:tr>
            <w:tr w:rsidR="00E84500" w:rsidRPr="003F36BA" w14:paraId="7AC56BB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9F17A6" w14:textId="77777777" w:rsidR="00E84500" w:rsidRPr="003F36BA" w:rsidRDefault="00E84500" w:rsidP="00666DC1">
                  <w:pPr>
                    <w:pStyle w:val="ROWTABELLA"/>
                    <w:rPr>
                      <w:color w:val="002060"/>
                    </w:rPr>
                  </w:pPr>
                  <w:r w:rsidRPr="003F36BA">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5B36A4" w14:textId="77777777" w:rsidR="00E84500" w:rsidRPr="003F36BA" w:rsidRDefault="00E84500" w:rsidP="00666DC1">
                  <w:pPr>
                    <w:pStyle w:val="ROWTABELLA"/>
                    <w:rPr>
                      <w:color w:val="002060"/>
                    </w:rPr>
                  </w:pPr>
                  <w:r w:rsidRPr="003F36B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4BE474"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881CCB" w14:textId="77777777" w:rsidR="00E84500" w:rsidRPr="003F36BA" w:rsidRDefault="00E84500" w:rsidP="00666DC1">
                  <w:pPr>
                    <w:pStyle w:val="ROWTABELLA"/>
                    <w:jc w:val="center"/>
                    <w:rPr>
                      <w:color w:val="002060"/>
                    </w:rPr>
                  </w:pPr>
                  <w:r w:rsidRPr="003F36BA">
                    <w:rPr>
                      <w:color w:val="002060"/>
                    </w:rPr>
                    <w:t> </w:t>
                  </w:r>
                </w:p>
              </w:tc>
            </w:tr>
            <w:tr w:rsidR="00E84500" w:rsidRPr="003F36BA" w14:paraId="43CE5A77"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C32341" w14:textId="77777777" w:rsidR="00E84500" w:rsidRPr="003F36BA" w:rsidRDefault="00E84500" w:rsidP="00666DC1">
                  <w:pPr>
                    <w:pStyle w:val="ROWTABELLA"/>
                    <w:rPr>
                      <w:color w:val="002060"/>
                    </w:rPr>
                  </w:pPr>
                  <w:r w:rsidRPr="003F36BA">
                    <w:rPr>
                      <w:color w:val="002060"/>
                    </w:rPr>
                    <w:t xml:space="preserve">(1) </w:t>
                  </w:r>
                  <w:proofErr w:type="gramStart"/>
                  <w:r w:rsidRPr="003F36BA">
                    <w:rPr>
                      <w:color w:val="002060"/>
                    </w:rPr>
                    <w:t>U.MANDOLESI</w:t>
                  </w:r>
                  <w:proofErr w:type="gramEnd"/>
                  <w:r w:rsidRPr="003F36BA">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C362E" w14:textId="77777777" w:rsidR="00E84500" w:rsidRPr="003F36BA" w:rsidRDefault="00E84500" w:rsidP="00666DC1">
                  <w:pPr>
                    <w:pStyle w:val="ROWTABELLA"/>
                    <w:rPr>
                      <w:color w:val="002060"/>
                    </w:rPr>
                  </w:pPr>
                  <w:r w:rsidRPr="003F36BA">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733B8" w14:textId="77777777" w:rsidR="00E84500" w:rsidRPr="003F36BA" w:rsidRDefault="00E84500" w:rsidP="00666DC1">
                  <w:pPr>
                    <w:pStyle w:val="ROWTABELLA"/>
                    <w:jc w:val="center"/>
                    <w:rPr>
                      <w:color w:val="002060"/>
                    </w:rPr>
                  </w:pPr>
                  <w:r w:rsidRPr="003F36BA">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F7DC61" w14:textId="77777777" w:rsidR="00E84500" w:rsidRPr="003F36BA" w:rsidRDefault="00E84500" w:rsidP="00666DC1">
                  <w:pPr>
                    <w:pStyle w:val="ROWTABELLA"/>
                    <w:jc w:val="center"/>
                    <w:rPr>
                      <w:color w:val="002060"/>
                    </w:rPr>
                  </w:pPr>
                  <w:r w:rsidRPr="003F36BA">
                    <w:rPr>
                      <w:color w:val="002060"/>
                    </w:rPr>
                    <w:t> </w:t>
                  </w:r>
                </w:p>
              </w:tc>
            </w:tr>
            <w:tr w:rsidR="00E84500" w:rsidRPr="003F36BA" w14:paraId="40ED46F5"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5E717047" w14:textId="77777777" w:rsidR="00E84500" w:rsidRPr="003F36BA" w:rsidRDefault="00E84500" w:rsidP="00666DC1">
                  <w:pPr>
                    <w:pStyle w:val="ROWTABELLA"/>
                    <w:rPr>
                      <w:color w:val="002060"/>
                    </w:rPr>
                  </w:pPr>
                  <w:r w:rsidRPr="003F36BA">
                    <w:rPr>
                      <w:color w:val="002060"/>
                    </w:rPr>
                    <w:t>(1) - disputata il 26/01/2020</w:t>
                  </w:r>
                </w:p>
              </w:tc>
            </w:tr>
          </w:tbl>
          <w:p w14:paraId="69C805CF"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75BD944C"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3CA1D" w14:textId="77777777" w:rsidR="00E84500" w:rsidRPr="003F36BA" w:rsidRDefault="00E84500" w:rsidP="00666DC1">
                  <w:pPr>
                    <w:pStyle w:val="HEADERTABELLA"/>
                    <w:rPr>
                      <w:color w:val="002060"/>
                    </w:rPr>
                  </w:pPr>
                  <w:r w:rsidRPr="003F36BA">
                    <w:rPr>
                      <w:color w:val="002060"/>
                    </w:rPr>
                    <w:t>GIRONE S - 1 Giornata - A</w:t>
                  </w:r>
                </w:p>
              </w:tc>
            </w:tr>
            <w:tr w:rsidR="00E84500" w:rsidRPr="003F36BA" w14:paraId="0AFADF2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EF18AE" w14:textId="77777777" w:rsidR="00E84500" w:rsidRPr="003F36BA" w:rsidRDefault="00E84500" w:rsidP="00666DC1">
                  <w:pPr>
                    <w:pStyle w:val="ROWTABELLA"/>
                    <w:rPr>
                      <w:color w:val="002060"/>
                    </w:rPr>
                  </w:pPr>
                  <w:r w:rsidRPr="003F36BA">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92826E" w14:textId="77777777" w:rsidR="00E84500" w:rsidRPr="003F36BA" w:rsidRDefault="00E84500" w:rsidP="00666DC1">
                  <w:pPr>
                    <w:pStyle w:val="ROWTABELLA"/>
                    <w:rPr>
                      <w:color w:val="002060"/>
                    </w:rPr>
                  </w:pPr>
                  <w:r w:rsidRPr="003F36BA">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2B126" w14:textId="77777777" w:rsidR="00E84500" w:rsidRPr="003F36BA" w:rsidRDefault="00E84500" w:rsidP="00666DC1">
                  <w:pPr>
                    <w:pStyle w:val="ROWTABELLA"/>
                    <w:jc w:val="center"/>
                    <w:rPr>
                      <w:color w:val="002060"/>
                    </w:rPr>
                  </w:pPr>
                  <w:r w:rsidRPr="003F36BA">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2A399" w14:textId="77777777" w:rsidR="00E84500" w:rsidRPr="003F36BA" w:rsidRDefault="00E84500" w:rsidP="00666DC1">
                  <w:pPr>
                    <w:pStyle w:val="ROWTABELLA"/>
                    <w:jc w:val="center"/>
                    <w:rPr>
                      <w:color w:val="002060"/>
                    </w:rPr>
                  </w:pPr>
                  <w:r w:rsidRPr="003F36BA">
                    <w:rPr>
                      <w:color w:val="002060"/>
                    </w:rPr>
                    <w:t> </w:t>
                  </w:r>
                </w:p>
              </w:tc>
            </w:tr>
            <w:tr w:rsidR="00E84500" w:rsidRPr="003F36BA" w14:paraId="4565D301"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509CD6" w14:textId="77777777" w:rsidR="00E84500" w:rsidRPr="003F36BA" w:rsidRDefault="00E84500" w:rsidP="00666DC1">
                  <w:pPr>
                    <w:pStyle w:val="ROWTABELLA"/>
                    <w:rPr>
                      <w:color w:val="002060"/>
                    </w:rPr>
                  </w:pPr>
                  <w:r w:rsidRPr="003F36B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9D8F44" w14:textId="77777777" w:rsidR="00E84500" w:rsidRPr="003F36BA" w:rsidRDefault="00E84500" w:rsidP="00666DC1">
                  <w:pPr>
                    <w:pStyle w:val="ROWTABELLA"/>
                    <w:rPr>
                      <w:color w:val="002060"/>
                    </w:rPr>
                  </w:pPr>
                  <w:r w:rsidRPr="003F36BA">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8DEF29" w14:textId="77777777" w:rsidR="00E84500" w:rsidRPr="003F36BA" w:rsidRDefault="00E84500" w:rsidP="00666DC1">
                  <w:pPr>
                    <w:pStyle w:val="ROWTABELLA"/>
                    <w:jc w:val="center"/>
                    <w:rPr>
                      <w:color w:val="002060"/>
                    </w:rPr>
                  </w:pPr>
                  <w:r w:rsidRPr="003F36BA">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1CA7FF" w14:textId="77777777" w:rsidR="00E84500" w:rsidRPr="003F36BA" w:rsidRDefault="00E84500" w:rsidP="00666DC1">
                  <w:pPr>
                    <w:pStyle w:val="ROWTABELLA"/>
                    <w:jc w:val="center"/>
                    <w:rPr>
                      <w:color w:val="002060"/>
                    </w:rPr>
                  </w:pPr>
                  <w:r w:rsidRPr="003F36BA">
                    <w:rPr>
                      <w:color w:val="002060"/>
                    </w:rPr>
                    <w:t> </w:t>
                  </w:r>
                </w:p>
              </w:tc>
            </w:tr>
            <w:tr w:rsidR="00E84500" w:rsidRPr="003F36BA" w14:paraId="0D35E4D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5CA075" w14:textId="77777777" w:rsidR="00E84500" w:rsidRPr="003F36BA" w:rsidRDefault="00E84500" w:rsidP="00666DC1">
                  <w:pPr>
                    <w:pStyle w:val="ROWTABELLA"/>
                    <w:rPr>
                      <w:color w:val="002060"/>
                    </w:rPr>
                  </w:pPr>
                  <w:r w:rsidRPr="003F36BA">
                    <w:rPr>
                      <w:color w:val="002060"/>
                    </w:rPr>
                    <w:t>FUTSAL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849333" w14:textId="77777777" w:rsidR="00E84500" w:rsidRPr="003F36BA" w:rsidRDefault="00E84500" w:rsidP="00666DC1">
                  <w:pPr>
                    <w:pStyle w:val="ROWTABELLA"/>
                    <w:rPr>
                      <w:color w:val="002060"/>
                    </w:rPr>
                  </w:pPr>
                  <w:r w:rsidRPr="003F36BA">
                    <w:rPr>
                      <w:color w:val="002060"/>
                    </w:rPr>
                    <w:t xml:space="preserve">- AUDAX 1970 </w:t>
                  </w:r>
                  <w:proofErr w:type="gramStart"/>
                  <w:r w:rsidRPr="003F36BA">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0FFE8A" w14:textId="77777777" w:rsidR="00E84500" w:rsidRPr="003F36BA" w:rsidRDefault="00E84500" w:rsidP="00666DC1">
                  <w:pPr>
                    <w:pStyle w:val="ROWTABELLA"/>
                    <w:jc w:val="center"/>
                    <w:rPr>
                      <w:color w:val="002060"/>
                    </w:rPr>
                  </w:pPr>
                  <w:r w:rsidRPr="003F36BA">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A4ED70" w14:textId="77777777" w:rsidR="00E84500" w:rsidRPr="003F36BA" w:rsidRDefault="00E84500" w:rsidP="00666DC1">
                  <w:pPr>
                    <w:pStyle w:val="ROWTABELLA"/>
                    <w:jc w:val="center"/>
                    <w:rPr>
                      <w:color w:val="002060"/>
                    </w:rPr>
                  </w:pPr>
                  <w:r w:rsidRPr="003F36BA">
                    <w:rPr>
                      <w:color w:val="002060"/>
                    </w:rPr>
                    <w:t> </w:t>
                  </w:r>
                </w:p>
              </w:tc>
            </w:tr>
            <w:tr w:rsidR="00E84500" w:rsidRPr="003F36BA" w14:paraId="46C41E5E"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797D49B" w14:textId="77777777" w:rsidR="00E84500" w:rsidRPr="003F36BA" w:rsidRDefault="00E84500" w:rsidP="00666DC1">
                  <w:pPr>
                    <w:pStyle w:val="ROWTABELLA"/>
                    <w:rPr>
                      <w:color w:val="002060"/>
                    </w:rPr>
                  </w:pPr>
                  <w:r w:rsidRPr="003F36BA">
                    <w:rPr>
                      <w:color w:val="002060"/>
                    </w:rPr>
                    <w:t>(1) - disputata il 26/01/2020</w:t>
                  </w:r>
                </w:p>
              </w:tc>
            </w:tr>
          </w:tbl>
          <w:p w14:paraId="6CCDD0BD" w14:textId="77777777" w:rsidR="00E84500" w:rsidRPr="003F36BA" w:rsidRDefault="00E84500" w:rsidP="00666DC1">
            <w:pPr>
              <w:rPr>
                <w:color w:val="002060"/>
              </w:rPr>
            </w:pPr>
          </w:p>
        </w:tc>
      </w:tr>
    </w:tbl>
    <w:p w14:paraId="2BEF652C" w14:textId="77777777" w:rsidR="00E84500" w:rsidRPr="003F36BA" w:rsidRDefault="00E84500" w:rsidP="00E84500">
      <w:pPr>
        <w:pStyle w:val="breakline"/>
        <w:divId w:val="527259509"/>
        <w:rPr>
          <w:color w:val="002060"/>
        </w:rPr>
      </w:pPr>
    </w:p>
    <w:p w14:paraId="1A09235A" w14:textId="77777777" w:rsidR="00E84500" w:rsidRPr="003F36BA" w:rsidRDefault="00E84500" w:rsidP="00E84500">
      <w:pPr>
        <w:pStyle w:val="breakline"/>
        <w:divId w:val="527259509"/>
        <w:rPr>
          <w:color w:val="002060"/>
        </w:rPr>
      </w:pPr>
    </w:p>
    <w:p w14:paraId="6B9DE96B"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241090C7"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2A8EF324" w14:textId="77777777" w:rsidR="00E84500" w:rsidRPr="003F36BA" w:rsidRDefault="00E84500" w:rsidP="00E84500">
      <w:pPr>
        <w:pStyle w:val="titolo10"/>
        <w:divId w:val="527259509"/>
        <w:rPr>
          <w:color w:val="002060"/>
        </w:rPr>
      </w:pPr>
      <w:r w:rsidRPr="003F36BA">
        <w:rPr>
          <w:color w:val="002060"/>
        </w:rPr>
        <w:t xml:space="preserve">GARE DEL 25/ 1/2020 </w:t>
      </w:r>
    </w:p>
    <w:p w14:paraId="4912858B"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6699FAB0"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C331FE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05CE02E"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CBB420C" w14:textId="77777777" w:rsidTr="00E84500">
        <w:trPr>
          <w:divId w:val="527259509"/>
        </w:trPr>
        <w:tc>
          <w:tcPr>
            <w:tcW w:w="2200" w:type="dxa"/>
            <w:tcMar>
              <w:top w:w="20" w:type="dxa"/>
              <w:left w:w="20" w:type="dxa"/>
              <w:bottom w:w="20" w:type="dxa"/>
              <w:right w:w="20" w:type="dxa"/>
            </w:tcMar>
            <w:vAlign w:val="center"/>
          </w:tcPr>
          <w:p w14:paraId="5610FBB5" w14:textId="77777777" w:rsidR="00E84500" w:rsidRPr="003F36BA" w:rsidRDefault="00E84500" w:rsidP="00666DC1">
            <w:pPr>
              <w:pStyle w:val="movimento"/>
              <w:rPr>
                <w:color w:val="002060"/>
              </w:rPr>
            </w:pPr>
            <w:r w:rsidRPr="003F36BA">
              <w:rPr>
                <w:color w:val="002060"/>
              </w:rPr>
              <w:t>VENDITTI ANTONIO</w:t>
            </w:r>
          </w:p>
        </w:tc>
        <w:tc>
          <w:tcPr>
            <w:tcW w:w="2200" w:type="dxa"/>
            <w:tcMar>
              <w:top w:w="20" w:type="dxa"/>
              <w:left w:w="20" w:type="dxa"/>
              <w:bottom w:w="20" w:type="dxa"/>
              <w:right w:w="20" w:type="dxa"/>
            </w:tcMar>
            <w:vAlign w:val="center"/>
          </w:tcPr>
          <w:p w14:paraId="64953507" w14:textId="77777777" w:rsidR="00E84500" w:rsidRPr="003F36BA" w:rsidRDefault="00E84500" w:rsidP="00666DC1">
            <w:pPr>
              <w:pStyle w:val="movimento2"/>
              <w:rPr>
                <w:color w:val="002060"/>
              </w:rPr>
            </w:pPr>
            <w:r w:rsidRPr="003F36BA">
              <w:rPr>
                <w:color w:val="002060"/>
              </w:rPr>
              <w:t xml:space="preserve">(ACLI AUDAX MONTECOSARO C5) </w:t>
            </w:r>
          </w:p>
        </w:tc>
        <w:tc>
          <w:tcPr>
            <w:tcW w:w="800" w:type="dxa"/>
            <w:tcMar>
              <w:top w:w="20" w:type="dxa"/>
              <w:left w:w="20" w:type="dxa"/>
              <w:bottom w:w="20" w:type="dxa"/>
              <w:right w:w="20" w:type="dxa"/>
            </w:tcMar>
            <w:vAlign w:val="center"/>
          </w:tcPr>
          <w:p w14:paraId="4B204B6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FA4E12" w14:textId="77777777" w:rsidR="00E84500" w:rsidRPr="003F36BA" w:rsidRDefault="00E84500" w:rsidP="00666DC1">
            <w:pPr>
              <w:pStyle w:val="movimento"/>
              <w:rPr>
                <w:color w:val="002060"/>
              </w:rPr>
            </w:pPr>
            <w:r w:rsidRPr="003F36BA">
              <w:rPr>
                <w:color w:val="002060"/>
              </w:rPr>
              <w:t>RICCHITELLI FRANCESCO</w:t>
            </w:r>
          </w:p>
        </w:tc>
        <w:tc>
          <w:tcPr>
            <w:tcW w:w="2200" w:type="dxa"/>
            <w:tcMar>
              <w:top w:w="20" w:type="dxa"/>
              <w:left w:w="20" w:type="dxa"/>
              <w:bottom w:w="20" w:type="dxa"/>
              <w:right w:w="20" w:type="dxa"/>
            </w:tcMar>
            <w:vAlign w:val="center"/>
          </w:tcPr>
          <w:p w14:paraId="0D91C83B" w14:textId="77777777" w:rsidR="00E84500" w:rsidRPr="003F36BA" w:rsidRDefault="00E84500" w:rsidP="00666DC1">
            <w:pPr>
              <w:pStyle w:val="movimento2"/>
              <w:rPr>
                <w:color w:val="002060"/>
              </w:rPr>
            </w:pPr>
            <w:r w:rsidRPr="003F36BA">
              <w:rPr>
                <w:color w:val="002060"/>
              </w:rPr>
              <w:t xml:space="preserve">(MONTELUPONE CALCIO A 5) </w:t>
            </w:r>
          </w:p>
        </w:tc>
      </w:tr>
    </w:tbl>
    <w:p w14:paraId="26E18C32"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261DE1" w14:textId="77777777" w:rsidTr="00E84500">
        <w:trPr>
          <w:divId w:val="527259509"/>
        </w:trPr>
        <w:tc>
          <w:tcPr>
            <w:tcW w:w="2200" w:type="dxa"/>
            <w:tcMar>
              <w:top w:w="20" w:type="dxa"/>
              <w:left w:w="20" w:type="dxa"/>
              <w:bottom w:w="20" w:type="dxa"/>
              <w:right w:w="20" w:type="dxa"/>
            </w:tcMar>
            <w:vAlign w:val="center"/>
          </w:tcPr>
          <w:p w14:paraId="35CC18BB" w14:textId="77777777" w:rsidR="00E84500" w:rsidRPr="003F36BA" w:rsidRDefault="00E84500" w:rsidP="00666DC1">
            <w:pPr>
              <w:pStyle w:val="movimento"/>
              <w:rPr>
                <w:color w:val="002060"/>
              </w:rPr>
            </w:pPr>
            <w:r w:rsidRPr="003F36BA">
              <w:rPr>
                <w:color w:val="002060"/>
              </w:rPr>
              <w:t>CECCHINI MARCO</w:t>
            </w:r>
          </w:p>
        </w:tc>
        <w:tc>
          <w:tcPr>
            <w:tcW w:w="2200" w:type="dxa"/>
            <w:tcMar>
              <w:top w:w="20" w:type="dxa"/>
              <w:left w:w="20" w:type="dxa"/>
              <w:bottom w:w="20" w:type="dxa"/>
              <w:right w:w="20" w:type="dxa"/>
            </w:tcMar>
            <w:vAlign w:val="center"/>
          </w:tcPr>
          <w:p w14:paraId="71DD8B1B"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5B2E8E7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41BFDE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0E7D012" w14:textId="77777777" w:rsidR="00E84500" w:rsidRPr="003F36BA" w:rsidRDefault="00E84500" w:rsidP="00666DC1">
            <w:pPr>
              <w:pStyle w:val="movimento2"/>
              <w:rPr>
                <w:color w:val="002060"/>
              </w:rPr>
            </w:pPr>
            <w:r w:rsidRPr="003F36BA">
              <w:rPr>
                <w:color w:val="002060"/>
              </w:rPr>
              <w:t> </w:t>
            </w:r>
          </w:p>
        </w:tc>
      </w:tr>
    </w:tbl>
    <w:p w14:paraId="29550453"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E8BF2D3" w14:textId="77777777" w:rsidTr="00E84500">
        <w:trPr>
          <w:divId w:val="527259509"/>
        </w:trPr>
        <w:tc>
          <w:tcPr>
            <w:tcW w:w="2200" w:type="dxa"/>
            <w:tcMar>
              <w:top w:w="20" w:type="dxa"/>
              <w:left w:w="20" w:type="dxa"/>
              <w:bottom w:w="20" w:type="dxa"/>
              <w:right w:w="20" w:type="dxa"/>
            </w:tcMar>
            <w:vAlign w:val="center"/>
          </w:tcPr>
          <w:p w14:paraId="3D93B7D9" w14:textId="77777777" w:rsidR="00E84500" w:rsidRPr="003F36BA" w:rsidRDefault="00E84500" w:rsidP="00666DC1">
            <w:pPr>
              <w:pStyle w:val="movimento"/>
              <w:rPr>
                <w:color w:val="002060"/>
              </w:rPr>
            </w:pPr>
            <w:r w:rsidRPr="003F36BA">
              <w:rPr>
                <w:color w:val="002060"/>
              </w:rPr>
              <w:t>CIAVATTINI FILIPPO</w:t>
            </w:r>
          </w:p>
        </w:tc>
        <w:tc>
          <w:tcPr>
            <w:tcW w:w="2200" w:type="dxa"/>
            <w:tcMar>
              <w:top w:w="20" w:type="dxa"/>
              <w:left w:w="20" w:type="dxa"/>
              <w:bottom w:w="20" w:type="dxa"/>
              <w:right w:w="20" w:type="dxa"/>
            </w:tcMar>
            <w:vAlign w:val="center"/>
          </w:tcPr>
          <w:p w14:paraId="6700D58C" w14:textId="77777777" w:rsidR="00E84500" w:rsidRPr="003F36BA" w:rsidRDefault="00E84500" w:rsidP="00666DC1">
            <w:pPr>
              <w:pStyle w:val="movimento2"/>
              <w:rPr>
                <w:color w:val="002060"/>
              </w:rPr>
            </w:pPr>
            <w:r w:rsidRPr="003F36BA">
              <w:rPr>
                <w:color w:val="002060"/>
              </w:rPr>
              <w:t xml:space="preserve">(CAMPOCAVALLO) </w:t>
            </w:r>
          </w:p>
        </w:tc>
        <w:tc>
          <w:tcPr>
            <w:tcW w:w="800" w:type="dxa"/>
            <w:tcMar>
              <w:top w:w="20" w:type="dxa"/>
              <w:left w:w="20" w:type="dxa"/>
              <w:bottom w:w="20" w:type="dxa"/>
              <w:right w:w="20" w:type="dxa"/>
            </w:tcMar>
            <w:vAlign w:val="center"/>
          </w:tcPr>
          <w:p w14:paraId="260D544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866B0EF" w14:textId="77777777" w:rsidR="00E84500" w:rsidRPr="003F36BA" w:rsidRDefault="00E84500" w:rsidP="00666DC1">
            <w:pPr>
              <w:pStyle w:val="movimento"/>
              <w:rPr>
                <w:color w:val="002060"/>
              </w:rPr>
            </w:pPr>
            <w:r w:rsidRPr="003F36BA">
              <w:rPr>
                <w:color w:val="002060"/>
              </w:rPr>
              <w:t>LEONE STEFANO</w:t>
            </w:r>
          </w:p>
        </w:tc>
        <w:tc>
          <w:tcPr>
            <w:tcW w:w="2200" w:type="dxa"/>
            <w:tcMar>
              <w:top w:w="20" w:type="dxa"/>
              <w:left w:w="20" w:type="dxa"/>
              <w:bottom w:w="20" w:type="dxa"/>
              <w:right w:w="20" w:type="dxa"/>
            </w:tcMar>
            <w:vAlign w:val="center"/>
          </w:tcPr>
          <w:p w14:paraId="469EA0CF" w14:textId="77777777" w:rsidR="00E84500" w:rsidRPr="003F36BA" w:rsidRDefault="00E84500" w:rsidP="00666DC1">
            <w:pPr>
              <w:pStyle w:val="movimento2"/>
              <w:rPr>
                <w:color w:val="002060"/>
              </w:rPr>
            </w:pPr>
            <w:r w:rsidRPr="003F36BA">
              <w:rPr>
                <w:color w:val="002060"/>
              </w:rPr>
              <w:t xml:space="preserve">(CAMPOCAVALLO) </w:t>
            </w:r>
          </w:p>
        </w:tc>
      </w:tr>
    </w:tbl>
    <w:p w14:paraId="69EF6962" w14:textId="77777777" w:rsidR="00E84500" w:rsidRPr="003F36BA" w:rsidRDefault="00E84500" w:rsidP="00E84500">
      <w:pPr>
        <w:pStyle w:val="titolo10"/>
        <w:divId w:val="527259509"/>
        <w:rPr>
          <w:color w:val="002060"/>
        </w:rPr>
      </w:pPr>
      <w:r w:rsidRPr="003F36BA">
        <w:rPr>
          <w:color w:val="002060"/>
        </w:rPr>
        <w:t xml:space="preserve">GARE DEL 26/ 1/2020 </w:t>
      </w:r>
    </w:p>
    <w:p w14:paraId="20AAC18D"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51CFF5BE"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2136AB7" w14:textId="77777777" w:rsidR="00E84500" w:rsidRPr="003F36BA" w:rsidRDefault="00E84500" w:rsidP="00E84500">
      <w:pPr>
        <w:pStyle w:val="titolo30"/>
        <w:divId w:val="527259509"/>
        <w:rPr>
          <w:color w:val="002060"/>
        </w:rPr>
      </w:pPr>
      <w:r w:rsidRPr="003F36BA">
        <w:rPr>
          <w:color w:val="002060"/>
        </w:rPr>
        <w:t xml:space="preserve">CALCIATORI NON ESPULSI </w:t>
      </w:r>
    </w:p>
    <w:p w14:paraId="2DF1CF84"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D944715" w14:textId="77777777" w:rsidTr="00E84500">
        <w:trPr>
          <w:divId w:val="527259509"/>
        </w:trPr>
        <w:tc>
          <w:tcPr>
            <w:tcW w:w="2200" w:type="dxa"/>
            <w:tcMar>
              <w:top w:w="20" w:type="dxa"/>
              <w:left w:w="20" w:type="dxa"/>
              <w:bottom w:w="20" w:type="dxa"/>
              <w:right w:w="20" w:type="dxa"/>
            </w:tcMar>
            <w:vAlign w:val="center"/>
          </w:tcPr>
          <w:p w14:paraId="30B2B70C" w14:textId="77777777" w:rsidR="00E84500" w:rsidRPr="003F36BA" w:rsidRDefault="00E84500" w:rsidP="00666DC1">
            <w:pPr>
              <w:pStyle w:val="movimento"/>
              <w:rPr>
                <w:color w:val="002060"/>
              </w:rPr>
            </w:pPr>
            <w:r w:rsidRPr="003F36BA">
              <w:rPr>
                <w:color w:val="002060"/>
              </w:rPr>
              <w:t>BERTUOLO DAVIDE</w:t>
            </w:r>
          </w:p>
        </w:tc>
        <w:tc>
          <w:tcPr>
            <w:tcW w:w="2200" w:type="dxa"/>
            <w:tcMar>
              <w:top w:w="20" w:type="dxa"/>
              <w:left w:w="20" w:type="dxa"/>
              <w:bottom w:w="20" w:type="dxa"/>
              <w:right w:w="20" w:type="dxa"/>
            </w:tcMar>
            <w:vAlign w:val="center"/>
          </w:tcPr>
          <w:p w14:paraId="532514C2" w14:textId="77777777" w:rsidR="00E84500" w:rsidRPr="003F36BA" w:rsidRDefault="00E84500" w:rsidP="00666DC1">
            <w:pPr>
              <w:pStyle w:val="movimento2"/>
              <w:rPr>
                <w:color w:val="002060"/>
              </w:rPr>
            </w:pPr>
            <w:r w:rsidRPr="003F36BA">
              <w:rPr>
                <w:color w:val="002060"/>
              </w:rPr>
              <w:t xml:space="preserve">(ACLI VILLA MUSONE) </w:t>
            </w:r>
          </w:p>
        </w:tc>
        <w:tc>
          <w:tcPr>
            <w:tcW w:w="800" w:type="dxa"/>
            <w:tcMar>
              <w:top w:w="20" w:type="dxa"/>
              <w:left w:w="20" w:type="dxa"/>
              <w:bottom w:w="20" w:type="dxa"/>
              <w:right w:w="20" w:type="dxa"/>
            </w:tcMar>
            <w:vAlign w:val="center"/>
          </w:tcPr>
          <w:p w14:paraId="509A48A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E29B11" w14:textId="77777777" w:rsidR="00E84500" w:rsidRPr="003F36BA" w:rsidRDefault="00E84500" w:rsidP="00666DC1">
            <w:pPr>
              <w:pStyle w:val="movimento"/>
              <w:rPr>
                <w:color w:val="002060"/>
              </w:rPr>
            </w:pPr>
            <w:r w:rsidRPr="003F36BA">
              <w:rPr>
                <w:color w:val="002060"/>
              </w:rPr>
              <w:t>LANTERMO DIEGO</w:t>
            </w:r>
          </w:p>
        </w:tc>
        <w:tc>
          <w:tcPr>
            <w:tcW w:w="2200" w:type="dxa"/>
            <w:tcMar>
              <w:top w:w="20" w:type="dxa"/>
              <w:left w:w="20" w:type="dxa"/>
              <w:bottom w:w="20" w:type="dxa"/>
              <w:right w:w="20" w:type="dxa"/>
            </w:tcMar>
            <w:vAlign w:val="center"/>
          </w:tcPr>
          <w:p w14:paraId="1563B7F1"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r>
    </w:tbl>
    <w:p w14:paraId="2C77C2C0"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305FE0F" w14:textId="77777777" w:rsidTr="00E84500">
        <w:trPr>
          <w:divId w:val="527259509"/>
        </w:trPr>
        <w:tc>
          <w:tcPr>
            <w:tcW w:w="2200" w:type="dxa"/>
            <w:tcMar>
              <w:top w:w="20" w:type="dxa"/>
              <w:left w:w="20" w:type="dxa"/>
              <w:bottom w:w="20" w:type="dxa"/>
              <w:right w:w="20" w:type="dxa"/>
            </w:tcMar>
            <w:vAlign w:val="center"/>
          </w:tcPr>
          <w:p w14:paraId="09771C97" w14:textId="77777777" w:rsidR="00E84500" w:rsidRPr="003F36BA" w:rsidRDefault="00E84500" w:rsidP="00666DC1">
            <w:pPr>
              <w:pStyle w:val="movimento"/>
              <w:rPr>
                <w:color w:val="002060"/>
              </w:rPr>
            </w:pPr>
            <w:r w:rsidRPr="003F36BA">
              <w:rPr>
                <w:color w:val="002060"/>
              </w:rPr>
              <w:t>ACERBOTTI ETTORE</w:t>
            </w:r>
          </w:p>
        </w:tc>
        <w:tc>
          <w:tcPr>
            <w:tcW w:w="2200" w:type="dxa"/>
            <w:tcMar>
              <w:top w:w="20" w:type="dxa"/>
              <w:left w:w="20" w:type="dxa"/>
              <w:bottom w:w="20" w:type="dxa"/>
              <w:right w:w="20" w:type="dxa"/>
            </w:tcMar>
            <w:vAlign w:val="center"/>
          </w:tcPr>
          <w:p w14:paraId="3990825B"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77E5AB0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0E03BA9" w14:textId="77777777" w:rsidR="00E84500" w:rsidRPr="003F36BA" w:rsidRDefault="00E84500" w:rsidP="00666DC1">
            <w:pPr>
              <w:pStyle w:val="movimento"/>
              <w:rPr>
                <w:color w:val="002060"/>
              </w:rPr>
            </w:pPr>
            <w:r w:rsidRPr="003F36BA">
              <w:rPr>
                <w:color w:val="002060"/>
              </w:rPr>
              <w:t>SERESI TOMMASO</w:t>
            </w:r>
          </w:p>
        </w:tc>
        <w:tc>
          <w:tcPr>
            <w:tcW w:w="2200" w:type="dxa"/>
            <w:tcMar>
              <w:top w:w="20" w:type="dxa"/>
              <w:left w:w="20" w:type="dxa"/>
              <w:bottom w:w="20" w:type="dxa"/>
              <w:right w:w="20" w:type="dxa"/>
            </w:tcMar>
            <w:vAlign w:val="center"/>
          </w:tcPr>
          <w:p w14:paraId="755D9ABB" w14:textId="77777777" w:rsidR="00E84500" w:rsidRPr="003F36BA" w:rsidRDefault="00E84500" w:rsidP="00666DC1">
            <w:pPr>
              <w:pStyle w:val="movimento2"/>
              <w:rPr>
                <w:color w:val="002060"/>
              </w:rPr>
            </w:pPr>
            <w:r w:rsidRPr="003F36BA">
              <w:rPr>
                <w:color w:val="002060"/>
              </w:rPr>
              <w:t xml:space="preserve">(C.U.S. MACERATA CALCIO A5) </w:t>
            </w:r>
          </w:p>
        </w:tc>
      </w:tr>
      <w:tr w:rsidR="00E84500" w:rsidRPr="003F36BA" w14:paraId="4B6785AE" w14:textId="77777777" w:rsidTr="00E84500">
        <w:trPr>
          <w:divId w:val="527259509"/>
        </w:trPr>
        <w:tc>
          <w:tcPr>
            <w:tcW w:w="2200" w:type="dxa"/>
            <w:tcMar>
              <w:top w:w="20" w:type="dxa"/>
              <w:left w:w="20" w:type="dxa"/>
              <w:bottom w:w="20" w:type="dxa"/>
              <w:right w:w="20" w:type="dxa"/>
            </w:tcMar>
            <w:vAlign w:val="center"/>
          </w:tcPr>
          <w:p w14:paraId="37F03E52" w14:textId="77777777" w:rsidR="00E84500" w:rsidRPr="003F36BA" w:rsidRDefault="00E84500" w:rsidP="00666DC1">
            <w:pPr>
              <w:pStyle w:val="movimento"/>
              <w:rPr>
                <w:color w:val="002060"/>
              </w:rPr>
            </w:pPr>
            <w:r w:rsidRPr="003F36BA">
              <w:rPr>
                <w:color w:val="002060"/>
              </w:rPr>
              <w:t>BREGA GIACOMO</w:t>
            </w:r>
          </w:p>
        </w:tc>
        <w:tc>
          <w:tcPr>
            <w:tcW w:w="2200" w:type="dxa"/>
            <w:tcMar>
              <w:top w:w="20" w:type="dxa"/>
              <w:left w:w="20" w:type="dxa"/>
              <w:bottom w:w="20" w:type="dxa"/>
              <w:right w:w="20" w:type="dxa"/>
            </w:tcMar>
            <w:vAlign w:val="center"/>
          </w:tcPr>
          <w:p w14:paraId="1693A476" w14:textId="77777777" w:rsidR="00E84500" w:rsidRPr="003F36BA" w:rsidRDefault="00E84500" w:rsidP="00666DC1">
            <w:pPr>
              <w:pStyle w:val="movimento2"/>
              <w:rPr>
                <w:color w:val="002060"/>
              </w:rPr>
            </w:pPr>
            <w:r w:rsidRPr="003F36BA">
              <w:rPr>
                <w:color w:val="002060"/>
              </w:rPr>
              <w:t xml:space="preserve">(DINAMIS 1990) </w:t>
            </w:r>
          </w:p>
        </w:tc>
        <w:tc>
          <w:tcPr>
            <w:tcW w:w="800" w:type="dxa"/>
            <w:tcMar>
              <w:top w:w="20" w:type="dxa"/>
              <w:left w:w="20" w:type="dxa"/>
              <w:bottom w:w="20" w:type="dxa"/>
              <w:right w:w="20" w:type="dxa"/>
            </w:tcMar>
            <w:vAlign w:val="center"/>
          </w:tcPr>
          <w:p w14:paraId="391900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F250ED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B6B5C2" w14:textId="77777777" w:rsidR="00E84500" w:rsidRPr="003F36BA" w:rsidRDefault="00E84500" w:rsidP="00666DC1">
            <w:pPr>
              <w:pStyle w:val="movimento2"/>
              <w:rPr>
                <w:color w:val="002060"/>
              </w:rPr>
            </w:pPr>
            <w:r w:rsidRPr="003F36BA">
              <w:rPr>
                <w:color w:val="002060"/>
              </w:rPr>
              <w:t> </w:t>
            </w:r>
          </w:p>
        </w:tc>
      </w:tr>
    </w:tbl>
    <w:p w14:paraId="5D803282"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E090FBB" w14:textId="77777777" w:rsidTr="00E84500">
        <w:trPr>
          <w:divId w:val="527259509"/>
        </w:trPr>
        <w:tc>
          <w:tcPr>
            <w:tcW w:w="2200" w:type="dxa"/>
            <w:tcMar>
              <w:top w:w="20" w:type="dxa"/>
              <w:left w:w="20" w:type="dxa"/>
              <w:bottom w:w="20" w:type="dxa"/>
              <w:right w:w="20" w:type="dxa"/>
            </w:tcMar>
            <w:vAlign w:val="center"/>
          </w:tcPr>
          <w:p w14:paraId="1A1E9E50" w14:textId="77777777" w:rsidR="00E84500" w:rsidRPr="003F36BA" w:rsidRDefault="00E84500" w:rsidP="00666DC1">
            <w:pPr>
              <w:pStyle w:val="movimento"/>
              <w:rPr>
                <w:color w:val="002060"/>
              </w:rPr>
            </w:pPr>
            <w:r w:rsidRPr="003F36BA">
              <w:rPr>
                <w:color w:val="002060"/>
              </w:rPr>
              <w:t>GIUSTOZZI FILIPPO</w:t>
            </w:r>
          </w:p>
        </w:tc>
        <w:tc>
          <w:tcPr>
            <w:tcW w:w="2200" w:type="dxa"/>
            <w:tcMar>
              <w:top w:w="20" w:type="dxa"/>
              <w:left w:w="20" w:type="dxa"/>
              <w:bottom w:w="20" w:type="dxa"/>
              <w:right w:w="20" w:type="dxa"/>
            </w:tcMar>
            <w:vAlign w:val="center"/>
          </w:tcPr>
          <w:p w14:paraId="23AC2AEC"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1EF75AA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25CA37D" w14:textId="77777777" w:rsidR="00E84500" w:rsidRPr="003F36BA" w:rsidRDefault="00E84500" w:rsidP="00666DC1">
            <w:pPr>
              <w:pStyle w:val="movimento"/>
              <w:rPr>
                <w:color w:val="002060"/>
              </w:rPr>
            </w:pPr>
            <w:r w:rsidRPr="003F36BA">
              <w:rPr>
                <w:color w:val="002060"/>
              </w:rPr>
              <w:t>ROCCHETTI RICCARDO</w:t>
            </w:r>
          </w:p>
        </w:tc>
        <w:tc>
          <w:tcPr>
            <w:tcW w:w="2200" w:type="dxa"/>
            <w:tcMar>
              <w:top w:w="20" w:type="dxa"/>
              <w:left w:w="20" w:type="dxa"/>
              <w:bottom w:w="20" w:type="dxa"/>
              <w:right w:w="20" w:type="dxa"/>
            </w:tcMar>
            <w:vAlign w:val="center"/>
          </w:tcPr>
          <w:p w14:paraId="06F8B374" w14:textId="77777777" w:rsidR="00E84500" w:rsidRPr="003F36BA" w:rsidRDefault="00E84500" w:rsidP="00666DC1">
            <w:pPr>
              <w:pStyle w:val="movimento2"/>
              <w:rPr>
                <w:color w:val="002060"/>
              </w:rPr>
            </w:pPr>
            <w:r w:rsidRPr="003F36BA">
              <w:rPr>
                <w:color w:val="002060"/>
              </w:rPr>
              <w:t xml:space="preserve">(DINAMIS 1990) </w:t>
            </w:r>
          </w:p>
        </w:tc>
      </w:tr>
      <w:tr w:rsidR="00E84500" w:rsidRPr="003F36BA" w14:paraId="061C24A7" w14:textId="77777777" w:rsidTr="00E84500">
        <w:trPr>
          <w:divId w:val="527259509"/>
        </w:trPr>
        <w:tc>
          <w:tcPr>
            <w:tcW w:w="2200" w:type="dxa"/>
            <w:tcMar>
              <w:top w:w="20" w:type="dxa"/>
              <w:left w:w="20" w:type="dxa"/>
              <w:bottom w:w="20" w:type="dxa"/>
              <w:right w:w="20" w:type="dxa"/>
            </w:tcMar>
            <w:vAlign w:val="center"/>
          </w:tcPr>
          <w:p w14:paraId="0CAD4151" w14:textId="77777777" w:rsidR="00E84500" w:rsidRPr="003F36BA" w:rsidRDefault="00E84500" w:rsidP="00666DC1">
            <w:pPr>
              <w:pStyle w:val="movimento"/>
              <w:rPr>
                <w:color w:val="002060"/>
              </w:rPr>
            </w:pPr>
            <w:r w:rsidRPr="003F36BA">
              <w:rPr>
                <w:color w:val="002060"/>
              </w:rPr>
              <w:t>CINCONZE ELIA</w:t>
            </w:r>
          </w:p>
        </w:tc>
        <w:tc>
          <w:tcPr>
            <w:tcW w:w="2200" w:type="dxa"/>
            <w:tcMar>
              <w:top w:w="20" w:type="dxa"/>
              <w:left w:w="20" w:type="dxa"/>
              <w:bottom w:w="20" w:type="dxa"/>
              <w:right w:w="20" w:type="dxa"/>
            </w:tcMar>
            <w:vAlign w:val="center"/>
          </w:tcPr>
          <w:p w14:paraId="6DAF85BB"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01AA57D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EF78A38" w14:textId="77777777" w:rsidR="00E84500" w:rsidRPr="003F36BA" w:rsidRDefault="00E84500" w:rsidP="00666DC1">
            <w:pPr>
              <w:pStyle w:val="movimento"/>
              <w:rPr>
                <w:color w:val="002060"/>
              </w:rPr>
            </w:pPr>
            <w:r w:rsidRPr="003F36BA">
              <w:rPr>
                <w:color w:val="002060"/>
              </w:rPr>
              <w:t>DOMI RIKARD</w:t>
            </w:r>
          </w:p>
        </w:tc>
        <w:tc>
          <w:tcPr>
            <w:tcW w:w="2200" w:type="dxa"/>
            <w:tcMar>
              <w:top w:w="20" w:type="dxa"/>
              <w:left w:w="20" w:type="dxa"/>
              <w:bottom w:w="20" w:type="dxa"/>
              <w:right w:w="20" w:type="dxa"/>
            </w:tcMar>
            <w:vAlign w:val="center"/>
          </w:tcPr>
          <w:p w14:paraId="797E875E" w14:textId="77777777" w:rsidR="00E84500" w:rsidRPr="003F36BA" w:rsidRDefault="00E84500" w:rsidP="00666DC1">
            <w:pPr>
              <w:pStyle w:val="movimento2"/>
              <w:rPr>
                <w:color w:val="002060"/>
              </w:rPr>
            </w:pPr>
            <w:r w:rsidRPr="003F36BA">
              <w:rPr>
                <w:color w:val="002060"/>
              </w:rPr>
              <w:t xml:space="preserve">(REAL FABRIANO) </w:t>
            </w:r>
          </w:p>
        </w:tc>
      </w:tr>
      <w:tr w:rsidR="00E84500" w:rsidRPr="003F36BA" w14:paraId="6006D0CA" w14:textId="77777777" w:rsidTr="00E84500">
        <w:trPr>
          <w:divId w:val="527259509"/>
        </w:trPr>
        <w:tc>
          <w:tcPr>
            <w:tcW w:w="2200" w:type="dxa"/>
            <w:tcMar>
              <w:top w:w="20" w:type="dxa"/>
              <w:left w:w="20" w:type="dxa"/>
              <w:bottom w:w="20" w:type="dxa"/>
              <w:right w:w="20" w:type="dxa"/>
            </w:tcMar>
            <w:vAlign w:val="center"/>
          </w:tcPr>
          <w:p w14:paraId="00B6C5C2" w14:textId="77777777" w:rsidR="00E84500" w:rsidRPr="003F36BA" w:rsidRDefault="00E84500" w:rsidP="00666DC1">
            <w:pPr>
              <w:pStyle w:val="movimento"/>
              <w:rPr>
                <w:color w:val="002060"/>
              </w:rPr>
            </w:pPr>
            <w:r w:rsidRPr="003F36BA">
              <w:rPr>
                <w:color w:val="002060"/>
              </w:rPr>
              <w:t>QUINZI MATTIA ELIA</w:t>
            </w:r>
          </w:p>
        </w:tc>
        <w:tc>
          <w:tcPr>
            <w:tcW w:w="2200" w:type="dxa"/>
            <w:tcMar>
              <w:top w:w="20" w:type="dxa"/>
              <w:left w:w="20" w:type="dxa"/>
              <w:bottom w:w="20" w:type="dxa"/>
              <w:right w:w="20" w:type="dxa"/>
            </w:tcMar>
            <w:vAlign w:val="center"/>
          </w:tcPr>
          <w:p w14:paraId="7ECD4198"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c>
          <w:tcPr>
            <w:tcW w:w="800" w:type="dxa"/>
            <w:tcMar>
              <w:top w:w="20" w:type="dxa"/>
              <w:left w:w="20" w:type="dxa"/>
              <w:bottom w:w="20" w:type="dxa"/>
              <w:right w:w="20" w:type="dxa"/>
            </w:tcMar>
            <w:vAlign w:val="center"/>
          </w:tcPr>
          <w:p w14:paraId="235A652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DE81F3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02D089" w14:textId="77777777" w:rsidR="00E84500" w:rsidRPr="003F36BA" w:rsidRDefault="00E84500" w:rsidP="00666DC1">
            <w:pPr>
              <w:pStyle w:val="movimento2"/>
              <w:rPr>
                <w:color w:val="002060"/>
              </w:rPr>
            </w:pPr>
            <w:r w:rsidRPr="003F36BA">
              <w:rPr>
                <w:color w:val="002060"/>
              </w:rPr>
              <w:t> </w:t>
            </w:r>
          </w:p>
        </w:tc>
      </w:tr>
    </w:tbl>
    <w:p w14:paraId="0084B7FE" w14:textId="77777777" w:rsidR="00E84500" w:rsidRDefault="00E84500" w:rsidP="00E84500">
      <w:pPr>
        <w:pStyle w:val="breakline"/>
        <w:divId w:val="527259509"/>
        <w:rPr>
          <w:color w:val="002060"/>
        </w:rPr>
      </w:pPr>
    </w:p>
    <w:p w14:paraId="7E93403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72149AD5"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1B84E2FB" w14:textId="77777777" w:rsidR="00E84500" w:rsidRPr="003F36BA" w:rsidRDefault="00E84500" w:rsidP="00E84500">
      <w:pPr>
        <w:pStyle w:val="breakline"/>
        <w:divId w:val="527259509"/>
        <w:rPr>
          <w:color w:val="002060"/>
        </w:rPr>
      </w:pPr>
    </w:p>
    <w:p w14:paraId="54046590" w14:textId="77777777" w:rsidR="00E84500" w:rsidRPr="003F36BA" w:rsidRDefault="00E84500" w:rsidP="00E84500">
      <w:pPr>
        <w:pStyle w:val="TITOLOPRINC"/>
        <w:divId w:val="527259509"/>
        <w:rPr>
          <w:color w:val="002060"/>
        </w:rPr>
      </w:pPr>
      <w:r w:rsidRPr="003F36BA">
        <w:rPr>
          <w:color w:val="002060"/>
        </w:rPr>
        <w:t>CLASSIFICA</w:t>
      </w:r>
    </w:p>
    <w:p w14:paraId="47B92FDC" w14:textId="77777777" w:rsidR="00E84500" w:rsidRPr="003F36BA" w:rsidRDefault="00E84500" w:rsidP="00E84500">
      <w:pPr>
        <w:pStyle w:val="breakline"/>
        <w:divId w:val="527259509"/>
        <w:rPr>
          <w:color w:val="002060"/>
        </w:rPr>
      </w:pPr>
    </w:p>
    <w:p w14:paraId="266DF001" w14:textId="77777777" w:rsidR="00E84500" w:rsidRPr="003F36BA" w:rsidRDefault="00E84500" w:rsidP="00E84500">
      <w:pPr>
        <w:pStyle w:val="breakline"/>
        <w:divId w:val="527259509"/>
        <w:rPr>
          <w:color w:val="002060"/>
        </w:rPr>
      </w:pPr>
    </w:p>
    <w:p w14:paraId="629D0B1C"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01F06742"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02C9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B09D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4B83F"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D258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E46676"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B70DF"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5D0BC"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59F35"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B975BE"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6CA6D" w14:textId="77777777" w:rsidR="00E84500" w:rsidRPr="003F36BA" w:rsidRDefault="00E84500" w:rsidP="00666DC1">
            <w:pPr>
              <w:pStyle w:val="HEADERTABELLA"/>
              <w:rPr>
                <w:color w:val="002060"/>
              </w:rPr>
            </w:pPr>
            <w:r w:rsidRPr="003F36BA">
              <w:rPr>
                <w:color w:val="002060"/>
              </w:rPr>
              <w:t>PE</w:t>
            </w:r>
          </w:p>
        </w:tc>
      </w:tr>
      <w:tr w:rsidR="00E84500" w:rsidRPr="003F36BA" w14:paraId="709E5CEC"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B5F02B"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B8D5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B47B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ACE8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1BB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A23A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77D8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7DAF1"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7382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1F985" w14:textId="77777777" w:rsidR="00E84500" w:rsidRPr="003F36BA" w:rsidRDefault="00E84500" w:rsidP="00666DC1">
            <w:pPr>
              <w:pStyle w:val="ROWTABELLA"/>
              <w:jc w:val="center"/>
              <w:rPr>
                <w:color w:val="002060"/>
              </w:rPr>
            </w:pPr>
            <w:r w:rsidRPr="003F36BA">
              <w:rPr>
                <w:color w:val="002060"/>
              </w:rPr>
              <w:t>0</w:t>
            </w:r>
          </w:p>
        </w:tc>
      </w:tr>
      <w:tr w:rsidR="00E84500" w:rsidRPr="003F36BA" w14:paraId="1094B9B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5FC273"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35AD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1CD1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6C2E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FEA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DC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BF42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20D7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A69C3"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84324" w14:textId="77777777" w:rsidR="00E84500" w:rsidRPr="003F36BA" w:rsidRDefault="00E84500" w:rsidP="00666DC1">
            <w:pPr>
              <w:pStyle w:val="ROWTABELLA"/>
              <w:jc w:val="center"/>
              <w:rPr>
                <w:color w:val="002060"/>
              </w:rPr>
            </w:pPr>
            <w:r w:rsidRPr="003F36BA">
              <w:rPr>
                <w:color w:val="002060"/>
              </w:rPr>
              <w:t>0</w:t>
            </w:r>
          </w:p>
        </w:tc>
      </w:tr>
      <w:tr w:rsidR="00E84500" w:rsidRPr="003F36BA" w14:paraId="0F04EDF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A62C4D" w14:textId="77777777" w:rsidR="00E84500" w:rsidRPr="003F36BA" w:rsidRDefault="00E84500" w:rsidP="00666DC1">
            <w:pPr>
              <w:pStyle w:val="ROWTABELLA"/>
              <w:rPr>
                <w:color w:val="002060"/>
              </w:rPr>
            </w:pPr>
            <w:r w:rsidRPr="003F36B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E58F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8EC0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2B32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F183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0A8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DA01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3158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CC17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6D6A3" w14:textId="77777777" w:rsidR="00E84500" w:rsidRPr="003F36BA" w:rsidRDefault="00E84500" w:rsidP="00666DC1">
            <w:pPr>
              <w:pStyle w:val="ROWTABELLA"/>
              <w:jc w:val="center"/>
              <w:rPr>
                <w:color w:val="002060"/>
              </w:rPr>
            </w:pPr>
            <w:r w:rsidRPr="003F36BA">
              <w:rPr>
                <w:color w:val="002060"/>
              </w:rPr>
              <w:t>0</w:t>
            </w:r>
          </w:p>
        </w:tc>
      </w:tr>
      <w:tr w:rsidR="00E84500" w:rsidRPr="003F36BA" w14:paraId="176CE2B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2A6397" w14:textId="77777777" w:rsidR="00E84500" w:rsidRPr="003F36BA" w:rsidRDefault="00E84500" w:rsidP="00666DC1">
            <w:pPr>
              <w:pStyle w:val="ROWTABELLA"/>
              <w:rPr>
                <w:color w:val="002060"/>
              </w:rPr>
            </w:pPr>
            <w:r w:rsidRPr="003F36BA">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748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2C66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2F37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6BC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B70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CDD3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0487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A1A1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791B0" w14:textId="77777777" w:rsidR="00E84500" w:rsidRPr="003F36BA" w:rsidRDefault="00E84500" w:rsidP="00666DC1">
            <w:pPr>
              <w:pStyle w:val="ROWTABELLA"/>
              <w:jc w:val="center"/>
              <w:rPr>
                <w:color w:val="002060"/>
              </w:rPr>
            </w:pPr>
            <w:r w:rsidRPr="003F36BA">
              <w:rPr>
                <w:color w:val="002060"/>
              </w:rPr>
              <w:t>0</w:t>
            </w:r>
          </w:p>
        </w:tc>
      </w:tr>
      <w:tr w:rsidR="00E84500" w:rsidRPr="003F36BA" w14:paraId="68AD35D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42F8F3" w14:textId="77777777" w:rsidR="00E84500" w:rsidRPr="003F36BA" w:rsidRDefault="00E84500" w:rsidP="00666DC1">
            <w:pPr>
              <w:pStyle w:val="ROWTABELLA"/>
              <w:rPr>
                <w:color w:val="002060"/>
              </w:rPr>
            </w:pPr>
            <w:r w:rsidRPr="003F36B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540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54A8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95A6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D620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68D1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0AB4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8053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D8FF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9916F" w14:textId="77777777" w:rsidR="00E84500" w:rsidRPr="003F36BA" w:rsidRDefault="00E84500" w:rsidP="00666DC1">
            <w:pPr>
              <w:pStyle w:val="ROWTABELLA"/>
              <w:jc w:val="center"/>
              <w:rPr>
                <w:color w:val="002060"/>
              </w:rPr>
            </w:pPr>
            <w:r w:rsidRPr="003F36BA">
              <w:rPr>
                <w:color w:val="002060"/>
              </w:rPr>
              <w:t>0</w:t>
            </w:r>
          </w:p>
        </w:tc>
      </w:tr>
      <w:tr w:rsidR="00E84500" w:rsidRPr="003F36BA" w14:paraId="5176330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F6CC13"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FC86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6CBB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0FD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414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3077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1ABD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ACBAC"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45A8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1CD1B" w14:textId="77777777" w:rsidR="00E84500" w:rsidRPr="003F36BA" w:rsidRDefault="00E84500" w:rsidP="00666DC1">
            <w:pPr>
              <w:pStyle w:val="ROWTABELLA"/>
              <w:jc w:val="center"/>
              <w:rPr>
                <w:color w:val="002060"/>
              </w:rPr>
            </w:pPr>
            <w:r w:rsidRPr="003F36BA">
              <w:rPr>
                <w:color w:val="002060"/>
              </w:rPr>
              <w:t>0</w:t>
            </w:r>
          </w:p>
        </w:tc>
      </w:tr>
      <w:tr w:rsidR="00E84500" w:rsidRPr="003F36BA" w14:paraId="6AC3496E"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90E33F"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ABA4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A3B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806B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7502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B04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6067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2C41F"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A984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AC6A" w14:textId="77777777" w:rsidR="00E84500" w:rsidRPr="003F36BA" w:rsidRDefault="00E84500" w:rsidP="00666DC1">
            <w:pPr>
              <w:pStyle w:val="ROWTABELLA"/>
              <w:jc w:val="center"/>
              <w:rPr>
                <w:color w:val="002060"/>
              </w:rPr>
            </w:pPr>
            <w:r w:rsidRPr="003F36BA">
              <w:rPr>
                <w:color w:val="002060"/>
              </w:rPr>
              <w:t>0</w:t>
            </w:r>
          </w:p>
        </w:tc>
      </w:tr>
    </w:tbl>
    <w:p w14:paraId="60E4E297" w14:textId="77777777" w:rsidR="00E84500" w:rsidRPr="003F36BA" w:rsidRDefault="00E84500" w:rsidP="00E84500">
      <w:pPr>
        <w:pStyle w:val="breakline"/>
        <w:divId w:val="527259509"/>
        <w:rPr>
          <w:color w:val="002060"/>
        </w:rPr>
      </w:pPr>
    </w:p>
    <w:p w14:paraId="47D5AEB2" w14:textId="77777777" w:rsidR="00E84500" w:rsidRPr="003F36BA" w:rsidRDefault="00E84500" w:rsidP="00E84500">
      <w:pPr>
        <w:pStyle w:val="breakline"/>
        <w:divId w:val="527259509"/>
        <w:rPr>
          <w:color w:val="002060"/>
        </w:rPr>
      </w:pPr>
    </w:p>
    <w:p w14:paraId="6B9BB575"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4A8930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D3EB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AE96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A3F0F"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2067B"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1F62F8"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4861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994A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7774C"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868CA"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8E07B" w14:textId="77777777" w:rsidR="00E84500" w:rsidRPr="003F36BA" w:rsidRDefault="00E84500" w:rsidP="00666DC1">
            <w:pPr>
              <w:pStyle w:val="HEADERTABELLA"/>
              <w:rPr>
                <w:color w:val="002060"/>
              </w:rPr>
            </w:pPr>
            <w:r w:rsidRPr="003F36BA">
              <w:rPr>
                <w:color w:val="002060"/>
              </w:rPr>
              <w:t>PE</w:t>
            </w:r>
          </w:p>
        </w:tc>
      </w:tr>
      <w:tr w:rsidR="00E84500" w:rsidRPr="003F36BA" w14:paraId="37DF6545"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1CF377" w14:textId="77777777" w:rsidR="00E84500" w:rsidRPr="003F36BA" w:rsidRDefault="00E84500" w:rsidP="00666DC1">
            <w:pPr>
              <w:pStyle w:val="ROWTABELLA"/>
              <w:rPr>
                <w:color w:val="002060"/>
              </w:rPr>
            </w:pPr>
            <w:r w:rsidRPr="003F36BA">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5157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54C0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25B3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15EE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F10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47D9D"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3F07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CC572"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F7385" w14:textId="77777777" w:rsidR="00E84500" w:rsidRPr="003F36BA" w:rsidRDefault="00E84500" w:rsidP="00666DC1">
            <w:pPr>
              <w:pStyle w:val="ROWTABELLA"/>
              <w:jc w:val="center"/>
              <w:rPr>
                <w:color w:val="002060"/>
              </w:rPr>
            </w:pPr>
            <w:r w:rsidRPr="003F36BA">
              <w:rPr>
                <w:color w:val="002060"/>
              </w:rPr>
              <w:t>0</w:t>
            </w:r>
          </w:p>
        </w:tc>
      </w:tr>
      <w:tr w:rsidR="00E84500" w:rsidRPr="003F36BA" w14:paraId="2D972AD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3CEB80"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3426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7260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AFF1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8C45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0EC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C8B8C"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2D7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7CDA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982AF" w14:textId="77777777" w:rsidR="00E84500" w:rsidRPr="003F36BA" w:rsidRDefault="00E84500" w:rsidP="00666DC1">
            <w:pPr>
              <w:pStyle w:val="ROWTABELLA"/>
              <w:jc w:val="center"/>
              <w:rPr>
                <w:color w:val="002060"/>
              </w:rPr>
            </w:pPr>
            <w:r w:rsidRPr="003F36BA">
              <w:rPr>
                <w:color w:val="002060"/>
              </w:rPr>
              <w:t>0</w:t>
            </w:r>
          </w:p>
        </w:tc>
      </w:tr>
      <w:tr w:rsidR="00E84500" w:rsidRPr="003F36BA" w14:paraId="21FDB73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488CD" w14:textId="77777777" w:rsidR="00E84500" w:rsidRPr="003F36BA" w:rsidRDefault="00E84500" w:rsidP="00666DC1">
            <w:pPr>
              <w:pStyle w:val="ROWTABELLA"/>
              <w:rPr>
                <w:color w:val="002060"/>
              </w:rPr>
            </w:pPr>
            <w:r w:rsidRPr="003F36B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0F30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75D5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4D1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0135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3639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0C0BE"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F22E6"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A9E5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9E9DE" w14:textId="77777777" w:rsidR="00E84500" w:rsidRPr="003F36BA" w:rsidRDefault="00E84500" w:rsidP="00666DC1">
            <w:pPr>
              <w:pStyle w:val="ROWTABELLA"/>
              <w:jc w:val="center"/>
              <w:rPr>
                <w:color w:val="002060"/>
              </w:rPr>
            </w:pPr>
            <w:r w:rsidRPr="003F36BA">
              <w:rPr>
                <w:color w:val="002060"/>
              </w:rPr>
              <w:t>0</w:t>
            </w:r>
          </w:p>
        </w:tc>
      </w:tr>
      <w:tr w:rsidR="00E84500" w:rsidRPr="003F36BA" w14:paraId="29589AF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69F94B" w14:textId="77777777" w:rsidR="00E84500" w:rsidRPr="003F36BA" w:rsidRDefault="00E84500" w:rsidP="00666DC1">
            <w:pPr>
              <w:pStyle w:val="ROWTABELLA"/>
              <w:rPr>
                <w:color w:val="002060"/>
              </w:rPr>
            </w:pPr>
            <w:r w:rsidRPr="003F36B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D7CF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F53C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3A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CDF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6961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A025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8D72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24C8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DD531" w14:textId="77777777" w:rsidR="00E84500" w:rsidRPr="003F36BA" w:rsidRDefault="00E84500" w:rsidP="00666DC1">
            <w:pPr>
              <w:pStyle w:val="ROWTABELLA"/>
              <w:jc w:val="center"/>
              <w:rPr>
                <w:color w:val="002060"/>
              </w:rPr>
            </w:pPr>
            <w:r w:rsidRPr="003F36BA">
              <w:rPr>
                <w:color w:val="002060"/>
              </w:rPr>
              <w:t>0</w:t>
            </w:r>
          </w:p>
        </w:tc>
      </w:tr>
      <w:tr w:rsidR="00E84500" w:rsidRPr="003F36BA" w14:paraId="35D40FD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3D810B" w14:textId="77777777" w:rsidR="00E84500" w:rsidRPr="003F36BA" w:rsidRDefault="00E84500" w:rsidP="00666DC1">
            <w:pPr>
              <w:pStyle w:val="ROWTABELLA"/>
              <w:rPr>
                <w:color w:val="002060"/>
              </w:rPr>
            </w:pPr>
            <w:r w:rsidRPr="003F36B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C6D3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7D3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04F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CD82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E714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D2B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DA4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85D1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7DE32" w14:textId="77777777" w:rsidR="00E84500" w:rsidRPr="003F36BA" w:rsidRDefault="00E84500" w:rsidP="00666DC1">
            <w:pPr>
              <w:pStyle w:val="ROWTABELLA"/>
              <w:jc w:val="center"/>
              <w:rPr>
                <w:color w:val="002060"/>
              </w:rPr>
            </w:pPr>
            <w:r w:rsidRPr="003F36BA">
              <w:rPr>
                <w:color w:val="002060"/>
              </w:rPr>
              <w:t>0</w:t>
            </w:r>
          </w:p>
        </w:tc>
      </w:tr>
      <w:tr w:rsidR="00E84500" w:rsidRPr="003F36BA" w14:paraId="42FAFF0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705F55" w14:textId="77777777" w:rsidR="00E84500" w:rsidRPr="003F36BA" w:rsidRDefault="00E84500"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60A8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DF3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D9E8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7E30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D8E0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DD65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4ABD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1F21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1F82F" w14:textId="77777777" w:rsidR="00E84500" w:rsidRPr="003F36BA" w:rsidRDefault="00E84500" w:rsidP="00666DC1">
            <w:pPr>
              <w:pStyle w:val="ROWTABELLA"/>
              <w:jc w:val="center"/>
              <w:rPr>
                <w:color w:val="002060"/>
              </w:rPr>
            </w:pPr>
            <w:r w:rsidRPr="003F36BA">
              <w:rPr>
                <w:color w:val="002060"/>
              </w:rPr>
              <w:t>0</w:t>
            </w:r>
          </w:p>
        </w:tc>
      </w:tr>
      <w:tr w:rsidR="00E84500" w:rsidRPr="003F36BA" w14:paraId="55DB958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15EB0F"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7778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1C1D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67E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F43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ADF6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A0C8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F45E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86A1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A7AF3" w14:textId="77777777" w:rsidR="00E84500" w:rsidRPr="003F36BA" w:rsidRDefault="00E84500" w:rsidP="00666DC1">
            <w:pPr>
              <w:pStyle w:val="ROWTABELLA"/>
              <w:jc w:val="center"/>
              <w:rPr>
                <w:color w:val="002060"/>
              </w:rPr>
            </w:pPr>
            <w:r w:rsidRPr="003F36BA">
              <w:rPr>
                <w:color w:val="002060"/>
              </w:rPr>
              <w:t>0</w:t>
            </w:r>
          </w:p>
        </w:tc>
      </w:tr>
    </w:tbl>
    <w:p w14:paraId="6403CF9A" w14:textId="77777777" w:rsidR="00E84500" w:rsidRPr="003F36BA" w:rsidRDefault="00E84500" w:rsidP="00E84500">
      <w:pPr>
        <w:pStyle w:val="breakline"/>
        <w:divId w:val="527259509"/>
        <w:rPr>
          <w:color w:val="002060"/>
        </w:rPr>
      </w:pPr>
    </w:p>
    <w:p w14:paraId="0140414F" w14:textId="77777777" w:rsidR="00E84500" w:rsidRPr="00F328D6" w:rsidRDefault="00E84500" w:rsidP="00E84500">
      <w:pPr>
        <w:pStyle w:val="TITOLOPRINC"/>
        <w:divId w:val="527259509"/>
        <w:rPr>
          <w:color w:val="002060"/>
        </w:rPr>
      </w:pPr>
      <w:r w:rsidRPr="00F328D6">
        <w:rPr>
          <w:color w:val="002060"/>
        </w:rPr>
        <w:t>PROGRAMMA GARE</w:t>
      </w:r>
    </w:p>
    <w:p w14:paraId="19161891" w14:textId="77777777" w:rsidR="00E84500" w:rsidRPr="00F328D6" w:rsidRDefault="00E84500" w:rsidP="00E84500">
      <w:pPr>
        <w:pStyle w:val="breakline"/>
        <w:divId w:val="527259509"/>
        <w:rPr>
          <w:color w:val="002060"/>
        </w:rPr>
      </w:pPr>
    </w:p>
    <w:p w14:paraId="7FB9343C"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E84500" w:rsidRPr="00F328D6" w14:paraId="224B3FA0"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5EB06"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64C21"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346B5"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C7ADA"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1C2A8"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55691E"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E85A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F220640"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D4A7AE" w14:textId="77777777" w:rsidR="00E84500" w:rsidRPr="00F328D6" w:rsidRDefault="00E84500" w:rsidP="00666DC1">
            <w:pPr>
              <w:pStyle w:val="ROWTABELLA"/>
              <w:rPr>
                <w:color w:val="002060"/>
              </w:rPr>
            </w:pPr>
            <w:r w:rsidRPr="00F328D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318DC8" w14:textId="77777777" w:rsidR="00E84500" w:rsidRPr="00F328D6" w:rsidRDefault="00E84500" w:rsidP="00666DC1">
            <w:pPr>
              <w:pStyle w:val="ROWTABELLA"/>
              <w:rPr>
                <w:color w:val="002060"/>
              </w:rPr>
            </w:pPr>
            <w:proofErr w:type="gramStart"/>
            <w:r w:rsidRPr="00F328D6">
              <w:rPr>
                <w:color w:val="002060"/>
              </w:rPr>
              <w:t>U.MANDOLESI</w:t>
            </w:r>
            <w:proofErr w:type="gramEnd"/>
            <w:r w:rsidRPr="00F328D6">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192E1D"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0ADD0F" w14:textId="77777777" w:rsidR="00E84500" w:rsidRPr="00F328D6" w:rsidRDefault="00E84500" w:rsidP="00666DC1">
            <w:pPr>
              <w:pStyle w:val="ROWTABELLA"/>
              <w:rPr>
                <w:color w:val="002060"/>
              </w:rPr>
            </w:pPr>
            <w:r w:rsidRPr="00F328D6">
              <w:rPr>
                <w:color w:val="002060"/>
              </w:rPr>
              <w:t>01/02/2020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CF7013" w14:textId="77777777" w:rsidR="00E84500" w:rsidRPr="00F328D6" w:rsidRDefault="00E84500" w:rsidP="00666DC1">
            <w:pPr>
              <w:pStyle w:val="ROWTABELLA"/>
              <w:rPr>
                <w:color w:val="002060"/>
              </w:rPr>
            </w:pPr>
            <w:r w:rsidRPr="00F328D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0B6AD5" w14:textId="77777777" w:rsidR="00E84500" w:rsidRPr="00F328D6" w:rsidRDefault="00E84500" w:rsidP="00666DC1">
            <w:pPr>
              <w:pStyle w:val="ROWTABELLA"/>
              <w:rPr>
                <w:color w:val="002060"/>
              </w:rPr>
            </w:pPr>
            <w:r w:rsidRPr="00F328D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0E56BB"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B.BUOZZI</w:t>
            </w:r>
            <w:proofErr w:type="gramEnd"/>
          </w:p>
        </w:tc>
      </w:tr>
      <w:tr w:rsidR="00E84500" w:rsidRPr="00F328D6" w14:paraId="2D82B16E"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566F36" w14:textId="77777777" w:rsidR="00E84500" w:rsidRPr="00F328D6" w:rsidRDefault="00E84500" w:rsidP="00666DC1">
            <w:pPr>
              <w:pStyle w:val="ROWTABELLA"/>
              <w:rPr>
                <w:color w:val="002060"/>
              </w:rPr>
            </w:pPr>
            <w:r w:rsidRPr="00F328D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F539AB" w14:textId="77777777" w:rsidR="00E84500" w:rsidRPr="00F328D6" w:rsidRDefault="00E84500" w:rsidP="00666DC1">
            <w:pPr>
              <w:pStyle w:val="ROWTABELLA"/>
              <w:rPr>
                <w:color w:val="002060"/>
              </w:rPr>
            </w:pPr>
            <w:r w:rsidRPr="00F328D6">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B220CD"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A11D7B"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F4DCB0" w14:textId="77777777" w:rsidR="00E84500" w:rsidRPr="00F328D6" w:rsidRDefault="00E84500" w:rsidP="00666DC1">
            <w:pPr>
              <w:pStyle w:val="ROWTABELLA"/>
              <w:rPr>
                <w:color w:val="002060"/>
              </w:rPr>
            </w:pPr>
            <w:r w:rsidRPr="00F328D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C32015" w14:textId="77777777" w:rsidR="00E84500" w:rsidRPr="00F328D6" w:rsidRDefault="00E84500" w:rsidP="00666DC1">
            <w:pPr>
              <w:pStyle w:val="ROWTABELLA"/>
              <w:rPr>
                <w:color w:val="002060"/>
              </w:rPr>
            </w:pPr>
            <w:r w:rsidRPr="00F328D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B29ECC" w14:textId="77777777" w:rsidR="00E84500" w:rsidRPr="00F328D6" w:rsidRDefault="00E84500" w:rsidP="00666DC1">
            <w:pPr>
              <w:pStyle w:val="ROWTABELLA"/>
              <w:rPr>
                <w:color w:val="002060"/>
              </w:rPr>
            </w:pPr>
            <w:r w:rsidRPr="00F328D6">
              <w:rPr>
                <w:color w:val="002060"/>
              </w:rPr>
              <w:t>VIA ALDO MORO</w:t>
            </w:r>
          </w:p>
        </w:tc>
      </w:tr>
      <w:tr w:rsidR="00E84500" w:rsidRPr="00F328D6" w14:paraId="0B734225"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DDA115" w14:textId="77777777" w:rsidR="00E84500" w:rsidRPr="00F328D6" w:rsidRDefault="00E84500" w:rsidP="00666DC1">
            <w:pPr>
              <w:pStyle w:val="ROWTABELLA"/>
              <w:rPr>
                <w:color w:val="002060"/>
              </w:rPr>
            </w:pPr>
            <w:r w:rsidRPr="00F328D6">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9471F"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AA3558"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D5CF1" w14:textId="77777777" w:rsidR="00E84500" w:rsidRPr="00F328D6" w:rsidRDefault="00E84500" w:rsidP="00666DC1">
            <w:pPr>
              <w:pStyle w:val="ROWTABELLA"/>
              <w:rPr>
                <w:color w:val="002060"/>
              </w:rPr>
            </w:pPr>
            <w:r w:rsidRPr="00F328D6">
              <w:rPr>
                <w:color w:val="002060"/>
              </w:rPr>
              <w:t>05/02/2020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35993" w14:textId="77777777" w:rsidR="00E84500" w:rsidRPr="00F328D6" w:rsidRDefault="00E84500" w:rsidP="00666DC1">
            <w:pPr>
              <w:pStyle w:val="ROWTABELLA"/>
              <w:rPr>
                <w:color w:val="002060"/>
              </w:rPr>
            </w:pPr>
            <w:r w:rsidRPr="00F328D6">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035F0" w14:textId="77777777" w:rsidR="00E84500" w:rsidRPr="00F328D6" w:rsidRDefault="00E84500" w:rsidP="00666DC1">
            <w:pPr>
              <w:pStyle w:val="ROWTABELLA"/>
              <w:rPr>
                <w:color w:val="002060"/>
              </w:rPr>
            </w:pPr>
            <w:r w:rsidRPr="00F328D6">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623AB7" w14:textId="77777777" w:rsidR="00E84500" w:rsidRPr="00F328D6" w:rsidRDefault="00E84500" w:rsidP="00666DC1">
            <w:pPr>
              <w:pStyle w:val="ROWTABELLA"/>
              <w:rPr>
                <w:color w:val="002060"/>
              </w:rPr>
            </w:pPr>
            <w:r w:rsidRPr="00F328D6">
              <w:rPr>
                <w:color w:val="002060"/>
              </w:rPr>
              <w:t>VIA ALESSANDRO MANZONI</w:t>
            </w:r>
          </w:p>
        </w:tc>
      </w:tr>
    </w:tbl>
    <w:p w14:paraId="5FBD39BD" w14:textId="77777777" w:rsidR="00E84500" w:rsidRPr="00F328D6" w:rsidRDefault="00E84500" w:rsidP="00E84500">
      <w:pPr>
        <w:pStyle w:val="breakline"/>
        <w:divId w:val="527259509"/>
        <w:rPr>
          <w:color w:val="002060"/>
        </w:rPr>
      </w:pPr>
    </w:p>
    <w:p w14:paraId="795CFF9E" w14:textId="77777777" w:rsidR="00E84500" w:rsidRPr="00F328D6" w:rsidRDefault="00E84500" w:rsidP="00E84500">
      <w:pPr>
        <w:pStyle w:val="breakline"/>
        <w:divId w:val="527259509"/>
        <w:rPr>
          <w:color w:val="002060"/>
        </w:rPr>
      </w:pPr>
    </w:p>
    <w:p w14:paraId="7FC7492E" w14:textId="77777777" w:rsidR="00E84500" w:rsidRPr="00F328D6" w:rsidRDefault="00E84500" w:rsidP="00E84500">
      <w:pPr>
        <w:pStyle w:val="breakline"/>
        <w:divId w:val="527259509"/>
        <w:rPr>
          <w:color w:val="002060"/>
        </w:rPr>
      </w:pPr>
    </w:p>
    <w:p w14:paraId="1B4F626C" w14:textId="77777777" w:rsidR="00E84500" w:rsidRPr="00F328D6" w:rsidRDefault="00E84500" w:rsidP="00E84500">
      <w:pPr>
        <w:pStyle w:val="SOTTOTITOLOCAMPIONATO1"/>
        <w:divId w:val="527259509"/>
        <w:rPr>
          <w:color w:val="002060"/>
        </w:rPr>
      </w:pPr>
      <w:r w:rsidRPr="00F328D6">
        <w:rPr>
          <w:color w:val="002060"/>
        </w:rPr>
        <w:t>GIRONE S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E84500" w:rsidRPr="00F328D6" w14:paraId="121A9140"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7F94B0"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7FA6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E32C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F1C1D"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666F3C"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61D72"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497A6"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22AD54E"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4304D7" w14:textId="77777777" w:rsidR="00E84500" w:rsidRPr="00F328D6" w:rsidRDefault="00E84500" w:rsidP="00666DC1">
            <w:pPr>
              <w:pStyle w:val="ROWTABELLA"/>
              <w:rPr>
                <w:color w:val="002060"/>
              </w:rPr>
            </w:pPr>
            <w:r w:rsidRPr="00F328D6">
              <w:rPr>
                <w:color w:val="002060"/>
              </w:rPr>
              <w:t xml:space="preserve">AUDAX 1970 </w:t>
            </w:r>
            <w:proofErr w:type="gramStart"/>
            <w:r w:rsidRPr="00F328D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D759C" w14:textId="77777777" w:rsidR="00E84500" w:rsidRPr="00F328D6" w:rsidRDefault="00E84500" w:rsidP="00666DC1">
            <w:pPr>
              <w:pStyle w:val="ROWTABELLA"/>
              <w:rPr>
                <w:color w:val="002060"/>
              </w:rPr>
            </w:pPr>
            <w:r w:rsidRPr="00F328D6">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35C2C7"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7E35B7" w14:textId="77777777" w:rsidR="00E84500" w:rsidRPr="00F328D6" w:rsidRDefault="00E84500" w:rsidP="00666DC1">
            <w:pPr>
              <w:pStyle w:val="ROWTABELLA"/>
              <w:rPr>
                <w:color w:val="002060"/>
              </w:rPr>
            </w:pPr>
            <w:r w:rsidRPr="00F328D6">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F9D33" w14:textId="77777777" w:rsidR="00E84500" w:rsidRPr="00F328D6" w:rsidRDefault="00E84500" w:rsidP="00666DC1">
            <w:pPr>
              <w:pStyle w:val="ROWTABELLA"/>
              <w:rPr>
                <w:color w:val="002060"/>
              </w:rPr>
            </w:pPr>
            <w:r w:rsidRPr="00F328D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9E80C7" w14:textId="77777777" w:rsidR="00E84500" w:rsidRPr="00F328D6" w:rsidRDefault="00E84500" w:rsidP="00666DC1">
            <w:pPr>
              <w:pStyle w:val="ROWTABELLA"/>
              <w:rPr>
                <w:color w:val="002060"/>
              </w:rPr>
            </w:pPr>
            <w:r w:rsidRPr="00F328D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BEFE34" w14:textId="77777777" w:rsidR="00E84500" w:rsidRPr="00F328D6" w:rsidRDefault="00E84500" w:rsidP="00666DC1">
            <w:pPr>
              <w:pStyle w:val="ROWTABELLA"/>
              <w:rPr>
                <w:color w:val="002060"/>
              </w:rPr>
            </w:pPr>
            <w:r w:rsidRPr="00F328D6">
              <w:rPr>
                <w:color w:val="002060"/>
              </w:rPr>
              <w:t>VIA ANTONIO ROSMINI 22/B</w:t>
            </w:r>
          </w:p>
        </w:tc>
      </w:tr>
      <w:tr w:rsidR="00E84500" w:rsidRPr="00F328D6" w14:paraId="75AECB1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45CA0F" w14:textId="77777777" w:rsidR="00E84500" w:rsidRPr="00F328D6" w:rsidRDefault="00E84500" w:rsidP="00666DC1">
            <w:pPr>
              <w:pStyle w:val="ROWTABELLA"/>
              <w:rPr>
                <w:color w:val="002060"/>
              </w:rPr>
            </w:pPr>
            <w:r w:rsidRPr="00F328D6">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65682E" w14:textId="77777777" w:rsidR="00E84500" w:rsidRPr="00F328D6" w:rsidRDefault="00E84500" w:rsidP="00666DC1">
            <w:pPr>
              <w:pStyle w:val="ROWTABELLA"/>
              <w:rPr>
                <w:color w:val="002060"/>
              </w:rPr>
            </w:pPr>
            <w:r w:rsidRPr="00F328D6">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5A988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79A81DC" w14:textId="77777777" w:rsidR="00E84500" w:rsidRPr="00F328D6" w:rsidRDefault="00E84500" w:rsidP="00666DC1">
            <w:pPr>
              <w:pStyle w:val="ROWTABELLA"/>
              <w:rPr>
                <w:color w:val="002060"/>
              </w:rPr>
            </w:pPr>
            <w:r w:rsidRPr="00F328D6">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749057" w14:textId="77777777" w:rsidR="00E84500" w:rsidRPr="00F328D6" w:rsidRDefault="00E84500" w:rsidP="00666DC1">
            <w:pPr>
              <w:pStyle w:val="ROWTABELLA"/>
              <w:rPr>
                <w:color w:val="002060"/>
              </w:rPr>
            </w:pPr>
            <w:r w:rsidRPr="00F328D6">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D23506" w14:textId="77777777" w:rsidR="00E84500" w:rsidRPr="00F328D6" w:rsidRDefault="00E84500" w:rsidP="00666DC1">
            <w:pPr>
              <w:pStyle w:val="ROWTABELLA"/>
              <w:rPr>
                <w:color w:val="002060"/>
              </w:rPr>
            </w:pPr>
            <w:r w:rsidRPr="00F328D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48CB5F" w14:textId="77777777" w:rsidR="00E84500" w:rsidRPr="00F328D6" w:rsidRDefault="00E84500" w:rsidP="00666DC1">
            <w:pPr>
              <w:pStyle w:val="ROWTABELLA"/>
              <w:rPr>
                <w:color w:val="002060"/>
              </w:rPr>
            </w:pPr>
            <w:r w:rsidRPr="00F328D6">
              <w:rPr>
                <w:color w:val="002060"/>
              </w:rPr>
              <w:t>VIA VESCOVARA, 7</w:t>
            </w:r>
          </w:p>
        </w:tc>
      </w:tr>
      <w:tr w:rsidR="00E84500" w:rsidRPr="00F328D6" w14:paraId="78AAA7E0"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B1E116" w14:textId="77777777" w:rsidR="00E84500" w:rsidRPr="00F328D6" w:rsidRDefault="00E84500" w:rsidP="00666DC1">
            <w:pPr>
              <w:pStyle w:val="ROWTABELLA"/>
              <w:rPr>
                <w:color w:val="002060"/>
              </w:rPr>
            </w:pPr>
            <w:r w:rsidRPr="00F328D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14D798" w14:textId="77777777" w:rsidR="00E84500" w:rsidRPr="00F328D6" w:rsidRDefault="00E84500" w:rsidP="00666DC1">
            <w:pPr>
              <w:pStyle w:val="ROWTABELLA"/>
              <w:rPr>
                <w:color w:val="002060"/>
              </w:rPr>
            </w:pPr>
            <w:r w:rsidRPr="00F328D6">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69FAA7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5ADB83"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41358" w14:textId="77777777" w:rsidR="00E84500" w:rsidRPr="00F328D6" w:rsidRDefault="00E84500" w:rsidP="00666DC1">
            <w:pPr>
              <w:pStyle w:val="ROWTABELLA"/>
              <w:rPr>
                <w:color w:val="002060"/>
              </w:rPr>
            </w:pPr>
            <w:r w:rsidRPr="00F328D6">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87003E" w14:textId="77777777" w:rsidR="00E84500" w:rsidRPr="00F328D6" w:rsidRDefault="00E84500" w:rsidP="00666DC1">
            <w:pPr>
              <w:pStyle w:val="ROWTABELLA"/>
              <w:rPr>
                <w:color w:val="002060"/>
              </w:rPr>
            </w:pPr>
            <w:r w:rsidRPr="00F328D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12C3B" w14:textId="77777777" w:rsidR="00E84500" w:rsidRPr="00F328D6" w:rsidRDefault="00E84500" w:rsidP="00666DC1">
            <w:pPr>
              <w:pStyle w:val="ROWTABELLA"/>
              <w:rPr>
                <w:color w:val="002060"/>
              </w:rPr>
            </w:pPr>
            <w:r w:rsidRPr="00F328D6">
              <w:rPr>
                <w:color w:val="002060"/>
              </w:rPr>
              <w:t>VIA DELLO STADIO</w:t>
            </w:r>
          </w:p>
        </w:tc>
      </w:tr>
    </w:tbl>
    <w:p w14:paraId="45F7316A" w14:textId="77777777" w:rsidR="00E84500" w:rsidRPr="003F36BA" w:rsidRDefault="00E84500" w:rsidP="00E84500">
      <w:pPr>
        <w:pStyle w:val="breakline"/>
        <w:divId w:val="527259509"/>
        <w:rPr>
          <w:color w:val="002060"/>
        </w:rPr>
      </w:pPr>
    </w:p>
    <w:p w14:paraId="372F7EDC" w14:textId="77777777" w:rsidR="00E84500" w:rsidRPr="003F36BA" w:rsidRDefault="00E84500" w:rsidP="00E84500">
      <w:pPr>
        <w:pStyle w:val="breakline"/>
        <w:divId w:val="527259509"/>
        <w:rPr>
          <w:color w:val="002060"/>
        </w:rPr>
      </w:pPr>
    </w:p>
    <w:p w14:paraId="34227F1C" w14:textId="77777777" w:rsidR="00E84500" w:rsidRPr="003F36BA" w:rsidRDefault="00E84500" w:rsidP="00E84500">
      <w:pPr>
        <w:pStyle w:val="breakline"/>
        <w:divId w:val="527259509"/>
        <w:rPr>
          <w:color w:val="002060"/>
        </w:rPr>
      </w:pPr>
    </w:p>
    <w:p w14:paraId="2A733010"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17 C5 REGIONALI MASCHILI</w:t>
      </w:r>
    </w:p>
    <w:p w14:paraId="200795F4"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5E1077B2"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38CCE180" w14:textId="77777777" w:rsidR="00E84500" w:rsidRPr="0056717D" w:rsidRDefault="00E84500" w:rsidP="00E84500">
      <w:pPr>
        <w:pStyle w:val="Corpodeltesto21"/>
        <w:divId w:val="527259509"/>
        <w:rPr>
          <w:rFonts w:ascii="Arial" w:hAnsi="Arial" w:cs="Arial"/>
          <w:color w:val="002060"/>
          <w:sz w:val="22"/>
          <w:szCs w:val="22"/>
        </w:rPr>
      </w:pPr>
    </w:p>
    <w:p w14:paraId="26F3AC51" w14:textId="77777777"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 xml:space="preserve">REAL </w:t>
      </w:r>
      <w:proofErr w:type="gramStart"/>
      <w:r>
        <w:rPr>
          <w:rFonts w:ascii="Arial" w:hAnsi="Arial" w:cs="Arial"/>
          <w:b/>
          <w:color w:val="002060"/>
          <w:sz w:val="22"/>
          <w:szCs w:val="22"/>
        </w:rPr>
        <w:t>S.COSTANZO</w:t>
      </w:r>
      <w:proofErr w:type="gramEnd"/>
      <w:r>
        <w:rPr>
          <w:rFonts w:ascii="Arial" w:hAnsi="Arial" w:cs="Arial"/>
          <w:b/>
          <w:color w:val="002060"/>
          <w:sz w:val="22"/>
          <w:szCs w:val="22"/>
        </w:rPr>
        <w:t xml:space="preserve"> CALCIO 5</w:t>
      </w:r>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56717D">
        <w:rPr>
          <w:rFonts w:ascii="Arial" w:hAnsi="Arial" w:cs="Arial"/>
          <w:color w:val="002060"/>
          <w:sz w:val="22"/>
          <w:szCs w:val="22"/>
        </w:rPr>
        <w:t xml:space="preserve"> </w:t>
      </w:r>
      <w:r>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15:00</w:t>
      </w:r>
      <w:r w:rsidRPr="0056717D">
        <w:rPr>
          <w:rFonts w:ascii="Arial" w:hAnsi="Arial" w:cs="Arial"/>
          <w:color w:val="002060"/>
          <w:sz w:val="22"/>
          <w:szCs w:val="22"/>
        </w:rPr>
        <w:t>,</w:t>
      </w:r>
      <w:r>
        <w:rPr>
          <w:rFonts w:ascii="Arial" w:hAnsi="Arial" w:cs="Arial"/>
          <w:color w:val="002060"/>
          <w:sz w:val="22"/>
          <w:szCs w:val="22"/>
        </w:rPr>
        <w:t xml:space="preserve"> stesso campo</w:t>
      </w:r>
      <w:r w:rsidRPr="0056717D">
        <w:rPr>
          <w:rFonts w:ascii="Arial" w:hAnsi="Arial" w:cs="Arial"/>
          <w:color w:val="002060"/>
          <w:sz w:val="22"/>
          <w:szCs w:val="22"/>
        </w:rPr>
        <w:t>.</w:t>
      </w:r>
    </w:p>
    <w:p w14:paraId="6D265778" w14:textId="77777777" w:rsidR="00E84500" w:rsidRPr="003F36BA" w:rsidRDefault="00E84500" w:rsidP="00E84500">
      <w:pPr>
        <w:pStyle w:val="TITOLOPRINC"/>
        <w:divId w:val="527259509"/>
        <w:rPr>
          <w:color w:val="002060"/>
        </w:rPr>
      </w:pPr>
      <w:r w:rsidRPr="003F36BA">
        <w:rPr>
          <w:color w:val="002060"/>
        </w:rPr>
        <w:t>VARIAZIONI AL PROGRAMMA GARE</w:t>
      </w:r>
    </w:p>
    <w:p w14:paraId="72F691B3" w14:textId="77777777" w:rsidR="00E84500" w:rsidRPr="003F36BA" w:rsidRDefault="00E84500" w:rsidP="00E84500">
      <w:pPr>
        <w:pStyle w:val="breakline"/>
        <w:divId w:val="527259509"/>
        <w:rPr>
          <w:color w:val="002060"/>
        </w:rPr>
      </w:pPr>
    </w:p>
    <w:p w14:paraId="198FFA2A" w14:textId="77777777" w:rsidR="00B95418" w:rsidRPr="003F36BA" w:rsidRDefault="00B95418" w:rsidP="00B95418">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95418" w:rsidRPr="003F36BA" w14:paraId="499DBF5E"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E5CA" w14:textId="77777777" w:rsidR="00B95418" w:rsidRPr="003F36BA" w:rsidRDefault="00B95418" w:rsidP="00B95418">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849A1" w14:textId="77777777" w:rsidR="00B95418" w:rsidRPr="003F36BA" w:rsidRDefault="00B95418" w:rsidP="00B95418">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77C2" w14:textId="77777777" w:rsidR="00B95418" w:rsidRPr="003F36BA" w:rsidRDefault="00B95418" w:rsidP="00B95418">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83840" w14:textId="77777777" w:rsidR="00B95418" w:rsidRPr="003F36BA" w:rsidRDefault="00B95418" w:rsidP="00B95418">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2C2F2" w14:textId="77777777" w:rsidR="00B95418" w:rsidRPr="003F36BA" w:rsidRDefault="00B95418" w:rsidP="00B95418">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D93A3"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57FE5"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8706C" w14:textId="77777777" w:rsidR="00B95418" w:rsidRPr="003F36BA" w:rsidRDefault="00B95418" w:rsidP="00B95418">
            <w:pPr>
              <w:pStyle w:val="HEADERTABELLA"/>
              <w:rPr>
                <w:color w:val="002060"/>
              </w:rPr>
            </w:pPr>
            <w:r w:rsidRPr="003F36BA">
              <w:rPr>
                <w:color w:val="002060"/>
              </w:rPr>
              <w:t>Impianto</w:t>
            </w:r>
          </w:p>
        </w:tc>
      </w:tr>
      <w:tr w:rsidR="00B95418" w:rsidRPr="003F36BA" w14:paraId="7BB94122"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354B6" w14:textId="5EF1BC21" w:rsidR="00B95418" w:rsidRPr="00387A9A" w:rsidRDefault="00FF77A0" w:rsidP="00B95418">
            <w:pPr>
              <w:pStyle w:val="ROWTABELLA"/>
              <w:rPr>
                <w:color w:val="002060"/>
                <w:highlight w:val="yellow"/>
              </w:rPr>
            </w:pPr>
            <w:r>
              <w:rPr>
                <w:color w:val="002060"/>
                <w:highlight w:val="yellow"/>
              </w:rPr>
              <w:lastRenderedPageBreak/>
              <w:t>12</w:t>
            </w:r>
            <w:r w:rsidR="00B95418" w:rsidRPr="00387A9A">
              <w:rPr>
                <w:color w:val="002060"/>
                <w:highlight w:val="yellow"/>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5A29C" w14:textId="19AB28D0" w:rsidR="00B95418" w:rsidRPr="00387A9A" w:rsidRDefault="00FF77A0" w:rsidP="00B95418">
            <w:pPr>
              <w:pStyle w:val="ROWTABELLA"/>
              <w:jc w:val="center"/>
              <w:rPr>
                <w:color w:val="002060"/>
                <w:highlight w:val="yellow"/>
              </w:rPr>
            </w:pPr>
            <w:r>
              <w:rPr>
                <w:color w:val="002060"/>
                <w:highlight w:val="yellow"/>
              </w:rPr>
              <w:t>5</w:t>
            </w:r>
            <w:r w:rsidR="00B95418" w:rsidRPr="00387A9A">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C0202" w14:textId="77777777" w:rsidR="00B95418" w:rsidRPr="00387A9A" w:rsidRDefault="00B95418" w:rsidP="00B95418">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B734" w14:textId="77777777" w:rsidR="00B95418" w:rsidRPr="00387A9A" w:rsidRDefault="00B95418" w:rsidP="00B95418">
            <w:pPr>
              <w:pStyle w:val="ROWTABELLA"/>
              <w:rPr>
                <w:color w:val="002060"/>
                <w:highlight w:val="yellow"/>
              </w:rPr>
            </w:pPr>
            <w:r w:rsidRPr="00387A9A">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33BD" w14:textId="5083FC4C" w:rsidR="00B95418" w:rsidRPr="003F36BA" w:rsidRDefault="00FF77A0" w:rsidP="00B95418">
            <w:pPr>
              <w:pStyle w:val="ROWTABELLA"/>
              <w:rPr>
                <w:color w:val="002060"/>
              </w:rPr>
            </w:pPr>
            <w:r w:rsidRPr="00FF77A0">
              <w:rPr>
                <w:color w:val="002060"/>
              </w:rPr>
              <w:t>09</w:t>
            </w:r>
            <w:r>
              <w:rPr>
                <w:color w:val="002060"/>
              </w:rPr>
              <w:t>/</w:t>
            </w:r>
            <w:r w:rsidRPr="00FF77A0">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AF14" w14:textId="39615AEC" w:rsidR="00B95418" w:rsidRPr="003F36BA" w:rsidRDefault="00B95418" w:rsidP="00B95418">
            <w:pPr>
              <w:pStyle w:val="ROWTABELLA"/>
              <w:jc w:val="center"/>
              <w:rPr>
                <w:color w:val="002060"/>
              </w:rPr>
            </w:pPr>
            <w:r w:rsidRPr="00387A9A">
              <w:rPr>
                <w:color w:val="002060"/>
                <w:highlight w:val="yellow"/>
              </w:rPr>
              <w:t>1</w:t>
            </w:r>
            <w:r w:rsidR="00FF77A0">
              <w:rPr>
                <w:color w:val="002060"/>
                <w:highlight w:val="yellow"/>
              </w:rPr>
              <w:t>8</w:t>
            </w:r>
            <w:r w:rsidRPr="00387A9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46ECD" w14:textId="19E4B5CD" w:rsidR="00B95418" w:rsidRPr="00FF77A0" w:rsidRDefault="00FF77A0" w:rsidP="00FF77A0">
            <w:pPr>
              <w:jc w:val="center"/>
              <w:rPr>
                <w:rFonts w:ascii="Arial" w:hAnsi="Arial" w:cs="Arial"/>
                <w:color w:val="002060"/>
                <w:sz w:val="12"/>
                <w:szCs w:val="12"/>
              </w:rPr>
            </w:pPr>
            <w:r w:rsidRPr="00FF77A0">
              <w:rPr>
                <w:rFonts w:ascii="Arial" w:hAnsi="Arial" w:cs="Arial"/>
                <w:color w:val="002060"/>
                <w:sz w:val="12"/>
                <w:szCs w:val="12"/>
              </w:rPr>
              <w:t>1</w:t>
            </w:r>
            <w:r>
              <w:rPr>
                <w:rFonts w:ascii="Arial" w:hAnsi="Arial" w:cs="Arial"/>
                <w:color w:val="002060"/>
                <w:sz w:val="12"/>
                <w:szCs w:val="12"/>
              </w:rPr>
              <w:t>6</w:t>
            </w:r>
            <w:r w:rsidRPr="00FF77A0">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B94D3" w14:textId="77777777" w:rsidR="00B95418" w:rsidRPr="003F36BA" w:rsidRDefault="00B95418" w:rsidP="00B95418">
            <w:pPr>
              <w:pStyle w:val="ROWTABELLA"/>
              <w:rPr>
                <w:color w:val="002060"/>
              </w:rPr>
            </w:pPr>
            <w:r w:rsidRPr="00387A9A">
              <w:rPr>
                <w:color w:val="002060"/>
                <w:highlight w:val="yellow"/>
              </w:rPr>
              <w:t>CAMPO DI C5 ENTRO PAL OLIMPIA MONTEPORZIO VIA RISORGIMENTO 16</w:t>
            </w:r>
          </w:p>
        </w:tc>
      </w:tr>
    </w:tbl>
    <w:p w14:paraId="78406AA6" w14:textId="77777777" w:rsidR="00E84500" w:rsidRPr="003F36BA" w:rsidRDefault="00E84500" w:rsidP="00E84500">
      <w:pPr>
        <w:pStyle w:val="breakline"/>
        <w:divId w:val="527259509"/>
        <w:rPr>
          <w:color w:val="002060"/>
        </w:rPr>
      </w:pPr>
    </w:p>
    <w:p w14:paraId="5A484E6D"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B4C800A"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589A2"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DE41E"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52BB0"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9E224"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A56BCC"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56075"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218D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AF834B" w14:textId="77777777" w:rsidR="00E84500" w:rsidRPr="003F36BA" w:rsidRDefault="00E84500" w:rsidP="00666DC1">
            <w:pPr>
              <w:pStyle w:val="HEADERTABELLA"/>
              <w:rPr>
                <w:color w:val="002060"/>
              </w:rPr>
            </w:pPr>
            <w:r w:rsidRPr="003F36BA">
              <w:rPr>
                <w:color w:val="002060"/>
              </w:rPr>
              <w:t>Impianto</w:t>
            </w:r>
          </w:p>
        </w:tc>
      </w:tr>
      <w:tr w:rsidR="00E84500" w:rsidRPr="003F36BA" w14:paraId="02BC3CD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8F323"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44C4C" w14:textId="77777777" w:rsidR="00E84500" w:rsidRPr="00387A9A" w:rsidRDefault="00E84500" w:rsidP="00666DC1">
            <w:pPr>
              <w:pStyle w:val="ROWTABELLA"/>
              <w:jc w:val="center"/>
              <w:rPr>
                <w:color w:val="002060"/>
                <w:highlight w:val="yellow"/>
              </w:rPr>
            </w:pPr>
            <w:r w:rsidRPr="00387A9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FDD7E" w14:textId="77777777" w:rsidR="00E84500" w:rsidRPr="00387A9A" w:rsidRDefault="00E84500" w:rsidP="00666DC1">
            <w:pPr>
              <w:pStyle w:val="ROWTABELLA"/>
              <w:rPr>
                <w:color w:val="002060"/>
                <w:highlight w:val="yellow"/>
              </w:rPr>
            </w:pPr>
            <w:r w:rsidRPr="00387A9A">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1B77" w14:textId="77777777" w:rsidR="00E84500" w:rsidRPr="00387A9A" w:rsidRDefault="00E84500" w:rsidP="00666DC1">
            <w:pPr>
              <w:pStyle w:val="ROWTABELLA"/>
              <w:rPr>
                <w:color w:val="002060"/>
                <w:highlight w:val="yellow"/>
              </w:rPr>
            </w:pPr>
            <w:r w:rsidRPr="00387A9A">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78544"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03DCB" w14:textId="77777777" w:rsidR="00E84500" w:rsidRPr="003F36BA" w:rsidRDefault="00E84500" w:rsidP="00666DC1">
            <w:pPr>
              <w:pStyle w:val="ROWTABELLA"/>
              <w:jc w:val="center"/>
              <w:rPr>
                <w:color w:val="002060"/>
              </w:rPr>
            </w:pPr>
            <w:r w:rsidRPr="00387A9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F8884" w14:textId="77777777" w:rsidR="00E84500" w:rsidRPr="003F36BA" w:rsidRDefault="00E84500" w:rsidP="00666DC1">
            <w:pPr>
              <w:pStyle w:val="ROWTABELLA"/>
              <w:jc w:val="center"/>
              <w:rPr>
                <w:color w:val="002060"/>
              </w:rPr>
            </w:pPr>
            <w:r w:rsidRPr="003F36B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4D56C" w14:textId="77777777" w:rsidR="00E84500" w:rsidRPr="003F36BA" w:rsidRDefault="00E84500" w:rsidP="00666DC1">
            <w:pPr>
              <w:rPr>
                <w:color w:val="002060"/>
                <w:sz w:val="24"/>
                <w:szCs w:val="24"/>
              </w:rPr>
            </w:pPr>
          </w:p>
        </w:tc>
      </w:tr>
    </w:tbl>
    <w:p w14:paraId="0A760631" w14:textId="77777777" w:rsidR="00E84500" w:rsidRPr="003F36BA" w:rsidRDefault="00E84500" w:rsidP="00E84500">
      <w:pPr>
        <w:pStyle w:val="breakline"/>
        <w:divId w:val="527259509"/>
        <w:rPr>
          <w:color w:val="002060"/>
        </w:rPr>
      </w:pPr>
    </w:p>
    <w:p w14:paraId="6CD82BFC" w14:textId="77777777" w:rsidR="00E84500" w:rsidRPr="003F36BA" w:rsidRDefault="00E84500" w:rsidP="00E84500">
      <w:pPr>
        <w:pStyle w:val="breakline"/>
        <w:divId w:val="527259509"/>
        <w:rPr>
          <w:color w:val="002060"/>
        </w:rPr>
      </w:pPr>
    </w:p>
    <w:p w14:paraId="3C1C4D68"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2C838AB"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2524B"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ABD3F9"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FD14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D2248"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8FD8B"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03B21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3C1C0"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BC885D" w14:textId="77777777" w:rsidR="00E84500" w:rsidRPr="003F36BA" w:rsidRDefault="00E84500" w:rsidP="00666DC1">
            <w:pPr>
              <w:pStyle w:val="HEADERTABELLA"/>
              <w:rPr>
                <w:color w:val="002060"/>
              </w:rPr>
            </w:pPr>
            <w:r w:rsidRPr="003F36BA">
              <w:rPr>
                <w:color w:val="002060"/>
              </w:rPr>
              <w:t>Impianto</w:t>
            </w:r>
          </w:p>
        </w:tc>
      </w:tr>
      <w:tr w:rsidR="00E84500" w:rsidRPr="003F36BA" w14:paraId="2352386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2E3A5"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3FD84" w14:textId="77777777" w:rsidR="00E84500" w:rsidRPr="00387A9A" w:rsidRDefault="00E84500" w:rsidP="00666DC1">
            <w:pPr>
              <w:pStyle w:val="ROWTABELLA"/>
              <w:jc w:val="center"/>
              <w:rPr>
                <w:color w:val="002060"/>
                <w:highlight w:val="yellow"/>
              </w:rPr>
            </w:pPr>
            <w:r w:rsidRPr="00387A9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1A339" w14:textId="77777777" w:rsidR="00E84500" w:rsidRPr="00387A9A" w:rsidRDefault="00E84500" w:rsidP="00666DC1">
            <w:pPr>
              <w:pStyle w:val="ROWTABELLA"/>
              <w:rPr>
                <w:color w:val="002060"/>
                <w:highlight w:val="yellow"/>
              </w:rPr>
            </w:pPr>
            <w:r w:rsidRPr="00387A9A">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F7542" w14:textId="77777777" w:rsidR="00E84500" w:rsidRPr="00387A9A" w:rsidRDefault="00E84500" w:rsidP="00666DC1">
            <w:pPr>
              <w:pStyle w:val="ROWTABELLA"/>
              <w:rPr>
                <w:color w:val="002060"/>
                <w:highlight w:val="yellow"/>
              </w:rPr>
            </w:pPr>
            <w:r w:rsidRPr="00387A9A">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23D9E"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2ABAB"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08DB8" w14:textId="77777777" w:rsidR="00E84500" w:rsidRPr="003F36BA" w:rsidRDefault="00E84500" w:rsidP="00666DC1">
            <w:pPr>
              <w:pStyle w:val="ROWTABELLA"/>
              <w:jc w:val="center"/>
              <w:rPr>
                <w:color w:val="002060"/>
              </w:rPr>
            </w:pPr>
            <w:r w:rsidRPr="003F36B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9BA71" w14:textId="77777777" w:rsidR="00E84500" w:rsidRPr="003F36BA" w:rsidRDefault="00E84500" w:rsidP="00666DC1">
            <w:pPr>
              <w:rPr>
                <w:color w:val="002060"/>
                <w:sz w:val="24"/>
                <w:szCs w:val="24"/>
              </w:rPr>
            </w:pPr>
          </w:p>
        </w:tc>
      </w:tr>
    </w:tbl>
    <w:p w14:paraId="244B69FE" w14:textId="77777777" w:rsidR="00E84500" w:rsidRPr="003F36BA" w:rsidRDefault="00E84500" w:rsidP="00E84500">
      <w:pPr>
        <w:pStyle w:val="breakline"/>
        <w:divId w:val="527259509"/>
        <w:rPr>
          <w:color w:val="002060"/>
        </w:rPr>
      </w:pPr>
    </w:p>
    <w:p w14:paraId="7C2DF82E" w14:textId="77777777" w:rsidR="00E84500" w:rsidRPr="003F36BA" w:rsidRDefault="00E84500" w:rsidP="00E84500">
      <w:pPr>
        <w:pStyle w:val="breakline"/>
        <w:divId w:val="527259509"/>
        <w:rPr>
          <w:color w:val="002060"/>
        </w:rPr>
      </w:pPr>
    </w:p>
    <w:p w14:paraId="0A9704C9" w14:textId="77777777" w:rsidR="00E84500" w:rsidRPr="003F36BA" w:rsidRDefault="00E84500" w:rsidP="00E84500">
      <w:pPr>
        <w:pStyle w:val="TITOLOPRINC"/>
        <w:divId w:val="527259509"/>
        <w:rPr>
          <w:color w:val="002060"/>
        </w:rPr>
      </w:pPr>
      <w:r w:rsidRPr="003F36BA">
        <w:rPr>
          <w:color w:val="002060"/>
        </w:rPr>
        <w:t>RISULTATI</w:t>
      </w:r>
    </w:p>
    <w:p w14:paraId="5E9F4119" w14:textId="77777777" w:rsidR="00E84500" w:rsidRPr="003F36BA" w:rsidRDefault="00E84500" w:rsidP="00E84500">
      <w:pPr>
        <w:pStyle w:val="breakline"/>
        <w:divId w:val="527259509"/>
        <w:rPr>
          <w:color w:val="002060"/>
        </w:rPr>
      </w:pPr>
    </w:p>
    <w:p w14:paraId="1E91511F"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47E1E176"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F93457B"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242081B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3B24AB51"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D62D1" w14:textId="77777777" w:rsidR="00E84500" w:rsidRPr="003F36BA" w:rsidRDefault="00E84500" w:rsidP="00666DC1">
                  <w:pPr>
                    <w:pStyle w:val="HEADERTABELLA"/>
                    <w:rPr>
                      <w:color w:val="002060"/>
                    </w:rPr>
                  </w:pPr>
                  <w:r w:rsidRPr="003F36BA">
                    <w:rPr>
                      <w:color w:val="002060"/>
                    </w:rPr>
                    <w:t>GIRONE G - 3 Giornata - A</w:t>
                  </w:r>
                </w:p>
              </w:tc>
            </w:tr>
            <w:tr w:rsidR="00E84500" w:rsidRPr="003F36BA" w14:paraId="79D8B97B"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CD0F88" w14:textId="77777777" w:rsidR="00E84500" w:rsidRPr="003F36BA" w:rsidRDefault="00E84500" w:rsidP="00666DC1">
                  <w:pPr>
                    <w:pStyle w:val="ROWTABELLA"/>
                    <w:rPr>
                      <w:color w:val="002060"/>
                    </w:rPr>
                  </w:pPr>
                  <w:r w:rsidRPr="003F36BA">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D9845C" w14:textId="77777777" w:rsidR="00E84500" w:rsidRPr="003F36BA" w:rsidRDefault="00E84500" w:rsidP="00666DC1">
                  <w:pPr>
                    <w:pStyle w:val="ROWTABELLA"/>
                    <w:rPr>
                      <w:color w:val="002060"/>
                    </w:rPr>
                  </w:pPr>
                  <w:r w:rsidRPr="003F36BA">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B7A0DA"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A2A676" w14:textId="77777777" w:rsidR="00E84500" w:rsidRPr="003F36BA" w:rsidRDefault="00E84500" w:rsidP="00666DC1">
                  <w:pPr>
                    <w:pStyle w:val="ROWTABELLA"/>
                    <w:jc w:val="center"/>
                    <w:rPr>
                      <w:color w:val="002060"/>
                    </w:rPr>
                  </w:pPr>
                  <w:r w:rsidRPr="003F36BA">
                    <w:rPr>
                      <w:color w:val="002060"/>
                    </w:rPr>
                    <w:t> </w:t>
                  </w:r>
                </w:p>
              </w:tc>
            </w:tr>
            <w:tr w:rsidR="00E84500" w:rsidRPr="003F36BA" w14:paraId="0103B91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50A1DE" w14:textId="77777777" w:rsidR="00E84500" w:rsidRPr="003F36BA" w:rsidRDefault="00E84500" w:rsidP="00666DC1">
                  <w:pPr>
                    <w:pStyle w:val="ROWTABELLA"/>
                    <w:rPr>
                      <w:color w:val="002060"/>
                    </w:rPr>
                  </w:pPr>
                  <w:r w:rsidRPr="003F36B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5E70A1"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13A60F" w14:textId="77777777" w:rsidR="00E84500" w:rsidRPr="003F36BA" w:rsidRDefault="00E84500" w:rsidP="00666DC1">
                  <w:pPr>
                    <w:pStyle w:val="ROWTABELLA"/>
                    <w:jc w:val="center"/>
                    <w:rPr>
                      <w:color w:val="002060"/>
                    </w:rPr>
                  </w:pPr>
                  <w:r w:rsidRPr="003F36B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D6518F" w14:textId="77777777" w:rsidR="00E84500" w:rsidRPr="003F36BA" w:rsidRDefault="00E84500" w:rsidP="00666DC1">
                  <w:pPr>
                    <w:pStyle w:val="ROWTABELLA"/>
                    <w:jc w:val="center"/>
                    <w:rPr>
                      <w:color w:val="002060"/>
                    </w:rPr>
                  </w:pPr>
                  <w:r w:rsidRPr="003F36BA">
                    <w:rPr>
                      <w:color w:val="002060"/>
                    </w:rPr>
                    <w:t> </w:t>
                  </w:r>
                </w:p>
              </w:tc>
            </w:tr>
            <w:tr w:rsidR="00E84500" w:rsidRPr="003F36BA" w14:paraId="6FD97FD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DF53B0" w14:textId="77777777" w:rsidR="00E84500" w:rsidRPr="003F36BA" w:rsidRDefault="00E84500" w:rsidP="00666DC1">
                  <w:pPr>
                    <w:pStyle w:val="ROWTABELLA"/>
                    <w:rPr>
                      <w:color w:val="002060"/>
                    </w:rPr>
                  </w:pPr>
                  <w:r w:rsidRPr="003F36B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9A353F"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F97A9A" w14:textId="77777777" w:rsidR="00E84500" w:rsidRPr="003F36BA" w:rsidRDefault="00E84500" w:rsidP="00666DC1">
                  <w:pPr>
                    <w:pStyle w:val="ROWTABELLA"/>
                    <w:jc w:val="center"/>
                    <w:rPr>
                      <w:color w:val="002060"/>
                    </w:rPr>
                  </w:pPr>
                  <w:r w:rsidRPr="003F36B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E15DD4" w14:textId="77777777" w:rsidR="00E84500" w:rsidRPr="003F36BA" w:rsidRDefault="00E84500" w:rsidP="00666DC1">
                  <w:pPr>
                    <w:pStyle w:val="ROWTABELLA"/>
                    <w:jc w:val="center"/>
                    <w:rPr>
                      <w:color w:val="002060"/>
                    </w:rPr>
                  </w:pPr>
                  <w:r w:rsidRPr="003F36BA">
                    <w:rPr>
                      <w:color w:val="002060"/>
                    </w:rPr>
                    <w:t> </w:t>
                  </w:r>
                </w:p>
              </w:tc>
            </w:tr>
            <w:tr w:rsidR="00E84500" w:rsidRPr="003F36BA" w14:paraId="4A2C313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09E4DA" w14:textId="77777777" w:rsidR="00E84500" w:rsidRPr="003F36BA" w:rsidRDefault="00E84500" w:rsidP="00666DC1">
                  <w:pPr>
                    <w:pStyle w:val="ROWTABELLA"/>
                    <w:rPr>
                      <w:color w:val="002060"/>
                    </w:rPr>
                  </w:pPr>
                  <w:r w:rsidRPr="003F36BA">
                    <w:rPr>
                      <w:color w:val="002060"/>
                    </w:rPr>
                    <w:t>OSTRENSE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9D23FC" w14:textId="77777777" w:rsidR="00E84500" w:rsidRPr="003F36BA" w:rsidRDefault="00E84500" w:rsidP="00666DC1">
                  <w:pPr>
                    <w:pStyle w:val="ROWTABELLA"/>
                    <w:rPr>
                      <w:color w:val="002060"/>
                    </w:rPr>
                  </w:pPr>
                  <w:r w:rsidRPr="003F36BA">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7A5B81" w14:textId="77777777" w:rsidR="00E84500" w:rsidRPr="003F36BA" w:rsidRDefault="00E84500" w:rsidP="00666DC1">
                  <w:pPr>
                    <w:pStyle w:val="ROWTABELLA"/>
                    <w:jc w:val="center"/>
                    <w:rPr>
                      <w:color w:val="002060"/>
                    </w:rPr>
                  </w:pPr>
                  <w:r w:rsidRPr="003F36B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53F5B" w14:textId="77777777" w:rsidR="00E84500" w:rsidRPr="003F36BA" w:rsidRDefault="00E84500" w:rsidP="00666DC1">
                  <w:pPr>
                    <w:pStyle w:val="ROWTABELLA"/>
                    <w:jc w:val="center"/>
                    <w:rPr>
                      <w:color w:val="002060"/>
                    </w:rPr>
                  </w:pPr>
                  <w:r w:rsidRPr="003F36BA">
                    <w:rPr>
                      <w:color w:val="002060"/>
                    </w:rPr>
                    <w:t> </w:t>
                  </w:r>
                </w:p>
              </w:tc>
            </w:tr>
            <w:tr w:rsidR="00E84500" w:rsidRPr="003F36BA" w14:paraId="02B70238"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1C68FCCD" w14:textId="77777777" w:rsidR="00E84500" w:rsidRPr="003F36BA" w:rsidRDefault="00E84500" w:rsidP="00666DC1">
                  <w:pPr>
                    <w:pStyle w:val="ROWTABELLA"/>
                    <w:rPr>
                      <w:color w:val="002060"/>
                    </w:rPr>
                  </w:pPr>
                  <w:r w:rsidRPr="003F36BA">
                    <w:rPr>
                      <w:color w:val="002060"/>
                    </w:rPr>
                    <w:t>(1) - disputata il 26/01/2020</w:t>
                  </w:r>
                </w:p>
              </w:tc>
            </w:tr>
          </w:tbl>
          <w:p w14:paraId="41DCC53B" w14:textId="77777777" w:rsidR="00E84500" w:rsidRPr="003F36BA" w:rsidRDefault="00E84500" w:rsidP="00666DC1">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A95EE20"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874CB1" w14:textId="77777777" w:rsidR="00E84500" w:rsidRPr="003F36BA" w:rsidRDefault="00E84500" w:rsidP="00666DC1">
                  <w:pPr>
                    <w:pStyle w:val="HEADERTABELLA"/>
                    <w:rPr>
                      <w:color w:val="002060"/>
                    </w:rPr>
                  </w:pPr>
                  <w:r w:rsidRPr="003F36BA">
                    <w:rPr>
                      <w:color w:val="002060"/>
                    </w:rPr>
                    <w:t>GIRONE SA - 3 Giornata - A</w:t>
                  </w:r>
                </w:p>
              </w:tc>
            </w:tr>
            <w:tr w:rsidR="00E84500" w:rsidRPr="003F36BA" w14:paraId="0128D2B4"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DD3AEF" w14:textId="77777777" w:rsidR="00E84500" w:rsidRPr="003F36BA" w:rsidRDefault="00E84500" w:rsidP="00666DC1">
                  <w:pPr>
                    <w:pStyle w:val="ROWTABELLA"/>
                    <w:rPr>
                      <w:color w:val="002060"/>
                    </w:rPr>
                  </w:pPr>
                  <w:r w:rsidRPr="003F36BA">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2ABF95" w14:textId="77777777" w:rsidR="00E84500" w:rsidRPr="003F36BA" w:rsidRDefault="00E84500" w:rsidP="00666DC1">
                  <w:pPr>
                    <w:pStyle w:val="ROWTABELLA"/>
                    <w:rPr>
                      <w:color w:val="002060"/>
                    </w:rPr>
                  </w:pPr>
                  <w:r w:rsidRPr="003F36BA">
                    <w:rPr>
                      <w:color w:val="002060"/>
                    </w:rPr>
                    <w:t xml:space="preserve">- AUDAX 1970 </w:t>
                  </w:r>
                  <w:proofErr w:type="gramStart"/>
                  <w:r w:rsidRPr="003F36BA">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04B262"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3C522A" w14:textId="77777777" w:rsidR="00E84500" w:rsidRPr="003F36BA" w:rsidRDefault="00E84500" w:rsidP="00666DC1">
                  <w:pPr>
                    <w:pStyle w:val="ROWTABELLA"/>
                    <w:jc w:val="center"/>
                    <w:rPr>
                      <w:color w:val="002060"/>
                    </w:rPr>
                  </w:pPr>
                  <w:r w:rsidRPr="003F36BA">
                    <w:rPr>
                      <w:color w:val="002060"/>
                    </w:rPr>
                    <w:t> </w:t>
                  </w:r>
                </w:p>
              </w:tc>
            </w:tr>
            <w:tr w:rsidR="00E84500" w:rsidRPr="003F36BA" w14:paraId="4BA91BD3"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627F4C5" w14:textId="77777777" w:rsidR="00E84500" w:rsidRPr="003F36BA" w:rsidRDefault="00E84500" w:rsidP="00666DC1">
                  <w:pPr>
                    <w:pStyle w:val="ROWTABELLA"/>
                    <w:rPr>
                      <w:color w:val="002060"/>
                    </w:rPr>
                  </w:pPr>
                  <w:r w:rsidRPr="003F36BA">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E5F7F2"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65BDBE"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2CF469" w14:textId="77777777" w:rsidR="00E84500" w:rsidRPr="003F36BA" w:rsidRDefault="00E84500" w:rsidP="00666DC1">
                  <w:pPr>
                    <w:pStyle w:val="ROWTABELLA"/>
                    <w:jc w:val="center"/>
                    <w:rPr>
                      <w:color w:val="002060"/>
                    </w:rPr>
                  </w:pPr>
                  <w:r w:rsidRPr="003F36BA">
                    <w:rPr>
                      <w:color w:val="002060"/>
                    </w:rPr>
                    <w:t> </w:t>
                  </w:r>
                </w:p>
              </w:tc>
            </w:tr>
            <w:tr w:rsidR="00E84500" w:rsidRPr="003F36BA" w14:paraId="7E78393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9D4E46" w14:textId="77777777" w:rsidR="00E84500" w:rsidRPr="003F36BA" w:rsidRDefault="00E84500" w:rsidP="00666DC1">
                  <w:pPr>
                    <w:pStyle w:val="ROWTABELLA"/>
                    <w:rPr>
                      <w:color w:val="002060"/>
                    </w:rPr>
                  </w:pPr>
                  <w:r w:rsidRPr="003F36BA">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D0A2B3" w14:textId="77777777" w:rsidR="00E84500" w:rsidRPr="003F36BA" w:rsidRDefault="00E84500" w:rsidP="00666DC1">
                  <w:pPr>
                    <w:pStyle w:val="ROWTABELLA"/>
                    <w:rPr>
                      <w:color w:val="002060"/>
                    </w:rPr>
                  </w:pPr>
                  <w:r w:rsidRPr="003F36B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FEB3F9" w14:textId="77777777" w:rsidR="00E84500" w:rsidRPr="003F36BA" w:rsidRDefault="00E84500" w:rsidP="00666DC1">
                  <w:pPr>
                    <w:pStyle w:val="ROWTABELLA"/>
                    <w:jc w:val="center"/>
                    <w:rPr>
                      <w:color w:val="002060"/>
                    </w:rPr>
                  </w:pPr>
                  <w:r w:rsidRPr="003F36B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4B368B" w14:textId="77777777" w:rsidR="00E84500" w:rsidRPr="003F36BA" w:rsidRDefault="00E84500" w:rsidP="00666DC1">
                  <w:pPr>
                    <w:pStyle w:val="ROWTABELLA"/>
                    <w:jc w:val="center"/>
                    <w:rPr>
                      <w:color w:val="002060"/>
                    </w:rPr>
                  </w:pPr>
                  <w:r w:rsidRPr="003F36BA">
                    <w:rPr>
                      <w:color w:val="002060"/>
                    </w:rPr>
                    <w:t> </w:t>
                  </w:r>
                </w:p>
              </w:tc>
            </w:tr>
            <w:tr w:rsidR="00E84500" w:rsidRPr="003F36BA" w14:paraId="68AD73C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3851E4" w14:textId="77777777" w:rsidR="00E84500" w:rsidRPr="003F36BA" w:rsidRDefault="00E84500" w:rsidP="00666DC1">
                  <w:pPr>
                    <w:pStyle w:val="ROWTABELLA"/>
                    <w:rPr>
                      <w:color w:val="002060"/>
                    </w:rPr>
                  </w:pPr>
                  <w:r w:rsidRPr="003F36BA">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AA805B" w14:textId="77777777" w:rsidR="00E84500" w:rsidRPr="003F36BA" w:rsidRDefault="00E84500" w:rsidP="00666DC1">
                  <w:pPr>
                    <w:pStyle w:val="ROWTABELLA"/>
                    <w:rPr>
                      <w:color w:val="002060"/>
                    </w:rPr>
                  </w:pPr>
                  <w:r w:rsidRPr="003F36BA">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0AE571" w14:textId="77777777" w:rsidR="00E84500" w:rsidRPr="003F36BA" w:rsidRDefault="00E84500" w:rsidP="00666DC1">
                  <w:pPr>
                    <w:pStyle w:val="ROWTABELLA"/>
                    <w:jc w:val="center"/>
                    <w:rPr>
                      <w:color w:val="002060"/>
                    </w:rPr>
                  </w:pPr>
                  <w:r w:rsidRPr="003F36BA">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111DB4" w14:textId="77777777" w:rsidR="00E84500" w:rsidRPr="003F36BA" w:rsidRDefault="00E84500" w:rsidP="00666DC1">
                  <w:pPr>
                    <w:pStyle w:val="ROWTABELLA"/>
                    <w:jc w:val="center"/>
                    <w:rPr>
                      <w:color w:val="002060"/>
                    </w:rPr>
                  </w:pPr>
                  <w:r w:rsidRPr="003F36BA">
                    <w:rPr>
                      <w:color w:val="002060"/>
                    </w:rPr>
                    <w:t> </w:t>
                  </w:r>
                </w:p>
              </w:tc>
            </w:tr>
            <w:tr w:rsidR="00E84500" w:rsidRPr="003F36BA" w14:paraId="3C6C67DE"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13EAC7F" w14:textId="77777777" w:rsidR="00E84500" w:rsidRPr="003F36BA" w:rsidRDefault="00E84500" w:rsidP="00666DC1">
                  <w:pPr>
                    <w:pStyle w:val="ROWTABELLA"/>
                    <w:rPr>
                      <w:color w:val="002060"/>
                    </w:rPr>
                  </w:pPr>
                  <w:r w:rsidRPr="003F36BA">
                    <w:rPr>
                      <w:color w:val="002060"/>
                    </w:rPr>
                    <w:t>(1) - disputata il 26/01/2020</w:t>
                  </w:r>
                </w:p>
              </w:tc>
            </w:tr>
          </w:tbl>
          <w:p w14:paraId="25D9806C" w14:textId="77777777" w:rsidR="00E84500" w:rsidRPr="003F36BA" w:rsidRDefault="00E84500" w:rsidP="00666DC1">
            <w:pPr>
              <w:rPr>
                <w:color w:val="002060"/>
                <w:sz w:val="24"/>
                <w:szCs w:val="24"/>
              </w:rPr>
            </w:pPr>
          </w:p>
        </w:tc>
      </w:tr>
    </w:tbl>
    <w:p w14:paraId="0E1DBC40"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32D97CF3"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11590D1A"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BAA82" w14:textId="77777777" w:rsidR="00E84500" w:rsidRPr="003F36BA" w:rsidRDefault="00E84500" w:rsidP="00666DC1">
                  <w:pPr>
                    <w:pStyle w:val="HEADERTABELLA"/>
                    <w:rPr>
                      <w:color w:val="002060"/>
                    </w:rPr>
                  </w:pPr>
                  <w:r w:rsidRPr="003F36BA">
                    <w:rPr>
                      <w:color w:val="002060"/>
                    </w:rPr>
                    <w:t>GIRONE SB - 3 Giornata - A</w:t>
                  </w:r>
                </w:p>
              </w:tc>
            </w:tr>
            <w:tr w:rsidR="00E84500" w:rsidRPr="003F36BA" w14:paraId="3B36E90F"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586A0D" w14:textId="77777777" w:rsidR="00E84500" w:rsidRPr="003F36BA" w:rsidRDefault="00E84500" w:rsidP="00666DC1">
                  <w:pPr>
                    <w:pStyle w:val="ROWTABELLA"/>
                    <w:rPr>
                      <w:color w:val="002060"/>
                    </w:rPr>
                  </w:pPr>
                  <w:r w:rsidRPr="003F36B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E932C3" w14:textId="77777777" w:rsidR="00E84500" w:rsidRPr="003F36BA" w:rsidRDefault="00E84500" w:rsidP="00666DC1">
                  <w:pPr>
                    <w:pStyle w:val="ROWTABELLA"/>
                    <w:rPr>
                      <w:color w:val="002060"/>
                    </w:rPr>
                  </w:pPr>
                  <w:r w:rsidRPr="003F36BA">
                    <w:rPr>
                      <w:color w:val="002060"/>
                    </w:rPr>
                    <w:t>- FUTSAL FBC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4D4BF6" w14:textId="77777777" w:rsidR="00E84500" w:rsidRPr="003F36BA" w:rsidRDefault="00E84500" w:rsidP="00666DC1">
                  <w:pPr>
                    <w:pStyle w:val="ROWTABELLA"/>
                    <w:jc w:val="center"/>
                    <w:rPr>
                      <w:color w:val="002060"/>
                    </w:rPr>
                  </w:pPr>
                  <w:r w:rsidRPr="003F36BA">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681694" w14:textId="77777777" w:rsidR="00E84500" w:rsidRPr="003F36BA" w:rsidRDefault="00E84500" w:rsidP="00666DC1">
                  <w:pPr>
                    <w:pStyle w:val="ROWTABELLA"/>
                    <w:jc w:val="center"/>
                    <w:rPr>
                      <w:color w:val="002060"/>
                    </w:rPr>
                  </w:pPr>
                  <w:r w:rsidRPr="003F36BA">
                    <w:rPr>
                      <w:color w:val="002060"/>
                    </w:rPr>
                    <w:t> </w:t>
                  </w:r>
                </w:p>
              </w:tc>
            </w:tr>
            <w:tr w:rsidR="00E84500" w:rsidRPr="003F36BA" w14:paraId="0192664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97AE41" w14:textId="77777777" w:rsidR="00E84500" w:rsidRPr="003F36BA" w:rsidRDefault="00E84500" w:rsidP="00666DC1">
                  <w:pPr>
                    <w:pStyle w:val="ROWTABELLA"/>
                    <w:rPr>
                      <w:color w:val="002060"/>
                    </w:rPr>
                  </w:pPr>
                  <w:r w:rsidRPr="003F36BA">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04CA3C" w14:textId="77777777" w:rsidR="00E84500" w:rsidRPr="003F36BA" w:rsidRDefault="00E84500" w:rsidP="00666DC1">
                  <w:pPr>
                    <w:pStyle w:val="ROWTABELLA"/>
                    <w:rPr>
                      <w:color w:val="002060"/>
                    </w:rPr>
                  </w:pPr>
                  <w:r w:rsidRPr="003F36BA">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CF125F" w14:textId="77777777" w:rsidR="00E84500" w:rsidRPr="003F36BA" w:rsidRDefault="00E84500" w:rsidP="00666DC1">
                  <w:pPr>
                    <w:pStyle w:val="ROWTABELLA"/>
                    <w:jc w:val="center"/>
                    <w:rPr>
                      <w:color w:val="002060"/>
                    </w:rPr>
                  </w:pPr>
                  <w:r w:rsidRPr="003F36BA">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00B7A7" w14:textId="77777777" w:rsidR="00E84500" w:rsidRPr="003F36BA" w:rsidRDefault="00E84500" w:rsidP="00666DC1">
                  <w:pPr>
                    <w:pStyle w:val="ROWTABELLA"/>
                    <w:jc w:val="center"/>
                    <w:rPr>
                      <w:color w:val="002060"/>
                    </w:rPr>
                  </w:pPr>
                  <w:r w:rsidRPr="003F36BA">
                    <w:rPr>
                      <w:color w:val="002060"/>
                    </w:rPr>
                    <w:t> </w:t>
                  </w:r>
                </w:p>
              </w:tc>
            </w:tr>
            <w:tr w:rsidR="00E84500" w:rsidRPr="003F36BA" w14:paraId="2307F00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6B4946"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E6F033" w14:textId="77777777" w:rsidR="00E84500" w:rsidRPr="003F36BA" w:rsidRDefault="00E84500" w:rsidP="00666DC1">
                  <w:pPr>
                    <w:pStyle w:val="ROWTABELLA"/>
                    <w:rPr>
                      <w:color w:val="002060"/>
                    </w:rPr>
                  </w:pPr>
                  <w:r w:rsidRPr="003F36BA">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99BDCE" w14:textId="77777777" w:rsidR="00E84500" w:rsidRPr="003F36BA" w:rsidRDefault="00E84500" w:rsidP="00666DC1">
                  <w:pPr>
                    <w:pStyle w:val="ROWTABELLA"/>
                    <w:jc w:val="center"/>
                    <w:rPr>
                      <w:color w:val="002060"/>
                    </w:rPr>
                  </w:pPr>
                  <w:r w:rsidRPr="003F36B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134340" w14:textId="77777777" w:rsidR="00E84500" w:rsidRPr="003F36BA" w:rsidRDefault="00E84500" w:rsidP="00666DC1">
                  <w:pPr>
                    <w:pStyle w:val="ROWTABELLA"/>
                    <w:jc w:val="center"/>
                    <w:rPr>
                      <w:color w:val="002060"/>
                    </w:rPr>
                  </w:pPr>
                  <w:r w:rsidRPr="003F36BA">
                    <w:rPr>
                      <w:color w:val="002060"/>
                    </w:rPr>
                    <w:t> </w:t>
                  </w:r>
                </w:p>
              </w:tc>
            </w:tr>
            <w:tr w:rsidR="00E84500" w:rsidRPr="003F36BA" w14:paraId="197EDBC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90071A" w14:textId="77777777" w:rsidR="00E84500" w:rsidRPr="003F36BA" w:rsidRDefault="00E84500" w:rsidP="00666DC1">
                  <w:pPr>
                    <w:pStyle w:val="ROWTABELLA"/>
                    <w:rPr>
                      <w:color w:val="002060"/>
                    </w:rPr>
                  </w:pPr>
                  <w:r w:rsidRPr="003F36BA">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6D19A7"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E1820" w14:textId="77777777" w:rsidR="00E84500" w:rsidRPr="003F36BA" w:rsidRDefault="00E84500" w:rsidP="00666DC1">
                  <w:pPr>
                    <w:pStyle w:val="ROWTABELLA"/>
                    <w:jc w:val="center"/>
                    <w:rPr>
                      <w:color w:val="002060"/>
                    </w:rPr>
                  </w:pPr>
                  <w:r w:rsidRPr="003F36B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06927" w14:textId="77777777" w:rsidR="00E84500" w:rsidRPr="003F36BA" w:rsidRDefault="00E84500" w:rsidP="00666DC1">
                  <w:pPr>
                    <w:pStyle w:val="ROWTABELLA"/>
                    <w:jc w:val="center"/>
                    <w:rPr>
                      <w:color w:val="002060"/>
                    </w:rPr>
                  </w:pPr>
                  <w:r w:rsidRPr="003F36BA">
                    <w:rPr>
                      <w:color w:val="002060"/>
                    </w:rPr>
                    <w:t> </w:t>
                  </w:r>
                </w:p>
              </w:tc>
            </w:tr>
            <w:tr w:rsidR="00E84500" w:rsidRPr="003F36BA" w14:paraId="05405073"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2C3311F" w14:textId="77777777" w:rsidR="00E84500" w:rsidRPr="003F36BA" w:rsidRDefault="00E84500" w:rsidP="00666DC1">
                  <w:pPr>
                    <w:pStyle w:val="ROWTABELLA"/>
                    <w:rPr>
                      <w:color w:val="002060"/>
                    </w:rPr>
                  </w:pPr>
                  <w:r w:rsidRPr="003F36BA">
                    <w:rPr>
                      <w:color w:val="002060"/>
                    </w:rPr>
                    <w:t>(1) - disputata il 26/01/2020</w:t>
                  </w:r>
                </w:p>
              </w:tc>
            </w:tr>
          </w:tbl>
          <w:p w14:paraId="0F5B0B9F" w14:textId="77777777" w:rsidR="00E84500" w:rsidRPr="003F36BA" w:rsidRDefault="00E84500" w:rsidP="00666DC1">
            <w:pPr>
              <w:rPr>
                <w:color w:val="002060"/>
                <w:sz w:val="24"/>
                <w:szCs w:val="24"/>
              </w:rPr>
            </w:pPr>
          </w:p>
        </w:tc>
      </w:tr>
    </w:tbl>
    <w:p w14:paraId="5C9B33DE" w14:textId="77777777" w:rsidR="00E84500" w:rsidRPr="003F36BA" w:rsidRDefault="00E84500" w:rsidP="00E84500">
      <w:pPr>
        <w:pStyle w:val="breakline"/>
        <w:divId w:val="527259509"/>
        <w:rPr>
          <w:color w:val="002060"/>
        </w:rPr>
      </w:pPr>
    </w:p>
    <w:p w14:paraId="4921B153" w14:textId="77777777" w:rsidR="00E84500" w:rsidRPr="003F36BA" w:rsidRDefault="00E84500" w:rsidP="00E84500">
      <w:pPr>
        <w:pStyle w:val="breakline"/>
        <w:divId w:val="527259509"/>
        <w:rPr>
          <w:color w:val="002060"/>
        </w:rPr>
      </w:pPr>
    </w:p>
    <w:p w14:paraId="2C9CA9A6" w14:textId="77777777" w:rsidR="00E84500" w:rsidRPr="003F36BA" w:rsidRDefault="00E84500" w:rsidP="00E84500">
      <w:pPr>
        <w:pStyle w:val="TITOLOPRINC"/>
        <w:divId w:val="527259509"/>
        <w:rPr>
          <w:color w:val="002060"/>
        </w:rPr>
      </w:pPr>
      <w:r w:rsidRPr="003F36BA">
        <w:rPr>
          <w:color w:val="002060"/>
        </w:rPr>
        <w:t>GIUDICE SPORTIVO</w:t>
      </w:r>
    </w:p>
    <w:p w14:paraId="11251FBF"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83F9F14" w14:textId="77777777" w:rsidR="00E84500" w:rsidRPr="003F36BA" w:rsidRDefault="00E84500" w:rsidP="00E84500">
      <w:pPr>
        <w:pStyle w:val="titolo10"/>
        <w:divId w:val="527259509"/>
        <w:rPr>
          <w:color w:val="002060"/>
        </w:rPr>
      </w:pPr>
      <w:r w:rsidRPr="003F36BA">
        <w:rPr>
          <w:color w:val="002060"/>
        </w:rPr>
        <w:t xml:space="preserve">GARE DEL 25/ 1/2020 </w:t>
      </w:r>
    </w:p>
    <w:p w14:paraId="1BC6A10D"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E1D40F2"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35159DC" w14:textId="77777777" w:rsidR="00E84500" w:rsidRPr="003F36BA" w:rsidRDefault="00E84500" w:rsidP="00E84500">
      <w:pPr>
        <w:pStyle w:val="titolo30"/>
        <w:divId w:val="527259509"/>
        <w:rPr>
          <w:color w:val="002060"/>
        </w:rPr>
      </w:pPr>
      <w:r w:rsidRPr="003F36BA">
        <w:rPr>
          <w:color w:val="002060"/>
        </w:rPr>
        <w:t xml:space="preserve">SOCIETA' </w:t>
      </w:r>
    </w:p>
    <w:p w14:paraId="52F10D82" w14:textId="77777777" w:rsidR="00E84500" w:rsidRPr="003F36BA" w:rsidRDefault="00E84500" w:rsidP="00E84500">
      <w:pPr>
        <w:pStyle w:val="titolo20"/>
        <w:divId w:val="527259509"/>
        <w:rPr>
          <w:color w:val="002060"/>
        </w:rPr>
      </w:pPr>
      <w:r w:rsidRPr="003F36BA">
        <w:rPr>
          <w:color w:val="002060"/>
        </w:rPr>
        <w:t xml:space="preserve">AMMENDA </w:t>
      </w:r>
    </w:p>
    <w:p w14:paraId="04A02419"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Euro 80,00 ACLI MANTOVANI CALCIO A 5 </w:t>
      </w:r>
      <w:r w:rsidRPr="003F36BA">
        <w:rPr>
          <w:color w:val="002060"/>
        </w:rPr>
        <w:br/>
        <w:t xml:space="preserve">Per comportamento offensivo del proprio pubblico nei confronti dell'arbitro. </w:t>
      </w:r>
    </w:p>
    <w:p w14:paraId="0E958DD4"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br/>
        <w:t xml:space="preserve">Euro 80,00 OSTRENSE </w:t>
      </w:r>
      <w:r w:rsidRPr="003F36BA">
        <w:rPr>
          <w:color w:val="002060"/>
        </w:rPr>
        <w:br/>
        <w:t xml:space="preserve">Per aver un proprio sostenitore durante la gara insultato l'arbitro. </w:t>
      </w:r>
    </w:p>
    <w:p w14:paraId="1A6EC114" w14:textId="77777777" w:rsidR="00E84500" w:rsidRPr="003F36BA" w:rsidRDefault="00E84500" w:rsidP="00E84500">
      <w:pPr>
        <w:pStyle w:val="titolo30"/>
        <w:divId w:val="527259509"/>
        <w:rPr>
          <w:color w:val="002060"/>
        </w:rPr>
      </w:pPr>
      <w:r w:rsidRPr="003F36BA">
        <w:rPr>
          <w:color w:val="002060"/>
        </w:rPr>
        <w:t xml:space="preserve">ALLENATORI </w:t>
      </w:r>
    </w:p>
    <w:p w14:paraId="25F1E58C" w14:textId="77777777" w:rsidR="00E84500" w:rsidRPr="003F36BA" w:rsidRDefault="00E84500" w:rsidP="00E84500">
      <w:pPr>
        <w:pStyle w:val="titolo20"/>
        <w:divId w:val="527259509"/>
        <w:rPr>
          <w:color w:val="002060"/>
        </w:rPr>
      </w:pPr>
      <w:r w:rsidRPr="003F36BA">
        <w:rPr>
          <w:color w:val="002060"/>
        </w:rPr>
        <w:lastRenderedPageBreak/>
        <w:t xml:space="preserve">SQUALIFICA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7871EC0" w14:textId="77777777" w:rsidTr="00E84500">
        <w:trPr>
          <w:divId w:val="527259509"/>
        </w:trPr>
        <w:tc>
          <w:tcPr>
            <w:tcW w:w="2200" w:type="dxa"/>
            <w:tcMar>
              <w:top w:w="20" w:type="dxa"/>
              <w:left w:w="20" w:type="dxa"/>
              <w:bottom w:w="20" w:type="dxa"/>
              <w:right w:w="20" w:type="dxa"/>
            </w:tcMar>
            <w:vAlign w:val="center"/>
          </w:tcPr>
          <w:p w14:paraId="4BFFF810" w14:textId="77777777" w:rsidR="00E84500" w:rsidRPr="003F36BA" w:rsidRDefault="00E84500" w:rsidP="00666DC1">
            <w:pPr>
              <w:pStyle w:val="movimento"/>
              <w:rPr>
                <w:color w:val="002060"/>
              </w:rPr>
            </w:pPr>
            <w:r w:rsidRPr="003F36BA">
              <w:rPr>
                <w:color w:val="002060"/>
              </w:rPr>
              <w:t>BORGIANI PAOLO</w:t>
            </w:r>
          </w:p>
        </w:tc>
        <w:tc>
          <w:tcPr>
            <w:tcW w:w="2200" w:type="dxa"/>
            <w:tcMar>
              <w:top w:w="20" w:type="dxa"/>
              <w:left w:w="20" w:type="dxa"/>
              <w:bottom w:w="20" w:type="dxa"/>
              <w:right w:w="20" w:type="dxa"/>
            </w:tcMar>
            <w:vAlign w:val="center"/>
          </w:tcPr>
          <w:p w14:paraId="35DC4D3D"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5F8BE55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E92B3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02ADDAD" w14:textId="77777777" w:rsidR="00E84500" w:rsidRPr="003F36BA" w:rsidRDefault="00E84500" w:rsidP="00666DC1">
            <w:pPr>
              <w:pStyle w:val="movimento2"/>
              <w:rPr>
                <w:color w:val="002060"/>
              </w:rPr>
            </w:pPr>
            <w:r w:rsidRPr="003F36BA">
              <w:rPr>
                <w:color w:val="002060"/>
              </w:rPr>
              <w:t> </w:t>
            </w:r>
          </w:p>
        </w:tc>
      </w:tr>
    </w:tbl>
    <w:p w14:paraId="35B36A9E"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comportamento irriguardoso nei confronti di un giocatore della squadra avversaria. </w:t>
      </w:r>
    </w:p>
    <w:p w14:paraId="3F0DF216" w14:textId="77777777" w:rsidR="00E84500" w:rsidRPr="003F36BA" w:rsidRDefault="00E84500" w:rsidP="00E84500">
      <w:pPr>
        <w:pStyle w:val="titolo30"/>
        <w:divId w:val="527259509"/>
        <w:rPr>
          <w:color w:val="002060"/>
        </w:rPr>
      </w:pPr>
      <w:r w:rsidRPr="003F36BA">
        <w:rPr>
          <w:color w:val="002060"/>
        </w:rPr>
        <w:t xml:space="preserve">CALCIATORI ESPULSI </w:t>
      </w:r>
    </w:p>
    <w:p w14:paraId="150D02CC"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485092C" w14:textId="77777777" w:rsidTr="00E84500">
        <w:trPr>
          <w:divId w:val="527259509"/>
        </w:trPr>
        <w:tc>
          <w:tcPr>
            <w:tcW w:w="2200" w:type="dxa"/>
            <w:tcMar>
              <w:top w:w="20" w:type="dxa"/>
              <w:left w:w="20" w:type="dxa"/>
              <w:bottom w:w="20" w:type="dxa"/>
              <w:right w:w="20" w:type="dxa"/>
            </w:tcMar>
            <w:vAlign w:val="center"/>
          </w:tcPr>
          <w:p w14:paraId="2F31068E" w14:textId="77777777" w:rsidR="00E84500" w:rsidRPr="003F36BA" w:rsidRDefault="00E84500" w:rsidP="00666DC1">
            <w:pPr>
              <w:pStyle w:val="movimento"/>
              <w:rPr>
                <w:color w:val="002060"/>
              </w:rPr>
            </w:pPr>
            <w:r w:rsidRPr="003F36BA">
              <w:rPr>
                <w:color w:val="002060"/>
              </w:rPr>
              <w:t>MAURIZI MARCO</w:t>
            </w:r>
          </w:p>
        </w:tc>
        <w:tc>
          <w:tcPr>
            <w:tcW w:w="2200" w:type="dxa"/>
            <w:tcMar>
              <w:top w:w="20" w:type="dxa"/>
              <w:left w:w="20" w:type="dxa"/>
              <w:bottom w:w="20" w:type="dxa"/>
              <w:right w:w="20" w:type="dxa"/>
            </w:tcMar>
            <w:vAlign w:val="center"/>
          </w:tcPr>
          <w:p w14:paraId="06D54324" w14:textId="77777777" w:rsidR="00E84500" w:rsidRPr="003F36BA" w:rsidRDefault="00E84500" w:rsidP="00666DC1">
            <w:pPr>
              <w:pStyle w:val="movimento2"/>
              <w:rPr>
                <w:color w:val="002060"/>
              </w:rPr>
            </w:pPr>
            <w:r w:rsidRPr="003F36BA">
              <w:rPr>
                <w:color w:val="002060"/>
              </w:rPr>
              <w:t xml:space="preserve">(MOGLIANESE) </w:t>
            </w:r>
          </w:p>
        </w:tc>
        <w:tc>
          <w:tcPr>
            <w:tcW w:w="800" w:type="dxa"/>
            <w:tcMar>
              <w:top w:w="20" w:type="dxa"/>
              <w:left w:w="20" w:type="dxa"/>
              <w:bottom w:w="20" w:type="dxa"/>
              <w:right w:w="20" w:type="dxa"/>
            </w:tcMar>
            <w:vAlign w:val="center"/>
          </w:tcPr>
          <w:p w14:paraId="3E7D6F7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D2A8C62" w14:textId="77777777" w:rsidR="00E84500" w:rsidRPr="003F36BA" w:rsidRDefault="00E84500" w:rsidP="00666DC1">
            <w:pPr>
              <w:pStyle w:val="movimento"/>
              <w:rPr>
                <w:color w:val="002060"/>
              </w:rPr>
            </w:pPr>
            <w:r w:rsidRPr="003F36BA">
              <w:rPr>
                <w:color w:val="002060"/>
              </w:rPr>
              <w:t>CORSO MICHAEL</w:t>
            </w:r>
          </w:p>
        </w:tc>
        <w:tc>
          <w:tcPr>
            <w:tcW w:w="2200" w:type="dxa"/>
            <w:tcMar>
              <w:top w:w="20" w:type="dxa"/>
              <w:left w:w="20" w:type="dxa"/>
              <w:bottom w:w="20" w:type="dxa"/>
              <w:right w:w="20" w:type="dxa"/>
            </w:tcMar>
            <w:vAlign w:val="center"/>
          </w:tcPr>
          <w:p w14:paraId="14588F7A"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1B58508A" w14:textId="77777777" w:rsidTr="00E84500">
        <w:trPr>
          <w:divId w:val="527259509"/>
        </w:trPr>
        <w:tc>
          <w:tcPr>
            <w:tcW w:w="2200" w:type="dxa"/>
            <w:tcMar>
              <w:top w:w="20" w:type="dxa"/>
              <w:left w:w="20" w:type="dxa"/>
              <w:bottom w:w="20" w:type="dxa"/>
              <w:right w:w="20" w:type="dxa"/>
            </w:tcMar>
            <w:vAlign w:val="center"/>
          </w:tcPr>
          <w:p w14:paraId="1EBDAC43" w14:textId="77777777" w:rsidR="00E84500" w:rsidRPr="003F36BA" w:rsidRDefault="00E84500" w:rsidP="00666DC1">
            <w:pPr>
              <w:pStyle w:val="movimento"/>
              <w:rPr>
                <w:color w:val="002060"/>
              </w:rPr>
            </w:pPr>
            <w:r w:rsidRPr="003F36BA">
              <w:rPr>
                <w:color w:val="002060"/>
              </w:rPr>
              <w:t>FATTORINI MICHELE</w:t>
            </w:r>
          </w:p>
        </w:tc>
        <w:tc>
          <w:tcPr>
            <w:tcW w:w="2200" w:type="dxa"/>
            <w:tcMar>
              <w:top w:w="20" w:type="dxa"/>
              <w:left w:w="20" w:type="dxa"/>
              <w:bottom w:w="20" w:type="dxa"/>
              <w:right w:w="20" w:type="dxa"/>
            </w:tcMar>
            <w:vAlign w:val="center"/>
          </w:tcPr>
          <w:p w14:paraId="6D86408F" w14:textId="77777777" w:rsidR="00E84500" w:rsidRPr="003F36BA" w:rsidRDefault="00E84500" w:rsidP="00666DC1">
            <w:pPr>
              <w:pStyle w:val="movimento2"/>
              <w:rPr>
                <w:color w:val="002060"/>
              </w:rPr>
            </w:pPr>
            <w:r w:rsidRPr="003F36BA">
              <w:rPr>
                <w:color w:val="002060"/>
              </w:rPr>
              <w:t xml:space="preserve">(OSTRENSE) </w:t>
            </w:r>
          </w:p>
        </w:tc>
        <w:tc>
          <w:tcPr>
            <w:tcW w:w="800" w:type="dxa"/>
            <w:tcMar>
              <w:top w:w="20" w:type="dxa"/>
              <w:left w:w="20" w:type="dxa"/>
              <w:bottom w:w="20" w:type="dxa"/>
              <w:right w:w="20" w:type="dxa"/>
            </w:tcMar>
            <w:vAlign w:val="center"/>
          </w:tcPr>
          <w:p w14:paraId="52678CF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997792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30ED6EE" w14:textId="77777777" w:rsidR="00E84500" w:rsidRPr="003F36BA" w:rsidRDefault="00E84500" w:rsidP="00666DC1">
            <w:pPr>
              <w:pStyle w:val="movimento2"/>
              <w:rPr>
                <w:color w:val="002060"/>
              </w:rPr>
            </w:pPr>
            <w:r w:rsidRPr="003F36BA">
              <w:rPr>
                <w:color w:val="002060"/>
              </w:rPr>
              <w:t> </w:t>
            </w:r>
          </w:p>
        </w:tc>
      </w:tr>
    </w:tbl>
    <w:p w14:paraId="26167D26"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7CBEB6D"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EDD49D7" w14:textId="77777777" w:rsidTr="00E84500">
        <w:trPr>
          <w:divId w:val="527259509"/>
        </w:trPr>
        <w:tc>
          <w:tcPr>
            <w:tcW w:w="2200" w:type="dxa"/>
            <w:tcMar>
              <w:top w:w="20" w:type="dxa"/>
              <w:left w:w="20" w:type="dxa"/>
              <w:bottom w:w="20" w:type="dxa"/>
              <w:right w:w="20" w:type="dxa"/>
            </w:tcMar>
            <w:vAlign w:val="center"/>
          </w:tcPr>
          <w:p w14:paraId="75139F84" w14:textId="77777777" w:rsidR="00E84500" w:rsidRPr="003F36BA" w:rsidRDefault="00E84500" w:rsidP="00666DC1">
            <w:pPr>
              <w:pStyle w:val="movimento"/>
              <w:rPr>
                <w:color w:val="002060"/>
              </w:rPr>
            </w:pPr>
            <w:r w:rsidRPr="003F36BA">
              <w:rPr>
                <w:color w:val="002060"/>
              </w:rPr>
              <w:t>GIACOMOZZI MICHELE</w:t>
            </w:r>
          </w:p>
        </w:tc>
        <w:tc>
          <w:tcPr>
            <w:tcW w:w="2200" w:type="dxa"/>
            <w:tcMar>
              <w:top w:w="20" w:type="dxa"/>
              <w:left w:w="20" w:type="dxa"/>
              <w:bottom w:w="20" w:type="dxa"/>
              <w:right w:w="20" w:type="dxa"/>
            </w:tcMar>
            <w:vAlign w:val="center"/>
          </w:tcPr>
          <w:p w14:paraId="0CDB92E0" w14:textId="77777777" w:rsidR="00E84500" w:rsidRPr="003F36BA" w:rsidRDefault="00E84500" w:rsidP="00666DC1">
            <w:pPr>
              <w:pStyle w:val="movimento2"/>
              <w:rPr>
                <w:color w:val="002060"/>
              </w:rPr>
            </w:pPr>
            <w:r w:rsidRPr="003F36BA">
              <w:rPr>
                <w:color w:val="002060"/>
              </w:rPr>
              <w:t xml:space="preserve">(MOGLIANESE) </w:t>
            </w:r>
          </w:p>
        </w:tc>
        <w:tc>
          <w:tcPr>
            <w:tcW w:w="800" w:type="dxa"/>
            <w:tcMar>
              <w:top w:w="20" w:type="dxa"/>
              <w:left w:w="20" w:type="dxa"/>
              <w:bottom w:w="20" w:type="dxa"/>
              <w:right w:w="20" w:type="dxa"/>
            </w:tcMar>
            <w:vAlign w:val="center"/>
          </w:tcPr>
          <w:p w14:paraId="5E9E620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D23B1C2" w14:textId="77777777" w:rsidR="00E84500" w:rsidRPr="003F36BA" w:rsidRDefault="00E84500" w:rsidP="00666DC1">
            <w:pPr>
              <w:pStyle w:val="movimento"/>
              <w:rPr>
                <w:color w:val="002060"/>
              </w:rPr>
            </w:pPr>
            <w:r w:rsidRPr="003F36BA">
              <w:rPr>
                <w:color w:val="002060"/>
              </w:rPr>
              <w:t>MENCARELLI MICHELE</w:t>
            </w:r>
          </w:p>
        </w:tc>
        <w:tc>
          <w:tcPr>
            <w:tcW w:w="2200" w:type="dxa"/>
            <w:tcMar>
              <w:top w:w="20" w:type="dxa"/>
              <w:left w:w="20" w:type="dxa"/>
              <w:bottom w:w="20" w:type="dxa"/>
              <w:right w:w="20" w:type="dxa"/>
            </w:tcMar>
            <w:vAlign w:val="center"/>
          </w:tcPr>
          <w:p w14:paraId="5D674C0C"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248852C4" w14:textId="77777777" w:rsidTr="00E84500">
        <w:trPr>
          <w:divId w:val="527259509"/>
        </w:trPr>
        <w:tc>
          <w:tcPr>
            <w:tcW w:w="2200" w:type="dxa"/>
            <w:tcMar>
              <w:top w:w="20" w:type="dxa"/>
              <w:left w:w="20" w:type="dxa"/>
              <w:bottom w:w="20" w:type="dxa"/>
              <w:right w:w="20" w:type="dxa"/>
            </w:tcMar>
            <w:vAlign w:val="center"/>
          </w:tcPr>
          <w:p w14:paraId="6A66A301" w14:textId="77777777" w:rsidR="00E84500" w:rsidRPr="003F36BA" w:rsidRDefault="00E84500" w:rsidP="00666DC1">
            <w:pPr>
              <w:pStyle w:val="movimento"/>
              <w:rPr>
                <w:color w:val="002060"/>
              </w:rPr>
            </w:pPr>
            <w:r w:rsidRPr="003F36BA">
              <w:rPr>
                <w:color w:val="002060"/>
              </w:rPr>
              <w:t>PIERMARIOLI MIRCO</w:t>
            </w:r>
          </w:p>
        </w:tc>
        <w:tc>
          <w:tcPr>
            <w:tcW w:w="2200" w:type="dxa"/>
            <w:tcMar>
              <w:top w:w="20" w:type="dxa"/>
              <w:left w:w="20" w:type="dxa"/>
              <w:bottom w:w="20" w:type="dxa"/>
              <w:right w:w="20" w:type="dxa"/>
            </w:tcMar>
            <w:vAlign w:val="center"/>
          </w:tcPr>
          <w:p w14:paraId="7E885EC3" w14:textId="77777777" w:rsidR="00E84500" w:rsidRPr="003F36BA" w:rsidRDefault="00E84500" w:rsidP="00666DC1">
            <w:pPr>
              <w:pStyle w:val="movimento2"/>
              <w:rPr>
                <w:color w:val="002060"/>
              </w:rPr>
            </w:pPr>
            <w:r w:rsidRPr="003F36BA">
              <w:rPr>
                <w:color w:val="002060"/>
              </w:rPr>
              <w:t xml:space="preserve">(OSTRENSE) </w:t>
            </w:r>
          </w:p>
        </w:tc>
        <w:tc>
          <w:tcPr>
            <w:tcW w:w="800" w:type="dxa"/>
            <w:tcMar>
              <w:top w:w="20" w:type="dxa"/>
              <w:left w:w="20" w:type="dxa"/>
              <w:bottom w:w="20" w:type="dxa"/>
              <w:right w:w="20" w:type="dxa"/>
            </w:tcMar>
            <w:vAlign w:val="center"/>
          </w:tcPr>
          <w:p w14:paraId="50A8534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48FAF1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3E1A6A" w14:textId="77777777" w:rsidR="00E84500" w:rsidRPr="003F36BA" w:rsidRDefault="00E84500" w:rsidP="00666DC1">
            <w:pPr>
              <w:pStyle w:val="movimento2"/>
              <w:rPr>
                <w:color w:val="002060"/>
              </w:rPr>
            </w:pPr>
            <w:r w:rsidRPr="003F36BA">
              <w:rPr>
                <w:color w:val="002060"/>
              </w:rPr>
              <w:t> </w:t>
            </w:r>
          </w:p>
        </w:tc>
      </w:tr>
    </w:tbl>
    <w:p w14:paraId="1CDBDF3B"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979B69A" w14:textId="77777777" w:rsidTr="00E84500">
        <w:trPr>
          <w:divId w:val="527259509"/>
        </w:trPr>
        <w:tc>
          <w:tcPr>
            <w:tcW w:w="2200" w:type="dxa"/>
            <w:tcMar>
              <w:top w:w="20" w:type="dxa"/>
              <w:left w:w="20" w:type="dxa"/>
              <w:bottom w:w="20" w:type="dxa"/>
              <w:right w:w="20" w:type="dxa"/>
            </w:tcMar>
            <w:vAlign w:val="center"/>
          </w:tcPr>
          <w:p w14:paraId="3A0F8C7D" w14:textId="77777777" w:rsidR="00E84500" w:rsidRPr="003F36BA" w:rsidRDefault="00E84500" w:rsidP="00666DC1">
            <w:pPr>
              <w:pStyle w:val="movimento"/>
              <w:rPr>
                <w:color w:val="002060"/>
              </w:rPr>
            </w:pPr>
            <w:r w:rsidRPr="003F36BA">
              <w:rPr>
                <w:color w:val="002060"/>
              </w:rPr>
              <w:t>SARNO ANDREA</w:t>
            </w:r>
          </w:p>
        </w:tc>
        <w:tc>
          <w:tcPr>
            <w:tcW w:w="2200" w:type="dxa"/>
            <w:tcMar>
              <w:top w:w="20" w:type="dxa"/>
              <w:left w:w="20" w:type="dxa"/>
              <w:bottom w:w="20" w:type="dxa"/>
              <w:right w:w="20" w:type="dxa"/>
            </w:tcMar>
            <w:vAlign w:val="center"/>
          </w:tcPr>
          <w:p w14:paraId="018D57C7"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266D21E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3BA154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4CFF869" w14:textId="77777777" w:rsidR="00E84500" w:rsidRPr="003F36BA" w:rsidRDefault="00E84500" w:rsidP="00666DC1">
            <w:pPr>
              <w:pStyle w:val="movimento2"/>
              <w:rPr>
                <w:color w:val="002060"/>
              </w:rPr>
            </w:pPr>
            <w:r w:rsidRPr="003F36BA">
              <w:rPr>
                <w:color w:val="002060"/>
              </w:rPr>
              <w:t> </w:t>
            </w:r>
          </w:p>
        </w:tc>
      </w:tr>
    </w:tbl>
    <w:p w14:paraId="5D5EFF58"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FA6E53C" w14:textId="77777777" w:rsidTr="00E84500">
        <w:trPr>
          <w:divId w:val="527259509"/>
        </w:trPr>
        <w:tc>
          <w:tcPr>
            <w:tcW w:w="2200" w:type="dxa"/>
            <w:tcMar>
              <w:top w:w="20" w:type="dxa"/>
              <w:left w:w="20" w:type="dxa"/>
              <w:bottom w:w="20" w:type="dxa"/>
              <w:right w:w="20" w:type="dxa"/>
            </w:tcMar>
            <w:vAlign w:val="center"/>
          </w:tcPr>
          <w:p w14:paraId="2076C529" w14:textId="77777777" w:rsidR="00E84500" w:rsidRPr="003F36BA" w:rsidRDefault="00E84500" w:rsidP="00666DC1">
            <w:pPr>
              <w:pStyle w:val="movimento"/>
              <w:rPr>
                <w:color w:val="002060"/>
              </w:rPr>
            </w:pPr>
            <w:r w:rsidRPr="003F36BA">
              <w:rPr>
                <w:color w:val="002060"/>
              </w:rPr>
              <w:t>CAVALLINI TOMMASO</w:t>
            </w:r>
          </w:p>
        </w:tc>
        <w:tc>
          <w:tcPr>
            <w:tcW w:w="2200" w:type="dxa"/>
            <w:tcMar>
              <w:top w:w="20" w:type="dxa"/>
              <w:left w:w="20" w:type="dxa"/>
              <w:bottom w:w="20" w:type="dxa"/>
              <w:right w:w="20" w:type="dxa"/>
            </w:tcMar>
            <w:vAlign w:val="center"/>
          </w:tcPr>
          <w:p w14:paraId="077688D8"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696C7CD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1FF258C" w14:textId="77777777" w:rsidR="00E84500" w:rsidRPr="003F36BA" w:rsidRDefault="00E84500" w:rsidP="00666DC1">
            <w:pPr>
              <w:pStyle w:val="movimento"/>
              <w:rPr>
                <w:color w:val="002060"/>
              </w:rPr>
            </w:pPr>
            <w:r w:rsidRPr="003F36BA">
              <w:rPr>
                <w:color w:val="002060"/>
              </w:rPr>
              <w:t>FERRARESI DAVIDE</w:t>
            </w:r>
          </w:p>
        </w:tc>
        <w:tc>
          <w:tcPr>
            <w:tcW w:w="2200" w:type="dxa"/>
            <w:tcMar>
              <w:top w:w="20" w:type="dxa"/>
              <w:left w:w="20" w:type="dxa"/>
              <w:bottom w:w="20" w:type="dxa"/>
              <w:right w:w="20" w:type="dxa"/>
            </w:tcMar>
            <w:vAlign w:val="center"/>
          </w:tcPr>
          <w:p w14:paraId="3450179E" w14:textId="77777777" w:rsidR="00E84500" w:rsidRPr="003F36BA" w:rsidRDefault="00E84500" w:rsidP="00666DC1">
            <w:pPr>
              <w:pStyle w:val="movimento2"/>
              <w:rPr>
                <w:color w:val="002060"/>
              </w:rPr>
            </w:pPr>
            <w:r w:rsidRPr="003F36BA">
              <w:rPr>
                <w:color w:val="002060"/>
              </w:rPr>
              <w:t xml:space="preserve">(ACLI MANTOVANI CALCIO A 5) </w:t>
            </w:r>
          </w:p>
        </w:tc>
      </w:tr>
    </w:tbl>
    <w:p w14:paraId="40B521AA"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2AD46A8" w14:textId="77777777" w:rsidTr="00E84500">
        <w:trPr>
          <w:divId w:val="527259509"/>
        </w:trPr>
        <w:tc>
          <w:tcPr>
            <w:tcW w:w="2200" w:type="dxa"/>
            <w:tcMar>
              <w:top w:w="20" w:type="dxa"/>
              <w:left w:w="20" w:type="dxa"/>
              <w:bottom w:w="20" w:type="dxa"/>
              <w:right w:w="20" w:type="dxa"/>
            </w:tcMar>
            <w:vAlign w:val="center"/>
          </w:tcPr>
          <w:p w14:paraId="7FD93BC3" w14:textId="77777777" w:rsidR="00E84500" w:rsidRPr="003F36BA" w:rsidRDefault="00E84500" w:rsidP="00666DC1">
            <w:pPr>
              <w:pStyle w:val="movimento"/>
              <w:rPr>
                <w:color w:val="002060"/>
              </w:rPr>
            </w:pPr>
            <w:r w:rsidRPr="003F36BA">
              <w:rPr>
                <w:color w:val="002060"/>
              </w:rPr>
              <w:t>ELMAZI REMZI</w:t>
            </w:r>
          </w:p>
        </w:tc>
        <w:tc>
          <w:tcPr>
            <w:tcW w:w="2200" w:type="dxa"/>
            <w:tcMar>
              <w:top w:w="20" w:type="dxa"/>
              <w:left w:w="20" w:type="dxa"/>
              <w:bottom w:w="20" w:type="dxa"/>
              <w:right w:w="20" w:type="dxa"/>
            </w:tcMar>
            <w:vAlign w:val="center"/>
          </w:tcPr>
          <w:p w14:paraId="4BD6B335" w14:textId="77777777" w:rsidR="00E84500" w:rsidRPr="003F36BA" w:rsidRDefault="00E84500" w:rsidP="00666DC1">
            <w:pPr>
              <w:pStyle w:val="movimento2"/>
              <w:rPr>
                <w:color w:val="002060"/>
              </w:rPr>
            </w:pPr>
            <w:r w:rsidRPr="003F36BA">
              <w:rPr>
                <w:color w:val="002060"/>
              </w:rPr>
              <w:t xml:space="preserve">(FFJ CALCIO A 5) </w:t>
            </w:r>
          </w:p>
        </w:tc>
        <w:tc>
          <w:tcPr>
            <w:tcW w:w="800" w:type="dxa"/>
            <w:tcMar>
              <w:top w:w="20" w:type="dxa"/>
              <w:left w:w="20" w:type="dxa"/>
              <w:bottom w:w="20" w:type="dxa"/>
              <w:right w:w="20" w:type="dxa"/>
            </w:tcMar>
            <w:vAlign w:val="center"/>
          </w:tcPr>
          <w:p w14:paraId="06A5CC6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19F3E39" w14:textId="77777777" w:rsidR="00E84500" w:rsidRPr="003F36BA" w:rsidRDefault="00E84500" w:rsidP="00666DC1">
            <w:pPr>
              <w:pStyle w:val="movimento"/>
              <w:rPr>
                <w:color w:val="002060"/>
              </w:rPr>
            </w:pPr>
            <w:r w:rsidRPr="003F36BA">
              <w:rPr>
                <w:color w:val="002060"/>
              </w:rPr>
              <w:t>PETTINARI EMANUELE</w:t>
            </w:r>
          </w:p>
        </w:tc>
        <w:tc>
          <w:tcPr>
            <w:tcW w:w="2200" w:type="dxa"/>
            <w:tcMar>
              <w:top w:w="20" w:type="dxa"/>
              <w:left w:w="20" w:type="dxa"/>
              <w:bottom w:w="20" w:type="dxa"/>
              <w:right w:w="20" w:type="dxa"/>
            </w:tcMar>
            <w:vAlign w:val="center"/>
          </w:tcPr>
          <w:p w14:paraId="7522CA06"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2D9B7644" w14:textId="77777777" w:rsidTr="00E84500">
        <w:trPr>
          <w:divId w:val="527259509"/>
        </w:trPr>
        <w:tc>
          <w:tcPr>
            <w:tcW w:w="2200" w:type="dxa"/>
            <w:tcMar>
              <w:top w:w="20" w:type="dxa"/>
              <w:left w:w="20" w:type="dxa"/>
              <w:bottom w:w="20" w:type="dxa"/>
              <w:right w:w="20" w:type="dxa"/>
            </w:tcMar>
            <w:vAlign w:val="center"/>
          </w:tcPr>
          <w:p w14:paraId="5C7C8C3F" w14:textId="77777777" w:rsidR="00E84500" w:rsidRPr="003F36BA" w:rsidRDefault="00E84500" w:rsidP="00666DC1">
            <w:pPr>
              <w:pStyle w:val="movimento"/>
              <w:rPr>
                <w:color w:val="002060"/>
              </w:rPr>
            </w:pPr>
            <w:r w:rsidRPr="003F36BA">
              <w:rPr>
                <w:color w:val="002060"/>
              </w:rPr>
              <w:t>DISARNO EMILIANO</w:t>
            </w:r>
          </w:p>
        </w:tc>
        <w:tc>
          <w:tcPr>
            <w:tcW w:w="2200" w:type="dxa"/>
            <w:tcMar>
              <w:top w:w="20" w:type="dxa"/>
              <w:left w:w="20" w:type="dxa"/>
              <w:bottom w:w="20" w:type="dxa"/>
              <w:right w:w="20" w:type="dxa"/>
            </w:tcMar>
            <w:vAlign w:val="center"/>
          </w:tcPr>
          <w:p w14:paraId="311D3856"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c>
          <w:tcPr>
            <w:tcW w:w="800" w:type="dxa"/>
            <w:tcMar>
              <w:top w:w="20" w:type="dxa"/>
              <w:left w:w="20" w:type="dxa"/>
              <w:bottom w:w="20" w:type="dxa"/>
              <w:right w:w="20" w:type="dxa"/>
            </w:tcMar>
            <w:vAlign w:val="center"/>
          </w:tcPr>
          <w:p w14:paraId="490700D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CB87B38" w14:textId="77777777" w:rsidR="00E84500" w:rsidRPr="003F36BA" w:rsidRDefault="00E84500" w:rsidP="00666DC1">
            <w:pPr>
              <w:pStyle w:val="movimento"/>
              <w:rPr>
                <w:color w:val="002060"/>
              </w:rPr>
            </w:pPr>
            <w:r w:rsidRPr="003F36BA">
              <w:rPr>
                <w:color w:val="002060"/>
              </w:rPr>
              <w:t>PELLICCIARI MIRKO</w:t>
            </w:r>
          </w:p>
        </w:tc>
        <w:tc>
          <w:tcPr>
            <w:tcW w:w="2200" w:type="dxa"/>
            <w:tcMar>
              <w:top w:w="20" w:type="dxa"/>
              <w:left w:w="20" w:type="dxa"/>
              <w:bottom w:w="20" w:type="dxa"/>
              <w:right w:w="20" w:type="dxa"/>
            </w:tcMar>
            <w:vAlign w:val="center"/>
          </w:tcPr>
          <w:p w14:paraId="3C5BECE2" w14:textId="77777777" w:rsidR="00E84500" w:rsidRPr="003F36BA" w:rsidRDefault="00E84500" w:rsidP="00666DC1">
            <w:pPr>
              <w:pStyle w:val="movimento2"/>
              <w:rPr>
                <w:color w:val="002060"/>
              </w:rPr>
            </w:pPr>
            <w:r w:rsidRPr="003F36BA">
              <w:rPr>
                <w:color w:val="002060"/>
              </w:rPr>
              <w:t xml:space="preserve">(VIRTUS TEAM SOC.COOP.) </w:t>
            </w:r>
          </w:p>
        </w:tc>
      </w:tr>
    </w:tbl>
    <w:p w14:paraId="4014D237"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A70B9E4" w14:textId="77777777" w:rsidTr="00E84500">
        <w:trPr>
          <w:divId w:val="527259509"/>
        </w:trPr>
        <w:tc>
          <w:tcPr>
            <w:tcW w:w="2200" w:type="dxa"/>
            <w:tcMar>
              <w:top w:w="20" w:type="dxa"/>
              <w:left w:w="20" w:type="dxa"/>
              <w:bottom w:w="20" w:type="dxa"/>
              <w:right w:w="20" w:type="dxa"/>
            </w:tcMar>
            <w:vAlign w:val="center"/>
          </w:tcPr>
          <w:p w14:paraId="79D154B4" w14:textId="77777777" w:rsidR="00E84500" w:rsidRPr="003F36BA" w:rsidRDefault="00E84500" w:rsidP="00666DC1">
            <w:pPr>
              <w:pStyle w:val="movimento"/>
              <w:rPr>
                <w:color w:val="002060"/>
              </w:rPr>
            </w:pPr>
            <w:r w:rsidRPr="003F36BA">
              <w:rPr>
                <w:color w:val="002060"/>
              </w:rPr>
              <w:t>D ANDREA THOMAS</w:t>
            </w:r>
          </w:p>
        </w:tc>
        <w:tc>
          <w:tcPr>
            <w:tcW w:w="2200" w:type="dxa"/>
            <w:tcMar>
              <w:top w:w="20" w:type="dxa"/>
              <w:left w:w="20" w:type="dxa"/>
              <w:bottom w:w="20" w:type="dxa"/>
              <w:right w:w="20" w:type="dxa"/>
            </w:tcMar>
            <w:vAlign w:val="center"/>
          </w:tcPr>
          <w:p w14:paraId="6EAB7D97"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43FE01F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29E412B" w14:textId="77777777" w:rsidR="00E84500" w:rsidRPr="003F36BA" w:rsidRDefault="00E84500" w:rsidP="00666DC1">
            <w:pPr>
              <w:pStyle w:val="movimento"/>
              <w:rPr>
                <w:color w:val="002060"/>
              </w:rPr>
            </w:pPr>
            <w:r w:rsidRPr="003F36BA">
              <w:rPr>
                <w:color w:val="002060"/>
              </w:rPr>
              <w:t>DAVID LEONARDO</w:t>
            </w:r>
          </w:p>
        </w:tc>
        <w:tc>
          <w:tcPr>
            <w:tcW w:w="2200" w:type="dxa"/>
            <w:tcMar>
              <w:top w:w="20" w:type="dxa"/>
              <w:left w:w="20" w:type="dxa"/>
              <w:bottom w:w="20" w:type="dxa"/>
              <w:right w:w="20" w:type="dxa"/>
            </w:tcMar>
            <w:vAlign w:val="center"/>
          </w:tcPr>
          <w:p w14:paraId="0C36B955" w14:textId="77777777" w:rsidR="00E84500" w:rsidRPr="003F36BA" w:rsidRDefault="00E84500" w:rsidP="00666DC1">
            <w:pPr>
              <w:pStyle w:val="movimento2"/>
              <w:rPr>
                <w:color w:val="002060"/>
              </w:rPr>
            </w:pPr>
            <w:r w:rsidRPr="003F36BA">
              <w:rPr>
                <w:color w:val="002060"/>
              </w:rPr>
              <w:t xml:space="preserve">(C.U.S. ANCONA) </w:t>
            </w:r>
          </w:p>
        </w:tc>
      </w:tr>
      <w:tr w:rsidR="00E84500" w:rsidRPr="003F36BA" w14:paraId="4F2BF7B0" w14:textId="77777777" w:rsidTr="00E84500">
        <w:trPr>
          <w:divId w:val="527259509"/>
        </w:trPr>
        <w:tc>
          <w:tcPr>
            <w:tcW w:w="2200" w:type="dxa"/>
            <w:tcMar>
              <w:top w:w="20" w:type="dxa"/>
              <w:left w:w="20" w:type="dxa"/>
              <w:bottom w:w="20" w:type="dxa"/>
              <w:right w:w="20" w:type="dxa"/>
            </w:tcMar>
            <w:vAlign w:val="center"/>
          </w:tcPr>
          <w:p w14:paraId="4198194A" w14:textId="77777777" w:rsidR="00E84500" w:rsidRPr="003F36BA" w:rsidRDefault="00E84500" w:rsidP="00666DC1">
            <w:pPr>
              <w:pStyle w:val="movimento"/>
              <w:rPr>
                <w:color w:val="002060"/>
              </w:rPr>
            </w:pPr>
            <w:r w:rsidRPr="003F36BA">
              <w:rPr>
                <w:color w:val="002060"/>
              </w:rPr>
              <w:t>FULIGNI DANIELE</w:t>
            </w:r>
          </w:p>
        </w:tc>
        <w:tc>
          <w:tcPr>
            <w:tcW w:w="2200" w:type="dxa"/>
            <w:tcMar>
              <w:top w:w="20" w:type="dxa"/>
              <w:left w:w="20" w:type="dxa"/>
              <w:bottom w:w="20" w:type="dxa"/>
              <w:right w:w="20" w:type="dxa"/>
            </w:tcMar>
            <w:vAlign w:val="center"/>
          </w:tcPr>
          <w:p w14:paraId="030F02B1" w14:textId="77777777" w:rsidR="00E84500" w:rsidRPr="003F36BA" w:rsidRDefault="00E84500" w:rsidP="00666DC1">
            <w:pPr>
              <w:pStyle w:val="movimento2"/>
              <w:rPr>
                <w:color w:val="002060"/>
              </w:rPr>
            </w:pPr>
            <w:r w:rsidRPr="003F36BA">
              <w:rPr>
                <w:color w:val="002060"/>
              </w:rPr>
              <w:t xml:space="preserve">(C.U.S. ANCONA) </w:t>
            </w:r>
          </w:p>
        </w:tc>
        <w:tc>
          <w:tcPr>
            <w:tcW w:w="800" w:type="dxa"/>
            <w:tcMar>
              <w:top w:w="20" w:type="dxa"/>
              <w:left w:w="20" w:type="dxa"/>
              <w:bottom w:w="20" w:type="dxa"/>
              <w:right w:w="20" w:type="dxa"/>
            </w:tcMar>
            <w:vAlign w:val="center"/>
          </w:tcPr>
          <w:p w14:paraId="71E6F12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3BE4F7E" w14:textId="77777777" w:rsidR="00E84500" w:rsidRPr="003F36BA" w:rsidRDefault="00E84500" w:rsidP="00666DC1">
            <w:pPr>
              <w:pStyle w:val="movimento"/>
              <w:rPr>
                <w:color w:val="002060"/>
              </w:rPr>
            </w:pPr>
            <w:r w:rsidRPr="003F36BA">
              <w:rPr>
                <w:color w:val="002060"/>
              </w:rPr>
              <w:t>CIAPPICI ANDREA</w:t>
            </w:r>
          </w:p>
        </w:tc>
        <w:tc>
          <w:tcPr>
            <w:tcW w:w="2200" w:type="dxa"/>
            <w:tcMar>
              <w:top w:w="20" w:type="dxa"/>
              <w:left w:w="20" w:type="dxa"/>
              <w:bottom w:w="20" w:type="dxa"/>
              <w:right w:w="20" w:type="dxa"/>
            </w:tcMar>
            <w:vAlign w:val="center"/>
          </w:tcPr>
          <w:p w14:paraId="76FC7BF2" w14:textId="77777777" w:rsidR="00E84500" w:rsidRPr="003F36BA" w:rsidRDefault="00E84500" w:rsidP="00666DC1">
            <w:pPr>
              <w:pStyle w:val="movimento2"/>
              <w:rPr>
                <w:color w:val="002060"/>
              </w:rPr>
            </w:pPr>
            <w:r w:rsidRPr="003F36BA">
              <w:rPr>
                <w:color w:val="002060"/>
              </w:rPr>
              <w:t xml:space="preserve">(ITALSERVICE C5) </w:t>
            </w:r>
          </w:p>
        </w:tc>
      </w:tr>
      <w:tr w:rsidR="00E84500" w:rsidRPr="003F36BA" w14:paraId="272DEF99" w14:textId="77777777" w:rsidTr="00E84500">
        <w:trPr>
          <w:divId w:val="527259509"/>
        </w:trPr>
        <w:tc>
          <w:tcPr>
            <w:tcW w:w="2200" w:type="dxa"/>
            <w:tcMar>
              <w:top w:w="20" w:type="dxa"/>
              <w:left w:w="20" w:type="dxa"/>
              <w:bottom w:w="20" w:type="dxa"/>
              <w:right w:w="20" w:type="dxa"/>
            </w:tcMar>
            <w:vAlign w:val="center"/>
          </w:tcPr>
          <w:p w14:paraId="64C9EFAE" w14:textId="77777777" w:rsidR="00E84500" w:rsidRPr="003F36BA" w:rsidRDefault="00E84500" w:rsidP="00666DC1">
            <w:pPr>
              <w:pStyle w:val="movimento"/>
              <w:rPr>
                <w:color w:val="002060"/>
              </w:rPr>
            </w:pPr>
            <w:r w:rsidRPr="003F36BA">
              <w:rPr>
                <w:color w:val="002060"/>
              </w:rPr>
              <w:t>CAPORALI DANIELE</w:t>
            </w:r>
          </w:p>
        </w:tc>
        <w:tc>
          <w:tcPr>
            <w:tcW w:w="2200" w:type="dxa"/>
            <w:tcMar>
              <w:top w:w="20" w:type="dxa"/>
              <w:left w:w="20" w:type="dxa"/>
              <w:bottom w:w="20" w:type="dxa"/>
              <w:right w:w="20" w:type="dxa"/>
            </w:tcMar>
            <w:vAlign w:val="center"/>
          </w:tcPr>
          <w:p w14:paraId="31FCD0C3"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4AE1878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1A2DB3" w14:textId="77777777" w:rsidR="00E84500" w:rsidRPr="003F36BA" w:rsidRDefault="00E84500" w:rsidP="00666DC1">
            <w:pPr>
              <w:pStyle w:val="movimento"/>
              <w:rPr>
                <w:color w:val="002060"/>
              </w:rPr>
            </w:pPr>
            <w:r w:rsidRPr="003F36BA">
              <w:rPr>
                <w:color w:val="002060"/>
              </w:rPr>
              <w:t>CARBONE MATTIA</w:t>
            </w:r>
          </w:p>
        </w:tc>
        <w:tc>
          <w:tcPr>
            <w:tcW w:w="2200" w:type="dxa"/>
            <w:tcMar>
              <w:top w:w="20" w:type="dxa"/>
              <w:left w:w="20" w:type="dxa"/>
              <w:bottom w:w="20" w:type="dxa"/>
              <w:right w:w="20" w:type="dxa"/>
            </w:tcMar>
            <w:vAlign w:val="center"/>
          </w:tcPr>
          <w:p w14:paraId="0C580113"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r w:rsidRPr="003F36BA">
              <w:rPr>
                <w:color w:val="002060"/>
              </w:rPr>
              <w:t xml:space="preserve">) </w:t>
            </w:r>
          </w:p>
        </w:tc>
      </w:tr>
      <w:tr w:rsidR="00E84500" w:rsidRPr="003F36BA" w14:paraId="4012AF48" w14:textId="77777777" w:rsidTr="00E84500">
        <w:trPr>
          <w:divId w:val="527259509"/>
        </w:trPr>
        <w:tc>
          <w:tcPr>
            <w:tcW w:w="2200" w:type="dxa"/>
            <w:tcMar>
              <w:top w:w="20" w:type="dxa"/>
              <w:left w:w="20" w:type="dxa"/>
              <w:bottom w:w="20" w:type="dxa"/>
              <w:right w:w="20" w:type="dxa"/>
            </w:tcMar>
            <w:vAlign w:val="center"/>
          </w:tcPr>
          <w:p w14:paraId="284D952E" w14:textId="77777777" w:rsidR="00E84500" w:rsidRPr="003F36BA" w:rsidRDefault="00E84500" w:rsidP="00666DC1">
            <w:pPr>
              <w:pStyle w:val="movimento"/>
              <w:rPr>
                <w:color w:val="002060"/>
              </w:rPr>
            </w:pPr>
            <w:r w:rsidRPr="003F36BA">
              <w:rPr>
                <w:color w:val="002060"/>
              </w:rPr>
              <w:t>ROBERTI GIANMARCO</w:t>
            </w:r>
          </w:p>
        </w:tc>
        <w:tc>
          <w:tcPr>
            <w:tcW w:w="2200" w:type="dxa"/>
            <w:tcMar>
              <w:top w:w="20" w:type="dxa"/>
              <w:left w:w="20" w:type="dxa"/>
              <w:bottom w:w="20" w:type="dxa"/>
              <w:right w:w="20" w:type="dxa"/>
            </w:tcMar>
            <w:vAlign w:val="center"/>
          </w:tcPr>
          <w:p w14:paraId="4360BBF6"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r w:rsidRPr="003F36BA">
              <w:rPr>
                <w:color w:val="002060"/>
              </w:rPr>
              <w:t xml:space="preserve">) </w:t>
            </w:r>
          </w:p>
        </w:tc>
        <w:tc>
          <w:tcPr>
            <w:tcW w:w="800" w:type="dxa"/>
            <w:tcMar>
              <w:top w:w="20" w:type="dxa"/>
              <w:left w:w="20" w:type="dxa"/>
              <w:bottom w:w="20" w:type="dxa"/>
              <w:right w:w="20" w:type="dxa"/>
            </w:tcMar>
            <w:vAlign w:val="center"/>
          </w:tcPr>
          <w:p w14:paraId="711793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7BB18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55F131" w14:textId="77777777" w:rsidR="00E84500" w:rsidRPr="003F36BA" w:rsidRDefault="00E84500" w:rsidP="00666DC1">
            <w:pPr>
              <w:pStyle w:val="movimento2"/>
              <w:rPr>
                <w:color w:val="002060"/>
              </w:rPr>
            </w:pPr>
            <w:r w:rsidRPr="003F36BA">
              <w:rPr>
                <w:color w:val="002060"/>
              </w:rPr>
              <w:t> </w:t>
            </w:r>
          </w:p>
        </w:tc>
      </w:tr>
    </w:tbl>
    <w:p w14:paraId="27DB25C3" w14:textId="77777777" w:rsidR="00E84500" w:rsidRPr="003F36BA" w:rsidRDefault="00E84500" w:rsidP="00E84500">
      <w:pPr>
        <w:pStyle w:val="titolo10"/>
        <w:divId w:val="527259509"/>
        <w:rPr>
          <w:color w:val="002060"/>
        </w:rPr>
      </w:pPr>
      <w:r w:rsidRPr="003F36BA">
        <w:rPr>
          <w:color w:val="002060"/>
        </w:rPr>
        <w:t xml:space="preserve">GARE DEL 26/ 1/2020 </w:t>
      </w:r>
    </w:p>
    <w:p w14:paraId="1D44840E"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688ADB3C"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20977F2" w14:textId="77777777" w:rsidR="00E84500" w:rsidRPr="003F36BA" w:rsidRDefault="00E84500" w:rsidP="00E84500">
      <w:pPr>
        <w:pStyle w:val="titolo30"/>
        <w:divId w:val="527259509"/>
        <w:rPr>
          <w:color w:val="002060"/>
        </w:rPr>
      </w:pPr>
      <w:r w:rsidRPr="003F36BA">
        <w:rPr>
          <w:color w:val="002060"/>
        </w:rPr>
        <w:t xml:space="preserve">CALCIATORI ESPULSI </w:t>
      </w:r>
    </w:p>
    <w:p w14:paraId="304B4F04"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306EF05" w14:textId="77777777" w:rsidTr="00E84500">
        <w:trPr>
          <w:divId w:val="527259509"/>
        </w:trPr>
        <w:tc>
          <w:tcPr>
            <w:tcW w:w="2200" w:type="dxa"/>
            <w:tcMar>
              <w:top w:w="20" w:type="dxa"/>
              <w:left w:w="20" w:type="dxa"/>
              <w:bottom w:w="20" w:type="dxa"/>
              <w:right w:w="20" w:type="dxa"/>
            </w:tcMar>
            <w:vAlign w:val="center"/>
          </w:tcPr>
          <w:p w14:paraId="54230699" w14:textId="77777777" w:rsidR="00E84500" w:rsidRPr="003F36BA" w:rsidRDefault="00E84500" w:rsidP="00666DC1">
            <w:pPr>
              <w:pStyle w:val="movimento"/>
              <w:rPr>
                <w:color w:val="002060"/>
              </w:rPr>
            </w:pPr>
            <w:r w:rsidRPr="003F36BA">
              <w:rPr>
                <w:color w:val="002060"/>
              </w:rPr>
              <w:t>RICORDI CARLO</w:t>
            </w:r>
          </w:p>
        </w:tc>
        <w:tc>
          <w:tcPr>
            <w:tcW w:w="2200" w:type="dxa"/>
            <w:tcMar>
              <w:top w:w="20" w:type="dxa"/>
              <w:left w:w="20" w:type="dxa"/>
              <w:bottom w:w="20" w:type="dxa"/>
              <w:right w:w="20" w:type="dxa"/>
            </w:tcMar>
            <w:vAlign w:val="center"/>
          </w:tcPr>
          <w:p w14:paraId="5EC0F39F"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2B4F050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1800D4C" w14:textId="77777777" w:rsidR="00E84500" w:rsidRPr="003F36BA" w:rsidRDefault="00E84500" w:rsidP="00666DC1">
            <w:pPr>
              <w:pStyle w:val="movimento"/>
              <w:rPr>
                <w:color w:val="002060"/>
              </w:rPr>
            </w:pPr>
            <w:r w:rsidRPr="003F36BA">
              <w:rPr>
                <w:color w:val="002060"/>
              </w:rPr>
              <w:t>POLINESI ALESSANDRO</w:t>
            </w:r>
          </w:p>
        </w:tc>
        <w:tc>
          <w:tcPr>
            <w:tcW w:w="2200" w:type="dxa"/>
            <w:tcMar>
              <w:top w:w="20" w:type="dxa"/>
              <w:left w:w="20" w:type="dxa"/>
              <w:bottom w:w="20" w:type="dxa"/>
              <w:right w:w="20" w:type="dxa"/>
            </w:tcMar>
            <w:vAlign w:val="center"/>
          </w:tcPr>
          <w:p w14:paraId="788AE1D7" w14:textId="77777777" w:rsidR="00E84500" w:rsidRPr="003F36BA" w:rsidRDefault="00E84500" w:rsidP="00666DC1">
            <w:pPr>
              <w:pStyle w:val="movimento2"/>
              <w:rPr>
                <w:color w:val="002060"/>
              </w:rPr>
            </w:pPr>
            <w:r w:rsidRPr="003F36BA">
              <w:rPr>
                <w:color w:val="002060"/>
              </w:rPr>
              <w:t xml:space="preserve">(NUOVA JUVENTINA FFC) </w:t>
            </w:r>
          </w:p>
        </w:tc>
      </w:tr>
    </w:tbl>
    <w:p w14:paraId="3C0C344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3B3F9BF6"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9A00913" w14:textId="77777777" w:rsidTr="00E84500">
        <w:trPr>
          <w:divId w:val="527259509"/>
        </w:trPr>
        <w:tc>
          <w:tcPr>
            <w:tcW w:w="2200" w:type="dxa"/>
            <w:tcMar>
              <w:top w:w="20" w:type="dxa"/>
              <w:left w:w="20" w:type="dxa"/>
              <w:bottom w:w="20" w:type="dxa"/>
              <w:right w:w="20" w:type="dxa"/>
            </w:tcMar>
            <w:vAlign w:val="center"/>
          </w:tcPr>
          <w:p w14:paraId="124EEE02" w14:textId="77777777" w:rsidR="00E84500" w:rsidRPr="003F36BA" w:rsidRDefault="00E84500" w:rsidP="00666DC1">
            <w:pPr>
              <w:pStyle w:val="movimento"/>
              <w:rPr>
                <w:color w:val="002060"/>
              </w:rPr>
            </w:pPr>
            <w:r w:rsidRPr="003F36BA">
              <w:rPr>
                <w:color w:val="002060"/>
              </w:rPr>
              <w:t>DRUDI MATTEO</w:t>
            </w:r>
          </w:p>
        </w:tc>
        <w:tc>
          <w:tcPr>
            <w:tcW w:w="2200" w:type="dxa"/>
            <w:tcMar>
              <w:top w:w="20" w:type="dxa"/>
              <w:left w:w="20" w:type="dxa"/>
              <w:bottom w:w="20" w:type="dxa"/>
              <w:right w:w="20" w:type="dxa"/>
            </w:tcMar>
            <w:vAlign w:val="center"/>
          </w:tcPr>
          <w:p w14:paraId="790D7AB2"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1528F2C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EF7914A" w14:textId="77777777" w:rsidR="00E84500" w:rsidRPr="003F36BA" w:rsidRDefault="00E84500" w:rsidP="00666DC1">
            <w:pPr>
              <w:pStyle w:val="movimento"/>
              <w:rPr>
                <w:color w:val="002060"/>
              </w:rPr>
            </w:pPr>
            <w:r w:rsidRPr="003F36BA">
              <w:rPr>
                <w:color w:val="002060"/>
              </w:rPr>
              <w:t>MARCANTOGNINI ANTONIO</w:t>
            </w:r>
          </w:p>
        </w:tc>
        <w:tc>
          <w:tcPr>
            <w:tcW w:w="2200" w:type="dxa"/>
            <w:tcMar>
              <w:top w:w="20" w:type="dxa"/>
              <w:left w:w="20" w:type="dxa"/>
              <w:bottom w:w="20" w:type="dxa"/>
              <w:right w:w="20" w:type="dxa"/>
            </w:tcMar>
            <w:vAlign w:val="center"/>
          </w:tcPr>
          <w:p w14:paraId="5A8DB686" w14:textId="77777777" w:rsidR="00E84500" w:rsidRPr="003F36BA" w:rsidRDefault="00E84500" w:rsidP="00666DC1">
            <w:pPr>
              <w:pStyle w:val="movimento2"/>
              <w:rPr>
                <w:color w:val="002060"/>
              </w:rPr>
            </w:pPr>
            <w:r w:rsidRPr="003F36BA">
              <w:rPr>
                <w:color w:val="002060"/>
              </w:rPr>
              <w:t xml:space="preserve">(ETA BETA FOOTBALL) </w:t>
            </w:r>
          </w:p>
        </w:tc>
      </w:tr>
    </w:tbl>
    <w:p w14:paraId="5B88E1F0"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A9D2CDB" w14:textId="77777777" w:rsidTr="00E84500">
        <w:trPr>
          <w:divId w:val="527259509"/>
        </w:trPr>
        <w:tc>
          <w:tcPr>
            <w:tcW w:w="2200" w:type="dxa"/>
            <w:tcMar>
              <w:top w:w="20" w:type="dxa"/>
              <w:left w:w="20" w:type="dxa"/>
              <w:bottom w:w="20" w:type="dxa"/>
              <w:right w:w="20" w:type="dxa"/>
            </w:tcMar>
            <w:vAlign w:val="center"/>
          </w:tcPr>
          <w:p w14:paraId="2D508B55" w14:textId="77777777" w:rsidR="00E84500" w:rsidRPr="003F36BA" w:rsidRDefault="00E84500" w:rsidP="00666DC1">
            <w:pPr>
              <w:pStyle w:val="movimento"/>
              <w:rPr>
                <w:color w:val="002060"/>
              </w:rPr>
            </w:pPr>
            <w:r w:rsidRPr="003F36BA">
              <w:rPr>
                <w:color w:val="002060"/>
              </w:rPr>
              <w:t>TESTA LEONARDO</w:t>
            </w:r>
          </w:p>
        </w:tc>
        <w:tc>
          <w:tcPr>
            <w:tcW w:w="2200" w:type="dxa"/>
            <w:tcMar>
              <w:top w:w="20" w:type="dxa"/>
              <w:left w:w="20" w:type="dxa"/>
              <w:bottom w:w="20" w:type="dxa"/>
              <w:right w:w="20" w:type="dxa"/>
            </w:tcMar>
            <w:vAlign w:val="center"/>
          </w:tcPr>
          <w:p w14:paraId="05FDF8E0" w14:textId="77777777" w:rsidR="00E84500" w:rsidRPr="003F36BA" w:rsidRDefault="00E84500" w:rsidP="00666DC1">
            <w:pPr>
              <w:pStyle w:val="movimento2"/>
              <w:rPr>
                <w:color w:val="002060"/>
              </w:rPr>
            </w:pPr>
            <w:r w:rsidRPr="003F36BA">
              <w:rPr>
                <w:color w:val="002060"/>
              </w:rPr>
              <w:t xml:space="preserve">(FUTSAL ASKL) </w:t>
            </w:r>
          </w:p>
        </w:tc>
        <w:tc>
          <w:tcPr>
            <w:tcW w:w="800" w:type="dxa"/>
            <w:tcMar>
              <w:top w:w="20" w:type="dxa"/>
              <w:left w:w="20" w:type="dxa"/>
              <w:bottom w:w="20" w:type="dxa"/>
              <w:right w:w="20" w:type="dxa"/>
            </w:tcMar>
            <w:vAlign w:val="center"/>
          </w:tcPr>
          <w:p w14:paraId="7B41574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BF3271" w14:textId="77777777" w:rsidR="00E84500" w:rsidRPr="003F36BA" w:rsidRDefault="00E84500" w:rsidP="00666DC1">
            <w:pPr>
              <w:pStyle w:val="movimento"/>
              <w:rPr>
                <w:color w:val="002060"/>
              </w:rPr>
            </w:pPr>
            <w:r w:rsidRPr="003F36BA">
              <w:rPr>
                <w:color w:val="002060"/>
              </w:rPr>
              <w:t>MARCELLETTI ANDREA</w:t>
            </w:r>
          </w:p>
        </w:tc>
        <w:tc>
          <w:tcPr>
            <w:tcW w:w="2200" w:type="dxa"/>
            <w:tcMar>
              <w:top w:w="20" w:type="dxa"/>
              <w:left w:w="20" w:type="dxa"/>
              <w:bottom w:w="20" w:type="dxa"/>
              <w:right w:w="20" w:type="dxa"/>
            </w:tcMar>
            <w:vAlign w:val="center"/>
          </w:tcPr>
          <w:p w14:paraId="05FECA22" w14:textId="77777777" w:rsidR="00E84500" w:rsidRPr="003F36BA" w:rsidRDefault="00E84500" w:rsidP="00666DC1">
            <w:pPr>
              <w:pStyle w:val="movimento2"/>
              <w:rPr>
                <w:color w:val="002060"/>
              </w:rPr>
            </w:pPr>
            <w:r w:rsidRPr="003F36BA">
              <w:rPr>
                <w:color w:val="002060"/>
              </w:rPr>
              <w:t xml:space="preserve">(FUTSAL FBC) </w:t>
            </w:r>
          </w:p>
        </w:tc>
      </w:tr>
      <w:tr w:rsidR="00E84500" w:rsidRPr="003F36BA" w14:paraId="7CF1783C" w14:textId="77777777" w:rsidTr="00E84500">
        <w:trPr>
          <w:divId w:val="527259509"/>
        </w:trPr>
        <w:tc>
          <w:tcPr>
            <w:tcW w:w="2200" w:type="dxa"/>
            <w:tcMar>
              <w:top w:w="20" w:type="dxa"/>
              <w:left w:w="20" w:type="dxa"/>
              <w:bottom w:w="20" w:type="dxa"/>
              <w:right w:w="20" w:type="dxa"/>
            </w:tcMar>
            <w:vAlign w:val="center"/>
          </w:tcPr>
          <w:p w14:paraId="1ACE915F" w14:textId="77777777" w:rsidR="00E84500" w:rsidRPr="003F36BA" w:rsidRDefault="00E84500" w:rsidP="00666DC1">
            <w:pPr>
              <w:pStyle w:val="movimento"/>
              <w:rPr>
                <w:color w:val="002060"/>
              </w:rPr>
            </w:pPr>
            <w:r w:rsidRPr="003F36BA">
              <w:rPr>
                <w:color w:val="002060"/>
              </w:rPr>
              <w:t>MOZZONI DAVIDE</w:t>
            </w:r>
          </w:p>
        </w:tc>
        <w:tc>
          <w:tcPr>
            <w:tcW w:w="2200" w:type="dxa"/>
            <w:tcMar>
              <w:top w:w="20" w:type="dxa"/>
              <w:left w:w="20" w:type="dxa"/>
              <w:bottom w:w="20" w:type="dxa"/>
              <w:right w:w="20" w:type="dxa"/>
            </w:tcMar>
            <w:vAlign w:val="center"/>
          </w:tcPr>
          <w:p w14:paraId="01ABABC1" w14:textId="77777777" w:rsidR="00E84500" w:rsidRPr="003F36BA" w:rsidRDefault="00E84500" w:rsidP="00666DC1">
            <w:pPr>
              <w:pStyle w:val="movimento2"/>
              <w:rPr>
                <w:color w:val="002060"/>
              </w:rPr>
            </w:pPr>
            <w:r w:rsidRPr="003F36BA">
              <w:rPr>
                <w:color w:val="002060"/>
              </w:rPr>
              <w:t xml:space="preserve">(POLISPORTIVA GAGLIARDA) </w:t>
            </w:r>
          </w:p>
        </w:tc>
        <w:tc>
          <w:tcPr>
            <w:tcW w:w="800" w:type="dxa"/>
            <w:tcMar>
              <w:top w:w="20" w:type="dxa"/>
              <w:left w:w="20" w:type="dxa"/>
              <w:bottom w:w="20" w:type="dxa"/>
              <w:right w:w="20" w:type="dxa"/>
            </w:tcMar>
            <w:vAlign w:val="center"/>
          </w:tcPr>
          <w:p w14:paraId="31E8AE1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66C14F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6DC37D" w14:textId="77777777" w:rsidR="00E84500" w:rsidRPr="003F36BA" w:rsidRDefault="00E84500" w:rsidP="00666DC1">
            <w:pPr>
              <w:pStyle w:val="movimento2"/>
              <w:rPr>
                <w:color w:val="002060"/>
              </w:rPr>
            </w:pPr>
            <w:r w:rsidRPr="003F36BA">
              <w:rPr>
                <w:color w:val="002060"/>
              </w:rPr>
              <w:t> </w:t>
            </w:r>
          </w:p>
        </w:tc>
      </w:tr>
    </w:tbl>
    <w:p w14:paraId="569E903B"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4BE683D" w14:textId="77777777" w:rsidTr="00E84500">
        <w:trPr>
          <w:divId w:val="527259509"/>
        </w:trPr>
        <w:tc>
          <w:tcPr>
            <w:tcW w:w="2200" w:type="dxa"/>
            <w:tcMar>
              <w:top w:w="20" w:type="dxa"/>
              <w:left w:w="20" w:type="dxa"/>
              <w:bottom w:w="20" w:type="dxa"/>
              <w:right w:w="20" w:type="dxa"/>
            </w:tcMar>
            <w:vAlign w:val="center"/>
          </w:tcPr>
          <w:p w14:paraId="1C0FF9C8" w14:textId="77777777" w:rsidR="00E84500" w:rsidRPr="003F36BA" w:rsidRDefault="00E84500" w:rsidP="00666DC1">
            <w:pPr>
              <w:pStyle w:val="movimento"/>
              <w:rPr>
                <w:color w:val="002060"/>
              </w:rPr>
            </w:pPr>
            <w:r w:rsidRPr="003F36BA">
              <w:rPr>
                <w:color w:val="002060"/>
              </w:rPr>
              <w:lastRenderedPageBreak/>
              <w:t>SCOGNAMIGLIO CHRISTIAN</w:t>
            </w:r>
          </w:p>
        </w:tc>
        <w:tc>
          <w:tcPr>
            <w:tcW w:w="2200" w:type="dxa"/>
            <w:tcMar>
              <w:top w:w="20" w:type="dxa"/>
              <w:left w:w="20" w:type="dxa"/>
              <w:bottom w:w="20" w:type="dxa"/>
              <w:right w:w="20" w:type="dxa"/>
            </w:tcMar>
            <w:vAlign w:val="center"/>
          </w:tcPr>
          <w:p w14:paraId="2BEE3909" w14:textId="77777777" w:rsidR="00E84500" w:rsidRPr="003F36BA" w:rsidRDefault="00E84500" w:rsidP="00666DC1">
            <w:pPr>
              <w:pStyle w:val="movimento2"/>
              <w:rPr>
                <w:color w:val="002060"/>
              </w:rPr>
            </w:pPr>
            <w:r w:rsidRPr="003F36BA">
              <w:rPr>
                <w:color w:val="002060"/>
              </w:rPr>
              <w:t xml:space="preserve">(ETA BETA FOOTBALL) </w:t>
            </w:r>
          </w:p>
        </w:tc>
        <w:tc>
          <w:tcPr>
            <w:tcW w:w="800" w:type="dxa"/>
            <w:tcMar>
              <w:top w:w="20" w:type="dxa"/>
              <w:left w:w="20" w:type="dxa"/>
              <w:bottom w:w="20" w:type="dxa"/>
              <w:right w:w="20" w:type="dxa"/>
            </w:tcMar>
            <w:vAlign w:val="center"/>
          </w:tcPr>
          <w:p w14:paraId="6D0EDDC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E5E9DB0" w14:textId="77777777" w:rsidR="00E84500" w:rsidRPr="003F36BA" w:rsidRDefault="00E84500" w:rsidP="00666DC1">
            <w:pPr>
              <w:pStyle w:val="movimento"/>
              <w:rPr>
                <w:color w:val="002060"/>
              </w:rPr>
            </w:pPr>
            <w:r w:rsidRPr="003F36BA">
              <w:rPr>
                <w:color w:val="002060"/>
              </w:rPr>
              <w:t>RENZO PIETRO</w:t>
            </w:r>
          </w:p>
        </w:tc>
        <w:tc>
          <w:tcPr>
            <w:tcW w:w="2200" w:type="dxa"/>
            <w:tcMar>
              <w:top w:w="20" w:type="dxa"/>
              <w:left w:w="20" w:type="dxa"/>
              <w:bottom w:w="20" w:type="dxa"/>
              <w:right w:w="20" w:type="dxa"/>
            </w:tcMar>
            <w:vAlign w:val="center"/>
          </w:tcPr>
          <w:p w14:paraId="3ED461F2" w14:textId="77777777" w:rsidR="00E84500" w:rsidRPr="003F36BA" w:rsidRDefault="00E84500" w:rsidP="00666DC1">
            <w:pPr>
              <w:pStyle w:val="movimento2"/>
              <w:rPr>
                <w:color w:val="002060"/>
              </w:rPr>
            </w:pPr>
            <w:r w:rsidRPr="003F36BA">
              <w:rPr>
                <w:color w:val="002060"/>
              </w:rPr>
              <w:t xml:space="preserve">(FUTSAL ASKL) </w:t>
            </w:r>
          </w:p>
        </w:tc>
      </w:tr>
    </w:tbl>
    <w:p w14:paraId="47B1D882" w14:textId="77777777" w:rsidR="00E84500" w:rsidRDefault="00E84500" w:rsidP="00E84500">
      <w:pPr>
        <w:pStyle w:val="breakline"/>
        <w:divId w:val="527259509"/>
        <w:rPr>
          <w:color w:val="002060"/>
        </w:rPr>
      </w:pPr>
    </w:p>
    <w:p w14:paraId="0CCBBFE2"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7F8CED9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5C844F77" w14:textId="77777777" w:rsidR="00E84500" w:rsidRPr="003F36BA" w:rsidRDefault="00E84500" w:rsidP="00E84500">
      <w:pPr>
        <w:pStyle w:val="breakline"/>
        <w:divId w:val="527259509"/>
        <w:rPr>
          <w:color w:val="002060"/>
        </w:rPr>
      </w:pPr>
    </w:p>
    <w:p w14:paraId="5AE96152" w14:textId="77777777" w:rsidR="00E84500" w:rsidRPr="003F36BA" w:rsidRDefault="00E84500" w:rsidP="00E84500">
      <w:pPr>
        <w:pStyle w:val="TITOLOPRINC"/>
        <w:divId w:val="527259509"/>
        <w:rPr>
          <w:color w:val="002060"/>
        </w:rPr>
      </w:pPr>
      <w:r w:rsidRPr="003F36BA">
        <w:rPr>
          <w:color w:val="002060"/>
        </w:rPr>
        <w:t>CLASSIFICA</w:t>
      </w:r>
    </w:p>
    <w:p w14:paraId="46475F81" w14:textId="77777777" w:rsidR="00E84500" w:rsidRPr="003F36BA" w:rsidRDefault="00E84500" w:rsidP="00E84500">
      <w:pPr>
        <w:pStyle w:val="breakline"/>
        <w:divId w:val="527259509"/>
        <w:rPr>
          <w:color w:val="002060"/>
        </w:rPr>
      </w:pPr>
    </w:p>
    <w:p w14:paraId="3B27B41A" w14:textId="77777777" w:rsidR="00E84500" w:rsidRPr="003F36BA" w:rsidRDefault="00E84500" w:rsidP="00E84500">
      <w:pPr>
        <w:pStyle w:val="breakline"/>
        <w:divId w:val="527259509"/>
        <w:rPr>
          <w:color w:val="002060"/>
        </w:rPr>
      </w:pPr>
    </w:p>
    <w:p w14:paraId="7D3513EC"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35201C23"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4A33B3"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E5AA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99A68"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54F6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461DC"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B1249"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93A7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38BD7"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896F1"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35B3D" w14:textId="77777777" w:rsidR="00E84500" w:rsidRPr="003F36BA" w:rsidRDefault="00E84500" w:rsidP="00666DC1">
            <w:pPr>
              <w:pStyle w:val="HEADERTABELLA"/>
              <w:rPr>
                <w:color w:val="002060"/>
              </w:rPr>
            </w:pPr>
            <w:r w:rsidRPr="003F36BA">
              <w:rPr>
                <w:color w:val="002060"/>
              </w:rPr>
              <w:t>PE</w:t>
            </w:r>
          </w:p>
        </w:tc>
      </w:tr>
      <w:tr w:rsidR="00E84500" w:rsidRPr="003F36BA" w14:paraId="7437B848"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E4308D" w14:textId="77777777" w:rsidR="00E84500" w:rsidRPr="003F36BA" w:rsidRDefault="00E84500" w:rsidP="00666DC1">
            <w:pPr>
              <w:pStyle w:val="ROWTABELLA"/>
              <w:rPr>
                <w:color w:val="002060"/>
              </w:rPr>
            </w:pPr>
            <w:r w:rsidRPr="003F36B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74FC9"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CC58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3DC6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A88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0C03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B5147"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F35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88B8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D5B63" w14:textId="77777777" w:rsidR="00E84500" w:rsidRPr="003F36BA" w:rsidRDefault="00E84500" w:rsidP="00666DC1">
            <w:pPr>
              <w:pStyle w:val="ROWTABELLA"/>
              <w:jc w:val="center"/>
              <w:rPr>
                <w:color w:val="002060"/>
              </w:rPr>
            </w:pPr>
            <w:r w:rsidRPr="003F36BA">
              <w:rPr>
                <w:color w:val="002060"/>
              </w:rPr>
              <w:t>0</w:t>
            </w:r>
          </w:p>
        </w:tc>
      </w:tr>
      <w:tr w:rsidR="00E84500" w:rsidRPr="003F36BA" w14:paraId="41A5FB2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A5A1C3" w14:textId="77777777" w:rsidR="00E84500" w:rsidRPr="003F36BA" w:rsidRDefault="00E84500" w:rsidP="00666DC1">
            <w:pPr>
              <w:pStyle w:val="ROWTABELLA"/>
              <w:rPr>
                <w:color w:val="002060"/>
              </w:rPr>
            </w:pPr>
            <w:r w:rsidRPr="003F36BA">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7635"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283D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92FA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6752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8742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D4ECB"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48BEE"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8D63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E0081" w14:textId="77777777" w:rsidR="00E84500" w:rsidRPr="003F36BA" w:rsidRDefault="00E84500" w:rsidP="00666DC1">
            <w:pPr>
              <w:pStyle w:val="ROWTABELLA"/>
              <w:jc w:val="center"/>
              <w:rPr>
                <w:color w:val="002060"/>
              </w:rPr>
            </w:pPr>
            <w:r w:rsidRPr="003F36BA">
              <w:rPr>
                <w:color w:val="002060"/>
              </w:rPr>
              <w:t>0</w:t>
            </w:r>
          </w:p>
        </w:tc>
      </w:tr>
      <w:tr w:rsidR="00E84500" w:rsidRPr="003F36BA" w14:paraId="7B066ED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A0DA0B" w14:textId="77777777" w:rsidR="00E84500" w:rsidRPr="003F36BA" w:rsidRDefault="00E84500" w:rsidP="00666DC1">
            <w:pPr>
              <w:pStyle w:val="ROWTABELLA"/>
              <w:rPr>
                <w:color w:val="002060"/>
              </w:rPr>
            </w:pPr>
            <w:r w:rsidRPr="003F36B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9876E"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D399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80DC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592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F6D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AD313"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06EB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47B90"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4FA63" w14:textId="77777777" w:rsidR="00E84500" w:rsidRPr="003F36BA" w:rsidRDefault="00E84500" w:rsidP="00666DC1">
            <w:pPr>
              <w:pStyle w:val="ROWTABELLA"/>
              <w:jc w:val="center"/>
              <w:rPr>
                <w:color w:val="002060"/>
              </w:rPr>
            </w:pPr>
            <w:r w:rsidRPr="003F36BA">
              <w:rPr>
                <w:color w:val="002060"/>
              </w:rPr>
              <w:t>0</w:t>
            </w:r>
          </w:p>
        </w:tc>
      </w:tr>
      <w:tr w:rsidR="00E84500" w:rsidRPr="003F36BA" w14:paraId="366DE47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D74E3A"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0E75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8513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FBB6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5999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205A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FCE2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5187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88D2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B2D84" w14:textId="77777777" w:rsidR="00E84500" w:rsidRPr="003F36BA" w:rsidRDefault="00E84500" w:rsidP="00666DC1">
            <w:pPr>
              <w:pStyle w:val="ROWTABELLA"/>
              <w:jc w:val="center"/>
              <w:rPr>
                <w:color w:val="002060"/>
              </w:rPr>
            </w:pPr>
            <w:r w:rsidRPr="003F36BA">
              <w:rPr>
                <w:color w:val="002060"/>
              </w:rPr>
              <w:t>0</w:t>
            </w:r>
          </w:p>
        </w:tc>
      </w:tr>
      <w:tr w:rsidR="00E84500" w:rsidRPr="003F36BA" w14:paraId="66B064C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E275F5"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411D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D5D2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B07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14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19BD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3BA6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1F513"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3D1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9BDB9" w14:textId="77777777" w:rsidR="00E84500" w:rsidRPr="003F36BA" w:rsidRDefault="00E84500" w:rsidP="00666DC1">
            <w:pPr>
              <w:pStyle w:val="ROWTABELLA"/>
              <w:jc w:val="center"/>
              <w:rPr>
                <w:color w:val="002060"/>
              </w:rPr>
            </w:pPr>
            <w:r w:rsidRPr="003F36BA">
              <w:rPr>
                <w:color w:val="002060"/>
              </w:rPr>
              <w:t>0</w:t>
            </w:r>
          </w:p>
        </w:tc>
      </w:tr>
      <w:tr w:rsidR="00E84500" w:rsidRPr="003F36BA" w14:paraId="3917779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1823C1" w14:textId="77777777" w:rsidR="00E84500" w:rsidRPr="003F36BA" w:rsidRDefault="00E84500" w:rsidP="00666DC1">
            <w:pPr>
              <w:pStyle w:val="ROWTABELLA"/>
              <w:rPr>
                <w:color w:val="002060"/>
              </w:rPr>
            </w:pPr>
            <w:r w:rsidRPr="003F36BA">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072A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CA0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4218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6407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3A63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D54E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F7E4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C71D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8FFBA" w14:textId="77777777" w:rsidR="00E84500" w:rsidRPr="003F36BA" w:rsidRDefault="00E84500" w:rsidP="00666DC1">
            <w:pPr>
              <w:pStyle w:val="ROWTABELLA"/>
              <w:jc w:val="center"/>
              <w:rPr>
                <w:color w:val="002060"/>
              </w:rPr>
            </w:pPr>
            <w:r w:rsidRPr="003F36BA">
              <w:rPr>
                <w:color w:val="002060"/>
              </w:rPr>
              <w:t>0</w:t>
            </w:r>
          </w:p>
        </w:tc>
      </w:tr>
      <w:tr w:rsidR="00E84500" w:rsidRPr="003F36BA" w14:paraId="1CD279E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546B05" w14:textId="77777777" w:rsidR="00E84500" w:rsidRPr="003F36BA" w:rsidRDefault="00E84500" w:rsidP="00666DC1">
            <w:pPr>
              <w:pStyle w:val="ROWTABELLA"/>
              <w:rPr>
                <w:color w:val="002060"/>
              </w:rPr>
            </w:pPr>
            <w:r w:rsidRPr="003F36BA">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A86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19F0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F02C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A2BF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65C6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DC6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EACF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F67F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514FA" w14:textId="77777777" w:rsidR="00E84500" w:rsidRPr="003F36BA" w:rsidRDefault="00E84500" w:rsidP="00666DC1">
            <w:pPr>
              <w:pStyle w:val="ROWTABELLA"/>
              <w:jc w:val="center"/>
              <w:rPr>
                <w:color w:val="002060"/>
              </w:rPr>
            </w:pPr>
            <w:r w:rsidRPr="003F36BA">
              <w:rPr>
                <w:color w:val="002060"/>
              </w:rPr>
              <w:t>0</w:t>
            </w:r>
          </w:p>
        </w:tc>
      </w:tr>
      <w:tr w:rsidR="00E84500" w:rsidRPr="003F36BA" w14:paraId="30BB784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9BB73C" w14:textId="77777777" w:rsidR="00E84500" w:rsidRPr="003F36BA" w:rsidRDefault="00E84500" w:rsidP="00666DC1">
            <w:pPr>
              <w:pStyle w:val="ROWTABELLA"/>
              <w:rPr>
                <w:color w:val="002060"/>
              </w:rPr>
            </w:pPr>
            <w:r w:rsidRPr="003F36BA">
              <w:rPr>
                <w:color w:val="002060"/>
              </w:rPr>
              <w:t xml:space="preserve">A.S.D. REAL </w:t>
            </w:r>
            <w:proofErr w:type="gramStart"/>
            <w:r w:rsidRPr="003F36BA">
              <w:rPr>
                <w:color w:val="002060"/>
              </w:rPr>
              <w:t>S.COSTANZO</w:t>
            </w:r>
            <w:proofErr w:type="gramEnd"/>
            <w:r w:rsidRPr="003F36BA">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15F9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D528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354F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E63D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9E59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A60B8"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D64E2"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41DA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4FB3" w14:textId="77777777" w:rsidR="00E84500" w:rsidRPr="003F36BA" w:rsidRDefault="00E84500" w:rsidP="00666DC1">
            <w:pPr>
              <w:pStyle w:val="ROWTABELLA"/>
              <w:jc w:val="center"/>
              <w:rPr>
                <w:color w:val="002060"/>
              </w:rPr>
            </w:pPr>
            <w:r w:rsidRPr="003F36BA">
              <w:rPr>
                <w:color w:val="002060"/>
              </w:rPr>
              <w:t>0</w:t>
            </w:r>
          </w:p>
        </w:tc>
      </w:tr>
      <w:tr w:rsidR="00E84500" w:rsidRPr="003F36BA" w14:paraId="0ACBF1DB"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02AF3D"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9706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A16E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E776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8C86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CBA42"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2619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617F3"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8D0E"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D52BC" w14:textId="77777777" w:rsidR="00E84500" w:rsidRPr="003F36BA" w:rsidRDefault="00E84500" w:rsidP="00666DC1">
            <w:pPr>
              <w:pStyle w:val="ROWTABELLA"/>
              <w:jc w:val="center"/>
              <w:rPr>
                <w:color w:val="002060"/>
              </w:rPr>
            </w:pPr>
            <w:r w:rsidRPr="003F36BA">
              <w:rPr>
                <w:color w:val="002060"/>
              </w:rPr>
              <w:t>0</w:t>
            </w:r>
          </w:p>
        </w:tc>
      </w:tr>
    </w:tbl>
    <w:p w14:paraId="4D0A2631" w14:textId="77777777" w:rsidR="00E84500" w:rsidRPr="003F36BA" w:rsidRDefault="00E84500" w:rsidP="00E84500">
      <w:pPr>
        <w:pStyle w:val="breakline"/>
        <w:divId w:val="527259509"/>
        <w:rPr>
          <w:color w:val="002060"/>
        </w:rPr>
      </w:pPr>
    </w:p>
    <w:p w14:paraId="1967F228" w14:textId="77777777" w:rsidR="00E84500" w:rsidRPr="003F36BA" w:rsidRDefault="00E84500" w:rsidP="00E84500">
      <w:pPr>
        <w:pStyle w:val="breakline"/>
        <w:divId w:val="527259509"/>
        <w:rPr>
          <w:color w:val="002060"/>
        </w:rPr>
      </w:pPr>
    </w:p>
    <w:p w14:paraId="43C19F87"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15C138D"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1E45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70F54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7F912C"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104AC"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D2376"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62BB3"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756F5"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FC22E"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93BFE"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F84F2" w14:textId="77777777" w:rsidR="00E84500" w:rsidRPr="003F36BA" w:rsidRDefault="00E84500" w:rsidP="00666DC1">
            <w:pPr>
              <w:pStyle w:val="HEADERTABELLA"/>
              <w:rPr>
                <w:color w:val="002060"/>
              </w:rPr>
            </w:pPr>
            <w:r w:rsidRPr="003F36BA">
              <w:rPr>
                <w:color w:val="002060"/>
              </w:rPr>
              <w:t>PE</w:t>
            </w:r>
          </w:p>
        </w:tc>
      </w:tr>
      <w:tr w:rsidR="00E84500" w:rsidRPr="003F36BA" w14:paraId="3063A40B"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66E7AF" w14:textId="77777777" w:rsidR="00E84500" w:rsidRPr="003F36BA" w:rsidRDefault="00E84500" w:rsidP="00666DC1">
            <w:pPr>
              <w:pStyle w:val="ROWTABELLA"/>
              <w:rPr>
                <w:color w:val="002060"/>
              </w:rPr>
            </w:pPr>
            <w:r w:rsidRPr="003F36BA">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2E7C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2E13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7A51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666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497F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6273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B059B"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2CD9F"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71D15" w14:textId="77777777" w:rsidR="00E84500" w:rsidRPr="003F36BA" w:rsidRDefault="00E84500" w:rsidP="00666DC1">
            <w:pPr>
              <w:pStyle w:val="ROWTABELLA"/>
              <w:jc w:val="center"/>
              <w:rPr>
                <w:color w:val="002060"/>
              </w:rPr>
            </w:pPr>
            <w:r w:rsidRPr="003F36BA">
              <w:rPr>
                <w:color w:val="002060"/>
              </w:rPr>
              <w:t>0</w:t>
            </w:r>
          </w:p>
        </w:tc>
      </w:tr>
      <w:tr w:rsidR="00E84500" w:rsidRPr="003F36BA" w14:paraId="75983C6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905BF" w14:textId="77777777" w:rsidR="00E84500" w:rsidRPr="003F36BA" w:rsidRDefault="00E84500" w:rsidP="00666DC1">
            <w:pPr>
              <w:pStyle w:val="ROWTABELLA"/>
              <w:rPr>
                <w:color w:val="002060"/>
              </w:rPr>
            </w:pPr>
            <w:r w:rsidRPr="003F36BA">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E62B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E5A9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6A87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24B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E620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2BA1F"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B178C"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19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59EC1" w14:textId="77777777" w:rsidR="00E84500" w:rsidRPr="003F36BA" w:rsidRDefault="00E84500" w:rsidP="00666DC1">
            <w:pPr>
              <w:pStyle w:val="ROWTABELLA"/>
              <w:jc w:val="center"/>
              <w:rPr>
                <w:color w:val="002060"/>
              </w:rPr>
            </w:pPr>
            <w:r w:rsidRPr="003F36BA">
              <w:rPr>
                <w:color w:val="002060"/>
              </w:rPr>
              <w:t>0</w:t>
            </w:r>
          </w:p>
        </w:tc>
      </w:tr>
      <w:tr w:rsidR="00E84500" w:rsidRPr="003F36BA" w14:paraId="43E525B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5364EF" w14:textId="77777777" w:rsidR="00E84500" w:rsidRPr="003F36BA" w:rsidRDefault="00E84500" w:rsidP="00666DC1">
            <w:pPr>
              <w:pStyle w:val="ROWTABELLA"/>
              <w:rPr>
                <w:color w:val="002060"/>
              </w:rPr>
            </w:pPr>
            <w:r w:rsidRPr="003F36B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4135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6EDC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E0C0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0E6E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7DF4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5DDE"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6D48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438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3F0AE" w14:textId="77777777" w:rsidR="00E84500" w:rsidRPr="003F36BA" w:rsidRDefault="00E84500" w:rsidP="00666DC1">
            <w:pPr>
              <w:pStyle w:val="ROWTABELLA"/>
              <w:jc w:val="center"/>
              <w:rPr>
                <w:color w:val="002060"/>
              </w:rPr>
            </w:pPr>
            <w:r w:rsidRPr="003F36BA">
              <w:rPr>
                <w:color w:val="002060"/>
              </w:rPr>
              <w:t>0</w:t>
            </w:r>
          </w:p>
        </w:tc>
      </w:tr>
      <w:tr w:rsidR="00E84500" w:rsidRPr="003F36BA" w14:paraId="745F060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E5BE64"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F06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44C6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2D81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9B73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580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CED8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2226"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E32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BE0E1" w14:textId="77777777" w:rsidR="00E84500" w:rsidRPr="003F36BA" w:rsidRDefault="00E84500" w:rsidP="00666DC1">
            <w:pPr>
              <w:pStyle w:val="ROWTABELLA"/>
              <w:jc w:val="center"/>
              <w:rPr>
                <w:color w:val="002060"/>
              </w:rPr>
            </w:pPr>
            <w:r w:rsidRPr="003F36BA">
              <w:rPr>
                <w:color w:val="002060"/>
              </w:rPr>
              <w:t>0</w:t>
            </w:r>
          </w:p>
        </w:tc>
      </w:tr>
      <w:tr w:rsidR="00E84500" w:rsidRPr="003F36BA" w14:paraId="237123A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774921"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D6A4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3FAC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90A0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25E9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2F1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52CD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5A45E"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FA4C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259F0" w14:textId="77777777" w:rsidR="00E84500" w:rsidRPr="003F36BA" w:rsidRDefault="00E84500" w:rsidP="00666DC1">
            <w:pPr>
              <w:pStyle w:val="ROWTABELLA"/>
              <w:jc w:val="center"/>
              <w:rPr>
                <w:color w:val="002060"/>
              </w:rPr>
            </w:pPr>
            <w:r w:rsidRPr="003F36BA">
              <w:rPr>
                <w:color w:val="002060"/>
              </w:rPr>
              <w:t>0</w:t>
            </w:r>
          </w:p>
        </w:tc>
      </w:tr>
      <w:tr w:rsidR="00E84500" w:rsidRPr="003F36BA" w14:paraId="7FB9A71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70B05A"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A56D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36B4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63F9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2F07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69F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ED770"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BDD4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57EF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4861" w14:textId="77777777" w:rsidR="00E84500" w:rsidRPr="003F36BA" w:rsidRDefault="00E84500" w:rsidP="00666DC1">
            <w:pPr>
              <w:pStyle w:val="ROWTABELLA"/>
              <w:jc w:val="center"/>
              <w:rPr>
                <w:color w:val="002060"/>
              </w:rPr>
            </w:pPr>
            <w:r w:rsidRPr="003F36BA">
              <w:rPr>
                <w:color w:val="002060"/>
              </w:rPr>
              <w:t>0</w:t>
            </w:r>
          </w:p>
        </w:tc>
      </w:tr>
      <w:tr w:rsidR="00E84500" w:rsidRPr="003F36BA" w14:paraId="5563213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4C5FA6" w14:textId="77777777" w:rsidR="00E84500" w:rsidRPr="003F36BA" w:rsidRDefault="00E84500" w:rsidP="00666DC1">
            <w:pPr>
              <w:pStyle w:val="ROWTABELLA"/>
              <w:rPr>
                <w:color w:val="002060"/>
              </w:rPr>
            </w:pPr>
            <w:r w:rsidRPr="003F36B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E16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7089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1441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F4D1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DB16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B2617"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11540"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90A5F"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FBB59" w14:textId="77777777" w:rsidR="00E84500" w:rsidRPr="003F36BA" w:rsidRDefault="00E84500" w:rsidP="00666DC1">
            <w:pPr>
              <w:pStyle w:val="ROWTABELLA"/>
              <w:jc w:val="center"/>
              <w:rPr>
                <w:color w:val="002060"/>
              </w:rPr>
            </w:pPr>
            <w:r w:rsidRPr="003F36BA">
              <w:rPr>
                <w:color w:val="002060"/>
              </w:rPr>
              <w:t>0</w:t>
            </w:r>
          </w:p>
        </w:tc>
      </w:tr>
      <w:tr w:rsidR="00E84500" w:rsidRPr="003F36BA" w14:paraId="5CB1DFE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FD492A"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REAL S.COSTANZO </w:t>
            </w:r>
            <w:proofErr w:type="spellStart"/>
            <w:r w:rsidRPr="003F36BA">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CAD7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7ACF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22C9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52F3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117B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78C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6BBA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93E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1FADE" w14:textId="77777777" w:rsidR="00E84500" w:rsidRPr="003F36BA" w:rsidRDefault="00E84500" w:rsidP="00666DC1">
            <w:pPr>
              <w:pStyle w:val="ROWTABELLA"/>
              <w:jc w:val="center"/>
              <w:rPr>
                <w:color w:val="002060"/>
              </w:rPr>
            </w:pPr>
            <w:r w:rsidRPr="003F36BA">
              <w:rPr>
                <w:color w:val="002060"/>
              </w:rPr>
              <w:t>0</w:t>
            </w:r>
          </w:p>
        </w:tc>
      </w:tr>
    </w:tbl>
    <w:p w14:paraId="2EE879AA" w14:textId="77777777" w:rsidR="00E84500" w:rsidRPr="003F36BA" w:rsidRDefault="00E84500" w:rsidP="00E84500">
      <w:pPr>
        <w:pStyle w:val="breakline"/>
        <w:divId w:val="527259509"/>
        <w:rPr>
          <w:color w:val="002060"/>
        </w:rPr>
      </w:pPr>
    </w:p>
    <w:p w14:paraId="27903E2F" w14:textId="77777777" w:rsidR="00E84500" w:rsidRPr="003F36BA" w:rsidRDefault="00E84500" w:rsidP="00E84500">
      <w:pPr>
        <w:pStyle w:val="breakline"/>
        <w:divId w:val="527259509"/>
        <w:rPr>
          <w:color w:val="002060"/>
        </w:rPr>
      </w:pPr>
    </w:p>
    <w:p w14:paraId="63AE593A"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9630E4B"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2033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1A268"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A03252"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732A7"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F19B8"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2A74A6"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9BEC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7994D"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B0F8BD"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3355C" w14:textId="77777777" w:rsidR="00E84500" w:rsidRPr="003F36BA" w:rsidRDefault="00E84500" w:rsidP="00666DC1">
            <w:pPr>
              <w:pStyle w:val="HEADERTABELLA"/>
              <w:rPr>
                <w:color w:val="002060"/>
              </w:rPr>
            </w:pPr>
            <w:r w:rsidRPr="003F36BA">
              <w:rPr>
                <w:color w:val="002060"/>
              </w:rPr>
              <w:t>PE</w:t>
            </w:r>
          </w:p>
        </w:tc>
      </w:tr>
      <w:tr w:rsidR="00E84500" w:rsidRPr="003F36BA" w14:paraId="546E2C3B"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284776"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A4924"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4CAA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F946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D198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9D98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A65A2"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9D9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80F4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FDF81" w14:textId="77777777" w:rsidR="00E84500" w:rsidRPr="003F36BA" w:rsidRDefault="00E84500" w:rsidP="00666DC1">
            <w:pPr>
              <w:pStyle w:val="ROWTABELLA"/>
              <w:jc w:val="center"/>
              <w:rPr>
                <w:color w:val="002060"/>
              </w:rPr>
            </w:pPr>
            <w:r w:rsidRPr="003F36BA">
              <w:rPr>
                <w:color w:val="002060"/>
              </w:rPr>
              <w:t>0</w:t>
            </w:r>
          </w:p>
        </w:tc>
      </w:tr>
      <w:tr w:rsidR="00E84500" w:rsidRPr="003F36BA" w14:paraId="125CF11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A3C181"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3453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1F55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CE4B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F147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157A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B5DA9"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C948"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A7B1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FFF96" w14:textId="77777777" w:rsidR="00E84500" w:rsidRPr="003F36BA" w:rsidRDefault="00E84500" w:rsidP="00666DC1">
            <w:pPr>
              <w:pStyle w:val="ROWTABELLA"/>
              <w:jc w:val="center"/>
              <w:rPr>
                <w:color w:val="002060"/>
              </w:rPr>
            </w:pPr>
            <w:r w:rsidRPr="003F36BA">
              <w:rPr>
                <w:color w:val="002060"/>
              </w:rPr>
              <w:t>0</w:t>
            </w:r>
          </w:p>
        </w:tc>
      </w:tr>
      <w:tr w:rsidR="00E84500" w:rsidRPr="003F36BA" w14:paraId="2FC1211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9AB44A" w14:textId="77777777" w:rsidR="00E84500" w:rsidRPr="003F36BA" w:rsidRDefault="00E84500" w:rsidP="00666DC1">
            <w:pPr>
              <w:pStyle w:val="ROWTABELLA"/>
              <w:rPr>
                <w:color w:val="002060"/>
              </w:rPr>
            </w:pPr>
            <w:r w:rsidRPr="003F36BA">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32AB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9776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79A7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DA97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AF2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181A1"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6F18E"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D960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0476F" w14:textId="77777777" w:rsidR="00E84500" w:rsidRPr="003F36BA" w:rsidRDefault="00E84500" w:rsidP="00666DC1">
            <w:pPr>
              <w:pStyle w:val="ROWTABELLA"/>
              <w:jc w:val="center"/>
              <w:rPr>
                <w:color w:val="002060"/>
              </w:rPr>
            </w:pPr>
            <w:r w:rsidRPr="003F36BA">
              <w:rPr>
                <w:color w:val="002060"/>
              </w:rPr>
              <w:t>0</w:t>
            </w:r>
          </w:p>
        </w:tc>
      </w:tr>
      <w:tr w:rsidR="00E84500" w:rsidRPr="003F36BA" w14:paraId="19C73D4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1FA9A1" w14:textId="77777777" w:rsidR="00E84500" w:rsidRPr="003F36BA" w:rsidRDefault="00E84500" w:rsidP="00666DC1">
            <w:pPr>
              <w:pStyle w:val="ROWTABELLA"/>
              <w:rPr>
                <w:color w:val="002060"/>
              </w:rPr>
            </w:pPr>
            <w:r w:rsidRPr="003F36BA">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B4E65"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B486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5EE8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CEA6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9CC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5D4EA"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5F48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342AC"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1B9F1" w14:textId="77777777" w:rsidR="00E84500" w:rsidRPr="003F36BA" w:rsidRDefault="00E84500" w:rsidP="00666DC1">
            <w:pPr>
              <w:pStyle w:val="ROWTABELLA"/>
              <w:jc w:val="center"/>
              <w:rPr>
                <w:color w:val="002060"/>
              </w:rPr>
            </w:pPr>
            <w:r w:rsidRPr="003F36BA">
              <w:rPr>
                <w:color w:val="002060"/>
              </w:rPr>
              <w:t>0</w:t>
            </w:r>
          </w:p>
        </w:tc>
      </w:tr>
      <w:tr w:rsidR="00E84500" w:rsidRPr="003F36BA" w14:paraId="665A726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58CE8" w14:textId="77777777" w:rsidR="00E84500" w:rsidRPr="003F36BA" w:rsidRDefault="00E84500" w:rsidP="00666DC1">
            <w:pPr>
              <w:pStyle w:val="ROWTABELLA"/>
              <w:rPr>
                <w:color w:val="002060"/>
              </w:rPr>
            </w:pPr>
            <w:r w:rsidRPr="003F36B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B4CC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DB72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9125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24B8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880C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0A94F"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C07E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7F85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F1020" w14:textId="77777777" w:rsidR="00E84500" w:rsidRPr="003F36BA" w:rsidRDefault="00E84500" w:rsidP="00666DC1">
            <w:pPr>
              <w:pStyle w:val="ROWTABELLA"/>
              <w:jc w:val="center"/>
              <w:rPr>
                <w:color w:val="002060"/>
              </w:rPr>
            </w:pPr>
            <w:r w:rsidRPr="003F36BA">
              <w:rPr>
                <w:color w:val="002060"/>
              </w:rPr>
              <w:t>0</w:t>
            </w:r>
          </w:p>
        </w:tc>
      </w:tr>
      <w:tr w:rsidR="00E84500" w:rsidRPr="003F36BA" w14:paraId="1A6760A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E36435" w14:textId="77777777" w:rsidR="00E84500" w:rsidRPr="003F36BA" w:rsidRDefault="00E84500" w:rsidP="00666DC1">
            <w:pPr>
              <w:pStyle w:val="ROWTABELLA"/>
              <w:rPr>
                <w:color w:val="002060"/>
              </w:rPr>
            </w:pPr>
            <w:r w:rsidRPr="003F36B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8251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3A30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2C5F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1A74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BA6D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B46D1"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87DD0"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F961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B29F" w14:textId="77777777" w:rsidR="00E84500" w:rsidRPr="003F36BA" w:rsidRDefault="00E84500" w:rsidP="00666DC1">
            <w:pPr>
              <w:pStyle w:val="ROWTABELLA"/>
              <w:jc w:val="center"/>
              <w:rPr>
                <w:color w:val="002060"/>
              </w:rPr>
            </w:pPr>
            <w:r w:rsidRPr="003F36BA">
              <w:rPr>
                <w:color w:val="002060"/>
              </w:rPr>
              <w:t>0</w:t>
            </w:r>
          </w:p>
        </w:tc>
      </w:tr>
      <w:tr w:rsidR="00E84500" w:rsidRPr="003F36BA" w14:paraId="303EFA0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F450F9"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3138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22A2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795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EC64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888F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9EBC"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69D0"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93066"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278BE" w14:textId="77777777" w:rsidR="00E84500" w:rsidRPr="003F36BA" w:rsidRDefault="00E84500" w:rsidP="00666DC1">
            <w:pPr>
              <w:pStyle w:val="ROWTABELLA"/>
              <w:jc w:val="center"/>
              <w:rPr>
                <w:color w:val="002060"/>
              </w:rPr>
            </w:pPr>
            <w:r w:rsidRPr="003F36BA">
              <w:rPr>
                <w:color w:val="002060"/>
              </w:rPr>
              <w:t>0</w:t>
            </w:r>
          </w:p>
        </w:tc>
      </w:tr>
      <w:tr w:rsidR="00E84500" w:rsidRPr="003F36BA" w14:paraId="66586C7C"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0997D4" w14:textId="77777777" w:rsidR="00E84500" w:rsidRPr="003F36BA" w:rsidRDefault="00E84500" w:rsidP="00666DC1">
            <w:pPr>
              <w:pStyle w:val="ROWTABELLA"/>
              <w:rPr>
                <w:color w:val="002060"/>
              </w:rPr>
            </w:pPr>
            <w:r w:rsidRPr="003F36BA">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2AB4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2C2F2"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DC88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2E4B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36F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C227"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827E3"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F0183"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9D476" w14:textId="77777777" w:rsidR="00E84500" w:rsidRPr="003F36BA" w:rsidRDefault="00E84500" w:rsidP="00666DC1">
            <w:pPr>
              <w:pStyle w:val="ROWTABELLA"/>
              <w:jc w:val="center"/>
              <w:rPr>
                <w:color w:val="002060"/>
              </w:rPr>
            </w:pPr>
            <w:r w:rsidRPr="003F36BA">
              <w:rPr>
                <w:color w:val="002060"/>
              </w:rPr>
              <w:t>0</w:t>
            </w:r>
          </w:p>
        </w:tc>
      </w:tr>
    </w:tbl>
    <w:p w14:paraId="6946C509" w14:textId="77777777" w:rsidR="00E84500" w:rsidRPr="003F36BA" w:rsidRDefault="00E84500" w:rsidP="00E84500">
      <w:pPr>
        <w:pStyle w:val="breakline"/>
        <w:divId w:val="527259509"/>
        <w:rPr>
          <w:color w:val="002060"/>
        </w:rPr>
      </w:pPr>
    </w:p>
    <w:p w14:paraId="5B01CB00" w14:textId="77777777" w:rsidR="00E84500" w:rsidRPr="00F328D6" w:rsidRDefault="00E84500" w:rsidP="00E84500">
      <w:pPr>
        <w:pStyle w:val="TITOLOPRINC"/>
        <w:divId w:val="527259509"/>
        <w:rPr>
          <w:color w:val="002060"/>
        </w:rPr>
      </w:pPr>
      <w:r w:rsidRPr="00F328D6">
        <w:rPr>
          <w:color w:val="002060"/>
        </w:rPr>
        <w:t>PROGRAMMA GARE</w:t>
      </w:r>
    </w:p>
    <w:p w14:paraId="6ED5ABF1" w14:textId="77777777" w:rsidR="00E84500" w:rsidRPr="00F328D6" w:rsidRDefault="00E84500" w:rsidP="00E84500">
      <w:pPr>
        <w:pStyle w:val="breakline"/>
        <w:divId w:val="527259509"/>
        <w:rPr>
          <w:color w:val="002060"/>
        </w:rPr>
      </w:pPr>
    </w:p>
    <w:p w14:paraId="163240CD" w14:textId="77777777" w:rsidR="00E84500" w:rsidRPr="00F328D6" w:rsidRDefault="00E84500" w:rsidP="00E84500">
      <w:pPr>
        <w:pStyle w:val="SOTTOTITOLOCAMPIONATO1"/>
        <w:divId w:val="527259509"/>
        <w:rPr>
          <w:color w:val="002060"/>
        </w:rPr>
      </w:pPr>
      <w:r w:rsidRPr="00F328D6">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E84500" w:rsidRPr="00F328D6" w14:paraId="21ED61B4"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CC2E1"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FCF360"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18836"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34D6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DCE3F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3926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B4D21C"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24D3BCF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C9EE97"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D2D32D"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FC214A"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5F9B5"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998F42" w14:textId="77777777" w:rsidR="00E84500" w:rsidRPr="00F328D6" w:rsidRDefault="00E84500" w:rsidP="00666DC1">
            <w:pPr>
              <w:pStyle w:val="ROWTABELLA"/>
              <w:rPr>
                <w:color w:val="002060"/>
              </w:rPr>
            </w:pPr>
            <w:r w:rsidRPr="00F328D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19D681"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46F28D" w14:textId="77777777" w:rsidR="00E84500" w:rsidRPr="00F328D6" w:rsidRDefault="00E84500" w:rsidP="00666DC1">
            <w:pPr>
              <w:pStyle w:val="ROWTABELLA"/>
              <w:rPr>
                <w:color w:val="002060"/>
              </w:rPr>
            </w:pPr>
            <w:r w:rsidRPr="00F328D6">
              <w:rPr>
                <w:color w:val="002060"/>
              </w:rPr>
              <w:t>VIA DELLA REPUBBLICA</w:t>
            </w:r>
          </w:p>
        </w:tc>
      </w:tr>
      <w:tr w:rsidR="00E84500" w:rsidRPr="00F328D6" w14:paraId="0F9FED0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058DAC" w14:textId="77777777" w:rsidR="00E84500" w:rsidRPr="00F328D6" w:rsidRDefault="00E84500" w:rsidP="00666DC1">
            <w:pPr>
              <w:pStyle w:val="ROWTABELLA"/>
              <w:rPr>
                <w:color w:val="002060"/>
              </w:rPr>
            </w:pPr>
            <w:r w:rsidRPr="00F328D6">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18EAEE" w14:textId="77777777" w:rsidR="00E84500" w:rsidRPr="00F328D6" w:rsidRDefault="00E84500" w:rsidP="00666DC1">
            <w:pPr>
              <w:pStyle w:val="ROWTABELLA"/>
              <w:rPr>
                <w:color w:val="002060"/>
              </w:rPr>
            </w:pPr>
            <w:r w:rsidRPr="00F328D6">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F9986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59AA6C"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EBD1BF" w14:textId="77777777" w:rsidR="00E84500" w:rsidRPr="00F328D6" w:rsidRDefault="00E84500" w:rsidP="00666DC1">
            <w:pPr>
              <w:pStyle w:val="ROWTABELLA"/>
              <w:rPr>
                <w:color w:val="002060"/>
              </w:rPr>
            </w:pPr>
            <w:r w:rsidRPr="00F328D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DA3E10" w14:textId="77777777" w:rsidR="00E84500" w:rsidRPr="00F328D6" w:rsidRDefault="00E84500" w:rsidP="00666DC1">
            <w:pPr>
              <w:pStyle w:val="ROWTABELLA"/>
              <w:rPr>
                <w:color w:val="002060"/>
              </w:rPr>
            </w:pPr>
            <w:r w:rsidRPr="00F328D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8BD611" w14:textId="77777777" w:rsidR="00E84500" w:rsidRPr="00F328D6" w:rsidRDefault="00E84500" w:rsidP="00666DC1">
            <w:pPr>
              <w:pStyle w:val="ROWTABELLA"/>
              <w:rPr>
                <w:color w:val="002060"/>
              </w:rPr>
            </w:pPr>
            <w:r w:rsidRPr="00F328D6">
              <w:rPr>
                <w:color w:val="002060"/>
              </w:rPr>
              <w:t xml:space="preserve">LOC.MONTEROCCO VIA </w:t>
            </w:r>
            <w:proofErr w:type="gramStart"/>
            <w:r w:rsidRPr="00F328D6">
              <w:rPr>
                <w:color w:val="002060"/>
              </w:rPr>
              <w:t>A.MANCINI</w:t>
            </w:r>
            <w:proofErr w:type="gramEnd"/>
          </w:p>
        </w:tc>
      </w:tr>
      <w:tr w:rsidR="00E84500" w:rsidRPr="00F328D6" w14:paraId="1CFBEE1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549E0E"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4037C6" w14:textId="77777777" w:rsidR="00E84500" w:rsidRPr="00F328D6" w:rsidRDefault="00E84500" w:rsidP="00666DC1">
            <w:pPr>
              <w:pStyle w:val="ROWTABELLA"/>
              <w:rPr>
                <w:color w:val="002060"/>
              </w:rPr>
            </w:pPr>
            <w:r w:rsidRPr="00F328D6">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A856F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1E4F56"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D67E82"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BFFE5E"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8E3E61" w14:textId="77777777" w:rsidR="00E84500" w:rsidRPr="00F328D6" w:rsidRDefault="00E84500" w:rsidP="00666DC1">
            <w:pPr>
              <w:pStyle w:val="ROWTABELLA"/>
              <w:rPr>
                <w:color w:val="002060"/>
              </w:rPr>
            </w:pPr>
            <w:r w:rsidRPr="00F328D6">
              <w:rPr>
                <w:color w:val="002060"/>
              </w:rPr>
              <w:t>VIA DELLA SANTA SELVINO</w:t>
            </w:r>
          </w:p>
        </w:tc>
      </w:tr>
      <w:tr w:rsidR="00E84500" w:rsidRPr="00F328D6" w14:paraId="77ABC858"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EA0D47" w14:textId="77777777" w:rsidR="00E84500" w:rsidRPr="00F328D6" w:rsidRDefault="00E84500" w:rsidP="00666DC1">
            <w:pPr>
              <w:pStyle w:val="ROWTABELLA"/>
              <w:rPr>
                <w:color w:val="002060"/>
              </w:rPr>
            </w:pPr>
            <w:r w:rsidRPr="00F328D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0C0841" w14:textId="77777777" w:rsidR="00E84500" w:rsidRPr="00F328D6" w:rsidRDefault="00E84500" w:rsidP="00666DC1">
            <w:pPr>
              <w:pStyle w:val="ROWTABELLA"/>
              <w:rPr>
                <w:color w:val="002060"/>
              </w:rPr>
            </w:pPr>
            <w:r w:rsidRPr="00F328D6">
              <w:rPr>
                <w:color w:val="002060"/>
              </w:rPr>
              <w:t>C.U.S.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DA5669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5D01BF" w14:textId="77777777" w:rsidR="00E84500" w:rsidRPr="00F328D6" w:rsidRDefault="00E84500" w:rsidP="00666DC1">
            <w:pPr>
              <w:pStyle w:val="ROWTABELLA"/>
              <w:rPr>
                <w:color w:val="002060"/>
              </w:rPr>
            </w:pPr>
            <w:r w:rsidRPr="00F328D6">
              <w:rPr>
                <w:color w:val="002060"/>
              </w:rPr>
              <w:t>02/02/2020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18EF41" w14:textId="77777777" w:rsidR="00E84500" w:rsidRPr="00F328D6" w:rsidRDefault="00E84500" w:rsidP="00666DC1">
            <w:pPr>
              <w:pStyle w:val="ROWTABELLA"/>
              <w:rPr>
                <w:color w:val="002060"/>
              </w:rPr>
            </w:pPr>
            <w:r w:rsidRPr="00F328D6">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9F559F"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A499C4" w14:textId="77777777" w:rsidR="00E84500" w:rsidRPr="00F328D6" w:rsidRDefault="00E84500" w:rsidP="00666DC1">
            <w:pPr>
              <w:pStyle w:val="ROWTABELLA"/>
              <w:rPr>
                <w:color w:val="002060"/>
              </w:rPr>
            </w:pPr>
            <w:r w:rsidRPr="00F328D6">
              <w:rPr>
                <w:color w:val="002060"/>
              </w:rPr>
              <w:t>VIA CELLINI</w:t>
            </w:r>
          </w:p>
        </w:tc>
      </w:tr>
    </w:tbl>
    <w:p w14:paraId="1431D780" w14:textId="77777777" w:rsidR="00E84500" w:rsidRPr="00F328D6" w:rsidRDefault="00E84500" w:rsidP="00E84500">
      <w:pPr>
        <w:pStyle w:val="breakline"/>
        <w:divId w:val="527259509"/>
        <w:rPr>
          <w:color w:val="002060"/>
        </w:rPr>
      </w:pPr>
    </w:p>
    <w:p w14:paraId="572502F8" w14:textId="77777777" w:rsidR="00E84500" w:rsidRPr="00F328D6" w:rsidRDefault="00E84500" w:rsidP="00E84500">
      <w:pPr>
        <w:pStyle w:val="breakline"/>
        <w:divId w:val="527259509"/>
        <w:rPr>
          <w:color w:val="002060"/>
        </w:rPr>
      </w:pPr>
    </w:p>
    <w:p w14:paraId="41EFCA25" w14:textId="77777777" w:rsidR="00E84500" w:rsidRPr="00F328D6" w:rsidRDefault="00E84500" w:rsidP="00E84500">
      <w:pPr>
        <w:pStyle w:val="breakline"/>
        <w:divId w:val="527259509"/>
        <w:rPr>
          <w:color w:val="002060"/>
        </w:rPr>
      </w:pPr>
    </w:p>
    <w:p w14:paraId="272AD66B" w14:textId="77777777" w:rsidR="00E84500" w:rsidRPr="00F328D6" w:rsidRDefault="00E84500" w:rsidP="00E84500">
      <w:pPr>
        <w:pStyle w:val="SOTTOTITOLOCAMPIONATO1"/>
        <w:divId w:val="527259509"/>
        <w:rPr>
          <w:color w:val="002060"/>
        </w:rPr>
      </w:pPr>
      <w:r w:rsidRPr="00F328D6">
        <w:rPr>
          <w:color w:val="002060"/>
        </w:rPr>
        <w:t>GIRONE SA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E84500" w:rsidRPr="00F328D6" w14:paraId="616C2BDD"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08CB5" w14:textId="77777777" w:rsidR="00E84500" w:rsidRPr="00F328D6" w:rsidRDefault="00E84500" w:rsidP="00666DC1">
            <w:pPr>
              <w:pStyle w:val="HEADERTABELLA"/>
              <w:rPr>
                <w:color w:val="002060"/>
              </w:rPr>
            </w:pPr>
            <w:r w:rsidRPr="00F328D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2BA52"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2A8F7"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58E90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F01DC3"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29D7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030C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CCBA75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DBBADE" w14:textId="77777777" w:rsidR="00E84500" w:rsidRPr="00F328D6" w:rsidRDefault="00E84500" w:rsidP="00666DC1">
            <w:pPr>
              <w:pStyle w:val="ROWTABELLA"/>
              <w:rPr>
                <w:color w:val="002060"/>
              </w:rPr>
            </w:pPr>
            <w:r w:rsidRPr="00F328D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C9A9C" w14:textId="77777777" w:rsidR="00E84500" w:rsidRPr="00F328D6" w:rsidRDefault="00E84500" w:rsidP="00666DC1">
            <w:pPr>
              <w:pStyle w:val="ROWTABELLA"/>
              <w:rPr>
                <w:color w:val="002060"/>
              </w:rPr>
            </w:pPr>
            <w:r w:rsidRPr="00F328D6">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E422D9"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199FF1" w14:textId="77777777" w:rsidR="00E84500" w:rsidRPr="00F328D6" w:rsidRDefault="00E84500" w:rsidP="00666DC1">
            <w:pPr>
              <w:pStyle w:val="ROWTABELLA"/>
              <w:rPr>
                <w:color w:val="002060"/>
              </w:rPr>
            </w:pPr>
            <w:r w:rsidRPr="00F328D6">
              <w:rPr>
                <w:color w:val="002060"/>
              </w:rPr>
              <w:t>01/02/2020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19DAD6"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ED0801"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58D40C"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4CACBA5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DFFD1D" w14:textId="77777777" w:rsidR="00E84500" w:rsidRPr="00F328D6" w:rsidRDefault="00E84500" w:rsidP="00666DC1">
            <w:pPr>
              <w:pStyle w:val="ROWTABELLA"/>
              <w:rPr>
                <w:color w:val="002060"/>
              </w:rPr>
            </w:pPr>
            <w:r w:rsidRPr="00F328D6">
              <w:rPr>
                <w:color w:val="002060"/>
              </w:rPr>
              <w:t xml:space="preserve">AUDAX 1970 </w:t>
            </w:r>
            <w:proofErr w:type="gramStart"/>
            <w:r w:rsidRPr="00F328D6">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FE1E13" w14:textId="77777777" w:rsidR="00E84500" w:rsidRPr="00F328D6" w:rsidRDefault="00E84500" w:rsidP="00666DC1">
            <w:pPr>
              <w:pStyle w:val="ROWTABELLA"/>
              <w:rPr>
                <w:color w:val="002060"/>
              </w:rPr>
            </w:pPr>
            <w:r w:rsidRPr="00F328D6">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D47EE5"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14CF4F"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620BC6" w14:textId="77777777" w:rsidR="00E84500" w:rsidRPr="00F328D6" w:rsidRDefault="00E84500" w:rsidP="00666DC1">
            <w:pPr>
              <w:pStyle w:val="ROWTABELLA"/>
              <w:rPr>
                <w:color w:val="002060"/>
              </w:rPr>
            </w:pPr>
            <w:r w:rsidRPr="00F328D6">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6A915B"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573584" w14:textId="77777777" w:rsidR="00E84500" w:rsidRPr="00F328D6" w:rsidRDefault="00E84500" w:rsidP="00666DC1">
            <w:pPr>
              <w:pStyle w:val="ROWTABELLA"/>
              <w:rPr>
                <w:color w:val="002060"/>
              </w:rPr>
            </w:pPr>
            <w:r w:rsidRPr="00F328D6">
              <w:rPr>
                <w:color w:val="002060"/>
              </w:rPr>
              <w:t>VIA ANTONIO ROSMINI 22/B</w:t>
            </w:r>
          </w:p>
        </w:tc>
      </w:tr>
      <w:tr w:rsidR="00E84500" w:rsidRPr="00F328D6" w14:paraId="0FBEF34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751D42" w14:textId="77777777" w:rsidR="00E84500" w:rsidRPr="00F328D6" w:rsidRDefault="00E84500" w:rsidP="00666DC1">
            <w:pPr>
              <w:pStyle w:val="ROWTABELLA"/>
              <w:rPr>
                <w:color w:val="002060"/>
              </w:rPr>
            </w:pPr>
            <w:r w:rsidRPr="00F328D6">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F0204E" w14:textId="77777777" w:rsidR="00E84500" w:rsidRPr="00F328D6" w:rsidRDefault="00E84500" w:rsidP="00666DC1">
            <w:pPr>
              <w:pStyle w:val="ROWTABELLA"/>
              <w:rPr>
                <w:color w:val="002060"/>
              </w:rPr>
            </w:pPr>
            <w:r w:rsidRPr="00F328D6">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141412"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52D82C" w14:textId="77777777" w:rsidR="00E84500" w:rsidRPr="00F328D6" w:rsidRDefault="00E84500" w:rsidP="00666DC1">
            <w:pPr>
              <w:pStyle w:val="ROWTABELLA"/>
              <w:rPr>
                <w:color w:val="002060"/>
              </w:rPr>
            </w:pPr>
            <w:r w:rsidRPr="00F328D6">
              <w:rPr>
                <w:color w:val="002060"/>
              </w:rPr>
              <w:t>01/02/2020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3BDD76" w14:textId="77777777" w:rsidR="00E84500" w:rsidRPr="00F328D6" w:rsidRDefault="00E84500" w:rsidP="00666DC1">
            <w:pPr>
              <w:pStyle w:val="ROWTABELLA"/>
              <w:rPr>
                <w:color w:val="002060"/>
              </w:rPr>
            </w:pPr>
            <w:r w:rsidRPr="00F328D6">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ABCAAA" w14:textId="77777777" w:rsidR="00E84500" w:rsidRPr="00F328D6" w:rsidRDefault="00E84500" w:rsidP="00666DC1">
            <w:pPr>
              <w:pStyle w:val="ROWTABELLA"/>
              <w:rPr>
                <w:color w:val="002060"/>
              </w:rPr>
            </w:pPr>
            <w:r w:rsidRPr="00F328D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8AAA96" w14:textId="77777777" w:rsidR="00E84500" w:rsidRPr="00F328D6" w:rsidRDefault="00E84500" w:rsidP="00666DC1">
            <w:pPr>
              <w:pStyle w:val="ROWTABELLA"/>
              <w:rPr>
                <w:color w:val="002060"/>
              </w:rPr>
            </w:pPr>
            <w:r w:rsidRPr="00F328D6">
              <w:rPr>
                <w:color w:val="002060"/>
              </w:rPr>
              <w:t>VIA MARCONI GENGA STAZIONE</w:t>
            </w:r>
          </w:p>
        </w:tc>
      </w:tr>
      <w:tr w:rsidR="00E84500" w:rsidRPr="00F328D6" w14:paraId="6D09736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874914"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w:t>
            </w:r>
            <w:proofErr w:type="spellStart"/>
            <w:r w:rsidRPr="00F328D6">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0B41C9" w14:textId="77777777" w:rsidR="00E84500" w:rsidRPr="00F328D6" w:rsidRDefault="00E84500" w:rsidP="00666DC1">
            <w:pPr>
              <w:pStyle w:val="ROWTABELLA"/>
              <w:rPr>
                <w:color w:val="002060"/>
              </w:rPr>
            </w:pPr>
            <w:r w:rsidRPr="00F328D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AE7745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680468" w14:textId="77777777" w:rsidR="00E84500" w:rsidRPr="00F328D6" w:rsidRDefault="00E84500" w:rsidP="00666DC1">
            <w:pPr>
              <w:pStyle w:val="ROWTABELLA"/>
              <w:rPr>
                <w:color w:val="002060"/>
              </w:rPr>
            </w:pPr>
            <w:r w:rsidRPr="00F328D6">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DCB1F"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E626B9"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686578" w14:textId="77777777" w:rsidR="00E84500" w:rsidRPr="00F328D6" w:rsidRDefault="00E84500" w:rsidP="00666DC1">
            <w:pPr>
              <w:pStyle w:val="ROWTABELLA"/>
              <w:rPr>
                <w:color w:val="002060"/>
              </w:rPr>
            </w:pPr>
            <w:r w:rsidRPr="00F328D6">
              <w:rPr>
                <w:color w:val="002060"/>
              </w:rPr>
              <w:t>VIA DELLA SANTA SELVINO</w:t>
            </w:r>
          </w:p>
        </w:tc>
      </w:tr>
    </w:tbl>
    <w:p w14:paraId="1E9D02D9" w14:textId="77777777" w:rsidR="00E84500" w:rsidRPr="00F328D6" w:rsidRDefault="00E84500" w:rsidP="00E84500">
      <w:pPr>
        <w:pStyle w:val="breakline"/>
        <w:divId w:val="527259509"/>
        <w:rPr>
          <w:color w:val="002060"/>
        </w:rPr>
      </w:pPr>
    </w:p>
    <w:p w14:paraId="0882FCCD" w14:textId="77777777" w:rsidR="00E84500" w:rsidRPr="00F328D6" w:rsidRDefault="00E84500" w:rsidP="00E84500">
      <w:pPr>
        <w:pStyle w:val="breakline"/>
        <w:divId w:val="527259509"/>
        <w:rPr>
          <w:color w:val="002060"/>
        </w:rPr>
      </w:pPr>
    </w:p>
    <w:p w14:paraId="24290044" w14:textId="77777777" w:rsidR="00E84500" w:rsidRPr="00F328D6" w:rsidRDefault="00E84500" w:rsidP="00E84500">
      <w:pPr>
        <w:pStyle w:val="breakline"/>
        <w:divId w:val="527259509"/>
        <w:rPr>
          <w:color w:val="002060"/>
        </w:rPr>
      </w:pPr>
    </w:p>
    <w:p w14:paraId="53FC0898" w14:textId="77777777" w:rsidR="00E84500" w:rsidRPr="00F328D6" w:rsidRDefault="00E84500" w:rsidP="00E84500">
      <w:pPr>
        <w:pStyle w:val="SOTTOTITOLOCAMPIONATO1"/>
        <w:divId w:val="527259509"/>
        <w:rPr>
          <w:color w:val="002060"/>
        </w:rPr>
      </w:pPr>
      <w:r w:rsidRPr="00F328D6">
        <w:rPr>
          <w:color w:val="002060"/>
        </w:rPr>
        <w:t>GIRONE SB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6"/>
        <w:gridCol w:w="385"/>
        <w:gridCol w:w="898"/>
        <w:gridCol w:w="1176"/>
        <w:gridCol w:w="1559"/>
        <w:gridCol w:w="1559"/>
      </w:tblGrid>
      <w:tr w:rsidR="00E84500" w:rsidRPr="00F328D6" w14:paraId="6E565719"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28B8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FB1DB"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6E30B"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0F797"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7001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1C7BCD"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65FC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CD1868D"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583E44" w14:textId="77777777" w:rsidR="00E84500" w:rsidRPr="00F328D6" w:rsidRDefault="00E84500" w:rsidP="00666DC1">
            <w:pPr>
              <w:pStyle w:val="ROWTABELLA"/>
              <w:rPr>
                <w:color w:val="002060"/>
              </w:rPr>
            </w:pPr>
            <w:r w:rsidRPr="00F328D6">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5964A3"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681F4"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645095" w14:textId="77777777" w:rsidR="00E84500" w:rsidRPr="00F328D6" w:rsidRDefault="00E84500" w:rsidP="00666DC1">
            <w:pPr>
              <w:pStyle w:val="ROWTABELLA"/>
              <w:rPr>
                <w:color w:val="002060"/>
              </w:rPr>
            </w:pPr>
            <w:r w:rsidRPr="00F328D6">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744BAE" w14:textId="77777777" w:rsidR="00E84500" w:rsidRPr="00F328D6" w:rsidRDefault="00E84500" w:rsidP="00666DC1">
            <w:pPr>
              <w:pStyle w:val="ROWTABELLA"/>
              <w:rPr>
                <w:color w:val="002060"/>
              </w:rPr>
            </w:pPr>
            <w:r w:rsidRPr="00F328D6">
              <w:rPr>
                <w:color w:val="002060"/>
              </w:rPr>
              <w:t>5278 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882D19"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36FE96" w14:textId="77777777" w:rsidR="00E84500" w:rsidRPr="00F328D6" w:rsidRDefault="00E84500" w:rsidP="00666DC1">
            <w:pPr>
              <w:pStyle w:val="ROWTABELLA"/>
              <w:rPr>
                <w:color w:val="002060"/>
              </w:rPr>
            </w:pPr>
            <w:r w:rsidRPr="00F328D6">
              <w:rPr>
                <w:color w:val="002060"/>
              </w:rPr>
              <w:t>VIA ABBADIA DI FIASTRA</w:t>
            </w:r>
          </w:p>
        </w:tc>
      </w:tr>
      <w:tr w:rsidR="00E84500" w:rsidRPr="00F328D6" w14:paraId="3E20E17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23A2B2" w14:textId="77777777" w:rsidR="00E84500" w:rsidRPr="00F328D6" w:rsidRDefault="00E84500" w:rsidP="00666DC1">
            <w:pPr>
              <w:pStyle w:val="ROWTABELLA"/>
              <w:rPr>
                <w:color w:val="002060"/>
              </w:rPr>
            </w:pPr>
            <w:r w:rsidRPr="00F328D6">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25477A" w14:textId="77777777" w:rsidR="00E84500" w:rsidRPr="00F328D6" w:rsidRDefault="00E84500" w:rsidP="00666DC1">
            <w:pPr>
              <w:pStyle w:val="ROWTABELLA"/>
              <w:rPr>
                <w:color w:val="002060"/>
              </w:rPr>
            </w:pPr>
            <w:r w:rsidRPr="00F328D6">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33F1BA"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CD67AE" w14:textId="77777777" w:rsidR="00E84500" w:rsidRPr="00F328D6" w:rsidRDefault="00E84500" w:rsidP="00666DC1">
            <w:pPr>
              <w:pStyle w:val="ROWTABELLA"/>
              <w:rPr>
                <w:color w:val="002060"/>
              </w:rPr>
            </w:pPr>
            <w:r w:rsidRPr="00F328D6">
              <w:rPr>
                <w:color w:val="002060"/>
              </w:rPr>
              <w:t>01/02/2020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0F4278" w14:textId="77777777" w:rsidR="00E84500" w:rsidRPr="00F328D6" w:rsidRDefault="00E84500" w:rsidP="00666DC1">
            <w:pPr>
              <w:pStyle w:val="ROWTABELLA"/>
              <w:rPr>
                <w:color w:val="002060"/>
              </w:rPr>
            </w:pPr>
            <w:r w:rsidRPr="00F328D6">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75E1A4" w14:textId="77777777" w:rsidR="00E84500" w:rsidRPr="00F328D6" w:rsidRDefault="00E84500" w:rsidP="00666DC1">
            <w:pPr>
              <w:pStyle w:val="ROWTABELLA"/>
              <w:rPr>
                <w:color w:val="002060"/>
              </w:rPr>
            </w:pPr>
            <w:r w:rsidRPr="00F328D6">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5E2792" w14:textId="77777777" w:rsidR="00E84500" w:rsidRPr="00F328D6" w:rsidRDefault="00E84500" w:rsidP="00666DC1">
            <w:pPr>
              <w:pStyle w:val="ROWTABELLA"/>
              <w:rPr>
                <w:color w:val="002060"/>
              </w:rPr>
            </w:pPr>
            <w:r w:rsidRPr="00F328D6">
              <w:rPr>
                <w:color w:val="002060"/>
              </w:rPr>
              <w:t>VIA PAOLO BORSELLINO</w:t>
            </w:r>
          </w:p>
        </w:tc>
      </w:tr>
      <w:tr w:rsidR="00E84500" w:rsidRPr="00F328D6" w14:paraId="0DF2354B"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76220B"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04BFFC" w14:textId="77777777" w:rsidR="00E84500" w:rsidRPr="00F328D6" w:rsidRDefault="00E84500" w:rsidP="00666DC1">
            <w:pPr>
              <w:pStyle w:val="ROWTABELLA"/>
              <w:rPr>
                <w:color w:val="002060"/>
              </w:rPr>
            </w:pPr>
            <w:r w:rsidRPr="00F328D6">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46050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3BDF9E" w14:textId="77777777" w:rsidR="00E84500" w:rsidRPr="00F328D6" w:rsidRDefault="00E84500" w:rsidP="00666DC1">
            <w:pPr>
              <w:pStyle w:val="ROWTABELLA"/>
              <w:rPr>
                <w:color w:val="002060"/>
              </w:rPr>
            </w:pPr>
            <w:r w:rsidRPr="00F328D6">
              <w:rPr>
                <w:color w:val="002060"/>
              </w:rPr>
              <w:t>01/02/2020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FE96D4"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ED191B"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E915B2"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B.ROSSI</w:t>
            </w:r>
            <w:proofErr w:type="gramEnd"/>
            <w:r w:rsidRPr="00F328D6">
              <w:rPr>
                <w:color w:val="002060"/>
              </w:rPr>
              <w:t xml:space="preserve"> SNC</w:t>
            </w:r>
          </w:p>
        </w:tc>
      </w:tr>
      <w:tr w:rsidR="00E84500" w:rsidRPr="00F328D6" w14:paraId="3ED57323"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F339BE" w14:textId="77777777" w:rsidR="00E84500" w:rsidRPr="00F328D6" w:rsidRDefault="00E84500" w:rsidP="00666DC1">
            <w:pPr>
              <w:pStyle w:val="ROWTABELLA"/>
              <w:rPr>
                <w:color w:val="002060"/>
              </w:rPr>
            </w:pPr>
            <w:r w:rsidRPr="00F328D6">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FAEA0A" w14:textId="77777777" w:rsidR="00E84500" w:rsidRPr="00F328D6" w:rsidRDefault="00E84500" w:rsidP="00666DC1">
            <w:pPr>
              <w:pStyle w:val="ROWTABELLA"/>
              <w:rPr>
                <w:color w:val="002060"/>
              </w:rPr>
            </w:pPr>
            <w:r w:rsidRPr="00F328D6">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16E6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2641E8"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BB5A37" w14:textId="77777777" w:rsidR="00E84500" w:rsidRPr="00F328D6" w:rsidRDefault="00E84500" w:rsidP="00666DC1">
            <w:pPr>
              <w:pStyle w:val="ROWTABELLA"/>
              <w:rPr>
                <w:color w:val="002060"/>
              </w:rPr>
            </w:pPr>
            <w:r w:rsidRPr="00F328D6">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80D06B" w14:textId="77777777" w:rsidR="00E84500" w:rsidRPr="00F328D6" w:rsidRDefault="00E84500" w:rsidP="00666DC1">
            <w:pPr>
              <w:pStyle w:val="ROWTABELLA"/>
              <w:rPr>
                <w:color w:val="002060"/>
              </w:rPr>
            </w:pPr>
            <w:r w:rsidRPr="00F328D6">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C84395" w14:textId="77777777" w:rsidR="00E84500" w:rsidRPr="00F328D6" w:rsidRDefault="00E84500" w:rsidP="00666DC1">
            <w:pPr>
              <w:pStyle w:val="ROWTABELLA"/>
              <w:rPr>
                <w:color w:val="002060"/>
              </w:rPr>
            </w:pPr>
            <w:r w:rsidRPr="00F328D6">
              <w:rPr>
                <w:color w:val="002060"/>
              </w:rPr>
              <w:t>VIA SGATTONI - CONTR.RAGNOLA</w:t>
            </w:r>
          </w:p>
        </w:tc>
      </w:tr>
    </w:tbl>
    <w:p w14:paraId="1DAECE8C" w14:textId="77777777" w:rsidR="00E84500" w:rsidRPr="003F36BA" w:rsidRDefault="00E84500" w:rsidP="00E84500">
      <w:pPr>
        <w:pStyle w:val="breakline"/>
        <w:divId w:val="527259509"/>
        <w:rPr>
          <w:color w:val="002060"/>
        </w:rPr>
      </w:pPr>
    </w:p>
    <w:p w14:paraId="5636999D"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15 C5 REGIONALI MASCHILI</w:t>
      </w:r>
    </w:p>
    <w:p w14:paraId="07B00430" w14:textId="77777777" w:rsidR="00E84500" w:rsidRPr="003F36BA" w:rsidRDefault="00E84500" w:rsidP="00E84500">
      <w:pPr>
        <w:pStyle w:val="TITOLOPRINC"/>
        <w:divId w:val="527259509"/>
        <w:rPr>
          <w:color w:val="002060"/>
        </w:rPr>
      </w:pPr>
      <w:r w:rsidRPr="003F36BA">
        <w:rPr>
          <w:color w:val="002060"/>
        </w:rPr>
        <w:t>VARIAZIONI AL PROGRAMMA GARE</w:t>
      </w:r>
    </w:p>
    <w:p w14:paraId="069D6B59" w14:textId="77777777" w:rsidR="00E84500" w:rsidRPr="003F36BA" w:rsidRDefault="00E84500" w:rsidP="00E84500">
      <w:pPr>
        <w:pStyle w:val="breakline"/>
        <w:divId w:val="527259509"/>
        <w:rPr>
          <w:color w:val="002060"/>
        </w:rPr>
      </w:pPr>
    </w:p>
    <w:p w14:paraId="602BFADD"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2E26B888"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3DFB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9DA0D"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5F0083"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3689E"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17D19"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8D9C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6D1BB"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895C6" w14:textId="77777777" w:rsidR="00E84500" w:rsidRPr="003F36BA" w:rsidRDefault="00E84500" w:rsidP="00666DC1">
            <w:pPr>
              <w:pStyle w:val="HEADERTABELLA"/>
              <w:rPr>
                <w:color w:val="002060"/>
              </w:rPr>
            </w:pPr>
            <w:r w:rsidRPr="003F36BA">
              <w:rPr>
                <w:color w:val="002060"/>
              </w:rPr>
              <w:t>Impianto</w:t>
            </w:r>
          </w:p>
        </w:tc>
      </w:tr>
      <w:tr w:rsidR="00E84500" w:rsidRPr="003F36BA" w14:paraId="35C152B7"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1FD98" w14:textId="77777777" w:rsidR="00E84500" w:rsidRPr="00387A9A" w:rsidRDefault="00E84500" w:rsidP="00666DC1">
            <w:pPr>
              <w:pStyle w:val="ROWTABELLA"/>
              <w:rPr>
                <w:color w:val="002060"/>
                <w:highlight w:val="yellow"/>
              </w:rPr>
            </w:pPr>
            <w:r w:rsidRPr="00387A9A">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6EEE"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EA1EF" w14:textId="77777777" w:rsidR="00E84500" w:rsidRPr="00387A9A" w:rsidRDefault="00E84500" w:rsidP="00666DC1">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7493C"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13C91"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D623C" w14:textId="77777777" w:rsidR="00E84500" w:rsidRPr="003F36BA" w:rsidRDefault="00E84500" w:rsidP="00666DC1">
            <w:pPr>
              <w:pStyle w:val="ROWTABELLA"/>
              <w:jc w:val="center"/>
              <w:rPr>
                <w:color w:val="002060"/>
              </w:rPr>
            </w:pPr>
            <w:r w:rsidRPr="00387A9A">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E96A8" w14:textId="77777777" w:rsidR="00E84500" w:rsidRPr="003F36BA" w:rsidRDefault="00E84500" w:rsidP="00666DC1">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64C12" w14:textId="77777777" w:rsidR="00E84500" w:rsidRPr="003F36BA" w:rsidRDefault="00E84500" w:rsidP="00666DC1">
            <w:pPr>
              <w:pStyle w:val="ROWTABELLA"/>
              <w:rPr>
                <w:color w:val="002060"/>
              </w:rPr>
            </w:pPr>
            <w:r w:rsidRPr="00387A9A">
              <w:rPr>
                <w:color w:val="002060"/>
                <w:highlight w:val="yellow"/>
              </w:rPr>
              <w:t>CAMPO DI C5 ENTRO PAL OLIMPIA MONTEPORZIO VIA RISORGIMENTO 16</w:t>
            </w:r>
          </w:p>
        </w:tc>
      </w:tr>
      <w:tr w:rsidR="00E84500" w:rsidRPr="003F36BA" w14:paraId="5F6DECA5"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EF9D7" w14:textId="77777777" w:rsidR="00E84500" w:rsidRPr="00387A9A" w:rsidRDefault="00E84500" w:rsidP="00666DC1">
            <w:pPr>
              <w:pStyle w:val="ROWTABELLA"/>
              <w:rPr>
                <w:color w:val="002060"/>
                <w:highlight w:val="yellow"/>
              </w:rPr>
            </w:pPr>
            <w:r w:rsidRPr="00387A9A">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39243" w14:textId="77777777" w:rsidR="00E84500" w:rsidRPr="00387A9A" w:rsidRDefault="00E84500" w:rsidP="00666DC1">
            <w:pPr>
              <w:pStyle w:val="ROWTABELLA"/>
              <w:jc w:val="center"/>
              <w:rPr>
                <w:color w:val="002060"/>
                <w:highlight w:val="yellow"/>
              </w:rPr>
            </w:pPr>
            <w:r w:rsidRPr="00387A9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ED00E"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0A060" w14:textId="77777777" w:rsidR="00E84500" w:rsidRPr="00387A9A" w:rsidRDefault="00E84500" w:rsidP="00666DC1">
            <w:pPr>
              <w:pStyle w:val="ROWTABELLA"/>
              <w:rPr>
                <w:color w:val="002060"/>
                <w:highlight w:val="yellow"/>
              </w:rPr>
            </w:pPr>
            <w:r w:rsidRPr="00387A9A">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53CF1" w14:textId="77777777" w:rsidR="00E84500" w:rsidRPr="003F36BA" w:rsidRDefault="00E84500" w:rsidP="00666DC1">
            <w:pPr>
              <w:pStyle w:val="ROWTABELLA"/>
              <w:rPr>
                <w:color w:val="002060"/>
              </w:rPr>
            </w:pPr>
            <w:r w:rsidRPr="003F36BA">
              <w:rPr>
                <w:color w:val="002060"/>
              </w:rPr>
              <w:t>0</w:t>
            </w:r>
            <w:r>
              <w:rPr>
                <w:color w:val="002060"/>
              </w:rPr>
              <w:t>9</w:t>
            </w:r>
            <w:r w:rsidRPr="003F36BA">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FE0FD"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711E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72D34" w14:textId="77777777" w:rsidR="00E84500" w:rsidRPr="003F36BA" w:rsidRDefault="00E84500" w:rsidP="00666DC1">
            <w:pPr>
              <w:rPr>
                <w:color w:val="002060"/>
                <w:sz w:val="24"/>
                <w:szCs w:val="24"/>
              </w:rPr>
            </w:pPr>
          </w:p>
        </w:tc>
      </w:tr>
      <w:tr w:rsidR="00E84500" w:rsidRPr="003F36BA" w14:paraId="70E02EE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C5E18" w14:textId="77777777" w:rsidR="00E84500" w:rsidRPr="00387A9A" w:rsidRDefault="00E84500" w:rsidP="00666DC1">
            <w:pPr>
              <w:pStyle w:val="ROWTABELLA"/>
              <w:rPr>
                <w:color w:val="002060"/>
                <w:highlight w:val="yellow"/>
              </w:rPr>
            </w:pPr>
            <w:r w:rsidRPr="00387A9A">
              <w:rPr>
                <w:color w:val="002060"/>
                <w:highlight w:val="yellow"/>
              </w:rPr>
              <w:t>02/03/2020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284A1" w14:textId="77777777" w:rsidR="00E84500" w:rsidRPr="00387A9A" w:rsidRDefault="00E84500" w:rsidP="00666DC1">
            <w:pPr>
              <w:pStyle w:val="ROWTABELLA"/>
              <w:jc w:val="center"/>
              <w:rPr>
                <w:color w:val="002060"/>
                <w:highlight w:val="yellow"/>
              </w:rPr>
            </w:pPr>
            <w:r w:rsidRPr="00387A9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6DA06"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6E13B" w14:textId="77777777" w:rsidR="00E84500" w:rsidRPr="00387A9A" w:rsidRDefault="00E84500" w:rsidP="00666DC1">
            <w:pPr>
              <w:pStyle w:val="ROWTABELLA"/>
              <w:rPr>
                <w:color w:val="002060"/>
                <w:highlight w:val="yellow"/>
              </w:rPr>
            </w:pPr>
            <w:r w:rsidRPr="00387A9A">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B9874"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3</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49C72"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27019"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328C7" w14:textId="77777777" w:rsidR="00E84500" w:rsidRPr="003F36BA" w:rsidRDefault="00E84500" w:rsidP="00666DC1">
            <w:pPr>
              <w:rPr>
                <w:color w:val="002060"/>
                <w:sz w:val="24"/>
                <w:szCs w:val="24"/>
              </w:rPr>
            </w:pPr>
          </w:p>
        </w:tc>
      </w:tr>
    </w:tbl>
    <w:p w14:paraId="63739713" w14:textId="77777777" w:rsidR="00E84500" w:rsidRPr="003F36BA" w:rsidRDefault="00E84500" w:rsidP="00E84500">
      <w:pPr>
        <w:pStyle w:val="breakline"/>
        <w:divId w:val="527259509"/>
        <w:rPr>
          <w:color w:val="002060"/>
        </w:rPr>
      </w:pPr>
    </w:p>
    <w:p w14:paraId="6477A139" w14:textId="77777777" w:rsidR="00E84500" w:rsidRPr="003F36BA" w:rsidRDefault="00E84500" w:rsidP="00E84500">
      <w:pPr>
        <w:pStyle w:val="breakline"/>
        <w:divId w:val="527259509"/>
        <w:rPr>
          <w:color w:val="002060"/>
        </w:rPr>
      </w:pPr>
    </w:p>
    <w:p w14:paraId="5C70E212"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82E2D5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DA8A0"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AE508"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134C1"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1A994"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367F6"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81001"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A9C5B"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D060E" w14:textId="77777777" w:rsidR="00E84500" w:rsidRPr="003F36BA" w:rsidRDefault="00E84500" w:rsidP="00666DC1">
            <w:pPr>
              <w:pStyle w:val="HEADERTABELLA"/>
              <w:rPr>
                <w:color w:val="002060"/>
              </w:rPr>
            </w:pPr>
            <w:r w:rsidRPr="003F36BA">
              <w:rPr>
                <w:color w:val="002060"/>
              </w:rPr>
              <w:t>Impianto</w:t>
            </w:r>
          </w:p>
        </w:tc>
      </w:tr>
      <w:tr w:rsidR="00E84500" w:rsidRPr="003F36BA" w14:paraId="49FD2635"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F204C"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709CE"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009F6" w14:textId="77777777" w:rsidR="00E84500" w:rsidRPr="00387A9A" w:rsidRDefault="00E84500" w:rsidP="00666DC1">
            <w:pPr>
              <w:pStyle w:val="ROWTABELLA"/>
              <w:rPr>
                <w:color w:val="002060"/>
                <w:highlight w:val="yellow"/>
              </w:rPr>
            </w:pPr>
            <w:r w:rsidRPr="00387A9A">
              <w:rPr>
                <w:color w:val="002060"/>
                <w:highlight w:val="yellow"/>
              </w:rPr>
              <w:t xml:space="preserve">ACLI MANTOVANI </w:t>
            </w:r>
            <w:proofErr w:type="spellStart"/>
            <w:r w:rsidRPr="00387A9A">
              <w:rPr>
                <w:color w:val="002060"/>
                <w:highlight w:val="yellow"/>
              </w:rPr>
              <w:t>CALCIOsq.B</w:t>
            </w:r>
            <w:proofErr w:type="spellEnd"/>
            <w:r w:rsidRPr="00387A9A">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B124F" w14:textId="77777777" w:rsidR="00E84500" w:rsidRPr="00387A9A" w:rsidRDefault="00E84500" w:rsidP="00666DC1">
            <w:pPr>
              <w:pStyle w:val="ROWTABELLA"/>
              <w:rPr>
                <w:color w:val="002060"/>
                <w:highlight w:val="yellow"/>
              </w:rPr>
            </w:pPr>
            <w:r w:rsidRPr="00387A9A">
              <w:rPr>
                <w:color w:val="002060"/>
                <w:highlight w:val="yellow"/>
              </w:rPr>
              <w:t xml:space="preserve">AMICI DEL </w:t>
            </w:r>
            <w:proofErr w:type="spellStart"/>
            <w:r w:rsidRPr="00387A9A">
              <w:rPr>
                <w:color w:val="002060"/>
                <w:highlight w:val="yellow"/>
              </w:rPr>
              <w:t>CENTROSOCIOsq.B</w:t>
            </w:r>
            <w:proofErr w:type="spellEnd"/>
            <w:r w:rsidRPr="00387A9A">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A48E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C78FA" w14:textId="77777777" w:rsidR="00E84500" w:rsidRPr="003F36BA" w:rsidRDefault="00E84500" w:rsidP="00666DC1">
            <w:pPr>
              <w:pStyle w:val="ROWTABELLA"/>
              <w:jc w:val="center"/>
              <w:rPr>
                <w:color w:val="002060"/>
              </w:rPr>
            </w:pPr>
            <w:r w:rsidRPr="00387A9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9D03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6573B" w14:textId="77777777" w:rsidR="00E84500" w:rsidRPr="003F36BA" w:rsidRDefault="00E84500" w:rsidP="00666DC1">
            <w:pPr>
              <w:rPr>
                <w:color w:val="002060"/>
                <w:sz w:val="24"/>
                <w:szCs w:val="24"/>
              </w:rPr>
            </w:pPr>
          </w:p>
        </w:tc>
      </w:tr>
      <w:tr w:rsidR="00E84500" w:rsidRPr="003F36BA" w14:paraId="1D6E616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FACCD" w14:textId="77777777" w:rsidR="00E84500" w:rsidRPr="00387A9A" w:rsidRDefault="00E84500" w:rsidP="00666DC1">
            <w:pPr>
              <w:pStyle w:val="ROWTABELLA"/>
              <w:rPr>
                <w:color w:val="002060"/>
                <w:highlight w:val="yellow"/>
              </w:rPr>
            </w:pPr>
            <w:r w:rsidRPr="00387A9A">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4FD60"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941F6" w14:textId="77777777" w:rsidR="00E84500" w:rsidRPr="00387A9A" w:rsidRDefault="00E84500" w:rsidP="00666DC1">
            <w:pPr>
              <w:pStyle w:val="ROWTABELLA"/>
              <w:rPr>
                <w:color w:val="002060"/>
                <w:highlight w:val="yellow"/>
              </w:rPr>
            </w:pPr>
            <w:r w:rsidRPr="00387A9A">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45E66" w14:textId="77777777" w:rsidR="00E84500" w:rsidRPr="00387A9A" w:rsidRDefault="00E84500" w:rsidP="00666DC1">
            <w:pPr>
              <w:pStyle w:val="ROWTABELLA"/>
              <w:rPr>
                <w:color w:val="002060"/>
                <w:highlight w:val="yellow"/>
              </w:rPr>
            </w:pPr>
            <w:r w:rsidRPr="00387A9A">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63556"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90C9E" w14:textId="77777777" w:rsidR="00E84500" w:rsidRPr="003F36BA" w:rsidRDefault="00E84500" w:rsidP="00666DC1">
            <w:pPr>
              <w:pStyle w:val="ROWTABELLA"/>
              <w:jc w:val="center"/>
              <w:rPr>
                <w:color w:val="002060"/>
              </w:rPr>
            </w:pPr>
            <w:r w:rsidRPr="00387A9A">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5E435" w14:textId="77777777" w:rsidR="00E84500" w:rsidRPr="003F36BA" w:rsidRDefault="00E84500" w:rsidP="00666DC1">
            <w:pPr>
              <w:pStyle w:val="ROWTABELLA"/>
              <w:jc w:val="center"/>
              <w:rPr>
                <w:color w:val="002060"/>
              </w:rPr>
            </w:pPr>
            <w:r w:rsidRPr="003F36BA">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0CB26" w14:textId="77777777" w:rsidR="00E84500" w:rsidRPr="003F36BA" w:rsidRDefault="00E84500" w:rsidP="00666DC1">
            <w:pPr>
              <w:rPr>
                <w:color w:val="002060"/>
                <w:sz w:val="24"/>
                <w:szCs w:val="24"/>
              </w:rPr>
            </w:pPr>
          </w:p>
        </w:tc>
      </w:tr>
    </w:tbl>
    <w:p w14:paraId="2E9C464D" w14:textId="77777777" w:rsidR="00E84500" w:rsidRPr="003F36BA" w:rsidRDefault="00E84500" w:rsidP="00E84500">
      <w:pPr>
        <w:pStyle w:val="breakline"/>
        <w:divId w:val="527259509"/>
        <w:rPr>
          <w:color w:val="002060"/>
        </w:rPr>
      </w:pPr>
    </w:p>
    <w:p w14:paraId="3C41B830" w14:textId="77777777" w:rsidR="00E84500" w:rsidRPr="003F36BA" w:rsidRDefault="00E84500" w:rsidP="00E84500">
      <w:pPr>
        <w:pStyle w:val="breakline"/>
        <w:divId w:val="527259509"/>
        <w:rPr>
          <w:color w:val="002060"/>
        </w:rPr>
      </w:pPr>
    </w:p>
    <w:p w14:paraId="4043D677" w14:textId="77777777" w:rsidR="00E84500" w:rsidRPr="003F36BA" w:rsidRDefault="00E84500" w:rsidP="00E84500">
      <w:pPr>
        <w:pStyle w:val="TITOLOPRINC"/>
        <w:divId w:val="527259509"/>
        <w:rPr>
          <w:color w:val="002060"/>
        </w:rPr>
      </w:pPr>
      <w:r w:rsidRPr="003F36BA">
        <w:rPr>
          <w:color w:val="002060"/>
        </w:rPr>
        <w:t>RISULTATI</w:t>
      </w:r>
    </w:p>
    <w:p w14:paraId="05876295" w14:textId="77777777" w:rsidR="00E84500" w:rsidRPr="003F36BA" w:rsidRDefault="00E84500" w:rsidP="00E84500">
      <w:pPr>
        <w:pStyle w:val="breakline"/>
        <w:divId w:val="527259509"/>
        <w:rPr>
          <w:color w:val="002060"/>
        </w:rPr>
      </w:pPr>
    </w:p>
    <w:p w14:paraId="35DDAF51" w14:textId="77777777" w:rsidR="00E84500" w:rsidRPr="003F36BA" w:rsidRDefault="00E84500" w:rsidP="00E84500">
      <w:pPr>
        <w:pStyle w:val="SOTTOTITOLOCAMPIONATO1"/>
        <w:divId w:val="527259509"/>
        <w:rPr>
          <w:color w:val="002060"/>
        </w:rPr>
      </w:pPr>
      <w:r w:rsidRPr="003F36BA">
        <w:rPr>
          <w:color w:val="002060"/>
        </w:rPr>
        <w:t>RISULTATI UFFICIALI GARE DEL 26/01/2020</w:t>
      </w:r>
    </w:p>
    <w:p w14:paraId="149B9151"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2F229091"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08A4D2E0"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0C248FC5"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10D0BB"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5E55504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AC3960" w14:textId="77777777" w:rsidR="00E84500" w:rsidRPr="003F36BA" w:rsidRDefault="00E84500" w:rsidP="00666DC1">
                  <w:pPr>
                    <w:pStyle w:val="ROWTABELLA"/>
                    <w:rPr>
                      <w:color w:val="002060"/>
                    </w:rPr>
                  </w:pPr>
                  <w:r w:rsidRPr="003F36BA">
                    <w:rPr>
                      <w:color w:val="002060"/>
                    </w:rPr>
                    <w:t>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21CA5" w14:textId="77777777" w:rsidR="00E84500" w:rsidRPr="003F36BA" w:rsidRDefault="00E84500" w:rsidP="00666DC1">
                  <w:pPr>
                    <w:pStyle w:val="ROWTABELLA"/>
                    <w:rPr>
                      <w:color w:val="002060"/>
                    </w:rPr>
                  </w:pPr>
                  <w:r w:rsidRPr="003F36BA">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B1E10C" w14:textId="77777777" w:rsidR="00E84500" w:rsidRPr="003F36BA" w:rsidRDefault="00E84500" w:rsidP="00666DC1">
                  <w:pPr>
                    <w:pStyle w:val="ROWTABELLA"/>
                    <w:jc w:val="center"/>
                    <w:rPr>
                      <w:color w:val="002060"/>
                    </w:rPr>
                  </w:pPr>
                  <w:r w:rsidRPr="003F36BA">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373FC" w14:textId="77777777" w:rsidR="00E84500" w:rsidRPr="003F36BA" w:rsidRDefault="00E84500" w:rsidP="00666DC1">
                  <w:pPr>
                    <w:pStyle w:val="ROWTABELLA"/>
                    <w:jc w:val="center"/>
                    <w:rPr>
                      <w:color w:val="002060"/>
                    </w:rPr>
                  </w:pPr>
                  <w:r w:rsidRPr="003F36BA">
                    <w:rPr>
                      <w:color w:val="002060"/>
                    </w:rPr>
                    <w:t> </w:t>
                  </w:r>
                </w:p>
              </w:tc>
            </w:tr>
            <w:tr w:rsidR="00E84500" w:rsidRPr="003F36BA" w14:paraId="7B5E8DB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F69E4D" w14:textId="77777777" w:rsidR="00E84500" w:rsidRPr="003F36BA" w:rsidRDefault="00E84500" w:rsidP="00666DC1">
                  <w:pPr>
                    <w:pStyle w:val="ROWTABELLA"/>
                    <w:rPr>
                      <w:color w:val="002060"/>
                    </w:rPr>
                  </w:pPr>
                  <w:r w:rsidRPr="003F36BA">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239AE8" w14:textId="77777777" w:rsidR="00E84500" w:rsidRPr="003F36BA" w:rsidRDefault="00E84500" w:rsidP="00666DC1">
                  <w:pPr>
                    <w:pStyle w:val="ROWTABELLA"/>
                    <w:rPr>
                      <w:color w:val="002060"/>
                    </w:rPr>
                  </w:pPr>
                  <w:r w:rsidRPr="003F36B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FA9331" w14:textId="77777777" w:rsidR="00E84500" w:rsidRPr="003F36BA" w:rsidRDefault="00E84500" w:rsidP="00666DC1">
                  <w:pPr>
                    <w:pStyle w:val="ROWTABELLA"/>
                    <w:jc w:val="center"/>
                    <w:rPr>
                      <w:color w:val="002060"/>
                    </w:rPr>
                  </w:pPr>
                  <w:r w:rsidRPr="003F36BA">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EDA1A2" w14:textId="77777777" w:rsidR="00E84500" w:rsidRPr="003F36BA" w:rsidRDefault="00E84500" w:rsidP="00666DC1">
                  <w:pPr>
                    <w:pStyle w:val="ROWTABELLA"/>
                    <w:jc w:val="center"/>
                    <w:rPr>
                      <w:color w:val="002060"/>
                    </w:rPr>
                  </w:pPr>
                  <w:r w:rsidRPr="003F36BA">
                    <w:rPr>
                      <w:color w:val="002060"/>
                    </w:rPr>
                    <w:t> </w:t>
                  </w:r>
                </w:p>
              </w:tc>
            </w:tr>
            <w:tr w:rsidR="00E84500" w:rsidRPr="003F36BA" w14:paraId="638CFCE3"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701C84"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2EF35"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9FBCD1" w14:textId="77777777" w:rsidR="00E84500" w:rsidRPr="003F36BA" w:rsidRDefault="00E84500" w:rsidP="00666DC1">
                  <w:pPr>
                    <w:pStyle w:val="ROWTABELLA"/>
                    <w:jc w:val="center"/>
                    <w:rPr>
                      <w:color w:val="002060"/>
                    </w:rPr>
                  </w:pPr>
                  <w:r w:rsidRPr="003F36BA">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1B5B5D" w14:textId="77777777" w:rsidR="00E84500" w:rsidRPr="003F36BA" w:rsidRDefault="00E84500" w:rsidP="00666DC1">
                  <w:pPr>
                    <w:pStyle w:val="ROWTABELLA"/>
                    <w:jc w:val="center"/>
                    <w:rPr>
                      <w:color w:val="002060"/>
                    </w:rPr>
                  </w:pPr>
                  <w:r w:rsidRPr="003F36BA">
                    <w:rPr>
                      <w:color w:val="002060"/>
                    </w:rPr>
                    <w:t> </w:t>
                  </w:r>
                </w:p>
              </w:tc>
            </w:tr>
            <w:tr w:rsidR="00E84500" w:rsidRPr="003F36BA" w14:paraId="37DBD574"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2CE8547" w14:textId="77777777" w:rsidR="00E84500" w:rsidRPr="003F36BA" w:rsidRDefault="00E84500" w:rsidP="00666DC1">
                  <w:pPr>
                    <w:pStyle w:val="ROWTABELLA"/>
                    <w:rPr>
                      <w:color w:val="002060"/>
                    </w:rPr>
                  </w:pPr>
                  <w:r w:rsidRPr="003F36BA">
                    <w:rPr>
                      <w:color w:val="002060"/>
                    </w:rPr>
                    <w:t>(1) - disputata il 25/01/2020</w:t>
                  </w:r>
                </w:p>
              </w:tc>
            </w:tr>
          </w:tbl>
          <w:p w14:paraId="079882C2" w14:textId="77777777" w:rsidR="00E84500" w:rsidRPr="003F36BA" w:rsidRDefault="00E84500" w:rsidP="00666DC1">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3A8D5737"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D0820" w14:textId="77777777" w:rsidR="00E84500" w:rsidRPr="003F36BA" w:rsidRDefault="00E84500" w:rsidP="00666DC1">
                  <w:pPr>
                    <w:pStyle w:val="HEADERTABELLA"/>
                    <w:rPr>
                      <w:color w:val="002060"/>
                    </w:rPr>
                  </w:pPr>
                  <w:r w:rsidRPr="003F36BA">
                    <w:rPr>
                      <w:color w:val="002060"/>
                    </w:rPr>
                    <w:t>GIRONE SA - 1 Giornata - A</w:t>
                  </w:r>
                </w:p>
              </w:tc>
            </w:tr>
            <w:tr w:rsidR="00E84500" w:rsidRPr="003F36BA" w14:paraId="1B9406EF"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57BD89" w14:textId="77777777" w:rsidR="00E84500" w:rsidRPr="003F36BA" w:rsidRDefault="00E84500" w:rsidP="00666DC1">
                  <w:pPr>
                    <w:pStyle w:val="ROWTABELLA"/>
                    <w:rPr>
                      <w:color w:val="002060"/>
                    </w:rPr>
                  </w:pPr>
                  <w:r w:rsidRPr="003F36BA">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0F0CEE" w14:textId="77777777" w:rsidR="00E84500" w:rsidRPr="003F36BA" w:rsidRDefault="00E84500" w:rsidP="00666DC1">
                  <w:pPr>
                    <w:pStyle w:val="ROWTABELLA"/>
                    <w:rPr>
                      <w:color w:val="002060"/>
                    </w:rPr>
                  </w:pPr>
                  <w:r w:rsidRPr="003F36BA">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6FF055"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63DFF9" w14:textId="77777777" w:rsidR="00E84500" w:rsidRPr="003F36BA" w:rsidRDefault="00E84500" w:rsidP="00666DC1">
                  <w:pPr>
                    <w:pStyle w:val="ROWTABELLA"/>
                    <w:jc w:val="center"/>
                    <w:rPr>
                      <w:color w:val="002060"/>
                    </w:rPr>
                  </w:pPr>
                  <w:r w:rsidRPr="003F36BA">
                    <w:rPr>
                      <w:color w:val="002060"/>
                    </w:rPr>
                    <w:t> </w:t>
                  </w:r>
                </w:p>
              </w:tc>
            </w:tr>
            <w:tr w:rsidR="00E84500" w:rsidRPr="003F36BA" w14:paraId="7FEFE45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DAD080" w14:textId="77777777" w:rsidR="00E84500" w:rsidRPr="003F36BA" w:rsidRDefault="00E84500" w:rsidP="00666DC1">
                  <w:pPr>
                    <w:pStyle w:val="ROWTABELLA"/>
                    <w:rPr>
                      <w:color w:val="002060"/>
                    </w:rPr>
                  </w:pPr>
                  <w:r w:rsidRPr="003F36BA">
                    <w:rPr>
                      <w:color w:val="002060"/>
                    </w:rPr>
                    <w:t xml:space="preserve">CALCIO A 5 CORINALDO </w:t>
                  </w:r>
                  <w:proofErr w:type="spellStart"/>
                  <w:proofErr w:type="gramStart"/>
                  <w:r w:rsidRPr="003F36BA">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7D7187" w14:textId="77777777" w:rsidR="00E84500" w:rsidRPr="003F36BA" w:rsidRDefault="00E84500" w:rsidP="00666DC1">
                  <w:pPr>
                    <w:pStyle w:val="ROWTABELLA"/>
                    <w:rPr>
                      <w:color w:val="002060"/>
                    </w:rPr>
                  </w:pPr>
                  <w:r w:rsidRPr="003F36BA">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791644" w14:textId="77777777" w:rsidR="00E84500" w:rsidRPr="003F36BA" w:rsidRDefault="00E84500" w:rsidP="00666DC1">
                  <w:pPr>
                    <w:pStyle w:val="ROWTABELLA"/>
                    <w:jc w:val="center"/>
                    <w:rPr>
                      <w:color w:val="002060"/>
                    </w:rPr>
                  </w:pPr>
                  <w:r w:rsidRPr="003F36BA">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5820D1" w14:textId="77777777" w:rsidR="00E84500" w:rsidRPr="003F36BA" w:rsidRDefault="00E84500" w:rsidP="00666DC1">
                  <w:pPr>
                    <w:pStyle w:val="ROWTABELLA"/>
                    <w:jc w:val="center"/>
                    <w:rPr>
                      <w:color w:val="002060"/>
                    </w:rPr>
                  </w:pPr>
                  <w:r w:rsidRPr="003F36BA">
                    <w:rPr>
                      <w:color w:val="002060"/>
                    </w:rPr>
                    <w:t> </w:t>
                  </w:r>
                </w:p>
              </w:tc>
            </w:tr>
            <w:tr w:rsidR="00E84500" w:rsidRPr="003F36BA" w14:paraId="78302A2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17C588" w14:textId="77777777" w:rsidR="00E84500" w:rsidRPr="003F36BA" w:rsidRDefault="00E84500" w:rsidP="00666DC1">
                  <w:pPr>
                    <w:pStyle w:val="ROWTABELLA"/>
                    <w:rPr>
                      <w:color w:val="002060"/>
                    </w:rPr>
                  </w:pPr>
                  <w:r w:rsidRPr="003F36BA">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01C9D8" w14:textId="77777777" w:rsidR="00E84500" w:rsidRPr="003F36BA" w:rsidRDefault="00E84500" w:rsidP="00666DC1">
                  <w:pPr>
                    <w:pStyle w:val="ROWTABELLA"/>
                    <w:rPr>
                      <w:color w:val="002060"/>
                    </w:rPr>
                  </w:pPr>
                  <w:r w:rsidRPr="003F36BA">
                    <w:rPr>
                      <w:color w:val="002060"/>
                    </w:rPr>
                    <w:t xml:space="preserve">- ITALSERVICE C5 </w:t>
                  </w:r>
                  <w:proofErr w:type="spellStart"/>
                  <w:proofErr w:type="gramStart"/>
                  <w:r w:rsidRPr="003F36BA">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A962B2" w14:textId="77777777" w:rsidR="00E84500" w:rsidRPr="003F36BA" w:rsidRDefault="00E84500" w:rsidP="00666DC1">
                  <w:pPr>
                    <w:pStyle w:val="ROWTABELLA"/>
                    <w:jc w:val="center"/>
                    <w:rPr>
                      <w:color w:val="002060"/>
                    </w:rPr>
                  </w:pPr>
                  <w:r w:rsidRPr="003F36BA">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C30FD" w14:textId="77777777" w:rsidR="00E84500" w:rsidRPr="003F36BA" w:rsidRDefault="00E84500" w:rsidP="00666DC1">
                  <w:pPr>
                    <w:pStyle w:val="ROWTABELLA"/>
                    <w:jc w:val="center"/>
                    <w:rPr>
                      <w:color w:val="002060"/>
                    </w:rPr>
                  </w:pPr>
                  <w:r w:rsidRPr="003F36BA">
                    <w:rPr>
                      <w:color w:val="002060"/>
                    </w:rPr>
                    <w:t> </w:t>
                  </w:r>
                </w:p>
              </w:tc>
            </w:tr>
            <w:tr w:rsidR="00E84500" w:rsidRPr="003F36BA" w14:paraId="02ECFCC6"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ACE2EF9" w14:textId="77777777" w:rsidR="00E84500" w:rsidRPr="003F36BA" w:rsidRDefault="00E84500" w:rsidP="00666DC1">
                  <w:pPr>
                    <w:pStyle w:val="ROWTABELLA"/>
                    <w:rPr>
                      <w:color w:val="002060"/>
                    </w:rPr>
                  </w:pPr>
                  <w:r w:rsidRPr="003F36BA">
                    <w:rPr>
                      <w:color w:val="002060"/>
                    </w:rPr>
                    <w:t>(1) - disputata il 25/01/2020</w:t>
                  </w:r>
                </w:p>
              </w:tc>
            </w:tr>
          </w:tbl>
          <w:p w14:paraId="58A9E436" w14:textId="77777777" w:rsidR="00E84500" w:rsidRPr="003F36BA" w:rsidRDefault="00E84500" w:rsidP="00666DC1">
            <w:pPr>
              <w:rPr>
                <w:color w:val="002060"/>
                <w:sz w:val="24"/>
                <w:szCs w:val="24"/>
              </w:rPr>
            </w:pPr>
          </w:p>
        </w:tc>
      </w:tr>
    </w:tbl>
    <w:p w14:paraId="363A8B08"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5632473E"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03E48F9E"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47976" w14:textId="77777777" w:rsidR="00E84500" w:rsidRPr="003F36BA" w:rsidRDefault="00E84500" w:rsidP="00666DC1">
                  <w:pPr>
                    <w:pStyle w:val="HEADERTABELLA"/>
                    <w:rPr>
                      <w:color w:val="002060"/>
                    </w:rPr>
                  </w:pPr>
                  <w:r w:rsidRPr="003F36BA">
                    <w:rPr>
                      <w:color w:val="002060"/>
                    </w:rPr>
                    <w:lastRenderedPageBreak/>
                    <w:t>GIRONE SB - 1 Giornata - A</w:t>
                  </w:r>
                </w:p>
              </w:tc>
            </w:tr>
            <w:tr w:rsidR="00E84500" w:rsidRPr="003F36BA" w14:paraId="2B823AE2"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665BAA" w14:textId="77777777" w:rsidR="00E84500" w:rsidRPr="003F36BA" w:rsidRDefault="00E84500" w:rsidP="00666DC1">
                  <w:pPr>
                    <w:pStyle w:val="ROWTABELLA"/>
                    <w:rPr>
                      <w:color w:val="002060"/>
                    </w:rPr>
                  </w:pPr>
                  <w:r w:rsidRPr="003F36BA">
                    <w:rPr>
                      <w:color w:val="002060"/>
                    </w:rPr>
                    <w:t xml:space="preserve">AMICI DEL </w:t>
                  </w:r>
                  <w:proofErr w:type="spellStart"/>
                  <w:r w:rsidRPr="003F36BA">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77C98" w14:textId="77777777" w:rsidR="00E84500" w:rsidRPr="003F36BA" w:rsidRDefault="00E84500" w:rsidP="00666DC1">
                  <w:pPr>
                    <w:pStyle w:val="ROWTABELLA"/>
                    <w:rPr>
                      <w:color w:val="002060"/>
                    </w:rPr>
                  </w:pPr>
                  <w:r w:rsidRPr="003F36BA">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D3CC86" w14:textId="77777777" w:rsidR="00E84500" w:rsidRPr="003F36BA" w:rsidRDefault="00E84500" w:rsidP="00666DC1">
                  <w:pPr>
                    <w:pStyle w:val="ROWTABELLA"/>
                    <w:jc w:val="center"/>
                    <w:rPr>
                      <w:color w:val="002060"/>
                    </w:rPr>
                  </w:pPr>
                  <w:r w:rsidRPr="003F36BA">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5A33CD" w14:textId="77777777" w:rsidR="00E84500" w:rsidRPr="003F36BA" w:rsidRDefault="00E84500" w:rsidP="00666DC1">
                  <w:pPr>
                    <w:pStyle w:val="ROWTABELLA"/>
                    <w:jc w:val="center"/>
                    <w:rPr>
                      <w:color w:val="002060"/>
                    </w:rPr>
                  </w:pPr>
                  <w:r w:rsidRPr="003F36BA">
                    <w:rPr>
                      <w:color w:val="002060"/>
                    </w:rPr>
                    <w:t> </w:t>
                  </w:r>
                </w:p>
              </w:tc>
            </w:tr>
            <w:tr w:rsidR="00E84500" w:rsidRPr="003F36BA" w14:paraId="6D5CF16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19A9DF" w14:textId="77777777" w:rsidR="00E84500" w:rsidRPr="003F36BA" w:rsidRDefault="00E84500" w:rsidP="00666DC1">
                  <w:pPr>
                    <w:pStyle w:val="ROWTABELLA"/>
                    <w:rPr>
                      <w:color w:val="002060"/>
                    </w:rPr>
                  </w:pPr>
                  <w:r w:rsidRPr="003F36BA">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96AB92" w14:textId="77777777" w:rsidR="00E84500" w:rsidRPr="003F36BA" w:rsidRDefault="00E84500" w:rsidP="00666DC1">
                  <w:pPr>
                    <w:pStyle w:val="ROWTABELLA"/>
                    <w:rPr>
                      <w:color w:val="002060"/>
                    </w:rPr>
                  </w:pPr>
                  <w:r w:rsidRPr="003F36BA">
                    <w:rPr>
                      <w:color w:val="002060"/>
                    </w:rPr>
                    <w:t xml:space="preserve">- ACLI MANTOVANI </w:t>
                  </w:r>
                  <w:proofErr w:type="spellStart"/>
                  <w:r w:rsidRPr="003F36BA">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40FEE5" w14:textId="77777777" w:rsidR="00E84500" w:rsidRPr="003F36BA" w:rsidRDefault="00E84500" w:rsidP="00666DC1">
                  <w:pPr>
                    <w:pStyle w:val="ROWTABELLA"/>
                    <w:jc w:val="center"/>
                    <w:rPr>
                      <w:color w:val="002060"/>
                    </w:rPr>
                  </w:pPr>
                  <w:r w:rsidRPr="003F36B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7F5E98" w14:textId="77777777" w:rsidR="00E84500" w:rsidRPr="003F36BA" w:rsidRDefault="00E84500" w:rsidP="00666DC1">
                  <w:pPr>
                    <w:pStyle w:val="ROWTABELLA"/>
                    <w:jc w:val="center"/>
                    <w:rPr>
                      <w:color w:val="002060"/>
                    </w:rPr>
                  </w:pPr>
                  <w:r w:rsidRPr="003F36BA">
                    <w:rPr>
                      <w:color w:val="002060"/>
                    </w:rPr>
                    <w:t> </w:t>
                  </w:r>
                </w:p>
              </w:tc>
            </w:tr>
            <w:tr w:rsidR="00E84500" w:rsidRPr="003F36BA" w14:paraId="269F3C3C"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A5730E" w14:textId="77777777" w:rsidR="00E84500" w:rsidRPr="003F36BA" w:rsidRDefault="00E84500" w:rsidP="00666DC1">
                  <w:pPr>
                    <w:pStyle w:val="ROWTABELLA"/>
                    <w:rPr>
                      <w:color w:val="002060"/>
                    </w:rPr>
                  </w:pPr>
                  <w:r w:rsidRPr="003F36BA">
                    <w:rPr>
                      <w:color w:val="002060"/>
                    </w:rPr>
                    <w:t>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3B9EF3"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4DB955" w14:textId="77777777" w:rsidR="00E84500" w:rsidRPr="003F36BA" w:rsidRDefault="00E84500" w:rsidP="00666DC1">
                  <w:pPr>
                    <w:pStyle w:val="ROWTABELLA"/>
                    <w:jc w:val="center"/>
                    <w:rPr>
                      <w:color w:val="002060"/>
                    </w:rPr>
                  </w:pPr>
                  <w:r w:rsidRPr="003F36BA">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B9852" w14:textId="77777777" w:rsidR="00E84500" w:rsidRPr="003F36BA" w:rsidRDefault="00E84500" w:rsidP="00666DC1">
                  <w:pPr>
                    <w:pStyle w:val="ROWTABELLA"/>
                    <w:jc w:val="center"/>
                    <w:rPr>
                      <w:color w:val="002060"/>
                    </w:rPr>
                  </w:pPr>
                  <w:r w:rsidRPr="003F36BA">
                    <w:rPr>
                      <w:color w:val="002060"/>
                    </w:rPr>
                    <w:t> </w:t>
                  </w:r>
                </w:p>
              </w:tc>
            </w:tr>
          </w:tbl>
          <w:p w14:paraId="45D6A2D9" w14:textId="77777777" w:rsidR="00E84500" w:rsidRPr="003F36BA" w:rsidRDefault="00E84500" w:rsidP="00666DC1">
            <w:pPr>
              <w:rPr>
                <w:color w:val="002060"/>
                <w:sz w:val="24"/>
                <w:szCs w:val="24"/>
              </w:rPr>
            </w:pPr>
          </w:p>
        </w:tc>
      </w:tr>
    </w:tbl>
    <w:p w14:paraId="61E406F7" w14:textId="77777777" w:rsidR="00E84500" w:rsidRPr="003F36BA" w:rsidRDefault="00E84500" w:rsidP="00E84500">
      <w:pPr>
        <w:pStyle w:val="breakline"/>
        <w:divId w:val="527259509"/>
        <w:rPr>
          <w:color w:val="002060"/>
        </w:rPr>
      </w:pPr>
    </w:p>
    <w:p w14:paraId="03EC0BB9" w14:textId="77777777" w:rsidR="00E84500" w:rsidRPr="003F36BA" w:rsidRDefault="00E84500" w:rsidP="00E84500">
      <w:pPr>
        <w:pStyle w:val="breakline"/>
        <w:divId w:val="527259509"/>
        <w:rPr>
          <w:color w:val="002060"/>
        </w:rPr>
      </w:pPr>
    </w:p>
    <w:p w14:paraId="118A7175" w14:textId="77777777" w:rsidR="00E84500" w:rsidRPr="003F36BA" w:rsidRDefault="00E84500" w:rsidP="00E84500">
      <w:pPr>
        <w:pStyle w:val="TITOLOPRINC"/>
        <w:divId w:val="527259509"/>
        <w:rPr>
          <w:color w:val="002060"/>
        </w:rPr>
      </w:pPr>
      <w:r w:rsidRPr="003F36BA">
        <w:rPr>
          <w:color w:val="002060"/>
        </w:rPr>
        <w:t>GIUDICE SPORTIVO</w:t>
      </w:r>
    </w:p>
    <w:p w14:paraId="072F404B"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3AC225DC" w14:textId="77777777" w:rsidR="00E84500" w:rsidRPr="003F36BA" w:rsidRDefault="00E84500" w:rsidP="00E84500">
      <w:pPr>
        <w:pStyle w:val="titolo10"/>
        <w:divId w:val="527259509"/>
        <w:rPr>
          <w:color w:val="002060"/>
        </w:rPr>
      </w:pPr>
      <w:r w:rsidRPr="003F36BA">
        <w:rPr>
          <w:color w:val="002060"/>
        </w:rPr>
        <w:t xml:space="preserve">GARE DEL 26/ 1/2020 </w:t>
      </w:r>
    </w:p>
    <w:p w14:paraId="45332DA2"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576A68FB"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84A49D0" w14:textId="77777777" w:rsidR="00E84500" w:rsidRPr="003F36BA" w:rsidRDefault="00E84500" w:rsidP="00E84500">
      <w:pPr>
        <w:pStyle w:val="titolo30"/>
        <w:divId w:val="527259509"/>
        <w:rPr>
          <w:color w:val="002060"/>
        </w:rPr>
      </w:pPr>
      <w:r w:rsidRPr="003F36BA">
        <w:rPr>
          <w:color w:val="002060"/>
        </w:rPr>
        <w:t xml:space="preserve">DIRIGENTI </w:t>
      </w:r>
    </w:p>
    <w:p w14:paraId="44FE883B"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34B77D3" w14:textId="77777777" w:rsidTr="00E84500">
        <w:trPr>
          <w:divId w:val="527259509"/>
        </w:trPr>
        <w:tc>
          <w:tcPr>
            <w:tcW w:w="2200" w:type="dxa"/>
            <w:tcMar>
              <w:top w:w="20" w:type="dxa"/>
              <w:left w:w="20" w:type="dxa"/>
              <w:bottom w:w="20" w:type="dxa"/>
              <w:right w:w="20" w:type="dxa"/>
            </w:tcMar>
            <w:vAlign w:val="center"/>
          </w:tcPr>
          <w:p w14:paraId="73BD06D6" w14:textId="77777777" w:rsidR="00E84500" w:rsidRPr="003F36BA" w:rsidRDefault="00E84500" w:rsidP="00666DC1">
            <w:pPr>
              <w:pStyle w:val="movimento"/>
              <w:rPr>
                <w:color w:val="002060"/>
              </w:rPr>
            </w:pPr>
            <w:r w:rsidRPr="003F36BA">
              <w:rPr>
                <w:color w:val="002060"/>
              </w:rPr>
              <w:t>GIROMETTI FABIAN ANDRES</w:t>
            </w:r>
          </w:p>
        </w:tc>
        <w:tc>
          <w:tcPr>
            <w:tcW w:w="2200" w:type="dxa"/>
            <w:tcMar>
              <w:top w:w="20" w:type="dxa"/>
              <w:left w:w="20" w:type="dxa"/>
              <w:bottom w:w="20" w:type="dxa"/>
              <w:right w:w="20" w:type="dxa"/>
            </w:tcMar>
            <w:vAlign w:val="center"/>
          </w:tcPr>
          <w:p w14:paraId="35BC43EB" w14:textId="77777777" w:rsidR="00E84500" w:rsidRPr="003F36BA" w:rsidRDefault="00E84500" w:rsidP="00666DC1">
            <w:pPr>
              <w:pStyle w:val="movimento2"/>
              <w:rPr>
                <w:color w:val="002060"/>
              </w:rPr>
            </w:pPr>
            <w:r w:rsidRPr="003F36BA">
              <w:rPr>
                <w:color w:val="002060"/>
              </w:rPr>
              <w:t xml:space="preserve">(ITALSERVICE C5) </w:t>
            </w:r>
          </w:p>
        </w:tc>
        <w:tc>
          <w:tcPr>
            <w:tcW w:w="800" w:type="dxa"/>
            <w:tcMar>
              <w:top w:w="20" w:type="dxa"/>
              <w:left w:w="20" w:type="dxa"/>
              <w:bottom w:w="20" w:type="dxa"/>
              <w:right w:w="20" w:type="dxa"/>
            </w:tcMar>
            <w:vAlign w:val="center"/>
          </w:tcPr>
          <w:p w14:paraId="128651B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5FA58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122613" w14:textId="77777777" w:rsidR="00E84500" w:rsidRPr="003F36BA" w:rsidRDefault="00E84500" w:rsidP="00666DC1">
            <w:pPr>
              <w:pStyle w:val="movimento2"/>
              <w:rPr>
                <w:color w:val="002060"/>
              </w:rPr>
            </w:pPr>
            <w:r w:rsidRPr="003F36BA">
              <w:rPr>
                <w:color w:val="002060"/>
              </w:rPr>
              <w:t> </w:t>
            </w:r>
          </w:p>
        </w:tc>
      </w:tr>
    </w:tbl>
    <w:p w14:paraId="4140BA16"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6B2FAF10" w14:textId="77777777" w:rsidR="00E84500" w:rsidRDefault="00E84500" w:rsidP="00E84500">
      <w:pPr>
        <w:pStyle w:val="breakline"/>
        <w:divId w:val="527259509"/>
        <w:rPr>
          <w:color w:val="002060"/>
        </w:rPr>
      </w:pPr>
    </w:p>
    <w:p w14:paraId="1F5BE72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23C0BEF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46B72E9" w14:textId="77777777" w:rsidR="00E84500" w:rsidRPr="003F36BA" w:rsidRDefault="00E84500" w:rsidP="00E84500">
      <w:pPr>
        <w:pStyle w:val="breakline"/>
        <w:divId w:val="527259509"/>
        <w:rPr>
          <w:color w:val="002060"/>
        </w:rPr>
      </w:pPr>
    </w:p>
    <w:p w14:paraId="19241250" w14:textId="77777777" w:rsidR="00E84500" w:rsidRPr="003F36BA" w:rsidRDefault="00E84500" w:rsidP="00E84500">
      <w:pPr>
        <w:pStyle w:val="TITOLOPRINC"/>
        <w:divId w:val="527259509"/>
        <w:rPr>
          <w:color w:val="002060"/>
        </w:rPr>
      </w:pPr>
      <w:r w:rsidRPr="003F36BA">
        <w:rPr>
          <w:color w:val="002060"/>
        </w:rPr>
        <w:t>CLASSIFICA</w:t>
      </w:r>
    </w:p>
    <w:p w14:paraId="17DF4D59" w14:textId="77777777" w:rsidR="00E84500" w:rsidRPr="003F36BA" w:rsidRDefault="00E84500" w:rsidP="00E84500">
      <w:pPr>
        <w:pStyle w:val="breakline"/>
        <w:divId w:val="527259509"/>
        <w:rPr>
          <w:color w:val="002060"/>
        </w:rPr>
      </w:pPr>
    </w:p>
    <w:p w14:paraId="6CA71157" w14:textId="77777777" w:rsidR="00E84500" w:rsidRPr="003F36BA" w:rsidRDefault="00E84500" w:rsidP="00E84500">
      <w:pPr>
        <w:pStyle w:val="breakline"/>
        <w:divId w:val="527259509"/>
        <w:rPr>
          <w:color w:val="002060"/>
        </w:rPr>
      </w:pPr>
    </w:p>
    <w:p w14:paraId="605137C8"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771A3A50"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5D33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3C8FA"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21848"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A469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B1FC4C"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8BE5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BA597"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C6759"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05A4D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187F8" w14:textId="77777777" w:rsidR="00E84500" w:rsidRPr="003F36BA" w:rsidRDefault="00E84500" w:rsidP="00666DC1">
            <w:pPr>
              <w:pStyle w:val="HEADERTABELLA"/>
              <w:rPr>
                <w:color w:val="002060"/>
              </w:rPr>
            </w:pPr>
            <w:r w:rsidRPr="003F36BA">
              <w:rPr>
                <w:color w:val="002060"/>
              </w:rPr>
              <w:t>PE</w:t>
            </w:r>
          </w:p>
        </w:tc>
      </w:tr>
      <w:tr w:rsidR="00E84500" w:rsidRPr="003F36BA" w14:paraId="0A425BF9"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3C0DC4" w14:textId="77777777" w:rsidR="00E84500" w:rsidRPr="003F36BA" w:rsidRDefault="00E84500" w:rsidP="00666DC1">
            <w:pPr>
              <w:pStyle w:val="ROWTABELLA"/>
              <w:rPr>
                <w:color w:val="002060"/>
              </w:rPr>
            </w:pPr>
            <w:r w:rsidRPr="003F36BA">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8F8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0575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2CD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C9E0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7A43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305B4"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EA7A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3773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1F50A" w14:textId="77777777" w:rsidR="00E84500" w:rsidRPr="003F36BA" w:rsidRDefault="00E84500" w:rsidP="00666DC1">
            <w:pPr>
              <w:pStyle w:val="ROWTABELLA"/>
              <w:jc w:val="center"/>
              <w:rPr>
                <w:color w:val="002060"/>
              </w:rPr>
            </w:pPr>
            <w:r w:rsidRPr="003F36BA">
              <w:rPr>
                <w:color w:val="002060"/>
              </w:rPr>
              <w:t>0</w:t>
            </w:r>
          </w:p>
        </w:tc>
      </w:tr>
      <w:tr w:rsidR="00E84500" w:rsidRPr="003F36BA" w14:paraId="2833838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CF230B"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030B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8CC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7ADD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5CD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C312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672D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1965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1BD2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285CA" w14:textId="77777777" w:rsidR="00E84500" w:rsidRPr="003F36BA" w:rsidRDefault="00E84500" w:rsidP="00666DC1">
            <w:pPr>
              <w:pStyle w:val="ROWTABELLA"/>
              <w:jc w:val="center"/>
              <w:rPr>
                <w:color w:val="002060"/>
              </w:rPr>
            </w:pPr>
            <w:r w:rsidRPr="003F36BA">
              <w:rPr>
                <w:color w:val="002060"/>
              </w:rPr>
              <w:t>0</w:t>
            </w:r>
          </w:p>
        </w:tc>
      </w:tr>
      <w:tr w:rsidR="00E84500" w:rsidRPr="003F36BA" w14:paraId="1D6EF65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4AB67A"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42A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4124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ED87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2DB1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BF25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D16D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3616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D422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09F5F" w14:textId="77777777" w:rsidR="00E84500" w:rsidRPr="003F36BA" w:rsidRDefault="00E84500" w:rsidP="00666DC1">
            <w:pPr>
              <w:pStyle w:val="ROWTABELLA"/>
              <w:jc w:val="center"/>
              <w:rPr>
                <w:color w:val="002060"/>
              </w:rPr>
            </w:pPr>
            <w:r w:rsidRPr="003F36BA">
              <w:rPr>
                <w:color w:val="002060"/>
              </w:rPr>
              <w:t>0</w:t>
            </w:r>
          </w:p>
        </w:tc>
      </w:tr>
      <w:tr w:rsidR="00E84500" w:rsidRPr="003F36BA" w14:paraId="3AF9AB2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ED9178"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279F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DDC9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52B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E18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C639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6B15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E23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9CD3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20515" w14:textId="77777777" w:rsidR="00E84500" w:rsidRPr="003F36BA" w:rsidRDefault="00E84500" w:rsidP="00666DC1">
            <w:pPr>
              <w:pStyle w:val="ROWTABELLA"/>
              <w:jc w:val="center"/>
              <w:rPr>
                <w:color w:val="002060"/>
              </w:rPr>
            </w:pPr>
            <w:r w:rsidRPr="003F36BA">
              <w:rPr>
                <w:color w:val="002060"/>
              </w:rPr>
              <w:t>0</w:t>
            </w:r>
          </w:p>
        </w:tc>
      </w:tr>
      <w:tr w:rsidR="00E84500" w:rsidRPr="003F36BA" w14:paraId="365E8C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27DDAC"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FD58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008F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4D30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1AC6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0EAF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34BB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B9B1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9C0B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3BE0A" w14:textId="77777777" w:rsidR="00E84500" w:rsidRPr="003F36BA" w:rsidRDefault="00E84500" w:rsidP="00666DC1">
            <w:pPr>
              <w:pStyle w:val="ROWTABELLA"/>
              <w:jc w:val="center"/>
              <w:rPr>
                <w:color w:val="002060"/>
              </w:rPr>
            </w:pPr>
            <w:r w:rsidRPr="003F36BA">
              <w:rPr>
                <w:color w:val="002060"/>
              </w:rPr>
              <w:t>0</w:t>
            </w:r>
          </w:p>
        </w:tc>
      </w:tr>
      <w:tr w:rsidR="00E84500" w:rsidRPr="003F36BA" w14:paraId="2734C1E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3B4950" w14:textId="77777777" w:rsidR="00E84500" w:rsidRPr="003F36BA" w:rsidRDefault="00E84500" w:rsidP="00666DC1">
            <w:pPr>
              <w:pStyle w:val="ROWTABELLA"/>
              <w:rPr>
                <w:color w:val="002060"/>
              </w:rPr>
            </w:pPr>
            <w:r w:rsidRPr="003F36B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85C2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31E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A7D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D6F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3CD6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B769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0F245"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B072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D2A18" w14:textId="77777777" w:rsidR="00E84500" w:rsidRPr="003F36BA" w:rsidRDefault="00E84500" w:rsidP="00666DC1">
            <w:pPr>
              <w:pStyle w:val="ROWTABELLA"/>
              <w:jc w:val="center"/>
              <w:rPr>
                <w:color w:val="002060"/>
              </w:rPr>
            </w:pPr>
            <w:r w:rsidRPr="003F36BA">
              <w:rPr>
                <w:color w:val="002060"/>
              </w:rPr>
              <w:t>0</w:t>
            </w:r>
          </w:p>
        </w:tc>
      </w:tr>
      <w:tr w:rsidR="00E84500" w:rsidRPr="003F36BA" w14:paraId="1F16D7A6"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FF5837" w14:textId="77777777" w:rsidR="00E84500" w:rsidRPr="003F36BA" w:rsidRDefault="00E84500" w:rsidP="00666DC1">
            <w:pPr>
              <w:pStyle w:val="ROWTABELLA"/>
              <w:rPr>
                <w:color w:val="002060"/>
              </w:rPr>
            </w:pPr>
            <w:r w:rsidRPr="003F36B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810A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35B8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B8F8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F0C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FF83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1B26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57588"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A95A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C3129" w14:textId="77777777" w:rsidR="00E84500" w:rsidRPr="003F36BA" w:rsidRDefault="00E84500" w:rsidP="00666DC1">
            <w:pPr>
              <w:pStyle w:val="ROWTABELLA"/>
              <w:jc w:val="center"/>
              <w:rPr>
                <w:color w:val="002060"/>
              </w:rPr>
            </w:pPr>
            <w:r w:rsidRPr="003F36BA">
              <w:rPr>
                <w:color w:val="002060"/>
              </w:rPr>
              <w:t>0</w:t>
            </w:r>
          </w:p>
        </w:tc>
      </w:tr>
    </w:tbl>
    <w:p w14:paraId="4A5BC868" w14:textId="77777777" w:rsidR="00E84500" w:rsidRPr="003F36BA" w:rsidRDefault="00E84500" w:rsidP="00E84500">
      <w:pPr>
        <w:pStyle w:val="breakline"/>
        <w:divId w:val="527259509"/>
        <w:rPr>
          <w:color w:val="002060"/>
        </w:rPr>
      </w:pPr>
    </w:p>
    <w:p w14:paraId="3E241419" w14:textId="77777777" w:rsidR="00E84500" w:rsidRPr="003F36BA" w:rsidRDefault="00E84500" w:rsidP="00E84500">
      <w:pPr>
        <w:pStyle w:val="breakline"/>
        <w:divId w:val="527259509"/>
        <w:rPr>
          <w:color w:val="002060"/>
        </w:rPr>
      </w:pPr>
    </w:p>
    <w:p w14:paraId="0923E684"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6C210F1"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F0AD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0302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5062A"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A4E9B"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63F83"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F6F11"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496FF"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19AD8"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1DFAA8"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25BCA0" w14:textId="77777777" w:rsidR="00E84500" w:rsidRPr="003F36BA" w:rsidRDefault="00E84500" w:rsidP="00666DC1">
            <w:pPr>
              <w:pStyle w:val="HEADERTABELLA"/>
              <w:rPr>
                <w:color w:val="002060"/>
              </w:rPr>
            </w:pPr>
            <w:r w:rsidRPr="003F36BA">
              <w:rPr>
                <w:color w:val="002060"/>
              </w:rPr>
              <w:t>PE</w:t>
            </w:r>
          </w:p>
        </w:tc>
      </w:tr>
      <w:tr w:rsidR="00E84500" w:rsidRPr="003F36BA" w14:paraId="26340093"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10C254" w14:textId="77777777" w:rsidR="00E84500" w:rsidRPr="003F36BA" w:rsidRDefault="00E84500" w:rsidP="00666DC1">
            <w:pPr>
              <w:pStyle w:val="ROWTABELLA"/>
              <w:rPr>
                <w:color w:val="002060"/>
              </w:rPr>
            </w:pPr>
            <w:r w:rsidRPr="003F36B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C11B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F92D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0E5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61D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2ECB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FF52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BEC3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21C7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C3398" w14:textId="77777777" w:rsidR="00E84500" w:rsidRPr="003F36BA" w:rsidRDefault="00E84500" w:rsidP="00666DC1">
            <w:pPr>
              <w:pStyle w:val="ROWTABELLA"/>
              <w:jc w:val="center"/>
              <w:rPr>
                <w:color w:val="002060"/>
              </w:rPr>
            </w:pPr>
            <w:r w:rsidRPr="003F36BA">
              <w:rPr>
                <w:color w:val="002060"/>
              </w:rPr>
              <w:t>0</w:t>
            </w:r>
          </w:p>
        </w:tc>
      </w:tr>
      <w:tr w:rsidR="00E84500" w:rsidRPr="003F36BA" w14:paraId="670B60A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06BD47" w14:textId="77777777" w:rsidR="00E84500" w:rsidRPr="003F36BA" w:rsidRDefault="00E84500" w:rsidP="00666DC1">
            <w:pPr>
              <w:pStyle w:val="ROWTABELLA"/>
              <w:rPr>
                <w:color w:val="002060"/>
              </w:rPr>
            </w:pPr>
            <w:r w:rsidRPr="003F36B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82E4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4195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CACE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28CE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4A2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6A2D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2AC9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3C81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FECC6" w14:textId="77777777" w:rsidR="00E84500" w:rsidRPr="003F36BA" w:rsidRDefault="00E84500" w:rsidP="00666DC1">
            <w:pPr>
              <w:pStyle w:val="ROWTABELLA"/>
              <w:jc w:val="center"/>
              <w:rPr>
                <w:color w:val="002060"/>
              </w:rPr>
            </w:pPr>
            <w:r w:rsidRPr="003F36BA">
              <w:rPr>
                <w:color w:val="002060"/>
              </w:rPr>
              <w:t>0</w:t>
            </w:r>
          </w:p>
        </w:tc>
      </w:tr>
      <w:tr w:rsidR="00E84500" w:rsidRPr="003F36BA" w14:paraId="3370828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873EF5"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70C8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77FF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5DF8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E31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AC41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2A9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C2E0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E7DB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A822B" w14:textId="77777777" w:rsidR="00E84500" w:rsidRPr="003F36BA" w:rsidRDefault="00E84500" w:rsidP="00666DC1">
            <w:pPr>
              <w:pStyle w:val="ROWTABELLA"/>
              <w:jc w:val="center"/>
              <w:rPr>
                <w:color w:val="002060"/>
              </w:rPr>
            </w:pPr>
            <w:r w:rsidRPr="003F36BA">
              <w:rPr>
                <w:color w:val="002060"/>
              </w:rPr>
              <w:t>0</w:t>
            </w:r>
          </w:p>
        </w:tc>
      </w:tr>
      <w:tr w:rsidR="00E84500" w:rsidRPr="003F36BA" w14:paraId="1B5327A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4CB694" w14:textId="77777777" w:rsidR="00E84500" w:rsidRPr="003F36BA" w:rsidRDefault="00E84500" w:rsidP="00666DC1">
            <w:pPr>
              <w:pStyle w:val="ROWTABELLA"/>
              <w:rPr>
                <w:color w:val="002060"/>
              </w:rPr>
            </w:pPr>
            <w:r w:rsidRPr="003F36B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552C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5CF2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8AE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6CDA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D4B2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8E0D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5C7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CE9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5D4D7" w14:textId="77777777" w:rsidR="00E84500" w:rsidRPr="003F36BA" w:rsidRDefault="00E84500" w:rsidP="00666DC1">
            <w:pPr>
              <w:pStyle w:val="ROWTABELLA"/>
              <w:jc w:val="center"/>
              <w:rPr>
                <w:color w:val="002060"/>
              </w:rPr>
            </w:pPr>
            <w:r w:rsidRPr="003F36BA">
              <w:rPr>
                <w:color w:val="002060"/>
              </w:rPr>
              <w:t>0</w:t>
            </w:r>
          </w:p>
        </w:tc>
      </w:tr>
      <w:tr w:rsidR="00E84500" w:rsidRPr="003F36BA" w14:paraId="5D78253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241823" w14:textId="77777777" w:rsidR="00E84500" w:rsidRPr="003F36BA" w:rsidRDefault="00E84500" w:rsidP="00666DC1">
            <w:pPr>
              <w:pStyle w:val="ROWTABELLA"/>
              <w:rPr>
                <w:color w:val="002060"/>
              </w:rPr>
            </w:pPr>
            <w:r w:rsidRPr="003F36BA">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EEFF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813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0728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783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634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ED24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546D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B21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DDB05" w14:textId="77777777" w:rsidR="00E84500" w:rsidRPr="003F36BA" w:rsidRDefault="00E84500" w:rsidP="00666DC1">
            <w:pPr>
              <w:pStyle w:val="ROWTABELLA"/>
              <w:jc w:val="center"/>
              <w:rPr>
                <w:color w:val="002060"/>
              </w:rPr>
            </w:pPr>
            <w:r w:rsidRPr="003F36BA">
              <w:rPr>
                <w:color w:val="002060"/>
              </w:rPr>
              <w:t>0</w:t>
            </w:r>
          </w:p>
        </w:tc>
      </w:tr>
      <w:tr w:rsidR="00E84500" w:rsidRPr="003F36BA" w14:paraId="75F3666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384CA6"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CALCIO A 5 CORINALDO </w:t>
            </w:r>
            <w:proofErr w:type="spellStart"/>
            <w:r w:rsidRPr="003F36BA">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179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ADD8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264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4F2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F98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648C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3AB4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D9AB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5C1A9" w14:textId="77777777" w:rsidR="00E84500" w:rsidRPr="003F36BA" w:rsidRDefault="00E84500" w:rsidP="00666DC1">
            <w:pPr>
              <w:pStyle w:val="ROWTABELLA"/>
              <w:jc w:val="center"/>
              <w:rPr>
                <w:color w:val="002060"/>
              </w:rPr>
            </w:pPr>
            <w:r w:rsidRPr="003F36BA">
              <w:rPr>
                <w:color w:val="002060"/>
              </w:rPr>
              <w:t>0</w:t>
            </w:r>
          </w:p>
        </w:tc>
      </w:tr>
      <w:tr w:rsidR="00E84500" w:rsidRPr="003F36BA" w14:paraId="09AEDD3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AC80EC"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ITALSERVICE C5 </w:t>
            </w:r>
            <w:proofErr w:type="spellStart"/>
            <w:r w:rsidRPr="003F36BA">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A88D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FA4C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11A8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32B0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63C5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547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FCD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3ED4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18F2F" w14:textId="77777777" w:rsidR="00E84500" w:rsidRPr="003F36BA" w:rsidRDefault="00E84500" w:rsidP="00666DC1">
            <w:pPr>
              <w:pStyle w:val="ROWTABELLA"/>
              <w:jc w:val="center"/>
              <w:rPr>
                <w:color w:val="002060"/>
              </w:rPr>
            </w:pPr>
            <w:r w:rsidRPr="003F36BA">
              <w:rPr>
                <w:color w:val="002060"/>
              </w:rPr>
              <w:t>0</w:t>
            </w:r>
          </w:p>
        </w:tc>
      </w:tr>
    </w:tbl>
    <w:p w14:paraId="146A1480" w14:textId="77777777" w:rsidR="00E84500" w:rsidRPr="003F36BA" w:rsidRDefault="00E84500" w:rsidP="00E84500">
      <w:pPr>
        <w:pStyle w:val="breakline"/>
        <w:divId w:val="527259509"/>
        <w:rPr>
          <w:color w:val="002060"/>
        </w:rPr>
      </w:pPr>
    </w:p>
    <w:p w14:paraId="44A133D6" w14:textId="77777777" w:rsidR="00E84500" w:rsidRPr="003F36BA" w:rsidRDefault="00E84500" w:rsidP="00E84500">
      <w:pPr>
        <w:pStyle w:val="breakline"/>
        <w:divId w:val="527259509"/>
        <w:rPr>
          <w:color w:val="002060"/>
        </w:rPr>
      </w:pPr>
    </w:p>
    <w:p w14:paraId="774E8190"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18C85C4B"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D75F0"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323F2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D48CD"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EE313"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A1A7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5CA13"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6375C"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2692F3"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0358A"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72D0FD" w14:textId="77777777" w:rsidR="00E84500" w:rsidRPr="003F36BA" w:rsidRDefault="00E84500" w:rsidP="00666DC1">
            <w:pPr>
              <w:pStyle w:val="HEADERTABELLA"/>
              <w:rPr>
                <w:color w:val="002060"/>
              </w:rPr>
            </w:pPr>
            <w:r w:rsidRPr="003F36BA">
              <w:rPr>
                <w:color w:val="002060"/>
              </w:rPr>
              <w:t>PE</w:t>
            </w:r>
          </w:p>
        </w:tc>
      </w:tr>
      <w:tr w:rsidR="00E84500" w:rsidRPr="003F36BA" w14:paraId="0394E446"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896FAD"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E362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0957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2D68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C491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CC79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24D6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FC52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A479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A874A" w14:textId="77777777" w:rsidR="00E84500" w:rsidRPr="003F36BA" w:rsidRDefault="00E84500" w:rsidP="00666DC1">
            <w:pPr>
              <w:pStyle w:val="ROWTABELLA"/>
              <w:jc w:val="center"/>
              <w:rPr>
                <w:color w:val="002060"/>
              </w:rPr>
            </w:pPr>
            <w:r w:rsidRPr="003F36BA">
              <w:rPr>
                <w:color w:val="002060"/>
              </w:rPr>
              <w:t>0</w:t>
            </w:r>
          </w:p>
        </w:tc>
      </w:tr>
      <w:tr w:rsidR="00E84500" w:rsidRPr="003F36BA" w14:paraId="787E132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06025D"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54E5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B9EB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6043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D85D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4F96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0ABE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F7B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B517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1C137" w14:textId="77777777" w:rsidR="00E84500" w:rsidRPr="003F36BA" w:rsidRDefault="00E84500" w:rsidP="00666DC1">
            <w:pPr>
              <w:pStyle w:val="ROWTABELLA"/>
              <w:jc w:val="center"/>
              <w:rPr>
                <w:color w:val="002060"/>
              </w:rPr>
            </w:pPr>
            <w:r w:rsidRPr="003F36BA">
              <w:rPr>
                <w:color w:val="002060"/>
              </w:rPr>
              <w:t>0</w:t>
            </w:r>
          </w:p>
        </w:tc>
      </w:tr>
      <w:tr w:rsidR="00E84500" w:rsidRPr="003F36BA" w14:paraId="0D9AD8C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B28808"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956E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8888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A995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A0A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6A2C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F49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2E16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EDAA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1502" w14:textId="77777777" w:rsidR="00E84500" w:rsidRPr="003F36BA" w:rsidRDefault="00E84500" w:rsidP="00666DC1">
            <w:pPr>
              <w:pStyle w:val="ROWTABELLA"/>
              <w:jc w:val="center"/>
              <w:rPr>
                <w:color w:val="002060"/>
              </w:rPr>
            </w:pPr>
            <w:r w:rsidRPr="003F36BA">
              <w:rPr>
                <w:color w:val="002060"/>
              </w:rPr>
              <w:t>0</w:t>
            </w:r>
          </w:p>
        </w:tc>
      </w:tr>
      <w:tr w:rsidR="00E84500" w:rsidRPr="003F36BA" w14:paraId="3F12ED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7BF99B" w14:textId="77777777" w:rsidR="00E84500" w:rsidRPr="003F36BA" w:rsidRDefault="00E84500" w:rsidP="00666DC1">
            <w:pPr>
              <w:pStyle w:val="ROWTABELLA"/>
              <w:rPr>
                <w:color w:val="002060"/>
              </w:rPr>
            </w:pPr>
            <w:r w:rsidRPr="003F36B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36D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F781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E11F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34EB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FF8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DA79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4141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493D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7BFB9" w14:textId="77777777" w:rsidR="00E84500" w:rsidRPr="003F36BA" w:rsidRDefault="00E84500" w:rsidP="00666DC1">
            <w:pPr>
              <w:pStyle w:val="ROWTABELLA"/>
              <w:jc w:val="center"/>
              <w:rPr>
                <w:color w:val="002060"/>
              </w:rPr>
            </w:pPr>
            <w:r w:rsidRPr="003F36BA">
              <w:rPr>
                <w:color w:val="002060"/>
              </w:rPr>
              <w:t>0</w:t>
            </w:r>
          </w:p>
        </w:tc>
      </w:tr>
      <w:tr w:rsidR="00E84500" w:rsidRPr="003F36BA" w14:paraId="1E0CAE4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288B08" w14:textId="77777777" w:rsidR="00E84500" w:rsidRPr="003F36BA" w:rsidRDefault="00E84500" w:rsidP="00666DC1">
            <w:pPr>
              <w:pStyle w:val="ROWTABELLA"/>
              <w:rPr>
                <w:color w:val="002060"/>
              </w:rPr>
            </w:pPr>
            <w:r w:rsidRPr="003F36BA">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9CF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5125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C6B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C3CF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BBD8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1B54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5816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2F16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3450C" w14:textId="77777777" w:rsidR="00E84500" w:rsidRPr="003F36BA" w:rsidRDefault="00E84500" w:rsidP="00666DC1">
            <w:pPr>
              <w:pStyle w:val="ROWTABELLA"/>
              <w:jc w:val="center"/>
              <w:rPr>
                <w:color w:val="002060"/>
              </w:rPr>
            </w:pPr>
            <w:r w:rsidRPr="003F36BA">
              <w:rPr>
                <w:color w:val="002060"/>
              </w:rPr>
              <w:t>0</w:t>
            </w:r>
          </w:p>
        </w:tc>
      </w:tr>
      <w:tr w:rsidR="00E84500" w:rsidRPr="003F36BA" w14:paraId="4E549CD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86E096" w14:textId="77777777" w:rsidR="00E84500" w:rsidRPr="003F36BA" w:rsidRDefault="00E84500" w:rsidP="00666DC1">
            <w:pPr>
              <w:pStyle w:val="ROWTABELLA"/>
              <w:rPr>
                <w:color w:val="002060"/>
              </w:rPr>
            </w:pPr>
            <w:proofErr w:type="spellStart"/>
            <w:proofErr w:type="gramStart"/>
            <w:r w:rsidRPr="003F36BA">
              <w:rPr>
                <w:color w:val="002060"/>
              </w:rPr>
              <w:lastRenderedPageBreak/>
              <w:t>sq.B</w:t>
            </w:r>
            <w:proofErr w:type="spellEnd"/>
            <w:proofErr w:type="gramEnd"/>
            <w:r w:rsidRPr="003F36BA">
              <w:rPr>
                <w:color w:val="002060"/>
              </w:rPr>
              <w:t xml:space="preserve"> AMICI DEL </w:t>
            </w:r>
            <w:proofErr w:type="spellStart"/>
            <w:r w:rsidRPr="003F36BA">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2D1E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C5F7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747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BE95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409E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D6F9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F9B7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B543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A4F64" w14:textId="77777777" w:rsidR="00E84500" w:rsidRPr="003F36BA" w:rsidRDefault="00E84500" w:rsidP="00666DC1">
            <w:pPr>
              <w:pStyle w:val="ROWTABELLA"/>
              <w:jc w:val="center"/>
              <w:rPr>
                <w:color w:val="002060"/>
              </w:rPr>
            </w:pPr>
            <w:r w:rsidRPr="003F36BA">
              <w:rPr>
                <w:color w:val="002060"/>
              </w:rPr>
              <w:t>0</w:t>
            </w:r>
          </w:p>
        </w:tc>
      </w:tr>
      <w:tr w:rsidR="00E84500" w:rsidRPr="003F36BA" w14:paraId="2A6A0BF9"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130648"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ACLI MANTOVANI </w:t>
            </w:r>
            <w:proofErr w:type="spellStart"/>
            <w:r w:rsidRPr="003F36BA">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4C7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4E6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5D9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3423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FC6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E59B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465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1C7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518ED" w14:textId="77777777" w:rsidR="00E84500" w:rsidRPr="003F36BA" w:rsidRDefault="00E84500" w:rsidP="00666DC1">
            <w:pPr>
              <w:pStyle w:val="ROWTABELLA"/>
              <w:jc w:val="center"/>
              <w:rPr>
                <w:color w:val="002060"/>
              </w:rPr>
            </w:pPr>
            <w:r w:rsidRPr="003F36BA">
              <w:rPr>
                <w:color w:val="002060"/>
              </w:rPr>
              <w:t>0</w:t>
            </w:r>
          </w:p>
        </w:tc>
      </w:tr>
    </w:tbl>
    <w:p w14:paraId="415A1B0F" w14:textId="77777777" w:rsidR="00E84500" w:rsidRPr="003F36BA" w:rsidRDefault="00E84500" w:rsidP="00E84500">
      <w:pPr>
        <w:pStyle w:val="breakline"/>
        <w:divId w:val="527259509"/>
        <w:rPr>
          <w:color w:val="002060"/>
        </w:rPr>
      </w:pPr>
    </w:p>
    <w:p w14:paraId="38CCF2DB" w14:textId="77777777" w:rsidR="00E84500" w:rsidRPr="00EC2295" w:rsidRDefault="00E84500" w:rsidP="00E84500">
      <w:pPr>
        <w:pStyle w:val="TITOLOPRINC"/>
        <w:divId w:val="527259509"/>
        <w:rPr>
          <w:color w:val="002060"/>
        </w:rPr>
      </w:pPr>
      <w:r w:rsidRPr="00EC2295">
        <w:rPr>
          <w:color w:val="002060"/>
        </w:rPr>
        <w:t>PROGRAMMA GARE</w:t>
      </w:r>
    </w:p>
    <w:p w14:paraId="298D7E52" w14:textId="77777777" w:rsidR="00E84500" w:rsidRPr="00F328D6" w:rsidRDefault="00E84500" w:rsidP="00E84500">
      <w:pPr>
        <w:pStyle w:val="breakline"/>
        <w:divId w:val="527259509"/>
        <w:rPr>
          <w:color w:val="002060"/>
        </w:rPr>
      </w:pPr>
    </w:p>
    <w:p w14:paraId="3433E38F"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E84500" w:rsidRPr="00F328D6" w14:paraId="18FD7576"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DC1A3"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A5824"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43351"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1AD41"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104FC9"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19C33"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62239F"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B78F1C9"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8FFC85" w14:textId="77777777" w:rsidR="00E84500" w:rsidRPr="00F328D6" w:rsidRDefault="00E84500" w:rsidP="00666DC1">
            <w:pPr>
              <w:pStyle w:val="ROWTABELLA"/>
              <w:rPr>
                <w:color w:val="002060"/>
              </w:rPr>
            </w:pPr>
            <w:r w:rsidRPr="00F328D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D74D31" w14:textId="77777777" w:rsidR="00E84500" w:rsidRPr="00F328D6" w:rsidRDefault="00E84500" w:rsidP="00666DC1">
            <w:pPr>
              <w:pStyle w:val="ROWTABELLA"/>
              <w:rPr>
                <w:color w:val="002060"/>
              </w:rPr>
            </w:pPr>
            <w:r w:rsidRPr="00F328D6">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B9003B"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4AB073" w14:textId="77777777" w:rsidR="00E84500" w:rsidRPr="00F328D6" w:rsidRDefault="00E84500" w:rsidP="00666DC1">
            <w:pPr>
              <w:pStyle w:val="ROWTABELLA"/>
              <w:rPr>
                <w:color w:val="002060"/>
              </w:rPr>
            </w:pPr>
            <w:r w:rsidRPr="00F328D6">
              <w:rPr>
                <w:color w:val="002060"/>
              </w:rPr>
              <w:t>02/02/2020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5FFD86" w14:textId="77777777" w:rsidR="00E84500" w:rsidRPr="00F328D6" w:rsidRDefault="00E84500" w:rsidP="00666DC1">
            <w:pPr>
              <w:pStyle w:val="ROWTABELLA"/>
              <w:rPr>
                <w:color w:val="002060"/>
              </w:rPr>
            </w:pPr>
            <w:r w:rsidRPr="00F328D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DDE0A" w14:textId="77777777" w:rsidR="00E84500" w:rsidRPr="00F328D6" w:rsidRDefault="00E84500" w:rsidP="00666DC1">
            <w:pPr>
              <w:pStyle w:val="ROWTABELLA"/>
              <w:rPr>
                <w:color w:val="002060"/>
              </w:rPr>
            </w:pPr>
            <w:r w:rsidRPr="00F328D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8BEFBE" w14:textId="77777777" w:rsidR="00E84500" w:rsidRPr="00F328D6" w:rsidRDefault="00E84500" w:rsidP="00666DC1">
            <w:pPr>
              <w:pStyle w:val="ROWTABELLA"/>
              <w:rPr>
                <w:color w:val="002060"/>
              </w:rPr>
            </w:pPr>
            <w:r w:rsidRPr="00F328D6">
              <w:rPr>
                <w:color w:val="002060"/>
              </w:rPr>
              <w:t>VIA RISORGIMENTO 16</w:t>
            </w:r>
          </w:p>
        </w:tc>
      </w:tr>
      <w:tr w:rsidR="00E84500" w:rsidRPr="00F328D6" w14:paraId="3D9E354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E09AD6"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A0F675" w14:textId="77777777" w:rsidR="00E84500" w:rsidRPr="00F328D6" w:rsidRDefault="00E84500" w:rsidP="00666DC1">
            <w:pPr>
              <w:pStyle w:val="ROWTABELLA"/>
              <w:rPr>
                <w:color w:val="002060"/>
              </w:rPr>
            </w:pPr>
            <w:r w:rsidRPr="00F328D6">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1BC3D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35DB8F"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34FAD4" w14:textId="77777777" w:rsidR="00E84500" w:rsidRPr="00F328D6" w:rsidRDefault="00E84500" w:rsidP="00666DC1">
            <w:pPr>
              <w:pStyle w:val="ROWTABELLA"/>
              <w:rPr>
                <w:color w:val="002060"/>
              </w:rPr>
            </w:pPr>
            <w:r w:rsidRPr="00F328D6">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878DED" w14:textId="77777777" w:rsidR="00E84500" w:rsidRPr="00F328D6" w:rsidRDefault="00E84500" w:rsidP="00666DC1">
            <w:pPr>
              <w:pStyle w:val="ROWTABELLA"/>
              <w:rPr>
                <w:color w:val="002060"/>
              </w:rPr>
            </w:pPr>
            <w:r w:rsidRPr="00F328D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5CA121" w14:textId="77777777" w:rsidR="00E84500" w:rsidRPr="00F328D6" w:rsidRDefault="00E84500" w:rsidP="00666DC1">
            <w:pPr>
              <w:pStyle w:val="ROWTABELLA"/>
              <w:rPr>
                <w:color w:val="002060"/>
              </w:rPr>
            </w:pPr>
            <w:r w:rsidRPr="00F328D6">
              <w:rPr>
                <w:color w:val="002060"/>
              </w:rPr>
              <w:t>VIA BORGO DI SOTTO</w:t>
            </w:r>
          </w:p>
        </w:tc>
      </w:tr>
      <w:tr w:rsidR="00E84500" w:rsidRPr="00F328D6" w14:paraId="6307288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6E8070" w14:textId="77777777" w:rsidR="00E84500" w:rsidRPr="00F328D6" w:rsidRDefault="00E84500" w:rsidP="00666DC1">
            <w:pPr>
              <w:pStyle w:val="ROWTABELLA"/>
              <w:rPr>
                <w:color w:val="002060"/>
              </w:rPr>
            </w:pPr>
            <w:r w:rsidRPr="00F328D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249DE" w14:textId="77777777" w:rsidR="00E84500" w:rsidRPr="00F328D6" w:rsidRDefault="00E84500" w:rsidP="00666DC1">
            <w:pPr>
              <w:pStyle w:val="ROWTABELLA"/>
              <w:rPr>
                <w:color w:val="002060"/>
              </w:rPr>
            </w:pPr>
            <w:r w:rsidRPr="00F328D6">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1882D1"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5F7C78"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6DAB1" w14:textId="77777777" w:rsidR="00E84500" w:rsidRPr="00F328D6" w:rsidRDefault="00E84500" w:rsidP="00666DC1">
            <w:pPr>
              <w:pStyle w:val="ROWTABELLA"/>
              <w:rPr>
                <w:color w:val="002060"/>
              </w:rPr>
            </w:pPr>
            <w:r w:rsidRPr="00F328D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07CA3" w14:textId="77777777" w:rsidR="00E84500" w:rsidRPr="00F328D6" w:rsidRDefault="00E84500" w:rsidP="00666DC1">
            <w:pPr>
              <w:pStyle w:val="ROWTABELLA"/>
              <w:rPr>
                <w:color w:val="002060"/>
              </w:rPr>
            </w:pPr>
            <w:r w:rsidRPr="00F328D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6A45DF" w14:textId="77777777" w:rsidR="00E84500" w:rsidRPr="00F328D6" w:rsidRDefault="00E84500" w:rsidP="00666DC1">
            <w:pPr>
              <w:pStyle w:val="ROWTABELLA"/>
              <w:rPr>
                <w:color w:val="002060"/>
              </w:rPr>
            </w:pPr>
            <w:r w:rsidRPr="00F328D6">
              <w:rPr>
                <w:color w:val="002060"/>
              </w:rPr>
              <w:t>VIA DELLE ESPOSIZIONI, 33</w:t>
            </w:r>
          </w:p>
        </w:tc>
      </w:tr>
    </w:tbl>
    <w:p w14:paraId="24AA4C1C" w14:textId="77777777" w:rsidR="00E84500" w:rsidRPr="00F328D6" w:rsidRDefault="00E84500" w:rsidP="00E84500">
      <w:pPr>
        <w:pStyle w:val="breakline"/>
        <w:divId w:val="527259509"/>
        <w:rPr>
          <w:color w:val="002060"/>
        </w:rPr>
      </w:pPr>
    </w:p>
    <w:p w14:paraId="3436A730" w14:textId="77777777" w:rsidR="00E84500" w:rsidRPr="00F328D6" w:rsidRDefault="00E84500" w:rsidP="00E84500">
      <w:pPr>
        <w:pStyle w:val="breakline"/>
        <w:divId w:val="527259509"/>
        <w:rPr>
          <w:color w:val="002060"/>
        </w:rPr>
      </w:pPr>
    </w:p>
    <w:p w14:paraId="2FB8AE30" w14:textId="77777777" w:rsidR="00E84500" w:rsidRPr="00F328D6" w:rsidRDefault="00E84500" w:rsidP="00E84500">
      <w:pPr>
        <w:pStyle w:val="breakline"/>
        <w:divId w:val="527259509"/>
        <w:rPr>
          <w:color w:val="002060"/>
        </w:rPr>
      </w:pPr>
    </w:p>
    <w:p w14:paraId="5AFF216E" w14:textId="77777777" w:rsidR="00E84500" w:rsidRPr="00F328D6" w:rsidRDefault="00E84500" w:rsidP="00E84500">
      <w:pPr>
        <w:pStyle w:val="SOTTOTITOLOCAMPIONATO1"/>
        <w:divId w:val="527259509"/>
        <w:rPr>
          <w:color w:val="002060"/>
        </w:rPr>
      </w:pPr>
      <w:r w:rsidRPr="00F328D6">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84500" w:rsidRPr="00F328D6" w14:paraId="601C39FF"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B2696F"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36D1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FCD3D0"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69ED8"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18747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3A168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F5CE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27318E1"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E9E672" w14:textId="77777777" w:rsidR="00E84500" w:rsidRPr="00F328D6" w:rsidRDefault="00E84500" w:rsidP="00666DC1">
            <w:pPr>
              <w:pStyle w:val="ROWTABELLA"/>
              <w:rPr>
                <w:color w:val="002060"/>
              </w:rPr>
            </w:pPr>
            <w:r w:rsidRPr="00F328D6">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3A7216"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237AB8F"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BD4034" w14:textId="77777777" w:rsidR="00E84500" w:rsidRPr="00F328D6" w:rsidRDefault="00E84500" w:rsidP="00666DC1">
            <w:pPr>
              <w:pStyle w:val="ROWTABELLA"/>
              <w:rPr>
                <w:color w:val="002060"/>
              </w:rPr>
            </w:pPr>
            <w:r w:rsidRPr="00F328D6">
              <w:rPr>
                <w:color w:val="002060"/>
              </w:rPr>
              <w:t>01/02/2020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4C7A8" w14:textId="77777777" w:rsidR="00E84500" w:rsidRPr="00F328D6" w:rsidRDefault="00E84500" w:rsidP="00666DC1">
            <w:pPr>
              <w:pStyle w:val="ROWTABELLA"/>
              <w:rPr>
                <w:color w:val="002060"/>
              </w:rPr>
            </w:pPr>
            <w:r w:rsidRPr="00F328D6">
              <w:rPr>
                <w:color w:val="002060"/>
              </w:rPr>
              <w:t>5463 CAMPO DI C/5 SCOPERTO TRE PONT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C74CA" w14:textId="77777777" w:rsidR="00E84500" w:rsidRPr="00F328D6" w:rsidRDefault="00E84500" w:rsidP="00666DC1">
            <w:pPr>
              <w:pStyle w:val="ROWTABELLA"/>
              <w:rPr>
                <w:color w:val="002060"/>
              </w:rPr>
            </w:pPr>
            <w:r w:rsidRPr="00F328D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92D7E" w14:textId="77777777" w:rsidR="00E84500" w:rsidRPr="00F328D6" w:rsidRDefault="00E84500" w:rsidP="00666DC1">
            <w:pPr>
              <w:pStyle w:val="ROWTABELLA"/>
              <w:rPr>
                <w:color w:val="002060"/>
              </w:rPr>
            </w:pPr>
            <w:r w:rsidRPr="00F328D6">
              <w:rPr>
                <w:color w:val="002060"/>
              </w:rPr>
              <w:t>VIA CHIARUCCIA-TRE PONTI</w:t>
            </w:r>
          </w:p>
        </w:tc>
      </w:tr>
      <w:tr w:rsidR="00E84500" w:rsidRPr="00F328D6" w14:paraId="17281DCC"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8E7556" w14:textId="77777777" w:rsidR="00E84500" w:rsidRPr="00F328D6" w:rsidRDefault="00E84500" w:rsidP="00666DC1">
            <w:pPr>
              <w:pStyle w:val="ROWTABELLA"/>
              <w:rPr>
                <w:color w:val="002060"/>
              </w:rPr>
            </w:pPr>
            <w:r w:rsidRPr="00F328D6">
              <w:rPr>
                <w:color w:val="002060"/>
              </w:rPr>
              <w:t xml:space="preserve">ITALSERVICE C5 </w:t>
            </w:r>
            <w:proofErr w:type="spellStart"/>
            <w:proofErr w:type="gramStart"/>
            <w:r w:rsidRPr="00F328D6">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3838FD" w14:textId="77777777" w:rsidR="00E84500" w:rsidRPr="00F328D6" w:rsidRDefault="00E84500" w:rsidP="00666DC1">
            <w:pPr>
              <w:pStyle w:val="ROWTABELLA"/>
              <w:rPr>
                <w:color w:val="002060"/>
              </w:rPr>
            </w:pPr>
            <w:r w:rsidRPr="00F328D6">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EF061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C9ABCC"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D08C39" w14:textId="77777777" w:rsidR="00E84500" w:rsidRPr="00F328D6" w:rsidRDefault="00E84500" w:rsidP="00666DC1">
            <w:pPr>
              <w:pStyle w:val="ROWTABELLA"/>
              <w:rPr>
                <w:color w:val="002060"/>
              </w:rPr>
            </w:pPr>
            <w:r w:rsidRPr="00F328D6">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A03BC1" w14:textId="77777777" w:rsidR="00E84500" w:rsidRPr="00F328D6" w:rsidRDefault="00E84500" w:rsidP="00666DC1">
            <w:pPr>
              <w:pStyle w:val="ROWTABELLA"/>
              <w:rPr>
                <w:color w:val="002060"/>
              </w:rPr>
            </w:pPr>
            <w:r w:rsidRPr="00F328D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2114CF" w14:textId="77777777" w:rsidR="00E84500" w:rsidRPr="00F328D6" w:rsidRDefault="00E84500" w:rsidP="00666DC1">
            <w:pPr>
              <w:pStyle w:val="ROWTABELLA"/>
              <w:rPr>
                <w:color w:val="002060"/>
              </w:rPr>
            </w:pPr>
            <w:r w:rsidRPr="00F328D6">
              <w:rPr>
                <w:color w:val="002060"/>
              </w:rPr>
              <w:t>VIA DELLE ESPOSIZIONI, 33</w:t>
            </w:r>
          </w:p>
        </w:tc>
      </w:tr>
      <w:tr w:rsidR="00E84500" w:rsidRPr="00F328D6" w14:paraId="5F52AAC5"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0BD15B" w14:textId="77777777" w:rsidR="00E84500" w:rsidRPr="00F328D6" w:rsidRDefault="00E84500" w:rsidP="00666DC1">
            <w:pPr>
              <w:pStyle w:val="ROWTABELLA"/>
              <w:rPr>
                <w:color w:val="002060"/>
              </w:rPr>
            </w:pPr>
            <w:r w:rsidRPr="00F328D6">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6B7D61" w14:textId="77777777" w:rsidR="00E84500" w:rsidRPr="00F328D6" w:rsidRDefault="00E84500" w:rsidP="00666DC1">
            <w:pPr>
              <w:pStyle w:val="ROWTABELLA"/>
              <w:rPr>
                <w:color w:val="002060"/>
              </w:rPr>
            </w:pPr>
            <w:r w:rsidRPr="00F328D6">
              <w:rPr>
                <w:color w:val="002060"/>
              </w:rPr>
              <w:t xml:space="preserve">CALCIO A 5 CORINALDO </w:t>
            </w:r>
            <w:proofErr w:type="spellStart"/>
            <w:proofErr w:type="gramStart"/>
            <w:r w:rsidRPr="00F328D6">
              <w:rPr>
                <w:color w:val="002060"/>
              </w:rPr>
              <w:t>sq.B</w:t>
            </w:r>
            <w:proofErr w:type="spellEnd"/>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5CCA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79EBE7" w14:textId="77777777" w:rsidR="00E84500" w:rsidRPr="00F328D6" w:rsidRDefault="00E84500" w:rsidP="00666DC1">
            <w:pPr>
              <w:pStyle w:val="ROWTABELLA"/>
              <w:rPr>
                <w:color w:val="002060"/>
              </w:rPr>
            </w:pPr>
            <w:r w:rsidRPr="00F328D6">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5BDBB4" w14:textId="77777777" w:rsidR="00E84500" w:rsidRPr="00F328D6" w:rsidRDefault="00E84500" w:rsidP="00666DC1">
            <w:pPr>
              <w:pStyle w:val="ROWTABELLA"/>
              <w:rPr>
                <w:color w:val="002060"/>
              </w:rPr>
            </w:pPr>
            <w:r w:rsidRPr="00F328D6">
              <w:rPr>
                <w:color w:val="002060"/>
              </w:rPr>
              <w:t xml:space="preserve">5429 PAL.COM. </w:t>
            </w:r>
            <w:proofErr w:type="gramStart"/>
            <w:r w:rsidRPr="00F328D6">
              <w:rPr>
                <w:color w:val="002060"/>
              </w:rPr>
              <w:t>S.MICHELE</w:t>
            </w:r>
            <w:proofErr w:type="gramEnd"/>
            <w:r w:rsidRPr="00F328D6">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08599E" w14:textId="77777777" w:rsidR="00E84500" w:rsidRPr="00F328D6" w:rsidRDefault="00E84500" w:rsidP="00666DC1">
            <w:pPr>
              <w:pStyle w:val="ROWTABELLA"/>
              <w:rPr>
                <w:color w:val="002060"/>
              </w:rPr>
            </w:pPr>
            <w:r w:rsidRPr="00F328D6">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62B1FA" w14:textId="77777777" w:rsidR="00E84500" w:rsidRPr="00F328D6" w:rsidRDefault="00E84500" w:rsidP="00666DC1">
            <w:pPr>
              <w:pStyle w:val="ROWTABELLA"/>
              <w:rPr>
                <w:color w:val="002060"/>
              </w:rPr>
            </w:pPr>
            <w:r w:rsidRPr="00F328D6">
              <w:rPr>
                <w:color w:val="002060"/>
              </w:rPr>
              <w:t>VIA LORETO</w:t>
            </w:r>
          </w:p>
        </w:tc>
      </w:tr>
    </w:tbl>
    <w:p w14:paraId="016E3770" w14:textId="77777777" w:rsidR="00E84500" w:rsidRPr="00F328D6" w:rsidRDefault="00E84500" w:rsidP="00E84500">
      <w:pPr>
        <w:pStyle w:val="breakline"/>
        <w:divId w:val="527259509"/>
        <w:rPr>
          <w:color w:val="002060"/>
        </w:rPr>
      </w:pPr>
    </w:p>
    <w:p w14:paraId="7C517E6E" w14:textId="77777777" w:rsidR="00E84500" w:rsidRPr="00F328D6" w:rsidRDefault="00E84500" w:rsidP="00E84500">
      <w:pPr>
        <w:pStyle w:val="breakline"/>
        <w:divId w:val="527259509"/>
        <w:rPr>
          <w:color w:val="002060"/>
        </w:rPr>
      </w:pPr>
    </w:p>
    <w:p w14:paraId="5D6C2B62" w14:textId="77777777" w:rsidR="00E84500" w:rsidRPr="00F328D6" w:rsidRDefault="00E84500" w:rsidP="00E84500">
      <w:pPr>
        <w:pStyle w:val="breakline"/>
        <w:divId w:val="527259509"/>
        <w:rPr>
          <w:color w:val="002060"/>
        </w:rPr>
      </w:pPr>
    </w:p>
    <w:p w14:paraId="19C949DC" w14:textId="77777777" w:rsidR="00E84500" w:rsidRPr="00F328D6" w:rsidRDefault="00E84500" w:rsidP="00E84500">
      <w:pPr>
        <w:pStyle w:val="SOTTOTITOLOCAMPIONATO1"/>
        <w:divId w:val="527259509"/>
        <w:rPr>
          <w:color w:val="002060"/>
        </w:rPr>
      </w:pPr>
      <w:r w:rsidRPr="00F328D6">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32"/>
        <w:gridCol w:w="385"/>
        <w:gridCol w:w="898"/>
        <w:gridCol w:w="1182"/>
        <w:gridCol w:w="1547"/>
        <w:gridCol w:w="1549"/>
      </w:tblGrid>
      <w:tr w:rsidR="00E84500" w:rsidRPr="00F328D6" w14:paraId="0FCDE553"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34F0B"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C35D6"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CA083D"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B0087"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FF1E4"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F902C"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AA162"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D321597"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E367E2" w14:textId="77777777" w:rsidR="00E84500" w:rsidRPr="00F328D6" w:rsidRDefault="00E84500" w:rsidP="00666DC1">
            <w:pPr>
              <w:pStyle w:val="ROWTABELLA"/>
              <w:rPr>
                <w:color w:val="002060"/>
              </w:rPr>
            </w:pPr>
            <w:r w:rsidRPr="00F328D6">
              <w:rPr>
                <w:color w:val="002060"/>
              </w:rPr>
              <w:t xml:space="preserve">ACLI MANTOVANI </w:t>
            </w:r>
            <w:proofErr w:type="spellStart"/>
            <w:r w:rsidRPr="00F328D6">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1534EC" w14:textId="77777777" w:rsidR="00E84500" w:rsidRPr="00F328D6" w:rsidRDefault="00E84500" w:rsidP="00666DC1">
            <w:pPr>
              <w:pStyle w:val="ROWTABELLA"/>
              <w:rPr>
                <w:color w:val="002060"/>
              </w:rPr>
            </w:pPr>
            <w:r w:rsidRPr="00F328D6">
              <w:rPr>
                <w:color w:val="002060"/>
              </w:rPr>
              <w:t xml:space="preserve">AMICI DEL </w:t>
            </w:r>
            <w:proofErr w:type="spellStart"/>
            <w:r w:rsidRPr="00F328D6">
              <w:rPr>
                <w:color w:val="002060"/>
              </w:rPr>
              <w:t>CENTROSOCIOsq.B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9C2A30"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0B2F02" w14:textId="77777777" w:rsidR="00E84500" w:rsidRPr="00F328D6" w:rsidRDefault="00E84500" w:rsidP="00666DC1">
            <w:pPr>
              <w:pStyle w:val="ROWTABELLA"/>
              <w:rPr>
                <w:color w:val="002060"/>
              </w:rPr>
            </w:pPr>
            <w:r w:rsidRPr="00F328D6">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1722B6"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9B88CA"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DBA411"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2D6A638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730D9C" w14:textId="77777777" w:rsidR="00E84500" w:rsidRPr="00F328D6" w:rsidRDefault="00E84500" w:rsidP="00666DC1">
            <w:pPr>
              <w:pStyle w:val="ROWTABELLA"/>
              <w:rPr>
                <w:color w:val="002060"/>
              </w:rPr>
            </w:pPr>
            <w:r w:rsidRPr="00F328D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DDE5A6" w14:textId="77777777" w:rsidR="00E84500" w:rsidRPr="00F328D6" w:rsidRDefault="00E84500" w:rsidP="00666DC1">
            <w:pPr>
              <w:pStyle w:val="ROWTABELLA"/>
              <w:rPr>
                <w:color w:val="002060"/>
              </w:rPr>
            </w:pPr>
            <w:r w:rsidRPr="00F328D6">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BFF22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BAEFF5"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945FA6" w14:textId="77777777" w:rsidR="00E84500" w:rsidRPr="00F328D6" w:rsidRDefault="00E84500" w:rsidP="00666DC1">
            <w:pPr>
              <w:pStyle w:val="ROWTABELLA"/>
              <w:rPr>
                <w:color w:val="002060"/>
              </w:rPr>
            </w:pPr>
            <w:r w:rsidRPr="00F328D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262E61"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CE3F97" w14:textId="77777777" w:rsidR="00E84500" w:rsidRPr="00F328D6" w:rsidRDefault="00E84500" w:rsidP="00666DC1">
            <w:pPr>
              <w:pStyle w:val="ROWTABELLA"/>
              <w:rPr>
                <w:color w:val="002060"/>
              </w:rPr>
            </w:pPr>
            <w:r w:rsidRPr="00F328D6">
              <w:rPr>
                <w:color w:val="002060"/>
              </w:rPr>
              <w:t>VIA FRATELLI CERVI</w:t>
            </w:r>
          </w:p>
        </w:tc>
      </w:tr>
      <w:tr w:rsidR="00E84500" w:rsidRPr="00F328D6" w14:paraId="42C9D4A0"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797D3F"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6CB1C" w14:textId="77777777" w:rsidR="00E84500" w:rsidRPr="00F328D6" w:rsidRDefault="00E84500" w:rsidP="00666DC1">
            <w:pPr>
              <w:pStyle w:val="ROWTABELLA"/>
              <w:rPr>
                <w:color w:val="002060"/>
              </w:rPr>
            </w:pPr>
            <w:r w:rsidRPr="00F328D6">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A8FE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1F09CD"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7D8F5" w14:textId="77777777" w:rsidR="00E84500" w:rsidRPr="00F328D6" w:rsidRDefault="00E84500" w:rsidP="00666DC1">
            <w:pPr>
              <w:pStyle w:val="ROWTABELLA"/>
              <w:rPr>
                <w:color w:val="002060"/>
              </w:rPr>
            </w:pPr>
            <w:r w:rsidRPr="00F328D6">
              <w:rPr>
                <w:color w:val="002060"/>
              </w:rPr>
              <w:t>5299 CENTRO SP. POL. "</w:t>
            </w:r>
            <w:proofErr w:type="gramStart"/>
            <w:r w:rsidRPr="00F328D6">
              <w:rPr>
                <w:color w:val="002060"/>
              </w:rPr>
              <w:t>R.GATTARI</w:t>
            </w:r>
            <w:proofErr w:type="gramEnd"/>
            <w:r w:rsidRPr="00F328D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DB26E4" w14:textId="77777777" w:rsidR="00E84500" w:rsidRPr="00F328D6" w:rsidRDefault="00E84500" w:rsidP="00666DC1">
            <w:pPr>
              <w:pStyle w:val="ROWTABELLA"/>
              <w:rPr>
                <w:color w:val="002060"/>
              </w:rPr>
            </w:pPr>
            <w:r w:rsidRPr="00F328D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6FC449" w14:textId="77777777" w:rsidR="00E84500" w:rsidRPr="00F328D6" w:rsidRDefault="00E84500" w:rsidP="00666DC1">
            <w:pPr>
              <w:pStyle w:val="ROWTABELLA"/>
              <w:rPr>
                <w:color w:val="002060"/>
              </w:rPr>
            </w:pPr>
            <w:r w:rsidRPr="00F328D6">
              <w:rPr>
                <w:color w:val="002060"/>
              </w:rPr>
              <w:t>VIA TAGLIAMENTO</w:t>
            </w:r>
          </w:p>
        </w:tc>
      </w:tr>
    </w:tbl>
    <w:p w14:paraId="53EEC921" w14:textId="77777777" w:rsidR="00E84500" w:rsidRPr="003F36BA" w:rsidRDefault="00E84500" w:rsidP="00E84500">
      <w:pPr>
        <w:pStyle w:val="breakline"/>
        <w:divId w:val="527259509"/>
        <w:rPr>
          <w:color w:val="002060"/>
        </w:rPr>
      </w:pPr>
    </w:p>
    <w:p w14:paraId="7927D999" w14:textId="77777777" w:rsidR="00F65E4B" w:rsidRDefault="00F65E4B" w:rsidP="00F65E4B">
      <w:pPr>
        <w:pStyle w:val="breakline"/>
        <w:divId w:val="527259509"/>
        <w:rPr>
          <w:color w:val="002060"/>
        </w:rPr>
      </w:pPr>
    </w:p>
    <w:p w14:paraId="6D4C85F6" w14:textId="77777777" w:rsidR="00F65E4B" w:rsidRPr="00A83BC3" w:rsidRDefault="00F65E4B" w:rsidP="00770738">
      <w:pPr>
        <w:pStyle w:val="breakline"/>
        <w:divId w:val="527259509"/>
        <w:rPr>
          <w:color w:val="002060"/>
        </w:rPr>
      </w:pPr>
    </w:p>
    <w:p w14:paraId="65AA778D" w14:textId="152CB92D" w:rsidR="00485AF3" w:rsidRDefault="00485AF3" w:rsidP="00F53C2C">
      <w:pPr>
        <w:pStyle w:val="Corpodeltesto21"/>
        <w:jc w:val="center"/>
        <w:divId w:val="527259509"/>
        <w:rPr>
          <w:rFonts w:ascii="Arial" w:hAnsi="Arial" w:cs="Arial"/>
          <w:b/>
          <w:color w:val="002060"/>
          <w:sz w:val="30"/>
          <w:szCs w:val="30"/>
        </w:rPr>
      </w:pPr>
    </w:p>
    <w:p w14:paraId="015E2B30" w14:textId="77777777" w:rsidR="00F00A7F" w:rsidRPr="00937FDE" w:rsidRDefault="00F00A7F" w:rsidP="00F00A7F">
      <w:pPr>
        <w:pStyle w:val="TITOLOCAMPIONATO"/>
        <w:shd w:val="clear" w:color="auto" w:fill="002060"/>
        <w:spacing w:before="0" w:beforeAutospacing="0" w:after="0" w:afterAutospacing="0"/>
        <w:divId w:val="527259509"/>
        <w:rPr>
          <w:color w:val="FFFFFF"/>
        </w:rPr>
      </w:pPr>
      <w:bookmarkStart w:id="11" w:name="_Toc26365480"/>
      <w:r>
        <w:rPr>
          <w:color w:val="FFFFFF"/>
        </w:rPr>
        <w:t>ERRATA CORRIGE</w:t>
      </w:r>
      <w:bookmarkEnd w:id="11"/>
    </w:p>
    <w:p w14:paraId="14AB8783" w14:textId="77777777" w:rsidR="00F00A7F" w:rsidRDefault="00F00A7F" w:rsidP="00F00A7F">
      <w:pPr>
        <w:spacing w:after="120"/>
        <w:divId w:val="527259509"/>
      </w:pPr>
    </w:p>
    <w:p w14:paraId="137A737A" w14:textId="77777777" w:rsidR="00F00A7F" w:rsidRPr="00B651C4" w:rsidRDefault="00F00A7F" w:rsidP="00F00A7F">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SERIE C2</w:t>
      </w:r>
    </w:p>
    <w:p w14:paraId="5BACC7DA" w14:textId="77777777" w:rsidR="00F00A7F" w:rsidRDefault="00F00A7F" w:rsidP="00F00A7F">
      <w:pPr>
        <w:pStyle w:val="LndNormale1"/>
        <w:divId w:val="527259509"/>
        <w:rPr>
          <w:color w:val="002060"/>
        </w:rPr>
      </w:pPr>
    </w:p>
    <w:p w14:paraId="0E7BE50E" w14:textId="64F4969A" w:rsidR="00F00A7F" w:rsidRPr="0048700B" w:rsidRDefault="00027DF2" w:rsidP="00F00A7F">
      <w:pPr>
        <w:pStyle w:val="LndNormale1"/>
        <w:divId w:val="527259509"/>
        <w:rPr>
          <w:color w:val="002060"/>
        </w:rPr>
      </w:pPr>
      <w:r>
        <w:rPr>
          <w:color w:val="002060"/>
        </w:rPr>
        <w:t>Nel Comunicato Ufficiale n° 60 del 22/01/2020 il Dirigente della Società Serralta CARDORANI FEDERICO è stato erroneamente inibito fino al 29/02/2020, nel mentre l’inibizione è fino al 29/01/2020 come da apposito paragrafo.</w:t>
      </w: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lastRenderedPageBreak/>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7992EA"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F65E4B">
        <w:rPr>
          <w:b/>
          <w:color w:val="002060"/>
          <w:u w:val="single"/>
        </w:rPr>
        <w:t>10</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A04788F"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E2F84">
        <w:rPr>
          <w:b/>
          <w:color w:val="002060"/>
          <w:u w:val="single"/>
        </w:rPr>
        <w:t>2</w:t>
      </w:r>
      <w:r w:rsidR="00F65E4B">
        <w:rPr>
          <w:b/>
          <w:color w:val="002060"/>
          <w:u w:val="single"/>
        </w:rPr>
        <w:t>9</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C3249" w14:textId="77777777" w:rsidR="008F107D" w:rsidRDefault="008F107D">
      <w:r>
        <w:separator/>
      </w:r>
    </w:p>
  </w:endnote>
  <w:endnote w:type="continuationSeparator" w:id="0">
    <w:p w14:paraId="6AE6F9B7" w14:textId="77777777" w:rsidR="008F107D" w:rsidRDefault="008F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B95418" w:rsidRDefault="00B9541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B95418" w:rsidRDefault="00B95418">
    <w:pPr>
      <w:pStyle w:val="Pidipagina"/>
    </w:pPr>
  </w:p>
  <w:p w14:paraId="694DB723" w14:textId="77777777" w:rsidR="00B95418" w:rsidRDefault="00B95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26F69FA4" w:rsidR="00B95418" w:rsidRPr="00687C6B" w:rsidRDefault="00B9541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62</w:t>
    </w:r>
  </w:p>
  <w:p w14:paraId="51693FC2" w14:textId="77777777" w:rsidR="00B95418" w:rsidRPr="00B41648" w:rsidRDefault="00B95418" w:rsidP="001947BD">
    <w:pPr>
      <w:pStyle w:val="Pidipagina"/>
    </w:pPr>
  </w:p>
  <w:p w14:paraId="13472412" w14:textId="77777777" w:rsidR="00B95418" w:rsidRDefault="00B95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717E1" w14:textId="77777777" w:rsidR="008F107D" w:rsidRDefault="008F107D">
      <w:r>
        <w:separator/>
      </w:r>
    </w:p>
  </w:footnote>
  <w:footnote w:type="continuationSeparator" w:id="0">
    <w:p w14:paraId="528D53B2" w14:textId="77777777" w:rsidR="008F107D" w:rsidRDefault="008F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B95418" w:rsidRDefault="00B95418" w:rsidP="001F4353">
    <w:pPr>
      <w:pStyle w:val="Intestazione"/>
      <w:tabs>
        <w:tab w:val="clear" w:pos="4819"/>
      </w:tabs>
    </w:pPr>
  </w:p>
  <w:p w14:paraId="10EF4CAD" w14:textId="77777777" w:rsidR="00B95418" w:rsidRDefault="00B954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B95418" w14:paraId="5C6396BE" w14:textId="77777777">
      <w:tc>
        <w:tcPr>
          <w:tcW w:w="2050" w:type="dxa"/>
        </w:tcPr>
        <w:p w14:paraId="56697B17" w14:textId="2833A540" w:rsidR="00B95418" w:rsidRDefault="00B9541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B95418" w:rsidRDefault="00B95418">
          <w:pPr>
            <w:pStyle w:val="Intestazione"/>
            <w:tabs>
              <w:tab w:val="left" w:pos="435"/>
              <w:tab w:val="right" w:pos="7588"/>
            </w:tabs>
            <w:rPr>
              <w:sz w:val="24"/>
            </w:rPr>
          </w:pPr>
        </w:p>
      </w:tc>
    </w:tr>
  </w:tbl>
  <w:p w14:paraId="739AEB3C" w14:textId="77777777" w:rsidR="00B95418" w:rsidRDefault="00B9541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E58A0"/>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C8F"/>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museodelcalcio.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gc.it/it/museo-del-calcio/"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C4C3-139C-FE41-A051-61470DE7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28</Pages>
  <Words>8399</Words>
  <Characters>47876</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56163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cp:revision>
  <cp:lastPrinted>2020-01-27T11:11:00Z</cp:lastPrinted>
  <dcterms:created xsi:type="dcterms:W3CDTF">2020-01-30T10:43:00Z</dcterms:created>
  <dcterms:modified xsi:type="dcterms:W3CDTF">2020-01-30T10:43:00Z</dcterms:modified>
</cp:coreProperties>
</file>