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7F792CF7" w:rsidR="00AA13B6" w:rsidRPr="00EB53CB" w:rsidRDefault="00AA13B6" w:rsidP="0085325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BE2F84">
              <w:rPr>
                <w:rFonts w:ascii="Arial" w:hAnsi="Arial" w:cs="Arial"/>
                <w:color w:val="002060"/>
                <w:sz w:val="40"/>
                <w:szCs w:val="40"/>
              </w:rPr>
              <w:t>6</w:t>
            </w:r>
            <w:r w:rsidR="00CF5741">
              <w:rPr>
                <w:rFonts w:ascii="Arial" w:hAnsi="Arial" w:cs="Arial"/>
                <w:color w:val="002060"/>
                <w:sz w:val="40"/>
                <w:szCs w:val="40"/>
              </w:rPr>
              <w:t>4</w:t>
            </w:r>
            <w:r w:rsidR="00AB6971">
              <w:rPr>
                <w:rFonts w:ascii="Arial" w:hAnsi="Arial" w:cs="Arial"/>
                <w:color w:val="002060"/>
                <w:sz w:val="40"/>
                <w:szCs w:val="40"/>
              </w:rPr>
              <w:t xml:space="preserve"> </w:t>
            </w:r>
            <w:r w:rsidRPr="00EB53CB">
              <w:rPr>
                <w:rFonts w:ascii="Arial" w:hAnsi="Arial" w:cs="Arial"/>
                <w:color w:val="002060"/>
                <w:sz w:val="40"/>
                <w:szCs w:val="40"/>
              </w:rPr>
              <w:t xml:space="preserve">del </w:t>
            </w:r>
            <w:r w:rsidR="00CF5741">
              <w:rPr>
                <w:rFonts w:ascii="Arial" w:hAnsi="Arial" w:cs="Arial"/>
                <w:color w:val="002060"/>
                <w:sz w:val="40"/>
                <w:szCs w:val="40"/>
              </w:rPr>
              <w:t>05</w:t>
            </w:r>
            <w:r w:rsidR="00BE2F84">
              <w:rPr>
                <w:rFonts w:ascii="Arial" w:hAnsi="Arial" w:cs="Arial"/>
                <w:color w:val="002060"/>
                <w:sz w:val="40"/>
                <w:szCs w:val="40"/>
              </w:rPr>
              <w:t>/</w:t>
            </w:r>
            <w:r w:rsidR="00790000">
              <w:rPr>
                <w:rFonts w:ascii="Arial" w:hAnsi="Arial" w:cs="Arial"/>
                <w:color w:val="002060"/>
                <w:sz w:val="40"/>
                <w:szCs w:val="40"/>
              </w:rPr>
              <w:t>0</w:t>
            </w:r>
            <w:r w:rsidR="00CF5741">
              <w:rPr>
                <w:rFonts w:ascii="Arial" w:hAnsi="Arial" w:cs="Arial"/>
                <w:color w:val="002060"/>
                <w:sz w:val="40"/>
                <w:szCs w:val="40"/>
              </w:rPr>
              <w:t>2</w:t>
            </w:r>
            <w:r w:rsidR="00DD0D52" w:rsidRPr="00EB53CB">
              <w:rPr>
                <w:rFonts w:ascii="Arial" w:hAnsi="Arial" w:cs="Arial"/>
                <w:color w:val="002060"/>
                <w:sz w:val="40"/>
                <w:szCs w:val="40"/>
              </w:rPr>
              <w:t>/20</w:t>
            </w:r>
            <w:r w:rsidR="00790000">
              <w:rPr>
                <w:rFonts w:ascii="Arial" w:hAnsi="Arial" w:cs="Arial"/>
                <w:color w:val="002060"/>
                <w:sz w:val="40"/>
                <w:szCs w:val="40"/>
              </w:rPr>
              <w:t>20</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14:paraId="61C04303" w14:textId="77777777" w:rsidR="00937FDE" w:rsidRPr="00EB53CB" w:rsidRDefault="00937FDE" w:rsidP="00DE17C7">
      <w:pPr>
        <w:rPr>
          <w:rFonts w:ascii="Calibri" w:hAnsi="Calibri"/>
          <w:color w:val="002060"/>
          <w:sz w:val="22"/>
          <w:szCs w:val="22"/>
        </w:rPr>
      </w:pPr>
    </w:p>
    <w:bookmarkStart w:id="1" w:name="_GoBack"/>
    <w:bookmarkEnd w:id="1"/>
    <w:p w14:paraId="27D7B7C9" w14:textId="2956C859"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6E6E8F">
          <w:rPr>
            <w:noProof/>
            <w:webHidden/>
            <w:color w:val="002060"/>
          </w:rPr>
          <w:t>1</w:t>
        </w:r>
        <w:r w:rsidRPr="00B04E8D">
          <w:rPr>
            <w:noProof/>
            <w:webHidden/>
            <w:color w:val="002060"/>
          </w:rPr>
          <w:fldChar w:fldCharType="end"/>
        </w:r>
      </w:hyperlink>
    </w:p>
    <w:p w14:paraId="19B270DD" w14:textId="0954B0CD" w:rsidR="00B04E8D" w:rsidRPr="00B04E8D" w:rsidRDefault="00367010">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6E6E8F">
          <w:rPr>
            <w:noProof/>
            <w:webHidden/>
            <w:color w:val="002060"/>
          </w:rPr>
          <w:t>1</w:t>
        </w:r>
        <w:r w:rsidR="00C859AB" w:rsidRPr="00B04E8D">
          <w:rPr>
            <w:noProof/>
            <w:webHidden/>
            <w:color w:val="002060"/>
          </w:rPr>
          <w:fldChar w:fldCharType="end"/>
        </w:r>
      </w:hyperlink>
    </w:p>
    <w:p w14:paraId="6DA095C4" w14:textId="76AB29B5" w:rsidR="00B04E8D" w:rsidRPr="00B04E8D" w:rsidRDefault="00367010">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6E6E8F">
          <w:rPr>
            <w:noProof/>
            <w:webHidden/>
            <w:color w:val="002060"/>
          </w:rPr>
          <w:t>1</w:t>
        </w:r>
        <w:r w:rsidR="00C859AB" w:rsidRPr="00B04E8D">
          <w:rPr>
            <w:noProof/>
            <w:webHidden/>
            <w:color w:val="002060"/>
          </w:rPr>
          <w:fldChar w:fldCharType="end"/>
        </w:r>
      </w:hyperlink>
    </w:p>
    <w:p w14:paraId="449E64FB" w14:textId="259ED131" w:rsidR="00B04E8D" w:rsidRPr="00B04E8D" w:rsidRDefault="00367010">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6E6E8F">
          <w:rPr>
            <w:noProof/>
            <w:webHidden/>
            <w:color w:val="002060"/>
          </w:rPr>
          <w:t>1</w:t>
        </w:r>
        <w:r w:rsidR="00C859AB" w:rsidRPr="00B04E8D">
          <w:rPr>
            <w:noProof/>
            <w:webHidden/>
            <w:color w:val="002060"/>
          </w:rPr>
          <w:fldChar w:fldCharType="end"/>
        </w:r>
      </w:hyperlink>
    </w:p>
    <w:p w14:paraId="0B94D6DD" w14:textId="53B54258" w:rsidR="00B04E8D" w:rsidRPr="00B04E8D" w:rsidRDefault="00367010">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6E6E8F">
          <w:rPr>
            <w:noProof/>
            <w:webHidden/>
            <w:color w:val="002060"/>
          </w:rPr>
          <w:t>1</w:t>
        </w:r>
        <w:r w:rsidR="00C859AB" w:rsidRPr="00B04E8D">
          <w:rPr>
            <w:noProof/>
            <w:webHidden/>
            <w:color w:val="002060"/>
          </w:rPr>
          <w:fldChar w:fldCharType="end"/>
        </w:r>
      </w:hyperlink>
    </w:p>
    <w:p w14:paraId="6803A26A" w14:textId="52E43E07" w:rsidR="00B04E8D" w:rsidRDefault="00367010">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6E6E8F">
          <w:rPr>
            <w:noProof/>
            <w:webHidden/>
            <w:color w:val="002060"/>
          </w:rPr>
          <w:t>3</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18678738"/>
      <w:r w:rsidRPr="00EB53CB">
        <w:rPr>
          <w:color w:val="FFFFFF" w:themeColor="background1"/>
        </w:rPr>
        <w:t>COMUNICAZIONI DELLA F.I.G.C.</w:t>
      </w:r>
      <w:bookmarkEnd w:id="2"/>
    </w:p>
    <w:p w14:paraId="4BCD1AC4" w14:textId="77777777" w:rsidR="00EC2295" w:rsidRPr="00F4111A" w:rsidRDefault="00EC2295"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18678739"/>
      <w:r w:rsidRPr="00EB53CB">
        <w:rPr>
          <w:color w:val="FFFFFF" w:themeColor="background1"/>
        </w:rPr>
        <w:t>COMUNICAZIONI DELLA L.N.D.</w:t>
      </w:r>
      <w:bookmarkEnd w:id="3"/>
    </w:p>
    <w:p w14:paraId="6A922FB6" w14:textId="2AC56AF3" w:rsidR="00B96C99" w:rsidRDefault="00B96C99" w:rsidP="00F336CC">
      <w:pPr>
        <w:rPr>
          <w:rFonts w:ascii="Arial" w:hAnsi="Arial" w:cs="Arial"/>
          <w:color w:val="002060"/>
          <w:sz w:val="22"/>
          <w:szCs w:val="22"/>
        </w:rPr>
      </w:pPr>
    </w:p>
    <w:p w14:paraId="35E6E35B" w14:textId="77777777" w:rsidR="00160129" w:rsidRPr="00160129" w:rsidRDefault="00160129" w:rsidP="00160129">
      <w:pPr>
        <w:pStyle w:val="Nessunaspaziatura"/>
        <w:rPr>
          <w:rFonts w:ascii="Arial" w:hAnsi="Arial" w:cs="Arial"/>
          <w:b/>
          <w:color w:val="002060"/>
          <w:sz w:val="28"/>
          <w:szCs w:val="28"/>
        </w:rPr>
      </w:pPr>
      <w:r w:rsidRPr="00160129">
        <w:rPr>
          <w:rFonts w:ascii="Arial" w:hAnsi="Arial" w:cs="Arial"/>
          <w:b/>
          <w:color w:val="002060"/>
          <w:sz w:val="28"/>
          <w:szCs w:val="28"/>
        </w:rPr>
        <w:t>CU N. 233 DEL 31.01.2020 L.N.D.</w:t>
      </w:r>
    </w:p>
    <w:p w14:paraId="75ACF28C" w14:textId="77777777" w:rsidR="00160129" w:rsidRDefault="00160129" w:rsidP="00160129">
      <w:pPr>
        <w:pStyle w:val="Nessunaspaziatura"/>
        <w:jc w:val="both"/>
        <w:rPr>
          <w:rFonts w:ascii="Arial" w:hAnsi="Arial" w:cs="Arial"/>
          <w:color w:val="002060"/>
        </w:rPr>
      </w:pPr>
    </w:p>
    <w:p w14:paraId="06E1D28F" w14:textId="77777777" w:rsidR="00160129" w:rsidRPr="00942774" w:rsidRDefault="00160129" w:rsidP="00160129">
      <w:pPr>
        <w:pStyle w:val="Nessunaspaziatura"/>
        <w:jc w:val="both"/>
        <w:rPr>
          <w:rFonts w:ascii="Arial" w:hAnsi="Arial" w:cs="Arial"/>
          <w:color w:val="002060"/>
        </w:rPr>
      </w:pPr>
      <w:r w:rsidRPr="00942774">
        <w:rPr>
          <w:rFonts w:ascii="Arial" w:hAnsi="Arial" w:cs="Arial"/>
          <w:color w:val="002060"/>
        </w:rPr>
        <w:t>Si allegano i CC.UU. n. 153/A e 154/A della FIGC inerenti la modifica dell’art. 139 del C.G.S. e la modifica al comma 3 dell’art. 10 delle N.O.I.F..</w:t>
      </w:r>
    </w:p>
    <w:p w14:paraId="72A4C357" w14:textId="5119D2D4" w:rsidR="00160129" w:rsidRDefault="00160129" w:rsidP="00F336CC">
      <w:pPr>
        <w:rPr>
          <w:rFonts w:ascii="Arial" w:hAnsi="Arial" w:cs="Arial"/>
          <w:color w:val="002060"/>
          <w:sz w:val="22"/>
          <w:szCs w:val="22"/>
        </w:rPr>
      </w:pPr>
    </w:p>
    <w:p w14:paraId="66B9F49E" w14:textId="77777777" w:rsidR="00160129" w:rsidRPr="00B96C99" w:rsidRDefault="00160129"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18678740"/>
      <w:r w:rsidRPr="00EB53CB">
        <w:rPr>
          <w:color w:val="FFFFFF" w:themeColor="background1"/>
        </w:rPr>
        <w:t>COMUNICAZIONI DELLA DIVISIONE CALCIO A CINQUE</w:t>
      </w:r>
      <w:bookmarkEnd w:id="4"/>
      <w:bookmarkEnd w:id="5"/>
    </w:p>
    <w:p w14:paraId="3AABC93C" w14:textId="77777777" w:rsidR="00CB0BB9" w:rsidRPr="00F336CC" w:rsidRDefault="00CB0BB9"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18678741"/>
      <w:r w:rsidRPr="00EB53CB">
        <w:rPr>
          <w:color w:val="FFFFFF" w:themeColor="background1"/>
        </w:rPr>
        <w:t>COMUNICAZIONI DEL COMITATO REGIONALE MARCHE</w:t>
      </w:r>
      <w:bookmarkEnd w:id="6"/>
    </w:p>
    <w:p w14:paraId="02AF3B5F" w14:textId="30E3F0E4" w:rsidR="00C55D88" w:rsidRDefault="00C55D88" w:rsidP="00264BAF">
      <w:pPr>
        <w:pStyle w:val="LndNormale1"/>
        <w:rPr>
          <w:color w:val="002060"/>
        </w:rPr>
      </w:pPr>
    </w:p>
    <w:p w14:paraId="304DDD8E" w14:textId="77777777" w:rsidR="00D722D2" w:rsidRPr="007F5272" w:rsidRDefault="00D722D2" w:rsidP="00D722D2">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63954B2" w14:textId="72BA9175" w:rsidR="00D722D2" w:rsidRDefault="00D722D2" w:rsidP="00D722D2">
      <w:pPr>
        <w:pStyle w:val="LndNormale1"/>
        <w:rPr>
          <w:b/>
          <w:color w:val="002060"/>
          <w:szCs w:val="22"/>
        </w:rPr>
      </w:pPr>
    </w:p>
    <w:p w14:paraId="7A6B2CDD" w14:textId="7CA501C2" w:rsidR="00D722D2" w:rsidRDefault="00D722D2" w:rsidP="00D722D2">
      <w:pPr>
        <w:pStyle w:val="LndNormale1"/>
        <w:rPr>
          <w:b/>
          <w:color w:val="002060"/>
          <w:szCs w:val="22"/>
        </w:rPr>
      </w:pPr>
    </w:p>
    <w:p w14:paraId="2586020C" w14:textId="77777777" w:rsidR="00D722D2" w:rsidRPr="00EB53CB" w:rsidRDefault="00D722D2" w:rsidP="00D722D2">
      <w:pPr>
        <w:pStyle w:val="LndNormale1"/>
        <w:rPr>
          <w:b/>
          <w:color w:val="002060"/>
          <w:sz w:val="28"/>
          <w:szCs w:val="28"/>
        </w:rPr>
      </w:pPr>
      <w:r w:rsidRPr="00EB53CB">
        <w:rPr>
          <w:b/>
          <w:color w:val="002060"/>
          <w:sz w:val="28"/>
          <w:szCs w:val="28"/>
        </w:rPr>
        <w:t>PRONTO AIA CALCIO A CINQUE</w:t>
      </w:r>
    </w:p>
    <w:p w14:paraId="21094EE4" w14:textId="77777777" w:rsidR="00D722D2" w:rsidRPr="00EB53CB" w:rsidRDefault="00D722D2" w:rsidP="00D722D2">
      <w:pPr>
        <w:pStyle w:val="LndNormale1"/>
        <w:rPr>
          <w:color w:val="002060"/>
          <w:szCs w:val="22"/>
        </w:rPr>
      </w:pPr>
    </w:p>
    <w:p w14:paraId="7D245412" w14:textId="77777777" w:rsidR="00D722D2" w:rsidRPr="00EB53CB" w:rsidRDefault="00D722D2" w:rsidP="00D722D2">
      <w:pPr>
        <w:pStyle w:val="LndNormale1"/>
        <w:jc w:val="center"/>
        <w:rPr>
          <w:b/>
          <w:color w:val="002060"/>
          <w:sz w:val="28"/>
          <w:szCs w:val="28"/>
        </w:rPr>
      </w:pPr>
      <w:r w:rsidRPr="00EB53CB">
        <w:rPr>
          <w:b/>
          <w:color w:val="002060"/>
          <w:sz w:val="28"/>
          <w:szCs w:val="28"/>
        </w:rPr>
        <w:t>334 3038327</w:t>
      </w:r>
    </w:p>
    <w:p w14:paraId="75BA2F2C" w14:textId="77777777" w:rsidR="00D722D2" w:rsidRDefault="00D722D2" w:rsidP="00D722D2">
      <w:pPr>
        <w:pStyle w:val="LndNormale1"/>
        <w:rPr>
          <w:b/>
          <w:color w:val="002060"/>
          <w:szCs w:val="22"/>
        </w:rPr>
      </w:pPr>
    </w:p>
    <w:p w14:paraId="614169D5" w14:textId="77777777" w:rsidR="00D722D2" w:rsidRDefault="00D722D2" w:rsidP="00D722D2">
      <w:pPr>
        <w:pStyle w:val="LndNormale1"/>
        <w:rPr>
          <w:b/>
          <w:color w:val="002060"/>
          <w:szCs w:val="22"/>
        </w:rPr>
      </w:pPr>
    </w:p>
    <w:p w14:paraId="50730EC6" w14:textId="77777777" w:rsidR="00D722D2" w:rsidRDefault="00D722D2" w:rsidP="00D722D2">
      <w:pPr>
        <w:pStyle w:val="LndNormale1"/>
        <w:rPr>
          <w:b/>
          <w:color w:val="002060"/>
          <w:szCs w:val="22"/>
        </w:rPr>
      </w:pPr>
    </w:p>
    <w:p w14:paraId="690AA129" w14:textId="77777777" w:rsidR="00D722D2" w:rsidRPr="00EB53CB" w:rsidRDefault="00D722D2" w:rsidP="00D722D2">
      <w:pPr>
        <w:pStyle w:val="LndNormale1"/>
        <w:jc w:val="left"/>
        <w:rPr>
          <w:b/>
          <w:color w:val="002060"/>
          <w:sz w:val="28"/>
          <w:szCs w:val="28"/>
        </w:rPr>
      </w:pPr>
      <w:r w:rsidRPr="00EB53CB">
        <w:rPr>
          <w:b/>
          <w:color w:val="002060"/>
          <w:sz w:val="28"/>
          <w:szCs w:val="28"/>
        </w:rPr>
        <w:t>SPOSTAMENTO GARE</w:t>
      </w:r>
    </w:p>
    <w:p w14:paraId="57D59CED" w14:textId="77777777" w:rsidR="00D722D2" w:rsidRPr="00EB53CB" w:rsidRDefault="00D722D2" w:rsidP="00D722D2">
      <w:pPr>
        <w:pStyle w:val="LndNormale1"/>
        <w:rPr>
          <w:color w:val="002060"/>
          <w:szCs w:val="22"/>
        </w:rPr>
      </w:pPr>
    </w:p>
    <w:p w14:paraId="38F213AE" w14:textId="77777777" w:rsidR="00D722D2" w:rsidRPr="00EB53CB" w:rsidRDefault="00D722D2" w:rsidP="00D722D2">
      <w:pPr>
        <w:pStyle w:val="LndNormale1"/>
        <w:rPr>
          <w:color w:val="002060"/>
          <w:szCs w:val="22"/>
        </w:rPr>
      </w:pPr>
      <w:r w:rsidRPr="00EB53CB">
        <w:rPr>
          <w:color w:val="002060"/>
          <w:szCs w:val="22"/>
        </w:rPr>
        <w:t xml:space="preserve">Non saranno rinviate gare a data da destinarsi. </w:t>
      </w:r>
    </w:p>
    <w:p w14:paraId="39E9BD0C" w14:textId="77777777" w:rsidR="00D722D2" w:rsidRPr="00EB53CB" w:rsidRDefault="00D722D2" w:rsidP="00D722D2">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7065019" w14:textId="77777777" w:rsidR="00D722D2" w:rsidRPr="00EB53CB" w:rsidRDefault="00D722D2" w:rsidP="00D722D2">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283BA7A6" w14:textId="77777777" w:rsidR="00D722D2" w:rsidRPr="00EB53CB" w:rsidRDefault="00D722D2" w:rsidP="00D722D2">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339D302C" w14:textId="33A2CC7D" w:rsidR="00D722D2" w:rsidRDefault="00D722D2" w:rsidP="00264BAF">
      <w:pPr>
        <w:pStyle w:val="LndNormale1"/>
        <w:rPr>
          <w:color w:val="002060"/>
        </w:rPr>
      </w:pPr>
    </w:p>
    <w:p w14:paraId="078B9AD9" w14:textId="77777777" w:rsidR="00D722D2" w:rsidRDefault="00D722D2" w:rsidP="00264BAF">
      <w:pPr>
        <w:pStyle w:val="LndNormale1"/>
        <w:rPr>
          <w:color w:val="002060"/>
        </w:rPr>
      </w:pPr>
    </w:p>
    <w:p w14:paraId="1A08CC2E" w14:textId="77777777" w:rsidR="0059109C" w:rsidRPr="009D6EE5" w:rsidRDefault="0059109C" w:rsidP="0059109C">
      <w:pPr>
        <w:pStyle w:val="LndNormale1"/>
        <w:rPr>
          <w:b/>
          <w:color w:val="002060"/>
          <w:sz w:val="28"/>
          <w:szCs w:val="28"/>
        </w:rPr>
      </w:pPr>
      <w:r>
        <w:rPr>
          <w:b/>
          <w:color w:val="002060"/>
          <w:sz w:val="28"/>
          <w:szCs w:val="28"/>
        </w:rPr>
        <w:t>ATTIVITA’ DI RAPPRESENTATIVA</w:t>
      </w:r>
    </w:p>
    <w:p w14:paraId="5E8DD29B" w14:textId="77777777" w:rsidR="0059109C" w:rsidRDefault="0059109C" w:rsidP="0059109C">
      <w:pPr>
        <w:pStyle w:val="LndNormale1"/>
        <w:rPr>
          <w:color w:val="002060"/>
        </w:rPr>
      </w:pPr>
    </w:p>
    <w:p w14:paraId="01D5729B" w14:textId="77777777" w:rsidR="0059109C" w:rsidRDefault="0059109C" w:rsidP="0059109C">
      <w:pPr>
        <w:pStyle w:val="LndNormale1"/>
        <w:rPr>
          <w:color w:val="002060"/>
          <w:szCs w:val="22"/>
        </w:rPr>
      </w:pPr>
      <w:r>
        <w:rPr>
          <w:color w:val="002060"/>
          <w:szCs w:val="22"/>
        </w:rPr>
        <w:t>Si comunicano a tutte le Società, al fine di organizzare al meglio la loro programmazione, le date del Torneo delle Regioni e degli stage di allenamento previsti:</w:t>
      </w:r>
    </w:p>
    <w:p w14:paraId="749A662B" w14:textId="77777777" w:rsidR="0059109C" w:rsidRDefault="0059109C" w:rsidP="0059109C">
      <w:pPr>
        <w:pStyle w:val="LndNormale1"/>
        <w:rPr>
          <w:color w:val="002060"/>
          <w:szCs w:val="22"/>
        </w:rPr>
      </w:pPr>
    </w:p>
    <w:p w14:paraId="624E72DD" w14:textId="77777777" w:rsidR="0059109C" w:rsidRPr="0074748C" w:rsidRDefault="0059109C" w:rsidP="0059109C">
      <w:pPr>
        <w:pStyle w:val="LndNormale1"/>
        <w:rPr>
          <w:b/>
          <w:color w:val="002060"/>
          <w:szCs w:val="22"/>
        </w:rPr>
      </w:pPr>
      <w:r w:rsidRPr="0074748C">
        <w:rPr>
          <w:b/>
          <w:color w:val="002060"/>
          <w:szCs w:val="22"/>
        </w:rPr>
        <w:t>TORNEO DELLE REGIONI 20</w:t>
      </w:r>
      <w:r>
        <w:rPr>
          <w:b/>
          <w:color w:val="002060"/>
          <w:szCs w:val="22"/>
        </w:rPr>
        <w:t>20</w:t>
      </w:r>
      <w:r w:rsidRPr="0074748C">
        <w:rPr>
          <w:b/>
          <w:color w:val="002060"/>
          <w:szCs w:val="22"/>
        </w:rPr>
        <w:t xml:space="preserve">, </w:t>
      </w:r>
      <w:r>
        <w:rPr>
          <w:b/>
          <w:color w:val="002060"/>
          <w:szCs w:val="22"/>
        </w:rPr>
        <w:t>VENETO</w:t>
      </w:r>
    </w:p>
    <w:p w14:paraId="769960C6" w14:textId="77777777" w:rsidR="0059109C" w:rsidRPr="0074748C" w:rsidRDefault="0059109C" w:rsidP="0059109C">
      <w:pPr>
        <w:pStyle w:val="LndNormale1"/>
        <w:rPr>
          <w:b/>
          <w:i/>
          <w:color w:val="002060"/>
          <w:szCs w:val="22"/>
        </w:rPr>
      </w:pPr>
      <w:r>
        <w:rPr>
          <w:b/>
          <w:i/>
          <w:color w:val="002060"/>
          <w:szCs w:val="22"/>
        </w:rPr>
        <w:t>VENERDI’ 03</w:t>
      </w:r>
      <w:r w:rsidRPr="0074748C">
        <w:rPr>
          <w:b/>
          <w:i/>
          <w:color w:val="002060"/>
          <w:szCs w:val="22"/>
        </w:rPr>
        <w:t xml:space="preserve"> APRILE 20</w:t>
      </w:r>
      <w:r>
        <w:rPr>
          <w:b/>
          <w:i/>
          <w:color w:val="002060"/>
          <w:szCs w:val="22"/>
        </w:rPr>
        <w:t>20</w:t>
      </w:r>
      <w:r w:rsidRPr="0074748C">
        <w:rPr>
          <w:b/>
          <w:i/>
          <w:color w:val="002060"/>
          <w:szCs w:val="22"/>
        </w:rPr>
        <w:t xml:space="preserve"> –</w:t>
      </w:r>
      <w:r>
        <w:rPr>
          <w:b/>
          <w:i/>
          <w:color w:val="002060"/>
          <w:szCs w:val="22"/>
        </w:rPr>
        <w:t xml:space="preserve"> VENERDI’ 10 APRILE 2020</w:t>
      </w:r>
    </w:p>
    <w:p w14:paraId="7522799F" w14:textId="77777777" w:rsidR="0059109C" w:rsidRDefault="0059109C" w:rsidP="0059109C">
      <w:pPr>
        <w:pStyle w:val="LndNormale1"/>
        <w:rPr>
          <w:color w:val="002060"/>
          <w:szCs w:val="22"/>
        </w:rPr>
      </w:pPr>
    </w:p>
    <w:p w14:paraId="46A0C5F8" w14:textId="77777777" w:rsidR="0059109C" w:rsidRPr="0074748C" w:rsidRDefault="0059109C" w:rsidP="0059109C">
      <w:pPr>
        <w:pStyle w:val="LndNormale1"/>
        <w:rPr>
          <w:b/>
          <w:color w:val="002060"/>
          <w:szCs w:val="22"/>
        </w:rPr>
      </w:pPr>
      <w:r w:rsidRPr="0074748C">
        <w:rPr>
          <w:b/>
          <w:color w:val="002060"/>
          <w:szCs w:val="22"/>
        </w:rPr>
        <w:t>STAGE DI ALLENAMENTO</w:t>
      </w:r>
    </w:p>
    <w:p w14:paraId="06BC060E" w14:textId="5BEE2B05" w:rsidR="0059109C" w:rsidRPr="005F25D4" w:rsidRDefault="0059109C" w:rsidP="0059109C">
      <w:pPr>
        <w:pStyle w:val="LndNormale1"/>
        <w:rPr>
          <w:b/>
          <w:i/>
          <w:color w:val="002060"/>
          <w:szCs w:val="22"/>
        </w:rPr>
      </w:pPr>
      <w:r w:rsidRPr="005F25D4">
        <w:rPr>
          <w:b/>
          <w:i/>
          <w:color w:val="002060"/>
          <w:szCs w:val="22"/>
        </w:rPr>
        <w:t>STAGE 2</w:t>
      </w:r>
      <w:r w:rsidRPr="005F25D4">
        <w:rPr>
          <w:b/>
          <w:i/>
          <w:color w:val="002060"/>
          <w:szCs w:val="22"/>
        </w:rPr>
        <w:tab/>
      </w:r>
      <w:r>
        <w:rPr>
          <w:b/>
          <w:i/>
          <w:color w:val="002060"/>
          <w:szCs w:val="22"/>
        </w:rPr>
        <w:t>settimana dal 17 al 2</w:t>
      </w:r>
      <w:r w:rsidR="006C14FE">
        <w:rPr>
          <w:b/>
          <w:i/>
          <w:color w:val="002060"/>
          <w:szCs w:val="22"/>
        </w:rPr>
        <w:t>1</w:t>
      </w:r>
      <w:r>
        <w:rPr>
          <w:b/>
          <w:i/>
          <w:color w:val="002060"/>
          <w:szCs w:val="22"/>
        </w:rPr>
        <w:t xml:space="preserve"> FEBBRAIO 2020</w:t>
      </w:r>
    </w:p>
    <w:p w14:paraId="76410234" w14:textId="0E90BF6E" w:rsidR="0059109C" w:rsidRPr="005F25D4" w:rsidRDefault="0059109C" w:rsidP="0059109C">
      <w:pPr>
        <w:pStyle w:val="LndNormale1"/>
        <w:rPr>
          <w:b/>
          <w:i/>
          <w:color w:val="002060"/>
          <w:szCs w:val="22"/>
        </w:rPr>
      </w:pPr>
      <w:r w:rsidRPr="005F25D4">
        <w:rPr>
          <w:b/>
          <w:i/>
          <w:color w:val="002060"/>
          <w:szCs w:val="22"/>
        </w:rPr>
        <w:t>STAGE 3</w:t>
      </w:r>
      <w:r w:rsidRPr="005F25D4">
        <w:rPr>
          <w:b/>
          <w:i/>
          <w:color w:val="002060"/>
          <w:szCs w:val="22"/>
        </w:rPr>
        <w:tab/>
      </w:r>
      <w:r>
        <w:rPr>
          <w:b/>
          <w:i/>
          <w:color w:val="002060"/>
          <w:szCs w:val="22"/>
        </w:rPr>
        <w:t>settimana dal 9 al 1</w:t>
      </w:r>
      <w:r w:rsidR="006C14FE">
        <w:rPr>
          <w:b/>
          <w:i/>
          <w:color w:val="002060"/>
          <w:szCs w:val="22"/>
        </w:rPr>
        <w:t>3</w:t>
      </w:r>
      <w:r>
        <w:rPr>
          <w:b/>
          <w:i/>
          <w:color w:val="002060"/>
          <w:szCs w:val="22"/>
        </w:rPr>
        <w:t xml:space="preserve"> MARZO 2020</w:t>
      </w:r>
    </w:p>
    <w:p w14:paraId="36FE6ACB" w14:textId="77777777" w:rsidR="0059109C" w:rsidRPr="005F25D4" w:rsidRDefault="0059109C" w:rsidP="0059109C">
      <w:pPr>
        <w:pStyle w:val="LndNormale1"/>
        <w:rPr>
          <w:b/>
          <w:i/>
          <w:color w:val="002060"/>
          <w:szCs w:val="22"/>
        </w:rPr>
      </w:pPr>
      <w:r w:rsidRPr="005F25D4">
        <w:rPr>
          <w:b/>
          <w:i/>
          <w:color w:val="002060"/>
          <w:szCs w:val="22"/>
        </w:rPr>
        <w:t>STAGE 4</w:t>
      </w:r>
      <w:r w:rsidRPr="005F25D4">
        <w:rPr>
          <w:b/>
          <w:i/>
          <w:color w:val="002060"/>
          <w:szCs w:val="22"/>
        </w:rPr>
        <w:tab/>
      </w:r>
      <w:r>
        <w:rPr>
          <w:b/>
          <w:i/>
          <w:color w:val="002060"/>
          <w:szCs w:val="22"/>
        </w:rPr>
        <w:t>settimana dal 30 MARZO al 2 APRILE 2020</w:t>
      </w:r>
    </w:p>
    <w:p w14:paraId="3195666B" w14:textId="2F3C8087" w:rsidR="00B96C99" w:rsidRDefault="00B96C99" w:rsidP="00B96C99">
      <w:pPr>
        <w:pStyle w:val="LndNormale1"/>
        <w:rPr>
          <w:color w:val="002060"/>
        </w:rPr>
      </w:pPr>
    </w:p>
    <w:p w14:paraId="3F1B8AEB" w14:textId="77777777" w:rsidR="00160129" w:rsidRDefault="00160129" w:rsidP="00B96C99">
      <w:pPr>
        <w:pStyle w:val="LndNormale1"/>
        <w:rPr>
          <w:color w:val="002060"/>
        </w:rPr>
      </w:pPr>
    </w:p>
    <w:p w14:paraId="3941E009" w14:textId="651F78CF" w:rsidR="00160129" w:rsidRPr="009D6EE5" w:rsidRDefault="00160129" w:rsidP="00160129">
      <w:pPr>
        <w:pStyle w:val="LndNormale1"/>
        <w:rPr>
          <w:b/>
          <w:color w:val="002060"/>
          <w:sz w:val="28"/>
          <w:szCs w:val="28"/>
        </w:rPr>
      </w:pPr>
      <w:r>
        <w:rPr>
          <w:b/>
          <w:color w:val="002060"/>
          <w:sz w:val="28"/>
          <w:szCs w:val="28"/>
        </w:rPr>
        <w:t>CONSIGLIO DIRETTIVO</w:t>
      </w:r>
    </w:p>
    <w:p w14:paraId="2227AE84" w14:textId="675EBE51" w:rsidR="00160129" w:rsidRPr="00160129" w:rsidRDefault="00160129" w:rsidP="00B96C99">
      <w:pPr>
        <w:pStyle w:val="LndNormale1"/>
        <w:rPr>
          <w:color w:val="002060"/>
        </w:rPr>
      </w:pPr>
    </w:p>
    <w:p w14:paraId="068D3770" w14:textId="77777777" w:rsidR="00160129" w:rsidRPr="00160129" w:rsidRDefault="00160129" w:rsidP="00160129">
      <w:pPr>
        <w:pStyle w:val="LndNormale1"/>
        <w:rPr>
          <w:color w:val="002060"/>
          <w:u w:val="single"/>
        </w:rPr>
      </w:pPr>
      <w:r w:rsidRPr="00160129">
        <w:rPr>
          <w:color w:val="002060"/>
          <w:u w:val="single"/>
        </w:rPr>
        <w:t>RIUNIONE DEL CONSIGLIO DIRETTIVO N. 6  DEL 30.01.2020</w:t>
      </w:r>
    </w:p>
    <w:p w14:paraId="7294859F" w14:textId="77777777" w:rsidR="00160129" w:rsidRPr="00160129" w:rsidRDefault="00160129" w:rsidP="00160129">
      <w:pPr>
        <w:pStyle w:val="LndNormale1"/>
        <w:rPr>
          <w:color w:val="002060"/>
          <w:u w:val="single"/>
        </w:rPr>
      </w:pPr>
    </w:p>
    <w:p w14:paraId="46D71EF8" w14:textId="77777777" w:rsidR="00160129" w:rsidRPr="00160129" w:rsidRDefault="00160129" w:rsidP="00160129">
      <w:pPr>
        <w:pStyle w:val="LndNormale1"/>
        <w:rPr>
          <w:color w:val="002060"/>
        </w:rPr>
      </w:pPr>
      <w:r w:rsidRPr="00160129">
        <w:rPr>
          <w:color w:val="002060"/>
          <w:u w:val="single"/>
        </w:rPr>
        <w:t>Sono presenti:</w:t>
      </w:r>
      <w:r w:rsidRPr="00160129">
        <w:rPr>
          <w:color w:val="002060"/>
        </w:rPr>
        <w:t xml:space="preserve"> Cellini (Presidente) – Panichi – Sassaroli – Bottacchiari – De Grandis – Franchellucci – Borroni (CF) – Capretti (C5) – Castellana (Segretario) – Marziali (SGS) </w:t>
      </w:r>
    </w:p>
    <w:p w14:paraId="5B829A2A" w14:textId="3C612063" w:rsidR="00E470F2" w:rsidRPr="00E470F2" w:rsidRDefault="00E470F2" w:rsidP="00B96C99">
      <w:pPr>
        <w:pStyle w:val="LndNormale1"/>
        <w:rPr>
          <w:color w:val="002060"/>
        </w:rPr>
      </w:pPr>
    </w:p>
    <w:p w14:paraId="0EDF6EF3" w14:textId="77777777" w:rsidR="00E470F2" w:rsidRPr="00E470F2" w:rsidRDefault="00E470F2" w:rsidP="00E470F2">
      <w:pPr>
        <w:pStyle w:val="LndNormale1"/>
        <w:rPr>
          <w:color w:val="002060"/>
          <w:szCs w:val="22"/>
        </w:rPr>
      </w:pPr>
    </w:p>
    <w:p w14:paraId="2CB0104F" w14:textId="77777777" w:rsidR="00E470F2" w:rsidRPr="00E470F2" w:rsidRDefault="00E470F2" w:rsidP="00E470F2">
      <w:pPr>
        <w:pStyle w:val="LndNormale1"/>
        <w:rPr>
          <w:b/>
          <w:color w:val="002060"/>
          <w:sz w:val="28"/>
          <w:szCs w:val="28"/>
        </w:rPr>
      </w:pPr>
      <w:r w:rsidRPr="00E470F2">
        <w:rPr>
          <w:b/>
          <w:color w:val="002060"/>
          <w:sz w:val="28"/>
          <w:szCs w:val="28"/>
        </w:rPr>
        <w:t>RIUNIONI PROVINCIALI CON LE SOCIETA’</w:t>
      </w:r>
    </w:p>
    <w:p w14:paraId="796E6ABB" w14:textId="77777777" w:rsidR="00E470F2" w:rsidRPr="00E470F2" w:rsidRDefault="00E470F2" w:rsidP="00E470F2">
      <w:pPr>
        <w:pStyle w:val="LndNormale1"/>
        <w:rPr>
          <w:color w:val="002060"/>
        </w:rPr>
      </w:pPr>
    </w:p>
    <w:p w14:paraId="1C018571" w14:textId="77777777" w:rsidR="00E470F2" w:rsidRPr="00E470F2" w:rsidRDefault="00E470F2" w:rsidP="00E470F2">
      <w:pPr>
        <w:pStyle w:val="LndNormale1"/>
        <w:rPr>
          <w:color w:val="002060"/>
        </w:rPr>
      </w:pPr>
      <w:r w:rsidRPr="00E470F2">
        <w:rPr>
          <w:color w:val="002060"/>
        </w:rPr>
        <w:t>Si comunica che sono state programmate le riunioni provinciali con le Società che si svolgeranno secondo il seguente programma:</w:t>
      </w:r>
    </w:p>
    <w:p w14:paraId="0168FD1F" w14:textId="77777777" w:rsidR="00E470F2" w:rsidRPr="00E470F2" w:rsidRDefault="00E470F2" w:rsidP="00E470F2">
      <w:pPr>
        <w:pStyle w:val="LndNormale1"/>
        <w:rPr>
          <w:color w:val="002060"/>
        </w:rPr>
      </w:pPr>
      <w:r w:rsidRPr="00E470F2">
        <w:rPr>
          <w:color w:val="002060"/>
        </w:rPr>
        <w:t xml:space="preserve">                             </w:t>
      </w:r>
    </w:p>
    <w:p w14:paraId="33C3432A" w14:textId="77777777" w:rsidR="00E470F2" w:rsidRPr="00E470F2" w:rsidRDefault="00E470F2" w:rsidP="00E470F2">
      <w:pPr>
        <w:pStyle w:val="LndNormale1"/>
        <w:rPr>
          <w:b/>
          <w:color w:val="002060"/>
          <w:u w:val="single"/>
        </w:rPr>
      </w:pPr>
      <w:r w:rsidRPr="00E470F2">
        <w:rPr>
          <w:b/>
          <w:color w:val="002060"/>
        </w:rPr>
        <w:t>ANCONA</w:t>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b/>
          <w:color w:val="002060"/>
          <w:u w:val="single"/>
        </w:rPr>
        <w:t>Lunedì 17.02.2020</w:t>
      </w:r>
    </w:p>
    <w:p w14:paraId="64F45EE0" w14:textId="77777777" w:rsidR="00E470F2" w:rsidRPr="00E470F2" w:rsidRDefault="00E470F2" w:rsidP="00E470F2">
      <w:pPr>
        <w:pStyle w:val="LndNormale1"/>
        <w:rPr>
          <w:color w:val="002060"/>
        </w:rPr>
      </w:pPr>
      <w:r w:rsidRPr="00E470F2">
        <w:rPr>
          <w:color w:val="002060"/>
        </w:rPr>
        <w:t>Sala delle riunioni del C.R.Marche FIGC LND di Ancona – via Schiavoni</w:t>
      </w:r>
    </w:p>
    <w:p w14:paraId="0DE89AB2" w14:textId="77777777" w:rsidR="00E470F2" w:rsidRPr="00E470F2" w:rsidRDefault="00E470F2" w:rsidP="00E470F2">
      <w:pPr>
        <w:pStyle w:val="LndNormale1"/>
        <w:rPr>
          <w:color w:val="002060"/>
        </w:rPr>
      </w:pPr>
    </w:p>
    <w:p w14:paraId="2F835C42" w14:textId="77777777" w:rsidR="00E470F2" w:rsidRPr="00E470F2" w:rsidRDefault="00E470F2" w:rsidP="00E470F2">
      <w:pPr>
        <w:pStyle w:val="LndNormale1"/>
        <w:rPr>
          <w:b/>
          <w:color w:val="002060"/>
          <w:u w:val="single"/>
        </w:rPr>
      </w:pPr>
      <w:r w:rsidRPr="00E470F2">
        <w:rPr>
          <w:b/>
          <w:color w:val="002060"/>
        </w:rPr>
        <w:t>MACERATA</w:t>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b/>
          <w:color w:val="002060"/>
          <w:u w:val="single"/>
        </w:rPr>
        <w:t>Giovedì 20.02.2020</w:t>
      </w:r>
    </w:p>
    <w:p w14:paraId="5D770F4A" w14:textId="77777777" w:rsidR="00E470F2" w:rsidRPr="00E470F2" w:rsidRDefault="00E470F2" w:rsidP="00E470F2">
      <w:pPr>
        <w:pStyle w:val="LndNormale1"/>
        <w:rPr>
          <w:color w:val="002060"/>
        </w:rPr>
      </w:pPr>
      <w:r w:rsidRPr="00E470F2">
        <w:rPr>
          <w:color w:val="002060"/>
        </w:rPr>
        <w:lastRenderedPageBreak/>
        <w:t>Cine Teatro Spirito Santo di Tolentino, piazza Palmiro Togliatti</w:t>
      </w:r>
    </w:p>
    <w:p w14:paraId="3B927661" w14:textId="77777777" w:rsidR="00E470F2" w:rsidRPr="00E470F2" w:rsidRDefault="00E470F2" w:rsidP="00E470F2">
      <w:pPr>
        <w:pStyle w:val="LndNormale1"/>
        <w:rPr>
          <w:color w:val="002060"/>
        </w:rPr>
      </w:pPr>
    </w:p>
    <w:p w14:paraId="7CD441AC" w14:textId="77777777" w:rsidR="00E470F2" w:rsidRPr="00E470F2" w:rsidRDefault="00E470F2" w:rsidP="00E470F2">
      <w:pPr>
        <w:pStyle w:val="LndNormale1"/>
        <w:rPr>
          <w:b/>
          <w:color w:val="002060"/>
          <w:u w:val="single"/>
        </w:rPr>
      </w:pPr>
      <w:r w:rsidRPr="00E470F2">
        <w:rPr>
          <w:b/>
          <w:color w:val="002060"/>
        </w:rPr>
        <w:t>ASCOLI PICENO</w:t>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b/>
          <w:color w:val="002060"/>
          <w:u w:val="single"/>
        </w:rPr>
        <w:t>Giovedì 27.02.2020</w:t>
      </w:r>
    </w:p>
    <w:p w14:paraId="75E86CE6" w14:textId="77777777" w:rsidR="00E470F2" w:rsidRPr="00E470F2" w:rsidRDefault="00E470F2" w:rsidP="00E470F2">
      <w:pPr>
        <w:pStyle w:val="LndNormale1"/>
        <w:rPr>
          <w:color w:val="002060"/>
        </w:rPr>
      </w:pPr>
      <w:r w:rsidRPr="00E470F2">
        <w:rPr>
          <w:color w:val="002060"/>
        </w:rPr>
        <w:t>Sala Parrocchia SS Simone e Giuda di Ascoli Piceno, via dei Frassini 4 Monticelli</w:t>
      </w:r>
    </w:p>
    <w:p w14:paraId="70A6B8D9" w14:textId="77777777" w:rsidR="00E470F2" w:rsidRPr="00E470F2" w:rsidRDefault="00E470F2" w:rsidP="00E470F2">
      <w:pPr>
        <w:pStyle w:val="LndNormale1"/>
        <w:rPr>
          <w:color w:val="002060"/>
        </w:rPr>
      </w:pPr>
    </w:p>
    <w:p w14:paraId="470E626E" w14:textId="77777777" w:rsidR="00E470F2" w:rsidRPr="00E470F2" w:rsidRDefault="00E470F2" w:rsidP="00E470F2">
      <w:pPr>
        <w:pStyle w:val="LndNormale1"/>
        <w:rPr>
          <w:b/>
          <w:color w:val="002060"/>
          <w:u w:val="single"/>
        </w:rPr>
      </w:pPr>
      <w:r w:rsidRPr="00E470F2">
        <w:rPr>
          <w:b/>
          <w:color w:val="002060"/>
        </w:rPr>
        <w:t>PESARO</w:t>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b/>
          <w:color w:val="002060"/>
          <w:u w:val="single"/>
        </w:rPr>
        <w:t>Lunedì 02.03.2020</w:t>
      </w:r>
    </w:p>
    <w:p w14:paraId="0DE2EAB5" w14:textId="77777777" w:rsidR="00E470F2" w:rsidRPr="00E470F2" w:rsidRDefault="00E470F2" w:rsidP="00E470F2">
      <w:pPr>
        <w:pStyle w:val="LndNormale1"/>
        <w:rPr>
          <w:color w:val="002060"/>
        </w:rPr>
      </w:pPr>
      <w:r w:rsidRPr="00E470F2">
        <w:rPr>
          <w:color w:val="002060"/>
        </w:rPr>
        <w:t>Sede Delegazione FIGC di Pesaro – via del Cinema 5</w:t>
      </w:r>
    </w:p>
    <w:p w14:paraId="5552E5F0" w14:textId="77777777" w:rsidR="00E470F2" w:rsidRPr="00E470F2" w:rsidRDefault="00E470F2" w:rsidP="00E470F2">
      <w:pPr>
        <w:pStyle w:val="LndNormale1"/>
        <w:rPr>
          <w:color w:val="002060"/>
        </w:rPr>
      </w:pPr>
    </w:p>
    <w:p w14:paraId="684C0D43" w14:textId="77777777" w:rsidR="00E470F2" w:rsidRPr="00E470F2" w:rsidRDefault="00E470F2" w:rsidP="00E470F2">
      <w:pPr>
        <w:pStyle w:val="LndNormale1"/>
        <w:rPr>
          <w:b/>
          <w:color w:val="002060"/>
          <w:u w:val="single"/>
        </w:rPr>
      </w:pPr>
      <w:r w:rsidRPr="00E470F2">
        <w:rPr>
          <w:b/>
          <w:color w:val="002060"/>
        </w:rPr>
        <w:t>FERMO</w:t>
      </w:r>
      <w:r w:rsidRPr="00E470F2">
        <w:rPr>
          <w:b/>
          <w:color w:val="002060"/>
        </w:rPr>
        <w:tab/>
      </w:r>
      <w:r w:rsidRPr="00E470F2">
        <w:rPr>
          <w:b/>
          <w:color w:val="002060"/>
        </w:rPr>
        <w:tab/>
      </w:r>
      <w:r w:rsidRPr="00E470F2">
        <w:rPr>
          <w:b/>
          <w:color w:val="002060"/>
        </w:rPr>
        <w:tab/>
      </w:r>
      <w:r w:rsidRPr="00E470F2">
        <w:rPr>
          <w:b/>
          <w:color w:val="002060"/>
        </w:rPr>
        <w:tab/>
      </w:r>
      <w:r w:rsidRPr="00E470F2">
        <w:rPr>
          <w:b/>
          <w:color w:val="002060"/>
        </w:rPr>
        <w:tab/>
      </w:r>
      <w:r w:rsidRPr="00E470F2">
        <w:rPr>
          <w:b/>
          <w:color w:val="002060"/>
        </w:rPr>
        <w:tab/>
      </w:r>
      <w:r w:rsidRPr="00E470F2">
        <w:rPr>
          <w:b/>
          <w:color w:val="002060"/>
        </w:rPr>
        <w:tab/>
      </w:r>
      <w:r w:rsidRPr="00E470F2">
        <w:rPr>
          <w:b/>
          <w:color w:val="002060"/>
        </w:rPr>
        <w:tab/>
      </w:r>
      <w:r w:rsidRPr="00E470F2">
        <w:rPr>
          <w:b/>
          <w:color w:val="002060"/>
        </w:rPr>
        <w:tab/>
      </w:r>
      <w:r w:rsidRPr="00E470F2">
        <w:rPr>
          <w:b/>
          <w:color w:val="002060"/>
          <w:u w:val="single"/>
        </w:rPr>
        <w:t>Giovedì 05.03.2020</w:t>
      </w:r>
    </w:p>
    <w:p w14:paraId="48A5C4D1" w14:textId="77777777" w:rsidR="00E470F2" w:rsidRPr="00E470F2" w:rsidRDefault="00E470F2" w:rsidP="00E470F2">
      <w:pPr>
        <w:pStyle w:val="LndNormale1"/>
        <w:rPr>
          <w:color w:val="002060"/>
        </w:rPr>
      </w:pPr>
      <w:r w:rsidRPr="00E470F2">
        <w:rPr>
          <w:color w:val="002060"/>
        </w:rPr>
        <w:t>Auditorium di Villa Nazareth di Fermo – via S.Salvatore 6</w:t>
      </w:r>
    </w:p>
    <w:p w14:paraId="1A7C5AF9" w14:textId="77777777" w:rsidR="00E470F2" w:rsidRPr="00E470F2" w:rsidRDefault="00E470F2" w:rsidP="00E470F2">
      <w:pPr>
        <w:pStyle w:val="LndNormale1"/>
        <w:rPr>
          <w:color w:val="002060"/>
        </w:rPr>
      </w:pPr>
    </w:p>
    <w:p w14:paraId="2FBABC27" w14:textId="77777777" w:rsidR="00E470F2" w:rsidRPr="00E470F2" w:rsidRDefault="00E470F2" w:rsidP="00E470F2">
      <w:pPr>
        <w:pStyle w:val="LndNormale1"/>
        <w:rPr>
          <w:b/>
          <w:color w:val="002060"/>
          <w:u w:val="single"/>
        </w:rPr>
      </w:pPr>
      <w:r w:rsidRPr="00E470F2">
        <w:rPr>
          <w:color w:val="002060"/>
        </w:rPr>
        <w:t xml:space="preserve">Tutte le riunioni avranno </w:t>
      </w:r>
      <w:r w:rsidRPr="00E470F2">
        <w:rPr>
          <w:b/>
          <w:color w:val="002060"/>
          <w:u w:val="single"/>
        </w:rPr>
        <w:t>inizio alle ore 17,30.</w:t>
      </w:r>
    </w:p>
    <w:p w14:paraId="29D0F8C4" w14:textId="77777777" w:rsidR="00E470F2" w:rsidRPr="00E470F2" w:rsidRDefault="00E470F2" w:rsidP="00E470F2">
      <w:pPr>
        <w:pStyle w:val="LndNormale1"/>
        <w:rPr>
          <w:color w:val="002060"/>
        </w:rPr>
      </w:pPr>
      <w:r w:rsidRPr="00E470F2">
        <w:rPr>
          <w:color w:val="002060"/>
        </w:rPr>
        <w:t xml:space="preserve">Nel corso delle riunioni saranno trattati e discussi temi e problemi relativi all’attività, sia regolamentari che organizzativi, presenti i dirigenti regionali e provinciali. </w:t>
      </w:r>
    </w:p>
    <w:p w14:paraId="50E42D73" w14:textId="77777777" w:rsidR="00E470F2" w:rsidRPr="00E470F2" w:rsidRDefault="00E470F2" w:rsidP="00E470F2">
      <w:pPr>
        <w:pStyle w:val="LndNormale1"/>
        <w:rPr>
          <w:color w:val="002060"/>
        </w:rPr>
      </w:pPr>
      <w:r w:rsidRPr="00E470F2">
        <w:rPr>
          <w:color w:val="002060"/>
        </w:rPr>
        <w:t>Si auspica la consueta massiccia e responsabile presenza.</w:t>
      </w:r>
    </w:p>
    <w:p w14:paraId="75245BB7" w14:textId="77777777" w:rsidR="00E470F2" w:rsidRPr="00E470F2" w:rsidRDefault="00E470F2" w:rsidP="00B96C99">
      <w:pPr>
        <w:pStyle w:val="LndNormale1"/>
        <w:rPr>
          <w:color w:val="002060"/>
        </w:rPr>
      </w:pPr>
    </w:p>
    <w:p w14:paraId="462454D9" w14:textId="77777777" w:rsidR="0059109C" w:rsidRPr="00E470F2" w:rsidRDefault="0059109C" w:rsidP="00264BAF">
      <w:pPr>
        <w:pStyle w:val="LndNormale1"/>
        <w:rPr>
          <w:color w:val="002060"/>
        </w:rPr>
      </w:pPr>
    </w:p>
    <w:p w14:paraId="311A7D75" w14:textId="77777777" w:rsidR="000F6541" w:rsidRPr="00EC2295" w:rsidRDefault="000F6541" w:rsidP="000F6541">
      <w:pPr>
        <w:pStyle w:val="TITOLOCAMPIONATO"/>
        <w:shd w:val="clear" w:color="auto" w:fill="002060"/>
        <w:spacing w:before="0" w:beforeAutospacing="0" w:after="0" w:afterAutospacing="0"/>
        <w:rPr>
          <w:color w:val="FFFFFF" w:themeColor="background1"/>
        </w:rPr>
      </w:pPr>
      <w:bookmarkStart w:id="7" w:name="_Toc396581753"/>
      <w:bookmarkStart w:id="8" w:name="_Toc18678742"/>
      <w:r w:rsidRPr="00EC2295">
        <w:rPr>
          <w:color w:val="FFFFFF" w:themeColor="background1"/>
        </w:rPr>
        <w:t>NOTIZIE SU ATTIVITA’ AGONISTICA</w:t>
      </w:r>
      <w:bookmarkEnd w:id="7"/>
      <w:bookmarkEnd w:id="8"/>
    </w:p>
    <w:p w14:paraId="50B335F5" w14:textId="77777777" w:rsidR="00E84500" w:rsidRPr="003F36BA" w:rsidRDefault="00E84500" w:rsidP="00E84500">
      <w:pPr>
        <w:pStyle w:val="breakline"/>
        <w:divId w:val="527259509"/>
        <w:rPr>
          <w:color w:val="002060"/>
        </w:rPr>
      </w:pPr>
    </w:p>
    <w:p w14:paraId="521F86C4" w14:textId="77777777" w:rsidR="00CF5741" w:rsidRPr="008244C5" w:rsidRDefault="00CF5741" w:rsidP="00CF5741">
      <w:pPr>
        <w:pStyle w:val="TITOLOCAMPIONATO"/>
        <w:shd w:val="clear" w:color="auto" w:fill="CCCCCC"/>
        <w:spacing w:before="80" w:after="40"/>
        <w:divId w:val="527259509"/>
        <w:rPr>
          <w:color w:val="002060"/>
        </w:rPr>
      </w:pPr>
      <w:r w:rsidRPr="008244C5">
        <w:rPr>
          <w:color w:val="002060"/>
        </w:rPr>
        <w:t>CALCIO A CINQUE SERIE C1</w:t>
      </w:r>
    </w:p>
    <w:p w14:paraId="1E81DDFB" w14:textId="77777777" w:rsidR="00CF5741" w:rsidRPr="008244C5" w:rsidRDefault="00CF5741" w:rsidP="00CF5741">
      <w:pPr>
        <w:pStyle w:val="TITOLOPRINC"/>
        <w:divId w:val="527259509"/>
        <w:rPr>
          <w:color w:val="002060"/>
        </w:rPr>
      </w:pPr>
      <w:r w:rsidRPr="008244C5">
        <w:rPr>
          <w:color w:val="002060"/>
        </w:rPr>
        <w:t>RISULTATI</w:t>
      </w:r>
    </w:p>
    <w:p w14:paraId="772D9DC7" w14:textId="77777777" w:rsidR="00CF5741" w:rsidRPr="008244C5" w:rsidRDefault="00CF5741" w:rsidP="00CF5741">
      <w:pPr>
        <w:pStyle w:val="breakline"/>
        <w:divId w:val="527259509"/>
        <w:rPr>
          <w:color w:val="002060"/>
        </w:rPr>
      </w:pPr>
    </w:p>
    <w:p w14:paraId="2C0AD2F4" w14:textId="77777777" w:rsidR="00CF5741" w:rsidRPr="008244C5" w:rsidRDefault="00CF5741" w:rsidP="00CF5741">
      <w:pPr>
        <w:pStyle w:val="SOTTOTITOLOCAMPIONATO1"/>
        <w:divId w:val="527259509"/>
        <w:rPr>
          <w:color w:val="002060"/>
        </w:rPr>
      </w:pPr>
      <w:r w:rsidRPr="008244C5">
        <w:rPr>
          <w:color w:val="002060"/>
        </w:rPr>
        <w:t>RISULTATI UFFICIALI GARE DEL 31/01/2020</w:t>
      </w:r>
    </w:p>
    <w:p w14:paraId="364BB7A1" w14:textId="77777777" w:rsidR="00CF5741" w:rsidRPr="008244C5" w:rsidRDefault="00CF5741" w:rsidP="00CF5741">
      <w:pPr>
        <w:pStyle w:val="SOTTOTITOLOCAMPIONATO2"/>
        <w:divId w:val="527259509"/>
        <w:rPr>
          <w:color w:val="002060"/>
        </w:rPr>
      </w:pPr>
      <w:r w:rsidRPr="008244C5">
        <w:rPr>
          <w:color w:val="002060"/>
        </w:rPr>
        <w:t>Si trascrivono qui di seguito i risultati ufficiali delle gare disputate</w:t>
      </w:r>
    </w:p>
    <w:p w14:paraId="11D05EED" w14:textId="77777777" w:rsidR="00CF5741" w:rsidRPr="008244C5" w:rsidRDefault="00CF5741" w:rsidP="00CF5741">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CF5741" w:rsidRPr="008244C5" w14:paraId="43FD4FBF" w14:textId="77777777" w:rsidTr="00CF574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F5741" w:rsidRPr="008244C5" w14:paraId="1A8E0285" w14:textId="77777777" w:rsidTr="00A16BF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D66FDC" w14:textId="77777777" w:rsidR="00CF5741" w:rsidRPr="008244C5" w:rsidRDefault="00CF5741" w:rsidP="00A16BFF">
                  <w:pPr>
                    <w:pStyle w:val="HEADERTABELLA"/>
                    <w:rPr>
                      <w:color w:val="002060"/>
                    </w:rPr>
                  </w:pPr>
                  <w:r w:rsidRPr="008244C5">
                    <w:rPr>
                      <w:color w:val="002060"/>
                    </w:rPr>
                    <w:t>GIRONE A - 5 Giornata - R</w:t>
                  </w:r>
                </w:p>
              </w:tc>
            </w:tr>
            <w:tr w:rsidR="00CF5741" w:rsidRPr="008244C5" w14:paraId="0B73FB28" w14:textId="77777777" w:rsidTr="00A16BF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503799D" w14:textId="77777777" w:rsidR="00CF5741" w:rsidRPr="008244C5" w:rsidRDefault="00CF5741" w:rsidP="00A16BFF">
                  <w:pPr>
                    <w:pStyle w:val="ROWTABELLA"/>
                    <w:rPr>
                      <w:color w:val="002060"/>
                    </w:rPr>
                  </w:pPr>
                  <w:r w:rsidRPr="008244C5">
                    <w:rPr>
                      <w:color w:val="002060"/>
                    </w:rPr>
                    <w:t>DINAMIS 1990</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15D6FF4" w14:textId="77777777" w:rsidR="00CF5741" w:rsidRPr="008244C5" w:rsidRDefault="00CF5741" w:rsidP="00A16BFF">
                  <w:pPr>
                    <w:pStyle w:val="ROWTABELLA"/>
                    <w:rPr>
                      <w:color w:val="002060"/>
                    </w:rPr>
                  </w:pPr>
                  <w:r w:rsidRPr="008244C5">
                    <w:rPr>
                      <w:color w:val="002060"/>
                    </w:rPr>
                    <w:t>- PIANACCIO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89C970A" w14:textId="77777777" w:rsidR="00CF5741" w:rsidRPr="008244C5" w:rsidRDefault="00CF5741" w:rsidP="00A16BFF">
                  <w:pPr>
                    <w:pStyle w:val="ROWTABELLA"/>
                    <w:jc w:val="center"/>
                    <w:rPr>
                      <w:color w:val="002060"/>
                    </w:rPr>
                  </w:pPr>
                  <w:r w:rsidRPr="008244C5">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A5B4BB4" w14:textId="77777777" w:rsidR="00CF5741" w:rsidRPr="008244C5" w:rsidRDefault="00CF5741" w:rsidP="00A16BFF">
                  <w:pPr>
                    <w:pStyle w:val="ROWTABELLA"/>
                    <w:jc w:val="center"/>
                    <w:rPr>
                      <w:color w:val="002060"/>
                    </w:rPr>
                  </w:pPr>
                  <w:r w:rsidRPr="008244C5">
                    <w:rPr>
                      <w:color w:val="002060"/>
                    </w:rPr>
                    <w:t> </w:t>
                  </w:r>
                </w:p>
              </w:tc>
            </w:tr>
            <w:tr w:rsidR="00CF5741" w:rsidRPr="008244C5" w14:paraId="678C1455" w14:textId="77777777" w:rsidTr="00A16B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B76DAEF" w14:textId="77777777" w:rsidR="00CF5741" w:rsidRPr="008244C5" w:rsidRDefault="00CF5741" w:rsidP="00A16BFF">
                  <w:pPr>
                    <w:pStyle w:val="ROWTABELLA"/>
                    <w:rPr>
                      <w:color w:val="002060"/>
                    </w:rPr>
                  </w:pPr>
                  <w:r w:rsidRPr="008244C5">
                    <w:rPr>
                      <w:color w:val="002060"/>
                    </w:rPr>
                    <w:t>FUTSAL 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9BA05E0" w14:textId="77777777" w:rsidR="00CF5741" w:rsidRPr="008244C5" w:rsidRDefault="00CF5741" w:rsidP="00A16BFF">
                  <w:pPr>
                    <w:pStyle w:val="ROWTABELLA"/>
                    <w:rPr>
                      <w:color w:val="002060"/>
                    </w:rPr>
                  </w:pPr>
                  <w:r w:rsidRPr="008244C5">
                    <w:rPr>
                      <w:color w:val="002060"/>
                    </w:rPr>
                    <w:t>- MONTESICURO TRE COLLI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0803061" w14:textId="77777777" w:rsidR="00CF5741" w:rsidRPr="008244C5" w:rsidRDefault="00CF5741" w:rsidP="00A16BFF">
                  <w:pPr>
                    <w:pStyle w:val="ROWTABELLA"/>
                    <w:jc w:val="center"/>
                    <w:rPr>
                      <w:color w:val="002060"/>
                    </w:rPr>
                  </w:pPr>
                  <w:r w:rsidRPr="008244C5">
                    <w:rPr>
                      <w:color w:val="002060"/>
                    </w:rPr>
                    <w:t>10 - 5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0CCB017" w14:textId="77777777" w:rsidR="00CF5741" w:rsidRPr="008244C5" w:rsidRDefault="00CF5741" w:rsidP="00A16BFF">
                  <w:pPr>
                    <w:pStyle w:val="ROWTABELLA"/>
                    <w:jc w:val="center"/>
                    <w:rPr>
                      <w:color w:val="002060"/>
                    </w:rPr>
                  </w:pPr>
                  <w:r w:rsidRPr="008244C5">
                    <w:rPr>
                      <w:color w:val="002060"/>
                    </w:rPr>
                    <w:t> </w:t>
                  </w:r>
                </w:p>
              </w:tc>
            </w:tr>
            <w:tr w:rsidR="00CF5741" w:rsidRPr="008244C5" w14:paraId="5DDD5D11" w14:textId="77777777" w:rsidTr="00A16B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3F4E0A4" w14:textId="77777777" w:rsidR="00CF5741" w:rsidRPr="008244C5" w:rsidRDefault="00CF5741" w:rsidP="00A16BFF">
                  <w:pPr>
                    <w:pStyle w:val="ROWTABELLA"/>
                    <w:rPr>
                      <w:color w:val="002060"/>
                    </w:rPr>
                  </w:pPr>
                  <w:r w:rsidRPr="008244C5">
                    <w:rPr>
                      <w:color w:val="002060"/>
                    </w:rPr>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45AAC4C" w14:textId="77777777" w:rsidR="00CF5741" w:rsidRPr="008244C5" w:rsidRDefault="00CF5741" w:rsidP="00A16BFF">
                  <w:pPr>
                    <w:pStyle w:val="ROWTABELLA"/>
                    <w:rPr>
                      <w:color w:val="002060"/>
                    </w:rPr>
                  </w:pPr>
                  <w:r w:rsidRPr="008244C5">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590CCB5" w14:textId="77777777" w:rsidR="00CF5741" w:rsidRPr="008244C5" w:rsidRDefault="00CF5741" w:rsidP="00A16BFF">
                  <w:pPr>
                    <w:pStyle w:val="ROWTABELLA"/>
                    <w:jc w:val="center"/>
                    <w:rPr>
                      <w:color w:val="002060"/>
                    </w:rPr>
                  </w:pPr>
                  <w:r w:rsidRPr="008244C5">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F0A0137" w14:textId="77777777" w:rsidR="00CF5741" w:rsidRPr="008244C5" w:rsidRDefault="00CF5741" w:rsidP="00A16BFF">
                  <w:pPr>
                    <w:pStyle w:val="ROWTABELLA"/>
                    <w:jc w:val="center"/>
                    <w:rPr>
                      <w:color w:val="002060"/>
                    </w:rPr>
                  </w:pPr>
                  <w:r w:rsidRPr="008244C5">
                    <w:rPr>
                      <w:color w:val="002060"/>
                    </w:rPr>
                    <w:t> </w:t>
                  </w:r>
                </w:p>
              </w:tc>
            </w:tr>
            <w:tr w:rsidR="00CF5741" w:rsidRPr="008244C5" w14:paraId="77467A13" w14:textId="77777777" w:rsidTr="00A16B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04836F6" w14:textId="77777777" w:rsidR="00CF5741" w:rsidRPr="008244C5" w:rsidRDefault="00CF5741" w:rsidP="00A16BFF">
                  <w:pPr>
                    <w:pStyle w:val="ROWTABELLA"/>
                    <w:rPr>
                      <w:color w:val="002060"/>
                    </w:rPr>
                  </w:pPr>
                  <w:r w:rsidRPr="008244C5">
                    <w:rPr>
                      <w:color w:val="002060"/>
                    </w:rPr>
                    <w:t>(1) 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D71306B" w14:textId="77777777" w:rsidR="00CF5741" w:rsidRPr="008244C5" w:rsidRDefault="00CF5741" w:rsidP="00A16BFF">
                  <w:pPr>
                    <w:pStyle w:val="ROWTABELLA"/>
                    <w:rPr>
                      <w:color w:val="002060"/>
                    </w:rPr>
                  </w:pPr>
                  <w:r w:rsidRPr="008244C5">
                    <w:rPr>
                      <w:color w:val="002060"/>
                    </w:rPr>
                    <w:t>- OLYMPIA FANO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A5B436D" w14:textId="77777777" w:rsidR="00CF5741" w:rsidRPr="008244C5" w:rsidRDefault="00CF5741" w:rsidP="00A16BFF">
                  <w:pPr>
                    <w:pStyle w:val="ROWTABELLA"/>
                    <w:jc w:val="center"/>
                    <w:rPr>
                      <w:color w:val="002060"/>
                    </w:rPr>
                  </w:pPr>
                  <w:r w:rsidRPr="008244C5">
                    <w:rPr>
                      <w:color w:val="002060"/>
                    </w:rPr>
                    <w:t>8 - 6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A367C2C" w14:textId="77777777" w:rsidR="00CF5741" w:rsidRPr="008244C5" w:rsidRDefault="00CF5741" w:rsidP="00A16BFF">
                  <w:pPr>
                    <w:pStyle w:val="ROWTABELLA"/>
                    <w:jc w:val="center"/>
                    <w:rPr>
                      <w:color w:val="002060"/>
                    </w:rPr>
                  </w:pPr>
                  <w:r w:rsidRPr="008244C5">
                    <w:rPr>
                      <w:color w:val="002060"/>
                    </w:rPr>
                    <w:t> </w:t>
                  </w:r>
                </w:p>
              </w:tc>
            </w:tr>
            <w:tr w:rsidR="00CF5741" w:rsidRPr="008244C5" w14:paraId="027C13C5" w14:textId="77777777" w:rsidTr="00A16B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5C61FCA" w14:textId="77777777" w:rsidR="00CF5741" w:rsidRPr="008244C5" w:rsidRDefault="00CF5741" w:rsidP="00A16BFF">
                  <w:pPr>
                    <w:pStyle w:val="ROWTABELLA"/>
                    <w:rPr>
                      <w:color w:val="002060"/>
                    </w:rPr>
                  </w:pPr>
                  <w:r w:rsidRPr="008244C5">
                    <w:rPr>
                      <w:color w:val="002060"/>
                    </w:rPr>
                    <w:t>OSTRENSE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CBE7001" w14:textId="77777777" w:rsidR="00CF5741" w:rsidRPr="008244C5" w:rsidRDefault="00CF5741" w:rsidP="00A16BFF">
                  <w:pPr>
                    <w:pStyle w:val="ROWTABELLA"/>
                    <w:rPr>
                      <w:color w:val="002060"/>
                    </w:rPr>
                  </w:pPr>
                  <w:r w:rsidRPr="008244C5">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0DBDE96" w14:textId="77777777" w:rsidR="00CF5741" w:rsidRPr="008244C5" w:rsidRDefault="00CF5741" w:rsidP="00A16BFF">
                  <w:pPr>
                    <w:pStyle w:val="ROWTABELLA"/>
                    <w:jc w:val="center"/>
                    <w:rPr>
                      <w:color w:val="002060"/>
                    </w:rPr>
                  </w:pPr>
                  <w:r w:rsidRPr="008244C5">
                    <w:rPr>
                      <w:color w:val="002060"/>
                    </w:rPr>
                    <w:t>2 - 11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DF6DCA8" w14:textId="77777777" w:rsidR="00CF5741" w:rsidRPr="008244C5" w:rsidRDefault="00CF5741" w:rsidP="00A16BFF">
                  <w:pPr>
                    <w:pStyle w:val="ROWTABELLA"/>
                    <w:jc w:val="center"/>
                    <w:rPr>
                      <w:color w:val="002060"/>
                    </w:rPr>
                  </w:pPr>
                  <w:r w:rsidRPr="008244C5">
                    <w:rPr>
                      <w:color w:val="002060"/>
                    </w:rPr>
                    <w:t> </w:t>
                  </w:r>
                </w:p>
              </w:tc>
            </w:tr>
            <w:tr w:rsidR="00CF5741" w:rsidRPr="008244C5" w14:paraId="44624250" w14:textId="77777777" w:rsidTr="00A16B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D0F0E0F" w14:textId="77777777" w:rsidR="00CF5741" w:rsidRPr="008244C5" w:rsidRDefault="00CF5741" w:rsidP="00A16BFF">
                  <w:pPr>
                    <w:pStyle w:val="ROWTABELLA"/>
                    <w:rPr>
                      <w:color w:val="002060"/>
                    </w:rPr>
                  </w:pPr>
                  <w:r w:rsidRPr="008244C5">
                    <w:rPr>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59B36B5" w14:textId="77777777" w:rsidR="00CF5741" w:rsidRPr="008244C5" w:rsidRDefault="00CF5741" w:rsidP="00A16BFF">
                  <w:pPr>
                    <w:pStyle w:val="ROWTABELLA"/>
                    <w:rPr>
                      <w:color w:val="002060"/>
                    </w:rPr>
                  </w:pPr>
                  <w:r w:rsidRPr="008244C5">
                    <w:rPr>
                      <w:color w:val="002060"/>
                    </w:rPr>
                    <w:t>- CALCETTO CASTRUM LAURI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E8EA5D4" w14:textId="77777777" w:rsidR="00CF5741" w:rsidRPr="008244C5" w:rsidRDefault="00CF5741" w:rsidP="00A16BFF">
                  <w:pPr>
                    <w:pStyle w:val="ROWTABELLA"/>
                    <w:jc w:val="center"/>
                    <w:rPr>
                      <w:color w:val="002060"/>
                    </w:rPr>
                  </w:pPr>
                  <w:r w:rsidRPr="008244C5">
                    <w:rPr>
                      <w:color w:val="002060"/>
                    </w:rPr>
                    <w:t>4 - 7</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17C9B65" w14:textId="77777777" w:rsidR="00CF5741" w:rsidRPr="008244C5" w:rsidRDefault="00CF5741" w:rsidP="00A16BFF">
                  <w:pPr>
                    <w:pStyle w:val="ROWTABELLA"/>
                    <w:jc w:val="center"/>
                    <w:rPr>
                      <w:color w:val="002060"/>
                    </w:rPr>
                  </w:pPr>
                  <w:r w:rsidRPr="008244C5">
                    <w:rPr>
                      <w:color w:val="002060"/>
                    </w:rPr>
                    <w:t> </w:t>
                  </w:r>
                </w:p>
              </w:tc>
            </w:tr>
            <w:tr w:rsidR="00CF5741" w:rsidRPr="008244C5" w14:paraId="71219C6B" w14:textId="77777777" w:rsidTr="00A16BF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896E1FD" w14:textId="77777777" w:rsidR="00CF5741" w:rsidRPr="008244C5" w:rsidRDefault="00CF5741" w:rsidP="00A16BFF">
                  <w:pPr>
                    <w:pStyle w:val="ROWTABELLA"/>
                    <w:rPr>
                      <w:color w:val="002060"/>
                    </w:rPr>
                  </w:pPr>
                  <w:r w:rsidRPr="008244C5">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F68621B" w14:textId="77777777" w:rsidR="00CF5741" w:rsidRPr="008244C5" w:rsidRDefault="00CF5741" w:rsidP="00A16BFF">
                  <w:pPr>
                    <w:pStyle w:val="ROWTABELLA"/>
                    <w:rPr>
                      <w:color w:val="002060"/>
                    </w:rPr>
                  </w:pPr>
                  <w:r w:rsidRPr="008244C5">
                    <w:rPr>
                      <w:color w:val="002060"/>
                    </w:rPr>
                    <w:t>- CERRETO D ESI C5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2886C52" w14:textId="77777777" w:rsidR="00CF5741" w:rsidRPr="008244C5" w:rsidRDefault="00CF5741" w:rsidP="00A16BFF">
                  <w:pPr>
                    <w:pStyle w:val="ROWTABELLA"/>
                    <w:jc w:val="center"/>
                    <w:rPr>
                      <w:color w:val="002060"/>
                    </w:rPr>
                  </w:pPr>
                  <w:r w:rsidRPr="008244C5">
                    <w:rPr>
                      <w:color w:val="002060"/>
                    </w:rPr>
                    <w:t>8 - 8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6B03658" w14:textId="77777777" w:rsidR="00CF5741" w:rsidRPr="008244C5" w:rsidRDefault="00CF5741" w:rsidP="00A16BFF">
                  <w:pPr>
                    <w:pStyle w:val="ROWTABELLA"/>
                    <w:jc w:val="center"/>
                    <w:rPr>
                      <w:color w:val="002060"/>
                    </w:rPr>
                  </w:pPr>
                  <w:r w:rsidRPr="008244C5">
                    <w:rPr>
                      <w:color w:val="002060"/>
                    </w:rPr>
                    <w:t> </w:t>
                  </w:r>
                </w:p>
              </w:tc>
            </w:tr>
            <w:tr w:rsidR="00CF5741" w:rsidRPr="008244C5" w14:paraId="4A39BA64" w14:textId="77777777" w:rsidTr="00A16BFF">
              <w:tc>
                <w:tcPr>
                  <w:tcW w:w="4700" w:type="dxa"/>
                  <w:gridSpan w:val="4"/>
                  <w:tcBorders>
                    <w:top w:val="nil"/>
                    <w:left w:val="nil"/>
                    <w:bottom w:val="nil"/>
                    <w:right w:val="nil"/>
                  </w:tcBorders>
                  <w:tcMar>
                    <w:top w:w="20" w:type="dxa"/>
                    <w:left w:w="20" w:type="dxa"/>
                    <w:bottom w:w="20" w:type="dxa"/>
                    <w:right w:w="20" w:type="dxa"/>
                  </w:tcMar>
                  <w:vAlign w:val="center"/>
                </w:tcPr>
                <w:p w14:paraId="317AAC88" w14:textId="77777777" w:rsidR="00CF5741" w:rsidRPr="008244C5" w:rsidRDefault="00CF5741" w:rsidP="00A16BFF">
                  <w:pPr>
                    <w:pStyle w:val="ROWTABELLA"/>
                    <w:rPr>
                      <w:color w:val="002060"/>
                    </w:rPr>
                  </w:pPr>
                  <w:r w:rsidRPr="008244C5">
                    <w:rPr>
                      <w:color w:val="002060"/>
                    </w:rPr>
                    <w:t>(1) - disputata il 01/02/2020</w:t>
                  </w:r>
                </w:p>
              </w:tc>
            </w:tr>
          </w:tbl>
          <w:p w14:paraId="23B07821" w14:textId="77777777" w:rsidR="00CF5741" w:rsidRPr="008244C5" w:rsidRDefault="00CF5741" w:rsidP="00A16BFF">
            <w:pPr>
              <w:rPr>
                <w:color w:val="002060"/>
              </w:rPr>
            </w:pPr>
          </w:p>
        </w:tc>
      </w:tr>
    </w:tbl>
    <w:p w14:paraId="67E93058" w14:textId="77777777" w:rsidR="00CF5741" w:rsidRPr="008244C5" w:rsidRDefault="00CF5741" w:rsidP="00CF5741">
      <w:pPr>
        <w:pStyle w:val="breakline"/>
        <w:divId w:val="527259509"/>
        <w:rPr>
          <w:color w:val="002060"/>
        </w:rPr>
      </w:pPr>
    </w:p>
    <w:p w14:paraId="77F097A0" w14:textId="77777777" w:rsidR="00CF5741" w:rsidRPr="008244C5" w:rsidRDefault="00CF5741" w:rsidP="00CF5741">
      <w:pPr>
        <w:pStyle w:val="breakline"/>
        <w:divId w:val="527259509"/>
        <w:rPr>
          <w:color w:val="002060"/>
        </w:rPr>
      </w:pPr>
    </w:p>
    <w:p w14:paraId="63F5D866" w14:textId="77777777" w:rsidR="00CF5741" w:rsidRPr="008244C5" w:rsidRDefault="00CF5741" w:rsidP="00CF5741">
      <w:pPr>
        <w:pStyle w:val="TITOLOPRINC"/>
        <w:divId w:val="527259509"/>
        <w:rPr>
          <w:color w:val="002060"/>
        </w:rPr>
      </w:pPr>
      <w:r w:rsidRPr="008244C5">
        <w:rPr>
          <w:color w:val="002060"/>
        </w:rPr>
        <w:t>GIUDICE SPORTIVO</w:t>
      </w:r>
    </w:p>
    <w:p w14:paraId="697BA3E2" w14:textId="77777777" w:rsidR="00CF5741" w:rsidRPr="008244C5" w:rsidRDefault="00CF5741" w:rsidP="00CF5741">
      <w:pPr>
        <w:pStyle w:val="diffida"/>
        <w:divId w:val="527259509"/>
        <w:rPr>
          <w:color w:val="002060"/>
        </w:rPr>
      </w:pPr>
      <w:r w:rsidRPr="008244C5">
        <w:rPr>
          <w:color w:val="002060"/>
        </w:rPr>
        <w:t>Il Giudice Sportivo, Avv. Claudio Romagnoli, nella seduta del 04/02/2020 ha adottato le decisioni che di seguito integralmente si riportano:</w:t>
      </w:r>
    </w:p>
    <w:p w14:paraId="474B0558" w14:textId="77777777" w:rsidR="00CF5741" w:rsidRPr="008244C5" w:rsidRDefault="00CF5741" w:rsidP="00CF5741">
      <w:pPr>
        <w:pStyle w:val="titolo10"/>
        <w:divId w:val="527259509"/>
        <w:rPr>
          <w:color w:val="002060"/>
        </w:rPr>
      </w:pPr>
      <w:r w:rsidRPr="008244C5">
        <w:rPr>
          <w:color w:val="002060"/>
        </w:rPr>
        <w:t xml:space="preserve">GARE DEL 31/ 1/2020 </w:t>
      </w:r>
    </w:p>
    <w:p w14:paraId="2418DE8E" w14:textId="77777777" w:rsidR="00CF5741" w:rsidRPr="008244C5" w:rsidRDefault="00CF5741" w:rsidP="00CF5741">
      <w:pPr>
        <w:pStyle w:val="titolo7a"/>
        <w:divId w:val="527259509"/>
        <w:rPr>
          <w:color w:val="002060"/>
        </w:rPr>
      </w:pPr>
      <w:r w:rsidRPr="008244C5">
        <w:rPr>
          <w:color w:val="002060"/>
        </w:rPr>
        <w:t xml:space="preserve">PROVVEDIMENTI DISCIPLINARI </w:t>
      </w:r>
    </w:p>
    <w:p w14:paraId="691EC267" w14:textId="77777777" w:rsidR="00CF5741" w:rsidRPr="008244C5" w:rsidRDefault="00CF5741" w:rsidP="00CF5741">
      <w:pPr>
        <w:pStyle w:val="TITOLO7B"/>
        <w:divId w:val="527259509"/>
        <w:rPr>
          <w:color w:val="002060"/>
        </w:rPr>
      </w:pPr>
      <w:r w:rsidRPr="008244C5">
        <w:rPr>
          <w:color w:val="002060"/>
        </w:rPr>
        <w:t xml:space="preserve">In base alle risultanze degli atti ufficiali sono state deliberate le seguenti sanzioni disciplinari. </w:t>
      </w:r>
    </w:p>
    <w:p w14:paraId="5C14DAEF" w14:textId="77777777" w:rsidR="00CF5741" w:rsidRPr="008244C5" w:rsidRDefault="00CF5741" w:rsidP="00CF5741">
      <w:pPr>
        <w:pStyle w:val="titolo30"/>
        <w:divId w:val="527259509"/>
        <w:rPr>
          <w:color w:val="002060"/>
        </w:rPr>
      </w:pPr>
      <w:r w:rsidRPr="008244C5">
        <w:rPr>
          <w:color w:val="002060"/>
        </w:rPr>
        <w:t xml:space="preserve">CALCIATORI ESPULSI </w:t>
      </w:r>
    </w:p>
    <w:p w14:paraId="271FE3C9" w14:textId="77777777" w:rsidR="00CF5741" w:rsidRPr="008244C5" w:rsidRDefault="00CF5741" w:rsidP="00CF5741">
      <w:pPr>
        <w:pStyle w:val="titolo20"/>
        <w:divId w:val="527259509"/>
        <w:rPr>
          <w:color w:val="002060"/>
        </w:rPr>
      </w:pPr>
      <w:r w:rsidRPr="008244C5">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18856D6A" w14:textId="77777777" w:rsidTr="00CF5741">
        <w:trPr>
          <w:divId w:val="527259509"/>
        </w:trPr>
        <w:tc>
          <w:tcPr>
            <w:tcW w:w="2200" w:type="dxa"/>
            <w:tcMar>
              <w:top w:w="20" w:type="dxa"/>
              <w:left w:w="20" w:type="dxa"/>
              <w:bottom w:w="20" w:type="dxa"/>
              <w:right w:w="20" w:type="dxa"/>
            </w:tcMar>
            <w:vAlign w:val="center"/>
          </w:tcPr>
          <w:p w14:paraId="0D724B26" w14:textId="77777777" w:rsidR="00CF5741" w:rsidRPr="008244C5" w:rsidRDefault="00CF5741" w:rsidP="00A16BFF">
            <w:pPr>
              <w:pStyle w:val="movimento"/>
              <w:rPr>
                <w:color w:val="002060"/>
              </w:rPr>
            </w:pPr>
            <w:r w:rsidRPr="008244C5">
              <w:rPr>
                <w:color w:val="002060"/>
              </w:rPr>
              <w:t>LO MUZIO ANTONIO</w:t>
            </w:r>
          </w:p>
        </w:tc>
        <w:tc>
          <w:tcPr>
            <w:tcW w:w="2200" w:type="dxa"/>
            <w:tcMar>
              <w:top w:w="20" w:type="dxa"/>
              <w:left w:w="20" w:type="dxa"/>
              <w:bottom w:w="20" w:type="dxa"/>
              <w:right w:w="20" w:type="dxa"/>
            </w:tcMar>
            <w:vAlign w:val="center"/>
          </w:tcPr>
          <w:p w14:paraId="74B99BF6" w14:textId="77777777" w:rsidR="00CF5741" w:rsidRPr="008244C5" w:rsidRDefault="00CF5741" w:rsidP="00A16BFF">
            <w:pPr>
              <w:pStyle w:val="movimento2"/>
              <w:rPr>
                <w:color w:val="002060"/>
              </w:rPr>
            </w:pPr>
            <w:r w:rsidRPr="008244C5">
              <w:rPr>
                <w:color w:val="002060"/>
              </w:rPr>
              <w:t xml:space="preserve">(CERRETO D ESI C5 A.S.D.) </w:t>
            </w:r>
          </w:p>
        </w:tc>
        <w:tc>
          <w:tcPr>
            <w:tcW w:w="800" w:type="dxa"/>
            <w:tcMar>
              <w:top w:w="20" w:type="dxa"/>
              <w:left w:w="20" w:type="dxa"/>
              <w:bottom w:w="20" w:type="dxa"/>
              <w:right w:w="20" w:type="dxa"/>
            </w:tcMar>
            <w:vAlign w:val="center"/>
          </w:tcPr>
          <w:p w14:paraId="0FA11E30"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330FC79E"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7F69CA5E" w14:textId="77777777" w:rsidR="00CF5741" w:rsidRPr="008244C5" w:rsidRDefault="00CF5741" w:rsidP="00A16BFF">
            <w:pPr>
              <w:pStyle w:val="movimento2"/>
              <w:rPr>
                <w:color w:val="002060"/>
              </w:rPr>
            </w:pPr>
            <w:r w:rsidRPr="008244C5">
              <w:rPr>
                <w:color w:val="002060"/>
              </w:rPr>
              <w:t> </w:t>
            </w:r>
          </w:p>
        </w:tc>
      </w:tr>
    </w:tbl>
    <w:p w14:paraId="51C33953" w14:textId="77777777" w:rsidR="00CF5741" w:rsidRPr="008244C5" w:rsidRDefault="00CF5741" w:rsidP="00CF5741">
      <w:pPr>
        <w:pStyle w:val="titolo30"/>
        <w:divId w:val="527259509"/>
        <w:rPr>
          <w:color w:val="002060"/>
        </w:rPr>
      </w:pPr>
      <w:r w:rsidRPr="008244C5">
        <w:rPr>
          <w:color w:val="002060"/>
        </w:rPr>
        <w:t xml:space="preserve">CALCIATORI NON ESPULSI </w:t>
      </w:r>
    </w:p>
    <w:p w14:paraId="497AF95F" w14:textId="77777777" w:rsidR="00CF5741" w:rsidRPr="008244C5" w:rsidRDefault="00CF5741" w:rsidP="00CF5741">
      <w:pPr>
        <w:pStyle w:val="titolo20"/>
        <w:divId w:val="527259509"/>
        <w:rPr>
          <w:color w:val="002060"/>
        </w:rPr>
      </w:pPr>
      <w:r w:rsidRPr="008244C5">
        <w:rPr>
          <w:color w:val="002060"/>
        </w:rPr>
        <w:lastRenderedPageBreak/>
        <w:t xml:space="preserve">SQUALIFICA PER UNA GARA EFFETTIVA PER RECIDIVITA'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1AE60378" w14:textId="77777777" w:rsidTr="00CF5741">
        <w:trPr>
          <w:divId w:val="527259509"/>
        </w:trPr>
        <w:tc>
          <w:tcPr>
            <w:tcW w:w="2200" w:type="dxa"/>
            <w:tcMar>
              <w:top w:w="20" w:type="dxa"/>
              <w:left w:w="20" w:type="dxa"/>
              <w:bottom w:w="20" w:type="dxa"/>
              <w:right w:w="20" w:type="dxa"/>
            </w:tcMar>
            <w:vAlign w:val="center"/>
          </w:tcPr>
          <w:p w14:paraId="0DBD91A6" w14:textId="77777777" w:rsidR="00CF5741" w:rsidRPr="008244C5" w:rsidRDefault="00CF5741" w:rsidP="00A16BFF">
            <w:pPr>
              <w:pStyle w:val="movimento"/>
              <w:rPr>
                <w:color w:val="002060"/>
              </w:rPr>
            </w:pPr>
            <w:r w:rsidRPr="008244C5">
              <w:rPr>
                <w:color w:val="002060"/>
              </w:rPr>
              <w:t>MACCULI ANTONIO</w:t>
            </w:r>
          </w:p>
        </w:tc>
        <w:tc>
          <w:tcPr>
            <w:tcW w:w="2200" w:type="dxa"/>
            <w:tcMar>
              <w:top w:w="20" w:type="dxa"/>
              <w:left w:w="20" w:type="dxa"/>
              <w:bottom w:w="20" w:type="dxa"/>
              <w:right w:w="20" w:type="dxa"/>
            </w:tcMar>
            <w:vAlign w:val="center"/>
          </w:tcPr>
          <w:p w14:paraId="3C894281" w14:textId="77777777" w:rsidR="00CF5741" w:rsidRPr="008244C5" w:rsidRDefault="00CF5741" w:rsidP="00A16BFF">
            <w:pPr>
              <w:pStyle w:val="movimento2"/>
              <w:rPr>
                <w:color w:val="002060"/>
              </w:rPr>
            </w:pPr>
            <w:r w:rsidRPr="008244C5">
              <w:rPr>
                <w:color w:val="002060"/>
              </w:rPr>
              <w:t xml:space="preserve">(OSTRENSE) </w:t>
            </w:r>
          </w:p>
        </w:tc>
        <w:tc>
          <w:tcPr>
            <w:tcW w:w="800" w:type="dxa"/>
            <w:tcMar>
              <w:top w:w="20" w:type="dxa"/>
              <w:left w:w="20" w:type="dxa"/>
              <w:bottom w:w="20" w:type="dxa"/>
              <w:right w:w="20" w:type="dxa"/>
            </w:tcMar>
            <w:vAlign w:val="center"/>
          </w:tcPr>
          <w:p w14:paraId="78C9275A"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57F79564"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502AF42B" w14:textId="77777777" w:rsidR="00CF5741" w:rsidRPr="008244C5" w:rsidRDefault="00CF5741" w:rsidP="00A16BFF">
            <w:pPr>
              <w:pStyle w:val="movimento2"/>
              <w:rPr>
                <w:color w:val="002060"/>
              </w:rPr>
            </w:pPr>
            <w:r w:rsidRPr="008244C5">
              <w:rPr>
                <w:color w:val="002060"/>
              </w:rPr>
              <w:t> </w:t>
            </w:r>
          </w:p>
        </w:tc>
      </w:tr>
    </w:tbl>
    <w:p w14:paraId="051FD103" w14:textId="77777777" w:rsidR="00CF5741" w:rsidRPr="008244C5" w:rsidRDefault="00CF5741" w:rsidP="00CF5741">
      <w:pPr>
        <w:pStyle w:val="titolo20"/>
        <w:divId w:val="527259509"/>
        <w:rPr>
          <w:color w:val="002060"/>
        </w:rPr>
      </w:pPr>
      <w:r w:rsidRPr="008244C5">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6E0B968D" w14:textId="77777777" w:rsidTr="00CF5741">
        <w:trPr>
          <w:divId w:val="527259509"/>
        </w:trPr>
        <w:tc>
          <w:tcPr>
            <w:tcW w:w="2200" w:type="dxa"/>
            <w:tcMar>
              <w:top w:w="20" w:type="dxa"/>
              <w:left w:w="20" w:type="dxa"/>
              <w:bottom w:w="20" w:type="dxa"/>
              <w:right w:w="20" w:type="dxa"/>
            </w:tcMar>
            <w:vAlign w:val="center"/>
          </w:tcPr>
          <w:p w14:paraId="30A21F55" w14:textId="77777777" w:rsidR="00CF5741" w:rsidRPr="008244C5" w:rsidRDefault="00CF5741" w:rsidP="00A16BFF">
            <w:pPr>
              <w:pStyle w:val="movimento"/>
              <w:rPr>
                <w:color w:val="002060"/>
              </w:rPr>
            </w:pPr>
            <w:r w:rsidRPr="008244C5">
              <w:rPr>
                <w:color w:val="002060"/>
              </w:rPr>
              <w:t>DIOMEDI ANDREA</w:t>
            </w:r>
          </w:p>
        </w:tc>
        <w:tc>
          <w:tcPr>
            <w:tcW w:w="2200" w:type="dxa"/>
            <w:tcMar>
              <w:top w:w="20" w:type="dxa"/>
              <w:left w:w="20" w:type="dxa"/>
              <w:bottom w:w="20" w:type="dxa"/>
              <w:right w:w="20" w:type="dxa"/>
            </w:tcMar>
            <w:vAlign w:val="center"/>
          </w:tcPr>
          <w:p w14:paraId="5698BF0B" w14:textId="77777777" w:rsidR="00CF5741" w:rsidRPr="008244C5" w:rsidRDefault="00CF5741" w:rsidP="00A16BFF">
            <w:pPr>
              <w:pStyle w:val="movimento2"/>
              <w:rPr>
                <w:color w:val="002060"/>
              </w:rPr>
            </w:pPr>
            <w:r w:rsidRPr="008244C5">
              <w:rPr>
                <w:color w:val="002060"/>
              </w:rPr>
              <w:t xml:space="preserve">(MONTELUPONE CALCIO A 5) </w:t>
            </w:r>
          </w:p>
        </w:tc>
        <w:tc>
          <w:tcPr>
            <w:tcW w:w="800" w:type="dxa"/>
            <w:tcMar>
              <w:top w:w="20" w:type="dxa"/>
              <w:left w:w="20" w:type="dxa"/>
              <w:bottom w:w="20" w:type="dxa"/>
              <w:right w:w="20" w:type="dxa"/>
            </w:tcMar>
            <w:vAlign w:val="center"/>
          </w:tcPr>
          <w:p w14:paraId="3CE5E78E"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5AF11544" w14:textId="77777777" w:rsidR="00CF5741" w:rsidRPr="008244C5" w:rsidRDefault="00CF5741" w:rsidP="00A16BFF">
            <w:pPr>
              <w:pStyle w:val="movimento"/>
              <w:rPr>
                <w:color w:val="002060"/>
              </w:rPr>
            </w:pPr>
            <w:r w:rsidRPr="008244C5">
              <w:rPr>
                <w:color w:val="002060"/>
              </w:rPr>
              <w:t>RICCI ALEX</w:t>
            </w:r>
          </w:p>
        </w:tc>
        <w:tc>
          <w:tcPr>
            <w:tcW w:w="2200" w:type="dxa"/>
            <w:tcMar>
              <w:top w:w="20" w:type="dxa"/>
              <w:left w:w="20" w:type="dxa"/>
              <w:bottom w:w="20" w:type="dxa"/>
              <w:right w:w="20" w:type="dxa"/>
            </w:tcMar>
            <w:vAlign w:val="center"/>
          </w:tcPr>
          <w:p w14:paraId="6DC9B402" w14:textId="77777777" w:rsidR="00CF5741" w:rsidRPr="008244C5" w:rsidRDefault="00CF5741" w:rsidP="00A16BFF">
            <w:pPr>
              <w:pStyle w:val="movimento2"/>
              <w:rPr>
                <w:color w:val="002060"/>
              </w:rPr>
            </w:pPr>
            <w:r w:rsidRPr="008244C5">
              <w:rPr>
                <w:color w:val="002060"/>
              </w:rPr>
              <w:t xml:space="preserve">(MONTELUPONE CALCIO A 5) </w:t>
            </w:r>
          </w:p>
        </w:tc>
      </w:tr>
      <w:tr w:rsidR="00CF5741" w:rsidRPr="008244C5" w14:paraId="10DDA1C9" w14:textId="77777777" w:rsidTr="00CF5741">
        <w:trPr>
          <w:divId w:val="527259509"/>
        </w:trPr>
        <w:tc>
          <w:tcPr>
            <w:tcW w:w="2200" w:type="dxa"/>
            <w:tcMar>
              <w:top w:w="20" w:type="dxa"/>
              <w:left w:w="20" w:type="dxa"/>
              <w:bottom w:w="20" w:type="dxa"/>
              <w:right w:w="20" w:type="dxa"/>
            </w:tcMar>
            <w:vAlign w:val="center"/>
          </w:tcPr>
          <w:p w14:paraId="4D9B99BB" w14:textId="77777777" w:rsidR="00CF5741" w:rsidRPr="008244C5" w:rsidRDefault="00CF5741" w:rsidP="00A16BFF">
            <w:pPr>
              <w:pStyle w:val="movimento"/>
              <w:rPr>
                <w:color w:val="002060"/>
              </w:rPr>
            </w:pPr>
            <w:r w:rsidRPr="008244C5">
              <w:rPr>
                <w:color w:val="002060"/>
              </w:rPr>
              <w:t>BILO DAVIDE</w:t>
            </w:r>
          </w:p>
        </w:tc>
        <w:tc>
          <w:tcPr>
            <w:tcW w:w="2200" w:type="dxa"/>
            <w:tcMar>
              <w:top w:w="20" w:type="dxa"/>
              <w:left w:w="20" w:type="dxa"/>
              <w:bottom w:w="20" w:type="dxa"/>
              <w:right w:w="20" w:type="dxa"/>
            </w:tcMar>
            <w:vAlign w:val="center"/>
          </w:tcPr>
          <w:p w14:paraId="6565742C" w14:textId="77777777" w:rsidR="00CF5741" w:rsidRPr="008244C5" w:rsidRDefault="00CF5741" w:rsidP="00A16BFF">
            <w:pPr>
              <w:pStyle w:val="movimento2"/>
              <w:rPr>
                <w:color w:val="002060"/>
              </w:rPr>
            </w:pPr>
            <w:r w:rsidRPr="008244C5">
              <w:rPr>
                <w:color w:val="002060"/>
              </w:rPr>
              <w:t xml:space="preserve">(MONTESICURO TRE COLLI) </w:t>
            </w:r>
          </w:p>
        </w:tc>
        <w:tc>
          <w:tcPr>
            <w:tcW w:w="800" w:type="dxa"/>
            <w:tcMar>
              <w:top w:w="20" w:type="dxa"/>
              <w:left w:w="20" w:type="dxa"/>
              <w:bottom w:w="20" w:type="dxa"/>
              <w:right w:w="20" w:type="dxa"/>
            </w:tcMar>
            <w:vAlign w:val="center"/>
          </w:tcPr>
          <w:p w14:paraId="0026A2A4"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653A1B35" w14:textId="77777777" w:rsidR="00CF5741" w:rsidRPr="008244C5" w:rsidRDefault="00CF5741" w:rsidP="00A16BFF">
            <w:pPr>
              <w:pStyle w:val="movimento"/>
              <w:rPr>
                <w:color w:val="002060"/>
              </w:rPr>
            </w:pPr>
            <w:r w:rsidRPr="008244C5">
              <w:rPr>
                <w:color w:val="002060"/>
              </w:rPr>
              <w:t>LOMBARDI MICHELE</w:t>
            </w:r>
          </w:p>
        </w:tc>
        <w:tc>
          <w:tcPr>
            <w:tcW w:w="2200" w:type="dxa"/>
            <w:tcMar>
              <w:top w:w="20" w:type="dxa"/>
              <w:left w:w="20" w:type="dxa"/>
              <w:bottom w:w="20" w:type="dxa"/>
              <w:right w:w="20" w:type="dxa"/>
            </w:tcMar>
            <w:vAlign w:val="center"/>
          </w:tcPr>
          <w:p w14:paraId="0132B1DA" w14:textId="77777777" w:rsidR="00CF5741" w:rsidRPr="008244C5" w:rsidRDefault="00CF5741" w:rsidP="00A16BFF">
            <w:pPr>
              <w:pStyle w:val="movimento2"/>
              <w:rPr>
                <w:color w:val="002060"/>
              </w:rPr>
            </w:pPr>
            <w:r w:rsidRPr="008244C5">
              <w:rPr>
                <w:color w:val="002060"/>
              </w:rPr>
              <w:t xml:space="preserve">(MONTESICURO TRE COLLI) </w:t>
            </w:r>
          </w:p>
        </w:tc>
      </w:tr>
      <w:tr w:rsidR="00CF5741" w:rsidRPr="008244C5" w14:paraId="78EB65D9" w14:textId="77777777" w:rsidTr="00CF5741">
        <w:trPr>
          <w:divId w:val="527259509"/>
        </w:trPr>
        <w:tc>
          <w:tcPr>
            <w:tcW w:w="2200" w:type="dxa"/>
            <w:tcMar>
              <w:top w:w="20" w:type="dxa"/>
              <w:left w:w="20" w:type="dxa"/>
              <w:bottom w:w="20" w:type="dxa"/>
              <w:right w:w="20" w:type="dxa"/>
            </w:tcMar>
            <w:vAlign w:val="center"/>
          </w:tcPr>
          <w:p w14:paraId="2194483B" w14:textId="77777777" w:rsidR="00CF5741" w:rsidRPr="008244C5" w:rsidRDefault="00CF5741" w:rsidP="00A16BFF">
            <w:pPr>
              <w:pStyle w:val="movimento"/>
              <w:rPr>
                <w:color w:val="002060"/>
              </w:rPr>
            </w:pPr>
            <w:r w:rsidRPr="008244C5">
              <w:rPr>
                <w:color w:val="002060"/>
              </w:rPr>
              <w:t>PAOLILLO LUCA</w:t>
            </w:r>
          </w:p>
        </w:tc>
        <w:tc>
          <w:tcPr>
            <w:tcW w:w="2200" w:type="dxa"/>
            <w:tcMar>
              <w:top w:w="20" w:type="dxa"/>
              <w:left w:w="20" w:type="dxa"/>
              <w:bottom w:w="20" w:type="dxa"/>
              <w:right w:w="20" w:type="dxa"/>
            </w:tcMar>
            <w:vAlign w:val="center"/>
          </w:tcPr>
          <w:p w14:paraId="50A3C4DB" w14:textId="77777777" w:rsidR="00CF5741" w:rsidRPr="008244C5" w:rsidRDefault="00CF5741" w:rsidP="00A16BFF">
            <w:pPr>
              <w:pStyle w:val="movimento2"/>
              <w:rPr>
                <w:color w:val="002060"/>
              </w:rPr>
            </w:pPr>
            <w:r w:rsidRPr="008244C5">
              <w:rPr>
                <w:color w:val="002060"/>
              </w:rPr>
              <w:t xml:space="preserve">(PIEVE D ICO CALCIO A 5) </w:t>
            </w:r>
          </w:p>
        </w:tc>
        <w:tc>
          <w:tcPr>
            <w:tcW w:w="800" w:type="dxa"/>
            <w:tcMar>
              <w:top w:w="20" w:type="dxa"/>
              <w:left w:w="20" w:type="dxa"/>
              <w:bottom w:w="20" w:type="dxa"/>
              <w:right w:w="20" w:type="dxa"/>
            </w:tcMar>
            <w:vAlign w:val="center"/>
          </w:tcPr>
          <w:p w14:paraId="35C3D758"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35291B98" w14:textId="77777777" w:rsidR="00CF5741" w:rsidRPr="008244C5" w:rsidRDefault="00CF5741" w:rsidP="00A16BFF">
            <w:pPr>
              <w:pStyle w:val="movimento"/>
              <w:rPr>
                <w:color w:val="002060"/>
              </w:rPr>
            </w:pPr>
            <w:r w:rsidRPr="008244C5">
              <w:rPr>
                <w:color w:val="002060"/>
              </w:rPr>
              <w:t>ROSSI RICCARDO</w:t>
            </w:r>
          </w:p>
        </w:tc>
        <w:tc>
          <w:tcPr>
            <w:tcW w:w="2200" w:type="dxa"/>
            <w:tcMar>
              <w:top w:w="20" w:type="dxa"/>
              <w:left w:w="20" w:type="dxa"/>
              <w:bottom w:w="20" w:type="dxa"/>
              <w:right w:w="20" w:type="dxa"/>
            </w:tcMar>
            <w:vAlign w:val="center"/>
          </w:tcPr>
          <w:p w14:paraId="05145AC8" w14:textId="77777777" w:rsidR="00CF5741" w:rsidRPr="008244C5" w:rsidRDefault="00CF5741" w:rsidP="00A16BFF">
            <w:pPr>
              <w:pStyle w:val="movimento2"/>
              <w:rPr>
                <w:color w:val="002060"/>
              </w:rPr>
            </w:pPr>
            <w:r w:rsidRPr="008244C5">
              <w:rPr>
                <w:color w:val="002060"/>
              </w:rPr>
              <w:t xml:space="preserve">(REAL SAN GIORGIO) </w:t>
            </w:r>
          </w:p>
        </w:tc>
      </w:tr>
    </w:tbl>
    <w:p w14:paraId="79AF22B3" w14:textId="77777777" w:rsidR="00CF5741" w:rsidRPr="008244C5" w:rsidRDefault="00CF5741" w:rsidP="00CF5741">
      <w:pPr>
        <w:pStyle w:val="titolo20"/>
        <w:divId w:val="527259509"/>
        <w:rPr>
          <w:color w:val="002060"/>
        </w:rPr>
      </w:pPr>
      <w:r w:rsidRPr="008244C5">
        <w:rPr>
          <w:color w:val="002060"/>
        </w:rPr>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6CA1118C" w14:textId="77777777" w:rsidTr="00CF5741">
        <w:trPr>
          <w:divId w:val="527259509"/>
        </w:trPr>
        <w:tc>
          <w:tcPr>
            <w:tcW w:w="2200" w:type="dxa"/>
            <w:tcMar>
              <w:top w:w="20" w:type="dxa"/>
              <w:left w:w="20" w:type="dxa"/>
              <w:bottom w:w="20" w:type="dxa"/>
              <w:right w:w="20" w:type="dxa"/>
            </w:tcMar>
            <w:vAlign w:val="center"/>
          </w:tcPr>
          <w:p w14:paraId="4ED32A62" w14:textId="77777777" w:rsidR="00CF5741" w:rsidRPr="008244C5" w:rsidRDefault="00CF5741" w:rsidP="00A16BFF">
            <w:pPr>
              <w:pStyle w:val="movimento"/>
              <w:rPr>
                <w:color w:val="002060"/>
              </w:rPr>
            </w:pPr>
            <w:r w:rsidRPr="008244C5">
              <w:rPr>
                <w:color w:val="002060"/>
              </w:rPr>
              <w:t>LATESSA ALESSANDRO</w:t>
            </w:r>
          </w:p>
        </w:tc>
        <w:tc>
          <w:tcPr>
            <w:tcW w:w="2200" w:type="dxa"/>
            <w:tcMar>
              <w:top w:w="20" w:type="dxa"/>
              <w:left w:w="20" w:type="dxa"/>
              <w:bottom w:w="20" w:type="dxa"/>
              <w:right w:w="20" w:type="dxa"/>
            </w:tcMar>
            <w:vAlign w:val="center"/>
          </w:tcPr>
          <w:p w14:paraId="160DC719" w14:textId="77777777" w:rsidR="00CF5741" w:rsidRPr="008244C5" w:rsidRDefault="00CF5741" w:rsidP="00A16BFF">
            <w:pPr>
              <w:pStyle w:val="movimento2"/>
              <w:rPr>
                <w:color w:val="002060"/>
              </w:rPr>
            </w:pPr>
            <w:r w:rsidRPr="008244C5">
              <w:rPr>
                <w:color w:val="002060"/>
              </w:rPr>
              <w:t xml:space="preserve">(PIEVE D ICO CALCIO A 5) </w:t>
            </w:r>
          </w:p>
        </w:tc>
        <w:tc>
          <w:tcPr>
            <w:tcW w:w="800" w:type="dxa"/>
            <w:tcMar>
              <w:top w:w="20" w:type="dxa"/>
              <w:left w:w="20" w:type="dxa"/>
              <w:bottom w:w="20" w:type="dxa"/>
              <w:right w:w="20" w:type="dxa"/>
            </w:tcMar>
            <w:vAlign w:val="center"/>
          </w:tcPr>
          <w:p w14:paraId="299BC73A"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5836B7F0"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463B510C" w14:textId="77777777" w:rsidR="00CF5741" w:rsidRPr="008244C5" w:rsidRDefault="00CF5741" w:rsidP="00A16BFF">
            <w:pPr>
              <w:pStyle w:val="movimento2"/>
              <w:rPr>
                <w:color w:val="002060"/>
              </w:rPr>
            </w:pPr>
            <w:r w:rsidRPr="008244C5">
              <w:rPr>
                <w:color w:val="002060"/>
              </w:rPr>
              <w:t> </w:t>
            </w:r>
          </w:p>
        </w:tc>
      </w:tr>
    </w:tbl>
    <w:p w14:paraId="7A2B200B" w14:textId="77777777" w:rsidR="00CF5741" w:rsidRPr="008244C5" w:rsidRDefault="00CF5741" w:rsidP="00CF5741">
      <w:pPr>
        <w:pStyle w:val="titolo20"/>
        <w:divId w:val="527259509"/>
        <w:rPr>
          <w:color w:val="002060"/>
        </w:rPr>
      </w:pPr>
      <w:r w:rsidRPr="008244C5">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4FDB78A6" w14:textId="77777777" w:rsidTr="00CF5741">
        <w:trPr>
          <w:divId w:val="527259509"/>
        </w:trPr>
        <w:tc>
          <w:tcPr>
            <w:tcW w:w="2200" w:type="dxa"/>
            <w:tcMar>
              <w:top w:w="20" w:type="dxa"/>
              <w:left w:w="20" w:type="dxa"/>
              <w:bottom w:w="20" w:type="dxa"/>
              <w:right w:w="20" w:type="dxa"/>
            </w:tcMar>
            <w:vAlign w:val="center"/>
          </w:tcPr>
          <w:p w14:paraId="63792D52" w14:textId="77777777" w:rsidR="00CF5741" w:rsidRPr="008244C5" w:rsidRDefault="00CF5741" w:rsidP="00A16BFF">
            <w:pPr>
              <w:pStyle w:val="movimento"/>
              <w:rPr>
                <w:color w:val="002060"/>
              </w:rPr>
            </w:pPr>
            <w:r w:rsidRPr="008244C5">
              <w:rPr>
                <w:color w:val="002060"/>
              </w:rPr>
              <w:t>MORGANTI JONATHAN</w:t>
            </w:r>
          </w:p>
        </w:tc>
        <w:tc>
          <w:tcPr>
            <w:tcW w:w="2200" w:type="dxa"/>
            <w:tcMar>
              <w:top w:w="20" w:type="dxa"/>
              <w:left w:w="20" w:type="dxa"/>
              <w:bottom w:w="20" w:type="dxa"/>
              <w:right w:w="20" w:type="dxa"/>
            </w:tcMar>
            <w:vAlign w:val="center"/>
          </w:tcPr>
          <w:p w14:paraId="3ACC8F36" w14:textId="77777777" w:rsidR="00CF5741" w:rsidRPr="008244C5" w:rsidRDefault="00CF5741" w:rsidP="00A16BFF">
            <w:pPr>
              <w:pStyle w:val="movimento2"/>
              <w:rPr>
                <w:color w:val="002060"/>
              </w:rPr>
            </w:pPr>
            <w:r w:rsidRPr="008244C5">
              <w:rPr>
                <w:color w:val="002060"/>
              </w:rPr>
              <w:t xml:space="preserve">(CALCETTO CASTRUM LAURI) </w:t>
            </w:r>
          </w:p>
        </w:tc>
        <w:tc>
          <w:tcPr>
            <w:tcW w:w="800" w:type="dxa"/>
            <w:tcMar>
              <w:top w:w="20" w:type="dxa"/>
              <w:left w:w="20" w:type="dxa"/>
              <w:bottom w:w="20" w:type="dxa"/>
              <w:right w:w="20" w:type="dxa"/>
            </w:tcMar>
            <w:vAlign w:val="center"/>
          </w:tcPr>
          <w:p w14:paraId="549EDE16"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6DBAD92A" w14:textId="77777777" w:rsidR="00CF5741" w:rsidRPr="008244C5" w:rsidRDefault="00CF5741" w:rsidP="00A16BFF">
            <w:pPr>
              <w:pStyle w:val="movimento"/>
              <w:rPr>
                <w:color w:val="002060"/>
              </w:rPr>
            </w:pPr>
            <w:r w:rsidRPr="008244C5">
              <w:rPr>
                <w:color w:val="002060"/>
              </w:rPr>
              <w:t>PELLECCHIA MAURIZIO</w:t>
            </w:r>
          </w:p>
        </w:tc>
        <w:tc>
          <w:tcPr>
            <w:tcW w:w="2200" w:type="dxa"/>
            <w:tcMar>
              <w:top w:w="20" w:type="dxa"/>
              <w:left w:w="20" w:type="dxa"/>
              <w:bottom w:w="20" w:type="dxa"/>
              <w:right w:w="20" w:type="dxa"/>
            </w:tcMar>
            <w:vAlign w:val="center"/>
          </w:tcPr>
          <w:p w14:paraId="342A2508" w14:textId="77777777" w:rsidR="00CF5741" w:rsidRPr="008244C5" w:rsidRDefault="00CF5741" w:rsidP="00A16BFF">
            <w:pPr>
              <w:pStyle w:val="movimento2"/>
              <w:rPr>
                <w:color w:val="002060"/>
              </w:rPr>
            </w:pPr>
            <w:r w:rsidRPr="008244C5">
              <w:rPr>
                <w:color w:val="002060"/>
              </w:rPr>
              <w:t xml:space="preserve">(DINAMIS 1990) </w:t>
            </w:r>
          </w:p>
        </w:tc>
      </w:tr>
      <w:tr w:rsidR="00CF5741" w:rsidRPr="008244C5" w14:paraId="25257566" w14:textId="77777777" w:rsidTr="00CF5741">
        <w:trPr>
          <w:divId w:val="527259509"/>
        </w:trPr>
        <w:tc>
          <w:tcPr>
            <w:tcW w:w="2200" w:type="dxa"/>
            <w:tcMar>
              <w:top w:w="20" w:type="dxa"/>
              <w:left w:w="20" w:type="dxa"/>
              <w:bottom w:w="20" w:type="dxa"/>
              <w:right w:w="20" w:type="dxa"/>
            </w:tcMar>
            <w:vAlign w:val="center"/>
          </w:tcPr>
          <w:p w14:paraId="31B062DB" w14:textId="77777777" w:rsidR="00CF5741" w:rsidRPr="008244C5" w:rsidRDefault="00CF5741" w:rsidP="00A16BFF">
            <w:pPr>
              <w:pStyle w:val="movimento"/>
              <w:rPr>
                <w:color w:val="002060"/>
              </w:rPr>
            </w:pPr>
            <w:r w:rsidRPr="008244C5">
              <w:rPr>
                <w:color w:val="002060"/>
              </w:rPr>
              <w:t>VENTURA GIANMARCO</w:t>
            </w:r>
          </w:p>
        </w:tc>
        <w:tc>
          <w:tcPr>
            <w:tcW w:w="2200" w:type="dxa"/>
            <w:tcMar>
              <w:top w:w="20" w:type="dxa"/>
              <w:left w:w="20" w:type="dxa"/>
              <w:bottom w:w="20" w:type="dxa"/>
              <w:right w:w="20" w:type="dxa"/>
            </w:tcMar>
            <w:vAlign w:val="center"/>
          </w:tcPr>
          <w:p w14:paraId="56CD2A46" w14:textId="77777777" w:rsidR="00CF5741" w:rsidRPr="008244C5" w:rsidRDefault="00CF5741" w:rsidP="00A16BFF">
            <w:pPr>
              <w:pStyle w:val="movimento2"/>
              <w:rPr>
                <w:color w:val="002060"/>
              </w:rPr>
            </w:pPr>
            <w:r w:rsidRPr="008244C5">
              <w:rPr>
                <w:color w:val="002060"/>
              </w:rPr>
              <w:t xml:space="preserve">(OSTRENSE) </w:t>
            </w:r>
          </w:p>
        </w:tc>
        <w:tc>
          <w:tcPr>
            <w:tcW w:w="800" w:type="dxa"/>
            <w:tcMar>
              <w:top w:w="20" w:type="dxa"/>
              <w:left w:w="20" w:type="dxa"/>
              <w:bottom w:w="20" w:type="dxa"/>
              <w:right w:w="20" w:type="dxa"/>
            </w:tcMar>
            <w:vAlign w:val="center"/>
          </w:tcPr>
          <w:p w14:paraId="17DB9A8C"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5EC49B8A" w14:textId="77777777" w:rsidR="00CF5741" w:rsidRPr="008244C5" w:rsidRDefault="00CF5741" w:rsidP="00A16BFF">
            <w:pPr>
              <w:pStyle w:val="movimento"/>
              <w:rPr>
                <w:color w:val="002060"/>
              </w:rPr>
            </w:pPr>
            <w:r w:rsidRPr="008244C5">
              <w:rPr>
                <w:color w:val="002060"/>
              </w:rPr>
              <w:t>DELLA MORA DAVID</w:t>
            </w:r>
          </w:p>
        </w:tc>
        <w:tc>
          <w:tcPr>
            <w:tcW w:w="2200" w:type="dxa"/>
            <w:tcMar>
              <w:top w:w="20" w:type="dxa"/>
              <w:left w:w="20" w:type="dxa"/>
              <w:bottom w:w="20" w:type="dxa"/>
              <w:right w:w="20" w:type="dxa"/>
            </w:tcMar>
            <w:vAlign w:val="center"/>
          </w:tcPr>
          <w:p w14:paraId="378FDD31" w14:textId="77777777" w:rsidR="00CF5741" w:rsidRPr="008244C5" w:rsidRDefault="00CF5741" w:rsidP="00A16BFF">
            <w:pPr>
              <w:pStyle w:val="movimento2"/>
              <w:rPr>
                <w:color w:val="002060"/>
              </w:rPr>
            </w:pPr>
            <w:r w:rsidRPr="008244C5">
              <w:rPr>
                <w:color w:val="002060"/>
              </w:rPr>
              <w:t xml:space="preserve">(REAL SAN GIORGIO) </w:t>
            </w:r>
          </w:p>
        </w:tc>
      </w:tr>
    </w:tbl>
    <w:p w14:paraId="2915804E" w14:textId="77777777" w:rsidR="00CF5741" w:rsidRPr="008244C5" w:rsidRDefault="00CF5741" w:rsidP="00CF5741">
      <w:pPr>
        <w:pStyle w:val="titolo20"/>
        <w:divId w:val="527259509"/>
        <w:rPr>
          <w:color w:val="002060"/>
        </w:rPr>
      </w:pPr>
      <w:r w:rsidRPr="008244C5">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06929052" w14:textId="77777777" w:rsidTr="00CF5741">
        <w:trPr>
          <w:divId w:val="527259509"/>
        </w:trPr>
        <w:tc>
          <w:tcPr>
            <w:tcW w:w="2200" w:type="dxa"/>
            <w:tcMar>
              <w:top w:w="20" w:type="dxa"/>
              <w:left w:w="20" w:type="dxa"/>
              <w:bottom w:w="20" w:type="dxa"/>
              <w:right w:w="20" w:type="dxa"/>
            </w:tcMar>
            <w:vAlign w:val="center"/>
          </w:tcPr>
          <w:p w14:paraId="38E7F74B" w14:textId="77777777" w:rsidR="00CF5741" w:rsidRPr="008244C5" w:rsidRDefault="00CF5741" w:rsidP="00A16BFF">
            <w:pPr>
              <w:pStyle w:val="movimento"/>
              <w:rPr>
                <w:color w:val="002060"/>
              </w:rPr>
            </w:pPr>
            <w:r w:rsidRPr="008244C5">
              <w:rPr>
                <w:color w:val="002060"/>
              </w:rPr>
              <w:t>GIORDANO RENATO</w:t>
            </w:r>
          </w:p>
        </w:tc>
        <w:tc>
          <w:tcPr>
            <w:tcW w:w="2200" w:type="dxa"/>
            <w:tcMar>
              <w:top w:w="20" w:type="dxa"/>
              <w:left w:w="20" w:type="dxa"/>
              <w:bottom w:w="20" w:type="dxa"/>
              <w:right w:w="20" w:type="dxa"/>
            </w:tcMar>
            <w:vAlign w:val="center"/>
          </w:tcPr>
          <w:p w14:paraId="3606D29C" w14:textId="77777777" w:rsidR="00CF5741" w:rsidRPr="008244C5" w:rsidRDefault="00CF5741" w:rsidP="00A16BFF">
            <w:pPr>
              <w:pStyle w:val="movimento2"/>
              <w:rPr>
                <w:color w:val="002060"/>
              </w:rPr>
            </w:pPr>
            <w:r w:rsidRPr="008244C5">
              <w:rPr>
                <w:color w:val="002060"/>
              </w:rPr>
              <w:t xml:space="preserve">(MONTESICURO TRE COLLI) </w:t>
            </w:r>
          </w:p>
        </w:tc>
        <w:tc>
          <w:tcPr>
            <w:tcW w:w="800" w:type="dxa"/>
            <w:tcMar>
              <w:top w:w="20" w:type="dxa"/>
              <w:left w:w="20" w:type="dxa"/>
              <w:bottom w:w="20" w:type="dxa"/>
              <w:right w:w="20" w:type="dxa"/>
            </w:tcMar>
            <w:vAlign w:val="center"/>
          </w:tcPr>
          <w:p w14:paraId="3ECA86C2"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7AA0A361" w14:textId="77777777" w:rsidR="00CF5741" w:rsidRPr="008244C5" w:rsidRDefault="00CF5741" w:rsidP="00A16BFF">
            <w:pPr>
              <w:pStyle w:val="movimento"/>
              <w:rPr>
                <w:color w:val="002060"/>
              </w:rPr>
            </w:pPr>
            <w:r w:rsidRPr="008244C5">
              <w:rPr>
                <w:color w:val="002060"/>
              </w:rPr>
              <w:t>PALAZZINI ALESSANDRO</w:t>
            </w:r>
          </w:p>
        </w:tc>
        <w:tc>
          <w:tcPr>
            <w:tcW w:w="2200" w:type="dxa"/>
            <w:tcMar>
              <w:top w:w="20" w:type="dxa"/>
              <w:left w:w="20" w:type="dxa"/>
              <w:bottom w:w="20" w:type="dxa"/>
              <w:right w:w="20" w:type="dxa"/>
            </w:tcMar>
            <w:vAlign w:val="center"/>
          </w:tcPr>
          <w:p w14:paraId="7FA8B772" w14:textId="77777777" w:rsidR="00CF5741" w:rsidRPr="008244C5" w:rsidRDefault="00CF5741" w:rsidP="00A16BFF">
            <w:pPr>
              <w:pStyle w:val="movimento2"/>
              <w:rPr>
                <w:color w:val="002060"/>
              </w:rPr>
            </w:pPr>
            <w:r w:rsidRPr="008244C5">
              <w:rPr>
                <w:color w:val="002060"/>
              </w:rPr>
              <w:t xml:space="preserve">(PIANACCIO) </w:t>
            </w:r>
          </w:p>
        </w:tc>
      </w:tr>
    </w:tbl>
    <w:p w14:paraId="3FB74FAA" w14:textId="77777777" w:rsidR="00CF5741" w:rsidRPr="008244C5" w:rsidRDefault="00CF5741" w:rsidP="00CF5741">
      <w:pPr>
        <w:pStyle w:val="titolo20"/>
        <w:divId w:val="527259509"/>
        <w:rPr>
          <w:color w:val="002060"/>
        </w:rPr>
      </w:pPr>
      <w:r w:rsidRPr="008244C5">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7BFF92EB" w14:textId="77777777" w:rsidTr="00CF5741">
        <w:trPr>
          <w:divId w:val="527259509"/>
        </w:trPr>
        <w:tc>
          <w:tcPr>
            <w:tcW w:w="2200" w:type="dxa"/>
            <w:tcMar>
              <w:top w:w="20" w:type="dxa"/>
              <w:left w:w="20" w:type="dxa"/>
              <w:bottom w:w="20" w:type="dxa"/>
              <w:right w:w="20" w:type="dxa"/>
            </w:tcMar>
            <w:vAlign w:val="center"/>
          </w:tcPr>
          <w:p w14:paraId="7677F73C" w14:textId="77777777" w:rsidR="00CF5741" w:rsidRPr="008244C5" w:rsidRDefault="00CF5741" w:rsidP="00A16BFF">
            <w:pPr>
              <w:pStyle w:val="movimento"/>
              <w:rPr>
                <w:color w:val="002060"/>
              </w:rPr>
            </w:pPr>
            <w:r w:rsidRPr="008244C5">
              <w:rPr>
                <w:color w:val="002060"/>
              </w:rPr>
              <w:t>MATTIOLI CRISTIAN</w:t>
            </w:r>
          </w:p>
        </w:tc>
        <w:tc>
          <w:tcPr>
            <w:tcW w:w="2200" w:type="dxa"/>
            <w:tcMar>
              <w:top w:w="20" w:type="dxa"/>
              <w:left w:w="20" w:type="dxa"/>
              <w:bottom w:w="20" w:type="dxa"/>
              <w:right w:w="20" w:type="dxa"/>
            </w:tcMar>
            <w:vAlign w:val="center"/>
          </w:tcPr>
          <w:p w14:paraId="7354A7C3" w14:textId="77777777" w:rsidR="00CF5741" w:rsidRPr="008244C5" w:rsidRDefault="00CF5741" w:rsidP="00A16BFF">
            <w:pPr>
              <w:pStyle w:val="movimento2"/>
              <w:rPr>
                <w:color w:val="002060"/>
              </w:rPr>
            </w:pPr>
            <w:r w:rsidRPr="008244C5">
              <w:rPr>
                <w:color w:val="002060"/>
              </w:rPr>
              <w:t xml:space="preserve">(PIANACCIO) </w:t>
            </w:r>
          </w:p>
        </w:tc>
        <w:tc>
          <w:tcPr>
            <w:tcW w:w="800" w:type="dxa"/>
            <w:tcMar>
              <w:top w:w="20" w:type="dxa"/>
              <w:left w:w="20" w:type="dxa"/>
              <w:bottom w:w="20" w:type="dxa"/>
              <w:right w:w="20" w:type="dxa"/>
            </w:tcMar>
            <w:vAlign w:val="center"/>
          </w:tcPr>
          <w:p w14:paraId="11B4E47F"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63AE8AF7"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3A1613BA" w14:textId="77777777" w:rsidR="00CF5741" w:rsidRPr="008244C5" w:rsidRDefault="00CF5741" w:rsidP="00A16BFF">
            <w:pPr>
              <w:pStyle w:val="movimento2"/>
              <w:rPr>
                <w:color w:val="002060"/>
              </w:rPr>
            </w:pPr>
            <w:r w:rsidRPr="008244C5">
              <w:rPr>
                <w:color w:val="002060"/>
              </w:rPr>
              <w:t> </w:t>
            </w:r>
          </w:p>
        </w:tc>
      </w:tr>
    </w:tbl>
    <w:p w14:paraId="16B44519" w14:textId="77777777" w:rsidR="00CF5741" w:rsidRPr="008244C5" w:rsidRDefault="00CF5741" w:rsidP="00CF5741">
      <w:pPr>
        <w:pStyle w:val="titolo10"/>
        <w:divId w:val="527259509"/>
        <w:rPr>
          <w:color w:val="002060"/>
        </w:rPr>
      </w:pPr>
      <w:r w:rsidRPr="008244C5">
        <w:rPr>
          <w:color w:val="002060"/>
        </w:rPr>
        <w:t xml:space="preserve">GARE DEL 1/ 2/2020 </w:t>
      </w:r>
    </w:p>
    <w:p w14:paraId="1CCB9026" w14:textId="77777777" w:rsidR="00CF5741" w:rsidRPr="008244C5" w:rsidRDefault="00CF5741" w:rsidP="00CF5741">
      <w:pPr>
        <w:pStyle w:val="titolo7a"/>
        <w:divId w:val="527259509"/>
        <w:rPr>
          <w:color w:val="002060"/>
        </w:rPr>
      </w:pPr>
      <w:r w:rsidRPr="008244C5">
        <w:rPr>
          <w:color w:val="002060"/>
        </w:rPr>
        <w:t xml:space="preserve">PROVVEDIMENTI DISCIPLINARI </w:t>
      </w:r>
    </w:p>
    <w:p w14:paraId="4865C0E5" w14:textId="77777777" w:rsidR="00CF5741" w:rsidRPr="008244C5" w:rsidRDefault="00CF5741" w:rsidP="00CF5741">
      <w:pPr>
        <w:pStyle w:val="TITOLO7B"/>
        <w:divId w:val="527259509"/>
        <w:rPr>
          <w:color w:val="002060"/>
        </w:rPr>
      </w:pPr>
      <w:r w:rsidRPr="008244C5">
        <w:rPr>
          <w:color w:val="002060"/>
        </w:rPr>
        <w:t xml:space="preserve">In base alle risultanze degli atti ufficiali sono state deliberate le seguenti sanzioni disciplinari. </w:t>
      </w:r>
    </w:p>
    <w:p w14:paraId="02A5E8C9" w14:textId="77777777" w:rsidR="00CF5741" w:rsidRPr="008244C5" w:rsidRDefault="00CF5741" w:rsidP="00CF5741">
      <w:pPr>
        <w:pStyle w:val="titolo30"/>
        <w:divId w:val="527259509"/>
        <w:rPr>
          <w:color w:val="002060"/>
        </w:rPr>
      </w:pPr>
      <w:r w:rsidRPr="008244C5">
        <w:rPr>
          <w:color w:val="002060"/>
        </w:rPr>
        <w:t xml:space="preserve">DIRIGENTI </w:t>
      </w:r>
    </w:p>
    <w:p w14:paraId="31E02776" w14:textId="77777777" w:rsidR="00CF5741" w:rsidRPr="008244C5" w:rsidRDefault="00CF5741" w:rsidP="00CF5741">
      <w:pPr>
        <w:pStyle w:val="titolo20"/>
        <w:divId w:val="527259509"/>
        <w:rPr>
          <w:color w:val="002060"/>
        </w:rPr>
      </w:pPr>
      <w:r w:rsidRPr="008244C5">
        <w:rPr>
          <w:color w:val="002060"/>
        </w:rPr>
        <w:t xml:space="preserve">INIBIZIONE A SVOLGERE OGNI ATTIVITA' FINO AL 19/ 2/2020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3B6C3FDB" w14:textId="77777777" w:rsidTr="00CF5741">
        <w:trPr>
          <w:divId w:val="527259509"/>
        </w:trPr>
        <w:tc>
          <w:tcPr>
            <w:tcW w:w="2200" w:type="dxa"/>
            <w:tcMar>
              <w:top w:w="20" w:type="dxa"/>
              <w:left w:w="20" w:type="dxa"/>
              <w:bottom w:w="20" w:type="dxa"/>
              <w:right w:w="20" w:type="dxa"/>
            </w:tcMar>
            <w:vAlign w:val="center"/>
          </w:tcPr>
          <w:p w14:paraId="7F56956F" w14:textId="77777777" w:rsidR="00CF5741" w:rsidRPr="008244C5" w:rsidRDefault="00CF5741" w:rsidP="00A16BFF">
            <w:pPr>
              <w:pStyle w:val="movimento"/>
              <w:rPr>
                <w:color w:val="002060"/>
              </w:rPr>
            </w:pPr>
            <w:r w:rsidRPr="008244C5">
              <w:rPr>
                <w:color w:val="002060"/>
              </w:rPr>
              <w:t>BRASILI AUGUSTO</w:t>
            </w:r>
          </w:p>
        </w:tc>
        <w:tc>
          <w:tcPr>
            <w:tcW w:w="2200" w:type="dxa"/>
            <w:tcMar>
              <w:top w:w="20" w:type="dxa"/>
              <w:left w:w="20" w:type="dxa"/>
              <w:bottom w:w="20" w:type="dxa"/>
              <w:right w:w="20" w:type="dxa"/>
            </w:tcMar>
            <w:vAlign w:val="center"/>
          </w:tcPr>
          <w:p w14:paraId="37AFC3AD" w14:textId="77777777" w:rsidR="00CF5741" w:rsidRPr="008244C5" w:rsidRDefault="00CF5741" w:rsidP="00A16BFF">
            <w:pPr>
              <w:pStyle w:val="movimento2"/>
              <w:rPr>
                <w:color w:val="002060"/>
              </w:rPr>
            </w:pPr>
            <w:r w:rsidRPr="008244C5">
              <w:rPr>
                <w:color w:val="002060"/>
              </w:rPr>
              <w:t xml:space="preserve">(NUOVA JUVENTINA FFC) </w:t>
            </w:r>
          </w:p>
        </w:tc>
        <w:tc>
          <w:tcPr>
            <w:tcW w:w="800" w:type="dxa"/>
            <w:tcMar>
              <w:top w:w="20" w:type="dxa"/>
              <w:left w:w="20" w:type="dxa"/>
              <w:bottom w:w="20" w:type="dxa"/>
              <w:right w:w="20" w:type="dxa"/>
            </w:tcMar>
            <w:vAlign w:val="center"/>
          </w:tcPr>
          <w:p w14:paraId="6CF2A387"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33787086"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2E818F89" w14:textId="77777777" w:rsidR="00CF5741" w:rsidRPr="008244C5" w:rsidRDefault="00CF5741" w:rsidP="00A16BFF">
            <w:pPr>
              <w:pStyle w:val="movimento2"/>
              <w:rPr>
                <w:color w:val="002060"/>
              </w:rPr>
            </w:pPr>
            <w:r w:rsidRPr="008244C5">
              <w:rPr>
                <w:color w:val="002060"/>
              </w:rPr>
              <w:t> </w:t>
            </w:r>
          </w:p>
        </w:tc>
      </w:tr>
    </w:tbl>
    <w:p w14:paraId="42DA7A2B" w14:textId="77777777" w:rsidR="00CF5741" w:rsidRPr="008244C5" w:rsidRDefault="00CF5741" w:rsidP="00CF5741">
      <w:pPr>
        <w:pStyle w:val="diffida"/>
        <w:spacing w:before="80" w:beforeAutospacing="0" w:after="40" w:afterAutospacing="0"/>
        <w:divId w:val="527259509"/>
        <w:rPr>
          <w:color w:val="002060"/>
        </w:rPr>
      </w:pPr>
      <w:r w:rsidRPr="008244C5">
        <w:rPr>
          <w:color w:val="002060"/>
        </w:rPr>
        <w:t xml:space="preserve">Per comportamento non regolamentare. Allontanato. </w:t>
      </w:r>
    </w:p>
    <w:p w14:paraId="528D93A5" w14:textId="77777777" w:rsidR="00CF5741" w:rsidRPr="008244C5" w:rsidRDefault="00CF5741" w:rsidP="00CF5741">
      <w:pPr>
        <w:pStyle w:val="titolo30"/>
        <w:divId w:val="527259509"/>
        <w:rPr>
          <w:color w:val="002060"/>
        </w:rPr>
      </w:pPr>
      <w:r w:rsidRPr="008244C5">
        <w:rPr>
          <w:color w:val="002060"/>
        </w:rPr>
        <w:t xml:space="preserve">CALCIATORI ESPULSI </w:t>
      </w:r>
    </w:p>
    <w:p w14:paraId="1C65FA7C" w14:textId="77777777" w:rsidR="00CF5741" w:rsidRPr="008244C5" w:rsidRDefault="00CF5741" w:rsidP="00CF5741">
      <w:pPr>
        <w:pStyle w:val="titolo20"/>
        <w:divId w:val="527259509"/>
        <w:rPr>
          <w:color w:val="002060"/>
        </w:rPr>
      </w:pPr>
      <w:r w:rsidRPr="008244C5">
        <w:rPr>
          <w:color w:val="002060"/>
        </w:rPr>
        <w:t xml:space="preserve">SQUALIFICA PER DUE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0B20052A" w14:textId="77777777" w:rsidTr="00CF5741">
        <w:trPr>
          <w:divId w:val="527259509"/>
        </w:trPr>
        <w:tc>
          <w:tcPr>
            <w:tcW w:w="2200" w:type="dxa"/>
            <w:tcMar>
              <w:top w:w="20" w:type="dxa"/>
              <w:left w:w="20" w:type="dxa"/>
              <w:bottom w:w="20" w:type="dxa"/>
              <w:right w:w="20" w:type="dxa"/>
            </w:tcMar>
            <w:vAlign w:val="center"/>
          </w:tcPr>
          <w:p w14:paraId="0F471CD9" w14:textId="77777777" w:rsidR="00CF5741" w:rsidRPr="008244C5" w:rsidRDefault="00CF5741" w:rsidP="00A16BFF">
            <w:pPr>
              <w:pStyle w:val="movimento"/>
              <w:rPr>
                <w:color w:val="002060"/>
              </w:rPr>
            </w:pPr>
            <w:r w:rsidRPr="008244C5">
              <w:rPr>
                <w:color w:val="002060"/>
              </w:rPr>
              <w:t>FARABINI MATTIA</w:t>
            </w:r>
          </w:p>
        </w:tc>
        <w:tc>
          <w:tcPr>
            <w:tcW w:w="2200" w:type="dxa"/>
            <w:tcMar>
              <w:top w:w="20" w:type="dxa"/>
              <w:left w:w="20" w:type="dxa"/>
              <w:bottom w:w="20" w:type="dxa"/>
              <w:right w:w="20" w:type="dxa"/>
            </w:tcMar>
            <w:vAlign w:val="center"/>
          </w:tcPr>
          <w:p w14:paraId="362A7458" w14:textId="77777777" w:rsidR="00CF5741" w:rsidRPr="008244C5" w:rsidRDefault="00CF5741" w:rsidP="00A16BFF">
            <w:pPr>
              <w:pStyle w:val="movimento2"/>
              <w:rPr>
                <w:color w:val="002060"/>
              </w:rPr>
            </w:pPr>
            <w:r w:rsidRPr="008244C5">
              <w:rPr>
                <w:color w:val="002060"/>
              </w:rPr>
              <w:t xml:space="preserve">(OLYMPIA FANO C5) </w:t>
            </w:r>
          </w:p>
        </w:tc>
        <w:tc>
          <w:tcPr>
            <w:tcW w:w="800" w:type="dxa"/>
            <w:tcMar>
              <w:top w:w="20" w:type="dxa"/>
              <w:left w:w="20" w:type="dxa"/>
              <w:bottom w:w="20" w:type="dxa"/>
              <w:right w:w="20" w:type="dxa"/>
            </w:tcMar>
            <w:vAlign w:val="center"/>
          </w:tcPr>
          <w:p w14:paraId="15BE20B3"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39F92681"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2646F489" w14:textId="77777777" w:rsidR="00CF5741" w:rsidRPr="008244C5" w:rsidRDefault="00CF5741" w:rsidP="00A16BFF">
            <w:pPr>
              <w:pStyle w:val="movimento2"/>
              <w:rPr>
                <w:color w:val="002060"/>
              </w:rPr>
            </w:pPr>
            <w:r w:rsidRPr="008244C5">
              <w:rPr>
                <w:color w:val="002060"/>
              </w:rPr>
              <w:t> </w:t>
            </w:r>
          </w:p>
        </w:tc>
      </w:tr>
    </w:tbl>
    <w:p w14:paraId="6672C41E" w14:textId="77777777" w:rsidR="00CF5741" w:rsidRPr="008244C5" w:rsidRDefault="00CF5741" w:rsidP="00CF5741">
      <w:pPr>
        <w:pStyle w:val="titolo20"/>
        <w:divId w:val="527259509"/>
        <w:rPr>
          <w:color w:val="002060"/>
        </w:rPr>
      </w:pPr>
      <w:r w:rsidRPr="008244C5">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1B34238F" w14:textId="77777777" w:rsidTr="00CF5741">
        <w:trPr>
          <w:divId w:val="527259509"/>
        </w:trPr>
        <w:tc>
          <w:tcPr>
            <w:tcW w:w="2200" w:type="dxa"/>
            <w:tcMar>
              <w:top w:w="20" w:type="dxa"/>
              <w:left w:w="20" w:type="dxa"/>
              <w:bottom w:w="20" w:type="dxa"/>
              <w:right w:w="20" w:type="dxa"/>
            </w:tcMar>
            <w:vAlign w:val="center"/>
          </w:tcPr>
          <w:p w14:paraId="5BDAA503" w14:textId="77777777" w:rsidR="00CF5741" w:rsidRPr="008244C5" w:rsidRDefault="00CF5741" w:rsidP="00A16BFF">
            <w:pPr>
              <w:pStyle w:val="movimento"/>
              <w:rPr>
                <w:color w:val="002060"/>
              </w:rPr>
            </w:pPr>
            <w:r w:rsidRPr="008244C5">
              <w:rPr>
                <w:color w:val="002060"/>
              </w:rPr>
              <w:t>BALZAMO MARCO</w:t>
            </w:r>
          </w:p>
        </w:tc>
        <w:tc>
          <w:tcPr>
            <w:tcW w:w="2200" w:type="dxa"/>
            <w:tcMar>
              <w:top w:w="20" w:type="dxa"/>
              <w:left w:w="20" w:type="dxa"/>
              <w:bottom w:w="20" w:type="dxa"/>
              <w:right w:w="20" w:type="dxa"/>
            </w:tcMar>
            <w:vAlign w:val="center"/>
          </w:tcPr>
          <w:p w14:paraId="6DF9566E" w14:textId="77777777" w:rsidR="00CF5741" w:rsidRPr="008244C5" w:rsidRDefault="00CF5741" w:rsidP="00A16BFF">
            <w:pPr>
              <w:pStyle w:val="movimento2"/>
              <w:rPr>
                <w:color w:val="002060"/>
              </w:rPr>
            </w:pPr>
            <w:r w:rsidRPr="008244C5">
              <w:rPr>
                <w:color w:val="002060"/>
              </w:rPr>
              <w:t xml:space="preserve">(NUOVA JUVENTINA FFC) </w:t>
            </w:r>
          </w:p>
        </w:tc>
        <w:tc>
          <w:tcPr>
            <w:tcW w:w="800" w:type="dxa"/>
            <w:tcMar>
              <w:top w:w="20" w:type="dxa"/>
              <w:left w:w="20" w:type="dxa"/>
              <w:bottom w:w="20" w:type="dxa"/>
              <w:right w:w="20" w:type="dxa"/>
            </w:tcMar>
            <w:vAlign w:val="center"/>
          </w:tcPr>
          <w:p w14:paraId="11759AD9"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67C22510" w14:textId="77777777" w:rsidR="00CF5741" w:rsidRPr="008244C5" w:rsidRDefault="00CF5741" w:rsidP="00A16BFF">
            <w:pPr>
              <w:pStyle w:val="movimento"/>
              <w:rPr>
                <w:color w:val="002060"/>
              </w:rPr>
            </w:pPr>
            <w:r w:rsidRPr="008244C5">
              <w:rPr>
                <w:color w:val="002060"/>
              </w:rPr>
              <w:t>CATINI LEONARDO</w:t>
            </w:r>
          </w:p>
        </w:tc>
        <w:tc>
          <w:tcPr>
            <w:tcW w:w="2200" w:type="dxa"/>
            <w:tcMar>
              <w:top w:w="20" w:type="dxa"/>
              <w:left w:w="20" w:type="dxa"/>
              <w:bottom w:w="20" w:type="dxa"/>
              <w:right w:w="20" w:type="dxa"/>
            </w:tcMar>
            <w:vAlign w:val="center"/>
          </w:tcPr>
          <w:p w14:paraId="1E14B36D" w14:textId="77777777" w:rsidR="00CF5741" w:rsidRPr="008244C5" w:rsidRDefault="00CF5741" w:rsidP="00A16BFF">
            <w:pPr>
              <w:pStyle w:val="movimento2"/>
              <w:rPr>
                <w:color w:val="002060"/>
              </w:rPr>
            </w:pPr>
            <w:r w:rsidRPr="008244C5">
              <w:rPr>
                <w:color w:val="002060"/>
              </w:rPr>
              <w:t xml:space="preserve">(NUOVA JUVENTINA FFC) </w:t>
            </w:r>
          </w:p>
        </w:tc>
      </w:tr>
    </w:tbl>
    <w:p w14:paraId="3A44D8F3" w14:textId="77777777" w:rsidR="00CF5741" w:rsidRPr="008244C5" w:rsidRDefault="00CF5741" w:rsidP="00CF5741">
      <w:pPr>
        <w:pStyle w:val="titolo30"/>
        <w:divId w:val="527259509"/>
        <w:rPr>
          <w:color w:val="002060"/>
        </w:rPr>
      </w:pPr>
      <w:r w:rsidRPr="008244C5">
        <w:rPr>
          <w:color w:val="002060"/>
        </w:rPr>
        <w:t xml:space="preserve">CALCIATORI NON ESPULSI </w:t>
      </w:r>
    </w:p>
    <w:p w14:paraId="7E43BE5C" w14:textId="77777777" w:rsidR="00CF5741" w:rsidRPr="008244C5" w:rsidRDefault="00CF5741" w:rsidP="00CF5741">
      <w:pPr>
        <w:pStyle w:val="titolo20"/>
        <w:divId w:val="527259509"/>
        <w:rPr>
          <w:color w:val="002060"/>
        </w:rPr>
      </w:pPr>
      <w:r w:rsidRPr="008244C5">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194D4BD0" w14:textId="77777777" w:rsidTr="00CF5741">
        <w:trPr>
          <w:divId w:val="527259509"/>
        </w:trPr>
        <w:tc>
          <w:tcPr>
            <w:tcW w:w="2200" w:type="dxa"/>
            <w:tcMar>
              <w:top w:w="20" w:type="dxa"/>
              <w:left w:w="20" w:type="dxa"/>
              <w:bottom w:w="20" w:type="dxa"/>
              <w:right w:w="20" w:type="dxa"/>
            </w:tcMar>
            <w:vAlign w:val="center"/>
          </w:tcPr>
          <w:p w14:paraId="07EAD8B2" w14:textId="77777777" w:rsidR="00CF5741" w:rsidRPr="008244C5" w:rsidRDefault="00CF5741" w:rsidP="00A16BFF">
            <w:pPr>
              <w:pStyle w:val="movimento"/>
              <w:rPr>
                <w:color w:val="002060"/>
              </w:rPr>
            </w:pPr>
            <w:r w:rsidRPr="008244C5">
              <w:rPr>
                <w:color w:val="002060"/>
              </w:rPr>
              <w:t>D ANDREA SIMONE</w:t>
            </w:r>
          </w:p>
        </w:tc>
        <w:tc>
          <w:tcPr>
            <w:tcW w:w="2200" w:type="dxa"/>
            <w:tcMar>
              <w:top w:w="20" w:type="dxa"/>
              <w:left w:w="20" w:type="dxa"/>
              <w:bottom w:w="20" w:type="dxa"/>
              <w:right w:w="20" w:type="dxa"/>
            </w:tcMar>
            <w:vAlign w:val="center"/>
          </w:tcPr>
          <w:p w14:paraId="5787CF26" w14:textId="77777777" w:rsidR="00CF5741" w:rsidRPr="008244C5" w:rsidRDefault="00CF5741" w:rsidP="00A16BFF">
            <w:pPr>
              <w:pStyle w:val="movimento2"/>
              <w:rPr>
                <w:color w:val="002060"/>
              </w:rPr>
            </w:pPr>
            <w:r w:rsidRPr="008244C5">
              <w:rPr>
                <w:color w:val="002060"/>
              </w:rPr>
              <w:t xml:space="preserve">(OLYMPIA FANO C5) </w:t>
            </w:r>
          </w:p>
        </w:tc>
        <w:tc>
          <w:tcPr>
            <w:tcW w:w="800" w:type="dxa"/>
            <w:tcMar>
              <w:top w:w="20" w:type="dxa"/>
              <w:left w:w="20" w:type="dxa"/>
              <w:bottom w:w="20" w:type="dxa"/>
              <w:right w:w="20" w:type="dxa"/>
            </w:tcMar>
            <w:vAlign w:val="center"/>
          </w:tcPr>
          <w:p w14:paraId="1022BE46"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1FEA3243"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7696FBF8" w14:textId="77777777" w:rsidR="00CF5741" w:rsidRPr="008244C5" w:rsidRDefault="00CF5741" w:rsidP="00A16BFF">
            <w:pPr>
              <w:pStyle w:val="movimento2"/>
              <w:rPr>
                <w:color w:val="002060"/>
              </w:rPr>
            </w:pPr>
            <w:r w:rsidRPr="008244C5">
              <w:rPr>
                <w:color w:val="002060"/>
              </w:rPr>
              <w:t> </w:t>
            </w:r>
          </w:p>
        </w:tc>
      </w:tr>
    </w:tbl>
    <w:p w14:paraId="456221A3" w14:textId="77777777" w:rsidR="00CF5741" w:rsidRPr="008244C5" w:rsidRDefault="00CF5741" w:rsidP="00CF5741">
      <w:pPr>
        <w:pStyle w:val="titolo20"/>
        <w:divId w:val="527259509"/>
        <w:rPr>
          <w:color w:val="002060"/>
        </w:rPr>
      </w:pPr>
      <w:r w:rsidRPr="008244C5">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51E61EA3" w14:textId="77777777" w:rsidTr="00CF5741">
        <w:trPr>
          <w:divId w:val="527259509"/>
        </w:trPr>
        <w:tc>
          <w:tcPr>
            <w:tcW w:w="2200" w:type="dxa"/>
            <w:tcMar>
              <w:top w:w="20" w:type="dxa"/>
              <w:left w:w="20" w:type="dxa"/>
              <w:bottom w:w="20" w:type="dxa"/>
              <w:right w:w="20" w:type="dxa"/>
            </w:tcMar>
            <w:vAlign w:val="center"/>
          </w:tcPr>
          <w:p w14:paraId="60B13118" w14:textId="77777777" w:rsidR="00CF5741" w:rsidRPr="008244C5" w:rsidRDefault="00CF5741" w:rsidP="00A16BFF">
            <w:pPr>
              <w:pStyle w:val="movimento"/>
              <w:rPr>
                <w:color w:val="002060"/>
              </w:rPr>
            </w:pPr>
            <w:r w:rsidRPr="008244C5">
              <w:rPr>
                <w:color w:val="002060"/>
              </w:rPr>
              <w:t>MARZETTI ELISIO</w:t>
            </w:r>
          </w:p>
        </w:tc>
        <w:tc>
          <w:tcPr>
            <w:tcW w:w="2200" w:type="dxa"/>
            <w:tcMar>
              <w:top w:w="20" w:type="dxa"/>
              <w:left w:w="20" w:type="dxa"/>
              <w:bottom w:w="20" w:type="dxa"/>
              <w:right w:w="20" w:type="dxa"/>
            </w:tcMar>
            <w:vAlign w:val="center"/>
          </w:tcPr>
          <w:p w14:paraId="08B55F7B" w14:textId="77777777" w:rsidR="00CF5741" w:rsidRPr="008244C5" w:rsidRDefault="00CF5741" w:rsidP="00A16BFF">
            <w:pPr>
              <w:pStyle w:val="movimento2"/>
              <w:rPr>
                <w:color w:val="002060"/>
              </w:rPr>
            </w:pPr>
            <w:r w:rsidRPr="008244C5">
              <w:rPr>
                <w:color w:val="002060"/>
              </w:rPr>
              <w:t xml:space="preserve">(NUOVA JUVENTINA FFC) </w:t>
            </w:r>
          </w:p>
        </w:tc>
        <w:tc>
          <w:tcPr>
            <w:tcW w:w="800" w:type="dxa"/>
            <w:tcMar>
              <w:top w:w="20" w:type="dxa"/>
              <w:left w:w="20" w:type="dxa"/>
              <w:bottom w:w="20" w:type="dxa"/>
              <w:right w:w="20" w:type="dxa"/>
            </w:tcMar>
            <w:vAlign w:val="center"/>
          </w:tcPr>
          <w:p w14:paraId="311CAB88"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33ED3C93" w14:textId="77777777" w:rsidR="00CF5741" w:rsidRPr="008244C5" w:rsidRDefault="00CF5741" w:rsidP="00A16BFF">
            <w:pPr>
              <w:pStyle w:val="movimento"/>
              <w:rPr>
                <w:color w:val="002060"/>
              </w:rPr>
            </w:pPr>
            <w:r w:rsidRPr="008244C5">
              <w:rPr>
                <w:color w:val="002060"/>
              </w:rPr>
              <w:t>BUCCI NICOLA</w:t>
            </w:r>
          </w:p>
        </w:tc>
        <w:tc>
          <w:tcPr>
            <w:tcW w:w="2200" w:type="dxa"/>
            <w:tcMar>
              <w:top w:w="20" w:type="dxa"/>
              <w:left w:w="20" w:type="dxa"/>
              <w:bottom w:w="20" w:type="dxa"/>
              <w:right w:w="20" w:type="dxa"/>
            </w:tcMar>
            <w:vAlign w:val="center"/>
          </w:tcPr>
          <w:p w14:paraId="2F39A7C6" w14:textId="77777777" w:rsidR="00CF5741" w:rsidRPr="008244C5" w:rsidRDefault="00CF5741" w:rsidP="00A16BFF">
            <w:pPr>
              <w:pStyle w:val="movimento2"/>
              <w:rPr>
                <w:color w:val="002060"/>
              </w:rPr>
            </w:pPr>
            <w:r w:rsidRPr="008244C5">
              <w:rPr>
                <w:color w:val="002060"/>
              </w:rPr>
              <w:t xml:space="preserve">(OLYMPIA FANO C5) </w:t>
            </w:r>
          </w:p>
        </w:tc>
      </w:tr>
      <w:tr w:rsidR="00CF5741" w:rsidRPr="008244C5" w14:paraId="2BA9361B" w14:textId="77777777" w:rsidTr="00CF5741">
        <w:trPr>
          <w:divId w:val="527259509"/>
        </w:trPr>
        <w:tc>
          <w:tcPr>
            <w:tcW w:w="2200" w:type="dxa"/>
            <w:tcMar>
              <w:top w:w="20" w:type="dxa"/>
              <w:left w:w="20" w:type="dxa"/>
              <w:bottom w:w="20" w:type="dxa"/>
              <w:right w:w="20" w:type="dxa"/>
            </w:tcMar>
            <w:vAlign w:val="center"/>
          </w:tcPr>
          <w:p w14:paraId="0432268A" w14:textId="77777777" w:rsidR="00CF5741" w:rsidRPr="008244C5" w:rsidRDefault="00CF5741" w:rsidP="00A16BFF">
            <w:pPr>
              <w:pStyle w:val="movimento"/>
              <w:rPr>
                <w:color w:val="002060"/>
              </w:rPr>
            </w:pPr>
            <w:r w:rsidRPr="008244C5">
              <w:rPr>
                <w:color w:val="002060"/>
              </w:rPr>
              <w:t>NESPOLA PAOLO</w:t>
            </w:r>
          </w:p>
        </w:tc>
        <w:tc>
          <w:tcPr>
            <w:tcW w:w="2200" w:type="dxa"/>
            <w:tcMar>
              <w:top w:w="20" w:type="dxa"/>
              <w:left w:w="20" w:type="dxa"/>
              <w:bottom w:w="20" w:type="dxa"/>
              <w:right w:w="20" w:type="dxa"/>
            </w:tcMar>
            <w:vAlign w:val="center"/>
          </w:tcPr>
          <w:p w14:paraId="12FD2F03" w14:textId="77777777" w:rsidR="00CF5741" w:rsidRPr="008244C5" w:rsidRDefault="00CF5741" w:rsidP="00A16BFF">
            <w:pPr>
              <w:pStyle w:val="movimento2"/>
              <w:rPr>
                <w:color w:val="002060"/>
              </w:rPr>
            </w:pPr>
            <w:r w:rsidRPr="008244C5">
              <w:rPr>
                <w:color w:val="002060"/>
              </w:rPr>
              <w:t xml:space="preserve">(OLYMPIA FANO C5) </w:t>
            </w:r>
          </w:p>
        </w:tc>
        <w:tc>
          <w:tcPr>
            <w:tcW w:w="800" w:type="dxa"/>
            <w:tcMar>
              <w:top w:w="20" w:type="dxa"/>
              <w:left w:w="20" w:type="dxa"/>
              <w:bottom w:w="20" w:type="dxa"/>
              <w:right w:w="20" w:type="dxa"/>
            </w:tcMar>
            <w:vAlign w:val="center"/>
          </w:tcPr>
          <w:p w14:paraId="16014662"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49F5CB3C"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75828806" w14:textId="77777777" w:rsidR="00CF5741" w:rsidRPr="008244C5" w:rsidRDefault="00CF5741" w:rsidP="00A16BFF">
            <w:pPr>
              <w:pStyle w:val="movimento2"/>
              <w:rPr>
                <w:color w:val="002060"/>
              </w:rPr>
            </w:pPr>
            <w:r w:rsidRPr="008244C5">
              <w:rPr>
                <w:color w:val="002060"/>
              </w:rPr>
              <w:t> </w:t>
            </w:r>
          </w:p>
        </w:tc>
      </w:tr>
    </w:tbl>
    <w:p w14:paraId="158D8141" w14:textId="77777777" w:rsidR="00CF5741" w:rsidRPr="008244C5" w:rsidRDefault="00CF5741" w:rsidP="00CF5741">
      <w:pPr>
        <w:pStyle w:val="breakline"/>
        <w:divId w:val="527259509"/>
        <w:rPr>
          <w:color w:val="002060"/>
        </w:rPr>
      </w:pPr>
    </w:p>
    <w:p w14:paraId="70A44D1D" w14:textId="77777777" w:rsidR="00CF5741" w:rsidRPr="008244C5" w:rsidRDefault="00CF5741" w:rsidP="00CF5741">
      <w:pPr>
        <w:pStyle w:val="Nessunaspaziatura"/>
        <w:divId w:val="527259509"/>
        <w:rPr>
          <w:rFonts w:ascii="Arial" w:hAnsi="Arial" w:cs="Arial"/>
          <w:noProof/>
          <w:color w:val="002060"/>
          <w:lang w:eastAsia="it-IT"/>
        </w:rPr>
      </w:pP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t>F.to IL GIUDICE SPORTIVO</w:t>
      </w:r>
    </w:p>
    <w:p w14:paraId="6A2F3BB5" w14:textId="77777777" w:rsidR="00CF5741" w:rsidRPr="008244C5" w:rsidRDefault="00CF5741" w:rsidP="00CF5741">
      <w:pPr>
        <w:pStyle w:val="Nessunaspaziatura"/>
        <w:divId w:val="527259509"/>
        <w:rPr>
          <w:rFonts w:ascii="Arial" w:hAnsi="Arial" w:cs="Arial"/>
          <w:noProof/>
          <w:color w:val="002060"/>
          <w:lang w:eastAsia="it-IT"/>
        </w:rPr>
      </w:pPr>
      <w:r w:rsidRPr="008244C5">
        <w:rPr>
          <w:rFonts w:ascii="Arial" w:hAnsi="Arial" w:cs="Arial"/>
          <w:noProof/>
          <w:color w:val="002060"/>
          <w:lang w:eastAsia="it-IT"/>
        </w:rPr>
        <w:t xml:space="preserve"> </w:t>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t xml:space="preserve">   </w:t>
      </w:r>
      <w:r w:rsidRPr="008244C5">
        <w:rPr>
          <w:rFonts w:ascii="Arial" w:hAnsi="Arial" w:cs="Arial"/>
          <w:noProof/>
          <w:color w:val="002060"/>
          <w:lang w:eastAsia="it-IT"/>
        </w:rPr>
        <w:tab/>
        <w:t xml:space="preserve">       Claudio Romagnoli</w:t>
      </w:r>
    </w:p>
    <w:p w14:paraId="3112776E" w14:textId="77777777" w:rsidR="00CF5741" w:rsidRPr="008244C5" w:rsidRDefault="00CF5741" w:rsidP="00CF5741">
      <w:pPr>
        <w:pStyle w:val="breakline"/>
        <w:divId w:val="527259509"/>
        <w:rPr>
          <w:color w:val="002060"/>
        </w:rPr>
      </w:pPr>
    </w:p>
    <w:p w14:paraId="2C7C8749" w14:textId="77777777" w:rsidR="00CF5741" w:rsidRPr="008244C5" w:rsidRDefault="00CF5741" w:rsidP="00CF5741">
      <w:pPr>
        <w:pStyle w:val="TITOLOPRINC"/>
        <w:divId w:val="527259509"/>
        <w:rPr>
          <w:color w:val="002060"/>
        </w:rPr>
      </w:pPr>
      <w:r w:rsidRPr="008244C5">
        <w:rPr>
          <w:color w:val="002060"/>
        </w:rPr>
        <w:t>CLASSIFICA</w:t>
      </w:r>
    </w:p>
    <w:p w14:paraId="405ECA92" w14:textId="77777777" w:rsidR="00CF5741" w:rsidRPr="008244C5" w:rsidRDefault="00CF5741" w:rsidP="00CF5741">
      <w:pPr>
        <w:pStyle w:val="breakline"/>
        <w:divId w:val="527259509"/>
        <w:rPr>
          <w:color w:val="002060"/>
        </w:rPr>
      </w:pPr>
    </w:p>
    <w:p w14:paraId="0F8E0EB8" w14:textId="77777777" w:rsidR="00CF5741" w:rsidRPr="008244C5" w:rsidRDefault="00CF5741" w:rsidP="00CF5741">
      <w:pPr>
        <w:pStyle w:val="breakline"/>
        <w:divId w:val="527259509"/>
        <w:rPr>
          <w:color w:val="002060"/>
        </w:rPr>
      </w:pPr>
    </w:p>
    <w:p w14:paraId="57D76DDA" w14:textId="77777777" w:rsidR="00CF5741" w:rsidRPr="008244C5" w:rsidRDefault="00CF5741" w:rsidP="00CF5741">
      <w:pPr>
        <w:pStyle w:val="SOTTOTITOLOCAMPIONATO1"/>
        <w:divId w:val="527259509"/>
        <w:rPr>
          <w:color w:val="002060"/>
        </w:rPr>
      </w:pPr>
      <w:r w:rsidRPr="008244C5">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F5741" w:rsidRPr="008244C5" w14:paraId="4644880A" w14:textId="77777777" w:rsidTr="00CF574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9E2932" w14:textId="77777777" w:rsidR="00CF5741" w:rsidRPr="008244C5" w:rsidRDefault="00CF5741" w:rsidP="00A16BFF">
            <w:pPr>
              <w:pStyle w:val="HEADERTABELLA"/>
              <w:rPr>
                <w:color w:val="002060"/>
              </w:rPr>
            </w:pPr>
            <w:r w:rsidRPr="008244C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9F5DAD" w14:textId="77777777" w:rsidR="00CF5741" w:rsidRPr="008244C5" w:rsidRDefault="00CF5741" w:rsidP="00A16BFF">
            <w:pPr>
              <w:pStyle w:val="HEADERTABELLA"/>
              <w:rPr>
                <w:color w:val="002060"/>
              </w:rPr>
            </w:pPr>
            <w:r w:rsidRPr="008244C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D968B9" w14:textId="77777777" w:rsidR="00CF5741" w:rsidRPr="008244C5" w:rsidRDefault="00CF5741" w:rsidP="00A16BFF">
            <w:pPr>
              <w:pStyle w:val="HEADERTABELLA"/>
              <w:rPr>
                <w:color w:val="002060"/>
              </w:rPr>
            </w:pPr>
            <w:r w:rsidRPr="008244C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9367DB" w14:textId="77777777" w:rsidR="00CF5741" w:rsidRPr="008244C5" w:rsidRDefault="00CF5741" w:rsidP="00A16BFF">
            <w:pPr>
              <w:pStyle w:val="HEADERTABELLA"/>
              <w:rPr>
                <w:color w:val="002060"/>
              </w:rPr>
            </w:pPr>
            <w:r w:rsidRPr="008244C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0436EC" w14:textId="77777777" w:rsidR="00CF5741" w:rsidRPr="008244C5" w:rsidRDefault="00CF5741" w:rsidP="00A16BFF">
            <w:pPr>
              <w:pStyle w:val="HEADERTABELLA"/>
              <w:rPr>
                <w:color w:val="002060"/>
              </w:rPr>
            </w:pPr>
            <w:r w:rsidRPr="008244C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BBA0AD" w14:textId="77777777" w:rsidR="00CF5741" w:rsidRPr="008244C5" w:rsidRDefault="00CF5741" w:rsidP="00A16BFF">
            <w:pPr>
              <w:pStyle w:val="HEADERTABELLA"/>
              <w:rPr>
                <w:color w:val="002060"/>
              </w:rPr>
            </w:pPr>
            <w:r w:rsidRPr="008244C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0FD560" w14:textId="77777777" w:rsidR="00CF5741" w:rsidRPr="008244C5" w:rsidRDefault="00CF5741" w:rsidP="00A16BFF">
            <w:pPr>
              <w:pStyle w:val="HEADERTABELLA"/>
              <w:rPr>
                <w:color w:val="002060"/>
              </w:rPr>
            </w:pPr>
            <w:r w:rsidRPr="008244C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79BD7B" w14:textId="77777777" w:rsidR="00CF5741" w:rsidRPr="008244C5" w:rsidRDefault="00CF5741" w:rsidP="00A16BFF">
            <w:pPr>
              <w:pStyle w:val="HEADERTABELLA"/>
              <w:rPr>
                <w:color w:val="002060"/>
              </w:rPr>
            </w:pPr>
            <w:r w:rsidRPr="008244C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671065" w14:textId="77777777" w:rsidR="00CF5741" w:rsidRPr="008244C5" w:rsidRDefault="00CF5741" w:rsidP="00A16BFF">
            <w:pPr>
              <w:pStyle w:val="HEADERTABELLA"/>
              <w:rPr>
                <w:color w:val="002060"/>
              </w:rPr>
            </w:pPr>
            <w:r w:rsidRPr="008244C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ECBE11" w14:textId="77777777" w:rsidR="00CF5741" w:rsidRPr="008244C5" w:rsidRDefault="00CF5741" w:rsidP="00A16BFF">
            <w:pPr>
              <w:pStyle w:val="HEADERTABELLA"/>
              <w:rPr>
                <w:color w:val="002060"/>
              </w:rPr>
            </w:pPr>
            <w:r w:rsidRPr="008244C5">
              <w:rPr>
                <w:color w:val="002060"/>
              </w:rPr>
              <w:t>PE</w:t>
            </w:r>
          </w:p>
        </w:tc>
      </w:tr>
      <w:tr w:rsidR="00CF5741" w:rsidRPr="008244C5" w14:paraId="531CC896" w14:textId="77777777" w:rsidTr="00CF574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E23B6C2" w14:textId="77777777" w:rsidR="00CF5741" w:rsidRPr="008244C5" w:rsidRDefault="00CF5741" w:rsidP="00A16BFF">
            <w:pPr>
              <w:pStyle w:val="ROWTABELLA"/>
              <w:rPr>
                <w:color w:val="002060"/>
              </w:rPr>
            </w:pPr>
            <w:r w:rsidRPr="008244C5">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27031F" w14:textId="77777777" w:rsidR="00CF5741" w:rsidRPr="008244C5" w:rsidRDefault="00CF5741" w:rsidP="00A16BFF">
            <w:pPr>
              <w:pStyle w:val="ROWTABELLA"/>
              <w:jc w:val="center"/>
              <w:rPr>
                <w:color w:val="002060"/>
              </w:rPr>
            </w:pPr>
            <w:r w:rsidRPr="008244C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AFA384"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20BDF8" w14:textId="77777777" w:rsidR="00CF5741" w:rsidRPr="008244C5" w:rsidRDefault="00CF5741" w:rsidP="00A16BFF">
            <w:pPr>
              <w:pStyle w:val="ROWTABELLA"/>
              <w:jc w:val="center"/>
              <w:rPr>
                <w:color w:val="002060"/>
              </w:rPr>
            </w:pPr>
            <w:r w:rsidRPr="008244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24A3B7"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A98E67"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C8E6FA" w14:textId="77777777" w:rsidR="00CF5741" w:rsidRPr="008244C5" w:rsidRDefault="00CF5741" w:rsidP="00A16BFF">
            <w:pPr>
              <w:pStyle w:val="ROWTABELLA"/>
              <w:jc w:val="center"/>
              <w:rPr>
                <w:color w:val="002060"/>
              </w:rPr>
            </w:pPr>
            <w:r w:rsidRPr="008244C5">
              <w:rPr>
                <w:color w:val="002060"/>
              </w:rPr>
              <w:t>159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51CB53" w14:textId="77777777" w:rsidR="00CF5741" w:rsidRPr="008244C5" w:rsidRDefault="00CF5741" w:rsidP="00A16BFF">
            <w:pPr>
              <w:pStyle w:val="ROWTABELLA"/>
              <w:jc w:val="center"/>
              <w:rPr>
                <w:color w:val="002060"/>
              </w:rPr>
            </w:pPr>
            <w:r w:rsidRPr="008244C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F22C70" w14:textId="77777777" w:rsidR="00CF5741" w:rsidRPr="008244C5" w:rsidRDefault="00CF5741" w:rsidP="00A16BFF">
            <w:pPr>
              <w:pStyle w:val="ROWTABELLA"/>
              <w:jc w:val="center"/>
              <w:rPr>
                <w:color w:val="002060"/>
              </w:rPr>
            </w:pPr>
            <w:r w:rsidRPr="008244C5">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9F6CC6" w14:textId="77777777" w:rsidR="00CF5741" w:rsidRPr="008244C5" w:rsidRDefault="00CF5741" w:rsidP="00A16BFF">
            <w:pPr>
              <w:pStyle w:val="ROWTABELLA"/>
              <w:jc w:val="center"/>
              <w:rPr>
                <w:color w:val="002060"/>
              </w:rPr>
            </w:pPr>
            <w:r w:rsidRPr="008244C5">
              <w:rPr>
                <w:color w:val="002060"/>
              </w:rPr>
              <w:t>0</w:t>
            </w:r>
          </w:p>
        </w:tc>
      </w:tr>
      <w:tr w:rsidR="00CF5741" w:rsidRPr="008244C5" w14:paraId="77199ED5"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2480879" w14:textId="77777777" w:rsidR="00CF5741" w:rsidRPr="008244C5" w:rsidRDefault="00CF5741" w:rsidP="00A16BFF">
            <w:pPr>
              <w:pStyle w:val="ROWTABELLA"/>
              <w:rPr>
                <w:color w:val="002060"/>
              </w:rPr>
            </w:pPr>
            <w:r w:rsidRPr="008244C5">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79C599" w14:textId="77777777" w:rsidR="00CF5741" w:rsidRPr="008244C5" w:rsidRDefault="00CF5741" w:rsidP="00A16BFF">
            <w:pPr>
              <w:pStyle w:val="ROWTABELLA"/>
              <w:jc w:val="center"/>
              <w:rPr>
                <w:color w:val="002060"/>
              </w:rPr>
            </w:pPr>
            <w:r w:rsidRPr="008244C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9E6EE7"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11522E" w14:textId="77777777" w:rsidR="00CF5741" w:rsidRPr="008244C5" w:rsidRDefault="00CF5741" w:rsidP="00A16BFF">
            <w:pPr>
              <w:pStyle w:val="ROWTABELLA"/>
              <w:jc w:val="center"/>
              <w:rPr>
                <w:color w:val="002060"/>
              </w:rPr>
            </w:pPr>
            <w:r w:rsidRPr="008244C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8AACBD"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11BC94"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7C6584" w14:textId="77777777" w:rsidR="00CF5741" w:rsidRPr="008244C5" w:rsidRDefault="00CF5741" w:rsidP="00A16BFF">
            <w:pPr>
              <w:pStyle w:val="ROWTABELLA"/>
              <w:jc w:val="center"/>
              <w:rPr>
                <w:color w:val="002060"/>
              </w:rPr>
            </w:pPr>
            <w:r w:rsidRPr="008244C5">
              <w:rPr>
                <w:color w:val="002060"/>
              </w:rPr>
              <w:t>126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4F3439" w14:textId="77777777" w:rsidR="00CF5741" w:rsidRPr="008244C5" w:rsidRDefault="00CF5741" w:rsidP="00A16BFF">
            <w:pPr>
              <w:pStyle w:val="ROWTABELLA"/>
              <w:jc w:val="center"/>
              <w:rPr>
                <w:color w:val="002060"/>
              </w:rPr>
            </w:pPr>
            <w:r w:rsidRPr="008244C5">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933C2E" w14:textId="77777777" w:rsidR="00CF5741" w:rsidRPr="008244C5" w:rsidRDefault="00CF5741" w:rsidP="00A16BFF">
            <w:pPr>
              <w:pStyle w:val="ROWTABELLA"/>
              <w:jc w:val="center"/>
              <w:rPr>
                <w:color w:val="002060"/>
              </w:rPr>
            </w:pPr>
            <w:r w:rsidRPr="008244C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78A9DE" w14:textId="77777777" w:rsidR="00CF5741" w:rsidRPr="008244C5" w:rsidRDefault="00CF5741" w:rsidP="00A16BFF">
            <w:pPr>
              <w:pStyle w:val="ROWTABELLA"/>
              <w:jc w:val="center"/>
              <w:rPr>
                <w:color w:val="002060"/>
              </w:rPr>
            </w:pPr>
            <w:r w:rsidRPr="008244C5">
              <w:rPr>
                <w:color w:val="002060"/>
              </w:rPr>
              <w:t>0</w:t>
            </w:r>
          </w:p>
        </w:tc>
      </w:tr>
      <w:tr w:rsidR="00CF5741" w:rsidRPr="008244C5" w14:paraId="5F886248"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CEF54E1" w14:textId="77777777" w:rsidR="00CF5741" w:rsidRPr="008244C5" w:rsidRDefault="00CF5741" w:rsidP="00A16BFF">
            <w:pPr>
              <w:pStyle w:val="ROWTABELLA"/>
              <w:rPr>
                <w:color w:val="002060"/>
              </w:rPr>
            </w:pPr>
            <w:r w:rsidRPr="008244C5">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980D2F" w14:textId="77777777" w:rsidR="00CF5741" w:rsidRPr="008244C5" w:rsidRDefault="00CF5741" w:rsidP="00A16BFF">
            <w:pPr>
              <w:pStyle w:val="ROWTABELLA"/>
              <w:jc w:val="center"/>
              <w:rPr>
                <w:color w:val="002060"/>
              </w:rPr>
            </w:pPr>
            <w:r w:rsidRPr="008244C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3EAEED"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C96E78" w14:textId="77777777" w:rsidR="00CF5741" w:rsidRPr="008244C5" w:rsidRDefault="00CF5741" w:rsidP="00A16BFF">
            <w:pPr>
              <w:pStyle w:val="ROWTABELLA"/>
              <w:jc w:val="center"/>
              <w:rPr>
                <w:color w:val="002060"/>
              </w:rPr>
            </w:pPr>
            <w:r w:rsidRPr="008244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9FF086"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DB12FB" w14:textId="77777777" w:rsidR="00CF5741" w:rsidRPr="008244C5" w:rsidRDefault="00CF5741" w:rsidP="00A16BFF">
            <w:pPr>
              <w:pStyle w:val="ROWTABELLA"/>
              <w:jc w:val="center"/>
              <w:rPr>
                <w:color w:val="002060"/>
              </w:rPr>
            </w:pPr>
            <w:r w:rsidRPr="008244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73F9E8" w14:textId="77777777" w:rsidR="00CF5741" w:rsidRPr="008244C5" w:rsidRDefault="00CF5741" w:rsidP="00A16BFF">
            <w:pPr>
              <w:pStyle w:val="ROWTABELLA"/>
              <w:jc w:val="center"/>
              <w:rPr>
                <w:color w:val="002060"/>
              </w:rPr>
            </w:pPr>
            <w:r w:rsidRPr="008244C5">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470122" w14:textId="77777777" w:rsidR="00CF5741" w:rsidRPr="008244C5" w:rsidRDefault="00CF5741" w:rsidP="00A16BFF">
            <w:pPr>
              <w:pStyle w:val="ROWTABELLA"/>
              <w:jc w:val="center"/>
              <w:rPr>
                <w:color w:val="002060"/>
              </w:rPr>
            </w:pPr>
            <w:r w:rsidRPr="008244C5">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037CFA"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DE2D9B" w14:textId="77777777" w:rsidR="00CF5741" w:rsidRPr="008244C5" w:rsidRDefault="00CF5741" w:rsidP="00A16BFF">
            <w:pPr>
              <w:pStyle w:val="ROWTABELLA"/>
              <w:jc w:val="center"/>
              <w:rPr>
                <w:color w:val="002060"/>
              </w:rPr>
            </w:pPr>
            <w:r w:rsidRPr="008244C5">
              <w:rPr>
                <w:color w:val="002060"/>
              </w:rPr>
              <w:t>0</w:t>
            </w:r>
          </w:p>
        </w:tc>
      </w:tr>
      <w:tr w:rsidR="00CF5741" w:rsidRPr="008244C5" w14:paraId="32F3909F"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E2F4F3B" w14:textId="77777777" w:rsidR="00CF5741" w:rsidRPr="008244C5" w:rsidRDefault="00CF5741" w:rsidP="00A16BFF">
            <w:pPr>
              <w:pStyle w:val="ROWTABELLA"/>
              <w:rPr>
                <w:color w:val="002060"/>
              </w:rPr>
            </w:pPr>
            <w:r w:rsidRPr="008244C5">
              <w:rPr>
                <w:color w:val="002060"/>
              </w:rPr>
              <w:t>A.S.D. MONTESICURO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FF5390" w14:textId="77777777" w:rsidR="00CF5741" w:rsidRPr="008244C5" w:rsidRDefault="00CF5741" w:rsidP="00A16BFF">
            <w:pPr>
              <w:pStyle w:val="ROWTABELLA"/>
              <w:jc w:val="center"/>
              <w:rPr>
                <w:color w:val="002060"/>
              </w:rPr>
            </w:pPr>
            <w:r w:rsidRPr="008244C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359FF1"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45B838" w14:textId="77777777" w:rsidR="00CF5741" w:rsidRPr="008244C5" w:rsidRDefault="00CF5741" w:rsidP="00A16BFF">
            <w:pPr>
              <w:pStyle w:val="ROWTABELLA"/>
              <w:jc w:val="center"/>
              <w:rPr>
                <w:color w:val="002060"/>
              </w:rPr>
            </w:pPr>
            <w:r w:rsidRPr="008244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B903C0"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D1BA90"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EEE9AC" w14:textId="77777777" w:rsidR="00CF5741" w:rsidRPr="008244C5" w:rsidRDefault="00CF5741" w:rsidP="00A16BFF">
            <w:pPr>
              <w:pStyle w:val="ROWTABELLA"/>
              <w:jc w:val="center"/>
              <w:rPr>
                <w:color w:val="002060"/>
              </w:rPr>
            </w:pPr>
            <w:r w:rsidRPr="008244C5">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8750A3" w14:textId="77777777" w:rsidR="00CF5741" w:rsidRPr="008244C5" w:rsidRDefault="00CF5741" w:rsidP="00A16BFF">
            <w:pPr>
              <w:pStyle w:val="ROWTABELLA"/>
              <w:jc w:val="center"/>
              <w:rPr>
                <w:color w:val="002060"/>
              </w:rPr>
            </w:pPr>
            <w:r w:rsidRPr="008244C5">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2D5F73" w14:textId="77777777" w:rsidR="00CF5741" w:rsidRPr="008244C5" w:rsidRDefault="00CF5741" w:rsidP="00A16BFF">
            <w:pPr>
              <w:pStyle w:val="ROWTABELLA"/>
              <w:jc w:val="center"/>
              <w:rPr>
                <w:color w:val="002060"/>
              </w:rPr>
            </w:pPr>
            <w:r w:rsidRPr="008244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B37746" w14:textId="77777777" w:rsidR="00CF5741" w:rsidRPr="008244C5" w:rsidRDefault="00CF5741" w:rsidP="00A16BFF">
            <w:pPr>
              <w:pStyle w:val="ROWTABELLA"/>
              <w:jc w:val="center"/>
              <w:rPr>
                <w:color w:val="002060"/>
              </w:rPr>
            </w:pPr>
            <w:r w:rsidRPr="008244C5">
              <w:rPr>
                <w:color w:val="002060"/>
              </w:rPr>
              <w:t>0</w:t>
            </w:r>
          </w:p>
        </w:tc>
      </w:tr>
      <w:tr w:rsidR="00CF5741" w:rsidRPr="008244C5" w14:paraId="633453CA"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4FFF595" w14:textId="77777777" w:rsidR="00CF5741" w:rsidRPr="008244C5" w:rsidRDefault="00CF5741" w:rsidP="00A16BFF">
            <w:pPr>
              <w:pStyle w:val="ROWTABELLA"/>
              <w:rPr>
                <w:color w:val="002060"/>
              </w:rPr>
            </w:pPr>
            <w:r w:rsidRPr="008244C5">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7D3C75" w14:textId="77777777" w:rsidR="00CF5741" w:rsidRPr="008244C5" w:rsidRDefault="00CF5741" w:rsidP="00A16BFF">
            <w:pPr>
              <w:pStyle w:val="ROWTABELLA"/>
              <w:jc w:val="center"/>
              <w:rPr>
                <w:color w:val="002060"/>
              </w:rPr>
            </w:pPr>
            <w:r w:rsidRPr="008244C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851A7D"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55F9EA" w14:textId="77777777" w:rsidR="00CF5741" w:rsidRPr="008244C5" w:rsidRDefault="00CF5741" w:rsidP="00A16BFF">
            <w:pPr>
              <w:pStyle w:val="ROWTABELLA"/>
              <w:jc w:val="center"/>
              <w:rPr>
                <w:color w:val="002060"/>
              </w:rPr>
            </w:pPr>
            <w:r w:rsidRPr="008244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614AF2"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84DD95" w14:textId="77777777" w:rsidR="00CF5741" w:rsidRPr="008244C5" w:rsidRDefault="00CF5741" w:rsidP="00A16BFF">
            <w:pPr>
              <w:pStyle w:val="ROWTABELLA"/>
              <w:jc w:val="center"/>
              <w:rPr>
                <w:color w:val="002060"/>
              </w:rPr>
            </w:pPr>
            <w:r w:rsidRPr="008244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359BC1" w14:textId="77777777" w:rsidR="00CF5741" w:rsidRPr="008244C5" w:rsidRDefault="00CF5741" w:rsidP="00A16BFF">
            <w:pPr>
              <w:pStyle w:val="ROWTABELLA"/>
              <w:jc w:val="center"/>
              <w:rPr>
                <w:color w:val="002060"/>
              </w:rPr>
            </w:pPr>
            <w:r w:rsidRPr="008244C5">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A53A6B" w14:textId="77777777" w:rsidR="00CF5741" w:rsidRPr="008244C5" w:rsidRDefault="00CF5741" w:rsidP="00A16BFF">
            <w:pPr>
              <w:pStyle w:val="ROWTABELLA"/>
              <w:jc w:val="center"/>
              <w:rPr>
                <w:color w:val="002060"/>
              </w:rPr>
            </w:pPr>
            <w:r w:rsidRPr="008244C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BEE5B9" w14:textId="77777777" w:rsidR="00CF5741" w:rsidRPr="008244C5" w:rsidRDefault="00CF5741" w:rsidP="00A16BFF">
            <w:pPr>
              <w:pStyle w:val="ROWTABELLA"/>
              <w:jc w:val="center"/>
              <w:rPr>
                <w:color w:val="002060"/>
              </w:rPr>
            </w:pPr>
            <w:r w:rsidRPr="008244C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7FD5A8" w14:textId="77777777" w:rsidR="00CF5741" w:rsidRPr="008244C5" w:rsidRDefault="00CF5741" w:rsidP="00A16BFF">
            <w:pPr>
              <w:pStyle w:val="ROWTABELLA"/>
              <w:jc w:val="center"/>
              <w:rPr>
                <w:color w:val="002060"/>
              </w:rPr>
            </w:pPr>
            <w:r w:rsidRPr="008244C5">
              <w:rPr>
                <w:color w:val="002060"/>
              </w:rPr>
              <w:t>0</w:t>
            </w:r>
          </w:p>
        </w:tc>
      </w:tr>
      <w:tr w:rsidR="00CF5741" w:rsidRPr="008244C5" w14:paraId="4E5F528D"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97F4A57" w14:textId="77777777" w:rsidR="00CF5741" w:rsidRPr="008244C5" w:rsidRDefault="00CF5741" w:rsidP="00A16BFF">
            <w:pPr>
              <w:pStyle w:val="ROWTABELLA"/>
              <w:rPr>
                <w:color w:val="002060"/>
              </w:rPr>
            </w:pPr>
            <w:r w:rsidRPr="008244C5">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53E344" w14:textId="77777777" w:rsidR="00CF5741" w:rsidRPr="008244C5" w:rsidRDefault="00CF5741" w:rsidP="00A16BFF">
            <w:pPr>
              <w:pStyle w:val="ROWTABELLA"/>
              <w:jc w:val="center"/>
              <w:rPr>
                <w:color w:val="002060"/>
              </w:rPr>
            </w:pPr>
            <w:r w:rsidRPr="008244C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42849D"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E65DDE" w14:textId="77777777" w:rsidR="00CF5741" w:rsidRPr="008244C5" w:rsidRDefault="00CF5741" w:rsidP="00A16BFF">
            <w:pPr>
              <w:pStyle w:val="ROWTABELLA"/>
              <w:jc w:val="center"/>
              <w:rPr>
                <w:color w:val="002060"/>
              </w:rPr>
            </w:pPr>
            <w:r w:rsidRPr="008244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ABD788"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7833A1" w14:textId="77777777" w:rsidR="00CF5741" w:rsidRPr="008244C5" w:rsidRDefault="00CF5741" w:rsidP="00A16BFF">
            <w:pPr>
              <w:pStyle w:val="ROWTABELLA"/>
              <w:jc w:val="center"/>
              <w:rPr>
                <w:color w:val="002060"/>
              </w:rPr>
            </w:pPr>
            <w:r w:rsidRPr="008244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617C4F" w14:textId="77777777" w:rsidR="00CF5741" w:rsidRPr="008244C5" w:rsidRDefault="00CF5741" w:rsidP="00A16BFF">
            <w:pPr>
              <w:pStyle w:val="ROWTABELLA"/>
              <w:jc w:val="center"/>
              <w:rPr>
                <w:color w:val="002060"/>
              </w:rPr>
            </w:pPr>
            <w:r w:rsidRPr="008244C5">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EAADDB" w14:textId="77777777" w:rsidR="00CF5741" w:rsidRPr="008244C5" w:rsidRDefault="00CF5741" w:rsidP="00A16BFF">
            <w:pPr>
              <w:pStyle w:val="ROWTABELLA"/>
              <w:jc w:val="center"/>
              <w:rPr>
                <w:color w:val="002060"/>
              </w:rPr>
            </w:pPr>
            <w:r w:rsidRPr="008244C5">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1C6527" w14:textId="77777777" w:rsidR="00CF5741" w:rsidRPr="008244C5" w:rsidRDefault="00CF5741" w:rsidP="00A16BFF">
            <w:pPr>
              <w:pStyle w:val="ROWTABELLA"/>
              <w:jc w:val="center"/>
              <w:rPr>
                <w:color w:val="002060"/>
              </w:rPr>
            </w:pPr>
            <w:r w:rsidRPr="008244C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6164A8" w14:textId="77777777" w:rsidR="00CF5741" w:rsidRPr="008244C5" w:rsidRDefault="00CF5741" w:rsidP="00A16BFF">
            <w:pPr>
              <w:pStyle w:val="ROWTABELLA"/>
              <w:jc w:val="center"/>
              <w:rPr>
                <w:color w:val="002060"/>
              </w:rPr>
            </w:pPr>
            <w:r w:rsidRPr="008244C5">
              <w:rPr>
                <w:color w:val="002060"/>
              </w:rPr>
              <w:t>0</w:t>
            </w:r>
          </w:p>
        </w:tc>
      </w:tr>
      <w:tr w:rsidR="00CF5741" w:rsidRPr="008244C5" w14:paraId="43913F1A"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9EEDD0A" w14:textId="77777777" w:rsidR="00CF5741" w:rsidRPr="008244C5" w:rsidRDefault="00CF5741" w:rsidP="00A16BFF">
            <w:pPr>
              <w:pStyle w:val="ROWTABELLA"/>
              <w:rPr>
                <w:color w:val="002060"/>
              </w:rPr>
            </w:pPr>
            <w:r w:rsidRPr="008244C5">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A29F1A" w14:textId="77777777" w:rsidR="00CF5741" w:rsidRPr="008244C5" w:rsidRDefault="00CF5741" w:rsidP="00A16BFF">
            <w:pPr>
              <w:pStyle w:val="ROWTABELLA"/>
              <w:jc w:val="center"/>
              <w:rPr>
                <w:color w:val="002060"/>
              </w:rPr>
            </w:pPr>
            <w:r w:rsidRPr="008244C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BE7373"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5FD5CC" w14:textId="77777777" w:rsidR="00CF5741" w:rsidRPr="008244C5" w:rsidRDefault="00CF5741" w:rsidP="00A16BFF">
            <w:pPr>
              <w:pStyle w:val="ROWTABELLA"/>
              <w:jc w:val="center"/>
              <w:rPr>
                <w:color w:val="002060"/>
              </w:rPr>
            </w:pPr>
            <w:r w:rsidRPr="008244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99D6D6"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D3C6E1"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817862" w14:textId="77777777" w:rsidR="00CF5741" w:rsidRPr="008244C5" w:rsidRDefault="00CF5741" w:rsidP="00A16BFF">
            <w:pPr>
              <w:pStyle w:val="ROWTABELLA"/>
              <w:jc w:val="center"/>
              <w:rPr>
                <w:color w:val="002060"/>
              </w:rPr>
            </w:pPr>
            <w:r w:rsidRPr="008244C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F42EDB" w14:textId="77777777" w:rsidR="00CF5741" w:rsidRPr="008244C5" w:rsidRDefault="00CF5741" w:rsidP="00A16BFF">
            <w:pPr>
              <w:pStyle w:val="ROWTABELLA"/>
              <w:jc w:val="center"/>
              <w:rPr>
                <w:color w:val="002060"/>
              </w:rPr>
            </w:pPr>
            <w:r w:rsidRPr="008244C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B64693"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BE4606" w14:textId="77777777" w:rsidR="00CF5741" w:rsidRPr="008244C5" w:rsidRDefault="00CF5741" w:rsidP="00A16BFF">
            <w:pPr>
              <w:pStyle w:val="ROWTABELLA"/>
              <w:jc w:val="center"/>
              <w:rPr>
                <w:color w:val="002060"/>
              </w:rPr>
            </w:pPr>
            <w:r w:rsidRPr="008244C5">
              <w:rPr>
                <w:color w:val="002060"/>
              </w:rPr>
              <w:t>0</w:t>
            </w:r>
          </w:p>
        </w:tc>
      </w:tr>
      <w:tr w:rsidR="00CF5741" w:rsidRPr="008244C5" w14:paraId="29CFF56A"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62EAA01" w14:textId="77777777" w:rsidR="00CF5741" w:rsidRPr="008244C5" w:rsidRDefault="00CF5741" w:rsidP="00A16BFF">
            <w:pPr>
              <w:pStyle w:val="ROWTABELLA"/>
              <w:rPr>
                <w:color w:val="002060"/>
              </w:rPr>
            </w:pPr>
            <w:r w:rsidRPr="008244C5">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3CAEDF" w14:textId="77777777" w:rsidR="00CF5741" w:rsidRPr="008244C5" w:rsidRDefault="00CF5741" w:rsidP="00A16BFF">
            <w:pPr>
              <w:pStyle w:val="ROWTABELLA"/>
              <w:jc w:val="center"/>
              <w:rPr>
                <w:color w:val="002060"/>
              </w:rPr>
            </w:pPr>
            <w:r w:rsidRPr="008244C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0D77EE"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BEB3E9" w14:textId="77777777" w:rsidR="00CF5741" w:rsidRPr="008244C5" w:rsidRDefault="00CF5741" w:rsidP="00A16BFF">
            <w:pPr>
              <w:pStyle w:val="ROWTABELLA"/>
              <w:jc w:val="center"/>
              <w:rPr>
                <w:color w:val="002060"/>
              </w:rPr>
            </w:pPr>
            <w:r w:rsidRPr="008244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08D24E"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78B9F3" w14:textId="77777777" w:rsidR="00CF5741" w:rsidRPr="008244C5" w:rsidRDefault="00CF5741" w:rsidP="00A16BFF">
            <w:pPr>
              <w:pStyle w:val="ROWTABELLA"/>
              <w:jc w:val="center"/>
              <w:rPr>
                <w:color w:val="002060"/>
              </w:rPr>
            </w:pPr>
            <w:r w:rsidRPr="008244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828148" w14:textId="77777777" w:rsidR="00CF5741" w:rsidRPr="008244C5" w:rsidRDefault="00CF5741" w:rsidP="00A16BFF">
            <w:pPr>
              <w:pStyle w:val="ROWTABELLA"/>
              <w:jc w:val="center"/>
              <w:rPr>
                <w:color w:val="002060"/>
              </w:rPr>
            </w:pPr>
            <w:r w:rsidRPr="008244C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A69779" w14:textId="77777777" w:rsidR="00CF5741" w:rsidRPr="008244C5" w:rsidRDefault="00CF5741" w:rsidP="00A16BFF">
            <w:pPr>
              <w:pStyle w:val="ROWTABELLA"/>
              <w:jc w:val="center"/>
              <w:rPr>
                <w:color w:val="002060"/>
              </w:rPr>
            </w:pPr>
            <w:r w:rsidRPr="008244C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0DE182" w14:textId="77777777" w:rsidR="00CF5741" w:rsidRPr="008244C5" w:rsidRDefault="00CF5741" w:rsidP="00A16BFF">
            <w:pPr>
              <w:pStyle w:val="ROWTABELLA"/>
              <w:jc w:val="center"/>
              <w:rPr>
                <w:color w:val="002060"/>
              </w:rPr>
            </w:pPr>
            <w:r w:rsidRPr="008244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912F4A" w14:textId="77777777" w:rsidR="00CF5741" w:rsidRPr="008244C5" w:rsidRDefault="00CF5741" w:rsidP="00A16BFF">
            <w:pPr>
              <w:pStyle w:val="ROWTABELLA"/>
              <w:jc w:val="center"/>
              <w:rPr>
                <w:color w:val="002060"/>
              </w:rPr>
            </w:pPr>
            <w:r w:rsidRPr="008244C5">
              <w:rPr>
                <w:color w:val="002060"/>
              </w:rPr>
              <w:t>0</w:t>
            </w:r>
          </w:p>
        </w:tc>
      </w:tr>
      <w:tr w:rsidR="00CF5741" w:rsidRPr="008244C5" w14:paraId="7DE91CA3"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A069A95" w14:textId="77777777" w:rsidR="00CF5741" w:rsidRPr="008244C5" w:rsidRDefault="00CF5741" w:rsidP="00A16BFF">
            <w:pPr>
              <w:pStyle w:val="ROWTABELLA"/>
              <w:rPr>
                <w:color w:val="002060"/>
              </w:rPr>
            </w:pPr>
            <w:r w:rsidRPr="008244C5">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650D03" w14:textId="77777777" w:rsidR="00CF5741" w:rsidRPr="008244C5" w:rsidRDefault="00CF5741" w:rsidP="00A16BFF">
            <w:pPr>
              <w:pStyle w:val="ROWTABELLA"/>
              <w:jc w:val="center"/>
              <w:rPr>
                <w:color w:val="002060"/>
              </w:rPr>
            </w:pPr>
            <w:r w:rsidRPr="008244C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B0FF7B"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461842" w14:textId="77777777" w:rsidR="00CF5741" w:rsidRPr="008244C5" w:rsidRDefault="00CF5741" w:rsidP="00A16BFF">
            <w:pPr>
              <w:pStyle w:val="ROWTABELLA"/>
              <w:jc w:val="center"/>
              <w:rPr>
                <w:color w:val="002060"/>
              </w:rPr>
            </w:pPr>
            <w:r w:rsidRPr="008244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1D5825"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CB57CF" w14:textId="77777777" w:rsidR="00CF5741" w:rsidRPr="008244C5" w:rsidRDefault="00CF5741" w:rsidP="00A16BFF">
            <w:pPr>
              <w:pStyle w:val="ROWTABELLA"/>
              <w:jc w:val="center"/>
              <w:rPr>
                <w:color w:val="002060"/>
              </w:rPr>
            </w:pPr>
            <w:r w:rsidRPr="008244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F48E44" w14:textId="77777777" w:rsidR="00CF5741" w:rsidRPr="008244C5" w:rsidRDefault="00CF5741" w:rsidP="00A16BFF">
            <w:pPr>
              <w:pStyle w:val="ROWTABELLA"/>
              <w:jc w:val="center"/>
              <w:rPr>
                <w:color w:val="002060"/>
              </w:rPr>
            </w:pPr>
            <w:r w:rsidRPr="008244C5">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02C063" w14:textId="77777777" w:rsidR="00CF5741" w:rsidRPr="008244C5" w:rsidRDefault="00CF5741" w:rsidP="00A16BFF">
            <w:pPr>
              <w:pStyle w:val="ROWTABELLA"/>
              <w:jc w:val="center"/>
              <w:rPr>
                <w:color w:val="002060"/>
              </w:rPr>
            </w:pPr>
            <w:r w:rsidRPr="008244C5">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9B6F33" w14:textId="77777777" w:rsidR="00CF5741" w:rsidRPr="008244C5" w:rsidRDefault="00CF5741" w:rsidP="00A16BFF">
            <w:pPr>
              <w:pStyle w:val="ROWTABELLA"/>
              <w:jc w:val="center"/>
              <w:rPr>
                <w:color w:val="002060"/>
              </w:rPr>
            </w:pPr>
            <w:r w:rsidRPr="008244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06048B" w14:textId="77777777" w:rsidR="00CF5741" w:rsidRPr="008244C5" w:rsidRDefault="00CF5741" w:rsidP="00A16BFF">
            <w:pPr>
              <w:pStyle w:val="ROWTABELLA"/>
              <w:jc w:val="center"/>
              <w:rPr>
                <w:color w:val="002060"/>
              </w:rPr>
            </w:pPr>
            <w:r w:rsidRPr="008244C5">
              <w:rPr>
                <w:color w:val="002060"/>
              </w:rPr>
              <w:t>0</w:t>
            </w:r>
          </w:p>
        </w:tc>
      </w:tr>
      <w:tr w:rsidR="00CF5741" w:rsidRPr="008244C5" w14:paraId="5FAD266A"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2FC98BD" w14:textId="77777777" w:rsidR="00CF5741" w:rsidRPr="008244C5" w:rsidRDefault="00CF5741" w:rsidP="00A16BFF">
            <w:pPr>
              <w:pStyle w:val="ROWTABELLA"/>
              <w:rPr>
                <w:color w:val="002060"/>
              </w:rPr>
            </w:pPr>
            <w:r w:rsidRPr="008244C5">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7C90DB" w14:textId="77777777" w:rsidR="00CF5741" w:rsidRPr="008244C5" w:rsidRDefault="00CF5741" w:rsidP="00A16BFF">
            <w:pPr>
              <w:pStyle w:val="ROWTABELLA"/>
              <w:jc w:val="center"/>
              <w:rPr>
                <w:color w:val="002060"/>
              </w:rPr>
            </w:pPr>
            <w:r w:rsidRPr="008244C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CE07B0"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09B485" w14:textId="77777777" w:rsidR="00CF5741" w:rsidRPr="008244C5" w:rsidRDefault="00CF5741" w:rsidP="00A16BFF">
            <w:pPr>
              <w:pStyle w:val="ROWTABELLA"/>
              <w:jc w:val="center"/>
              <w:rPr>
                <w:color w:val="002060"/>
              </w:rPr>
            </w:pPr>
            <w:r w:rsidRPr="008244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5F1407"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9035D9" w14:textId="77777777" w:rsidR="00CF5741" w:rsidRPr="008244C5" w:rsidRDefault="00CF5741" w:rsidP="00A16BFF">
            <w:pPr>
              <w:pStyle w:val="ROWTABELLA"/>
              <w:jc w:val="center"/>
              <w:rPr>
                <w:color w:val="002060"/>
              </w:rPr>
            </w:pPr>
            <w:r w:rsidRPr="008244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6E8F7C" w14:textId="77777777" w:rsidR="00CF5741" w:rsidRPr="008244C5" w:rsidRDefault="00CF5741" w:rsidP="00A16BFF">
            <w:pPr>
              <w:pStyle w:val="ROWTABELLA"/>
              <w:jc w:val="center"/>
              <w:rPr>
                <w:color w:val="002060"/>
              </w:rPr>
            </w:pPr>
            <w:r w:rsidRPr="008244C5">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837718" w14:textId="77777777" w:rsidR="00CF5741" w:rsidRPr="008244C5" w:rsidRDefault="00CF5741" w:rsidP="00A16BFF">
            <w:pPr>
              <w:pStyle w:val="ROWTABELLA"/>
              <w:jc w:val="center"/>
              <w:rPr>
                <w:color w:val="002060"/>
              </w:rPr>
            </w:pPr>
            <w:r w:rsidRPr="008244C5">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7C8E89" w14:textId="77777777" w:rsidR="00CF5741" w:rsidRPr="008244C5" w:rsidRDefault="00CF5741" w:rsidP="00A16BFF">
            <w:pPr>
              <w:pStyle w:val="ROWTABELLA"/>
              <w:jc w:val="center"/>
              <w:rPr>
                <w:color w:val="002060"/>
              </w:rPr>
            </w:pPr>
            <w:r w:rsidRPr="008244C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750E2B" w14:textId="77777777" w:rsidR="00CF5741" w:rsidRPr="008244C5" w:rsidRDefault="00CF5741" w:rsidP="00A16BFF">
            <w:pPr>
              <w:pStyle w:val="ROWTABELLA"/>
              <w:jc w:val="center"/>
              <w:rPr>
                <w:color w:val="002060"/>
              </w:rPr>
            </w:pPr>
            <w:r w:rsidRPr="008244C5">
              <w:rPr>
                <w:color w:val="002060"/>
              </w:rPr>
              <w:t>0</w:t>
            </w:r>
          </w:p>
        </w:tc>
      </w:tr>
      <w:tr w:rsidR="00CF5741" w:rsidRPr="008244C5" w14:paraId="4A4D3359"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0A7A374" w14:textId="77777777" w:rsidR="00CF5741" w:rsidRPr="008244C5" w:rsidRDefault="00CF5741" w:rsidP="00A16BFF">
            <w:pPr>
              <w:pStyle w:val="ROWTABELLA"/>
              <w:rPr>
                <w:color w:val="002060"/>
              </w:rPr>
            </w:pPr>
            <w:r w:rsidRPr="008244C5">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3655B0"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81EB6C" w14:textId="77777777" w:rsidR="00CF5741" w:rsidRPr="008244C5" w:rsidRDefault="00CF5741" w:rsidP="00A16BFF">
            <w:pPr>
              <w:pStyle w:val="ROWTABELLA"/>
              <w:jc w:val="center"/>
              <w:rPr>
                <w:color w:val="002060"/>
              </w:rPr>
            </w:pPr>
            <w:r w:rsidRPr="008244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3167B3" w14:textId="77777777" w:rsidR="00CF5741" w:rsidRPr="008244C5" w:rsidRDefault="00CF5741" w:rsidP="00A16BFF">
            <w:pPr>
              <w:pStyle w:val="ROWTABELLA"/>
              <w:jc w:val="center"/>
              <w:rPr>
                <w:color w:val="002060"/>
              </w:rPr>
            </w:pPr>
            <w:r w:rsidRPr="008244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641339"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423957" w14:textId="77777777" w:rsidR="00CF5741" w:rsidRPr="008244C5" w:rsidRDefault="00CF5741" w:rsidP="00A16BFF">
            <w:pPr>
              <w:pStyle w:val="ROWTABELLA"/>
              <w:jc w:val="center"/>
              <w:rPr>
                <w:color w:val="002060"/>
              </w:rPr>
            </w:pPr>
            <w:r w:rsidRPr="008244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9E8AF6" w14:textId="77777777" w:rsidR="00CF5741" w:rsidRPr="008244C5" w:rsidRDefault="00CF5741" w:rsidP="00A16BFF">
            <w:pPr>
              <w:pStyle w:val="ROWTABELLA"/>
              <w:jc w:val="center"/>
              <w:rPr>
                <w:color w:val="002060"/>
              </w:rPr>
            </w:pPr>
            <w:r w:rsidRPr="008244C5">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45B65E" w14:textId="77777777" w:rsidR="00CF5741" w:rsidRPr="008244C5" w:rsidRDefault="00CF5741" w:rsidP="00A16BFF">
            <w:pPr>
              <w:pStyle w:val="ROWTABELLA"/>
              <w:jc w:val="center"/>
              <w:rPr>
                <w:color w:val="002060"/>
              </w:rPr>
            </w:pPr>
            <w:r w:rsidRPr="008244C5">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71F411" w14:textId="77777777" w:rsidR="00CF5741" w:rsidRPr="008244C5" w:rsidRDefault="00CF5741" w:rsidP="00A16BFF">
            <w:pPr>
              <w:pStyle w:val="ROWTABELLA"/>
              <w:jc w:val="center"/>
              <w:rPr>
                <w:color w:val="002060"/>
              </w:rPr>
            </w:pPr>
            <w:r w:rsidRPr="008244C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ACE153" w14:textId="77777777" w:rsidR="00CF5741" w:rsidRPr="008244C5" w:rsidRDefault="00CF5741" w:rsidP="00A16BFF">
            <w:pPr>
              <w:pStyle w:val="ROWTABELLA"/>
              <w:jc w:val="center"/>
              <w:rPr>
                <w:color w:val="002060"/>
              </w:rPr>
            </w:pPr>
            <w:r w:rsidRPr="008244C5">
              <w:rPr>
                <w:color w:val="002060"/>
              </w:rPr>
              <w:t>0</w:t>
            </w:r>
          </w:p>
        </w:tc>
      </w:tr>
      <w:tr w:rsidR="00CF5741" w:rsidRPr="008244C5" w14:paraId="0D76CEDC"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EB7C376" w14:textId="77777777" w:rsidR="00CF5741" w:rsidRPr="008244C5" w:rsidRDefault="00CF5741" w:rsidP="00A16BFF">
            <w:pPr>
              <w:pStyle w:val="ROWTABELLA"/>
              <w:rPr>
                <w:color w:val="002060"/>
              </w:rPr>
            </w:pPr>
            <w:r w:rsidRPr="008244C5">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D24F73" w14:textId="77777777" w:rsidR="00CF5741" w:rsidRPr="008244C5" w:rsidRDefault="00CF5741" w:rsidP="00A16BFF">
            <w:pPr>
              <w:pStyle w:val="ROWTABELLA"/>
              <w:jc w:val="center"/>
              <w:rPr>
                <w:color w:val="002060"/>
              </w:rPr>
            </w:pPr>
            <w:r w:rsidRPr="008244C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3EB07E" w14:textId="77777777" w:rsidR="00CF5741" w:rsidRPr="008244C5" w:rsidRDefault="00CF5741" w:rsidP="00A16BFF">
            <w:pPr>
              <w:pStyle w:val="ROWTABELLA"/>
              <w:jc w:val="center"/>
              <w:rPr>
                <w:color w:val="002060"/>
              </w:rPr>
            </w:pPr>
            <w:r w:rsidRPr="008244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0590B6"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8D8622"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5FB564" w14:textId="77777777" w:rsidR="00CF5741" w:rsidRPr="008244C5" w:rsidRDefault="00CF5741" w:rsidP="00A16BFF">
            <w:pPr>
              <w:pStyle w:val="ROWTABELLA"/>
              <w:jc w:val="center"/>
              <w:rPr>
                <w:color w:val="002060"/>
              </w:rPr>
            </w:pPr>
            <w:r w:rsidRPr="008244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BEC4DF" w14:textId="77777777" w:rsidR="00CF5741" w:rsidRPr="008244C5" w:rsidRDefault="00CF5741" w:rsidP="00A16BFF">
            <w:pPr>
              <w:pStyle w:val="ROWTABELLA"/>
              <w:jc w:val="center"/>
              <w:rPr>
                <w:color w:val="002060"/>
              </w:rPr>
            </w:pPr>
            <w:r w:rsidRPr="008244C5">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938F7A" w14:textId="77777777" w:rsidR="00CF5741" w:rsidRPr="008244C5" w:rsidRDefault="00CF5741" w:rsidP="00A16BFF">
            <w:pPr>
              <w:pStyle w:val="ROWTABELLA"/>
              <w:jc w:val="center"/>
              <w:rPr>
                <w:color w:val="002060"/>
              </w:rPr>
            </w:pPr>
            <w:r w:rsidRPr="008244C5">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F42DE3" w14:textId="77777777" w:rsidR="00CF5741" w:rsidRPr="008244C5" w:rsidRDefault="00CF5741" w:rsidP="00A16BFF">
            <w:pPr>
              <w:pStyle w:val="ROWTABELLA"/>
              <w:jc w:val="center"/>
              <w:rPr>
                <w:color w:val="002060"/>
              </w:rPr>
            </w:pPr>
            <w:r w:rsidRPr="008244C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912CF6" w14:textId="77777777" w:rsidR="00CF5741" w:rsidRPr="008244C5" w:rsidRDefault="00CF5741" w:rsidP="00A16BFF">
            <w:pPr>
              <w:pStyle w:val="ROWTABELLA"/>
              <w:jc w:val="center"/>
              <w:rPr>
                <w:color w:val="002060"/>
              </w:rPr>
            </w:pPr>
            <w:r w:rsidRPr="008244C5">
              <w:rPr>
                <w:color w:val="002060"/>
              </w:rPr>
              <w:t>0</w:t>
            </w:r>
          </w:p>
        </w:tc>
      </w:tr>
      <w:tr w:rsidR="00CF5741" w:rsidRPr="008244C5" w14:paraId="69F4CF15"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1EA7A35" w14:textId="77777777" w:rsidR="00CF5741" w:rsidRPr="008244C5" w:rsidRDefault="00CF5741" w:rsidP="00A16BFF">
            <w:pPr>
              <w:pStyle w:val="ROWTABELLA"/>
              <w:rPr>
                <w:color w:val="002060"/>
              </w:rPr>
            </w:pPr>
            <w:r w:rsidRPr="008244C5">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5F0424" w14:textId="77777777" w:rsidR="00CF5741" w:rsidRPr="008244C5" w:rsidRDefault="00CF5741" w:rsidP="00A16BFF">
            <w:pPr>
              <w:pStyle w:val="ROWTABELLA"/>
              <w:jc w:val="center"/>
              <w:rPr>
                <w:color w:val="002060"/>
              </w:rPr>
            </w:pPr>
            <w:r w:rsidRPr="008244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2EBE75"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4D5F20"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47398D"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77916B" w14:textId="77777777" w:rsidR="00CF5741" w:rsidRPr="008244C5" w:rsidRDefault="00CF5741" w:rsidP="00A16BFF">
            <w:pPr>
              <w:pStyle w:val="ROWTABELLA"/>
              <w:jc w:val="center"/>
              <w:rPr>
                <w:color w:val="002060"/>
              </w:rPr>
            </w:pPr>
            <w:r w:rsidRPr="008244C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127C61" w14:textId="77777777" w:rsidR="00CF5741" w:rsidRPr="008244C5" w:rsidRDefault="00CF5741" w:rsidP="00A16BFF">
            <w:pPr>
              <w:pStyle w:val="ROWTABELLA"/>
              <w:jc w:val="center"/>
              <w:rPr>
                <w:color w:val="002060"/>
              </w:rPr>
            </w:pPr>
            <w:r w:rsidRPr="008244C5">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3A6C27" w14:textId="77777777" w:rsidR="00CF5741" w:rsidRPr="008244C5" w:rsidRDefault="00CF5741" w:rsidP="00A16BFF">
            <w:pPr>
              <w:pStyle w:val="ROWTABELLA"/>
              <w:jc w:val="center"/>
              <w:rPr>
                <w:color w:val="002060"/>
              </w:rPr>
            </w:pPr>
            <w:r w:rsidRPr="008244C5">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5408FB" w14:textId="77777777" w:rsidR="00CF5741" w:rsidRPr="008244C5" w:rsidRDefault="00CF5741" w:rsidP="00A16BFF">
            <w:pPr>
              <w:pStyle w:val="ROWTABELLA"/>
              <w:jc w:val="center"/>
              <w:rPr>
                <w:color w:val="002060"/>
              </w:rPr>
            </w:pPr>
            <w:r w:rsidRPr="008244C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E965D7" w14:textId="77777777" w:rsidR="00CF5741" w:rsidRPr="008244C5" w:rsidRDefault="00CF5741" w:rsidP="00A16BFF">
            <w:pPr>
              <w:pStyle w:val="ROWTABELLA"/>
              <w:jc w:val="center"/>
              <w:rPr>
                <w:color w:val="002060"/>
              </w:rPr>
            </w:pPr>
            <w:r w:rsidRPr="008244C5">
              <w:rPr>
                <w:color w:val="002060"/>
              </w:rPr>
              <w:t>0</w:t>
            </w:r>
          </w:p>
        </w:tc>
      </w:tr>
      <w:tr w:rsidR="00CF5741" w:rsidRPr="008244C5" w14:paraId="02FAB187" w14:textId="77777777" w:rsidTr="00CF574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FB93AA2" w14:textId="77777777" w:rsidR="00CF5741" w:rsidRPr="008244C5" w:rsidRDefault="00CF5741" w:rsidP="00A16BFF">
            <w:pPr>
              <w:pStyle w:val="ROWTABELLA"/>
              <w:rPr>
                <w:color w:val="002060"/>
              </w:rPr>
            </w:pPr>
            <w:r w:rsidRPr="008244C5">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0B492C"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02DB40"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A1FDEA"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96E7C7"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469B1A" w14:textId="77777777" w:rsidR="00CF5741" w:rsidRPr="008244C5" w:rsidRDefault="00CF5741" w:rsidP="00A16BFF">
            <w:pPr>
              <w:pStyle w:val="ROWTABELLA"/>
              <w:jc w:val="center"/>
              <w:rPr>
                <w:color w:val="002060"/>
              </w:rPr>
            </w:pPr>
            <w:r w:rsidRPr="008244C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B91E2B" w14:textId="77777777" w:rsidR="00CF5741" w:rsidRPr="008244C5" w:rsidRDefault="00CF5741" w:rsidP="00A16BFF">
            <w:pPr>
              <w:pStyle w:val="ROWTABELLA"/>
              <w:jc w:val="center"/>
              <w:rPr>
                <w:color w:val="002060"/>
              </w:rPr>
            </w:pPr>
            <w:r w:rsidRPr="008244C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C73CC6" w14:textId="77777777" w:rsidR="00CF5741" w:rsidRPr="008244C5" w:rsidRDefault="00CF5741" w:rsidP="00A16BFF">
            <w:pPr>
              <w:pStyle w:val="ROWTABELLA"/>
              <w:jc w:val="center"/>
              <w:rPr>
                <w:color w:val="002060"/>
              </w:rPr>
            </w:pPr>
            <w:r w:rsidRPr="008244C5">
              <w:rPr>
                <w:color w:val="002060"/>
              </w:rPr>
              <w:t>140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735A02" w14:textId="77777777" w:rsidR="00CF5741" w:rsidRPr="008244C5" w:rsidRDefault="00CF5741" w:rsidP="00A16BFF">
            <w:pPr>
              <w:pStyle w:val="ROWTABELLA"/>
              <w:jc w:val="center"/>
              <w:rPr>
                <w:color w:val="002060"/>
              </w:rPr>
            </w:pPr>
            <w:r w:rsidRPr="008244C5">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50F602" w14:textId="77777777" w:rsidR="00CF5741" w:rsidRPr="008244C5" w:rsidRDefault="00CF5741" w:rsidP="00A16BFF">
            <w:pPr>
              <w:pStyle w:val="ROWTABELLA"/>
              <w:jc w:val="center"/>
              <w:rPr>
                <w:color w:val="002060"/>
              </w:rPr>
            </w:pPr>
            <w:r w:rsidRPr="008244C5">
              <w:rPr>
                <w:color w:val="002060"/>
              </w:rPr>
              <w:t>0</w:t>
            </w:r>
          </w:p>
        </w:tc>
      </w:tr>
    </w:tbl>
    <w:p w14:paraId="667932D3" w14:textId="77777777" w:rsidR="00CF5741" w:rsidRPr="008244C5" w:rsidRDefault="00CF5741" w:rsidP="00CF5741">
      <w:pPr>
        <w:pStyle w:val="breakline"/>
        <w:divId w:val="527259509"/>
        <w:rPr>
          <w:color w:val="002060"/>
        </w:rPr>
      </w:pPr>
    </w:p>
    <w:p w14:paraId="529FBDFE" w14:textId="77777777" w:rsidR="00CF5741" w:rsidRPr="008244C5" w:rsidRDefault="00CF5741" w:rsidP="00CF5741">
      <w:pPr>
        <w:pStyle w:val="TITOLOPRINC"/>
        <w:divId w:val="527259509"/>
        <w:rPr>
          <w:color w:val="002060"/>
        </w:rPr>
      </w:pPr>
      <w:r w:rsidRPr="008244C5">
        <w:rPr>
          <w:color w:val="002060"/>
        </w:rPr>
        <w:t>PROGRAMMA GARE</w:t>
      </w:r>
    </w:p>
    <w:p w14:paraId="554894FC" w14:textId="77777777" w:rsidR="00CF5741" w:rsidRPr="008244C5" w:rsidRDefault="00CF5741" w:rsidP="00CF5741">
      <w:pPr>
        <w:pStyle w:val="SOTTOTITOLOCAMPIONATO1"/>
        <w:divId w:val="527259509"/>
        <w:rPr>
          <w:color w:val="002060"/>
        </w:rPr>
      </w:pPr>
      <w:r w:rsidRPr="008244C5">
        <w:rPr>
          <w:color w:val="002060"/>
        </w:rPr>
        <w:t>GIRONE 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04"/>
        <w:gridCol w:w="385"/>
        <w:gridCol w:w="898"/>
        <w:gridCol w:w="1198"/>
        <w:gridCol w:w="1552"/>
        <w:gridCol w:w="1549"/>
      </w:tblGrid>
      <w:tr w:rsidR="00CF5741" w:rsidRPr="008244C5" w14:paraId="5C980A20" w14:textId="77777777" w:rsidTr="00CF574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886DF9" w14:textId="77777777" w:rsidR="00CF5741" w:rsidRPr="008244C5" w:rsidRDefault="00CF5741" w:rsidP="00A16BFF">
            <w:pPr>
              <w:pStyle w:val="HEADERTABELLA"/>
              <w:rPr>
                <w:color w:val="002060"/>
              </w:rPr>
            </w:pPr>
            <w:r w:rsidRPr="008244C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EFCEE8" w14:textId="77777777" w:rsidR="00CF5741" w:rsidRPr="008244C5" w:rsidRDefault="00CF5741" w:rsidP="00A16BFF">
            <w:pPr>
              <w:pStyle w:val="HEADERTABELLA"/>
              <w:rPr>
                <w:color w:val="002060"/>
              </w:rPr>
            </w:pPr>
            <w:r w:rsidRPr="008244C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E1983D" w14:textId="77777777" w:rsidR="00CF5741" w:rsidRPr="008244C5" w:rsidRDefault="00CF5741" w:rsidP="00A16BFF">
            <w:pPr>
              <w:pStyle w:val="HEADERTABELLA"/>
              <w:rPr>
                <w:color w:val="002060"/>
              </w:rPr>
            </w:pPr>
            <w:r w:rsidRPr="008244C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9A1CAC" w14:textId="77777777" w:rsidR="00CF5741" w:rsidRPr="008244C5" w:rsidRDefault="00CF5741" w:rsidP="00A16BFF">
            <w:pPr>
              <w:pStyle w:val="HEADERTABELLA"/>
              <w:rPr>
                <w:color w:val="002060"/>
              </w:rPr>
            </w:pPr>
            <w:r w:rsidRPr="008244C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4ADB63" w14:textId="77777777" w:rsidR="00CF5741" w:rsidRPr="008244C5" w:rsidRDefault="00CF5741" w:rsidP="00A16BFF">
            <w:pPr>
              <w:pStyle w:val="HEADERTABELLA"/>
              <w:rPr>
                <w:color w:val="002060"/>
              </w:rPr>
            </w:pPr>
            <w:r w:rsidRPr="008244C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CF23D4" w14:textId="77777777" w:rsidR="00CF5741" w:rsidRPr="008244C5" w:rsidRDefault="00CF5741" w:rsidP="00A16BFF">
            <w:pPr>
              <w:pStyle w:val="HEADERTABELLA"/>
              <w:rPr>
                <w:color w:val="002060"/>
              </w:rPr>
            </w:pPr>
            <w:proofErr w:type="spellStart"/>
            <w:r w:rsidRPr="008244C5">
              <w:rPr>
                <w:color w:val="002060"/>
              </w:rPr>
              <w:t>Localita'</w:t>
            </w:r>
            <w:proofErr w:type="spellEnd"/>
            <w:r w:rsidRPr="008244C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9E6511" w14:textId="77777777" w:rsidR="00CF5741" w:rsidRPr="008244C5" w:rsidRDefault="00CF5741" w:rsidP="00A16BFF">
            <w:pPr>
              <w:pStyle w:val="HEADERTABELLA"/>
              <w:rPr>
                <w:color w:val="002060"/>
              </w:rPr>
            </w:pPr>
            <w:r w:rsidRPr="008244C5">
              <w:rPr>
                <w:color w:val="002060"/>
              </w:rPr>
              <w:t>Indirizzo Impianto</w:t>
            </w:r>
          </w:p>
        </w:tc>
      </w:tr>
      <w:tr w:rsidR="00CF5741" w:rsidRPr="008244C5" w14:paraId="1B1638B7" w14:textId="77777777" w:rsidTr="00CF5741">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FC95C5E" w14:textId="77777777" w:rsidR="00CF5741" w:rsidRPr="008244C5" w:rsidRDefault="00CF5741" w:rsidP="00A16BFF">
            <w:pPr>
              <w:pStyle w:val="ROWTABELLA"/>
              <w:rPr>
                <w:color w:val="002060"/>
              </w:rPr>
            </w:pPr>
            <w:r w:rsidRPr="008244C5">
              <w:rPr>
                <w:color w:val="002060"/>
              </w:rPr>
              <w:t>MONTELUPONE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AE96DD1" w14:textId="77777777" w:rsidR="00CF5741" w:rsidRPr="008244C5" w:rsidRDefault="00CF5741" w:rsidP="00A16BFF">
            <w:pPr>
              <w:pStyle w:val="ROWTABELLA"/>
              <w:rPr>
                <w:color w:val="002060"/>
              </w:rPr>
            </w:pPr>
            <w:r w:rsidRPr="008244C5">
              <w:rPr>
                <w:color w:val="002060"/>
              </w:rPr>
              <w:t>REAL SAN GIORGIO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826EBCD" w14:textId="77777777" w:rsidR="00CF5741" w:rsidRPr="008244C5" w:rsidRDefault="00CF5741" w:rsidP="00A16BFF">
            <w:pPr>
              <w:pStyle w:val="ROWTABELLA"/>
              <w:jc w:val="center"/>
              <w:rPr>
                <w:color w:val="002060"/>
              </w:rPr>
            </w:pPr>
            <w:r w:rsidRPr="008244C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831017F" w14:textId="77777777" w:rsidR="00CF5741" w:rsidRPr="008244C5" w:rsidRDefault="00CF5741" w:rsidP="00A16BFF">
            <w:pPr>
              <w:pStyle w:val="ROWTABELLA"/>
              <w:rPr>
                <w:color w:val="002060"/>
              </w:rPr>
            </w:pPr>
            <w:r w:rsidRPr="008244C5">
              <w:rPr>
                <w:color w:val="002060"/>
              </w:rPr>
              <w:t>07/02/2020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B133FCD" w14:textId="77777777" w:rsidR="00CF5741" w:rsidRPr="008244C5" w:rsidRDefault="00CF5741" w:rsidP="00A16BFF">
            <w:pPr>
              <w:pStyle w:val="ROWTABELLA"/>
              <w:rPr>
                <w:color w:val="002060"/>
              </w:rPr>
            </w:pPr>
            <w:r w:rsidRPr="008244C5">
              <w:rPr>
                <w:color w:val="002060"/>
              </w:rPr>
              <w:t>5262 TENSOSTRUTTURA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C836D12" w14:textId="77777777" w:rsidR="00CF5741" w:rsidRPr="008244C5" w:rsidRDefault="00CF5741" w:rsidP="00A16BFF">
            <w:pPr>
              <w:pStyle w:val="ROWTABELLA"/>
              <w:rPr>
                <w:color w:val="002060"/>
              </w:rPr>
            </w:pPr>
            <w:r w:rsidRPr="008244C5">
              <w:rPr>
                <w:color w:val="002060"/>
              </w:rPr>
              <w:t>MONTELUPONE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8FC1DF7" w14:textId="77777777" w:rsidR="00CF5741" w:rsidRPr="008244C5" w:rsidRDefault="00CF5741" w:rsidP="00A16BFF">
            <w:pPr>
              <w:pStyle w:val="ROWTABELLA"/>
              <w:rPr>
                <w:color w:val="002060"/>
              </w:rPr>
            </w:pPr>
            <w:r w:rsidRPr="008244C5">
              <w:rPr>
                <w:color w:val="002060"/>
              </w:rPr>
              <w:t>VIA ALESSANDRO MANZONI</w:t>
            </w:r>
          </w:p>
        </w:tc>
      </w:tr>
      <w:tr w:rsidR="00CF5741" w:rsidRPr="008244C5" w14:paraId="765919F8" w14:textId="77777777" w:rsidTr="00CF574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E8A8FDC" w14:textId="77777777" w:rsidR="00CF5741" w:rsidRPr="008244C5" w:rsidRDefault="00CF5741" w:rsidP="00A16BFF">
            <w:pPr>
              <w:pStyle w:val="ROWTABELLA"/>
              <w:rPr>
                <w:color w:val="002060"/>
              </w:rPr>
            </w:pPr>
            <w:r w:rsidRPr="008244C5">
              <w:rPr>
                <w:color w:val="002060"/>
              </w:rPr>
              <w:t>MONTESICURO TRE COLLI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4BDBA6B" w14:textId="77777777" w:rsidR="00CF5741" w:rsidRPr="008244C5" w:rsidRDefault="00CF5741" w:rsidP="00A16BFF">
            <w:pPr>
              <w:pStyle w:val="ROWTABELLA"/>
              <w:rPr>
                <w:color w:val="002060"/>
              </w:rPr>
            </w:pPr>
            <w:r w:rsidRPr="008244C5">
              <w:rPr>
                <w:color w:val="002060"/>
              </w:rPr>
              <w:t>PIEVE D ICO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DA5905B" w14:textId="77777777" w:rsidR="00CF5741" w:rsidRPr="008244C5" w:rsidRDefault="00CF5741" w:rsidP="00A16BFF">
            <w:pPr>
              <w:pStyle w:val="ROWTABELLA"/>
              <w:jc w:val="center"/>
              <w:rPr>
                <w:color w:val="002060"/>
              </w:rPr>
            </w:pPr>
            <w:r w:rsidRPr="008244C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39FEC12" w14:textId="77777777" w:rsidR="00CF5741" w:rsidRPr="008244C5" w:rsidRDefault="00CF5741" w:rsidP="00A16BFF">
            <w:pPr>
              <w:pStyle w:val="ROWTABELLA"/>
              <w:rPr>
                <w:color w:val="002060"/>
              </w:rPr>
            </w:pPr>
            <w:r w:rsidRPr="008244C5">
              <w:rPr>
                <w:color w:val="002060"/>
              </w:rPr>
              <w:t>07/02/2020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9302F6E" w14:textId="77777777" w:rsidR="00CF5741" w:rsidRPr="008244C5" w:rsidRDefault="00CF5741" w:rsidP="00A16BFF">
            <w:pPr>
              <w:pStyle w:val="ROWTABELLA"/>
              <w:rPr>
                <w:color w:val="002060"/>
              </w:rPr>
            </w:pPr>
            <w:r w:rsidRPr="008244C5">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8984DF9" w14:textId="77777777" w:rsidR="00CF5741" w:rsidRPr="008244C5" w:rsidRDefault="00CF5741" w:rsidP="00A16BFF">
            <w:pPr>
              <w:pStyle w:val="ROWTABELLA"/>
              <w:rPr>
                <w:color w:val="002060"/>
              </w:rPr>
            </w:pPr>
            <w:r w:rsidRPr="008244C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5F44072" w14:textId="77777777" w:rsidR="00CF5741" w:rsidRPr="008244C5" w:rsidRDefault="00CF5741" w:rsidP="00A16BFF">
            <w:pPr>
              <w:pStyle w:val="ROWTABELLA"/>
              <w:rPr>
                <w:color w:val="002060"/>
              </w:rPr>
            </w:pPr>
            <w:r w:rsidRPr="008244C5">
              <w:rPr>
                <w:color w:val="002060"/>
              </w:rPr>
              <w:t>LOCALITA' NONTESICURO</w:t>
            </w:r>
          </w:p>
        </w:tc>
      </w:tr>
      <w:tr w:rsidR="00CF5741" w:rsidRPr="008244C5" w14:paraId="57B3E607" w14:textId="77777777" w:rsidTr="00CF574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3464703" w14:textId="77777777" w:rsidR="00CF5741" w:rsidRPr="008244C5" w:rsidRDefault="00CF5741" w:rsidP="00A16BFF">
            <w:pPr>
              <w:pStyle w:val="ROWTABELLA"/>
              <w:rPr>
                <w:color w:val="002060"/>
              </w:rPr>
            </w:pPr>
            <w:r w:rsidRPr="008244C5">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A1F2B1C" w14:textId="77777777" w:rsidR="00CF5741" w:rsidRPr="008244C5" w:rsidRDefault="00CF5741" w:rsidP="00A16BFF">
            <w:pPr>
              <w:pStyle w:val="ROWTABELLA"/>
              <w:rPr>
                <w:color w:val="002060"/>
              </w:rPr>
            </w:pPr>
            <w:r w:rsidRPr="008244C5">
              <w:rPr>
                <w:color w:val="002060"/>
              </w:rPr>
              <w:t>DINAMIS 1990</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8C5B607" w14:textId="77777777" w:rsidR="00CF5741" w:rsidRPr="008244C5" w:rsidRDefault="00CF5741" w:rsidP="00A16BFF">
            <w:pPr>
              <w:pStyle w:val="ROWTABELLA"/>
              <w:jc w:val="center"/>
              <w:rPr>
                <w:color w:val="002060"/>
              </w:rPr>
            </w:pPr>
            <w:r w:rsidRPr="008244C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3E4F0C0" w14:textId="77777777" w:rsidR="00CF5741" w:rsidRPr="008244C5" w:rsidRDefault="00CF5741" w:rsidP="00A16BFF">
            <w:pPr>
              <w:pStyle w:val="ROWTABELLA"/>
              <w:rPr>
                <w:color w:val="002060"/>
              </w:rPr>
            </w:pPr>
            <w:r w:rsidRPr="008244C5">
              <w:rPr>
                <w:color w:val="002060"/>
              </w:rPr>
              <w:t>07/02/2020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0F4D728" w14:textId="77777777" w:rsidR="00CF5741" w:rsidRPr="008244C5" w:rsidRDefault="00CF5741" w:rsidP="00A16BFF">
            <w:pPr>
              <w:pStyle w:val="ROWTABELLA"/>
              <w:rPr>
                <w:color w:val="002060"/>
              </w:rPr>
            </w:pPr>
            <w:r w:rsidRPr="008244C5">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BEEF878" w14:textId="77777777" w:rsidR="00CF5741" w:rsidRPr="008244C5" w:rsidRDefault="00CF5741" w:rsidP="00A16BFF">
            <w:pPr>
              <w:pStyle w:val="ROWTABELLA"/>
              <w:rPr>
                <w:color w:val="002060"/>
              </w:rPr>
            </w:pPr>
            <w:r w:rsidRPr="008244C5">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9BECC63" w14:textId="77777777" w:rsidR="00CF5741" w:rsidRPr="008244C5" w:rsidRDefault="00CF5741" w:rsidP="00A16BFF">
            <w:pPr>
              <w:pStyle w:val="ROWTABELLA"/>
              <w:rPr>
                <w:color w:val="002060"/>
              </w:rPr>
            </w:pPr>
            <w:r w:rsidRPr="008244C5">
              <w:rPr>
                <w:color w:val="002060"/>
              </w:rPr>
              <w:t>VIA VILLA TOMBARI</w:t>
            </w:r>
          </w:p>
        </w:tc>
      </w:tr>
      <w:tr w:rsidR="00CF5741" w:rsidRPr="008244C5" w14:paraId="65B3EE38" w14:textId="77777777" w:rsidTr="00CF574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B8C823F" w14:textId="77777777" w:rsidR="00CF5741" w:rsidRPr="008244C5" w:rsidRDefault="00CF5741" w:rsidP="00A16BFF">
            <w:pPr>
              <w:pStyle w:val="ROWTABELLA"/>
              <w:rPr>
                <w:color w:val="002060"/>
              </w:rPr>
            </w:pPr>
            <w:r w:rsidRPr="008244C5">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86D6D59" w14:textId="77777777" w:rsidR="00CF5741" w:rsidRPr="008244C5" w:rsidRDefault="00CF5741" w:rsidP="00A16BFF">
            <w:pPr>
              <w:pStyle w:val="ROWTABELLA"/>
              <w:rPr>
                <w:color w:val="002060"/>
              </w:rPr>
            </w:pPr>
            <w:r w:rsidRPr="008244C5">
              <w:rPr>
                <w:color w:val="002060"/>
              </w:rPr>
              <w:t>FUTSAL POTENZA PICENA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908CD98" w14:textId="77777777" w:rsidR="00CF5741" w:rsidRPr="008244C5" w:rsidRDefault="00CF5741" w:rsidP="00A16BFF">
            <w:pPr>
              <w:pStyle w:val="ROWTABELLA"/>
              <w:jc w:val="center"/>
              <w:rPr>
                <w:color w:val="002060"/>
              </w:rPr>
            </w:pPr>
            <w:r w:rsidRPr="008244C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1C40706" w14:textId="77777777" w:rsidR="00CF5741" w:rsidRPr="008244C5" w:rsidRDefault="00CF5741" w:rsidP="00A16BFF">
            <w:pPr>
              <w:pStyle w:val="ROWTABELLA"/>
              <w:rPr>
                <w:color w:val="002060"/>
              </w:rPr>
            </w:pPr>
            <w:r w:rsidRPr="008244C5">
              <w:rPr>
                <w:color w:val="002060"/>
              </w:rPr>
              <w:t>07/02/2020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84E63F8" w14:textId="77777777" w:rsidR="00CF5741" w:rsidRPr="008244C5" w:rsidRDefault="00CF5741" w:rsidP="00A16BFF">
            <w:pPr>
              <w:pStyle w:val="ROWTABELLA"/>
              <w:rPr>
                <w:color w:val="002060"/>
              </w:rPr>
            </w:pPr>
            <w:r w:rsidRPr="008244C5">
              <w:rPr>
                <w:color w:val="002060"/>
              </w:rPr>
              <w:t>5429 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25E056D" w14:textId="77777777" w:rsidR="00CF5741" w:rsidRPr="008244C5" w:rsidRDefault="00CF5741" w:rsidP="00A16BFF">
            <w:pPr>
              <w:pStyle w:val="ROWTABELLA"/>
              <w:rPr>
                <w:color w:val="002060"/>
              </w:rPr>
            </w:pPr>
            <w:r w:rsidRPr="008244C5">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C02E265" w14:textId="77777777" w:rsidR="00CF5741" w:rsidRPr="008244C5" w:rsidRDefault="00CF5741" w:rsidP="00A16BFF">
            <w:pPr>
              <w:pStyle w:val="ROWTABELLA"/>
              <w:rPr>
                <w:color w:val="002060"/>
              </w:rPr>
            </w:pPr>
            <w:r w:rsidRPr="008244C5">
              <w:rPr>
                <w:color w:val="002060"/>
              </w:rPr>
              <w:t>VIA LORETO</w:t>
            </w:r>
          </w:p>
        </w:tc>
      </w:tr>
      <w:tr w:rsidR="00CF5741" w:rsidRPr="008244C5" w14:paraId="715FA097" w14:textId="77777777" w:rsidTr="00CF574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2C6B6A8" w14:textId="77777777" w:rsidR="00CF5741" w:rsidRPr="008244C5" w:rsidRDefault="00CF5741" w:rsidP="00A16BFF">
            <w:pPr>
              <w:pStyle w:val="ROWTABELLA"/>
              <w:rPr>
                <w:color w:val="002060"/>
              </w:rPr>
            </w:pPr>
            <w:r w:rsidRPr="008244C5">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C5A1C7A" w14:textId="77777777" w:rsidR="00CF5741" w:rsidRPr="008244C5" w:rsidRDefault="00CF5741" w:rsidP="00A16BFF">
            <w:pPr>
              <w:pStyle w:val="ROWTABELLA"/>
              <w:rPr>
                <w:color w:val="002060"/>
              </w:rPr>
            </w:pPr>
            <w:r w:rsidRPr="008244C5">
              <w:rPr>
                <w:color w:val="002060"/>
              </w:rPr>
              <w:t>NUOVA JUVENTINA FFC</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8035F2C" w14:textId="77777777" w:rsidR="00CF5741" w:rsidRPr="008244C5" w:rsidRDefault="00CF5741" w:rsidP="00A16BFF">
            <w:pPr>
              <w:pStyle w:val="ROWTABELLA"/>
              <w:jc w:val="center"/>
              <w:rPr>
                <w:color w:val="002060"/>
              </w:rPr>
            </w:pPr>
            <w:r w:rsidRPr="008244C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466CF37" w14:textId="77777777" w:rsidR="00CF5741" w:rsidRPr="008244C5" w:rsidRDefault="00CF5741" w:rsidP="00A16BFF">
            <w:pPr>
              <w:pStyle w:val="ROWTABELLA"/>
              <w:rPr>
                <w:color w:val="002060"/>
              </w:rPr>
            </w:pPr>
            <w:r w:rsidRPr="008244C5">
              <w:rPr>
                <w:color w:val="002060"/>
              </w:rPr>
              <w:t>07/02/2020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728153E" w14:textId="77777777" w:rsidR="00CF5741" w:rsidRPr="008244C5" w:rsidRDefault="00CF5741" w:rsidP="00A16BFF">
            <w:pPr>
              <w:pStyle w:val="ROWTABELLA"/>
              <w:rPr>
                <w:color w:val="002060"/>
              </w:rPr>
            </w:pPr>
            <w:r w:rsidRPr="008244C5">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7C3E86E" w14:textId="77777777" w:rsidR="00CF5741" w:rsidRPr="008244C5" w:rsidRDefault="00CF5741" w:rsidP="00A16BFF">
            <w:pPr>
              <w:pStyle w:val="ROWTABELLA"/>
              <w:rPr>
                <w:color w:val="002060"/>
              </w:rPr>
            </w:pPr>
            <w:r w:rsidRPr="008244C5">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1B89603" w14:textId="77777777" w:rsidR="00CF5741" w:rsidRPr="008244C5" w:rsidRDefault="00CF5741" w:rsidP="00A16BFF">
            <w:pPr>
              <w:pStyle w:val="ROWTABELLA"/>
              <w:rPr>
                <w:color w:val="002060"/>
              </w:rPr>
            </w:pPr>
            <w:r w:rsidRPr="008244C5">
              <w:rPr>
                <w:color w:val="002060"/>
              </w:rPr>
              <w:t>VIA ALDO MORO</w:t>
            </w:r>
          </w:p>
        </w:tc>
      </w:tr>
      <w:tr w:rsidR="00CF5741" w:rsidRPr="008244C5" w14:paraId="6BB40B64" w14:textId="77777777" w:rsidTr="00CF574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CA0C733" w14:textId="77777777" w:rsidR="00CF5741" w:rsidRPr="008244C5" w:rsidRDefault="00CF5741" w:rsidP="00A16BFF">
            <w:pPr>
              <w:pStyle w:val="ROWTABELLA"/>
              <w:rPr>
                <w:color w:val="002060"/>
              </w:rPr>
            </w:pPr>
            <w:r w:rsidRPr="008244C5">
              <w:rPr>
                <w:color w:val="002060"/>
              </w:rPr>
              <w:t>CALCETTO CASTRUM LAURI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F06E397" w14:textId="77777777" w:rsidR="00CF5741" w:rsidRPr="008244C5" w:rsidRDefault="00CF5741" w:rsidP="00A16BFF">
            <w:pPr>
              <w:pStyle w:val="ROWTABELLA"/>
              <w:rPr>
                <w:color w:val="002060"/>
              </w:rPr>
            </w:pPr>
            <w:r w:rsidRPr="008244C5">
              <w:rPr>
                <w:color w:val="002060"/>
              </w:rPr>
              <w:t>JESI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655FFA3" w14:textId="77777777" w:rsidR="00CF5741" w:rsidRPr="008244C5" w:rsidRDefault="00CF5741" w:rsidP="00A16BFF">
            <w:pPr>
              <w:pStyle w:val="ROWTABELLA"/>
              <w:jc w:val="center"/>
              <w:rPr>
                <w:color w:val="002060"/>
              </w:rPr>
            </w:pPr>
            <w:r w:rsidRPr="008244C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C3CB348" w14:textId="77777777" w:rsidR="00CF5741" w:rsidRPr="008244C5" w:rsidRDefault="00CF5741" w:rsidP="00A16BFF">
            <w:pPr>
              <w:pStyle w:val="ROWTABELLA"/>
              <w:rPr>
                <w:color w:val="002060"/>
              </w:rPr>
            </w:pPr>
            <w:r w:rsidRPr="008244C5">
              <w:rPr>
                <w:color w:val="002060"/>
              </w:rPr>
              <w:t>08/02/2020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FB6AB4C" w14:textId="77777777" w:rsidR="00CF5741" w:rsidRPr="008244C5" w:rsidRDefault="00CF5741" w:rsidP="00A16BFF">
            <w:pPr>
              <w:pStyle w:val="ROWTABELLA"/>
              <w:rPr>
                <w:color w:val="002060"/>
              </w:rPr>
            </w:pPr>
            <w:r w:rsidRPr="008244C5">
              <w:rPr>
                <w:color w:val="002060"/>
              </w:rPr>
              <w:t>5284 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DD649CB" w14:textId="77777777" w:rsidR="00CF5741" w:rsidRPr="008244C5" w:rsidRDefault="00CF5741" w:rsidP="00A16BFF">
            <w:pPr>
              <w:pStyle w:val="ROWTABELLA"/>
              <w:rPr>
                <w:color w:val="002060"/>
              </w:rPr>
            </w:pPr>
            <w:r w:rsidRPr="008244C5">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0D9B9A6" w14:textId="77777777" w:rsidR="00CF5741" w:rsidRPr="008244C5" w:rsidRDefault="00CF5741" w:rsidP="00A16BFF">
            <w:pPr>
              <w:pStyle w:val="ROWTABELLA"/>
              <w:rPr>
                <w:color w:val="002060"/>
              </w:rPr>
            </w:pPr>
            <w:r w:rsidRPr="008244C5">
              <w:rPr>
                <w:color w:val="002060"/>
              </w:rPr>
              <w:t>VIA FAVETO</w:t>
            </w:r>
          </w:p>
        </w:tc>
      </w:tr>
      <w:tr w:rsidR="00CF5741" w:rsidRPr="008244C5" w14:paraId="3F21CF89" w14:textId="77777777" w:rsidTr="00CF5741">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525DF5B" w14:textId="77777777" w:rsidR="00CF5741" w:rsidRPr="008244C5" w:rsidRDefault="00CF5741" w:rsidP="00A16BFF">
            <w:pPr>
              <w:pStyle w:val="ROWTABELLA"/>
              <w:rPr>
                <w:color w:val="002060"/>
              </w:rPr>
            </w:pPr>
            <w:r w:rsidRPr="008244C5">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8F692C8" w14:textId="77777777" w:rsidR="00CF5741" w:rsidRPr="008244C5" w:rsidRDefault="00CF5741" w:rsidP="00A16BFF">
            <w:pPr>
              <w:pStyle w:val="ROWTABELLA"/>
              <w:rPr>
                <w:color w:val="002060"/>
              </w:rPr>
            </w:pPr>
            <w:r w:rsidRPr="008244C5">
              <w:rPr>
                <w:color w:val="002060"/>
              </w:rPr>
              <w:t>OSTRENSE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669CBB6" w14:textId="77777777" w:rsidR="00CF5741" w:rsidRPr="008244C5" w:rsidRDefault="00CF5741" w:rsidP="00A16BFF">
            <w:pPr>
              <w:pStyle w:val="ROWTABELLA"/>
              <w:jc w:val="center"/>
              <w:rPr>
                <w:color w:val="002060"/>
              </w:rPr>
            </w:pPr>
            <w:r w:rsidRPr="008244C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3B8E2C8" w14:textId="77777777" w:rsidR="00CF5741" w:rsidRPr="008244C5" w:rsidRDefault="00CF5741" w:rsidP="00A16BFF">
            <w:pPr>
              <w:pStyle w:val="ROWTABELLA"/>
              <w:rPr>
                <w:color w:val="002060"/>
              </w:rPr>
            </w:pPr>
            <w:r w:rsidRPr="008244C5">
              <w:rPr>
                <w:color w:val="002060"/>
              </w:rPr>
              <w:t>08/02/2020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6E0C815" w14:textId="77777777" w:rsidR="00CF5741" w:rsidRPr="008244C5" w:rsidRDefault="00CF5741" w:rsidP="00A16BFF">
            <w:pPr>
              <w:pStyle w:val="ROWTABELLA"/>
              <w:rPr>
                <w:color w:val="002060"/>
              </w:rPr>
            </w:pPr>
            <w:r w:rsidRPr="008244C5">
              <w:rPr>
                <w:color w:val="002060"/>
              </w:rPr>
              <w:t>5101 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86894A9" w14:textId="77777777" w:rsidR="00CF5741" w:rsidRPr="008244C5" w:rsidRDefault="00CF5741" w:rsidP="00A16BFF">
            <w:pPr>
              <w:pStyle w:val="ROWTABELLA"/>
              <w:rPr>
                <w:color w:val="002060"/>
              </w:rPr>
            </w:pPr>
            <w:r w:rsidRPr="008244C5">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F1BF8BB" w14:textId="77777777" w:rsidR="00CF5741" w:rsidRPr="008244C5" w:rsidRDefault="00CF5741" w:rsidP="00A16BFF">
            <w:pPr>
              <w:pStyle w:val="ROWTABELLA"/>
              <w:rPr>
                <w:color w:val="002060"/>
              </w:rPr>
            </w:pPr>
            <w:r w:rsidRPr="008244C5">
              <w:rPr>
                <w:color w:val="002060"/>
              </w:rPr>
              <w:t>VIA VERDI</w:t>
            </w:r>
          </w:p>
        </w:tc>
      </w:tr>
    </w:tbl>
    <w:p w14:paraId="0F239E0E" w14:textId="77777777" w:rsidR="00CF5741" w:rsidRPr="008244C5" w:rsidRDefault="00CF5741" w:rsidP="00CF5741">
      <w:pPr>
        <w:pStyle w:val="breakline"/>
        <w:divId w:val="527259509"/>
        <w:rPr>
          <w:color w:val="002060"/>
        </w:rPr>
      </w:pPr>
    </w:p>
    <w:p w14:paraId="6473260C" w14:textId="77777777" w:rsidR="00CF5741" w:rsidRPr="008244C5" w:rsidRDefault="00CF5741" w:rsidP="00CF5741">
      <w:pPr>
        <w:pStyle w:val="TITOLOCAMPIONATO"/>
        <w:shd w:val="clear" w:color="auto" w:fill="CCCCCC"/>
        <w:spacing w:before="80" w:after="40"/>
        <w:divId w:val="527259509"/>
        <w:rPr>
          <w:color w:val="002060"/>
        </w:rPr>
      </w:pPr>
      <w:r w:rsidRPr="008244C5">
        <w:rPr>
          <w:color w:val="002060"/>
        </w:rPr>
        <w:t>CALCIO A CINQUE SERIE C2</w:t>
      </w:r>
    </w:p>
    <w:p w14:paraId="30878595" w14:textId="77777777" w:rsidR="00CF5741" w:rsidRPr="008244C5" w:rsidRDefault="00CF5741" w:rsidP="00CF5741">
      <w:pPr>
        <w:pStyle w:val="TITOLOPRINC"/>
        <w:divId w:val="527259509"/>
        <w:rPr>
          <w:color w:val="002060"/>
        </w:rPr>
      </w:pPr>
      <w:r w:rsidRPr="008244C5">
        <w:rPr>
          <w:color w:val="002060"/>
        </w:rPr>
        <w:t>VARIAZIONI AL PROGRAMMA GARE</w:t>
      </w:r>
    </w:p>
    <w:p w14:paraId="5A1C7C32" w14:textId="77777777" w:rsidR="00CF5741" w:rsidRPr="008244C5" w:rsidRDefault="00CF5741" w:rsidP="00CF5741">
      <w:pPr>
        <w:pStyle w:val="breakline"/>
        <w:divId w:val="527259509"/>
        <w:rPr>
          <w:color w:val="002060"/>
        </w:rPr>
      </w:pPr>
    </w:p>
    <w:p w14:paraId="11D5668E" w14:textId="77777777" w:rsidR="00CF5741" w:rsidRPr="008244C5" w:rsidRDefault="00CF5741" w:rsidP="00CF5741">
      <w:pPr>
        <w:pStyle w:val="breakline"/>
        <w:divId w:val="527259509"/>
        <w:rPr>
          <w:color w:val="002060"/>
        </w:rPr>
      </w:pPr>
    </w:p>
    <w:p w14:paraId="42CC07A3" w14:textId="77777777" w:rsidR="00CF5741" w:rsidRPr="008244C5" w:rsidRDefault="00CF5741" w:rsidP="00CF5741">
      <w:pPr>
        <w:pStyle w:val="SOTTOTITOLOCAMPIONATO1"/>
        <w:divId w:val="527259509"/>
        <w:rPr>
          <w:color w:val="002060"/>
        </w:rPr>
      </w:pPr>
      <w:r w:rsidRPr="008244C5">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CF5741" w:rsidRPr="008244C5" w14:paraId="0ACC64A9" w14:textId="77777777" w:rsidTr="00CF5741">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4DDEF1" w14:textId="77777777" w:rsidR="00CF5741" w:rsidRPr="008244C5" w:rsidRDefault="00CF5741" w:rsidP="00A16BFF">
            <w:pPr>
              <w:pStyle w:val="HEADERTABELLA"/>
              <w:rPr>
                <w:color w:val="002060"/>
              </w:rPr>
            </w:pPr>
            <w:r w:rsidRPr="008244C5">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6E9E83" w14:textId="77777777" w:rsidR="00CF5741" w:rsidRPr="008244C5" w:rsidRDefault="00CF5741" w:rsidP="00A16BFF">
            <w:pPr>
              <w:pStyle w:val="HEADERTABELLA"/>
              <w:rPr>
                <w:color w:val="002060"/>
              </w:rPr>
            </w:pPr>
            <w:r w:rsidRPr="008244C5">
              <w:rPr>
                <w:color w:val="002060"/>
              </w:rPr>
              <w:t xml:space="preserve">N° </w:t>
            </w:r>
            <w:proofErr w:type="spellStart"/>
            <w:r w:rsidRPr="008244C5">
              <w:rPr>
                <w:color w:val="002060"/>
              </w:rPr>
              <w:t>Gior</w:t>
            </w:r>
            <w:proofErr w:type="spellEnd"/>
            <w:r w:rsidRPr="008244C5">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C3F510" w14:textId="77777777" w:rsidR="00CF5741" w:rsidRPr="008244C5" w:rsidRDefault="00CF5741" w:rsidP="00A16BFF">
            <w:pPr>
              <w:pStyle w:val="HEADERTABELLA"/>
              <w:rPr>
                <w:color w:val="002060"/>
              </w:rPr>
            </w:pPr>
            <w:r w:rsidRPr="008244C5">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9D28BF" w14:textId="77777777" w:rsidR="00CF5741" w:rsidRPr="008244C5" w:rsidRDefault="00CF5741" w:rsidP="00A16BFF">
            <w:pPr>
              <w:pStyle w:val="HEADERTABELLA"/>
              <w:rPr>
                <w:color w:val="002060"/>
              </w:rPr>
            </w:pPr>
            <w:r w:rsidRPr="008244C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312198" w14:textId="77777777" w:rsidR="00CF5741" w:rsidRPr="008244C5" w:rsidRDefault="00CF5741" w:rsidP="00A16BFF">
            <w:pPr>
              <w:pStyle w:val="HEADERTABELLA"/>
              <w:rPr>
                <w:color w:val="002060"/>
              </w:rPr>
            </w:pPr>
            <w:r w:rsidRPr="008244C5">
              <w:rPr>
                <w:color w:val="002060"/>
              </w:rPr>
              <w:t xml:space="preserve">Data </w:t>
            </w:r>
            <w:proofErr w:type="spellStart"/>
            <w:r w:rsidRPr="008244C5">
              <w:rPr>
                <w:color w:val="002060"/>
              </w:rPr>
              <w:t>Orig</w:t>
            </w:r>
            <w:proofErr w:type="spellEnd"/>
            <w:r w:rsidRPr="008244C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E2A7F3" w14:textId="77777777" w:rsidR="00CF5741" w:rsidRPr="008244C5" w:rsidRDefault="00CF5741" w:rsidP="00A16BFF">
            <w:pPr>
              <w:pStyle w:val="HEADERTABELLA"/>
              <w:rPr>
                <w:color w:val="002060"/>
              </w:rPr>
            </w:pPr>
            <w:r w:rsidRPr="008244C5">
              <w:rPr>
                <w:color w:val="002060"/>
              </w:rPr>
              <w:t xml:space="preserve">Ora </w:t>
            </w:r>
            <w:proofErr w:type="spellStart"/>
            <w:r w:rsidRPr="008244C5">
              <w:rPr>
                <w:color w:val="002060"/>
              </w:rPr>
              <w:t>Var</w:t>
            </w:r>
            <w:proofErr w:type="spellEnd"/>
            <w:r w:rsidRPr="008244C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51E60D" w14:textId="77777777" w:rsidR="00CF5741" w:rsidRPr="008244C5" w:rsidRDefault="00CF5741" w:rsidP="00A16BFF">
            <w:pPr>
              <w:pStyle w:val="HEADERTABELLA"/>
              <w:rPr>
                <w:color w:val="002060"/>
              </w:rPr>
            </w:pPr>
            <w:r w:rsidRPr="008244C5">
              <w:rPr>
                <w:color w:val="002060"/>
              </w:rPr>
              <w:t xml:space="preserve">Ora </w:t>
            </w:r>
            <w:proofErr w:type="spellStart"/>
            <w:r w:rsidRPr="008244C5">
              <w:rPr>
                <w:color w:val="002060"/>
              </w:rPr>
              <w:t>Orig</w:t>
            </w:r>
            <w:proofErr w:type="spellEnd"/>
            <w:r w:rsidRPr="008244C5">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F35338" w14:textId="77777777" w:rsidR="00CF5741" w:rsidRPr="008244C5" w:rsidRDefault="00CF5741" w:rsidP="00A16BFF">
            <w:pPr>
              <w:pStyle w:val="HEADERTABELLA"/>
              <w:rPr>
                <w:color w:val="002060"/>
              </w:rPr>
            </w:pPr>
            <w:r w:rsidRPr="008244C5">
              <w:rPr>
                <w:color w:val="002060"/>
              </w:rPr>
              <w:t>Impianto</w:t>
            </w:r>
          </w:p>
        </w:tc>
      </w:tr>
      <w:tr w:rsidR="00CF5741" w:rsidRPr="008244C5" w14:paraId="0844ED2C" w14:textId="77777777" w:rsidTr="00CF5741">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3E6EA6" w14:textId="77777777" w:rsidR="00CF5741" w:rsidRPr="008244C5" w:rsidRDefault="00CF5741" w:rsidP="00A16BFF">
            <w:pPr>
              <w:pStyle w:val="ROWTABELLA"/>
              <w:rPr>
                <w:color w:val="002060"/>
                <w:highlight w:val="yellow"/>
              </w:rPr>
            </w:pPr>
            <w:r w:rsidRPr="008244C5">
              <w:rPr>
                <w:color w:val="002060"/>
                <w:highlight w:val="yellow"/>
              </w:rPr>
              <w:t>10/02/2020</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27CC8B" w14:textId="77777777" w:rsidR="00CF5741" w:rsidRPr="008244C5" w:rsidRDefault="00CF5741" w:rsidP="00A16BFF">
            <w:pPr>
              <w:pStyle w:val="ROWTABELLA"/>
              <w:jc w:val="center"/>
              <w:rPr>
                <w:color w:val="002060"/>
                <w:highlight w:val="yellow"/>
              </w:rPr>
            </w:pPr>
            <w:r w:rsidRPr="008244C5">
              <w:rPr>
                <w:color w:val="002060"/>
                <w:highlight w:val="yellow"/>
              </w:rPr>
              <w:t>6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DEBC19" w14:textId="77777777" w:rsidR="00CF5741" w:rsidRPr="008244C5" w:rsidRDefault="00CF5741" w:rsidP="00A16BFF">
            <w:pPr>
              <w:pStyle w:val="ROWTABELLA"/>
              <w:rPr>
                <w:color w:val="002060"/>
                <w:highlight w:val="yellow"/>
              </w:rPr>
            </w:pPr>
            <w:r w:rsidRPr="008244C5">
              <w:rPr>
                <w:color w:val="002060"/>
                <w:highlight w:val="yellow"/>
              </w:rPr>
              <w:t>AMICI 84</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E2EF7D" w14:textId="77777777" w:rsidR="00CF5741" w:rsidRPr="008244C5" w:rsidRDefault="00CF5741" w:rsidP="00A16BFF">
            <w:pPr>
              <w:pStyle w:val="ROWTABELLA"/>
              <w:rPr>
                <w:color w:val="002060"/>
                <w:highlight w:val="yellow"/>
              </w:rPr>
            </w:pPr>
            <w:r w:rsidRPr="008244C5">
              <w:rPr>
                <w:color w:val="002060"/>
                <w:highlight w:val="yellow"/>
              </w:rPr>
              <w:t>FREELY SPORT</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0A512C" w14:textId="77777777" w:rsidR="00CF5741" w:rsidRPr="008244C5" w:rsidRDefault="00CF5741" w:rsidP="00A16BFF">
            <w:pPr>
              <w:pStyle w:val="ROWTABELLA"/>
              <w:rPr>
                <w:color w:val="002060"/>
              </w:rPr>
            </w:pPr>
            <w:r w:rsidRPr="008244C5">
              <w:rPr>
                <w:color w:val="002060"/>
              </w:rPr>
              <w:t>07/02/2020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D8D8C0" w14:textId="77777777" w:rsidR="00CF5741" w:rsidRPr="008244C5" w:rsidRDefault="00CF5741" w:rsidP="00A16BFF">
            <w:pPr>
              <w:pStyle w:val="ROWTABELLA"/>
              <w:jc w:val="center"/>
              <w:rPr>
                <w:color w:val="002060"/>
              </w:rPr>
            </w:pPr>
            <w:r w:rsidRPr="008244C5">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0040CC" w14:textId="77777777" w:rsidR="00CF5741" w:rsidRPr="008244C5" w:rsidRDefault="00CF5741" w:rsidP="00A16BFF">
            <w:pPr>
              <w:pStyle w:val="ROWTABELLA"/>
              <w:jc w:val="center"/>
              <w:rPr>
                <w:color w:val="002060"/>
              </w:rPr>
            </w:pPr>
            <w:r w:rsidRPr="008244C5">
              <w:rPr>
                <w:color w:val="002060"/>
              </w:rPr>
              <w:t>21:30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C2C679" w14:textId="77777777" w:rsidR="00CF5741" w:rsidRPr="008244C5" w:rsidRDefault="00CF5741" w:rsidP="00A16BFF">
            <w:pPr>
              <w:rPr>
                <w:color w:val="002060"/>
              </w:rPr>
            </w:pPr>
          </w:p>
        </w:tc>
      </w:tr>
    </w:tbl>
    <w:p w14:paraId="574B62F6" w14:textId="77777777" w:rsidR="00CF5741" w:rsidRPr="008244C5" w:rsidRDefault="00CF5741" w:rsidP="00CF5741">
      <w:pPr>
        <w:pStyle w:val="breakline"/>
        <w:divId w:val="527259509"/>
        <w:rPr>
          <w:color w:val="002060"/>
        </w:rPr>
      </w:pPr>
    </w:p>
    <w:p w14:paraId="02205721" w14:textId="77777777" w:rsidR="00CF5741" w:rsidRPr="008244C5" w:rsidRDefault="00CF5741" w:rsidP="00CF5741">
      <w:pPr>
        <w:pStyle w:val="breakline"/>
        <w:divId w:val="527259509"/>
        <w:rPr>
          <w:color w:val="002060"/>
        </w:rPr>
      </w:pPr>
    </w:p>
    <w:p w14:paraId="2DBB45B6" w14:textId="77777777" w:rsidR="00CF5741" w:rsidRPr="008244C5" w:rsidRDefault="00CF5741" w:rsidP="00CF5741">
      <w:pPr>
        <w:pStyle w:val="TITOLOPRINC"/>
        <w:divId w:val="527259509"/>
        <w:rPr>
          <w:color w:val="002060"/>
        </w:rPr>
      </w:pPr>
      <w:r w:rsidRPr="008244C5">
        <w:rPr>
          <w:color w:val="002060"/>
        </w:rPr>
        <w:t>RISULTATI</w:t>
      </w:r>
    </w:p>
    <w:p w14:paraId="046E1DDB" w14:textId="77777777" w:rsidR="00CF5741" w:rsidRPr="008244C5" w:rsidRDefault="00CF5741" w:rsidP="00CF5741">
      <w:pPr>
        <w:pStyle w:val="breakline"/>
        <w:divId w:val="527259509"/>
        <w:rPr>
          <w:color w:val="002060"/>
        </w:rPr>
      </w:pPr>
    </w:p>
    <w:p w14:paraId="0F7C10A9" w14:textId="77777777" w:rsidR="00CF5741" w:rsidRPr="008244C5" w:rsidRDefault="00CF5741" w:rsidP="00CF5741">
      <w:pPr>
        <w:pStyle w:val="SOTTOTITOLOCAMPIONATO1"/>
        <w:divId w:val="527259509"/>
        <w:rPr>
          <w:color w:val="002060"/>
        </w:rPr>
      </w:pPr>
      <w:r w:rsidRPr="008244C5">
        <w:rPr>
          <w:color w:val="002060"/>
        </w:rPr>
        <w:t>RISULTATI UFFICIALI GARE DEL 31/01/2020</w:t>
      </w:r>
    </w:p>
    <w:p w14:paraId="2597DC6B" w14:textId="77777777" w:rsidR="00CF5741" w:rsidRPr="008244C5" w:rsidRDefault="00CF5741" w:rsidP="00CF5741">
      <w:pPr>
        <w:pStyle w:val="SOTTOTITOLOCAMPIONATO2"/>
        <w:divId w:val="527259509"/>
        <w:rPr>
          <w:color w:val="002060"/>
        </w:rPr>
      </w:pPr>
      <w:r w:rsidRPr="008244C5">
        <w:rPr>
          <w:color w:val="002060"/>
        </w:rPr>
        <w:t>Si trascrivono qui di seguito i risultati ufficiali delle gare disputate</w:t>
      </w:r>
    </w:p>
    <w:p w14:paraId="4DEFB11D" w14:textId="77777777" w:rsidR="00CF5741" w:rsidRPr="008244C5" w:rsidRDefault="00CF5741" w:rsidP="00CF5741">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CF5741" w:rsidRPr="008244C5" w14:paraId="39224984" w14:textId="77777777" w:rsidTr="00CF574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F5741" w:rsidRPr="008244C5" w14:paraId="33DED4F6" w14:textId="77777777" w:rsidTr="00A16BF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6A80DF" w14:textId="77777777" w:rsidR="00CF5741" w:rsidRPr="008244C5" w:rsidRDefault="00CF5741" w:rsidP="00A16BFF">
                  <w:pPr>
                    <w:pStyle w:val="HEADERTABELLA"/>
                    <w:rPr>
                      <w:color w:val="002060"/>
                    </w:rPr>
                  </w:pPr>
                  <w:r w:rsidRPr="008244C5">
                    <w:rPr>
                      <w:color w:val="002060"/>
                    </w:rPr>
                    <w:t>GIRONE A - 5 Giornata - R</w:t>
                  </w:r>
                </w:p>
              </w:tc>
            </w:tr>
            <w:tr w:rsidR="00CF5741" w:rsidRPr="008244C5" w14:paraId="7C782A72" w14:textId="77777777" w:rsidTr="00A16BF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69CB537" w14:textId="77777777" w:rsidR="00CF5741" w:rsidRPr="008244C5" w:rsidRDefault="00CF5741" w:rsidP="00A16BFF">
                  <w:pPr>
                    <w:pStyle w:val="ROWTABELLA"/>
                    <w:rPr>
                      <w:color w:val="002060"/>
                    </w:rPr>
                  </w:pPr>
                  <w:r w:rsidRPr="008244C5">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4E0BC46" w14:textId="77777777" w:rsidR="00CF5741" w:rsidRPr="008244C5" w:rsidRDefault="00CF5741" w:rsidP="00A16BFF">
                  <w:pPr>
                    <w:pStyle w:val="ROWTABELLA"/>
                    <w:rPr>
                      <w:color w:val="002060"/>
                    </w:rPr>
                  </w:pPr>
                  <w:r w:rsidRPr="008244C5">
                    <w:rPr>
                      <w:color w:val="002060"/>
                    </w:rPr>
                    <w:t>- VALLEFOGLIA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A3933B" w14:textId="77777777" w:rsidR="00CF5741" w:rsidRPr="008244C5" w:rsidRDefault="00CF5741" w:rsidP="00A16BFF">
                  <w:pPr>
                    <w:pStyle w:val="ROWTABELLA"/>
                    <w:jc w:val="center"/>
                    <w:rPr>
                      <w:color w:val="002060"/>
                    </w:rPr>
                  </w:pPr>
                  <w:r w:rsidRPr="008244C5">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A543B6A" w14:textId="77777777" w:rsidR="00CF5741" w:rsidRPr="008244C5" w:rsidRDefault="00CF5741" w:rsidP="00A16BFF">
                  <w:pPr>
                    <w:pStyle w:val="ROWTABELLA"/>
                    <w:jc w:val="center"/>
                    <w:rPr>
                      <w:color w:val="002060"/>
                    </w:rPr>
                  </w:pPr>
                  <w:r w:rsidRPr="008244C5">
                    <w:rPr>
                      <w:color w:val="002060"/>
                    </w:rPr>
                    <w:t> </w:t>
                  </w:r>
                </w:p>
              </w:tc>
            </w:tr>
            <w:tr w:rsidR="00CF5741" w:rsidRPr="008244C5" w14:paraId="09BCEFEE" w14:textId="77777777" w:rsidTr="00A16B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901488F" w14:textId="77777777" w:rsidR="00CF5741" w:rsidRPr="008244C5" w:rsidRDefault="00CF5741" w:rsidP="00A16BFF">
                  <w:pPr>
                    <w:pStyle w:val="ROWTABELLA"/>
                    <w:rPr>
                      <w:color w:val="002060"/>
                    </w:rPr>
                  </w:pPr>
                  <w:r w:rsidRPr="008244C5">
                    <w:rPr>
                      <w:color w:val="002060"/>
                    </w:rPr>
                    <w:t>ALMA JUVENTUS FANO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1495437" w14:textId="77777777" w:rsidR="00CF5741" w:rsidRPr="008244C5" w:rsidRDefault="00CF5741" w:rsidP="00A16BFF">
                  <w:pPr>
                    <w:pStyle w:val="ROWTABELLA"/>
                    <w:rPr>
                      <w:color w:val="002060"/>
                    </w:rPr>
                  </w:pPr>
                  <w:r w:rsidRPr="008244C5">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53099A5" w14:textId="77777777" w:rsidR="00CF5741" w:rsidRPr="008244C5" w:rsidRDefault="00CF5741" w:rsidP="00A16BFF">
                  <w:pPr>
                    <w:pStyle w:val="ROWTABELLA"/>
                    <w:jc w:val="center"/>
                    <w:rPr>
                      <w:color w:val="002060"/>
                    </w:rPr>
                  </w:pPr>
                  <w:r w:rsidRPr="008244C5">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4833CB7" w14:textId="77777777" w:rsidR="00CF5741" w:rsidRPr="008244C5" w:rsidRDefault="00CF5741" w:rsidP="00A16BFF">
                  <w:pPr>
                    <w:pStyle w:val="ROWTABELLA"/>
                    <w:jc w:val="center"/>
                    <w:rPr>
                      <w:color w:val="002060"/>
                    </w:rPr>
                  </w:pPr>
                  <w:r w:rsidRPr="008244C5">
                    <w:rPr>
                      <w:color w:val="002060"/>
                    </w:rPr>
                    <w:t> </w:t>
                  </w:r>
                </w:p>
              </w:tc>
            </w:tr>
            <w:tr w:rsidR="00CF5741" w:rsidRPr="008244C5" w14:paraId="313C2CDD" w14:textId="77777777" w:rsidTr="00A16B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04D40D3" w14:textId="77777777" w:rsidR="00CF5741" w:rsidRPr="008244C5" w:rsidRDefault="00CF5741" w:rsidP="00A16BFF">
                  <w:pPr>
                    <w:pStyle w:val="ROWTABELLA"/>
                    <w:rPr>
                      <w:color w:val="002060"/>
                    </w:rPr>
                  </w:pPr>
                  <w:r w:rsidRPr="008244C5">
                    <w:rPr>
                      <w:color w:val="002060"/>
                    </w:rPr>
                    <w:t>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EBC9D72" w14:textId="77777777" w:rsidR="00CF5741" w:rsidRPr="008244C5" w:rsidRDefault="00CF5741" w:rsidP="00A16BFF">
                  <w:pPr>
                    <w:pStyle w:val="ROWTABELLA"/>
                    <w:rPr>
                      <w:color w:val="002060"/>
                    </w:rPr>
                  </w:pPr>
                  <w:r w:rsidRPr="008244C5">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4F0DA22" w14:textId="77777777" w:rsidR="00CF5741" w:rsidRPr="008244C5" w:rsidRDefault="00CF5741" w:rsidP="00A16BFF">
                  <w:pPr>
                    <w:pStyle w:val="ROWTABELLA"/>
                    <w:jc w:val="center"/>
                    <w:rPr>
                      <w:color w:val="002060"/>
                    </w:rPr>
                  </w:pPr>
                  <w:r w:rsidRPr="008244C5">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6ED1B46" w14:textId="77777777" w:rsidR="00CF5741" w:rsidRPr="008244C5" w:rsidRDefault="00CF5741" w:rsidP="00A16BFF">
                  <w:pPr>
                    <w:pStyle w:val="ROWTABELLA"/>
                    <w:jc w:val="center"/>
                    <w:rPr>
                      <w:color w:val="002060"/>
                    </w:rPr>
                  </w:pPr>
                  <w:r w:rsidRPr="008244C5">
                    <w:rPr>
                      <w:color w:val="002060"/>
                    </w:rPr>
                    <w:t> </w:t>
                  </w:r>
                </w:p>
              </w:tc>
            </w:tr>
            <w:tr w:rsidR="00CF5741" w:rsidRPr="008244C5" w14:paraId="7779788A" w14:textId="77777777" w:rsidTr="00A16B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C91EB5B" w14:textId="77777777" w:rsidR="00CF5741" w:rsidRPr="008244C5" w:rsidRDefault="00CF5741" w:rsidP="00A16BFF">
                  <w:pPr>
                    <w:pStyle w:val="ROWTABELLA"/>
                    <w:rPr>
                      <w:color w:val="002060"/>
                    </w:rPr>
                  </w:pPr>
                  <w:r w:rsidRPr="008244C5">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4FEF06E" w14:textId="77777777" w:rsidR="00CF5741" w:rsidRPr="008244C5" w:rsidRDefault="00CF5741" w:rsidP="00A16BFF">
                  <w:pPr>
                    <w:pStyle w:val="ROWTABELLA"/>
                    <w:rPr>
                      <w:color w:val="002060"/>
                    </w:rPr>
                  </w:pPr>
                  <w:r w:rsidRPr="008244C5">
                    <w:rPr>
                      <w:color w:val="002060"/>
                    </w:rPr>
                    <w:t>- FUTSAL MONTEMARCIANO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35A74DE" w14:textId="77777777" w:rsidR="00CF5741" w:rsidRPr="008244C5" w:rsidRDefault="00CF5741" w:rsidP="00A16BFF">
                  <w:pPr>
                    <w:pStyle w:val="ROWTABELLA"/>
                    <w:jc w:val="center"/>
                    <w:rPr>
                      <w:color w:val="002060"/>
                    </w:rPr>
                  </w:pPr>
                  <w:r w:rsidRPr="008244C5">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0423860" w14:textId="77777777" w:rsidR="00CF5741" w:rsidRPr="008244C5" w:rsidRDefault="00CF5741" w:rsidP="00A16BFF">
                  <w:pPr>
                    <w:pStyle w:val="ROWTABELLA"/>
                    <w:jc w:val="center"/>
                    <w:rPr>
                      <w:color w:val="002060"/>
                    </w:rPr>
                  </w:pPr>
                  <w:r w:rsidRPr="008244C5">
                    <w:rPr>
                      <w:color w:val="002060"/>
                    </w:rPr>
                    <w:t> </w:t>
                  </w:r>
                </w:p>
              </w:tc>
            </w:tr>
            <w:tr w:rsidR="00CF5741" w:rsidRPr="008244C5" w14:paraId="7DEF21D2" w14:textId="77777777" w:rsidTr="00A16B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A1232C8" w14:textId="77777777" w:rsidR="00CF5741" w:rsidRPr="008244C5" w:rsidRDefault="00CF5741" w:rsidP="00A16BFF">
                  <w:pPr>
                    <w:pStyle w:val="ROWTABELLA"/>
                    <w:rPr>
                      <w:color w:val="002060"/>
                    </w:rPr>
                  </w:pPr>
                  <w:r w:rsidRPr="008244C5">
                    <w:rPr>
                      <w:color w:val="002060"/>
                    </w:rPr>
                    <w:t>REAL S.COSTANZO CALCIO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732E4D1" w14:textId="77777777" w:rsidR="00CF5741" w:rsidRPr="008244C5" w:rsidRDefault="00CF5741" w:rsidP="00A16BFF">
                  <w:pPr>
                    <w:pStyle w:val="ROWTABELLA"/>
                    <w:rPr>
                      <w:color w:val="002060"/>
                    </w:rPr>
                  </w:pPr>
                  <w:r w:rsidRPr="008244C5">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6810EAC" w14:textId="77777777" w:rsidR="00CF5741" w:rsidRPr="008244C5" w:rsidRDefault="00CF5741" w:rsidP="00A16BFF">
                  <w:pPr>
                    <w:pStyle w:val="ROWTABELLA"/>
                    <w:jc w:val="center"/>
                    <w:rPr>
                      <w:color w:val="002060"/>
                    </w:rPr>
                  </w:pPr>
                  <w:r w:rsidRPr="008244C5">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01CDA4A" w14:textId="77777777" w:rsidR="00CF5741" w:rsidRPr="008244C5" w:rsidRDefault="00CF5741" w:rsidP="00A16BFF">
                  <w:pPr>
                    <w:pStyle w:val="ROWTABELLA"/>
                    <w:jc w:val="center"/>
                    <w:rPr>
                      <w:color w:val="002060"/>
                    </w:rPr>
                  </w:pPr>
                  <w:r w:rsidRPr="008244C5">
                    <w:rPr>
                      <w:color w:val="002060"/>
                    </w:rPr>
                    <w:t> </w:t>
                  </w:r>
                </w:p>
              </w:tc>
            </w:tr>
            <w:tr w:rsidR="00CF5741" w:rsidRPr="008244C5" w14:paraId="45CA73CD" w14:textId="77777777" w:rsidTr="00A16B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9F1666E" w14:textId="77777777" w:rsidR="00CF5741" w:rsidRPr="008244C5" w:rsidRDefault="00CF5741" w:rsidP="00A16BFF">
                  <w:pPr>
                    <w:pStyle w:val="ROWTABELLA"/>
                    <w:rPr>
                      <w:color w:val="002060"/>
                    </w:rPr>
                  </w:pPr>
                  <w:r w:rsidRPr="008244C5">
                    <w:rPr>
                      <w:color w:val="002060"/>
                    </w:rPr>
                    <w:t>(1) SENIGALLIA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CF36E98" w14:textId="77777777" w:rsidR="00CF5741" w:rsidRPr="008244C5" w:rsidRDefault="00CF5741" w:rsidP="00A16BFF">
                  <w:pPr>
                    <w:pStyle w:val="ROWTABELLA"/>
                    <w:rPr>
                      <w:color w:val="002060"/>
                    </w:rPr>
                  </w:pPr>
                  <w:r w:rsidRPr="008244C5">
                    <w:rPr>
                      <w:color w:val="002060"/>
                    </w:rPr>
                    <w:t>- ATL URBINO C5 1999</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1E66E86" w14:textId="77777777" w:rsidR="00CF5741" w:rsidRPr="008244C5" w:rsidRDefault="00CF5741" w:rsidP="00A16BFF">
                  <w:pPr>
                    <w:pStyle w:val="ROWTABELLA"/>
                    <w:jc w:val="center"/>
                    <w:rPr>
                      <w:color w:val="002060"/>
                    </w:rPr>
                  </w:pPr>
                  <w:r w:rsidRPr="008244C5">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02AD216" w14:textId="77777777" w:rsidR="00CF5741" w:rsidRPr="008244C5" w:rsidRDefault="00CF5741" w:rsidP="00A16BFF">
                  <w:pPr>
                    <w:pStyle w:val="ROWTABELLA"/>
                    <w:jc w:val="center"/>
                    <w:rPr>
                      <w:color w:val="002060"/>
                    </w:rPr>
                  </w:pPr>
                  <w:r w:rsidRPr="008244C5">
                    <w:rPr>
                      <w:color w:val="002060"/>
                    </w:rPr>
                    <w:t> </w:t>
                  </w:r>
                </w:p>
              </w:tc>
            </w:tr>
            <w:tr w:rsidR="00CF5741" w:rsidRPr="008244C5" w14:paraId="3C49DF8F" w14:textId="77777777" w:rsidTr="00A16BF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2C96933" w14:textId="77777777" w:rsidR="00CF5741" w:rsidRPr="008244C5" w:rsidRDefault="00CF5741" w:rsidP="00A16BFF">
                  <w:pPr>
                    <w:pStyle w:val="ROWTABELLA"/>
                    <w:rPr>
                      <w:color w:val="002060"/>
                    </w:rPr>
                  </w:pPr>
                  <w:r w:rsidRPr="008244C5">
                    <w:rPr>
                      <w:color w:val="002060"/>
                    </w:rPr>
                    <w:t>SPORTLAND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3D58852" w14:textId="77777777" w:rsidR="00CF5741" w:rsidRPr="008244C5" w:rsidRDefault="00CF5741" w:rsidP="00A16BFF">
                  <w:pPr>
                    <w:pStyle w:val="ROWTABELLA"/>
                    <w:rPr>
                      <w:color w:val="002060"/>
                    </w:rPr>
                  </w:pPr>
                  <w:r w:rsidRPr="008244C5">
                    <w:rPr>
                      <w:color w:val="002060"/>
                    </w:rPr>
                    <w:t>- VERBENA C5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1DB6D83" w14:textId="77777777" w:rsidR="00CF5741" w:rsidRPr="008244C5" w:rsidRDefault="00CF5741" w:rsidP="00A16BFF">
                  <w:pPr>
                    <w:pStyle w:val="ROWTABELLA"/>
                    <w:jc w:val="center"/>
                    <w:rPr>
                      <w:color w:val="002060"/>
                    </w:rPr>
                  </w:pPr>
                  <w:r w:rsidRPr="008244C5">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A04FC24" w14:textId="77777777" w:rsidR="00CF5741" w:rsidRPr="008244C5" w:rsidRDefault="00CF5741" w:rsidP="00A16BFF">
                  <w:pPr>
                    <w:pStyle w:val="ROWTABELLA"/>
                    <w:jc w:val="center"/>
                    <w:rPr>
                      <w:color w:val="002060"/>
                    </w:rPr>
                  </w:pPr>
                  <w:r w:rsidRPr="008244C5">
                    <w:rPr>
                      <w:color w:val="002060"/>
                    </w:rPr>
                    <w:t> </w:t>
                  </w:r>
                </w:p>
              </w:tc>
            </w:tr>
            <w:tr w:rsidR="00CF5741" w:rsidRPr="008244C5" w14:paraId="4FB1C333" w14:textId="77777777" w:rsidTr="00A16BFF">
              <w:tc>
                <w:tcPr>
                  <w:tcW w:w="4700" w:type="dxa"/>
                  <w:gridSpan w:val="4"/>
                  <w:tcBorders>
                    <w:top w:val="nil"/>
                    <w:left w:val="nil"/>
                    <w:bottom w:val="nil"/>
                    <w:right w:val="nil"/>
                  </w:tcBorders>
                  <w:tcMar>
                    <w:top w:w="20" w:type="dxa"/>
                    <w:left w:w="20" w:type="dxa"/>
                    <w:bottom w:w="20" w:type="dxa"/>
                    <w:right w:w="20" w:type="dxa"/>
                  </w:tcMar>
                  <w:vAlign w:val="center"/>
                </w:tcPr>
                <w:p w14:paraId="79125773" w14:textId="77777777" w:rsidR="00CF5741" w:rsidRPr="008244C5" w:rsidRDefault="00CF5741" w:rsidP="00A16BFF">
                  <w:pPr>
                    <w:pStyle w:val="ROWTABELLA"/>
                    <w:rPr>
                      <w:color w:val="002060"/>
                    </w:rPr>
                  </w:pPr>
                  <w:r w:rsidRPr="008244C5">
                    <w:rPr>
                      <w:color w:val="002060"/>
                    </w:rPr>
                    <w:t>(1) - disputata il 03/02/2020</w:t>
                  </w:r>
                </w:p>
              </w:tc>
            </w:tr>
          </w:tbl>
          <w:p w14:paraId="719A4F12" w14:textId="77777777" w:rsidR="00CF5741" w:rsidRPr="008244C5" w:rsidRDefault="00CF5741" w:rsidP="00A16BFF">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F5741" w:rsidRPr="008244C5" w14:paraId="510F3B03" w14:textId="77777777" w:rsidTr="00A16BF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D853AF" w14:textId="77777777" w:rsidR="00CF5741" w:rsidRPr="008244C5" w:rsidRDefault="00CF5741" w:rsidP="00A16BFF">
                  <w:pPr>
                    <w:pStyle w:val="HEADERTABELLA"/>
                    <w:rPr>
                      <w:color w:val="002060"/>
                    </w:rPr>
                  </w:pPr>
                  <w:r w:rsidRPr="008244C5">
                    <w:rPr>
                      <w:color w:val="002060"/>
                    </w:rPr>
                    <w:t>GIRONE B - 5 Giornata - R</w:t>
                  </w:r>
                </w:p>
              </w:tc>
            </w:tr>
            <w:tr w:rsidR="00CF5741" w:rsidRPr="008244C5" w14:paraId="7898F863" w14:textId="77777777" w:rsidTr="00A16BF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057C525" w14:textId="77777777" w:rsidR="00CF5741" w:rsidRPr="008244C5" w:rsidRDefault="00CF5741" w:rsidP="00A16BFF">
                  <w:pPr>
                    <w:pStyle w:val="ROWTABELLA"/>
                    <w:rPr>
                      <w:color w:val="002060"/>
                    </w:rPr>
                  </w:pPr>
                  <w:r w:rsidRPr="008244C5">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232FB3A" w14:textId="77777777" w:rsidR="00CF5741" w:rsidRPr="008244C5" w:rsidRDefault="00CF5741" w:rsidP="00A16BFF">
                  <w:pPr>
                    <w:pStyle w:val="ROWTABELLA"/>
                    <w:rPr>
                      <w:color w:val="002060"/>
                    </w:rPr>
                  </w:pPr>
                  <w:r w:rsidRPr="008244C5">
                    <w:rPr>
                      <w:color w:val="002060"/>
                    </w:rPr>
                    <w:t>- C.U.S. MACERATA CALCIO A5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8DCB14C" w14:textId="77777777" w:rsidR="00CF5741" w:rsidRPr="008244C5" w:rsidRDefault="00CF5741" w:rsidP="00A16BFF">
                  <w:pPr>
                    <w:pStyle w:val="ROWTABELLA"/>
                    <w:jc w:val="center"/>
                    <w:rPr>
                      <w:color w:val="002060"/>
                    </w:rPr>
                  </w:pPr>
                  <w:r w:rsidRPr="008244C5">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58A6031" w14:textId="77777777" w:rsidR="00CF5741" w:rsidRPr="008244C5" w:rsidRDefault="00CF5741" w:rsidP="00A16BFF">
                  <w:pPr>
                    <w:pStyle w:val="ROWTABELLA"/>
                    <w:jc w:val="center"/>
                    <w:rPr>
                      <w:color w:val="002060"/>
                    </w:rPr>
                  </w:pPr>
                  <w:r w:rsidRPr="008244C5">
                    <w:rPr>
                      <w:color w:val="002060"/>
                    </w:rPr>
                    <w:t> </w:t>
                  </w:r>
                </w:p>
              </w:tc>
            </w:tr>
            <w:tr w:rsidR="00CF5741" w:rsidRPr="008244C5" w14:paraId="422BF691" w14:textId="77777777" w:rsidTr="00A16B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F7DDDD6" w14:textId="77777777" w:rsidR="00CF5741" w:rsidRPr="008244C5" w:rsidRDefault="00CF5741" w:rsidP="00A16BFF">
                  <w:pPr>
                    <w:pStyle w:val="ROWTABELLA"/>
                    <w:rPr>
                      <w:color w:val="002060"/>
                    </w:rPr>
                  </w:pPr>
                  <w:r w:rsidRPr="008244C5">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AB41590" w14:textId="77777777" w:rsidR="00CF5741" w:rsidRPr="008244C5" w:rsidRDefault="00CF5741" w:rsidP="00A16BFF">
                  <w:pPr>
                    <w:pStyle w:val="ROWTABELLA"/>
                    <w:rPr>
                      <w:color w:val="002060"/>
                    </w:rPr>
                  </w:pPr>
                  <w:r w:rsidRPr="008244C5">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9ABFF58" w14:textId="77777777" w:rsidR="00CF5741" w:rsidRPr="008244C5" w:rsidRDefault="00CF5741" w:rsidP="00A16BFF">
                  <w:pPr>
                    <w:pStyle w:val="ROWTABELLA"/>
                    <w:jc w:val="center"/>
                    <w:rPr>
                      <w:color w:val="002060"/>
                    </w:rPr>
                  </w:pPr>
                  <w:r w:rsidRPr="008244C5">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66F9821" w14:textId="77777777" w:rsidR="00CF5741" w:rsidRPr="008244C5" w:rsidRDefault="00CF5741" w:rsidP="00A16BFF">
                  <w:pPr>
                    <w:pStyle w:val="ROWTABELLA"/>
                    <w:jc w:val="center"/>
                    <w:rPr>
                      <w:color w:val="002060"/>
                    </w:rPr>
                  </w:pPr>
                  <w:r w:rsidRPr="008244C5">
                    <w:rPr>
                      <w:color w:val="002060"/>
                    </w:rPr>
                    <w:t> </w:t>
                  </w:r>
                </w:p>
              </w:tc>
            </w:tr>
            <w:tr w:rsidR="00CF5741" w:rsidRPr="008244C5" w14:paraId="524EEDD4" w14:textId="77777777" w:rsidTr="00A16B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B9EE494" w14:textId="77777777" w:rsidR="00CF5741" w:rsidRPr="008244C5" w:rsidRDefault="00CF5741" w:rsidP="00A16BFF">
                  <w:pPr>
                    <w:pStyle w:val="ROWTABELLA"/>
                    <w:rPr>
                      <w:color w:val="002060"/>
                    </w:rPr>
                  </w:pPr>
                  <w:r w:rsidRPr="008244C5">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9B3DBAF" w14:textId="77777777" w:rsidR="00CF5741" w:rsidRPr="008244C5" w:rsidRDefault="00CF5741" w:rsidP="00A16BFF">
                  <w:pPr>
                    <w:pStyle w:val="ROWTABELLA"/>
                    <w:rPr>
                      <w:color w:val="002060"/>
                    </w:rPr>
                  </w:pPr>
                  <w:r w:rsidRPr="008244C5">
                    <w:rPr>
                      <w:color w:val="002060"/>
                    </w:rPr>
                    <w:t>- MONTECASSIANO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3FF7ADA" w14:textId="77777777" w:rsidR="00CF5741" w:rsidRPr="008244C5" w:rsidRDefault="00CF5741" w:rsidP="00A16BFF">
                  <w:pPr>
                    <w:pStyle w:val="ROWTABELLA"/>
                    <w:jc w:val="center"/>
                    <w:rPr>
                      <w:color w:val="002060"/>
                    </w:rPr>
                  </w:pPr>
                  <w:r w:rsidRPr="008244C5">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B18D278" w14:textId="77777777" w:rsidR="00CF5741" w:rsidRPr="008244C5" w:rsidRDefault="00CF5741" w:rsidP="00A16BFF">
                  <w:pPr>
                    <w:pStyle w:val="ROWTABELLA"/>
                    <w:jc w:val="center"/>
                    <w:rPr>
                      <w:color w:val="002060"/>
                    </w:rPr>
                  </w:pPr>
                  <w:r w:rsidRPr="008244C5">
                    <w:rPr>
                      <w:color w:val="002060"/>
                    </w:rPr>
                    <w:t> </w:t>
                  </w:r>
                </w:p>
              </w:tc>
            </w:tr>
            <w:tr w:rsidR="00CF5741" w:rsidRPr="008244C5" w14:paraId="7FB28EB3" w14:textId="77777777" w:rsidTr="00A16B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906CC9C" w14:textId="77777777" w:rsidR="00CF5741" w:rsidRPr="008244C5" w:rsidRDefault="00CF5741" w:rsidP="00A16BFF">
                  <w:pPr>
                    <w:pStyle w:val="ROWTABELLA"/>
                    <w:rPr>
                      <w:color w:val="002060"/>
                    </w:rPr>
                  </w:pPr>
                  <w:r w:rsidRPr="008244C5">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4E45A68" w14:textId="77777777" w:rsidR="00CF5741" w:rsidRPr="008244C5" w:rsidRDefault="00CF5741" w:rsidP="00A16BFF">
                  <w:pPr>
                    <w:pStyle w:val="ROWTABELLA"/>
                    <w:rPr>
                      <w:color w:val="002060"/>
                    </w:rPr>
                  </w:pPr>
                  <w:r w:rsidRPr="008244C5">
                    <w:rPr>
                      <w:color w:val="002060"/>
                    </w:rPr>
                    <w:t>-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76D2A89" w14:textId="77777777" w:rsidR="00CF5741" w:rsidRPr="008244C5" w:rsidRDefault="00CF5741" w:rsidP="00A16BFF">
                  <w:pPr>
                    <w:pStyle w:val="ROWTABELLA"/>
                    <w:jc w:val="center"/>
                    <w:rPr>
                      <w:color w:val="002060"/>
                    </w:rPr>
                  </w:pPr>
                  <w:r w:rsidRPr="008244C5">
                    <w:rPr>
                      <w:color w:val="002060"/>
                    </w:rPr>
                    <w:t>2 - 9</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205B30C" w14:textId="77777777" w:rsidR="00CF5741" w:rsidRPr="008244C5" w:rsidRDefault="00CF5741" w:rsidP="00A16BFF">
                  <w:pPr>
                    <w:pStyle w:val="ROWTABELLA"/>
                    <w:jc w:val="center"/>
                    <w:rPr>
                      <w:color w:val="002060"/>
                    </w:rPr>
                  </w:pPr>
                  <w:r w:rsidRPr="008244C5">
                    <w:rPr>
                      <w:color w:val="002060"/>
                    </w:rPr>
                    <w:t> </w:t>
                  </w:r>
                </w:p>
              </w:tc>
            </w:tr>
            <w:tr w:rsidR="00CF5741" w:rsidRPr="008244C5" w14:paraId="6364DAF6" w14:textId="77777777" w:rsidTr="00A16B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01963D7" w14:textId="77777777" w:rsidR="00CF5741" w:rsidRPr="008244C5" w:rsidRDefault="00CF5741" w:rsidP="00A16BFF">
                  <w:pPr>
                    <w:pStyle w:val="ROWTABELLA"/>
                    <w:rPr>
                      <w:color w:val="002060"/>
                    </w:rPr>
                  </w:pPr>
                  <w:r w:rsidRPr="008244C5">
                    <w:rPr>
                      <w:color w:val="002060"/>
                    </w:rPr>
                    <w:t>MONTECAROTTO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917D77D" w14:textId="77777777" w:rsidR="00CF5741" w:rsidRPr="008244C5" w:rsidRDefault="00CF5741" w:rsidP="00A16BFF">
                  <w:pPr>
                    <w:pStyle w:val="ROWTABELLA"/>
                    <w:rPr>
                      <w:color w:val="002060"/>
                    </w:rPr>
                  </w:pPr>
                  <w:r w:rsidRPr="008244C5">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2B2D2F1" w14:textId="77777777" w:rsidR="00CF5741" w:rsidRPr="008244C5" w:rsidRDefault="00CF5741" w:rsidP="00A16BFF">
                  <w:pPr>
                    <w:pStyle w:val="ROWTABELLA"/>
                    <w:jc w:val="center"/>
                    <w:rPr>
                      <w:color w:val="002060"/>
                    </w:rPr>
                  </w:pPr>
                  <w:r w:rsidRPr="008244C5">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1534AAF" w14:textId="77777777" w:rsidR="00CF5741" w:rsidRPr="008244C5" w:rsidRDefault="00CF5741" w:rsidP="00A16BFF">
                  <w:pPr>
                    <w:pStyle w:val="ROWTABELLA"/>
                    <w:jc w:val="center"/>
                    <w:rPr>
                      <w:color w:val="002060"/>
                    </w:rPr>
                  </w:pPr>
                  <w:r w:rsidRPr="008244C5">
                    <w:rPr>
                      <w:color w:val="002060"/>
                    </w:rPr>
                    <w:t> </w:t>
                  </w:r>
                </w:p>
              </w:tc>
            </w:tr>
            <w:tr w:rsidR="00CF5741" w:rsidRPr="008244C5" w14:paraId="6916BE29" w14:textId="77777777" w:rsidTr="00A16B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F3102D5" w14:textId="77777777" w:rsidR="00CF5741" w:rsidRPr="008244C5" w:rsidRDefault="00CF5741" w:rsidP="00A16BFF">
                  <w:pPr>
                    <w:pStyle w:val="ROWTABELLA"/>
                    <w:rPr>
                      <w:color w:val="002060"/>
                    </w:rPr>
                  </w:pPr>
                  <w:r w:rsidRPr="008244C5">
                    <w:rPr>
                      <w:color w:val="002060"/>
                    </w:rPr>
                    <w:t>MOSCOSI 2008</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6467BB3" w14:textId="77777777" w:rsidR="00CF5741" w:rsidRPr="008244C5" w:rsidRDefault="00CF5741" w:rsidP="00A16BFF">
                  <w:pPr>
                    <w:pStyle w:val="ROWTABELLA"/>
                    <w:rPr>
                      <w:color w:val="002060"/>
                    </w:rPr>
                  </w:pPr>
                  <w:r w:rsidRPr="008244C5">
                    <w:rPr>
                      <w:color w:val="002060"/>
                    </w:rPr>
                    <w:t>- SERRALTA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59043F18" w14:textId="77777777" w:rsidR="00CF5741" w:rsidRPr="008244C5" w:rsidRDefault="00CF5741" w:rsidP="00A16BFF">
                  <w:pPr>
                    <w:pStyle w:val="ROWTABELLA"/>
                    <w:jc w:val="center"/>
                    <w:rPr>
                      <w:color w:val="002060"/>
                    </w:rPr>
                  </w:pPr>
                  <w:r w:rsidRPr="008244C5">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2F556FC" w14:textId="77777777" w:rsidR="00CF5741" w:rsidRPr="008244C5" w:rsidRDefault="00CF5741" w:rsidP="00A16BFF">
                  <w:pPr>
                    <w:pStyle w:val="ROWTABELLA"/>
                    <w:jc w:val="center"/>
                    <w:rPr>
                      <w:color w:val="002060"/>
                    </w:rPr>
                  </w:pPr>
                  <w:r w:rsidRPr="008244C5">
                    <w:rPr>
                      <w:color w:val="002060"/>
                    </w:rPr>
                    <w:t> </w:t>
                  </w:r>
                </w:p>
              </w:tc>
            </w:tr>
            <w:tr w:rsidR="00CF5741" w:rsidRPr="008244C5" w14:paraId="6521D625" w14:textId="77777777" w:rsidTr="00A16BF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88A2913" w14:textId="77777777" w:rsidR="00CF5741" w:rsidRPr="008244C5" w:rsidRDefault="00CF5741" w:rsidP="00A16BFF">
                  <w:pPr>
                    <w:pStyle w:val="ROWTABELLA"/>
                    <w:rPr>
                      <w:color w:val="002060"/>
                    </w:rPr>
                  </w:pPr>
                  <w:r w:rsidRPr="008244C5">
                    <w:rPr>
                      <w:color w:val="002060"/>
                    </w:rPr>
                    <w:t>NUOVA OTTRANO 98</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756933F" w14:textId="77777777" w:rsidR="00CF5741" w:rsidRPr="008244C5" w:rsidRDefault="00CF5741" w:rsidP="00A16BFF">
                  <w:pPr>
                    <w:pStyle w:val="ROWTABELLA"/>
                    <w:rPr>
                      <w:color w:val="002060"/>
                    </w:rPr>
                  </w:pPr>
                  <w:r w:rsidRPr="008244C5">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F5BAD75" w14:textId="77777777" w:rsidR="00CF5741" w:rsidRPr="008244C5" w:rsidRDefault="00CF5741" w:rsidP="00A16BFF">
                  <w:pPr>
                    <w:pStyle w:val="ROWTABELLA"/>
                    <w:jc w:val="center"/>
                    <w:rPr>
                      <w:color w:val="002060"/>
                    </w:rPr>
                  </w:pPr>
                  <w:r w:rsidRPr="008244C5">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B1A259D" w14:textId="77777777" w:rsidR="00CF5741" w:rsidRPr="008244C5" w:rsidRDefault="00CF5741" w:rsidP="00A16BFF">
                  <w:pPr>
                    <w:pStyle w:val="ROWTABELLA"/>
                    <w:jc w:val="center"/>
                    <w:rPr>
                      <w:color w:val="002060"/>
                    </w:rPr>
                  </w:pPr>
                  <w:r w:rsidRPr="008244C5">
                    <w:rPr>
                      <w:color w:val="002060"/>
                    </w:rPr>
                    <w:t> </w:t>
                  </w:r>
                </w:p>
              </w:tc>
            </w:tr>
          </w:tbl>
          <w:p w14:paraId="5E2128AC" w14:textId="77777777" w:rsidR="00CF5741" w:rsidRPr="008244C5" w:rsidRDefault="00CF5741" w:rsidP="00A16BFF">
            <w:pPr>
              <w:rPr>
                <w:color w:val="002060"/>
              </w:rPr>
            </w:pPr>
          </w:p>
        </w:tc>
      </w:tr>
    </w:tbl>
    <w:p w14:paraId="736B3088" w14:textId="77777777" w:rsidR="00CF5741" w:rsidRPr="008244C5" w:rsidRDefault="00CF5741" w:rsidP="00CF5741">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CF5741" w:rsidRPr="008244C5" w14:paraId="3D025248" w14:textId="77777777" w:rsidTr="00CF574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F5741" w:rsidRPr="008244C5" w14:paraId="78D0A70B" w14:textId="77777777" w:rsidTr="00A16BF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31BA9A" w14:textId="77777777" w:rsidR="00CF5741" w:rsidRPr="008244C5" w:rsidRDefault="00CF5741" w:rsidP="00A16BFF">
                  <w:pPr>
                    <w:pStyle w:val="HEADERTABELLA"/>
                    <w:rPr>
                      <w:color w:val="002060"/>
                    </w:rPr>
                  </w:pPr>
                  <w:r w:rsidRPr="008244C5">
                    <w:rPr>
                      <w:color w:val="002060"/>
                    </w:rPr>
                    <w:t>GIRONE C - 5 Giornata - R</w:t>
                  </w:r>
                </w:p>
              </w:tc>
            </w:tr>
            <w:tr w:rsidR="00CF5741" w:rsidRPr="008244C5" w14:paraId="615C6286" w14:textId="77777777" w:rsidTr="00A16BF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7A54FFF" w14:textId="77777777" w:rsidR="00CF5741" w:rsidRPr="008244C5" w:rsidRDefault="00CF5741" w:rsidP="00A16BFF">
                  <w:pPr>
                    <w:pStyle w:val="ROWTABELLA"/>
                    <w:rPr>
                      <w:color w:val="002060"/>
                    </w:rPr>
                  </w:pPr>
                  <w:r w:rsidRPr="008244C5">
                    <w:rPr>
                      <w:color w:val="002060"/>
                    </w:rPr>
                    <w:t>BOCASTRUM UNITED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BFAE559" w14:textId="77777777" w:rsidR="00CF5741" w:rsidRPr="008244C5" w:rsidRDefault="00CF5741" w:rsidP="00A16BFF">
                  <w:pPr>
                    <w:pStyle w:val="ROWTABELLA"/>
                    <w:rPr>
                      <w:color w:val="002060"/>
                    </w:rPr>
                  </w:pPr>
                  <w:r w:rsidRPr="008244C5">
                    <w:rPr>
                      <w:color w:val="002060"/>
                    </w:rPr>
                    <w:t>- AMICI 84</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33D369E" w14:textId="77777777" w:rsidR="00CF5741" w:rsidRPr="008244C5" w:rsidRDefault="00CF5741" w:rsidP="00A16BFF">
                  <w:pPr>
                    <w:pStyle w:val="ROWTABELLA"/>
                    <w:jc w:val="center"/>
                    <w:rPr>
                      <w:color w:val="002060"/>
                    </w:rPr>
                  </w:pPr>
                  <w:r w:rsidRPr="008244C5">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E64F01D" w14:textId="77777777" w:rsidR="00CF5741" w:rsidRPr="008244C5" w:rsidRDefault="00CF5741" w:rsidP="00A16BFF">
                  <w:pPr>
                    <w:pStyle w:val="ROWTABELLA"/>
                    <w:jc w:val="center"/>
                    <w:rPr>
                      <w:color w:val="002060"/>
                    </w:rPr>
                  </w:pPr>
                  <w:r w:rsidRPr="008244C5">
                    <w:rPr>
                      <w:color w:val="002060"/>
                    </w:rPr>
                    <w:t> </w:t>
                  </w:r>
                </w:p>
              </w:tc>
            </w:tr>
            <w:tr w:rsidR="00CF5741" w:rsidRPr="008244C5" w14:paraId="191053FA" w14:textId="77777777" w:rsidTr="00A16B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03CA54B" w14:textId="77777777" w:rsidR="00CF5741" w:rsidRPr="008244C5" w:rsidRDefault="00CF5741" w:rsidP="00A16BFF">
                  <w:pPr>
                    <w:pStyle w:val="ROWTABELLA"/>
                    <w:rPr>
                      <w:color w:val="002060"/>
                    </w:rPr>
                  </w:pPr>
                  <w:r w:rsidRPr="008244C5">
                    <w:rPr>
                      <w:color w:val="002060"/>
                    </w:rPr>
                    <w:t>EAGLES PAGLIARE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19DF654" w14:textId="77777777" w:rsidR="00CF5741" w:rsidRPr="008244C5" w:rsidRDefault="00CF5741" w:rsidP="00A16BFF">
                  <w:pPr>
                    <w:pStyle w:val="ROWTABELLA"/>
                    <w:rPr>
                      <w:color w:val="002060"/>
                    </w:rPr>
                  </w:pPr>
                  <w:r w:rsidRPr="008244C5">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3FFC450" w14:textId="77777777" w:rsidR="00CF5741" w:rsidRPr="008244C5" w:rsidRDefault="00CF5741" w:rsidP="00A16BFF">
                  <w:pPr>
                    <w:pStyle w:val="ROWTABELLA"/>
                    <w:jc w:val="center"/>
                    <w:rPr>
                      <w:color w:val="002060"/>
                    </w:rPr>
                  </w:pPr>
                  <w:r w:rsidRPr="008244C5">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61B1C0F" w14:textId="77777777" w:rsidR="00CF5741" w:rsidRPr="008244C5" w:rsidRDefault="00CF5741" w:rsidP="00A16BFF">
                  <w:pPr>
                    <w:pStyle w:val="ROWTABELLA"/>
                    <w:jc w:val="center"/>
                    <w:rPr>
                      <w:color w:val="002060"/>
                    </w:rPr>
                  </w:pPr>
                  <w:r w:rsidRPr="008244C5">
                    <w:rPr>
                      <w:color w:val="002060"/>
                    </w:rPr>
                    <w:t> </w:t>
                  </w:r>
                </w:p>
              </w:tc>
            </w:tr>
            <w:tr w:rsidR="00CF5741" w:rsidRPr="008244C5" w14:paraId="54E5AC2D" w14:textId="77777777" w:rsidTr="00A16B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2726035" w14:textId="77777777" w:rsidR="00CF5741" w:rsidRPr="008244C5" w:rsidRDefault="00CF5741" w:rsidP="00A16BFF">
                  <w:pPr>
                    <w:pStyle w:val="ROWTABELLA"/>
                    <w:rPr>
                      <w:color w:val="002060"/>
                    </w:rPr>
                  </w:pPr>
                  <w:r w:rsidRPr="008244C5">
                    <w:rPr>
                      <w:color w:val="002060"/>
                    </w:rPr>
                    <w:t>FREELY SPORT</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8E1A88C" w14:textId="77777777" w:rsidR="00CF5741" w:rsidRPr="008244C5" w:rsidRDefault="00CF5741" w:rsidP="00A16BFF">
                  <w:pPr>
                    <w:pStyle w:val="ROWTABELLA"/>
                    <w:rPr>
                      <w:color w:val="002060"/>
                    </w:rPr>
                  </w:pPr>
                  <w:r w:rsidRPr="008244C5">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40BCDCA" w14:textId="77777777" w:rsidR="00CF5741" w:rsidRPr="008244C5" w:rsidRDefault="00CF5741" w:rsidP="00A16BFF">
                  <w:pPr>
                    <w:pStyle w:val="ROWTABELLA"/>
                    <w:jc w:val="center"/>
                    <w:rPr>
                      <w:color w:val="002060"/>
                    </w:rPr>
                  </w:pPr>
                  <w:r w:rsidRPr="008244C5">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3E28A6F" w14:textId="77777777" w:rsidR="00CF5741" w:rsidRPr="008244C5" w:rsidRDefault="00CF5741" w:rsidP="00A16BFF">
                  <w:pPr>
                    <w:pStyle w:val="ROWTABELLA"/>
                    <w:jc w:val="center"/>
                    <w:rPr>
                      <w:color w:val="002060"/>
                    </w:rPr>
                  </w:pPr>
                  <w:r w:rsidRPr="008244C5">
                    <w:rPr>
                      <w:color w:val="002060"/>
                    </w:rPr>
                    <w:t> </w:t>
                  </w:r>
                </w:p>
              </w:tc>
            </w:tr>
            <w:tr w:rsidR="00CF5741" w:rsidRPr="008244C5" w14:paraId="3096C822" w14:textId="77777777" w:rsidTr="00A16B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A0B0AE6" w14:textId="77777777" w:rsidR="00CF5741" w:rsidRPr="008244C5" w:rsidRDefault="00CF5741" w:rsidP="00A16BFF">
                  <w:pPr>
                    <w:pStyle w:val="ROWTABELLA"/>
                    <w:rPr>
                      <w:color w:val="002060"/>
                    </w:rPr>
                  </w:pPr>
                  <w:r w:rsidRPr="008244C5">
                    <w:rPr>
                      <w:color w:val="002060"/>
                    </w:rPr>
                    <w:t>FUTSAL FERMO S.C.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4ADD725" w14:textId="77777777" w:rsidR="00CF5741" w:rsidRPr="008244C5" w:rsidRDefault="00CF5741" w:rsidP="00A16BFF">
                  <w:pPr>
                    <w:pStyle w:val="ROWTABELLA"/>
                    <w:rPr>
                      <w:color w:val="002060"/>
                    </w:rPr>
                  </w:pPr>
                  <w:r w:rsidRPr="008244C5">
                    <w:rPr>
                      <w:color w:val="002060"/>
                    </w:rPr>
                    <w:t>- FUTSAL D. E G.</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C238C1E" w14:textId="77777777" w:rsidR="00CF5741" w:rsidRPr="008244C5" w:rsidRDefault="00CF5741" w:rsidP="00A16BFF">
                  <w:pPr>
                    <w:pStyle w:val="ROWTABELLA"/>
                    <w:jc w:val="center"/>
                    <w:rPr>
                      <w:color w:val="002060"/>
                    </w:rPr>
                  </w:pPr>
                  <w:r w:rsidRPr="008244C5">
                    <w:rPr>
                      <w:color w:val="002060"/>
                    </w:rPr>
                    <w:t>4 - 8</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AC34764" w14:textId="77777777" w:rsidR="00CF5741" w:rsidRPr="008244C5" w:rsidRDefault="00CF5741" w:rsidP="00A16BFF">
                  <w:pPr>
                    <w:pStyle w:val="ROWTABELLA"/>
                    <w:jc w:val="center"/>
                    <w:rPr>
                      <w:color w:val="002060"/>
                    </w:rPr>
                  </w:pPr>
                  <w:r w:rsidRPr="008244C5">
                    <w:rPr>
                      <w:color w:val="002060"/>
                    </w:rPr>
                    <w:t> </w:t>
                  </w:r>
                </w:p>
              </w:tc>
            </w:tr>
            <w:tr w:rsidR="00CF5741" w:rsidRPr="008244C5" w14:paraId="03BD7C89" w14:textId="77777777" w:rsidTr="00A16B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3887D1F" w14:textId="77777777" w:rsidR="00CF5741" w:rsidRPr="008244C5" w:rsidRDefault="00CF5741" w:rsidP="00A16BFF">
                  <w:pPr>
                    <w:pStyle w:val="ROWTABELLA"/>
                    <w:rPr>
                      <w:color w:val="002060"/>
                    </w:rPr>
                  </w:pPr>
                  <w:r w:rsidRPr="008244C5">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634CDA7" w14:textId="77777777" w:rsidR="00CF5741" w:rsidRPr="008244C5" w:rsidRDefault="00CF5741" w:rsidP="00A16BFF">
                  <w:pPr>
                    <w:pStyle w:val="ROWTABELLA"/>
                    <w:rPr>
                      <w:color w:val="002060"/>
                    </w:rPr>
                  </w:pPr>
                  <w:r w:rsidRPr="008244C5">
                    <w:rPr>
                      <w:color w:val="002060"/>
                    </w:rPr>
                    <w:t>- FUTSAL SILENZI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2C24CC4" w14:textId="77777777" w:rsidR="00CF5741" w:rsidRPr="008244C5" w:rsidRDefault="00CF5741" w:rsidP="00A16BFF">
                  <w:pPr>
                    <w:pStyle w:val="ROWTABELLA"/>
                    <w:jc w:val="center"/>
                    <w:rPr>
                      <w:color w:val="002060"/>
                    </w:rPr>
                  </w:pPr>
                  <w:r w:rsidRPr="008244C5">
                    <w:rPr>
                      <w:color w:val="002060"/>
                    </w:rPr>
                    <w:t>11 - 0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307F7E3" w14:textId="77777777" w:rsidR="00CF5741" w:rsidRPr="008244C5" w:rsidRDefault="00CF5741" w:rsidP="00A16BFF">
                  <w:pPr>
                    <w:pStyle w:val="ROWTABELLA"/>
                    <w:jc w:val="center"/>
                    <w:rPr>
                      <w:color w:val="002060"/>
                    </w:rPr>
                  </w:pPr>
                  <w:r w:rsidRPr="008244C5">
                    <w:rPr>
                      <w:color w:val="002060"/>
                    </w:rPr>
                    <w:t> </w:t>
                  </w:r>
                </w:p>
              </w:tc>
            </w:tr>
            <w:tr w:rsidR="00CF5741" w:rsidRPr="008244C5" w14:paraId="7817CE24" w14:textId="77777777" w:rsidTr="00A16B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75F48AC" w14:textId="77777777" w:rsidR="00CF5741" w:rsidRPr="008244C5" w:rsidRDefault="00CF5741" w:rsidP="00A16BFF">
                  <w:pPr>
                    <w:pStyle w:val="ROWTABELLA"/>
                    <w:rPr>
                      <w:color w:val="002060"/>
                    </w:rPr>
                  </w:pPr>
                  <w:r w:rsidRPr="008244C5">
                    <w:rPr>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D73AB1A" w14:textId="77777777" w:rsidR="00CF5741" w:rsidRPr="008244C5" w:rsidRDefault="00CF5741" w:rsidP="00A16BFF">
                  <w:pPr>
                    <w:pStyle w:val="ROWTABELLA"/>
                    <w:rPr>
                      <w:color w:val="002060"/>
                    </w:rPr>
                  </w:pPr>
                  <w:r w:rsidRPr="008244C5">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977DC44" w14:textId="77777777" w:rsidR="00CF5741" w:rsidRPr="008244C5" w:rsidRDefault="00CF5741" w:rsidP="00A16BFF">
                  <w:pPr>
                    <w:pStyle w:val="ROWTABELLA"/>
                    <w:jc w:val="center"/>
                    <w:rPr>
                      <w:color w:val="002060"/>
                    </w:rPr>
                  </w:pPr>
                  <w:r w:rsidRPr="008244C5">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649CBAF" w14:textId="77777777" w:rsidR="00CF5741" w:rsidRPr="008244C5" w:rsidRDefault="00CF5741" w:rsidP="00A16BFF">
                  <w:pPr>
                    <w:pStyle w:val="ROWTABELLA"/>
                    <w:jc w:val="center"/>
                    <w:rPr>
                      <w:color w:val="002060"/>
                    </w:rPr>
                  </w:pPr>
                  <w:r w:rsidRPr="008244C5">
                    <w:rPr>
                      <w:color w:val="002060"/>
                    </w:rPr>
                    <w:t> </w:t>
                  </w:r>
                </w:p>
              </w:tc>
            </w:tr>
            <w:tr w:rsidR="00CF5741" w:rsidRPr="008244C5" w14:paraId="5C8303BF" w14:textId="77777777" w:rsidTr="00A16BF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44C258D" w14:textId="77777777" w:rsidR="00CF5741" w:rsidRPr="008244C5" w:rsidRDefault="00CF5741" w:rsidP="00A16BFF">
                  <w:pPr>
                    <w:pStyle w:val="ROWTABELLA"/>
                    <w:rPr>
                      <w:color w:val="002060"/>
                    </w:rPr>
                  </w:pPr>
                  <w:r w:rsidRPr="008244C5">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8497069" w14:textId="77777777" w:rsidR="00CF5741" w:rsidRPr="008244C5" w:rsidRDefault="00CF5741" w:rsidP="00A16BFF">
                  <w:pPr>
                    <w:pStyle w:val="ROWTABELLA"/>
                    <w:rPr>
                      <w:color w:val="002060"/>
                    </w:rPr>
                  </w:pPr>
                  <w:r w:rsidRPr="008244C5">
                    <w:rPr>
                      <w:color w:val="002060"/>
                    </w:rPr>
                    <w:t>- CSI STELLA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46A2BFB" w14:textId="77777777" w:rsidR="00CF5741" w:rsidRPr="008244C5" w:rsidRDefault="00CF5741" w:rsidP="00A16BFF">
                  <w:pPr>
                    <w:pStyle w:val="ROWTABELLA"/>
                    <w:jc w:val="center"/>
                    <w:rPr>
                      <w:color w:val="002060"/>
                    </w:rPr>
                  </w:pPr>
                  <w:r w:rsidRPr="008244C5">
                    <w:rPr>
                      <w:color w:val="002060"/>
                    </w:rPr>
                    <w:t>8 - 8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8263319" w14:textId="77777777" w:rsidR="00CF5741" w:rsidRPr="008244C5" w:rsidRDefault="00CF5741" w:rsidP="00A16BFF">
                  <w:pPr>
                    <w:pStyle w:val="ROWTABELLA"/>
                    <w:jc w:val="center"/>
                    <w:rPr>
                      <w:color w:val="002060"/>
                    </w:rPr>
                  </w:pPr>
                  <w:r w:rsidRPr="008244C5">
                    <w:rPr>
                      <w:color w:val="002060"/>
                    </w:rPr>
                    <w:t> </w:t>
                  </w:r>
                </w:p>
              </w:tc>
            </w:tr>
          </w:tbl>
          <w:p w14:paraId="2933A309" w14:textId="77777777" w:rsidR="00CF5741" w:rsidRPr="008244C5" w:rsidRDefault="00CF5741" w:rsidP="00A16BFF">
            <w:pPr>
              <w:rPr>
                <w:color w:val="002060"/>
              </w:rPr>
            </w:pPr>
          </w:p>
        </w:tc>
      </w:tr>
    </w:tbl>
    <w:p w14:paraId="1D1B6EF9" w14:textId="77777777" w:rsidR="00CF5741" w:rsidRPr="008244C5" w:rsidRDefault="00CF5741" w:rsidP="00CF5741">
      <w:pPr>
        <w:pStyle w:val="breakline"/>
        <w:divId w:val="527259509"/>
        <w:rPr>
          <w:color w:val="002060"/>
        </w:rPr>
      </w:pPr>
    </w:p>
    <w:p w14:paraId="407CFFA1" w14:textId="77777777" w:rsidR="00CF5741" w:rsidRPr="008244C5" w:rsidRDefault="00CF5741" w:rsidP="00CF5741">
      <w:pPr>
        <w:pStyle w:val="breakline"/>
        <w:divId w:val="527259509"/>
        <w:rPr>
          <w:color w:val="002060"/>
        </w:rPr>
      </w:pPr>
    </w:p>
    <w:p w14:paraId="16678DAC" w14:textId="77777777" w:rsidR="00CF5741" w:rsidRPr="008244C5" w:rsidRDefault="00CF5741" w:rsidP="00CF5741">
      <w:pPr>
        <w:pStyle w:val="TITOLOPRINC"/>
        <w:divId w:val="527259509"/>
        <w:rPr>
          <w:color w:val="002060"/>
        </w:rPr>
      </w:pPr>
      <w:r w:rsidRPr="008244C5">
        <w:rPr>
          <w:color w:val="002060"/>
        </w:rPr>
        <w:t>GIUDICE SPORTIVO</w:t>
      </w:r>
    </w:p>
    <w:p w14:paraId="1DB2AC38" w14:textId="77777777" w:rsidR="00CF5741" w:rsidRPr="008244C5" w:rsidRDefault="00CF5741" w:rsidP="00CF5741">
      <w:pPr>
        <w:pStyle w:val="diffida"/>
        <w:divId w:val="527259509"/>
        <w:rPr>
          <w:color w:val="002060"/>
        </w:rPr>
      </w:pPr>
      <w:r w:rsidRPr="008244C5">
        <w:rPr>
          <w:color w:val="002060"/>
        </w:rPr>
        <w:t>Il Giudice Sportivo, Avv. Claudio Romagnoli, nella seduta del 04/02/2020 ha adottato le decisioni che di seguito integralmente si riportano:</w:t>
      </w:r>
    </w:p>
    <w:p w14:paraId="6A85A4AD" w14:textId="77777777" w:rsidR="00CF5741" w:rsidRPr="008244C5" w:rsidRDefault="00CF5741" w:rsidP="00CF5741">
      <w:pPr>
        <w:pStyle w:val="titolo10"/>
        <w:divId w:val="527259509"/>
        <w:rPr>
          <w:color w:val="002060"/>
        </w:rPr>
      </w:pPr>
      <w:r w:rsidRPr="008244C5">
        <w:rPr>
          <w:color w:val="002060"/>
        </w:rPr>
        <w:t xml:space="preserve">GARE DEL 31/ 1/2020 </w:t>
      </w:r>
    </w:p>
    <w:p w14:paraId="240B73DD" w14:textId="77777777" w:rsidR="00CF5741" w:rsidRPr="008244C5" w:rsidRDefault="00CF5741" w:rsidP="00CF5741">
      <w:pPr>
        <w:pStyle w:val="titolo7a"/>
        <w:divId w:val="527259509"/>
        <w:rPr>
          <w:color w:val="002060"/>
        </w:rPr>
      </w:pPr>
      <w:r w:rsidRPr="008244C5">
        <w:rPr>
          <w:color w:val="002060"/>
        </w:rPr>
        <w:t xml:space="preserve">PROVVEDIMENTI DISCIPLINARI </w:t>
      </w:r>
    </w:p>
    <w:p w14:paraId="6668B827" w14:textId="77777777" w:rsidR="00CF5741" w:rsidRPr="008244C5" w:rsidRDefault="00CF5741" w:rsidP="00CF5741">
      <w:pPr>
        <w:pStyle w:val="TITOLO7B"/>
        <w:divId w:val="527259509"/>
        <w:rPr>
          <w:color w:val="002060"/>
        </w:rPr>
      </w:pPr>
      <w:r w:rsidRPr="008244C5">
        <w:rPr>
          <w:color w:val="002060"/>
        </w:rPr>
        <w:t xml:space="preserve">In base alle risultanze degli atti ufficiali sono state deliberate le seguenti sanzioni disciplinari. </w:t>
      </w:r>
    </w:p>
    <w:p w14:paraId="5A6DAC53" w14:textId="77777777" w:rsidR="00CF5741" w:rsidRPr="008244C5" w:rsidRDefault="00CF5741" w:rsidP="00CF5741">
      <w:pPr>
        <w:pStyle w:val="titolo30"/>
        <w:divId w:val="527259509"/>
        <w:rPr>
          <w:color w:val="002060"/>
        </w:rPr>
      </w:pPr>
      <w:r w:rsidRPr="008244C5">
        <w:rPr>
          <w:color w:val="002060"/>
        </w:rPr>
        <w:t xml:space="preserve">SOCIETA' </w:t>
      </w:r>
    </w:p>
    <w:p w14:paraId="3C78C52B" w14:textId="77777777" w:rsidR="00CF5741" w:rsidRPr="008244C5" w:rsidRDefault="00CF5741" w:rsidP="00CF5741">
      <w:pPr>
        <w:pStyle w:val="titolo20"/>
        <w:divId w:val="527259509"/>
        <w:rPr>
          <w:color w:val="002060"/>
        </w:rPr>
      </w:pPr>
      <w:r w:rsidRPr="008244C5">
        <w:rPr>
          <w:color w:val="002060"/>
        </w:rPr>
        <w:t xml:space="preserve">AMMENDA </w:t>
      </w:r>
    </w:p>
    <w:p w14:paraId="0030D45F" w14:textId="77777777" w:rsidR="00CF5741" w:rsidRPr="008244C5" w:rsidRDefault="00CF5741" w:rsidP="00CF5741">
      <w:pPr>
        <w:pStyle w:val="diffida"/>
        <w:spacing w:before="80" w:beforeAutospacing="0" w:after="40" w:afterAutospacing="0"/>
        <w:jc w:val="left"/>
        <w:divId w:val="527259509"/>
        <w:rPr>
          <w:color w:val="002060"/>
        </w:rPr>
      </w:pPr>
      <w:r w:rsidRPr="008244C5">
        <w:rPr>
          <w:color w:val="002060"/>
        </w:rPr>
        <w:t xml:space="preserve">Euro 160,00 FREELY SPORT </w:t>
      </w:r>
      <w:r w:rsidRPr="008244C5">
        <w:rPr>
          <w:color w:val="002060"/>
        </w:rPr>
        <w:br/>
        <w:t xml:space="preserve">Per comportamento offensivo ed intimidatorio del proprio pubblico con l'opposta tifoseria ed alcuni calciatori squadra avversaria a fine gara. </w:t>
      </w:r>
    </w:p>
    <w:p w14:paraId="6C4FFA81" w14:textId="77777777" w:rsidR="00CF5741" w:rsidRPr="008244C5" w:rsidRDefault="00CF5741" w:rsidP="00CF5741">
      <w:pPr>
        <w:pStyle w:val="titolo30"/>
        <w:divId w:val="527259509"/>
        <w:rPr>
          <w:color w:val="002060"/>
        </w:rPr>
      </w:pPr>
      <w:r w:rsidRPr="008244C5">
        <w:rPr>
          <w:color w:val="002060"/>
        </w:rPr>
        <w:t xml:space="preserve">DIRIGENTI </w:t>
      </w:r>
    </w:p>
    <w:p w14:paraId="534A1755" w14:textId="77777777" w:rsidR="00CF5741" w:rsidRPr="008244C5" w:rsidRDefault="00CF5741" w:rsidP="00CF5741">
      <w:pPr>
        <w:pStyle w:val="titolo20"/>
        <w:divId w:val="527259509"/>
        <w:rPr>
          <w:color w:val="002060"/>
        </w:rPr>
      </w:pPr>
      <w:r w:rsidRPr="008244C5">
        <w:rPr>
          <w:color w:val="002060"/>
        </w:rPr>
        <w:t xml:space="preserve">INIBIZIONE A SVOLGERE OGNI ATTIVITA' FINO AL 12/ 2/2020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056E45A1" w14:textId="77777777" w:rsidTr="00CF5741">
        <w:trPr>
          <w:divId w:val="527259509"/>
        </w:trPr>
        <w:tc>
          <w:tcPr>
            <w:tcW w:w="2200" w:type="dxa"/>
            <w:tcMar>
              <w:top w:w="20" w:type="dxa"/>
              <w:left w:w="20" w:type="dxa"/>
              <w:bottom w:w="20" w:type="dxa"/>
              <w:right w:w="20" w:type="dxa"/>
            </w:tcMar>
            <w:vAlign w:val="center"/>
          </w:tcPr>
          <w:p w14:paraId="5C6DF277" w14:textId="77777777" w:rsidR="00CF5741" w:rsidRPr="008244C5" w:rsidRDefault="00CF5741" w:rsidP="00A16BFF">
            <w:pPr>
              <w:pStyle w:val="movimento"/>
              <w:rPr>
                <w:color w:val="002060"/>
              </w:rPr>
            </w:pPr>
            <w:r w:rsidRPr="008244C5">
              <w:rPr>
                <w:color w:val="002060"/>
              </w:rPr>
              <w:t>DI GIANLUCA MANUEL</w:t>
            </w:r>
          </w:p>
        </w:tc>
        <w:tc>
          <w:tcPr>
            <w:tcW w:w="2200" w:type="dxa"/>
            <w:tcMar>
              <w:top w:w="20" w:type="dxa"/>
              <w:left w:w="20" w:type="dxa"/>
              <w:bottom w:w="20" w:type="dxa"/>
              <w:right w:w="20" w:type="dxa"/>
            </w:tcMar>
            <w:vAlign w:val="center"/>
          </w:tcPr>
          <w:p w14:paraId="00FBB03A" w14:textId="77777777" w:rsidR="00CF5741" w:rsidRPr="008244C5" w:rsidRDefault="00CF5741" w:rsidP="00A16BFF">
            <w:pPr>
              <w:pStyle w:val="movimento2"/>
              <w:rPr>
                <w:color w:val="002060"/>
              </w:rPr>
            </w:pPr>
            <w:r w:rsidRPr="008244C5">
              <w:rPr>
                <w:color w:val="002060"/>
              </w:rPr>
              <w:t xml:space="preserve">(AMICI 84) </w:t>
            </w:r>
          </w:p>
        </w:tc>
        <w:tc>
          <w:tcPr>
            <w:tcW w:w="800" w:type="dxa"/>
            <w:tcMar>
              <w:top w:w="20" w:type="dxa"/>
              <w:left w:w="20" w:type="dxa"/>
              <w:bottom w:w="20" w:type="dxa"/>
              <w:right w:w="20" w:type="dxa"/>
            </w:tcMar>
            <w:vAlign w:val="center"/>
          </w:tcPr>
          <w:p w14:paraId="52A45140"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04CDD63A"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67A02312" w14:textId="77777777" w:rsidR="00CF5741" w:rsidRPr="008244C5" w:rsidRDefault="00CF5741" w:rsidP="00A16BFF">
            <w:pPr>
              <w:pStyle w:val="movimento2"/>
              <w:rPr>
                <w:color w:val="002060"/>
              </w:rPr>
            </w:pPr>
            <w:r w:rsidRPr="008244C5">
              <w:rPr>
                <w:color w:val="002060"/>
              </w:rPr>
              <w:t> </w:t>
            </w:r>
          </w:p>
        </w:tc>
      </w:tr>
    </w:tbl>
    <w:p w14:paraId="7271EE07" w14:textId="77777777" w:rsidR="00CF5741" w:rsidRPr="008244C5" w:rsidRDefault="00CF5741" w:rsidP="00CF5741">
      <w:pPr>
        <w:pStyle w:val="diffida"/>
        <w:spacing w:before="80" w:beforeAutospacing="0" w:after="40" w:afterAutospacing="0"/>
        <w:jc w:val="left"/>
        <w:divId w:val="527259509"/>
        <w:rPr>
          <w:color w:val="002060"/>
        </w:rPr>
      </w:pPr>
      <w:r w:rsidRPr="008244C5">
        <w:rPr>
          <w:color w:val="002060"/>
        </w:rPr>
        <w:t xml:space="preserve">Per proteste nei confronti dell'arbitro. Allontanato. </w:t>
      </w:r>
    </w:p>
    <w:p w14:paraId="17C579C2" w14:textId="77777777" w:rsidR="00CF5741" w:rsidRPr="008244C5" w:rsidRDefault="00CF5741" w:rsidP="00CF5741">
      <w:pPr>
        <w:pStyle w:val="titolo30"/>
        <w:divId w:val="527259509"/>
        <w:rPr>
          <w:color w:val="002060"/>
        </w:rPr>
      </w:pPr>
      <w:r w:rsidRPr="008244C5">
        <w:rPr>
          <w:color w:val="002060"/>
        </w:rPr>
        <w:t xml:space="preserve">ALLENATORI </w:t>
      </w:r>
    </w:p>
    <w:p w14:paraId="0DDCBAA8" w14:textId="77777777" w:rsidR="00CF5741" w:rsidRPr="008244C5" w:rsidRDefault="00CF5741" w:rsidP="00CF5741">
      <w:pPr>
        <w:pStyle w:val="titolo20"/>
        <w:divId w:val="527259509"/>
        <w:rPr>
          <w:color w:val="002060"/>
        </w:rPr>
      </w:pPr>
      <w:r w:rsidRPr="008244C5">
        <w:rPr>
          <w:color w:val="002060"/>
        </w:rPr>
        <w:t xml:space="preserve">SQUALIFICA FINO AL 19/ 2/2020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02B88976" w14:textId="77777777" w:rsidTr="00CF5741">
        <w:trPr>
          <w:divId w:val="527259509"/>
        </w:trPr>
        <w:tc>
          <w:tcPr>
            <w:tcW w:w="2200" w:type="dxa"/>
            <w:tcMar>
              <w:top w:w="20" w:type="dxa"/>
              <w:left w:w="20" w:type="dxa"/>
              <w:bottom w:w="20" w:type="dxa"/>
              <w:right w:w="20" w:type="dxa"/>
            </w:tcMar>
            <w:vAlign w:val="center"/>
          </w:tcPr>
          <w:p w14:paraId="67F174D4" w14:textId="77777777" w:rsidR="00CF5741" w:rsidRPr="008244C5" w:rsidRDefault="00CF5741" w:rsidP="00A16BFF">
            <w:pPr>
              <w:pStyle w:val="movimento"/>
              <w:rPr>
                <w:color w:val="002060"/>
              </w:rPr>
            </w:pPr>
            <w:r w:rsidRPr="008244C5">
              <w:rPr>
                <w:color w:val="002060"/>
              </w:rPr>
              <w:t>VALORI MARCO</w:t>
            </w:r>
          </w:p>
        </w:tc>
        <w:tc>
          <w:tcPr>
            <w:tcW w:w="2200" w:type="dxa"/>
            <w:tcMar>
              <w:top w:w="20" w:type="dxa"/>
              <w:left w:w="20" w:type="dxa"/>
              <w:bottom w:w="20" w:type="dxa"/>
              <w:right w:w="20" w:type="dxa"/>
            </w:tcMar>
            <w:vAlign w:val="center"/>
          </w:tcPr>
          <w:p w14:paraId="351BD2E4" w14:textId="77777777" w:rsidR="00CF5741" w:rsidRPr="008244C5" w:rsidRDefault="00CF5741" w:rsidP="00A16BFF">
            <w:pPr>
              <w:pStyle w:val="movimento2"/>
              <w:rPr>
                <w:color w:val="002060"/>
              </w:rPr>
            </w:pPr>
            <w:r w:rsidRPr="008244C5">
              <w:rPr>
                <w:color w:val="002060"/>
              </w:rPr>
              <w:t xml:space="preserve">(FREELY SPORT) </w:t>
            </w:r>
          </w:p>
        </w:tc>
        <w:tc>
          <w:tcPr>
            <w:tcW w:w="800" w:type="dxa"/>
            <w:tcMar>
              <w:top w:w="20" w:type="dxa"/>
              <w:left w:w="20" w:type="dxa"/>
              <w:bottom w:w="20" w:type="dxa"/>
              <w:right w:w="20" w:type="dxa"/>
            </w:tcMar>
            <w:vAlign w:val="center"/>
          </w:tcPr>
          <w:p w14:paraId="0776418F"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5EBDBE6C"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303F2D45" w14:textId="77777777" w:rsidR="00CF5741" w:rsidRPr="008244C5" w:rsidRDefault="00CF5741" w:rsidP="00A16BFF">
            <w:pPr>
              <w:pStyle w:val="movimento2"/>
              <w:rPr>
                <w:color w:val="002060"/>
              </w:rPr>
            </w:pPr>
            <w:r w:rsidRPr="008244C5">
              <w:rPr>
                <w:color w:val="002060"/>
              </w:rPr>
              <w:t> </w:t>
            </w:r>
          </w:p>
        </w:tc>
      </w:tr>
    </w:tbl>
    <w:p w14:paraId="7C7E1BBA" w14:textId="77777777" w:rsidR="00CF5741" w:rsidRPr="008244C5" w:rsidRDefault="00CF5741" w:rsidP="00CF5741">
      <w:pPr>
        <w:pStyle w:val="diffida"/>
        <w:spacing w:before="80" w:beforeAutospacing="0" w:after="40" w:afterAutospacing="0"/>
        <w:jc w:val="left"/>
        <w:divId w:val="527259509"/>
        <w:rPr>
          <w:color w:val="002060"/>
        </w:rPr>
      </w:pPr>
      <w:r w:rsidRPr="008244C5">
        <w:rPr>
          <w:color w:val="002060"/>
        </w:rPr>
        <w:t xml:space="preserve">Per comportamento offensivo e minaccioso a fine gara nei confronti di un calciatore squadra avversaria. </w:t>
      </w:r>
    </w:p>
    <w:p w14:paraId="0CFAA0B1" w14:textId="77777777" w:rsidR="00CF5741" w:rsidRPr="008244C5" w:rsidRDefault="00CF5741" w:rsidP="00CF5741">
      <w:pPr>
        <w:pStyle w:val="titolo30"/>
        <w:divId w:val="527259509"/>
        <w:rPr>
          <w:color w:val="002060"/>
        </w:rPr>
      </w:pPr>
      <w:r w:rsidRPr="008244C5">
        <w:rPr>
          <w:color w:val="002060"/>
        </w:rPr>
        <w:t xml:space="preserve">CALCIATORI ESPULSI </w:t>
      </w:r>
    </w:p>
    <w:p w14:paraId="05F362EC" w14:textId="77777777" w:rsidR="00CF5741" w:rsidRPr="008244C5" w:rsidRDefault="00CF5741" w:rsidP="00CF5741">
      <w:pPr>
        <w:pStyle w:val="titolo20"/>
        <w:divId w:val="527259509"/>
        <w:rPr>
          <w:color w:val="002060"/>
        </w:rPr>
      </w:pPr>
      <w:r w:rsidRPr="008244C5">
        <w:rPr>
          <w:color w:val="002060"/>
        </w:rPr>
        <w:t xml:space="preserve">SQUALIFICA PER TRE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59D1EF64" w14:textId="77777777" w:rsidTr="00CF5741">
        <w:trPr>
          <w:divId w:val="527259509"/>
        </w:trPr>
        <w:tc>
          <w:tcPr>
            <w:tcW w:w="2200" w:type="dxa"/>
            <w:tcMar>
              <w:top w:w="20" w:type="dxa"/>
              <w:left w:w="20" w:type="dxa"/>
              <w:bottom w:w="20" w:type="dxa"/>
              <w:right w:w="20" w:type="dxa"/>
            </w:tcMar>
            <w:vAlign w:val="center"/>
          </w:tcPr>
          <w:p w14:paraId="6526A92F" w14:textId="77777777" w:rsidR="00CF5741" w:rsidRPr="008244C5" w:rsidRDefault="00CF5741" w:rsidP="00A16BFF">
            <w:pPr>
              <w:pStyle w:val="movimento"/>
              <w:rPr>
                <w:color w:val="002060"/>
              </w:rPr>
            </w:pPr>
            <w:r w:rsidRPr="008244C5">
              <w:rPr>
                <w:color w:val="002060"/>
              </w:rPr>
              <w:t>NUNZI MATTEO</w:t>
            </w:r>
          </w:p>
        </w:tc>
        <w:tc>
          <w:tcPr>
            <w:tcW w:w="2200" w:type="dxa"/>
            <w:tcMar>
              <w:top w:w="20" w:type="dxa"/>
              <w:left w:w="20" w:type="dxa"/>
              <w:bottom w:w="20" w:type="dxa"/>
              <w:right w:w="20" w:type="dxa"/>
            </w:tcMar>
            <w:vAlign w:val="center"/>
          </w:tcPr>
          <w:p w14:paraId="17356BC9" w14:textId="77777777" w:rsidR="00CF5741" w:rsidRPr="008244C5" w:rsidRDefault="00CF5741" w:rsidP="00A16BFF">
            <w:pPr>
              <w:pStyle w:val="movimento2"/>
              <w:rPr>
                <w:color w:val="002060"/>
              </w:rPr>
            </w:pPr>
            <w:r w:rsidRPr="008244C5">
              <w:rPr>
                <w:color w:val="002060"/>
              </w:rPr>
              <w:t xml:space="preserve">(BORGOROSSO TOLENTINO) </w:t>
            </w:r>
          </w:p>
        </w:tc>
        <w:tc>
          <w:tcPr>
            <w:tcW w:w="800" w:type="dxa"/>
            <w:tcMar>
              <w:top w:w="20" w:type="dxa"/>
              <w:left w:w="20" w:type="dxa"/>
              <w:bottom w:w="20" w:type="dxa"/>
              <w:right w:w="20" w:type="dxa"/>
            </w:tcMar>
            <w:vAlign w:val="center"/>
          </w:tcPr>
          <w:p w14:paraId="7774AD39"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52264E2E"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229218E6" w14:textId="77777777" w:rsidR="00CF5741" w:rsidRPr="008244C5" w:rsidRDefault="00CF5741" w:rsidP="00A16BFF">
            <w:pPr>
              <w:pStyle w:val="movimento2"/>
              <w:rPr>
                <w:color w:val="002060"/>
              </w:rPr>
            </w:pPr>
            <w:r w:rsidRPr="008244C5">
              <w:rPr>
                <w:color w:val="002060"/>
              </w:rPr>
              <w:t> </w:t>
            </w:r>
          </w:p>
        </w:tc>
      </w:tr>
    </w:tbl>
    <w:p w14:paraId="65D9C63D" w14:textId="77777777" w:rsidR="00CF5741" w:rsidRPr="008244C5" w:rsidRDefault="00CF5741" w:rsidP="00CF5741">
      <w:pPr>
        <w:pStyle w:val="diffida"/>
        <w:spacing w:before="80" w:beforeAutospacing="0" w:after="40" w:afterAutospacing="0"/>
        <w:jc w:val="left"/>
        <w:divId w:val="527259509"/>
        <w:rPr>
          <w:color w:val="002060"/>
        </w:rPr>
      </w:pPr>
      <w:r w:rsidRPr="008244C5">
        <w:rPr>
          <w:color w:val="002060"/>
        </w:rPr>
        <w:t xml:space="preserve">Espulso per somma di ammonizioni alla notifica del provvedimento si rivolgeva all'arbitro in tono minaccioso. </w:t>
      </w:r>
    </w:p>
    <w:p w14:paraId="6E96F61D" w14:textId="77777777" w:rsidR="00CF5741" w:rsidRPr="008244C5" w:rsidRDefault="00CF5741" w:rsidP="00CF5741">
      <w:pPr>
        <w:pStyle w:val="titolo20"/>
        <w:divId w:val="527259509"/>
        <w:rPr>
          <w:color w:val="002060"/>
        </w:rPr>
      </w:pPr>
      <w:r w:rsidRPr="008244C5">
        <w:rPr>
          <w:color w:val="002060"/>
        </w:rPr>
        <w:lastRenderedPageBreak/>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22E24078" w14:textId="77777777" w:rsidTr="00CF5741">
        <w:trPr>
          <w:divId w:val="527259509"/>
        </w:trPr>
        <w:tc>
          <w:tcPr>
            <w:tcW w:w="2200" w:type="dxa"/>
            <w:tcMar>
              <w:top w:w="20" w:type="dxa"/>
              <w:left w:w="20" w:type="dxa"/>
              <w:bottom w:w="20" w:type="dxa"/>
              <w:right w:w="20" w:type="dxa"/>
            </w:tcMar>
            <w:vAlign w:val="center"/>
          </w:tcPr>
          <w:p w14:paraId="306C9C37" w14:textId="77777777" w:rsidR="00CF5741" w:rsidRPr="008244C5" w:rsidRDefault="00CF5741" w:rsidP="00A16BFF">
            <w:pPr>
              <w:pStyle w:val="movimento"/>
              <w:rPr>
                <w:color w:val="002060"/>
              </w:rPr>
            </w:pPr>
            <w:r w:rsidRPr="008244C5">
              <w:rPr>
                <w:color w:val="002060"/>
              </w:rPr>
              <w:t>NOCIONI FEDERICO</w:t>
            </w:r>
          </w:p>
        </w:tc>
        <w:tc>
          <w:tcPr>
            <w:tcW w:w="2200" w:type="dxa"/>
            <w:tcMar>
              <w:top w:w="20" w:type="dxa"/>
              <w:left w:w="20" w:type="dxa"/>
              <w:bottom w:w="20" w:type="dxa"/>
              <w:right w:w="20" w:type="dxa"/>
            </w:tcMar>
            <w:vAlign w:val="center"/>
          </w:tcPr>
          <w:p w14:paraId="51B1B030" w14:textId="77777777" w:rsidR="00CF5741" w:rsidRPr="008244C5" w:rsidRDefault="00CF5741" w:rsidP="00A16BFF">
            <w:pPr>
              <w:pStyle w:val="movimento2"/>
              <w:rPr>
                <w:color w:val="002060"/>
              </w:rPr>
            </w:pPr>
            <w:r w:rsidRPr="008244C5">
              <w:rPr>
                <w:color w:val="002060"/>
              </w:rPr>
              <w:t xml:space="preserve">(CHIARAVALLE FUTSAL) </w:t>
            </w:r>
          </w:p>
        </w:tc>
        <w:tc>
          <w:tcPr>
            <w:tcW w:w="800" w:type="dxa"/>
            <w:tcMar>
              <w:top w:w="20" w:type="dxa"/>
              <w:left w:w="20" w:type="dxa"/>
              <w:bottom w:w="20" w:type="dxa"/>
              <w:right w:w="20" w:type="dxa"/>
            </w:tcMar>
            <w:vAlign w:val="center"/>
          </w:tcPr>
          <w:p w14:paraId="28C102D9"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0F96F768" w14:textId="77777777" w:rsidR="00CF5741" w:rsidRPr="008244C5" w:rsidRDefault="00CF5741" w:rsidP="00A16BFF">
            <w:pPr>
              <w:pStyle w:val="movimento"/>
              <w:rPr>
                <w:color w:val="002060"/>
              </w:rPr>
            </w:pPr>
            <w:r w:rsidRPr="008244C5">
              <w:rPr>
                <w:color w:val="002060"/>
              </w:rPr>
              <w:t>FILIACI SERGIO</w:t>
            </w:r>
          </w:p>
        </w:tc>
        <w:tc>
          <w:tcPr>
            <w:tcW w:w="2200" w:type="dxa"/>
            <w:tcMar>
              <w:top w:w="20" w:type="dxa"/>
              <w:left w:w="20" w:type="dxa"/>
              <w:bottom w:w="20" w:type="dxa"/>
              <w:right w:w="20" w:type="dxa"/>
            </w:tcMar>
            <w:vAlign w:val="center"/>
          </w:tcPr>
          <w:p w14:paraId="2D9E0994" w14:textId="77777777" w:rsidR="00CF5741" w:rsidRPr="008244C5" w:rsidRDefault="00CF5741" w:rsidP="00A16BFF">
            <w:pPr>
              <w:pStyle w:val="movimento2"/>
              <w:rPr>
                <w:color w:val="002060"/>
              </w:rPr>
            </w:pPr>
            <w:r w:rsidRPr="008244C5">
              <w:rPr>
                <w:color w:val="002060"/>
              </w:rPr>
              <w:t xml:space="preserve">(EAGLES PAGLIARE) </w:t>
            </w:r>
          </w:p>
        </w:tc>
      </w:tr>
      <w:tr w:rsidR="00CF5741" w:rsidRPr="008244C5" w14:paraId="5F8FDA5C" w14:textId="77777777" w:rsidTr="00CF5741">
        <w:trPr>
          <w:divId w:val="527259509"/>
        </w:trPr>
        <w:tc>
          <w:tcPr>
            <w:tcW w:w="2200" w:type="dxa"/>
            <w:tcMar>
              <w:top w:w="20" w:type="dxa"/>
              <w:left w:w="20" w:type="dxa"/>
              <w:bottom w:w="20" w:type="dxa"/>
              <w:right w:w="20" w:type="dxa"/>
            </w:tcMar>
            <w:vAlign w:val="center"/>
          </w:tcPr>
          <w:p w14:paraId="5CCFFCEE" w14:textId="77777777" w:rsidR="00CF5741" w:rsidRPr="008244C5" w:rsidRDefault="00CF5741" w:rsidP="00A16BFF">
            <w:pPr>
              <w:pStyle w:val="movimento"/>
              <w:rPr>
                <w:color w:val="002060"/>
              </w:rPr>
            </w:pPr>
            <w:r w:rsidRPr="008244C5">
              <w:rPr>
                <w:color w:val="002060"/>
              </w:rPr>
              <w:t>MARCACCIO MARCO</w:t>
            </w:r>
          </w:p>
        </w:tc>
        <w:tc>
          <w:tcPr>
            <w:tcW w:w="2200" w:type="dxa"/>
            <w:tcMar>
              <w:top w:w="20" w:type="dxa"/>
              <w:left w:w="20" w:type="dxa"/>
              <w:bottom w:w="20" w:type="dxa"/>
              <w:right w:w="20" w:type="dxa"/>
            </w:tcMar>
            <w:vAlign w:val="center"/>
          </w:tcPr>
          <w:p w14:paraId="32271F49" w14:textId="77777777" w:rsidR="00CF5741" w:rsidRPr="008244C5" w:rsidRDefault="00CF5741" w:rsidP="00A16BFF">
            <w:pPr>
              <w:pStyle w:val="movimento2"/>
              <w:rPr>
                <w:color w:val="002060"/>
              </w:rPr>
            </w:pPr>
            <w:r w:rsidRPr="008244C5">
              <w:rPr>
                <w:color w:val="002060"/>
              </w:rPr>
              <w:t xml:space="preserve">(U.MANDOLESI CALCIO) </w:t>
            </w:r>
          </w:p>
        </w:tc>
        <w:tc>
          <w:tcPr>
            <w:tcW w:w="800" w:type="dxa"/>
            <w:tcMar>
              <w:top w:w="20" w:type="dxa"/>
              <w:left w:w="20" w:type="dxa"/>
              <w:bottom w:w="20" w:type="dxa"/>
              <w:right w:w="20" w:type="dxa"/>
            </w:tcMar>
            <w:vAlign w:val="center"/>
          </w:tcPr>
          <w:p w14:paraId="21E811C8"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5EFEEC76"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74C25DA8" w14:textId="77777777" w:rsidR="00CF5741" w:rsidRPr="008244C5" w:rsidRDefault="00CF5741" w:rsidP="00A16BFF">
            <w:pPr>
              <w:pStyle w:val="movimento2"/>
              <w:rPr>
                <w:color w:val="002060"/>
              </w:rPr>
            </w:pPr>
            <w:r w:rsidRPr="008244C5">
              <w:rPr>
                <w:color w:val="002060"/>
              </w:rPr>
              <w:t> </w:t>
            </w:r>
          </w:p>
        </w:tc>
      </w:tr>
    </w:tbl>
    <w:p w14:paraId="2CB8DDA8" w14:textId="77777777" w:rsidR="00CF5741" w:rsidRPr="008244C5" w:rsidRDefault="00CF5741" w:rsidP="00CF5741">
      <w:pPr>
        <w:pStyle w:val="titolo30"/>
        <w:divId w:val="527259509"/>
        <w:rPr>
          <w:color w:val="002060"/>
        </w:rPr>
      </w:pPr>
      <w:r w:rsidRPr="008244C5">
        <w:rPr>
          <w:color w:val="002060"/>
        </w:rPr>
        <w:t xml:space="preserve">CALCIATORI NON ESPULSI </w:t>
      </w:r>
    </w:p>
    <w:p w14:paraId="4B1C2E87" w14:textId="77777777" w:rsidR="00CF5741" w:rsidRPr="008244C5" w:rsidRDefault="00CF5741" w:rsidP="00CF5741">
      <w:pPr>
        <w:pStyle w:val="titolo20"/>
        <w:divId w:val="527259509"/>
        <w:rPr>
          <w:color w:val="002060"/>
        </w:rPr>
      </w:pPr>
      <w:r w:rsidRPr="008244C5">
        <w:rPr>
          <w:color w:val="002060"/>
        </w:rPr>
        <w:t xml:space="preserve">SQUALIFICA PER UNA GARA EFFETTIVA PER RECIDIVITA' IN AMMONIZIONE (X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308E4A0D" w14:textId="77777777" w:rsidTr="00CF5741">
        <w:trPr>
          <w:divId w:val="527259509"/>
        </w:trPr>
        <w:tc>
          <w:tcPr>
            <w:tcW w:w="2200" w:type="dxa"/>
            <w:tcMar>
              <w:top w:w="20" w:type="dxa"/>
              <w:left w:w="20" w:type="dxa"/>
              <w:bottom w:w="20" w:type="dxa"/>
              <w:right w:w="20" w:type="dxa"/>
            </w:tcMar>
            <w:vAlign w:val="center"/>
          </w:tcPr>
          <w:p w14:paraId="1331C93D" w14:textId="77777777" w:rsidR="00CF5741" w:rsidRPr="008244C5" w:rsidRDefault="00CF5741" w:rsidP="00A16BFF">
            <w:pPr>
              <w:pStyle w:val="movimento"/>
              <w:rPr>
                <w:color w:val="002060"/>
              </w:rPr>
            </w:pPr>
            <w:r w:rsidRPr="008244C5">
              <w:rPr>
                <w:color w:val="002060"/>
              </w:rPr>
              <w:t>LERRO DAVIDE</w:t>
            </w:r>
          </w:p>
        </w:tc>
        <w:tc>
          <w:tcPr>
            <w:tcW w:w="2200" w:type="dxa"/>
            <w:tcMar>
              <w:top w:w="20" w:type="dxa"/>
              <w:left w:w="20" w:type="dxa"/>
              <w:bottom w:w="20" w:type="dxa"/>
              <w:right w:w="20" w:type="dxa"/>
            </w:tcMar>
            <w:vAlign w:val="center"/>
          </w:tcPr>
          <w:p w14:paraId="7801D49E" w14:textId="77777777" w:rsidR="00CF5741" w:rsidRPr="008244C5" w:rsidRDefault="00CF5741" w:rsidP="00A16BFF">
            <w:pPr>
              <w:pStyle w:val="movimento2"/>
              <w:rPr>
                <w:color w:val="002060"/>
              </w:rPr>
            </w:pPr>
            <w:r w:rsidRPr="008244C5">
              <w:rPr>
                <w:color w:val="002060"/>
              </w:rPr>
              <w:t xml:space="preserve">(ACLI VILLA MUSONE) </w:t>
            </w:r>
          </w:p>
        </w:tc>
        <w:tc>
          <w:tcPr>
            <w:tcW w:w="800" w:type="dxa"/>
            <w:tcMar>
              <w:top w:w="20" w:type="dxa"/>
              <w:left w:w="20" w:type="dxa"/>
              <w:bottom w:w="20" w:type="dxa"/>
              <w:right w:w="20" w:type="dxa"/>
            </w:tcMar>
            <w:vAlign w:val="center"/>
          </w:tcPr>
          <w:p w14:paraId="794698B9"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245DDDA1"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400C3D09" w14:textId="77777777" w:rsidR="00CF5741" w:rsidRPr="008244C5" w:rsidRDefault="00CF5741" w:rsidP="00A16BFF">
            <w:pPr>
              <w:pStyle w:val="movimento2"/>
              <w:rPr>
                <w:color w:val="002060"/>
              </w:rPr>
            </w:pPr>
            <w:r w:rsidRPr="008244C5">
              <w:rPr>
                <w:color w:val="002060"/>
              </w:rPr>
              <w:t> </w:t>
            </w:r>
          </w:p>
        </w:tc>
      </w:tr>
    </w:tbl>
    <w:p w14:paraId="5DBBAF02" w14:textId="77777777" w:rsidR="00CF5741" w:rsidRPr="008244C5" w:rsidRDefault="00CF5741" w:rsidP="00CF5741">
      <w:pPr>
        <w:pStyle w:val="titolo20"/>
        <w:divId w:val="527259509"/>
        <w:rPr>
          <w:color w:val="002060"/>
        </w:rPr>
      </w:pPr>
      <w:r w:rsidRPr="008244C5">
        <w:rPr>
          <w:color w:val="002060"/>
        </w:rPr>
        <w:t xml:space="preserve">SQUALIFICA PER UNA GARA EFFETTIVA PER RECIDIVITA'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244B752F" w14:textId="77777777" w:rsidTr="00CF5741">
        <w:trPr>
          <w:divId w:val="527259509"/>
        </w:trPr>
        <w:tc>
          <w:tcPr>
            <w:tcW w:w="2200" w:type="dxa"/>
            <w:tcMar>
              <w:top w:w="20" w:type="dxa"/>
              <w:left w:w="20" w:type="dxa"/>
              <w:bottom w:w="20" w:type="dxa"/>
              <w:right w:w="20" w:type="dxa"/>
            </w:tcMar>
            <w:vAlign w:val="center"/>
          </w:tcPr>
          <w:p w14:paraId="0435DB36" w14:textId="77777777" w:rsidR="00CF5741" w:rsidRPr="008244C5" w:rsidRDefault="00CF5741" w:rsidP="00A16BFF">
            <w:pPr>
              <w:pStyle w:val="movimento"/>
              <w:rPr>
                <w:color w:val="002060"/>
              </w:rPr>
            </w:pPr>
            <w:r w:rsidRPr="008244C5">
              <w:rPr>
                <w:color w:val="002060"/>
              </w:rPr>
              <w:t>GIGANTI CARLO GABRIEL</w:t>
            </w:r>
          </w:p>
        </w:tc>
        <w:tc>
          <w:tcPr>
            <w:tcW w:w="2200" w:type="dxa"/>
            <w:tcMar>
              <w:top w:w="20" w:type="dxa"/>
              <w:left w:w="20" w:type="dxa"/>
              <w:bottom w:w="20" w:type="dxa"/>
              <w:right w:w="20" w:type="dxa"/>
            </w:tcMar>
            <w:vAlign w:val="center"/>
          </w:tcPr>
          <w:p w14:paraId="21276748" w14:textId="77777777" w:rsidR="00CF5741" w:rsidRPr="008244C5" w:rsidRDefault="00CF5741" w:rsidP="00A16BFF">
            <w:pPr>
              <w:pStyle w:val="movimento2"/>
              <w:rPr>
                <w:color w:val="002060"/>
              </w:rPr>
            </w:pPr>
            <w:r w:rsidRPr="008244C5">
              <w:rPr>
                <w:color w:val="002060"/>
              </w:rPr>
              <w:t xml:space="preserve">(AMICI 84) </w:t>
            </w:r>
          </w:p>
        </w:tc>
        <w:tc>
          <w:tcPr>
            <w:tcW w:w="800" w:type="dxa"/>
            <w:tcMar>
              <w:top w:w="20" w:type="dxa"/>
              <w:left w:w="20" w:type="dxa"/>
              <w:bottom w:w="20" w:type="dxa"/>
              <w:right w:w="20" w:type="dxa"/>
            </w:tcMar>
            <w:vAlign w:val="center"/>
          </w:tcPr>
          <w:p w14:paraId="7FB205A0"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6B8ECE79" w14:textId="77777777" w:rsidR="00CF5741" w:rsidRPr="008244C5" w:rsidRDefault="00CF5741" w:rsidP="00A16BFF">
            <w:pPr>
              <w:pStyle w:val="movimento"/>
              <w:rPr>
                <w:color w:val="002060"/>
              </w:rPr>
            </w:pPr>
            <w:r w:rsidRPr="008244C5">
              <w:rPr>
                <w:color w:val="002060"/>
              </w:rPr>
              <w:t>FRANCAVILLA MATTEO</w:t>
            </w:r>
          </w:p>
        </w:tc>
        <w:tc>
          <w:tcPr>
            <w:tcW w:w="2200" w:type="dxa"/>
            <w:tcMar>
              <w:top w:w="20" w:type="dxa"/>
              <w:left w:w="20" w:type="dxa"/>
              <w:bottom w:w="20" w:type="dxa"/>
              <w:right w:w="20" w:type="dxa"/>
            </w:tcMar>
            <w:vAlign w:val="center"/>
          </w:tcPr>
          <w:p w14:paraId="6093E1D4" w14:textId="77777777" w:rsidR="00CF5741" w:rsidRPr="008244C5" w:rsidRDefault="00CF5741" w:rsidP="00A16BFF">
            <w:pPr>
              <w:pStyle w:val="movimento2"/>
              <w:rPr>
                <w:color w:val="002060"/>
              </w:rPr>
            </w:pPr>
            <w:r w:rsidRPr="008244C5">
              <w:rPr>
                <w:color w:val="002060"/>
              </w:rPr>
              <w:t xml:space="preserve">(C.U.S. MACERATA CALCIO A5) </w:t>
            </w:r>
          </w:p>
        </w:tc>
      </w:tr>
      <w:tr w:rsidR="00CF5741" w:rsidRPr="008244C5" w14:paraId="3349F50B" w14:textId="77777777" w:rsidTr="00CF5741">
        <w:trPr>
          <w:divId w:val="527259509"/>
        </w:trPr>
        <w:tc>
          <w:tcPr>
            <w:tcW w:w="2200" w:type="dxa"/>
            <w:tcMar>
              <w:top w:w="20" w:type="dxa"/>
              <w:left w:w="20" w:type="dxa"/>
              <w:bottom w:w="20" w:type="dxa"/>
              <w:right w:w="20" w:type="dxa"/>
            </w:tcMar>
            <w:vAlign w:val="center"/>
          </w:tcPr>
          <w:p w14:paraId="7DDB4684" w14:textId="77777777" w:rsidR="00CF5741" w:rsidRPr="008244C5" w:rsidRDefault="00CF5741" w:rsidP="00A16BFF">
            <w:pPr>
              <w:pStyle w:val="movimento"/>
              <w:rPr>
                <w:color w:val="002060"/>
              </w:rPr>
            </w:pPr>
            <w:r w:rsidRPr="008244C5">
              <w:rPr>
                <w:color w:val="002060"/>
              </w:rPr>
              <w:t>JIMENEZ DIEGO</w:t>
            </w:r>
          </w:p>
        </w:tc>
        <w:tc>
          <w:tcPr>
            <w:tcW w:w="2200" w:type="dxa"/>
            <w:tcMar>
              <w:top w:w="20" w:type="dxa"/>
              <w:left w:w="20" w:type="dxa"/>
              <w:bottom w:w="20" w:type="dxa"/>
              <w:right w:w="20" w:type="dxa"/>
            </w:tcMar>
            <w:vAlign w:val="center"/>
          </w:tcPr>
          <w:p w14:paraId="602D29DE" w14:textId="77777777" w:rsidR="00CF5741" w:rsidRPr="008244C5" w:rsidRDefault="00CF5741" w:rsidP="00A16BFF">
            <w:pPr>
              <w:pStyle w:val="movimento2"/>
              <w:rPr>
                <w:color w:val="002060"/>
              </w:rPr>
            </w:pPr>
            <w:r w:rsidRPr="008244C5">
              <w:rPr>
                <w:color w:val="002060"/>
              </w:rPr>
              <w:t xml:space="preserve">(NUOVA OTTRANO 98) </w:t>
            </w:r>
          </w:p>
        </w:tc>
        <w:tc>
          <w:tcPr>
            <w:tcW w:w="800" w:type="dxa"/>
            <w:tcMar>
              <w:top w:w="20" w:type="dxa"/>
              <w:left w:w="20" w:type="dxa"/>
              <w:bottom w:w="20" w:type="dxa"/>
              <w:right w:w="20" w:type="dxa"/>
            </w:tcMar>
            <w:vAlign w:val="center"/>
          </w:tcPr>
          <w:p w14:paraId="3FAC037D"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450EA415" w14:textId="77777777" w:rsidR="00CF5741" w:rsidRPr="008244C5" w:rsidRDefault="00CF5741" w:rsidP="00A16BFF">
            <w:pPr>
              <w:pStyle w:val="movimento"/>
              <w:rPr>
                <w:color w:val="002060"/>
              </w:rPr>
            </w:pPr>
            <w:r w:rsidRPr="008244C5">
              <w:rPr>
                <w:color w:val="002060"/>
              </w:rPr>
              <w:t>GALEAZZI MICHEL</w:t>
            </w:r>
          </w:p>
        </w:tc>
        <w:tc>
          <w:tcPr>
            <w:tcW w:w="2200" w:type="dxa"/>
            <w:tcMar>
              <w:top w:w="20" w:type="dxa"/>
              <w:left w:w="20" w:type="dxa"/>
              <w:bottom w:w="20" w:type="dxa"/>
              <w:right w:w="20" w:type="dxa"/>
            </w:tcMar>
            <w:vAlign w:val="center"/>
          </w:tcPr>
          <w:p w14:paraId="5DB99304" w14:textId="77777777" w:rsidR="00CF5741" w:rsidRPr="008244C5" w:rsidRDefault="00CF5741" w:rsidP="00A16BFF">
            <w:pPr>
              <w:pStyle w:val="movimento2"/>
              <w:rPr>
                <w:color w:val="002060"/>
              </w:rPr>
            </w:pPr>
            <w:r w:rsidRPr="008244C5">
              <w:rPr>
                <w:color w:val="002060"/>
              </w:rPr>
              <w:t xml:space="preserve">(PIETRALACROCE 73) </w:t>
            </w:r>
          </w:p>
        </w:tc>
      </w:tr>
      <w:tr w:rsidR="00CF5741" w:rsidRPr="008244C5" w14:paraId="004D40CA" w14:textId="77777777" w:rsidTr="00CF5741">
        <w:trPr>
          <w:divId w:val="527259509"/>
        </w:trPr>
        <w:tc>
          <w:tcPr>
            <w:tcW w:w="2200" w:type="dxa"/>
            <w:tcMar>
              <w:top w:w="20" w:type="dxa"/>
              <w:left w:w="20" w:type="dxa"/>
              <w:bottom w:w="20" w:type="dxa"/>
              <w:right w:w="20" w:type="dxa"/>
            </w:tcMar>
            <w:vAlign w:val="center"/>
          </w:tcPr>
          <w:p w14:paraId="374A72C0" w14:textId="77777777" w:rsidR="00CF5741" w:rsidRPr="008244C5" w:rsidRDefault="00CF5741" w:rsidP="00A16BFF">
            <w:pPr>
              <w:pStyle w:val="movimento"/>
              <w:rPr>
                <w:color w:val="002060"/>
              </w:rPr>
            </w:pPr>
            <w:r w:rsidRPr="008244C5">
              <w:rPr>
                <w:color w:val="002060"/>
              </w:rPr>
              <w:t>MELA UMBERTO</w:t>
            </w:r>
          </w:p>
        </w:tc>
        <w:tc>
          <w:tcPr>
            <w:tcW w:w="2200" w:type="dxa"/>
            <w:tcMar>
              <w:top w:w="20" w:type="dxa"/>
              <w:left w:w="20" w:type="dxa"/>
              <w:bottom w:w="20" w:type="dxa"/>
              <w:right w:w="20" w:type="dxa"/>
            </w:tcMar>
            <w:vAlign w:val="center"/>
          </w:tcPr>
          <w:p w14:paraId="3E20FBBA" w14:textId="77777777" w:rsidR="00CF5741" w:rsidRPr="008244C5" w:rsidRDefault="00CF5741" w:rsidP="00A16BFF">
            <w:pPr>
              <w:pStyle w:val="movimento2"/>
              <w:rPr>
                <w:color w:val="002060"/>
              </w:rPr>
            </w:pPr>
            <w:r w:rsidRPr="008244C5">
              <w:rPr>
                <w:color w:val="002060"/>
              </w:rPr>
              <w:t xml:space="preserve">(REAL S.COSTANZO CALCIO 5) </w:t>
            </w:r>
          </w:p>
        </w:tc>
        <w:tc>
          <w:tcPr>
            <w:tcW w:w="800" w:type="dxa"/>
            <w:tcMar>
              <w:top w:w="20" w:type="dxa"/>
              <w:left w:w="20" w:type="dxa"/>
              <w:bottom w:w="20" w:type="dxa"/>
              <w:right w:w="20" w:type="dxa"/>
            </w:tcMar>
            <w:vAlign w:val="center"/>
          </w:tcPr>
          <w:p w14:paraId="1265EF75"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6BA009A8"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759F6E09" w14:textId="77777777" w:rsidR="00CF5741" w:rsidRPr="008244C5" w:rsidRDefault="00CF5741" w:rsidP="00A16BFF">
            <w:pPr>
              <w:pStyle w:val="movimento2"/>
              <w:rPr>
                <w:color w:val="002060"/>
              </w:rPr>
            </w:pPr>
            <w:r w:rsidRPr="008244C5">
              <w:rPr>
                <w:color w:val="002060"/>
              </w:rPr>
              <w:t> </w:t>
            </w:r>
          </w:p>
        </w:tc>
      </w:tr>
    </w:tbl>
    <w:p w14:paraId="2EBB400E" w14:textId="77777777" w:rsidR="00CF5741" w:rsidRPr="008244C5" w:rsidRDefault="00CF5741" w:rsidP="00CF5741">
      <w:pPr>
        <w:pStyle w:val="titolo20"/>
        <w:divId w:val="527259509"/>
        <w:rPr>
          <w:color w:val="002060"/>
        </w:rPr>
      </w:pPr>
      <w:r w:rsidRPr="008244C5">
        <w:rPr>
          <w:color w:val="002060"/>
        </w:rPr>
        <w:t xml:space="preserve">AMMONIZIONE CON DIFFIDA (IX)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5506CB5A" w14:textId="77777777" w:rsidTr="00CF5741">
        <w:trPr>
          <w:divId w:val="527259509"/>
        </w:trPr>
        <w:tc>
          <w:tcPr>
            <w:tcW w:w="2200" w:type="dxa"/>
            <w:tcMar>
              <w:top w:w="20" w:type="dxa"/>
              <w:left w:w="20" w:type="dxa"/>
              <w:bottom w:w="20" w:type="dxa"/>
              <w:right w:w="20" w:type="dxa"/>
            </w:tcMar>
            <w:vAlign w:val="center"/>
          </w:tcPr>
          <w:p w14:paraId="6095152E" w14:textId="77777777" w:rsidR="00CF5741" w:rsidRPr="008244C5" w:rsidRDefault="00CF5741" w:rsidP="00A16BFF">
            <w:pPr>
              <w:pStyle w:val="movimento"/>
              <w:rPr>
                <w:color w:val="002060"/>
              </w:rPr>
            </w:pPr>
            <w:r w:rsidRPr="008244C5">
              <w:rPr>
                <w:color w:val="002060"/>
              </w:rPr>
              <w:t>CARBINI NICOLA</w:t>
            </w:r>
          </w:p>
        </w:tc>
        <w:tc>
          <w:tcPr>
            <w:tcW w:w="2200" w:type="dxa"/>
            <w:tcMar>
              <w:top w:w="20" w:type="dxa"/>
              <w:left w:w="20" w:type="dxa"/>
              <w:bottom w:w="20" w:type="dxa"/>
              <w:right w:w="20" w:type="dxa"/>
            </w:tcMar>
            <w:vAlign w:val="center"/>
          </w:tcPr>
          <w:p w14:paraId="525A617F" w14:textId="77777777" w:rsidR="00CF5741" w:rsidRPr="008244C5" w:rsidRDefault="00CF5741" w:rsidP="00A16BFF">
            <w:pPr>
              <w:pStyle w:val="movimento2"/>
              <w:rPr>
                <w:color w:val="002060"/>
              </w:rPr>
            </w:pPr>
            <w:r w:rsidRPr="008244C5">
              <w:rPr>
                <w:color w:val="002060"/>
              </w:rPr>
              <w:t xml:space="preserve">(MONTECAROTTO) </w:t>
            </w:r>
          </w:p>
        </w:tc>
        <w:tc>
          <w:tcPr>
            <w:tcW w:w="800" w:type="dxa"/>
            <w:tcMar>
              <w:top w:w="20" w:type="dxa"/>
              <w:left w:w="20" w:type="dxa"/>
              <w:bottom w:w="20" w:type="dxa"/>
              <w:right w:w="20" w:type="dxa"/>
            </w:tcMar>
            <w:vAlign w:val="center"/>
          </w:tcPr>
          <w:p w14:paraId="705B3288"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75AE6CBC"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3F8E66B4" w14:textId="77777777" w:rsidR="00CF5741" w:rsidRPr="008244C5" w:rsidRDefault="00CF5741" w:rsidP="00A16BFF">
            <w:pPr>
              <w:pStyle w:val="movimento2"/>
              <w:rPr>
                <w:color w:val="002060"/>
              </w:rPr>
            </w:pPr>
            <w:r w:rsidRPr="008244C5">
              <w:rPr>
                <w:color w:val="002060"/>
              </w:rPr>
              <w:t> </w:t>
            </w:r>
          </w:p>
        </w:tc>
      </w:tr>
    </w:tbl>
    <w:p w14:paraId="00B40BDF" w14:textId="77777777" w:rsidR="00CF5741" w:rsidRPr="008244C5" w:rsidRDefault="00CF5741" w:rsidP="00CF5741">
      <w:pPr>
        <w:pStyle w:val="titolo20"/>
        <w:divId w:val="527259509"/>
        <w:rPr>
          <w:color w:val="002060"/>
        </w:rPr>
      </w:pPr>
      <w:r w:rsidRPr="008244C5">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1FE2B5D4" w14:textId="77777777" w:rsidTr="00CF5741">
        <w:trPr>
          <w:divId w:val="527259509"/>
        </w:trPr>
        <w:tc>
          <w:tcPr>
            <w:tcW w:w="2200" w:type="dxa"/>
            <w:tcMar>
              <w:top w:w="20" w:type="dxa"/>
              <w:left w:w="20" w:type="dxa"/>
              <w:bottom w:w="20" w:type="dxa"/>
              <w:right w:w="20" w:type="dxa"/>
            </w:tcMar>
            <w:vAlign w:val="center"/>
          </w:tcPr>
          <w:p w14:paraId="16382B21" w14:textId="77777777" w:rsidR="00CF5741" w:rsidRPr="008244C5" w:rsidRDefault="00CF5741" w:rsidP="00A16BFF">
            <w:pPr>
              <w:pStyle w:val="movimento"/>
              <w:rPr>
                <w:color w:val="002060"/>
              </w:rPr>
            </w:pPr>
            <w:r w:rsidRPr="008244C5">
              <w:rPr>
                <w:color w:val="002060"/>
              </w:rPr>
              <w:t>CENTONZE FRANCESCO</w:t>
            </w:r>
          </w:p>
        </w:tc>
        <w:tc>
          <w:tcPr>
            <w:tcW w:w="2200" w:type="dxa"/>
            <w:tcMar>
              <w:top w:w="20" w:type="dxa"/>
              <w:left w:w="20" w:type="dxa"/>
              <w:bottom w:w="20" w:type="dxa"/>
              <w:right w:w="20" w:type="dxa"/>
            </w:tcMar>
            <w:vAlign w:val="center"/>
          </w:tcPr>
          <w:p w14:paraId="03DB3E8D" w14:textId="77777777" w:rsidR="00CF5741" w:rsidRPr="008244C5" w:rsidRDefault="00CF5741" w:rsidP="00A16BFF">
            <w:pPr>
              <w:pStyle w:val="movimento2"/>
              <w:rPr>
                <w:color w:val="002060"/>
              </w:rPr>
            </w:pPr>
            <w:r w:rsidRPr="008244C5">
              <w:rPr>
                <w:color w:val="002060"/>
              </w:rPr>
              <w:t xml:space="preserve">(ACLI MANTOVANI CALCIO A 5) </w:t>
            </w:r>
          </w:p>
        </w:tc>
        <w:tc>
          <w:tcPr>
            <w:tcW w:w="800" w:type="dxa"/>
            <w:tcMar>
              <w:top w:w="20" w:type="dxa"/>
              <w:left w:w="20" w:type="dxa"/>
              <w:bottom w:w="20" w:type="dxa"/>
              <w:right w:w="20" w:type="dxa"/>
            </w:tcMar>
            <w:vAlign w:val="center"/>
          </w:tcPr>
          <w:p w14:paraId="0CFB50A0"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2050B819" w14:textId="77777777" w:rsidR="00CF5741" w:rsidRPr="008244C5" w:rsidRDefault="00CF5741" w:rsidP="00A16BFF">
            <w:pPr>
              <w:pStyle w:val="movimento"/>
              <w:rPr>
                <w:color w:val="002060"/>
              </w:rPr>
            </w:pPr>
            <w:r w:rsidRPr="008244C5">
              <w:rPr>
                <w:color w:val="002060"/>
              </w:rPr>
              <w:t>ORIHUELA DE LA TOR ALEXANDER ADRI</w:t>
            </w:r>
          </w:p>
        </w:tc>
        <w:tc>
          <w:tcPr>
            <w:tcW w:w="2200" w:type="dxa"/>
            <w:tcMar>
              <w:top w:w="20" w:type="dxa"/>
              <w:left w:w="20" w:type="dxa"/>
              <w:bottom w:w="20" w:type="dxa"/>
              <w:right w:w="20" w:type="dxa"/>
            </w:tcMar>
            <w:vAlign w:val="center"/>
          </w:tcPr>
          <w:p w14:paraId="53B3481F" w14:textId="77777777" w:rsidR="00CF5741" w:rsidRPr="008244C5" w:rsidRDefault="00CF5741" w:rsidP="00A16BFF">
            <w:pPr>
              <w:pStyle w:val="movimento2"/>
              <w:rPr>
                <w:color w:val="002060"/>
              </w:rPr>
            </w:pPr>
            <w:r w:rsidRPr="008244C5">
              <w:rPr>
                <w:color w:val="002060"/>
              </w:rPr>
              <w:t xml:space="preserve">(BORGOROSSO TOLENTINO) </w:t>
            </w:r>
          </w:p>
        </w:tc>
      </w:tr>
      <w:tr w:rsidR="00CF5741" w:rsidRPr="008244C5" w14:paraId="4E76D6AF" w14:textId="77777777" w:rsidTr="00CF5741">
        <w:trPr>
          <w:divId w:val="527259509"/>
        </w:trPr>
        <w:tc>
          <w:tcPr>
            <w:tcW w:w="2200" w:type="dxa"/>
            <w:tcMar>
              <w:top w:w="20" w:type="dxa"/>
              <w:left w:w="20" w:type="dxa"/>
              <w:bottom w:w="20" w:type="dxa"/>
              <w:right w:w="20" w:type="dxa"/>
            </w:tcMar>
            <w:vAlign w:val="center"/>
          </w:tcPr>
          <w:p w14:paraId="576638AB" w14:textId="77777777" w:rsidR="00CF5741" w:rsidRPr="008244C5" w:rsidRDefault="00CF5741" w:rsidP="00A16BFF">
            <w:pPr>
              <w:pStyle w:val="movimento"/>
              <w:rPr>
                <w:color w:val="002060"/>
              </w:rPr>
            </w:pPr>
            <w:r w:rsidRPr="008244C5">
              <w:rPr>
                <w:color w:val="002060"/>
              </w:rPr>
              <w:t>LARGONI CHRISTIAN</w:t>
            </w:r>
          </w:p>
        </w:tc>
        <w:tc>
          <w:tcPr>
            <w:tcW w:w="2200" w:type="dxa"/>
            <w:tcMar>
              <w:top w:w="20" w:type="dxa"/>
              <w:left w:w="20" w:type="dxa"/>
              <w:bottom w:w="20" w:type="dxa"/>
              <w:right w:w="20" w:type="dxa"/>
            </w:tcMar>
            <w:vAlign w:val="center"/>
          </w:tcPr>
          <w:p w14:paraId="0798C9DF" w14:textId="77777777" w:rsidR="00CF5741" w:rsidRPr="008244C5" w:rsidRDefault="00CF5741" w:rsidP="00A16BFF">
            <w:pPr>
              <w:pStyle w:val="movimento2"/>
              <w:rPr>
                <w:color w:val="002060"/>
              </w:rPr>
            </w:pPr>
            <w:r w:rsidRPr="008244C5">
              <w:rPr>
                <w:color w:val="002060"/>
              </w:rPr>
              <w:t xml:space="preserve">(CASTELBELLINO CALCIO A 5) </w:t>
            </w:r>
          </w:p>
        </w:tc>
        <w:tc>
          <w:tcPr>
            <w:tcW w:w="800" w:type="dxa"/>
            <w:tcMar>
              <w:top w:w="20" w:type="dxa"/>
              <w:left w:w="20" w:type="dxa"/>
              <w:bottom w:w="20" w:type="dxa"/>
              <w:right w:w="20" w:type="dxa"/>
            </w:tcMar>
            <w:vAlign w:val="center"/>
          </w:tcPr>
          <w:p w14:paraId="0B852A02"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0EA958D5" w14:textId="77777777" w:rsidR="00CF5741" w:rsidRPr="008244C5" w:rsidRDefault="00CF5741" w:rsidP="00A16BFF">
            <w:pPr>
              <w:pStyle w:val="movimento"/>
              <w:rPr>
                <w:color w:val="002060"/>
              </w:rPr>
            </w:pPr>
            <w:r w:rsidRPr="008244C5">
              <w:rPr>
                <w:color w:val="002060"/>
              </w:rPr>
              <w:t>LOPEZ DAVIDE</w:t>
            </w:r>
          </w:p>
        </w:tc>
        <w:tc>
          <w:tcPr>
            <w:tcW w:w="2200" w:type="dxa"/>
            <w:tcMar>
              <w:top w:w="20" w:type="dxa"/>
              <w:left w:w="20" w:type="dxa"/>
              <w:bottom w:w="20" w:type="dxa"/>
              <w:right w:w="20" w:type="dxa"/>
            </w:tcMar>
            <w:vAlign w:val="center"/>
          </w:tcPr>
          <w:p w14:paraId="11C1AF82" w14:textId="77777777" w:rsidR="00CF5741" w:rsidRPr="008244C5" w:rsidRDefault="00CF5741" w:rsidP="00A16BFF">
            <w:pPr>
              <w:pStyle w:val="movimento2"/>
              <w:rPr>
                <w:color w:val="002060"/>
              </w:rPr>
            </w:pPr>
            <w:r w:rsidRPr="008244C5">
              <w:rPr>
                <w:color w:val="002060"/>
              </w:rPr>
              <w:t xml:space="preserve">(CHIARAVALLE FUTSAL) </w:t>
            </w:r>
          </w:p>
        </w:tc>
      </w:tr>
      <w:tr w:rsidR="00CF5741" w:rsidRPr="008244C5" w14:paraId="04045E13" w14:textId="77777777" w:rsidTr="00CF5741">
        <w:trPr>
          <w:divId w:val="527259509"/>
        </w:trPr>
        <w:tc>
          <w:tcPr>
            <w:tcW w:w="2200" w:type="dxa"/>
            <w:tcMar>
              <w:top w:w="20" w:type="dxa"/>
              <w:left w:w="20" w:type="dxa"/>
              <w:bottom w:w="20" w:type="dxa"/>
              <w:right w:w="20" w:type="dxa"/>
            </w:tcMar>
            <w:vAlign w:val="center"/>
          </w:tcPr>
          <w:p w14:paraId="4016C3DA" w14:textId="77777777" w:rsidR="00CF5741" w:rsidRPr="008244C5" w:rsidRDefault="00CF5741" w:rsidP="00A16BFF">
            <w:pPr>
              <w:pStyle w:val="movimento"/>
              <w:rPr>
                <w:color w:val="002060"/>
              </w:rPr>
            </w:pPr>
            <w:r w:rsidRPr="008244C5">
              <w:rPr>
                <w:color w:val="002060"/>
              </w:rPr>
              <w:t>DI ROCCO MICHAEL</w:t>
            </w:r>
          </w:p>
        </w:tc>
        <w:tc>
          <w:tcPr>
            <w:tcW w:w="2200" w:type="dxa"/>
            <w:tcMar>
              <w:top w:w="20" w:type="dxa"/>
              <w:left w:w="20" w:type="dxa"/>
              <w:bottom w:w="20" w:type="dxa"/>
              <w:right w:w="20" w:type="dxa"/>
            </w:tcMar>
            <w:vAlign w:val="center"/>
          </w:tcPr>
          <w:p w14:paraId="44645896" w14:textId="77777777" w:rsidR="00CF5741" w:rsidRPr="008244C5" w:rsidRDefault="00CF5741" w:rsidP="00A16BFF">
            <w:pPr>
              <w:pStyle w:val="movimento2"/>
              <w:rPr>
                <w:color w:val="002060"/>
              </w:rPr>
            </w:pPr>
            <w:r w:rsidRPr="008244C5">
              <w:rPr>
                <w:color w:val="002060"/>
              </w:rPr>
              <w:t xml:space="preserve">(FUTSAL MONTEMARCIANO C5) </w:t>
            </w:r>
          </w:p>
        </w:tc>
        <w:tc>
          <w:tcPr>
            <w:tcW w:w="800" w:type="dxa"/>
            <w:tcMar>
              <w:top w:w="20" w:type="dxa"/>
              <w:left w:w="20" w:type="dxa"/>
              <w:bottom w:w="20" w:type="dxa"/>
              <w:right w:w="20" w:type="dxa"/>
            </w:tcMar>
            <w:vAlign w:val="center"/>
          </w:tcPr>
          <w:p w14:paraId="58A75CE4"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27A36DF9" w14:textId="77777777" w:rsidR="00CF5741" w:rsidRPr="008244C5" w:rsidRDefault="00CF5741" w:rsidP="00A16BFF">
            <w:pPr>
              <w:pStyle w:val="movimento"/>
              <w:rPr>
                <w:color w:val="002060"/>
              </w:rPr>
            </w:pPr>
            <w:r w:rsidRPr="008244C5">
              <w:rPr>
                <w:color w:val="002060"/>
              </w:rPr>
              <w:t>DONATI DENNY</w:t>
            </w:r>
          </w:p>
        </w:tc>
        <w:tc>
          <w:tcPr>
            <w:tcW w:w="2200" w:type="dxa"/>
            <w:tcMar>
              <w:top w:w="20" w:type="dxa"/>
              <w:left w:w="20" w:type="dxa"/>
              <w:bottom w:w="20" w:type="dxa"/>
              <w:right w:w="20" w:type="dxa"/>
            </w:tcMar>
            <w:vAlign w:val="center"/>
          </w:tcPr>
          <w:p w14:paraId="43BEA673" w14:textId="77777777" w:rsidR="00CF5741" w:rsidRPr="008244C5" w:rsidRDefault="00CF5741" w:rsidP="00A16BFF">
            <w:pPr>
              <w:pStyle w:val="movimento2"/>
              <w:rPr>
                <w:color w:val="002060"/>
              </w:rPr>
            </w:pPr>
            <w:r w:rsidRPr="008244C5">
              <w:rPr>
                <w:color w:val="002060"/>
              </w:rPr>
              <w:t xml:space="preserve">(FUTSAL MONTURANO) </w:t>
            </w:r>
          </w:p>
        </w:tc>
      </w:tr>
      <w:tr w:rsidR="00CF5741" w:rsidRPr="008244C5" w14:paraId="3647973F" w14:textId="77777777" w:rsidTr="00CF5741">
        <w:trPr>
          <w:divId w:val="527259509"/>
        </w:trPr>
        <w:tc>
          <w:tcPr>
            <w:tcW w:w="2200" w:type="dxa"/>
            <w:tcMar>
              <w:top w:w="20" w:type="dxa"/>
              <w:left w:w="20" w:type="dxa"/>
              <w:bottom w:w="20" w:type="dxa"/>
              <w:right w:w="20" w:type="dxa"/>
            </w:tcMar>
            <w:vAlign w:val="center"/>
          </w:tcPr>
          <w:p w14:paraId="3699BFA4" w14:textId="77777777" w:rsidR="00CF5741" w:rsidRPr="008244C5" w:rsidRDefault="00CF5741" w:rsidP="00A16BFF">
            <w:pPr>
              <w:pStyle w:val="movimento"/>
              <w:rPr>
                <w:color w:val="002060"/>
              </w:rPr>
            </w:pPr>
            <w:r w:rsidRPr="008244C5">
              <w:rPr>
                <w:color w:val="002060"/>
              </w:rPr>
              <w:t>GATTARI MATTEO</w:t>
            </w:r>
          </w:p>
        </w:tc>
        <w:tc>
          <w:tcPr>
            <w:tcW w:w="2200" w:type="dxa"/>
            <w:tcMar>
              <w:top w:w="20" w:type="dxa"/>
              <w:left w:w="20" w:type="dxa"/>
              <w:bottom w:w="20" w:type="dxa"/>
              <w:right w:w="20" w:type="dxa"/>
            </w:tcMar>
            <w:vAlign w:val="center"/>
          </w:tcPr>
          <w:p w14:paraId="4359CE05" w14:textId="77777777" w:rsidR="00CF5741" w:rsidRPr="008244C5" w:rsidRDefault="00CF5741" w:rsidP="00A16BFF">
            <w:pPr>
              <w:pStyle w:val="movimento2"/>
              <w:rPr>
                <w:color w:val="002060"/>
              </w:rPr>
            </w:pPr>
            <w:r w:rsidRPr="008244C5">
              <w:rPr>
                <w:color w:val="002060"/>
              </w:rPr>
              <w:t xml:space="preserve">(INVICTA FUTSAL MACERATA) </w:t>
            </w:r>
          </w:p>
        </w:tc>
        <w:tc>
          <w:tcPr>
            <w:tcW w:w="800" w:type="dxa"/>
            <w:tcMar>
              <w:top w:w="20" w:type="dxa"/>
              <w:left w:w="20" w:type="dxa"/>
              <w:bottom w:w="20" w:type="dxa"/>
              <w:right w:w="20" w:type="dxa"/>
            </w:tcMar>
            <w:vAlign w:val="center"/>
          </w:tcPr>
          <w:p w14:paraId="67416EAE"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543FF362" w14:textId="77777777" w:rsidR="00CF5741" w:rsidRPr="008244C5" w:rsidRDefault="00CF5741" w:rsidP="00A16BFF">
            <w:pPr>
              <w:pStyle w:val="movimento"/>
              <w:rPr>
                <w:color w:val="002060"/>
              </w:rPr>
            </w:pPr>
            <w:r w:rsidRPr="008244C5">
              <w:rPr>
                <w:color w:val="002060"/>
              </w:rPr>
              <w:t>DELCURATOLO CRISTIANO</w:t>
            </w:r>
          </w:p>
        </w:tc>
        <w:tc>
          <w:tcPr>
            <w:tcW w:w="2200" w:type="dxa"/>
            <w:tcMar>
              <w:top w:w="20" w:type="dxa"/>
              <w:left w:w="20" w:type="dxa"/>
              <w:bottom w:w="20" w:type="dxa"/>
              <w:right w:w="20" w:type="dxa"/>
            </w:tcMar>
            <w:vAlign w:val="center"/>
          </w:tcPr>
          <w:p w14:paraId="3468DF34" w14:textId="77777777" w:rsidR="00CF5741" w:rsidRPr="008244C5" w:rsidRDefault="00CF5741" w:rsidP="00A16BFF">
            <w:pPr>
              <w:pStyle w:val="movimento2"/>
              <w:rPr>
                <w:color w:val="002060"/>
              </w:rPr>
            </w:pPr>
            <w:r w:rsidRPr="008244C5">
              <w:rPr>
                <w:color w:val="002060"/>
              </w:rPr>
              <w:t xml:space="preserve">(MONTECASSIANO CALCIO) </w:t>
            </w:r>
          </w:p>
        </w:tc>
      </w:tr>
      <w:tr w:rsidR="00CF5741" w:rsidRPr="008244C5" w14:paraId="16B887CF" w14:textId="77777777" w:rsidTr="00CF5741">
        <w:trPr>
          <w:divId w:val="527259509"/>
        </w:trPr>
        <w:tc>
          <w:tcPr>
            <w:tcW w:w="2200" w:type="dxa"/>
            <w:tcMar>
              <w:top w:w="20" w:type="dxa"/>
              <w:left w:w="20" w:type="dxa"/>
              <w:bottom w:w="20" w:type="dxa"/>
              <w:right w:w="20" w:type="dxa"/>
            </w:tcMar>
            <w:vAlign w:val="center"/>
          </w:tcPr>
          <w:p w14:paraId="73821F0E" w14:textId="77777777" w:rsidR="00CF5741" w:rsidRPr="008244C5" w:rsidRDefault="00CF5741" w:rsidP="00A16BFF">
            <w:pPr>
              <w:pStyle w:val="movimento"/>
              <w:rPr>
                <w:color w:val="002060"/>
              </w:rPr>
            </w:pPr>
            <w:r w:rsidRPr="008244C5">
              <w:rPr>
                <w:color w:val="002060"/>
              </w:rPr>
              <w:t>DONATI GIANLUCA</w:t>
            </w:r>
          </w:p>
        </w:tc>
        <w:tc>
          <w:tcPr>
            <w:tcW w:w="2200" w:type="dxa"/>
            <w:tcMar>
              <w:top w:w="20" w:type="dxa"/>
              <w:left w:w="20" w:type="dxa"/>
              <w:bottom w:w="20" w:type="dxa"/>
              <w:right w:w="20" w:type="dxa"/>
            </w:tcMar>
            <w:vAlign w:val="center"/>
          </w:tcPr>
          <w:p w14:paraId="61EE4DC0" w14:textId="77777777" w:rsidR="00CF5741" w:rsidRPr="008244C5" w:rsidRDefault="00CF5741" w:rsidP="00A16BFF">
            <w:pPr>
              <w:pStyle w:val="movimento2"/>
              <w:rPr>
                <w:color w:val="002060"/>
              </w:rPr>
            </w:pPr>
            <w:r w:rsidRPr="008244C5">
              <w:rPr>
                <w:color w:val="002060"/>
              </w:rPr>
              <w:t xml:space="preserve">(REAL S.COSTANZO CALCIO 5) </w:t>
            </w:r>
          </w:p>
        </w:tc>
        <w:tc>
          <w:tcPr>
            <w:tcW w:w="800" w:type="dxa"/>
            <w:tcMar>
              <w:top w:w="20" w:type="dxa"/>
              <w:left w:w="20" w:type="dxa"/>
              <w:bottom w:w="20" w:type="dxa"/>
              <w:right w:w="20" w:type="dxa"/>
            </w:tcMar>
            <w:vAlign w:val="center"/>
          </w:tcPr>
          <w:p w14:paraId="0E29ADB9"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6FFA460E" w14:textId="77777777" w:rsidR="00CF5741" w:rsidRPr="008244C5" w:rsidRDefault="00CF5741" w:rsidP="00A16BFF">
            <w:pPr>
              <w:pStyle w:val="movimento"/>
              <w:rPr>
                <w:color w:val="002060"/>
              </w:rPr>
            </w:pPr>
            <w:r w:rsidRPr="008244C5">
              <w:rPr>
                <w:color w:val="002060"/>
              </w:rPr>
              <w:t>LANGIOTTI GABRIELE</w:t>
            </w:r>
          </w:p>
        </w:tc>
        <w:tc>
          <w:tcPr>
            <w:tcW w:w="2200" w:type="dxa"/>
            <w:tcMar>
              <w:top w:w="20" w:type="dxa"/>
              <w:left w:w="20" w:type="dxa"/>
              <w:bottom w:w="20" w:type="dxa"/>
              <w:right w:w="20" w:type="dxa"/>
            </w:tcMar>
            <w:vAlign w:val="center"/>
          </w:tcPr>
          <w:p w14:paraId="6F5E7B99" w14:textId="77777777" w:rsidR="00CF5741" w:rsidRPr="008244C5" w:rsidRDefault="00CF5741" w:rsidP="00A16BFF">
            <w:pPr>
              <w:pStyle w:val="movimento2"/>
              <w:rPr>
                <w:color w:val="002060"/>
              </w:rPr>
            </w:pPr>
            <w:r w:rsidRPr="008244C5">
              <w:rPr>
                <w:color w:val="002060"/>
              </w:rPr>
              <w:t xml:space="preserve">(SPORTING GROTTAMMARE) </w:t>
            </w:r>
          </w:p>
        </w:tc>
      </w:tr>
      <w:tr w:rsidR="00CF5741" w:rsidRPr="008244C5" w14:paraId="2D5EBF89" w14:textId="77777777" w:rsidTr="00CF5741">
        <w:trPr>
          <w:divId w:val="527259509"/>
        </w:trPr>
        <w:tc>
          <w:tcPr>
            <w:tcW w:w="2200" w:type="dxa"/>
            <w:tcMar>
              <w:top w:w="20" w:type="dxa"/>
              <w:left w:w="20" w:type="dxa"/>
              <w:bottom w:w="20" w:type="dxa"/>
              <w:right w:w="20" w:type="dxa"/>
            </w:tcMar>
            <w:vAlign w:val="center"/>
          </w:tcPr>
          <w:p w14:paraId="403EC0FA" w14:textId="77777777" w:rsidR="00CF5741" w:rsidRPr="008244C5" w:rsidRDefault="00CF5741" w:rsidP="00A16BFF">
            <w:pPr>
              <w:pStyle w:val="movimento"/>
              <w:rPr>
                <w:color w:val="002060"/>
              </w:rPr>
            </w:pPr>
            <w:r w:rsidRPr="008244C5">
              <w:rPr>
                <w:color w:val="002060"/>
              </w:rPr>
              <w:t>BRESCINI ALESSANDRO</w:t>
            </w:r>
          </w:p>
        </w:tc>
        <w:tc>
          <w:tcPr>
            <w:tcW w:w="2200" w:type="dxa"/>
            <w:tcMar>
              <w:top w:w="20" w:type="dxa"/>
              <w:left w:w="20" w:type="dxa"/>
              <w:bottom w:w="20" w:type="dxa"/>
              <w:right w:w="20" w:type="dxa"/>
            </w:tcMar>
            <w:vAlign w:val="center"/>
          </w:tcPr>
          <w:p w14:paraId="427E1A2D" w14:textId="77777777" w:rsidR="00CF5741" w:rsidRPr="008244C5" w:rsidRDefault="00CF5741" w:rsidP="00A16BFF">
            <w:pPr>
              <w:pStyle w:val="movimento2"/>
              <w:rPr>
                <w:color w:val="002060"/>
              </w:rPr>
            </w:pPr>
            <w:r w:rsidRPr="008244C5">
              <w:rPr>
                <w:color w:val="002060"/>
              </w:rPr>
              <w:t xml:space="preserve">(SPORTLAND) </w:t>
            </w:r>
          </w:p>
        </w:tc>
        <w:tc>
          <w:tcPr>
            <w:tcW w:w="800" w:type="dxa"/>
            <w:tcMar>
              <w:top w:w="20" w:type="dxa"/>
              <w:left w:w="20" w:type="dxa"/>
              <w:bottom w:w="20" w:type="dxa"/>
              <w:right w:w="20" w:type="dxa"/>
            </w:tcMar>
            <w:vAlign w:val="center"/>
          </w:tcPr>
          <w:p w14:paraId="7ABF04A4"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0D21EEAF" w14:textId="77777777" w:rsidR="00CF5741" w:rsidRPr="008244C5" w:rsidRDefault="00CF5741" w:rsidP="00A16BFF">
            <w:pPr>
              <w:pStyle w:val="movimento"/>
              <w:rPr>
                <w:color w:val="002060"/>
              </w:rPr>
            </w:pPr>
            <w:r w:rsidRPr="008244C5">
              <w:rPr>
                <w:color w:val="002060"/>
              </w:rPr>
              <w:t>POGGIASPALLA SIMONE</w:t>
            </w:r>
          </w:p>
        </w:tc>
        <w:tc>
          <w:tcPr>
            <w:tcW w:w="2200" w:type="dxa"/>
            <w:tcMar>
              <w:top w:w="20" w:type="dxa"/>
              <w:left w:w="20" w:type="dxa"/>
              <w:bottom w:w="20" w:type="dxa"/>
              <w:right w:w="20" w:type="dxa"/>
            </w:tcMar>
            <w:vAlign w:val="center"/>
          </w:tcPr>
          <w:p w14:paraId="69CE60A6" w14:textId="77777777" w:rsidR="00CF5741" w:rsidRPr="008244C5" w:rsidRDefault="00CF5741" w:rsidP="00A16BFF">
            <w:pPr>
              <w:pStyle w:val="movimento2"/>
              <w:rPr>
                <w:color w:val="002060"/>
              </w:rPr>
            </w:pPr>
            <w:r w:rsidRPr="008244C5">
              <w:rPr>
                <w:color w:val="002060"/>
              </w:rPr>
              <w:t xml:space="preserve">(VALLEFOGLIA C5) </w:t>
            </w:r>
          </w:p>
        </w:tc>
      </w:tr>
    </w:tbl>
    <w:p w14:paraId="26E6AE95" w14:textId="77777777" w:rsidR="00CF5741" w:rsidRPr="008244C5" w:rsidRDefault="00CF5741" w:rsidP="00CF5741">
      <w:pPr>
        <w:pStyle w:val="titolo20"/>
        <w:divId w:val="527259509"/>
        <w:rPr>
          <w:color w:val="002060"/>
        </w:rPr>
      </w:pPr>
      <w:r w:rsidRPr="008244C5">
        <w:rPr>
          <w:color w:val="002060"/>
        </w:rPr>
        <w:t xml:space="preserve">AMMONIZIONE (VIII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16A45E04" w14:textId="77777777" w:rsidTr="00CF5741">
        <w:trPr>
          <w:divId w:val="527259509"/>
        </w:trPr>
        <w:tc>
          <w:tcPr>
            <w:tcW w:w="2200" w:type="dxa"/>
            <w:tcMar>
              <w:top w:w="20" w:type="dxa"/>
              <w:left w:w="20" w:type="dxa"/>
              <w:bottom w:w="20" w:type="dxa"/>
              <w:right w:w="20" w:type="dxa"/>
            </w:tcMar>
            <w:vAlign w:val="center"/>
          </w:tcPr>
          <w:p w14:paraId="7AC44C5D" w14:textId="77777777" w:rsidR="00CF5741" w:rsidRPr="008244C5" w:rsidRDefault="00CF5741" w:rsidP="00A16BFF">
            <w:pPr>
              <w:pStyle w:val="movimento"/>
              <w:rPr>
                <w:color w:val="002060"/>
              </w:rPr>
            </w:pPr>
            <w:r w:rsidRPr="008244C5">
              <w:rPr>
                <w:color w:val="002060"/>
              </w:rPr>
              <w:t>ALLEGREZZA NICOLO</w:t>
            </w:r>
          </w:p>
        </w:tc>
        <w:tc>
          <w:tcPr>
            <w:tcW w:w="2200" w:type="dxa"/>
            <w:tcMar>
              <w:top w:w="20" w:type="dxa"/>
              <w:left w:w="20" w:type="dxa"/>
              <w:bottom w:w="20" w:type="dxa"/>
              <w:right w:w="20" w:type="dxa"/>
            </w:tcMar>
            <w:vAlign w:val="center"/>
          </w:tcPr>
          <w:p w14:paraId="57B27B81" w14:textId="77777777" w:rsidR="00CF5741" w:rsidRPr="008244C5" w:rsidRDefault="00CF5741" w:rsidP="00A16BFF">
            <w:pPr>
              <w:pStyle w:val="movimento2"/>
              <w:rPr>
                <w:color w:val="002060"/>
              </w:rPr>
            </w:pPr>
            <w:r w:rsidRPr="008244C5">
              <w:rPr>
                <w:color w:val="002060"/>
              </w:rPr>
              <w:t xml:space="preserve">(SPORTLAND) </w:t>
            </w:r>
          </w:p>
        </w:tc>
        <w:tc>
          <w:tcPr>
            <w:tcW w:w="800" w:type="dxa"/>
            <w:tcMar>
              <w:top w:w="20" w:type="dxa"/>
              <w:left w:w="20" w:type="dxa"/>
              <w:bottom w:w="20" w:type="dxa"/>
              <w:right w:w="20" w:type="dxa"/>
            </w:tcMar>
            <w:vAlign w:val="center"/>
          </w:tcPr>
          <w:p w14:paraId="7538D71B"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20A11F72"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60401CF9" w14:textId="77777777" w:rsidR="00CF5741" w:rsidRPr="008244C5" w:rsidRDefault="00CF5741" w:rsidP="00A16BFF">
            <w:pPr>
              <w:pStyle w:val="movimento2"/>
              <w:rPr>
                <w:color w:val="002060"/>
              </w:rPr>
            </w:pPr>
            <w:r w:rsidRPr="008244C5">
              <w:rPr>
                <w:color w:val="002060"/>
              </w:rPr>
              <w:t> </w:t>
            </w:r>
          </w:p>
        </w:tc>
      </w:tr>
    </w:tbl>
    <w:p w14:paraId="3AB785F6" w14:textId="77777777" w:rsidR="00CF5741" w:rsidRPr="008244C5" w:rsidRDefault="00CF5741" w:rsidP="00CF5741">
      <w:pPr>
        <w:pStyle w:val="titolo20"/>
        <w:divId w:val="527259509"/>
        <w:rPr>
          <w:color w:val="002060"/>
        </w:rPr>
      </w:pPr>
      <w:r w:rsidRPr="008244C5">
        <w:rPr>
          <w:color w:val="002060"/>
        </w:rPr>
        <w:t xml:space="preserve">AMMONIZIONE (VII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715E2896" w14:textId="77777777" w:rsidTr="00CF5741">
        <w:trPr>
          <w:divId w:val="527259509"/>
        </w:trPr>
        <w:tc>
          <w:tcPr>
            <w:tcW w:w="2200" w:type="dxa"/>
            <w:tcMar>
              <w:top w:w="20" w:type="dxa"/>
              <w:left w:w="20" w:type="dxa"/>
              <w:bottom w:w="20" w:type="dxa"/>
              <w:right w:w="20" w:type="dxa"/>
            </w:tcMar>
            <w:vAlign w:val="center"/>
          </w:tcPr>
          <w:p w14:paraId="2D9B0549" w14:textId="77777777" w:rsidR="00CF5741" w:rsidRPr="008244C5" w:rsidRDefault="00CF5741" w:rsidP="00A16BFF">
            <w:pPr>
              <w:pStyle w:val="movimento"/>
              <w:rPr>
                <w:color w:val="002060"/>
              </w:rPr>
            </w:pPr>
            <w:r w:rsidRPr="008244C5">
              <w:rPr>
                <w:color w:val="002060"/>
              </w:rPr>
              <w:t>CANCRINI GIANLUCA</w:t>
            </w:r>
          </w:p>
        </w:tc>
        <w:tc>
          <w:tcPr>
            <w:tcW w:w="2200" w:type="dxa"/>
            <w:tcMar>
              <w:top w:w="20" w:type="dxa"/>
              <w:left w:w="20" w:type="dxa"/>
              <w:bottom w:w="20" w:type="dxa"/>
              <w:right w:w="20" w:type="dxa"/>
            </w:tcMar>
            <w:vAlign w:val="center"/>
          </w:tcPr>
          <w:p w14:paraId="2F268FF9" w14:textId="77777777" w:rsidR="00CF5741" w:rsidRPr="008244C5" w:rsidRDefault="00CF5741" w:rsidP="00A16BFF">
            <w:pPr>
              <w:pStyle w:val="movimento2"/>
              <w:rPr>
                <w:color w:val="002060"/>
              </w:rPr>
            </w:pPr>
            <w:r w:rsidRPr="008244C5">
              <w:rPr>
                <w:color w:val="002060"/>
              </w:rPr>
              <w:t xml:space="preserve">(CSI STELLA A.S.D.) </w:t>
            </w:r>
          </w:p>
        </w:tc>
        <w:tc>
          <w:tcPr>
            <w:tcW w:w="800" w:type="dxa"/>
            <w:tcMar>
              <w:top w:w="20" w:type="dxa"/>
              <w:left w:w="20" w:type="dxa"/>
              <w:bottom w:w="20" w:type="dxa"/>
              <w:right w:w="20" w:type="dxa"/>
            </w:tcMar>
            <w:vAlign w:val="center"/>
          </w:tcPr>
          <w:p w14:paraId="756DFDC0"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17AC94BB" w14:textId="77777777" w:rsidR="00CF5741" w:rsidRPr="008244C5" w:rsidRDefault="00CF5741" w:rsidP="00A16BFF">
            <w:pPr>
              <w:pStyle w:val="movimento"/>
              <w:rPr>
                <w:color w:val="002060"/>
              </w:rPr>
            </w:pPr>
            <w:r w:rsidRPr="008244C5">
              <w:rPr>
                <w:color w:val="002060"/>
              </w:rPr>
              <w:t>GRASSI MICHELE</w:t>
            </w:r>
          </w:p>
        </w:tc>
        <w:tc>
          <w:tcPr>
            <w:tcW w:w="2200" w:type="dxa"/>
            <w:tcMar>
              <w:top w:w="20" w:type="dxa"/>
              <w:left w:w="20" w:type="dxa"/>
              <w:bottom w:w="20" w:type="dxa"/>
              <w:right w:w="20" w:type="dxa"/>
            </w:tcMar>
            <w:vAlign w:val="center"/>
          </w:tcPr>
          <w:p w14:paraId="52D285A7" w14:textId="77777777" w:rsidR="00CF5741" w:rsidRPr="008244C5" w:rsidRDefault="00CF5741" w:rsidP="00A16BFF">
            <w:pPr>
              <w:pStyle w:val="movimento2"/>
              <w:rPr>
                <w:color w:val="002060"/>
              </w:rPr>
            </w:pPr>
            <w:r w:rsidRPr="008244C5">
              <w:rPr>
                <w:color w:val="002060"/>
              </w:rPr>
              <w:t xml:space="preserve">(FUTSAL MONTEMARCIANO C5) </w:t>
            </w:r>
          </w:p>
        </w:tc>
      </w:tr>
    </w:tbl>
    <w:p w14:paraId="4448094A" w14:textId="77777777" w:rsidR="00CF5741" w:rsidRPr="008244C5" w:rsidRDefault="00CF5741" w:rsidP="00CF5741">
      <w:pPr>
        <w:pStyle w:val="titolo20"/>
        <w:divId w:val="527259509"/>
        <w:rPr>
          <w:color w:val="002060"/>
        </w:rPr>
      </w:pPr>
      <w:r w:rsidRPr="008244C5">
        <w:rPr>
          <w:color w:val="002060"/>
        </w:rPr>
        <w:t xml:space="preserve">AMMONIZIONE (VI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30C77847" w14:textId="77777777" w:rsidTr="00CF5741">
        <w:trPr>
          <w:divId w:val="527259509"/>
        </w:trPr>
        <w:tc>
          <w:tcPr>
            <w:tcW w:w="2200" w:type="dxa"/>
            <w:tcMar>
              <w:top w:w="20" w:type="dxa"/>
              <w:left w:w="20" w:type="dxa"/>
              <w:bottom w:w="20" w:type="dxa"/>
              <w:right w:w="20" w:type="dxa"/>
            </w:tcMar>
            <w:vAlign w:val="center"/>
          </w:tcPr>
          <w:p w14:paraId="1A992D08" w14:textId="77777777" w:rsidR="00CF5741" w:rsidRPr="008244C5" w:rsidRDefault="00CF5741" w:rsidP="00A16BFF">
            <w:pPr>
              <w:pStyle w:val="movimento"/>
              <w:rPr>
                <w:color w:val="002060"/>
              </w:rPr>
            </w:pPr>
            <w:r w:rsidRPr="008244C5">
              <w:rPr>
                <w:color w:val="002060"/>
              </w:rPr>
              <w:t>MANDOLINI EDOARDO</w:t>
            </w:r>
          </w:p>
        </w:tc>
        <w:tc>
          <w:tcPr>
            <w:tcW w:w="2200" w:type="dxa"/>
            <w:tcMar>
              <w:top w:w="20" w:type="dxa"/>
              <w:left w:w="20" w:type="dxa"/>
              <w:bottom w:w="20" w:type="dxa"/>
              <w:right w:w="20" w:type="dxa"/>
            </w:tcMar>
            <w:vAlign w:val="center"/>
          </w:tcPr>
          <w:p w14:paraId="01615AE3" w14:textId="77777777" w:rsidR="00CF5741" w:rsidRPr="008244C5" w:rsidRDefault="00CF5741" w:rsidP="00A16BFF">
            <w:pPr>
              <w:pStyle w:val="movimento2"/>
              <w:rPr>
                <w:color w:val="002060"/>
              </w:rPr>
            </w:pPr>
            <w:r w:rsidRPr="008244C5">
              <w:rPr>
                <w:color w:val="002060"/>
              </w:rPr>
              <w:t xml:space="preserve">(AVENALE) </w:t>
            </w:r>
          </w:p>
        </w:tc>
        <w:tc>
          <w:tcPr>
            <w:tcW w:w="800" w:type="dxa"/>
            <w:tcMar>
              <w:top w:w="20" w:type="dxa"/>
              <w:left w:w="20" w:type="dxa"/>
              <w:bottom w:w="20" w:type="dxa"/>
              <w:right w:w="20" w:type="dxa"/>
            </w:tcMar>
            <w:vAlign w:val="center"/>
          </w:tcPr>
          <w:p w14:paraId="0EE854D0"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020A78B3" w14:textId="77777777" w:rsidR="00CF5741" w:rsidRPr="008244C5" w:rsidRDefault="00CF5741" w:rsidP="00A16BFF">
            <w:pPr>
              <w:pStyle w:val="movimento"/>
              <w:rPr>
                <w:color w:val="002060"/>
              </w:rPr>
            </w:pPr>
            <w:r w:rsidRPr="008244C5">
              <w:rPr>
                <w:color w:val="002060"/>
              </w:rPr>
              <w:t>TOMBOLINI ANDREA</w:t>
            </w:r>
          </w:p>
        </w:tc>
        <w:tc>
          <w:tcPr>
            <w:tcW w:w="2200" w:type="dxa"/>
            <w:tcMar>
              <w:top w:w="20" w:type="dxa"/>
              <w:left w:w="20" w:type="dxa"/>
              <w:bottom w:w="20" w:type="dxa"/>
              <w:right w:w="20" w:type="dxa"/>
            </w:tcMar>
            <w:vAlign w:val="center"/>
          </w:tcPr>
          <w:p w14:paraId="66C50E6E" w14:textId="77777777" w:rsidR="00CF5741" w:rsidRPr="008244C5" w:rsidRDefault="00CF5741" w:rsidP="00A16BFF">
            <w:pPr>
              <w:pStyle w:val="movimento2"/>
              <w:rPr>
                <w:color w:val="002060"/>
              </w:rPr>
            </w:pPr>
            <w:r w:rsidRPr="008244C5">
              <w:rPr>
                <w:color w:val="002060"/>
              </w:rPr>
              <w:t xml:space="preserve">(FREELY SPORT) </w:t>
            </w:r>
          </w:p>
        </w:tc>
      </w:tr>
      <w:tr w:rsidR="00CF5741" w:rsidRPr="008244C5" w14:paraId="0FD7F38D" w14:textId="77777777" w:rsidTr="00CF5741">
        <w:trPr>
          <w:divId w:val="527259509"/>
        </w:trPr>
        <w:tc>
          <w:tcPr>
            <w:tcW w:w="2200" w:type="dxa"/>
            <w:tcMar>
              <w:top w:w="20" w:type="dxa"/>
              <w:left w:w="20" w:type="dxa"/>
              <w:bottom w:w="20" w:type="dxa"/>
              <w:right w:w="20" w:type="dxa"/>
            </w:tcMar>
            <w:vAlign w:val="center"/>
          </w:tcPr>
          <w:p w14:paraId="6F5E1A93" w14:textId="77777777" w:rsidR="00CF5741" w:rsidRPr="008244C5" w:rsidRDefault="00CF5741" w:rsidP="00A16BFF">
            <w:pPr>
              <w:pStyle w:val="movimento"/>
              <w:rPr>
                <w:color w:val="002060"/>
              </w:rPr>
            </w:pPr>
            <w:r w:rsidRPr="008244C5">
              <w:rPr>
                <w:color w:val="002060"/>
              </w:rPr>
              <w:t>CANNELLA IVAN</w:t>
            </w:r>
          </w:p>
        </w:tc>
        <w:tc>
          <w:tcPr>
            <w:tcW w:w="2200" w:type="dxa"/>
            <w:tcMar>
              <w:top w:w="20" w:type="dxa"/>
              <w:left w:w="20" w:type="dxa"/>
              <w:bottom w:w="20" w:type="dxa"/>
              <w:right w:w="20" w:type="dxa"/>
            </w:tcMar>
            <w:vAlign w:val="center"/>
          </w:tcPr>
          <w:p w14:paraId="082E70FE" w14:textId="77777777" w:rsidR="00CF5741" w:rsidRPr="008244C5" w:rsidRDefault="00CF5741" w:rsidP="00A16BFF">
            <w:pPr>
              <w:pStyle w:val="movimento2"/>
              <w:rPr>
                <w:color w:val="002060"/>
              </w:rPr>
            </w:pPr>
            <w:r w:rsidRPr="008244C5">
              <w:rPr>
                <w:color w:val="002060"/>
              </w:rPr>
              <w:t xml:space="preserve">(RIVIERA DELLE PALME) </w:t>
            </w:r>
          </w:p>
        </w:tc>
        <w:tc>
          <w:tcPr>
            <w:tcW w:w="800" w:type="dxa"/>
            <w:tcMar>
              <w:top w:w="20" w:type="dxa"/>
              <w:left w:w="20" w:type="dxa"/>
              <w:bottom w:w="20" w:type="dxa"/>
              <w:right w:w="20" w:type="dxa"/>
            </w:tcMar>
            <w:vAlign w:val="center"/>
          </w:tcPr>
          <w:p w14:paraId="78B16FDA"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4A1CE526" w14:textId="77777777" w:rsidR="00CF5741" w:rsidRPr="008244C5" w:rsidRDefault="00CF5741" w:rsidP="00A16BFF">
            <w:pPr>
              <w:pStyle w:val="movimento"/>
              <w:rPr>
                <w:color w:val="002060"/>
              </w:rPr>
            </w:pPr>
            <w:r w:rsidRPr="008244C5">
              <w:rPr>
                <w:color w:val="002060"/>
              </w:rPr>
              <w:t>DRIDI MOHAMED ANIS</w:t>
            </w:r>
          </w:p>
        </w:tc>
        <w:tc>
          <w:tcPr>
            <w:tcW w:w="2200" w:type="dxa"/>
            <w:tcMar>
              <w:top w:w="20" w:type="dxa"/>
              <w:left w:w="20" w:type="dxa"/>
              <w:bottom w:w="20" w:type="dxa"/>
              <w:right w:w="20" w:type="dxa"/>
            </w:tcMar>
            <w:vAlign w:val="center"/>
          </w:tcPr>
          <w:p w14:paraId="518FAC75" w14:textId="77777777" w:rsidR="00CF5741" w:rsidRPr="008244C5" w:rsidRDefault="00CF5741" w:rsidP="00A16BFF">
            <w:pPr>
              <w:pStyle w:val="movimento2"/>
              <w:rPr>
                <w:color w:val="002060"/>
              </w:rPr>
            </w:pPr>
            <w:r w:rsidRPr="008244C5">
              <w:rPr>
                <w:color w:val="002060"/>
              </w:rPr>
              <w:t xml:space="preserve">(VALLEFOGLIA C5) </w:t>
            </w:r>
          </w:p>
        </w:tc>
      </w:tr>
    </w:tbl>
    <w:p w14:paraId="6AA7230A" w14:textId="77777777" w:rsidR="00CF5741" w:rsidRPr="008244C5" w:rsidRDefault="00CF5741" w:rsidP="00CF5741">
      <w:pPr>
        <w:pStyle w:val="titolo20"/>
        <w:divId w:val="527259509"/>
        <w:rPr>
          <w:color w:val="002060"/>
        </w:rPr>
      </w:pPr>
      <w:r w:rsidRPr="008244C5">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02999BBD" w14:textId="77777777" w:rsidTr="00CF5741">
        <w:trPr>
          <w:divId w:val="527259509"/>
        </w:trPr>
        <w:tc>
          <w:tcPr>
            <w:tcW w:w="2200" w:type="dxa"/>
            <w:tcMar>
              <w:top w:w="20" w:type="dxa"/>
              <w:left w:w="20" w:type="dxa"/>
              <w:bottom w:w="20" w:type="dxa"/>
              <w:right w:w="20" w:type="dxa"/>
            </w:tcMar>
            <w:vAlign w:val="center"/>
          </w:tcPr>
          <w:p w14:paraId="28F82707" w14:textId="77777777" w:rsidR="00CF5741" w:rsidRPr="008244C5" w:rsidRDefault="00CF5741" w:rsidP="00A16BFF">
            <w:pPr>
              <w:pStyle w:val="movimento"/>
              <w:rPr>
                <w:color w:val="002060"/>
              </w:rPr>
            </w:pPr>
            <w:r w:rsidRPr="008244C5">
              <w:rPr>
                <w:color w:val="002060"/>
              </w:rPr>
              <w:t>PIERANGELI MATTEO</w:t>
            </w:r>
          </w:p>
        </w:tc>
        <w:tc>
          <w:tcPr>
            <w:tcW w:w="2200" w:type="dxa"/>
            <w:tcMar>
              <w:top w:w="20" w:type="dxa"/>
              <w:left w:w="20" w:type="dxa"/>
              <w:bottom w:w="20" w:type="dxa"/>
              <w:right w:w="20" w:type="dxa"/>
            </w:tcMar>
            <w:vAlign w:val="center"/>
          </w:tcPr>
          <w:p w14:paraId="52FDFCB3" w14:textId="77777777" w:rsidR="00CF5741" w:rsidRPr="008244C5" w:rsidRDefault="00CF5741" w:rsidP="00A16BFF">
            <w:pPr>
              <w:pStyle w:val="movimento2"/>
              <w:rPr>
                <w:color w:val="002060"/>
              </w:rPr>
            </w:pPr>
            <w:r w:rsidRPr="008244C5">
              <w:rPr>
                <w:color w:val="002060"/>
              </w:rPr>
              <w:t xml:space="preserve">(ALMA JUVENTUS FANO) </w:t>
            </w:r>
          </w:p>
        </w:tc>
        <w:tc>
          <w:tcPr>
            <w:tcW w:w="800" w:type="dxa"/>
            <w:tcMar>
              <w:top w:w="20" w:type="dxa"/>
              <w:left w:w="20" w:type="dxa"/>
              <w:bottom w:w="20" w:type="dxa"/>
              <w:right w:w="20" w:type="dxa"/>
            </w:tcMar>
            <w:vAlign w:val="center"/>
          </w:tcPr>
          <w:p w14:paraId="74D451F7"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10596300" w14:textId="77777777" w:rsidR="00CF5741" w:rsidRPr="008244C5" w:rsidRDefault="00CF5741" w:rsidP="00A16BFF">
            <w:pPr>
              <w:pStyle w:val="movimento"/>
              <w:rPr>
                <w:color w:val="002060"/>
              </w:rPr>
            </w:pPr>
            <w:r w:rsidRPr="008244C5">
              <w:rPr>
                <w:color w:val="002060"/>
              </w:rPr>
              <w:t>SALVATORI MICHELE</w:t>
            </w:r>
          </w:p>
        </w:tc>
        <w:tc>
          <w:tcPr>
            <w:tcW w:w="2200" w:type="dxa"/>
            <w:tcMar>
              <w:top w:w="20" w:type="dxa"/>
              <w:left w:w="20" w:type="dxa"/>
              <w:bottom w:w="20" w:type="dxa"/>
              <w:right w:w="20" w:type="dxa"/>
            </w:tcMar>
            <w:vAlign w:val="center"/>
          </w:tcPr>
          <w:p w14:paraId="5037AAA0" w14:textId="77777777" w:rsidR="00CF5741" w:rsidRPr="008244C5" w:rsidRDefault="00CF5741" w:rsidP="00A16BFF">
            <w:pPr>
              <w:pStyle w:val="movimento2"/>
              <w:rPr>
                <w:color w:val="002060"/>
              </w:rPr>
            </w:pPr>
            <w:r w:rsidRPr="008244C5">
              <w:rPr>
                <w:color w:val="002060"/>
              </w:rPr>
              <w:t xml:space="preserve">(AVENALE) </w:t>
            </w:r>
          </w:p>
        </w:tc>
      </w:tr>
      <w:tr w:rsidR="00CF5741" w:rsidRPr="008244C5" w14:paraId="6DC057A8" w14:textId="77777777" w:rsidTr="00CF5741">
        <w:trPr>
          <w:divId w:val="527259509"/>
        </w:trPr>
        <w:tc>
          <w:tcPr>
            <w:tcW w:w="2200" w:type="dxa"/>
            <w:tcMar>
              <w:top w:w="20" w:type="dxa"/>
              <w:left w:w="20" w:type="dxa"/>
              <w:bottom w:w="20" w:type="dxa"/>
              <w:right w:w="20" w:type="dxa"/>
            </w:tcMar>
            <w:vAlign w:val="center"/>
          </w:tcPr>
          <w:p w14:paraId="59F84C71" w14:textId="77777777" w:rsidR="00CF5741" w:rsidRPr="008244C5" w:rsidRDefault="00CF5741" w:rsidP="00A16BFF">
            <w:pPr>
              <w:pStyle w:val="movimento"/>
              <w:rPr>
                <w:color w:val="002060"/>
              </w:rPr>
            </w:pPr>
            <w:r w:rsidRPr="008244C5">
              <w:rPr>
                <w:color w:val="002060"/>
              </w:rPr>
              <w:t>ROGANI GIANLUCA</w:t>
            </w:r>
          </w:p>
        </w:tc>
        <w:tc>
          <w:tcPr>
            <w:tcW w:w="2200" w:type="dxa"/>
            <w:tcMar>
              <w:top w:w="20" w:type="dxa"/>
              <w:left w:w="20" w:type="dxa"/>
              <w:bottom w:w="20" w:type="dxa"/>
              <w:right w:w="20" w:type="dxa"/>
            </w:tcMar>
            <w:vAlign w:val="center"/>
          </w:tcPr>
          <w:p w14:paraId="25998065" w14:textId="77777777" w:rsidR="00CF5741" w:rsidRPr="008244C5" w:rsidRDefault="00CF5741" w:rsidP="00A16BFF">
            <w:pPr>
              <w:pStyle w:val="movimento2"/>
              <w:rPr>
                <w:color w:val="002060"/>
              </w:rPr>
            </w:pPr>
            <w:r w:rsidRPr="008244C5">
              <w:rPr>
                <w:color w:val="002060"/>
              </w:rPr>
              <w:t xml:space="preserve">(FREELY SPORT) </w:t>
            </w:r>
          </w:p>
        </w:tc>
        <w:tc>
          <w:tcPr>
            <w:tcW w:w="800" w:type="dxa"/>
            <w:tcMar>
              <w:top w:w="20" w:type="dxa"/>
              <w:left w:w="20" w:type="dxa"/>
              <w:bottom w:w="20" w:type="dxa"/>
              <w:right w:w="20" w:type="dxa"/>
            </w:tcMar>
            <w:vAlign w:val="center"/>
          </w:tcPr>
          <w:p w14:paraId="0CDF580B"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6F415E0F" w14:textId="77777777" w:rsidR="00CF5741" w:rsidRPr="008244C5" w:rsidRDefault="00CF5741" w:rsidP="00A16BFF">
            <w:pPr>
              <w:pStyle w:val="movimento"/>
              <w:rPr>
                <w:color w:val="002060"/>
              </w:rPr>
            </w:pPr>
            <w:r w:rsidRPr="008244C5">
              <w:rPr>
                <w:color w:val="002060"/>
              </w:rPr>
              <w:t>TELLONI EDOARDO</w:t>
            </w:r>
          </w:p>
        </w:tc>
        <w:tc>
          <w:tcPr>
            <w:tcW w:w="2200" w:type="dxa"/>
            <w:tcMar>
              <w:top w:w="20" w:type="dxa"/>
              <w:left w:w="20" w:type="dxa"/>
              <w:bottom w:w="20" w:type="dxa"/>
              <w:right w:w="20" w:type="dxa"/>
            </w:tcMar>
            <w:vAlign w:val="center"/>
          </w:tcPr>
          <w:p w14:paraId="39C24AE7" w14:textId="77777777" w:rsidR="00CF5741" w:rsidRPr="008244C5" w:rsidRDefault="00CF5741" w:rsidP="00A16BFF">
            <w:pPr>
              <w:pStyle w:val="movimento2"/>
              <w:rPr>
                <w:color w:val="002060"/>
              </w:rPr>
            </w:pPr>
            <w:r w:rsidRPr="008244C5">
              <w:rPr>
                <w:color w:val="002060"/>
              </w:rPr>
              <w:t xml:space="preserve">(FUTSAL FERMO S.C.) </w:t>
            </w:r>
          </w:p>
        </w:tc>
      </w:tr>
      <w:tr w:rsidR="00CF5741" w:rsidRPr="008244C5" w14:paraId="7D52F679" w14:textId="77777777" w:rsidTr="00CF5741">
        <w:trPr>
          <w:divId w:val="527259509"/>
        </w:trPr>
        <w:tc>
          <w:tcPr>
            <w:tcW w:w="2200" w:type="dxa"/>
            <w:tcMar>
              <w:top w:w="20" w:type="dxa"/>
              <w:left w:w="20" w:type="dxa"/>
              <w:bottom w:w="20" w:type="dxa"/>
              <w:right w:w="20" w:type="dxa"/>
            </w:tcMar>
            <w:vAlign w:val="center"/>
          </w:tcPr>
          <w:p w14:paraId="06EFBCC6" w14:textId="77777777" w:rsidR="00CF5741" w:rsidRPr="008244C5" w:rsidRDefault="00CF5741" w:rsidP="00A16BFF">
            <w:pPr>
              <w:pStyle w:val="movimento"/>
              <w:rPr>
                <w:color w:val="002060"/>
              </w:rPr>
            </w:pPr>
            <w:r w:rsidRPr="008244C5">
              <w:rPr>
                <w:color w:val="002060"/>
              </w:rPr>
              <w:t>PAONE CARLO</w:t>
            </w:r>
          </w:p>
        </w:tc>
        <w:tc>
          <w:tcPr>
            <w:tcW w:w="2200" w:type="dxa"/>
            <w:tcMar>
              <w:top w:w="20" w:type="dxa"/>
              <w:left w:w="20" w:type="dxa"/>
              <w:bottom w:w="20" w:type="dxa"/>
              <w:right w:w="20" w:type="dxa"/>
            </w:tcMar>
            <w:vAlign w:val="center"/>
          </w:tcPr>
          <w:p w14:paraId="3629AB68" w14:textId="77777777" w:rsidR="00CF5741" w:rsidRPr="008244C5" w:rsidRDefault="00CF5741" w:rsidP="00A16BFF">
            <w:pPr>
              <w:pStyle w:val="movimento2"/>
              <w:rPr>
                <w:color w:val="002060"/>
              </w:rPr>
            </w:pPr>
            <w:r w:rsidRPr="008244C5">
              <w:rPr>
                <w:color w:val="002060"/>
              </w:rPr>
              <w:t xml:space="preserve">(FUTSAL MONTEMARCIANO C5) </w:t>
            </w:r>
          </w:p>
        </w:tc>
        <w:tc>
          <w:tcPr>
            <w:tcW w:w="800" w:type="dxa"/>
            <w:tcMar>
              <w:top w:w="20" w:type="dxa"/>
              <w:left w:w="20" w:type="dxa"/>
              <w:bottom w:w="20" w:type="dxa"/>
              <w:right w:w="20" w:type="dxa"/>
            </w:tcMar>
            <w:vAlign w:val="center"/>
          </w:tcPr>
          <w:p w14:paraId="77A18673"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0AAFE989" w14:textId="77777777" w:rsidR="00CF5741" w:rsidRPr="008244C5" w:rsidRDefault="00CF5741" w:rsidP="00A16BFF">
            <w:pPr>
              <w:pStyle w:val="movimento"/>
              <w:rPr>
                <w:color w:val="002060"/>
              </w:rPr>
            </w:pPr>
            <w:r w:rsidRPr="008244C5">
              <w:rPr>
                <w:color w:val="002060"/>
              </w:rPr>
              <w:t>ARBUSTI NICHOLAS</w:t>
            </w:r>
          </w:p>
        </w:tc>
        <w:tc>
          <w:tcPr>
            <w:tcW w:w="2200" w:type="dxa"/>
            <w:tcMar>
              <w:top w:w="20" w:type="dxa"/>
              <w:left w:w="20" w:type="dxa"/>
              <w:bottom w:w="20" w:type="dxa"/>
              <w:right w:w="20" w:type="dxa"/>
            </w:tcMar>
            <w:vAlign w:val="center"/>
          </w:tcPr>
          <w:p w14:paraId="199ED4B6" w14:textId="77777777" w:rsidR="00CF5741" w:rsidRPr="008244C5" w:rsidRDefault="00CF5741" w:rsidP="00A16BFF">
            <w:pPr>
              <w:pStyle w:val="movimento2"/>
              <w:rPr>
                <w:color w:val="002060"/>
              </w:rPr>
            </w:pPr>
            <w:r w:rsidRPr="008244C5">
              <w:rPr>
                <w:color w:val="002060"/>
              </w:rPr>
              <w:t xml:space="preserve">(FUTSAL MONTURANO) </w:t>
            </w:r>
          </w:p>
        </w:tc>
      </w:tr>
      <w:tr w:rsidR="00CF5741" w:rsidRPr="008244C5" w14:paraId="142B24FE" w14:textId="77777777" w:rsidTr="00CF5741">
        <w:trPr>
          <w:divId w:val="527259509"/>
        </w:trPr>
        <w:tc>
          <w:tcPr>
            <w:tcW w:w="2200" w:type="dxa"/>
            <w:tcMar>
              <w:top w:w="20" w:type="dxa"/>
              <w:left w:w="20" w:type="dxa"/>
              <w:bottom w:w="20" w:type="dxa"/>
              <w:right w:w="20" w:type="dxa"/>
            </w:tcMar>
            <w:vAlign w:val="center"/>
          </w:tcPr>
          <w:p w14:paraId="72C66E2C" w14:textId="77777777" w:rsidR="00CF5741" w:rsidRPr="008244C5" w:rsidRDefault="00CF5741" w:rsidP="00A16BFF">
            <w:pPr>
              <w:pStyle w:val="movimento"/>
              <w:rPr>
                <w:color w:val="002060"/>
              </w:rPr>
            </w:pPr>
            <w:r w:rsidRPr="008244C5">
              <w:rPr>
                <w:color w:val="002060"/>
              </w:rPr>
              <w:t>BONCRISTIANO LORENZO MATTEO</w:t>
            </w:r>
          </w:p>
        </w:tc>
        <w:tc>
          <w:tcPr>
            <w:tcW w:w="2200" w:type="dxa"/>
            <w:tcMar>
              <w:top w:w="20" w:type="dxa"/>
              <w:left w:w="20" w:type="dxa"/>
              <w:bottom w:w="20" w:type="dxa"/>
              <w:right w:w="20" w:type="dxa"/>
            </w:tcMar>
            <w:vAlign w:val="center"/>
          </w:tcPr>
          <w:p w14:paraId="417D95AE" w14:textId="77777777" w:rsidR="00CF5741" w:rsidRPr="008244C5" w:rsidRDefault="00CF5741" w:rsidP="00A16BFF">
            <w:pPr>
              <w:pStyle w:val="movimento2"/>
              <w:rPr>
                <w:color w:val="002060"/>
              </w:rPr>
            </w:pPr>
            <w:r w:rsidRPr="008244C5">
              <w:rPr>
                <w:color w:val="002060"/>
              </w:rPr>
              <w:t xml:space="preserve">(REAL FABRIANO) </w:t>
            </w:r>
          </w:p>
        </w:tc>
        <w:tc>
          <w:tcPr>
            <w:tcW w:w="800" w:type="dxa"/>
            <w:tcMar>
              <w:top w:w="20" w:type="dxa"/>
              <w:left w:w="20" w:type="dxa"/>
              <w:bottom w:w="20" w:type="dxa"/>
              <w:right w:w="20" w:type="dxa"/>
            </w:tcMar>
            <w:vAlign w:val="center"/>
          </w:tcPr>
          <w:p w14:paraId="09E40C41"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0CB6DD80" w14:textId="77777777" w:rsidR="00CF5741" w:rsidRPr="008244C5" w:rsidRDefault="00CF5741" w:rsidP="00A16BFF">
            <w:pPr>
              <w:pStyle w:val="movimento"/>
              <w:rPr>
                <w:color w:val="002060"/>
              </w:rPr>
            </w:pPr>
            <w:r w:rsidRPr="008244C5">
              <w:rPr>
                <w:color w:val="002060"/>
              </w:rPr>
              <w:t>LAURENZI NICOLO</w:t>
            </w:r>
          </w:p>
        </w:tc>
        <w:tc>
          <w:tcPr>
            <w:tcW w:w="2200" w:type="dxa"/>
            <w:tcMar>
              <w:top w:w="20" w:type="dxa"/>
              <w:left w:w="20" w:type="dxa"/>
              <w:bottom w:w="20" w:type="dxa"/>
              <w:right w:w="20" w:type="dxa"/>
            </w:tcMar>
            <w:vAlign w:val="center"/>
          </w:tcPr>
          <w:p w14:paraId="5E5C40B4" w14:textId="77777777" w:rsidR="00CF5741" w:rsidRPr="008244C5" w:rsidRDefault="00CF5741" w:rsidP="00A16BFF">
            <w:pPr>
              <w:pStyle w:val="movimento2"/>
              <w:rPr>
                <w:color w:val="002060"/>
              </w:rPr>
            </w:pPr>
            <w:r w:rsidRPr="008244C5">
              <w:rPr>
                <w:color w:val="002060"/>
              </w:rPr>
              <w:t xml:space="preserve">(REAL FABRIANO) </w:t>
            </w:r>
          </w:p>
        </w:tc>
      </w:tr>
      <w:tr w:rsidR="00CF5741" w:rsidRPr="008244C5" w14:paraId="1784BD9E" w14:textId="77777777" w:rsidTr="00CF5741">
        <w:trPr>
          <w:divId w:val="527259509"/>
        </w:trPr>
        <w:tc>
          <w:tcPr>
            <w:tcW w:w="2200" w:type="dxa"/>
            <w:tcMar>
              <w:top w:w="20" w:type="dxa"/>
              <w:left w:w="20" w:type="dxa"/>
              <w:bottom w:w="20" w:type="dxa"/>
              <w:right w:w="20" w:type="dxa"/>
            </w:tcMar>
            <w:vAlign w:val="center"/>
          </w:tcPr>
          <w:p w14:paraId="5636D174" w14:textId="77777777" w:rsidR="00CF5741" w:rsidRPr="008244C5" w:rsidRDefault="00CF5741" w:rsidP="00A16BFF">
            <w:pPr>
              <w:pStyle w:val="movimento"/>
              <w:rPr>
                <w:color w:val="002060"/>
              </w:rPr>
            </w:pPr>
            <w:r w:rsidRPr="008244C5">
              <w:rPr>
                <w:color w:val="002060"/>
              </w:rPr>
              <w:t>LINI EDUARDO DAVID</w:t>
            </w:r>
          </w:p>
        </w:tc>
        <w:tc>
          <w:tcPr>
            <w:tcW w:w="2200" w:type="dxa"/>
            <w:tcMar>
              <w:top w:w="20" w:type="dxa"/>
              <w:left w:w="20" w:type="dxa"/>
              <w:bottom w:w="20" w:type="dxa"/>
              <w:right w:w="20" w:type="dxa"/>
            </w:tcMar>
            <w:vAlign w:val="center"/>
          </w:tcPr>
          <w:p w14:paraId="100E3D4A" w14:textId="77777777" w:rsidR="00CF5741" w:rsidRPr="008244C5" w:rsidRDefault="00CF5741" w:rsidP="00A16BFF">
            <w:pPr>
              <w:pStyle w:val="movimento2"/>
              <w:rPr>
                <w:color w:val="002060"/>
              </w:rPr>
            </w:pPr>
            <w:r w:rsidRPr="008244C5">
              <w:rPr>
                <w:color w:val="002060"/>
              </w:rPr>
              <w:t xml:space="preserve">(SPORTING GROTTAMMARE) </w:t>
            </w:r>
          </w:p>
        </w:tc>
        <w:tc>
          <w:tcPr>
            <w:tcW w:w="800" w:type="dxa"/>
            <w:tcMar>
              <w:top w:w="20" w:type="dxa"/>
              <w:left w:w="20" w:type="dxa"/>
              <w:bottom w:w="20" w:type="dxa"/>
              <w:right w:w="20" w:type="dxa"/>
            </w:tcMar>
            <w:vAlign w:val="center"/>
          </w:tcPr>
          <w:p w14:paraId="0D51F3D0"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1C032152" w14:textId="77777777" w:rsidR="00CF5741" w:rsidRPr="008244C5" w:rsidRDefault="00CF5741" w:rsidP="00A16BFF">
            <w:pPr>
              <w:pStyle w:val="movimento"/>
              <w:rPr>
                <w:color w:val="002060"/>
              </w:rPr>
            </w:pPr>
            <w:r w:rsidRPr="008244C5">
              <w:rPr>
                <w:color w:val="002060"/>
              </w:rPr>
              <w:t>MASSUCCI MIRKO</w:t>
            </w:r>
          </w:p>
        </w:tc>
        <w:tc>
          <w:tcPr>
            <w:tcW w:w="2200" w:type="dxa"/>
            <w:tcMar>
              <w:top w:w="20" w:type="dxa"/>
              <w:left w:w="20" w:type="dxa"/>
              <w:bottom w:w="20" w:type="dxa"/>
              <w:right w:w="20" w:type="dxa"/>
            </w:tcMar>
            <w:vAlign w:val="center"/>
          </w:tcPr>
          <w:p w14:paraId="3F220774" w14:textId="77777777" w:rsidR="00CF5741" w:rsidRPr="008244C5" w:rsidRDefault="00CF5741" w:rsidP="00A16BFF">
            <w:pPr>
              <w:pStyle w:val="movimento2"/>
              <w:rPr>
                <w:color w:val="002060"/>
              </w:rPr>
            </w:pPr>
            <w:r w:rsidRPr="008244C5">
              <w:rPr>
                <w:color w:val="002060"/>
              </w:rPr>
              <w:t xml:space="preserve">(TRE TORRI A.S.D.) </w:t>
            </w:r>
          </w:p>
        </w:tc>
      </w:tr>
      <w:tr w:rsidR="00CF5741" w:rsidRPr="008244C5" w14:paraId="24BB9374" w14:textId="77777777" w:rsidTr="00CF5741">
        <w:trPr>
          <w:divId w:val="527259509"/>
        </w:trPr>
        <w:tc>
          <w:tcPr>
            <w:tcW w:w="2200" w:type="dxa"/>
            <w:tcMar>
              <w:top w:w="20" w:type="dxa"/>
              <w:left w:w="20" w:type="dxa"/>
              <w:bottom w:w="20" w:type="dxa"/>
              <w:right w:w="20" w:type="dxa"/>
            </w:tcMar>
            <w:vAlign w:val="center"/>
          </w:tcPr>
          <w:p w14:paraId="5A6B0D05" w14:textId="77777777" w:rsidR="00CF5741" w:rsidRPr="008244C5" w:rsidRDefault="00CF5741" w:rsidP="00A16BFF">
            <w:pPr>
              <w:pStyle w:val="movimento"/>
              <w:rPr>
                <w:color w:val="002060"/>
              </w:rPr>
            </w:pPr>
            <w:r w:rsidRPr="008244C5">
              <w:rPr>
                <w:color w:val="002060"/>
              </w:rPr>
              <w:t>LATINI GIANLUCA</w:t>
            </w:r>
          </w:p>
        </w:tc>
        <w:tc>
          <w:tcPr>
            <w:tcW w:w="2200" w:type="dxa"/>
            <w:tcMar>
              <w:top w:w="20" w:type="dxa"/>
              <w:left w:w="20" w:type="dxa"/>
              <w:bottom w:w="20" w:type="dxa"/>
              <w:right w:w="20" w:type="dxa"/>
            </w:tcMar>
            <w:vAlign w:val="center"/>
          </w:tcPr>
          <w:p w14:paraId="57DF629D" w14:textId="77777777" w:rsidR="00CF5741" w:rsidRPr="008244C5" w:rsidRDefault="00CF5741" w:rsidP="00A16BFF">
            <w:pPr>
              <w:pStyle w:val="movimento2"/>
              <w:rPr>
                <w:color w:val="002060"/>
              </w:rPr>
            </w:pPr>
            <w:r w:rsidRPr="008244C5">
              <w:rPr>
                <w:color w:val="002060"/>
              </w:rPr>
              <w:t xml:space="preserve">(VERBENA C5 ANCONA) </w:t>
            </w:r>
          </w:p>
        </w:tc>
        <w:tc>
          <w:tcPr>
            <w:tcW w:w="800" w:type="dxa"/>
            <w:tcMar>
              <w:top w:w="20" w:type="dxa"/>
              <w:left w:w="20" w:type="dxa"/>
              <w:bottom w:w="20" w:type="dxa"/>
              <w:right w:w="20" w:type="dxa"/>
            </w:tcMar>
            <w:vAlign w:val="center"/>
          </w:tcPr>
          <w:p w14:paraId="2FD70D28"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6820957D"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4513D412" w14:textId="77777777" w:rsidR="00CF5741" w:rsidRPr="008244C5" w:rsidRDefault="00CF5741" w:rsidP="00A16BFF">
            <w:pPr>
              <w:pStyle w:val="movimento2"/>
              <w:rPr>
                <w:color w:val="002060"/>
              </w:rPr>
            </w:pPr>
            <w:r w:rsidRPr="008244C5">
              <w:rPr>
                <w:color w:val="002060"/>
              </w:rPr>
              <w:t> </w:t>
            </w:r>
          </w:p>
        </w:tc>
      </w:tr>
    </w:tbl>
    <w:p w14:paraId="4B14859B" w14:textId="77777777" w:rsidR="00CF5741" w:rsidRPr="008244C5" w:rsidRDefault="00CF5741" w:rsidP="00CF5741">
      <w:pPr>
        <w:pStyle w:val="titolo20"/>
        <w:divId w:val="527259509"/>
        <w:rPr>
          <w:color w:val="002060"/>
        </w:rPr>
      </w:pPr>
      <w:r w:rsidRPr="008244C5">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012FF67E" w14:textId="77777777" w:rsidTr="00CF5741">
        <w:trPr>
          <w:divId w:val="527259509"/>
        </w:trPr>
        <w:tc>
          <w:tcPr>
            <w:tcW w:w="2200" w:type="dxa"/>
            <w:tcMar>
              <w:top w:w="20" w:type="dxa"/>
              <w:left w:w="20" w:type="dxa"/>
              <w:bottom w:w="20" w:type="dxa"/>
              <w:right w:w="20" w:type="dxa"/>
            </w:tcMar>
            <w:vAlign w:val="center"/>
          </w:tcPr>
          <w:p w14:paraId="6D567B8C" w14:textId="77777777" w:rsidR="00CF5741" w:rsidRPr="008244C5" w:rsidRDefault="00CF5741" w:rsidP="00A16BFF">
            <w:pPr>
              <w:pStyle w:val="movimento"/>
              <w:rPr>
                <w:color w:val="002060"/>
              </w:rPr>
            </w:pPr>
            <w:r w:rsidRPr="008244C5">
              <w:rPr>
                <w:color w:val="002060"/>
              </w:rPr>
              <w:t>PERUCCI ALESSANDRO</w:t>
            </w:r>
          </w:p>
        </w:tc>
        <w:tc>
          <w:tcPr>
            <w:tcW w:w="2200" w:type="dxa"/>
            <w:tcMar>
              <w:top w:w="20" w:type="dxa"/>
              <w:left w:w="20" w:type="dxa"/>
              <w:bottom w:w="20" w:type="dxa"/>
              <w:right w:w="20" w:type="dxa"/>
            </w:tcMar>
            <w:vAlign w:val="center"/>
          </w:tcPr>
          <w:p w14:paraId="29CEADCF" w14:textId="77777777" w:rsidR="00CF5741" w:rsidRPr="008244C5" w:rsidRDefault="00CF5741" w:rsidP="00A16BFF">
            <w:pPr>
              <w:pStyle w:val="movimento2"/>
              <w:rPr>
                <w:color w:val="002060"/>
              </w:rPr>
            </w:pPr>
            <w:r w:rsidRPr="008244C5">
              <w:rPr>
                <w:color w:val="002060"/>
              </w:rPr>
              <w:t xml:space="preserve">(ACLI MANTOVANI CALCIO A 5) </w:t>
            </w:r>
          </w:p>
        </w:tc>
        <w:tc>
          <w:tcPr>
            <w:tcW w:w="800" w:type="dxa"/>
            <w:tcMar>
              <w:top w:w="20" w:type="dxa"/>
              <w:left w:w="20" w:type="dxa"/>
              <w:bottom w:w="20" w:type="dxa"/>
              <w:right w:w="20" w:type="dxa"/>
            </w:tcMar>
            <w:vAlign w:val="center"/>
          </w:tcPr>
          <w:p w14:paraId="78EEB317"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785971D6" w14:textId="77777777" w:rsidR="00CF5741" w:rsidRPr="008244C5" w:rsidRDefault="00CF5741" w:rsidP="00A16BFF">
            <w:pPr>
              <w:pStyle w:val="movimento"/>
              <w:rPr>
                <w:color w:val="002060"/>
              </w:rPr>
            </w:pPr>
            <w:r w:rsidRPr="008244C5">
              <w:rPr>
                <w:color w:val="002060"/>
              </w:rPr>
              <w:t>DURASTANTI ANDREA</w:t>
            </w:r>
          </w:p>
        </w:tc>
        <w:tc>
          <w:tcPr>
            <w:tcW w:w="2200" w:type="dxa"/>
            <w:tcMar>
              <w:top w:w="20" w:type="dxa"/>
              <w:left w:w="20" w:type="dxa"/>
              <w:bottom w:w="20" w:type="dxa"/>
              <w:right w:w="20" w:type="dxa"/>
            </w:tcMar>
            <w:vAlign w:val="center"/>
          </w:tcPr>
          <w:p w14:paraId="1A7121F2" w14:textId="77777777" w:rsidR="00CF5741" w:rsidRPr="008244C5" w:rsidRDefault="00CF5741" w:rsidP="00A16BFF">
            <w:pPr>
              <w:pStyle w:val="movimento2"/>
              <w:rPr>
                <w:color w:val="002060"/>
              </w:rPr>
            </w:pPr>
            <w:r w:rsidRPr="008244C5">
              <w:rPr>
                <w:color w:val="002060"/>
              </w:rPr>
              <w:t xml:space="preserve">(BOCASTRUM UNITED) </w:t>
            </w:r>
          </w:p>
        </w:tc>
      </w:tr>
      <w:tr w:rsidR="00CF5741" w:rsidRPr="008244C5" w14:paraId="188FB166" w14:textId="77777777" w:rsidTr="00CF5741">
        <w:trPr>
          <w:divId w:val="527259509"/>
        </w:trPr>
        <w:tc>
          <w:tcPr>
            <w:tcW w:w="2200" w:type="dxa"/>
            <w:tcMar>
              <w:top w:w="20" w:type="dxa"/>
              <w:left w:w="20" w:type="dxa"/>
              <w:bottom w:w="20" w:type="dxa"/>
              <w:right w:w="20" w:type="dxa"/>
            </w:tcMar>
            <w:vAlign w:val="center"/>
          </w:tcPr>
          <w:p w14:paraId="280FEE61" w14:textId="77777777" w:rsidR="00CF5741" w:rsidRPr="008244C5" w:rsidRDefault="00CF5741" w:rsidP="00A16BFF">
            <w:pPr>
              <w:pStyle w:val="movimento"/>
              <w:rPr>
                <w:color w:val="002060"/>
              </w:rPr>
            </w:pPr>
            <w:r w:rsidRPr="008244C5">
              <w:rPr>
                <w:color w:val="002060"/>
              </w:rPr>
              <w:t>FEROCE ROBERTO</w:t>
            </w:r>
          </w:p>
        </w:tc>
        <w:tc>
          <w:tcPr>
            <w:tcW w:w="2200" w:type="dxa"/>
            <w:tcMar>
              <w:top w:w="20" w:type="dxa"/>
              <w:left w:w="20" w:type="dxa"/>
              <w:bottom w:w="20" w:type="dxa"/>
              <w:right w:w="20" w:type="dxa"/>
            </w:tcMar>
            <w:vAlign w:val="center"/>
          </w:tcPr>
          <w:p w14:paraId="0638D855" w14:textId="77777777" w:rsidR="00CF5741" w:rsidRPr="008244C5" w:rsidRDefault="00CF5741" w:rsidP="00A16BFF">
            <w:pPr>
              <w:pStyle w:val="movimento2"/>
              <w:rPr>
                <w:color w:val="002060"/>
              </w:rPr>
            </w:pPr>
            <w:r w:rsidRPr="008244C5">
              <w:rPr>
                <w:color w:val="002060"/>
              </w:rPr>
              <w:t xml:space="preserve">(BORGOROSSO TOLENTINO) </w:t>
            </w:r>
          </w:p>
        </w:tc>
        <w:tc>
          <w:tcPr>
            <w:tcW w:w="800" w:type="dxa"/>
            <w:tcMar>
              <w:top w:w="20" w:type="dxa"/>
              <w:left w:w="20" w:type="dxa"/>
              <w:bottom w:w="20" w:type="dxa"/>
              <w:right w:w="20" w:type="dxa"/>
            </w:tcMar>
            <w:vAlign w:val="center"/>
          </w:tcPr>
          <w:p w14:paraId="4DCFF2BB"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3D9FDAD2" w14:textId="77777777" w:rsidR="00CF5741" w:rsidRPr="008244C5" w:rsidRDefault="00CF5741" w:rsidP="00A16BFF">
            <w:pPr>
              <w:pStyle w:val="movimento"/>
              <w:rPr>
                <w:color w:val="002060"/>
              </w:rPr>
            </w:pPr>
            <w:r w:rsidRPr="008244C5">
              <w:rPr>
                <w:color w:val="002060"/>
              </w:rPr>
              <w:t>SERI PATRIZIO</w:t>
            </w:r>
          </w:p>
        </w:tc>
        <w:tc>
          <w:tcPr>
            <w:tcW w:w="2200" w:type="dxa"/>
            <w:tcMar>
              <w:top w:w="20" w:type="dxa"/>
              <w:left w:w="20" w:type="dxa"/>
              <w:bottom w:w="20" w:type="dxa"/>
              <w:right w:w="20" w:type="dxa"/>
            </w:tcMar>
            <w:vAlign w:val="center"/>
          </w:tcPr>
          <w:p w14:paraId="389A7538" w14:textId="77777777" w:rsidR="00CF5741" w:rsidRPr="008244C5" w:rsidRDefault="00CF5741" w:rsidP="00A16BFF">
            <w:pPr>
              <w:pStyle w:val="movimento2"/>
              <w:rPr>
                <w:color w:val="002060"/>
              </w:rPr>
            </w:pPr>
            <w:r w:rsidRPr="008244C5">
              <w:rPr>
                <w:color w:val="002060"/>
              </w:rPr>
              <w:t xml:space="preserve">(BORGOROSSO TOLENTINO) </w:t>
            </w:r>
          </w:p>
        </w:tc>
      </w:tr>
      <w:tr w:rsidR="00CF5741" w:rsidRPr="008244C5" w14:paraId="2DB3C76B" w14:textId="77777777" w:rsidTr="00CF5741">
        <w:trPr>
          <w:divId w:val="527259509"/>
        </w:trPr>
        <w:tc>
          <w:tcPr>
            <w:tcW w:w="2200" w:type="dxa"/>
            <w:tcMar>
              <w:top w:w="20" w:type="dxa"/>
              <w:left w:w="20" w:type="dxa"/>
              <w:bottom w:w="20" w:type="dxa"/>
              <w:right w:w="20" w:type="dxa"/>
            </w:tcMar>
            <w:vAlign w:val="center"/>
          </w:tcPr>
          <w:p w14:paraId="5B95578A" w14:textId="77777777" w:rsidR="00CF5741" w:rsidRPr="008244C5" w:rsidRDefault="00CF5741" w:rsidP="00A16BFF">
            <w:pPr>
              <w:pStyle w:val="movimento"/>
              <w:rPr>
                <w:color w:val="002060"/>
              </w:rPr>
            </w:pPr>
            <w:r w:rsidRPr="008244C5">
              <w:rPr>
                <w:color w:val="002060"/>
              </w:rPr>
              <w:t>GIORDANO PIETRO</w:t>
            </w:r>
          </w:p>
        </w:tc>
        <w:tc>
          <w:tcPr>
            <w:tcW w:w="2200" w:type="dxa"/>
            <w:tcMar>
              <w:top w:w="20" w:type="dxa"/>
              <w:left w:w="20" w:type="dxa"/>
              <w:bottom w:w="20" w:type="dxa"/>
              <w:right w:w="20" w:type="dxa"/>
            </w:tcMar>
            <w:vAlign w:val="center"/>
          </w:tcPr>
          <w:p w14:paraId="0B4C3FE6" w14:textId="77777777" w:rsidR="00CF5741" w:rsidRPr="008244C5" w:rsidRDefault="00CF5741" w:rsidP="00A16BFF">
            <w:pPr>
              <w:pStyle w:val="movimento2"/>
              <w:rPr>
                <w:color w:val="002060"/>
              </w:rPr>
            </w:pPr>
            <w:r w:rsidRPr="008244C5">
              <w:rPr>
                <w:color w:val="002060"/>
              </w:rPr>
              <w:t xml:space="preserve">(FREELY SPORT) </w:t>
            </w:r>
          </w:p>
        </w:tc>
        <w:tc>
          <w:tcPr>
            <w:tcW w:w="800" w:type="dxa"/>
            <w:tcMar>
              <w:top w:w="20" w:type="dxa"/>
              <w:left w:w="20" w:type="dxa"/>
              <w:bottom w:w="20" w:type="dxa"/>
              <w:right w:w="20" w:type="dxa"/>
            </w:tcMar>
            <w:vAlign w:val="center"/>
          </w:tcPr>
          <w:p w14:paraId="073C0A36"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2560812D" w14:textId="77777777" w:rsidR="00CF5741" w:rsidRPr="008244C5" w:rsidRDefault="00CF5741" w:rsidP="00A16BFF">
            <w:pPr>
              <w:pStyle w:val="movimento"/>
              <w:rPr>
                <w:color w:val="002060"/>
              </w:rPr>
            </w:pPr>
            <w:r w:rsidRPr="008244C5">
              <w:rPr>
                <w:color w:val="002060"/>
              </w:rPr>
              <w:t>ALESSANDRONI DIEGO</w:t>
            </w:r>
          </w:p>
        </w:tc>
        <w:tc>
          <w:tcPr>
            <w:tcW w:w="2200" w:type="dxa"/>
            <w:tcMar>
              <w:top w:w="20" w:type="dxa"/>
              <w:left w:w="20" w:type="dxa"/>
              <w:bottom w:w="20" w:type="dxa"/>
              <w:right w:w="20" w:type="dxa"/>
            </w:tcMar>
            <w:vAlign w:val="center"/>
          </w:tcPr>
          <w:p w14:paraId="024860BC" w14:textId="77777777" w:rsidR="00CF5741" w:rsidRPr="008244C5" w:rsidRDefault="00CF5741" w:rsidP="00A16BFF">
            <w:pPr>
              <w:pStyle w:val="movimento2"/>
              <w:rPr>
                <w:color w:val="002060"/>
              </w:rPr>
            </w:pPr>
            <w:r w:rsidRPr="008244C5">
              <w:rPr>
                <w:color w:val="002060"/>
              </w:rPr>
              <w:t xml:space="preserve">(FUTSAL MONTEMARCIANO C5) </w:t>
            </w:r>
          </w:p>
        </w:tc>
      </w:tr>
      <w:tr w:rsidR="00CF5741" w:rsidRPr="008244C5" w14:paraId="1536789F" w14:textId="77777777" w:rsidTr="00CF5741">
        <w:trPr>
          <w:divId w:val="527259509"/>
        </w:trPr>
        <w:tc>
          <w:tcPr>
            <w:tcW w:w="2200" w:type="dxa"/>
            <w:tcMar>
              <w:top w:w="20" w:type="dxa"/>
              <w:left w:w="20" w:type="dxa"/>
              <w:bottom w:w="20" w:type="dxa"/>
              <w:right w:w="20" w:type="dxa"/>
            </w:tcMar>
            <w:vAlign w:val="center"/>
          </w:tcPr>
          <w:p w14:paraId="64F61369" w14:textId="77777777" w:rsidR="00CF5741" w:rsidRPr="008244C5" w:rsidRDefault="00CF5741" w:rsidP="00A16BFF">
            <w:pPr>
              <w:pStyle w:val="movimento"/>
              <w:rPr>
                <w:color w:val="002060"/>
              </w:rPr>
            </w:pPr>
            <w:r w:rsidRPr="008244C5">
              <w:rPr>
                <w:color w:val="002060"/>
              </w:rPr>
              <w:t>MORETTI ROBERTO</w:t>
            </w:r>
          </w:p>
        </w:tc>
        <w:tc>
          <w:tcPr>
            <w:tcW w:w="2200" w:type="dxa"/>
            <w:tcMar>
              <w:top w:w="20" w:type="dxa"/>
              <w:left w:w="20" w:type="dxa"/>
              <w:bottom w:w="20" w:type="dxa"/>
              <w:right w:w="20" w:type="dxa"/>
            </w:tcMar>
            <w:vAlign w:val="center"/>
          </w:tcPr>
          <w:p w14:paraId="4F53952F" w14:textId="77777777" w:rsidR="00CF5741" w:rsidRPr="008244C5" w:rsidRDefault="00CF5741" w:rsidP="00A16BFF">
            <w:pPr>
              <w:pStyle w:val="movimento2"/>
              <w:rPr>
                <w:color w:val="002060"/>
              </w:rPr>
            </w:pPr>
            <w:r w:rsidRPr="008244C5">
              <w:rPr>
                <w:color w:val="002060"/>
              </w:rPr>
              <w:t xml:space="preserve">(FUTSAL MONTURANO) </w:t>
            </w:r>
          </w:p>
        </w:tc>
        <w:tc>
          <w:tcPr>
            <w:tcW w:w="800" w:type="dxa"/>
            <w:tcMar>
              <w:top w:w="20" w:type="dxa"/>
              <w:left w:w="20" w:type="dxa"/>
              <w:bottom w:w="20" w:type="dxa"/>
              <w:right w:w="20" w:type="dxa"/>
            </w:tcMar>
            <w:vAlign w:val="center"/>
          </w:tcPr>
          <w:p w14:paraId="548F1772"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1083556C" w14:textId="77777777" w:rsidR="00CF5741" w:rsidRPr="008244C5" w:rsidRDefault="00CF5741" w:rsidP="00A16BFF">
            <w:pPr>
              <w:pStyle w:val="movimento"/>
              <w:rPr>
                <w:color w:val="002060"/>
              </w:rPr>
            </w:pPr>
            <w:r w:rsidRPr="008244C5">
              <w:rPr>
                <w:color w:val="002060"/>
              </w:rPr>
              <w:t>CASAGRANDE RICCARDO</w:t>
            </w:r>
          </w:p>
        </w:tc>
        <w:tc>
          <w:tcPr>
            <w:tcW w:w="2200" w:type="dxa"/>
            <w:tcMar>
              <w:top w:w="20" w:type="dxa"/>
              <w:left w:w="20" w:type="dxa"/>
              <w:bottom w:w="20" w:type="dxa"/>
              <w:right w:w="20" w:type="dxa"/>
            </w:tcMar>
            <w:vAlign w:val="center"/>
          </w:tcPr>
          <w:p w14:paraId="1970BE05" w14:textId="77777777" w:rsidR="00CF5741" w:rsidRPr="008244C5" w:rsidRDefault="00CF5741" w:rsidP="00A16BFF">
            <w:pPr>
              <w:pStyle w:val="movimento2"/>
              <w:rPr>
                <w:color w:val="002060"/>
              </w:rPr>
            </w:pPr>
            <w:r w:rsidRPr="008244C5">
              <w:rPr>
                <w:color w:val="002060"/>
              </w:rPr>
              <w:t xml:space="preserve">(VALLEFOGLIA C5) </w:t>
            </w:r>
          </w:p>
        </w:tc>
      </w:tr>
    </w:tbl>
    <w:p w14:paraId="65BE2514" w14:textId="77777777" w:rsidR="00CF5741" w:rsidRPr="008244C5" w:rsidRDefault="00CF5741" w:rsidP="00CF5741">
      <w:pPr>
        <w:pStyle w:val="titolo20"/>
        <w:divId w:val="527259509"/>
        <w:rPr>
          <w:color w:val="002060"/>
        </w:rPr>
      </w:pPr>
      <w:r w:rsidRPr="008244C5">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6BCC1132" w14:textId="77777777" w:rsidTr="00CF5741">
        <w:trPr>
          <w:divId w:val="527259509"/>
        </w:trPr>
        <w:tc>
          <w:tcPr>
            <w:tcW w:w="2200" w:type="dxa"/>
            <w:tcMar>
              <w:top w:w="20" w:type="dxa"/>
              <w:left w:w="20" w:type="dxa"/>
              <w:bottom w:w="20" w:type="dxa"/>
              <w:right w:w="20" w:type="dxa"/>
            </w:tcMar>
            <w:vAlign w:val="center"/>
          </w:tcPr>
          <w:p w14:paraId="4AA16EBF" w14:textId="77777777" w:rsidR="00CF5741" w:rsidRPr="008244C5" w:rsidRDefault="00CF5741" w:rsidP="00A16BFF">
            <w:pPr>
              <w:pStyle w:val="movimento"/>
              <w:rPr>
                <w:color w:val="002060"/>
              </w:rPr>
            </w:pPr>
            <w:r w:rsidRPr="008244C5">
              <w:rPr>
                <w:color w:val="002060"/>
              </w:rPr>
              <w:lastRenderedPageBreak/>
              <w:t>DE CAPUA STEFANO</w:t>
            </w:r>
          </w:p>
        </w:tc>
        <w:tc>
          <w:tcPr>
            <w:tcW w:w="2200" w:type="dxa"/>
            <w:tcMar>
              <w:top w:w="20" w:type="dxa"/>
              <w:left w:w="20" w:type="dxa"/>
              <w:bottom w:w="20" w:type="dxa"/>
              <w:right w:w="20" w:type="dxa"/>
            </w:tcMar>
            <w:vAlign w:val="center"/>
          </w:tcPr>
          <w:p w14:paraId="2E22603E" w14:textId="77777777" w:rsidR="00CF5741" w:rsidRPr="008244C5" w:rsidRDefault="00CF5741" w:rsidP="00A16BFF">
            <w:pPr>
              <w:pStyle w:val="movimento2"/>
              <w:rPr>
                <w:color w:val="002060"/>
              </w:rPr>
            </w:pPr>
            <w:r w:rsidRPr="008244C5">
              <w:rPr>
                <w:color w:val="002060"/>
              </w:rPr>
              <w:t xml:space="preserve">(ACLI MANTOVANI CALCIO A 5) </w:t>
            </w:r>
          </w:p>
        </w:tc>
        <w:tc>
          <w:tcPr>
            <w:tcW w:w="800" w:type="dxa"/>
            <w:tcMar>
              <w:top w:w="20" w:type="dxa"/>
              <w:left w:w="20" w:type="dxa"/>
              <w:bottom w:w="20" w:type="dxa"/>
              <w:right w:w="20" w:type="dxa"/>
            </w:tcMar>
            <w:vAlign w:val="center"/>
          </w:tcPr>
          <w:p w14:paraId="77D2EF9B"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723EF947" w14:textId="77777777" w:rsidR="00CF5741" w:rsidRPr="008244C5" w:rsidRDefault="00CF5741" w:rsidP="00A16BFF">
            <w:pPr>
              <w:pStyle w:val="movimento"/>
              <w:rPr>
                <w:color w:val="002060"/>
              </w:rPr>
            </w:pPr>
            <w:r w:rsidRPr="008244C5">
              <w:rPr>
                <w:color w:val="002060"/>
              </w:rPr>
              <w:t>DI TOMMASO GIOVANNI</w:t>
            </w:r>
          </w:p>
        </w:tc>
        <w:tc>
          <w:tcPr>
            <w:tcW w:w="2200" w:type="dxa"/>
            <w:tcMar>
              <w:top w:w="20" w:type="dxa"/>
              <w:left w:w="20" w:type="dxa"/>
              <w:bottom w:w="20" w:type="dxa"/>
              <w:right w:w="20" w:type="dxa"/>
            </w:tcMar>
            <w:vAlign w:val="center"/>
          </w:tcPr>
          <w:p w14:paraId="74EE0F40" w14:textId="77777777" w:rsidR="00CF5741" w:rsidRPr="008244C5" w:rsidRDefault="00CF5741" w:rsidP="00A16BFF">
            <w:pPr>
              <w:pStyle w:val="movimento2"/>
              <w:rPr>
                <w:color w:val="002060"/>
              </w:rPr>
            </w:pPr>
            <w:r w:rsidRPr="008244C5">
              <w:rPr>
                <w:color w:val="002060"/>
              </w:rPr>
              <w:t xml:space="preserve">(AMICI DEL CENTROSOCIO SP.) </w:t>
            </w:r>
          </w:p>
        </w:tc>
      </w:tr>
      <w:tr w:rsidR="00CF5741" w:rsidRPr="008244C5" w14:paraId="6DD7D59E" w14:textId="77777777" w:rsidTr="00CF5741">
        <w:trPr>
          <w:divId w:val="527259509"/>
        </w:trPr>
        <w:tc>
          <w:tcPr>
            <w:tcW w:w="2200" w:type="dxa"/>
            <w:tcMar>
              <w:top w:w="20" w:type="dxa"/>
              <w:left w:w="20" w:type="dxa"/>
              <w:bottom w:w="20" w:type="dxa"/>
              <w:right w:w="20" w:type="dxa"/>
            </w:tcMar>
            <w:vAlign w:val="center"/>
          </w:tcPr>
          <w:p w14:paraId="0EBC8A40" w14:textId="77777777" w:rsidR="00CF5741" w:rsidRPr="008244C5" w:rsidRDefault="00CF5741" w:rsidP="00A16BFF">
            <w:pPr>
              <w:pStyle w:val="movimento"/>
              <w:rPr>
                <w:color w:val="002060"/>
              </w:rPr>
            </w:pPr>
            <w:r w:rsidRPr="008244C5">
              <w:rPr>
                <w:color w:val="002060"/>
              </w:rPr>
              <w:t>SEMPLICINI EMANUELE</w:t>
            </w:r>
          </w:p>
        </w:tc>
        <w:tc>
          <w:tcPr>
            <w:tcW w:w="2200" w:type="dxa"/>
            <w:tcMar>
              <w:top w:w="20" w:type="dxa"/>
              <w:left w:w="20" w:type="dxa"/>
              <w:bottom w:w="20" w:type="dxa"/>
              <w:right w:w="20" w:type="dxa"/>
            </w:tcMar>
            <w:vAlign w:val="center"/>
          </w:tcPr>
          <w:p w14:paraId="7210800E" w14:textId="77777777" w:rsidR="00CF5741" w:rsidRPr="008244C5" w:rsidRDefault="00CF5741" w:rsidP="00A16BFF">
            <w:pPr>
              <w:pStyle w:val="movimento2"/>
              <w:rPr>
                <w:color w:val="002060"/>
              </w:rPr>
            </w:pPr>
            <w:r w:rsidRPr="008244C5">
              <w:rPr>
                <w:color w:val="002060"/>
              </w:rPr>
              <w:t xml:space="preserve">(EAGLES PAGLIARE) </w:t>
            </w:r>
          </w:p>
        </w:tc>
        <w:tc>
          <w:tcPr>
            <w:tcW w:w="800" w:type="dxa"/>
            <w:tcMar>
              <w:top w:w="20" w:type="dxa"/>
              <w:left w:w="20" w:type="dxa"/>
              <w:bottom w:w="20" w:type="dxa"/>
              <w:right w:w="20" w:type="dxa"/>
            </w:tcMar>
            <w:vAlign w:val="center"/>
          </w:tcPr>
          <w:p w14:paraId="7E0D8BDF"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68BBF4B4" w14:textId="77777777" w:rsidR="00CF5741" w:rsidRPr="008244C5" w:rsidRDefault="00CF5741" w:rsidP="00A16BFF">
            <w:pPr>
              <w:pStyle w:val="movimento"/>
              <w:rPr>
                <w:color w:val="002060"/>
              </w:rPr>
            </w:pPr>
            <w:r w:rsidRPr="008244C5">
              <w:rPr>
                <w:color w:val="002060"/>
              </w:rPr>
              <w:t>VALORI MARCO</w:t>
            </w:r>
          </w:p>
        </w:tc>
        <w:tc>
          <w:tcPr>
            <w:tcW w:w="2200" w:type="dxa"/>
            <w:tcMar>
              <w:top w:w="20" w:type="dxa"/>
              <w:left w:w="20" w:type="dxa"/>
              <w:bottom w:w="20" w:type="dxa"/>
              <w:right w:w="20" w:type="dxa"/>
            </w:tcMar>
            <w:vAlign w:val="center"/>
          </w:tcPr>
          <w:p w14:paraId="0DA77FA0" w14:textId="77777777" w:rsidR="00CF5741" w:rsidRPr="008244C5" w:rsidRDefault="00CF5741" w:rsidP="00A16BFF">
            <w:pPr>
              <w:pStyle w:val="movimento2"/>
              <w:rPr>
                <w:color w:val="002060"/>
              </w:rPr>
            </w:pPr>
            <w:r w:rsidRPr="008244C5">
              <w:rPr>
                <w:color w:val="002060"/>
              </w:rPr>
              <w:t xml:space="preserve">(FREELY SPORT) </w:t>
            </w:r>
          </w:p>
        </w:tc>
      </w:tr>
      <w:tr w:rsidR="00CF5741" w:rsidRPr="008244C5" w14:paraId="1474A901" w14:textId="77777777" w:rsidTr="00CF5741">
        <w:trPr>
          <w:divId w:val="527259509"/>
        </w:trPr>
        <w:tc>
          <w:tcPr>
            <w:tcW w:w="2200" w:type="dxa"/>
            <w:tcMar>
              <w:top w:w="20" w:type="dxa"/>
              <w:left w:w="20" w:type="dxa"/>
              <w:bottom w:w="20" w:type="dxa"/>
              <w:right w:w="20" w:type="dxa"/>
            </w:tcMar>
            <w:vAlign w:val="center"/>
          </w:tcPr>
          <w:p w14:paraId="0C2B0CF5" w14:textId="77777777" w:rsidR="00CF5741" w:rsidRPr="008244C5" w:rsidRDefault="00CF5741" w:rsidP="00A16BFF">
            <w:pPr>
              <w:pStyle w:val="movimento"/>
              <w:rPr>
                <w:color w:val="002060"/>
              </w:rPr>
            </w:pPr>
            <w:r w:rsidRPr="008244C5">
              <w:rPr>
                <w:color w:val="002060"/>
              </w:rPr>
              <w:t>FALCINELLI FRANCESCO</w:t>
            </w:r>
          </w:p>
        </w:tc>
        <w:tc>
          <w:tcPr>
            <w:tcW w:w="2200" w:type="dxa"/>
            <w:tcMar>
              <w:top w:w="20" w:type="dxa"/>
              <w:left w:w="20" w:type="dxa"/>
              <w:bottom w:w="20" w:type="dxa"/>
              <w:right w:w="20" w:type="dxa"/>
            </w:tcMar>
            <w:vAlign w:val="center"/>
          </w:tcPr>
          <w:p w14:paraId="6A9CBE89" w14:textId="77777777" w:rsidR="00CF5741" w:rsidRPr="008244C5" w:rsidRDefault="00CF5741" w:rsidP="00A16BFF">
            <w:pPr>
              <w:pStyle w:val="movimento2"/>
              <w:rPr>
                <w:color w:val="002060"/>
              </w:rPr>
            </w:pPr>
            <w:r w:rsidRPr="008244C5">
              <w:rPr>
                <w:color w:val="002060"/>
              </w:rPr>
              <w:t xml:space="preserve">(FUTSAL MONTEMARCIANO C5) </w:t>
            </w:r>
          </w:p>
        </w:tc>
        <w:tc>
          <w:tcPr>
            <w:tcW w:w="800" w:type="dxa"/>
            <w:tcMar>
              <w:top w:w="20" w:type="dxa"/>
              <w:left w:w="20" w:type="dxa"/>
              <w:bottom w:w="20" w:type="dxa"/>
              <w:right w:w="20" w:type="dxa"/>
            </w:tcMar>
            <w:vAlign w:val="center"/>
          </w:tcPr>
          <w:p w14:paraId="1A467C11"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1D125A0A" w14:textId="77777777" w:rsidR="00CF5741" w:rsidRPr="008244C5" w:rsidRDefault="00CF5741" w:rsidP="00A16BFF">
            <w:pPr>
              <w:pStyle w:val="movimento"/>
              <w:rPr>
                <w:color w:val="002060"/>
              </w:rPr>
            </w:pPr>
            <w:r w:rsidRPr="008244C5">
              <w:rPr>
                <w:color w:val="002060"/>
              </w:rPr>
              <w:t>CACCHIONE CARMINE</w:t>
            </w:r>
          </w:p>
        </w:tc>
        <w:tc>
          <w:tcPr>
            <w:tcW w:w="2200" w:type="dxa"/>
            <w:tcMar>
              <w:top w:w="20" w:type="dxa"/>
              <w:left w:w="20" w:type="dxa"/>
              <w:bottom w:w="20" w:type="dxa"/>
              <w:right w:w="20" w:type="dxa"/>
            </w:tcMar>
            <w:vAlign w:val="center"/>
          </w:tcPr>
          <w:p w14:paraId="6414FE82" w14:textId="77777777" w:rsidR="00CF5741" w:rsidRPr="008244C5" w:rsidRDefault="00CF5741" w:rsidP="00A16BFF">
            <w:pPr>
              <w:pStyle w:val="movimento2"/>
              <w:rPr>
                <w:color w:val="002060"/>
              </w:rPr>
            </w:pPr>
            <w:r w:rsidRPr="008244C5">
              <w:rPr>
                <w:color w:val="002060"/>
              </w:rPr>
              <w:t xml:space="preserve">(PIETRALACROCE 73) </w:t>
            </w:r>
          </w:p>
        </w:tc>
      </w:tr>
      <w:tr w:rsidR="00CF5741" w:rsidRPr="008244C5" w14:paraId="721C99A2" w14:textId="77777777" w:rsidTr="00CF5741">
        <w:trPr>
          <w:divId w:val="527259509"/>
        </w:trPr>
        <w:tc>
          <w:tcPr>
            <w:tcW w:w="2200" w:type="dxa"/>
            <w:tcMar>
              <w:top w:w="20" w:type="dxa"/>
              <w:left w:w="20" w:type="dxa"/>
              <w:bottom w:w="20" w:type="dxa"/>
              <w:right w:w="20" w:type="dxa"/>
            </w:tcMar>
            <w:vAlign w:val="center"/>
          </w:tcPr>
          <w:p w14:paraId="5A8454CB" w14:textId="77777777" w:rsidR="00CF5741" w:rsidRPr="008244C5" w:rsidRDefault="00CF5741" w:rsidP="00A16BFF">
            <w:pPr>
              <w:pStyle w:val="movimento"/>
              <w:rPr>
                <w:color w:val="002060"/>
              </w:rPr>
            </w:pPr>
            <w:r w:rsidRPr="008244C5">
              <w:rPr>
                <w:color w:val="002060"/>
              </w:rPr>
              <w:t>GIOVAGNOLI LUCA</w:t>
            </w:r>
          </w:p>
        </w:tc>
        <w:tc>
          <w:tcPr>
            <w:tcW w:w="2200" w:type="dxa"/>
            <w:tcMar>
              <w:top w:w="20" w:type="dxa"/>
              <w:left w:w="20" w:type="dxa"/>
              <w:bottom w:w="20" w:type="dxa"/>
              <w:right w:w="20" w:type="dxa"/>
            </w:tcMar>
            <w:vAlign w:val="center"/>
          </w:tcPr>
          <w:p w14:paraId="21B5C9E3" w14:textId="77777777" w:rsidR="00CF5741" w:rsidRPr="008244C5" w:rsidRDefault="00CF5741" w:rsidP="00A16BFF">
            <w:pPr>
              <w:pStyle w:val="movimento2"/>
              <w:rPr>
                <w:color w:val="002060"/>
              </w:rPr>
            </w:pPr>
            <w:r w:rsidRPr="008244C5">
              <w:rPr>
                <w:color w:val="002060"/>
              </w:rPr>
              <w:t xml:space="preserve">(PIETRALACROCE 73) </w:t>
            </w:r>
          </w:p>
        </w:tc>
        <w:tc>
          <w:tcPr>
            <w:tcW w:w="800" w:type="dxa"/>
            <w:tcMar>
              <w:top w:w="20" w:type="dxa"/>
              <w:left w:w="20" w:type="dxa"/>
              <w:bottom w:w="20" w:type="dxa"/>
              <w:right w:w="20" w:type="dxa"/>
            </w:tcMar>
            <w:vAlign w:val="center"/>
          </w:tcPr>
          <w:p w14:paraId="560ED0A5"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11673937" w14:textId="77777777" w:rsidR="00CF5741" w:rsidRPr="008244C5" w:rsidRDefault="00CF5741" w:rsidP="00A16BFF">
            <w:pPr>
              <w:pStyle w:val="movimento"/>
              <w:rPr>
                <w:color w:val="002060"/>
              </w:rPr>
            </w:pPr>
            <w:r w:rsidRPr="008244C5">
              <w:rPr>
                <w:color w:val="002060"/>
              </w:rPr>
              <w:t>CARUSI MASSIMO</w:t>
            </w:r>
          </w:p>
        </w:tc>
        <w:tc>
          <w:tcPr>
            <w:tcW w:w="2200" w:type="dxa"/>
            <w:tcMar>
              <w:top w:w="20" w:type="dxa"/>
              <w:left w:w="20" w:type="dxa"/>
              <w:bottom w:w="20" w:type="dxa"/>
              <w:right w:w="20" w:type="dxa"/>
            </w:tcMar>
            <w:vAlign w:val="center"/>
          </w:tcPr>
          <w:p w14:paraId="400A9C57" w14:textId="77777777" w:rsidR="00CF5741" w:rsidRPr="008244C5" w:rsidRDefault="00CF5741" w:rsidP="00A16BFF">
            <w:pPr>
              <w:pStyle w:val="movimento2"/>
              <w:rPr>
                <w:color w:val="002060"/>
              </w:rPr>
            </w:pPr>
            <w:r w:rsidRPr="008244C5">
              <w:rPr>
                <w:color w:val="002060"/>
              </w:rPr>
              <w:t xml:space="preserve">(REAL ANCARIA) </w:t>
            </w:r>
          </w:p>
        </w:tc>
      </w:tr>
      <w:tr w:rsidR="00CF5741" w:rsidRPr="008244C5" w14:paraId="53AB6E1F" w14:textId="77777777" w:rsidTr="00CF5741">
        <w:trPr>
          <w:divId w:val="527259509"/>
        </w:trPr>
        <w:tc>
          <w:tcPr>
            <w:tcW w:w="2200" w:type="dxa"/>
            <w:tcMar>
              <w:top w:w="20" w:type="dxa"/>
              <w:left w:w="20" w:type="dxa"/>
              <w:bottom w:w="20" w:type="dxa"/>
              <w:right w:w="20" w:type="dxa"/>
            </w:tcMar>
            <w:vAlign w:val="center"/>
          </w:tcPr>
          <w:p w14:paraId="4E3EC87F" w14:textId="77777777" w:rsidR="00CF5741" w:rsidRPr="008244C5" w:rsidRDefault="00CF5741" w:rsidP="00A16BFF">
            <w:pPr>
              <w:pStyle w:val="movimento"/>
              <w:rPr>
                <w:color w:val="002060"/>
              </w:rPr>
            </w:pPr>
            <w:r w:rsidRPr="008244C5">
              <w:rPr>
                <w:color w:val="002060"/>
              </w:rPr>
              <w:t>LODDO ALESSANDRO</w:t>
            </w:r>
          </w:p>
        </w:tc>
        <w:tc>
          <w:tcPr>
            <w:tcW w:w="2200" w:type="dxa"/>
            <w:tcMar>
              <w:top w:w="20" w:type="dxa"/>
              <w:left w:w="20" w:type="dxa"/>
              <w:bottom w:w="20" w:type="dxa"/>
              <w:right w:w="20" w:type="dxa"/>
            </w:tcMar>
            <w:vAlign w:val="center"/>
          </w:tcPr>
          <w:p w14:paraId="599E98A9" w14:textId="77777777" w:rsidR="00CF5741" w:rsidRPr="008244C5" w:rsidRDefault="00CF5741" w:rsidP="00A16BFF">
            <w:pPr>
              <w:pStyle w:val="movimento2"/>
              <w:rPr>
                <w:color w:val="002060"/>
              </w:rPr>
            </w:pPr>
            <w:r w:rsidRPr="008244C5">
              <w:rPr>
                <w:color w:val="002060"/>
              </w:rPr>
              <w:t xml:space="preserve">(REAL ANCARIA) </w:t>
            </w:r>
          </w:p>
        </w:tc>
        <w:tc>
          <w:tcPr>
            <w:tcW w:w="800" w:type="dxa"/>
            <w:tcMar>
              <w:top w:w="20" w:type="dxa"/>
              <w:left w:w="20" w:type="dxa"/>
              <w:bottom w:w="20" w:type="dxa"/>
              <w:right w:w="20" w:type="dxa"/>
            </w:tcMar>
            <w:vAlign w:val="center"/>
          </w:tcPr>
          <w:p w14:paraId="34537425"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009B86BD" w14:textId="77777777" w:rsidR="00CF5741" w:rsidRPr="008244C5" w:rsidRDefault="00CF5741" w:rsidP="00A16BFF">
            <w:pPr>
              <w:pStyle w:val="movimento"/>
              <w:rPr>
                <w:color w:val="002060"/>
              </w:rPr>
            </w:pPr>
            <w:r w:rsidRPr="008244C5">
              <w:rPr>
                <w:color w:val="002060"/>
              </w:rPr>
              <w:t>ROCCHI RICCARDO</w:t>
            </w:r>
          </w:p>
        </w:tc>
        <w:tc>
          <w:tcPr>
            <w:tcW w:w="2200" w:type="dxa"/>
            <w:tcMar>
              <w:top w:w="20" w:type="dxa"/>
              <w:left w:w="20" w:type="dxa"/>
              <w:bottom w:w="20" w:type="dxa"/>
              <w:right w:w="20" w:type="dxa"/>
            </w:tcMar>
            <w:vAlign w:val="center"/>
          </w:tcPr>
          <w:p w14:paraId="698CA539" w14:textId="77777777" w:rsidR="00CF5741" w:rsidRPr="008244C5" w:rsidRDefault="00CF5741" w:rsidP="00A16BFF">
            <w:pPr>
              <w:pStyle w:val="movimento2"/>
              <w:rPr>
                <w:color w:val="002060"/>
              </w:rPr>
            </w:pPr>
            <w:r w:rsidRPr="008244C5">
              <w:rPr>
                <w:color w:val="002060"/>
              </w:rPr>
              <w:t xml:space="preserve">(TRE TORRI A.S.D.) </w:t>
            </w:r>
          </w:p>
        </w:tc>
      </w:tr>
    </w:tbl>
    <w:p w14:paraId="72AC8E93" w14:textId="77777777" w:rsidR="00CF5741" w:rsidRPr="008244C5" w:rsidRDefault="00CF5741" w:rsidP="00CF5741">
      <w:pPr>
        <w:pStyle w:val="titolo10"/>
        <w:divId w:val="527259509"/>
        <w:rPr>
          <w:color w:val="002060"/>
        </w:rPr>
      </w:pPr>
      <w:r w:rsidRPr="008244C5">
        <w:rPr>
          <w:color w:val="002060"/>
        </w:rPr>
        <w:t xml:space="preserve">GARE DEL 3/ 2/2020 </w:t>
      </w:r>
    </w:p>
    <w:p w14:paraId="60E68C25" w14:textId="77777777" w:rsidR="00CF5741" w:rsidRPr="008244C5" w:rsidRDefault="00CF5741" w:rsidP="00CF5741">
      <w:pPr>
        <w:pStyle w:val="titolo7a"/>
        <w:divId w:val="527259509"/>
        <w:rPr>
          <w:color w:val="002060"/>
        </w:rPr>
      </w:pPr>
      <w:r w:rsidRPr="008244C5">
        <w:rPr>
          <w:color w:val="002060"/>
        </w:rPr>
        <w:t xml:space="preserve">PROVVEDIMENTI DISCIPLINARI </w:t>
      </w:r>
    </w:p>
    <w:p w14:paraId="079B5344" w14:textId="77777777" w:rsidR="00CF5741" w:rsidRPr="008244C5" w:rsidRDefault="00CF5741" w:rsidP="00CF5741">
      <w:pPr>
        <w:pStyle w:val="TITOLO7B"/>
        <w:divId w:val="527259509"/>
        <w:rPr>
          <w:color w:val="002060"/>
        </w:rPr>
      </w:pPr>
      <w:r w:rsidRPr="008244C5">
        <w:rPr>
          <w:color w:val="002060"/>
        </w:rPr>
        <w:t xml:space="preserve">In base alle risultanze degli atti ufficiali sono state deliberate le seguenti sanzioni disciplinari. </w:t>
      </w:r>
    </w:p>
    <w:p w14:paraId="6CD619CA" w14:textId="77777777" w:rsidR="00CF5741" w:rsidRPr="008244C5" w:rsidRDefault="00CF5741" w:rsidP="00CF5741">
      <w:pPr>
        <w:pStyle w:val="titolo30"/>
        <w:divId w:val="527259509"/>
        <w:rPr>
          <w:color w:val="002060"/>
        </w:rPr>
      </w:pPr>
      <w:r w:rsidRPr="008244C5">
        <w:rPr>
          <w:color w:val="002060"/>
        </w:rPr>
        <w:t xml:space="preserve">CALCIATORI NON ESPULSI </w:t>
      </w:r>
    </w:p>
    <w:p w14:paraId="6CA83C29" w14:textId="77777777" w:rsidR="00CF5741" w:rsidRPr="008244C5" w:rsidRDefault="00CF5741" w:rsidP="00CF5741">
      <w:pPr>
        <w:pStyle w:val="titolo20"/>
        <w:divId w:val="527259509"/>
        <w:rPr>
          <w:color w:val="002060"/>
        </w:rPr>
      </w:pPr>
      <w:r w:rsidRPr="008244C5">
        <w:rPr>
          <w:color w:val="002060"/>
        </w:rPr>
        <w:t xml:space="preserve">AMMONIZIONE (XII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45EA1C76" w14:textId="77777777" w:rsidTr="00CF5741">
        <w:trPr>
          <w:divId w:val="527259509"/>
        </w:trPr>
        <w:tc>
          <w:tcPr>
            <w:tcW w:w="2200" w:type="dxa"/>
            <w:tcMar>
              <w:top w:w="20" w:type="dxa"/>
              <w:left w:w="20" w:type="dxa"/>
              <w:bottom w:w="20" w:type="dxa"/>
              <w:right w:w="20" w:type="dxa"/>
            </w:tcMar>
            <w:vAlign w:val="center"/>
          </w:tcPr>
          <w:p w14:paraId="0D18F2C0" w14:textId="77777777" w:rsidR="00CF5741" w:rsidRPr="008244C5" w:rsidRDefault="00CF5741" w:rsidP="00A16BFF">
            <w:pPr>
              <w:pStyle w:val="movimento"/>
              <w:rPr>
                <w:color w:val="002060"/>
              </w:rPr>
            </w:pPr>
            <w:r w:rsidRPr="008244C5">
              <w:rPr>
                <w:color w:val="002060"/>
              </w:rPr>
              <w:t>LIKA STIVI</w:t>
            </w:r>
          </w:p>
        </w:tc>
        <w:tc>
          <w:tcPr>
            <w:tcW w:w="2200" w:type="dxa"/>
            <w:tcMar>
              <w:top w:w="20" w:type="dxa"/>
              <w:left w:w="20" w:type="dxa"/>
              <w:bottom w:w="20" w:type="dxa"/>
              <w:right w:w="20" w:type="dxa"/>
            </w:tcMar>
            <w:vAlign w:val="center"/>
          </w:tcPr>
          <w:p w14:paraId="11255AFD" w14:textId="77777777" w:rsidR="00CF5741" w:rsidRPr="008244C5" w:rsidRDefault="00CF5741" w:rsidP="00A16BFF">
            <w:pPr>
              <w:pStyle w:val="movimento2"/>
              <w:rPr>
                <w:color w:val="002060"/>
              </w:rPr>
            </w:pPr>
            <w:r w:rsidRPr="008244C5">
              <w:rPr>
                <w:color w:val="002060"/>
              </w:rPr>
              <w:t xml:space="preserve">(SENIGALLIA CALCIO) </w:t>
            </w:r>
          </w:p>
        </w:tc>
        <w:tc>
          <w:tcPr>
            <w:tcW w:w="800" w:type="dxa"/>
            <w:tcMar>
              <w:top w:w="20" w:type="dxa"/>
              <w:left w:w="20" w:type="dxa"/>
              <w:bottom w:w="20" w:type="dxa"/>
              <w:right w:w="20" w:type="dxa"/>
            </w:tcMar>
            <w:vAlign w:val="center"/>
          </w:tcPr>
          <w:p w14:paraId="612047F7"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2E75C771"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7771056D" w14:textId="77777777" w:rsidR="00CF5741" w:rsidRPr="008244C5" w:rsidRDefault="00CF5741" w:rsidP="00A16BFF">
            <w:pPr>
              <w:pStyle w:val="movimento2"/>
              <w:rPr>
                <w:color w:val="002060"/>
              </w:rPr>
            </w:pPr>
            <w:r w:rsidRPr="008244C5">
              <w:rPr>
                <w:color w:val="002060"/>
              </w:rPr>
              <w:t> </w:t>
            </w:r>
          </w:p>
        </w:tc>
      </w:tr>
    </w:tbl>
    <w:p w14:paraId="4152AA11" w14:textId="77777777" w:rsidR="00CF5741" w:rsidRPr="008244C5" w:rsidRDefault="00CF5741" w:rsidP="00CF5741">
      <w:pPr>
        <w:pStyle w:val="titolo20"/>
        <w:divId w:val="527259509"/>
        <w:rPr>
          <w:color w:val="002060"/>
        </w:rPr>
      </w:pPr>
      <w:r w:rsidRPr="008244C5">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184027FE" w14:textId="77777777" w:rsidTr="00CF5741">
        <w:trPr>
          <w:divId w:val="527259509"/>
        </w:trPr>
        <w:tc>
          <w:tcPr>
            <w:tcW w:w="2200" w:type="dxa"/>
            <w:tcMar>
              <w:top w:w="20" w:type="dxa"/>
              <w:left w:w="20" w:type="dxa"/>
              <w:bottom w:w="20" w:type="dxa"/>
              <w:right w:w="20" w:type="dxa"/>
            </w:tcMar>
            <w:vAlign w:val="center"/>
          </w:tcPr>
          <w:p w14:paraId="1B5327CB" w14:textId="77777777" w:rsidR="00CF5741" w:rsidRPr="008244C5" w:rsidRDefault="00CF5741" w:rsidP="00A16BFF">
            <w:pPr>
              <w:pStyle w:val="movimento"/>
              <w:rPr>
                <w:color w:val="002060"/>
              </w:rPr>
            </w:pPr>
            <w:r w:rsidRPr="008244C5">
              <w:rPr>
                <w:color w:val="002060"/>
              </w:rPr>
              <w:t>MAQKAJ URIM</w:t>
            </w:r>
          </w:p>
        </w:tc>
        <w:tc>
          <w:tcPr>
            <w:tcW w:w="2200" w:type="dxa"/>
            <w:tcMar>
              <w:top w:w="20" w:type="dxa"/>
              <w:left w:w="20" w:type="dxa"/>
              <w:bottom w:w="20" w:type="dxa"/>
              <w:right w:w="20" w:type="dxa"/>
            </w:tcMar>
            <w:vAlign w:val="center"/>
          </w:tcPr>
          <w:p w14:paraId="602A5383" w14:textId="77777777" w:rsidR="00CF5741" w:rsidRPr="008244C5" w:rsidRDefault="00CF5741" w:rsidP="00A16BFF">
            <w:pPr>
              <w:pStyle w:val="movimento2"/>
              <w:rPr>
                <w:color w:val="002060"/>
              </w:rPr>
            </w:pPr>
            <w:r w:rsidRPr="008244C5">
              <w:rPr>
                <w:color w:val="002060"/>
              </w:rPr>
              <w:t xml:space="preserve">(ATL URBINO C5 1999) </w:t>
            </w:r>
          </w:p>
        </w:tc>
        <w:tc>
          <w:tcPr>
            <w:tcW w:w="800" w:type="dxa"/>
            <w:tcMar>
              <w:top w:w="20" w:type="dxa"/>
              <w:left w:w="20" w:type="dxa"/>
              <w:bottom w:w="20" w:type="dxa"/>
              <w:right w:w="20" w:type="dxa"/>
            </w:tcMar>
            <w:vAlign w:val="center"/>
          </w:tcPr>
          <w:p w14:paraId="52D2AE57"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77773311"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32EF0FDC" w14:textId="77777777" w:rsidR="00CF5741" w:rsidRPr="008244C5" w:rsidRDefault="00CF5741" w:rsidP="00A16BFF">
            <w:pPr>
              <w:pStyle w:val="movimento2"/>
              <w:rPr>
                <w:color w:val="002060"/>
              </w:rPr>
            </w:pPr>
            <w:r w:rsidRPr="008244C5">
              <w:rPr>
                <w:color w:val="002060"/>
              </w:rPr>
              <w:t> </w:t>
            </w:r>
          </w:p>
        </w:tc>
      </w:tr>
    </w:tbl>
    <w:p w14:paraId="704AF02C" w14:textId="77777777" w:rsidR="00CF5741" w:rsidRPr="008244C5" w:rsidRDefault="00CF5741" w:rsidP="00CF5741">
      <w:pPr>
        <w:pStyle w:val="breakline"/>
        <w:divId w:val="527259509"/>
        <w:rPr>
          <w:color w:val="002060"/>
        </w:rPr>
      </w:pPr>
    </w:p>
    <w:p w14:paraId="05ECAAF8" w14:textId="77777777" w:rsidR="00CF5741" w:rsidRPr="008244C5" w:rsidRDefault="00CF5741" w:rsidP="00CF5741">
      <w:pPr>
        <w:pStyle w:val="Nessunaspaziatura"/>
        <w:divId w:val="527259509"/>
        <w:rPr>
          <w:rFonts w:ascii="Arial" w:hAnsi="Arial" w:cs="Arial"/>
          <w:noProof/>
          <w:color w:val="002060"/>
          <w:lang w:eastAsia="it-IT"/>
        </w:rPr>
      </w:pP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t>F.to IL GIUDICE SPORTIVO</w:t>
      </w:r>
    </w:p>
    <w:p w14:paraId="63679D9F" w14:textId="77777777" w:rsidR="00CF5741" w:rsidRPr="008244C5" w:rsidRDefault="00CF5741" w:rsidP="00CF5741">
      <w:pPr>
        <w:pStyle w:val="Nessunaspaziatura"/>
        <w:divId w:val="527259509"/>
        <w:rPr>
          <w:rFonts w:ascii="Arial" w:hAnsi="Arial" w:cs="Arial"/>
          <w:noProof/>
          <w:color w:val="002060"/>
          <w:lang w:eastAsia="it-IT"/>
        </w:rPr>
      </w:pPr>
      <w:r w:rsidRPr="008244C5">
        <w:rPr>
          <w:rFonts w:ascii="Arial" w:hAnsi="Arial" w:cs="Arial"/>
          <w:noProof/>
          <w:color w:val="002060"/>
          <w:lang w:eastAsia="it-IT"/>
        </w:rPr>
        <w:t xml:space="preserve"> </w:t>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t xml:space="preserve">   </w:t>
      </w:r>
      <w:r w:rsidRPr="008244C5">
        <w:rPr>
          <w:rFonts w:ascii="Arial" w:hAnsi="Arial" w:cs="Arial"/>
          <w:noProof/>
          <w:color w:val="002060"/>
          <w:lang w:eastAsia="it-IT"/>
        </w:rPr>
        <w:tab/>
        <w:t xml:space="preserve">       Claudio Romagnoli</w:t>
      </w:r>
    </w:p>
    <w:p w14:paraId="1916B913" w14:textId="77777777" w:rsidR="00CF5741" w:rsidRPr="008244C5" w:rsidRDefault="00CF5741" w:rsidP="00CF5741">
      <w:pPr>
        <w:pStyle w:val="breakline"/>
        <w:divId w:val="527259509"/>
        <w:rPr>
          <w:color w:val="002060"/>
        </w:rPr>
      </w:pPr>
    </w:p>
    <w:p w14:paraId="17C6DF5A" w14:textId="77777777" w:rsidR="00CF5741" w:rsidRPr="008244C5" w:rsidRDefault="00CF5741" w:rsidP="00CF5741">
      <w:pPr>
        <w:pStyle w:val="TITOLOPRINC"/>
        <w:divId w:val="527259509"/>
        <w:rPr>
          <w:color w:val="002060"/>
        </w:rPr>
      </w:pPr>
      <w:r w:rsidRPr="008244C5">
        <w:rPr>
          <w:color w:val="002060"/>
        </w:rPr>
        <w:t>CLASSIFICA</w:t>
      </w:r>
    </w:p>
    <w:p w14:paraId="4373442E" w14:textId="77777777" w:rsidR="00CF5741" w:rsidRPr="008244C5" w:rsidRDefault="00CF5741" w:rsidP="00CF5741">
      <w:pPr>
        <w:pStyle w:val="breakline"/>
        <w:divId w:val="527259509"/>
        <w:rPr>
          <w:color w:val="002060"/>
        </w:rPr>
      </w:pPr>
    </w:p>
    <w:p w14:paraId="380B734D" w14:textId="77777777" w:rsidR="00CF5741" w:rsidRPr="008244C5" w:rsidRDefault="00CF5741" w:rsidP="00CF5741">
      <w:pPr>
        <w:pStyle w:val="breakline"/>
        <w:divId w:val="527259509"/>
        <w:rPr>
          <w:color w:val="002060"/>
        </w:rPr>
      </w:pPr>
    </w:p>
    <w:p w14:paraId="2A531B9A" w14:textId="77777777" w:rsidR="00CF5741" w:rsidRPr="008244C5" w:rsidRDefault="00CF5741" w:rsidP="00CF5741">
      <w:pPr>
        <w:pStyle w:val="SOTTOTITOLOCAMPIONATO1"/>
        <w:divId w:val="527259509"/>
        <w:rPr>
          <w:color w:val="002060"/>
        </w:rPr>
      </w:pPr>
      <w:r w:rsidRPr="008244C5">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F5741" w:rsidRPr="008244C5" w14:paraId="17F117E2" w14:textId="77777777" w:rsidTr="00CF574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156B97D" w14:textId="77777777" w:rsidR="00CF5741" w:rsidRPr="008244C5" w:rsidRDefault="00CF5741" w:rsidP="00A16BFF">
            <w:pPr>
              <w:pStyle w:val="HEADERTABELLA"/>
              <w:rPr>
                <w:color w:val="002060"/>
              </w:rPr>
            </w:pPr>
            <w:r w:rsidRPr="008244C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16C263" w14:textId="77777777" w:rsidR="00CF5741" w:rsidRPr="008244C5" w:rsidRDefault="00CF5741" w:rsidP="00A16BFF">
            <w:pPr>
              <w:pStyle w:val="HEADERTABELLA"/>
              <w:rPr>
                <w:color w:val="002060"/>
              </w:rPr>
            </w:pPr>
            <w:r w:rsidRPr="008244C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2BF881" w14:textId="77777777" w:rsidR="00CF5741" w:rsidRPr="008244C5" w:rsidRDefault="00CF5741" w:rsidP="00A16BFF">
            <w:pPr>
              <w:pStyle w:val="HEADERTABELLA"/>
              <w:rPr>
                <w:color w:val="002060"/>
              </w:rPr>
            </w:pPr>
            <w:r w:rsidRPr="008244C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E92A9B" w14:textId="77777777" w:rsidR="00CF5741" w:rsidRPr="008244C5" w:rsidRDefault="00CF5741" w:rsidP="00A16BFF">
            <w:pPr>
              <w:pStyle w:val="HEADERTABELLA"/>
              <w:rPr>
                <w:color w:val="002060"/>
              </w:rPr>
            </w:pPr>
            <w:r w:rsidRPr="008244C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144990" w14:textId="77777777" w:rsidR="00CF5741" w:rsidRPr="008244C5" w:rsidRDefault="00CF5741" w:rsidP="00A16BFF">
            <w:pPr>
              <w:pStyle w:val="HEADERTABELLA"/>
              <w:rPr>
                <w:color w:val="002060"/>
              </w:rPr>
            </w:pPr>
            <w:r w:rsidRPr="008244C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56D734" w14:textId="77777777" w:rsidR="00CF5741" w:rsidRPr="008244C5" w:rsidRDefault="00CF5741" w:rsidP="00A16BFF">
            <w:pPr>
              <w:pStyle w:val="HEADERTABELLA"/>
              <w:rPr>
                <w:color w:val="002060"/>
              </w:rPr>
            </w:pPr>
            <w:r w:rsidRPr="008244C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F8AC114" w14:textId="77777777" w:rsidR="00CF5741" w:rsidRPr="008244C5" w:rsidRDefault="00CF5741" w:rsidP="00A16BFF">
            <w:pPr>
              <w:pStyle w:val="HEADERTABELLA"/>
              <w:rPr>
                <w:color w:val="002060"/>
              </w:rPr>
            </w:pPr>
            <w:r w:rsidRPr="008244C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1DF846" w14:textId="77777777" w:rsidR="00CF5741" w:rsidRPr="008244C5" w:rsidRDefault="00CF5741" w:rsidP="00A16BFF">
            <w:pPr>
              <w:pStyle w:val="HEADERTABELLA"/>
              <w:rPr>
                <w:color w:val="002060"/>
              </w:rPr>
            </w:pPr>
            <w:r w:rsidRPr="008244C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CA97BC" w14:textId="77777777" w:rsidR="00CF5741" w:rsidRPr="008244C5" w:rsidRDefault="00CF5741" w:rsidP="00A16BFF">
            <w:pPr>
              <w:pStyle w:val="HEADERTABELLA"/>
              <w:rPr>
                <w:color w:val="002060"/>
              </w:rPr>
            </w:pPr>
            <w:r w:rsidRPr="008244C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2BB5FA" w14:textId="77777777" w:rsidR="00CF5741" w:rsidRPr="008244C5" w:rsidRDefault="00CF5741" w:rsidP="00A16BFF">
            <w:pPr>
              <w:pStyle w:val="HEADERTABELLA"/>
              <w:rPr>
                <w:color w:val="002060"/>
              </w:rPr>
            </w:pPr>
            <w:r w:rsidRPr="008244C5">
              <w:rPr>
                <w:color w:val="002060"/>
              </w:rPr>
              <w:t>PE</w:t>
            </w:r>
          </w:p>
        </w:tc>
      </w:tr>
      <w:tr w:rsidR="00CF5741" w:rsidRPr="008244C5" w14:paraId="5E6C4CE4" w14:textId="77777777" w:rsidTr="00CF574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72DE756" w14:textId="77777777" w:rsidR="00CF5741" w:rsidRPr="008244C5" w:rsidRDefault="00CF5741" w:rsidP="00A16BFF">
            <w:pPr>
              <w:pStyle w:val="ROWTABELLA"/>
              <w:rPr>
                <w:color w:val="002060"/>
              </w:rPr>
            </w:pPr>
            <w:r w:rsidRPr="008244C5">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10847D" w14:textId="77777777" w:rsidR="00CF5741" w:rsidRPr="008244C5" w:rsidRDefault="00CF5741" w:rsidP="00A16BFF">
            <w:pPr>
              <w:pStyle w:val="ROWTABELLA"/>
              <w:jc w:val="center"/>
              <w:rPr>
                <w:color w:val="002060"/>
              </w:rPr>
            </w:pPr>
            <w:r w:rsidRPr="008244C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B79CBB"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048C4C" w14:textId="77777777" w:rsidR="00CF5741" w:rsidRPr="008244C5" w:rsidRDefault="00CF5741" w:rsidP="00A16BFF">
            <w:pPr>
              <w:pStyle w:val="ROWTABELLA"/>
              <w:jc w:val="center"/>
              <w:rPr>
                <w:color w:val="002060"/>
              </w:rPr>
            </w:pPr>
            <w:r w:rsidRPr="008244C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871BB2"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3E5E92"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BED7E2" w14:textId="77777777" w:rsidR="00CF5741" w:rsidRPr="008244C5" w:rsidRDefault="00CF5741" w:rsidP="00A16BFF">
            <w:pPr>
              <w:pStyle w:val="ROWTABELLA"/>
              <w:jc w:val="center"/>
              <w:rPr>
                <w:color w:val="002060"/>
              </w:rPr>
            </w:pPr>
            <w:r w:rsidRPr="008244C5">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6CF8ED" w14:textId="77777777" w:rsidR="00CF5741" w:rsidRPr="008244C5" w:rsidRDefault="00CF5741" w:rsidP="00A16BFF">
            <w:pPr>
              <w:pStyle w:val="ROWTABELLA"/>
              <w:jc w:val="center"/>
              <w:rPr>
                <w:color w:val="002060"/>
              </w:rPr>
            </w:pPr>
            <w:r w:rsidRPr="008244C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9697CE" w14:textId="77777777" w:rsidR="00CF5741" w:rsidRPr="008244C5" w:rsidRDefault="00CF5741" w:rsidP="00A16BFF">
            <w:pPr>
              <w:pStyle w:val="ROWTABELLA"/>
              <w:jc w:val="center"/>
              <w:rPr>
                <w:color w:val="002060"/>
              </w:rPr>
            </w:pPr>
            <w:r w:rsidRPr="008244C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4A8F68" w14:textId="77777777" w:rsidR="00CF5741" w:rsidRPr="008244C5" w:rsidRDefault="00CF5741" w:rsidP="00A16BFF">
            <w:pPr>
              <w:pStyle w:val="ROWTABELLA"/>
              <w:jc w:val="center"/>
              <w:rPr>
                <w:color w:val="002060"/>
              </w:rPr>
            </w:pPr>
            <w:r w:rsidRPr="008244C5">
              <w:rPr>
                <w:color w:val="002060"/>
              </w:rPr>
              <w:t>0</w:t>
            </w:r>
          </w:p>
        </w:tc>
      </w:tr>
      <w:tr w:rsidR="00CF5741" w:rsidRPr="008244C5" w14:paraId="5878A512"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BCEA4F0" w14:textId="77777777" w:rsidR="00CF5741" w:rsidRPr="008244C5" w:rsidRDefault="00CF5741" w:rsidP="00A16BFF">
            <w:pPr>
              <w:pStyle w:val="ROWTABELLA"/>
              <w:rPr>
                <w:color w:val="002060"/>
              </w:rPr>
            </w:pPr>
            <w:r w:rsidRPr="008244C5">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9A816D" w14:textId="77777777" w:rsidR="00CF5741" w:rsidRPr="008244C5" w:rsidRDefault="00CF5741" w:rsidP="00A16BFF">
            <w:pPr>
              <w:pStyle w:val="ROWTABELLA"/>
              <w:jc w:val="center"/>
              <w:rPr>
                <w:color w:val="002060"/>
              </w:rPr>
            </w:pPr>
            <w:r w:rsidRPr="008244C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63FE59"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218EAD" w14:textId="77777777" w:rsidR="00CF5741" w:rsidRPr="008244C5" w:rsidRDefault="00CF5741" w:rsidP="00A16BFF">
            <w:pPr>
              <w:pStyle w:val="ROWTABELLA"/>
              <w:jc w:val="center"/>
              <w:rPr>
                <w:color w:val="002060"/>
              </w:rPr>
            </w:pPr>
            <w:r w:rsidRPr="008244C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6B3D5F"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1E13AA" w14:textId="77777777" w:rsidR="00CF5741" w:rsidRPr="008244C5" w:rsidRDefault="00CF5741" w:rsidP="00A16BFF">
            <w:pPr>
              <w:pStyle w:val="ROWTABELLA"/>
              <w:jc w:val="center"/>
              <w:rPr>
                <w:color w:val="002060"/>
              </w:rPr>
            </w:pPr>
            <w:r w:rsidRPr="008244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E55CC4" w14:textId="77777777" w:rsidR="00CF5741" w:rsidRPr="008244C5" w:rsidRDefault="00CF5741" w:rsidP="00A16BFF">
            <w:pPr>
              <w:pStyle w:val="ROWTABELLA"/>
              <w:jc w:val="center"/>
              <w:rPr>
                <w:color w:val="002060"/>
              </w:rPr>
            </w:pPr>
            <w:r w:rsidRPr="008244C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24965B" w14:textId="77777777" w:rsidR="00CF5741" w:rsidRPr="008244C5" w:rsidRDefault="00CF5741" w:rsidP="00A16BFF">
            <w:pPr>
              <w:pStyle w:val="ROWTABELLA"/>
              <w:jc w:val="center"/>
              <w:rPr>
                <w:color w:val="002060"/>
              </w:rPr>
            </w:pPr>
            <w:r w:rsidRPr="008244C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A90205" w14:textId="77777777" w:rsidR="00CF5741" w:rsidRPr="008244C5" w:rsidRDefault="00CF5741" w:rsidP="00A16BFF">
            <w:pPr>
              <w:pStyle w:val="ROWTABELLA"/>
              <w:jc w:val="center"/>
              <w:rPr>
                <w:color w:val="002060"/>
              </w:rPr>
            </w:pPr>
            <w:r w:rsidRPr="008244C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BF2EF2" w14:textId="77777777" w:rsidR="00CF5741" w:rsidRPr="008244C5" w:rsidRDefault="00CF5741" w:rsidP="00A16BFF">
            <w:pPr>
              <w:pStyle w:val="ROWTABELLA"/>
              <w:jc w:val="center"/>
              <w:rPr>
                <w:color w:val="002060"/>
              </w:rPr>
            </w:pPr>
            <w:r w:rsidRPr="008244C5">
              <w:rPr>
                <w:color w:val="002060"/>
              </w:rPr>
              <w:t>0</w:t>
            </w:r>
          </w:p>
        </w:tc>
      </w:tr>
      <w:tr w:rsidR="00CF5741" w:rsidRPr="008244C5" w14:paraId="2912089B"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761955B" w14:textId="77777777" w:rsidR="00CF5741" w:rsidRPr="008244C5" w:rsidRDefault="00CF5741" w:rsidP="00A16BFF">
            <w:pPr>
              <w:pStyle w:val="ROWTABELLA"/>
              <w:rPr>
                <w:color w:val="002060"/>
              </w:rPr>
            </w:pPr>
            <w:r w:rsidRPr="008244C5">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AB9A86" w14:textId="77777777" w:rsidR="00CF5741" w:rsidRPr="008244C5" w:rsidRDefault="00CF5741" w:rsidP="00A16BFF">
            <w:pPr>
              <w:pStyle w:val="ROWTABELLA"/>
              <w:jc w:val="center"/>
              <w:rPr>
                <w:color w:val="002060"/>
              </w:rPr>
            </w:pPr>
            <w:r w:rsidRPr="008244C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53F80D"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5FB761" w14:textId="77777777" w:rsidR="00CF5741" w:rsidRPr="008244C5" w:rsidRDefault="00CF5741" w:rsidP="00A16BFF">
            <w:pPr>
              <w:pStyle w:val="ROWTABELLA"/>
              <w:jc w:val="center"/>
              <w:rPr>
                <w:color w:val="002060"/>
              </w:rPr>
            </w:pPr>
            <w:r w:rsidRPr="008244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0AE7F8"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71FCDF"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FEC072" w14:textId="77777777" w:rsidR="00CF5741" w:rsidRPr="008244C5" w:rsidRDefault="00CF5741" w:rsidP="00A16BFF">
            <w:pPr>
              <w:pStyle w:val="ROWTABELLA"/>
              <w:jc w:val="center"/>
              <w:rPr>
                <w:color w:val="002060"/>
              </w:rPr>
            </w:pPr>
            <w:r w:rsidRPr="008244C5">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298930" w14:textId="77777777" w:rsidR="00CF5741" w:rsidRPr="008244C5" w:rsidRDefault="00CF5741" w:rsidP="00A16BFF">
            <w:pPr>
              <w:pStyle w:val="ROWTABELLA"/>
              <w:jc w:val="center"/>
              <w:rPr>
                <w:color w:val="002060"/>
              </w:rPr>
            </w:pPr>
            <w:r w:rsidRPr="008244C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80E3FC" w14:textId="77777777" w:rsidR="00CF5741" w:rsidRPr="008244C5" w:rsidRDefault="00CF5741" w:rsidP="00A16BFF">
            <w:pPr>
              <w:pStyle w:val="ROWTABELLA"/>
              <w:jc w:val="center"/>
              <w:rPr>
                <w:color w:val="002060"/>
              </w:rPr>
            </w:pPr>
            <w:r w:rsidRPr="008244C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B7039B" w14:textId="77777777" w:rsidR="00CF5741" w:rsidRPr="008244C5" w:rsidRDefault="00CF5741" w:rsidP="00A16BFF">
            <w:pPr>
              <w:pStyle w:val="ROWTABELLA"/>
              <w:jc w:val="center"/>
              <w:rPr>
                <w:color w:val="002060"/>
              </w:rPr>
            </w:pPr>
            <w:r w:rsidRPr="008244C5">
              <w:rPr>
                <w:color w:val="002060"/>
              </w:rPr>
              <w:t>0</w:t>
            </w:r>
          </w:p>
        </w:tc>
      </w:tr>
      <w:tr w:rsidR="00CF5741" w:rsidRPr="008244C5" w14:paraId="75191AAE"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3E0FE19" w14:textId="77777777" w:rsidR="00CF5741" w:rsidRPr="008244C5" w:rsidRDefault="00CF5741" w:rsidP="00A16BFF">
            <w:pPr>
              <w:pStyle w:val="ROWTABELLA"/>
              <w:rPr>
                <w:color w:val="002060"/>
              </w:rPr>
            </w:pPr>
            <w:r w:rsidRPr="008244C5">
              <w:rPr>
                <w:color w:val="002060"/>
              </w:rPr>
              <w:t>A.S.D. VALLEFOGLIA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80CC1D" w14:textId="77777777" w:rsidR="00CF5741" w:rsidRPr="008244C5" w:rsidRDefault="00CF5741" w:rsidP="00A16BFF">
            <w:pPr>
              <w:pStyle w:val="ROWTABELLA"/>
              <w:jc w:val="center"/>
              <w:rPr>
                <w:color w:val="002060"/>
              </w:rPr>
            </w:pPr>
            <w:r w:rsidRPr="008244C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2355DE"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A1FD9E" w14:textId="77777777" w:rsidR="00CF5741" w:rsidRPr="008244C5" w:rsidRDefault="00CF5741" w:rsidP="00A16BFF">
            <w:pPr>
              <w:pStyle w:val="ROWTABELLA"/>
              <w:jc w:val="center"/>
              <w:rPr>
                <w:color w:val="002060"/>
              </w:rPr>
            </w:pPr>
            <w:r w:rsidRPr="008244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8B5350"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0817C2"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840BF9" w14:textId="77777777" w:rsidR="00CF5741" w:rsidRPr="008244C5" w:rsidRDefault="00CF5741" w:rsidP="00A16BFF">
            <w:pPr>
              <w:pStyle w:val="ROWTABELLA"/>
              <w:jc w:val="center"/>
              <w:rPr>
                <w:color w:val="002060"/>
              </w:rPr>
            </w:pPr>
            <w:r w:rsidRPr="008244C5">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CC2686" w14:textId="77777777" w:rsidR="00CF5741" w:rsidRPr="008244C5" w:rsidRDefault="00CF5741" w:rsidP="00A16BFF">
            <w:pPr>
              <w:pStyle w:val="ROWTABELLA"/>
              <w:jc w:val="center"/>
              <w:rPr>
                <w:color w:val="002060"/>
              </w:rPr>
            </w:pPr>
            <w:r w:rsidRPr="008244C5">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EECCB5" w14:textId="77777777" w:rsidR="00CF5741" w:rsidRPr="008244C5" w:rsidRDefault="00CF5741" w:rsidP="00A16BFF">
            <w:pPr>
              <w:pStyle w:val="ROWTABELLA"/>
              <w:jc w:val="center"/>
              <w:rPr>
                <w:color w:val="002060"/>
              </w:rPr>
            </w:pPr>
            <w:r w:rsidRPr="008244C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2FF00E" w14:textId="77777777" w:rsidR="00CF5741" w:rsidRPr="008244C5" w:rsidRDefault="00CF5741" w:rsidP="00A16BFF">
            <w:pPr>
              <w:pStyle w:val="ROWTABELLA"/>
              <w:jc w:val="center"/>
              <w:rPr>
                <w:color w:val="002060"/>
              </w:rPr>
            </w:pPr>
            <w:r w:rsidRPr="008244C5">
              <w:rPr>
                <w:color w:val="002060"/>
              </w:rPr>
              <w:t>0</w:t>
            </w:r>
          </w:p>
        </w:tc>
      </w:tr>
      <w:tr w:rsidR="00CF5741" w:rsidRPr="008244C5" w14:paraId="071B35B5"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F217DFE" w14:textId="77777777" w:rsidR="00CF5741" w:rsidRPr="008244C5" w:rsidRDefault="00CF5741" w:rsidP="00A16BFF">
            <w:pPr>
              <w:pStyle w:val="ROWTABELLA"/>
              <w:rPr>
                <w:color w:val="002060"/>
              </w:rPr>
            </w:pPr>
            <w:r w:rsidRPr="008244C5">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EB71FC" w14:textId="77777777" w:rsidR="00CF5741" w:rsidRPr="008244C5" w:rsidRDefault="00CF5741" w:rsidP="00A16BFF">
            <w:pPr>
              <w:pStyle w:val="ROWTABELLA"/>
              <w:jc w:val="center"/>
              <w:rPr>
                <w:color w:val="002060"/>
              </w:rPr>
            </w:pPr>
            <w:r w:rsidRPr="008244C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809BED"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EAA29A" w14:textId="77777777" w:rsidR="00CF5741" w:rsidRPr="008244C5" w:rsidRDefault="00CF5741" w:rsidP="00A16BFF">
            <w:pPr>
              <w:pStyle w:val="ROWTABELLA"/>
              <w:jc w:val="center"/>
              <w:rPr>
                <w:color w:val="002060"/>
              </w:rPr>
            </w:pPr>
            <w:r w:rsidRPr="008244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6C96B6"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DE7067" w14:textId="77777777" w:rsidR="00CF5741" w:rsidRPr="008244C5" w:rsidRDefault="00CF5741" w:rsidP="00A16BFF">
            <w:pPr>
              <w:pStyle w:val="ROWTABELLA"/>
              <w:jc w:val="center"/>
              <w:rPr>
                <w:color w:val="002060"/>
              </w:rPr>
            </w:pPr>
            <w:r w:rsidRPr="008244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8AE04E" w14:textId="77777777" w:rsidR="00CF5741" w:rsidRPr="008244C5" w:rsidRDefault="00CF5741" w:rsidP="00A16BFF">
            <w:pPr>
              <w:pStyle w:val="ROWTABELLA"/>
              <w:jc w:val="center"/>
              <w:rPr>
                <w:color w:val="002060"/>
              </w:rPr>
            </w:pPr>
            <w:r w:rsidRPr="008244C5">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CBF5B7" w14:textId="77777777" w:rsidR="00CF5741" w:rsidRPr="008244C5" w:rsidRDefault="00CF5741" w:rsidP="00A16BFF">
            <w:pPr>
              <w:pStyle w:val="ROWTABELLA"/>
              <w:jc w:val="center"/>
              <w:rPr>
                <w:color w:val="002060"/>
              </w:rPr>
            </w:pPr>
            <w:r w:rsidRPr="008244C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9E3E1A" w14:textId="77777777" w:rsidR="00CF5741" w:rsidRPr="008244C5" w:rsidRDefault="00CF5741" w:rsidP="00A16BFF">
            <w:pPr>
              <w:pStyle w:val="ROWTABELLA"/>
              <w:jc w:val="center"/>
              <w:rPr>
                <w:color w:val="002060"/>
              </w:rPr>
            </w:pPr>
            <w:r w:rsidRPr="008244C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C1565F" w14:textId="77777777" w:rsidR="00CF5741" w:rsidRPr="008244C5" w:rsidRDefault="00CF5741" w:rsidP="00A16BFF">
            <w:pPr>
              <w:pStyle w:val="ROWTABELLA"/>
              <w:jc w:val="center"/>
              <w:rPr>
                <w:color w:val="002060"/>
              </w:rPr>
            </w:pPr>
            <w:r w:rsidRPr="008244C5">
              <w:rPr>
                <w:color w:val="002060"/>
              </w:rPr>
              <w:t>0</w:t>
            </w:r>
          </w:p>
        </w:tc>
      </w:tr>
      <w:tr w:rsidR="00CF5741" w:rsidRPr="008244C5" w14:paraId="45682A81"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9E82743" w14:textId="77777777" w:rsidR="00CF5741" w:rsidRPr="008244C5" w:rsidRDefault="00CF5741" w:rsidP="00A16BFF">
            <w:pPr>
              <w:pStyle w:val="ROWTABELLA"/>
              <w:rPr>
                <w:color w:val="002060"/>
              </w:rPr>
            </w:pPr>
            <w:r w:rsidRPr="008244C5">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370C42" w14:textId="77777777" w:rsidR="00CF5741" w:rsidRPr="008244C5" w:rsidRDefault="00CF5741" w:rsidP="00A16BFF">
            <w:pPr>
              <w:pStyle w:val="ROWTABELLA"/>
              <w:jc w:val="center"/>
              <w:rPr>
                <w:color w:val="002060"/>
              </w:rPr>
            </w:pPr>
            <w:r w:rsidRPr="008244C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DE0E6D"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DC4C40" w14:textId="77777777" w:rsidR="00CF5741" w:rsidRPr="008244C5" w:rsidRDefault="00CF5741" w:rsidP="00A16BFF">
            <w:pPr>
              <w:pStyle w:val="ROWTABELLA"/>
              <w:jc w:val="center"/>
              <w:rPr>
                <w:color w:val="002060"/>
              </w:rPr>
            </w:pPr>
            <w:r w:rsidRPr="008244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663F98"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A265EF"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2D791D" w14:textId="77777777" w:rsidR="00CF5741" w:rsidRPr="008244C5" w:rsidRDefault="00CF5741" w:rsidP="00A16BFF">
            <w:pPr>
              <w:pStyle w:val="ROWTABELLA"/>
              <w:jc w:val="center"/>
              <w:rPr>
                <w:color w:val="002060"/>
              </w:rPr>
            </w:pPr>
            <w:r w:rsidRPr="008244C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8C079B" w14:textId="77777777" w:rsidR="00CF5741" w:rsidRPr="008244C5" w:rsidRDefault="00CF5741" w:rsidP="00A16BFF">
            <w:pPr>
              <w:pStyle w:val="ROWTABELLA"/>
              <w:jc w:val="center"/>
              <w:rPr>
                <w:color w:val="002060"/>
              </w:rPr>
            </w:pPr>
            <w:r w:rsidRPr="008244C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0C9663" w14:textId="77777777" w:rsidR="00CF5741" w:rsidRPr="008244C5" w:rsidRDefault="00CF5741" w:rsidP="00A16BFF">
            <w:pPr>
              <w:pStyle w:val="ROWTABELLA"/>
              <w:jc w:val="center"/>
              <w:rPr>
                <w:color w:val="002060"/>
              </w:rPr>
            </w:pPr>
            <w:r w:rsidRPr="008244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F1F59D" w14:textId="77777777" w:rsidR="00CF5741" w:rsidRPr="008244C5" w:rsidRDefault="00CF5741" w:rsidP="00A16BFF">
            <w:pPr>
              <w:pStyle w:val="ROWTABELLA"/>
              <w:jc w:val="center"/>
              <w:rPr>
                <w:color w:val="002060"/>
              </w:rPr>
            </w:pPr>
            <w:r w:rsidRPr="008244C5">
              <w:rPr>
                <w:color w:val="002060"/>
              </w:rPr>
              <w:t>0</w:t>
            </w:r>
          </w:p>
        </w:tc>
      </w:tr>
      <w:tr w:rsidR="00CF5741" w:rsidRPr="008244C5" w14:paraId="45EBD3A7"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8335F9E" w14:textId="77777777" w:rsidR="00CF5741" w:rsidRPr="008244C5" w:rsidRDefault="00CF5741" w:rsidP="00A16BFF">
            <w:pPr>
              <w:pStyle w:val="ROWTABELLA"/>
              <w:rPr>
                <w:color w:val="002060"/>
              </w:rPr>
            </w:pPr>
            <w:r w:rsidRPr="008244C5">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E8188C" w14:textId="77777777" w:rsidR="00CF5741" w:rsidRPr="008244C5" w:rsidRDefault="00CF5741" w:rsidP="00A16BFF">
            <w:pPr>
              <w:pStyle w:val="ROWTABELLA"/>
              <w:jc w:val="center"/>
              <w:rPr>
                <w:color w:val="002060"/>
              </w:rPr>
            </w:pPr>
            <w:r w:rsidRPr="008244C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029F21"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9FA0F6"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EECD64" w14:textId="77777777" w:rsidR="00CF5741" w:rsidRPr="008244C5" w:rsidRDefault="00CF5741" w:rsidP="00A16BFF">
            <w:pPr>
              <w:pStyle w:val="ROWTABELLA"/>
              <w:jc w:val="center"/>
              <w:rPr>
                <w:color w:val="002060"/>
              </w:rPr>
            </w:pPr>
            <w:r w:rsidRPr="008244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4A4EDE" w14:textId="77777777" w:rsidR="00CF5741" w:rsidRPr="008244C5" w:rsidRDefault="00CF5741" w:rsidP="00A16BFF">
            <w:pPr>
              <w:pStyle w:val="ROWTABELLA"/>
              <w:jc w:val="center"/>
              <w:rPr>
                <w:color w:val="002060"/>
              </w:rPr>
            </w:pPr>
            <w:r w:rsidRPr="008244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C076CF" w14:textId="77777777" w:rsidR="00CF5741" w:rsidRPr="008244C5" w:rsidRDefault="00CF5741" w:rsidP="00A16BFF">
            <w:pPr>
              <w:pStyle w:val="ROWTABELLA"/>
              <w:jc w:val="center"/>
              <w:rPr>
                <w:color w:val="002060"/>
              </w:rPr>
            </w:pPr>
            <w:r w:rsidRPr="008244C5">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9ACD14" w14:textId="77777777" w:rsidR="00CF5741" w:rsidRPr="008244C5" w:rsidRDefault="00CF5741" w:rsidP="00A16BFF">
            <w:pPr>
              <w:pStyle w:val="ROWTABELLA"/>
              <w:jc w:val="center"/>
              <w:rPr>
                <w:color w:val="002060"/>
              </w:rPr>
            </w:pPr>
            <w:r w:rsidRPr="008244C5">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BA1EA1"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35E053" w14:textId="77777777" w:rsidR="00CF5741" w:rsidRPr="008244C5" w:rsidRDefault="00CF5741" w:rsidP="00A16BFF">
            <w:pPr>
              <w:pStyle w:val="ROWTABELLA"/>
              <w:jc w:val="center"/>
              <w:rPr>
                <w:color w:val="002060"/>
              </w:rPr>
            </w:pPr>
            <w:r w:rsidRPr="008244C5">
              <w:rPr>
                <w:color w:val="002060"/>
              </w:rPr>
              <w:t>0</w:t>
            </w:r>
          </w:p>
        </w:tc>
      </w:tr>
      <w:tr w:rsidR="00CF5741" w:rsidRPr="008244C5" w14:paraId="063A20D3"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3237F1E" w14:textId="77777777" w:rsidR="00CF5741" w:rsidRPr="008244C5" w:rsidRDefault="00CF5741" w:rsidP="00A16BFF">
            <w:pPr>
              <w:pStyle w:val="ROWTABELLA"/>
              <w:rPr>
                <w:color w:val="002060"/>
              </w:rPr>
            </w:pPr>
            <w:r w:rsidRPr="008244C5">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D06663" w14:textId="77777777" w:rsidR="00CF5741" w:rsidRPr="008244C5" w:rsidRDefault="00CF5741" w:rsidP="00A16BFF">
            <w:pPr>
              <w:pStyle w:val="ROWTABELLA"/>
              <w:jc w:val="center"/>
              <w:rPr>
                <w:color w:val="002060"/>
              </w:rPr>
            </w:pPr>
            <w:r w:rsidRPr="008244C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F49831"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7F716B" w14:textId="77777777" w:rsidR="00CF5741" w:rsidRPr="008244C5" w:rsidRDefault="00CF5741" w:rsidP="00A16BFF">
            <w:pPr>
              <w:pStyle w:val="ROWTABELLA"/>
              <w:jc w:val="center"/>
              <w:rPr>
                <w:color w:val="002060"/>
              </w:rPr>
            </w:pPr>
            <w:r w:rsidRPr="008244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2F20DC"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0C9606" w14:textId="77777777" w:rsidR="00CF5741" w:rsidRPr="008244C5" w:rsidRDefault="00CF5741" w:rsidP="00A16BFF">
            <w:pPr>
              <w:pStyle w:val="ROWTABELLA"/>
              <w:jc w:val="center"/>
              <w:rPr>
                <w:color w:val="002060"/>
              </w:rPr>
            </w:pPr>
            <w:r w:rsidRPr="008244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E458FE" w14:textId="77777777" w:rsidR="00CF5741" w:rsidRPr="008244C5" w:rsidRDefault="00CF5741" w:rsidP="00A16BFF">
            <w:pPr>
              <w:pStyle w:val="ROWTABELLA"/>
              <w:jc w:val="center"/>
              <w:rPr>
                <w:color w:val="002060"/>
              </w:rPr>
            </w:pPr>
            <w:r w:rsidRPr="008244C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36E901" w14:textId="77777777" w:rsidR="00CF5741" w:rsidRPr="008244C5" w:rsidRDefault="00CF5741" w:rsidP="00A16BFF">
            <w:pPr>
              <w:pStyle w:val="ROWTABELLA"/>
              <w:jc w:val="center"/>
              <w:rPr>
                <w:color w:val="002060"/>
              </w:rPr>
            </w:pPr>
            <w:r w:rsidRPr="008244C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95B850"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CC8C96" w14:textId="77777777" w:rsidR="00CF5741" w:rsidRPr="008244C5" w:rsidRDefault="00CF5741" w:rsidP="00A16BFF">
            <w:pPr>
              <w:pStyle w:val="ROWTABELLA"/>
              <w:jc w:val="center"/>
              <w:rPr>
                <w:color w:val="002060"/>
              </w:rPr>
            </w:pPr>
            <w:r w:rsidRPr="008244C5">
              <w:rPr>
                <w:color w:val="002060"/>
              </w:rPr>
              <w:t>0</w:t>
            </w:r>
          </w:p>
        </w:tc>
      </w:tr>
      <w:tr w:rsidR="00CF5741" w:rsidRPr="008244C5" w14:paraId="5DCCC65B"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F09F951" w14:textId="77777777" w:rsidR="00CF5741" w:rsidRPr="008244C5" w:rsidRDefault="00CF5741" w:rsidP="00A16BFF">
            <w:pPr>
              <w:pStyle w:val="ROWTABELLA"/>
              <w:rPr>
                <w:color w:val="002060"/>
              </w:rPr>
            </w:pPr>
            <w:r w:rsidRPr="008244C5">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AEA13F" w14:textId="77777777" w:rsidR="00CF5741" w:rsidRPr="008244C5" w:rsidRDefault="00CF5741" w:rsidP="00A16BFF">
            <w:pPr>
              <w:pStyle w:val="ROWTABELLA"/>
              <w:jc w:val="center"/>
              <w:rPr>
                <w:color w:val="002060"/>
              </w:rPr>
            </w:pPr>
            <w:r w:rsidRPr="008244C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6CBB71"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5F9173" w14:textId="77777777" w:rsidR="00CF5741" w:rsidRPr="008244C5" w:rsidRDefault="00CF5741" w:rsidP="00A16BFF">
            <w:pPr>
              <w:pStyle w:val="ROWTABELLA"/>
              <w:jc w:val="center"/>
              <w:rPr>
                <w:color w:val="002060"/>
              </w:rPr>
            </w:pPr>
            <w:r w:rsidRPr="008244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5BD9D9"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C1110D" w14:textId="77777777" w:rsidR="00CF5741" w:rsidRPr="008244C5" w:rsidRDefault="00CF5741" w:rsidP="00A16BFF">
            <w:pPr>
              <w:pStyle w:val="ROWTABELLA"/>
              <w:jc w:val="center"/>
              <w:rPr>
                <w:color w:val="002060"/>
              </w:rPr>
            </w:pPr>
            <w:r w:rsidRPr="008244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B81AE7" w14:textId="77777777" w:rsidR="00CF5741" w:rsidRPr="008244C5" w:rsidRDefault="00CF5741" w:rsidP="00A16BFF">
            <w:pPr>
              <w:pStyle w:val="ROWTABELLA"/>
              <w:jc w:val="center"/>
              <w:rPr>
                <w:color w:val="002060"/>
              </w:rPr>
            </w:pPr>
            <w:r w:rsidRPr="008244C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ED016F" w14:textId="77777777" w:rsidR="00CF5741" w:rsidRPr="008244C5" w:rsidRDefault="00CF5741" w:rsidP="00A16BFF">
            <w:pPr>
              <w:pStyle w:val="ROWTABELLA"/>
              <w:jc w:val="center"/>
              <w:rPr>
                <w:color w:val="002060"/>
              </w:rPr>
            </w:pPr>
            <w:r w:rsidRPr="008244C5">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5CE05C" w14:textId="77777777" w:rsidR="00CF5741" w:rsidRPr="008244C5" w:rsidRDefault="00CF5741" w:rsidP="00A16BFF">
            <w:pPr>
              <w:pStyle w:val="ROWTABELLA"/>
              <w:jc w:val="center"/>
              <w:rPr>
                <w:color w:val="002060"/>
              </w:rPr>
            </w:pPr>
            <w:r w:rsidRPr="008244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17E585" w14:textId="77777777" w:rsidR="00CF5741" w:rsidRPr="008244C5" w:rsidRDefault="00CF5741" w:rsidP="00A16BFF">
            <w:pPr>
              <w:pStyle w:val="ROWTABELLA"/>
              <w:jc w:val="center"/>
              <w:rPr>
                <w:color w:val="002060"/>
              </w:rPr>
            </w:pPr>
            <w:r w:rsidRPr="008244C5">
              <w:rPr>
                <w:color w:val="002060"/>
              </w:rPr>
              <w:t>0</w:t>
            </w:r>
          </w:p>
        </w:tc>
      </w:tr>
      <w:tr w:rsidR="00CF5741" w:rsidRPr="008244C5" w14:paraId="7D05280C"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3E26B43" w14:textId="77777777" w:rsidR="00CF5741" w:rsidRPr="008244C5" w:rsidRDefault="00CF5741" w:rsidP="00A16BFF">
            <w:pPr>
              <w:pStyle w:val="ROWTABELLA"/>
              <w:rPr>
                <w:color w:val="002060"/>
              </w:rPr>
            </w:pPr>
            <w:r w:rsidRPr="008244C5">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39A0A2" w14:textId="77777777" w:rsidR="00CF5741" w:rsidRPr="008244C5" w:rsidRDefault="00CF5741" w:rsidP="00A16BFF">
            <w:pPr>
              <w:pStyle w:val="ROWTABELLA"/>
              <w:jc w:val="center"/>
              <w:rPr>
                <w:color w:val="002060"/>
              </w:rPr>
            </w:pPr>
            <w:r w:rsidRPr="008244C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D46900"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CD1279"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4A6DF8"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699DE8" w14:textId="77777777" w:rsidR="00CF5741" w:rsidRPr="008244C5" w:rsidRDefault="00CF5741" w:rsidP="00A16BFF">
            <w:pPr>
              <w:pStyle w:val="ROWTABELLA"/>
              <w:jc w:val="center"/>
              <w:rPr>
                <w:color w:val="002060"/>
              </w:rPr>
            </w:pPr>
            <w:r w:rsidRPr="008244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DBACD1" w14:textId="77777777" w:rsidR="00CF5741" w:rsidRPr="008244C5" w:rsidRDefault="00CF5741" w:rsidP="00A16BFF">
            <w:pPr>
              <w:pStyle w:val="ROWTABELLA"/>
              <w:jc w:val="center"/>
              <w:rPr>
                <w:color w:val="002060"/>
              </w:rPr>
            </w:pPr>
            <w:r w:rsidRPr="008244C5">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81981C" w14:textId="77777777" w:rsidR="00CF5741" w:rsidRPr="008244C5" w:rsidRDefault="00CF5741" w:rsidP="00A16BFF">
            <w:pPr>
              <w:pStyle w:val="ROWTABELLA"/>
              <w:jc w:val="center"/>
              <w:rPr>
                <w:color w:val="002060"/>
              </w:rPr>
            </w:pPr>
            <w:r w:rsidRPr="008244C5">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B516E7" w14:textId="77777777" w:rsidR="00CF5741" w:rsidRPr="008244C5" w:rsidRDefault="00CF5741" w:rsidP="00A16BFF">
            <w:pPr>
              <w:pStyle w:val="ROWTABELLA"/>
              <w:jc w:val="center"/>
              <w:rPr>
                <w:color w:val="002060"/>
              </w:rPr>
            </w:pPr>
            <w:r w:rsidRPr="008244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3C869E" w14:textId="77777777" w:rsidR="00CF5741" w:rsidRPr="008244C5" w:rsidRDefault="00CF5741" w:rsidP="00A16BFF">
            <w:pPr>
              <w:pStyle w:val="ROWTABELLA"/>
              <w:jc w:val="center"/>
              <w:rPr>
                <w:color w:val="002060"/>
              </w:rPr>
            </w:pPr>
            <w:r w:rsidRPr="008244C5">
              <w:rPr>
                <w:color w:val="002060"/>
              </w:rPr>
              <w:t>0</w:t>
            </w:r>
          </w:p>
        </w:tc>
      </w:tr>
      <w:tr w:rsidR="00CF5741" w:rsidRPr="008244C5" w14:paraId="78C8471F"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9DE4D98" w14:textId="77777777" w:rsidR="00CF5741" w:rsidRPr="008244C5" w:rsidRDefault="00CF5741" w:rsidP="00A16BFF">
            <w:pPr>
              <w:pStyle w:val="ROWTABELLA"/>
              <w:rPr>
                <w:color w:val="002060"/>
              </w:rPr>
            </w:pPr>
            <w:r w:rsidRPr="008244C5">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539629" w14:textId="77777777" w:rsidR="00CF5741" w:rsidRPr="008244C5" w:rsidRDefault="00CF5741" w:rsidP="00A16BFF">
            <w:pPr>
              <w:pStyle w:val="ROWTABELLA"/>
              <w:jc w:val="center"/>
              <w:rPr>
                <w:color w:val="002060"/>
              </w:rPr>
            </w:pPr>
            <w:r w:rsidRPr="008244C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B489D8"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19137D" w14:textId="77777777" w:rsidR="00CF5741" w:rsidRPr="008244C5" w:rsidRDefault="00CF5741" w:rsidP="00A16BFF">
            <w:pPr>
              <w:pStyle w:val="ROWTABELLA"/>
              <w:jc w:val="center"/>
              <w:rPr>
                <w:color w:val="002060"/>
              </w:rPr>
            </w:pPr>
            <w:r w:rsidRPr="008244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0D6B17"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D2328A" w14:textId="77777777" w:rsidR="00CF5741" w:rsidRPr="008244C5" w:rsidRDefault="00CF5741" w:rsidP="00A16BFF">
            <w:pPr>
              <w:pStyle w:val="ROWTABELLA"/>
              <w:jc w:val="center"/>
              <w:rPr>
                <w:color w:val="002060"/>
              </w:rPr>
            </w:pPr>
            <w:r w:rsidRPr="008244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E9A22A" w14:textId="77777777" w:rsidR="00CF5741" w:rsidRPr="008244C5" w:rsidRDefault="00CF5741" w:rsidP="00A16BFF">
            <w:pPr>
              <w:pStyle w:val="ROWTABELLA"/>
              <w:jc w:val="center"/>
              <w:rPr>
                <w:color w:val="002060"/>
              </w:rPr>
            </w:pPr>
            <w:r w:rsidRPr="008244C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FEEA6B" w14:textId="77777777" w:rsidR="00CF5741" w:rsidRPr="008244C5" w:rsidRDefault="00CF5741" w:rsidP="00A16BFF">
            <w:pPr>
              <w:pStyle w:val="ROWTABELLA"/>
              <w:jc w:val="center"/>
              <w:rPr>
                <w:color w:val="002060"/>
              </w:rPr>
            </w:pPr>
            <w:r w:rsidRPr="008244C5">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73D773" w14:textId="77777777" w:rsidR="00CF5741" w:rsidRPr="008244C5" w:rsidRDefault="00CF5741" w:rsidP="00A16BFF">
            <w:pPr>
              <w:pStyle w:val="ROWTABELLA"/>
              <w:jc w:val="center"/>
              <w:rPr>
                <w:color w:val="002060"/>
              </w:rPr>
            </w:pPr>
            <w:r w:rsidRPr="008244C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1D22AF" w14:textId="77777777" w:rsidR="00CF5741" w:rsidRPr="008244C5" w:rsidRDefault="00CF5741" w:rsidP="00A16BFF">
            <w:pPr>
              <w:pStyle w:val="ROWTABELLA"/>
              <w:jc w:val="center"/>
              <w:rPr>
                <w:color w:val="002060"/>
              </w:rPr>
            </w:pPr>
            <w:r w:rsidRPr="008244C5">
              <w:rPr>
                <w:color w:val="002060"/>
              </w:rPr>
              <w:t>0</w:t>
            </w:r>
          </w:p>
        </w:tc>
      </w:tr>
      <w:tr w:rsidR="00CF5741" w:rsidRPr="008244C5" w14:paraId="4E7798B5"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65D6F44" w14:textId="77777777" w:rsidR="00CF5741" w:rsidRPr="008244C5" w:rsidRDefault="00CF5741" w:rsidP="00A16BFF">
            <w:pPr>
              <w:pStyle w:val="ROWTABELLA"/>
              <w:rPr>
                <w:color w:val="002060"/>
              </w:rPr>
            </w:pPr>
            <w:r w:rsidRPr="008244C5">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82676F" w14:textId="77777777" w:rsidR="00CF5741" w:rsidRPr="008244C5" w:rsidRDefault="00CF5741" w:rsidP="00A16BFF">
            <w:pPr>
              <w:pStyle w:val="ROWTABELLA"/>
              <w:jc w:val="center"/>
              <w:rPr>
                <w:color w:val="002060"/>
              </w:rPr>
            </w:pPr>
            <w:r w:rsidRPr="008244C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C6DE18"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433795"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B80215"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34A6E2" w14:textId="77777777" w:rsidR="00CF5741" w:rsidRPr="008244C5" w:rsidRDefault="00CF5741" w:rsidP="00A16BFF">
            <w:pPr>
              <w:pStyle w:val="ROWTABELLA"/>
              <w:jc w:val="center"/>
              <w:rPr>
                <w:color w:val="002060"/>
              </w:rPr>
            </w:pPr>
            <w:r w:rsidRPr="008244C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F32258" w14:textId="77777777" w:rsidR="00CF5741" w:rsidRPr="008244C5" w:rsidRDefault="00CF5741" w:rsidP="00A16BFF">
            <w:pPr>
              <w:pStyle w:val="ROWTABELLA"/>
              <w:jc w:val="center"/>
              <w:rPr>
                <w:color w:val="002060"/>
              </w:rPr>
            </w:pPr>
            <w:r w:rsidRPr="008244C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792F5D" w14:textId="77777777" w:rsidR="00CF5741" w:rsidRPr="008244C5" w:rsidRDefault="00CF5741" w:rsidP="00A16BFF">
            <w:pPr>
              <w:pStyle w:val="ROWTABELLA"/>
              <w:jc w:val="center"/>
              <w:rPr>
                <w:color w:val="002060"/>
              </w:rPr>
            </w:pPr>
            <w:r w:rsidRPr="008244C5">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1AA867" w14:textId="77777777" w:rsidR="00CF5741" w:rsidRPr="008244C5" w:rsidRDefault="00CF5741" w:rsidP="00A16BFF">
            <w:pPr>
              <w:pStyle w:val="ROWTABELLA"/>
              <w:jc w:val="center"/>
              <w:rPr>
                <w:color w:val="002060"/>
              </w:rPr>
            </w:pPr>
            <w:r w:rsidRPr="008244C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BB31EF" w14:textId="77777777" w:rsidR="00CF5741" w:rsidRPr="008244C5" w:rsidRDefault="00CF5741" w:rsidP="00A16BFF">
            <w:pPr>
              <w:pStyle w:val="ROWTABELLA"/>
              <w:jc w:val="center"/>
              <w:rPr>
                <w:color w:val="002060"/>
              </w:rPr>
            </w:pPr>
            <w:r w:rsidRPr="008244C5">
              <w:rPr>
                <w:color w:val="002060"/>
              </w:rPr>
              <w:t>0</w:t>
            </w:r>
          </w:p>
        </w:tc>
      </w:tr>
      <w:tr w:rsidR="00CF5741" w:rsidRPr="008244C5" w14:paraId="344B2093"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D2A2D65" w14:textId="77777777" w:rsidR="00CF5741" w:rsidRPr="008244C5" w:rsidRDefault="00CF5741" w:rsidP="00A16BFF">
            <w:pPr>
              <w:pStyle w:val="ROWTABELLA"/>
              <w:rPr>
                <w:color w:val="002060"/>
              </w:rPr>
            </w:pPr>
            <w:r w:rsidRPr="008244C5">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1C6D22" w14:textId="77777777" w:rsidR="00CF5741" w:rsidRPr="008244C5" w:rsidRDefault="00CF5741" w:rsidP="00A16BFF">
            <w:pPr>
              <w:pStyle w:val="ROWTABELLA"/>
              <w:jc w:val="center"/>
              <w:rPr>
                <w:color w:val="002060"/>
              </w:rPr>
            </w:pPr>
            <w:r w:rsidRPr="008244C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938B56"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556836"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8BD720"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C8DBF7" w14:textId="77777777" w:rsidR="00CF5741" w:rsidRPr="008244C5" w:rsidRDefault="00CF5741" w:rsidP="00A16BFF">
            <w:pPr>
              <w:pStyle w:val="ROWTABELLA"/>
              <w:jc w:val="center"/>
              <w:rPr>
                <w:color w:val="002060"/>
              </w:rPr>
            </w:pPr>
            <w:r w:rsidRPr="008244C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AB5798" w14:textId="77777777" w:rsidR="00CF5741" w:rsidRPr="008244C5" w:rsidRDefault="00CF5741" w:rsidP="00A16BFF">
            <w:pPr>
              <w:pStyle w:val="ROWTABELLA"/>
              <w:jc w:val="center"/>
              <w:rPr>
                <w:color w:val="002060"/>
              </w:rPr>
            </w:pPr>
            <w:r w:rsidRPr="008244C5">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4C12EC" w14:textId="77777777" w:rsidR="00CF5741" w:rsidRPr="008244C5" w:rsidRDefault="00CF5741" w:rsidP="00A16BFF">
            <w:pPr>
              <w:pStyle w:val="ROWTABELLA"/>
              <w:jc w:val="center"/>
              <w:rPr>
                <w:color w:val="002060"/>
              </w:rPr>
            </w:pPr>
            <w:r w:rsidRPr="008244C5">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7EC41F" w14:textId="77777777" w:rsidR="00CF5741" w:rsidRPr="008244C5" w:rsidRDefault="00CF5741" w:rsidP="00A16BFF">
            <w:pPr>
              <w:pStyle w:val="ROWTABELLA"/>
              <w:jc w:val="center"/>
              <w:rPr>
                <w:color w:val="002060"/>
              </w:rPr>
            </w:pPr>
            <w:r w:rsidRPr="008244C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36B1AE" w14:textId="77777777" w:rsidR="00CF5741" w:rsidRPr="008244C5" w:rsidRDefault="00CF5741" w:rsidP="00A16BFF">
            <w:pPr>
              <w:pStyle w:val="ROWTABELLA"/>
              <w:jc w:val="center"/>
              <w:rPr>
                <w:color w:val="002060"/>
              </w:rPr>
            </w:pPr>
            <w:r w:rsidRPr="008244C5">
              <w:rPr>
                <w:color w:val="002060"/>
              </w:rPr>
              <w:t>0</w:t>
            </w:r>
          </w:p>
        </w:tc>
      </w:tr>
      <w:tr w:rsidR="00CF5741" w:rsidRPr="008244C5" w14:paraId="24CD5E5C" w14:textId="77777777" w:rsidTr="00CF574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12D825E" w14:textId="77777777" w:rsidR="00CF5741" w:rsidRPr="008244C5" w:rsidRDefault="00CF5741" w:rsidP="00A16BFF">
            <w:pPr>
              <w:pStyle w:val="ROWTABELLA"/>
              <w:rPr>
                <w:color w:val="002060"/>
              </w:rPr>
            </w:pPr>
            <w:r w:rsidRPr="008244C5">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EF1742" w14:textId="77777777" w:rsidR="00CF5741" w:rsidRPr="008244C5" w:rsidRDefault="00CF5741" w:rsidP="00A16BFF">
            <w:pPr>
              <w:pStyle w:val="ROWTABELLA"/>
              <w:jc w:val="center"/>
              <w:rPr>
                <w:color w:val="002060"/>
              </w:rPr>
            </w:pPr>
            <w:r w:rsidRPr="008244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5C00EA"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9BE4DA"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A762DA" w14:textId="77777777" w:rsidR="00CF5741" w:rsidRPr="008244C5" w:rsidRDefault="00CF5741" w:rsidP="00A16BFF">
            <w:pPr>
              <w:pStyle w:val="ROWTABELLA"/>
              <w:jc w:val="center"/>
              <w:rPr>
                <w:color w:val="002060"/>
              </w:rPr>
            </w:pPr>
            <w:r w:rsidRPr="008244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880EFF" w14:textId="77777777" w:rsidR="00CF5741" w:rsidRPr="008244C5" w:rsidRDefault="00CF5741" w:rsidP="00A16BFF">
            <w:pPr>
              <w:pStyle w:val="ROWTABELLA"/>
              <w:jc w:val="center"/>
              <w:rPr>
                <w:color w:val="002060"/>
              </w:rPr>
            </w:pPr>
            <w:r w:rsidRPr="008244C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B4499E" w14:textId="77777777" w:rsidR="00CF5741" w:rsidRPr="008244C5" w:rsidRDefault="00CF5741" w:rsidP="00A16BFF">
            <w:pPr>
              <w:pStyle w:val="ROWTABELLA"/>
              <w:jc w:val="center"/>
              <w:rPr>
                <w:color w:val="002060"/>
              </w:rPr>
            </w:pPr>
            <w:r w:rsidRPr="008244C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790B57" w14:textId="77777777" w:rsidR="00CF5741" w:rsidRPr="008244C5" w:rsidRDefault="00CF5741" w:rsidP="00A16BFF">
            <w:pPr>
              <w:pStyle w:val="ROWTABELLA"/>
              <w:jc w:val="center"/>
              <w:rPr>
                <w:color w:val="002060"/>
              </w:rPr>
            </w:pPr>
            <w:r w:rsidRPr="008244C5">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B4D363" w14:textId="77777777" w:rsidR="00CF5741" w:rsidRPr="008244C5" w:rsidRDefault="00CF5741" w:rsidP="00A16BFF">
            <w:pPr>
              <w:pStyle w:val="ROWTABELLA"/>
              <w:jc w:val="center"/>
              <w:rPr>
                <w:color w:val="002060"/>
              </w:rPr>
            </w:pPr>
            <w:r w:rsidRPr="008244C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1E3B14" w14:textId="77777777" w:rsidR="00CF5741" w:rsidRPr="008244C5" w:rsidRDefault="00CF5741" w:rsidP="00A16BFF">
            <w:pPr>
              <w:pStyle w:val="ROWTABELLA"/>
              <w:jc w:val="center"/>
              <w:rPr>
                <w:color w:val="002060"/>
              </w:rPr>
            </w:pPr>
            <w:r w:rsidRPr="008244C5">
              <w:rPr>
                <w:color w:val="002060"/>
              </w:rPr>
              <w:t>0</w:t>
            </w:r>
          </w:p>
        </w:tc>
      </w:tr>
    </w:tbl>
    <w:p w14:paraId="75A9BF11" w14:textId="77777777" w:rsidR="00CF5741" w:rsidRPr="008244C5" w:rsidRDefault="00CF5741" w:rsidP="00CF5741">
      <w:pPr>
        <w:pStyle w:val="breakline"/>
        <w:divId w:val="527259509"/>
        <w:rPr>
          <w:color w:val="002060"/>
        </w:rPr>
      </w:pPr>
    </w:p>
    <w:p w14:paraId="0C13F29A" w14:textId="77777777" w:rsidR="00CF5741" w:rsidRPr="008244C5" w:rsidRDefault="00CF5741" w:rsidP="00CF5741">
      <w:pPr>
        <w:pStyle w:val="breakline"/>
        <w:divId w:val="527259509"/>
        <w:rPr>
          <w:color w:val="002060"/>
        </w:rPr>
      </w:pPr>
    </w:p>
    <w:p w14:paraId="744EC87F" w14:textId="77777777" w:rsidR="00CF5741" w:rsidRPr="008244C5" w:rsidRDefault="00CF5741" w:rsidP="00CF5741">
      <w:pPr>
        <w:pStyle w:val="SOTTOTITOLOCAMPIONATO1"/>
        <w:divId w:val="527259509"/>
        <w:rPr>
          <w:color w:val="002060"/>
        </w:rPr>
      </w:pPr>
      <w:r w:rsidRPr="008244C5">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F5741" w:rsidRPr="008244C5" w14:paraId="28F21901" w14:textId="77777777" w:rsidTr="00CF574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6EA614" w14:textId="77777777" w:rsidR="00CF5741" w:rsidRPr="008244C5" w:rsidRDefault="00CF5741" w:rsidP="00A16BFF">
            <w:pPr>
              <w:pStyle w:val="HEADERTABELLA"/>
              <w:rPr>
                <w:color w:val="002060"/>
              </w:rPr>
            </w:pPr>
            <w:r w:rsidRPr="008244C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E5FD25" w14:textId="77777777" w:rsidR="00CF5741" w:rsidRPr="008244C5" w:rsidRDefault="00CF5741" w:rsidP="00A16BFF">
            <w:pPr>
              <w:pStyle w:val="HEADERTABELLA"/>
              <w:rPr>
                <w:color w:val="002060"/>
              </w:rPr>
            </w:pPr>
            <w:r w:rsidRPr="008244C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2D50E7" w14:textId="77777777" w:rsidR="00CF5741" w:rsidRPr="008244C5" w:rsidRDefault="00CF5741" w:rsidP="00A16BFF">
            <w:pPr>
              <w:pStyle w:val="HEADERTABELLA"/>
              <w:rPr>
                <w:color w:val="002060"/>
              </w:rPr>
            </w:pPr>
            <w:r w:rsidRPr="008244C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858D4E" w14:textId="77777777" w:rsidR="00CF5741" w:rsidRPr="008244C5" w:rsidRDefault="00CF5741" w:rsidP="00A16BFF">
            <w:pPr>
              <w:pStyle w:val="HEADERTABELLA"/>
              <w:rPr>
                <w:color w:val="002060"/>
              </w:rPr>
            </w:pPr>
            <w:r w:rsidRPr="008244C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8AA593" w14:textId="77777777" w:rsidR="00CF5741" w:rsidRPr="008244C5" w:rsidRDefault="00CF5741" w:rsidP="00A16BFF">
            <w:pPr>
              <w:pStyle w:val="HEADERTABELLA"/>
              <w:rPr>
                <w:color w:val="002060"/>
              </w:rPr>
            </w:pPr>
            <w:r w:rsidRPr="008244C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FEFA1A" w14:textId="77777777" w:rsidR="00CF5741" w:rsidRPr="008244C5" w:rsidRDefault="00CF5741" w:rsidP="00A16BFF">
            <w:pPr>
              <w:pStyle w:val="HEADERTABELLA"/>
              <w:rPr>
                <w:color w:val="002060"/>
              </w:rPr>
            </w:pPr>
            <w:r w:rsidRPr="008244C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CDA179" w14:textId="77777777" w:rsidR="00CF5741" w:rsidRPr="008244C5" w:rsidRDefault="00CF5741" w:rsidP="00A16BFF">
            <w:pPr>
              <w:pStyle w:val="HEADERTABELLA"/>
              <w:rPr>
                <w:color w:val="002060"/>
              </w:rPr>
            </w:pPr>
            <w:r w:rsidRPr="008244C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B85343" w14:textId="77777777" w:rsidR="00CF5741" w:rsidRPr="008244C5" w:rsidRDefault="00CF5741" w:rsidP="00A16BFF">
            <w:pPr>
              <w:pStyle w:val="HEADERTABELLA"/>
              <w:rPr>
                <w:color w:val="002060"/>
              </w:rPr>
            </w:pPr>
            <w:r w:rsidRPr="008244C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5EDC94" w14:textId="77777777" w:rsidR="00CF5741" w:rsidRPr="008244C5" w:rsidRDefault="00CF5741" w:rsidP="00A16BFF">
            <w:pPr>
              <w:pStyle w:val="HEADERTABELLA"/>
              <w:rPr>
                <w:color w:val="002060"/>
              </w:rPr>
            </w:pPr>
            <w:r w:rsidRPr="008244C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40C5D4" w14:textId="77777777" w:rsidR="00CF5741" w:rsidRPr="008244C5" w:rsidRDefault="00CF5741" w:rsidP="00A16BFF">
            <w:pPr>
              <w:pStyle w:val="HEADERTABELLA"/>
              <w:rPr>
                <w:color w:val="002060"/>
              </w:rPr>
            </w:pPr>
            <w:r w:rsidRPr="008244C5">
              <w:rPr>
                <w:color w:val="002060"/>
              </w:rPr>
              <w:t>PE</w:t>
            </w:r>
          </w:p>
        </w:tc>
      </w:tr>
      <w:tr w:rsidR="00CF5741" w:rsidRPr="008244C5" w14:paraId="5F994466" w14:textId="77777777" w:rsidTr="00CF574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AB5FDAC" w14:textId="77777777" w:rsidR="00CF5741" w:rsidRPr="008244C5" w:rsidRDefault="00CF5741" w:rsidP="00A16BFF">
            <w:pPr>
              <w:pStyle w:val="ROWTABELLA"/>
              <w:rPr>
                <w:color w:val="002060"/>
              </w:rPr>
            </w:pPr>
            <w:r w:rsidRPr="008244C5">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D1A62B" w14:textId="77777777" w:rsidR="00CF5741" w:rsidRPr="008244C5" w:rsidRDefault="00CF5741" w:rsidP="00A16BFF">
            <w:pPr>
              <w:pStyle w:val="ROWTABELLA"/>
              <w:jc w:val="center"/>
              <w:rPr>
                <w:color w:val="002060"/>
              </w:rPr>
            </w:pPr>
            <w:r w:rsidRPr="008244C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E0B509"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8DE5F3" w14:textId="77777777" w:rsidR="00CF5741" w:rsidRPr="008244C5" w:rsidRDefault="00CF5741" w:rsidP="00A16BFF">
            <w:pPr>
              <w:pStyle w:val="ROWTABELLA"/>
              <w:jc w:val="center"/>
              <w:rPr>
                <w:color w:val="002060"/>
              </w:rPr>
            </w:pPr>
            <w:r w:rsidRPr="008244C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BB604A"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69B586"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65A9D4" w14:textId="77777777" w:rsidR="00CF5741" w:rsidRPr="008244C5" w:rsidRDefault="00CF5741" w:rsidP="00A16BFF">
            <w:pPr>
              <w:pStyle w:val="ROWTABELLA"/>
              <w:jc w:val="center"/>
              <w:rPr>
                <w:color w:val="002060"/>
              </w:rPr>
            </w:pPr>
            <w:r w:rsidRPr="008244C5">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30E852" w14:textId="77777777" w:rsidR="00CF5741" w:rsidRPr="008244C5" w:rsidRDefault="00CF5741" w:rsidP="00A16BFF">
            <w:pPr>
              <w:pStyle w:val="ROWTABELLA"/>
              <w:jc w:val="center"/>
              <w:rPr>
                <w:color w:val="002060"/>
              </w:rPr>
            </w:pPr>
            <w:r w:rsidRPr="008244C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4D59C1" w14:textId="77777777" w:rsidR="00CF5741" w:rsidRPr="008244C5" w:rsidRDefault="00CF5741" w:rsidP="00A16BFF">
            <w:pPr>
              <w:pStyle w:val="ROWTABELLA"/>
              <w:jc w:val="center"/>
              <w:rPr>
                <w:color w:val="002060"/>
              </w:rPr>
            </w:pPr>
            <w:r w:rsidRPr="008244C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794000" w14:textId="77777777" w:rsidR="00CF5741" w:rsidRPr="008244C5" w:rsidRDefault="00CF5741" w:rsidP="00A16BFF">
            <w:pPr>
              <w:pStyle w:val="ROWTABELLA"/>
              <w:jc w:val="center"/>
              <w:rPr>
                <w:color w:val="002060"/>
              </w:rPr>
            </w:pPr>
            <w:r w:rsidRPr="008244C5">
              <w:rPr>
                <w:color w:val="002060"/>
              </w:rPr>
              <w:t>0</w:t>
            </w:r>
          </w:p>
        </w:tc>
      </w:tr>
      <w:tr w:rsidR="00CF5741" w:rsidRPr="008244C5" w14:paraId="7034D9A3"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5E1D566" w14:textId="77777777" w:rsidR="00CF5741" w:rsidRPr="008244C5" w:rsidRDefault="00CF5741" w:rsidP="00A16BFF">
            <w:pPr>
              <w:pStyle w:val="ROWTABELLA"/>
              <w:rPr>
                <w:color w:val="002060"/>
              </w:rPr>
            </w:pPr>
            <w:r w:rsidRPr="008244C5">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C46374" w14:textId="77777777" w:rsidR="00CF5741" w:rsidRPr="008244C5" w:rsidRDefault="00CF5741" w:rsidP="00A16BFF">
            <w:pPr>
              <w:pStyle w:val="ROWTABELLA"/>
              <w:jc w:val="center"/>
              <w:rPr>
                <w:color w:val="002060"/>
              </w:rPr>
            </w:pPr>
            <w:r w:rsidRPr="008244C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2811DC"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421204" w14:textId="77777777" w:rsidR="00CF5741" w:rsidRPr="008244C5" w:rsidRDefault="00CF5741" w:rsidP="00A16BFF">
            <w:pPr>
              <w:pStyle w:val="ROWTABELLA"/>
              <w:jc w:val="center"/>
              <w:rPr>
                <w:color w:val="002060"/>
              </w:rPr>
            </w:pPr>
            <w:r w:rsidRPr="008244C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BA0F47"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E8D8E2"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D51185" w14:textId="77777777" w:rsidR="00CF5741" w:rsidRPr="008244C5" w:rsidRDefault="00CF5741" w:rsidP="00A16BFF">
            <w:pPr>
              <w:pStyle w:val="ROWTABELLA"/>
              <w:jc w:val="center"/>
              <w:rPr>
                <w:color w:val="002060"/>
              </w:rPr>
            </w:pPr>
            <w:r w:rsidRPr="008244C5">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0DF6BB" w14:textId="77777777" w:rsidR="00CF5741" w:rsidRPr="008244C5" w:rsidRDefault="00CF5741" w:rsidP="00A16BFF">
            <w:pPr>
              <w:pStyle w:val="ROWTABELLA"/>
              <w:jc w:val="center"/>
              <w:rPr>
                <w:color w:val="002060"/>
              </w:rPr>
            </w:pPr>
            <w:r w:rsidRPr="008244C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BF2E7D" w14:textId="77777777" w:rsidR="00CF5741" w:rsidRPr="008244C5" w:rsidRDefault="00CF5741" w:rsidP="00A16BFF">
            <w:pPr>
              <w:pStyle w:val="ROWTABELLA"/>
              <w:jc w:val="center"/>
              <w:rPr>
                <w:color w:val="002060"/>
              </w:rPr>
            </w:pPr>
            <w:r w:rsidRPr="008244C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6740FD" w14:textId="77777777" w:rsidR="00CF5741" w:rsidRPr="008244C5" w:rsidRDefault="00CF5741" w:rsidP="00A16BFF">
            <w:pPr>
              <w:pStyle w:val="ROWTABELLA"/>
              <w:jc w:val="center"/>
              <w:rPr>
                <w:color w:val="002060"/>
              </w:rPr>
            </w:pPr>
            <w:r w:rsidRPr="008244C5">
              <w:rPr>
                <w:color w:val="002060"/>
              </w:rPr>
              <w:t>0</w:t>
            </w:r>
          </w:p>
        </w:tc>
      </w:tr>
      <w:tr w:rsidR="00CF5741" w:rsidRPr="008244C5" w14:paraId="19DF3A47"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68E371B" w14:textId="77777777" w:rsidR="00CF5741" w:rsidRPr="008244C5" w:rsidRDefault="00CF5741" w:rsidP="00A16BFF">
            <w:pPr>
              <w:pStyle w:val="ROWTABELLA"/>
              <w:rPr>
                <w:color w:val="002060"/>
              </w:rPr>
            </w:pPr>
            <w:r w:rsidRPr="008244C5">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E4C813" w14:textId="77777777" w:rsidR="00CF5741" w:rsidRPr="008244C5" w:rsidRDefault="00CF5741" w:rsidP="00A16BFF">
            <w:pPr>
              <w:pStyle w:val="ROWTABELLA"/>
              <w:jc w:val="center"/>
              <w:rPr>
                <w:color w:val="002060"/>
              </w:rPr>
            </w:pPr>
            <w:r w:rsidRPr="008244C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DC3C65"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05D112" w14:textId="77777777" w:rsidR="00CF5741" w:rsidRPr="008244C5" w:rsidRDefault="00CF5741" w:rsidP="00A16BFF">
            <w:pPr>
              <w:pStyle w:val="ROWTABELLA"/>
              <w:jc w:val="center"/>
              <w:rPr>
                <w:color w:val="002060"/>
              </w:rPr>
            </w:pPr>
            <w:r w:rsidRPr="008244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328C57" w14:textId="77777777" w:rsidR="00CF5741" w:rsidRPr="008244C5" w:rsidRDefault="00CF5741" w:rsidP="00A16BFF">
            <w:pPr>
              <w:pStyle w:val="ROWTABELLA"/>
              <w:jc w:val="center"/>
              <w:rPr>
                <w:color w:val="002060"/>
              </w:rPr>
            </w:pPr>
            <w:r w:rsidRPr="008244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3E8F30"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081D5F" w14:textId="77777777" w:rsidR="00CF5741" w:rsidRPr="008244C5" w:rsidRDefault="00CF5741" w:rsidP="00A16BFF">
            <w:pPr>
              <w:pStyle w:val="ROWTABELLA"/>
              <w:jc w:val="center"/>
              <w:rPr>
                <w:color w:val="002060"/>
              </w:rPr>
            </w:pPr>
            <w:r w:rsidRPr="008244C5">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5BA5F2" w14:textId="77777777" w:rsidR="00CF5741" w:rsidRPr="008244C5" w:rsidRDefault="00CF5741" w:rsidP="00A16BFF">
            <w:pPr>
              <w:pStyle w:val="ROWTABELLA"/>
              <w:jc w:val="center"/>
              <w:rPr>
                <w:color w:val="002060"/>
              </w:rPr>
            </w:pPr>
            <w:r w:rsidRPr="008244C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FA05FC" w14:textId="77777777" w:rsidR="00CF5741" w:rsidRPr="008244C5" w:rsidRDefault="00CF5741" w:rsidP="00A16BFF">
            <w:pPr>
              <w:pStyle w:val="ROWTABELLA"/>
              <w:jc w:val="center"/>
              <w:rPr>
                <w:color w:val="002060"/>
              </w:rPr>
            </w:pPr>
            <w:r w:rsidRPr="008244C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C482EA" w14:textId="77777777" w:rsidR="00CF5741" w:rsidRPr="008244C5" w:rsidRDefault="00CF5741" w:rsidP="00A16BFF">
            <w:pPr>
              <w:pStyle w:val="ROWTABELLA"/>
              <w:jc w:val="center"/>
              <w:rPr>
                <w:color w:val="002060"/>
              </w:rPr>
            </w:pPr>
            <w:r w:rsidRPr="008244C5">
              <w:rPr>
                <w:color w:val="002060"/>
              </w:rPr>
              <w:t>0</w:t>
            </w:r>
          </w:p>
        </w:tc>
      </w:tr>
      <w:tr w:rsidR="00CF5741" w:rsidRPr="008244C5" w14:paraId="55C76375"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3CB8598" w14:textId="77777777" w:rsidR="00CF5741" w:rsidRPr="008244C5" w:rsidRDefault="00CF5741" w:rsidP="00A16BFF">
            <w:pPr>
              <w:pStyle w:val="ROWTABELLA"/>
              <w:rPr>
                <w:color w:val="002060"/>
              </w:rPr>
            </w:pPr>
            <w:r w:rsidRPr="008244C5">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D0DCDA" w14:textId="77777777" w:rsidR="00CF5741" w:rsidRPr="008244C5" w:rsidRDefault="00CF5741" w:rsidP="00A16BFF">
            <w:pPr>
              <w:pStyle w:val="ROWTABELLA"/>
              <w:jc w:val="center"/>
              <w:rPr>
                <w:color w:val="002060"/>
              </w:rPr>
            </w:pPr>
            <w:r w:rsidRPr="008244C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B57FB8"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F19E98" w14:textId="77777777" w:rsidR="00CF5741" w:rsidRPr="008244C5" w:rsidRDefault="00CF5741" w:rsidP="00A16BFF">
            <w:pPr>
              <w:pStyle w:val="ROWTABELLA"/>
              <w:jc w:val="center"/>
              <w:rPr>
                <w:color w:val="002060"/>
              </w:rPr>
            </w:pPr>
            <w:r w:rsidRPr="008244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5E0483"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DFE084"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B51A5E" w14:textId="77777777" w:rsidR="00CF5741" w:rsidRPr="008244C5" w:rsidRDefault="00CF5741" w:rsidP="00A16BFF">
            <w:pPr>
              <w:pStyle w:val="ROWTABELLA"/>
              <w:jc w:val="center"/>
              <w:rPr>
                <w:color w:val="002060"/>
              </w:rPr>
            </w:pPr>
            <w:r w:rsidRPr="008244C5">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C17001" w14:textId="77777777" w:rsidR="00CF5741" w:rsidRPr="008244C5" w:rsidRDefault="00CF5741" w:rsidP="00A16BFF">
            <w:pPr>
              <w:pStyle w:val="ROWTABELLA"/>
              <w:jc w:val="center"/>
              <w:rPr>
                <w:color w:val="002060"/>
              </w:rPr>
            </w:pPr>
            <w:r w:rsidRPr="008244C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F28065" w14:textId="77777777" w:rsidR="00CF5741" w:rsidRPr="008244C5" w:rsidRDefault="00CF5741" w:rsidP="00A16BFF">
            <w:pPr>
              <w:pStyle w:val="ROWTABELLA"/>
              <w:jc w:val="center"/>
              <w:rPr>
                <w:color w:val="002060"/>
              </w:rPr>
            </w:pPr>
            <w:r w:rsidRPr="008244C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349F13" w14:textId="77777777" w:rsidR="00CF5741" w:rsidRPr="008244C5" w:rsidRDefault="00CF5741" w:rsidP="00A16BFF">
            <w:pPr>
              <w:pStyle w:val="ROWTABELLA"/>
              <w:jc w:val="center"/>
              <w:rPr>
                <w:color w:val="002060"/>
              </w:rPr>
            </w:pPr>
            <w:r w:rsidRPr="008244C5">
              <w:rPr>
                <w:color w:val="002060"/>
              </w:rPr>
              <w:t>0</w:t>
            </w:r>
          </w:p>
        </w:tc>
      </w:tr>
      <w:tr w:rsidR="00CF5741" w:rsidRPr="008244C5" w14:paraId="5B6A1636"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D3F6B40" w14:textId="77777777" w:rsidR="00CF5741" w:rsidRPr="008244C5" w:rsidRDefault="00CF5741" w:rsidP="00A16BFF">
            <w:pPr>
              <w:pStyle w:val="ROWTABELLA"/>
              <w:rPr>
                <w:color w:val="002060"/>
              </w:rPr>
            </w:pPr>
            <w:r w:rsidRPr="008244C5">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0257BB" w14:textId="77777777" w:rsidR="00CF5741" w:rsidRPr="008244C5" w:rsidRDefault="00CF5741" w:rsidP="00A16BFF">
            <w:pPr>
              <w:pStyle w:val="ROWTABELLA"/>
              <w:jc w:val="center"/>
              <w:rPr>
                <w:color w:val="002060"/>
              </w:rPr>
            </w:pPr>
            <w:r w:rsidRPr="008244C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EC86D7"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FD9AC7" w14:textId="77777777" w:rsidR="00CF5741" w:rsidRPr="008244C5" w:rsidRDefault="00CF5741" w:rsidP="00A16BFF">
            <w:pPr>
              <w:pStyle w:val="ROWTABELLA"/>
              <w:jc w:val="center"/>
              <w:rPr>
                <w:color w:val="002060"/>
              </w:rPr>
            </w:pPr>
            <w:r w:rsidRPr="008244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27B8BC"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E6C243"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B7667F" w14:textId="77777777" w:rsidR="00CF5741" w:rsidRPr="008244C5" w:rsidRDefault="00CF5741" w:rsidP="00A16BFF">
            <w:pPr>
              <w:pStyle w:val="ROWTABELLA"/>
              <w:jc w:val="center"/>
              <w:rPr>
                <w:color w:val="002060"/>
              </w:rPr>
            </w:pPr>
            <w:r w:rsidRPr="008244C5">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E3EE07" w14:textId="77777777" w:rsidR="00CF5741" w:rsidRPr="008244C5" w:rsidRDefault="00CF5741" w:rsidP="00A16BFF">
            <w:pPr>
              <w:pStyle w:val="ROWTABELLA"/>
              <w:jc w:val="center"/>
              <w:rPr>
                <w:color w:val="002060"/>
              </w:rPr>
            </w:pPr>
            <w:r w:rsidRPr="008244C5">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2F5EDC" w14:textId="77777777" w:rsidR="00CF5741" w:rsidRPr="008244C5" w:rsidRDefault="00CF5741" w:rsidP="00A16BFF">
            <w:pPr>
              <w:pStyle w:val="ROWTABELLA"/>
              <w:jc w:val="center"/>
              <w:rPr>
                <w:color w:val="002060"/>
              </w:rPr>
            </w:pPr>
            <w:r w:rsidRPr="008244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56C901" w14:textId="77777777" w:rsidR="00CF5741" w:rsidRPr="008244C5" w:rsidRDefault="00CF5741" w:rsidP="00A16BFF">
            <w:pPr>
              <w:pStyle w:val="ROWTABELLA"/>
              <w:jc w:val="center"/>
              <w:rPr>
                <w:color w:val="002060"/>
              </w:rPr>
            </w:pPr>
            <w:r w:rsidRPr="008244C5">
              <w:rPr>
                <w:color w:val="002060"/>
              </w:rPr>
              <w:t>0</w:t>
            </w:r>
          </w:p>
        </w:tc>
      </w:tr>
      <w:tr w:rsidR="00CF5741" w:rsidRPr="008244C5" w14:paraId="2510C7D9"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FE30736" w14:textId="77777777" w:rsidR="00CF5741" w:rsidRPr="008244C5" w:rsidRDefault="00CF5741" w:rsidP="00A16BFF">
            <w:pPr>
              <w:pStyle w:val="ROWTABELLA"/>
              <w:rPr>
                <w:color w:val="002060"/>
              </w:rPr>
            </w:pPr>
            <w:r w:rsidRPr="008244C5">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98642F" w14:textId="77777777" w:rsidR="00CF5741" w:rsidRPr="008244C5" w:rsidRDefault="00CF5741" w:rsidP="00A16BFF">
            <w:pPr>
              <w:pStyle w:val="ROWTABELLA"/>
              <w:jc w:val="center"/>
              <w:rPr>
                <w:color w:val="002060"/>
              </w:rPr>
            </w:pPr>
            <w:r w:rsidRPr="008244C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481013"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9DA129" w14:textId="77777777" w:rsidR="00CF5741" w:rsidRPr="008244C5" w:rsidRDefault="00CF5741" w:rsidP="00A16BFF">
            <w:pPr>
              <w:pStyle w:val="ROWTABELLA"/>
              <w:jc w:val="center"/>
              <w:rPr>
                <w:color w:val="002060"/>
              </w:rPr>
            </w:pPr>
            <w:r w:rsidRPr="008244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3C9031"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7469A9" w14:textId="77777777" w:rsidR="00CF5741" w:rsidRPr="008244C5" w:rsidRDefault="00CF5741" w:rsidP="00A16BFF">
            <w:pPr>
              <w:pStyle w:val="ROWTABELLA"/>
              <w:jc w:val="center"/>
              <w:rPr>
                <w:color w:val="002060"/>
              </w:rPr>
            </w:pPr>
            <w:r w:rsidRPr="008244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066BA3" w14:textId="77777777" w:rsidR="00CF5741" w:rsidRPr="008244C5" w:rsidRDefault="00CF5741" w:rsidP="00A16BFF">
            <w:pPr>
              <w:pStyle w:val="ROWTABELLA"/>
              <w:jc w:val="center"/>
              <w:rPr>
                <w:color w:val="002060"/>
              </w:rPr>
            </w:pPr>
            <w:r w:rsidRPr="008244C5">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5C0DA1" w14:textId="77777777" w:rsidR="00CF5741" w:rsidRPr="008244C5" w:rsidRDefault="00CF5741" w:rsidP="00A16BFF">
            <w:pPr>
              <w:pStyle w:val="ROWTABELLA"/>
              <w:jc w:val="center"/>
              <w:rPr>
                <w:color w:val="002060"/>
              </w:rPr>
            </w:pPr>
            <w:r w:rsidRPr="008244C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83A2EA" w14:textId="77777777" w:rsidR="00CF5741" w:rsidRPr="008244C5" w:rsidRDefault="00CF5741" w:rsidP="00A16BFF">
            <w:pPr>
              <w:pStyle w:val="ROWTABELLA"/>
              <w:jc w:val="center"/>
              <w:rPr>
                <w:color w:val="002060"/>
              </w:rPr>
            </w:pPr>
            <w:r w:rsidRPr="008244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0DEB84" w14:textId="77777777" w:rsidR="00CF5741" w:rsidRPr="008244C5" w:rsidRDefault="00CF5741" w:rsidP="00A16BFF">
            <w:pPr>
              <w:pStyle w:val="ROWTABELLA"/>
              <w:jc w:val="center"/>
              <w:rPr>
                <w:color w:val="002060"/>
              </w:rPr>
            </w:pPr>
            <w:r w:rsidRPr="008244C5">
              <w:rPr>
                <w:color w:val="002060"/>
              </w:rPr>
              <w:t>0</w:t>
            </w:r>
          </w:p>
        </w:tc>
      </w:tr>
      <w:tr w:rsidR="00CF5741" w:rsidRPr="008244C5" w14:paraId="4B50E891"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FCF9FB5" w14:textId="77777777" w:rsidR="00CF5741" w:rsidRPr="008244C5" w:rsidRDefault="00CF5741" w:rsidP="00A16BFF">
            <w:pPr>
              <w:pStyle w:val="ROWTABELLA"/>
              <w:rPr>
                <w:color w:val="002060"/>
              </w:rPr>
            </w:pPr>
            <w:r w:rsidRPr="008244C5">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2EAE5C" w14:textId="77777777" w:rsidR="00CF5741" w:rsidRPr="008244C5" w:rsidRDefault="00CF5741" w:rsidP="00A16BFF">
            <w:pPr>
              <w:pStyle w:val="ROWTABELLA"/>
              <w:jc w:val="center"/>
              <w:rPr>
                <w:color w:val="002060"/>
              </w:rPr>
            </w:pPr>
            <w:r w:rsidRPr="008244C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E3BD77"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E840FF" w14:textId="77777777" w:rsidR="00CF5741" w:rsidRPr="008244C5" w:rsidRDefault="00CF5741" w:rsidP="00A16BFF">
            <w:pPr>
              <w:pStyle w:val="ROWTABELLA"/>
              <w:jc w:val="center"/>
              <w:rPr>
                <w:color w:val="002060"/>
              </w:rPr>
            </w:pPr>
            <w:r w:rsidRPr="008244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12240B"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FD96AE" w14:textId="77777777" w:rsidR="00CF5741" w:rsidRPr="008244C5" w:rsidRDefault="00CF5741" w:rsidP="00A16BFF">
            <w:pPr>
              <w:pStyle w:val="ROWTABELLA"/>
              <w:jc w:val="center"/>
              <w:rPr>
                <w:color w:val="002060"/>
              </w:rPr>
            </w:pPr>
            <w:r w:rsidRPr="008244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8A8580" w14:textId="77777777" w:rsidR="00CF5741" w:rsidRPr="008244C5" w:rsidRDefault="00CF5741" w:rsidP="00A16BFF">
            <w:pPr>
              <w:pStyle w:val="ROWTABELLA"/>
              <w:jc w:val="center"/>
              <w:rPr>
                <w:color w:val="002060"/>
              </w:rPr>
            </w:pPr>
            <w:r w:rsidRPr="008244C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3055BF" w14:textId="77777777" w:rsidR="00CF5741" w:rsidRPr="008244C5" w:rsidRDefault="00CF5741" w:rsidP="00A16BFF">
            <w:pPr>
              <w:pStyle w:val="ROWTABELLA"/>
              <w:jc w:val="center"/>
              <w:rPr>
                <w:color w:val="002060"/>
              </w:rPr>
            </w:pPr>
            <w:r w:rsidRPr="008244C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56367C"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75126E" w14:textId="77777777" w:rsidR="00CF5741" w:rsidRPr="008244C5" w:rsidRDefault="00CF5741" w:rsidP="00A16BFF">
            <w:pPr>
              <w:pStyle w:val="ROWTABELLA"/>
              <w:jc w:val="center"/>
              <w:rPr>
                <w:color w:val="002060"/>
              </w:rPr>
            </w:pPr>
            <w:r w:rsidRPr="008244C5">
              <w:rPr>
                <w:color w:val="002060"/>
              </w:rPr>
              <w:t>0</w:t>
            </w:r>
          </w:p>
        </w:tc>
      </w:tr>
      <w:tr w:rsidR="00CF5741" w:rsidRPr="008244C5" w14:paraId="4151C8B2"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9F6DE03" w14:textId="77777777" w:rsidR="00CF5741" w:rsidRPr="008244C5" w:rsidRDefault="00CF5741" w:rsidP="00A16BFF">
            <w:pPr>
              <w:pStyle w:val="ROWTABELLA"/>
              <w:rPr>
                <w:color w:val="002060"/>
              </w:rPr>
            </w:pPr>
            <w:r w:rsidRPr="008244C5">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B0030B" w14:textId="77777777" w:rsidR="00CF5741" w:rsidRPr="008244C5" w:rsidRDefault="00CF5741" w:rsidP="00A16BFF">
            <w:pPr>
              <w:pStyle w:val="ROWTABELLA"/>
              <w:jc w:val="center"/>
              <w:rPr>
                <w:color w:val="002060"/>
              </w:rPr>
            </w:pPr>
            <w:r w:rsidRPr="008244C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716A7B"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0EADFA"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3519A1"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24E5BE" w14:textId="77777777" w:rsidR="00CF5741" w:rsidRPr="008244C5" w:rsidRDefault="00CF5741" w:rsidP="00A16BFF">
            <w:pPr>
              <w:pStyle w:val="ROWTABELLA"/>
              <w:jc w:val="center"/>
              <w:rPr>
                <w:color w:val="002060"/>
              </w:rPr>
            </w:pPr>
            <w:r w:rsidRPr="008244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8E82F7" w14:textId="77777777" w:rsidR="00CF5741" w:rsidRPr="008244C5" w:rsidRDefault="00CF5741" w:rsidP="00A16BFF">
            <w:pPr>
              <w:pStyle w:val="ROWTABELLA"/>
              <w:jc w:val="center"/>
              <w:rPr>
                <w:color w:val="002060"/>
              </w:rPr>
            </w:pPr>
            <w:r w:rsidRPr="008244C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430882" w14:textId="77777777" w:rsidR="00CF5741" w:rsidRPr="008244C5" w:rsidRDefault="00CF5741" w:rsidP="00A16BFF">
            <w:pPr>
              <w:pStyle w:val="ROWTABELLA"/>
              <w:jc w:val="center"/>
              <w:rPr>
                <w:color w:val="002060"/>
              </w:rPr>
            </w:pPr>
            <w:r w:rsidRPr="008244C5">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AA47B4"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8DB47B" w14:textId="77777777" w:rsidR="00CF5741" w:rsidRPr="008244C5" w:rsidRDefault="00CF5741" w:rsidP="00A16BFF">
            <w:pPr>
              <w:pStyle w:val="ROWTABELLA"/>
              <w:jc w:val="center"/>
              <w:rPr>
                <w:color w:val="002060"/>
              </w:rPr>
            </w:pPr>
            <w:r w:rsidRPr="008244C5">
              <w:rPr>
                <w:color w:val="002060"/>
              </w:rPr>
              <w:t>0</w:t>
            </w:r>
          </w:p>
        </w:tc>
      </w:tr>
      <w:tr w:rsidR="00CF5741" w:rsidRPr="008244C5" w14:paraId="443B2B98"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98D31CC" w14:textId="77777777" w:rsidR="00CF5741" w:rsidRPr="008244C5" w:rsidRDefault="00CF5741" w:rsidP="00A16BFF">
            <w:pPr>
              <w:pStyle w:val="ROWTABELLA"/>
              <w:rPr>
                <w:color w:val="002060"/>
              </w:rPr>
            </w:pPr>
            <w:r w:rsidRPr="008244C5">
              <w:rPr>
                <w:color w:val="002060"/>
              </w:rPr>
              <w:t>A.S.D. MONTECAROTTO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BC56D8"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5C8080"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BA74C8"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1F0508"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10DECB" w14:textId="77777777" w:rsidR="00CF5741" w:rsidRPr="008244C5" w:rsidRDefault="00CF5741" w:rsidP="00A16BFF">
            <w:pPr>
              <w:pStyle w:val="ROWTABELLA"/>
              <w:jc w:val="center"/>
              <w:rPr>
                <w:color w:val="002060"/>
              </w:rPr>
            </w:pPr>
            <w:r w:rsidRPr="008244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3FF83F" w14:textId="77777777" w:rsidR="00CF5741" w:rsidRPr="008244C5" w:rsidRDefault="00CF5741" w:rsidP="00A16BFF">
            <w:pPr>
              <w:pStyle w:val="ROWTABELLA"/>
              <w:jc w:val="center"/>
              <w:rPr>
                <w:color w:val="002060"/>
              </w:rPr>
            </w:pPr>
            <w:r w:rsidRPr="008244C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23754F" w14:textId="77777777" w:rsidR="00CF5741" w:rsidRPr="008244C5" w:rsidRDefault="00CF5741" w:rsidP="00A16BFF">
            <w:pPr>
              <w:pStyle w:val="ROWTABELLA"/>
              <w:jc w:val="center"/>
              <w:rPr>
                <w:color w:val="002060"/>
              </w:rPr>
            </w:pPr>
            <w:r w:rsidRPr="008244C5">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582B2B" w14:textId="77777777" w:rsidR="00CF5741" w:rsidRPr="008244C5" w:rsidRDefault="00CF5741" w:rsidP="00A16BFF">
            <w:pPr>
              <w:pStyle w:val="ROWTABELLA"/>
              <w:jc w:val="center"/>
              <w:rPr>
                <w:color w:val="002060"/>
              </w:rPr>
            </w:pPr>
            <w:r w:rsidRPr="008244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7CF7CC" w14:textId="77777777" w:rsidR="00CF5741" w:rsidRPr="008244C5" w:rsidRDefault="00CF5741" w:rsidP="00A16BFF">
            <w:pPr>
              <w:pStyle w:val="ROWTABELLA"/>
              <w:jc w:val="center"/>
              <w:rPr>
                <w:color w:val="002060"/>
              </w:rPr>
            </w:pPr>
            <w:r w:rsidRPr="008244C5">
              <w:rPr>
                <w:color w:val="002060"/>
              </w:rPr>
              <w:t>0</w:t>
            </w:r>
          </w:p>
        </w:tc>
      </w:tr>
      <w:tr w:rsidR="00CF5741" w:rsidRPr="008244C5" w14:paraId="721B7F24"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D0441EF" w14:textId="77777777" w:rsidR="00CF5741" w:rsidRPr="008244C5" w:rsidRDefault="00CF5741" w:rsidP="00A16BFF">
            <w:pPr>
              <w:pStyle w:val="ROWTABELLA"/>
              <w:rPr>
                <w:color w:val="002060"/>
              </w:rPr>
            </w:pPr>
            <w:r w:rsidRPr="008244C5">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622DE4"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8742EB"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1F08F6" w14:textId="77777777" w:rsidR="00CF5741" w:rsidRPr="008244C5" w:rsidRDefault="00CF5741" w:rsidP="00A16BFF">
            <w:pPr>
              <w:pStyle w:val="ROWTABELLA"/>
              <w:jc w:val="center"/>
              <w:rPr>
                <w:color w:val="002060"/>
              </w:rPr>
            </w:pPr>
            <w:r w:rsidRPr="008244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A7AC2C"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84CF8E" w14:textId="77777777" w:rsidR="00CF5741" w:rsidRPr="008244C5" w:rsidRDefault="00CF5741" w:rsidP="00A16BFF">
            <w:pPr>
              <w:pStyle w:val="ROWTABELLA"/>
              <w:jc w:val="center"/>
              <w:rPr>
                <w:color w:val="002060"/>
              </w:rPr>
            </w:pPr>
            <w:r w:rsidRPr="008244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1B3D92" w14:textId="77777777" w:rsidR="00CF5741" w:rsidRPr="008244C5" w:rsidRDefault="00CF5741" w:rsidP="00A16BFF">
            <w:pPr>
              <w:pStyle w:val="ROWTABELLA"/>
              <w:jc w:val="center"/>
              <w:rPr>
                <w:color w:val="002060"/>
              </w:rPr>
            </w:pPr>
            <w:r w:rsidRPr="008244C5">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15F2B7" w14:textId="77777777" w:rsidR="00CF5741" w:rsidRPr="008244C5" w:rsidRDefault="00CF5741" w:rsidP="00A16BFF">
            <w:pPr>
              <w:pStyle w:val="ROWTABELLA"/>
              <w:jc w:val="center"/>
              <w:rPr>
                <w:color w:val="002060"/>
              </w:rPr>
            </w:pPr>
            <w:r w:rsidRPr="008244C5">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0D26CE"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967BE2" w14:textId="77777777" w:rsidR="00CF5741" w:rsidRPr="008244C5" w:rsidRDefault="00CF5741" w:rsidP="00A16BFF">
            <w:pPr>
              <w:pStyle w:val="ROWTABELLA"/>
              <w:jc w:val="center"/>
              <w:rPr>
                <w:color w:val="002060"/>
              </w:rPr>
            </w:pPr>
            <w:r w:rsidRPr="008244C5">
              <w:rPr>
                <w:color w:val="002060"/>
              </w:rPr>
              <w:t>0</w:t>
            </w:r>
          </w:p>
        </w:tc>
      </w:tr>
      <w:tr w:rsidR="00CF5741" w:rsidRPr="008244C5" w14:paraId="38A1B8C0"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3E97374" w14:textId="77777777" w:rsidR="00CF5741" w:rsidRPr="008244C5" w:rsidRDefault="00CF5741" w:rsidP="00A16BFF">
            <w:pPr>
              <w:pStyle w:val="ROWTABELLA"/>
              <w:rPr>
                <w:color w:val="002060"/>
              </w:rPr>
            </w:pPr>
            <w:r w:rsidRPr="008244C5">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FEE7DB" w14:textId="77777777" w:rsidR="00CF5741" w:rsidRPr="008244C5" w:rsidRDefault="00CF5741" w:rsidP="00A16BFF">
            <w:pPr>
              <w:pStyle w:val="ROWTABELLA"/>
              <w:jc w:val="center"/>
              <w:rPr>
                <w:color w:val="002060"/>
              </w:rPr>
            </w:pPr>
            <w:r w:rsidRPr="008244C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1197AC"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F47688"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73F91A"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282F09" w14:textId="77777777" w:rsidR="00CF5741" w:rsidRPr="008244C5" w:rsidRDefault="00CF5741" w:rsidP="00A16BFF">
            <w:pPr>
              <w:pStyle w:val="ROWTABELLA"/>
              <w:jc w:val="center"/>
              <w:rPr>
                <w:color w:val="002060"/>
              </w:rPr>
            </w:pPr>
            <w:r w:rsidRPr="008244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A16F3F" w14:textId="77777777" w:rsidR="00CF5741" w:rsidRPr="008244C5" w:rsidRDefault="00CF5741" w:rsidP="00A16BFF">
            <w:pPr>
              <w:pStyle w:val="ROWTABELLA"/>
              <w:jc w:val="center"/>
              <w:rPr>
                <w:color w:val="002060"/>
              </w:rPr>
            </w:pPr>
            <w:r w:rsidRPr="008244C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358AD9" w14:textId="77777777" w:rsidR="00CF5741" w:rsidRPr="008244C5" w:rsidRDefault="00CF5741" w:rsidP="00A16BFF">
            <w:pPr>
              <w:pStyle w:val="ROWTABELLA"/>
              <w:jc w:val="center"/>
              <w:rPr>
                <w:color w:val="002060"/>
              </w:rPr>
            </w:pPr>
            <w:r w:rsidRPr="008244C5">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1C5AD4" w14:textId="77777777" w:rsidR="00CF5741" w:rsidRPr="008244C5" w:rsidRDefault="00CF5741" w:rsidP="00A16BFF">
            <w:pPr>
              <w:pStyle w:val="ROWTABELLA"/>
              <w:jc w:val="center"/>
              <w:rPr>
                <w:color w:val="002060"/>
              </w:rPr>
            </w:pPr>
            <w:r w:rsidRPr="008244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D57978" w14:textId="77777777" w:rsidR="00CF5741" w:rsidRPr="008244C5" w:rsidRDefault="00CF5741" w:rsidP="00A16BFF">
            <w:pPr>
              <w:pStyle w:val="ROWTABELLA"/>
              <w:jc w:val="center"/>
              <w:rPr>
                <w:color w:val="002060"/>
              </w:rPr>
            </w:pPr>
            <w:r w:rsidRPr="008244C5">
              <w:rPr>
                <w:color w:val="002060"/>
              </w:rPr>
              <w:t>0</w:t>
            </w:r>
          </w:p>
        </w:tc>
      </w:tr>
      <w:tr w:rsidR="00CF5741" w:rsidRPr="008244C5" w14:paraId="73286B84"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F397485" w14:textId="77777777" w:rsidR="00CF5741" w:rsidRPr="008244C5" w:rsidRDefault="00CF5741" w:rsidP="00A16BFF">
            <w:pPr>
              <w:pStyle w:val="ROWTABELLA"/>
              <w:rPr>
                <w:color w:val="002060"/>
              </w:rPr>
            </w:pPr>
            <w:r w:rsidRPr="008244C5">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37D2D4" w14:textId="77777777" w:rsidR="00CF5741" w:rsidRPr="008244C5" w:rsidRDefault="00CF5741" w:rsidP="00A16BFF">
            <w:pPr>
              <w:pStyle w:val="ROWTABELLA"/>
              <w:jc w:val="center"/>
              <w:rPr>
                <w:color w:val="002060"/>
              </w:rPr>
            </w:pPr>
            <w:r w:rsidRPr="008244C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9FF7EA"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F6B13C"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FA33D9"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A3D8A2" w14:textId="77777777" w:rsidR="00CF5741" w:rsidRPr="008244C5" w:rsidRDefault="00CF5741" w:rsidP="00A16BFF">
            <w:pPr>
              <w:pStyle w:val="ROWTABELLA"/>
              <w:jc w:val="center"/>
              <w:rPr>
                <w:color w:val="002060"/>
              </w:rPr>
            </w:pPr>
            <w:r w:rsidRPr="008244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BA9FA9" w14:textId="77777777" w:rsidR="00CF5741" w:rsidRPr="008244C5" w:rsidRDefault="00CF5741" w:rsidP="00A16BFF">
            <w:pPr>
              <w:pStyle w:val="ROWTABELLA"/>
              <w:jc w:val="center"/>
              <w:rPr>
                <w:color w:val="002060"/>
              </w:rPr>
            </w:pPr>
            <w:r w:rsidRPr="008244C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8BE3F1" w14:textId="77777777" w:rsidR="00CF5741" w:rsidRPr="008244C5" w:rsidRDefault="00CF5741" w:rsidP="00A16BFF">
            <w:pPr>
              <w:pStyle w:val="ROWTABELLA"/>
              <w:jc w:val="center"/>
              <w:rPr>
                <w:color w:val="002060"/>
              </w:rPr>
            </w:pPr>
            <w:r w:rsidRPr="008244C5">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B494AE" w14:textId="77777777" w:rsidR="00CF5741" w:rsidRPr="008244C5" w:rsidRDefault="00CF5741" w:rsidP="00A16BFF">
            <w:pPr>
              <w:pStyle w:val="ROWTABELLA"/>
              <w:jc w:val="center"/>
              <w:rPr>
                <w:color w:val="002060"/>
              </w:rPr>
            </w:pPr>
            <w:r w:rsidRPr="008244C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B8A1EB" w14:textId="77777777" w:rsidR="00CF5741" w:rsidRPr="008244C5" w:rsidRDefault="00CF5741" w:rsidP="00A16BFF">
            <w:pPr>
              <w:pStyle w:val="ROWTABELLA"/>
              <w:jc w:val="center"/>
              <w:rPr>
                <w:color w:val="002060"/>
              </w:rPr>
            </w:pPr>
            <w:r w:rsidRPr="008244C5">
              <w:rPr>
                <w:color w:val="002060"/>
              </w:rPr>
              <w:t>0</w:t>
            </w:r>
          </w:p>
        </w:tc>
      </w:tr>
      <w:tr w:rsidR="00CF5741" w:rsidRPr="008244C5" w14:paraId="4B0CE388"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0B19B2A" w14:textId="77777777" w:rsidR="00CF5741" w:rsidRPr="008244C5" w:rsidRDefault="00CF5741" w:rsidP="00A16BFF">
            <w:pPr>
              <w:pStyle w:val="ROWTABELLA"/>
              <w:rPr>
                <w:color w:val="002060"/>
              </w:rPr>
            </w:pPr>
            <w:r w:rsidRPr="008244C5">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9A8FF8" w14:textId="77777777" w:rsidR="00CF5741" w:rsidRPr="008244C5" w:rsidRDefault="00CF5741" w:rsidP="00A16BFF">
            <w:pPr>
              <w:pStyle w:val="ROWTABELLA"/>
              <w:jc w:val="center"/>
              <w:rPr>
                <w:color w:val="002060"/>
              </w:rPr>
            </w:pPr>
            <w:r w:rsidRPr="008244C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9204B9"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CBE8B3"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AAFD69"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C86B94" w14:textId="77777777" w:rsidR="00CF5741" w:rsidRPr="008244C5" w:rsidRDefault="00CF5741" w:rsidP="00A16BFF">
            <w:pPr>
              <w:pStyle w:val="ROWTABELLA"/>
              <w:jc w:val="center"/>
              <w:rPr>
                <w:color w:val="002060"/>
              </w:rPr>
            </w:pPr>
            <w:r w:rsidRPr="008244C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D3DCB7" w14:textId="77777777" w:rsidR="00CF5741" w:rsidRPr="008244C5" w:rsidRDefault="00CF5741" w:rsidP="00A16BFF">
            <w:pPr>
              <w:pStyle w:val="ROWTABELLA"/>
              <w:jc w:val="center"/>
              <w:rPr>
                <w:color w:val="002060"/>
              </w:rPr>
            </w:pPr>
            <w:r w:rsidRPr="008244C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C72B0D" w14:textId="77777777" w:rsidR="00CF5741" w:rsidRPr="008244C5" w:rsidRDefault="00CF5741" w:rsidP="00A16BFF">
            <w:pPr>
              <w:pStyle w:val="ROWTABELLA"/>
              <w:jc w:val="center"/>
              <w:rPr>
                <w:color w:val="002060"/>
              </w:rPr>
            </w:pPr>
            <w:r w:rsidRPr="008244C5">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CB7202" w14:textId="77777777" w:rsidR="00CF5741" w:rsidRPr="008244C5" w:rsidRDefault="00CF5741" w:rsidP="00A16BFF">
            <w:pPr>
              <w:pStyle w:val="ROWTABELLA"/>
              <w:jc w:val="center"/>
              <w:rPr>
                <w:color w:val="002060"/>
              </w:rPr>
            </w:pPr>
            <w:r w:rsidRPr="008244C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E179DD" w14:textId="77777777" w:rsidR="00CF5741" w:rsidRPr="008244C5" w:rsidRDefault="00CF5741" w:rsidP="00A16BFF">
            <w:pPr>
              <w:pStyle w:val="ROWTABELLA"/>
              <w:jc w:val="center"/>
              <w:rPr>
                <w:color w:val="002060"/>
              </w:rPr>
            </w:pPr>
            <w:r w:rsidRPr="008244C5">
              <w:rPr>
                <w:color w:val="002060"/>
              </w:rPr>
              <w:t>0</w:t>
            </w:r>
          </w:p>
        </w:tc>
      </w:tr>
      <w:tr w:rsidR="00CF5741" w:rsidRPr="008244C5" w14:paraId="48052D8C" w14:textId="77777777" w:rsidTr="00CF574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881C6DA" w14:textId="77777777" w:rsidR="00CF5741" w:rsidRPr="008244C5" w:rsidRDefault="00CF5741" w:rsidP="00A16BFF">
            <w:pPr>
              <w:pStyle w:val="ROWTABELLA"/>
              <w:rPr>
                <w:color w:val="002060"/>
              </w:rPr>
            </w:pPr>
            <w:r w:rsidRPr="008244C5">
              <w:rPr>
                <w:color w:val="002060"/>
              </w:rPr>
              <w:t>A.S.D. MOSCOSI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B668FF" w14:textId="77777777" w:rsidR="00CF5741" w:rsidRPr="008244C5" w:rsidRDefault="00CF5741" w:rsidP="00A16BFF">
            <w:pPr>
              <w:pStyle w:val="ROWTABELLA"/>
              <w:jc w:val="center"/>
              <w:rPr>
                <w:color w:val="002060"/>
              </w:rPr>
            </w:pPr>
            <w:r w:rsidRPr="008244C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E6C346"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DE1697"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15879A"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001CC0" w14:textId="77777777" w:rsidR="00CF5741" w:rsidRPr="008244C5" w:rsidRDefault="00CF5741" w:rsidP="00A16BFF">
            <w:pPr>
              <w:pStyle w:val="ROWTABELLA"/>
              <w:jc w:val="center"/>
              <w:rPr>
                <w:color w:val="002060"/>
              </w:rPr>
            </w:pPr>
            <w:r w:rsidRPr="008244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5BCAB1" w14:textId="77777777" w:rsidR="00CF5741" w:rsidRPr="008244C5" w:rsidRDefault="00CF5741" w:rsidP="00A16BFF">
            <w:pPr>
              <w:pStyle w:val="ROWTABELLA"/>
              <w:jc w:val="center"/>
              <w:rPr>
                <w:color w:val="002060"/>
              </w:rPr>
            </w:pPr>
            <w:r w:rsidRPr="008244C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7BB315" w14:textId="77777777" w:rsidR="00CF5741" w:rsidRPr="008244C5" w:rsidRDefault="00CF5741" w:rsidP="00A16BFF">
            <w:pPr>
              <w:pStyle w:val="ROWTABELLA"/>
              <w:jc w:val="center"/>
              <w:rPr>
                <w:color w:val="002060"/>
              </w:rPr>
            </w:pPr>
            <w:r w:rsidRPr="008244C5">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91EABF" w14:textId="77777777" w:rsidR="00CF5741" w:rsidRPr="008244C5" w:rsidRDefault="00CF5741" w:rsidP="00A16BFF">
            <w:pPr>
              <w:pStyle w:val="ROWTABELLA"/>
              <w:jc w:val="center"/>
              <w:rPr>
                <w:color w:val="002060"/>
              </w:rPr>
            </w:pPr>
            <w:r w:rsidRPr="008244C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E76B1F" w14:textId="77777777" w:rsidR="00CF5741" w:rsidRPr="008244C5" w:rsidRDefault="00CF5741" w:rsidP="00A16BFF">
            <w:pPr>
              <w:pStyle w:val="ROWTABELLA"/>
              <w:jc w:val="center"/>
              <w:rPr>
                <w:color w:val="002060"/>
              </w:rPr>
            </w:pPr>
            <w:r w:rsidRPr="008244C5">
              <w:rPr>
                <w:color w:val="002060"/>
              </w:rPr>
              <w:t>0</w:t>
            </w:r>
          </w:p>
        </w:tc>
      </w:tr>
    </w:tbl>
    <w:p w14:paraId="09B130ED" w14:textId="77777777" w:rsidR="00CF5741" w:rsidRPr="008244C5" w:rsidRDefault="00CF5741" w:rsidP="00CF5741">
      <w:pPr>
        <w:pStyle w:val="breakline"/>
        <w:divId w:val="527259509"/>
        <w:rPr>
          <w:color w:val="002060"/>
        </w:rPr>
      </w:pPr>
    </w:p>
    <w:p w14:paraId="6DAE9823" w14:textId="77777777" w:rsidR="00CF5741" w:rsidRPr="008244C5" w:rsidRDefault="00CF5741" w:rsidP="00CF5741">
      <w:pPr>
        <w:pStyle w:val="breakline"/>
        <w:divId w:val="527259509"/>
        <w:rPr>
          <w:color w:val="002060"/>
        </w:rPr>
      </w:pPr>
    </w:p>
    <w:p w14:paraId="5E0F5EB7" w14:textId="77777777" w:rsidR="00CF5741" w:rsidRPr="008244C5" w:rsidRDefault="00CF5741" w:rsidP="00CF5741">
      <w:pPr>
        <w:pStyle w:val="SOTTOTITOLOCAMPIONATO1"/>
        <w:divId w:val="527259509"/>
        <w:rPr>
          <w:color w:val="002060"/>
        </w:rPr>
      </w:pPr>
      <w:r w:rsidRPr="008244C5">
        <w:rPr>
          <w:color w:val="002060"/>
        </w:rPr>
        <w:lastRenderedPageBreak/>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F5741" w:rsidRPr="008244C5" w14:paraId="79351993" w14:textId="77777777" w:rsidTr="00CF574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B170D2" w14:textId="77777777" w:rsidR="00CF5741" w:rsidRPr="008244C5" w:rsidRDefault="00CF5741" w:rsidP="00A16BFF">
            <w:pPr>
              <w:pStyle w:val="HEADERTABELLA"/>
              <w:rPr>
                <w:color w:val="002060"/>
              </w:rPr>
            </w:pPr>
            <w:r w:rsidRPr="008244C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41CFB3" w14:textId="77777777" w:rsidR="00CF5741" w:rsidRPr="008244C5" w:rsidRDefault="00CF5741" w:rsidP="00A16BFF">
            <w:pPr>
              <w:pStyle w:val="HEADERTABELLA"/>
              <w:rPr>
                <w:color w:val="002060"/>
              </w:rPr>
            </w:pPr>
            <w:r w:rsidRPr="008244C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C9F4B3" w14:textId="77777777" w:rsidR="00CF5741" w:rsidRPr="008244C5" w:rsidRDefault="00CF5741" w:rsidP="00A16BFF">
            <w:pPr>
              <w:pStyle w:val="HEADERTABELLA"/>
              <w:rPr>
                <w:color w:val="002060"/>
              </w:rPr>
            </w:pPr>
            <w:r w:rsidRPr="008244C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BD355F" w14:textId="77777777" w:rsidR="00CF5741" w:rsidRPr="008244C5" w:rsidRDefault="00CF5741" w:rsidP="00A16BFF">
            <w:pPr>
              <w:pStyle w:val="HEADERTABELLA"/>
              <w:rPr>
                <w:color w:val="002060"/>
              </w:rPr>
            </w:pPr>
            <w:r w:rsidRPr="008244C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B535C8" w14:textId="77777777" w:rsidR="00CF5741" w:rsidRPr="008244C5" w:rsidRDefault="00CF5741" w:rsidP="00A16BFF">
            <w:pPr>
              <w:pStyle w:val="HEADERTABELLA"/>
              <w:rPr>
                <w:color w:val="002060"/>
              </w:rPr>
            </w:pPr>
            <w:r w:rsidRPr="008244C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DD234F" w14:textId="77777777" w:rsidR="00CF5741" w:rsidRPr="008244C5" w:rsidRDefault="00CF5741" w:rsidP="00A16BFF">
            <w:pPr>
              <w:pStyle w:val="HEADERTABELLA"/>
              <w:rPr>
                <w:color w:val="002060"/>
              </w:rPr>
            </w:pPr>
            <w:r w:rsidRPr="008244C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A045AC" w14:textId="77777777" w:rsidR="00CF5741" w:rsidRPr="008244C5" w:rsidRDefault="00CF5741" w:rsidP="00A16BFF">
            <w:pPr>
              <w:pStyle w:val="HEADERTABELLA"/>
              <w:rPr>
                <w:color w:val="002060"/>
              </w:rPr>
            </w:pPr>
            <w:r w:rsidRPr="008244C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9DA543" w14:textId="77777777" w:rsidR="00CF5741" w:rsidRPr="008244C5" w:rsidRDefault="00CF5741" w:rsidP="00A16BFF">
            <w:pPr>
              <w:pStyle w:val="HEADERTABELLA"/>
              <w:rPr>
                <w:color w:val="002060"/>
              </w:rPr>
            </w:pPr>
            <w:r w:rsidRPr="008244C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D9C3A6" w14:textId="77777777" w:rsidR="00CF5741" w:rsidRPr="008244C5" w:rsidRDefault="00CF5741" w:rsidP="00A16BFF">
            <w:pPr>
              <w:pStyle w:val="HEADERTABELLA"/>
              <w:rPr>
                <w:color w:val="002060"/>
              </w:rPr>
            </w:pPr>
            <w:r w:rsidRPr="008244C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3375A5" w14:textId="77777777" w:rsidR="00CF5741" w:rsidRPr="008244C5" w:rsidRDefault="00CF5741" w:rsidP="00A16BFF">
            <w:pPr>
              <w:pStyle w:val="HEADERTABELLA"/>
              <w:rPr>
                <w:color w:val="002060"/>
              </w:rPr>
            </w:pPr>
            <w:r w:rsidRPr="008244C5">
              <w:rPr>
                <w:color w:val="002060"/>
              </w:rPr>
              <w:t>PE</w:t>
            </w:r>
          </w:p>
        </w:tc>
      </w:tr>
      <w:tr w:rsidR="00CF5741" w:rsidRPr="008244C5" w14:paraId="0089B172" w14:textId="77777777" w:rsidTr="00CF574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523060E" w14:textId="77777777" w:rsidR="00CF5741" w:rsidRPr="008244C5" w:rsidRDefault="00CF5741" w:rsidP="00A16BFF">
            <w:pPr>
              <w:pStyle w:val="ROWTABELLA"/>
              <w:rPr>
                <w:color w:val="002060"/>
              </w:rPr>
            </w:pPr>
            <w:r w:rsidRPr="008244C5">
              <w:rPr>
                <w:color w:val="002060"/>
              </w:rPr>
              <w:t>A.S.D. FUTSAL D. E 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ABFF0F" w14:textId="77777777" w:rsidR="00CF5741" w:rsidRPr="008244C5" w:rsidRDefault="00CF5741" w:rsidP="00A16BFF">
            <w:pPr>
              <w:pStyle w:val="ROWTABELLA"/>
              <w:jc w:val="center"/>
              <w:rPr>
                <w:color w:val="002060"/>
              </w:rPr>
            </w:pPr>
            <w:r w:rsidRPr="008244C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64B03B"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C96961"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DC6C95"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3E56CA"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9441DF" w14:textId="77777777" w:rsidR="00CF5741" w:rsidRPr="008244C5" w:rsidRDefault="00CF5741" w:rsidP="00A16BFF">
            <w:pPr>
              <w:pStyle w:val="ROWTABELLA"/>
              <w:jc w:val="center"/>
              <w:rPr>
                <w:color w:val="002060"/>
              </w:rPr>
            </w:pPr>
            <w:r w:rsidRPr="008244C5">
              <w:rPr>
                <w:color w:val="002060"/>
              </w:rPr>
              <w:t>157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AFF496" w14:textId="77777777" w:rsidR="00CF5741" w:rsidRPr="008244C5" w:rsidRDefault="00CF5741" w:rsidP="00A16BFF">
            <w:pPr>
              <w:pStyle w:val="ROWTABELLA"/>
              <w:jc w:val="center"/>
              <w:rPr>
                <w:color w:val="002060"/>
              </w:rPr>
            </w:pPr>
            <w:r w:rsidRPr="008244C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46D99C" w14:textId="77777777" w:rsidR="00CF5741" w:rsidRPr="008244C5" w:rsidRDefault="00CF5741" w:rsidP="00A16BFF">
            <w:pPr>
              <w:pStyle w:val="ROWTABELLA"/>
              <w:jc w:val="center"/>
              <w:rPr>
                <w:color w:val="002060"/>
              </w:rPr>
            </w:pPr>
            <w:r w:rsidRPr="008244C5">
              <w:rPr>
                <w:color w:val="002060"/>
              </w:rPr>
              <w:t>121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171B93" w14:textId="77777777" w:rsidR="00CF5741" w:rsidRPr="008244C5" w:rsidRDefault="00CF5741" w:rsidP="00A16BFF">
            <w:pPr>
              <w:pStyle w:val="ROWTABELLA"/>
              <w:jc w:val="center"/>
              <w:rPr>
                <w:color w:val="002060"/>
              </w:rPr>
            </w:pPr>
            <w:r w:rsidRPr="008244C5">
              <w:rPr>
                <w:color w:val="002060"/>
              </w:rPr>
              <w:t>0</w:t>
            </w:r>
          </w:p>
        </w:tc>
      </w:tr>
      <w:tr w:rsidR="00CF5741" w:rsidRPr="008244C5" w14:paraId="6D729930"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D690A20" w14:textId="77777777" w:rsidR="00CF5741" w:rsidRPr="008244C5" w:rsidRDefault="00CF5741" w:rsidP="00A16BFF">
            <w:pPr>
              <w:pStyle w:val="ROWTABELLA"/>
              <w:rPr>
                <w:color w:val="002060"/>
              </w:rPr>
            </w:pPr>
            <w:r w:rsidRPr="008244C5">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B651CF" w14:textId="77777777" w:rsidR="00CF5741" w:rsidRPr="008244C5" w:rsidRDefault="00CF5741" w:rsidP="00A16BFF">
            <w:pPr>
              <w:pStyle w:val="ROWTABELLA"/>
              <w:jc w:val="center"/>
              <w:rPr>
                <w:color w:val="002060"/>
              </w:rPr>
            </w:pPr>
            <w:r w:rsidRPr="008244C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6D2B85"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2B656F" w14:textId="77777777" w:rsidR="00CF5741" w:rsidRPr="008244C5" w:rsidRDefault="00CF5741" w:rsidP="00A16BFF">
            <w:pPr>
              <w:pStyle w:val="ROWTABELLA"/>
              <w:jc w:val="center"/>
              <w:rPr>
                <w:color w:val="002060"/>
              </w:rPr>
            </w:pPr>
            <w:r w:rsidRPr="008244C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DF352E"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080818"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2B473A" w14:textId="77777777" w:rsidR="00CF5741" w:rsidRPr="008244C5" w:rsidRDefault="00CF5741" w:rsidP="00A16BFF">
            <w:pPr>
              <w:pStyle w:val="ROWTABELLA"/>
              <w:jc w:val="center"/>
              <w:rPr>
                <w:color w:val="002060"/>
              </w:rPr>
            </w:pPr>
            <w:r w:rsidRPr="008244C5">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5852FC" w14:textId="77777777" w:rsidR="00CF5741" w:rsidRPr="008244C5" w:rsidRDefault="00CF5741" w:rsidP="00A16BFF">
            <w:pPr>
              <w:pStyle w:val="ROWTABELLA"/>
              <w:jc w:val="center"/>
              <w:rPr>
                <w:color w:val="002060"/>
              </w:rPr>
            </w:pPr>
            <w:r w:rsidRPr="008244C5">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74825C" w14:textId="77777777" w:rsidR="00CF5741" w:rsidRPr="008244C5" w:rsidRDefault="00CF5741" w:rsidP="00A16BFF">
            <w:pPr>
              <w:pStyle w:val="ROWTABELLA"/>
              <w:jc w:val="center"/>
              <w:rPr>
                <w:color w:val="002060"/>
              </w:rPr>
            </w:pPr>
            <w:r w:rsidRPr="008244C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B9E427" w14:textId="77777777" w:rsidR="00CF5741" w:rsidRPr="008244C5" w:rsidRDefault="00CF5741" w:rsidP="00A16BFF">
            <w:pPr>
              <w:pStyle w:val="ROWTABELLA"/>
              <w:jc w:val="center"/>
              <w:rPr>
                <w:color w:val="002060"/>
              </w:rPr>
            </w:pPr>
            <w:r w:rsidRPr="008244C5">
              <w:rPr>
                <w:color w:val="002060"/>
              </w:rPr>
              <w:t>0</w:t>
            </w:r>
          </w:p>
        </w:tc>
      </w:tr>
      <w:tr w:rsidR="00CF5741" w:rsidRPr="008244C5" w14:paraId="474721D0"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06BAB4A" w14:textId="77777777" w:rsidR="00CF5741" w:rsidRPr="008244C5" w:rsidRDefault="00CF5741" w:rsidP="00A16BFF">
            <w:pPr>
              <w:pStyle w:val="ROWTABELLA"/>
              <w:rPr>
                <w:color w:val="002060"/>
              </w:rPr>
            </w:pPr>
            <w:r w:rsidRPr="008244C5">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97229B" w14:textId="77777777" w:rsidR="00CF5741" w:rsidRPr="008244C5" w:rsidRDefault="00CF5741" w:rsidP="00A16BFF">
            <w:pPr>
              <w:pStyle w:val="ROWTABELLA"/>
              <w:jc w:val="center"/>
              <w:rPr>
                <w:color w:val="002060"/>
              </w:rPr>
            </w:pPr>
            <w:r w:rsidRPr="008244C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175D4A"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62B692" w14:textId="77777777" w:rsidR="00CF5741" w:rsidRPr="008244C5" w:rsidRDefault="00CF5741" w:rsidP="00A16BFF">
            <w:pPr>
              <w:pStyle w:val="ROWTABELLA"/>
              <w:jc w:val="center"/>
              <w:rPr>
                <w:color w:val="002060"/>
              </w:rPr>
            </w:pPr>
            <w:r w:rsidRPr="008244C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03054F"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EF94B8"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293BB3" w14:textId="77777777" w:rsidR="00CF5741" w:rsidRPr="008244C5" w:rsidRDefault="00CF5741" w:rsidP="00A16BFF">
            <w:pPr>
              <w:pStyle w:val="ROWTABELLA"/>
              <w:jc w:val="center"/>
              <w:rPr>
                <w:color w:val="002060"/>
              </w:rPr>
            </w:pPr>
            <w:r w:rsidRPr="008244C5">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E4083D" w14:textId="77777777" w:rsidR="00CF5741" w:rsidRPr="008244C5" w:rsidRDefault="00CF5741" w:rsidP="00A16BFF">
            <w:pPr>
              <w:pStyle w:val="ROWTABELLA"/>
              <w:jc w:val="center"/>
              <w:rPr>
                <w:color w:val="002060"/>
              </w:rPr>
            </w:pPr>
            <w:r w:rsidRPr="008244C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1CC734" w14:textId="77777777" w:rsidR="00CF5741" w:rsidRPr="008244C5" w:rsidRDefault="00CF5741" w:rsidP="00A16BFF">
            <w:pPr>
              <w:pStyle w:val="ROWTABELLA"/>
              <w:jc w:val="center"/>
              <w:rPr>
                <w:color w:val="002060"/>
              </w:rPr>
            </w:pPr>
            <w:r w:rsidRPr="008244C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12F4D3" w14:textId="77777777" w:rsidR="00CF5741" w:rsidRPr="008244C5" w:rsidRDefault="00CF5741" w:rsidP="00A16BFF">
            <w:pPr>
              <w:pStyle w:val="ROWTABELLA"/>
              <w:jc w:val="center"/>
              <w:rPr>
                <w:color w:val="002060"/>
              </w:rPr>
            </w:pPr>
            <w:r w:rsidRPr="008244C5">
              <w:rPr>
                <w:color w:val="002060"/>
              </w:rPr>
              <w:t>0</w:t>
            </w:r>
          </w:p>
        </w:tc>
      </w:tr>
      <w:tr w:rsidR="00CF5741" w:rsidRPr="008244C5" w14:paraId="5BAAE756"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EE8F644" w14:textId="77777777" w:rsidR="00CF5741" w:rsidRPr="008244C5" w:rsidRDefault="00CF5741" w:rsidP="00A16BFF">
            <w:pPr>
              <w:pStyle w:val="ROWTABELLA"/>
              <w:rPr>
                <w:color w:val="002060"/>
              </w:rPr>
            </w:pPr>
            <w:r w:rsidRPr="008244C5">
              <w:rPr>
                <w:color w:val="002060"/>
              </w:rPr>
              <w:t>A.S.D. FREELY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3C500B" w14:textId="77777777" w:rsidR="00CF5741" w:rsidRPr="008244C5" w:rsidRDefault="00CF5741" w:rsidP="00A16BFF">
            <w:pPr>
              <w:pStyle w:val="ROWTABELLA"/>
              <w:jc w:val="center"/>
              <w:rPr>
                <w:color w:val="002060"/>
              </w:rPr>
            </w:pPr>
            <w:r w:rsidRPr="008244C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D77876"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34FEC3" w14:textId="77777777" w:rsidR="00CF5741" w:rsidRPr="008244C5" w:rsidRDefault="00CF5741" w:rsidP="00A16BFF">
            <w:pPr>
              <w:pStyle w:val="ROWTABELLA"/>
              <w:jc w:val="center"/>
              <w:rPr>
                <w:color w:val="002060"/>
              </w:rPr>
            </w:pPr>
            <w:r w:rsidRPr="008244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1E6C04"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227B84"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E95B48" w14:textId="77777777" w:rsidR="00CF5741" w:rsidRPr="008244C5" w:rsidRDefault="00CF5741" w:rsidP="00A16BFF">
            <w:pPr>
              <w:pStyle w:val="ROWTABELLA"/>
              <w:jc w:val="center"/>
              <w:rPr>
                <w:color w:val="002060"/>
              </w:rPr>
            </w:pPr>
            <w:r w:rsidRPr="008244C5">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5FD251" w14:textId="77777777" w:rsidR="00CF5741" w:rsidRPr="008244C5" w:rsidRDefault="00CF5741" w:rsidP="00A16BFF">
            <w:pPr>
              <w:pStyle w:val="ROWTABELLA"/>
              <w:jc w:val="center"/>
              <w:rPr>
                <w:color w:val="002060"/>
              </w:rPr>
            </w:pPr>
            <w:r w:rsidRPr="008244C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143C40" w14:textId="77777777" w:rsidR="00CF5741" w:rsidRPr="008244C5" w:rsidRDefault="00CF5741" w:rsidP="00A16BFF">
            <w:pPr>
              <w:pStyle w:val="ROWTABELLA"/>
              <w:jc w:val="center"/>
              <w:rPr>
                <w:color w:val="002060"/>
              </w:rPr>
            </w:pPr>
            <w:r w:rsidRPr="008244C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584063" w14:textId="77777777" w:rsidR="00CF5741" w:rsidRPr="008244C5" w:rsidRDefault="00CF5741" w:rsidP="00A16BFF">
            <w:pPr>
              <w:pStyle w:val="ROWTABELLA"/>
              <w:jc w:val="center"/>
              <w:rPr>
                <w:color w:val="002060"/>
              </w:rPr>
            </w:pPr>
            <w:r w:rsidRPr="008244C5">
              <w:rPr>
                <w:color w:val="002060"/>
              </w:rPr>
              <w:t>0</w:t>
            </w:r>
          </w:p>
        </w:tc>
      </w:tr>
      <w:tr w:rsidR="00CF5741" w:rsidRPr="008244C5" w14:paraId="51D15CB8"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679B21F" w14:textId="77777777" w:rsidR="00CF5741" w:rsidRPr="008244C5" w:rsidRDefault="00CF5741" w:rsidP="00A16BFF">
            <w:pPr>
              <w:pStyle w:val="ROWTABELLA"/>
              <w:rPr>
                <w:color w:val="002060"/>
              </w:rPr>
            </w:pPr>
            <w:r w:rsidRPr="008244C5">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B32DF9" w14:textId="77777777" w:rsidR="00CF5741" w:rsidRPr="008244C5" w:rsidRDefault="00CF5741" w:rsidP="00A16BFF">
            <w:pPr>
              <w:pStyle w:val="ROWTABELLA"/>
              <w:jc w:val="center"/>
              <w:rPr>
                <w:color w:val="002060"/>
              </w:rPr>
            </w:pPr>
            <w:r w:rsidRPr="008244C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F773B7"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1EE72F" w14:textId="77777777" w:rsidR="00CF5741" w:rsidRPr="008244C5" w:rsidRDefault="00CF5741" w:rsidP="00A16BFF">
            <w:pPr>
              <w:pStyle w:val="ROWTABELLA"/>
              <w:jc w:val="center"/>
              <w:rPr>
                <w:color w:val="002060"/>
              </w:rPr>
            </w:pPr>
            <w:r w:rsidRPr="008244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97B64A"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3901E8"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0B227E" w14:textId="77777777" w:rsidR="00CF5741" w:rsidRPr="008244C5" w:rsidRDefault="00CF5741" w:rsidP="00A16BFF">
            <w:pPr>
              <w:pStyle w:val="ROWTABELLA"/>
              <w:jc w:val="center"/>
              <w:rPr>
                <w:color w:val="002060"/>
              </w:rPr>
            </w:pPr>
            <w:r w:rsidRPr="008244C5">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373215" w14:textId="77777777" w:rsidR="00CF5741" w:rsidRPr="008244C5" w:rsidRDefault="00CF5741" w:rsidP="00A16BFF">
            <w:pPr>
              <w:pStyle w:val="ROWTABELLA"/>
              <w:jc w:val="center"/>
              <w:rPr>
                <w:color w:val="002060"/>
              </w:rPr>
            </w:pPr>
            <w:r w:rsidRPr="008244C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894890" w14:textId="77777777" w:rsidR="00CF5741" w:rsidRPr="008244C5" w:rsidRDefault="00CF5741" w:rsidP="00A16BFF">
            <w:pPr>
              <w:pStyle w:val="ROWTABELLA"/>
              <w:jc w:val="center"/>
              <w:rPr>
                <w:color w:val="002060"/>
              </w:rPr>
            </w:pPr>
            <w:r w:rsidRPr="008244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B19C98" w14:textId="77777777" w:rsidR="00CF5741" w:rsidRPr="008244C5" w:rsidRDefault="00CF5741" w:rsidP="00A16BFF">
            <w:pPr>
              <w:pStyle w:val="ROWTABELLA"/>
              <w:jc w:val="center"/>
              <w:rPr>
                <w:color w:val="002060"/>
              </w:rPr>
            </w:pPr>
            <w:r w:rsidRPr="008244C5">
              <w:rPr>
                <w:color w:val="002060"/>
              </w:rPr>
              <w:t>0</w:t>
            </w:r>
          </w:p>
        </w:tc>
      </w:tr>
      <w:tr w:rsidR="00CF5741" w:rsidRPr="008244C5" w14:paraId="25F6A6B3"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7DECF17" w14:textId="77777777" w:rsidR="00CF5741" w:rsidRPr="008244C5" w:rsidRDefault="00CF5741" w:rsidP="00A16BFF">
            <w:pPr>
              <w:pStyle w:val="ROWTABELLA"/>
              <w:rPr>
                <w:color w:val="002060"/>
              </w:rPr>
            </w:pPr>
            <w:r w:rsidRPr="008244C5">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BB93CC" w14:textId="77777777" w:rsidR="00CF5741" w:rsidRPr="008244C5" w:rsidRDefault="00CF5741" w:rsidP="00A16BFF">
            <w:pPr>
              <w:pStyle w:val="ROWTABELLA"/>
              <w:jc w:val="center"/>
              <w:rPr>
                <w:color w:val="002060"/>
              </w:rPr>
            </w:pPr>
            <w:r w:rsidRPr="008244C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21EF45"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E51511" w14:textId="77777777" w:rsidR="00CF5741" w:rsidRPr="008244C5" w:rsidRDefault="00CF5741" w:rsidP="00A16BFF">
            <w:pPr>
              <w:pStyle w:val="ROWTABELLA"/>
              <w:jc w:val="center"/>
              <w:rPr>
                <w:color w:val="002060"/>
              </w:rPr>
            </w:pPr>
            <w:r w:rsidRPr="008244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65EF57"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9B9EFE" w14:textId="77777777" w:rsidR="00CF5741" w:rsidRPr="008244C5" w:rsidRDefault="00CF5741" w:rsidP="00A16BFF">
            <w:pPr>
              <w:pStyle w:val="ROWTABELLA"/>
              <w:jc w:val="center"/>
              <w:rPr>
                <w:color w:val="002060"/>
              </w:rPr>
            </w:pPr>
            <w:r w:rsidRPr="008244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2F4D90" w14:textId="77777777" w:rsidR="00CF5741" w:rsidRPr="008244C5" w:rsidRDefault="00CF5741" w:rsidP="00A16BFF">
            <w:pPr>
              <w:pStyle w:val="ROWTABELLA"/>
              <w:jc w:val="center"/>
              <w:rPr>
                <w:color w:val="002060"/>
              </w:rPr>
            </w:pPr>
            <w:r w:rsidRPr="008244C5">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BF7E9A" w14:textId="77777777" w:rsidR="00CF5741" w:rsidRPr="008244C5" w:rsidRDefault="00CF5741" w:rsidP="00A16BFF">
            <w:pPr>
              <w:pStyle w:val="ROWTABELLA"/>
              <w:jc w:val="center"/>
              <w:rPr>
                <w:color w:val="002060"/>
              </w:rPr>
            </w:pPr>
            <w:r w:rsidRPr="008244C5">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68CC5D" w14:textId="77777777" w:rsidR="00CF5741" w:rsidRPr="008244C5" w:rsidRDefault="00CF5741" w:rsidP="00A16BFF">
            <w:pPr>
              <w:pStyle w:val="ROWTABELLA"/>
              <w:jc w:val="center"/>
              <w:rPr>
                <w:color w:val="002060"/>
              </w:rPr>
            </w:pPr>
            <w:r w:rsidRPr="008244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74CD5A" w14:textId="77777777" w:rsidR="00CF5741" w:rsidRPr="008244C5" w:rsidRDefault="00CF5741" w:rsidP="00A16BFF">
            <w:pPr>
              <w:pStyle w:val="ROWTABELLA"/>
              <w:jc w:val="center"/>
              <w:rPr>
                <w:color w:val="002060"/>
              </w:rPr>
            </w:pPr>
            <w:r w:rsidRPr="008244C5">
              <w:rPr>
                <w:color w:val="002060"/>
              </w:rPr>
              <w:t>0</w:t>
            </w:r>
          </w:p>
        </w:tc>
      </w:tr>
      <w:tr w:rsidR="00CF5741" w:rsidRPr="008244C5" w14:paraId="771F19C8"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265F2EE" w14:textId="77777777" w:rsidR="00CF5741" w:rsidRPr="008244C5" w:rsidRDefault="00CF5741" w:rsidP="00A16BFF">
            <w:pPr>
              <w:pStyle w:val="ROWTABELLA"/>
              <w:rPr>
                <w:color w:val="002060"/>
              </w:rPr>
            </w:pPr>
            <w:r w:rsidRPr="008244C5">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253608" w14:textId="77777777" w:rsidR="00CF5741" w:rsidRPr="008244C5" w:rsidRDefault="00CF5741" w:rsidP="00A16BFF">
            <w:pPr>
              <w:pStyle w:val="ROWTABELLA"/>
              <w:jc w:val="center"/>
              <w:rPr>
                <w:color w:val="002060"/>
              </w:rPr>
            </w:pPr>
            <w:r w:rsidRPr="008244C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9692C5"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897372"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1EBB1F" w14:textId="77777777" w:rsidR="00CF5741" w:rsidRPr="008244C5" w:rsidRDefault="00CF5741" w:rsidP="00A16BFF">
            <w:pPr>
              <w:pStyle w:val="ROWTABELLA"/>
              <w:jc w:val="center"/>
              <w:rPr>
                <w:color w:val="002060"/>
              </w:rPr>
            </w:pPr>
            <w:r w:rsidRPr="008244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FD84E2" w14:textId="77777777" w:rsidR="00CF5741" w:rsidRPr="008244C5" w:rsidRDefault="00CF5741" w:rsidP="00A16BFF">
            <w:pPr>
              <w:pStyle w:val="ROWTABELLA"/>
              <w:jc w:val="center"/>
              <w:rPr>
                <w:color w:val="002060"/>
              </w:rPr>
            </w:pPr>
            <w:r w:rsidRPr="008244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DF85E0" w14:textId="77777777" w:rsidR="00CF5741" w:rsidRPr="008244C5" w:rsidRDefault="00CF5741" w:rsidP="00A16BFF">
            <w:pPr>
              <w:pStyle w:val="ROWTABELLA"/>
              <w:jc w:val="center"/>
              <w:rPr>
                <w:color w:val="002060"/>
              </w:rPr>
            </w:pPr>
            <w:r w:rsidRPr="008244C5">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1FCFEB" w14:textId="77777777" w:rsidR="00CF5741" w:rsidRPr="008244C5" w:rsidRDefault="00CF5741" w:rsidP="00A16BFF">
            <w:pPr>
              <w:pStyle w:val="ROWTABELLA"/>
              <w:jc w:val="center"/>
              <w:rPr>
                <w:color w:val="002060"/>
              </w:rPr>
            </w:pPr>
            <w:r w:rsidRPr="008244C5">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7859CA" w14:textId="77777777" w:rsidR="00CF5741" w:rsidRPr="008244C5" w:rsidRDefault="00CF5741" w:rsidP="00A16BFF">
            <w:pPr>
              <w:pStyle w:val="ROWTABELLA"/>
              <w:jc w:val="center"/>
              <w:rPr>
                <w:color w:val="002060"/>
              </w:rPr>
            </w:pPr>
            <w:r w:rsidRPr="008244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19780C" w14:textId="77777777" w:rsidR="00CF5741" w:rsidRPr="008244C5" w:rsidRDefault="00CF5741" w:rsidP="00A16BFF">
            <w:pPr>
              <w:pStyle w:val="ROWTABELLA"/>
              <w:jc w:val="center"/>
              <w:rPr>
                <w:color w:val="002060"/>
              </w:rPr>
            </w:pPr>
            <w:r w:rsidRPr="008244C5">
              <w:rPr>
                <w:color w:val="002060"/>
              </w:rPr>
              <w:t>0</w:t>
            </w:r>
          </w:p>
        </w:tc>
      </w:tr>
      <w:tr w:rsidR="00CF5741" w:rsidRPr="008244C5" w14:paraId="3D1468CB"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F2CFB0C" w14:textId="77777777" w:rsidR="00CF5741" w:rsidRPr="008244C5" w:rsidRDefault="00CF5741" w:rsidP="00A16BFF">
            <w:pPr>
              <w:pStyle w:val="ROWTABELLA"/>
              <w:rPr>
                <w:color w:val="002060"/>
              </w:rPr>
            </w:pPr>
            <w:r w:rsidRPr="008244C5">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A8030D" w14:textId="77777777" w:rsidR="00CF5741" w:rsidRPr="008244C5" w:rsidRDefault="00CF5741" w:rsidP="00A16BFF">
            <w:pPr>
              <w:pStyle w:val="ROWTABELLA"/>
              <w:jc w:val="center"/>
              <w:rPr>
                <w:color w:val="002060"/>
              </w:rPr>
            </w:pPr>
            <w:r w:rsidRPr="008244C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8A0820"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669DF4" w14:textId="77777777" w:rsidR="00CF5741" w:rsidRPr="008244C5" w:rsidRDefault="00CF5741" w:rsidP="00A16BFF">
            <w:pPr>
              <w:pStyle w:val="ROWTABELLA"/>
              <w:jc w:val="center"/>
              <w:rPr>
                <w:color w:val="002060"/>
              </w:rPr>
            </w:pPr>
            <w:r w:rsidRPr="008244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C64386"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195A1F" w14:textId="77777777" w:rsidR="00CF5741" w:rsidRPr="008244C5" w:rsidRDefault="00CF5741" w:rsidP="00A16BFF">
            <w:pPr>
              <w:pStyle w:val="ROWTABELLA"/>
              <w:jc w:val="center"/>
              <w:rPr>
                <w:color w:val="002060"/>
              </w:rPr>
            </w:pPr>
            <w:r w:rsidRPr="008244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A34D6E" w14:textId="77777777" w:rsidR="00CF5741" w:rsidRPr="008244C5" w:rsidRDefault="00CF5741" w:rsidP="00A16BFF">
            <w:pPr>
              <w:pStyle w:val="ROWTABELLA"/>
              <w:jc w:val="center"/>
              <w:rPr>
                <w:color w:val="002060"/>
              </w:rPr>
            </w:pPr>
            <w:r w:rsidRPr="008244C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DE134F" w14:textId="77777777" w:rsidR="00CF5741" w:rsidRPr="008244C5" w:rsidRDefault="00CF5741" w:rsidP="00A16BFF">
            <w:pPr>
              <w:pStyle w:val="ROWTABELLA"/>
              <w:jc w:val="center"/>
              <w:rPr>
                <w:color w:val="002060"/>
              </w:rPr>
            </w:pPr>
            <w:r w:rsidRPr="008244C5">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9786D5" w14:textId="77777777" w:rsidR="00CF5741" w:rsidRPr="008244C5" w:rsidRDefault="00CF5741" w:rsidP="00A16BFF">
            <w:pPr>
              <w:pStyle w:val="ROWTABELLA"/>
              <w:jc w:val="center"/>
              <w:rPr>
                <w:color w:val="002060"/>
              </w:rPr>
            </w:pPr>
            <w:r w:rsidRPr="008244C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1C6325" w14:textId="77777777" w:rsidR="00CF5741" w:rsidRPr="008244C5" w:rsidRDefault="00CF5741" w:rsidP="00A16BFF">
            <w:pPr>
              <w:pStyle w:val="ROWTABELLA"/>
              <w:jc w:val="center"/>
              <w:rPr>
                <w:color w:val="002060"/>
              </w:rPr>
            </w:pPr>
            <w:r w:rsidRPr="008244C5">
              <w:rPr>
                <w:color w:val="002060"/>
              </w:rPr>
              <w:t>0</w:t>
            </w:r>
          </w:p>
        </w:tc>
      </w:tr>
      <w:tr w:rsidR="00CF5741" w:rsidRPr="008244C5" w14:paraId="478110A6"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305123B" w14:textId="77777777" w:rsidR="00CF5741" w:rsidRPr="008244C5" w:rsidRDefault="00CF5741" w:rsidP="00A16BFF">
            <w:pPr>
              <w:pStyle w:val="ROWTABELLA"/>
              <w:rPr>
                <w:color w:val="002060"/>
              </w:rPr>
            </w:pPr>
            <w:r w:rsidRPr="008244C5">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993D26" w14:textId="77777777" w:rsidR="00CF5741" w:rsidRPr="008244C5" w:rsidRDefault="00CF5741" w:rsidP="00A16BFF">
            <w:pPr>
              <w:pStyle w:val="ROWTABELLA"/>
              <w:jc w:val="center"/>
              <w:rPr>
                <w:color w:val="002060"/>
              </w:rPr>
            </w:pPr>
            <w:r w:rsidRPr="008244C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CB9ADF"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011C19"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9FE90A"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BBE525" w14:textId="77777777" w:rsidR="00CF5741" w:rsidRPr="008244C5" w:rsidRDefault="00CF5741" w:rsidP="00A16BFF">
            <w:pPr>
              <w:pStyle w:val="ROWTABELLA"/>
              <w:jc w:val="center"/>
              <w:rPr>
                <w:color w:val="002060"/>
              </w:rPr>
            </w:pPr>
            <w:r w:rsidRPr="008244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52A557" w14:textId="77777777" w:rsidR="00CF5741" w:rsidRPr="008244C5" w:rsidRDefault="00CF5741" w:rsidP="00A16BFF">
            <w:pPr>
              <w:pStyle w:val="ROWTABELLA"/>
              <w:jc w:val="center"/>
              <w:rPr>
                <w:color w:val="002060"/>
              </w:rPr>
            </w:pPr>
            <w:r w:rsidRPr="008244C5">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9DDFD6" w14:textId="77777777" w:rsidR="00CF5741" w:rsidRPr="008244C5" w:rsidRDefault="00CF5741" w:rsidP="00A16BFF">
            <w:pPr>
              <w:pStyle w:val="ROWTABELLA"/>
              <w:jc w:val="center"/>
              <w:rPr>
                <w:color w:val="002060"/>
              </w:rPr>
            </w:pPr>
            <w:r w:rsidRPr="008244C5">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A0D76E" w14:textId="77777777" w:rsidR="00CF5741" w:rsidRPr="008244C5" w:rsidRDefault="00CF5741" w:rsidP="00A16BFF">
            <w:pPr>
              <w:pStyle w:val="ROWTABELLA"/>
              <w:jc w:val="center"/>
              <w:rPr>
                <w:color w:val="002060"/>
              </w:rPr>
            </w:pPr>
            <w:r w:rsidRPr="008244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7563C4" w14:textId="77777777" w:rsidR="00CF5741" w:rsidRPr="008244C5" w:rsidRDefault="00CF5741" w:rsidP="00A16BFF">
            <w:pPr>
              <w:pStyle w:val="ROWTABELLA"/>
              <w:jc w:val="center"/>
              <w:rPr>
                <w:color w:val="002060"/>
              </w:rPr>
            </w:pPr>
            <w:r w:rsidRPr="008244C5">
              <w:rPr>
                <w:color w:val="002060"/>
              </w:rPr>
              <w:t>0</w:t>
            </w:r>
          </w:p>
        </w:tc>
      </w:tr>
      <w:tr w:rsidR="00CF5741" w:rsidRPr="008244C5" w14:paraId="6EC7BB00"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D687DDB" w14:textId="77777777" w:rsidR="00CF5741" w:rsidRPr="008244C5" w:rsidRDefault="00CF5741" w:rsidP="00A16BFF">
            <w:pPr>
              <w:pStyle w:val="ROWTABELLA"/>
              <w:rPr>
                <w:color w:val="002060"/>
              </w:rPr>
            </w:pPr>
            <w:r w:rsidRPr="008244C5">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B11452" w14:textId="77777777" w:rsidR="00CF5741" w:rsidRPr="008244C5" w:rsidRDefault="00CF5741" w:rsidP="00A16BFF">
            <w:pPr>
              <w:pStyle w:val="ROWTABELLA"/>
              <w:jc w:val="center"/>
              <w:rPr>
                <w:color w:val="002060"/>
              </w:rPr>
            </w:pPr>
            <w:r w:rsidRPr="008244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657EDB"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C07525"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5AE142" w14:textId="77777777" w:rsidR="00CF5741" w:rsidRPr="008244C5" w:rsidRDefault="00CF5741" w:rsidP="00A16BFF">
            <w:pPr>
              <w:pStyle w:val="ROWTABELLA"/>
              <w:jc w:val="center"/>
              <w:rPr>
                <w:color w:val="002060"/>
              </w:rPr>
            </w:pPr>
            <w:r w:rsidRPr="008244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80927E" w14:textId="77777777" w:rsidR="00CF5741" w:rsidRPr="008244C5" w:rsidRDefault="00CF5741" w:rsidP="00A16BFF">
            <w:pPr>
              <w:pStyle w:val="ROWTABELLA"/>
              <w:jc w:val="center"/>
              <w:rPr>
                <w:color w:val="002060"/>
              </w:rPr>
            </w:pPr>
            <w:r w:rsidRPr="008244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80CCBC" w14:textId="77777777" w:rsidR="00CF5741" w:rsidRPr="008244C5" w:rsidRDefault="00CF5741" w:rsidP="00A16BFF">
            <w:pPr>
              <w:pStyle w:val="ROWTABELLA"/>
              <w:jc w:val="center"/>
              <w:rPr>
                <w:color w:val="002060"/>
              </w:rPr>
            </w:pPr>
            <w:r w:rsidRPr="008244C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3AFD6D" w14:textId="77777777" w:rsidR="00CF5741" w:rsidRPr="008244C5" w:rsidRDefault="00CF5741" w:rsidP="00A16BFF">
            <w:pPr>
              <w:pStyle w:val="ROWTABELLA"/>
              <w:jc w:val="center"/>
              <w:rPr>
                <w:color w:val="002060"/>
              </w:rPr>
            </w:pPr>
            <w:r w:rsidRPr="008244C5">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18E9C1"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CC82EF" w14:textId="77777777" w:rsidR="00CF5741" w:rsidRPr="008244C5" w:rsidRDefault="00CF5741" w:rsidP="00A16BFF">
            <w:pPr>
              <w:pStyle w:val="ROWTABELLA"/>
              <w:jc w:val="center"/>
              <w:rPr>
                <w:color w:val="002060"/>
              </w:rPr>
            </w:pPr>
            <w:r w:rsidRPr="008244C5">
              <w:rPr>
                <w:color w:val="002060"/>
              </w:rPr>
              <w:t>0</w:t>
            </w:r>
          </w:p>
        </w:tc>
      </w:tr>
      <w:tr w:rsidR="00CF5741" w:rsidRPr="008244C5" w14:paraId="3C9390C8"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F5DE755" w14:textId="77777777" w:rsidR="00CF5741" w:rsidRPr="008244C5" w:rsidRDefault="00CF5741" w:rsidP="00A16BFF">
            <w:pPr>
              <w:pStyle w:val="ROWTABELLA"/>
              <w:rPr>
                <w:color w:val="002060"/>
              </w:rPr>
            </w:pPr>
            <w:r w:rsidRPr="008244C5">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809D4A" w14:textId="77777777" w:rsidR="00CF5741" w:rsidRPr="008244C5" w:rsidRDefault="00CF5741" w:rsidP="00A16BFF">
            <w:pPr>
              <w:pStyle w:val="ROWTABELLA"/>
              <w:jc w:val="center"/>
              <w:rPr>
                <w:color w:val="002060"/>
              </w:rPr>
            </w:pPr>
            <w:r w:rsidRPr="008244C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1F11FF"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0255FA"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A938DB"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F6E5A6" w14:textId="77777777" w:rsidR="00CF5741" w:rsidRPr="008244C5" w:rsidRDefault="00CF5741" w:rsidP="00A16BFF">
            <w:pPr>
              <w:pStyle w:val="ROWTABELLA"/>
              <w:jc w:val="center"/>
              <w:rPr>
                <w:color w:val="002060"/>
              </w:rPr>
            </w:pPr>
            <w:r w:rsidRPr="008244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D50512" w14:textId="77777777" w:rsidR="00CF5741" w:rsidRPr="008244C5" w:rsidRDefault="00CF5741" w:rsidP="00A16BFF">
            <w:pPr>
              <w:pStyle w:val="ROWTABELLA"/>
              <w:jc w:val="center"/>
              <w:rPr>
                <w:color w:val="002060"/>
              </w:rPr>
            </w:pPr>
            <w:r w:rsidRPr="008244C5">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304F71" w14:textId="77777777" w:rsidR="00CF5741" w:rsidRPr="008244C5" w:rsidRDefault="00CF5741" w:rsidP="00A16BFF">
            <w:pPr>
              <w:pStyle w:val="ROWTABELLA"/>
              <w:jc w:val="center"/>
              <w:rPr>
                <w:color w:val="002060"/>
              </w:rPr>
            </w:pPr>
            <w:r w:rsidRPr="008244C5">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647BF7" w14:textId="77777777" w:rsidR="00CF5741" w:rsidRPr="008244C5" w:rsidRDefault="00CF5741" w:rsidP="00A16BFF">
            <w:pPr>
              <w:pStyle w:val="ROWTABELLA"/>
              <w:jc w:val="center"/>
              <w:rPr>
                <w:color w:val="002060"/>
              </w:rPr>
            </w:pPr>
            <w:r w:rsidRPr="008244C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F48B5F" w14:textId="77777777" w:rsidR="00CF5741" w:rsidRPr="008244C5" w:rsidRDefault="00CF5741" w:rsidP="00A16BFF">
            <w:pPr>
              <w:pStyle w:val="ROWTABELLA"/>
              <w:jc w:val="center"/>
              <w:rPr>
                <w:color w:val="002060"/>
              </w:rPr>
            </w:pPr>
            <w:r w:rsidRPr="008244C5">
              <w:rPr>
                <w:color w:val="002060"/>
              </w:rPr>
              <w:t>0</w:t>
            </w:r>
          </w:p>
        </w:tc>
      </w:tr>
      <w:tr w:rsidR="00CF5741" w:rsidRPr="008244C5" w14:paraId="12A42736"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4261743" w14:textId="77777777" w:rsidR="00CF5741" w:rsidRPr="008244C5" w:rsidRDefault="00CF5741" w:rsidP="00A16BFF">
            <w:pPr>
              <w:pStyle w:val="ROWTABELLA"/>
              <w:rPr>
                <w:color w:val="002060"/>
              </w:rPr>
            </w:pPr>
            <w:r w:rsidRPr="008244C5">
              <w:rPr>
                <w:color w:val="002060"/>
              </w:rPr>
              <w:t>A.S.D. FUTSAL FERMO S.C.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570735" w14:textId="77777777" w:rsidR="00CF5741" w:rsidRPr="008244C5" w:rsidRDefault="00CF5741" w:rsidP="00A16BFF">
            <w:pPr>
              <w:pStyle w:val="ROWTABELLA"/>
              <w:jc w:val="center"/>
              <w:rPr>
                <w:color w:val="002060"/>
              </w:rPr>
            </w:pPr>
            <w:r w:rsidRPr="008244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BC59FD"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D521AB"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796008" w14:textId="77777777" w:rsidR="00CF5741" w:rsidRPr="008244C5" w:rsidRDefault="00CF5741" w:rsidP="00A16BFF">
            <w:pPr>
              <w:pStyle w:val="ROWTABELLA"/>
              <w:jc w:val="center"/>
              <w:rPr>
                <w:color w:val="002060"/>
              </w:rPr>
            </w:pPr>
            <w:r w:rsidRPr="008244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65F49C" w14:textId="77777777" w:rsidR="00CF5741" w:rsidRPr="008244C5" w:rsidRDefault="00CF5741" w:rsidP="00A16BFF">
            <w:pPr>
              <w:pStyle w:val="ROWTABELLA"/>
              <w:jc w:val="center"/>
              <w:rPr>
                <w:color w:val="002060"/>
              </w:rPr>
            </w:pPr>
            <w:r w:rsidRPr="008244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65FF7C" w14:textId="77777777" w:rsidR="00CF5741" w:rsidRPr="008244C5" w:rsidRDefault="00CF5741" w:rsidP="00A16BFF">
            <w:pPr>
              <w:pStyle w:val="ROWTABELLA"/>
              <w:jc w:val="center"/>
              <w:rPr>
                <w:color w:val="002060"/>
              </w:rPr>
            </w:pPr>
            <w:r w:rsidRPr="008244C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06E070" w14:textId="77777777" w:rsidR="00CF5741" w:rsidRPr="008244C5" w:rsidRDefault="00CF5741" w:rsidP="00A16BFF">
            <w:pPr>
              <w:pStyle w:val="ROWTABELLA"/>
              <w:jc w:val="center"/>
              <w:rPr>
                <w:color w:val="002060"/>
              </w:rPr>
            </w:pPr>
            <w:r w:rsidRPr="008244C5">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DCD87E" w14:textId="77777777" w:rsidR="00CF5741" w:rsidRPr="008244C5" w:rsidRDefault="00CF5741" w:rsidP="00A16BFF">
            <w:pPr>
              <w:pStyle w:val="ROWTABELLA"/>
              <w:jc w:val="center"/>
              <w:rPr>
                <w:color w:val="002060"/>
              </w:rPr>
            </w:pPr>
            <w:r w:rsidRPr="008244C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6A2F44" w14:textId="77777777" w:rsidR="00CF5741" w:rsidRPr="008244C5" w:rsidRDefault="00CF5741" w:rsidP="00A16BFF">
            <w:pPr>
              <w:pStyle w:val="ROWTABELLA"/>
              <w:jc w:val="center"/>
              <w:rPr>
                <w:color w:val="002060"/>
              </w:rPr>
            </w:pPr>
            <w:r w:rsidRPr="008244C5">
              <w:rPr>
                <w:color w:val="002060"/>
              </w:rPr>
              <w:t>0</w:t>
            </w:r>
          </w:p>
        </w:tc>
      </w:tr>
      <w:tr w:rsidR="00CF5741" w:rsidRPr="008244C5" w14:paraId="7E225607"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E80FE7C" w14:textId="77777777" w:rsidR="00CF5741" w:rsidRPr="008244C5" w:rsidRDefault="00CF5741" w:rsidP="00A16BFF">
            <w:pPr>
              <w:pStyle w:val="ROWTABELLA"/>
              <w:rPr>
                <w:color w:val="002060"/>
              </w:rPr>
            </w:pPr>
            <w:r w:rsidRPr="008244C5">
              <w:rPr>
                <w:color w:val="002060"/>
              </w:rPr>
              <w:t>A.S. EAGLES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AFB9E7" w14:textId="77777777" w:rsidR="00CF5741" w:rsidRPr="008244C5" w:rsidRDefault="00CF5741" w:rsidP="00A16BFF">
            <w:pPr>
              <w:pStyle w:val="ROWTABELLA"/>
              <w:jc w:val="center"/>
              <w:rPr>
                <w:color w:val="002060"/>
              </w:rPr>
            </w:pPr>
            <w:r w:rsidRPr="008244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7BD178"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1FE0DB"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01F992"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CFF881" w14:textId="77777777" w:rsidR="00CF5741" w:rsidRPr="008244C5" w:rsidRDefault="00CF5741" w:rsidP="00A16BFF">
            <w:pPr>
              <w:pStyle w:val="ROWTABELLA"/>
              <w:jc w:val="center"/>
              <w:rPr>
                <w:color w:val="002060"/>
              </w:rPr>
            </w:pPr>
            <w:r w:rsidRPr="008244C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7D5BFC" w14:textId="77777777" w:rsidR="00CF5741" w:rsidRPr="008244C5" w:rsidRDefault="00CF5741" w:rsidP="00A16BFF">
            <w:pPr>
              <w:pStyle w:val="ROWTABELLA"/>
              <w:jc w:val="center"/>
              <w:rPr>
                <w:color w:val="002060"/>
              </w:rPr>
            </w:pPr>
            <w:r w:rsidRPr="008244C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3EA233" w14:textId="77777777" w:rsidR="00CF5741" w:rsidRPr="008244C5" w:rsidRDefault="00CF5741" w:rsidP="00A16BFF">
            <w:pPr>
              <w:pStyle w:val="ROWTABELLA"/>
              <w:jc w:val="center"/>
              <w:rPr>
                <w:color w:val="002060"/>
              </w:rPr>
            </w:pPr>
            <w:r w:rsidRPr="008244C5">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E13539" w14:textId="77777777" w:rsidR="00CF5741" w:rsidRPr="008244C5" w:rsidRDefault="00CF5741" w:rsidP="00A16BFF">
            <w:pPr>
              <w:pStyle w:val="ROWTABELLA"/>
              <w:jc w:val="center"/>
              <w:rPr>
                <w:color w:val="002060"/>
              </w:rPr>
            </w:pPr>
            <w:r w:rsidRPr="008244C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C3BC79" w14:textId="77777777" w:rsidR="00CF5741" w:rsidRPr="008244C5" w:rsidRDefault="00CF5741" w:rsidP="00A16BFF">
            <w:pPr>
              <w:pStyle w:val="ROWTABELLA"/>
              <w:jc w:val="center"/>
              <w:rPr>
                <w:color w:val="002060"/>
              </w:rPr>
            </w:pPr>
            <w:r w:rsidRPr="008244C5">
              <w:rPr>
                <w:color w:val="002060"/>
              </w:rPr>
              <w:t>0</w:t>
            </w:r>
          </w:p>
        </w:tc>
      </w:tr>
      <w:tr w:rsidR="00CF5741" w:rsidRPr="008244C5" w14:paraId="4190721E" w14:textId="77777777" w:rsidTr="00CF574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64B5637" w14:textId="77777777" w:rsidR="00CF5741" w:rsidRPr="008244C5" w:rsidRDefault="00CF5741" w:rsidP="00A16BFF">
            <w:pPr>
              <w:pStyle w:val="ROWTABELLA"/>
              <w:rPr>
                <w:color w:val="002060"/>
              </w:rPr>
            </w:pPr>
            <w:r w:rsidRPr="008244C5">
              <w:rPr>
                <w:color w:val="002060"/>
              </w:rPr>
              <w:t>A.S.D. FUTSAL SILENZI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371F46"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B7891C"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13D85A"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5FE517"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E46885"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8A5C88" w14:textId="77777777" w:rsidR="00CF5741" w:rsidRPr="008244C5" w:rsidRDefault="00CF5741" w:rsidP="00A16BFF">
            <w:pPr>
              <w:pStyle w:val="ROWTABELLA"/>
              <w:jc w:val="center"/>
              <w:rPr>
                <w:color w:val="002060"/>
              </w:rPr>
            </w:pPr>
            <w:r w:rsidRPr="008244C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0C994E" w14:textId="77777777" w:rsidR="00CF5741" w:rsidRPr="008244C5" w:rsidRDefault="00CF5741" w:rsidP="00A16BFF">
            <w:pPr>
              <w:pStyle w:val="ROWTABELLA"/>
              <w:jc w:val="center"/>
              <w:rPr>
                <w:color w:val="002060"/>
              </w:rPr>
            </w:pPr>
            <w:r w:rsidRPr="008244C5">
              <w:rPr>
                <w:color w:val="002060"/>
              </w:rPr>
              <w:t>161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62459E" w14:textId="77777777" w:rsidR="00CF5741" w:rsidRPr="008244C5" w:rsidRDefault="00CF5741" w:rsidP="00A16BFF">
            <w:pPr>
              <w:pStyle w:val="ROWTABELLA"/>
              <w:jc w:val="center"/>
              <w:rPr>
                <w:color w:val="002060"/>
              </w:rPr>
            </w:pPr>
            <w:r w:rsidRPr="008244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1570AD" w14:textId="77777777" w:rsidR="00CF5741" w:rsidRPr="008244C5" w:rsidRDefault="00CF5741" w:rsidP="00A16BFF">
            <w:pPr>
              <w:pStyle w:val="ROWTABELLA"/>
              <w:jc w:val="center"/>
              <w:rPr>
                <w:color w:val="002060"/>
              </w:rPr>
            </w:pPr>
            <w:r w:rsidRPr="008244C5">
              <w:rPr>
                <w:color w:val="002060"/>
              </w:rPr>
              <w:t>0</w:t>
            </w:r>
          </w:p>
        </w:tc>
      </w:tr>
    </w:tbl>
    <w:p w14:paraId="5D76B77F" w14:textId="77777777" w:rsidR="00CF5741" w:rsidRPr="008244C5" w:rsidRDefault="00CF5741" w:rsidP="00CF5741">
      <w:pPr>
        <w:pStyle w:val="breakline"/>
        <w:divId w:val="527259509"/>
        <w:rPr>
          <w:color w:val="002060"/>
        </w:rPr>
      </w:pPr>
    </w:p>
    <w:p w14:paraId="2E6A71BB" w14:textId="77777777" w:rsidR="00CF5741" w:rsidRPr="008244C5" w:rsidRDefault="00CF5741" w:rsidP="00CF5741">
      <w:pPr>
        <w:pStyle w:val="TITOLOPRINC"/>
        <w:divId w:val="527259509"/>
        <w:rPr>
          <w:color w:val="002060"/>
        </w:rPr>
      </w:pPr>
      <w:r w:rsidRPr="008244C5">
        <w:rPr>
          <w:color w:val="002060"/>
        </w:rPr>
        <w:t>PROGRAMMA GARE</w:t>
      </w:r>
    </w:p>
    <w:p w14:paraId="4499F0AB" w14:textId="77777777" w:rsidR="00CF5741" w:rsidRPr="008244C5" w:rsidRDefault="00CF5741" w:rsidP="00CF5741">
      <w:pPr>
        <w:pStyle w:val="SOTTOTITOLOCAMPIONATO1"/>
        <w:divId w:val="527259509"/>
        <w:rPr>
          <w:color w:val="002060"/>
        </w:rPr>
      </w:pPr>
      <w:r w:rsidRPr="008244C5">
        <w:rPr>
          <w:color w:val="002060"/>
        </w:rPr>
        <w:t>GIRONE A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87"/>
        <w:gridCol w:w="1980"/>
        <w:gridCol w:w="385"/>
        <w:gridCol w:w="897"/>
        <w:gridCol w:w="1281"/>
        <w:gridCol w:w="1524"/>
        <w:gridCol w:w="1546"/>
      </w:tblGrid>
      <w:tr w:rsidR="00CF5741" w:rsidRPr="008244C5" w14:paraId="0CE13E38" w14:textId="77777777" w:rsidTr="00CF574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B2B2E0" w14:textId="77777777" w:rsidR="00CF5741" w:rsidRPr="008244C5" w:rsidRDefault="00CF5741" w:rsidP="00A16BFF">
            <w:pPr>
              <w:pStyle w:val="HEADERTABELLA"/>
              <w:rPr>
                <w:color w:val="002060"/>
              </w:rPr>
            </w:pPr>
            <w:r w:rsidRPr="008244C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8524A6" w14:textId="77777777" w:rsidR="00CF5741" w:rsidRPr="008244C5" w:rsidRDefault="00CF5741" w:rsidP="00A16BFF">
            <w:pPr>
              <w:pStyle w:val="HEADERTABELLA"/>
              <w:rPr>
                <w:color w:val="002060"/>
              </w:rPr>
            </w:pPr>
            <w:r w:rsidRPr="008244C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DBD604" w14:textId="77777777" w:rsidR="00CF5741" w:rsidRPr="008244C5" w:rsidRDefault="00CF5741" w:rsidP="00A16BFF">
            <w:pPr>
              <w:pStyle w:val="HEADERTABELLA"/>
              <w:rPr>
                <w:color w:val="002060"/>
              </w:rPr>
            </w:pPr>
            <w:r w:rsidRPr="008244C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AE0588" w14:textId="77777777" w:rsidR="00CF5741" w:rsidRPr="008244C5" w:rsidRDefault="00CF5741" w:rsidP="00A16BFF">
            <w:pPr>
              <w:pStyle w:val="HEADERTABELLA"/>
              <w:rPr>
                <w:color w:val="002060"/>
              </w:rPr>
            </w:pPr>
            <w:r w:rsidRPr="008244C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172772" w14:textId="77777777" w:rsidR="00CF5741" w:rsidRPr="008244C5" w:rsidRDefault="00CF5741" w:rsidP="00A16BFF">
            <w:pPr>
              <w:pStyle w:val="HEADERTABELLA"/>
              <w:rPr>
                <w:color w:val="002060"/>
              </w:rPr>
            </w:pPr>
            <w:r w:rsidRPr="008244C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510FC4" w14:textId="77777777" w:rsidR="00CF5741" w:rsidRPr="008244C5" w:rsidRDefault="00CF5741" w:rsidP="00A16BFF">
            <w:pPr>
              <w:pStyle w:val="HEADERTABELLA"/>
              <w:rPr>
                <w:color w:val="002060"/>
              </w:rPr>
            </w:pPr>
            <w:proofErr w:type="spellStart"/>
            <w:r w:rsidRPr="008244C5">
              <w:rPr>
                <w:color w:val="002060"/>
              </w:rPr>
              <w:t>Localita'</w:t>
            </w:r>
            <w:proofErr w:type="spellEnd"/>
            <w:r w:rsidRPr="008244C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D69364" w14:textId="77777777" w:rsidR="00CF5741" w:rsidRPr="008244C5" w:rsidRDefault="00CF5741" w:rsidP="00A16BFF">
            <w:pPr>
              <w:pStyle w:val="HEADERTABELLA"/>
              <w:rPr>
                <w:color w:val="002060"/>
              </w:rPr>
            </w:pPr>
            <w:r w:rsidRPr="008244C5">
              <w:rPr>
                <w:color w:val="002060"/>
              </w:rPr>
              <w:t>Indirizzo Impianto</w:t>
            </w:r>
          </w:p>
        </w:tc>
      </w:tr>
      <w:tr w:rsidR="00CF5741" w:rsidRPr="008244C5" w14:paraId="615615A3" w14:textId="77777777" w:rsidTr="00CF5741">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81CAA7C" w14:textId="77777777" w:rsidR="00CF5741" w:rsidRPr="008244C5" w:rsidRDefault="00CF5741" w:rsidP="00A16BFF">
            <w:pPr>
              <w:pStyle w:val="ROWTABELLA"/>
              <w:rPr>
                <w:color w:val="002060"/>
              </w:rPr>
            </w:pPr>
            <w:r w:rsidRPr="008244C5">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EC51D1B" w14:textId="77777777" w:rsidR="00CF5741" w:rsidRPr="008244C5" w:rsidRDefault="00CF5741" w:rsidP="00A16BFF">
            <w:pPr>
              <w:pStyle w:val="ROWTABELLA"/>
              <w:rPr>
                <w:color w:val="002060"/>
              </w:rPr>
            </w:pPr>
            <w:r w:rsidRPr="008244C5">
              <w:rPr>
                <w:color w:val="002060"/>
              </w:rPr>
              <w:t>PIETRALACROCE 73</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AFA6848" w14:textId="77777777" w:rsidR="00CF5741" w:rsidRPr="008244C5" w:rsidRDefault="00CF5741" w:rsidP="00A16BFF">
            <w:pPr>
              <w:pStyle w:val="ROWTABELLA"/>
              <w:jc w:val="center"/>
              <w:rPr>
                <w:color w:val="002060"/>
              </w:rPr>
            </w:pPr>
            <w:r w:rsidRPr="008244C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37F52F8" w14:textId="77777777" w:rsidR="00CF5741" w:rsidRPr="008244C5" w:rsidRDefault="00CF5741" w:rsidP="00A16BFF">
            <w:pPr>
              <w:pStyle w:val="ROWTABELLA"/>
              <w:rPr>
                <w:color w:val="002060"/>
              </w:rPr>
            </w:pPr>
            <w:r w:rsidRPr="008244C5">
              <w:rPr>
                <w:color w:val="002060"/>
              </w:rPr>
              <w:t>07/02/2020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69ED281" w14:textId="77777777" w:rsidR="00CF5741" w:rsidRPr="008244C5" w:rsidRDefault="00CF5741" w:rsidP="00A16BFF">
            <w:pPr>
              <w:pStyle w:val="ROWTABELLA"/>
              <w:rPr>
                <w:color w:val="002060"/>
              </w:rPr>
            </w:pPr>
            <w:r w:rsidRPr="008244C5">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5FE739C" w14:textId="77777777" w:rsidR="00CF5741" w:rsidRPr="008244C5" w:rsidRDefault="00CF5741" w:rsidP="00A16BFF">
            <w:pPr>
              <w:pStyle w:val="ROWTABELLA"/>
              <w:rPr>
                <w:color w:val="002060"/>
              </w:rPr>
            </w:pPr>
            <w:r w:rsidRPr="008244C5">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DA5EBDA" w14:textId="77777777" w:rsidR="00CF5741" w:rsidRPr="008244C5" w:rsidRDefault="00CF5741" w:rsidP="00A16BFF">
            <w:pPr>
              <w:pStyle w:val="ROWTABELLA"/>
              <w:rPr>
                <w:color w:val="002060"/>
              </w:rPr>
            </w:pPr>
            <w:r w:rsidRPr="008244C5">
              <w:rPr>
                <w:color w:val="002060"/>
              </w:rPr>
              <w:t>VIA RISORGIMENTO 16</w:t>
            </w:r>
          </w:p>
        </w:tc>
      </w:tr>
      <w:tr w:rsidR="00CF5741" w:rsidRPr="008244C5" w14:paraId="46E1B12C" w14:textId="77777777" w:rsidTr="00CF574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E88E967" w14:textId="77777777" w:rsidR="00CF5741" w:rsidRPr="008244C5" w:rsidRDefault="00CF5741" w:rsidP="00A16BFF">
            <w:pPr>
              <w:pStyle w:val="ROWTABELLA"/>
              <w:rPr>
                <w:color w:val="002060"/>
              </w:rPr>
            </w:pPr>
            <w:r w:rsidRPr="008244C5">
              <w:rPr>
                <w:color w:val="002060"/>
              </w:rPr>
              <w:t>ATL URBINO C5 1999</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56EF06F" w14:textId="77777777" w:rsidR="00CF5741" w:rsidRPr="008244C5" w:rsidRDefault="00CF5741" w:rsidP="00A16BFF">
            <w:pPr>
              <w:pStyle w:val="ROWTABELLA"/>
              <w:rPr>
                <w:color w:val="002060"/>
              </w:rPr>
            </w:pPr>
            <w:r w:rsidRPr="008244C5">
              <w:rPr>
                <w:color w:val="002060"/>
              </w:rPr>
              <w:t>REAL S.COSTANZO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C0A87E6" w14:textId="77777777" w:rsidR="00CF5741" w:rsidRPr="008244C5" w:rsidRDefault="00CF5741" w:rsidP="00A16BFF">
            <w:pPr>
              <w:pStyle w:val="ROWTABELLA"/>
              <w:jc w:val="center"/>
              <w:rPr>
                <w:color w:val="002060"/>
              </w:rPr>
            </w:pPr>
            <w:r w:rsidRPr="008244C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B0C5786" w14:textId="77777777" w:rsidR="00CF5741" w:rsidRPr="008244C5" w:rsidRDefault="00CF5741" w:rsidP="00A16BFF">
            <w:pPr>
              <w:pStyle w:val="ROWTABELLA"/>
              <w:rPr>
                <w:color w:val="002060"/>
              </w:rPr>
            </w:pPr>
            <w:r w:rsidRPr="008244C5">
              <w:rPr>
                <w:color w:val="002060"/>
              </w:rPr>
              <w:t>07/02/2020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38688C6" w14:textId="77777777" w:rsidR="00CF5741" w:rsidRPr="008244C5" w:rsidRDefault="00CF5741" w:rsidP="00A16BFF">
            <w:pPr>
              <w:pStyle w:val="ROWTABELLA"/>
              <w:rPr>
                <w:color w:val="002060"/>
              </w:rPr>
            </w:pPr>
            <w:r w:rsidRPr="008244C5">
              <w:rPr>
                <w:color w:val="002060"/>
              </w:rPr>
              <w:t>5422 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B39C648" w14:textId="77777777" w:rsidR="00CF5741" w:rsidRPr="008244C5" w:rsidRDefault="00CF5741" w:rsidP="00A16BFF">
            <w:pPr>
              <w:pStyle w:val="ROWTABELLA"/>
              <w:rPr>
                <w:color w:val="002060"/>
              </w:rPr>
            </w:pPr>
            <w:r w:rsidRPr="008244C5">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2789464" w14:textId="77777777" w:rsidR="00CF5741" w:rsidRPr="008244C5" w:rsidRDefault="00CF5741" w:rsidP="00A16BFF">
            <w:pPr>
              <w:pStyle w:val="ROWTABELLA"/>
              <w:rPr>
                <w:color w:val="002060"/>
              </w:rPr>
            </w:pPr>
            <w:r w:rsidRPr="008244C5">
              <w:rPr>
                <w:color w:val="002060"/>
              </w:rPr>
              <w:t>VIA DELL'ANNUNZIATA</w:t>
            </w:r>
          </w:p>
        </w:tc>
      </w:tr>
      <w:tr w:rsidR="00CF5741" w:rsidRPr="008244C5" w14:paraId="1FCC91D6" w14:textId="77777777" w:rsidTr="00CF574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B56AD97" w14:textId="77777777" w:rsidR="00CF5741" w:rsidRPr="008244C5" w:rsidRDefault="00CF5741" w:rsidP="00A16BFF">
            <w:pPr>
              <w:pStyle w:val="ROWTABELLA"/>
              <w:rPr>
                <w:color w:val="002060"/>
              </w:rPr>
            </w:pPr>
            <w:r w:rsidRPr="008244C5">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74E5412" w14:textId="77777777" w:rsidR="00CF5741" w:rsidRPr="008244C5" w:rsidRDefault="00CF5741" w:rsidP="00A16BFF">
            <w:pPr>
              <w:pStyle w:val="ROWTABELLA"/>
              <w:rPr>
                <w:color w:val="002060"/>
              </w:rPr>
            </w:pPr>
            <w:r w:rsidRPr="008244C5">
              <w:rPr>
                <w:color w:val="002060"/>
              </w:rPr>
              <w:t>SPORTLAND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2FC04B1" w14:textId="77777777" w:rsidR="00CF5741" w:rsidRPr="008244C5" w:rsidRDefault="00CF5741" w:rsidP="00A16BFF">
            <w:pPr>
              <w:pStyle w:val="ROWTABELLA"/>
              <w:jc w:val="center"/>
              <w:rPr>
                <w:color w:val="002060"/>
              </w:rPr>
            </w:pPr>
            <w:r w:rsidRPr="008244C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94CBF16" w14:textId="77777777" w:rsidR="00CF5741" w:rsidRPr="008244C5" w:rsidRDefault="00CF5741" w:rsidP="00A16BFF">
            <w:pPr>
              <w:pStyle w:val="ROWTABELLA"/>
              <w:rPr>
                <w:color w:val="002060"/>
              </w:rPr>
            </w:pPr>
            <w:r w:rsidRPr="008244C5">
              <w:rPr>
                <w:color w:val="002060"/>
              </w:rPr>
              <w:t>07/02/2020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04B7F18" w14:textId="77777777" w:rsidR="00CF5741" w:rsidRPr="008244C5" w:rsidRDefault="00CF5741" w:rsidP="00A16BFF">
            <w:pPr>
              <w:pStyle w:val="ROWTABELLA"/>
              <w:rPr>
                <w:color w:val="002060"/>
              </w:rPr>
            </w:pPr>
            <w:r w:rsidRPr="008244C5">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B578CDD" w14:textId="77777777" w:rsidR="00CF5741" w:rsidRPr="008244C5" w:rsidRDefault="00CF5741" w:rsidP="00A16BFF">
            <w:pPr>
              <w:pStyle w:val="ROWTABELLA"/>
              <w:rPr>
                <w:color w:val="002060"/>
              </w:rPr>
            </w:pPr>
            <w:r w:rsidRPr="008244C5">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8C3EF9F" w14:textId="77777777" w:rsidR="00CF5741" w:rsidRPr="008244C5" w:rsidRDefault="00CF5741" w:rsidP="00A16BFF">
            <w:pPr>
              <w:pStyle w:val="ROWTABELLA"/>
              <w:rPr>
                <w:color w:val="002060"/>
              </w:rPr>
            </w:pPr>
            <w:r w:rsidRPr="008244C5">
              <w:rPr>
                <w:color w:val="002060"/>
              </w:rPr>
              <w:t>VIA ROSSINI</w:t>
            </w:r>
          </w:p>
        </w:tc>
      </w:tr>
      <w:tr w:rsidR="00CF5741" w:rsidRPr="008244C5" w14:paraId="392A0AC7" w14:textId="77777777" w:rsidTr="00CF574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60387E0" w14:textId="77777777" w:rsidR="00CF5741" w:rsidRPr="008244C5" w:rsidRDefault="00CF5741" w:rsidP="00A16BFF">
            <w:pPr>
              <w:pStyle w:val="ROWTABELLA"/>
              <w:rPr>
                <w:color w:val="002060"/>
              </w:rPr>
            </w:pPr>
            <w:r w:rsidRPr="008244C5">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0805AA4" w14:textId="77777777" w:rsidR="00CF5741" w:rsidRPr="008244C5" w:rsidRDefault="00CF5741" w:rsidP="00A16BFF">
            <w:pPr>
              <w:pStyle w:val="ROWTABELLA"/>
              <w:rPr>
                <w:color w:val="002060"/>
              </w:rPr>
            </w:pPr>
            <w:r w:rsidRPr="008244C5">
              <w:rPr>
                <w:color w:val="00206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7221D3E" w14:textId="77777777" w:rsidR="00CF5741" w:rsidRPr="008244C5" w:rsidRDefault="00CF5741" w:rsidP="00A16BFF">
            <w:pPr>
              <w:pStyle w:val="ROWTABELLA"/>
              <w:jc w:val="center"/>
              <w:rPr>
                <w:color w:val="002060"/>
              </w:rPr>
            </w:pPr>
            <w:r w:rsidRPr="008244C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2C8C14C" w14:textId="77777777" w:rsidR="00CF5741" w:rsidRPr="008244C5" w:rsidRDefault="00CF5741" w:rsidP="00A16BFF">
            <w:pPr>
              <w:pStyle w:val="ROWTABELLA"/>
              <w:rPr>
                <w:color w:val="002060"/>
              </w:rPr>
            </w:pPr>
            <w:r w:rsidRPr="008244C5">
              <w:rPr>
                <w:color w:val="002060"/>
              </w:rPr>
              <w:t>07/02/2020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AAC380F" w14:textId="77777777" w:rsidR="00CF5741" w:rsidRPr="008244C5" w:rsidRDefault="00CF5741" w:rsidP="00A16BFF">
            <w:pPr>
              <w:pStyle w:val="ROWTABELLA"/>
              <w:rPr>
                <w:color w:val="002060"/>
              </w:rPr>
            </w:pPr>
            <w:r w:rsidRPr="008244C5">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BEF5AD0" w14:textId="77777777" w:rsidR="00CF5741" w:rsidRPr="008244C5" w:rsidRDefault="00CF5741" w:rsidP="00A16BFF">
            <w:pPr>
              <w:pStyle w:val="ROWTABELLA"/>
              <w:rPr>
                <w:color w:val="002060"/>
              </w:rPr>
            </w:pPr>
            <w:r w:rsidRPr="008244C5">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87B9C59" w14:textId="77777777" w:rsidR="00CF5741" w:rsidRPr="008244C5" w:rsidRDefault="00CF5741" w:rsidP="00A16BFF">
            <w:pPr>
              <w:pStyle w:val="ROWTABELLA"/>
              <w:rPr>
                <w:color w:val="002060"/>
              </w:rPr>
            </w:pPr>
            <w:r w:rsidRPr="008244C5">
              <w:rPr>
                <w:color w:val="002060"/>
              </w:rPr>
              <w:t>VIA FALCONARA</w:t>
            </w:r>
          </w:p>
        </w:tc>
      </w:tr>
      <w:tr w:rsidR="00CF5741" w:rsidRPr="008244C5" w14:paraId="7D7BC928" w14:textId="77777777" w:rsidTr="00CF574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CEC454B" w14:textId="77777777" w:rsidR="00CF5741" w:rsidRPr="008244C5" w:rsidRDefault="00CF5741" w:rsidP="00A16BFF">
            <w:pPr>
              <w:pStyle w:val="ROWTABELLA"/>
              <w:rPr>
                <w:color w:val="002060"/>
              </w:rPr>
            </w:pPr>
            <w:r w:rsidRPr="008244C5">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F2B0F49" w14:textId="77777777" w:rsidR="00CF5741" w:rsidRPr="008244C5" w:rsidRDefault="00CF5741" w:rsidP="00A16BFF">
            <w:pPr>
              <w:pStyle w:val="ROWTABELLA"/>
              <w:rPr>
                <w:color w:val="002060"/>
              </w:rPr>
            </w:pPr>
            <w:r w:rsidRPr="008244C5">
              <w:rPr>
                <w:color w:val="002060"/>
              </w:rPr>
              <w:t>SENIGALLIA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1F63079" w14:textId="77777777" w:rsidR="00CF5741" w:rsidRPr="008244C5" w:rsidRDefault="00CF5741" w:rsidP="00A16BFF">
            <w:pPr>
              <w:pStyle w:val="ROWTABELLA"/>
              <w:jc w:val="center"/>
              <w:rPr>
                <w:color w:val="002060"/>
              </w:rPr>
            </w:pPr>
            <w:r w:rsidRPr="008244C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CAE5A56" w14:textId="77777777" w:rsidR="00CF5741" w:rsidRPr="008244C5" w:rsidRDefault="00CF5741" w:rsidP="00A16BFF">
            <w:pPr>
              <w:pStyle w:val="ROWTABELLA"/>
              <w:rPr>
                <w:color w:val="002060"/>
              </w:rPr>
            </w:pPr>
            <w:r w:rsidRPr="008244C5">
              <w:rPr>
                <w:color w:val="002060"/>
              </w:rPr>
              <w:t>07/02/2020 22:15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7CC80EA" w14:textId="77777777" w:rsidR="00CF5741" w:rsidRPr="008244C5" w:rsidRDefault="00CF5741" w:rsidP="00A16BFF">
            <w:pPr>
              <w:pStyle w:val="ROWTABELLA"/>
              <w:rPr>
                <w:color w:val="002060"/>
              </w:rPr>
            </w:pPr>
            <w:r w:rsidRPr="008244C5">
              <w:rPr>
                <w:color w:val="002060"/>
              </w:rPr>
              <w:t>5017 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B7A6B9A" w14:textId="77777777" w:rsidR="00CF5741" w:rsidRPr="008244C5" w:rsidRDefault="00CF5741" w:rsidP="00A16BFF">
            <w:pPr>
              <w:pStyle w:val="ROWTABELLA"/>
              <w:rPr>
                <w:color w:val="002060"/>
              </w:rPr>
            </w:pPr>
            <w:r w:rsidRPr="008244C5">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27E9735" w14:textId="77777777" w:rsidR="00CF5741" w:rsidRPr="008244C5" w:rsidRDefault="00CF5741" w:rsidP="00A16BFF">
            <w:pPr>
              <w:pStyle w:val="ROWTABELLA"/>
              <w:rPr>
                <w:color w:val="002060"/>
              </w:rPr>
            </w:pPr>
            <w:r w:rsidRPr="008244C5">
              <w:rPr>
                <w:color w:val="002060"/>
              </w:rPr>
              <w:t>VIA CELLINI, 13</w:t>
            </w:r>
          </w:p>
        </w:tc>
      </w:tr>
      <w:tr w:rsidR="00CF5741" w:rsidRPr="008244C5" w14:paraId="2342FFFB" w14:textId="77777777" w:rsidTr="00CF574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0E0FBF2" w14:textId="77777777" w:rsidR="00CF5741" w:rsidRPr="008244C5" w:rsidRDefault="00CF5741" w:rsidP="00A16BFF">
            <w:pPr>
              <w:pStyle w:val="ROWTABELLA"/>
              <w:rPr>
                <w:color w:val="002060"/>
              </w:rPr>
            </w:pPr>
            <w:r w:rsidRPr="008244C5">
              <w:rPr>
                <w:color w:val="002060"/>
              </w:rPr>
              <w:t>VALLEFOGLIA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22E227F" w14:textId="77777777" w:rsidR="00CF5741" w:rsidRPr="008244C5" w:rsidRDefault="00CF5741" w:rsidP="00A16BFF">
            <w:pPr>
              <w:pStyle w:val="ROWTABELLA"/>
              <w:rPr>
                <w:color w:val="002060"/>
              </w:rPr>
            </w:pPr>
            <w:r w:rsidRPr="008244C5">
              <w:rPr>
                <w:color w:val="002060"/>
              </w:rPr>
              <w:t>AUDAX 1970 S.ANGELO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EEE22B9" w14:textId="77777777" w:rsidR="00CF5741" w:rsidRPr="008244C5" w:rsidRDefault="00CF5741" w:rsidP="00A16BFF">
            <w:pPr>
              <w:pStyle w:val="ROWTABELLA"/>
              <w:jc w:val="center"/>
              <w:rPr>
                <w:color w:val="002060"/>
              </w:rPr>
            </w:pPr>
            <w:r w:rsidRPr="008244C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0B70313" w14:textId="77777777" w:rsidR="00CF5741" w:rsidRPr="008244C5" w:rsidRDefault="00CF5741" w:rsidP="00A16BFF">
            <w:pPr>
              <w:pStyle w:val="ROWTABELLA"/>
              <w:rPr>
                <w:color w:val="002060"/>
              </w:rPr>
            </w:pPr>
            <w:r w:rsidRPr="008244C5">
              <w:rPr>
                <w:color w:val="002060"/>
              </w:rPr>
              <w:t>07/02/2020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7FDD103" w14:textId="77777777" w:rsidR="00CF5741" w:rsidRPr="008244C5" w:rsidRDefault="00CF5741" w:rsidP="00A16BFF">
            <w:pPr>
              <w:pStyle w:val="ROWTABELLA"/>
              <w:rPr>
                <w:color w:val="002060"/>
              </w:rPr>
            </w:pPr>
            <w:r w:rsidRPr="008244C5">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F482327" w14:textId="77777777" w:rsidR="00CF5741" w:rsidRPr="008244C5" w:rsidRDefault="00CF5741" w:rsidP="00A16BFF">
            <w:pPr>
              <w:pStyle w:val="ROWTABELLA"/>
              <w:rPr>
                <w:color w:val="002060"/>
              </w:rPr>
            </w:pPr>
            <w:r w:rsidRPr="008244C5">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D795873" w14:textId="77777777" w:rsidR="00CF5741" w:rsidRPr="008244C5" w:rsidRDefault="00CF5741" w:rsidP="00A16BFF">
            <w:pPr>
              <w:pStyle w:val="ROWTABELLA"/>
              <w:rPr>
                <w:color w:val="002060"/>
              </w:rPr>
            </w:pPr>
            <w:r w:rsidRPr="008244C5">
              <w:rPr>
                <w:color w:val="002060"/>
              </w:rPr>
              <w:t>VIA MAZZINI</w:t>
            </w:r>
          </w:p>
        </w:tc>
      </w:tr>
      <w:tr w:rsidR="00CF5741" w:rsidRPr="008244C5" w14:paraId="3C4F81BC" w14:textId="77777777" w:rsidTr="00CF5741">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C630F9B" w14:textId="77777777" w:rsidR="00CF5741" w:rsidRPr="008244C5" w:rsidRDefault="00CF5741" w:rsidP="00A16BFF">
            <w:pPr>
              <w:pStyle w:val="ROWTABELLA"/>
              <w:rPr>
                <w:color w:val="002060"/>
              </w:rPr>
            </w:pPr>
            <w:r w:rsidRPr="008244C5">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F5A9BD4" w14:textId="77777777" w:rsidR="00CF5741" w:rsidRPr="008244C5" w:rsidRDefault="00CF5741" w:rsidP="00A16BFF">
            <w:pPr>
              <w:pStyle w:val="ROWTABELLA"/>
              <w:rPr>
                <w:color w:val="002060"/>
              </w:rPr>
            </w:pPr>
            <w:r w:rsidRPr="008244C5">
              <w:rPr>
                <w:color w:val="002060"/>
              </w:rPr>
              <w:t>ALMA JUVENTUS FANO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218EAC9" w14:textId="77777777" w:rsidR="00CF5741" w:rsidRPr="008244C5" w:rsidRDefault="00CF5741" w:rsidP="00A16BFF">
            <w:pPr>
              <w:pStyle w:val="ROWTABELLA"/>
              <w:jc w:val="center"/>
              <w:rPr>
                <w:color w:val="002060"/>
              </w:rPr>
            </w:pPr>
            <w:r w:rsidRPr="008244C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0F3E189" w14:textId="77777777" w:rsidR="00CF5741" w:rsidRPr="008244C5" w:rsidRDefault="00CF5741" w:rsidP="00A16BFF">
            <w:pPr>
              <w:pStyle w:val="ROWTABELLA"/>
              <w:rPr>
                <w:color w:val="002060"/>
              </w:rPr>
            </w:pPr>
            <w:r w:rsidRPr="008244C5">
              <w:rPr>
                <w:color w:val="002060"/>
              </w:rPr>
              <w:t>08/02/2020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720074F" w14:textId="77777777" w:rsidR="00CF5741" w:rsidRPr="008244C5" w:rsidRDefault="00CF5741" w:rsidP="00A16BFF">
            <w:pPr>
              <w:pStyle w:val="ROWTABELLA"/>
              <w:rPr>
                <w:color w:val="002060"/>
              </w:rPr>
            </w:pPr>
            <w:r w:rsidRPr="008244C5">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2C52091" w14:textId="77777777" w:rsidR="00CF5741" w:rsidRPr="008244C5" w:rsidRDefault="00CF5741" w:rsidP="00A16BFF">
            <w:pPr>
              <w:pStyle w:val="ROWTABELLA"/>
              <w:rPr>
                <w:color w:val="002060"/>
              </w:rPr>
            </w:pPr>
            <w:r w:rsidRPr="008244C5">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F7F28DD" w14:textId="77777777" w:rsidR="00CF5741" w:rsidRPr="008244C5" w:rsidRDefault="00CF5741" w:rsidP="00A16BFF">
            <w:pPr>
              <w:pStyle w:val="ROWTABELLA"/>
              <w:rPr>
                <w:color w:val="002060"/>
              </w:rPr>
            </w:pPr>
            <w:r w:rsidRPr="008244C5">
              <w:rPr>
                <w:color w:val="002060"/>
              </w:rPr>
              <w:t>VIA PETRARCA</w:t>
            </w:r>
          </w:p>
        </w:tc>
      </w:tr>
    </w:tbl>
    <w:p w14:paraId="5130EA84" w14:textId="77777777" w:rsidR="00CF5741" w:rsidRPr="008244C5" w:rsidRDefault="00CF5741" w:rsidP="00CF5741">
      <w:pPr>
        <w:pStyle w:val="breakline"/>
        <w:divId w:val="527259509"/>
        <w:rPr>
          <w:color w:val="002060"/>
        </w:rPr>
      </w:pPr>
    </w:p>
    <w:p w14:paraId="5CA1AA9C" w14:textId="77777777" w:rsidR="00CF5741" w:rsidRPr="008244C5" w:rsidRDefault="00CF5741" w:rsidP="00CF5741">
      <w:pPr>
        <w:pStyle w:val="breakline"/>
        <w:divId w:val="527259509"/>
        <w:rPr>
          <w:color w:val="002060"/>
        </w:rPr>
      </w:pPr>
    </w:p>
    <w:p w14:paraId="411B08A6" w14:textId="77777777" w:rsidR="00CF5741" w:rsidRPr="008244C5" w:rsidRDefault="00CF5741" w:rsidP="00CF5741">
      <w:pPr>
        <w:pStyle w:val="breakline"/>
        <w:divId w:val="527259509"/>
        <w:rPr>
          <w:color w:val="002060"/>
        </w:rPr>
      </w:pPr>
    </w:p>
    <w:p w14:paraId="4527AA50" w14:textId="77777777" w:rsidR="00CF5741" w:rsidRPr="008244C5" w:rsidRDefault="00CF5741" w:rsidP="00CF5741">
      <w:pPr>
        <w:pStyle w:val="SOTTOTITOLOCAMPIONATO1"/>
        <w:divId w:val="527259509"/>
        <w:rPr>
          <w:color w:val="002060"/>
        </w:rPr>
      </w:pPr>
      <w:r w:rsidRPr="008244C5">
        <w:rPr>
          <w:color w:val="002060"/>
        </w:rPr>
        <w:t>GIRONE B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2"/>
        <w:gridCol w:w="2018"/>
        <w:gridCol w:w="385"/>
        <w:gridCol w:w="898"/>
        <w:gridCol w:w="1174"/>
        <w:gridCol w:w="1560"/>
        <w:gridCol w:w="1543"/>
      </w:tblGrid>
      <w:tr w:rsidR="00CF5741" w:rsidRPr="008244C5" w14:paraId="16378D67" w14:textId="77777777" w:rsidTr="00CF574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BD8905" w14:textId="77777777" w:rsidR="00CF5741" w:rsidRPr="008244C5" w:rsidRDefault="00CF5741" w:rsidP="00A16BFF">
            <w:pPr>
              <w:pStyle w:val="HEADERTABELLA"/>
              <w:rPr>
                <w:color w:val="002060"/>
              </w:rPr>
            </w:pPr>
            <w:r w:rsidRPr="008244C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3E4303" w14:textId="77777777" w:rsidR="00CF5741" w:rsidRPr="008244C5" w:rsidRDefault="00CF5741" w:rsidP="00A16BFF">
            <w:pPr>
              <w:pStyle w:val="HEADERTABELLA"/>
              <w:rPr>
                <w:color w:val="002060"/>
              </w:rPr>
            </w:pPr>
            <w:r w:rsidRPr="008244C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9D746C" w14:textId="77777777" w:rsidR="00CF5741" w:rsidRPr="008244C5" w:rsidRDefault="00CF5741" w:rsidP="00A16BFF">
            <w:pPr>
              <w:pStyle w:val="HEADERTABELLA"/>
              <w:rPr>
                <w:color w:val="002060"/>
              </w:rPr>
            </w:pPr>
            <w:r w:rsidRPr="008244C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884521" w14:textId="77777777" w:rsidR="00CF5741" w:rsidRPr="008244C5" w:rsidRDefault="00CF5741" w:rsidP="00A16BFF">
            <w:pPr>
              <w:pStyle w:val="HEADERTABELLA"/>
              <w:rPr>
                <w:color w:val="002060"/>
              </w:rPr>
            </w:pPr>
            <w:r w:rsidRPr="008244C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D0BA0F" w14:textId="77777777" w:rsidR="00CF5741" w:rsidRPr="008244C5" w:rsidRDefault="00CF5741" w:rsidP="00A16BFF">
            <w:pPr>
              <w:pStyle w:val="HEADERTABELLA"/>
              <w:rPr>
                <w:color w:val="002060"/>
              </w:rPr>
            </w:pPr>
            <w:r w:rsidRPr="008244C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7EBEB2" w14:textId="77777777" w:rsidR="00CF5741" w:rsidRPr="008244C5" w:rsidRDefault="00CF5741" w:rsidP="00A16BFF">
            <w:pPr>
              <w:pStyle w:val="HEADERTABELLA"/>
              <w:rPr>
                <w:color w:val="002060"/>
              </w:rPr>
            </w:pPr>
            <w:proofErr w:type="spellStart"/>
            <w:r w:rsidRPr="008244C5">
              <w:rPr>
                <w:color w:val="002060"/>
              </w:rPr>
              <w:t>Localita'</w:t>
            </w:r>
            <w:proofErr w:type="spellEnd"/>
            <w:r w:rsidRPr="008244C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668636" w14:textId="77777777" w:rsidR="00CF5741" w:rsidRPr="008244C5" w:rsidRDefault="00CF5741" w:rsidP="00A16BFF">
            <w:pPr>
              <w:pStyle w:val="HEADERTABELLA"/>
              <w:rPr>
                <w:color w:val="002060"/>
              </w:rPr>
            </w:pPr>
            <w:r w:rsidRPr="008244C5">
              <w:rPr>
                <w:color w:val="002060"/>
              </w:rPr>
              <w:t>Indirizzo Impianto</w:t>
            </w:r>
          </w:p>
        </w:tc>
      </w:tr>
      <w:tr w:rsidR="00CF5741" w:rsidRPr="008244C5" w14:paraId="00C96FBC" w14:textId="77777777" w:rsidTr="00CF5741">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C385C57" w14:textId="77777777" w:rsidR="00CF5741" w:rsidRPr="008244C5" w:rsidRDefault="00CF5741" w:rsidP="00A16BFF">
            <w:pPr>
              <w:pStyle w:val="ROWTABELLA"/>
              <w:rPr>
                <w:color w:val="002060"/>
              </w:rPr>
            </w:pPr>
            <w:r w:rsidRPr="008244C5">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93B7116" w14:textId="77777777" w:rsidR="00CF5741" w:rsidRPr="008244C5" w:rsidRDefault="00CF5741" w:rsidP="00A16BFF">
            <w:pPr>
              <w:pStyle w:val="ROWTABELLA"/>
              <w:rPr>
                <w:color w:val="002060"/>
              </w:rPr>
            </w:pPr>
            <w:r w:rsidRPr="008244C5">
              <w:rPr>
                <w:color w:val="002060"/>
              </w:rPr>
              <w:t>BORGOROSSO TOLENTINO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86E4006" w14:textId="77777777" w:rsidR="00CF5741" w:rsidRPr="008244C5" w:rsidRDefault="00CF5741" w:rsidP="00A16BFF">
            <w:pPr>
              <w:pStyle w:val="ROWTABELLA"/>
              <w:jc w:val="center"/>
              <w:rPr>
                <w:color w:val="002060"/>
              </w:rPr>
            </w:pPr>
            <w:r w:rsidRPr="008244C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89AD04B" w14:textId="77777777" w:rsidR="00CF5741" w:rsidRPr="008244C5" w:rsidRDefault="00CF5741" w:rsidP="00A16BFF">
            <w:pPr>
              <w:pStyle w:val="ROWTABELLA"/>
              <w:rPr>
                <w:color w:val="002060"/>
              </w:rPr>
            </w:pPr>
            <w:r w:rsidRPr="008244C5">
              <w:rPr>
                <w:color w:val="002060"/>
              </w:rPr>
              <w:t>07/02/2020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63583DF" w14:textId="77777777" w:rsidR="00CF5741" w:rsidRPr="008244C5" w:rsidRDefault="00CF5741" w:rsidP="00A16BFF">
            <w:pPr>
              <w:pStyle w:val="ROWTABELLA"/>
              <w:rPr>
                <w:color w:val="002060"/>
              </w:rPr>
            </w:pPr>
            <w:r w:rsidRPr="008244C5">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E10C573" w14:textId="77777777" w:rsidR="00CF5741" w:rsidRPr="008244C5" w:rsidRDefault="00CF5741" w:rsidP="00A16BFF">
            <w:pPr>
              <w:pStyle w:val="ROWTABELLA"/>
              <w:rPr>
                <w:color w:val="002060"/>
              </w:rPr>
            </w:pPr>
            <w:r w:rsidRPr="008244C5">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473928A" w14:textId="77777777" w:rsidR="00CF5741" w:rsidRPr="008244C5" w:rsidRDefault="00CF5741" w:rsidP="00A16BFF">
            <w:pPr>
              <w:pStyle w:val="ROWTABELLA"/>
              <w:rPr>
                <w:color w:val="002060"/>
              </w:rPr>
            </w:pPr>
            <w:r w:rsidRPr="008244C5">
              <w:rPr>
                <w:color w:val="002060"/>
              </w:rPr>
              <w:t>VIA CERQUATTI</w:t>
            </w:r>
          </w:p>
        </w:tc>
      </w:tr>
      <w:tr w:rsidR="00CF5741" w:rsidRPr="008244C5" w14:paraId="311EBD4E" w14:textId="77777777" w:rsidTr="00CF574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AD02A3B" w14:textId="77777777" w:rsidR="00CF5741" w:rsidRPr="008244C5" w:rsidRDefault="00CF5741" w:rsidP="00A16BFF">
            <w:pPr>
              <w:pStyle w:val="ROWTABELLA"/>
              <w:rPr>
                <w:color w:val="002060"/>
              </w:rPr>
            </w:pPr>
            <w:r w:rsidRPr="008244C5">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EF0F659" w14:textId="77777777" w:rsidR="00CF5741" w:rsidRPr="008244C5" w:rsidRDefault="00CF5741" w:rsidP="00A16BFF">
            <w:pPr>
              <w:pStyle w:val="ROWTABELLA"/>
              <w:rPr>
                <w:color w:val="002060"/>
              </w:rPr>
            </w:pPr>
            <w:r w:rsidRPr="008244C5">
              <w:rPr>
                <w:color w:val="002060"/>
              </w:rPr>
              <w:t>CASTELBELLINO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D277C43" w14:textId="77777777" w:rsidR="00CF5741" w:rsidRPr="008244C5" w:rsidRDefault="00CF5741" w:rsidP="00A16BFF">
            <w:pPr>
              <w:pStyle w:val="ROWTABELLA"/>
              <w:jc w:val="center"/>
              <w:rPr>
                <w:color w:val="002060"/>
              </w:rPr>
            </w:pPr>
            <w:r w:rsidRPr="008244C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ED6FE91" w14:textId="77777777" w:rsidR="00CF5741" w:rsidRPr="008244C5" w:rsidRDefault="00CF5741" w:rsidP="00A16BFF">
            <w:pPr>
              <w:pStyle w:val="ROWTABELLA"/>
              <w:rPr>
                <w:color w:val="002060"/>
              </w:rPr>
            </w:pPr>
            <w:r w:rsidRPr="008244C5">
              <w:rPr>
                <w:color w:val="002060"/>
              </w:rPr>
              <w:t>07/02/2020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8F0CDA1" w14:textId="77777777" w:rsidR="00CF5741" w:rsidRPr="008244C5" w:rsidRDefault="00CF5741" w:rsidP="00A16BFF">
            <w:pPr>
              <w:pStyle w:val="ROWTABELLA"/>
              <w:rPr>
                <w:color w:val="002060"/>
              </w:rPr>
            </w:pPr>
            <w:r w:rsidRPr="008244C5">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90D61DF" w14:textId="77777777" w:rsidR="00CF5741" w:rsidRPr="008244C5" w:rsidRDefault="00CF5741" w:rsidP="00A16BFF">
            <w:pPr>
              <w:pStyle w:val="ROWTABELLA"/>
              <w:rPr>
                <w:color w:val="002060"/>
              </w:rPr>
            </w:pPr>
            <w:r w:rsidRPr="008244C5">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1706D52" w14:textId="77777777" w:rsidR="00CF5741" w:rsidRPr="008244C5" w:rsidRDefault="00CF5741" w:rsidP="00A16BFF">
            <w:pPr>
              <w:pStyle w:val="ROWTABELLA"/>
              <w:rPr>
                <w:color w:val="002060"/>
              </w:rPr>
            </w:pPr>
            <w:r w:rsidRPr="008244C5">
              <w:rPr>
                <w:color w:val="002060"/>
              </w:rPr>
              <w:t>VIA FRATELLI CERVI</w:t>
            </w:r>
          </w:p>
        </w:tc>
      </w:tr>
      <w:tr w:rsidR="00CF5741" w:rsidRPr="008244C5" w14:paraId="25F2E858" w14:textId="77777777" w:rsidTr="00CF574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3511D00" w14:textId="77777777" w:rsidR="00CF5741" w:rsidRPr="008244C5" w:rsidRDefault="00CF5741" w:rsidP="00A16BFF">
            <w:pPr>
              <w:pStyle w:val="ROWTABELLA"/>
              <w:rPr>
                <w:color w:val="002060"/>
              </w:rPr>
            </w:pPr>
            <w:r w:rsidRPr="008244C5">
              <w:rPr>
                <w:color w:val="002060"/>
              </w:rPr>
              <w:t>MONTECASSIANO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9D23D4C" w14:textId="77777777" w:rsidR="00CF5741" w:rsidRPr="008244C5" w:rsidRDefault="00CF5741" w:rsidP="00A16BFF">
            <w:pPr>
              <w:pStyle w:val="ROWTABELLA"/>
              <w:rPr>
                <w:color w:val="002060"/>
              </w:rPr>
            </w:pPr>
            <w:r w:rsidRPr="008244C5">
              <w:rPr>
                <w:color w:val="002060"/>
              </w:rPr>
              <w:t>INVICTA FUTSAL MACERATA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1868492" w14:textId="77777777" w:rsidR="00CF5741" w:rsidRPr="008244C5" w:rsidRDefault="00CF5741" w:rsidP="00A16BFF">
            <w:pPr>
              <w:pStyle w:val="ROWTABELLA"/>
              <w:jc w:val="center"/>
              <w:rPr>
                <w:color w:val="002060"/>
              </w:rPr>
            </w:pPr>
            <w:r w:rsidRPr="008244C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098BE76" w14:textId="77777777" w:rsidR="00CF5741" w:rsidRPr="008244C5" w:rsidRDefault="00CF5741" w:rsidP="00A16BFF">
            <w:pPr>
              <w:pStyle w:val="ROWTABELLA"/>
              <w:rPr>
                <w:color w:val="002060"/>
              </w:rPr>
            </w:pPr>
            <w:r w:rsidRPr="008244C5">
              <w:rPr>
                <w:color w:val="002060"/>
              </w:rPr>
              <w:t>07/02/2020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ECFA497" w14:textId="77777777" w:rsidR="00CF5741" w:rsidRPr="008244C5" w:rsidRDefault="00CF5741" w:rsidP="00A16BFF">
            <w:pPr>
              <w:pStyle w:val="ROWTABELLA"/>
              <w:rPr>
                <w:color w:val="002060"/>
              </w:rPr>
            </w:pPr>
            <w:r w:rsidRPr="008244C5">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EE9E1A9" w14:textId="77777777" w:rsidR="00CF5741" w:rsidRPr="008244C5" w:rsidRDefault="00CF5741" w:rsidP="00A16BFF">
            <w:pPr>
              <w:pStyle w:val="ROWTABELLA"/>
              <w:rPr>
                <w:color w:val="002060"/>
              </w:rPr>
            </w:pPr>
            <w:r w:rsidRPr="008244C5">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D83020F" w14:textId="77777777" w:rsidR="00CF5741" w:rsidRPr="008244C5" w:rsidRDefault="00CF5741" w:rsidP="00A16BFF">
            <w:pPr>
              <w:pStyle w:val="ROWTABELLA"/>
              <w:rPr>
                <w:color w:val="002060"/>
              </w:rPr>
            </w:pPr>
            <w:r w:rsidRPr="008244C5">
              <w:rPr>
                <w:color w:val="002060"/>
              </w:rPr>
              <w:t>LOC. SAN LIBERATO</w:t>
            </w:r>
          </w:p>
        </w:tc>
      </w:tr>
      <w:tr w:rsidR="00CF5741" w:rsidRPr="008244C5" w14:paraId="6786D8F7" w14:textId="77777777" w:rsidTr="00CF574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2C84B36" w14:textId="77777777" w:rsidR="00CF5741" w:rsidRPr="008244C5" w:rsidRDefault="00CF5741" w:rsidP="00A16BFF">
            <w:pPr>
              <w:pStyle w:val="ROWTABELLA"/>
              <w:rPr>
                <w:color w:val="002060"/>
              </w:rPr>
            </w:pPr>
            <w:r w:rsidRPr="008244C5">
              <w:rPr>
                <w:color w:val="002060"/>
              </w:rPr>
              <w:t>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8FA4F41" w14:textId="77777777" w:rsidR="00CF5741" w:rsidRPr="008244C5" w:rsidRDefault="00CF5741" w:rsidP="00A16BFF">
            <w:pPr>
              <w:pStyle w:val="ROWTABELLA"/>
              <w:rPr>
                <w:color w:val="002060"/>
              </w:rPr>
            </w:pPr>
            <w:r w:rsidRPr="008244C5">
              <w:rPr>
                <w:color w:val="002060"/>
              </w:rPr>
              <w:t>NUOVA OTTRANO 98</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5BF352D" w14:textId="77777777" w:rsidR="00CF5741" w:rsidRPr="008244C5" w:rsidRDefault="00CF5741" w:rsidP="00A16BFF">
            <w:pPr>
              <w:pStyle w:val="ROWTABELLA"/>
              <w:jc w:val="center"/>
              <w:rPr>
                <w:color w:val="002060"/>
              </w:rPr>
            </w:pPr>
            <w:r w:rsidRPr="008244C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367BA8B" w14:textId="77777777" w:rsidR="00CF5741" w:rsidRPr="008244C5" w:rsidRDefault="00CF5741" w:rsidP="00A16BFF">
            <w:pPr>
              <w:pStyle w:val="ROWTABELLA"/>
              <w:rPr>
                <w:color w:val="002060"/>
              </w:rPr>
            </w:pPr>
            <w:r w:rsidRPr="008244C5">
              <w:rPr>
                <w:color w:val="002060"/>
              </w:rPr>
              <w:t>07/02/2020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D6C2D02" w14:textId="77777777" w:rsidR="00CF5741" w:rsidRPr="008244C5" w:rsidRDefault="00CF5741" w:rsidP="00A16BFF">
            <w:pPr>
              <w:pStyle w:val="ROWTABELLA"/>
              <w:rPr>
                <w:color w:val="002060"/>
              </w:rPr>
            </w:pPr>
            <w:r w:rsidRPr="008244C5">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A075649" w14:textId="77777777" w:rsidR="00CF5741" w:rsidRPr="008244C5" w:rsidRDefault="00CF5741" w:rsidP="00A16BFF">
            <w:pPr>
              <w:pStyle w:val="ROWTABELLA"/>
              <w:rPr>
                <w:color w:val="002060"/>
              </w:rPr>
            </w:pPr>
            <w:r w:rsidRPr="008244C5">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685D69B" w14:textId="77777777" w:rsidR="00CF5741" w:rsidRPr="008244C5" w:rsidRDefault="00CF5741" w:rsidP="00A16BFF">
            <w:pPr>
              <w:pStyle w:val="ROWTABELLA"/>
              <w:rPr>
                <w:color w:val="002060"/>
              </w:rPr>
            </w:pPr>
            <w:r w:rsidRPr="008244C5">
              <w:rPr>
                <w:color w:val="002060"/>
              </w:rPr>
              <w:t>VIA DELLO SPORT</w:t>
            </w:r>
          </w:p>
        </w:tc>
      </w:tr>
      <w:tr w:rsidR="00CF5741" w:rsidRPr="008244C5" w14:paraId="1D60ADED" w14:textId="77777777" w:rsidTr="00CF574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B3E61B5" w14:textId="77777777" w:rsidR="00CF5741" w:rsidRPr="008244C5" w:rsidRDefault="00CF5741" w:rsidP="00A16BFF">
            <w:pPr>
              <w:pStyle w:val="ROWTABELLA"/>
              <w:rPr>
                <w:color w:val="002060"/>
              </w:rPr>
            </w:pPr>
            <w:r w:rsidRPr="008244C5">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3373EC2" w14:textId="77777777" w:rsidR="00CF5741" w:rsidRPr="008244C5" w:rsidRDefault="00CF5741" w:rsidP="00A16BFF">
            <w:pPr>
              <w:pStyle w:val="ROWTABELLA"/>
              <w:rPr>
                <w:color w:val="002060"/>
              </w:rPr>
            </w:pPr>
            <w:r w:rsidRPr="008244C5">
              <w:rPr>
                <w:color w:val="002060"/>
              </w:rPr>
              <w:t>MONTECAROTTO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96F88CB" w14:textId="77777777" w:rsidR="00CF5741" w:rsidRPr="008244C5" w:rsidRDefault="00CF5741" w:rsidP="00A16BFF">
            <w:pPr>
              <w:pStyle w:val="ROWTABELLA"/>
              <w:jc w:val="center"/>
              <w:rPr>
                <w:color w:val="002060"/>
              </w:rPr>
            </w:pPr>
            <w:r w:rsidRPr="008244C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6DFB84D" w14:textId="77777777" w:rsidR="00CF5741" w:rsidRPr="008244C5" w:rsidRDefault="00CF5741" w:rsidP="00A16BFF">
            <w:pPr>
              <w:pStyle w:val="ROWTABELLA"/>
              <w:rPr>
                <w:color w:val="002060"/>
              </w:rPr>
            </w:pPr>
            <w:r w:rsidRPr="008244C5">
              <w:rPr>
                <w:color w:val="002060"/>
              </w:rPr>
              <w:t>07/02/2020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FAE32AB" w14:textId="77777777" w:rsidR="00CF5741" w:rsidRPr="008244C5" w:rsidRDefault="00CF5741" w:rsidP="00A16BFF">
            <w:pPr>
              <w:pStyle w:val="ROWTABELLA"/>
              <w:rPr>
                <w:color w:val="002060"/>
              </w:rPr>
            </w:pPr>
            <w:r w:rsidRPr="008244C5">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8DABC04" w14:textId="77777777" w:rsidR="00CF5741" w:rsidRPr="008244C5" w:rsidRDefault="00CF5741" w:rsidP="00A16BFF">
            <w:pPr>
              <w:pStyle w:val="ROWTABELLA"/>
              <w:rPr>
                <w:color w:val="002060"/>
              </w:rPr>
            </w:pPr>
            <w:r w:rsidRPr="008244C5">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A6B9C86" w14:textId="77777777" w:rsidR="00CF5741" w:rsidRPr="008244C5" w:rsidRDefault="00CF5741" w:rsidP="00A16BFF">
            <w:pPr>
              <w:pStyle w:val="ROWTABELLA"/>
              <w:rPr>
                <w:color w:val="002060"/>
              </w:rPr>
            </w:pPr>
            <w:r w:rsidRPr="008244C5">
              <w:rPr>
                <w:color w:val="002060"/>
              </w:rPr>
              <w:t>VIA B.BUOZZI</w:t>
            </w:r>
          </w:p>
        </w:tc>
      </w:tr>
      <w:tr w:rsidR="00CF5741" w:rsidRPr="008244C5" w14:paraId="6365A7B4" w14:textId="77777777" w:rsidTr="00CF574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0FD307F" w14:textId="77777777" w:rsidR="00CF5741" w:rsidRPr="008244C5" w:rsidRDefault="00CF5741" w:rsidP="00A16BFF">
            <w:pPr>
              <w:pStyle w:val="ROWTABELLA"/>
              <w:rPr>
                <w:color w:val="002060"/>
              </w:rPr>
            </w:pPr>
            <w:r w:rsidRPr="008244C5">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C3A31FC" w14:textId="77777777" w:rsidR="00CF5741" w:rsidRPr="008244C5" w:rsidRDefault="00CF5741" w:rsidP="00A16BFF">
            <w:pPr>
              <w:pStyle w:val="ROWTABELLA"/>
              <w:rPr>
                <w:color w:val="002060"/>
              </w:rPr>
            </w:pPr>
            <w:r w:rsidRPr="008244C5">
              <w:rPr>
                <w:color w:val="002060"/>
              </w:rPr>
              <w:t>ACLI 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F9C4CB7" w14:textId="77777777" w:rsidR="00CF5741" w:rsidRPr="008244C5" w:rsidRDefault="00CF5741" w:rsidP="00A16BFF">
            <w:pPr>
              <w:pStyle w:val="ROWTABELLA"/>
              <w:jc w:val="center"/>
              <w:rPr>
                <w:color w:val="002060"/>
              </w:rPr>
            </w:pPr>
            <w:r w:rsidRPr="008244C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A37DCDA" w14:textId="77777777" w:rsidR="00CF5741" w:rsidRPr="008244C5" w:rsidRDefault="00CF5741" w:rsidP="00A16BFF">
            <w:pPr>
              <w:pStyle w:val="ROWTABELLA"/>
              <w:rPr>
                <w:color w:val="002060"/>
              </w:rPr>
            </w:pPr>
            <w:r w:rsidRPr="008244C5">
              <w:rPr>
                <w:color w:val="002060"/>
              </w:rPr>
              <w:t>07/02/2020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C205EE8" w14:textId="77777777" w:rsidR="00CF5741" w:rsidRPr="008244C5" w:rsidRDefault="00CF5741" w:rsidP="00A16BFF">
            <w:pPr>
              <w:pStyle w:val="ROWTABELLA"/>
              <w:rPr>
                <w:color w:val="002060"/>
              </w:rPr>
            </w:pPr>
            <w:r w:rsidRPr="008244C5">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0E5973D" w14:textId="77777777" w:rsidR="00CF5741" w:rsidRPr="008244C5" w:rsidRDefault="00CF5741" w:rsidP="00A16BFF">
            <w:pPr>
              <w:pStyle w:val="ROWTABELLA"/>
              <w:rPr>
                <w:color w:val="002060"/>
              </w:rPr>
            </w:pPr>
            <w:r w:rsidRPr="008244C5">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2E7D867" w14:textId="77777777" w:rsidR="00CF5741" w:rsidRPr="008244C5" w:rsidRDefault="00CF5741" w:rsidP="00A16BFF">
            <w:pPr>
              <w:pStyle w:val="ROWTABELLA"/>
              <w:rPr>
                <w:color w:val="002060"/>
              </w:rPr>
            </w:pPr>
            <w:r w:rsidRPr="008244C5">
              <w:rPr>
                <w:color w:val="002060"/>
              </w:rPr>
              <w:t>VIALE MAZZINI</w:t>
            </w:r>
          </w:p>
        </w:tc>
      </w:tr>
      <w:tr w:rsidR="00CF5741" w:rsidRPr="008244C5" w14:paraId="064CE5E0" w14:textId="77777777" w:rsidTr="00CF5741">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DDF9EBF" w14:textId="77777777" w:rsidR="00CF5741" w:rsidRPr="008244C5" w:rsidRDefault="00CF5741" w:rsidP="00A16BFF">
            <w:pPr>
              <w:pStyle w:val="ROWTABELLA"/>
              <w:rPr>
                <w:color w:val="002060"/>
              </w:rPr>
            </w:pPr>
            <w:r w:rsidRPr="008244C5">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6D9F6FB" w14:textId="77777777" w:rsidR="00CF5741" w:rsidRPr="008244C5" w:rsidRDefault="00CF5741" w:rsidP="00A16BFF">
            <w:pPr>
              <w:pStyle w:val="ROWTABELLA"/>
              <w:rPr>
                <w:color w:val="002060"/>
              </w:rPr>
            </w:pPr>
            <w:r w:rsidRPr="008244C5">
              <w:rPr>
                <w:color w:val="002060"/>
              </w:rPr>
              <w:t>MOSCOSI 2008</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2E4BCBF" w14:textId="77777777" w:rsidR="00CF5741" w:rsidRPr="008244C5" w:rsidRDefault="00CF5741" w:rsidP="00A16BFF">
            <w:pPr>
              <w:pStyle w:val="ROWTABELLA"/>
              <w:jc w:val="center"/>
              <w:rPr>
                <w:color w:val="002060"/>
              </w:rPr>
            </w:pPr>
            <w:r w:rsidRPr="008244C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C29C2C0" w14:textId="77777777" w:rsidR="00CF5741" w:rsidRPr="008244C5" w:rsidRDefault="00CF5741" w:rsidP="00A16BFF">
            <w:pPr>
              <w:pStyle w:val="ROWTABELLA"/>
              <w:rPr>
                <w:color w:val="002060"/>
              </w:rPr>
            </w:pPr>
            <w:r w:rsidRPr="008244C5">
              <w:rPr>
                <w:color w:val="002060"/>
              </w:rPr>
              <w:t>07/02/2020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9213802" w14:textId="77777777" w:rsidR="00CF5741" w:rsidRPr="008244C5" w:rsidRDefault="00CF5741" w:rsidP="00A16BFF">
            <w:pPr>
              <w:pStyle w:val="ROWTABELLA"/>
              <w:rPr>
                <w:color w:val="002060"/>
              </w:rPr>
            </w:pPr>
            <w:r w:rsidRPr="008244C5">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A6E9306" w14:textId="77777777" w:rsidR="00CF5741" w:rsidRPr="008244C5" w:rsidRDefault="00CF5741" w:rsidP="00A16BFF">
            <w:pPr>
              <w:pStyle w:val="ROWTABELLA"/>
              <w:rPr>
                <w:color w:val="002060"/>
              </w:rPr>
            </w:pPr>
            <w:r w:rsidRPr="008244C5">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F0B0F0B" w14:textId="77777777" w:rsidR="00CF5741" w:rsidRPr="008244C5" w:rsidRDefault="00CF5741" w:rsidP="00A16BFF">
            <w:pPr>
              <w:pStyle w:val="ROWTABELLA"/>
              <w:rPr>
                <w:color w:val="002060"/>
              </w:rPr>
            </w:pPr>
            <w:r w:rsidRPr="008244C5">
              <w:rPr>
                <w:color w:val="002060"/>
              </w:rPr>
              <w:t>VIA LUDOVICO SCARFIOTTI</w:t>
            </w:r>
          </w:p>
        </w:tc>
      </w:tr>
    </w:tbl>
    <w:p w14:paraId="4F1B83C9" w14:textId="77777777" w:rsidR="00CF5741" w:rsidRPr="008244C5" w:rsidRDefault="00CF5741" w:rsidP="00CF5741">
      <w:pPr>
        <w:pStyle w:val="breakline"/>
        <w:divId w:val="527259509"/>
        <w:rPr>
          <w:color w:val="002060"/>
        </w:rPr>
      </w:pPr>
    </w:p>
    <w:p w14:paraId="6D9BA5CF" w14:textId="77777777" w:rsidR="00CF5741" w:rsidRPr="008244C5" w:rsidRDefault="00CF5741" w:rsidP="00CF5741">
      <w:pPr>
        <w:pStyle w:val="breakline"/>
        <w:divId w:val="527259509"/>
        <w:rPr>
          <w:color w:val="002060"/>
        </w:rPr>
      </w:pPr>
    </w:p>
    <w:p w14:paraId="0734F6B4" w14:textId="77777777" w:rsidR="00CF5741" w:rsidRPr="008244C5" w:rsidRDefault="00CF5741" w:rsidP="00CF5741">
      <w:pPr>
        <w:pStyle w:val="breakline"/>
        <w:divId w:val="527259509"/>
        <w:rPr>
          <w:color w:val="002060"/>
        </w:rPr>
      </w:pPr>
    </w:p>
    <w:p w14:paraId="15E91EA6" w14:textId="77777777" w:rsidR="00CF5741" w:rsidRPr="008244C5" w:rsidRDefault="00CF5741" w:rsidP="00CF5741">
      <w:pPr>
        <w:pStyle w:val="SOTTOTITOLOCAMPIONATO1"/>
        <w:divId w:val="527259509"/>
        <w:rPr>
          <w:color w:val="002060"/>
        </w:rPr>
      </w:pPr>
      <w:r w:rsidRPr="008244C5">
        <w:rPr>
          <w:color w:val="002060"/>
        </w:rPr>
        <w:t>GIRONE C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23"/>
        <w:gridCol w:w="385"/>
        <w:gridCol w:w="898"/>
        <w:gridCol w:w="1178"/>
        <w:gridCol w:w="1553"/>
        <w:gridCol w:w="1550"/>
      </w:tblGrid>
      <w:tr w:rsidR="00CF5741" w:rsidRPr="008244C5" w14:paraId="1FC0E4AC" w14:textId="77777777" w:rsidTr="00CF574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49962E" w14:textId="77777777" w:rsidR="00CF5741" w:rsidRPr="008244C5" w:rsidRDefault="00CF5741" w:rsidP="00A16BFF">
            <w:pPr>
              <w:pStyle w:val="HEADERTABELLA"/>
              <w:rPr>
                <w:color w:val="002060"/>
              </w:rPr>
            </w:pPr>
            <w:r w:rsidRPr="008244C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132E50" w14:textId="77777777" w:rsidR="00CF5741" w:rsidRPr="008244C5" w:rsidRDefault="00CF5741" w:rsidP="00A16BFF">
            <w:pPr>
              <w:pStyle w:val="HEADERTABELLA"/>
              <w:rPr>
                <w:color w:val="002060"/>
              </w:rPr>
            </w:pPr>
            <w:r w:rsidRPr="008244C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E49778" w14:textId="77777777" w:rsidR="00CF5741" w:rsidRPr="008244C5" w:rsidRDefault="00CF5741" w:rsidP="00A16BFF">
            <w:pPr>
              <w:pStyle w:val="HEADERTABELLA"/>
              <w:rPr>
                <w:color w:val="002060"/>
              </w:rPr>
            </w:pPr>
            <w:r w:rsidRPr="008244C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93995B" w14:textId="77777777" w:rsidR="00CF5741" w:rsidRPr="008244C5" w:rsidRDefault="00CF5741" w:rsidP="00A16BFF">
            <w:pPr>
              <w:pStyle w:val="HEADERTABELLA"/>
              <w:rPr>
                <w:color w:val="002060"/>
              </w:rPr>
            </w:pPr>
            <w:r w:rsidRPr="008244C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6F0BD4" w14:textId="77777777" w:rsidR="00CF5741" w:rsidRPr="008244C5" w:rsidRDefault="00CF5741" w:rsidP="00A16BFF">
            <w:pPr>
              <w:pStyle w:val="HEADERTABELLA"/>
              <w:rPr>
                <w:color w:val="002060"/>
              </w:rPr>
            </w:pPr>
            <w:r w:rsidRPr="008244C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25A0B4" w14:textId="77777777" w:rsidR="00CF5741" w:rsidRPr="008244C5" w:rsidRDefault="00CF5741" w:rsidP="00A16BFF">
            <w:pPr>
              <w:pStyle w:val="HEADERTABELLA"/>
              <w:rPr>
                <w:color w:val="002060"/>
              </w:rPr>
            </w:pPr>
            <w:proofErr w:type="spellStart"/>
            <w:r w:rsidRPr="008244C5">
              <w:rPr>
                <w:color w:val="002060"/>
              </w:rPr>
              <w:t>Localita'</w:t>
            </w:r>
            <w:proofErr w:type="spellEnd"/>
            <w:r w:rsidRPr="008244C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92E750" w14:textId="77777777" w:rsidR="00CF5741" w:rsidRPr="008244C5" w:rsidRDefault="00CF5741" w:rsidP="00A16BFF">
            <w:pPr>
              <w:pStyle w:val="HEADERTABELLA"/>
              <w:rPr>
                <w:color w:val="002060"/>
              </w:rPr>
            </w:pPr>
            <w:r w:rsidRPr="008244C5">
              <w:rPr>
                <w:color w:val="002060"/>
              </w:rPr>
              <w:t>Indirizzo Impianto</w:t>
            </w:r>
          </w:p>
        </w:tc>
      </w:tr>
      <w:tr w:rsidR="00CF5741" w:rsidRPr="008244C5" w14:paraId="4DE54EB6" w14:textId="77777777" w:rsidTr="00CF5741">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61150A8" w14:textId="77777777" w:rsidR="00CF5741" w:rsidRPr="008244C5" w:rsidRDefault="00CF5741" w:rsidP="00A16BFF">
            <w:pPr>
              <w:pStyle w:val="ROWTABELLA"/>
              <w:rPr>
                <w:color w:val="002060"/>
              </w:rPr>
            </w:pPr>
            <w:r w:rsidRPr="008244C5">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1502363" w14:textId="77777777" w:rsidR="00CF5741" w:rsidRPr="008244C5" w:rsidRDefault="00CF5741" w:rsidP="00A16BFF">
            <w:pPr>
              <w:pStyle w:val="ROWTABELLA"/>
              <w:rPr>
                <w:color w:val="002060"/>
              </w:rPr>
            </w:pPr>
            <w:r w:rsidRPr="008244C5">
              <w:rPr>
                <w:color w:val="002060"/>
              </w:rPr>
              <w:t>FUTSAL PRANDONE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A6A4517" w14:textId="77777777" w:rsidR="00CF5741" w:rsidRPr="008244C5" w:rsidRDefault="00CF5741" w:rsidP="00A16BFF">
            <w:pPr>
              <w:pStyle w:val="ROWTABELLA"/>
              <w:jc w:val="center"/>
              <w:rPr>
                <w:color w:val="002060"/>
              </w:rPr>
            </w:pPr>
            <w:r w:rsidRPr="008244C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9E938B4" w14:textId="77777777" w:rsidR="00CF5741" w:rsidRPr="008244C5" w:rsidRDefault="00CF5741" w:rsidP="00A16BFF">
            <w:pPr>
              <w:pStyle w:val="ROWTABELLA"/>
              <w:rPr>
                <w:color w:val="002060"/>
              </w:rPr>
            </w:pPr>
            <w:r w:rsidRPr="008244C5">
              <w:rPr>
                <w:color w:val="002060"/>
              </w:rPr>
              <w:t>07/02/2020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33137D2" w14:textId="77777777" w:rsidR="00CF5741" w:rsidRPr="008244C5" w:rsidRDefault="00CF5741" w:rsidP="00A16BFF">
            <w:pPr>
              <w:pStyle w:val="ROWTABELLA"/>
              <w:rPr>
                <w:color w:val="002060"/>
              </w:rPr>
            </w:pPr>
            <w:r w:rsidRPr="008244C5">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2373275" w14:textId="77777777" w:rsidR="00CF5741" w:rsidRPr="008244C5" w:rsidRDefault="00CF5741" w:rsidP="00A16BFF">
            <w:pPr>
              <w:pStyle w:val="ROWTABELLA"/>
              <w:rPr>
                <w:color w:val="002060"/>
              </w:rPr>
            </w:pPr>
            <w:r w:rsidRPr="008244C5">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A976AB3" w14:textId="77777777" w:rsidR="00CF5741" w:rsidRPr="008244C5" w:rsidRDefault="00CF5741" w:rsidP="00A16BFF">
            <w:pPr>
              <w:pStyle w:val="ROWTABELLA"/>
              <w:rPr>
                <w:color w:val="002060"/>
              </w:rPr>
            </w:pPr>
            <w:r w:rsidRPr="008244C5">
              <w:rPr>
                <w:color w:val="002060"/>
              </w:rPr>
              <w:t>VIA CORRADI</w:t>
            </w:r>
          </w:p>
        </w:tc>
      </w:tr>
      <w:tr w:rsidR="00CF5741" w:rsidRPr="008244C5" w14:paraId="01853457" w14:textId="77777777" w:rsidTr="00CF574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109755B" w14:textId="77777777" w:rsidR="00CF5741" w:rsidRPr="008244C5" w:rsidRDefault="00CF5741" w:rsidP="00A16BFF">
            <w:pPr>
              <w:pStyle w:val="ROWTABELLA"/>
              <w:rPr>
                <w:color w:val="002060"/>
              </w:rPr>
            </w:pPr>
            <w:r w:rsidRPr="008244C5">
              <w:rPr>
                <w:color w:val="002060"/>
              </w:rPr>
              <w:t>FUTSAL D. E G.</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2E80AB7" w14:textId="77777777" w:rsidR="00CF5741" w:rsidRPr="008244C5" w:rsidRDefault="00CF5741" w:rsidP="00A16BFF">
            <w:pPr>
              <w:pStyle w:val="ROWTABELLA"/>
              <w:rPr>
                <w:color w:val="002060"/>
              </w:rPr>
            </w:pPr>
            <w:r w:rsidRPr="008244C5">
              <w:rPr>
                <w:color w:val="002060"/>
              </w:rPr>
              <w:t>SPORTING GROTTAMMARE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AEFBC42" w14:textId="77777777" w:rsidR="00CF5741" w:rsidRPr="008244C5" w:rsidRDefault="00CF5741" w:rsidP="00A16BFF">
            <w:pPr>
              <w:pStyle w:val="ROWTABELLA"/>
              <w:jc w:val="center"/>
              <w:rPr>
                <w:color w:val="002060"/>
              </w:rPr>
            </w:pPr>
            <w:r w:rsidRPr="008244C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A162F82" w14:textId="77777777" w:rsidR="00CF5741" w:rsidRPr="008244C5" w:rsidRDefault="00CF5741" w:rsidP="00A16BFF">
            <w:pPr>
              <w:pStyle w:val="ROWTABELLA"/>
              <w:rPr>
                <w:color w:val="002060"/>
              </w:rPr>
            </w:pPr>
            <w:r w:rsidRPr="008244C5">
              <w:rPr>
                <w:color w:val="002060"/>
              </w:rPr>
              <w:t>07/02/2020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02947B3" w14:textId="77777777" w:rsidR="00CF5741" w:rsidRPr="008244C5" w:rsidRDefault="00CF5741" w:rsidP="00A16BFF">
            <w:pPr>
              <w:pStyle w:val="ROWTABELLA"/>
              <w:rPr>
                <w:color w:val="002060"/>
              </w:rPr>
            </w:pPr>
            <w:r w:rsidRPr="008244C5">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AB05DB8" w14:textId="77777777" w:rsidR="00CF5741" w:rsidRPr="008244C5" w:rsidRDefault="00CF5741" w:rsidP="00A16BFF">
            <w:pPr>
              <w:pStyle w:val="ROWTABELLA"/>
              <w:rPr>
                <w:color w:val="002060"/>
              </w:rPr>
            </w:pPr>
            <w:r w:rsidRPr="008244C5">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B081E74" w14:textId="77777777" w:rsidR="00CF5741" w:rsidRPr="008244C5" w:rsidRDefault="00CF5741" w:rsidP="00A16BFF">
            <w:pPr>
              <w:pStyle w:val="ROWTABELLA"/>
              <w:rPr>
                <w:color w:val="002060"/>
              </w:rPr>
            </w:pPr>
            <w:r w:rsidRPr="008244C5">
              <w:rPr>
                <w:color w:val="002060"/>
              </w:rPr>
              <w:t>VIA DELL IRIS</w:t>
            </w:r>
          </w:p>
        </w:tc>
      </w:tr>
      <w:tr w:rsidR="00CF5741" w:rsidRPr="008244C5" w14:paraId="4B20176A" w14:textId="77777777" w:rsidTr="00CF574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E35AC2B" w14:textId="77777777" w:rsidR="00CF5741" w:rsidRPr="008244C5" w:rsidRDefault="00CF5741" w:rsidP="00A16BFF">
            <w:pPr>
              <w:pStyle w:val="ROWTABELLA"/>
              <w:rPr>
                <w:color w:val="002060"/>
              </w:rPr>
            </w:pPr>
            <w:r w:rsidRPr="008244C5">
              <w:rPr>
                <w:color w:val="002060"/>
              </w:rPr>
              <w:lastRenderedPageBreak/>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C1AE12A" w14:textId="77777777" w:rsidR="00CF5741" w:rsidRPr="008244C5" w:rsidRDefault="00CF5741" w:rsidP="00A16BFF">
            <w:pPr>
              <w:pStyle w:val="ROWTABELLA"/>
              <w:rPr>
                <w:color w:val="002060"/>
              </w:rPr>
            </w:pPr>
            <w:r w:rsidRPr="008244C5">
              <w:rPr>
                <w:color w:val="002060"/>
              </w:rPr>
              <w:t>U.MANDOLESI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E3CCAB8" w14:textId="77777777" w:rsidR="00CF5741" w:rsidRPr="008244C5" w:rsidRDefault="00CF5741" w:rsidP="00A16BFF">
            <w:pPr>
              <w:pStyle w:val="ROWTABELLA"/>
              <w:jc w:val="center"/>
              <w:rPr>
                <w:color w:val="002060"/>
              </w:rPr>
            </w:pPr>
            <w:r w:rsidRPr="008244C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D39D31B" w14:textId="77777777" w:rsidR="00CF5741" w:rsidRPr="008244C5" w:rsidRDefault="00CF5741" w:rsidP="00A16BFF">
            <w:pPr>
              <w:pStyle w:val="ROWTABELLA"/>
              <w:rPr>
                <w:color w:val="002060"/>
              </w:rPr>
            </w:pPr>
            <w:r w:rsidRPr="008244C5">
              <w:rPr>
                <w:color w:val="002060"/>
              </w:rPr>
              <w:t>07/02/2020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E64799D" w14:textId="77777777" w:rsidR="00CF5741" w:rsidRPr="008244C5" w:rsidRDefault="00CF5741" w:rsidP="00A16BFF">
            <w:pPr>
              <w:pStyle w:val="ROWTABELLA"/>
              <w:rPr>
                <w:color w:val="002060"/>
              </w:rPr>
            </w:pPr>
            <w:r w:rsidRPr="008244C5">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F9A6ED3" w14:textId="77777777" w:rsidR="00CF5741" w:rsidRPr="008244C5" w:rsidRDefault="00CF5741" w:rsidP="00A16BFF">
            <w:pPr>
              <w:pStyle w:val="ROWTABELLA"/>
              <w:rPr>
                <w:color w:val="002060"/>
              </w:rPr>
            </w:pPr>
            <w:r w:rsidRPr="008244C5">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29A78FC" w14:textId="77777777" w:rsidR="00CF5741" w:rsidRPr="008244C5" w:rsidRDefault="00CF5741" w:rsidP="00A16BFF">
            <w:pPr>
              <w:pStyle w:val="ROWTABELLA"/>
              <w:rPr>
                <w:color w:val="002060"/>
              </w:rPr>
            </w:pPr>
            <w:r w:rsidRPr="008244C5">
              <w:rPr>
                <w:color w:val="002060"/>
              </w:rPr>
              <w:t>VIA OLIMPIADI</w:t>
            </w:r>
          </w:p>
        </w:tc>
      </w:tr>
      <w:tr w:rsidR="00CF5741" w:rsidRPr="008244C5" w14:paraId="58E820D5" w14:textId="77777777" w:rsidTr="00CF574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92F1C5E" w14:textId="77777777" w:rsidR="00CF5741" w:rsidRPr="008244C5" w:rsidRDefault="00CF5741" w:rsidP="00A16BFF">
            <w:pPr>
              <w:pStyle w:val="ROWTABELLA"/>
              <w:rPr>
                <w:color w:val="002060"/>
              </w:rPr>
            </w:pPr>
            <w:r w:rsidRPr="008244C5">
              <w:rPr>
                <w:color w:val="002060"/>
              </w:rPr>
              <w:t>FUTSAL SILENZI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F601A58" w14:textId="77777777" w:rsidR="00CF5741" w:rsidRPr="008244C5" w:rsidRDefault="00CF5741" w:rsidP="00A16BFF">
            <w:pPr>
              <w:pStyle w:val="ROWTABELLA"/>
              <w:rPr>
                <w:color w:val="002060"/>
              </w:rPr>
            </w:pPr>
            <w:r w:rsidRPr="008244C5">
              <w:rPr>
                <w:color w:val="002060"/>
              </w:rPr>
              <w:t>FUTSAL FERMO S.C.</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4DF4D6D" w14:textId="77777777" w:rsidR="00CF5741" w:rsidRPr="008244C5" w:rsidRDefault="00CF5741" w:rsidP="00A16BFF">
            <w:pPr>
              <w:pStyle w:val="ROWTABELLA"/>
              <w:jc w:val="center"/>
              <w:rPr>
                <w:color w:val="002060"/>
              </w:rPr>
            </w:pPr>
            <w:r w:rsidRPr="008244C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5AA35ED" w14:textId="77777777" w:rsidR="00CF5741" w:rsidRPr="008244C5" w:rsidRDefault="00CF5741" w:rsidP="00A16BFF">
            <w:pPr>
              <w:pStyle w:val="ROWTABELLA"/>
              <w:rPr>
                <w:color w:val="002060"/>
              </w:rPr>
            </w:pPr>
            <w:r w:rsidRPr="008244C5">
              <w:rPr>
                <w:color w:val="002060"/>
              </w:rPr>
              <w:t>07/02/2020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DE38B27" w14:textId="77777777" w:rsidR="00CF5741" w:rsidRPr="008244C5" w:rsidRDefault="00CF5741" w:rsidP="00A16BFF">
            <w:pPr>
              <w:pStyle w:val="ROWTABELLA"/>
              <w:rPr>
                <w:color w:val="002060"/>
              </w:rPr>
            </w:pPr>
            <w:r w:rsidRPr="008244C5">
              <w:rPr>
                <w:color w:val="002060"/>
              </w:rPr>
              <w:t>5623 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D5E50FF" w14:textId="77777777" w:rsidR="00CF5741" w:rsidRPr="008244C5" w:rsidRDefault="00CF5741" w:rsidP="00A16BFF">
            <w:pPr>
              <w:pStyle w:val="ROWTABELLA"/>
              <w:rPr>
                <w:color w:val="002060"/>
              </w:rPr>
            </w:pPr>
            <w:r w:rsidRPr="008244C5">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656542E" w14:textId="77777777" w:rsidR="00CF5741" w:rsidRPr="008244C5" w:rsidRDefault="00CF5741" w:rsidP="00A16BFF">
            <w:pPr>
              <w:pStyle w:val="ROWTABELLA"/>
              <w:rPr>
                <w:color w:val="002060"/>
              </w:rPr>
            </w:pPr>
            <w:r w:rsidRPr="008244C5">
              <w:rPr>
                <w:color w:val="002060"/>
              </w:rPr>
              <w:t>VIA PIRANDELLO AREA MT.4</w:t>
            </w:r>
          </w:p>
        </w:tc>
      </w:tr>
      <w:tr w:rsidR="00CF5741" w:rsidRPr="008244C5" w14:paraId="32FCBD15" w14:textId="77777777" w:rsidTr="00CF574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C406717" w14:textId="77777777" w:rsidR="00CF5741" w:rsidRPr="008244C5" w:rsidRDefault="00CF5741" w:rsidP="00A16BFF">
            <w:pPr>
              <w:pStyle w:val="ROWTABELLA"/>
              <w:rPr>
                <w:color w:val="002060"/>
              </w:rPr>
            </w:pPr>
            <w:r w:rsidRPr="008244C5">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DBFC3C9" w14:textId="77777777" w:rsidR="00CF5741" w:rsidRPr="008244C5" w:rsidRDefault="00CF5741" w:rsidP="00A16BFF">
            <w:pPr>
              <w:pStyle w:val="ROWTABELLA"/>
              <w:rPr>
                <w:color w:val="002060"/>
              </w:rPr>
            </w:pPr>
            <w:r w:rsidRPr="008244C5">
              <w:rPr>
                <w:color w:val="002060"/>
              </w:rPr>
              <w:t>EAGLES PAGLIARE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0C6B51C" w14:textId="77777777" w:rsidR="00CF5741" w:rsidRPr="008244C5" w:rsidRDefault="00CF5741" w:rsidP="00A16BFF">
            <w:pPr>
              <w:pStyle w:val="ROWTABELLA"/>
              <w:jc w:val="center"/>
              <w:rPr>
                <w:color w:val="002060"/>
              </w:rPr>
            </w:pPr>
            <w:r w:rsidRPr="008244C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21ECAC3" w14:textId="77777777" w:rsidR="00CF5741" w:rsidRPr="008244C5" w:rsidRDefault="00CF5741" w:rsidP="00A16BFF">
            <w:pPr>
              <w:pStyle w:val="ROWTABELLA"/>
              <w:rPr>
                <w:color w:val="002060"/>
              </w:rPr>
            </w:pPr>
            <w:r w:rsidRPr="008244C5">
              <w:rPr>
                <w:color w:val="002060"/>
              </w:rPr>
              <w:t>07/02/2020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25581A5" w14:textId="77777777" w:rsidR="00CF5741" w:rsidRPr="008244C5" w:rsidRDefault="00CF5741" w:rsidP="00A16BFF">
            <w:pPr>
              <w:pStyle w:val="ROWTABELLA"/>
              <w:rPr>
                <w:color w:val="002060"/>
              </w:rPr>
            </w:pPr>
            <w:r w:rsidRPr="008244C5">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55B5283" w14:textId="77777777" w:rsidR="00CF5741" w:rsidRPr="008244C5" w:rsidRDefault="00CF5741" w:rsidP="00A16BFF">
            <w:pPr>
              <w:pStyle w:val="ROWTABELLA"/>
              <w:rPr>
                <w:color w:val="002060"/>
              </w:rPr>
            </w:pPr>
            <w:r w:rsidRPr="008244C5">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B792E94" w14:textId="77777777" w:rsidR="00CF5741" w:rsidRPr="008244C5" w:rsidRDefault="00CF5741" w:rsidP="00A16BFF">
            <w:pPr>
              <w:pStyle w:val="ROWTABELLA"/>
              <w:rPr>
                <w:color w:val="002060"/>
              </w:rPr>
            </w:pPr>
            <w:r w:rsidRPr="008244C5">
              <w:rPr>
                <w:color w:val="002060"/>
              </w:rPr>
              <w:t>VIA FONTE DI MONSIGNORE</w:t>
            </w:r>
          </w:p>
        </w:tc>
      </w:tr>
      <w:tr w:rsidR="00CF5741" w:rsidRPr="008244C5" w14:paraId="4AF5398F" w14:textId="77777777" w:rsidTr="00CF574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4EE95E3" w14:textId="77777777" w:rsidR="00CF5741" w:rsidRPr="008244C5" w:rsidRDefault="00CF5741" w:rsidP="00A16BFF">
            <w:pPr>
              <w:pStyle w:val="ROWTABELLA"/>
              <w:rPr>
                <w:color w:val="002060"/>
              </w:rPr>
            </w:pPr>
            <w:r w:rsidRPr="008244C5">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FF8F556" w14:textId="77777777" w:rsidR="00CF5741" w:rsidRPr="008244C5" w:rsidRDefault="00CF5741" w:rsidP="00A16BFF">
            <w:pPr>
              <w:pStyle w:val="ROWTABELLA"/>
              <w:rPr>
                <w:color w:val="002060"/>
              </w:rPr>
            </w:pPr>
            <w:r w:rsidRPr="008244C5">
              <w:rPr>
                <w:color w:val="002060"/>
              </w:rPr>
              <w:t>BOCASTRUM UNITED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CE8D635" w14:textId="77777777" w:rsidR="00CF5741" w:rsidRPr="008244C5" w:rsidRDefault="00CF5741" w:rsidP="00A16BFF">
            <w:pPr>
              <w:pStyle w:val="ROWTABELLA"/>
              <w:jc w:val="center"/>
              <w:rPr>
                <w:color w:val="002060"/>
              </w:rPr>
            </w:pPr>
            <w:r w:rsidRPr="008244C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B6E93BB" w14:textId="77777777" w:rsidR="00CF5741" w:rsidRPr="008244C5" w:rsidRDefault="00CF5741" w:rsidP="00A16BFF">
            <w:pPr>
              <w:pStyle w:val="ROWTABELLA"/>
              <w:rPr>
                <w:color w:val="002060"/>
              </w:rPr>
            </w:pPr>
            <w:r w:rsidRPr="008244C5">
              <w:rPr>
                <w:color w:val="002060"/>
              </w:rPr>
              <w:t>07/02/2020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C265D06" w14:textId="77777777" w:rsidR="00CF5741" w:rsidRPr="008244C5" w:rsidRDefault="00CF5741" w:rsidP="00A16BFF">
            <w:pPr>
              <w:pStyle w:val="ROWTABELLA"/>
              <w:rPr>
                <w:color w:val="002060"/>
              </w:rPr>
            </w:pPr>
            <w:r w:rsidRPr="008244C5">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6CBA532" w14:textId="77777777" w:rsidR="00CF5741" w:rsidRPr="008244C5" w:rsidRDefault="00CF5741" w:rsidP="00A16BFF">
            <w:pPr>
              <w:pStyle w:val="ROWTABELLA"/>
              <w:rPr>
                <w:color w:val="002060"/>
              </w:rPr>
            </w:pPr>
            <w:r w:rsidRPr="008244C5">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D8D25F0" w14:textId="77777777" w:rsidR="00CF5741" w:rsidRPr="008244C5" w:rsidRDefault="00CF5741" w:rsidP="00A16BFF">
            <w:pPr>
              <w:pStyle w:val="ROWTABELLA"/>
              <w:rPr>
                <w:color w:val="002060"/>
              </w:rPr>
            </w:pPr>
            <w:r w:rsidRPr="008244C5">
              <w:rPr>
                <w:color w:val="002060"/>
              </w:rPr>
              <w:t>VIA DELLO SPORT</w:t>
            </w:r>
          </w:p>
        </w:tc>
      </w:tr>
      <w:tr w:rsidR="00CF5741" w:rsidRPr="008244C5" w14:paraId="719A6ED2" w14:textId="77777777" w:rsidTr="00CF5741">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CAE06D4" w14:textId="77777777" w:rsidR="00CF5741" w:rsidRPr="008244C5" w:rsidRDefault="00CF5741" w:rsidP="00A16BFF">
            <w:pPr>
              <w:pStyle w:val="ROWTABELLA"/>
              <w:rPr>
                <w:color w:val="002060"/>
              </w:rPr>
            </w:pPr>
            <w:r w:rsidRPr="008244C5">
              <w:rPr>
                <w:color w:val="002060"/>
              </w:rPr>
              <w:t>AMICI 84</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B48D1B9" w14:textId="77777777" w:rsidR="00CF5741" w:rsidRPr="008244C5" w:rsidRDefault="00CF5741" w:rsidP="00A16BFF">
            <w:pPr>
              <w:pStyle w:val="ROWTABELLA"/>
              <w:rPr>
                <w:color w:val="002060"/>
              </w:rPr>
            </w:pPr>
            <w:r w:rsidRPr="008244C5">
              <w:rPr>
                <w:color w:val="002060"/>
              </w:rPr>
              <w:t>FREELY SPORT</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3A296D3" w14:textId="77777777" w:rsidR="00CF5741" w:rsidRPr="008244C5" w:rsidRDefault="00CF5741" w:rsidP="00A16BFF">
            <w:pPr>
              <w:pStyle w:val="ROWTABELLA"/>
              <w:jc w:val="center"/>
              <w:rPr>
                <w:color w:val="002060"/>
              </w:rPr>
            </w:pPr>
            <w:r w:rsidRPr="008244C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F80F6CA" w14:textId="77777777" w:rsidR="00CF5741" w:rsidRPr="008244C5" w:rsidRDefault="00CF5741" w:rsidP="00A16BFF">
            <w:pPr>
              <w:pStyle w:val="ROWTABELLA"/>
              <w:rPr>
                <w:color w:val="002060"/>
              </w:rPr>
            </w:pPr>
            <w:r w:rsidRPr="008244C5">
              <w:rPr>
                <w:color w:val="002060"/>
              </w:rPr>
              <w:t>10/02/2020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18890EE" w14:textId="77777777" w:rsidR="00CF5741" w:rsidRPr="008244C5" w:rsidRDefault="00CF5741" w:rsidP="00A16BFF">
            <w:pPr>
              <w:pStyle w:val="ROWTABELLA"/>
              <w:rPr>
                <w:color w:val="002060"/>
              </w:rPr>
            </w:pPr>
            <w:r w:rsidRPr="008244C5">
              <w:rPr>
                <w:color w:val="002060"/>
              </w:rPr>
              <w:t>5731 PALAROZZI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F2CC384" w14:textId="77777777" w:rsidR="00CF5741" w:rsidRPr="008244C5" w:rsidRDefault="00CF5741" w:rsidP="00A16BFF">
            <w:pPr>
              <w:pStyle w:val="ROWTABELLA"/>
              <w:rPr>
                <w:color w:val="002060"/>
              </w:rPr>
            </w:pPr>
            <w:r w:rsidRPr="008244C5">
              <w:rPr>
                <w:color w:val="002060"/>
              </w:rPr>
              <w:t>FOLIGNANO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3557C9D" w14:textId="77777777" w:rsidR="00CF5741" w:rsidRPr="008244C5" w:rsidRDefault="00CF5741" w:rsidP="00A16BFF">
            <w:pPr>
              <w:pStyle w:val="ROWTABELLA"/>
              <w:rPr>
                <w:color w:val="002060"/>
              </w:rPr>
            </w:pPr>
            <w:r w:rsidRPr="008244C5">
              <w:rPr>
                <w:color w:val="002060"/>
              </w:rPr>
              <w:t>PIAZZA S. D'ACQUISTO</w:t>
            </w:r>
          </w:p>
        </w:tc>
      </w:tr>
    </w:tbl>
    <w:p w14:paraId="4C9A5BAF" w14:textId="77777777" w:rsidR="00CF5741" w:rsidRPr="008244C5" w:rsidRDefault="00CF5741" w:rsidP="00CF5741">
      <w:pPr>
        <w:pStyle w:val="breakline"/>
        <w:divId w:val="527259509"/>
        <w:rPr>
          <w:color w:val="002060"/>
        </w:rPr>
      </w:pPr>
    </w:p>
    <w:p w14:paraId="58BC29E8" w14:textId="77777777" w:rsidR="00CF5741" w:rsidRPr="008244C5" w:rsidRDefault="00CF5741" w:rsidP="00CF5741">
      <w:pPr>
        <w:pStyle w:val="TITOLOCAMPIONATO"/>
        <w:shd w:val="clear" w:color="auto" w:fill="CCCCCC"/>
        <w:spacing w:before="80" w:after="40"/>
        <w:divId w:val="527259509"/>
        <w:rPr>
          <w:color w:val="002060"/>
        </w:rPr>
      </w:pPr>
      <w:r w:rsidRPr="008244C5">
        <w:rPr>
          <w:color w:val="002060"/>
        </w:rPr>
        <w:t>REGIONALE CALCIO A 5 FEMMINILE</w:t>
      </w:r>
    </w:p>
    <w:p w14:paraId="45A0813F" w14:textId="77777777" w:rsidR="00CF5741" w:rsidRPr="008244C5" w:rsidRDefault="00CF5741" w:rsidP="00CF5741">
      <w:pPr>
        <w:pStyle w:val="TITOLOPRINC"/>
        <w:divId w:val="527259509"/>
        <w:rPr>
          <w:color w:val="002060"/>
        </w:rPr>
      </w:pPr>
      <w:r w:rsidRPr="008244C5">
        <w:rPr>
          <w:color w:val="002060"/>
        </w:rPr>
        <w:t>VARIAZIONI AL PROGRAMMA GARE</w:t>
      </w:r>
    </w:p>
    <w:p w14:paraId="398B312B" w14:textId="77777777" w:rsidR="00CF5741" w:rsidRPr="008244C5" w:rsidRDefault="00CF5741" w:rsidP="00CF5741">
      <w:pPr>
        <w:pStyle w:val="breakline"/>
        <w:divId w:val="527259509"/>
        <w:rPr>
          <w:color w:val="002060"/>
        </w:rPr>
      </w:pPr>
    </w:p>
    <w:p w14:paraId="2BEA0BF3" w14:textId="77777777" w:rsidR="00CF5741" w:rsidRPr="008244C5" w:rsidRDefault="00CF5741" w:rsidP="00CF5741">
      <w:pPr>
        <w:pStyle w:val="breakline"/>
        <w:divId w:val="527259509"/>
        <w:rPr>
          <w:color w:val="002060"/>
        </w:rPr>
      </w:pPr>
    </w:p>
    <w:p w14:paraId="4CD92E23" w14:textId="77777777" w:rsidR="00CF5741" w:rsidRPr="008244C5" w:rsidRDefault="00CF5741" w:rsidP="00CF5741">
      <w:pPr>
        <w:pStyle w:val="SOTTOTITOLOCAMPIONATO1"/>
        <w:divId w:val="527259509"/>
        <w:rPr>
          <w:color w:val="002060"/>
        </w:rPr>
      </w:pPr>
      <w:r w:rsidRPr="008244C5">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CF5741" w:rsidRPr="008244C5" w14:paraId="62704548" w14:textId="77777777" w:rsidTr="00CF5741">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CBCBC8" w14:textId="77777777" w:rsidR="00CF5741" w:rsidRPr="008244C5" w:rsidRDefault="00CF5741" w:rsidP="00A16BFF">
            <w:pPr>
              <w:pStyle w:val="HEADERTABELLA"/>
              <w:rPr>
                <w:color w:val="002060"/>
              </w:rPr>
            </w:pPr>
            <w:r w:rsidRPr="008244C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55940C" w14:textId="77777777" w:rsidR="00CF5741" w:rsidRPr="008244C5" w:rsidRDefault="00CF5741" w:rsidP="00A16BFF">
            <w:pPr>
              <w:pStyle w:val="HEADERTABELLA"/>
              <w:rPr>
                <w:color w:val="002060"/>
              </w:rPr>
            </w:pPr>
            <w:r w:rsidRPr="008244C5">
              <w:rPr>
                <w:color w:val="002060"/>
              </w:rPr>
              <w:t xml:space="preserve">N° </w:t>
            </w:r>
            <w:proofErr w:type="spellStart"/>
            <w:r w:rsidRPr="008244C5">
              <w:rPr>
                <w:color w:val="002060"/>
              </w:rPr>
              <w:t>Gior</w:t>
            </w:r>
            <w:proofErr w:type="spellEnd"/>
            <w:r w:rsidRPr="008244C5">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1D426A" w14:textId="77777777" w:rsidR="00CF5741" w:rsidRPr="008244C5" w:rsidRDefault="00CF5741" w:rsidP="00A16BFF">
            <w:pPr>
              <w:pStyle w:val="HEADERTABELLA"/>
              <w:rPr>
                <w:color w:val="002060"/>
              </w:rPr>
            </w:pPr>
            <w:r w:rsidRPr="008244C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899CDF" w14:textId="77777777" w:rsidR="00CF5741" w:rsidRPr="008244C5" w:rsidRDefault="00CF5741" w:rsidP="00A16BFF">
            <w:pPr>
              <w:pStyle w:val="HEADERTABELLA"/>
              <w:rPr>
                <w:color w:val="002060"/>
              </w:rPr>
            </w:pPr>
            <w:r w:rsidRPr="008244C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53F1FA" w14:textId="77777777" w:rsidR="00CF5741" w:rsidRPr="008244C5" w:rsidRDefault="00CF5741" w:rsidP="00A16BFF">
            <w:pPr>
              <w:pStyle w:val="HEADERTABELLA"/>
              <w:rPr>
                <w:color w:val="002060"/>
              </w:rPr>
            </w:pPr>
            <w:r w:rsidRPr="008244C5">
              <w:rPr>
                <w:color w:val="002060"/>
              </w:rPr>
              <w:t xml:space="preserve">Data </w:t>
            </w:r>
            <w:proofErr w:type="spellStart"/>
            <w:r w:rsidRPr="008244C5">
              <w:rPr>
                <w:color w:val="002060"/>
              </w:rPr>
              <w:t>Orig</w:t>
            </w:r>
            <w:proofErr w:type="spellEnd"/>
            <w:r w:rsidRPr="008244C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76CAED" w14:textId="77777777" w:rsidR="00CF5741" w:rsidRPr="008244C5" w:rsidRDefault="00CF5741" w:rsidP="00A16BFF">
            <w:pPr>
              <w:pStyle w:val="HEADERTABELLA"/>
              <w:rPr>
                <w:color w:val="002060"/>
              </w:rPr>
            </w:pPr>
            <w:r w:rsidRPr="008244C5">
              <w:rPr>
                <w:color w:val="002060"/>
              </w:rPr>
              <w:t xml:space="preserve">Ora </w:t>
            </w:r>
            <w:proofErr w:type="spellStart"/>
            <w:r w:rsidRPr="008244C5">
              <w:rPr>
                <w:color w:val="002060"/>
              </w:rPr>
              <w:t>Var</w:t>
            </w:r>
            <w:proofErr w:type="spellEnd"/>
            <w:r w:rsidRPr="008244C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53CE65" w14:textId="77777777" w:rsidR="00CF5741" w:rsidRPr="008244C5" w:rsidRDefault="00CF5741" w:rsidP="00A16BFF">
            <w:pPr>
              <w:pStyle w:val="HEADERTABELLA"/>
              <w:rPr>
                <w:color w:val="002060"/>
              </w:rPr>
            </w:pPr>
            <w:r w:rsidRPr="008244C5">
              <w:rPr>
                <w:color w:val="002060"/>
              </w:rPr>
              <w:t xml:space="preserve">Ora </w:t>
            </w:r>
            <w:proofErr w:type="spellStart"/>
            <w:r w:rsidRPr="008244C5">
              <w:rPr>
                <w:color w:val="002060"/>
              </w:rPr>
              <w:t>Orig</w:t>
            </w:r>
            <w:proofErr w:type="spellEnd"/>
            <w:r w:rsidRPr="008244C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21F2E6" w14:textId="77777777" w:rsidR="00CF5741" w:rsidRPr="008244C5" w:rsidRDefault="00CF5741" w:rsidP="00A16BFF">
            <w:pPr>
              <w:pStyle w:val="HEADERTABELLA"/>
              <w:rPr>
                <w:color w:val="002060"/>
              </w:rPr>
            </w:pPr>
            <w:r w:rsidRPr="008244C5">
              <w:rPr>
                <w:color w:val="002060"/>
              </w:rPr>
              <w:t>Impianto</w:t>
            </w:r>
          </w:p>
        </w:tc>
      </w:tr>
      <w:tr w:rsidR="00CF5741" w:rsidRPr="008244C5" w14:paraId="759BBBBE" w14:textId="77777777" w:rsidTr="00CF5741">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1ED24C" w14:textId="77777777" w:rsidR="00CF5741" w:rsidRPr="008244C5" w:rsidRDefault="00CF5741" w:rsidP="00A16BFF">
            <w:pPr>
              <w:pStyle w:val="ROWTABELLA"/>
              <w:rPr>
                <w:color w:val="002060"/>
                <w:highlight w:val="yellow"/>
              </w:rPr>
            </w:pPr>
            <w:r w:rsidRPr="008244C5">
              <w:rPr>
                <w:color w:val="002060"/>
                <w:highlight w:val="yellow"/>
              </w:rPr>
              <w:t>16/02/2020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7659BF" w14:textId="77777777" w:rsidR="00CF5741" w:rsidRPr="008244C5" w:rsidRDefault="00CF5741" w:rsidP="00A16BFF">
            <w:pPr>
              <w:pStyle w:val="ROWTABELLA"/>
              <w:jc w:val="center"/>
              <w:rPr>
                <w:color w:val="002060"/>
                <w:highlight w:val="yellow"/>
              </w:rPr>
            </w:pPr>
            <w:r w:rsidRPr="008244C5">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5DA756" w14:textId="77777777" w:rsidR="00CF5741" w:rsidRPr="008244C5" w:rsidRDefault="00CF5741" w:rsidP="00A16BFF">
            <w:pPr>
              <w:pStyle w:val="ROWTABELLA"/>
              <w:rPr>
                <w:color w:val="002060"/>
                <w:highlight w:val="yellow"/>
              </w:rPr>
            </w:pPr>
            <w:r w:rsidRPr="008244C5">
              <w:rPr>
                <w:color w:val="002060"/>
                <w:highlight w:val="yellow"/>
              </w:rPr>
              <w:t>U.MANDOLESI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E97BDD" w14:textId="77777777" w:rsidR="00CF5741" w:rsidRPr="008244C5" w:rsidRDefault="00CF5741" w:rsidP="00A16BFF">
            <w:pPr>
              <w:pStyle w:val="ROWTABELLA"/>
              <w:rPr>
                <w:color w:val="002060"/>
                <w:highlight w:val="yellow"/>
              </w:rPr>
            </w:pPr>
            <w:r w:rsidRPr="008244C5">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419D29" w14:textId="77777777" w:rsidR="00CF5741" w:rsidRPr="008244C5" w:rsidRDefault="00CF5741" w:rsidP="00A16BFF">
            <w:pPr>
              <w:pStyle w:val="ROWTABELLA"/>
              <w:rPr>
                <w:color w:val="002060"/>
              </w:rPr>
            </w:pPr>
            <w:r w:rsidRPr="008244C5">
              <w:rPr>
                <w:color w:val="002060"/>
              </w:rPr>
              <w:t>14/02/2020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36F97F" w14:textId="77777777" w:rsidR="00CF5741" w:rsidRPr="008244C5" w:rsidRDefault="00CF5741" w:rsidP="00A16BFF">
            <w:pPr>
              <w:pStyle w:val="ROWTABELLA"/>
              <w:jc w:val="center"/>
              <w:rPr>
                <w:color w:val="002060"/>
              </w:rPr>
            </w:pPr>
            <w:r w:rsidRPr="008244C5">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0E618B" w14:textId="77777777" w:rsidR="00CF5741" w:rsidRPr="008244C5" w:rsidRDefault="00CF5741" w:rsidP="00A16BFF">
            <w:pPr>
              <w:pStyle w:val="ROWTABELLA"/>
              <w:jc w:val="center"/>
              <w:rPr>
                <w:color w:val="002060"/>
              </w:rPr>
            </w:pPr>
            <w:r w:rsidRPr="008244C5">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C0D441" w14:textId="77777777" w:rsidR="00CF5741" w:rsidRPr="008244C5" w:rsidRDefault="00CF5741" w:rsidP="00A16BFF">
            <w:pPr>
              <w:rPr>
                <w:color w:val="002060"/>
              </w:rPr>
            </w:pPr>
          </w:p>
        </w:tc>
      </w:tr>
    </w:tbl>
    <w:p w14:paraId="727E6B38" w14:textId="77777777" w:rsidR="00CF5741" w:rsidRPr="008244C5" w:rsidRDefault="00CF5741" w:rsidP="00CF5741">
      <w:pPr>
        <w:pStyle w:val="breakline"/>
        <w:divId w:val="527259509"/>
        <w:rPr>
          <w:color w:val="002060"/>
        </w:rPr>
      </w:pPr>
    </w:p>
    <w:p w14:paraId="76E445A4" w14:textId="77777777" w:rsidR="00CF5741" w:rsidRPr="008244C5" w:rsidRDefault="00CF5741" w:rsidP="00CF5741">
      <w:pPr>
        <w:pStyle w:val="breakline"/>
        <w:divId w:val="527259509"/>
        <w:rPr>
          <w:color w:val="002060"/>
        </w:rPr>
      </w:pPr>
    </w:p>
    <w:p w14:paraId="2E509FFD" w14:textId="77777777" w:rsidR="00CF5741" w:rsidRPr="008244C5" w:rsidRDefault="00CF5741" w:rsidP="00CF5741">
      <w:pPr>
        <w:pStyle w:val="TITOLOPRINC"/>
        <w:divId w:val="527259509"/>
        <w:rPr>
          <w:color w:val="002060"/>
        </w:rPr>
      </w:pPr>
      <w:r w:rsidRPr="008244C5">
        <w:rPr>
          <w:color w:val="002060"/>
        </w:rPr>
        <w:t>RISULTATI</w:t>
      </w:r>
    </w:p>
    <w:p w14:paraId="661666AE" w14:textId="77777777" w:rsidR="00CF5741" w:rsidRPr="008244C5" w:rsidRDefault="00CF5741" w:rsidP="00CF5741">
      <w:pPr>
        <w:pStyle w:val="breakline"/>
        <w:divId w:val="527259509"/>
        <w:rPr>
          <w:color w:val="002060"/>
        </w:rPr>
      </w:pPr>
    </w:p>
    <w:p w14:paraId="046DFCC7" w14:textId="77777777" w:rsidR="00CF5741" w:rsidRPr="008244C5" w:rsidRDefault="00CF5741" w:rsidP="00CF5741">
      <w:pPr>
        <w:pStyle w:val="SOTTOTITOLOCAMPIONATO1"/>
        <w:divId w:val="527259509"/>
        <w:rPr>
          <w:color w:val="002060"/>
        </w:rPr>
      </w:pPr>
      <w:r w:rsidRPr="008244C5">
        <w:rPr>
          <w:color w:val="002060"/>
        </w:rPr>
        <w:t>RISULTATI UFFICIALI GARE DEL 31/01/2020</w:t>
      </w:r>
    </w:p>
    <w:p w14:paraId="0A87106C" w14:textId="77777777" w:rsidR="00CF5741" w:rsidRPr="008244C5" w:rsidRDefault="00CF5741" w:rsidP="00CF5741">
      <w:pPr>
        <w:pStyle w:val="SOTTOTITOLOCAMPIONATO2"/>
        <w:divId w:val="527259509"/>
        <w:rPr>
          <w:color w:val="002060"/>
        </w:rPr>
      </w:pPr>
      <w:r w:rsidRPr="008244C5">
        <w:rPr>
          <w:color w:val="002060"/>
        </w:rPr>
        <w:t>Si trascrivono qui di seguito i risultati ufficiali delle gare disputate</w:t>
      </w:r>
    </w:p>
    <w:p w14:paraId="7A8DC690" w14:textId="77777777" w:rsidR="00CF5741" w:rsidRPr="008244C5" w:rsidRDefault="00CF5741" w:rsidP="00CF5741">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CF5741" w:rsidRPr="008244C5" w14:paraId="7F994478" w14:textId="77777777" w:rsidTr="00CF574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F5741" w:rsidRPr="008244C5" w14:paraId="36B3D8E0" w14:textId="77777777" w:rsidTr="00A16BF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077F85" w14:textId="77777777" w:rsidR="00CF5741" w:rsidRPr="008244C5" w:rsidRDefault="00CF5741" w:rsidP="00A16BFF">
                  <w:pPr>
                    <w:pStyle w:val="HEADERTABELLA"/>
                    <w:rPr>
                      <w:color w:val="002060"/>
                    </w:rPr>
                  </w:pPr>
                  <w:r w:rsidRPr="008244C5">
                    <w:rPr>
                      <w:color w:val="002060"/>
                    </w:rPr>
                    <w:t>GIRONE G - 2 Giornata - A</w:t>
                  </w:r>
                </w:p>
              </w:tc>
            </w:tr>
            <w:tr w:rsidR="00CF5741" w:rsidRPr="008244C5" w14:paraId="1E5643DE" w14:textId="77777777" w:rsidTr="00A16BF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C93CEC3" w14:textId="77777777" w:rsidR="00CF5741" w:rsidRPr="008244C5" w:rsidRDefault="00CF5741" w:rsidP="00A16BFF">
                  <w:pPr>
                    <w:pStyle w:val="ROWTABELLA"/>
                    <w:rPr>
                      <w:color w:val="002060"/>
                    </w:rPr>
                  </w:pPr>
                  <w:r w:rsidRPr="008244C5">
                    <w:rPr>
                      <w:color w:val="002060"/>
                    </w:rPr>
                    <w:t>(1) 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D6FC9F5" w14:textId="77777777" w:rsidR="00CF5741" w:rsidRPr="008244C5" w:rsidRDefault="00CF5741" w:rsidP="00A16BFF">
                  <w:pPr>
                    <w:pStyle w:val="ROWTABELLA"/>
                    <w:rPr>
                      <w:color w:val="002060"/>
                    </w:rPr>
                  </w:pPr>
                  <w:r w:rsidRPr="008244C5">
                    <w:rPr>
                      <w:color w:val="002060"/>
                    </w:rPr>
                    <w:t>- POLISPORTIVA BORGOSOLESTA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4A3A1E9" w14:textId="77777777" w:rsidR="00CF5741" w:rsidRPr="008244C5" w:rsidRDefault="00CF5741" w:rsidP="00A16BFF">
                  <w:pPr>
                    <w:pStyle w:val="ROWTABELLA"/>
                    <w:jc w:val="center"/>
                    <w:rPr>
                      <w:color w:val="002060"/>
                    </w:rPr>
                  </w:pPr>
                  <w:r w:rsidRPr="008244C5">
                    <w:rPr>
                      <w:color w:val="002060"/>
                    </w:rPr>
                    <w:t>8 - 2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4871C52" w14:textId="77777777" w:rsidR="00CF5741" w:rsidRPr="008244C5" w:rsidRDefault="00CF5741" w:rsidP="00A16BFF">
                  <w:pPr>
                    <w:pStyle w:val="ROWTABELLA"/>
                    <w:jc w:val="center"/>
                    <w:rPr>
                      <w:color w:val="002060"/>
                    </w:rPr>
                  </w:pPr>
                  <w:r w:rsidRPr="008244C5">
                    <w:rPr>
                      <w:color w:val="002060"/>
                    </w:rPr>
                    <w:t> </w:t>
                  </w:r>
                </w:p>
              </w:tc>
            </w:tr>
            <w:tr w:rsidR="00CF5741" w:rsidRPr="008244C5" w14:paraId="6F74E0BE" w14:textId="77777777" w:rsidTr="00A16B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E765976" w14:textId="77777777" w:rsidR="00CF5741" w:rsidRPr="008244C5" w:rsidRDefault="00CF5741" w:rsidP="00A16BFF">
                  <w:pPr>
                    <w:pStyle w:val="ROWTABELLA"/>
                    <w:rPr>
                      <w:color w:val="002060"/>
                    </w:rPr>
                  </w:pPr>
                  <w:r w:rsidRPr="008244C5">
                    <w:rPr>
                      <w:color w:val="002060"/>
                    </w:rPr>
                    <w:t>RECANATI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D52FE73" w14:textId="77777777" w:rsidR="00CF5741" w:rsidRPr="008244C5" w:rsidRDefault="00CF5741" w:rsidP="00A16BFF">
                  <w:pPr>
                    <w:pStyle w:val="ROWTABELLA"/>
                    <w:rPr>
                      <w:color w:val="002060"/>
                    </w:rPr>
                  </w:pPr>
                  <w:r w:rsidRPr="008244C5">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3F861EA" w14:textId="77777777" w:rsidR="00CF5741" w:rsidRPr="008244C5" w:rsidRDefault="00CF5741" w:rsidP="00A16BFF">
                  <w:pPr>
                    <w:pStyle w:val="ROWTABELLA"/>
                    <w:jc w:val="center"/>
                    <w:rPr>
                      <w:color w:val="002060"/>
                    </w:rPr>
                  </w:pPr>
                  <w:r w:rsidRPr="008244C5">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AD10334" w14:textId="77777777" w:rsidR="00CF5741" w:rsidRPr="008244C5" w:rsidRDefault="00CF5741" w:rsidP="00A16BFF">
                  <w:pPr>
                    <w:pStyle w:val="ROWTABELLA"/>
                    <w:jc w:val="center"/>
                    <w:rPr>
                      <w:color w:val="002060"/>
                    </w:rPr>
                  </w:pPr>
                  <w:r w:rsidRPr="008244C5">
                    <w:rPr>
                      <w:color w:val="002060"/>
                    </w:rPr>
                    <w:t> </w:t>
                  </w:r>
                </w:p>
              </w:tc>
            </w:tr>
            <w:tr w:rsidR="00CF5741" w:rsidRPr="008244C5" w14:paraId="07EDC260" w14:textId="77777777" w:rsidTr="00A16B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1DEC6CA" w14:textId="77777777" w:rsidR="00CF5741" w:rsidRPr="008244C5" w:rsidRDefault="00CF5741" w:rsidP="00A16BFF">
                  <w:pPr>
                    <w:pStyle w:val="ROWTABELLA"/>
                    <w:rPr>
                      <w:color w:val="002060"/>
                    </w:rPr>
                  </w:pPr>
                  <w:r w:rsidRPr="008244C5">
                    <w:rPr>
                      <w:color w:val="002060"/>
                    </w:rPr>
                    <w:t>SAN MICHELE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A7D37A3" w14:textId="77777777" w:rsidR="00CF5741" w:rsidRPr="008244C5" w:rsidRDefault="00CF5741" w:rsidP="00A16BFF">
                  <w:pPr>
                    <w:pStyle w:val="ROWTABELLA"/>
                    <w:rPr>
                      <w:color w:val="002060"/>
                    </w:rPr>
                  </w:pPr>
                  <w:r w:rsidRPr="008244C5">
                    <w:rPr>
                      <w:color w:val="002060"/>
                    </w:rPr>
                    <w:t>- LF JESINA FEMMINILE</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0CC0C42" w14:textId="77777777" w:rsidR="00CF5741" w:rsidRPr="008244C5" w:rsidRDefault="00CF5741" w:rsidP="00A16BFF">
                  <w:pPr>
                    <w:pStyle w:val="ROWTABELLA"/>
                    <w:jc w:val="center"/>
                    <w:rPr>
                      <w:color w:val="002060"/>
                    </w:rPr>
                  </w:pPr>
                  <w:r w:rsidRPr="008244C5">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EFF019D" w14:textId="77777777" w:rsidR="00CF5741" w:rsidRPr="008244C5" w:rsidRDefault="00CF5741" w:rsidP="00A16BFF">
                  <w:pPr>
                    <w:pStyle w:val="ROWTABELLA"/>
                    <w:jc w:val="center"/>
                    <w:rPr>
                      <w:color w:val="002060"/>
                    </w:rPr>
                  </w:pPr>
                  <w:r w:rsidRPr="008244C5">
                    <w:rPr>
                      <w:color w:val="002060"/>
                    </w:rPr>
                    <w:t> </w:t>
                  </w:r>
                </w:p>
              </w:tc>
            </w:tr>
            <w:tr w:rsidR="00CF5741" w:rsidRPr="008244C5" w14:paraId="62B70398" w14:textId="77777777" w:rsidTr="00A16BF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7468FCA" w14:textId="77777777" w:rsidR="00CF5741" w:rsidRPr="008244C5" w:rsidRDefault="00CF5741" w:rsidP="00A16BFF">
                  <w:pPr>
                    <w:pStyle w:val="ROWTABELLA"/>
                    <w:rPr>
                      <w:color w:val="002060"/>
                    </w:rPr>
                  </w:pPr>
                  <w:r w:rsidRPr="008244C5">
                    <w:rPr>
                      <w:color w:val="002060"/>
                    </w:rPr>
                    <w:t>(2) 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9070F55" w14:textId="77777777" w:rsidR="00CF5741" w:rsidRPr="008244C5" w:rsidRDefault="00CF5741" w:rsidP="00A16BFF">
                  <w:pPr>
                    <w:pStyle w:val="ROWTABELLA"/>
                    <w:rPr>
                      <w:color w:val="002060"/>
                    </w:rPr>
                  </w:pPr>
                  <w:r w:rsidRPr="008244C5">
                    <w:rPr>
                      <w:color w:val="002060"/>
                    </w:rPr>
                    <w:t>- CSKA CORRIDONIA C5F</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EE43B66" w14:textId="77777777" w:rsidR="00CF5741" w:rsidRPr="008244C5" w:rsidRDefault="00CF5741" w:rsidP="00A16BFF">
                  <w:pPr>
                    <w:pStyle w:val="ROWTABELLA"/>
                    <w:jc w:val="center"/>
                    <w:rPr>
                      <w:color w:val="002060"/>
                    </w:rPr>
                  </w:pPr>
                  <w:r w:rsidRPr="008244C5">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4C773EC" w14:textId="77777777" w:rsidR="00CF5741" w:rsidRPr="008244C5" w:rsidRDefault="00CF5741" w:rsidP="00A16BFF">
                  <w:pPr>
                    <w:pStyle w:val="ROWTABELLA"/>
                    <w:jc w:val="center"/>
                    <w:rPr>
                      <w:color w:val="002060"/>
                    </w:rPr>
                  </w:pPr>
                  <w:r w:rsidRPr="008244C5">
                    <w:rPr>
                      <w:color w:val="002060"/>
                    </w:rPr>
                    <w:t> </w:t>
                  </w:r>
                </w:p>
              </w:tc>
            </w:tr>
            <w:tr w:rsidR="00CF5741" w:rsidRPr="008244C5" w14:paraId="1C8FABF8" w14:textId="77777777" w:rsidTr="00A16BFF">
              <w:tc>
                <w:tcPr>
                  <w:tcW w:w="4700" w:type="dxa"/>
                  <w:gridSpan w:val="4"/>
                  <w:tcBorders>
                    <w:top w:val="nil"/>
                    <w:left w:val="nil"/>
                    <w:bottom w:val="nil"/>
                    <w:right w:val="nil"/>
                  </w:tcBorders>
                  <w:tcMar>
                    <w:top w:w="20" w:type="dxa"/>
                    <w:left w:w="20" w:type="dxa"/>
                    <w:bottom w:w="20" w:type="dxa"/>
                    <w:right w:w="20" w:type="dxa"/>
                  </w:tcMar>
                  <w:vAlign w:val="center"/>
                </w:tcPr>
                <w:p w14:paraId="2211B669" w14:textId="77777777" w:rsidR="00CF5741" w:rsidRPr="008244C5" w:rsidRDefault="00CF5741" w:rsidP="00A16BFF">
                  <w:pPr>
                    <w:pStyle w:val="ROWTABELLA"/>
                    <w:rPr>
                      <w:color w:val="002060"/>
                    </w:rPr>
                  </w:pPr>
                  <w:r w:rsidRPr="008244C5">
                    <w:rPr>
                      <w:color w:val="002060"/>
                    </w:rPr>
                    <w:t>(1) - disputata il 02/02/2020</w:t>
                  </w:r>
                </w:p>
              </w:tc>
            </w:tr>
            <w:tr w:rsidR="00CF5741" w:rsidRPr="008244C5" w14:paraId="781FA76E" w14:textId="77777777" w:rsidTr="00A16BFF">
              <w:tc>
                <w:tcPr>
                  <w:tcW w:w="4700" w:type="dxa"/>
                  <w:gridSpan w:val="4"/>
                  <w:tcBorders>
                    <w:top w:val="nil"/>
                    <w:left w:val="nil"/>
                    <w:bottom w:val="nil"/>
                    <w:right w:val="nil"/>
                  </w:tcBorders>
                  <w:tcMar>
                    <w:top w:w="20" w:type="dxa"/>
                    <w:left w:w="20" w:type="dxa"/>
                    <w:bottom w:w="20" w:type="dxa"/>
                    <w:right w:w="20" w:type="dxa"/>
                  </w:tcMar>
                  <w:vAlign w:val="center"/>
                </w:tcPr>
                <w:p w14:paraId="4EC50A0E" w14:textId="77777777" w:rsidR="00CF5741" w:rsidRPr="008244C5" w:rsidRDefault="00CF5741" w:rsidP="00A16BFF">
                  <w:pPr>
                    <w:pStyle w:val="ROWTABELLA"/>
                    <w:rPr>
                      <w:color w:val="002060"/>
                    </w:rPr>
                  </w:pPr>
                  <w:r w:rsidRPr="008244C5">
                    <w:rPr>
                      <w:color w:val="002060"/>
                    </w:rPr>
                    <w:t>(2) - disputata il 01/02/2020</w:t>
                  </w:r>
                </w:p>
              </w:tc>
            </w:tr>
          </w:tbl>
          <w:p w14:paraId="716719D3" w14:textId="77777777" w:rsidR="00CF5741" w:rsidRPr="008244C5" w:rsidRDefault="00CF5741" w:rsidP="00A16BFF">
            <w:pPr>
              <w:rPr>
                <w:color w:val="002060"/>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F5741" w:rsidRPr="008244C5" w14:paraId="651F8E42" w14:textId="77777777" w:rsidTr="00A16BF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569F07" w14:textId="77777777" w:rsidR="00CF5741" w:rsidRPr="008244C5" w:rsidRDefault="00CF5741" w:rsidP="00A16BFF">
                  <w:pPr>
                    <w:pStyle w:val="HEADERTABELLA"/>
                    <w:rPr>
                      <w:color w:val="002060"/>
                    </w:rPr>
                  </w:pPr>
                  <w:r w:rsidRPr="008244C5">
                    <w:rPr>
                      <w:color w:val="002060"/>
                    </w:rPr>
                    <w:t>GIRONE S - 2 Giornata - A</w:t>
                  </w:r>
                </w:p>
              </w:tc>
            </w:tr>
            <w:tr w:rsidR="00CF5741" w:rsidRPr="008244C5" w14:paraId="5E16E057" w14:textId="77777777" w:rsidTr="00A16BF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6A15518" w14:textId="77777777" w:rsidR="00CF5741" w:rsidRPr="008244C5" w:rsidRDefault="00CF5741" w:rsidP="00A16BFF">
                  <w:pPr>
                    <w:pStyle w:val="ROWTABELLA"/>
                    <w:rPr>
                      <w:color w:val="002060"/>
                    </w:rPr>
                  </w:pPr>
                  <w:r w:rsidRPr="008244C5">
                    <w:rPr>
                      <w:color w:val="002060"/>
                    </w:rPr>
                    <w:t>(1) 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64A2865" w14:textId="77777777" w:rsidR="00CF5741" w:rsidRPr="008244C5" w:rsidRDefault="00CF5741" w:rsidP="00A16BFF">
                  <w:pPr>
                    <w:pStyle w:val="ROWTABELLA"/>
                    <w:rPr>
                      <w:color w:val="002060"/>
                    </w:rPr>
                  </w:pPr>
                  <w:r w:rsidRPr="008244C5">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5FCB11E" w14:textId="77777777" w:rsidR="00CF5741" w:rsidRPr="008244C5" w:rsidRDefault="00CF5741" w:rsidP="00A16BFF">
                  <w:pPr>
                    <w:pStyle w:val="ROWTABELLA"/>
                    <w:jc w:val="center"/>
                    <w:rPr>
                      <w:color w:val="002060"/>
                    </w:rPr>
                  </w:pPr>
                  <w:r w:rsidRPr="008244C5">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A237A48" w14:textId="77777777" w:rsidR="00CF5741" w:rsidRPr="008244C5" w:rsidRDefault="00CF5741" w:rsidP="00A16BFF">
                  <w:pPr>
                    <w:pStyle w:val="ROWTABELLA"/>
                    <w:jc w:val="center"/>
                    <w:rPr>
                      <w:color w:val="002060"/>
                    </w:rPr>
                  </w:pPr>
                  <w:r w:rsidRPr="008244C5">
                    <w:rPr>
                      <w:color w:val="002060"/>
                    </w:rPr>
                    <w:t> </w:t>
                  </w:r>
                </w:p>
              </w:tc>
            </w:tr>
            <w:tr w:rsidR="00CF5741" w:rsidRPr="008244C5" w14:paraId="0C256E1F" w14:textId="77777777" w:rsidTr="00A16B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EA94EAF" w14:textId="77777777" w:rsidR="00CF5741" w:rsidRPr="008244C5" w:rsidRDefault="00CF5741" w:rsidP="00A16BFF">
                  <w:pPr>
                    <w:pStyle w:val="ROWTABELLA"/>
                    <w:rPr>
                      <w:color w:val="002060"/>
                    </w:rPr>
                  </w:pPr>
                  <w:r w:rsidRPr="008244C5">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03C6AB0" w14:textId="77777777" w:rsidR="00CF5741" w:rsidRPr="008244C5" w:rsidRDefault="00CF5741" w:rsidP="00A16BFF">
                  <w:pPr>
                    <w:pStyle w:val="ROWTABELLA"/>
                    <w:rPr>
                      <w:color w:val="002060"/>
                    </w:rPr>
                  </w:pPr>
                  <w:r w:rsidRPr="008244C5">
                    <w:rPr>
                      <w:color w:val="002060"/>
                    </w:rPr>
                    <w:t>- S.ORSO 1980</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8D5B6FC" w14:textId="77777777" w:rsidR="00CF5741" w:rsidRPr="008244C5" w:rsidRDefault="00CF5741" w:rsidP="00A16BFF">
                  <w:pPr>
                    <w:pStyle w:val="ROWTABELLA"/>
                    <w:jc w:val="center"/>
                    <w:rPr>
                      <w:color w:val="002060"/>
                    </w:rPr>
                  </w:pPr>
                  <w:r w:rsidRPr="008244C5">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9D99B3E" w14:textId="77777777" w:rsidR="00CF5741" w:rsidRPr="008244C5" w:rsidRDefault="00CF5741" w:rsidP="00A16BFF">
                  <w:pPr>
                    <w:pStyle w:val="ROWTABELLA"/>
                    <w:jc w:val="center"/>
                    <w:rPr>
                      <w:color w:val="002060"/>
                    </w:rPr>
                  </w:pPr>
                  <w:r w:rsidRPr="008244C5">
                    <w:rPr>
                      <w:color w:val="002060"/>
                    </w:rPr>
                    <w:t> </w:t>
                  </w:r>
                </w:p>
              </w:tc>
            </w:tr>
            <w:tr w:rsidR="00CF5741" w:rsidRPr="008244C5" w14:paraId="56FFC2A6" w14:textId="77777777" w:rsidTr="00A16BF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2FE5183" w14:textId="77777777" w:rsidR="00CF5741" w:rsidRPr="008244C5" w:rsidRDefault="00CF5741" w:rsidP="00A16BFF">
                  <w:pPr>
                    <w:pStyle w:val="ROWTABELLA"/>
                    <w:rPr>
                      <w:color w:val="002060"/>
                    </w:rPr>
                  </w:pPr>
                  <w:r w:rsidRPr="008244C5">
                    <w:rPr>
                      <w:color w:val="002060"/>
                    </w:rPr>
                    <w:t>(2) RIPABERARDA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189D58C" w14:textId="77777777" w:rsidR="00CF5741" w:rsidRPr="008244C5" w:rsidRDefault="00CF5741" w:rsidP="00A16BFF">
                  <w:pPr>
                    <w:pStyle w:val="ROWTABELLA"/>
                    <w:rPr>
                      <w:color w:val="002060"/>
                    </w:rPr>
                  </w:pPr>
                  <w:r w:rsidRPr="008244C5">
                    <w:rPr>
                      <w:color w:val="002060"/>
                    </w:rPr>
                    <w:t>- LA FENICE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FD23639" w14:textId="77777777" w:rsidR="00CF5741" w:rsidRPr="008244C5" w:rsidRDefault="00CF5741" w:rsidP="00A16BFF">
                  <w:pPr>
                    <w:pStyle w:val="ROWTABELLA"/>
                    <w:jc w:val="center"/>
                    <w:rPr>
                      <w:color w:val="002060"/>
                    </w:rPr>
                  </w:pPr>
                  <w:r w:rsidRPr="008244C5">
                    <w:rPr>
                      <w:color w:val="002060"/>
                    </w:rPr>
                    <w:t>3 - 5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E7704CC" w14:textId="77777777" w:rsidR="00CF5741" w:rsidRPr="008244C5" w:rsidRDefault="00CF5741" w:rsidP="00A16BFF">
                  <w:pPr>
                    <w:pStyle w:val="ROWTABELLA"/>
                    <w:jc w:val="center"/>
                    <w:rPr>
                      <w:color w:val="002060"/>
                    </w:rPr>
                  </w:pPr>
                  <w:r w:rsidRPr="008244C5">
                    <w:rPr>
                      <w:color w:val="002060"/>
                    </w:rPr>
                    <w:t> </w:t>
                  </w:r>
                </w:p>
              </w:tc>
            </w:tr>
            <w:tr w:rsidR="00CF5741" w:rsidRPr="008244C5" w14:paraId="74D30E6A" w14:textId="77777777" w:rsidTr="00A16BFF">
              <w:tc>
                <w:tcPr>
                  <w:tcW w:w="4700" w:type="dxa"/>
                  <w:gridSpan w:val="4"/>
                  <w:tcBorders>
                    <w:top w:val="nil"/>
                    <w:left w:val="nil"/>
                    <w:bottom w:val="nil"/>
                    <w:right w:val="nil"/>
                  </w:tcBorders>
                  <w:tcMar>
                    <w:top w:w="20" w:type="dxa"/>
                    <w:left w:w="20" w:type="dxa"/>
                    <w:bottom w:w="20" w:type="dxa"/>
                    <w:right w:w="20" w:type="dxa"/>
                  </w:tcMar>
                  <w:vAlign w:val="center"/>
                </w:tcPr>
                <w:p w14:paraId="2CDB5184" w14:textId="77777777" w:rsidR="00CF5741" w:rsidRPr="008244C5" w:rsidRDefault="00CF5741" w:rsidP="00A16BFF">
                  <w:pPr>
                    <w:pStyle w:val="ROWTABELLA"/>
                    <w:rPr>
                      <w:color w:val="002060"/>
                    </w:rPr>
                  </w:pPr>
                  <w:r w:rsidRPr="008244C5">
                    <w:rPr>
                      <w:color w:val="002060"/>
                    </w:rPr>
                    <w:t>(1) - disputata il 01/02/2020</w:t>
                  </w:r>
                </w:p>
              </w:tc>
            </w:tr>
            <w:tr w:rsidR="00CF5741" w:rsidRPr="008244C5" w14:paraId="3A8BF7E2" w14:textId="77777777" w:rsidTr="00A16BFF">
              <w:tc>
                <w:tcPr>
                  <w:tcW w:w="4700" w:type="dxa"/>
                  <w:gridSpan w:val="4"/>
                  <w:tcBorders>
                    <w:top w:val="nil"/>
                    <w:left w:val="nil"/>
                    <w:bottom w:val="nil"/>
                    <w:right w:val="nil"/>
                  </w:tcBorders>
                  <w:tcMar>
                    <w:top w:w="20" w:type="dxa"/>
                    <w:left w:w="20" w:type="dxa"/>
                    <w:bottom w:w="20" w:type="dxa"/>
                    <w:right w:w="20" w:type="dxa"/>
                  </w:tcMar>
                  <w:vAlign w:val="center"/>
                </w:tcPr>
                <w:p w14:paraId="5FDCF410" w14:textId="77777777" w:rsidR="00CF5741" w:rsidRPr="008244C5" w:rsidRDefault="00CF5741" w:rsidP="00A16BFF">
                  <w:pPr>
                    <w:pStyle w:val="ROWTABELLA"/>
                    <w:rPr>
                      <w:color w:val="002060"/>
                    </w:rPr>
                  </w:pPr>
                  <w:r w:rsidRPr="008244C5">
                    <w:rPr>
                      <w:color w:val="002060"/>
                    </w:rPr>
                    <w:t>(2) - disputata il 02/02/2020</w:t>
                  </w:r>
                </w:p>
              </w:tc>
            </w:tr>
          </w:tbl>
          <w:p w14:paraId="26B16C6C" w14:textId="77777777" w:rsidR="00CF5741" w:rsidRPr="008244C5" w:rsidRDefault="00CF5741" w:rsidP="00A16BFF">
            <w:pPr>
              <w:rPr>
                <w:color w:val="002060"/>
              </w:rPr>
            </w:pPr>
          </w:p>
        </w:tc>
      </w:tr>
    </w:tbl>
    <w:p w14:paraId="35E4BC9C" w14:textId="77777777" w:rsidR="00CF5741" w:rsidRPr="008244C5" w:rsidRDefault="00CF5741" w:rsidP="00CF5741">
      <w:pPr>
        <w:pStyle w:val="breakline"/>
        <w:divId w:val="527259509"/>
        <w:rPr>
          <w:color w:val="002060"/>
        </w:rPr>
      </w:pPr>
    </w:p>
    <w:p w14:paraId="232480D2" w14:textId="77777777" w:rsidR="00CF5741" w:rsidRPr="008244C5" w:rsidRDefault="00CF5741" w:rsidP="00CF5741">
      <w:pPr>
        <w:pStyle w:val="breakline"/>
        <w:divId w:val="527259509"/>
        <w:rPr>
          <w:color w:val="002060"/>
        </w:rPr>
      </w:pPr>
    </w:p>
    <w:p w14:paraId="4A6EAB17" w14:textId="77777777" w:rsidR="00CF5741" w:rsidRPr="008244C5" w:rsidRDefault="00CF5741" w:rsidP="00CF5741">
      <w:pPr>
        <w:pStyle w:val="TITOLOPRINC"/>
        <w:divId w:val="527259509"/>
        <w:rPr>
          <w:color w:val="002060"/>
        </w:rPr>
      </w:pPr>
      <w:r w:rsidRPr="008244C5">
        <w:rPr>
          <w:color w:val="002060"/>
        </w:rPr>
        <w:t>GIUDICE SPORTIVO</w:t>
      </w:r>
    </w:p>
    <w:p w14:paraId="12A6710B" w14:textId="77777777" w:rsidR="00CF5741" w:rsidRPr="008244C5" w:rsidRDefault="00CF5741" w:rsidP="00CF5741">
      <w:pPr>
        <w:pStyle w:val="diffida"/>
        <w:divId w:val="527259509"/>
        <w:rPr>
          <w:color w:val="002060"/>
        </w:rPr>
      </w:pPr>
      <w:r w:rsidRPr="008244C5">
        <w:rPr>
          <w:color w:val="002060"/>
        </w:rPr>
        <w:t>Il Giudice Sportivo, Avv. Claudio Romagnoli, nella seduta del 04/02/2020 ha adottato le decisioni che di seguito integralmente si riportano:</w:t>
      </w:r>
    </w:p>
    <w:p w14:paraId="164B64C0" w14:textId="77777777" w:rsidR="00CF5741" w:rsidRPr="008244C5" w:rsidRDefault="00CF5741" w:rsidP="00CF5741">
      <w:pPr>
        <w:pStyle w:val="titolo10"/>
        <w:divId w:val="527259509"/>
        <w:rPr>
          <w:color w:val="002060"/>
        </w:rPr>
      </w:pPr>
      <w:r w:rsidRPr="008244C5">
        <w:rPr>
          <w:color w:val="002060"/>
        </w:rPr>
        <w:t xml:space="preserve">GARE DEL 31/ 1/2020 </w:t>
      </w:r>
    </w:p>
    <w:p w14:paraId="6564E49A" w14:textId="77777777" w:rsidR="00CF5741" w:rsidRPr="008244C5" w:rsidRDefault="00CF5741" w:rsidP="00CF5741">
      <w:pPr>
        <w:pStyle w:val="titolo7a"/>
        <w:divId w:val="527259509"/>
        <w:rPr>
          <w:color w:val="002060"/>
        </w:rPr>
      </w:pPr>
      <w:r w:rsidRPr="008244C5">
        <w:rPr>
          <w:color w:val="002060"/>
        </w:rPr>
        <w:t xml:space="preserve">PROVVEDIMENTI DISCIPLINARI </w:t>
      </w:r>
    </w:p>
    <w:p w14:paraId="6AA2D364" w14:textId="77777777" w:rsidR="00CF5741" w:rsidRPr="008244C5" w:rsidRDefault="00CF5741" w:rsidP="00CF5741">
      <w:pPr>
        <w:pStyle w:val="TITOLO7B"/>
        <w:divId w:val="527259509"/>
        <w:rPr>
          <w:color w:val="002060"/>
        </w:rPr>
      </w:pPr>
      <w:r w:rsidRPr="008244C5">
        <w:rPr>
          <w:color w:val="002060"/>
        </w:rPr>
        <w:t xml:space="preserve">In base alle risultanze degli atti ufficiali sono state deliberate le seguenti sanzioni disciplinari. </w:t>
      </w:r>
    </w:p>
    <w:p w14:paraId="03948F4E" w14:textId="77777777" w:rsidR="00CF5741" w:rsidRPr="008244C5" w:rsidRDefault="00CF5741" w:rsidP="00CF5741">
      <w:pPr>
        <w:pStyle w:val="titolo30"/>
        <w:divId w:val="527259509"/>
        <w:rPr>
          <w:color w:val="002060"/>
        </w:rPr>
      </w:pPr>
      <w:r w:rsidRPr="008244C5">
        <w:rPr>
          <w:color w:val="002060"/>
        </w:rPr>
        <w:t xml:space="preserve">CALCIATORI NON ESPULSI </w:t>
      </w:r>
    </w:p>
    <w:p w14:paraId="754A4CFE" w14:textId="77777777" w:rsidR="00CF5741" w:rsidRPr="008244C5" w:rsidRDefault="00CF5741" w:rsidP="00CF5741">
      <w:pPr>
        <w:pStyle w:val="titolo20"/>
        <w:divId w:val="527259509"/>
        <w:rPr>
          <w:color w:val="002060"/>
        </w:rPr>
      </w:pPr>
      <w:r w:rsidRPr="008244C5">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6BB105B1" w14:textId="77777777" w:rsidTr="00CF5741">
        <w:trPr>
          <w:divId w:val="527259509"/>
        </w:trPr>
        <w:tc>
          <w:tcPr>
            <w:tcW w:w="2200" w:type="dxa"/>
            <w:tcMar>
              <w:top w:w="20" w:type="dxa"/>
              <w:left w:w="20" w:type="dxa"/>
              <w:bottom w:w="20" w:type="dxa"/>
              <w:right w:w="20" w:type="dxa"/>
            </w:tcMar>
            <w:vAlign w:val="center"/>
          </w:tcPr>
          <w:p w14:paraId="3E78AC2D" w14:textId="77777777" w:rsidR="00CF5741" w:rsidRPr="008244C5" w:rsidRDefault="00CF5741" w:rsidP="00A16BFF">
            <w:pPr>
              <w:pStyle w:val="movimento"/>
              <w:rPr>
                <w:color w:val="002060"/>
              </w:rPr>
            </w:pPr>
            <w:r w:rsidRPr="008244C5">
              <w:rPr>
                <w:color w:val="002060"/>
              </w:rPr>
              <w:t>DE CESARIS BARBARA</w:t>
            </w:r>
          </w:p>
        </w:tc>
        <w:tc>
          <w:tcPr>
            <w:tcW w:w="2200" w:type="dxa"/>
            <w:tcMar>
              <w:top w:w="20" w:type="dxa"/>
              <w:left w:w="20" w:type="dxa"/>
              <w:bottom w:w="20" w:type="dxa"/>
              <w:right w:w="20" w:type="dxa"/>
            </w:tcMar>
            <w:vAlign w:val="center"/>
          </w:tcPr>
          <w:p w14:paraId="36721696" w14:textId="77777777" w:rsidR="00CF5741" w:rsidRPr="008244C5" w:rsidRDefault="00CF5741" w:rsidP="00A16BFF">
            <w:pPr>
              <w:pStyle w:val="movimento2"/>
              <w:rPr>
                <w:color w:val="002060"/>
              </w:rPr>
            </w:pPr>
            <w:r w:rsidRPr="008244C5">
              <w:rPr>
                <w:color w:val="002060"/>
              </w:rPr>
              <w:t xml:space="preserve">(PIANDIROSE) </w:t>
            </w:r>
          </w:p>
        </w:tc>
        <w:tc>
          <w:tcPr>
            <w:tcW w:w="800" w:type="dxa"/>
            <w:tcMar>
              <w:top w:w="20" w:type="dxa"/>
              <w:left w:w="20" w:type="dxa"/>
              <w:bottom w:w="20" w:type="dxa"/>
              <w:right w:w="20" w:type="dxa"/>
            </w:tcMar>
            <w:vAlign w:val="center"/>
          </w:tcPr>
          <w:p w14:paraId="51D942F8"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16EB1311"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53472706" w14:textId="77777777" w:rsidR="00CF5741" w:rsidRPr="008244C5" w:rsidRDefault="00CF5741" w:rsidP="00A16BFF">
            <w:pPr>
              <w:pStyle w:val="movimento2"/>
              <w:rPr>
                <w:color w:val="002060"/>
              </w:rPr>
            </w:pPr>
            <w:r w:rsidRPr="008244C5">
              <w:rPr>
                <w:color w:val="002060"/>
              </w:rPr>
              <w:t> </w:t>
            </w:r>
          </w:p>
        </w:tc>
      </w:tr>
    </w:tbl>
    <w:p w14:paraId="01344274" w14:textId="77777777" w:rsidR="00CF5741" w:rsidRPr="008244C5" w:rsidRDefault="00CF5741" w:rsidP="00CF5741">
      <w:pPr>
        <w:pStyle w:val="titolo20"/>
        <w:divId w:val="527259509"/>
        <w:rPr>
          <w:color w:val="002060"/>
        </w:rPr>
      </w:pPr>
      <w:r w:rsidRPr="008244C5">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02AEED48" w14:textId="77777777" w:rsidTr="00CF5741">
        <w:trPr>
          <w:divId w:val="527259509"/>
        </w:trPr>
        <w:tc>
          <w:tcPr>
            <w:tcW w:w="2200" w:type="dxa"/>
            <w:tcMar>
              <w:top w:w="20" w:type="dxa"/>
              <w:left w:w="20" w:type="dxa"/>
              <w:bottom w:w="20" w:type="dxa"/>
              <w:right w:w="20" w:type="dxa"/>
            </w:tcMar>
            <w:vAlign w:val="center"/>
          </w:tcPr>
          <w:p w14:paraId="4CE60606" w14:textId="77777777" w:rsidR="00CF5741" w:rsidRPr="008244C5" w:rsidRDefault="00CF5741" w:rsidP="00A16BFF">
            <w:pPr>
              <w:pStyle w:val="movimento"/>
              <w:rPr>
                <w:color w:val="002060"/>
              </w:rPr>
            </w:pPr>
            <w:r w:rsidRPr="008244C5">
              <w:rPr>
                <w:color w:val="002060"/>
              </w:rPr>
              <w:t>BONITO MARINA</w:t>
            </w:r>
          </w:p>
        </w:tc>
        <w:tc>
          <w:tcPr>
            <w:tcW w:w="2200" w:type="dxa"/>
            <w:tcMar>
              <w:top w:w="20" w:type="dxa"/>
              <w:left w:w="20" w:type="dxa"/>
              <w:bottom w:w="20" w:type="dxa"/>
              <w:right w:w="20" w:type="dxa"/>
            </w:tcMar>
            <w:vAlign w:val="center"/>
          </w:tcPr>
          <w:p w14:paraId="2F8202A0" w14:textId="77777777" w:rsidR="00CF5741" w:rsidRPr="008244C5" w:rsidRDefault="00CF5741" w:rsidP="00A16BFF">
            <w:pPr>
              <w:pStyle w:val="movimento2"/>
              <w:rPr>
                <w:color w:val="002060"/>
              </w:rPr>
            </w:pPr>
            <w:r w:rsidRPr="008244C5">
              <w:rPr>
                <w:color w:val="002060"/>
              </w:rPr>
              <w:t xml:space="preserve">(SAN MICHELE) </w:t>
            </w:r>
          </w:p>
        </w:tc>
        <w:tc>
          <w:tcPr>
            <w:tcW w:w="800" w:type="dxa"/>
            <w:tcMar>
              <w:top w:w="20" w:type="dxa"/>
              <w:left w:w="20" w:type="dxa"/>
              <w:bottom w:w="20" w:type="dxa"/>
              <w:right w:w="20" w:type="dxa"/>
            </w:tcMar>
            <w:vAlign w:val="center"/>
          </w:tcPr>
          <w:p w14:paraId="29AB8F64"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35A8ABF2"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22D93ABB" w14:textId="77777777" w:rsidR="00CF5741" w:rsidRPr="008244C5" w:rsidRDefault="00CF5741" w:rsidP="00A16BFF">
            <w:pPr>
              <w:pStyle w:val="movimento2"/>
              <w:rPr>
                <w:color w:val="002060"/>
              </w:rPr>
            </w:pPr>
            <w:r w:rsidRPr="008244C5">
              <w:rPr>
                <w:color w:val="002060"/>
              </w:rPr>
              <w:t> </w:t>
            </w:r>
          </w:p>
        </w:tc>
      </w:tr>
    </w:tbl>
    <w:p w14:paraId="0BD1925D" w14:textId="77777777" w:rsidR="00CF5741" w:rsidRPr="008244C5" w:rsidRDefault="00CF5741" w:rsidP="00CF5741">
      <w:pPr>
        <w:pStyle w:val="titolo10"/>
        <w:divId w:val="527259509"/>
        <w:rPr>
          <w:color w:val="002060"/>
        </w:rPr>
      </w:pPr>
      <w:r w:rsidRPr="008244C5">
        <w:rPr>
          <w:color w:val="002060"/>
        </w:rPr>
        <w:lastRenderedPageBreak/>
        <w:t xml:space="preserve">GARE DEL 1/ 2/2020 </w:t>
      </w:r>
    </w:p>
    <w:p w14:paraId="01E8BDE7" w14:textId="77777777" w:rsidR="00CF5741" w:rsidRPr="008244C5" w:rsidRDefault="00CF5741" w:rsidP="00CF5741">
      <w:pPr>
        <w:pStyle w:val="titolo7a"/>
        <w:divId w:val="527259509"/>
        <w:rPr>
          <w:color w:val="002060"/>
        </w:rPr>
      </w:pPr>
      <w:r w:rsidRPr="008244C5">
        <w:rPr>
          <w:color w:val="002060"/>
        </w:rPr>
        <w:t xml:space="preserve">PROVVEDIMENTI DISCIPLINARI </w:t>
      </w:r>
    </w:p>
    <w:p w14:paraId="58C9EF4B" w14:textId="77777777" w:rsidR="00CF5741" w:rsidRPr="008244C5" w:rsidRDefault="00CF5741" w:rsidP="00CF5741">
      <w:pPr>
        <w:pStyle w:val="TITOLO7B"/>
        <w:divId w:val="527259509"/>
        <w:rPr>
          <w:color w:val="002060"/>
        </w:rPr>
      </w:pPr>
      <w:r w:rsidRPr="008244C5">
        <w:rPr>
          <w:color w:val="002060"/>
        </w:rPr>
        <w:t xml:space="preserve">In base alle risultanze degli atti ufficiali sono state deliberate le seguenti sanzioni disciplinari. </w:t>
      </w:r>
    </w:p>
    <w:p w14:paraId="55EDFD85" w14:textId="77777777" w:rsidR="00CF5741" w:rsidRPr="008244C5" w:rsidRDefault="00CF5741" w:rsidP="00CF5741">
      <w:pPr>
        <w:pStyle w:val="titolo30"/>
        <w:divId w:val="527259509"/>
        <w:rPr>
          <w:color w:val="002060"/>
        </w:rPr>
      </w:pPr>
      <w:r w:rsidRPr="008244C5">
        <w:rPr>
          <w:color w:val="002060"/>
        </w:rPr>
        <w:t xml:space="preserve">CALCIATORI NON ESPULSI </w:t>
      </w:r>
    </w:p>
    <w:p w14:paraId="2623C922" w14:textId="77777777" w:rsidR="00CF5741" w:rsidRPr="008244C5" w:rsidRDefault="00CF5741" w:rsidP="00CF5741">
      <w:pPr>
        <w:pStyle w:val="titolo20"/>
        <w:divId w:val="527259509"/>
        <w:rPr>
          <w:color w:val="002060"/>
        </w:rPr>
      </w:pPr>
      <w:r w:rsidRPr="008244C5">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28FAE673" w14:textId="77777777" w:rsidTr="00CF5741">
        <w:trPr>
          <w:divId w:val="527259509"/>
        </w:trPr>
        <w:tc>
          <w:tcPr>
            <w:tcW w:w="2200" w:type="dxa"/>
            <w:tcMar>
              <w:top w:w="20" w:type="dxa"/>
              <w:left w:w="20" w:type="dxa"/>
              <w:bottom w:w="20" w:type="dxa"/>
              <w:right w:w="20" w:type="dxa"/>
            </w:tcMar>
            <w:vAlign w:val="center"/>
          </w:tcPr>
          <w:p w14:paraId="45E7F3D2" w14:textId="77777777" w:rsidR="00CF5741" w:rsidRPr="008244C5" w:rsidRDefault="00CF5741" w:rsidP="00A16BFF">
            <w:pPr>
              <w:pStyle w:val="movimento"/>
              <w:rPr>
                <w:color w:val="002060"/>
              </w:rPr>
            </w:pPr>
            <w:r w:rsidRPr="008244C5">
              <w:rPr>
                <w:color w:val="002060"/>
              </w:rPr>
              <w:t>PRINCIPI SOFIA</w:t>
            </w:r>
          </w:p>
        </w:tc>
        <w:tc>
          <w:tcPr>
            <w:tcW w:w="2200" w:type="dxa"/>
            <w:tcMar>
              <w:top w:w="20" w:type="dxa"/>
              <w:left w:w="20" w:type="dxa"/>
              <w:bottom w:w="20" w:type="dxa"/>
              <w:right w:w="20" w:type="dxa"/>
            </w:tcMar>
            <w:vAlign w:val="center"/>
          </w:tcPr>
          <w:p w14:paraId="6E818A4A" w14:textId="77777777" w:rsidR="00CF5741" w:rsidRPr="008244C5" w:rsidRDefault="00CF5741" w:rsidP="00A16BFF">
            <w:pPr>
              <w:pStyle w:val="movimento2"/>
              <w:rPr>
                <w:color w:val="002060"/>
              </w:rPr>
            </w:pPr>
            <w:r w:rsidRPr="008244C5">
              <w:rPr>
                <w:color w:val="002060"/>
              </w:rPr>
              <w:t xml:space="preserve">(ACLI MANTOVANI CALCIO A 5) </w:t>
            </w:r>
          </w:p>
        </w:tc>
        <w:tc>
          <w:tcPr>
            <w:tcW w:w="800" w:type="dxa"/>
            <w:tcMar>
              <w:top w:w="20" w:type="dxa"/>
              <w:left w:w="20" w:type="dxa"/>
              <w:bottom w:w="20" w:type="dxa"/>
              <w:right w:w="20" w:type="dxa"/>
            </w:tcMar>
            <w:vAlign w:val="center"/>
          </w:tcPr>
          <w:p w14:paraId="7AA33243"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61CC3E6E" w14:textId="77777777" w:rsidR="00CF5741" w:rsidRPr="008244C5" w:rsidRDefault="00CF5741" w:rsidP="00A16BFF">
            <w:pPr>
              <w:pStyle w:val="movimento"/>
              <w:rPr>
                <w:color w:val="002060"/>
              </w:rPr>
            </w:pPr>
            <w:r w:rsidRPr="008244C5">
              <w:rPr>
                <w:color w:val="002060"/>
              </w:rPr>
              <w:t>VACCARI VERENA</w:t>
            </w:r>
          </w:p>
        </w:tc>
        <w:tc>
          <w:tcPr>
            <w:tcW w:w="2200" w:type="dxa"/>
            <w:tcMar>
              <w:top w:w="20" w:type="dxa"/>
              <w:left w:w="20" w:type="dxa"/>
              <w:bottom w:w="20" w:type="dxa"/>
              <w:right w:w="20" w:type="dxa"/>
            </w:tcMar>
            <w:vAlign w:val="center"/>
          </w:tcPr>
          <w:p w14:paraId="7383F92B" w14:textId="77777777" w:rsidR="00CF5741" w:rsidRPr="008244C5" w:rsidRDefault="00CF5741" w:rsidP="00A16BFF">
            <w:pPr>
              <w:pStyle w:val="movimento2"/>
              <w:rPr>
                <w:color w:val="002060"/>
              </w:rPr>
            </w:pPr>
            <w:r w:rsidRPr="008244C5">
              <w:rPr>
                <w:color w:val="002060"/>
              </w:rPr>
              <w:t xml:space="preserve">(ACLI MANTOVANI CALCIO A 5) </w:t>
            </w:r>
          </w:p>
        </w:tc>
      </w:tr>
    </w:tbl>
    <w:p w14:paraId="3C679F1F" w14:textId="77777777" w:rsidR="00CF5741" w:rsidRPr="008244C5" w:rsidRDefault="00CF5741" w:rsidP="00CF5741">
      <w:pPr>
        <w:pStyle w:val="titolo20"/>
        <w:divId w:val="527259509"/>
        <w:rPr>
          <w:color w:val="002060"/>
        </w:rPr>
      </w:pPr>
      <w:r w:rsidRPr="008244C5">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5A67A99C" w14:textId="77777777" w:rsidTr="00CF5741">
        <w:trPr>
          <w:divId w:val="527259509"/>
        </w:trPr>
        <w:tc>
          <w:tcPr>
            <w:tcW w:w="2200" w:type="dxa"/>
            <w:tcMar>
              <w:top w:w="20" w:type="dxa"/>
              <w:left w:w="20" w:type="dxa"/>
              <w:bottom w:w="20" w:type="dxa"/>
              <w:right w:w="20" w:type="dxa"/>
            </w:tcMar>
            <w:vAlign w:val="center"/>
          </w:tcPr>
          <w:p w14:paraId="6E503DD4" w14:textId="77777777" w:rsidR="00CF5741" w:rsidRPr="008244C5" w:rsidRDefault="00CF5741" w:rsidP="00A16BFF">
            <w:pPr>
              <w:pStyle w:val="movimento"/>
              <w:rPr>
                <w:color w:val="002060"/>
              </w:rPr>
            </w:pPr>
            <w:r w:rsidRPr="008244C5">
              <w:rPr>
                <w:color w:val="002060"/>
              </w:rPr>
              <w:t>MARIOTTI SIMONA</w:t>
            </w:r>
          </w:p>
        </w:tc>
        <w:tc>
          <w:tcPr>
            <w:tcW w:w="2200" w:type="dxa"/>
            <w:tcMar>
              <w:top w:w="20" w:type="dxa"/>
              <w:left w:w="20" w:type="dxa"/>
              <w:bottom w:w="20" w:type="dxa"/>
              <w:right w:w="20" w:type="dxa"/>
            </w:tcMar>
            <w:vAlign w:val="center"/>
          </w:tcPr>
          <w:p w14:paraId="1760D87E" w14:textId="77777777" w:rsidR="00CF5741" w:rsidRPr="008244C5" w:rsidRDefault="00CF5741" w:rsidP="00A16BFF">
            <w:pPr>
              <w:pStyle w:val="movimento2"/>
              <w:rPr>
                <w:color w:val="002060"/>
              </w:rPr>
            </w:pPr>
            <w:r w:rsidRPr="008244C5">
              <w:rPr>
                <w:color w:val="002060"/>
              </w:rPr>
              <w:t xml:space="preserve">(BAYER CAPPUCCINI) </w:t>
            </w:r>
          </w:p>
        </w:tc>
        <w:tc>
          <w:tcPr>
            <w:tcW w:w="800" w:type="dxa"/>
            <w:tcMar>
              <w:top w:w="20" w:type="dxa"/>
              <w:left w:w="20" w:type="dxa"/>
              <w:bottom w:w="20" w:type="dxa"/>
              <w:right w:w="20" w:type="dxa"/>
            </w:tcMar>
            <w:vAlign w:val="center"/>
          </w:tcPr>
          <w:p w14:paraId="795E1198"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28D5DA6C" w14:textId="77777777" w:rsidR="00CF5741" w:rsidRPr="008244C5" w:rsidRDefault="00CF5741" w:rsidP="00A16BFF">
            <w:pPr>
              <w:pStyle w:val="movimento"/>
              <w:rPr>
                <w:color w:val="002060"/>
              </w:rPr>
            </w:pPr>
            <w:r w:rsidRPr="008244C5">
              <w:rPr>
                <w:color w:val="002060"/>
              </w:rPr>
              <w:t>BACALONI SILVIA</w:t>
            </w:r>
          </w:p>
        </w:tc>
        <w:tc>
          <w:tcPr>
            <w:tcW w:w="2200" w:type="dxa"/>
            <w:tcMar>
              <w:top w:w="20" w:type="dxa"/>
              <w:left w:w="20" w:type="dxa"/>
              <w:bottom w:w="20" w:type="dxa"/>
              <w:right w:w="20" w:type="dxa"/>
            </w:tcMar>
            <w:vAlign w:val="center"/>
          </w:tcPr>
          <w:p w14:paraId="2F2931C9" w14:textId="77777777" w:rsidR="00CF5741" w:rsidRPr="008244C5" w:rsidRDefault="00CF5741" w:rsidP="00A16BFF">
            <w:pPr>
              <w:pStyle w:val="movimento2"/>
              <w:rPr>
                <w:color w:val="002060"/>
              </w:rPr>
            </w:pPr>
            <w:r w:rsidRPr="008244C5">
              <w:rPr>
                <w:color w:val="002060"/>
              </w:rPr>
              <w:t xml:space="preserve">(CSKA CORRIDONIA C5F) </w:t>
            </w:r>
          </w:p>
        </w:tc>
      </w:tr>
    </w:tbl>
    <w:p w14:paraId="55E2AB59" w14:textId="77777777" w:rsidR="00CF5741" w:rsidRPr="008244C5" w:rsidRDefault="00CF5741" w:rsidP="00CF5741">
      <w:pPr>
        <w:pStyle w:val="titolo10"/>
        <w:divId w:val="527259509"/>
        <w:rPr>
          <w:color w:val="002060"/>
        </w:rPr>
      </w:pPr>
      <w:r w:rsidRPr="008244C5">
        <w:rPr>
          <w:color w:val="002060"/>
        </w:rPr>
        <w:t xml:space="preserve">GARE DEL 2/ 2/2020 </w:t>
      </w:r>
    </w:p>
    <w:p w14:paraId="73D461D3" w14:textId="77777777" w:rsidR="00CF5741" w:rsidRPr="008244C5" w:rsidRDefault="00CF5741" w:rsidP="00CF5741">
      <w:pPr>
        <w:pStyle w:val="titolo7a"/>
        <w:divId w:val="527259509"/>
        <w:rPr>
          <w:color w:val="002060"/>
        </w:rPr>
      </w:pPr>
      <w:r w:rsidRPr="008244C5">
        <w:rPr>
          <w:color w:val="002060"/>
        </w:rPr>
        <w:t xml:space="preserve">PROVVEDIMENTI DISCIPLINARI </w:t>
      </w:r>
    </w:p>
    <w:p w14:paraId="35B9DC74" w14:textId="77777777" w:rsidR="00CF5741" w:rsidRPr="008244C5" w:rsidRDefault="00CF5741" w:rsidP="00CF5741">
      <w:pPr>
        <w:pStyle w:val="TITOLO7B"/>
        <w:divId w:val="527259509"/>
        <w:rPr>
          <w:color w:val="002060"/>
        </w:rPr>
      </w:pPr>
      <w:r w:rsidRPr="008244C5">
        <w:rPr>
          <w:color w:val="002060"/>
        </w:rPr>
        <w:t xml:space="preserve">In base alle risultanze degli atti ufficiali sono state deliberate le seguenti sanzioni disciplinari. </w:t>
      </w:r>
    </w:p>
    <w:p w14:paraId="364B3146" w14:textId="77777777" w:rsidR="00CF5741" w:rsidRPr="008244C5" w:rsidRDefault="00CF5741" w:rsidP="00CF5741">
      <w:pPr>
        <w:pStyle w:val="titolo30"/>
        <w:divId w:val="527259509"/>
        <w:rPr>
          <w:color w:val="002060"/>
        </w:rPr>
      </w:pPr>
      <w:r w:rsidRPr="008244C5">
        <w:rPr>
          <w:color w:val="002060"/>
        </w:rPr>
        <w:t xml:space="preserve">CALCIATORI NON ESPULSI </w:t>
      </w:r>
    </w:p>
    <w:p w14:paraId="7DAE09D1" w14:textId="77777777" w:rsidR="00CF5741" w:rsidRPr="008244C5" w:rsidRDefault="00CF5741" w:rsidP="00CF5741">
      <w:pPr>
        <w:pStyle w:val="titolo20"/>
        <w:divId w:val="527259509"/>
        <w:rPr>
          <w:color w:val="002060"/>
        </w:rPr>
      </w:pPr>
      <w:r w:rsidRPr="008244C5">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122C63B4" w14:textId="77777777" w:rsidTr="00CF5741">
        <w:trPr>
          <w:divId w:val="527259509"/>
        </w:trPr>
        <w:tc>
          <w:tcPr>
            <w:tcW w:w="2200" w:type="dxa"/>
            <w:tcMar>
              <w:top w:w="20" w:type="dxa"/>
              <w:left w:w="20" w:type="dxa"/>
              <w:bottom w:w="20" w:type="dxa"/>
              <w:right w:w="20" w:type="dxa"/>
            </w:tcMar>
            <w:vAlign w:val="center"/>
          </w:tcPr>
          <w:p w14:paraId="18BB8A65" w14:textId="77777777" w:rsidR="00CF5741" w:rsidRPr="008244C5" w:rsidRDefault="00CF5741" w:rsidP="00A16BFF">
            <w:pPr>
              <w:pStyle w:val="movimento"/>
              <w:rPr>
                <w:color w:val="002060"/>
              </w:rPr>
            </w:pPr>
            <w:r w:rsidRPr="008244C5">
              <w:rPr>
                <w:color w:val="002060"/>
              </w:rPr>
              <w:t>ARMILLEI GIORGIA</w:t>
            </w:r>
          </w:p>
        </w:tc>
        <w:tc>
          <w:tcPr>
            <w:tcW w:w="2200" w:type="dxa"/>
            <w:tcMar>
              <w:top w:w="20" w:type="dxa"/>
              <w:left w:w="20" w:type="dxa"/>
              <w:bottom w:w="20" w:type="dxa"/>
              <w:right w:w="20" w:type="dxa"/>
            </w:tcMar>
            <w:vAlign w:val="center"/>
          </w:tcPr>
          <w:p w14:paraId="6DB8F4B8" w14:textId="77777777" w:rsidR="00CF5741" w:rsidRPr="008244C5" w:rsidRDefault="00CF5741" w:rsidP="00A16BFF">
            <w:pPr>
              <w:pStyle w:val="movimento2"/>
              <w:rPr>
                <w:color w:val="002060"/>
              </w:rPr>
            </w:pPr>
            <w:r w:rsidRPr="008244C5">
              <w:rPr>
                <w:color w:val="002060"/>
              </w:rPr>
              <w:t xml:space="preserve">(POLISPORTIVA BORGOSOLESTA) </w:t>
            </w:r>
          </w:p>
        </w:tc>
        <w:tc>
          <w:tcPr>
            <w:tcW w:w="800" w:type="dxa"/>
            <w:tcMar>
              <w:top w:w="20" w:type="dxa"/>
              <w:left w:w="20" w:type="dxa"/>
              <w:bottom w:w="20" w:type="dxa"/>
              <w:right w:w="20" w:type="dxa"/>
            </w:tcMar>
            <w:vAlign w:val="center"/>
          </w:tcPr>
          <w:p w14:paraId="6B91213D"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39B51EAA" w14:textId="77777777" w:rsidR="00CF5741" w:rsidRPr="008244C5" w:rsidRDefault="00CF5741" w:rsidP="00A16BFF">
            <w:pPr>
              <w:pStyle w:val="movimento"/>
              <w:rPr>
                <w:color w:val="002060"/>
              </w:rPr>
            </w:pPr>
            <w:r w:rsidRPr="008244C5">
              <w:rPr>
                <w:color w:val="002060"/>
              </w:rPr>
              <w:t>VAGNONI GIULIA</w:t>
            </w:r>
          </w:p>
        </w:tc>
        <w:tc>
          <w:tcPr>
            <w:tcW w:w="2200" w:type="dxa"/>
            <w:tcMar>
              <w:top w:w="20" w:type="dxa"/>
              <w:left w:w="20" w:type="dxa"/>
              <w:bottom w:w="20" w:type="dxa"/>
              <w:right w:w="20" w:type="dxa"/>
            </w:tcMar>
            <w:vAlign w:val="center"/>
          </w:tcPr>
          <w:p w14:paraId="7466432F" w14:textId="77777777" w:rsidR="00CF5741" w:rsidRPr="008244C5" w:rsidRDefault="00CF5741" w:rsidP="00A16BFF">
            <w:pPr>
              <w:pStyle w:val="movimento2"/>
              <w:rPr>
                <w:color w:val="002060"/>
              </w:rPr>
            </w:pPr>
            <w:r w:rsidRPr="008244C5">
              <w:rPr>
                <w:color w:val="002060"/>
              </w:rPr>
              <w:t xml:space="preserve">(POLISPORTIVA BORGOSOLESTA) </w:t>
            </w:r>
          </w:p>
        </w:tc>
      </w:tr>
    </w:tbl>
    <w:p w14:paraId="4BF9AD28" w14:textId="77777777" w:rsidR="00CF5741" w:rsidRPr="008244C5" w:rsidRDefault="00CF5741" w:rsidP="00CF5741">
      <w:pPr>
        <w:pStyle w:val="breakline"/>
        <w:divId w:val="527259509"/>
        <w:rPr>
          <w:color w:val="002060"/>
        </w:rPr>
      </w:pPr>
    </w:p>
    <w:p w14:paraId="4474BD49" w14:textId="77777777" w:rsidR="00CF5741" w:rsidRPr="008244C5" w:rsidRDefault="00CF5741" w:rsidP="00CF5741">
      <w:pPr>
        <w:pStyle w:val="Nessunaspaziatura"/>
        <w:divId w:val="527259509"/>
        <w:rPr>
          <w:rFonts w:ascii="Arial" w:hAnsi="Arial" w:cs="Arial"/>
          <w:noProof/>
          <w:color w:val="002060"/>
          <w:lang w:eastAsia="it-IT"/>
        </w:rPr>
      </w:pP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t>F.to IL GIUDICE SPORTIVO</w:t>
      </w:r>
    </w:p>
    <w:p w14:paraId="4D8E669F" w14:textId="77777777" w:rsidR="00CF5741" w:rsidRPr="008244C5" w:rsidRDefault="00CF5741" w:rsidP="00CF5741">
      <w:pPr>
        <w:pStyle w:val="Nessunaspaziatura"/>
        <w:divId w:val="527259509"/>
        <w:rPr>
          <w:rFonts w:ascii="Arial" w:hAnsi="Arial" w:cs="Arial"/>
          <w:noProof/>
          <w:color w:val="002060"/>
          <w:lang w:eastAsia="it-IT"/>
        </w:rPr>
      </w:pPr>
      <w:r w:rsidRPr="008244C5">
        <w:rPr>
          <w:rFonts w:ascii="Arial" w:hAnsi="Arial" w:cs="Arial"/>
          <w:noProof/>
          <w:color w:val="002060"/>
          <w:lang w:eastAsia="it-IT"/>
        </w:rPr>
        <w:t xml:space="preserve"> </w:t>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t xml:space="preserve">   </w:t>
      </w:r>
      <w:r w:rsidRPr="008244C5">
        <w:rPr>
          <w:rFonts w:ascii="Arial" w:hAnsi="Arial" w:cs="Arial"/>
          <w:noProof/>
          <w:color w:val="002060"/>
          <w:lang w:eastAsia="it-IT"/>
        </w:rPr>
        <w:tab/>
        <w:t xml:space="preserve">       Claudio Romagnoli</w:t>
      </w:r>
    </w:p>
    <w:p w14:paraId="6B03B814" w14:textId="77777777" w:rsidR="00CF5741" w:rsidRPr="008244C5" w:rsidRDefault="00CF5741" w:rsidP="00CF5741">
      <w:pPr>
        <w:pStyle w:val="breakline"/>
        <w:divId w:val="527259509"/>
        <w:rPr>
          <w:color w:val="002060"/>
        </w:rPr>
      </w:pPr>
    </w:p>
    <w:p w14:paraId="08B9BAB3" w14:textId="77777777" w:rsidR="00CF5741" w:rsidRPr="008244C5" w:rsidRDefault="00CF5741" w:rsidP="00CF5741">
      <w:pPr>
        <w:pStyle w:val="TITOLOPRINC"/>
        <w:divId w:val="527259509"/>
        <w:rPr>
          <w:color w:val="002060"/>
        </w:rPr>
      </w:pPr>
      <w:r w:rsidRPr="008244C5">
        <w:rPr>
          <w:color w:val="002060"/>
        </w:rPr>
        <w:t>CLASSIFICA</w:t>
      </w:r>
    </w:p>
    <w:p w14:paraId="583C1A00" w14:textId="77777777" w:rsidR="00CF5741" w:rsidRPr="008244C5" w:rsidRDefault="00CF5741" w:rsidP="00CF5741">
      <w:pPr>
        <w:pStyle w:val="breakline"/>
        <w:divId w:val="527259509"/>
        <w:rPr>
          <w:color w:val="002060"/>
        </w:rPr>
      </w:pPr>
    </w:p>
    <w:p w14:paraId="14BE5BF4" w14:textId="77777777" w:rsidR="00CF5741" w:rsidRPr="008244C5" w:rsidRDefault="00CF5741" w:rsidP="00CF5741">
      <w:pPr>
        <w:pStyle w:val="breakline"/>
        <w:divId w:val="527259509"/>
        <w:rPr>
          <w:color w:val="002060"/>
        </w:rPr>
      </w:pPr>
    </w:p>
    <w:p w14:paraId="65DA4CF8" w14:textId="77777777" w:rsidR="00CF5741" w:rsidRPr="008244C5" w:rsidRDefault="00CF5741" w:rsidP="00CF5741">
      <w:pPr>
        <w:pStyle w:val="SOTTOTITOLOCAMPIONATO1"/>
        <w:divId w:val="527259509"/>
        <w:rPr>
          <w:color w:val="002060"/>
        </w:rPr>
      </w:pPr>
      <w:r w:rsidRPr="008244C5">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F5741" w:rsidRPr="008244C5" w14:paraId="57F3B2CD" w14:textId="77777777" w:rsidTr="00CF574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C7C22E" w14:textId="77777777" w:rsidR="00CF5741" w:rsidRPr="008244C5" w:rsidRDefault="00CF5741" w:rsidP="00A16BFF">
            <w:pPr>
              <w:pStyle w:val="HEADERTABELLA"/>
              <w:rPr>
                <w:color w:val="002060"/>
              </w:rPr>
            </w:pPr>
            <w:r w:rsidRPr="008244C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710A65" w14:textId="77777777" w:rsidR="00CF5741" w:rsidRPr="008244C5" w:rsidRDefault="00CF5741" w:rsidP="00A16BFF">
            <w:pPr>
              <w:pStyle w:val="HEADERTABELLA"/>
              <w:rPr>
                <w:color w:val="002060"/>
              </w:rPr>
            </w:pPr>
            <w:r w:rsidRPr="008244C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A89A90" w14:textId="77777777" w:rsidR="00CF5741" w:rsidRPr="008244C5" w:rsidRDefault="00CF5741" w:rsidP="00A16BFF">
            <w:pPr>
              <w:pStyle w:val="HEADERTABELLA"/>
              <w:rPr>
                <w:color w:val="002060"/>
              </w:rPr>
            </w:pPr>
            <w:r w:rsidRPr="008244C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3E56EF" w14:textId="77777777" w:rsidR="00CF5741" w:rsidRPr="008244C5" w:rsidRDefault="00CF5741" w:rsidP="00A16BFF">
            <w:pPr>
              <w:pStyle w:val="HEADERTABELLA"/>
              <w:rPr>
                <w:color w:val="002060"/>
              </w:rPr>
            </w:pPr>
            <w:r w:rsidRPr="008244C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99F9BF" w14:textId="77777777" w:rsidR="00CF5741" w:rsidRPr="008244C5" w:rsidRDefault="00CF5741" w:rsidP="00A16BFF">
            <w:pPr>
              <w:pStyle w:val="HEADERTABELLA"/>
              <w:rPr>
                <w:color w:val="002060"/>
              </w:rPr>
            </w:pPr>
            <w:r w:rsidRPr="008244C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0EF5F1" w14:textId="77777777" w:rsidR="00CF5741" w:rsidRPr="008244C5" w:rsidRDefault="00CF5741" w:rsidP="00A16BFF">
            <w:pPr>
              <w:pStyle w:val="HEADERTABELLA"/>
              <w:rPr>
                <w:color w:val="002060"/>
              </w:rPr>
            </w:pPr>
            <w:r w:rsidRPr="008244C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FE0B92" w14:textId="77777777" w:rsidR="00CF5741" w:rsidRPr="008244C5" w:rsidRDefault="00CF5741" w:rsidP="00A16BFF">
            <w:pPr>
              <w:pStyle w:val="HEADERTABELLA"/>
              <w:rPr>
                <w:color w:val="002060"/>
              </w:rPr>
            </w:pPr>
            <w:r w:rsidRPr="008244C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0EC4E4" w14:textId="77777777" w:rsidR="00CF5741" w:rsidRPr="008244C5" w:rsidRDefault="00CF5741" w:rsidP="00A16BFF">
            <w:pPr>
              <w:pStyle w:val="HEADERTABELLA"/>
              <w:rPr>
                <w:color w:val="002060"/>
              </w:rPr>
            </w:pPr>
            <w:r w:rsidRPr="008244C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A44B66" w14:textId="77777777" w:rsidR="00CF5741" w:rsidRPr="008244C5" w:rsidRDefault="00CF5741" w:rsidP="00A16BFF">
            <w:pPr>
              <w:pStyle w:val="HEADERTABELLA"/>
              <w:rPr>
                <w:color w:val="002060"/>
              </w:rPr>
            </w:pPr>
            <w:r w:rsidRPr="008244C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ED6976" w14:textId="77777777" w:rsidR="00CF5741" w:rsidRPr="008244C5" w:rsidRDefault="00CF5741" w:rsidP="00A16BFF">
            <w:pPr>
              <w:pStyle w:val="HEADERTABELLA"/>
              <w:rPr>
                <w:color w:val="002060"/>
              </w:rPr>
            </w:pPr>
            <w:r w:rsidRPr="008244C5">
              <w:rPr>
                <w:color w:val="002060"/>
              </w:rPr>
              <w:t>PE</w:t>
            </w:r>
          </w:p>
        </w:tc>
      </w:tr>
      <w:tr w:rsidR="00CF5741" w:rsidRPr="008244C5" w14:paraId="1B59D013" w14:textId="77777777" w:rsidTr="00CF574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B1F41A2" w14:textId="77777777" w:rsidR="00CF5741" w:rsidRPr="008244C5" w:rsidRDefault="00CF5741" w:rsidP="00A16BFF">
            <w:pPr>
              <w:pStyle w:val="ROWTABELLA"/>
              <w:rPr>
                <w:color w:val="002060"/>
              </w:rPr>
            </w:pPr>
            <w:r w:rsidRPr="008244C5">
              <w:rPr>
                <w:color w:val="002060"/>
              </w:rPr>
              <w:t>A.S.D. SAN MICHELE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25B18E"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1955EC"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02278F"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B47748"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50F94B"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78A110"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C7D588"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57797B"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DC2A90" w14:textId="77777777" w:rsidR="00CF5741" w:rsidRPr="008244C5" w:rsidRDefault="00CF5741" w:rsidP="00A16BFF">
            <w:pPr>
              <w:pStyle w:val="ROWTABELLA"/>
              <w:jc w:val="center"/>
              <w:rPr>
                <w:color w:val="002060"/>
              </w:rPr>
            </w:pPr>
            <w:r w:rsidRPr="008244C5">
              <w:rPr>
                <w:color w:val="002060"/>
              </w:rPr>
              <w:t>0</w:t>
            </w:r>
          </w:p>
        </w:tc>
      </w:tr>
      <w:tr w:rsidR="00CF5741" w:rsidRPr="008244C5" w14:paraId="1213BC16"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F9022D2" w14:textId="77777777" w:rsidR="00CF5741" w:rsidRPr="008244C5" w:rsidRDefault="00CF5741" w:rsidP="00A16BFF">
            <w:pPr>
              <w:pStyle w:val="ROWTABELLA"/>
              <w:rPr>
                <w:color w:val="002060"/>
              </w:rPr>
            </w:pPr>
            <w:r w:rsidRPr="008244C5">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94BBCA"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F504A1"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BF82EE"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0EDAA0"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E5F0C2"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522B00"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4887C1"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8CA830"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1D38AB" w14:textId="77777777" w:rsidR="00CF5741" w:rsidRPr="008244C5" w:rsidRDefault="00CF5741" w:rsidP="00A16BFF">
            <w:pPr>
              <w:pStyle w:val="ROWTABELLA"/>
              <w:jc w:val="center"/>
              <w:rPr>
                <w:color w:val="002060"/>
              </w:rPr>
            </w:pPr>
            <w:r w:rsidRPr="008244C5">
              <w:rPr>
                <w:color w:val="002060"/>
              </w:rPr>
              <w:t>0</w:t>
            </w:r>
          </w:p>
        </w:tc>
      </w:tr>
      <w:tr w:rsidR="00CF5741" w:rsidRPr="008244C5" w14:paraId="67350D6A"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A2341CE" w14:textId="77777777" w:rsidR="00CF5741" w:rsidRPr="008244C5" w:rsidRDefault="00CF5741" w:rsidP="00A16BFF">
            <w:pPr>
              <w:pStyle w:val="ROWTABELLA"/>
              <w:rPr>
                <w:color w:val="002060"/>
              </w:rPr>
            </w:pPr>
            <w:r w:rsidRPr="008244C5">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A03CF3"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4F0A32"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470ACA"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75AD24"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801C0A"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C07CEF" w14:textId="77777777" w:rsidR="00CF5741" w:rsidRPr="008244C5" w:rsidRDefault="00CF5741" w:rsidP="00A16BFF">
            <w:pPr>
              <w:pStyle w:val="ROWTABELLA"/>
              <w:jc w:val="center"/>
              <w:rPr>
                <w:color w:val="002060"/>
              </w:rPr>
            </w:pPr>
            <w:r w:rsidRPr="008244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859360"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738658"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F5A7D9" w14:textId="77777777" w:rsidR="00CF5741" w:rsidRPr="008244C5" w:rsidRDefault="00CF5741" w:rsidP="00A16BFF">
            <w:pPr>
              <w:pStyle w:val="ROWTABELLA"/>
              <w:jc w:val="center"/>
              <w:rPr>
                <w:color w:val="002060"/>
              </w:rPr>
            </w:pPr>
            <w:r w:rsidRPr="008244C5">
              <w:rPr>
                <w:color w:val="002060"/>
              </w:rPr>
              <w:t>0</w:t>
            </w:r>
          </w:p>
        </w:tc>
      </w:tr>
      <w:tr w:rsidR="00CF5741" w:rsidRPr="008244C5" w14:paraId="7FF35561"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95096B0" w14:textId="77777777" w:rsidR="00CF5741" w:rsidRPr="008244C5" w:rsidRDefault="00CF5741" w:rsidP="00A16BFF">
            <w:pPr>
              <w:pStyle w:val="ROWTABELLA"/>
              <w:rPr>
                <w:color w:val="002060"/>
              </w:rPr>
            </w:pPr>
            <w:r w:rsidRPr="008244C5">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B1CF75"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70762B"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725871"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B7B49A"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9851B5"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837DD3" w14:textId="77777777" w:rsidR="00CF5741" w:rsidRPr="008244C5" w:rsidRDefault="00CF5741" w:rsidP="00A16BFF">
            <w:pPr>
              <w:pStyle w:val="ROWTABELLA"/>
              <w:jc w:val="center"/>
              <w:rPr>
                <w:color w:val="002060"/>
              </w:rPr>
            </w:pPr>
            <w:r w:rsidRPr="008244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7EBEE0"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6D6C32"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DC8552" w14:textId="77777777" w:rsidR="00CF5741" w:rsidRPr="008244C5" w:rsidRDefault="00CF5741" w:rsidP="00A16BFF">
            <w:pPr>
              <w:pStyle w:val="ROWTABELLA"/>
              <w:jc w:val="center"/>
              <w:rPr>
                <w:color w:val="002060"/>
              </w:rPr>
            </w:pPr>
            <w:r w:rsidRPr="008244C5">
              <w:rPr>
                <w:color w:val="002060"/>
              </w:rPr>
              <w:t>0</w:t>
            </w:r>
          </w:p>
        </w:tc>
      </w:tr>
      <w:tr w:rsidR="00CF5741" w:rsidRPr="008244C5" w14:paraId="74ECA8DE"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51F6C17" w14:textId="77777777" w:rsidR="00CF5741" w:rsidRPr="008244C5" w:rsidRDefault="00CF5741" w:rsidP="00A16BFF">
            <w:pPr>
              <w:pStyle w:val="ROWTABELLA"/>
              <w:rPr>
                <w:color w:val="002060"/>
              </w:rPr>
            </w:pPr>
            <w:r w:rsidRPr="008244C5">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827FF5"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738610"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EAE629"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8C7E45"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D512ED"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440397"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4A6424"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F079F7"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83DE1D" w14:textId="77777777" w:rsidR="00CF5741" w:rsidRPr="008244C5" w:rsidRDefault="00CF5741" w:rsidP="00A16BFF">
            <w:pPr>
              <w:pStyle w:val="ROWTABELLA"/>
              <w:jc w:val="center"/>
              <w:rPr>
                <w:color w:val="002060"/>
              </w:rPr>
            </w:pPr>
            <w:r w:rsidRPr="008244C5">
              <w:rPr>
                <w:color w:val="002060"/>
              </w:rPr>
              <w:t>0</w:t>
            </w:r>
          </w:p>
        </w:tc>
      </w:tr>
      <w:tr w:rsidR="00CF5741" w:rsidRPr="008244C5" w14:paraId="62455613"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6173E8A" w14:textId="77777777" w:rsidR="00CF5741" w:rsidRPr="008244C5" w:rsidRDefault="00CF5741" w:rsidP="00A16BFF">
            <w:pPr>
              <w:pStyle w:val="ROWTABELLA"/>
              <w:rPr>
                <w:color w:val="002060"/>
              </w:rPr>
            </w:pPr>
            <w:r w:rsidRPr="008244C5">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C71192"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F9D4EC"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6A3521"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851333"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3E47B2"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514C09"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DEBCFA" w14:textId="77777777" w:rsidR="00CF5741" w:rsidRPr="008244C5" w:rsidRDefault="00CF5741" w:rsidP="00A16BFF">
            <w:pPr>
              <w:pStyle w:val="ROWTABELLA"/>
              <w:jc w:val="center"/>
              <w:rPr>
                <w:color w:val="002060"/>
              </w:rPr>
            </w:pPr>
            <w:r w:rsidRPr="008244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049625"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00BC52" w14:textId="77777777" w:rsidR="00CF5741" w:rsidRPr="008244C5" w:rsidRDefault="00CF5741" w:rsidP="00A16BFF">
            <w:pPr>
              <w:pStyle w:val="ROWTABELLA"/>
              <w:jc w:val="center"/>
              <w:rPr>
                <w:color w:val="002060"/>
              </w:rPr>
            </w:pPr>
            <w:r w:rsidRPr="008244C5">
              <w:rPr>
                <w:color w:val="002060"/>
              </w:rPr>
              <w:t>0</w:t>
            </w:r>
          </w:p>
        </w:tc>
      </w:tr>
      <w:tr w:rsidR="00CF5741" w:rsidRPr="008244C5" w14:paraId="712F1B5C"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9041143" w14:textId="77777777" w:rsidR="00CF5741" w:rsidRPr="008244C5" w:rsidRDefault="00CF5741" w:rsidP="00A16BFF">
            <w:pPr>
              <w:pStyle w:val="ROWTABELLA"/>
              <w:rPr>
                <w:color w:val="002060"/>
              </w:rPr>
            </w:pPr>
            <w:r w:rsidRPr="008244C5">
              <w:rPr>
                <w:color w:val="002060"/>
              </w:rPr>
              <w:t>A.P.D. LF JESINA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170291"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CA5C9A"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4F5750"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D569F6"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4ECA4D"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B3ADD5"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20B79F"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311052"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4C1785" w14:textId="77777777" w:rsidR="00CF5741" w:rsidRPr="008244C5" w:rsidRDefault="00CF5741" w:rsidP="00A16BFF">
            <w:pPr>
              <w:pStyle w:val="ROWTABELLA"/>
              <w:jc w:val="center"/>
              <w:rPr>
                <w:color w:val="002060"/>
              </w:rPr>
            </w:pPr>
            <w:r w:rsidRPr="008244C5">
              <w:rPr>
                <w:color w:val="002060"/>
              </w:rPr>
              <w:t>0</w:t>
            </w:r>
          </w:p>
        </w:tc>
      </w:tr>
      <w:tr w:rsidR="00CF5741" w:rsidRPr="008244C5" w14:paraId="5ED9C774" w14:textId="77777777" w:rsidTr="00CF574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73994A7" w14:textId="77777777" w:rsidR="00CF5741" w:rsidRPr="008244C5" w:rsidRDefault="00CF5741" w:rsidP="00A16BFF">
            <w:pPr>
              <w:pStyle w:val="ROWTABELLA"/>
              <w:rPr>
                <w:color w:val="002060"/>
              </w:rPr>
            </w:pPr>
            <w:r w:rsidRPr="008244C5">
              <w:rPr>
                <w:color w:val="002060"/>
              </w:rPr>
              <w:t>SSDARL POLISPORTIVA BORGOSOLESTA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08AACD"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8D5609"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2A6FC2"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0E532B"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9995D4"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15AD93"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B0A5CA" w14:textId="77777777" w:rsidR="00CF5741" w:rsidRPr="008244C5" w:rsidRDefault="00CF5741" w:rsidP="00A16BFF">
            <w:pPr>
              <w:pStyle w:val="ROWTABELLA"/>
              <w:jc w:val="center"/>
              <w:rPr>
                <w:color w:val="002060"/>
              </w:rPr>
            </w:pPr>
            <w:r w:rsidRPr="008244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D4F181" w14:textId="77777777" w:rsidR="00CF5741" w:rsidRPr="008244C5" w:rsidRDefault="00CF5741" w:rsidP="00A16BFF">
            <w:pPr>
              <w:pStyle w:val="ROWTABELLA"/>
              <w:jc w:val="center"/>
              <w:rPr>
                <w:color w:val="002060"/>
              </w:rPr>
            </w:pPr>
            <w:r w:rsidRPr="008244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41A167" w14:textId="77777777" w:rsidR="00CF5741" w:rsidRPr="008244C5" w:rsidRDefault="00CF5741" w:rsidP="00A16BFF">
            <w:pPr>
              <w:pStyle w:val="ROWTABELLA"/>
              <w:jc w:val="center"/>
              <w:rPr>
                <w:color w:val="002060"/>
              </w:rPr>
            </w:pPr>
            <w:r w:rsidRPr="008244C5">
              <w:rPr>
                <w:color w:val="002060"/>
              </w:rPr>
              <w:t>0</w:t>
            </w:r>
          </w:p>
        </w:tc>
      </w:tr>
    </w:tbl>
    <w:p w14:paraId="63C5A194" w14:textId="77777777" w:rsidR="00CF5741" w:rsidRPr="008244C5" w:rsidRDefault="00CF5741" w:rsidP="00CF5741">
      <w:pPr>
        <w:pStyle w:val="breakline"/>
        <w:divId w:val="527259509"/>
        <w:rPr>
          <w:color w:val="002060"/>
        </w:rPr>
      </w:pPr>
    </w:p>
    <w:p w14:paraId="2FD48EF2" w14:textId="77777777" w:rsidR="00CF5741" w:rsidRPr="008244C5" w:rsidRDefault="00CF5741" w:rsidP="00CF5741">
      <w:pPr>
        <w:pStyle w:val="breakline"/>
        <w:divId w:val="527259509"/>
        <w:rPr>
          <w:color w:val="002060"/>
        </w:rPr>
      </w:pPr>
    </w:p>
    <w:p w14:paraId="087CAE23" w14:textId="77777777" w:rsidR="00CF5741" w:rsidRPr="008244C5" w:rsidRDefault="00CF5741" w:rsidP="00CF5741">
      <w:pPr>
        <w:pStyle w:val="SOTTOTITOLOCAMPIONATO1"/>
        <w:divId w:val="527259509"/>
        <w:rPr>
          <w:color w:val="002060"/>
        </w:rPr>
      </w:pPr>
      <w:r w:rsidRPr="008244C5">
        <w:rPr>
          <w:color w:val="002060"/>
        </w:rPr>
        <w:t>GIRONE S</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F5741" w:rsidRPr="008244C5" w14:paraId="6030CEA7" w14:textId="77777777" w:rsidTr="00CF574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312E7C" w14:textId="77777777" w:rsidR="00CF5741" w:rsidRPr="008244C5" w:rsidRDefault="00CF5741" w:rsidP="00A16BFF">
            <w:pPr>
              <w:pStyle w:val="HEADERTABELLA"/>
              <w:rPr>
                <w:color w:val="002060"/>
              </w:rPr>
            </w:pPr>
            <w:r w:rsidRPr="008244C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D1269C" w14:textId="77777777" w:rsidR="00CF5741" w:rsidRPr="008244C5" w:rsidRDefault="00CF5741" w:rsidP="00A16BFF">
            <w:pPr>
              <w:pStyle w:val="HEADERTABELLA"/>
              <w:rPr>
                <w:color w:val="002060"/>
              </w:rPr>
            </w:pPr>
            <w:r w:rsidRPr="008244C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C3072A" w14:textId="77777777" w:rsidR="00CF5741" w:rsidRPr="008244C5" w:rsidRDefault="00CF5741" w:rsidP="00A16BFF">
            <w:pPr>
              <w:pStyle w:val="HEADERTABELLA"/>
              <w:rPr>
                <w:color w:val="002060"/>
              </w:rPr>
            </w:pPr>
            <w:r w:rsidRPr="008244C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F69D97" w14:textId="77777777" w:rsidR="00CF5741" w:rsidRPr="008244C5" w:rsidRDefault="00CF5741" w:rsidP="00A16BFF">
            <w:pPr>
              <w:pStyle w:val="HEADERTABELLA"/>
              <w:rPr>
                <w:color w:val="002060"/>
              </w:rPr>
            </w:pPr>
            <w:r w:rsidRPr="008244C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0880B3" w14:textId="77777777" w:rsidR="00CF5741" w:rsidRPr="008244C5" w:rsidRDefault="00CF5741" w:rsidP="00A16BFF">
            <w:pPr>
              <w:pStyle w:val="HEADERTABELLA"/>
              <w:rPr>
                <w:color w:val="002060"/>
              </w:rPr>
            </w:pPr>
            <w:r w:rsidRPr="008244C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3E1A82" w14:textId="77777777" w:rsidR="00CF5741" w:rsidRPr="008244C5" w:rsidRDefault="00CF5741" w:rsidP="00A16BFF">
            <w:pPr>
              <w:pStyle w:val="HEADERTABELLA"/>
              <w:rPr>
                <w:color w:val="002060"/>
              </w:rPr>
            </w:pPr>
            <w:r w:rsidRPr="008244C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38BD201" w14:textId="77777777" w:rsidR="00CF5741" w:rsidRPr="008244C5" w:rsidRDefault="00CF5741" w:rsidP="00A16BFF">
            <w:pPr>
              <w:pStyle w:val="HEADERTABELLA"/>
              <w:rPr>
                <w:color w:val="002060"/>
              </w:rPr>
            </w:pPr>
            <w:r w:rsidRPr="008244C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04560B" w14:textId="77777777" w:rsidR="00CF5741" w:rsidRPr="008244C5" w:rsidRDefault="00CF5741" w:rsidP="00A16BFF">
            <w:pPr>
              <w:pStyle w:val="HEADERTABELLA"/>
              <w:rPr>
                <w:color w:val="002060"/>
              </w:rPr>
            </w:pPr>
            <w:r w:rsidRPr="008244C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65AA21" w14:textId="77777777" w:rsidR="00CF5741" w:rsidRPr="008244C5" w:rsidRDefault="00CF5741" w:rsidP="00A16BFF">
            <w:pPr>
              <w:pStyle w:val="HEADERTABELLA"/>
              <w:rPr>
                <w:color w:val="002060"/>
              </w:rPr>
            </w:pPr>
            <w:r w:rsidRPr="008244C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3C8E6D" w14:textId="77777777" w:rsidR="00CF5741" w:rsidRPr="008244C5" w:rsidRDefault="00CF5741" w:rsidP="00A16BFF">
            <w:pPr>
              <w:pStyle w:val="HEADERTABELLA"/>
              <w:rPr>
                <w:color w:val="002060"/>
              </w:rPr>
            </w:pPr>
            <w:r w:rsidRPr="008244C5">
              <w:rPr>
                <w:color w:val="002060"/>
              </w:rPr>
              <w:t>PE</w:t>
            </w:r>
          </w:p>
        </w:tc>
      </w:tr>
      <w:tr w:rsidR="00CF5741" w:rsidRPr="008244C5" w14:paraId="7F2F5E6E" w14:textId="77777777" w:rsidTr="00CF574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B74BB74" w14:textId="77777777" w:rsidR="00CF5741" w:rsidRPr="008244C5" w:rsidRDefault="00CF5741" w:rsidP="00A16BFF">
            <w:pPr>
              <w:pStyle w:val="ROWTABELLA"/>
              <w:rPr>
                <w:color w:val="002060"/>
              </w:rPr>
            </w:pPr>
            <w:r w:rsidRPr="008244C5">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48225D"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5B1FBA"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DD0985"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C32330"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29A32F"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660524" w14:textId="77777777" w:rsidR="00CF5741" w:rsidRPr="008244C5" w:rsidRDefault="00CF5741" w:rsidP="00A16BFF">
            <w:pPr>
              <w:pStyle w:val="ROWTABELLA"/>
              <w:jc w:val="center"/>
              <w:rPr>
                <w:color w:val="002060"/>
              </w:rPr>
            </w:pPr>
            <w:r w:rsidRPr="008244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DFD8FE"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947AD6" w14:textId="77777777" w:rsidR="00CF5741" w:rsidRPr="008244C5" w:rsidRDefault="00CF5741" w:rsidP="00A16BFF">
            <w:pPr>
              <w:pStyle w:val="ROWTABELLA"/>
              <w:jc w:val="center"/>
              <w:rPr>
                <w:color w:val="002060"/>
              </w:rPr>
            </w:pPr>
            <w:r w:rsidRPr="008244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39599B" w14:textId="77777777" w:rsidR="00CF5741" w:rsidRPr="008244C5" w:rsidRDefault="00CF5741" w:rsidP="00A16BFF">
            <w:pPr>
              <w:pStyle w:val="ROWTABELLA"/>
              <w:jc w:val="center"/>
              <w:rPr>
                <w:color w:val="002060"/>
              </w:rPr>
            </w:pPr>
            <w:r w:rsidRPr="008244C5">
              <w:rPr>
                <w:color w:val="002060"/>
              </w:rPr>
              <w:t>0</w:t>
            </w:r>
          </w:p>
        </w:tc>
      </w:tr>
      <w:tr w:rsidR="00CF5741" w:rsidRPr="008244C5" w14:paraId="6F2BB7F9"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7469AF8" w14:textId="77777777" w:rsidR="00CF5741" w:rsidRPr="008244C5" w:rsidRDefault="00CF5741" w:rsidP="00A16BFF">
            <w:pPr>
              <w:pStyle w:val="ROWTABELLA"/>
              <w:rPr>
                <w:color w:val="002060"/>
              </w:rPr>
            </w:pPr>
            <w:r w:rsidRPr="008244C5">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B4036B"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F40C37"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858CD9"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7925D8"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AD8E1C"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319C51" w14:textId="77777777" w:rsidR="00CF5741" w:rsidRPr="008244C5" w:rsidRDefault="00CF5741" w:rsidP="00A16BFF">
            <w:pPr>
              <w:pStyle w:val="ROWTABELLA"/>
              <w:jc w:val="center"/>
              <w:rPr>
                <w:color w:val="002060"/>
              </w:rPr>
            </w:pPr>
            <w:r w:rsidRPr="008244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46A896" w14:textId="77777777" w:rsidR="00CF5741" w:rsidRPr="008244C5" w:rsidRDefault="00CF5741" w:rsidP="00A16BFF">
            <w:pPr>
              <w:pStyle w:val="ROWTABELLA"/>
              <w:jc w:val="center"/>
              <w:rPr>
                <w:color w:val="002060"/>
              </w:rPr>
            </w:pPr>
            <w:r w:rsidRPr="008244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BE888B" w14:textId="77777777" w:rsidR="00CF5741" w:rsidRPr="008244C5" w:rsidRDefault="00CF5741" w:rsidP="00A16BFF">
            <w:pPr>
              <w:pStyle w:val="ROWTABELLA"/>
              <w:jc w:val="center"/>
              <w:rPr>
                <w:color w:val="002060"/>
              </w:rPr>
            </w:pPr>
            <w:r w:rsidRPr="008244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88EE53" w14:textId="77777777" w:rsidR="00CF5741" w:rsidRPr="008244C5" w:rsidRDefault="00CF5741" w:rsidP="00A16BFF">
            <w:pPr>
              <w:pStyle w:val="ROWTABELLA"/>
              <w:jc w:val="center"/>
              <w:rPr>
                <w:color w:val="002060"/>
              </w:rPr>
            </w:pPr>
            <w:r w:rsidRPr="008244C5">
              <w:rPr>
                <w:color w:val="002060"/>
              </w:rPr>
              <w:t>0</w:t>
            </w:r>
          </w:p>
        </w:tc>
      </w:tr>
      <w:tr w:rsidR="00CF5741" w:rsidRPr="008244C5" w14:paraId="5F1CAF7E"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B3DB2C8" w14:textId="77777777" w:rsidR="00CF5741" w:rsidRPr="008244C5" w:rsidRDefault="00CF5741" w:rsidP="00A16BFF">
            <w:pPr>
              <w:pStyle w:val="ROWTABELLA"/>
              <w:rPr>
                <w:color w:val="002060"/>
              </w:rPr>
            </w:pPr>
            <w:r w:rsidRPr="008244C5">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008F15"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7DC5CF"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1A8457"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53FE69"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53BEE9"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CFD665" w14:textId="77777777" w:rsidR="00CF5741" w:rsidRPr="008244C5" w:rsidRDefault="00CF5741" w:rsidP="00A16BFF">
            <w:pPr>
              <w:pStyle w:val="ROWTABELLA"/>
              <w:jc w:val="center"/>
              <w:rPr>
                <w:color w:val="002060"/>
              </w:rPr>
            </w:pPr>
            <w:r w:rsidRPr="008244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60D428" w14:textId="77777777" w:rsidR="00CF5741" w:rsidRPr="008244C5" w:rsidRDefault="00CF5741" w:rsidP="00A16BFF">
            <w:pPr>
              <w:pStyle w:val="ROWTABELLA"/>
              <w:jc w:val="center"/>
              <w:rPr>
                <w:color w:val="002060"/>
              </w:rPr>
            </w:pPr>
            <w:r w:rsidRPr="008244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B7D8ED"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09C022" w14:textId="77777777" w:rsidR="00CF5741" w:rsidRPr="008244C5" w:rsidRDefault="00CF5741" w:rsidP="00A16BFF">
            <w:pPr>
              <w:pStyle w:val="ROWTABELLA"/>
              <w:jc w:val="center"/>
              <w:rPr>
                <w:color w:val="002060"/>
              </w:rPr>
            </w:pPr>
            <w:r w:rsidRPr="008244C5">
              <w:rPr>
                <w:color w:val="002060"/>
              </w:rPr>
              <w:t>0</w:t>
            </w:r>
          </w:p>
        </w:tc>
      </w:tr>
      <w:tr w:rsidR="00CF5741" w:rsidRPr="008244C5" w14:paraId="71A0B802"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A855820" w14:textId="77777777" w:rsidR="00CF5741" w:rsidRPr="008244C5" w:rsidRDefault="00CF5741" w:rsidP="00A16BFF">
            <w:pPr>
              <w:pStyle w:val="ROWTABELLA"/>
              <w:rPr>
                <w:color w:val="002060"/>
              </w:rPr>
            </w:pPr>
            <w:r w:rsidRPr="008244C5">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92BE49"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9AB742"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75366B"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B57FBC"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F23979"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939931"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68DC84"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E0AD7C"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6C5FB6" w14:textId="77777777" w:rsidR="00CF5741" w:rsidRPr="008244C5" w:rsidRDefault="00CF5741" w:rsidP="00A16BFF">
            <w:pPr>
              <w:pStyle w:val="ROWTABELLA"/>
              <w:jc w:val="center"/>
              <w:rPr>
                <w:color w:val="002060"/>
              </w:rPr>
            </w:pPr>
            <w:r w:rsidRPr="008244C5">
              <w:rPr>
                <w:color w:val="002060"/>
              </w:rPr>
              <w:t>0</w:t>
            </w:r>
          </w:p>
        </w:tc>
      </w:tr>
      <w:tr w:rsidR="00CF5741" w:rsidRPr="008244C5" w14:paraId="481D2E7D"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DC01E56" w14:textId="77777777" w:rsidR="00CF5741" w:rsidRPr="008244C5" w:rsidRDefault="00CF5741" w:rsidP="00A16BFF">
            <w:pPr>
              <w:pStyle w:val="ROWTABELLA"/>
              <w:rPr>
                <w:color w:val="002060"/>
              </w:rPr>
            </w:pPr>
            <w:r w:rsidRPr="008244C5">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589B97"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55BB3B"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FCBC4D"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D07ECE"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9DA4D0"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C8A2B2"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16460D"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8A542F"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CC8BD5" w14:textId="77777777" w:rsidR="00CF5741" w:rsidRPr="008244C5" w:rsidRDefault="00CF5741" w:rsidP="00A16BFF">
            <w:pPr>
              <w:pStyle w:val="ROWTABELLA"/>
              <w:jc w:val="center"/>
              <w:rPr>
                <w:color w:val="002060"/>
              </w:rPr>
            </w:pPr>
            <w:r w:rsidRPr="008244C5">
              <w:rPr>
                <w:color w:val="002060"/>
              </w:rPr>
              <w:t>0</w:t>
            </w:r>
          </w:p>
        </w:tc>
      </w:tr>
      <w:tr w:rsidR="00CF5741" w:rsidRPr="008244C5" w14:paraId="4F73B970"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28D4F86" w14:textId="77777777" w:rsidR="00CF5741" w:rsidRPr="008244C5" w:rsidRDefault="00CF5741" w:rsidP="00A16BFF">
            <w:pPr>
              <w:pStyle w:val="ROWTABELLA"/>
              <w:rPr>
                <w:color w:val="002060"/>
              </w:rPr>
            </w:pPr>
            <w:r w:rsidRPr="008244C5">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30808D"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C075E4"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778F69"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C571FB"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B284ED"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A22A4C"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3D9A45" w14:textId="77777777" w:rsidR="00CF5741" w:rsidRPr="008244C5" w:rsidRDefault="00CF5741" w:rsidP="00A16BFF">
            <w:pPr>
              <w:pStyle w:val="ROWTABELLA"/>
              <w:jc w:val="center"/>
              <w:rPr>
                <w:color w:val="002060"/>
              </w:rPr>
            </w:pPr>
            <w:r w:rsidRPr="008244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544227"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7A9A06" w14:textId="77777777" w:rsidR="00CF5741" w:rsidRPr="008244C5" w:rsidRDefault="00CF5741" w:rsidP="00A16BFF">
            <w:pPr>
              <w:pStyle w:val="ROWTABELLA"/>
              <w:jc w:val="center"/>
              <w:rPr>
                <w:color w:val="002060"/>
              </w:rPr>
            </w:pPr>
            <w:r w:rsidRPr="008244C5">
              <w:rPr>
                <w:color w:val="002060"/>
              </w:rPr>
              <w:t>0</w:t>
            </w:r>
          </w:p>
        </w:tc>
      </w:tr>
      <w:tr w:rsidR="00CF5741" w:rsidRPr="008244C5" w14:paraId="7B2AE0A8" w14:textId="77777777" w:rsidTr="00CF574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59DCEB0" w14:textId="77777777" w:rsidR="00CF5741" w:rsidRPr="008244C5" w:rsidRDefault="00CF5741" w:rsidP="00A16BFF">
            <w:pPr>
              <w:pStyle w:val="ROWTABELLA"/>
              <w:rPr>
                <w:color w:val="002060"/>
              </w:rPr>
            </w:pPr>
            <w:r w:rsidRPr="008244C5">
              <w:rPr>
                <w:color w:val="002060"/>
              </w:rPr>
              <w:t>A.S.D. S.ORSO 1980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0EF6FA"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25A1C7"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BBF14F"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254F60"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62E108"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5FAA7F"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1CCBFE" w14:textId="77777777" w:rsidR="00CF5741" w:rsidRPr="008244C5" w:rsidRDefault="00CF5741" w:rsidP="00A16BFF">
            <w:pPr>
              <w:pStyle w:val="ROWTABELLA"/>
              <w:jc w:val="center"/>
              <w:rPr>
                <w:color w:val="002060"/>
              </w:rPr>
            </w:pPr>
            <w:r w:rsidRPr="008244C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CA88E5" w14:textId="77777777" w:rsidR="00CF5741" w:rsidRPr="008244C5" w:rsidRDefault="00CF5741" w:rsidP="00A16BFF">
            <w:pPr>
              <w:pStyle w:val="ROWTABELLA"/>
              <w:jc w:val="center"/>
              <w:rPr>
                <w:color w:val="002060"/>
              </w:rPr>
            </w:pPr>
            <w:r w:rsidRPr="008244C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F286D2" w14:textId="77777777" w:rsidR="00CF5741" w:rsidRPr="008244C5" w:rsidRDefault="00CF5741" w:rsidP="00A16BFF">
            <w:pPr>
              <w:pStyle w:val="ROWTABELLA"/>
              <w:jc w:val="center"/>
              <w:rPr>
                <w:color w:val="002060"/>
              </w:rPr>
            </w:pPr>
            <w:r w:rsidRPr="008244C5">
              <w:rPr>
                <w:color w:val="002060"/>
              </w:rPr>
              <w:t>0</w:t>
            </w:r>
          </w:p>
        </w:tc>
      </w:tr>
    </w:tbl>
    <w:p w14:paraId="36F979FA" w14:textId="77777777" w:rsidR="00CF5741" w:rsidRPr="008244C5" w:rsidRDefault="00CF5741" w:rsidP="00CF5741">
      <w:pPr>
        <w:pStyle w:val="breakline"/>
        <w:divId w:val="527259509"/>
        <w:rPr>
          <w:color w:val="002060"/>
        </w:rPr>
      </w:pPr>
    </w:p>
    <w:p w14:paraId="1BC949DC" w14:textId="77777777" w:rsidR="00CF5741" w:rsidRPr="008244C5" w:rsidRDefault="00CF5741" w:rsidP="00CF5741">
      <w:pPr>
        <w:pStyle w:val="TITOLOPRINC"/>
        <w:divId w:val="527259509"/>
        <w:rPr>
          <w:color w:val="002060"/>
        </w:rPr>
      </w:pPr>
      <w:r w:rsidRPr="008244C5">
        <w:rPr>
          <w:color w:val="002060"/>
        </w:rPr>
        <w:t>PROGRAMMA GARE</w:t>
      </w:r>
    </w:p>
    <w:p w14:paraId="14232ED4" w14:textId="77777777" w:rsidR="00CF5741" w:rsidRPr="008244C5" w:rsidRDefault="00CF5741" w:rsidP="00CF5741">
      <w:pPr>
        <w:pStyle w:val="SOTTOTITOLOCAMPIONATO1"/>
        <w:divId w:val="527259509"/>
        <w:rPr>
          <w:color w:val="002060"/>
        </w:rPr>
      </w:pPr>
      <w:r w:rsidRPr="008244C5">
        <w:rPr>
          <w:color w:val="002060"/>
        </w:rPr>
        <w:t>GIRONE G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0"/>
        <w:gridCol w:w="2007"/>
        <w:gridCol w:w="385"/>
        <w:gridCol w:w="898"/>
        <w:gridCol w:w="1175"/>
        <w:gridCol w:w="1545"/>
        <w:gridCol w:w="1570"/>
      </w:tblGrid>
      <w:tr w:rsidR="00CF5741" w:rsidRPr="008244C5" w14:paraId="651FD4B5" w14:textId="77777777" w:rsidTr="00CF574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C82D72" w14:textId="77777777" w:rsidR="00CF5741" w:rsidRPr="008244C5" w:rsidRDefault="00CF5741" w:rsidP="00A16BFF">
            <w:pPr>
              <w:pStyle w:val="HEADERTABELLA"/>
              <w:rPr>
                <w:color w:val="002060"/>
              </w:rPr>
            </w:pPr>
            <w:r w:rsidRPr="008244C5">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842B42" w14:textId="77777777" w:rsidR="00CF5741" w:rsidRPr="008244C5" w:rsidRDefault="00CF5741" w:rsidP="00A16BFF">
            <w:pPr>
              <w:pStyle w:val="HEADERTABELLA"/>
              <w:rPr>
                <w:color w:val="002060"/>
              </w:rPr>
            </w:pPr>
            <w:r w:rsidRPr="008244C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7C4956" w14:textId="77777777" w:rsidR="00CF5741" w:rsidRPr="008244C5" w:rsidRDefault="00CF5741" w:rsidP="00A16BFF">
            <w:pPr>
              <w:pStyle w:val="HEADERTABELLA"/>
              <w:rPr>
                <w:color w:val="002060"/>
              </w:rPr>
            </w:pPr>
            <w:r w:rsidRPr="008244C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163138" w14:textId="77777777" w:rsidR="00CF5741" w:rsidRPr="008244C5" w:rsidRDefault="00CF5741" w:rsidP="00A16BFF">
            <w:pPr>
              <w:pStyle w:val="HEADERTABELLA"/>
              <w:rPr>
                <w:color w:val="002060"/>
              </w:rPr>
            </w:pPr>
            <w:r w:rsidRPr="008244C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6B2E66" w14:textId="77777777" w:rsidR="00CF5741" w:rsidRPr="008244C5" w:rsidRDefault="00CF5741" w:rsidP="00A16BFF">
            <w:pPr>
              <w:pStyle w:val="HEADERTABELLA"/>
              <w:rPr>
                <w:color w:val="002060"/>
              </w:rPr>
            </w:pPr>
            <w:r w:rsidRPr="008244C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DFDF0B" w14:textId="77777777" w:rsidR="00CF5741" w:rsidRPr="008244C5" w:rsidRDefault="00CF5741" w:rsidP="00A16BFF">
            <w:pPr>
              <w:pStyle w:val="HEADERTABELLA"/>
              <w:rPr>
                <w:color w:val="002060"/>
              </w:rPr>
            </w:pPr>
            <w:proofErr w:type="spellStart"/>
            <w:r w:rsidRPr="008244C5">
              <w:rPr>
                <w:color w:val="002060"/>
              </w:rPr>
              <w:t>Localita'</w:t>
            </w:r>
            <w:proofErr w:type="spellEnd"/>
            <w:r w:rsidRPr="008244C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7C5042" w14:textId="77777777" w:rsidR="00CF5741" w:rsidRPr="008244C5" w:rsidRDefault="00CF5741" w:rsidP="00A16BFF">
            <w:pPr>
              <w:pStyle w:val="HEADERTABELLA"/>
              <w:rPr>
                <w:color w:val="002060"/>
              </w:rPr>
            </w:pPr>
            <w:r w:rsidRPr="008244C5">
              <w:rPr>
                <w:color w:val="002060"/>
              </w:rPr>
              <w:t>Indirizzo Impianto</w:t>
            </w:r>
          </w:p>
        </w:tc>
      </w:tr>
      <w:tr w:rsidR="00CF5741" w:rsidRPr="008244C5" w14:paraId="7ABF2243" w14:textId="77777777" w:rsidTr="00CF5741">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13010B4" w14:textId="77777777" w:rsidR="00CF5741" w:rsidRPr="008244C5" w:rsidRDefault="00CF5741" w:rsidP="00A16BFF">
            <w:pPr>
              <w:pStyle w:val="ROWTABELLA"/>
              <w:rPr>
                <w:color w:val="002060"/>
              </w:rPr>
            </w:pPr>
            <w:r w:rsidRPr="008244C5">
              <w:rPr>
                <w:color w:val="002060"/>
              </w:rPr>
              <w:t>LF JESINA FEMMINILE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BFD80E9" w14:textId="77777777" w:rsidR="00CF5741" w:rsidRPr="008244C5" w:rsidRDefault="00CF5741" w:rsidP="00A16BFF">
            <w:pPr>
              <w:pStyle w:val="ROWTABELLA"/>
              <w:rPr>
                <w:color w:val="002060"/>
              </w:rPr>
            </w:pPr>
            <w:r w:rsidRPr="008244C5">
              <w:rPr>
                <w:color w:val="002060"/>
              </w:rPr>
              <w:t>U.MANDOLESI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47475B56" w14:textId="77777777" w:rsidR="00CF5741" w:rsidRPr="008244C5" w:rsidRDefault="00CF5741" w:rsidP="00A16BFF">
            <w:pPr>
              <w:pStyle w:val="ROWTABELLA"/>
              <w:jc w:val="center"/>
              <w:rPr>
                <w:color w:val="002060"/>
              </w:rPr>
            </w:pPr>
            <w:r w:rsidRPr="008244C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787D347" w14:textId="77777777" w:rsidR="00CF5741" w:rsidRPr="008244C5" w:rsidRDefault="00CF5741" w:rsidP="00A16BFF">
            <w:pPr>
              <w:pStyle w:val="ROWTABELLA"/>
              <w:rPr>
                <w:color w:val="002060"/>
              </w:rPr>
            </w:pPr>
            <w:r w:rsidRPr="008244C5">
              <w:rPr>
                <w:color w:val="002060"/>
              </w:rPr>
              <w:t>07/02/2020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0C106E2" w14:textId="77777777" w:rsidR="00CF5741" w:rsidRPr="008244C5" w:rsidRDefault="00CF5741" w:rsidP="00A16BFF">
            <w:pPr>
              <w:pStyle w:val="ROWTABELLA"/>
              <w:rPr>
                <w:color w:val="002060"/>
              </w:rPr>
            </w:pPr>
            <w:r w:rsidRPr="008244C5">
              <w:rPr>
                <w:color w:val="002060"/>
              </w:rPr>
              <w:t>5089 PALASPORT "ZANNONI 2"</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831FFDE" w14:textId="77777777" w:rsidR="00CF5741" w:rsidRPr="008244C5" w:rsidRDefault="00CF5741" w:rsidP="00A16BFF">
            <w:pPr>
              <w:pStyle w:val="ROWTABELLA"/>
              <w:rPr>
                <w:color w:val="002060"/>
              </w:rPr>
            </w:pPr>
            <w:r w:rsidRPr="008244C5">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131B37A" w14:textId="77777777" w:rsidR="00CF5741" w:rsidRPr="008244C5" w:rsidRDefault="00CF5741" w:rsidP="00A16BFF">
            <w:pPr>
              <w:pStyle w:val="ROWTABELLA"/>
              <w:rPr>
                <w:color w:val="002060"/>
              </w:rPr>
            </w:pPr>
            <w:r w:rsidRPr="008244C5">
              <w:rPr>
                <w:color w:val="002060"/>
              </w:rPr>
              <w:t>VIA ZANNONI</w:t>
            </w:r>
          </w:p>
        </w:tc>
      </w:tr>
      <w:tr w:rsidR="00CF5741" w:rsidRPr="008244C5" w14:paraId="66062A1E" w14:textId="77777777" w:rsidTr="00CF574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1926778" w14:textId="77777777" w:rsidR="00CF5741" w:rsidRPr="008244C5" w:rsidRDefault="00CF5741" w:rsidP="00A16BFF">
            <w:pPr>
              <w:pStyle w:val="ROWTABELLA"/>
              <w:rPr>
                <w:color w:val="002060"/>
              </w:rPr>
            </w:pPr>
            <w:r w:rsidRPr="008244C5">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8981546" w14:textId="77777777" w:rsidR="00CF5741" w:rsidRPr="008244C5" w:rsidRDefault="00CF5741" w:rsidP="00A16BFF">
            <w:pPr>
              <w:pStyle w:val="ROWTABELLA"/>
              <w:rPr>
                <w:color w:val="002060"/>
              </w:rPr>
            </w:pPr>
            <w:r w:rsidRPr="008244C5">
              <w:rPr>
                <w:color w:val="002060"/>
              </w:rPr>
              <w:t>SAN MICHELE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D74FE7D" w14:textId="77777777" w:rsidR="00CF5741" w:rsidRPr="008244C5" w:rsidRDefault="00CF5741" w:rsidP="00A16BFF">
            <w:pPr>
              <w:pStyle w:val="ROWTABELLA"/>
              <w:jc w:val="center"/>
              <w:rPr>
                <w:color w:val="002060"/>
              </w:rPr>
            </w:pPr>
            <w:r w:rsidRPr="008244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C53D601" w14:textId="77777777" w:rsidR="00CF5741" w:rsidRPr="008244C5" w:rsidRDefault="00CF5741" w:rsidP="00A16BFF">
            <w:pPr>
              <w:pStyle w:val="ROWTABELLA"/>
              <w:rPr>
                <w:color w:val="002060"/>
              </w:rPr>
            </w:pPr>
            <w:r w:rsidRPr="008244C5">
              <w:rPr>
                <w:color w:val="002060"/>
              </w:rPr>
              <w:t>09/02/2020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745C0F9" w14:textId="77777777" w:rsidR="00CF5741" w:rsidRPr="008244C5" w:rsidRDefault="00CF5741" w:rsidP="00A16BFF">
            <w:pPr>
              <w:pStyle w:val="ROWTABELLA"/>
              <w:rPr>
                <w:color w:val="002060"/>
              </w:rPr>
            </w:pPr>
            <w:r w:rsidRPr="008244C5">
              <w:rPr>
                <w:color w:val="002060"/>
              </w:rPr>
              <w:t>5111 CAMPO DI C5 ENTRO SCUOLA EL.RE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A08FDC7" w14:textId="77777777" w:rsidR="00CF5741" w:rsidRPr="008244C5" w:rsidRDefault="00CF5741" w:rsidP="00A16BFF">
            <w:pPr>
              <w:pStyle w:val="ROWTABELLA"/>
              <w:rPr>
                <w:color w:val="002060"/>
              </w:rPr>
            </w:pPr>
            <w:r w:rsidRPr="008244C5">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5FC95A9" w14:textId="77777777" w:rsidR="00CF5741" w:rsidRPr="008244C5" w:rsidRDefault="00CF5741" w:rsidP="00A16BFF">
            <w:pPr>
              <w:pStyle w:val="ROWTABELLA"/>
              <w:rPr>
                <w:color w:val="002060"/>
              </w:rPr>
            </w:pPr>
            <w:r w:rsidRPr="008244C5">
              <w:rPr>
                <w:color w:val="002060"/>
              </w:rPr>
              <w:t>VIA BORGO DI SOTTO</w:t>
            </w:r>
          </w:p>
        </w:tc>
      </w:tr>
      <w:tr w:rsidR="00CF5741" w:rsidRPr="008244C5" w14:paraId="64C285E5" w14:textId="77777777" w:rsidTr="00CF574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58AA3CF" w14:textId="77777777" w:rsidR="00CF5741" w:rsidRPr="008244C5" w:rsidRDefault="00CF5741" w:rsidP="00A16BFF">
            <w:pPr>
              <w:pStyle w:val="ROWTABELLA"/>
              <w:rPr>
                <w:color w:val="002060"/>
              </w:rPr>
            </w:pPr>
            <w:r w:rsidRPr="008244C5">
              <w:rPr>
                <w:color w:val="002060"/>
              </w:rPr>
              <w:t>CSKA CORRIDONIA C5F</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2BAE6B0" w14:textId="77777777" w:rsidR="00CF5741" w:rsidRPr="008244C5" w:rsidRDefault="00CF5741" w:rsidP="00A16BFF">
            <w:pPr>
              <w:pStyle w:val="ROWTABELLA"/>
              <w:rPr>
                <w:color w:val="002060"/>
              </w:rPr>
            </w:pPr>
            <w:r w:rsidRPr="008244C5">
              <w:rPr>
                <w:color w:val="002060"/>
              </w:rPr>
              <w:t>RECANATI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730A10A" w14:textId="77777777" w:rsidR="00CF5741" w:rsidRPr="008244C5" w:rsidRDefault="00CF5741" w:rsidP="00A16BFF">
            <w:pPr>
              <w:pStyle w:val="ROWTABELLA"/>
              <w:jc w:val="center"/>
              <w:rPr>
                <w:color w:val="002060"/>
              </w:rPr>
            </w:pPr>
            <w:r w:rsidRPr="008244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F9ED1D3" w14:textId="77777777" w:rsidR="00CF5741" w:rsidRPr="008244C5" w:rsidRDefault="00CF5741" w:rsidP="00A16BFF">
            <w:pPr>
              <w:pStyle w:val="ROWTABELLA"/>
              <w:rPr>
                <w:color w:val="002060"/>
              </w:rPr>
            </w:pPr>
            <w:r w:rsidRPr="008244C5">
              <w:rPr>
                <w:color w:val="002060"/>
              </w:rPr>
              <w:t>09/02/2020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AE490A7" w14:textId="77777777" w:rsidR="00CF5741" w:rsidRPr="008244C5" w:rsidRDefault="00CF5741" w:rsidP="00A16BFF">
            <w:pPr>
              <w:pStyle w:val="ROWTABELLA"/>
              <w:rPr>
                <w:color w:val="002060"/>
              </w:rPr>
            </w:pPr>
            <w:r w:rsidRPr="008244C5">
              <w:rPr>
                <w:color w:val="002060"/>
              </w:rPr>
              <w:t>5277 IMPIANTO C/5 PARS "PIO CAROSI"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D8E1A06" w14:textId="77777777" w:rsidR="00CF5741" w:rsidRPr="008244C5" w:rsidRDefault="00CF5741" w:rsidP="00A16BFF">
            <w:pPr>
              <w:pStyle w:val="ROWTABELLA"/>
              <w:rPr>
                <w:color w:val="002060"/>
              </w:rPr>
            </w:pPr>
            <w:r w:rsidRPr="008244C5">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F8963B2" w14:textId="77777777" w:rsidR="00CF5741" w:rsidRPr="008244C5" w:rsidRDefault="00CF5741" w:rsidP="00A16BFF">
            <w:pPr>
              <w:pStyle w:val="ROWTABELLA"/>
              <w:rPr>
                <w:color w:val="002060"/>
              </w:rPr>
            </w:pPr>
            <w:r w:rsidRPr="008244C5">
              <w:rPr>
                <w:color w:val="002060"/>
              </w:rPr>
              <w:t>CONTRADA CIGLIANO 14</w:t>
            </w:r>
          </w:p>
        </w:tc>
      </w:tr>
      <w:tr w:rsidR="00CF5741" w:rsidRPr="008244C5" w14:paraId="4FBE13E9" w14:textId="77777777" w:rsidTr="00CF5741">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597810E" w14:textId="77777777" w:rsidR="00CF5741" w:rsidRPr="008244C5" w:rsidRDefault="00CF5741" w:rsidP="00A16BFF">
            <w:pPr>
              <w:pStyle w:val="ROWTABELLA"/>
              <w:rPr>
                <w:color w:val="002060"/>
              </w:rPr>
            </w:pPr>
            <w:r w:rsidRPr="008244C5">
              <w:rPr>
                <w:color w:val="002060"/>
              </w:rPr>
              <w:t>POLISPORTIVA BORGOSOLESTA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03EA7E9" w14:textId="77777777" w:rsidR="00CF5741" w:rsidRPr="008244C5" w:rsidRDefault="00CF5741" w:rsidP="00A16BFF">
            <w:pPr>
              <w:pStyle w:val="ROWTABELLA"/>
              <w:rPr>
                <w:color w:val="002060"/>
              </w:rPr>
            </w:pPr>
            <w:r w:rsidRPr="008244C5">
              <w:rPr>
                <w:color w:val="002060"/>
              </w:rPr>
              <w:t>PIANDIROSE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EBC8DD5" w14:textId="77777777" w:rsidR="00CF5741" w:rsidRPr="008244C5" w:rsidRDefault="00CF5741" w:rsidP="00A16BFF">
            <w:pPr>
              <w:pStyle w:val="ROWTABELLA"/>
              <w:jc w:val="center"/>
              <w:rPr>
                <w:color w:val="002060"/>
              </w:rPr>
            </w:pPr>
            <w:r w:rsidRPr="008244C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299E558" w14:textId="77777777" w:rsidR="00CF5741" w:rsidRPr="008244C5" w:rsidRDefault="00CF5741" w:rsidP="00A16BFF">
            <w:pPr>
              <w:pStyle w:val="ROWTABELLA"/>
              <w:rPr>
                <w:color w:val="002060"/>
              </w:rPr>
            </w:pPr>
            <w:r w:rsidRPr="008244C5">
              <w:rPr>
                <w:color w:val="002060"/>
              </w:rPr>
              <w:t>09/02/2020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50026F4" w14:textId="77777777" w:rsidR="00CF5741" w:rsidRPr="008244C5" w:rsidRDefault="00CF5741" w:rsidP="00A16BFF">
            <w:pPr>
              <w:pStyle w:val="ROWTABELLA"/>
              <w:rPr>
                <w:color w:val="002060"/>
              </w:rPr>
            </w:pPr>
            <w:r w:rsidRPr="008244C5">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1E32B24" w14:textId="77777777" w:rsidR="00CF5741" w:rsidRPr="008244C5" w:rsidRDefault="00CF5741" w:rsidP="00A16BFF">
            <w:pPr>
              <w:pStyle w:val="ROWTABELLA"/>
              <w:rPr>
                <w:color w:val="002060"/>
              </w:rPr>
            </w:pPr>
            <w:r w:rsidRPr="008244C5">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2FAEF60" w14:textId="77777777" w:rsidR="00CF5741" w:rsidRPr="008244C5" w:rsidRDefault="00CF5741" w:rsidP="00A16BFF">
            <w:pPr>
              <w:pStyle w:val="ROWTABELLA"/>
              <w:rPr>
                <w:color w:val="002060"/>
              </w:rPr>
            </w:pPr>
            <w:r w:rsidRPr="008244C5">
              <w:rPr>
                <w:color w:val="002060"/>
              </w:rPr>
              <w:t>LOC.MONTEROCCO VIA A.MANCINI</w:t>
            </w:r>
          </w:p>
        </w:tc>
      </w:tr>
    </w:tbl>
    <w:p w14:paraId="4A0EA9E9" w14:textId="77777777" w:rsidR="00CF5741" w:rsidRPr="008244C5" w:rsidRDefault="00CF5741" w:rsidP="00CF5741">
      <w:pPr>
        <w:pStyle w:val="breakline"/>
        <w:divId w:val="527259509"/>
        <w:rPr>
          <w:color w:val="002060"/>
        </w:rPr>
      </w:pPr>
    </w:p>
    <w:p w14:paraId="2F992870" w14:textId="77777777" w:rsidR="00CF5741" w:rsidRPr="008244C5" w:rsidRDefault="00CF5741" w:rsidP="00CF5741">
      <w:pPr>
        <w:pStyle w:val="breakline"/>
        <w:divId w:val="527259509"/>
        <w:rPr>
          <w:color w:val="002060"/>
        </w:rPr>
      </w:pPr>
    </w:p>
    <w:p w14:paraId="21B10D88" w14:textId="77777777" w:rsidR="00CF5741" w:rsidRPr="008244C5" w:rsidRDefault="00CF5741" w:rsidP="00CF5741">
      <w:pPr>
        <w:pStyle w:val="breakline"/>
        <w:divId w:val="527259509"/>
        <w:rPr>
          <w:color w:val="002060"/>
        </w:rPr>
      </w:pPr>
    </w:p>
    <w:p w14:paraId="2060E0C4" w14:textId="77777777" w:rsidR="00CF5741" w:rsidRPr="008244C5" w:rsidRDefault="00CF5741" w:rsidP="00CF5741">
      <w:pPr>
        <w:pStyle w:val="SOTTOTITOLOCAMPIONATO1"/>
        <w:divId w:val="527259509"/>
        <w:rPr>
          <w:color w:val="002060"/>
        </w:rPr>
      </w:pPr>
      <w:r w:rsidRPr="008244C5">
        <w:rPr>
          <w:color w:val="002060"/>
        </w:rPr>
        <w:t>GIRONE S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5"/>
        <w:gridCol w:w="2019"/>
        <w:gridCol w:w="385"/>
        <w:gridCol w:w="898"/>
        <w:gridCol w:w="1183"/>
        <w:gridCol w:w="1550"/>
        <w:gridCol w:w="1550"/>
      </w:tblGrid>
      <w:tr w:rsidR="00CF5741" w:rsidRPr="008244C5" w14:paraId="65A7249C" w14:textId="77777777" w:rsidTr="00CF574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9B882F" w14:textId="77777777" w:rsidR="00CF5741" w:rsidRPr="008244C5" w:rsidRDefault="00CF5741" w:rsidP="00A16BFF">
            <w:pPr>
              <w:pStyle w:val="HEADERTABELLA"/>
              <w:rPr>
                <w:color w:val="002060"/>
              </w:rPr>
            </w:pPr>
            <w:r w:rsidRPr="008244C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C449C4" w14:textId="77777777" w:rsidR="00CF5741" w:rsidRPr="008244C5" w:rsidRDefault="00CF5741" w:rsidP="00A16BFF">
            <w:pPr>
              <w:pStyle w:val="HEADERTABELLA"/>
              <w:rPr>
                <w:color w:val="002060"/>
              </w:rPr>
            </w:pPr>
            <w:r w:rsidRPr="008244C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4EC41D" w14:textId="77777777" w:rsidR="00CF5741" w:rsidRPr="008244C5" w:rsidRDefault="00CF5741" w:rsidP="00A16BFF">
            <w:pPr>
              <w:pStyle w:val="HEADERTABELLA"/>
              <w:rPr>
                <w:color w:val="002060"/>
              </w:rPr>
            </w:pPr>
            <w:r w:rsidRPr="008244C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C65331" w14:textId="77777777" w:rsidR="00CF5741" w:rsidRPr="008244C5" w:rsidRDefault="00CF5741" w:rsidP="00A16BFF">
            <w:pPr>
              <w:pStyle w:val="HEADERTABELLA"/>
              <w:rPr>
                <w:color w:val="002060"/>
              </w:rPr>
            </w:pPr>
            <w:r w:rsidRPr="008244C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7263A9" w14:textId="77777777" w:rsidR="00CF5741" w:rsidRPr="008244C5" w:rsidRDefault="00CF5741" w:rsidP="00A16BFF">
            <w:pPr>
              <w:pStyle w:val="HEADERTABELLA"/>
              <w:rPr>
                <w:color w:val="002060"/>
              </w:rPr>
            </w:pPr>
            <w:r w:rsidRPr="008244C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65EA3D" w14:textId="77777777" w:rsidR="00CF5741" w:rsidRPr="008244C5" w:rsidRDefault="00CF5741" w:rsidP="00A16BFF">
            <w:pPr>
              <w:pStyle w:val="HEADERTABELLA"/>
              <w:rPr>
                <w:color w:val="002060"/>
              </w:rPr>
            </w:pPr>
            <w:proofErr w:type="spellStart"/>
            <w:r w:rsidRPr="008244C5">
              <w:rPr>
                <w:color w:val="002060"/>
              </w:rPr>
              <w:t>Localita'</w:t>
            </w:r>
            <w:proofErr w:type="spellEnd"/>
            <w:r w:rsidRPr="008244C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D80791" w14:textId="77777777" w:rsidR="00CF5741" w:rsidRPr="008244C5" w:rsidRDefault="00CF5741" w:rsidP="00A16BFF">
            <w:pPr>
              <w:pStyle w:val="HEADERTABELLA"/>
              <w:rPr>
                <w:color w:val="002060"/>
              </w:rPr>
            </w:pPr>
            <w:r w:rsidRPr="008244C5">
              <w:rPr>
                <w:color w:val="002060"/>
              </w:rPr>
              <w:t>Indirizzo Impianto</w:t>
            </w:r>
          </w:p>
        </w:tc>
      </w:tr>
      <w:tr w:rsidR="00CF5741" w:rsidRPr="008244C5" w14:paraId="4B9A50E5" w14:textId="77777777" w:rsidTr="00CF5741">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83453D4" w14:textId="77777777" w:rsidR="00CF5741" w:rsidRPr="008244C5" w:rsidRDefault="00CF5741" w:rsidP="00A16BFF">
            <w:pPr>
              <w:pStyle w:val="ROWTABELLA"/>
              <w:rPr>
                <w:color w:val="002060"/>
              </w:rPr>
            </w:pPr>
            <w:r w:rsidRPr="008244C5">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A80E014" w14:textId="77777777" w:rsidR="00CF5741" w:rsidRPr="008244C5" w:rsidRDefault="00CF5741" w:rsidP="00A16BFF">
            <w:pPr>
              <w:pStyle w:val="ROWTABELLA"/>
              <w:rPr>
                <w:color w:val="002060"/>
              </w:rPr>
            </w:pPr>
            <w:r w:rsidRPr="008244C5">
              <w:rPr>
                <w:color w:val="002060"/>
              </w:rPr>
              <w:t>RIPABERARDA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D2146F7" w14:textId="77777777" w:rsidR="00CF5741" w:rsidRPr="008244C5" w:rsidRDefault="00CF5741" w:rsidP="00A16BFF">
            <w:pPr>
              <w:pStyle w:val="ROWTABELLA"/>
              <w:jc w:val="center"/>
              <w:rPr>
                <w:color w:val="002060"/>
              </w:rPr>
            </w:pPr>
            <w:r w:rsidRPr="008244C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0AC5A8E" w14:textId="77777777" w:rsidR="00CF5741" w:rsidRPr="008244C5" w:rsidRDefault="00CF5741" w:rsidP="00A16BFF">
            <w:pPr>
              <w:pStyle w:val="ROWTABELLA"/>
              <w:rPr>
                <w:color w:val="002060"/>
              </w:rPr>
            </w:pPr>
            <w:r w:rsidRPr="008244C5">
              <w:rPr>
                <w:color w:val="002060"/>
              </w:rPr>
              <w:t>07/02/2020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F1AD7EB" w14:textId="77777777" w:rsidR="00CF5741" w:rsidRPr="008244C5" w:rsidRDefault="00CF5741" w:rsidP="00A16BFF">
            <w:pPr>
              <w:pStyle w:val="ROWTABELLA"/>
              <w:rPr>
                <w:color w:val="002060"/>
              </w:rPr>
            </w:pPr>
            <w:r w:rsidRPr="008244C5">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3DA4683" w14:textId="77777777" w:rsidR="00CF5741" w:rsidRPr="008244C5" w:rsidRDefault="00CF5741" w:rsidP="00A16BFF">
            <w:pPr>
              <w:pStyle w:val="ROWTABELLA"/>
              <w:rPr>
                <w:color w:val="002060"/>
              </w:rPr>
            </w:pPr>
            <w:r w:rsidRPr="008244C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7CFD7E6" w14:textId="77777777" w:rsidR="00CF5741" w:rsidRPr="008244C5" w:rsidRDefault="00CF5741" w:rsidP="00A16BFF">
            <w:pPr>
              <w:pStyle w:val="ROWTABELLA"/>
              <w:rPr>
                <w:color w:val="002060"/>
              </w:rPr>
            </w:pPr>
            <w:r w:rsidRPr="008244C5">
              <w:rPr>
                <w:color w:val="002060"/>
              </w:rPr>
              <w:t>VIA MADRE TERESA DI CALCUTTA</w:t>
            </w:r>
          </w:p>
        </w:tc>
      </w:tr>
      <w:tr w:rsidR="00CF5741" w:rsidRPr="008244C5" w14:paraId="59FB1552" w14:textId="77777777" w:rsidTr="00CF574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A1E3FD3" w14:textId="77777777" w:rsidR="00CF5741" w:rsidRPr="008244C5" w:rsidRDefault="00CF5741" w:rsidP="00A16BFF">
            <w:pPr>
              <w:pStyle w:val="ROWTABELLA"/>
              <w:rPr>
                <w:color w:val="002060"/>
              </w:rPr>
            </w:pPr>
            <w:r w:rsidRPr="008244C5">
              <w:rPr>
                <w:color w:val="002060"/>
              </w:rPr>
              <w:t>S.ORSO 1980</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5836B4C" w14:textId="77777777" w:rsidR="00CF5741" w:rsidRPr="008244C5" w:rsidRDefault="00CF5741" w:rsidP="00A16BFF">
            <w:pPr>
              <w:pStyle w:val="ROWTABELLA"/>
              <w:rPr>
                <w:color w:val="002060"/>
              </w:rPr>
            </w:pPr>
            <w:r w:rsidRPr="008244C5">
              <w:rPr>
                <w:color w:val="002060"/>
              </w:rPr>
              <w:t>ATL URBINO C5 1999</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DB8474F" w14:textId="77777777" w:rsidR="00CF5741" w:rsidRPr="008244C5" w:rsidRDefault="00CF5741" w:rsidP="00A16BFF">
            <w:pPr>
              <w:pStyle w:val="ROWTABELLA"/>
              <w:jc w:val="center"/>
              <w:rPr>
                <w:color w:val="002060"/>
              </w:rPr>
            </w:pPr>
            <w:r w:rsidRPr="008244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1946F8D" w14:textId="77777777" w:rsidR="00CF5741" w:rsidRPr="008244C5" w:rsidRDefault="00CF5741" w:rsidP="00A16BFF">
            <w:pPr>
              <w:pStyle w:val="ROWTABELLA"/>
              <w:rPr>
                <w:color w:val="002060"/>
              </w:rPr>
            </w:pPr>
            <w:r w:rsidRPr="008244C5">
              <w:rPr>
                <w:color w:val="002060"/>
              </w:rPr>
              <w:t>08/02/2020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6884380" w14:textId="77777777" w:rsidR="00CF5741" w:rsidRPr="008244C5" w:rsidRDefault="00CF5741" w:rsidP="00A16BFF">
            <w:pPr>
              <w:pStyle w:val="ROWTABELLA"/>
              <w:rPr>
                <w:color w:val="002060"/>
              </w:rPr>
            </w:pPr>
            <w:r w:rsidRPr="008244C5">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4923FB8" w14:textId="77777777" w:rsidR="00CF5741" w:rsidRPr="008244C5" w:rsidRDefault="00CF5741" w:rsidP="00A16BFF">
            <w:pPr>
              <w:pStyle w:val="ROWTABELLA"/>
              <w:rPr>
                <w:color w:val="002060"/>
              </w:rPr>
            </w:pPr>
            <w:r w:rsidRPr="008244C5">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9A354DB" w14:textId="77777777" w:rsidR="00CF5741" w:rsidRPr="008244C5" w:rsidRDefault="00CF5741" w:rsidP="00A16BFF">
            <w:pPr>
              <w:pStyle w:val="ROWTABELLA"/>
              <w:rPr>
                <w:color w:val="002060"/>
              </w:rPr>
            </w:pPr>
            <w:r w:rsidRPr="008244C5">
              <w:rPr>
                <w:color w:val="002060"/>
              </w:rPr>
              <w:t>VIA VILLA TOMBARI</w:t>
            </w:r>
          </w:p>
        </w:tc>
      </w:tr>
      <w:tr w:rsidR="00CF5741" w:rsidRPr="008244C5" w14:paraId="2B2F41EE" w14:textId="77777777" w:rsidTr="00CF5741">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06DDABC" w14:textId="77777777" w:rsidR="00CF5741" w:rsidRPr="008244C5" w:rsidRDefault="00CF5741" w:rsidP="00A16BFF">
            <w:pPr>
              <w:pStyle w:val="ROWTABELLA"/>
              <w:rPr>
                <w:color w:val="002060"/>
              </w:rPr>
            </w:pPr>
            <w:r w:rsidRPr="008244C5">
              <w:rPr>
                <w:color w:val="002060"/>
              </w:rPr>
              <w:t>LA FENICE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16D2002" w14:textId="77777777" w:rsidR="00CF5741" w:rsidRPr="008244C5" w:rsidRDefault="00CF5741" w:rsidP="00A16BFF">
            <w:pPr>
              <w:pStyle w:val="ROWTABELLA"/>
              <w:rPr>
                <w:color w:val="002060"/>
              </w:rPr>
            </w:pPr>
            <w:r w:rsidRPr="008244C5">
              <w:rPr>
                <w:color w:val="002060"/>
              </w:rPr>
              <w:t>CANTINE RIUNITE CSI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271D208" w14:textId="77777777" w:rsidR="00CF5741" w:rsidRPr="008244C5" w:rsidRDefault="00CF5741" w:rsidP="00A16BFF">
            <w:pPr>
              <w:pStyle w:val="ROWTABELLA"/>
              <w:jc w:val="center"/>
              <w:rPr>
                <w:color w:val="002060"/>
              </w:rPr>
            </w:pPr>
            <w:r w:rsidRPr="008244C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393468F" w14:textId="77777777" w:rsidR="00CF5741" w:rsidRPr="008244C5" w:rsidRDefault="00CF5741" w:rsidP="00A16BFF">
            <w:pPr>
              <w:pStyle w:val="ROWTABELLA"/>
              <w:rPr>
                <w:color w:val="002060"/>
              </w:rPr>
            </w:pPr>
            <w:r w:rsidRPr="008244C5">
              <w:rPr>
                <w:color w:val="002060"/>
              </w:rPr>
              <w:t>09/02/2020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406CAFE" w14:textId="77777777" w:rsidR="00CF5741" w:rsidRPr="008244C5" w:rsidRDefault="00CF5741" w:rsidP="00A16BFF">
            <w:pPr>
              <w:pStyle w:val="ROWTABELLA"/>
              <w:rPr>
                <w:color w:val="002060"/>
              </w:rPr>
            </w:pPr>
            <w:r w:rsidRPr="008244C5">
              <w:rPr>
                <w:color w:val="002060"/>
              </w:rPr>
              <w:t>5254 PALLONE GEODETICO "F.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3A65375" w14:textId="77777777" w:rsidR="00CF5741" w:rsidRPr="008244C5" w:rsidRDefault="00CF5741" w:rsidP="00A16BFF">
            <w:pPr>
              <w:pStyle w:val="ROWTABELLA"/>
              <w:rPr>
                <w:color w:val="002060"/>
              </w:rPr>
            </w:pPr>
            <w:r w:rsidRPr="008244C5">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EDC7989" w14:textId="77777777" w:rsidR="00CF5741" w:rsidRPr="008244C5" w:rsidRDefault="00CF5741" w:rsidP="00A16BFF">
            <w:pPr>
              <w:pStyle w:val="ROWTABELLA"/>
              <w:rPr>
                <w:color w:val="002060"/>
              </w:rPr>
            </w:pPr>
            <w:r w:rsidRPr="008244C5">
              <w:rPr>
                <w:color w:val="002060"/>
              </w:rPr>
              <w:t>VIA DELLO SPORT</w:t>
            </w:r>
          </w:p>
        </w:tc>
      </w:tr>
    </w:tbl>
    <w:p w14:paraId="4F011409" w14:textId="77777777" w:rsidR="00CF5741" w:rsidRPr="008244C5" w:rsidRDefault="00CF5741" w:rsidP="00CF5741">
      <w:pPr>
        <w:pStyle w:val="breakline"/>
        <w:divId w:val="527259509"/>
        <w:rPr>
          <w:color w:val="002060"/>
        </w:rPr>
      </w:pPr>
    </w:p>
    <w:p w14:paraId="776A8F88" w14:textId="77777777" w:rsidR="00CF5741" w:rsidRPr="008244C5" w:rsidRDefault="00CF5741" w:rsidP="00CF5741">
      <w:pPr>
        <w:pStyle w:val="TITOLOCAMPIONATO"/>
        <w:shd w:val="clear" w:color="auto" w:fill="CCCCCC"/>
        <w:spacing w:before="80" w:after="40"/>
        <w:divId w:val="527259509"/>
        <w:rPr>
          <w:color w:val="002060"/>
        </w:rPr>
      </w:pPr>
      <w:r w:rsidRPr="008244C5">
        <w:rPr>
          <w:color w:val="002060"/>
        </w:rPr>
        <w:t>UNDER 21 CALCIO A 5 REGIONALE</w:t>
      </w:r>
    </w:p>
    <w:p w14:paraId="4E1154AF" w14:textId="77777777" w:rsidR="00CF5741" w:rsidRPr="008244C5" w:rsidRDefault="00CF5741" w:rsidP="00CF5741">
      <w:pPr>
        <w:pStyle w:val="TITOLOPRINC"/>
        <w:divId w:val="527259509"/>
        <w:rPr>
          <w:color w:val="002060"/>
        </w:rPr>
      </w:pPr>
      <w:r w:rsidRPr="008244C5">
        <w:rPr>
          <w:color w:val="002060"/>
        </w:rPr>
        <w:t>ANAGRAFICA/INDIRIZZARIO/VARIAZIONI CALENDARIO</w:t>
      </w:r>
    </w:p>
    <w:p w14:paraId="09EA9638" w14:textId="77777777" w:rsidR="00CF5741" w:rsidRPr="008244C5" w:rsidRDefault="00CF5741" w:rsidP="00CF5741">
      <w:pPr>
        <w:pStyle w:val="Corpodeltesto21"/>
        <w:divId w:val="527259509"/>
        <w:rPr>
          <w:rFonts w:ascii="Arial" w:hAnsi="Arial" w:cs="Arial"/>
          <w:b/>
          <w:color w:val="002060"/>
          <w:sz w:val="22"/>
          <w:szCs w:val="22"/>
          <w:u w:val="single"/>
        </w:rPr>
      </w:pPr>
      <w:r w:rsidRPr="008244C5">
        <w:rPr>
          <w:rFonts w:ascii="Arial" w:hAnsi="Arial" w:cs="Arial"/>
          <w:b/>
          <w:color w:val="002060"/>
          <w:sz w:val="22"/>
          <w:szCs w:val="22"/>
          <w:u w:val="single"/>
        </w:rPr>
        <w:t>GIRONE “GOLD”</w:t>
      </w:r>
    </w:p>
    <w:p w14:paraId="07919141" w14:textId="77777777" w:rsidR="00CF5741" w:rsidRPr="008244C5" w:rsidRDefault="00CF5741" w:rsidP="00CF5741">
      <w:pPr>
        <w:pStyle w:val="Corpodeltesto21"/>
        <w:divId w:val="527259509"/>
        <w:rPr>
          <w:rFonts w:ascii="Arial" w:hAnsi="Arial" w:cs="Arial"/>
          <w:color w:val="002060"/>
          <w:sz w:val="22"/>
          <w:szCs w:val="22"/>
        </w:rPr>
      </w:pPr>
    </w:p>
    <w:p w14:paraId="767E12D9" w14:textId="77777777" w:rsidR="00CF5741" w:rsidRPr="008244C5" w:rsidRDefault="00CF5741" w:rsidP="00CF5741">
      <w:pPr>
        <w:pStyle w:val="Corpodeltesto21"/>
        <w:divId w:val="527259509"/>
        <w:rPr>
          <w:rFonts w:ascii="Arial" w:hAnsi="Arial" w:cs="Arial"/>
          <w:color w:val="002060"/>
          <w:sz w:val="22"/>
          <w:szCs w:val="22"/>
        </w:rPr>
      </w:pPr>
      <w:r w:rsidRPr="008244C5">
        <w:rPr>
          <w:rFonts w:ascii="Arial" w:hAnsi="Arial" w:cs="Arial"/>
          <w:color w:val="002060"/>
          <w:sz w:val="22"/>
          <w:szCs w:val="22"/>
        </w:rPr>
        <w:t xml:space="preserve">La Società </w:t>
      </w:r>
      <w:r w:rsidRPr="008244C5">
        <w:rPr>
          <w:rFonts w:ascii="Arial" w:hAnsi="Arial" w:cs="Arial"/>
          <w:b/>
          <w:color w:val="002060"/>
          <w:sz w:val="22"/>
          <w:szCs w:val="22"/>
        </w:rPr>
        <w:t>FUTSAL MONTURANO</w:t>
      </w:r>
      <w:r w:rsidRPr="008244C5">
        <w:rPr>
          <w:rFonts w:ascii="Arial" w:hAnsi="Arial" w:cs="Arial"/>
          <w:color w:val="002060"/>
          <w:sz w:val="22"/>
          <w:szCs w:val="22"/>
        </w:rPr>
        <w:t xml:space="preserve"> comunica che disputerà tutte le gare interne il </w:t>
      </w:r>
      <w:r w:rsidRPr="008244C5">
        <w:rPr>
          <w:rFonts w:ascii="Arial" w:hAnsi="Arial" w:cs="Arial"/>
          <w:b/>
          <w:color w:val="002060"/>
          <w:sz w:val="22"/>
          <w:szCs w:val="22"/>
        </w:rPr>
        <w:t xml:space="preserve">SABATO </w:t>
      </w:r>
      <w:r w:rsidRPr="008244C5">
        <w:rPr>
          <w:rFonts w:ascii="Arial" w:hAnsi="Arial" w:cs="Arial"/>
          <w:color w:val="002060"/>
          <w:sz w:val="22"/>
          <w:szCs w:val="22"/>
        </w:rPr>
        <w:t xml:space="preserve">alle </w:t>
      </w:r>
      <w:r w:rsidRPr="008244C5">
        <w:rPr>
          <w:rFonts w:ascii="Arial" w:hAnsi="Arial" w:cs="Arial"/>
          <w:b/>
          <w:color w:val="002060"/>
          <w:sz w:val="22"/>
          <w:szCs w:val="22"/>
        </w:rPr>
        <w:t>ore 15:30</w:t>
      </w:r>
      <w:r w:rsidRPr="008244C5">
        <w:rPr>
          <w:rFonts w:ascii="Arial" w:hAnsi="Arial" w:cs="Arial"/>
          <w:color w:val="002060"/>
          <w:sz w:val="22"/>
          <w:szCs w:val="22"/>
        </w:rPr>
        <w:t>, stesso campo.</w:t>
      </w:r>
    </w:p>
    <w:p w14:paraId="5DA5FD6D" w14:textId="77777777" w:rsidR="00CF5741" w:rsidRPr="008244C5" w:rsidRDefault="00CF5741" w:rsidP="00CF5741">
      <w:pPr>
        <w:pStyle w:val="TITOLOPRINC"/>
        <w:divId w:val="527259509"/>
        <w:rPr>
          <w:color w:val="002060"/>
        </w:rPr>
      </w:pPr>
      <w:r w:rsidRPr="008244C5">
        <w:rPr>
          <w:color w:val="002060"/>
        </w:rPr>
        <w:t>VARIAZIONI AL PROGRAMMA GARE</w:t>
      </w:r>
    </w:p>
    <w:p w14:paraId="43F81C55" w14:textId="77777777" w:rsidR="00CF5741" w:rsidRPr="008244C5" w:rsidRDefault="00CF5741" w:rsidP="00CF5741">
      <w:pPr>
        <w:pStyle w:val="breakline"/>
        <w:divId w:val="527259509"/>
        <w:rPr>
          <w:color w:val="002060"/>
        </w:rPr>
      </w:pPr>
    </w:p>
    <w:p w14:paraId="2063CBA3" w14:textId="77777777" w:rsidR="00CF5741" w:rsidRPr="008244C5" w:rsidRDefault="00CF5741" w:rsidP="00CF5741">
      <w:pPr>
        <w:pStyle w:val="breakline"/>
        <w:divId w:val="527259509"/>
        <w:rPr>
          <w:color w:val="002060"/>
        </w:rPr>
      </w:pPr>
    </w:p>
    <w:p w14:paraId="2F87EF21" w14:textId="77777777" w:rsidR="00CF5741" w:rsidRPr="008244C5" w:rsidRDefault="00CF5741" w:rsidP="00CF5741">
      <w:pPr>
        <w:pStyle w:val="SOTTOTITOLOCAMPIONATO1"/>
        <w:divId w:val="527259509"/>
        <w:rPr>
          <w:color w:val="002060"/>
        </w:rPr>
      </w:pPr>
      <w:r w:rsidRPr="008244C5">
        <w:rPr>
          <w:color w:val="002060"/>
        </w:rPr>
        <w:t>GIRONE 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CF5741" w:rsidRPr="008244C5" w14:paraId="35813009" w14:textId="77777777" w:rsidTr="00CF5741">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ED8056" w14:textId="77777777" w:rsidR="00CF5741" w:rsidRPr="008244C5" w:rsidRDefault="00CF5741" w:rsidP="00A16BFF">
            <w:pPr>
              <w:pStyle w:val="HEADERTABELLA"/>
              <w:rPr>
                <w:color w:val="002060"/>
              </w:rPr>
            </w:pPr>
            <w:r w:rsidRPr="008244C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611154" w14:textId="77777777" w:rsidR="00CF5741" w:rsidRPr="008244C5" w:rsidRDefault="00CF5741" w:rsidP="00A16BFF">
            <w:pPr>
              <w:pStyle w:val="HEADERTABELLA"/>
              <w:rPr>
                <w:color w:val="002060"/>
              </w:rPr>
            </w:pPr>
            <w:r w:rsidRPr="008244C5">
              <w:rPr>
                <w:color w:val="002060"/>
              </w:rPr>
              <w:t xml:space="preserve">N° </w:t>
            </w:r>
            <w:proofErr w:type="spellStart"/>
            <w:r w:rsidRPr="008244C5">
              <w:rPr>
                <w:color w:val="002060"/>
              </w:rPr>
              <w:t>Gior</w:t>
            </w:r>
            <w:proofErr w:type="spellEnd"/>
            <w:r w:rsidRPr="008244C5">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E26BD4" w14:textId="77777777" w:rsidR="00CF5741" w:rsidRPr="008244C5" w:rsidRDefault="00CF5741" w:rsidP="00A16BFF">
            <w:pPr>
              <w:pStyle w:val="HEADERTABELLA"/>
              <w:rPr>
                <w:color w:val="002060"/>
              </w:rPr>
            </w:pPr>
            <w:r w:rsidRPr="008244C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4F7337" w14:textId="77777777" w:rsidR="00CF5741" w:rsidRPr="008244C5" w:rsidRDefault="00CF5741" w:rsidP="00A16BFF">
            <w:pPr>
              <w:pStyle w:val="HEADERTABELLA"/>
              <w:rPr>
                <w:color w:val="002060"/>
              </w:rPr>
            </w:pPr>
            <w:r w:rsidRPr="008244C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03DE98" w14:textId="77777777" w:rsidR="00CF5741" w:rsidRPr="008244C5" w:rsidRDefault="00CF5741" w:rsidP="00A16BFF">
            <w:pPr>
              <w:pStyle w:val="HEADERTABELLA"/>
              <w:rPr>
                <w:color w:val="002060"/>
              </w:rPr>
            </w:pPr>
            <w:r w:rsidRPr="008244C5">
              <w:rPr>
                <w:color w:val="002060"/>
              </w:rPr>
              <w:t xml:space="preserve">Data </w:t>
            </w:r>
            <w:proofErr w:type="spellStart"/>
            <w:r w:rsidRPr="008244C5">
              <w:rPr>
                <w:color w:val="002060"/>
              </w:rPr>
              <w:t>Orig</w:t>
            </w:r>
            <w:proofErr w:type="spellEnd"/>
            <w:r w:rsidRPr="008244C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7F505A" w14:textId="77777777" w:rsidR="00CF5741" w:rsidRPr="008244C5" w:rsidRDefault="00CF5741" w:rsidP="00A16BFF">
            <w:pPr>
              <w:pStyle w:val="HEADERTABELLA"/>
              <w:rPr>
                <w:color w:val="002060"/>
              </w:rPr>
            </w:pPr>
            <w:r w:rsidRPr="008244C5">
              <w:rPr>
                <w:color w:val="002060"/>
              </w:rPr>
              <w:t xml:space="preserve">Ora </w:t>
            </w:r>
            <w:proofErr w:type="spellStart"/>
            <w:r w:rsidRPr="008244C5">
              <w:rPr>
                <w:color w:val="002060"/>
              </w:rPr>
              <w:t>Var</w:t>
            </w:r>
            <w:proofErr w:type="spellEnd"/>
            <w:r w:rsidRPr="008244C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3A4C16" w14:textId="77777777" w:rsidR="00CF5741" w:rsidRPr="008244C5" w:rsidRDefault="00CF5741" w:rsidP="00A16BFF">
            <w:pPr>
              <w:pStyle w:val="HEADERTABELLA"/>
              <w:rPr>
                <w:color w:val="002060"/>
              </w:rPr>
            </w:pPr>
            <w:r w:rsidRPr="008244C5">
              <w:rPr>
                <w:color w:val="002060"/>
              </w:rPr>
              <w:t xml:space="preserve">Ora </w:t>
            </w:r>
            <w:proofErr w:type="spellStart"/>
            <w:r w:rsidRPr="008244C5">
              <w:rPr>
                <w:color w:val="002060"/>
              </w:rPr>
              <w:t>Orig</w:t>
            </w:r>
            <w:proofErr w:type="spellEnd"/>
            <w:r w:rsidRPr="008244C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85B518" w14:textId="77777777" w:rsidR="00CF5741" w:rsidRPr="008244C5" w:rsidRDefault="00CF5741" w:rsidP="00A16BFF">
            <w:pPr>
              <w:pStyle w:val="HEADERTABELLA"/>
              <w:rPr>
                <w:color w:val="002060"/>
              </w:rPr>
            </w:pPr>
            <w:r w:rsidRPr="008244C5">
              <w:rPr>
                <w:color w:val="002060"/>
              </w:rPr>
              <w:t>Impianto</w:t>
            </w:r>
          </w:p>
        </w:tc>
      </w:tr>
      <w:tr w:rsidR="00CF5741" w:rsidRPr="008244C5" w14:paraId="28DBDF29" w14:textId="77777777" w:rsidTr="00CF5741">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1CACB3" w14:textId="77777777" w:rsidR="00CF5741" w:rsidRPr="008244C5" w:rsidRDefault="00CF5741" w:rsidP="00A16BFF">
            <w:pPr>
              <w:pStyle w:val="ROWTABELLA"/>
              <w:rPr>
                <w:color w:val="002060"/>
                <w:highlight w:val="yellow"/>
              </w:rPr>
            </w:pPr>
            <w:r w:rsidRPr="008244C5">
              <w:rPr>
                <w:color w:val="002060"/>
                <w:highlight w:val="yellow"/>
              </w:rPr>
              <w:t>09/02/2020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1A2A4A" w14:textId="77777777" w:rsidR="00CF5741" w:rsidRPr="008244C5" w:rsidRDefault="00CF5741" w:rsidP="00A16BFF">
            <w:pPr>
              <w:pStyle w:val="ROWTABELLA"/>
              <w:jc w:val="center"/>
              <w:rPr>
                <w:color w:val="002060"/>
                <w:highlight w:val="yellow"/>
              </w:rPr>
            </w:pPr>
            <w:r w:rsidRPr="008244C5">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D53BDC" w14:textId="77777777" w:rsidR="00CF5741" w:rsidRPr="008244C5" w:rsidRDefault="00CF5741" w:rsidP="00A16BFF">
            <w:pPr>
              <w:pStyle w:val="ROWTABELLA"/>
              <w:rPr>
                <w:color w:val="002060"/>
                <w:highlight w:val="yellow"/>
              </w:rPr>
            </w:pPr>
            <w:r w:rsidRPr="008244C5">
              <w:rPr>
                <w:color w:val="002060"/>
                <w:highlight w:val="yellow"/>
              </w:rPr>
              <w:t>ACLI MANTOVANI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66651A" w14:textId="77777777" w:rsidR="00CF5741" w:rsidRPr="008244C5" w:rsidRDefault="00CF5741" w:rsidP="00A16BFF">
            <w:pPr>
              <w:pStyle w:val="ROWTABELLA"/>
              <w:rPr>
                <w:color w:val="002060"/>
                <w:highlight w:val="yellow"/>
              </w:rPr>
            </w:pPr>
            <w:r w:rsidRPr="008244C5">
              <w:rPr>
                <w:color w:val="002060"/>
                <w:highlight w:val="yellow"/>
              </w:rPr>
              <w:t>SPORTLAND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416BCA" w14:textId="77777777" w:rsidR="00CF5741" w:rsidRPr="008244C5" w:rsidRDefault="00CF5741" w:rsidP="00A16BFF">
            <w:pPr>
              <w:pStyle w:val="ROWTABELLA"/>
              <w:rPr>
                <w:color w:val="002060"/>
              </w:rPr>
            </w:pPr>
            <w:r w:rsidRPr="008244C5">
              <w:rPr>
                <w:color w:val="002060"/>
              </w:rPr>
              <w:t>08/02/2020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D0F9F4" w14:textId="77777777" w:rsidR="00CF5741" w:rsidRPr="008244C5" w:rsidRDefault="00CF5741" w:rsidP="00A16BFF">
            <w:pPr>
              <w:pStyle w:val="ROWTABELLA"/>
              <w:jc w:val="center"/>
              <w:rPr>
                <w:color w:val="002060"/>
              </w:rPr>
            </w:pPr>
            <w:r w:rsidRPr="008244C5">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11C9C1" w14:textId="77777777" w:rsidR="00CF5741" w:rsidRPr="008244C5" w:rsidRDefault="00CF5741" w:rsidP="00A16BFF">
            <w:pPr>
              <w:rPr>
                <w:color w:val="002060"/>
                <w:sz w:val="24"/>
                <w:szCs w:val="24"/>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75A8DC" w14:textId="77777777" w:rsidR="00CF5741" w:rsidRPr="008244C5" w:rsidRDefault="00CF5741" w:rsidP="00A16BFF">
            <w:pPr>
              <w:rPr>
                <w:color w:val="002060"/>
                <w:sz w:val="24"/>
                <w:szCs w:val="24"/>
              </w:rPr>
            </w:pPr>
          </w:p>
        </w:tc>
      </w:tr>
    </w:tbl>
    <w:p w14:paraId="160CED35" w14:textId="77777777" w:rsidR="00CF5741" w:rsidRPr="008244C5" w:rsidRDefault="00CF5741" w:rsidP="00CF5741">
      <w:pPr>
        <w:pStyle w:val="breakline"/>
        <w:divId w:val="527259509"/>
        <w:rPr>
          <w:color w:val="002060"/>
        </w:rPr>
      </w:pPr>
    </w:p>
    <w:p w14:paraId="08F4BE68" w14:textId="77777777" w:rsidR="00CF5741" w:rsidRPr="008244C5" w:rsidRDefault="00CF5741" w:rsidP="00CF5741">
      <w:pPr>
        <w:pStyle w:val="breakline"/>
        <w:divId w:val="527259509"/>
        <w:rPr>
          <w:color w:val="002060"/>
        </w:rPr>
      </w:pPr>
    </w:p>
    <w:p w14:paraId="30395F71" w14:textId="77777777" w:rsidR="00CF5741" w:rsidRPr="008244C5" w:rsidRDefault="00CF5741" w:rsidP="00CF5741">
      <w:pPr>
        <w:pStyle w:val="SOTTOTITOLOCAMPIONATO1"/>
        <w:divId w:val="527259509"/>
        <w:rPr>
          <w:color w:val="002060"/>
        </w:rPr>
      </w:pPr>
      <w:r w:rsidRPr="008244C5">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CF5741" w:rsidRPr="008244C5" w14:paraId="0DF3BE98" w14:textId="77777777" w:rsidTr="00CF5741">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0F4CB7" w14:textId="77777777" w:rsidR="00CF5741" w:rsidRPr="008244C5" w:rsidRDefault="00CF5741" w:rsidP="00A16BFF">
            <w:pPr>
              <w:pStyle w:val="HEADERTABELLA"/>
              <w:rPr>
                <w:color w:val="002060"/>
              </w:rPr>
            </w:pPr>
            <w:r w:rsidRPr="008244C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FEDA13" w14:textId="77777777" w:rsidR="00CF5741" w:rsidRPr="008244C5" w:rsidRDefault="00CF5741" w:rsidP="00A16BFF">
            <w:pPr>
              <w:pStyle w:val="HEADERTABELLA"/>
              <w:rPr>
                <w:color w:val="002060"/>
              </w:rPr>
            </w:pPr>
            <w:r w:rsidRPr="008244C5">
              <w:rPr>
                <w:color w:val="002060"/>
              </w:rPr>
              <w:t xml:space="preserve">N° </w:t>
            </w:r>
            <w:proofErr w:type="spellStart"/>
            <w:r w:rsidRPr="008244C5">
              <w:rPr>
                <w:color w:val="002060"/>
              </w:rPr>
              <w:t>Gior</w:t>
            </w:r>
            <w:proofErr w:type="spellEnd"/>
            <w:r w:rsidRPr="008244C5">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0103B0" w14:textId="77777777" w:rsidR="00CF5741" w:rsidRPr="008244C5" w:rsidRDefault="00CF5741" w:rsidP="00A16BFF">
            <w:pPr>
              <w:pStyle w:val="HEADERTABELLA"/>
              <w:rPr>
                <w:color w:val="002060"/>
              </w:rPr>
            </w:pPr>
            <w:r w:rsidRPr="008244C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F74948" w14:textId="77777777" w:rsidR="00CF5741" w:rsidRPr="008244C5" w:rsidRDefault="00CF5741" w:rsidP="00A16BFF">
            <w:pPr>
              <w:pStyle w:val="HEADERTABELLA"/>
              <w:rPr>
                <w:color w:val="002060"/>
              </w:rPr>
            </w:pPr>
            <w:r w:rsidRPr="008244C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C340E6" w14:textId="77777777" w:rsidR="00CF5741" w:rsidRPr="008244C5" w:rsidRDefault="00CF5741" w:rsidP="00A16BFF">
            <w:pPr>
              <w:pStyle w:val="HEADERTABELLA"/>
              <w:rPr>
                <w:color w:val="002060"/>
              </w:rPr>
            </w:pPr>
            <w:r w:rsidRPr="008244C5">
              <w:rPr>
                <w:color w:val="002060"/>
              </w:rPr>
              <w:t xml:space="preserve">Data </w:t>
            </w:r>
            <w:proofErr w:type="spellStart"/>
            <w:r w:rsidRPr="008244C5">
              <w:rPr>
                <w:color w:val="002060"/>
              </w:rPr>
              <w:t>Orig</w:t>
            </w:r>
            <w:proofErr w:type="spellEnd"/>
            <w:r w:rsidRPr="008244C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9D870F" w14:textId="77777777" w:rsidR="00CF5741" w:rsidRPr="008244C5" w:rsidRDefault="00CF5741" w:rsidP="00A16BFF">
            <w:pPr>
              <w:pStyle w:val="HEADERTABELLA"/>
              <w:rPr>
                <w:color w:val="002060"/>
              </w:rPr>
            </w:pPr>
            <w:r w:rsidRPr="008244C5">
              <w:rPr>
                <w:color w:val="002060"/>
              </w:rPr>
              <w:t xml:space="preserve">Ora </w:t>
            </w:r>
            <w:proofErr w:type="spellStart"/>
            <w:r w:rsidRPr="008244C5">
              <w:rPr>
                <w:color w:val="002060"/>
              </w:rPr>
              <w:t>Var</w:t>
            </w:r>
            <w:proofErr w:type="spellEnd"/>
            <w:r w:rsidRPr="008244C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52F337" w14:textId="77777777" w:rsidR="00CF5741" w:rsidRPr="008244C5" w:rsidRDefault="00CF5741" w:rsidP="00A16BFF">
            <w:pPr>
              <w:pStyle w:val="HEADERTABELLA"/>
              <w:rPr>
                <w:color w:val="002060"/>
              </w:rPr>
            </w:pPr>
            <w:r w:rsidRPr="008244C5">
              <w:rPr>
                <w:color w:val="002060"/>
              </w:rPr>
              <w:t xml:space="preserve">Ora </w:t>
            </w:r>
            <w:proofErr w:type="spellStart"/>
            <w:r w:rsidRPr="008244C5">
              <w:rPr>
                <w:color w:val="002060"/>
              </w:rPr>
              <w:t>Orig</w:t>
            </w:r>
            <w:proofErr w:type="spellEnd"/>
            <w:r w:rsidRPr="008244C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493144" w14:textId="77777777" w:rsidR="00CF5741" w:rsidRPr="008244C5" w:rsidRDefault="00CF5741" w:rsidP="00A16BFF">
            <w:pPr>
              <w:pStyle w:val="HEADERTABELLA"/>
              <w:rPr>
                <w:color w:val="002060"/>
              </w:rPr>
            </w:pPr>
            <w:r w:rsidRPr="008244C5">
              <w:rPr>
                <w:color w:val="002060"/>
              </w:rPr>
              <w:t>Impianto</w:t>
            </w:r>
          </w:p>
        </w:tc>
      </w:tr>
      <w:tr w:rsidR="00CF5741" w:rsidRPr="008244C5" w14:paraId="6947A3C1" w14:textId="77777777" w:rsidTr="00CF5741">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E38C3B" w14:textId="77777777" w:rsidR="00CF5741" w:rsidRPr="008244C5" w:rsidRDefault="00CF5741" w:rsidP="00A16BFF">
            <w:pPr>
              <w:pStyle w:val="ROWTABELLA"/>
              <w:rPr>
                <w:color w:val="002060"/>
                <w:highlight w:val="yellow"/>
              </w:rPr>
            </w:pPr>
            <w:r w:rsidRPr="008244C5">
              <w:rPr>
                <w:color w:val="002060"/>
                <w:highlight w:val="yellow"/>
              </w:rPr>
              <w:t>08/02/2020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87AA6B" w14:textId="77777777" w:rsidR="00CF5741" w:rsidRPr="008244C5" w:rsidRDefault="00CF5741" w:rsidP="00A16BFF">
            <w:pPr>
              <w:pStyle w:val="ROWTABELLA"/>
              <w:jc w:val="center"/>
              <w:rPr>
                <w:color w:val="002060"/>
                <w:highlight w:val="yellow"/>
              </w:rPr>
            </w:pPr>
            <w:r w:rsidRPr="008244C5">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A1B5CA" w14:textId="77777777" w:rsidR="00CF5741" w:rsidRPr="008244C5" w:rsidRDefault="00CF5741" w:rsidP="00A16BFF">
            <w:pPr>
              <w:pStyle w:val="ROWTABELLA"/>
              <w:rPr>
                <w:color w:val="002060"/>
                <w:highlight w:val="yellow"/>
              </w:rPr>
            </w:pPr>
            <w:r w:rsidRPr="008244C5">
              <w:rPr>
                <w:color w:val="002060"/>
                <w:highlight w:val="yellow"/>
              </w:rPr>
              <w:t>FUTSAL FBC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C80E4E" w14:textId="77777777" w:rsidR="00CF5741" w:rsidRPr="008244C5" w:rsidRDefault="00CF5741" w:rsidP="00A16BFF">
            <w:pPr>
              <w:pStyle w:val="ROWTABELLA"/>
              <w:rPr>
                <w:color w:val="002060"/>
                <w:highlight w:val="yellow"/>
              </w:rPr>
            </w:pPr>
            <w:r w:rsidRPr="008244C5">
              <w:rPr>
                <w:color w:val="002060"/>
                <w:highlight w:val="yellow"/>
              </w:rPr>
              <w:t>CASENUOVE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D98CFD" w14:textId="77777777" w:rsidR="00CF5741" w:rsidRPr="008244C5" w:rsidRDefault="00CF5741" w:rsidP="00A16BFF">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02D120" w14:textId="77777777" w:rsidR="00CF5741" w:rsidRPr="008244C5" w:rsidRDefault="00CF5741" w:rsidP="00A16BFF">
            <w:pPr>
              <w:pStyle w:val="ROWTABELLA"/>
              <w:jc w:val="center"/>
              <w:rPr>
                <w:color w:val="002060"/>
              </w:rPr>
            </w:pPr>
            <w:r w:rsidRPr="008244C5">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1DA55A" w14:textId="77777777" w:rsidR="00CF5741" w:rsidRPr="008244C5" w:rsidRDefault="00CF5741" w:rsidP="00A16BFF">
            <w:pPr>
              <w:pStyle w:val="ROWTABELLA"/>
              <w:jc w:val="center"/>
              <w:rPr>
                <w:color w:val="002060"/>
              </w:rPr>
            </w:pPr>
            <w:r w:rsidRPr="008244C5">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5D1051" w14:textId="77777777" w:rsidR="00CF5741" w:rsidRPr="008244C5" w:rsidRDefault="00CF5741" w:rsidP="00A16BFF">
            <w:pPr>
              <w:rPr>
                <w:color w:val="002060"/>
                <w:sz w:val="24"/>
                <w:szCs w:val="24"/>
              </w:rPr>
            </w:pPr>
          </w:p>
        </w:tc>
      </w:tr>
    </w:tbl>
    <w:p w14:paraId="7C621165" w14:textId="77777777" w:rsidR="00CF5741" w:rsidRPr="008244C5" w:rsidRDefault="00CF5741" w:rsidP="00CF5741">
      <w:pPr>
        <w:pStyle w:val="breakline"/>
        <w:divId w:val="527259509"/>
        <w:rPr>
          <w:color w:val="002060"/>
        </w:rPr>
      </w:pPr>
    </w:p>
    <w:p w14:paraId="59424EFE" w14:textId="77777777" w:rsidR="00CF5741" w:rsidRPr="008244C5" w:rsidRDefault="00CF5741" w:rsidP="00CF5741">
      <w:pPr>
        <w:pStyle w:val="breakline"/>
        <w:divId w:val="527259509"/>
        <w:rPr>
          <w:color w:val="002060"/>
        </w:rPr>
      </w:pPr>
    </w:p>
    <w:p w14:paraId="5FDD577D" w14:textId="77777777" w:rsidR="00CF5741" w:rsidRPr="008244C5" w:rsidRDefault="00CF5741" w:rsidP="00CF5741">
      <w:pPr>
        <w:pStyle w:val="TITOLOPRINC"/>
        <w:divId w:val="527259509"/>
        <w:rPr>
          <w:color w:val="002060"/>
        </w:rPr>
      </w:pPr>
      <w:r w:rsidRPr="008244C5">
        <w:rPr>
          <w:color w:val="002060"/>
        </w:rPr>
        <w:t>RISULTATI</w:t>
      </w:r>
    </w:p>
    <w:p w14:paraId="497241DB" w14:textId="77777777" w:rsidR="00CF5741" w:rsidRPr="008244C5" w:rsidRDefault="00CF5741" w:rsidP="00CF5741">
      <w:pPr>
        <w:pStyle w:val="breakline"/>
        <w:divId w:val="527259509"/>
        <w:rPr>
          <w:color w:val="002060"/>
        </w:rPr>
      </w:pPr>
    </w:p>
    <w:p w14:paraId="3F555A88" w14:textId="77777777" w:rsidR="00CF5741" w:rsidRPr="008244C5" w:rsidRDefault="00CF5741" w:rsidP="00CF5741">
      <w:pPr>
        <w:pStyle w:val="SOTTOTITOLOCAMPIONATO1"/>
        <w:divId w:val="527259509"/>
        <w:rPr>
          <w:color w:val="002060"/>
        </w:rPr>
      </w:pPr>
      <w:r w:rsidRPr="008244C5">
        <w:rPr>
          <w:color w:val="002060"/>
        </w:rPr>
        <w:t>RISULTATI UFFICIALI GARE DEL 02/02/2020</w:t>
      </w:r>
    </w:p>
    <w:p w14:paraId="487EE36E" w14:textId="77777777" w:rsidR="00CF5741" w:rsidRPr="008244C5" w:rsidRDefault="00CF5741" w:rsidP="00CF5741">
      <w:pPr>
        <w:pStyle w:val="SOTTOTITOLOCAMPIONATO2"/>
        <w:divId w:val="527259509"/>
        <w:rPr>
          <w:color w:val="002060"/>
        </w:rPr>
      </w:pPr>
      <w:r w:rsidRPr="008244C5">
        <w:rPr>
          <w:color w:val="002060"/>
        </w:rPr>
        <w:t>Si trascrivono qui di seguito i risultati ufficiali delle gare disputate</w:t>
      </w:r>
    </w:p>
    <w:p w14:paraId="46E7CC80" w14:textId="77777777" w:rsidR="00CF5741" w:rsidRPr="008244C5" w:rsidRDefault="00CF5741" w:rsidP="00CF5741">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CF5741" w:rsidRPr="008244C5" w14:paraId="1D601677" w14:textId="77777777" w:rsidTr="00CF574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F5741" w:rsidRPr="008244C5" w14:paraId="38E10B45" w14:textId="77777777" w:rsidTr="00A16BF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9D26A9" w14:textId="77777777" w:rsidR="00CF5741" w:rsidRPr="008244C5" w:rsidRDefault="00CF5741" w:rsidP="00A16BFF">
                  <w:pPr>
                    <w:pStyle w:val="HEADERTABELLA"/>
                    <w:rPr>
                      <w:color w:val="002060"/>
                    </w:rPr>
                  </w:pPr>
                  <w:r w:rsidRPr="008244C5">
                    <w:rPr>
                      <w:color w:val="002060"/>
                    </w:rPr>
                    <w:t>GIRONE G - 2 Giornata - A</w:t>
                  </w:r>
                </w:p>
              </w:tc>
            </w:tr>
            <w:tr w:rsidR="00CF5741" w:rsidRPr="008244C5" w14:paraId="42688988" w14:textId="77777777" w:rsidTr="00A16BF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C7A22CB" w14:textId="77777777" w:rsidR="00CF5741" w:rsidRPr="008244C5" w:rsidRDefault="00CF5741" w:rsidP="00A16BFF">
                  <w:pPr>
                    <w:pStyle w:val="ROWTABELLA"/>
                    <w:rPr>
                      <w:color w:val="002060"/>
                    </w:rPr>
                  </w:pPr>
                  <w:r w:rsidRPr="008244C5">
                    <w:rPr>
                      <w:color w:val="002060"/>
                    </w:rPr>
                    <w:lastRenderedPageBreak/>
                    <w:t>ATL URBINO C5 1999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4959F95" w14:textId="77777777" w:rsidR="00CF5741" w:rsidRPr="008244C5" w:rsidRDefault="00CF5741" w:rsidP="00A16BFF">
                  <w:pPr>
                    <w:pStyle w:val="ROWTABELLA"/>
                    <w:rPr>
                      <w:color w:val="002060"/>
                    </w:rPr>
                  </w:pPr>
                  <w:r w:rsidRPr="008244C5">
                    <w:rPr>
                      <w:color w:val="002060"/>
                    </w:rPr>
                    <w:t>- VERBENA C5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B180F2A" w14:textId="77777777" w:rsidR="00CF5741" w:rsidRPr="008244C5" w:rsidRDefault="00CF5741" w:rsidP="00A16BFF">
                  <w:pPr>
                    <w:pStyle w:val="ROWTABELLA"/>
                    <w:jc w:val="center"/>
                    <w:rPr>
                      <w:color w:val="002060"/>
                    </w:rPr>
                  </w:pPr>
                  <w:r w:rsidRPr="008244C5">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50A97A6" w14:textId="77777777" w:rsidR="00CF5741" w:rsidRPr="008244C5" w:rsidRDefault="00CF5741" w:rsidP="00A16BFF">
                  <w:pPr>
                    <w:pStyle w:val="ROWTABELLA"/>
                    <w:jc w:val="center"/>
                    <w:rPr>
                      <w:color w:val="002060"/>
                    </w:rPr>
                  </w:pPr>
                  <w:r w:rsidRPr="008244C5">
                    <w:rPr>
                      <w:color w:val="002060"/>
                    </w:rPr>
                    <w:t> </w:t>
                  </w:r>
                </w:p>
              </w:tc>
            </w:tr>
            <w:tr w:rsidR="00CF5741" w:rsidRPr="008244C5" w14:paraId="13F391A3" w14:textId="77777777" w:rsidTr="00A16B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F70F229" w14:textId="77777777" w:rsidR="00CF5741" w:rsidRPr="008244C5" w:rsidRDefault="00CF5741" w:rsidP="00A16BFF">
                  <w:pPr>
                    <w:pStyle w:val="ROWTABELLA"/>
                    <w:rPr>
                      <w:color w:val="002060"/>
                    </w:rPr>
                  </w:pPr>
                  <w:r w:rsidRPr="008244C5">
                    <w:rPr>
                      <w:color w:val="002060"/>
                    </w:rPr>
                    <w:t>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B06DADF" w14:textId="77777777" w:rsidR="00CF5741" w:rsidRPr="008244C5" w:rsidRDefault="00CF5741" w:rsidP="00A16BFF">
                  <w:pPr>
                    <w:pStyle w:val="ROWTABELLA"/>
                    <w:rPr>
                      <w:color w:val="002060"/>
                    </w:rPr>
                  </w:pPr>
                  <w:r w:rsidRPr="008244C5">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1077DE6" w14:textId="77777777" w:rsidR="00CF5741" w:rsidRPr="008244C5" w:rsidRDefault="00CF5741" w:rsidP="00A16BFF">
                  <w:pPr>
                    <w:pStyle w:val="ROWTABELLA"/>
                    <w:jc w:val="center"/>
                    <w:rPr>
                      <w:color w:val="002060"/>
                    </w:rPr>
                  </w:pPr>
                  <w:r w:rsidRPr="008244C5">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7758ECA" w14:textId="77777777" w:rsidR="00CF5741" w:rsidRPr="008244C5" w:rsidRDefault="00CF5741" w:rsidP="00A16BFF">
                  <w:pPr>
                    <w:pStyle w:val="ROWTABELLA"/>
                    <w:jc w:val="center"/>
                    <w:rPr>
                      <w:color w:val="002060"/>
                    </w:rPr>
                  </w:pPr>
                  <w:r w:rsidRPr="008244C5">
                    <w:rPr>
                      <w:color w:val="002060"/>
                    </w:rPr>
                    <w:t> </w:t>
                  </w:r>
                </w:p>
              </w:tc>
            </w:tr>
            <w:tr w:rsidR="00CF5741" w:rsidRPr="008244C5" w14:paraId="1BF40DA8" w14:textId="77777777" w:rsidTr="00A16BF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226C650" w14:textId="77777777" w:rsidR="00CF5741" w:rsidRPr="008244C5" w:rsidRDefault="00CF5741" w:rsidP="00A16BFF">
                  <w:pPr>
                    <w:pStyle w:val="ROWTABELLA"/>
                    <w:rPr>
                      <w:color w:val="002060"/>
                    </w:rPr>
                  </w:pPr>
                  <w:r w:rsidRPr="008244C5">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492ADB7" w14:textId="77777777" w:rsidR="00CF5741" w:rsidRPr="008244C5" w:rsidRDefault="00CF5741" w:rsidP="00A16BFF">
                  <w:pPr>
                    <w:pStyle w:val="ROWTABELLA"/>
                    <w:rPr>
                      <w:color w:val="002060"/>
                    </w:rPr>
                  </w:pPr>
                  <w:r w:rsidRPr="008244C5">
                    <w:rPr>
                      <w:color w:val="002060"/>
                    </w:rPr>
                    <w:t>- FUTSAL MONTURANO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A1EFB9F" w14:textId="77777777" w:rsidR="00CF5741" w:rsidRPr="008244C5" w:rsidRDefault="00CF5741" w:rsidP="00A16BFF">
                  <w:pPr>
                    <w:pStyle w:val="ROWTABELLA"/>
                    <w:jc w:val="center"/>
                    <w:rPr>
                      <w:color w:val="002060"/>
                    </w:rPr>
                  </w:pPr>
                  <w:r w:rsidRPr="008244C5">
                    <w:rPr>
                      <w:color w:val="002060"/>
                    </w:rPr>
                    <w:t>8 - 4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1A7C317" w14:textId="77777777" w:rsidR="00CF5741" w:rsidRPr="008244C5" w:rsidRDefault="00CF5741" w:rsidP="00A16BFF">
                  <w:pPr>
                    <w:pStyle w:val="ROWTABELLA"/>
                    <w:jc w:val="center"/>
                    <w:rPr>
                      <w:color w:val="002060"/>
                    </w:rPr>
                  </w:pPr>
                  <w:r w:rsidRPr="008244C5">
                    <w:rPr>
                      <w:color w:val="002060"/>
                    </w:rPr>
                    <w:t> </w:t>
                  </w:r>
                </w:p>
              </w:tc>
            </w:tr>
          </w:tbl>
          <w:p w14:paraId="7CBC9C04" w14:textId="77777777" w:rsidR="00CF5741" w:rsidRPr="008244C5" w:rsidRDefault="00CF5741" w:rsidP="00A16BFF">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F5741" w:rsidRPr="008244C5" w14:paraId="052C2582" w14:textId="77777777" w:rsidTr="00A16BF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BA3911" w14:textId="77777777" w:rsidR="00CF5741" w:rsidRPr="008244C5" w:rsidRDefault="00CF5741" w:rsidP="00A16BFF">
                  <w:pPr>
                    <w:pStyle w:val="HEADERTABELLA"/>
                    <w:rPr>
                      <w:color w:val="002060"/>
                    </w:rPr>
                  </w:pPr>
                  <w:r w:rsidRPr="008244C5">
                    <w:rPr>
                      <w:color w:val="002060"/>
                    </w:rPr>
                    <w:lastRenderedPageBreak/>
                    <w:t>GIRONE SA - 2 Giornata - A</w:t>
                  </w:r>
                </w:p>
              </w:tc>
            </w:tr>
            <w:tr w:rsidR="00CF5741" w:rsidRPr="008244C5" w14:paraId="03AC7E9D" w14:textId="77777777" w:rsidTr="00A16BF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9A7A806" w14:textId="77777777" w:rsidR="00CF5741" w:rsidRPr="008244C5" w:rsidRDefault="00CF5741" w:rsidP="00A16BFF">
                  <w:pPr>
                    <w:pStyle w:val="ROWTABELLA"/>
                    <w:rPr>
                      <w:color w:val="002060"/>
                    </w:rPr>
                  </w:pPr>
                  <w:r w:rsidRPr="008244C5">
                    <w:rPr>
                      <w:color w:val="002060"/>
                    </w:rPr>
                    <w:lastRenderedPageBreak/>
                    <w:t>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FE59FB4" w14:textId="77777777" w:rsidR="00CF5741" w:rsidRPr="008244C5" w:rsidRDefault="00CF5741" w:rsidP="00A16BFF">
                  <w:pPr>
                    <w:pStyle w:val="ROWTABELLA"/>
                    <w:rPr>
                      <w:color w:val="002060"/>
                    </w:rPr>
                  </w:pPr>
                  <w:r w:rsidRPr="008244C5">
                    <w:rPr>
                      <w:color w:val="002060"/>
                    </w:rPr>
                    <w:t>- CANDIA BARACCOLA ASPIO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72CBF11" w14:textId="77777777" w:rsidR="00CF5741" w:rsidRPr="008244C5" w:rsidRDefault="00CF5741" w:rsidP="00A16BFF">
                  <w:pPr>
                    <w:pStyle w:val="ROWTABELLA"/>
                    <w:jc w:val="center"/>
                    <w:rPr>
                      <w:color w:val="002060"/>
                    </w:rPr>
                  </w:pPr>
                  <w:r w:rsidRPr="008244C5">
                    <w:rPr>
                      <w:color w:val="002060"/>
                    </w:rPr>
                    <w:t>7 - 5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AAAC09F" w14:textId="77777777" w:rsidR="00CF5741" w:rsidRPr="008244C5" w:rsidRDefault="00CF5741" w:rsidP="00A16BFF">
                  <w:pPr>
                    <w:pStyle w:val="ROWTABELLA"/>
                    <w:jc w:val="center"/>
                    <w:rPr>
                      <w:color w:val="002060"/>
                    </w:rPr>
                  </w:pPr>
                  <w:r w:rsidRPr="008244C5">
                    <w:rPr>
                      <w:color w:val="002060"/>
                    </w:rPr>
                    <w:t> </w:t>
                  </w:r>
                </w:p>
              </w:tc>
            </w:tr>
            <w:tr w:rsidR="00CF5741" w:rsidRPr="008244C5" w14:paraId="3D158713" w14:textId="77777777" w:rsidTr="00A16B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B82016A" w14:textId="77777777" w:rsidR="00CF5741" w:rsidRPr="008244C5" w:rsidRDefault="00CF5741" w:rsidP="00A16BFF">
                  <w:pPr>
                    <w:pStyle w:val="ROWTABELLA"/>
                    <w:rPr>
                      <w:color w:val="002060"/>
                    </w:rPr>
                  </w:pPr>
                  <w:r w:rsidRPr="008244C5">
                    <w:rPr>
                      <w:color w:val="002060"/>
                    </w:rPr>
                    <w:t>OLYMPIA FANO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157CF1B6" w14:textId="77777777" w:rsidR="00CF5741" w:rsidRPr="008244C5" w:rsidRDefault="00CF5741" w:rsidP="00A16BFF">
                  <w:pPr>
                    <w:pStyle w:val="ROWTABELLA"/>
                    <w:rPr>
                      <w:color w:val="002060"/>
                    </w:rPr>
                  </w:pPr>
                  <w:r w:rsidRPr="008244C5">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551A16A" w14:textId="77777777" w:rsidR="00CF5741" w:rsidRPr="008244C5" w:rsidRDefault="00CF5741" w:rsidP="00A16BFF">
                  <w:pPr>
                    <w:pStyle w:val="ROWTABELLA"/>
                    <w:jc w:val="center"/>
                    <w:rPr>
                      <w:color w:val="002060"/>
                    </w:rPr>
                  </w:pPr>
                  <w:r w:rsidRPr="008244C5">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7AA5897" w14:textId="77777777" w:rsidR="00CF5741" w:rsidRPr="008244C5" w:rsidRDefault="00CF5741" w:rsidP="00A16BFF">
                  <w:pPr>
                    <w:pStyle w:val="ROWTABELLA"/>
                    <w:jc w:val="center"/>
                    <w:rPr>
                      <w:color w:val="002060"/>
                    </w:rPr>
                  </w:pPr>
                  <w:r w:rsidRPr="008244C5">
                    <w:rPr>
                      <w:color w:val="002060"/>
                    </w:rPr>
                    <w:t> </w:t>
                  </w:r>
                </w:p>
              </w:tc>
            </w:tr>
            <w:tr w:rsidR="00CF5741" w:rsidRPr="008244C5" w14:paraId="2C5B5C3D" w14:textId="77777777" w:rsidTr="00A16BF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DEBC528" w14:textId="77777777" w:rsidR="00CF5741" w:rsidRPr="008244C5" w:rsidRDefault="00CF5741" w:rsidP="00A16BFF">
                  <w:pPr>
                    <w:pStyle w:val="ROWTABELLA"/>
                    <w:rPr>
                      <w:color w:val="002060"/>
                    </w:rPr>
                  </w:pPr>
                  <w:r w:rsidRPr="008244C5">
                    <w:rPr>
                      <w:color w:val="002060"/>
                    </w:rPr>
                    <w:t>REAL S.COSTANZO CALCIO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8F786E4" w14:textId="77777777" w:rsidR="00CF5741" w:rsidRPr="008244C5" w:rsidRDefault="00CF5741" w:rsidP="00A16BFF">
                  <w:pPr>
                    <w:pStyle w:val="ROWTABELLA"/>
                    <w:rPr>
                      <w:color w:val="002060"/>
                    </w:rPr>
                  </w:pPr>
                  <w:r w:rsidRPr="008244C5">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AFEC04E" w14:textId="77777777" w:rsidR="00CF5741" w:rsidRPr="008244C5" w:rsidRDefault="00CF5741" w:rsidP="00A16BFF">
                  <w:pPr>
                    <w:pStyle w:val="ROWTABELLA"/>
                    <w:jc w:val="center"/>
                    <w:rPr>
                      <w:color w:val="002060"/>
                    </w:rPr>
                  </w:pPr>
                  <w:r w:rsidRPr="008244C5">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A244442" w14:textId="77777777" w:rsidR="00CF5741" w:rsidRPr="008244C5" w:rsidRDefault="00CF5741" w:rsidP="00A16BFF">
                  <w:pPr>
                    <w:pStyle w:val="ROWTABELLA"/>
                    <w:jc w:val="center"/>
                    <w:rPr>
                      <w:color w:val="002060"/>
                    </w:rPr>
                  </w:pPr>
                  <w:r w:rsidRPr="008244C5">
                    <w:rPr>
                      <w:color w:val="002060"/>
                    </w:rPr>
                    <w:t> </w:t>
                  </w:r>
                </w:p>
              </w:tc>
            </w:tr>
          </w:tbl>
          <w:p w14:paraId="47EE55D8" w14:textId="77777777" w:rsidR="00CF5741" w:rsidRPr="008244C5" w:rsidRDefault="00CF5741" w:rsidP="00A16BFF">
            <w:pPr>
              <w:rPr>
                <w:color w:val="002060"/>
                <w:sz w:val="24"/>
                <w:szCs w:val="24"/>
              </w:rPr>
            </w:pPr>
          </w:p>
        </w:tc>
      </w:tr>
    </w:tbl>
    <w:p w14:paraId="0A4A824A" w14:textId="77777777" w:rsidR="00CF5741" w:rsidRPr="008244C5" w:rsidRDefault="00CF5741" w:rsidP="00CF5741">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CF5741" w:rsidRPr="008244C5" w14:paraId="0625DBAF" w14:textId="77777777" w:rsidTr="00CF574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F5741" w:rsidRPr="008244C5" w14:paraId="0F9C8A71" w14:textId="77777777" w:rsidTr="00A16BF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75070E" w14:textId="77777777" w:rsidR="00CF5741" w:rsidRPr="008244C5" w:rsidRDefault="00CF5741" w:rsidP="00A16BFF">
                  <w:pPr>
                    <w:pStyle w:val="HEADERTABELLA"/>
                    <w:rPr>
                      <w:color w:val="002060"/>
                    </w:rPr>
                  </w:pPr>
                  <w:r w:rsidRPr="008244C5">
                    <w:rPr>
                      <w:color w:val="002060"/>
                    </w:rPr>
                    <w:t>GIRONE SB - 2 Giornata - A</w:t>
                  </w:r>
                </w:p>
              </w:tc>
            </w:tr>
            <w:tr w:rsidR="00CF5741" w:rsidRPr="008244C5" w14:paraId="3C823AF1" w14:textId="77777777" w:rsidTr="00A16BF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377C92D" w14:textId="77777777" w:rsidR="00CF5741" w:rsidRPr="008244C5" w:rsidRDefault="00CF5741" w:rsidP="00A16BFF">
                  <w:pPr>
                    <w:pStyle w:val="ROWTABELLA"/>
                    <w:rPr>
                      <w:color w:val="002060"/>
                    </w:rPr>
                  </w:pPr>
                  <w:r w:rsidRPr="008244C5">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56D78B3" w14:textId="77777777" w:rsidR="00CF5741" w:rsidRPr="008244C5" w:rsidRDefault="00CF5741" w:rsidP="00A16BFF">
                  <w:pPr>
                    <w:pStyle w:val="ROWTABELLA"/>
                    <w:rPr>
                      <w:color w:val="002060"/>
                    </w:rPr>
                  </w:pPr>
                  <w:r w:rsidRPr="008244C5">
                    <w:rPr>
                      <w:color w:val="002060"/>
                    </w:rPr>
                    <w:t>- REAL ANCARIA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3BC2B17" w14:textId="0B63D017" w:rsidR="00CF5741" w:rsidRPr="008244C5" w:rsidRDefault="00CF5741" w:rsidP="00A16BFF">
                  <w:pPr>
                    <w:pStyle w:val="ROWTABELLA"/>
                    <w:jc w:val="center"/>
                    <w:rPr>
                      <w:color w:val="002060"/>
                    </w:rPr>
                  </w:pPr>
                  <w:r w:rsidRPr="008244C5">
                    <w:rPr>
                      <w:color w:val="002060"/>
                    </w:rPr>
                    <w:t xml:space="preserve">6 - </w:t>
                  </w:r>
                  <w:r w:rsidR="00372F37">
                    <w:rPr>
                      <w:color w:val="002060"/>
                    </w:rPr>
                    <w:t>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4CDF6D0" w14:textId="77777777" w:rsidR="00CF5741" w:rsidRPr="008244C5" w:rsidRDefault="00CF5741" w:rsidP="00A16BFF">
                  <w:pPr>
                    <w:pStyle w:val="ROWTABELLA"/>
                    <w:jc w:val="center"/>
                    <w:rPr>
                      <w:color w:val="002060"/>
                    </w:rPr>
                  </w:pPr>
                  <w:r w:rsidRPr="008244C5">
                    <w:rPr>
                      <w:color w:val="002060"/>
                    </w:rPr>
                    <w:t> </w:t>
                  </w:r>
                </w:p>
              </w:tc>
            </w:tr>
            <w:tr w:rsidR="00CF5741" w:rsidRPr="008244C5" w14:paraId="10A4E7C7" w14:textId="77777777" w:rsidTr="00A16B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B1BFDEC" w14:textId="77777777" w:rsidR="00CF5741" w:rsidRPr="008244C5" w:rsidRDefault="00CF5741" w:rsidP="00A16BFF">
                  <w:pPr>
                    <w:pStyle w:val="ROWTABELLA"/>
                    <w:rPr>
                      <w:color w:val="002060"/>
                    </w:rPr>
                  </w:pPr>
                  <w:r w:rsidRPr="008244C5">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BE946CA" w14:textId="77777777" w:rsidR="00CF5741" w:rsidRPr="008244C5" w:rsidRDefault="00CF5741" w:rsidP="00A16BFF">
                  <w:pPr>
                    <w:pStyle w:val="ROWTABELLA"/>
                    <w:rPr>
                      <w:color w:val="002060"/>
                    </w:rPr>
                  </w:pPr>
                  <w:r w:rsidRPr="008244C5">
                    <w:rPr>
                      <w:color w:val="002060"/>
                    </w:rPr>
                    <w:t>- FUTSAL FBC</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F4D7732" w14:textId="77777777" w:rsidR="00CF5741" w:rsidRPr="008244C5" w:rsidRDefault="00CF5741" w:rsidP="00A16BFF">
                  <w:pPr>
                    <w:pStyle w:val="ROWTABELLA"/>
                    <w:jc w:val="center"/>
                    <w:rPr>
                      <w:color w:val="002060"/>
                    </w:rPr>
                  </w:pPr>
                  <w:r w:rsidRPr="008244C5">
                    <w:rPr>
                      <w:color w:val="002060"/>
                    </w:rPr>
                    <w:t>10 - 2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9E27B67" w14:textId="77777777" w:rsidR="00CF5741" w:rsidRPr="008244C5" w:rsidRDefault="00CF5741" w:rsidP="00A16BFF">
                  <w:pPr>
                    <w:pStyle w:val="ROWTABELLA"/>
                    <w:jc w:val="center"/>
                    <w:rPr>
                      <w:color w:val="002060"/>
                    </w:rPr>
                  </w:pPr>
                  <w:r w:rsidRPr="008244C5">
                    <w:rPr>
                      <w:color w:val="002060"/>
                    </w:rPr>
                    <w:t> </w:t>
                  </w:r>
                </w:p>
              </w:tc>
            </w:tr>
            <w:tr w:rsidR="00CF5741" w:rsidRPr="008244C5" w14:paraId="3360C2C4" w14:textId="77777777" w:rsidTr="00A16BF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15C6A1A" w14:textId="77777777" w:rsidR="00CF5741" w:rsidRPr="008244C5" w:rsidRDefault="00CF5741" w:rsidP="00A16BFF">
                  <w:pPr>
                    <w:pStyle w:val="ROWTABELLA"/>
                    <w:rPr>
                      <w:color w:val="002060"/>
                    </w:rPr>
                  </w:pPr>
                  <w:r w:rsidRPr="008244C5">
                    <w:rPr>
                      <w:color w:val="002060"/>
                    </w:rPr>
                    <w:t>(1) 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15F32BF" w14:textId="77777777" w:rsidR="00CF5741" w:rsidRPr="008244C5" w:rsidRDefault="00CF5741" w:rsidP="00A16BFF">
                  <w:pPr>
                    <w:pStyle w:val="ROWTABELLA"/>
                    <w:rPr>
                      <w:color w:val="002060"/>
                    </w:rPr>
                  </w:pPr>
                  <w:r w:rsidRPr="008244C5">
                    <w:rPr>
                      <w:color w:val="002060"/>
                    </w:rPr>
                    <w:t>- FUTSAL POTENZA PICENA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C2AB847" w14:textId="77777777" w:rsidR="00CF5741" w:rsidRPr="008244C5" w:rsidRDefault="00CF5741" w:rsidP="00A16BFF">
                  <w:pPr>
                    <w:pStyle w:val="ROWTABELLA"/>
                    <w:jc w:val="center"/>
                    <w:rPr>
                      <w:color w:val="002060"/>
                    </w:rPr>
                  </w:pPr>
                  <w:r w:rsidRPr="008244C5">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DEC7567" w14:textId="77777777" w:rsidR="00CF5741" w:rsidRPr="008244C5" w:rsidRDefault="00CF5741" w:rsidP="00A16BFF">
                  <w:pPr>
                    <w:pStyle w:val="ROWTABELLA"/>
                    <w:jc w:val="center"/>
                    <w:rPr>
                      <w:color w:val="002060"/>
                    </w:rPr>
                  </w:pPr>
                  <w:r w:rsidRPr="008244C5">
                    <w:rPr>
                      <w:color w:val="002060"/>
                    </w:rPr>
                    <w:t> </w:t>
                  </w:r>
                </w:p>
              </w:tc>
            </w:tr>
            <w:tr w:rsidR="00CF5741" w:rsidRPr="008244C5" w14:paraId="3FE2B7A1" w14:textId="77777777" w:rsidTr="00A16BFF">
              <w:tc>
                <w:tcPr>
                  <w:tcW w:w="4700" w:type="dxa"/>
                  <w:gridSpan w:val="4"/>
                  <w:tcBorders>
                    <w:top w:val="nil"/>
                    <w:left w:val="nil"/>
                    <w:bottom w:val="nil"/>
                    <w:right w:val="nil"/>
                  </w:tcBorders>
                  <w:tcMar>
                    <w:top w:w="20" w:type="dxa"/>
                    <w:left w:w="20" w:type="dxa"/>
                    <w:bottom w:w="20" w:type="dxa"/>
                    <w:right w:w="20" w:type="dxa"/>
                  </w:tcMar>
                  <w:vAlign w:val="center"/>
                </w:tcPr>
                <w:p w14:paraId="221CA495" w14:textId="77777777" w:rsidR="00CF5741" w:rsidRPr="008244C5" w:rsidRDefault="00CF5741" w:rsidP="00A16BFF">
                  <w:pPr>
                    <w:pStyle w:val="ROWTABELLA"/>
                    <w:rPr>
                      <w:color w:val="002060"/>
                    </w:rPr>
                  </w:pPr>
                  <w:r w:rsidRPr="008244C5">
                    <w:rPr>
                      <w:color w:val="002060"/>
                    </w:rPr>
                    <w:t>(1) - disputata il 01/02/2020</w:t>
                  </w:r>
                </w:p>
              </w:tc>
            </w:tr>
          </w:tbl>
          <w:p w14:paraId="77AB6A9C" w14:textId="77777777" w:rsidR="00CF5741" w:rsidRPr="008244C5" w:rsidRDefault="00CF5741" w:rsidP="00A16BFF">
            <w:pPr>
              <w:rPr>
                <w:color w:val="002060"/>
                <w:sz w:val="24"/>
                <w:szCs w:val="24"/>
              </w:rPr>
            </w:pPr>
          </w:p>
        </w:tc>
      </w:tr>
    </w:tbl>
    <w:p w14:paraId="75698989" w14:textId="77777777" w:rsidR="00CF5741" w:rsidRPr="008244C5" w:rsidRDefault="00CF5741" w:rsidP="00CF5741">
      <w:pPr>
        <w:pStyle w:val="breakline"/>
        <w:divId w:val="527259509"/>
        <w:rPr>
          <w:color w:val="002060"/>
        </w:rPr>
      </w:pPr>
    </w:p>
    <w:p w14:paraId="6CCE391D" w14:textId="77777777" w:rsidR="00CF5741" w:rsidRPr="008244C5" w:rsidRDefault="00CF5741" w:rsidP="00CF5741">
      <w:pPr>
        <w:pStyle w:val="breakline"/>
        <w:divId w:val="527259509"/>
        <w:rPr>
          <w:color w:val="002060"/>
        </w:rPr>
      </w:pPr>
    </w:p>
    <w:p w14:paraId="3E72008D" w14:textId="77777777" w:rsidR="00CF5741" w:rsidRPr="008244C5" w:rsidRDefault="00CF5741" w:rsidP="00CF5741">
      <w:pPr>
        <w:pStyle w:val="TITOLOPRINC"/>
        <w:divId w:val="527259509"/>
        <w:rPr>
          <w:color w:val="002060"/>
        </w:rPr>
      </w:pPr>
      <w:r w:rsidRPr="008244C5">
        <w:rPr>
          <w:color w:val="002060"/>
        </w:rPr>
        <w:t>GIUDICE SPORTIVO</w:t>
      </w:r>
    </w:p>
    <w:p w14:paraId="368BF42B" w14:textId="77777777" w:rsidR="00CF5741" w:rsidRPr="008244C5" w:rsidRDefault="00CF5741" w:rsidP="00CF5741">
      <w:pPr>
        <w:pStyle w:val="diffida"/>
        <w:divId w:val="527259509"/>
        <w:rPr>
          <w:color w:val="002060"/>
        </w:rPr>
      </w:pPr>
      <w:r w:rsidRPr="008244C5">
        <w:rPr>
          <w:color w:val="002060"/>
        </w:rPr>
        <w:t>Il Giudice Sportivo, Avv. Claudio Romagnoli, nella seduta del 04/02/2020 ha adottato le decisioni che di seguito integralmente si riportano:</w:t>
      </w:r>
    </w:p>
    <w:p w14:paraId="3222F262" w14:textId="77777777" w:rsidR="00CF5741" w:rsidRPr="008244C5" w:rsidRDefault="00CF5741" w:rsidP="00CF5741">
      <w:pPr>
        <w:pStyle w:val="titolo10"/>
        <w:divId w:val="527259509"/>
        <w:rPr>
          <w:color w:val="002060"/>
        </w:rPr>
      </w:pPr>
      <w:r w:rsidRPr="008244C5">
        <w:rPr>
          <w:color w:val="002060"/>
        </w:rPr>
        <w:t xml:space="preserve">GARE DEL 2/ 2/2020 </w:t>
      </w:r>
    </w:p>
    <w:p w14:paraId="01B96E80" w14:textId="77777777" w:rsidR="00CF5741" w:rsidRPr="008244C5" w:rsidRDefault="00CF5741" w:rsidP="00CF5741">
      <w:pPr>
        <w:pStyle w:val="titolo7a"/>
        <w:divId w:val="527259509"/>
        <w:rPr>
          <w:color w:val="002060"/>
        </w:rPr>
      </w:pPr>
      <w:r w:rsidRPr="008244C5">
        <w:rPr>
          <w:color w:val="002060"/>
        </w:rPr>
        <w:t xml:space="preserve">PROVVEDIMENTI DISCIPLINARI </w:t>
      </w:r>
    </w:p>
    <w:p w14:paraId="41D0D042" w14:textId="77777777" w:rsidR="00CF5741" w:rsidRPr="008244C5" w:rsidRDefault="00CF5741" w:rsidP="00CF5741">
      <w:pPr>
        <w:pStyle w:val="TITOLO7B"/>
        <w:divId w:val="527259509"/>
        <w:rPr>
          <w:color w:val="002060"/>
        </w:rPr>
      </w:pPr>
      <w:r w:rsidRPr="008244C5">
        <w:rPr>
          <w:color w:val="002060"/>
        </w:rPr>
        <w:t xml:space="preserve">In base alle risultanze degli atti ufficiali sono state deliberate le seguenti sanzioni disciplinari. </w:t>
      </w:r>
    </w:p>
    <w:p w14:paraId="02D250D2" w14:textId="77777777" w:rsidR="00CF5741" w:rsidRPr="008244C5" w:rsidRDefault="00CF5741" w:rsidP="00CF5741">
      <w:pPr>
        <w:pStyle w:val="titolo30"/>
        <w:divId w:val="527259509"/>
        <w:rPr>
          <w:color w:val="002060"/>
        </w:rPr>
      </w:pPr>
      <w:r w:rsidRPr="008244C5">
        <w:rPr>
          <w:color w:val="002060"/>
        </w:rPr>
        <w:t xml:space="preserve">DIRIGENTI </w:t>
      </w:r>
    </w:p>
    <w:p w14:paraId="59732E6D" w14:textId="77777777" w:rsidR="00CF5741" w:rsidRPr="008244C5" w:rsidRDefault="00CF5741" w:rsidP="00CF5741">
      <w:pPr>
        <w:pStyle w:val="titolo20"/>
        <w:divId w:val="527259509"/>
        <w:rPr>
          <w:color w:val="002060"/>
        </w:rPr>
      </w:pPr>
      <w:r w:rsidRPr="008244C5">
        <w:rPr>
          <w:color w:val="002060"/>
        </w:rPr>
        <w:t xml:space="preserve">INIBIZIONE A SVOLGERE OGNI ATTIVITA' FINO AL 19/ 2/2020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23EBC92D" w14:textId="77777777" w:rsidTr="00CF5741">
        <w:trPr>
          <w:divId w:val="527259509"/>
        </w:trPr>
        <w:tc>
          <w:tcPr>
            <w:tcW w:w="2200" w:type="dxa"/>
            <w:tcMar>
              <w:top w:w="20" w:type="dxa"/>
              <w:left w:w="20" w:type="dxa"/>
              <w:bottom w:w="20" w:type="dxa"/>
              <w:right w:w="20" w:type="dxa"/>
            </w:tcMar>
            <w:vAlign w:val="center"/>
          </w:tcPr>
          <w:p w14:paraId="32C8F6E6" w14:textId="77777777" w:rsidR="00CF5741" w:rsidRPr="008244C5" w:rsidRDefault="00CF5741" w:rsidP="00A16BFF">
            <w:pPr>
              <w:pStyle w:val="movimento"/>
              <w:rPr>
                <w:color w:val="002060"/>
              </w:rPr>
            </w:pPr>
            <w:r w:rsidRPr="008244C5">
              <w:rPr>
                <w:color w:val="002060"/>
              </w:rPr>
              <w:t>CICCONOFRI ARNALDO</w:t>
            </w:r>
          </w:p>
        </w:tc>
        <w:tc>
          <w:tcPr>
            <w:tcW w:w="2200" w:type="dxa"/>
            <w:tcMar>
              <w:top w:w="20" w:type="dxa"/>
              <w:left w:w="20" w:type="dxa"/>
              <w:bottom w:w="20" w:type="dxa"/>
              <w:right w:w="20" w:type="dxa"/>
            </w:tcMar>
            <w:vAlign w:val="center"/>
          </w:tcPr>
          <w:p w14:paraId="62B4A43A" w14:textId="77777777" w:rsidR="00CF5741" w:rsidRPr="008244C5" w:rsidRDefault="00CF5741" w:rsidP="00A16BFF">
            <w:pPr>
              <w:pStyle w:val="movimento2"/>
              <w:rPr>
                <w:color w:val="002060"/>
              </w:rPr>
            </w:pPr>
            <w:r w:rsidRPr="008244C5">
              <w:rPr>
                <w:color w:val="002060"/>
              </w:rPr>
              <w:t xml:space="preserve">(FUTSAL FBC) </w:t>
            </w:r>
          </w:p>
        </w:tc>
        <w:tc>
          <w:tcPr>
            <w:tcW w:w="800" w:type="dxa"/>
            <w:tcMar>
              <w:top w:w="20" w:type="dxa"/>
              <w:left w:w="20" w:type="dxa"/>
              <w:bottom w:w="20" w:type="dxa"/>
              <w:right w:w="20" w:type="dxa"/>
            </w:tcMar>
            <w:vAlign w:val="center"/>
          </w:tcPr>
          <w:p w14:paraId="470D3AA2"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618F3277"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4D8FE25C" w14:textId="77777777" w:rsidR="00CF5741" w:rsidRPr="008244C5" w:rsidRDefault="00CF5741" w:rsidP="00A16BFF">
            <w:pPr>
              <w:pStyle w:val="movimento2"/>
              <w:rPr>
                <w:color w:val="002060"/>
              </w:rPr>
            </w:pPr>
            <w:r w:rsidRPr="008244C5">
              <w:rPr>
                <w:color w:val="002060"/>
              </w:rPr>
              <w:t> </w:t>
            </w:r>
          </w:p>
        </w:tc>
      </w:tr>
    </w:tbl>
    <w:p w14:paraId="27919073" w14:textId="77777777" w:rsidR="00CF5741" w:rsidRPr="008244C5" w:rsidRDefault="00CF5741" w:rsidP="00CF5741">
      <w:pPr>
        <w:pStyle w:val="diffida"/>
        <w:spacing w:before="80" w:beforeAutospacing="0" w:after="40" w:afterAutospacing="0"/>
        <w:divId w:val="527259509"/>
        <w:rPr>
          <w:color w:val="002060"/>
        </w:rPr>
      </w:pPr>
      <w:r w:rsidRPr="008244C5">
        <w:rPr>
          <w:color w:val="002060"/>
        </w:rPr>
        <w:t xml:space="preserve">Per comportamento irriguardoso nei confronti di un giocatore della squadra avversaria. </w:t>
      </w:r>
    </w:p>
    <w:p w14:paraId="165F6219" w14:textId="77777777" w:rsidR="00CF5741" w:rsidRPr="008244C5" w:rsidRDefault="00CF5741" w:rsidP="00CF5741">
      <w:pPr>
        <w:pStyle w:val="titolo30"/>
        <w:divId w:val="527259509"/>
        <w:rPr>
          <w:color w:val="002060"/>
        </w:rPr>
      </w:pPr>
      <w:r w:rsidRPr="008244C5">
        <w:rPr>
          <w:color w:val="002060"/>
        </w:rPr>
        <w:t xml:space="preserve">CALCIATORI NON ESPULSI </w:t>
      </w:r>
    </w:p>
    <w:p w14:paraId="64431626" w14:textId="77777777" w:rsidR="00CF5741" w:rsidRPr="008244C5" w:rsidRDefault="00CF5741" w:rsidP="00CF5741">
      <w:pPr>
        <w:pStyle w:val="titolo20"/>
        <w:divId w:val="527259509"/>
        <w:rPr>
          <w:color w:val="002060"/>
        </w:rPr>
      </w:pPr>
      <w:r w:rsidRPr="008244C5">
        <w:rPr>
          <w:color w:val="002060"/>
        </w:rPr>
        <w:t xml:space="preserve">SQUALIFICA PER UNA GARA EFFETTIVA PER RECIDIVITA'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788AD62E" w14:textId="77777777" w:rsidTr="00CF5741">
        <w:trPr>
          <w:divId w:val="527259509"/>
        </w:trPr>
        <w:tc>
          <w:tcPr>
            <w:tcW w:w="2200" w:type="dxa"/>
            <w:tcMar>
              <w:top w:w="20" w:type="dxa"/>
              <w:left w:w="20" w:type="dxa"/>
              <w:bottom w:w="20" w:type="dxa"/>
              <w:right w:w="20" w:type="dxa"/>
            </w:tcMar>
            <w:vAlign w:val="center"/>
          </w:tcPr>
          <w:p w14:paraId="7CB58B10" w14:textId="77777777" w:rsidR="00CF5741" w:rsidRPr="008244C5" w:rsidRDefault="00CF5741" w:rsidP="00A16BFF">
            <w:pPr>
              <w:pStyle w:val="movimento"/>
              <w:rPr>
                <w:color w:val="002060"/>
              </w:rPr>
            </w:pPr>
            <w:r w:rsidRPr="008244C5">
              <w:rPr>
                <w:color w:val="002060"/>
              </w:rPr>
              <w:t>LANTERMO DIEGO</w:t>
            </w:r>
          </w:p>
        </w:tc>
        <w:tc>
          <w:tcPr>
            <w:tcW w:w="2200" w:type="dxa"/>
            <w:tcMar>
              <w:top w:w="20" w:type="dxa"/>
              <w:left w:w="20" w:type="dxa"/>
              <w:bottom w:w="20" w:type="dxa"/>
              <w:right w:w="20" w:type="dxa"/>
            </w:tcMar>
            <w:vAlign w:val="center"/>
          </w:tcPr>
          <w:p w14:paraId="5BA4EE28" w14:textId="77777777" w:rsidR="00CF5741" w:rsidRPr="008244C5" w:rsidRDefault="00CF5741" w:rsidP="00A16BFF">
            <w:pPr>
              <w:pStyle w:val="movimento2"/>
              <w:rPr>
                <w:color w:val="002060"/>
              </w:rPr>
            </w:pPr>
            <w:r w:rsidRPr="008244C5">
              <w:rPr>
                <w:color w:val="002060"/>
              </w:rPr>
              <w:t xml:space="preserve">(U.MANDOLESI CALCIO) </w:t>
            </w:r>
          </w:p>
        </w:tc>
        <w:tc>
          <w:tcPr>
            <w:tcW w:w="800" w:type="dxa"/>
            <w:tcMar>
              <w:top w:w="20" w:type="dxa"/>
              <w:left w:w="20" w:type="dxa"/>
              <w:bottom w:w="20" w:type="dxa"/>
              <w:right w:w="20" w:type="dxa"/>
            </w:tcMar>
            <w:vAlign w:val="center"/>
          </w:tcPr>
          <w:p w14:paraId="61514C6C"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06EDA78D" w14:textId="77777777" w:rsidR="00CF5741" w:rsidRPr="008244C5" w:rsidRDefault="00CF5741" w:rsidP="00A16BFF">
            <w:pPr>
              <w:pStyle w:val="movimento"/>
              <w:rPr>
                <w:color w:val="002060"/>
              </w:rPr>
            </w:pPr>
            <w:r w:rsidRPr="008244C5">
              <w:rPr>
                <w:color w:val="002060"/>
              </w:rPr>
              <w:t>BUSILACCHI FILIPPO</w:t>
            </w:r>
          </w:p>
        </w:tc>
        <w:tc>
          <w:tcPr>
            <w:tcW w:w="2200" w:type="dxa"/>
            <w:tcMar>
              <w:top w:w="20" w:type="dxa"/>
              <w:left w:w="20" w:type="dxa"/>
              <w:bottom w:w="20" w:type="dxa"/>
              <w:right w:w="20" w:type="dxa"/>
            </w:tcMar>
            <w:vAlign w:val="center"/>
          </w:tcPr>
          <w:p w14:paraId="6641774E" w14:textId="77777777" w:rsidR="00CF5741" w:rsidRPr="008244C5" w:rsidRDefault="00CF5741" w:rsidP="00A16BFF">
            <w:pPr>
              <w:pStyle w:val="movimento2"/>
              <w:rPr>
                <w:color w:val="002060"/>
              </w:rPr>
            </w:pPr>
            <w:r w:rsidRPr="008244C5">
              <w:rPr>
                <w:color w:val="002060"/>
              </w:rPr>
              <w:t xml:space="preserve">(VERBENA C5 ANCONA) </w:t>
            </w:r>
          </w:p>
        </w:tc>
      </w:tr>
    </w:tbl>
    <w:p w14:paraId="0147A3AB" w14:textId="77777777" w:rsidR="00CF5741" w:rsidRPr="008244C5" w:rsidRDefault="00CF5741" w:rsidP="00CF5741">
      <w:pPr>
        <w:pStyle w:val="titolo20"/>
        <w:divId w:val="527259509"/>
        <w:rPr>
          <w:color w:val="002060"/>
        </w:rPr>
      </w:pPr>
      <w:r w:rsidRPr="008244C5">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6D39ECAC" w14:textId="77777777" w:rsidTr="00CF5741">
        <w:trPr>
          <w:divId w:val="527259509"/>
        </w:trPr>
        <w:tc>
          <w:tcPr>
            <w:tcW w:w="2200" w:type="dxa"/>
            <w:tcMar>
              <w:top w:w="20" w:type="dxa"/>
              <w:left w:w="20" w:type="dxa"/>
              <w:bottom w:w="20" w:type="dxa"/>
              <w:right w:w="20" w:type="dxa"/>
            </w:tcMar>
            <w:vAlign w:val="center"/>
          </w:tcPr>
          <w:p w14:paraId="345E7B76" w14:textId="77777777" w:rsidR="00CF5741" w:rsidRPr="008244C5" w:rsidRDefault="00CF5741" w:rsidP="00A16BFF">
            <w:pPr>
              <w:pStyle w:val="movimento"/>
              <w:rPr>
                <w:color w:val="002060"/>
              </w:rPr>
            </w:pPr>
            <w:r w:rsidRPr="008244C5">
              <w:rPr>
                <w:color w:val="002060"/>
              </w:rPr>
              <w:t>TESTAGUZZA MATTIA</w:t>
            </w:r>
          </w:p>
        </w:tc>
        <w:tc>
          <w:tcPr>
            <w:tcW w:w="2200" w:type="dxa"/>
            <w:tcMar>
              <w:top w:w="20" w:type="dxa"/>
              <w:left w:w="20" w:type="dxa"/>
              <w:bottom w:w="20" w:type="dxa"/>
              <w:right w:w="20" w:type="dxa"/>
            </w:tcMar>
            <w:vAlign w:val="center"/>
          </w:tcPr>
          <w:p w14:paraId="27B33B61" w14:textId="77777777" w:rsidR="00CF5741" w:rsidRPr="008244C5" w:rsidRDefault="00CF5741" w:rsidP="00A16BFF">
            <w:pPr>
              <w:pStyle w:val="movimento2"/>
              <w:rPr>
                <w:color w:val="002060"/>
              </w:rPr>
            </w:pPr>
            <w:r w:rsidRPr="008244C5">
              <w:rPr>
                <w:color w:val="002060"/>
              </w:rPr>
              <w:t xml:space="preserve">(U.MANDOLESI CALCIO) </w:t>
            </w:r>
          </w:p>
        </w:tc>
        <w:tc>
          <w:tcPr>
            <w:tcW w:w="800" w:type="dxa"/>
            <w:tcMar>
              <w:top w:w="20" w:type="dxa"/>
              <w:left w:w="20" w:type="dxa"/>
              <w:bottom w:w="20" w:type="dxa"/>
              <w:right w:w="20" w:type="dxa"/>
            </w:tcMar>
            <w:vAlign w:val="center"/>
          </w:tcPr>
          <w:p w14:paraId="21F9D198"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07EA6BC8"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4735924A" w14:textId="77777777" w:rsidR="00CF5741" w:rsidRPr="008244C5" w:rsidRDefault="00CF5741" w:rsidP="00A16BFF">
            <w:pPr>
              <w:pStyle w:val="movimento2"/>
              <w:rPr>
                <w:color w:val="002060"/>
              </w:rPr>
            </w:pPr>
            <w:r w:rsidRPr="008244C5">
              <w:rPr>
                <w:color w:val="002060"/>
              </w:rPr>
              <w:t> </w:t>
            </w:r>
          </w:p>
        </w:tc>
      </w:tr>
    </w:tbl>
    <w:p w14:paraId="62396517" w14:textId="77777777" w:rsidR="00CF5741" w:rsidRPr="008244C5" w:rsidRDefault="00CF5741" w:rsidP="00CF5741">
      <w:pPr>
        <w:pStyle w:val="titolo20"/>
        <w:divId w:val="527259509"/>
        <w:rPr>
          <w:color w:val="002060"/>
        </w:rPr>
      </w:pPr>
      <w:r w:rsidRPr="008244C5">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3A0B4E6C" w14:textId="77777777" w:rsidTr="00CF5741">
        <w:trPr>
          <w:divId w:val="527259509"/>
        </w:trPr>
        <w:tc>
          <w:tcPr>
            <w:tcW w:w="2200" w:type="dxa"/>
            <w:tcMar>
              <w:top w:w="20" w:type="dxa"/>
              <w:left w:w="20" w:type="dxa"/>
              <w:bottom w:w="20" w:type="dxa"/>
              <w:right w:w="20" w:type="dxa"/>
            </w:tcMar>
            <w:vAlign w:val="center"/>
          </w:tcPr>
          <w:p w14:paraId="4EE7FEB1" w14:textId="77777777" w:rsidR="00CF5741" w:rsidRPr="008244C5" w:rsidRDefault="00CF5741" w:rsidP="00A16BFF">
            <w:pPr>
              <w:pStyle w:val="movimento"/>
              <w:rPr>
                <w:color w:val="002060"/>
              </w:rPr>
            </w:pPr>
            <w:r w:rsidRPr="008244C5">
              <w:rPr>
                <w:color w:val="002060"/>
              </w:rPr>
              <w:t>SERPICELLI GIANLUCA</w:t>
            </w:r>
          </w:p>
        </w:tc>
        <w:tc>
          <w:tcPr>
            <w:tcW w:w="2200" w:type="dxa"/>
            <w:tcMar>
              <w:top w:w="20" w:type="dxa"/>
              <w:left w:w="20" w:type="dxa"/>
              <w:bottom w:w="20" w:type="dxa"/>
              <w:right w:w="20" w:type="dxa"/>
            </w:tcMar>
            <w:vAlign w:val="center"/>
          </w:tcPr>
          <w:p w14:paraId="3522B640" w14:textId="77777777" w:rsidR="00CF5741" w:rsidRPr="008244C5" w:rsidRDefault="00CF5741" w:rsidP="00A16BFF">
            <w:pPr>
              <w:pStyle w:val="movimento2"/>
              <w:rPr>
                <w:color w:val="002060"/>
              </w:rPr>
            </w:pPr>
            <w:r w:rsidRPr="008244C5">
              <w:rPr>
                <w:color w:val="002060"/>
              </w:rPr>
              <w:t xml:space="preserve">(CALCIO A 5 CORINALDO) </w:t>
            </w:r>
          </w:p>
        </w:tc>
        <w:tc>
          <w:tcPr>
            <w:tcW w:w="800" w:type="dxa"/>
            <w:tcMar>
              <w:top w:w="20" w:type="dxa"/>
              <w:left w:w="20" w:type="dxa"/>
              <w:bottom w:w="20" w:type="dxa"/>
              <w:right w:w="20" w:type="dxa"/>
            </w:tcMar>
            <w:vAlign w:val="center"/>
          </w:tcPr>
          <w:p w14:paraId="0FB688F3"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68B081A1" w14:textId="77777777" w:rsidR="00CF5741" w:rsidRPr="008244C5" w:rsidRDefault="00CF5741" w:rsidP="00A16BFF">
            <w:pPr>
              <w:pStyle w:val="movimento"/>
              <w:rPr>
                <w:color w:val="002060"/>
              </w:rPr>
            </w:pPr>
            <w:r w:rsidRPr="008244C5">
              <w:rPr>
                <w:color w:val="002060"/>
              </w:rPr>
              <w:t>MORESCHI LEONARDO</w:t>
            </w:r>
          </w:p>
        </w:tc>
        <w:tc>
          <w:tcPr>
            <w:tcW w:w="2200" w:type="dxa"/>
            <w:tcMar>
              <w:top w:w="20" w:type="dxa"/>
              <w:left w:w="20" w:type="dxa"/>
              <w:bottom w:w="20" w:type="dxa"/>
              <w:right w:w="20" w:type="dxa"/>
            </w:tcMar>
            <w:vAlign w:val="center"/>
          </w:tcPr>
          <w:p w14:paraId="5669F5E6" w14:textId="77777777" w:rsidR="00CF5741" w:rsidRPr="008244C5" w:rsidRDefault="00CF5741" w:rsidP="00A16BFF">
            <w:pPr>
              <w:pStyle w:val="movimento2"/>
              <w:rPr>
                <w:color w:val="002060"/>
              </w:rPr>
            </w:pPr>
            <w:r w:rsidRPr="008244C5">
              <w:rPr>
                <w:color w:val="002060"/>
              </w:rPr>
              <w:t xml:space="preserve">(CANDIA BARACCOLA ASPIO) </w:t>
            </w:r>
          </w:p>
        </w:tc>
      </w:tr>
      <w:tr w:rsidR="00CF5741" w:rsidRPr="008244C5" w14:paraId="590D5BEC" w14:textId="77777777" w:rsidTr="00CF5741">
        <w:trPr>
          <w:divId w:val="527259509"/>
        </w:trPr>
        <w:tc>
          <w:tcPr>
            <w:tcW w:w="2200" w:type="dxa"/>
            <w:tcMar>
              <w:top w:w="20" w:type="dxa"/>
              <w:left w:w="20" w:type="dxa"/>
              <w:bottom w:w="20" w:type="dxa"/>
              <w:right w:w="20" w:type="dxa"/>
            </w:tcMar>
            <w:vAlign w:val="center"/>
          </w:tcPr>
          <w:p w14:paraId="5ECC6537" w14:textId="77777777" w:rsidR="00CF5741" w:rsidRPr="008244C5" w:rsidRDefault="00CF5741" w:rsidP="00A16BFF">
            <w:pPr>
              <w:pStyle w:val="movimento"/>
              <w:rPr>
                <w:color w:val="002060"/>
              </w:rPr>
            </w:pPr>
            <w:r w:rsidRPr="008244C5">
              <w:rPr>
                <w:color w:val="002060"/>
              </w:rPr>
              <w:t>GALDELLI MATTIA</w:t>
            </w:r>
          </w:p>
        </w:tc>
        <w:tc>
          <w:tcPr>
            <w:tcW w:w="2200" w:type="dxa"/>
            <w:tcMar>
              <w:top w:w="20" w:type="dxa"/>
              <w:left w:w="20" w:type="dxa"/>
              <w:bottom w:w="20" w:type="dxa"/>
              <w:right w:w="20" w:type="dxa"/>
            </w:tcMar>
            <w:vAlign w:val="center"/>
          </w:tcPr>
          <w:p w14:paraId="6253E2F8" w14:textId="77777777" w:rsidR="00CF5741" w:rsidRPr="008244C5" w:rsidRDefault="00CF5741" w:rsidP="00A16BFF">
            <w:pPr>
              <w:pStyle w:val="movimento2"/>
              <w:rPr>
                <w:color w:val="002060"/>
              </w:rPr>
            </w:pPr>
            <w:r w:rsidRPr="008244C5">
              <w:rPr>
                <w:color w:val="002060"/>
              </w:rPr>
              <w:t xml:space="preserve">(CERRETO D ESI C5 A.S.D.) </w:t>
            </w:r>
          </w:p>
        </w:tc>
        <w:tc>
          <w:tcPr>
            <w:tcW w:w="800" w:type="dxa"/>
            <w:tcMar>
              <w:top w:w="20" w:type="dxa"/>
              <w:left w:w="20" w:type="dxa"/>
              <w:bottom w:w="20" w:type="dxa"/>
              <w:right w:w="20" w:type="dxa"/>
            </w:tcMar>
            <w:vAlign w:val="center"/>
          </w:tcPr>
          <w:p w14:paraId="473724D3"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298C9F9A" w14:textId="77777777" w:rsidR="00CF5741" w:rsidRPr="008244C5" w:rsidRDefault="00CF5741" w:rsidP="00A16BFF">
            <w:pPr>
              <w:pStyle w:val="movimento"/>
              <w:rPr>
                <w:color w:val="002060"/>
              </w:rPr>
            </w:pPr>
            <w:r w:rsidRPr="008244C5">
              <w:rPr>
                <w:color w:val="002060"/>
              </w:rPr>
              <w:t>PARFENYUK RICHARD</w:t>
            </w:r>
          </w:p>
        </w:tc>
        <w:tc>
          <w:tcPr>
            <w:tcW w:w="2200" w:type="dxa"/>
            <w:tcMar>
              <w:top w:w="20" w:type="dxa"/>
              <w:left w:w="20" w:type="dxa"/>
              <w:bottom w:w="20" w:type="dxa"/>
              <w:right w:w="20" w:type="dxa"/>
            </w:tcMar>
            <w:vAlign w:val="center"/>
          </w:tcPr>
          <w:p w14:paraId="12D38E78" w14:textId="77777777" w:rsidR="00CF5741" w:rsidRPr="008244C5" w:rsidRDefault="00CF5741" w:rsidP="00A16BFF">
            <w:pPr>
              <w:pStyle w:val="movimento2"/>
              <w:rPr>
                <w:color w:val="002060"/>
              </w:rPr>
            </w:pPr>
            <w:r w:rsidRPr="008244C5">
              <w:rPr>
                <w:color w:val="002060"/>
              </w:rPr>
              <w:t xml:space="preserve">(FUTSAL MONTURANO) </w:t>
            </w:r>
          </w:p>
        </w:tc>
      </w:tr>
    </w:tbl>
    <w:p w14:paraId="708C4DC4" w14:textId="77777777" w:rsidR="00CF5741" w:rsidRPr="008244C5" w:rsidRDefault="00CF5741" w:rsidP="00CF5741">
      <w:pPr>
        <w:pStyle w:val="titolo20"/>
        <w:divId w:val="527259509"/>
        <w:rPr>
          <w:color w:val="002060"/>
        </w:rPr>
      </w:pPr>
      <w:r w:rsidRPr="008244C5">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2648FA0A" w14:textId="77777777" w:rsidTr="00CF5741">
        <w:trPr>
          <w:divId w:val="527259509"/>
        </w:trPr>
        <w:tc>
          <w:tcPr>
            <w:tcW w:w="2200" w:type="dxa"/>
            <w:tcMar>
              <w:top w:w="20" w:type="dxa"/>
              <w:left w:w="20" w:type="dxa"/>
              <w:bottom w:w="20" w:type="dxa"/>
              <w:right w:w="20" w:type="dxa"/>
            </w:tcMar>
            <w:vAlign w:val="center"/>
          </w:tcPr>
          <w:p w14:paraId="51903AA8" w14:textId="77777777" w:rsidR="00CF5741" w:rsidRPr="008244C5" w:rsidRDefault="00CF5741" w:rsidP="00A16BFF">
            <w:pPr>
              <w:pStyle w:val="movimento"/>
              <w:rPr>
                <w:color w:val="002060"/>
              </w:rPr>
            </w:pPr>
            <w:r w:rsidRPr="008244C5">
              <w:rPr>
                <w:color w:val="002060"/>
              </w:rPr>
              <w:t>NEPI FILIPPO</w:t>
            </w:r>
          </w:p>
        </w:tc>
        <w:tc>
          <w:tcPr>
            <w:tcW w:w="2200" w:type="dxa"/>
            <w:tcMar>
              <w:top w:w="20" w:type="dxa"/>
              <w:left w:w="20" w:type="dxa"/>
              <w:bottom w:w="20" w:type="dxa"/>
              <w:right w:w="20" w:type="dxa"/>
            </w:tcMar>
            <w:vAlign w:val="center"/>
          </w:tcPr>
          <w:p w14:paraId="252732F3" w14:textId="77777777" w:rsidR="00CF5741" w:rsidRPr="008244C5" w:rsidRDefault="00CF5741" w:rsidP="00A16BFF">
            <w:pPr>
              <w:pStyle w:val="movimento2"/>
              <w:rPr>
                <w:color w:val="002060"/>
              </w:rPr>
            </w:pPr>
            <w:r w:rsidRPr="008244C5">
              <w:rPr>
                <w:color w:val="002060"/>
              </w:rPr>
              <w:t xml:space="preserve">(CASTELBELLINO CALCIO A 5) </w:t>
            </w:r>
          </w:p>
        </w:tc>
        <w:tc>
          <w:tcPr>
            <w:tcW w:w="800" w:type="dxa"/>
            <w:tcMar>
              <w:top w:w="20" w:type="dxa"/>
              <w:left w:w="20" w:type="dxa"/>
              <w:bottom w:w="20" w:type="dxa"/>
              <w:right w:w="20" w:type="dxa"/>
            </w:tcMar>
            <w:vAlign w:val="center"/>
          </w:tcPr>
          <w:p w14:paraId="6BDA47AD"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2FFCA8EA" w14:textId="77777777" w:rsidR="00CF5741" w:rsidRPr="008244C5" w:rsidRDefault="00CF5741" w:rsidP="00A16BFF">
            <w:pPr>
              <w:pStyle w:val="movimento"/>
              <w:rPr>
                <w:color w:val="002060"/>
              </w:rPr>
            </w:pPr>
            <w:r w:rsidRPr="008244C5">
              <w:rPr>
                <w:color w:val="002060"/>
              </w:rPr>
              <w:t>CONCETTI SAVERIO</w:t>
            </w:r>
          </w:p>
        </w:tc>
        <w:tc>
          <w:tcPr>
            <w:tcW w:w="2200" w:type="dxa"/>
            <w:tcMar>
              <w:top w:w="20" w:type="dxa"/>
              <w:left w:w="20" w:type="dxa"/>
              <w:bottom w:w="20" w:type="dxa"/>
              <w:right w:w="20" w:type="dxa"/>
            </w:tcMar>
            <w:vAlign w:val="center"/>
          </w:tcPr>
          <w:p w14:paraId="0AE8F699" w14:textId="77777777" w:rsidR="00CF5741" w:rsidRPr="008244C5" w:rsidRDefault="00CF5741" w:rsidP="00A16BFF">
            <w:pPr>
              <w:pStyle w:val="movimento2"/>
              <w:rPr>
                <w:color w:val="002060"/>
              </w:rPr>
            </w:pPr>
            <w:r w:rsidRPr="008244C5">
              <w:rPr>
                <w:color w:val="002060"/>
              </w:rPr>
              <w:t xml:space="preserve">(U.MANDOLESI CALCIO) </w:t>
            </w:r>
          </w:p>
        </w:tc>
      </w:tr>
    </w:tbl>
    <w:p w14:paraId="58AD1CC9" w14:textId="77777777" w:rsidR="00CF5741" w:rsidRPr="008244C5" w:rsidRDefault="00CF5741" w:rsidP="00CF5741">
      <w:pPr>
        <w:pStyle w:val="titolo20"/>
        <w:divId w:val="527259509"/>
        <w:rPr>
          <w:color w:val="002060"/>
        </w:rPr>
      </w:pPr>
      <w:r w:rsidRPr="008244C5">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4E0878CA" w14:textId="77777777" w:rsidTr="00CF5741">
        <w:trPr>
          <w:divId w:val="527259509"/>
        </w:trPr>
        <w:tc>
          <w:tcPr>
            <w:tcW w:w="2200" w:type="dxa"/>
            <w:tcMar>
              <w:top w:w="20" w:type="dxa"/>
              <w:left w:w="20" w:type="dxa"/>
              <w:bottom w:w="20" w:type="dxa"/>
              <w:right w:w="20" w:type="dxa"/>
            </w:tcMar>
            <w:vAlign w:val="center"/>
          </w:tcPr>
          <w:p w14:paraId="04362BFB" w14:textId="77777777" w:rsidR="00CF5741" w:rsidRPr="008244C5" w:rsidRDefault="00CF5741" w:rsidP="00A16BFF">
            <w:pPr>
              <w:pStyle w:val="movimento"/>
              <w:rPr>
                <w:color w:val="002060"/>
              </w:rPr>
            </w:pPr>
            <w:r w:rsidRPr="008244C5">
              <w:rPr>
                <w:color w:val="002060"/>
              </w:rPr>
              <w:t>COACCI JOURI</w:t>
            </w:r>
          </w:p>
        </w:tc>
        <w:tc>
          <w:tcPr>
            <w:tcW w:w="2200" w:type="dxa"/>
            <w:tcMar>
              <w:top w:w="20" w:type="dxa"/>
              <w:left w:w="20" w:type="dxa"/>
              <w:bottom w:w="20" w:type="dxa"/>
              <w:right w:w="20" w:type="dxa"/>
            </w:tcMar>
            <w:vAlign w:val="center"/>
          </w:tcPr>
          <w:p w14:paraId="2D41F14F" w14:textId="77777777" w:rsidR="00CF5741" w:rsidRPr="008244C5" w:rsidRDefault="00CF5741" w:rsidP="00A16BFF">
            <w:pPr>
              <w:pStyle w:val="movimento2"/>
              <w:rPr>
                <w:color w:val="002060"/>
              </w:rPr>
            </w:pPr>
            <w:r w:rsidRPr="008244C5">
              <w:rPr>
                <w:color w:val="002060"/>
              </w:rPr>
              <w:t xml:space="preserve">(CANDIA BARACCOLA ASPIO) </w:t>
            </w:r>
          </w:p>
        </w:tc>
        <w:tc>
          <w:tcPr>
            <w:tcW w:w="800" w:type="dxa"/>
            <w:tcMar>
              <w:top w:w="20" w:type="dxa"/>
              <w:left w:w="20" w:type="dxa"/>
              <w:bottom w:w="20" w:type="dxa"/>
              <w:right w:w="20" w:type="dxa"/>
            </w:tcMar>
            <w:vAlign w:val="center"/>
          </w:tcPr>
          <w:p w14:paraId="55D33538"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22AD9729" w14:textId="77777777" w:rsidR="00CF5741" w:rsidRPr="008244C5" w:rsidRDefault="00CF5741" w:rsidP="00A16BFF">
            <w:pPr>
              <w:pStyle w:val="movimento"/>
              <w:rPr>
                <w:color w:val="002060"/>
              </w:rPr>
            </w:pPr>
            <w:r w:rsidRPr="008244C5">
              <w:rPr>
                <w:color w:val="002060"/>
              </w:rPr>
              <w:t>ESPOSITO FABIO</w:t>
            </w:r>
          </w:p>
        </w:tc>
        <w:tc>
          <w:tcPr>
            <w:tcW w:w="2200" w:type="dxa"/>
            <w:tcMar>
              <w:top w:w="20" w:type="dxa"/>
              <w:left w:w="20" w:type="dxa"/>
              <w:bottom w:w="20" w:type="dxa"/>
              <w:right w:w="20" w:type="dxa"/>
            </w:tcMar>
            <w:vAlign w:val="center"/>
          </w:tcPr>
          <w:p w14:paraId="788CD65C" w14:textId="77777777" w:rsidR="00CF5741" w:rsidRPr="008244C5" w:rsidRDefault="00CF5741" w:rsidP="00A16BFF">
            <w:pPr>
              <w:pStyle w:val="movimento2"/>
              <w:rPr>
                <w:color w:val="002060"/>
              </w:rPr>
            </w:pPr>
            <w:r w:rsidRPr="008244C5">
              <w:rPr>
                <w:color w:val="002060"/>
              </w:rPr>
              <w:t xml:space="preserve">(CERRETO D ESI C5 A.S.D.) </w:t>
            </w:r>
          </w:p>
        </w:tc>
      </w:tr>
      <w:tr w:rsidR="00CF5741" w:rsidRPr="008244C5" w14:paraId="339A5516" w14:textId="77777777" w:rsidTr="00CF5741">
        <w:trPr>
          <w:divId w:val="527259509"/>
        </w:trPr>
        <w:tc>
          <w:tcPr>
            <w:tcW w:w="2200" w:type="dxa"/>
            <w:tcMar>
              <w:top w:w="20" w:type="dxa"/>
              <w:left w:w="20" w:type="dxa"/>
              <w:bottom w:w="20" w:type="dxa"/>
              <w:right w:w="20" w:type="dxa"/>
            </w:tcMar>
            <w:vAlign w:val="center"/>
          </w:tcPr>
          <w:p w14:paraId="360EB07B" w14:textId="77777777" w:rsidR="00CF5741" w:rsidRPr="008244C5" w:rsidRDefault="00CF5741" w:rsidP="00A16BFF">
            <w:pPr>
              <w:pStyle w:val="movimento"/>
              <w:rPr>
                <w:color w:val="002060"/>
              </w:rPr>
            </w:pPr>
            <w:r w:rsidRPr="008244C5">
              <w:rPr>
                <w:color w:val="002060"/>
              </w:rPr>
              <w:t>BOUTIMAH ISMAIL</w:t>
            </w:r>
          </w:p>
        </w:tc>
        <w:tc>
          <w:tcPr>
            <w:tcW w:w="2200" w:type="dxa"/>
            <w:tcMar>
              <w:top w:w="20" w:type="dxa"/>
              <w:left w:w="20" w:type="dxa"/>
              <w:bottom w:w="20" w:type="dxa"/>
              <w:right w:w="20" w:type="dxa"/>
            </w:tcMar>
            <w:vAlign w:val="center"/>
          </w:tcPr>
          <w:p w14:paraId="6C952304" w14:textId="77777777" w:rsidR="00CF5741" w:rsidRPr="008244C5" w:rsidRDefault="00CF5741" w:rsidP="00A16BFF">
            <w:pPr>
              <w:pStyle w:val="movimento2"/>
              <w:rPr>
                <w:color w:val="002060"/>
              </w:rPr>
            </w:pPr>
            <w:r w:rsidRPr="008244C5">
              <w:rPr>
                <w:color w:val="002060"/>
              </w:rPr>
              <w:t xml:space="preserve">(FUTSAL MONTURANO) </w:t>
            </w:r>
          </w:p>
        </w:tc>
        <w:tc>
          <w:tcPr>
            <w:tcW w:w="800" w:type="dxa"/>
            <w:tcMar>
              <w:top w:w="20" w:type="dxa"/>
              <w:left w:w="20" w:type="dxa"/>
              <w:bottom w:w="20" w:type="dxa"/>
              <w:right w:w="20" w:type="dxa"/>
            </w:tcMar>
            <w:vAlign w:val="center"/>
          </w:tcPr>
          <w:p w14:paraId="306D4378"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6AC22589" w14:textId="77777777" w:rsidR="00CF5741" w:rsidRPr="008244C5" w:rsidRDefault="00CF5741" w:rsidP="00A16BFF">
            <w:pPr>
              <w:pStyle w:val="movimento"/>
              <w:rPr>
                <w:color w:val="002060"/>
              </w:rPr>
            </w:pPr>
            <w:r w:rsidRPr="008244C5">
              <w:rPr>
                <w:color w:val="002060"/>
              </w:rPr>
              <w:t>LODI DE MELO GABRIEL</w:t>
            </w:r>
          </w:p>
        </w:tc>
        <w:tc>
          <w:tcPr>
            <w:tcW w:w="2200" w:type="dxa"/>
            <w:tcMar>
              <w:top w:w="20" w:type="dxa"/>
              <w:left w:w="20" w:type="dxa"/>
              <w:bottom w:w="20" w:type="dxa"/>
              <w:right w:w="20" w:type="dxa"/>
            </w:tcMar>
            <w:vAlign w:val="center"/>
          </w:tcPr>
          <w:p w14:paraId="3526FBE5" w14:textId="77777777" w:rsidR="00CF5741" w:rsidRPr="008244C5" w:rsidRDefault="00CF5741" w:rsidP="00A16BFF">
            <w:pPr>
              <w:pStyle w:val="movimento2"/>
              <w:rPr>
                <w:color w:val="002060"/>
              </w:rPr>
            </w:pPr>
            <w:r w:rsidRPr="008244C5">
              <w:rPr>
                <w:color w:val="002060"/>
              </w:rPr>
              <w:t xml:space="preserve">(NUOVA JUVENTINA FFC) </w:t>
            </w:r>
          </w:p>
        </w:tc>
      </w:tr>
      <w:tr w:rsidR="00CF5741" w:rsidRPr="008244C5" w14:paraId="09DAC8D6" w14:textId="77777777" w:rsidTr="00CF5741">
        <w:trPr>
          <w:divId w:val="527259509"/>
        </w:trPr>
        <w:tc>
          <w:tcPr>
            <w:tcW w:w="2200" w:type="dxa"/>
            <w:tcMar>
              <w:top w:w="20" w:type="dxa"/>
              <w:left w:w="20" w:type="dxa"/>
              <w:bottom w:w="20" w:type="dxa"/>
              <w:right w:w="20" w:type="dxa"/>
            </w:tcMar>
            <w:vAlign w:val="center"/>
          </w:tcPr>
          <w:p w14:paraId="42BEFF1D" w14:textId="77777777" w:rsidR="00CF5741" w:rsidRPr="008244C5" w:rsidRDefault="00CF5741" w:rsidP="00A16BFF">
            <w:pPr>
              <w:pStyle w:val="movimento"/>
              <w:rPr>
                <w:color w:val="002060"/>
              </w:rPr>
            </w:pPr>
            <w:r w:rsidRPr="008244C5">
              <w:rPr>
                <w:color w:val="002060"/>
              </w:rPr>
              <w:t>DAKRAOUI MOHAMED</w:t>
            </w:r>
          </w:p>
        </w:tc>
        <w:tc>
          <w:tcPr>
            <w:tcW w:w="2200" w:type="dxa"/>
            <w:tcMar>
              <w:top w:w="20" w:type="dxa"/>
              <w:left w:w="20" w:type="dxa"/>
              <w:bottom w:w="20" w:type="dxa"/>
              <w:right w:w="20" w:type="dxa"/>
            </w:tcMar>
            <w:vAlign w:val="center"/>
          </w:tcPr>
          <w:p w14:paraId="344DD85F" w14:textId="77777777" w:rsidR="00CF5741" w:rsidRPr="008244C5" w:rsidRDefault="00CF5741" w:rsidP="00A16BFF">
            <w:pPr>
              <w:pStyle w:val="movimento2"/>
              <w:rPr>
                <w:color w:val="002060"/>
              </w:rPr>
            </w:pPr>
            <w:r w:rsidRPr="008244C5">
              <w:rPr>
                <w:color w:val="002060"/>
              </w:rPr>
              <w:t xml:space="preserve">(REAL ANCARIA) </w:t>
            </w:r>
          </w:p>
        </w:tc>
        <w:tc>
          <w:tcPr>
            <w:tcW w:w="800" w:type="dxa"/>
            <w:tcMar>
              <w:top w:w="20" w:type="dxa"/>
              <w:left w:w="20" w:type="dxa"/>
              <w:bottom w:w="20" w:type="dxa"/>
              <w:right w:w="20" w:type="dxa"/>
            </w:tcMar>
            <w:vAlign w:val="center"/>
          </w:tcPr>
          <w:p w14:paraId="29729060"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2B1980E1" w14:textId="77777777" w:rsidR="00CF5741" w:rsidRPr="008244C5" w:rsidRDefault="00CF5741" w:rsidP="00A16BFF">
            <w:pPr>
              <w:pStyle w:val="movimento"/>
              <w:rPr>
                <w:color w:val="002060"/>
              </w:rPr>
            </w:pPr>
            <w:r w:rsidRPr="008244C5">
              <w:rPr>
                <w:color w:val="002060"/>
              </w:rPr>
              <w:t>CASTURA ANDREA</w:t>
            </w:r>
          </w:p>
        </w:tc>
        <w:tc>
          <w:tcPr>
            <w:tcW w:w="2200" w:type="dxa"/>
            <w:tcMar>
              <w:top w:w="20" w:type="dxa"/>
              <w:left w:w="20" w:type="dxa"/>
              <w:bottom w:w="20" w:type="dxa"/>
              <w:right w:w="20" w:type="dxa"/>
            </w:tcMar>
            <w:vAlign w:val="center"/>
          </w:tcPr>
          <w:p w14:paraId="0C71EE97" w14:textId="77777777" w:rsidR="00CF5741" w:rsidRPr="008244C5" w:rsidRDefault="00CF5741" w:rsidP="00A16BFF">
            <w:pPr>
              <w:pStyle w:val="movimento2"/>
              <w:rPr>
                <w:color w:val="002060"/>
              </w:rPr>
            </w:pPr>
            <w:r w:rsidRPr="008244C5">
              <w:rPr>
                <w:color w:val="002060"/>
              </w:rPr>
              <w:t xml:space="preserve">(U.MANDOLESI CALCIO) </w:t>
            </w:r>
          </w:p>
        </w:tc>
      </w:tr>
    </w:tbl>
    <w:p w14:paraId="29577324" w14:textId="77777777" w:rsidR="00CF5741" w:rsidRPr="008244C5" w:rsidRDefault="00CF5741" w:rsidP="00CF5741">
      <w:pPr>
        <w:pStyle w:val="breakline"/>
        <w:divId w:val="527259509"/>
        <w:rPr>
          <w:color w:val="002060"/>
        </w:rPr>
      </w:pPr>
    </w:p>
    <w:p w14:paraId="1AE8E4CD" w14:textId="77777777" w:rsidR="00CF5741" w:rsidRPr="008244C5" w:rsidRDefault="00CF5741" w:rsidP="00CF5741">
      <w:pPr>
        <w:pStyle w:val="Nessunaspaziatura"/>
        <w:divId w:val="527259509"/>
        <w:rPr>
          <w:rFonts w:ascii="Arial" w:hAnsi="Arial" w:cs="Arial"/>
          <w:noProof/>
          <w:color w:val="002060"/>
          <w:lang w:eastAsia="it-IT"/>
        </w:rPr>
      </w:pP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t>F.to IL GIUDICE SPORTIVO</w:t>
      </w:r>
    </w:p>
    <w:p w14:paraId="739E5334" w14:textId="77777777" w:rsidR="00CF5741" w:rsidRPr="008244C5" w:rsidRDefault="00CF5741" w:rsidP="00CF5741">
      <w:pPr>
        <w:pStyle w:val="Nessunaspaziatura"/>
        <w:divId w:val="527259509"/>
        <w:rPr>
          <w:rFonts w:ascii="Arial" w:hAnsi="Arial" w:cs="Arial"/>
          <w:noProof/>
          <w:color w:val="002060"/>
          <w:lang w:eastAsia="it-IT"/>
        </w:rPr>
      </w:pPr>
      <w:r w:rsidRPr="008244C5">
        <w:rPr>
          <w:rFonts w:ascii="Arial" w:hAnsi="Arial" w:cs="Arial"/>
          <w:noProof/>
          <w:color w:val="002060"/>
          <w:lang w:eastAsia="it-IT"/>
        </w:rPr>
        <w:t xml:space="preserve"> </w:t>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t xml:space="preserve">   </w:t>
      </w:r>
      <w:r w:rsidRPr="008244C5">
        <w:rPr>
          <w:rFonts w:ascii="Arial" w:hAnsi="Arial" w:cs="Arial"/>
          <w:noProof/>
          <w:color w:val="002060"/>
          <w:lang w:eastAsia="it-IT"/>
        </w:rPr>
        <w:tab/>
        <w:t xml:space="preserve">       Claudio Romagnoli</w:t>
      </w:r>
    </w:p>
    <w:p w14:paraId="1BEADDB7" w14:textId="77777777" w:rsidR="00CF5741" w:rsidRPr="008244C5" w:rsidRDefault="00CF5741" w:rsidP="00CF5741">
      <w:pPr>
        <w:pStyle w:val="breakline"/>
        <w:divId w:val="527259509"/>
        <w:rPr>
          <w:color w:val="002060"/>
        </w:rPr>
      </w:pPr>
    </w:p>
    <w:p w14:paraId="1C4877A5" w14:textId="77777777" w:rsidR="00CF5741" w:rsidRPr="008244C5" w:rsidRDefault="00CF5741" w:rsidP="00CF5741">
      <w:pPr>
        <w:pStyle w:val="TITOLOPRINC"/>
        <w:divId w:val="527259509"/>
        <w:rPr>
          <w:color w:val="002060"/>
        </w:rPr>
      </w:pPr>
      <w:r w:rsidRPr="008244C5">
        <w:rPr>
          <w:color w:val="002060"/>
        </w:rPr>
        <w:t>CLASSIFICA</w:t>
      </w:r>
    </w:p>
    <w:p w14:paraId="2322B754" w14:textId="77777777" w:rsidR="00CF5741" w:rsidRPr="008244C5" w:rsidRDefault="00CF5741" w:rsidP="00CF5741">
      <w:pPr>
        <w:pStyle w:val="breakline"/>
        <w:divId w:val="527259509"/>
        <w:rPr>
          <w:color w:val="002060"/>
        </w:rPr>
      </w:pPr>
    </w:p>
    <w:p w14:paraId="05DFE8D0" w14:textId="77777777" w:rsidR="00CF5741" w:rsidRPr="008244C5" w:rsidRDefault="00CF5741" w:rsidP="00CF5741">
      <w:pPr>
        <w:pStyle w:val="breakline"/>
        <w:divId w:val="527259509"/>
        <w:rPr>
          <w:color w:val="002060"/>
        </w:rPr>
      </w:pPr>
    </w:p>
    <w:p w14:paraId="79F31820" w14:textId="77777777" w:rsidR="00CF5741" w:rsidRPr="008244C5" w:rsidRDefault="00CF5741" w:rsidP="00CF5741">
      <w:pPr>
        <w:pStyle w:val="SOTTOTITOLOCAMPIONATO1"/>
        <w:divId w:val="527259509"/>
        <w:rPr>
          <w:color w:val="002060"/>
        </w:rPr>
      </w:pPr>
      <w:r w:rsidRPr="008244C5">
        <w:rPr>
          <w:color w:val="002060"/>
        </w:rPr>
        <w:lastRenderedPageBreak/>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F5741" w:rsidRPr="008244C5" w14:paraId="029225B8" w14:textId="77777777" w:rsidTr="00CF574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F17609" w14:textId="77777777" w:rsidR="00CF5741" w:rsidRPr="008244C5" w:rsidRDefault="00CF5741" w:rsidP="00A16BFF">
            <w:pPr>
              <w:pStyle w:val="HEADERTABELLA"/>
              <w:rPr>
                <w:color w:val="002060"/>
              </w:rPr>
            </w:pPr>
            <w:r w:rsidRPr="008244C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4A458F" w14:textId="77777777" w:rsidR="00CF5741" w:rsidRPr="008244C5" w:rsidRDefault="00CF5741" w:rsidP="00A16BFF">
            <w:pPr>
              <w:pStyle w:val="HEADERTABELLA"/>
              <w:rPr>
                <w:color w:val="002060"/>
              </w:rPr>
            </w:pPr>
            <w:r w:rsidRPr="008244C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5B5664" w14:textId="77777777" w:rsidR="00CF5741" w:rsidRPr="008244C5" w:rsidRDefault="00CF5741" w:rsidP="00A16BFF">
            <w:pPr>
              <w:pStyle w:val="HEADERTABELLA"/>
              <w:rPr>
                <w:color w:val="002060"/>
              </w:rPr>
            </w:pPr>
            <w:r w:rsidRPr="008244C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0E1332" w14:textId="77777777" w:rsidR="00CF5741" w:rsidRPr="008244C5" w:rsidRDefault="00CF5741" w:rsidP="00A16BFF">
            <w:pPr>
              <w:pStyle w:val="HEADERTABELLA"/>
              <w:rPr>
                <w:color w:val="002060"/>
              </w:rPr>
            </w:pPr>
            <w:r w:rsidRPr="008244C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0328FA" w14:textId="77777777" w:rsidR="00CF5741" w:rsidRPr="008244C5" w:rsidRDefault="00CF5741" w:rsidP="00A16BFF">
            <w:pPr>
              <w:pStyle w:val="HEADERTABELLA"/>
              <w:rPr>
                <w:color w:val="002060"/>
              </w:rPr>
            </w:pPr>
            <w:r w:rsidRPr="008244C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47C10F" w14:textId="77777777" w:rsidR="00CF5741" w:rsidRPr="008244C5" w:rsidRDefault="00CF5741" w:rsidP="00A16BFF">
            <w:pPr>
              <w:pStyle w:val="HEADERTABELLA"/>
              <w:rPr>
                <w:color w:val="002060"/>
              </w:rPr>
            </w:pPr>
            <w:r w:rsidRPr="008244C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C625CD" w14:textId="77777777" w:rsidR="00CF5741" w:rsidRPr="008244C5" w:rsidRDefault="00CF5741" w:rsidP="00A16BFF">
            <w:pPr>
              <w:pStyle w:val="HEADERTABELLA"/>
              <w:rPr>
                <w:color w:val="002060"/>
              </w:rPr>
            </w:pPr>
            <w:r w:rsidRPr="008244C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A52301" w14:textId="77777777" w:rsidR="00CF5741" w:rsidRPr="008244C5" w:rsidRDefault="00CF5741" w:rsidP="00A16BFF">
            <w:pPr>
              <w:pStyle w:val="HEADERTABELLA"/>
              <w:rPr>
                <w:color w:val="002060"/>
              </w:rPr>
            </w:pPr>
            <w:r w:rsidRPr="008244C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3CCF2E" w14:textId="77777777" w:rsidR="00CF5741" w:rsidRPr="008244C5" w:rsidRDefault="00CF5741" w:rsidP="00A16BFF">
            <w:pPr>
              <w:pStyle w:val="HEADERTABELLA"/>
              <w:rPr>
                <w:color w:val="002060"/>
              </w:rPr>
            </w:pPr>
            <w:r w:rsidRPr="008244C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E4EE2D" w14:textId="77777777" w:rsidR="00CF5741" w:rsidRPr="008244C5" w:rsidRDefault="00CF5741" w:rsidP="00A16BFF">
            <w:pPr>
              <w:pStyle w:val="HEADERTABELLA"/>
              <w:rPr>
                <w:color w:val="002060"/>
              </w:rPr>
            </w:pPr>
            <w:r w:rsidRPr="008244C5">
              <w:rPr>
                <w:color w:val="002060"/>
              </w:rPr>
              <w:t>PE</w:t>
            </w:r>
          </w:p>
        </w:tc>
      </w:tr>
      <w:tr w:rsidR="00CF5741" w:rsidRPr="008244C5" w14:paraId="3E0F0EC2" w14:textId="77777777" w:rsidTr="00CF574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BBDB094" w14:textId="77777777" w:rsidR="00CF5741" w:rsidRPr="008244C5" w:rsidRDefault="00CF5741" w:rsidP="00A16BFF">
            <w:pPr>
              <w:pStyle w:val="ROWTABELLA"/>
              <w:rPr>
                <w:color w:val="002060"/>
              </w:rPr>
            </w:pPr>
            <w:r w:rsidRPr="008244C5">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2BE219"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8DE319"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4E2667"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23FB9B"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78605F"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15FF0A" w14:textId="77777777" w:rsidR="00CF5741" w:rsidRPr="008244C5" w:rsidRDefault="00CF5741" w:rsidP="00A16BFF">
            <w:pPr>
              <w:pStyle w:val="ROWTABELLA"/>
              <w:jc w:val="center"/>
              <w:rPr>
                <w:color w:val="002060"/>
              </w:rPr>
            </w:pPr>
            <w:r w:rsidRPr="008244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E61D5E"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016702"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D9729E" w14:textId="77777777" w:rsidR="00CF5741" w:rsidRPr="008244C5" w:rsidRDefault="00CF5741" w:rsidP="00A16BFF">
            <w:pPr>
              <w:pStyle w:val="ROWTABELLA"/>
              <w:jc w:val="center"/>
              <w:rPr>
                <w:color w:val="002060"/>
              </w:rPr>
            </w:pPr>
            <w:r w:rsidRPr="008244C5">
              <w:rPr>
                <w:color w:val="002060"/>
              </w:rPr>
              <w:t>0</w:t>
            </w:r>
          </w:p>
        </w:tc>
      </w:tr>
      <w:tr w:rsidR="00CF5741" w:rsidRPr="008244C5" w14:paraId="7C1D1B88"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2B60FF3" w14:textId="77777777" w:rsidR="00CF5741" w:rsidRPr="008244C5" w:rsidRDefault="00CF5741" w:rsidP="00A16BFF">
            <w:pPr>
              <w:pStyle w:val="ROWTABELLA"/>
              <w:rPr>
                <w:color w:val="002060"/>
              </w:rPr>
            </w:pPr>
            <w:r w:rsidRPr="008244C5">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8ED78F"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F07392"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8E942A"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D6C6EE"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9A70BA"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E37F5D" w14:textId="77777777" w:rsidR="00CF5741" w:rsidRPr="008244C5" w:rsidRDefault="00CF5741" w:rsidP="00A16BFF">
            <w:pPr>
              <w:pStyle w:val="ROWTABELLA"/>
              <w:jc w:val="center"/>
              <w:rPr>
                <w:color w:val="002060"/>
              </w:rPr>
            </w:pPr>
            <w:r w:rsidRPr="008244C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99ECED"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230748" w14:textId="77777777" w:rsidR="00CF5741" w:rsidRPr="008244C5" w:rsidRDefault="00CF5741" w:rsidP="00A16BFF">
            <w:pPr>
              <w:pStyle w:val="ROWTABELLA"/>
              <w:jc w:val="center"/>
              <w:rPr>
                <w:color w:val="002060"/>
              </w:rPr>
            </w:pPr>
            <w:r w:rsidRPr="008244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DB1E11" w14:textId="77777777" w:rsidR="00CF5741" w:rsidRPr="008244C5" w:rsidRDefault="00CF5741" w:rsidP="00A16BFF">
            <w:pPr>
              <w:pStyle w:val="ROWTABELLA"/>
              <w:jc w:val="center"/>
              <w:rPr>
                <w:color w:val="002060"/>
              </w:rPr>
            </w:pPr>
            <w:r w:rsidRPr="008244C5">
              <w:rPr>
                <w:color w:val="002060"/>
              </w:rPr>
              <w:t>0</w:t>
            </w:r>
          </w:p>
        </w:tc>
      </w:tr>
      <w:tr w:rsidR="00CF5741" w:rsidRPr="008244C5" w14:paraId="3CD0FCE8"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3B63ACE" w14:textId="77777777" w:rsidR="00CF5741" w:rsidRPr="008244C5" w:rsidRDefault="00CF5741" w:rsidP="00A16BFF">
            <w:pPr>
              <w:pStyle w:val="ROWTABELLA"/>
              <w:rPr>
                <w:color w:val="002060"/>
              </w:rPr>
            </w:pPr>
            <w:r w:rsidRPr="008244C5">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FA90D6"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93045C"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1B141D"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DF87F1"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6F242F"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CBEDD2" w14:textId="77777777" w:rsidR="00CF5741" w:rsidRPr="008244C5" w:rsidRDefault="00CF5741" w:rsidP="00A16BFF">
            <w:pPr>
              <w:pStyle w:val="ROWTABELLA"/>
              <w:jc w:val="center"/>
              <w:rPr>
                <w:color w:val="002060"/>
              </w:rPr>
            </w:pPr>
            <w:r w:rsidRPr="008244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6F8DD3" w14:textId="77777777" w:rsidR="00CF5741" w:rsidRPr="008244C5" w:rsidRDefault="00CF5741" w:rsidP="00A16BFF">
            <w:pPr>
              <w:pStyle w:val="ROWTABELLA"/>
              <w:jc w:val="center"/>
              <w:rPr>
                <w:color w:val="002060"/>
              </w:rPr>
            </w:pPr>
            <w:r w:rsidRPr="008244C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A086EF"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6549E8" w14:textId="77777777" w:rsidR="00CF5741" w:rsidRPr="008244C5" w:rsidRDefault="00CF5741" w:rsidP="00A16BFF">
            <w:pPr>
              <w:pStyle w:val="ROWTABELLA"/>
              <w:jc w:val="center"/>
              <w:rPr>
                <w:color w:val="002060"/>
              </w:rPr>
            </w:pPr>
            <w:r w:rsidRPr="008244C5">
              <w:rPr>
                <w:color w:val="002060"/>
              </w:rPr>
              <w:t>0</w:t>
            </w:r>
          </w:p>
        </w:tc>
      </w:tr>
      <w:tr w:rsidR="00CF5741" w:rsidRPr="008244C5" w14:paraId="0144C407"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8832FE4" w14:textId="77777777" w:rsidR="00CF5741" w:rsidRPr="008244C5" w:rsidRDefault="00CF5741" w:rsidP="00A16BFF">
            <w:pPr>
              <w:pStyle w:val="ROWTABELLA"/>
              <w:rPr>
                <w:color w:val="002060"/>
              </w:rPr>
            </w:pPr>
            <w:r w:rsidRPr="008244C5">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D10EFA"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385BCC"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2665D2"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1CF26B"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8CD780"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34212A" w14:textId="77777777" w:rsidR="00CF5741" w:rsidRPr="008244C5" w:rsidRDefault="00CF5741" w:rsidP="00A16BFF">
            <w:pPr>
              <w:pStyle w:val="ROWTABELLA"/>
              <w:jc w:val="center"/>
              <w:rPr>
                <w:color w:val="002060"/>
              </w:rPr>
            </w:pPr>
            <w:r w:rsidRPr="008244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E93608" w14:textId="77777777" w:rsidR="00CF5741" w:rsidRPr="008244C5" w:rsidRDefault="00CF5741" w:rsidP="00A16BFF">
            <w:pPr>
              <w:pStyle w:val="ROWTABELLA"/>
              <w:jc w:val="center"/>
              <w:rPr>
                <w:color w:val="002060"/>
              </w:rPr>
            </w:pPr>
            <w:r w:rsidRPr="008244C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CA885A" w14:textId="77777777" w:rsidR="00CF5741" w:rsidRPr="008244C5" w:rsidRDefault="00CF5741" w:rsidP="00A16BFF">
            <w:pPr>
              <w:pStyle w:val="ROWTABELLA"/>
              <w:jc w:val="center"/>
              <w:rPr>
                <w:color w:val="002060"/>
              </w:rPr>
            </w:pPr>
            <w:r w:rsidRPr="008244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DDCE6B" w14:textId="77777777" w:rsidR="00CF5741" w:rsidRPr="008244C5" w:rsidRDefault="00CF5741" w:rsidP="00A16BFF">
            <w:pPr>
              <w:pStyle w:val="ROWTABELLA"/>
              <w:jc w:val="center"/>
              <w:rPr>
                <w:color w:val="002060"/>
              </w:rPr>
            </w:pPr>
            <w:r w:rsidRPr="008244C5">
              <w:rPr>
                <w:color w:val="002060"/>
              </w:rPr>
              <w:t>0</w:t>
            </w:r>
          </w:p>
        </w:tc>
      </w:tr>
      <w:tr w:rsidR="00CF5741" w:rsidRPr="008244C5" w14:paraId="4555B5A1"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620FC43" w14:textId="77777777" w:rsidR="00CF5741" w:rsidRPr="008244C5" w:rsidRDefault="00CF5741" w:rsidP="00A16BFF">
            <w:pPr>
              <w:pStyle w:val="ROWTABELLA"/>
              <w:rPr>
                <w:color w:val="002060"/>
              </w:rPr>
            </w:pPr>
            <w:r w:rsidRPr="008244C5">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7A6743"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D8613D"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172A37"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BB5DA4"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04385E"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F3352E"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4C070C"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B708F6"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DFA8A5" w14:textId="77777777" w:rsidR="00CF5741" w:rsidRPr="008244C5" w:rsidRDefault="00CF5741" w:rsidP="00A16BFF">
            <w:pPr>
              <w:pStyle w:val="ROWTABELLA"/>
              <w:jc w:val="center"/>
              <w:rPr>
                <w:color w:val="002060"/>
              </w:rPr>
            </w:pPr>
            <w:r w:rsidRPr="008244C5">
              <w:rPr>
                <w:color w:val="002060"/>
              </w:rPr>
              <w:t>0</w:t>
            </w:r>
          </w:p>
        </w:tc>
      </w:tr>
      <w:tr w:rsidR="00CF5741" w:rsidRPr="008244C5" w14:paraId="2D596596"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425CCB7" w14:textId="77777777" w:rsidR="00CF5741" w:rsidRPr="008244C5" w:rsidRDefault="00CF5741" w:rsidP="00A16BFF">
            <w:pPr>
              <w:pStyle w:val="ROWTABELLA"/>
              <w:rPr>
                <w:color w:val="002060"/>
              </w:rPr>
            </w:pPr>
            <w:r w:rsidRPr="008244C5">
              <w:rPr>
                <w:color w:val="002060"/>
              </w:rPr>
              <w:t>A.S.D. ATL URBINO C5 1999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2B392F"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3D9C76"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A83349"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C437E2"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A0B411"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28B749" w14:textId="77777777" w:rsidR="00CF5741" w:rsidRPr="008244C5" w:rsidRDefault="00CF5741" w:rsidP="00A16BFF">
            <w:pPr>
              <w:pStyle w:val="ROWTABELLA"/>
              <w:jc w:val="center"/>
              <w:rPr>
                <w:color w:val="002060"/>
              </w:rPr>
            </w:pPr>
            <w:r w:rsidRPr="008244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0C2D74" w14:textId="77777777" w:rsidR="00CF5741" w:rsidRPr="008244C5" w:rsidRDefault="00CF5741" w:rsidP="00A16BFF">
            <w:pPr>
              <w:pStyle w:val="ROWTABELLA"/>
              <w:jc w:val="center"/>
              <w:rPr>
                <w:color w:val="002060"/>
              </w:rPr>
            </w:pPr>
            <w:r w:rsidRPr="008244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38B559"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91FB0F" w14:textId="77777777" w:rsidR="00CF5741" w:rsidRPr="008244C5" w:rsidRDefault="00CF5741" w:rsidP="00A16BFF">
            <w:pPr>
              <w:pStyle w:val="ROWTABELLA"/>
              <w:jc w:val="center"/>
              <w:rPr>
                <w:color w:val="002060"/>
              </w:rPr>
            </w:pPr>
            <w:r w:rsidRPr="008244C5">
              <w:rPr>
                <w:color w:val="002060"/>
              </w:rPr>
              <w:t>0</w:t>
            </w:r>
          </w:p>
        </w:tc>
      </w:tr>
      <w:tr w:rsidR="00CF5741" w:rsidRPr="008244C5" w14:paraId="2F181719" w14:textId="77777777" w:rsidTr="00CF574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99AFDFD" w14:textId="77777777" w:rsidR="00CF5741" w:rsidRPr="008244C5" w:rsidRDefault="00CF5741" w:rsidP="00A16BFF">
            <w:pPr>
              <w:pStyle w:val="ROWTABELLA"/>
              <w:rPr>
                <w:color w:val="002060"/>
              </w:rPr>
            </w:pPr>
            <w:r w:rsidRPr="008244C5">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0EAC3A"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F1F455"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370A63"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9669EE"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6AB3DE"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830E69"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CCA5EB"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05DEB1"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3D2096" w14:textId="77777777" w:rsidR="00CF5741" w:rsidRPr="008244C5" w:rsidRDefault="00CF5741" w:rsidP="00A16BFF">
            <w:pPr>
              <w:pStyle w:val="ROWTABELLA"/>
              <w:jc w:val="center"/>
              <w:rPr>
                <w:color w:val="002060"/>
              </w:rPr>
            </w:pPr>
            <w:r w:rsidRPr="008244C5">
              <w:rPr>
                <w:color w:val="002060"/>
              </w:rPr>
              <w:t>0</w:t>
            </w:r>
          </w:p>
        </w:tc>
      </w:tr>
    </w:tbl>
    <w:p w14:paraId="4A3AF68B" w14:textId="77777777" w:rsidR="00CF5741" w:rsidRPr="008244C5" w:rsidRDefault="00CF5741" w:rsidP="00CF5741">
      <w:pPr>
        <w:pStyle w:val="breakline"/>
        <w:divId w:val="527259509"/>
        <w:rPr>
          <w:color w:val="002060"/>
        </w:rPr>
      </w:pPr>
    </w:p>
    <w:p w14:paraId="531111E1" w14:textId="77777777" w:rsidR="00CF5741" w:rsidRPr="008244C5" w:rsidRDefault="00CF5741" w:rsidP="00CF5741">
      <w:pPr>
        <w:pStyle w:val="breakline"/>
        <w:divId w:val="527259509"/>
        <w:rPr>
          <w:color w:val="002060"/>
        </w:rPr>
      </w:pPr>
    </w:p>
    <w:p w14:paraId="50E7C758" w14:textId="77777777" w:rsidR="00CF5741" w:rsidRPr="008244C5" w:rsidRDefault="00CF5741" w:rsidP="00CF5741">
      <w:pPr>
        <w:pStyle w:val="SOTTOTITOLOCAMPIONATO1"/>
        <w:divId w:val="527259509"/>
        <w:rPr>
          <w:color w:val="002060"/>
        </w:rPr>
      </w:pPr>
      <w:r w:rsidRPr="008244C5">
        <w:rPr>
          <w:color w:val="002060"/>
        </w:rPr>
        <w:t>GIRONE 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F5741" w:rsidRPr="008244C5" w14:paraId="62EB34D8" w14:textId="77777777" w:rsidTr="00CF574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D7564E" w14:textId="77777777" w:rsidR="00CF5741" w:rsidRPr="008244C5" w:rsidRDefault="00CF5741" w:rsidP="00A16BFF">
            <w:pPr>
              <w:pStyle w:val="HEADERTABELLA"/>
              <w:rPr>
                <w:color w:val="002060"/>
              </w:rPr>
            </w:pPr>
            <w:r w:rsidRPr="008244C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16D848" w14:textId="77777777" w:rsidR="00CF5741" w:rsidRPr="008244C5" w:rsidRDefault="00CF5741" w:rsidP="00A16BFF">
            <w:pPr>
              <w:pStyle w:val="HEADERTABELLA"/>
              <w:rPr>
                <w:color w:val="002060"/>
              </w:rPr>
            </w:pPr>
            <w:r w:rsidRPr="008244C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743C36" w14:textId="77777777" w:rsidR="00CF5741" w:rsidRPr="008244C5" w:rsidRDefault="00CF5741" w:rsidP="00A16BFF">
            <w:pPr>
              <w:pStyle w:val="HEADERTABELLA"/>
              <w:rPr>
                <w:color w:val="002060"/>
              </w:rPr>
            </w:pPr>
            <w:r w:rsidRPr="008244C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36DFC5" w14:textId="77777777" w:rsidR="00CF5741" w:rsidRPr="008244C5" w:rsidRDefault="00CF5741" w:rsidP="00A16BFF">
            <w:pPr>
              <w:pStyle w:val="HEADERTABELLA"/>
              <w:rPr>
                <w:color w:val="002060"/>
              </w:rPr>
            </w:pPr>
            <w:r w:rsidRPr="008244C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338805" w14:textId="77777777" w:rsidR="00CF5741" w:rsidRPr="008244C5" w:rsidRDefault="00CF5741" w:rsidP="00A16BFF">
            <w:pPr>
              <w:pStyle w:val="HEADERTABELLA"/>
              <w:rPr>
                <w:color w:val="002060"/>
              </w:rPr>
            </w:pPr>
            <w:r w:rsidRPr="008244C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F6009A" w14:textId="77777777" w:rsidR="00CF5741" w:rsidRPr="008244C5" w:rsidRDefault="00CF5741" w:rsidP="00A16BFF">
            <w:pPr>
              <w:pStyle w:val="HEADERTABELLA"/>
              <w:rPr>
                <w:color w:val="002060"/>
              </w:rPr>
            </w:pPr>
            <w:r w:rsidRPr="008244C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821D84" w14:textId="77777777" w:rsidR="00CF5741" w:rsidRPr="008244C5" w:rsidRDefault="00CF5741" w:rsidP="00A16BFF">
            <w:pPr>
              <w:pStyle w:val="HEADERTABELLA"/>
              <w:rPr>
                <w:color w:val="002060"/>
              </w:rPr>
            </w:pPr>
            <w:r w:rsidRPr="008244C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B31750" w14:textId="77777777" w:rsidR="00CF5741" w:rsidRPr="008244C5" w:rsidRDefault="00CF5741" w:rsidP="00A16BFF">
            <w:pPr>
              <w:pStyle w:val="HEADERTABELLA"/>
              <w:rPr>
                <w:color w:val="002060"/>
              </w:rPr>
            </w:pPr>
            <w:r w:rsidRPr="008244C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92210C" w14:textId="77777777" w:rsidR="00CF5741" w:rsidRPr="008244C5" w:rsidRDefault="00CF5741" w:rsidP="00A16BFF">
            <w:pPr>
              <w:pStyle w:val="HEADERTABELLA"/>
              <w:rPr>
                <w:color w:val="002060"/>
              </w:rPr>
            </w:pPr>
            <w:r w:rsidRPr="008244C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0A79B1" w14:textId="77777777" w:rsidR="00CF5741" w:rsidRPr="008244C5" w:rsidRDefault="00CF5741" w:rsidP="00A16BFF">
            <w:pPr>
              <w:pStyle w:val="HEADERTABELLA"/>
              <w:rPr>
                <w:color w:val="002060"/>
              </w:rPr>
            </w:pPr>
            <w:r w:rsidRPr="008244C5">
              <w:rPr>
                <w:color w:val="002060"/>
              </w:rPr>
              <w:t>PE</w:t>
            </w:r>
          </w:p>
        </w:tc>
      </w:tr>
      <w:tr w:rsidR="00CF5741" w:rsidRPr="008244C5" w14:paraId="1D0DDE84" w14:textId="77777777" w:rsidTr="00CF574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4572F7D" w14:textId="77777777" w:rsidR="00CF5741" w:rsidRPr="008244C5" w:rsidRDefault="00CF5741" w:rsidP="00A16BFF">
            <w:pPr>
              <w:pStyle w:val="ROWTABELLA"/>
              <w:rPr>
                <w:color w:val="002060"/>
              </w:rPr>
            </w:pPr>
            <w:r w:rsidRPr="008244C5">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C5B343"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7AFE0F"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7174CA"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9A6697"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5E7669"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F185E3" w14:textId="77777777" w:rsidR="00CF5741" w:rsidRPr="008244C5" w:rsidRDefault="00CF5741" w:rsidP="00A16BFF">
            <w:pPr>
              <w:pStyle w:val="ROWTABELLA"/>
              <w:jc w:val="center"/>
              <w:rPr>
                <w:color w:val="002060"/>
              </w:rPr>
            </w:pPr>
            <w:r w:rsidRPr="008244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AA5D50"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CA85AD"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771FDB" w14:textId="77777777" w:rsidR="00CF5741" w:rsidRPr="008244C5" w:rsidRDefault="00CF5741" w:rsidP="00A16BFF">
            <w:pPr>
              <w:pStyle w:val="ROWTABELLA"/>
              <w:jc w:val="center"/>
              <w:rPr>
                <w:color w:val="002060"/>
              </w:rPr>
            </w:pPr>
            <w:r w:rsidRPr="008244C5">
              <w:rPr>
                <w:color w:val="002060"/>
              </w:rPr>
              <w:t>0</w:t>
            </w:r>
          </w:p>
        </w:tc>
      </w:tr>
      <w:tr w:rsidR="00CF5741" w:rsidRPr="008244C5" w14:paraId="6259FA33"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81E2C25" w14:textId="77777777" w:rsidR="00CF5741" w:rsidRPr="008244C5" w:rsidRDefault="00CF5741" w:rsidP="00A16BFF">
            <w:pPr>
              <w:pStyle w:val="ROWTABELLA"/>
              <w:rPr>
                <w:color w:val="002060"/>
              </w:rPr>
            </w:pPr>
            <w:r w:rsidRPr="008244C5">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905823"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92289B"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2C9FBF"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F92944"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B10F77"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AB0226" w14:textId="77777777" w:rsidR="00CF5741" w:rsidRPr="008244C5" w:rsidRDefault="00CF5741" w:rsidP="00A16BFF">
            <w:pPr>
              <w:pStyle w:val="ROWTABELLA"/>
              <w:jc w:val="center"/>
              <w:rPr>
                <w:color w:val="002060"/>
              </w:rPr>
            </w:pPr>
            <w:r w:rsidRPr="008244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7E554F"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9B6196"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FB7F94" w14:textId="77777777" w:rsidR="00CF5741" w:rsidRPr="008244C5" w:rsidRDefault="00CF5741" w:rsidP="00A16BFF">
            <w:pPr>
              <w:pStyle w:val="ROWTABELLA"/>
              <w:jc w:val="center"/>
              <w:rPr>
                <w:color w:val="002060"/>
              </w:rPr>
            </w:pPr>
            <w:r w:rsidRPr="008244C5">
              <w:rPr>
                <w:color w:val="002060"/>
              </w:rPr>
              <w:t>0</w:t>
            </w:r>
          </w:p>
        </w:tc>
      </w:tr>
      <w:tr w:rsidR="00CF5741" w:rsidRPr="008244C5" w14:paraId="3DF5638F"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0E06187" w14:textId="77777777" w:rsidR="00CF5741" w:rsidRPr="008244C5" w:rsidRDefault="00CF5741" w:rsidP="00A16BFF">
            <w:pPr>
              <w:pStyle w:val="ROWTABELLA"/>
              <w:rPr>
                <w:color w:val="002060"/>
              </w:rPr>
            </w:pPr>
            <w:r w:rsidRPr="008244C5">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0A3A35"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67C5A4"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15FBDF"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6C64F1"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693D9B"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6D24CB" w14:textId="77777777" w:rsidR="00CF5741" w:rsidRPr="008244C5" w:rsidRDefault="00CF5741" w:rsidP="00A16BFF">
            <w:pPr>
              <w:pStyle w:val="ROWTABELLA"/>
              <w:jc w:val="center"/>
              <w:rPr>
                <w:color w:val="002060"/>
              </w:rPr>
            </w:pPr>
            <w:r w:rsidRPr="008244C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297681" w14:textId="77777777" w:rsidR="00CF5741" w:rsidRPr="008244C5" w:rsidRDefault="00CF5741" w:rsidP="00A16BFF">
            <w:pPr>
              <w:pStyle w:val="ROWTABELLA"/>
              <w:jc w:val="center"/>
              <w:rPr>
                <w:color w:val="002060"/>
              </w:rPr>
            </w:pPr>
            <w:r w:rsidRPr="008244C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B42F53"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882B63" w14:textId="77777777" w:rsidR="00CF5741" w:rsidRPr="008244C5" w:rsidRDefault="00CF5741" w:rsidP="00A16BFF">
            <w:pPr>
              <w:pStyle w:val="ROWTABELLA"/>
              <w:jc w:val="center"/>
              <w:rPr>
                <w:color w:val="002060"/>
              </w:rPr>
            </w:pPr>
            <w:r w:rsidRPr="008244C5">
              <w:rPr>
                <w:color w:val="002060"/>
              </w:rPr>
              <w:t>0</w:t>
            </w:r>
          </w:p>
        </w:tc>
      </w:tr>
      <w:tr w:rsidR="00CF5741" w:rsidRPr="008244C5" w14:paraId="2ED5DE02"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9F942B0" w14:textId="77777777" w:rsidR="00CF5741" w:rsidRPr="008244C5" w:rsidRDefault="00CF5741" w:rsidP="00A16BFF">
            <w:pPr>
              <w:pStyle w:val="ROWTABELLA"/>
              <w:rPr>
                <w:color w:val="002060"/>
              </w:rPr>
            </w:pPr>
            <w:r w:rsidRPr="008244C5">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801655"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E57DCA"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179017"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FF96CD"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490526"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575201" w14:textId="77777777" w:rsidR="00CF5741" w:rsidRPr="008244C5" w:rsidRDefault="00CF5741" w:rsidP="00A16BFF">
            <w:pPr>
              <w:pStyle w:val="ROWTABELLA"/>
              <w:jc w:val="center"/>
              <w:rPr>
                <w:color w:val="002060"/>
              </w:rPr>
            </w:pPr>
            <w:r w:rsidRPr="008244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F1C9FB" w14:textId="77777777" w:rsidR="00CF5741" w:rsidRPr="008244C5" w:rsidRDefault="00CF5741" w:rsidP="00A16BFF">
            <w:pPr>
              <w:pStyle w:val="ROWTABELLA"/>
              <w:jc w:val="center"/>
              <w:rPr>
                <w:color w:val="002060"/>
              </w:rPr>
            </w:pPr>
            <w:r w:rsidRPr="008244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DE5EF3"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ED7608" w14:textId="77777777" w:rsidR="00CF5741" w:rsidRPr="008244C5" w:rsidRDefault="00CF5741" w:rsidP="00A16BFF">
            <w:pPr>
              <w:pStyle w:val="ROWTABELLA"/>
              <w:jc w:val="center"/>
              <w:rPr>
                <w:color w:val="002060"/>
              </w:rPr>
            </w:pPr>
            <w:r w:rsidRPr="008244C5">
              <w:rPr>
                <w:color w:val="002060"/>
              </w:rPr>
              <w:t>0</w:t>
            </w:r>
          </w:p>
        </w:tc>
      </w:tr>
      <w:tr w:rsidR="00CF5741" w:rsidRPr="008244C5" w14:paraId="746FDE3D"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DB2C90B" w14:textId="77777777" w:rsidR="00CF5741" w:rsidRPr="008244C5" w:rsidRDefault="00CF5741" w:rsidP="00A16BFF">
            <w:pPr>
              <w:pStyle w:val="ROWTABELLA"/>
              <w:rPr>
                <w:color w:val="002060"/>
              </w:rPr>
            </w:pPr>
            <w:r w:rsidRPr="008244C5">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D78E6D"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7FC6DD"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FCC8E7"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B41DBC"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E58AA3"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048B25"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5AF510"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7852DB"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0F9910" w14:textId="77777777" w:rsidR="00CF5741" w:rsidRPr="008244C5" w:rsidRDefault="00CF5741" w:rsidP="00A16BFF">
            <w:pPr>
              <w:pStyle w:val="ROWTABELLA"/>
              <w:jc w:val="center"/>
              <w:rPr>
                <w:color w:val="002060"/>
              </w:rPr>
            </w:pPr>
            <w:r w:rsidRPr="008244C5">
              <w:rPr>
                <w:color w:val="002060"/>
              </w:rPr>
              <w:t>0</w:t>
            </w:r>
          </w:p>
        </w:tc>
      </w:tr>
      <w:tr w:rsidR="00CF5741" w:rsidRPr="008244C5" w14:paraId="12943FB8"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2ADCBCA" w14:textId="77777777" w:rsidR="00CF5741" w:rsidRPr="008244C5" w:rsidRDefault="00CF5741" w:rsidP="00A16BFF">
            <w:pPr>
              <w:pStyle w:val="ROWTABELLA"/>
              <w:rPr>
                <w:color w:val="002060"/>
              </w:rPr>
            </w:pPr>
            <w:r w:rsidRPr="008244C5">
              <w:rPr>
                <w:color w:val="002060"/>
              </w:rPr>
              <w:t>A.S.D. SPORTLAND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6FC126"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51B48F"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88B60D"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BD0456"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5C3B92"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663246"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A35FED"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A3DF4B"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B9EBB4" w14:textId="77777777" w:rsidR="00CF5741" w:rsidRPr="008244C5" w:rsidRDefault="00CF5741" w:rsidP="00A16BFF">
            <w:pPr>
              <w:pStyle w:val="ROWTABELLA"/>
              <w:jc w:val="center"/>
              <w:rPr>
                <w:color w:val="002060"/>
              </w:rPr>
            </w:pPr>
            <w:r w:rsidRPr="008244C5">
              <w:rPr>
                <w:color w:val="002060"/>
              </w:rPr>
              <w:t>0</w:t>
            </w:r>
          </w:p>
        </w:tc>
      </w:tr>
      <w:tr w:rsidR="00CF5741" w:rsidRPr="008244C5" w14:paraId="1E2342F8" w14:textId="77777777" w:rsidTr="00CF574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C5D3BD3" w14:textId="77777777" w:rsidR="00CF5741" w:rsidRPr="008244C5" w:rsidRDefault="00CF5741" w:rsidP="00A16BFF">
            <w:pPr>
              <w:pStyle w:val="ROWTABELLA"/>
              <w:rPr>
                <w:color w:val="002060"/>
              </w:rPr>
            </w:pPr>
            <w:r w:rsidRPr="008244C5">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CD0084"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99B33F"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7E7C4A"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72D4DC"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5CDBAF"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648CD5" w14:textId="77777777" w:rsidR="00CF5741" w:rsidRPr="008244C5" w:rsidRDefault="00CF5741" w:rsidP="00A16BFF">
            <w:pPr>
              <w:pStyle w:val="ROWTABELLA"/>
              <w:jc w:val="center"/>
              <w:rPr>
                <w:color w:val="002060"/>
              </w:rPr>
            </w:pPr>
            <w:r w:rsidRPr="008244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7BB36C" w14:textId="77777777" w:rsidR="00CF5741" w:rsidRPr="008244C5" w:rsidRDefault="00CF5741" w:rsidP="00A16BFF">
            <w:pPr>
              <w:pStyle w:val="ROWTABELLA"/>
              <w:jc w:val="center"/>
              <w:rPr>
                <w:color w:val="002060"/>
              </w:rPr>
            </w:pPr>
            <w:r w:rsidRPr="008244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9F3397"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8AFD45" w14:textId="77777777" w:rsidR="00CF5741" w:rsidRPr="008244C5" w:rsidRDefault="00CF5741" w:rsidP="00A16BFF">
            <w:pPr>
              <w:pStyle w:val="ROWTABELLA"/>
              <w:jc w:val="center"/>
              <w:rPr>
                <w:color w:val="002060"/>
              </w:rPr>
            </w:pPr>
            <w:r w:rsidRPr="008244C5">
              <w:rPr>
                <w:color w:val="002060"/>
              </w:rPr>
              <w:t>0</w:t>
            </w:r>
          </w:p>
        </w:tc>
      </w:tr>
    </w:tbl>
    <w:p w14:paraId="49CCE428" w14:textId="77777777" w:rsidR="00CF5741" w:rsidRPr="008244C5" w:rsidRDefault="00CF5741" w:rsidP="00CF5741">
      <w:pPr>
        <w:pStyle w:val="breakline"/>
        <w:divId w:val="527259509"/>
        <w:rPr>
          <w:color w:val="002060"/>
        </w:rPr>
      </w:pPr>
    </w:p>
    <w:p w14:paraId="5459B7FC" w14:textId="77777777" w:rsidR="00CF5741" w:rsidRPr="008244C5" w:rsidRDefault="00CF5741" w:rsidP="00CF5741">
      <w:pPr>
        <w:pStyle w:val="breakline"/>
        <w:divId w:val="527259509"/>
        <w:rPr>
          <w:color w:val="002060"/>
        </w:rPr>
      </w:pPr>
    </w:p>
    <w:p w14:paraId="10F41624" w14:textId="77777777" w:rsidR="00CF5741" w:rsidRPr="008244C5" w:rsidRDefault="00CF5741" w:rsidP="00CF5741">
      <w:pPr>
        <w:pStyle w:val="SOTTOTITOLOCAMPIONATO1"/>
        <w:divId w:val="527259509"/>
        <w:rPr>
          <w:color w:val="002060"/>
        </w:rPr>
      </w:pPr>
      <w:r w:rsidRPr="008244C5">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F5741" w:rsidRPr="008244C5" w14:paraId="3B4E7B5D" w14:textId="77777777" w:rsidTr="00CF574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022383" w14:textId="77777777" w:rsidR="00CF5741" w:rsidRPr="008244C5" w:rsidRDefault="00CF5741" w:rsidP="00A16BFF">
            <w:pPr>
              <w:pStyle w:val="HEADERTABELLA"/>
              <w:rPr>
                <w:color w:val="002060"/>
              </w:rPr>
            </w:pPr>
            <w:r w:rsidRPr="008244C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1960E3" w14:textId="77777777" w:rsidR="00CF5741" w:rsidRPr="008244C5" w:rsidRDefault="00CF5741" w:rsidP="00A16BFF">
            <w:pPr>
              <w:pStyle w:val="HEADERTABELLA"/>
              <w:rPr>
                <w:color w:val="002060"/>
              </w:rPr>
            </w:pPr>
            <w:r w:rsidRPr="008244C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A6A787" w14:textId="77777777" w:rsidR="00CF5741" w:rsidRPr="008244C5" w:rsidRDefault="00CF5741" w:rsidP="00A16BFF">
            <w:pPr>
              <w:pStyle w:val="HEADERTABELLA"/>
              <w:rPr>
                <w:color w:val="002060"/>
              </w:rPr>
            </w:pPr>
            <w:r w:rsidRPr="008244C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75AF52" w14:textId="77777777" w:rsidR="00CF5741" w:rsidRPr="008244C5" w:rsidRDefault="00CF5741" w:rsidP="00A16BFF">
            <w:pPr>
              <w:pStyle w:val="HEADERTABELLA"/>
              <w:rPr>
                <w:color w:val="002060"/>
              </w:rPr>
            </w:pPr>
            <w:r w:rsidRPr="008244C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D3CF5A" w14:textId="77777777" w:rsidR="00CF5741" w:rsidRPr="008244C5" w:rsidRDefault="00CF5741" w:rsidP="00A16BFF">
            <w:pPr>
              <w:pStyle w:val="HEADERTABELLA"/>
              <w:rPr>
                <w:color w:val="002060"/>
              </w:rPr>
            </w:pPr>
            <w:r w:rsidRPr="008244C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C6A58F" w14:textId="77777777" w:rsidR="00CF5741" w:rsidRPr="008244C5" w:rsidRDefault="00CF5741" w:rsidP="00A16BFF">
            <w:pPr>
              <w:pStyle w:val="HEADERTABELLA"/>
              <w:rPr>
                <w:color w:val="002060"/>
              </w:rPr>
            </w:pPr>
            <w:r w:rsidRPr="008244C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CA2E26" w14:textId="77777777" w:rsidR="00CF5741" w:rsidRPr="008244C5" w:rsidRDefault="00CF5741" w:rsidP="00A16BFF">
            <w:pPr>
              <w:pStyle w:val="HEADERTABELLA"/>
              <w:rPr>
                <w:color w:val="002060"/>
              </w:rPr>
            </w:pPr>
            <w:r w:rsidRPr="008244C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59416B" w14:textId="77777777" w:rsidR="00CF5741" w:rsidRPr="008244C5" w:rsidRDefault="00CF5741" w:rsidP="00A16BFF">
            <w:pPr>
              <w:pStyle w:val="HEADERTABELLA"/>
              <w:rPr>
                <w:color w:val="002060"/>
              </w:rPr>
            </w:pPr>
            <w:r w:rsidRPr="008244C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2F88FF" w14:textId="77777777" w:rsidR="00CF5741" w:rsidRPr="008244C5" w:rsidRDefault="00CF5741" w:rsidP="00A16BFF">
            <w:pPr>
              <w:pStyle w:val="HEADERTABELLA"/>
              <w:rPr>
                <w:color w:val="002060"/>
              </w:rPr>
            </w:pPr>
            <w:r w:rsidRPr="008244C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A7AAC2" w14:textId="77777777" w:rsidR="00CF5741" w:rsidRPr="008244C5" w:rsidRDefault="00CF5741" w:rsidP="00A16BFF">
            <w:pPr>
              <w:pStyle w:val="HEADERTABELLA"/>
              <w:rPr>
                <w:color w:val="002060"/>
              </w:rPr>
            </w:pPr>
            <w:r w:rsidRPr="008244C5">
              <w:rPr>
                <w:color w:val="002060"/>
              </w:rPr>
              <w:t>PE</w:t>
            </w:r>
          </w:p>
        </w:tc>
      </w:tr>
      <w:tr w:rsidR="00CF5741" w:rsidRPr="008244C5" w14:paraId="3A0A2D0E" w14:textId="77777777" w:rsidTr="00CF574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4CDF830A" w14:textId="77777777" w:rsidR="00CF5741" w:rsidRPr="008244C5" w:rsidRDefault="00CF5741" w:rsidP="00A16BFF">
            <w:pPr>
              <w:pStyle w:val="ROWTABELLA"/>
              <w:rPr>
                <w:color w:val="002060"/>
              </w:rPr>
            </w:pPr>
            <w:r w:rsidRPr="008244C5">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B2FD49"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ABAD84"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2C6C2F"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3F08A3"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3B2C96"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2A2208" w14:textId="77777777" w:rsidR="00CF5741" w:rsidRPr="008244C5" w:rsidRDefault="00CF5741" w:rsidP="00A16BFF">
            <w:pPr>
              <w:pStyle w:val="ROWTABELLA"/>
              <w:jc w:val="center"/>
              <w:rPr>
                <w:color w:val="002060"/>
              </w:rPr>
            </w:pPr>
            <w:r w:rsidRPr="008244C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682E79"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CBC02F" w14:textId="77777777" w:rsidR="00CF5741" w:rsidRPr="008244C5" w:rsidRDefault="00CF5741" w:rsidP="00A16BFF">
            <w:pPr>
              <w:pStyle w:val="ROWTABELLA"/>
              <w:jc w:val="center"/>
              <w:rPr>
                <w:color w:val="002060"/>
              </w:rPr>
            </w:pPr>
            <w:r w:rsidRPr="008244C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9897F4" w14:textId="77777777" w:rsidR="00CF5741" w:rsidRPr="008244C5" w:rsidRDefault="00CF5741" w:rsidP="00A16BFF">
            <w:pPr>
              <w:pStyle w:val="ROWTABELLA"/>
              <w:jc w:val="center"/>
              <w:rPr>
                <w:color w:val="002060"/>
              </w:rPr>
            </w:pPr>
            <w:r w:rsidRPr="008244C5">
              <w:rPr>
                <w:color w:val="002060"/>
              </w:rPr>
              <w:t>0</w:t>
            </w:r>
          </w:p>
        </w:tc>
      </w:tr>
      <w:tr w:rsidR="00CF5741" w:rsidRPr="008244C5" w14:paraId="112641C7"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36F3B84" w14:textId="77777777" w:rsidR="00CF5741" w:rsidRPr="008244C5" w:rsidRDefault="00CF5741" w:rsidP="00A16BFF">
            <w:pPr>
              <w:pStyle w:val="ROWTABELLA"/>
              <w:rPr>
                <w:color w:val="002060"/>
              </w:rPr>
            </w:pPr>
            <w:r w:rsidRPr="008244C5">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4B1117"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DB8CE6"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B942D3"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456860"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C20EE8"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C2A091" w14:textId="77777777" w:rsidR="00CF5741" w:rsidRPr="008244C5" w:rsidRDefault="00CF5741" w:rsidP="00A16BFF">
            <w:pPr>
              <w:pStyle w:val="ROWTABELLA"/>
              <w:jc w:val="center"/>
              <w:rPr>
                <w:color w:val="002060"/>
              </w:rPr>
            </w:pPr>
            <w:r w:rsidRPr="008244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969CB1" w14:textId="286DB2EE" w:rsidR="00CF5741" w:rsidRPr="008244C5" w:rsidRDefault="00372F37" w:rsidP="00A16BFF">
            <w:pPr>
              <w:pStyle w:val="ROWTABELLA"/>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05E6BF" w14:textId="366B2233" w:rsidR="00CF5741" w:rsidRPr="008244C5" w:rsidRDefault="00372F37" w:rsidP="00A16BFF">
            <w:pPr>
              <w:pStyle w:val="ROWTABELLA"/>
              <w:jc w:val="center"/>
              <w:rPr>
                <w:color w:val="002060"/>
              </w:rPr>
            </w:pPr>
            <w:r>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723349" w14:textId="77777777" w:rsidR="00CF5741" w:rsidRPr="008244C5" w:rsidRDefault="00CF5741" w:rsidP="00A16BFF">
            <w:pPr>
              <w:pStyle w:val="ROWTABELLA"/>
              <w:jc w:val="center"/>
              <w:rPr>
                <w:color w:val="002060"/>
              </w:rPr>
            </w:pPr>
            <w:r w:rsidRPr="008244C5">
              <w:rPr>
                <w:color w:val="002060"/>
              </w:rPr>
              <w:t>0</w:t>
            </w:r>
          </w:p>
        </w:tc>
      </w:tr>
      <w:tr w:rsidR="00CF5741" w:rsidRPr="008244C5" w14:paraId="365D0FF4"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3B622FF" w14:textId="77777777" w:rsidR="00CF5741" w:rsidRPr="008244C5" w:rsidRDefault="00CF5741" w:rsidP="00A16BFF">
            <w:pPr>
              <w:pStyle w:val="ROWTABELLA"/>
              <w:rPr>
                <w:color w:val="002060"/>
              </w:rPr>
            </w:pPr>
            <w:r w:rsidRPr="008244C5">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6950D9"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4F8839"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29C20F"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067AA3"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9B9A1B"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73BDF4"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4AD956" w14:textId="77777777" w:rsidR="00CF5741" w:rsidRPr="008244C5" w:rsidRDefault="00CF5741" w:rsidP="00A16BFF">
            <w:pPr>
              <w:pStyle w:val="ROWTABELLA"/>
              <w:jc w:val="center"/>
              <w:rPr>
                <w:color w:val="002060"/>
              </w:rPr>
            </w:pPr>
            <w:r w:rsidRPr="008244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808BB7"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7CC34B" w14:textId="77777777" w:rsidR="00CF5741" w:rsidRPr="008244C5" w:rsidRDefault="00CF5741" w:rsidP="00A16BFF">
            <w:pPr>
              <w:pStyle w:val="ROWTABELLA"/>
              <w:jc w:val="center"/>
              <w:rPr>
                <w:color w:val="002060"/>
              </w:rPr>
            </w:pPr>
            <w:r w:rsidRPr="008244C5">
              <w:rPr>
                <w:color w:val="002060"/>
              </w:rPr>
              <w:t>0</w:t>
            </w:r>
          </w:p>
        </w:tc>
      </w:tr>
      <w:tr w:rsidR="00CF5741" w:rsidRPr="008244C5" w14:paraId="27CDADDA"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B39D949" w14:textId="77777777" w:rsidR="00CF5741" w:rsidRPr="008244C5" w:rsidRDefault="00CF5741" w:rsidP="00A16BFF">
            <w:pPr>
              <w:pStyle w:val="ROWTABELLA"/>
              <w:rPr>
                <w:color w:val="002060"/>
              </w:rPr>
            </w:pPr>
            <w:r w:rsidRPr="008244C5">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519099"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251793"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061BA5"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5F8074"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CFB130"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CD707B" w14:textId="77777777" w:rsidR="00CF5741" w:rsidRPr="008244C5" w:rsidRDefault="00CF5741" w:rsidP="00A16BFF">
            <w:pPr>
              <w:pStyle w:val="ROWTABELLA"/>
              <w:jc w:val="center"/>
              <w:rPr>
                <w:color w:val="002060"/>
              </w:rPr>
            </w:pPr>
            <w:r w:rsidRPr="008244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60E3B2" w14:textId="77777777" w:rsidR="00CF5741" w:rsidRPr="008244C5" w:rsidRDefault="00CF5741" w:rsidP="00A16BFF">
            <w:pPr>
              <w:pStyle w:val="ROWTABELLA"/>
              <w:jc w:val="center"/>
              <w:rPr>
                <w:color w:val="002060"/>
              </w:rPr>
            </w:pPr>
            <w:r w:rsidRPr="008244C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0BE24F"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F59E7B" w14:textId="77777777" w:rsidR="00CF5741" w:rsidRPr="008244C5" w:rsidRDefault="00CF5741" w:rsidP="00A16BFF">
            <w:pPr>
              <w:pStyle w:val="ROWTABELLA"/>
              <w:jc w:val="center"/>
              <w:rPr>
                <w:color w:val="002060"/>
              </w:rPr>
            </w:pPr>
            <w:r w:rsidRPr="008244C5">
              <w:rPr>
                <w:color w:val="002060"/>
              </w:rPr>
              <w:t>0</w:t>
            </w:r>
          </w:p>
        </w:tc>
      </w:tr>
      <w:tr w:rsidR="00CF5741" w:rsidRPr="008244C5" w14:paraId="666D5A4B" w14:textId="77777777" w:rsidTr="00372F3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F832A08" w14:textId="77777777" w:rsidR="00CF5741" w:rsidRPr="008244C5" w:rsidRDefault="00CF5741" w:rsidP="00A16BFF">
            <w:pPr>
              <w:pStyle w:val="ROWTABELLA"/>
              <w:rPr>
                <w:color w:val="002060"/>
              </w:rPr>
            </w:pPr>
            <w:r w:rsidRPr="008244C5">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F05543"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03DBCF"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146067"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C31ED7"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830C9F"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882CE5"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2F0DB4" w14:textId="77777777" w:rsidR="00CF5741" w:rsidRPr="008244C5" w:rsidRDefault="00CF5741" w:rsidP="00A16BFF">
            <w:pPr>
              <w:pStyle w:val="ROWTABELLA"/>
              <w:jc w:val="center"/>
              <w:rPr>
                <w:color w:val="002060"/>
              </w:rPr>
            </w:pPr>
            <w:r w:rsidRPr="008244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2D9B4A"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AB4B1D" w14:textId="77777777" w:rsidR="00CF5741" w:rsidRPr="008244C5" w:rsidRDefault="00CF5741" w:rsidP="00A16BFF">
            <w:pPr>
              <w:pStyle w:val="ROWTABELLA"/>
              <w:jc w:val="center"/>
              <w:rPr>
                <w:color w:val="002060"/>
              </w:rPr>
            </w:pPr>
            <w:r w:rsidRPr="008244C5">
              <w:rPr>
                <w:color w:val="002060"/>
              </w:rPr>
              <w:t>0</w:t>
            </w:r>
          </w:p>
        </w:tc>
      </w:tr>
      <w:tr w:rsidR="00372F37" w:rsidRPr="008244C5" w14:paraId="7EB6D4D2" w14:textId="77777777" w:rsidTr="00372F3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EE18707" w14:textId="0F0495A0" w:rsidR="00372F37" w:rsidRPr="008244C5" w:rsidRDefault="00372F37" w:rsidP="00372F37">
            <w:pPr>
              <w:pStyle w:val="ROWTABELLA"/>
              <w:rPr>
                <w:color w:val="002060"/>
              </w:rPr>
            </w:pPr>
            <w:r w:rsidRPr="008244C5">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05E05F" w14:textId="3DECC490" w:rsidR="00372F37" w:rsidRPr="008244C5" w:rsidRDefault="00372F37" w:rsidP="00372F37">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7D8BA1" w14:textId="3F3D8CF2" w:rsidR="00372F37" w:rsidRPr="008244C5" w:rsidRDefault="00372F37" w:rsidP="00372F37">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6287A3" w14:textId="37550871" w:rsidR="00372F37" w:rsidRPr="008244C5" w:rsidRDefault="00372F37" w:rsidP="00372F37">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FA64A4" w14:textId="54319970" w:rsidR="00372F37" w:rsidRPr="008244C5" w:rsidRDefault="00372F37" w:rsidP="00372F37">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F394C3" w14:textId="0DD834FB" w:rsidR="00372F37" w:rsidRPr="008244C5" w:rsidRDefault="00372F37" w:rsidP="00372F37">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9EC4A0" w14:textId="3A754C1D" w:rsidR="00372F37" w:rsidRPr="008244C5" w:rsidRDefault="00372F37" w:rsidP="00372F37">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E9E20D" w14:textId="40F5C096" w:rsidR="00372F37" w:rsidRPr="008244C5" w:rsidRDefault="00372F37" w:rsidP="00372F37">
            <w:pPr>
              <w:pStyle w:val="ROWTABELLA"/>
              <w:jc w:val="center"/>
              <w:rPr>
                <w:color w:val="002060"/>
              </w:rPr>
            </w:pPr>
            <w:r w:rsidRPr="008244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91E1D7" w14:textId="2EEA2258" w:rsidR="00372F37" w:rsidRPr="008244C5" w:rsidRDefault="00372F37" w:rsidP="00372F37">
            <w:pPr>
              <w:pStyle w:val="ROWTABELLA"/>
              <w:jc w:val="center"/>
              <w:rPr>
                <w:color w:val="002060"/>
              </w:rPr>
            </w:pPr>
            <w:r w:rsidRPr="008244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91DC22" w14:textId="67345A5D" w:rsidR="00372F37" w:rsidRPr="008244C5" w:rsidRDefault="00372F37" w:rsidP="00372F37">
            <w:pPr>
              <w:pStyle w:val="ROWTABELLA"/>
              <w:jc w:val="center"/>
              <w:rPr>
                <w:color w:val="002060"/>
              </w:rPr>
            </w:pPr>
            <w:r w:rsidRPr="008244C5">
              <w:rPr>
                <w:color w:val="002060"/>
              </w:rPr>
              <w:t>0</w:t>
            </w:r>
          </w:p>
        </w:tc>
      </w:tr>
      <w:tr w:rsidR="00372F37" w:rsidRPr="008244C5" w14:paraId="6FD3403F" w14:textId="77777777" w:rsidTr="00372F3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C2DE962" w14:textId="5C2181AB" w:rsidR="00372F37" w:rsidRPr="008244C5" w:rsidRDefault="00372F37" w:rsidP="00372F37">
            <w:pPr>
              <w:pStyle w:val="ROWTABELLA"/>
              <w:rPr>
                <w:color w:val="002060"/>
              </w:rPr>
            </w:pPr>
            <w:r w:rsidRPr="008244C5">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5F0AEC" w14:textId="01D4D436" w:rsidR="00372F37" w:rsidRPr="008244C5" w:rsidRDefault="00372F37" w:rsidP="00372F37">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32F406" w14:textId="46754557" w:rsidR="00372F37" w:rsidRPr="008244C5" w:rsidRDefault="00372F37" w:rsidP="00372F37">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C8606C" w14:textId="29F9C515" w:rsidR="00372F37" w:rsidRPr="008244C5" w:rsidRDefault="00372F37" w:rsidP="00372F37">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27EBB2" w14:textId="23EB1913" w:rsidR="00372F37" w:rsidRPr="008244C5" w:rsidRDefault="00372F37" w:rsidP="00372F37">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89EB0C" w14:textId="2B135239" w:rsidR="00372F37" w:rsidRPr="008244C5" w:rsidRDefault="00372F37" w:rsidP="00372F37">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0B0DF7" w14:textId="5E35F36A" w:rsidR="00372F37" w:rsidRPr="008244C5" w:rsidRDefault="00372F37" w:rsidP="00372F37">
            <w:pPr>
              <w:pStyle w:val="ROWTABELLA"/>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239811" w14:textId="559F17B0" w:rsidR="00372F37" w:rsidRPr="008244C5" w:rsidRDefault="00372F37" w:rsidP="00372F37">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8DAE20" w14:textId="23AD11FB" w:rsidR="00372F37" w:rsidRPr="008244C5" w:rsidRDefault="00372F37" w:rsidP="00372F37">
            <w:pPr>
              <w:pStyle w:val="ROWTABELLA"/>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5DD579" w14:textId="6FE9DDF4" w:rsidR="00372F37" w:rsidRPr="008244C5" w:rsidRDefault="00372F37" w:rsidP="00372F37">
            <w:pPr>
              <w:pStyle w:val="ROWTABELLA"/>
              <w:jc w:val="center"/>
              <w:rPr>
                <w:color w:val="002060"/>
              </w:rPr>
            </w:pPr>
            <w:r w:rsidRPr="008244C5">
              <w:rPr>
                <w:color w:val="002060"/>
              </w:rPr>
              <w:t>0</w:t>
            </w:r>
          </w:p>
        </w:tc>
      </w:tr>
    </w:tbl>
    <w:p w14:paraId="1654A10F" w14:textId="77777777" w:rsidR="00CF5741" w:rsidRPr="008244C5" w:rsidRDefault="00CF5741" w:rsidP="00CF5741">
      <w:pPr>
        <w:pStyle w:val="breakline"/>
        <w:divId w:val="527259509"/>
        <w:rPr>
          <w:color w:val="002060"/>
        </w:rPr>
      </w:pPr>
    </w:p>
    <w:p w14:paraId="47B36CC7" w14:textId="77777777" w:rsidR="00CF5741" w:rsidRPr="008244C5" w:rsidRDefault="00CF5741" w:rsidP="00CF5741">
      <w:pPr>
        <w:pStyle w:val="TITOLOPRINC"/>
        <w:divId w:val="527259509"/>
        <w:rPr>
          <w:color w:val="002060"/>
        </w:rPr>
      </w:pPr>
      <w:r w:rsidRPr="008244C5">
        <w:rPr>
          <w:color w:val="002060"/>
        </w:rPr>
        <w:t>PROGRAMMA GARE</w:t>
      </w:r>
    </w:p>
    <w:p w14:paraId="4960EE33" w14:textId="77777777" w:rsidR="00CF5741" w:rsidRPr="008244C5" w:rsidRDefault="00CF5741" w:rsidP="00CF5741">
      <w:pPr>
        <w:pStyle w:val="SOTTOTITOLOCAMPIONATO1"/>
        <w:divId w:val="527259509"/>
        <w:rPr>
          <w:color w:val="002060"/>
        </w:rPr>
      </w:pPr>
      <w:r w:rsidRPr="008244C5">
        <w:rPr>
          <w:color w:val="002060"/>
        </w:rPr>
        <w:t>GIRONE G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8"/>
        <w:gridCol w:w="385"/>
        <w:gridCol w:w="898"/>
        <w:gridCol w:w="1178"/>
        <w:gridCol w:w="1552"/>
        <w:gridCol w:w="1552"/>
      </w:tblGrid>
      <w:tr w:rsidR="00CF5741" w:rsidRPr="008244C5" w14:paraId="5F10276E" w14:textId="77777777" w:rsidTr="00CF574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69F078D" w14:textId="77777777" w:rsidR="00CF5741" w:rsidRPr="008244C5" w:rsidRDefault="00CF5741" w:rsidP="00A16BFF">
            <w:pPr>
              <w:pStyle w:val="HEADERTABELLA"/>
              <w:rPr>
                <w:color w:val="002060"/>
              </w:rPr>
            </w:pPr>
            <w:r w:rsidRPr="008244C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F16AB7" w14:textId="77777777" w:rsidR="00CF5741" w:rsidRPr="008244C5" w:rsidRDefault="00CF5741" w:rsidP="00A16BFF">
            <w:pPr>
              <w:pStyle w:val="HEADERTABELLA"/>
              <w:rPr>
                <w:color w:val="002060"/>
              </w:rPr>
            </w:pPr>
            <w:r w:rsidRPr="008244C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97B4B0" w14:textId="77777777" w:rsidR="00CF5741" w:rsidRPr="008244C5" w:rsidRDefault="00CF5741" w:rsidP="00A16BFF">
            <w:pPr>
              <w:pStyle w:val="HEADERTABELLA"/>
              <w:rPr>
                <w:color w:val="002060"/>
              </w:rPr>
            </w:pPr>
            <w:r w:rsidRPr="008244C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FBA558" w14:textId="77777777" w:rsidR="00CF5741" w:rsidRPr="008244C5" w:rsidRDefault="00CF5741" w:rsidP="00A16BFF">
            <w:pPr>
              <w:pStyle w:val="HEADERTABELLA"/>
              <w:rPr>
                <w:color w:val="002060"/>
              </w:rPr>
            </w:pPr>
            <w:r w:rsidRPr="008244C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02FFE7" w14:textId="77777777" w:rsidR="00CF5741" w:rsidRPr="008244C5" w:rsidRDefault="00CF5741" w:rsidP="00A16BFF">
            <w:pPr>
              <w:pStyle w:val="HEADERTABELLA"/>
              <w:rPr>
                <w:color w:val="002060"/>
              </w:rPr>
            </w:pPr>
            <w:r w:rsidRPr="008244C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202014" w14:textId="77777777" w:rsidR="00CF5741" w:rsidRPr="008244C5" w:rsidRDefault="00CF5741" w:rsidP="00A16BFF">
            <w:pPr>
              <w:pStyle w:val="HEADERTABELLA"/>
              <w:rPr>
                <w:color w:val="002060"/>
              </w:rPr>
            </w:pPr>
            <w:proofErr w:type="spellStart"/>
            <w:r w:rsidRPr="008244C5">
              <w:rPr>
                <w:color w:val="002060"/>
              </w:rPr>
              <w:t>Localita'</w:t>
            </w:r>
            <w:proofErr w:type="spellEnd"/>
            <w:r w:rsidRPr="008244C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97B6CF8" w14:textId="77777777" w:rsidR="00CF5741" w:rsidRPr="008244C5" w:rsidRDefault="00CF5741" w:rsidP="00A16BFF">
            <w:pPr>
              <w:pStyle w:val="HEADERTABELLA"/>
              <w:rPr>
                <w:color w:val="002060"/>
              </w:rPr>
            </w:pPr>
            <w:r w:rsidRPr="008244C5">
              <w:rPr>
                <w:color w:val="002060"/>
              </w:rPr>
              <w:t>Indirizzo Impianto</w:t>
            </w:r>
          </w:p>
        </w:tc>
      </w:tr>
      <w:tr w:rsidR="00CF5741" w:rsidRPr="008244C5" w14:paraId="0045D116" w14:textId="77777777" w:rsidTr="00CF5741">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9C58FCA" w14:textId="77777777" w:rsidR="00CF5741" w:rsidRPr="008244C5" w:rsidRDefault="00CF5741" w:rsidP="00A16BFF">
            <w:pPr>
              <w:pStyle w:val="ROWTABELLA"/>
              <w:rPr>
                <w:color w:val="002060"/>
              </w:rPr>
            </w:pPr>
            <w:r w:rsidRPr="008244C5">
              <w:rPr>
                <w:color w:val="002060"/>
              </w:rPr>
              <w:t>FUTSAL MONTURANO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B29F047" w14:textId="77777777" w:rsidR="00CF5741" w:rsidRPr="008244C5" w:rsidRDefault="00CF5741" w:rsidP="00A16BFF">
            <w:pPr>
              <w:pStyle w:val="ROWTABELLA"/>
              <w:rPr>
                <w:color w:val="002060"/>
              </w:rPr>
            </w:pPr>
            <w:r w:rsidRPr="008244C5">
              <w:rPr>
                <w:color w:val="002060"/>
              </w:rPr>
              <w:t>CERRETO D ESI C5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2F3C0F7" w14:textId="77777777" w:rsidR="00CF5741" w:rsidRPr="008244C5" w:rsidRDefault="00CF5741" w:rsidP="00A16BFF">
            <w:pPr>
              <w:pStyle w:val="ROWTABELLA"/>
              <w:jc w:val="center"/>
              <w:rPr>
                <w:color w:val="002060"/>
              </w:rPr>
            </w:pPr>
            <w:r w:rsidRPr="008244C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C3E903C" w14:textId="77777777" w:rsidR="00CF5741" w:rsidRPr="008244C5" w:rsidRDefault="00CF5741" w:rsidP="00A16BFF">
            <w:pPr>
              <w:pStyle w:val="ROWTABELLA"/>
              <w:rPr>
                <w:color w:val="002060"/>
              </w:rPr>
            </w:pPr>
            <w:r w:rsidRPr="008244C5">
              <w:rPr>
                <w:color w:val="002060"/>
              </w:rPr>
              <w:t>08/02/2020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73012BA" w14:textId="77777777" w:rsidR="00CF5741" w:rsidRPr="008244C5" w:rsidRDefault="00CF5741" w:rsidP="00A16BFF">
            <w:pPr>
              <w:pStyle w:val="ROWTABELLA"/>
              <w:rPr>
                <w:color w:val="002060"/>
              </w:rPr>
            </w:pPr>
            <w:r w:rsidRPr="008244C5">
              <w:rPr>
                <w:color w:val="002060"/>
              </w:rPr>
              <w:t>5638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A4B6DF9" w14:textId="77777777" w:rsidR="00CF5741" w:rsidRPr="008244C5" w:rsidRDefault="00CF5741" w:rsidP="00A16BFF">
            <w:pPr>
              <w:pStyle w:val="ROWTABELLA"/>
              <w:rPr>
                <w:color w:val="002060"/>
              </w:rPr>
            </w:pPr>
            <w:r w:rsidRPr="008244C5">
              <w:rPr>
                <w:color w:val="002060"/>
              </w:rPr>
              <w:t>MONTE URANO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AC69B70" w14:textId="77777777" w:rsidR="00CF5741" w:rsidRPr="008244C5" w:rsidRDefault="00CF5741" w:rsidP="00A16BFF">
            <w:pPr>
              <w:pStyle w:val="ROWTABELLA"/>
              <w:rPr>
                <w:color w:val="002060"/>
              </w:rPr>
            </w:pPr>
            <w:r w:rsidRPr="008244C5">
              <w:rPr>
                <w:color w:val="002060"/>
              </w:rPr>
              <w:t>VIA OLIMPIADI</w:t>
            </w:r>
          </w:p>
        </w:tc>
      </w:tr>
      <w:tr w:rsidR="00CF5741" w:rsidRPr="008244C5" w14:paraId="498FC37A" w14:textId="77777777" w:rsidTr="00CF574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172F1B7" w14:textId="77777777" w:rsidR="00CF5741" w:rsidRPr="008244C5" w:rsidRDefault="00CF5741" w:rsidP="00A16BFF">
            <w:pPr>
              <w:pStyle w:val="ROWTABELLA"/>
              <w:rPr>
                <w:color w:val="002060"/>
              </w:rPr>
            </w:pPr>
            <w:r w:rsidRPr="008244C5">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1AFC038" w14:textId="77777777" w:rsidR="00CF5741" w:rsidRPr="008244C5" w:rsidRDefault="00CF5741" w:rsidP="00A16BFF">
            <w:pPr>
              <w:pStyle w:val="ROWTABELLA"/>
              <w:rPr>
                <w:color w:val="002060"/>
              </w:rPr>
            </w:pPr>
            <w:r w:rsidRPr="008244C5">
              <w:rPr>
                <w:color w:val="002060"/>
              </w:rPr>
              <w:t>AUDAX 1970 S.ANGELO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E6DD1CE" w14:textId="77777777" w:rsidR="00CF5741" w:rsidRPr="008244C5" w:rsidRDefault="00CF5741" w:rsidP="00A16BFF">
            <w:pPr>
              <w:pStyle w:val="ROWTABELLA"/>
              <w:jc w:val="center"/>
              <w:rPr>
                <w:color w:val="002060"/>
              </w:rPr>
            </w:pPr>
            <w:r w:rsidRPr="008244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616B757" w14:textId="77777777" w:rsidR="00CF5741" w:rsidRPr="008244C5" w:rsidRDefault="00CF5741" w:rsidP="00A16BFF">
            <w:pPr>
              <w:pStyle w:val="ROWTABELLA"/>
              <w:rPr>
                <w:color w:val="002060"/>
              </w:rPr>
            </w:pPr>
            <w:r w:rsidRPr="008244C5">
              <w:rPr>
                <w:color w:val="002060"/>
              </w:rPr>
              <w:t>08/02/2020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084700E" w14:textId="77777777" w:rsidR="00CF5741" w:rsidRPr="008244C5" w:rsidRDefault="00CF5741" w:rsidP="00A16BFF">
            <w:pPr>
              <w:pStyle w:val="ROWTABELLA"/>
              <w:rPr>
                <w:color w:val="002060"/>
              </w:rPr>
            </w:pPr>
            <w:r w:rsidRPr="008244C5">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3CB8EB2" w14:textId="77777777" w:rsidR="00CF5741" w:rsidRPr="008244C5" w:rsidRDefault="00CF5741" w:rsidP="00A16BFF">
            <w:pPr>
              <w:pStyle w:val="ROWTABELLA"/>
              <w:rPr>
                <w:color w:val="002060"/>
              </w:rPr>
            </w:pPr>
            <w:r w:rsidRPr="008244C5">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32E12AF" w14:textId="77777777" w:rsidR="00CF5741" w:rsidRPr="008244C5" w:rsidRDefault="00CF5741" w:rsidP="00A16BFF">
            <w:pPr>
              <w:pStyle w:val="ROWTABELLA"/>
              <w:rPr>
                <w:color w:val="002060"/>
              </w:rPr>
            </w:pPr>
            <w:r w:rsidRPr="008244C5">
              <w:rPr>
                <w:color w:val="002060"/>
              </w:rPr>
              <w:t>VIA ALDO MORO</w:t>
            </w:r>
          </w:p>
        </w:tc>
      </w:tr>
      <w:tr w:rsidR="00CF5741" w:rsidRPr="008244C5" w14:paraId="1810B9AE" w14:textId="77777777" w:rsidTr="00CF5741">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B4AFB8F" w14:textId="77777777" w:rsidR="00CF5741" w:rsidRPr="008244C5" w:rsidRDefault="00CF5741" w:rsidP="00A16BFF">
            <w:pPr>
              <w:pStyle w:val="ROWTABELLA"/>
              <w:rPr>
                <w:color w:val="002060"/>
              </w:rPr>
            </w:pPr>
            <w:r w:rsidRPr="008244C5">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6A1676D" w14:textId="77777777" w:rsidR="00CF5741" w:rsidRPr="008244C5" w:rsidRDefault="00CF5741" w:rsidP="00A16BFF">
            <w:pPr>
              <w:pStyle w:val="ROWTABELLA"/>
              <w:rPr>
                <w:color w:val="002060"/>
              </w:rPr>
            </w:pPr>
            <w:r w:rsidRPr="008244C5">
              <w:rPr>
                <w:color w:val="002060"/>
              </w:rPr>
              <w:t>U.MANDOLESI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909AF91" w14:textId="77777777" w:rsidR="00CF5741" w:rsidRPr="008244C5" w:rsidRDefault="00CF5741" w:rsidP="00A16BFF">
            <w:pPr>
              <w:pStyle w:val="ROWTABELLA"/>
              <w:jc w:val="center"/>
              <w:rPr>
                <w:color w:val="002060"/>
              </w:rPr>
            </w:pPr>
            <w:r w:rsidRPr="008244C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3A127F6" w14:textId="77777777" w:rsidR="00CF5741" w:rsidRPr="008244C5" w:rsidRDefault="00CF5741" w:rsidP="00A16BFF">
            <w:pPr>
              <w:pStyle w:val="ROWTABELLA"/>
              <w:rPr>
                <w:color w:val="002060"/>
              </w:rPr>
            </w:pPr>
            <w:r w:rsidRPr="008244C5">
              <w:rPr>
                <w:color w:val="002060"/>
              </w:rPr>
              <w:t>08/02/2020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88703DA" w14:textId="77777777" w:rsidR="00CF5741" w:rsidRPr="008244C5" w:rsidRDefault="00CF5741" w:rsidP="00A16BFF">
            <w:pPr>
              <w:pStyle w:val="ROWTABELLA"/>
              <w:rPr>
                <w:color w:val="002060"/>
              </w:rPr>
            </w:pPr>
            <w:r w:rsidRPr="008244C5">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EAB82DC" w14:textId="77777777" w:rsidR="00CF5741" w:rsidRPr="008244C5" w:rsidRDefault="00CF5741" w:rsidP="00A16BFF">
            <w:pPr>
              <w:pStyle w:val="ROWTABELLA"/>
              <w:rPr>
                <w:color w:val="002060"/>
              </w:rPr>
            </w:pPr>
            <w:r w:rsidRPr="008244C5">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4C80265" w14:textId="77777777" w:rsidR="00CF5741" w:rsidRPr="008244C5" w:rsidRDefault="00CF5741" w:rsidP="00A16BFF">
            <w:pPr>
              <w:pStyle w:val="ROWTABELLA"/>
              <w:rPr>
                <w:color w:val="002060"/>
              </w:rPr>
            </w:pPr>
            <w:r w:rsidRPr="008244C5">
              <w:rPr>
                <w:color w:val="002060"/>
              </w:rPr>
              <w:t>VIA PETRARCA</w:t>
            </w:r>
          </w:p>
        </w:tc>
      </w:tr>
    </w:tbl>
    <w:p w14:paraId="54B00BA5" w14:textId="77777777" w:rsidR="00CF5741" w:rsidRPr="008244C5" w:rsidRDefault="00CF5741" w:rsidP="00CF5741">
      <w:pPr>
        <w:pStyle w:val="breakline"/>
        <w:divId w:val="527259509"/>
        <w:rPr>
          <w:color w:val="002060"/>
        </w:rPr>
      </w:pPr>
    </w:p>
    <w:p w14:paraId="00BBA511" w14:textId="77777777" w:rsidR="00CF5741" w:rsidRPr="008244C5" w:rsidRDefault="00CF5741" w:rsidP="00CF5741">
      <w:pPr>
        <w:pStyle w:val="breakline"/>
        <w:divId w:val="527259509"/>
        <w:rPr>
          <w:color w:val="002060"/>
        </w:rPr>
      </w:pPr>
    </w:p>
    <w:p w14:paraId="39B834C6" w14:textId="77777777" w:rsidR="00CF5741" w:rsidRPr="008244C5" w:rsidRDefault="00CF5741" w:rsidP="00CF5741">
      <w:pPr>
        <w:pStyle w:val="breakline"/>
        <w:divId w:val="527259509"/>
        <w:rPr>
          <w:color w:val="002060"/>
        </w:rPr>
      </w:pPr>
    </w:p>
    <w:p w14:paraId="6ACD613A" w14:textId="77777777" w:rsidR="00CF5741" w:rsidRPr="008244C5" w:rsidRDefault="00CF5741" w:rsidP="00CF5741">
      <w:pPr>
        <w:pStyle w:val="SOTTOTITOLOCAMPIONATO1"/>
        <w:divId w:val="527259509"/>
        <w:rPr>
          <w:color w:val="002060"/>
        </w:rPr>
      </w:pPr>
      <w:r w:rsidRPr="008244C5">
        <w:rPr>
          <w:color w:val="002060"/>
        </w:rPr>
        <w:t>GIRONE SA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8"/>
        <w:gridCol w:w="2005"/>
        <w:gridCol w:w="385"/>
        <w:gridCol w:w="898"/>
        <w:gridCol w:w="1182"/>
        <w:gridCol w:w="1556"/>
        <w:gridCol w:w="1556"/>
      </w:tblGrid>
      <w:tr w:rsidR="00CF5741" w:rsidRPr="008244C5" w14:paraId="6FEC9ED1" w14:textId="77777777" w:rsidTr="00CF574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17D672" w14:textId="77777777" w:rsidR="00CF5741" w:rsidRPr="008244C5" w:rsidRDefault="00CF5741" w:rsidP="00A16BFF">
            <w:pPr>
              <w:pStyle w:val="HEADERTABELLA"/>
              <w:rPr>
                <w:color w:val="002060"/>
              </w:rPr>
            </w:pPr>
            <w:r w:rsidRPr="008244C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8AAE4E" w14:textId="77777777" w:rsidR="00CF5741" w:rsidRPr="008244C5" w:rsidRDefault="00CF5741" w:rsidP="00A16BFF">
            <w:pPr>
              <w:pStyle w:val="HEADERTABELLA"/>
              <w:rPr>
                <w:color w:val="002060"/>
              </w:rPr>
            </w:pPr>
            <w:r w:rsidRPr="008244C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4DA67A" w14:textId="77777777" w:rsidR="00CF5741" w:rsidRPr="008244C5" w:rsidRDefault="00CF5741" w:rsidP="00A16BFF">
            <w:pPr>
              <w:pStyle w:val="HEADERTABELLA"/>
              <w:rPr>
                <w:color w:val="002060"/>
              </w:rPr>
            </w:pPr>
            <w:r w:rsidRPr="008244C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F85C60" w14:textId="77777777" w:rsidR="00CF5741" w:rsidRPr="008244C5" w:rsidRDefault="00CF5741" w:rsidP="00A16BFF">
            <w:pPr>
              <w:pStyle w:val="HEADERTABELLA"/>
              <w:rPr>
                <w:color w:val="002060"/>
              </w:rPr>
            </w:pPr>
            <w:r w:rsidRPr="008244C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FCD42C" w14:textId="77777777" w:rsidR="00CF5741" w:rsidRPr="008244C5" w:rsidRDefault="00CF5741" w:rsidP="00A16BFF">
            <w:pPr>
              <w:pStyle w:val="HEADERTABELLA"/>
              <w:rPr>
                <w:color w:val="002060"/>
              </w:rPr>
            </w:pPr>
            <w:r w:rsidRPr="008244C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647B37" w14:textId="77777777" w:rsidR="00CF5741" w:rsidRPr="008244C5" w:rsidRDefault="00CF5741" w:rsidP="00A16BFF">
            <w:pPr>
              <w:pStyle w:val="HEADERTABELLA"/>
              <w:rPr>
                <w:color w:val="002060"/>
              </w:rPr>
            </w:pPr>
            <w:proofErr w:type="spellStart"/>
            <w:r w:rsidRPr="008244C5">
              <w:rPr>
                <w:color w:val="002060"/>
              </w:rPr>
              <w:t>Localita'</w:t>
            </w:r>
            <w:proofErr w:type="spellEnd"/>
            <w:r w:rsidRPr="008244C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D7E803" w14:textId="77777777" w:rsidR="00CF5741" w:rsidRPr="008244C5" w:rsidRDefault="00CF5741" w:rsidP="00A16BFF">
            <w:pPr>
              <w:pStyle w:val="HEADERTABELLA"/>
              <w:rPr>
                <w:color w:val="002060"/>
              </w:rPr>
            </w:pPr>
            <w:r w:rsidRPr="008244C5">
              <w:rPr>
                <w:color w:val="002060"/>
              </w:rPr>
              <w:t>Indirizzo Impianto</w:t>
            </w:r>
          </w:p>
        </w:tc>
      </w:tr>
      <w:tr w:rsidR="00CF5741" w:rsidRPr="008244C5" w14:paraId="0AD3B2DD" w14:textId="77777777" w:rsidTr="00CF5741">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395AF0F" w14:textId="77777777" w:rsidR="00CF5741" w:rsidRPr="008244C5" w:rsidRDefault="00CF5741" w:rsidP="00A16BFF">
            <w:pPr>
              <w:pStyle w:val="ROWTABELLA"/>
              <w:rPr>
                <w:color w:val="002060"/>
              </w:rPr>
            </w:pPr>
            <w:r w:rsidRPr="008244C5">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069CB76" w14:textId="77777777" w:rsidR="00CF5741" w:rsidRPr="008244C5" w:rsidRDefault="00CF5741" w:rsidP="00A16BFF">
            <w:pPr>
              <w:pStyle w:val="ROWTABELLA"/>
              <w:rPr>
                <w:color w:val="002060"/>
              </w:rPr>
            </w:pPr>
            <w:r w:rsidRPr="008244C5">
              <w:rPr>
                <w:color w:val="002060"/>
              </w:rPr>
              <w:t>REAL S.COSTANZO CALCIO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5AF2EC1" w14:textId="77777777" w:rsidR="00CF5741" w:rsidRPr="008244C5" w:rsidRDefault="00CF5741" w:rsidP="00A16BFF">
            <w:pPr>
              <w:pStyle w:val="ROWTABELLA"/>
              <w:jc w:val="center"/>
              <w:rPr>
                <w:color w:val="002060"/>
              </w:rPr>
            </w:pPr>
            <w:r w:rsidRPr="008244C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CA1877E" w14:textId="77777777" w:rsidR="00CF5741" w:rsidRPr="008244C5" w:rsidRDefault="00CF5741" w:rsidP="00A16BFF">
            <w:pPr>
              <w:pStyle w:val="ROWTABELLA"/>
              <w:rPr>
                <w:color w:val="002060"/>
              </w:rPr>
            </w:pPr>
            <w:r w:rsidRPr="008244C5">
              <w:rPr>
                <w:color w:val="002060"/>
              </w:rPr>
              <w:t>08/02/2020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BD7CBDC" w14:textId="77777777" w:rsidR="00CF5741" w:rsidRPr="008244C5" w:rsidRDefault="00CF5741" w:rsidP="00A16BFF">
            <w:pPr>
              <w:pStyle w:val="ROWTABELLA"/>
              <w:rPr>
                <w:color w:val="002060"/>
              </w:rPr>
            </w:pPr>
            <w:r w:rsidRPr="008244C5">
              <w:rPr>
                <w:color w:val="002060"/>
              </w:rPr>
              <w:t>5022 PALLONE GEODETICO LOC.CANDIA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0B47DA7" w14:textId="77777777" w:rsidR="00CF5741" w:rsidRPr="008244C5" w:rsidRDefault="00CF5741" w:rsidP="00A16BFF">
            <w:pPr>
              <w:pStyle w:val="ROWTABELLA"/>
              <w:rPr>
                <w:color w:val="002060"/>
              </w:rPr>
            </w:pPr>
            <w:r w:rsidRPr="008244C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7455B7E" w14:textId="77777777" w:rsidR="00CF5741" w:rsidRPr="008244C5" w:rsidRDefault="00CF5741" w:rsidP="00A16BFF">
            <w:pPr>
              <w:pStyle w:val="ROWTABELLA"/>
              <w:rPr>
                <w:color w:val="002060"/>
              </w:rPr>
            </w:pPr>
            <w:r w:rsidRPr="008244C5">
              <w:rPr>
                <w:color w:val="002060"/>
              </w:rPr>
              <w:t>LOCALITA' CANDIA</w:t>
            </w:r>
          </w:p>
        </w:tc>
      </w:tr>
      <w:tr w:rsidR="00CF5741" w:rsidRPr="008244C5" w14:paraId="38BE1B40" w14:textId="77777777" w:rsidTr="00CF574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68183B3" w14:textId="77777777" w:rsidR="00CF5741" w:rsidRPr="008244C5" w:rsidRDefault="00CF5741" w:rsidP="00A16BFF">
            <w:pPr>
              <w:pStyle w:val="ROWTABELLA"/>
              <w:rPr>
                <w:color w:val="002060"/>
              </w:rPr>
            </w:pPr>
            <w:r w:rsidRPr="008244C5">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1A66BCD" w14:textId="77777777" w:rsidR="00CF5741" w:rsidRPr="008244C5" w:rsidRDefault="00CF5741" w:rsidP="00A16BFF">
            <w:pPr>
              <w:pStyle w:val="ROWTABELLA"/>
              <w:rPr>
                <w:color w:val="002060"/>
              </w:rPr>
            </w:pPr>
            <w:r w:rsidRPr="008244C5">
              <w:rPr>
                <w:color w:val="002060"/>
              </w:rPr>
              <w:t>CALCIO A 5 CORINALDO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8828864" w14:textId="77777777" w:rsidR="00CF5741" w:rsidRPr="008244C5" w:rsidRDefault="00CF5741" w:rsidP="00A16BFF">
            <w:pPr>
              <w:pStyle w:val="ROWTABELLA"/>
              <w:jc w:val="center"/>
              <w:rPr>
                <w:color w:val="002060"/>
              </w:rPr>
            </w:pPr>
            <w:r w:rsidRPr="008244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2B733E7" w14:textId="77777777" w:rsidR="00CF5741" w:rsidRPr="008244C5" w:rsidRDefault="00CF5741" w:rsidP="00A16BFF">
            <w:pPr>
              <w:pStyle w:val="ROWTABELLA"/>
              <w:rPr>
                <w:color w:val="002060"/>
              </w:rPr>
            </w:pPr>
            <w:r w:rsidRPr="008244C5">
              <w:rPr>
                <w:color w:val="002060"/>
              </w:rPr>
              <w:t>08/02/2020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94EFB02" w14:textId="77777777" w:rsidR="00CF5741" w:rsidRPr="008244C5" w:rsidRDefault="00CF5741" w:rsidP="00A16BFF">
            <w:pPr>
              <w:pStyle w:val="ROWTABELLA"/>
              <w:rPr>
                <w:color w:val="002060"/>
              </w:rPr>
            </w:pPr>
            <w:r w:rsidRPr="008244C5">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600709D" w14:textId="77777777" w:rsidR="00CF5741" w:rsidRPr="008244C5" w:rsidRDefault="00CF5741" w:rsidP="00A16BFF">
            <w:pPr>
              <w:pStyle w:val="ROWTABELLA"/>
              <w:rPr>
                <w:color w:val="002060"/>
              </w:rPr>
            </w:pPr>
            <w:r w:rsidRPr="008244C5">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9ED1EAA" w14:textId="77777777" w:rsidR="00CF5741" w:rsidRPr="008244C5" w:rsidRDefault="00CF5741" w:rsidP="00A16BFF">
            <w:pPr>
              <w:pStyle w:val="ROWTABELLA"/>
              <w:rPr>
                <w:color w:val="002060"/>
              </w:rPr>
            </w:pPr>
            <w:r w:rsidRPr="008244C5">
              <w:rPr>
                <w:color w:val="002060"/>
              </w:rPr>
              <w:t>VIA TOBAGI STAZ. CASTELBELLINO</w:t>
            </w:r>
          </w:p>
        </w:tc>
      </w:tr>
      <w:tr w:rsidR="00CF5741" w:rsidRPr="008244C5" w14:paraId="271829EF" w14:textId="77777777" w:rsidTr="00CF5741">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02848A1" w14:textId="77777777" w:rsidR="00CF5741" w:rsidRPr="008244C5" w:rsidRDefault="00CF5741" w:rsidP="00A16BFF">
            <w:pPr>
              <w:pStyle w:val="ROWTABELLA"/>
              <w:rPr>
                <w:color w:val="002060"/>
              </w:rPr>
            </w:pPr>
            <w:r w:rsidRPr="008244C5">
              <w:rPr>
                <w:color w:val="002060"/>
              </w:rPr>
              <w:t>ACLI MANTOVANI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4773549" w14:textId="77777777" w:rsidR="00CF5741" w:rsidRPr="008244C5" w:rsidRDefault="00CF5741" w:rsidP="00A16BFF">
            <w:pPr>
              <w:pStyle w:val="ROWTABELLA"/>
              <w:rPr>
                <w:color w:val="002060"/>
              </w:rPr>
            </w:pPr>
            <w:r w:rsidRPr="008244C5">
              <w:rPr>
                <w:color w:val="002060"/>
              </w:rPr>
              <w:t>SPORTLAND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C440177" w14:textId="77777777" w:rsidR="00CF5741" w:rsidRPr="008244C5" w:rsidRDefault="00CF5741" w:rsidP="00A16BFF">
            <w:pPr>
              <w:pStyle w:val="ROWTABELLA"/>
              <w:jc w:val="center"/>
              <w:rPr>
                <w:color w:val="002060"/>
              </w:rPr>
            </w:pPr>
            <w:r w:rsidRPr="008244C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7F92B2A" w14:textId="77777777" w:rsidR="00CF5741" w:rsidRPr="008244C5" w:rsidRDefault="00CF5741" w:rsidP="00A16BFF">
            <w:pPr>
              <w:pStyle w:val="ROWTABELLA"/>
              <w:rPr>
                <w:color w:val="002060"/>
              </w:rPr>
            </w:pPr>
            <w:r w:rsidRPr="008244C5">
              <w:rPr>
                <w:color w:val="002060"/>
              </w:rPr>
              <w:t>09/02/2020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CF9CAB2" w14:textId="77777777" w:rsidR="00CF5741" w:rsidRPr="008244C5" w:rsidRDefault="00CF5741" w:rsidP="00A16BFF">
            <w:pPr>
              <w:pStyle w:val="ROWTABELLA"/>
              <w:rPr>
                <w:color w:val="002060"/>
              </w:rPr>
            </w:pPr>
            <w:r w:rsidRPr="008244C5">
              <w:rPr>
                <w:color w:val="002060"/>
              </w:rPr>
              <w:t>5121 "PALAMASSIMO GALEAZZI"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5E1B95F" w14:textId="77777777" w:rsidR="00CF5741" w:rsidRPr="008244C5" w:rsidRDefault="00CF5741" w:rsidP="00A16BFF">
            <w:pPr>
              <w:pStyle w:val="ROWTABELLA"/>
              <w:rPr>
                <w:color w:val="002060"/>
              </w:rPr>
            </w:pPr>
            <w:r w:rsidRPr="008244C5">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F915FE2" w14:textId="77777777" w:rsidR="00CF5741" w:rsidRPr="008244C5" w:rsidRDefault="00CF5741" w:rsidP="00A16BFF">
            <w:pPr>
              <w:pStyle w:val="ROWTABELLA"/>
              <w:rPr>
                <w:color w:val="002060"/>
              </w:rPr>
            </w:pPr>
            <w:r w:rsidRPr="008244C5">
              <w:rPr>
                <w:color w:val="002060"/>
              </w:rPr>
              <w:t>VIA MADRE TERESA DI CALCUTTA</w:t>
            </w:r>
          </w:p>
        </w:tc>
      </w:tr>
    </w:tbl>
    <w:p w14:paraId="650D7E94" w14:textId="77777777" w:rsidR="00CF5741" w:rsidRPr="008244C5" w:rsidRDefault="00CF5741" w:rsidP="00CF5741">
      <w:pPr>
        <w:pStyle w:val="breakline"/>
        <w:divId w:val="527259509"/>
        <w:rPr>
          <w:color w:val="002060"/>
        </w:rPr>
      </w:pPr>
    </w:p>
    <w:p w14:paraId="51BDDBEA" w14:textId="77777777" w:rsidR="00CF5741" w:rsidRPr="008244C5" w:rsidRDefault="00CF5741" w:rsidP="00CF5741">
      <w:pPr>
        <w:pStyle w:val="breakline"/>
        <w:divId w:val="527259509"/>
        <w:rPr>
          <w:color w:val="002060"/>
        </w:rPr>
      </w:pPr>
    </w:p>
    <w:p w14:paraId="7BAA8C47" w14:textId="77777777" w:rsidR="00CF5741" w:rsidRPr="008244C5" w:rsidRDefault="00CF5741" w:rsidP="00CF5741">
      <w:pPr>
        <w:pStyle w:val="breakline"/>
        <w:divId w:val="527259509"/>
        <w:rPr>
          <w:color w:val="002060"/>
        </w:rPr>
      </w:pPr>
    </w:p>
    <w:p w14:paraId="58D46BB0" w14:textId="77777777" w:rsidR="00CF5741" w:rsidRPr="008244C5" w:rsidRDefault="00CF5741" w:rsidP="00CF5741">
      <w:pPr>
        <w:pStyle w:val="SOTTOTITOLOCAMPIONATO1"/>
        <w:divId w:val="527259509"/>
        <w:rPr>
          <w:color w:val="002060"/>
        </w:rPr>
      </w:pPr>
      <w:r w:rsidRPr="008244C5">
        <w:rPr>
          <w:color w:val="002060"/>
        </w:rPr>
        <w:t>GIRONE SB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27"/>
        <w:gridCol w:w="385"/>
        <w:gridCol w:w="898"/>
        <w:gridCol w:w="1177"/>
        <w:gridCol w:w="1550"/>
        <w:gridCol w:w="1550"/>
      </w:tblGrid>
      <w:tr w:rsidR="00CF5741" w:rsidRPr="008244C5" w14:paraId="2DFE2896" w14:textId="77777777" w:rsidTr="00CF574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342E5B" w14:textId="77777777" w:rsidR="00CF5741" w:rsidRPr="008244C5" w:rsidRDefault="00CF5741" w:rsidP="00A16BFF">
            <w:pPr>
              <w:pStyle w:val="HEADERTABELLA"/>
              <w:rPr>
                <w:color w:val="002060"/>
              </w:rPr>
            </w:pPr>
            <w:r w:rsidRPr="008244C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E336B8" w14:textId="77777777" w:rsidR="00CF5741" w:rsidRPr="008244C5" w:rsidRDefault="00CF5741" w:rsidP="00A16BFF">
            <w:pPr>
              <w:pStyle w:val="HEADERTABELLA"/>
              <w:rPr>
                <w:color w:val="002060"/>
              </w:rPr>
            </w:pPr>
            <w:r w:rsidRPr="008244C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BB70CA2" w14:textId="77777777" w:rsidR="00CF5741" w:rsidRPr="008244C5" w:rsidRDefault="00CF5741" w:rsidP="00A16BFF">
            <w:pPr>
              <w:pStyle w:val="HEADERTABELLA"/>
              <w:rPr>
                <w:color w:val="002060"/>
              </w:rPr>
            </w:pPr>
            <w:r w:rsidRPr="008244C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6C69E3" w14:textId="77777777" w:rsidR="00CF5741" w:rsidRPr="008244C5" w:rsidRDefault="00CF5741" w:rsidP="00A16BFF">
            <w:pPr>
              <w:pStyle w:val="HEADERTABELLA"/>
              <w:rPr>
                <w:color w:val="002060"/>
              </w:rPr>
            </w:pPr>
            <w:r w:rsidRPr="008244C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26E46F" w14:textId="77777777" w:rsidR="00CF5741" w:rsidRPr="008244C5" w:rsidRDefault="00CF5741" w:rsidP="00A16BFF">
            <w:pPr>
              <w:pStyle w:val="HEADERTABELLA"/>
              <w:rPr>
                <w:color w:val="002060"/>
              </w:rPr>
            </w:pPr>
            <w:r w:rsidRPr="008244C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164E4A" w14:textId="77777777" w:rsidR="00CF5741" w:rsidRPr="008244C5" w:rsidRDefault="00CF5741" w:rsidP="00A16BFF">
            <w:pPr>
              <w:pStyle w:val="HEADERTABELLA"/>
              <w:rPr>
                <w:color w:val="002060"/>
              </w:rPr>
            </w:pPr>
            <w:proofErr w:type="spellStart"/>
            <w:r w:rsidRPr="008244C5">
              <w:rPr>
                <w:color w:val="002060"/>
              </w:rPr>
              <w:t>Localita'</w:t>
            </w:r>
            <w:proofErr w:type="spellEnd"/>
            <w:r w:rsidRPr="008244C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C6502A" w14:textId="77777777" w:rsidR="00CF5741" w:rsidRPr="008244C5" w:rsidRDefault="00CF5741" w:rsidP="00A16BFF">
            <w:pPr>
              <w:pStyle w:val="HEADERTABELLA"/>
              <w:rPr>
                <w:color w:val="002060"/>
              </w:rPr>
            </w:pPr>
            <w:r w:rsidRPr="008244C5">
              <w:rPr>
                <w:color w:val="002060"/>
              </w:rPr>
              <w:t>Indirizzo Impianto</w:t>
            </w:r>
          </w:p>
        </w:tc>
      </w:tr>
      <w:tr w:rsidR="00CF5741" w:rsidRPr="008244C5" w14:paraId="6FCE58FB" w14:textId="77777777" w:rsidTr="00CF5741">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A67C75B" w14:textId="77777777" w:rsidR="00CF5741" w:rsidRPr="008244C5" w:rsidRDefault="00CF5741" w:rsidP="00A16BFF">
            <w:pPr>
              <w:pStyle w:val="ROWTABELLA"/>
              <w:rPr>
                <w:color w:val="002060"/>
              </w:rPr>
            </w:pPr>
            <w:r w:rsidRPr="008244C5">
              <w:rPr>
                <w:color w:val="002060"/>
              </w:rPr>
              <w:t>FUTSAL FBC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A579EC3" w14:textId="77777777" w:rsidR="00CF5741" w:rsidRPr="008244C5" w:rsidRDefault="00CF5741" w:rsidP="00A16BFF">
            <w:pPr>
              <w:pStyle w:val="ROWTABELLA"/>
              <w:rPr>
                <w:color w:val="002060"/>
              </w:rPr>
            </w:pPr>
            <w:r w:rsidRPr="008244C5">
              <w:rPr>
                <w:color w:val="002060"/>
              </w:rPr>
              <w:t>CASENUOVE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E727B3B" w14:textId="77777777" w:rsidR="00CF5741" w:rsidRPr="008244C5" w:rsidRDefault="00CF5741" w:rsidP="00A16BFF">
            <w:pPr>
              <w:pStyle w:val="ROWTABELLA"/>
              <w:jc w:val="center"/>
              <w:rPr>
                <w:color w:val="002060"/>
              </w:rPr>
            </w:pPr>
            <w:r w:rsidRPr="008244C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8EE387D" w14:textId="77777777" w:rsidR="00CF5741" w:rsidRPr="008244C5" w:rsidRDefault="00CF5741" w:rsidP="00A16BFF">
            <w:pPr>
              <w:pStyle w:val="ROWTABELLA"/>
              <w:rPr>
                <w:color w:val="002060"/>
              </w:rPr>
            </w:pPr>
            <w:r w:rsidRPr="008244C5">
              <w:rPr>
                <w:color w:val="002060"/>
              </w:rPr>
              <w:t>08/02/2020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5F9D3C6" w14:textId="77777777" w:rsidR="00CF5741" w:rsidRPr="008244C5" w:rsidRDefault="00CF5741" w:rsidP="00A16BFF">
            <w:pPr>
              <w:pStyle w:val="ROWTABELLA"/>
              <w:rPr>
                <w:color w:val="002060"/>
              </w:rPr>
            </w:pPr>
            <w:r w:rsidRPr="008244C5">
              <w:rPr>
                <w:color w:val="002060"/>
              </w:rPr>
              <w:t>5278 CAMPO SCOPERTO "GREEN PLANET"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C3E2DE4" w14:textId="77777777" w:rsidR="00CF5741" w:rsidRPr="008244C5" w:rsidRDefault="00CF5741" w:rsidP="00A16BFF">
            <w:pPr>
              <w:pStyle w:val="ROWTABELLA"/>
              <w:rPr>
                <w:color w:val="002060"/>
              </w:rPr>
            </w:pPr>
            <w:r w:rsidRPr="008244C5">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873714D" w14:textId="77777777" w:rsidR="00CF5741" w:rsidRPr="008244C5" w:rsidRDefault="00CF5741" w:rsidP="00A16BFF">
            <w:pPr>
              <w:pStyle w:val="ROWTABELLA"/>
              <w:rPr>
                <w:color w:val="002060"/>
              </w:rPr>
            </w:pPr>
            <w:r w:rsidRPr="008244C5">
              <w:rPr>
                <w:color w:val="002060"/>
              </w:rPr>
              <w:t>VIA ABBADIA DI FIASTRA</w:t>
            </w:r>
          </w:p>
        </w:tc>
      </w:tr>
      <w:tr w:rsidR="00CF5741" w:rsidRPr="008244C5" w14:paraId="164613BC" w14:textId="77777777" w:rsidTr="00CF574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A38965C" w14:textId="77777777" w:rsidR="00CF5741" w:rsidRPr="008244C5" w:rsidRDefault="00CF5741" w:rsidP="00A16BFF">
            <w:pPr>
              <w:pStyle w:val="ROWTABELLA"/>
              <w:rPr>
                <w:color w:val="002060"/>
              </w:rPr>
            </w:pPr>
            <w:r w:rsidRPr="008244C5">
              <w:rPr>
                <w:color w:val="002060"/>
              </w:rPr>
              <w:lastRenderedPageBreak/>
              <w:t>FUTSAL 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7ED26F5" w14:textId="77777777" w:rsidR="00CF5741" w:rsidRPr="008244C5" w:rsidRDefault="00CF5741" w:rsidP="00A16BFF">
            <w:pPr>
              <w:pStyle w:val="ROWTABELLA"/>
              <w:rPr>
                <w:color w:val="002060"/>
              </w:rPr>
            </w:pPr>
            <w:r w:rsidRPr="008244C5">
              <w:rPr>
                <w:color w:val="002060"/>
              </w:rPr>
              <w:t>NUOVA JUVENTINA FFC</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FFC4F2E" w14:textId="77777777" w:rsidR="00CF5741" w:rsidRPr="008244C5" w:rsidRDefault="00CF5741" w:rsidP="00A16BFF">
            <w:pPr>
              <w:pStyle w:val="ROWTABELLA"/>
              <w:jc w:val="center"/>
              <w:rPr>
                <w:color w:val="002060"/>
              </w:rPr>
            </w:pPr>
            <w:r w:rsidRPr="008244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D76912C" w14:textId="77777777" w:rsidR="00CF5741" w:rsidRPr="008244C5" w:rsidRDefault="00CF5741" w:rsidP="00A16BFF">
            <w:pPr>
              <w:pStyle w:val="ROWTABELLA"/>
              <w:rPr>
                <w:color w:val="002060"/>
              </w:rPr>
            </w:pPr>
            <w:r w:rsidRPr="008244C5">
              <w:rPr>
                <w:color w:val="002060"/>
              </w:rPr>
              <w:t>09/02/2020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8AC0966" w14:textId="77777777" w:rsidR="00CF5741" w:rsidRPr="008244C5" w:rsidRDefault="00CF5741" w:rsidP="00A16BFF">
            <w:pPr>
              <w:pStyle w:val="ROWTABELLA"/>
              <w:rPr>
                <w:color w:val="002060"/>
              </w:rPr>
            </w:pPr>
            <w:r w:rsidRPr="008244C5">
              <w:rPr>
                <w:color w:val="002060"/>
              </w:rPr>
              <w:t>5279 PALESTRA G. LEOPARDI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AF13B50" w14:textId="77777777" w:rsidR="00CF5741" w:rsidRPr="008244C5" w:rsidRDefault="00CF5741" w:rsidP="00A16BFF">
            <w:pPr>
              <w:pStyle w:val="ROWTABELLA"/>
              <w:rPr>
                <w:color w:val="002060"/>
              </w:rPr>
            </w:pPr>
            <w:r w:rsidRPr="008244C5">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37D3AD0" w14:textId="77777777" w:rsidR="00CF5741" w:rsidRPr="008244C5" w:rsidRDefault="00CF5741" w:rsidP="00A16BFF">
            <w:pPr>
              <w:pStyle w:val="ROWTABELLA"/>
              <w:rPr>
                <w:color w:val="002060"/>
              </w:rPr>
            </w:pPr>
            <w:r w:rsidRPr="008244C5">
              <w:rPr>
                <w:color w:val="002060"/>
              </w:rPr>
              <w:t>VIA DELLO SPORT</w:t>
            </w:r>
          </w:p>
        </w:tc>
      </w:tr>
      <w:tr w:rsidR="00CF5741" w:rsidRPr="008244C5" w14:paraId="0C863F7B" w14:textId="77777777" w:rsidTr="00CF5741">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96FC26E" w14:textId="77777777" w:rsidR="00CF5741" w:rsidRPr="008244C5" w:rsidRDefault="00CF5741" w:rsidP="00A16BFF">
            <w:pPr>
              <w:pStyle w:val="ROWTABELLA"/>
              <w:rPr>
                <w:color w:val="002060"/>
              </w:rPr>
            </w:pPr>
            <w:r w:rsidRPr="008244C5">
              <w:rPr>
                <w:color w:val="002060"/>
              </w:rPr>
              <w:t>REAL ANCARIA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F82B31A" w14:textId="77777777" w:rsidR="00CF5741" w:rsidRPr="008244C5" w:rsidRDefault="00CF5741" w:rsidP="00A16BFF">
            <w:pPr>
              <w:pStyle w:val="ROWTABELLA"/>
              <w:rPr>
                <w:color w:val="002060"/>
              </w:rPr>
            </w:pPr>
            <w:r w:rsidRPr="008244C5">
              <w:rPr>
                <w:color w:val="002060"/>
              </w:rPr>
              <w:t>PIETRALACROCE 73</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41DCEAE" w14:textId="77777777" w:rsidR="00CF5741" w:rsidRPr="008244C5" w:rsidRDefault="00CF5741" w:rsidP="00A16BFF">
            <w:pPr>
              <w:pStyle w:val="ROWTABELLA"/>
              <w:jc w:val="center"/>
              <w:rPr>
                <w:color w:val="002060"/>
              </w:rPr>
            </w:pPr>
            <w:r w:rsidRPr="008244C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68EA1C9" w14:textId="77777777" w:rsidR="00CF5741" w:rsidRPr="008244C5" w:rsidRDefault="00CF5741" w:rsidP="00A16BFF">
            <w:pPr>
              <w:pStyle w:val="ROWTABELLA"/>
              <w:rPr>
                <w:color w:val="002060"/>
              </w:rPr>
            </w:pPr>
            <w:r w:rsidRPr="008244C5">
              <w:rPr>
                <w:color w:val="002060"/>
              </w:rPr>
              <w:t>09/02/2020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8E154D1" w14:textId="77777777" w:rsidR="00CF5741" w:rsidRPr="008244C5" w:rsidRDefault="00CF5741" w:rsidP="00A16BFF">
            <w:pPr>
              <w:pStyle w:val="ROWTABELLA"/>
              <w:rPr>
                <w:color w:val="002060"/>
              </w:rPr>
            </w:pPr>
            <w:r w:rsidRPr="008244C5">
              <w:rPr>
                <w:color w:val="002060"/>
              </w:rPr>
              <w:t>5705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77FA3A0" w14:textId="77777777" w:rsidR="00CF5741" w:rsidRPr="008244C5" w:rsidRDefault="00CF5741" w:rsidP="00A16BFF">
            <w:pPr>
              <w:pStyle w:val="ROWTABELLA"/>
              <w:rPr>
                <w:color w:val="002060"/>
              </w:rPr>
            </w:pPr>
            <w:r w:rsidRPr="008244C5">
              <w:rPr>
                <w:color w:val="002060"/>
              </w:rPr>
              <w:t>ANCARANO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6B518D4" w14:textId="77777777" w:rsidR="00CF5741" w:rsidRPr="008244C5" w:rsidRDefault="00CF5741" w:rsidP="00A16BFF">
            <w:pPr>
              <w:pStyle w:val="ROWTABELLA"/>
              <w:rPr>
                <w:color w:val="002060"/>
              </w:rPr>
            </w:pPr>
            <w:r w:rsidRPr="008244C5">
              <w:rPr>
                <w:color w:val="002060"/>
              </w:rPr>
              <w:t>VIA FONTE DI MONSIGNORE</w:t>
            </w:r>
          </w:p>
        </w:tc>
      </w:tr>
    </w:tbl>
    <w:p w14:paraId="153E0995" w14:textId="77777777" w:rsidR="00CF5741" w:rsidRPr="008244C5" w:rsidRDefault="00CF5741" w:rsidP="00CF5741">
      <w:pPr>
        <w:pStyle w:val="breakline"/>
        <w:divId w:val="527259509"/>
        <w:rPr>
          <w:color w:val="002060"/>
        </w:rPr>
      </w:pPr>
    </w:p>
    <w:p w14:paraId="08025FF1" w14:textId="77777777" w:rsidR="00CF5741" w:rsidRPr="008244C5" w:rsidRDefault="00CF5741" w:rsidP="00CF5741">
      <w:pPr>
        <w:pStyle w:val="TITOLOCAMPIONATO"/>
        <w:shd w:val="clear" w:color="auto" w:fill="CCCCCC"/>
        <w:spacing w:before="80" w:after="40"/>
        <w:divId w:val="527259509"/>
        <w:rPr>
          <w:color w:val="002060"/>
        </w:rPr>
      </w:pPr>
      <w:r w:rsidRPr="008244C5">
        <w:rPr>
          <w:color w:val="002060"/>
        </w:rPr>
        <w:t>UNDER 19 CALCIO A 5 REGIONALE</w:t>
      </w:r>
    </w:p>
    <w:p w14:paraId="5E27469D" w14:textId="77777777" w:rsidR="00CF5741" w:rsidRPr="008244C5" w:rsidRDefault="00CF5741" w:rsidP="00CF5741">
      <w:pPr>
        <w:pStyle w:val="TITOLOPRINC"/>
        <w:divId w:val="527259509"/>
        <w:rPr>
          <w:color w:val="002060"/>
        </w:rPr>
      </w:pPr>
      <w:r w:rsidRPr="008244C5">
        <w:rPr>
          <w:color w:val="002060"/>
        </w:rPr>
        <w:t>VARIAZIONI AL PROGRAMMA GARE</w:t>
      </w:r>
    </w:p>
    <w:p w14:paraId="23CCD95E" w14:textId="77777777" w:rsidR="00CF5741" w:rsidRPr="008244C5" w:rsidRDefault="00CF5741" w:rsidP="00CF5741">
      <w:pPr>
        <w:pStyle w:val="breakline"/>
        <w:divId w:val="527259509"/>
        <w:rPr>
          <w:color w:val="002060"/>
        </w:rPr>
      </w:pPr>
    </w:p>
    <w:p w14:paraId="04BBA6F2" w14:textId="77777777" w:rsidR="00CF5741" w:rsidRPr="008244C5" w:rsidRDefault="00CF5741" w:rsidP="00CF5741">
      <w:pPr>
        <w:pStyle w:val="SOTTOTITOLOCAMPIONATO1"/>
        <w:divId w:val="527259509"/>
        <w:rPr>
          <w:color w:val="002060"/>
        </w:rPr>
      </w:pPr>
      <w:r w:rsidRPr="008244C5">
        <w:rPr>
          <w:color w:val="002060"/>
        </w:rPr>
        <w:t>GIRONE S</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CF5741" w:rsidRPr="008244C5" w14:paraId="5C63C1C6" w14:textId="77777777" w:rsidTr="00CF5741">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004371" w14:textId="77777777" w:rsidR="00CF5741" w:rsidRPr="008244C5" w:rsidRDefault="00CF5741" w:rsidP="00A16BFF">
            <w:pPr>
              <w:pStyle w:val="HEADERTABELLA"/>
              <w:rPr>
                <w:color w:val="002060"/>
              </w:rPr>
            </w:pPr>
            <w:r w:rsidRPr="008244C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28225C" w14:textId="77777777" w:rsidR="00CF5741" w:rsidRPr="008244C5" w:rsidRDefault="00CF5741" w:rsidP="00A16BFF">
            <w:pPr>
              <w:pStyle w:val="HEADERTABELLA"/>
              <w:rPr>
                <w:color w:val="002060"/>
              </w:rPr>
            </w:pPr>
            <w:r w:rsidRPr="008244C5">
              <w:rPr>
                <w:color w:val="002060"/>
              </w:rPr>
              <w:t xml:space="preserve">N° </w:t>
            </w:r>
            <w:proofErr w:type="spellStart"/>
            <w:r w:rsidRPr="008244C5">
              <w:rPr>
                <w:color w:val="002060"/>
              </w:rPr>
              <w:t>Gior</w:t>
            </w:r>
            <w:proofErr w:type="spellEnd"/>
            <w:r w:rsidRPr="008244C5">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BB1B3C" w14:textId="77777777" w:rsidR="00CF5741" w:rsidRPr="008244C5" w:rsidRDefault="00CF5741" w:rsidP="00A16BFF">
            <w:pPr>
              <w:pStyle w:val="HEADERTABELLA"/>
              <w:rPr>
                <w:color w:val="002060"/>
              </w:rPr>
            </w:pPr>
            <w:r w:rsidRPr="008244C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109147" w14:textId="77777777" w:rsidR="00CF5741" w:rsidRPr="008244C5" w:rsidRDefault="00CF5741" w:rsidP="00A16BFF">
            <w:pPr>
              <w:pStyle w:val="HEADERTABELLA"/>
              <w:rPr>
                <w:color w:val="002060"/>
              </w:rPr>
            </w:pPr>
            <w:r w:rsidRPr="008244C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A251BE" w14:textId="77777777" w:rsidR="00CF5741" w:rsidRPr="008244C5" w:rsidRDefault="00CF5741" w:rsidP="00A16BFF">
            <w:pPr>
              <w:pStyle w:val="HEADERTABELLA"/>
              <w:rPr>
                <w:color w:val="002060"/>
              </w:rPr>
            </w:pPr>
            <w:r w:rsidRPr="008244C5">
              <w:rPr>
                <w:color w:val="002060"/>
              </w:rPr>
              <w:t xml:space="preserve">Data </w:t>
            </w:r>
            <w:proofErr w:type="spellStart"/>
            <w:r w:rsidRPr="008244C5">
              <w:rPr>
                <w:color w:val="002060"/>
              </w:rPr>
              <w:t>Orig</w:t>
            </w:r>
            <w:proofErr w:type="spellEnd"/>
            <w:r w:rsidRPr="008244C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26D717" w14:textId="77777777" w:rsidR="00CF5741" w:rsidRPr="008244C5" w:rsidRDefault="00CF5741" w:rsidP="00A16BFF">
            <w:pPr>
              <w:pStyle w:val="HEADERTABELLA"/>
              <w:rPr>
                <w:color w:val="002060"/>
              </w:rPr>
            </w:pPr>
            <w:r w:rsidRPr="008244C5">
              <w:rPr>
                <w:color w:val="002060"/>
              </w:rPr>
              <w:t xml:space="preserve">Ora </w:t>
            </w:r>
            <w:proofErr w:type="spellStart"/>
            <w:r w:rsidRPr="008244C5">
              <w:rPr>
                <w:color w:val="002060"/>
              </w:rPr>
              <w:t>Var</w:t>
            </w:r>
            <w:proofErr w:type="spellEnd"/>
            <w:r w:rsidRPr="008244C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166ADE" w14:textId="77777777" w:rsidR="00CF5741" w:rsidRPr="008244C5" w:rsidRDefault="00CF5741" w:rsidP="00A16BFF">
            <w:pPr>
              <w:pStyle w:val="HEADERTABELLA"/>
              <w:rPr>
                <w:color w:val="002060"/>
              </w:rPr>
            </w:pPr>
            <w:r w:rsidRPr="008244C5">
              <w:rPr>
                <w:color w:val="002060"/>
              </w:rPr>
              <w:t xml:space="preserve">Ora </w:t>
            </w:r>
            <w:proofErr w:type="spellStart"/>
            <w:r w:rsidRPr="008244C5">
              <w:rPr>
                <w:color w:val="002060"/>
              </w:rPr>
              <w:t>Orig</w:t>
            </w:r>
            <w:proofErr w:type="spellEnd"/>
            <w:r w:rsidRPr="008244C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A0E9480" w14:textId="77777777" w:rsidR="00CF5741" w:rsidRPr="008244C5" w:rsidRDefault="00CF5741" w:rsidP="00A16BFF">
            <w:pPr>
              <w:pStyle w:val="HEADERTABELLA"/>
              <w:rPr>
                <w:color w:val="002060"/>
              </w:rPr>
            </w:pPr>
            <w:r w:rsidRPr="008244C5">
              <w:rPr>
                <w:color w:val="002060"/>
              </w:rPr>
              <w:t>Impianto</w:t>
            </w:r>
          </w:p>
        </w:tc>
      </w:tr>
      <w:tr w:rsidR="00CF5741" w:rsidRPr="008244C5" w14:paraId="03190771" w14:textId="77777777" w:rsidTr="00CF5741">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0DA982" w14:textId="77777777" w:rsidR="00CF5741" w:rsidRPr="008244C5" w:rsidRDefault="00CF5741" w:rsidP="00A16BFF">
            <w:pPr>
              <w:pStyle w:val="ROWTABELLA"/>
              <w:rPr>
                <w:color w:val="002060"/>
                <w:highlight w:val="yellow"/>
              </w:rPr>
            </w:pPr>
            <w:r w:rsidRPr="008244C5">
              <w:rPr>
                <w:color w:val="002060"/>
                <w:highlight w:val="yellow"/>
              </w:rPr>
              <w:t>16/02/2020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2CE599" w14:textId="77777777" w:rsidR="00CF5741" w:rsidRPr="008244C5" w:rsidRDefault="00CF5741" w:rsidP="00A16BFF">
            <w:pPr>
              <w:pStyle w:val="ROWTABELLA"/>
              <w:jc w:val="center"/>
              <w:rPr>
                <w:color w:val="002060"/>
                <w:highlight w:val="yellow"/>
              </w:rPr>
            </w:pPr>
            <w:r w:rsidRPr="008244C5">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7104B6" w14:textId="77777777" w:rsidR="00CF5741" w:rsidRPr="008244C5" w:rsidRDefault="00CF5741" w:rsidP="00A16BFF">
            <w:pPr>
              <w:pStyle w:val="ROWTABELLA"/>
              <w:rPr>
                <w:color w:val="002060"/>
                <w:highlight w:val="yellow"/>
              </w:rPr>
            </w:pPr>
            <w:r w:rsidRPr="008244C5">
              <w:rPr>
                <w:color w:val="002060"/>
                <w:highlight w:val="yellow"/>
              </w:rPr>
              <w:t>ACLI VILLA MUSONE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CE83C5" w14:textId="77777777" w:rsidR="00CF5741" w:rsidRPr="008244C5" w:rsidRDefault="00CF5741" w:rsidP="00A16BFF">
            <w:pPr>
              <w:pStyle w:val="ROWTABELLA"/>
              <w:rPr>
                <w:color w:val="002060"/>
                <w:highlight w:val="yellow"/>
              </w:rPr>
            </w:pPr>
            <w:r w:rsidRPr="008244C5">
              <w:rPr>
                <w:color w:val="002060"/>
                <w:highlight w:val="yellow"/>
              </w:rPr>
              <w:t>FUTSAL POTENZA PICENA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A20B9C" w14:textId="77777777" w:rsidR="00CF5741" w:rsidRPr="008244C5" w:rsidRDefault="00CF5741" w:rsidP="00A16BFF">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A44100" w14:textId="77777777" w:rsidR="00CF5741" w:rsidRPr="008244C5" w:rsidRDefault="00CF5741" w:rsidP="00A16BFF">
            <w:pPr>
              <w:pStyle w:val="ROWTABELLA"/>
              <w:jc w:val="center"/>
              <w:rPr>
                <w:color w:val="002060"/>
              </w:rPr>
            </w:pPr>
            <w:r w:rsidRPr="008244C5">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5E9B55" w14:textId="77777777" w:rsidR="00CF5741" w:rsidRPr="008244C5" w:rsidRDefault="00CF5741" w:rsidP="00A16BFF">
            <w:pPr>
              <w:rPr>
                <w:color w:val="002060"/>
                <w:sz w:val="24"/>
                <w:szCs w:val="24"/>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79C8CC" w14:textId="77777777" w:rsidR="00CF5741" w:rsidRPr="008244C5" w:rsidRDefault="00CF5741" w:rsidP="00A16BFF">
            <w:pPr>
              <w:pStyle w:val="ROWTABELLA"/>
              <w:rPr>
                <w:color w:val="002060"/>
              </w:rPr>
            </w:pPr>
            <w:r w:rsidRPr="008244C5">
              <w:rPr>
                <w:color w:val="002060"/>
                <w:highlight w:val="yellow"/>
              </w:rPr>
              <w:t>PALLONE GEODETICO SIROLO FRAZIONE COPPO VIA FORMA</w:t>
            </w:r>
          </w:p>
        </w:tc>
      </w:tr>
      <w:tr w:rsidR="00CF5741" w:rsidRPr="008244C5" w14:paraId="408DC299" w14:textId="77777777" w:rsidTr="00CF5741">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3F26EE" w14:textId="77777777" w:rsidR="00CF5741" w:rsidRPr="008244C5" w:rsidRDefault="00CF5741" w:rsidP="00A16BFF">
            <w:pPr>
              <w:pStyle w:val="ROWTABELLA"/>
              <w:rPr>
                <w:color w:val="002060"/>
                <w:highlight w:val="yellow"/>
              </w:rPr>
            </w:pPr>
            <w:r w:rsidRPr="008244C5">
              <w:rPr>
                <w:color w:val="002060"/>
                <w:highlight w:val="yellow"/>
              </w:rPr>
              <w:t>23/02/2020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C57118" w14:textId="77777777" w:rsidR="00CF5741" w:rsidRPr="008244C5" w:rsidRDefault="00CF5741" w:rsidP="00A16BFF">
            <w:pPr>
              <w:pStyle w:val="ROWTABELLA"/>
              <w:jc w:val="center"/>
              <w:rPr>
                <w:color w:val="002060"/>
                <w:highlight w:val="yellow"/>
              </w:rPr>
            </w:pPr>
            <w:r w:rsidRPr="008244C5">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90A791" w14:textId="77777777" w:rsidR="00CF5741" w:rsidRPr="008244C5" w:rsidRDefault="00CF5741" w:rsidP="00A16BFF">
            <w:pPr>
              <w:pStyle w:val="ROWTABELLA"/>
              <w:rPr>
                <w:color w:val="002060"/>
                <w:highlight w:val="yellow"/>
              </w:rPr>
            </w:pPr>
            <w:r w:rsidRPr="008244C5">
              <w:rPr>
                <w:color w:val="002060"/>
                <w:highlight w:val="yellow"/>
              </w:rPr>
              <w:t>DINAMIS 1990</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795DA3" w14:textId="77777777" w:rsidR="00CF5741" w:rsidRPr="008244C5" w:rsidRDefault="00CF5741" w:rsidP="00A16BFF">
            <w:pPr>
              <w:pStyle w:val="ROWTABELLA"/>
              <w:rPr>
                <w:color w:val="002060"/>
                <w:highlight w:val="yellow"/>
              </w:rPr>
            </w:pPr>
            <w:r w:rsidRPr="008244C5">
              <w:rPr>
                <w:color w:val="002060"/>
                <w:highlight w:val="yellow"/>
              </w:rPr>
              <w:t>CSI STELLA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0A08A3" w14:textId="77777777" w:rsidR="00CF5741" w:rsidRPr="008244C5" w:rsidRDefault="00CF5741" w:rsidP="00A16BFF">
            <w:pPr>
              <w:pStyle w:val="ROWTABELLA"/>
              <w:rPr>
                <w:color w:val="002060"/>
              </w:rPr>
            </w:pPr>
            <w:r w:rsidRPr="008244C5">
              <w:rPr>
                <w:color w:val="002060"/>
              </w:rPr>
              <w:t>1</w:t>
            </w:r>
            <w:r>
              <w:rPr>
                <w:color w:val="002060"/>
              </w:rPr>
              <w:t>5</w:t>
            </w:r>
            <w:r w:rsidRPr="008244C5">
              <w:rPr>
                <w:color w:val="002060"/>
              </w:rPr>
              <w:t>/02/2020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FA2790" w14:textId="77777777" w:rsidR="00CF5741" w:rsidRPr="008244C5" w:rsidRDefault="00CF5741" w:rsidP="00A16BFF">
            <w:pPr>
              <w:pStyle w:val="ROWTABELLA"/>
              <w:jc w:val="center"/>
              <w:rPr>
                <w:color w:val="002060"/>
              </w:rPr>
            </w:pPr>
            <w:r w:rsidRPr="008244C5">
              <w:rPr>
                <w:color w:val="002060"/>
                <w:highlight w:val="yellow"/>
              </w:rPr>
              <w:t>11:30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CC8AB2" w14:textId="77777777" w:rsidR="00CF5741" w:rsidRPr="008244C5" w:rsidRDefault="00CF5741" w:rsidP="00A16BFF">
            <w:pPr>
              <w:pStyle w:val="ROWTABELLA"/>
              <w:jc w:val="center"/>
              <w:rPr>
                <w:color w:val="002060"/>
              </w:rPr>
            </w:pPr>
            <w:r w:rsidRPr="008244C5">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F177CC" w14:textId="77777777" w:rsidR="00CF5741" w:rsidRPr="008244C5" w:rsidRDefault="00CF5741" w:rsidP="00A16BFF">
            <w:pPr>
              <w:rPr>
                <w:color w:val="002060"/>
                <w:sz w:val="24"/>
                <w:szCs w:val="24"/>
              </w:rPr>
            </w:pPr>
          </w:p>
        </w:tc>
      </w:tr>
    </w:tbl>
    <w:p w14:paraId="196F3A3B" w14:textId="77777777" w:rsidR="00CF5741" w:rsidRPr="008244C5" w:rsidRDefault="00CF5741" w:rsidP="00CF5741">
      <w:pPr>
        <w:pStyle w:val="breakline"/>
        <w:divId w:val="527259509"/>
        <w:rPr>
          <w:color w:val="002060"/>
        </w:rPr>
      </w:pPr>
    </w:p>
    <w:p w14:paraId="5B19AA52" w14:textId="77777777" w:rsidR="00CF5741" w:rsidRPr="008244C5" w:rsidRDefault="00CF5741" w:rsidP="00CF5741">
      <w:pPr>
        <w:pStyle w:val="breakline"/>
        <w:divId w:val="527259509"/>
        <w:rPr>
          <w:color w:val="002060"/>
        </w:rPr>
      </w:pPr>
    </w:p>
    <w:p w14:paraId="02A7F12C" w14:textId="77777777" w:rsidR="00CF5741" w:rsidRPr="008244C5" w:rsidRDefault="00CF5741" w:rsidP="00CF5741">
      <w:pPr>
        <w:pStyle w:val="TITOLOPRINC"/>
        <w:divId w:val="527259509"/>
        <w:rPr>
          <w:color w:val="002060"/>
        </w:rPr>
      </w:pPr>
      <w:r w:rsidRPr="008244C5">
        <w:rPr>
          <w:color w:val="002060"/>
        </w:rPr>
        <w:t>RISULTATI</w:t>
      </w:r>
    </w:p>
    <w:p w14:paraId="7FDBCF3E" w14:textId="77777777" w:rsidR="00CF5741" w:rsidRPr="008244C5" w:rsidRDefault="00CF5741" w:rsidP="00CF5741">
      <w:pPr>
        <w:pStyle w:val="breakline"/>
        <w:divId w:val="527259509"/>
        <w:rPr>
          <w:color w:val="002060"/>
        </w:rPr>
      </w:pPr>
    </w:p>
    <w:p w14:paraId="2EAA6873" w14:textId="77777777" w:rsidR="00CF5741" w:rsidRPr="008244C5" w:rsidRDefault="00CF5741" w:rsidP="00CF5741">
      <w:pPr>
        <w:pStyle w:val="SOTTOTITOLOCAMPIONATO1"/>
        <w:divId w:val="527259509"/>
        <w:rPr>
          <w:color w:val="002060"/>
        </w:rPr>
      </w:pPr>
      <w:r w:rsidRPr="008244C5">
        <w:rPr>
          <w:color w:val="002060"/>
        </w:rPr>
        <w:t>RISULTATI UFFICIALI GARE DEL 01/02/2020</w:t>
      </w:r>
    </w:p>
    <w:p w14:paraId="5A75D5F9" w14:textId="77777777" w:rsidR="00CF5741" w:rsidRPr="008244C5" w:rsidRDefault="00CF5741" w:rsidP="00CF5741">
      <w:pPr>
        <w:pStyle w:val="SOTTOTITOLOCAMPIONATO2"/>
        <w:divId w:val="527259509"/>
        <w:rPr>
          <w:color w:val="002060"/>
        </w:rPr>
      </w:pPr>
      <w:r w:rsidRPr="008244C5">
        <w:rPr>
          <w:color w:val="002060"/>
        </w:rPr>
        <w:t>Si trascrivono qui di seguito i risultati ufficiali delle gare disputate</w:t>
      </w:r>
    </w:p>
    <w:p w14:paraId="759E9542" w14:textId="77777777" w:rsidR="00CF5741" w:rsidRPr="008244C5" w:rsidRDefault="00CF5741" w:rsidP="00CF5741">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CF5741" w:rsidRPr="008244C5" w14:paraId="0D3A7D8F" w14:textId="77777777" w:rsidTr="00CF574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F5741" w:rsidRPr="008244C5" w14:paraId="70700B14" w14:textId="77777777" w:rsidTr="00A16BF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D10314" w14:textId="77777777" w:rsidR="00CF5741" w:rsidRPr="008244C5" w:rsidRDefault="00CF5741" w:rsidP="00A16BFF">
                  <w:pPr>
                    <w:pStyle w:val="HEADERTABELLA"/>
                    <w:rPr>
                      <w:color w:val="002060"/>
                    </w:rPr>
                  </w:pPr>
                  <w:r w:rsidRPr="008244C5">
                    <w:rPr>
                      <w:color w:val="002060"/>
                    </w:rPr>
                    <w:t>GIRONE G - 2 Giornata - A</w:t>
                  </w:r>
                </w:p>
              </w:tc>
            </w:tr>
            <w:tr w:rsidR="00CF5741" w:rsidRPr="008244C5" w14:paraId="0D11D71D" w14:textId="77777777" w:rsidTr="00A16BF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565DEED" w14:textId="77777777" w:rsidR="00CF5741" w:rsidRPr="008244C5" w:rsidRDefault="00CF5741" w:rsidP="00A16BFF">
                  <w:pPr>
                    <w:pStyle w:val="ROWTABELLA"/>
                    <w:rPr>
                      <w:color w:val="002060"/>
                    </w:rPr>
                  </w:pPr>
                  <w:r w:rsidRPr="008244C5">
                    <w:rPr>
                      <w:color w:val="002060"/>
                    </w:rPr>
                    <w:t>REAL FABRIANO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025E9DE" w14:textId="77777777" w:rsidR="00CF5741" w:rsidRPr="008244C5" w:rsidRDefault="00CF5741" w:rsidP="00A16BFF">
                  <w:pPr>
                    <w:pStyle w:val="ROWTABELLA"/>
                    <w:rPr>
                      <w:color w:val="002060"/>
                    </w:rPr>
                  </w:pPr>
                  <w:r w:rsidRPr="008244C5">
                    <w:rPr>
                      <w:color w:val="002060"/>
                    </w:rPr>
                    <w:t>- U.MANDOLESI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9898CDD" w14:textId="77777777" w:rsidR="00CF5741" w:rsidRPr="008244C5" w:rsidRDefault="00CF5741" w:rsidP="00A16BFF">
                  <w:pPr>
                    <w:pStyle w:val="ROWTABELLA"/>
                    <w:jc w:val="center"/>
                    <w:rPr>
                      <w:color w:val="002060"/>
                    </w:rPr>
                  </w:pPr>
                  <w:r w:rsidRPr="008244C5">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CEDE25D" w14:textId="77777777" w:rsidR="00CF5741" w:rsidRPr="008244C5" w:rsidRDefault="00CF5741" w:rsidP="00A16BFF">
                  <w:pPr>
                    <w:pStyle w:val="ROWTABELLA"/>
                    <w:jc w:val="center"/>
                    <w:rPr>
                      <w:color w:val="002060"/>
                    </w:rPr>
                  </w:pPr>
                  <w:r w:rsidRPr="008244C5">
                    <w:rPr>
                      <w:color w:val="002060"/>
                    </w:rPr>
                    <w:t> </w:t>
                  </w:r>
                </w:p>
              </w:tc>
            </w:tr>
            <w:tr w:rsidR="00CF5741" w:rsidRPr="008244C5" w14:paraId="37D756F8" w14:textId="77777777" w:rsidTr="00A16BF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0763866" w14:textId="77777777" w:rsidR="00CF5741" w:rsidRPr="008244C5" w:rsidRDefault="00CF5741" w:rsidP="00A16BFF">
                  <w:pPr>
                    <w:pStyle w:val="ROWTABELLA"/>
                    <w:rPr>
                      <w:color w:val="002060"/>
                    </w:rPr>
                  </w:pPr>
                  <w:r w:rsidRPr="008244C5">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25E51C2" w14:textId="77777777" w:rsidR="00CF5741" w:rsidRPr="008244C5" w:rsidRDefault="00CF5741" w:rsidP="00A16BFF">
                  <w:pPr>
                    <w:pStyle w:val="ROWTABELLA"/>
                    <w:rPr>
                      <w:color w:val="002060"/>
                    </w:rPr>
                  </w:pPr>
                  <w:r w:rsidRPr="008244C5">
                    <w:rPr>
                      <w:color w:val="002060"/>
                    </w:rPr>
                    <w:t>- ACLI AUDAX MONTECOSARO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7735BDE" w14:textId="77777777" w:rsidR="00CF5741" w:rsidRPr="008244C5" w:rsidRDefault="00CF5741" w:rsidP="00A16BFF">
                  <w:pPr>
                    <w:pStyle w:val="ROWTABELLA"/>
                    <w:jc w:val="center"/>
                    <w:rPr>
                      <w:color w:val="002060"/>
                    </w:rPr>
                  </w:pPr>
                  <w:r w:rsidRPr="008244C5">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F981129" w14:textId="77777777" w:rsidR="00CF5741" w:rsidRPr="008244C5" w:rsidRDefault="00CF5741" w:rsidP="00A16BFF">
                  <w:pPr>
                    <w:pStyle w:val="ROWTABELLA"/>
                    <w:jc w:val="center"/>
                    <w:rPr>
                      <w:color w:val="002060"/>
                    </w:rPr>
                  </w:pPr>
                  <w:r w:rsidRPr="008244C5">
                    <w:rPr>
                      <w:color w:val="002060"/>
                    </w:rPr>
                    <w:t> </w:t>
                  </w:r>
                </w:p>
              </w:tc>
            </w:tr>
          </w:tbl>
          <w:p w14:paraId="5B303259" w14:textId="77777777" w:rsidR="00CF5741" w:rsidRPr="008244C5" w:rsidRDefault="00CF5741" w:rsidP="00A16BFF">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F5741" w:rsidRPr="008244C5" w14:paraId="5280BB44" w14:textId="77777777" w:rsidTr="00A16BF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085A65" w14:textId="77777777" w:rsidR="00CF5741" w:rsidRPr="008244C5" w:rsidRDefault="00CF5741" w:rsidP="00A16BFF">
                  <w:pPr>
                    <w:pStyle w:val="HEADERTABELLA"/>
                    <w:rPr>
                      <w:color w:val="002060"/>
                    </w:rPr>
                  </w:pPr>
                  <w:r w:rsidRPr="008244C5">
                    <w:rPr>
                      <w:color w:val="002060"/>
                    </w:rPr>
                    <w:t>GIRONE S - 2 Giornata - A</w:t>
                  </w:r>
                </w:p>
              </w:tc>
            </w:tr>
            <w:tr w:rsidR="00CF5741" w:rsidRPr="008244C5" w14:paraId="7B01D701" w14:textId="77777777" w:rsidTr="00A16BF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F9D1318" w14:textId="77777777" w:rsidR="00CF5741" w:rsidRPr="008244C5" w:rsidRDefault="00CF5741" w:rsidP="00A16BFF">
                  <w:pPr>
                    <w:pStyle w:val="ROWTABELLA"/>
                    <w:rPr>
                      <w:color w:val="002060"/>
                    </w:rPr>
                  </w:pPr>
                  <w:r w:rsidRPr="008244C5">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7F24F12" w14:textId="77777777" w:rsidR="00CF5741" w:rsidRPr="008244C5" w:rsidRDefault="00CF5741" w:rsidP="00A16BFF">
                  <w:pPr>
                    <w:pStyle w:val="ROWTABELLA"/>
                    <w:rPr>
                      <w:color w:val="002060"/>
                    </w:rPr>
                  </w:pPr>
                  <w:r w:rsidRPr="008244C5">
                    <w:rPr>
                      <w:color w:val="002060"/>
                    </w:rPr>
                    <w:t>- CSI STELLA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5D026BA" w14:textId="77777777" w:rsidR="00CF5741" w:rsidRPr="008244C5" w:rsidRDefault="00CF5741" w:rsidP="00A16BFF">
                  <w:pPr>
                    <w:pStyle w:val="ROWTABELLA"/>
                    <w:jc w:val="center"/>
                    <w:rPr>
                      <w:color w:val="002060"/>
                    </w:rPr>
                  </w:pPr>
                  <w:r w:rsidRPr="008244C5">
                    <w:rPr>
                      <w:color w:val="002060"/>
                    </w:rPr>
                    <w:t>7 - 2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D6A8874" w14:textId="77777777" w:rsidR="00CF5741" w:rsidRPr="008244C5" w:rsidRDefault="00CF5741" w:rsidP="00A16BFF">
                  <w:pPr>
                    <w:pStyle w:val="ROWTABELLA"/>
                    <w:jc w:val="center"/>
                    <w:rPr>
                      <w:color w:val="002060"/>
                    </w:rPr>
                  </w:pPr>
                  <w:r w:rsidRPr="008244C5">
                    <w:rPr>
                      <w:color w:val="002060"/>
                    </w:rPr>
                    <w:t> </w:t>
                  </w:r>
                </w:p>
              </w:tc>
            </w:tr>
            <w:tr w:rsidR="00CF5741" w:rsidRPr="008244C5" w14:paraId="3D3B63DD" w14:textId="77777777" w:rsidTr="00A16B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10A22DCA" w14:textId="77777777" w:rsidR="00CF5741" w:rsidRPr="008244C5" w:rsidRDefault="00CF5741" w:rsidP="00A16BFF">
                  <w:pPr>
                    <w:pStyle w:val="ROWTABELLA"/>
                    <w:rPr>
                      <w:color w:val="002060"/>
                    </w:rPr>
                  </w:pPr>
                  <w:r w:rsidRPr="008244C5">
                    <w:rPr>
                      <w:color w:val="002060"/>
                    </w:rPr>
                    <w:t>CAMPOCAVALLO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8C34B91" w14:textId="77777777" w:rsidR="00CF5741" w:rsidRPr="008244C5" w:rsidRDefault="00CF5741" w:rsidP="00A16BFF">
                  <w:pPr>
                    <w:pStyle w:val="ROWTABELLA"/>
                    <w:rPr>
                      <w:color w:val="002060"/>
                    </w:rPr>
                  </w:pPr>
                  <w:r w:rsidRPr="008244C5">
                    <w:rPr>
                      <w:color w:val="002060"/>
                    </w:rPr>
                    <w:t>- FUTSAL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736C175" w14:textId="77777777" w:rsidR="00CF5741" w:rsidRPr="008244C5" w:rsidRDefault="00CF5741" w:rsidP="00A16BFF">
                  <w:pPr>
                    <w:pStyle w:val="ROWTABELLA"/>
                    <w:jc w:val="center"/>
                    <w:rPr>
                      <w:color w:val="002060"/>
                    </w:rPr>
                  </w:pPr>
                  <w:r w:rsidRPr="008244C5">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4AA87FCB" w14:textId="77777777" w:rsidR="00CF5741" w:rsidRPr="008244C5" w:rsidRDefault="00CF5741" w:rsidP="00A16BFF">
                  <w:pPr>
                    <w:pStyle w:val="ROWTABELLA"/>
                    <w:jc w:val="center"/>
                    <w:rPr>
                      <w:color w:val="002060"/>
                    </w:rPr>
                  </w:pPr>
                  <w:r w:rsidRPr="008244C5">
                    <w:rPr>
                      <w:color w:val="002060"/>
                    </w:rPr>
                    <w:t> </w:t>
                  </w:r>
                </w:p>
              </w:tc>
            </w:tr>
            <w:tr w:rsidR="00CF5741" w:rsidRPr="008244C5" w14:paraId="08F378C5" w14:textId="77777777" w:rsidTr="00A16BF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A72FC50" w14:textId="77777777" w:rsidR="00CF5741" w:rsidRPr="008244C5" w:rsidRDefault="00CF5741" w:rsidP="00A16BFF">
                  <w:pPr>
                    <w:pStyle w:val="ROWTABELLA"/>
                    <w:rPr>
                      <w:color w:val="002060"/>
                    </w:rPr>
                  </w:pPr>
                  <w:r w:rsidRPr="008244C5">
                    <w:rPr>
                      <w:color w:val="002060"/>
                    </w:rPr>
                    <w:t>DINAMIS 1990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846598A" w14:textId="77777777" w:rsidR="00CF5741" w:rsidRPr="008244C5" w:rsidRDefault="00CF5741" w:rsidP="00A16BFF">
                  <w:pPr>
                    <w:pStyle w:val="ROWTABELLA"/>
                    <w:rPr>
                      <w:color w:val="002060"/>
                    </w:rPr>
                  </w:pPr>
                  <w:r w:rsidRPr="008244C5">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DE5B9C1" w14:textId="77777777" w:rsidR="00CF5741" w:rsidRPr="008244C5" w:rsidRDefault="00CF5741" w:rsidP="00A16BFF">
                  <w:pPr>
                    <w:pStyle w:val="ROWTABELLA"/>
                    <w:jc w:val="center"/>
                    <w:rPr>
                      <w:color w:val="002060"/>
                    </w:rPr>
                  </w:pPr>
                  <w:r w:rsidRPr="008244C5">
                    <w:rPr>
                      <w:color w:val="002060"/>
                    </w:rPr>
                    <w:t>5 - 0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1140AE9" w14:textId="77777777" w:rsidR="00CF5741" w:rsidRPr="008244C5" w:rsidRDefault="00CF5741" w:rsidP="00A16BFF">
                  <w:pPr>
                    <w:pStyle w:val="ROWTABELLA"/>
                    <w:jc w:val="center"/>
                    <w:rPr>
                      <w:color w:val="002060"/>
                    </w:rPr>
                  </w:pPr>
                  <w:r w:rsidRPr="008244C5">
                    <w:rPr>
                      <w:color w:val="002060"/>
                    </w:rPr>
                    <w:t> </w:t>
                  </w:r>
                </w:p>
              </w:tc>
            </w:tr>
          </w:tbl>
          <w:p w14:paraId="7F6CD529" w14:textId="77777777" w:rsidR="00CF5741" w:rsidRPr="008244C5" w:rsidRDefault="00CF5741" w:rsidP="00A16BFF">
            <w:pPr>
              <w:rPr>
                <w:color w:val="002060"/>
                <w:sz w:val="24"/>
                <w:szCs w:val="24"/>
              </w:rPr>
            </w:pPr>
          </w:p>
        </w:tc>
      </w:tr>
    </w:tbl>
    <w:p w14:paraId="17EF8D93" w14:textId="77777777" w:rsidR="00CF5741" w:rsidRPr="008244C5" w:rsidRDefault="00CF5741" w:rsidP="00CF5741">
      <w:pPr>
        <w:pStyle w:val="breakline"/>
        <w:divId w:val="527259509"/>
        <w:rPr>
          <w:color w:val="002060"/>
        </w:rPr>
      </w:pPr>
    </w:p>
    <w:p w14:paraId="5C1703D6" w14:textId="77777777" w:rsidR="00CF5741" w:rsidRPr="008244C5" w:rsidRDefault="00CF5741" w:rsidP="00CF5741">
      <w:pPr>
        <w:pStyle w:val="breakline"/>
        <w:divId w:val="527259509"/>
        <w:rPr>
          <w:color w:val="002060"/>
        </w:rPr>
      </w:pPr>
    </w:p>
    <w:p w14:paraId="79FB14DC" w14:textId="77777777" w:rsidR="00CF5741" w:rsidRPr="008244C5" w:rsidRDefault="00CF5741" w:rsidP="00CF5741">
      <w:pPr>
        <w:pStyle w:val="TITOLOPRINC"/>
        <w:divId w:val="527259509"/>
        <w:rPr>
          <w:color w:val="002060"/>
        </w:rPr>
      </w:pPr>
      <w:r w:rsidRPr="008244C5">
        <w:rPr>
          <w:color w:val="002060"/>
        </w:rPr>
        <w:t>GIUDICE SPORTIVO</w:t>
      </w:r>
    </w:p>
    <w:p w14:paraId="305C403F" w14:textId="77777777" w:rsidR="00CF5741" w:rsidRPr="008244C5" w:rsidRDefault="00CF5741" w:rsidP="00CF5741">
      <w:pPr>
        <w:pStyle w:val="diffida"/>
        <w:divId w:val="527259509"/>
        <w:rPr>
          <w:color w:val="002060"/>
        </w:rPr>
      </w:pPr>
      <w:r w:rsidRPr="008244C5">
        <w:rPr>
          <w:color w:val="002060"/>
        </w:rPr>
        <w:t>Il Giudice Sportivo, Avv. Claudio Romagnoli, nella seduta del 04/02/2020 ha adottato le decisioni che di seguito integralmente si riportano:</w:t>
      </w:r>
    </w:p>
    <w:p w14:paraId="5E198255" w14:textId="77777777" w:rsidR="00CF5741" w:rsidRPr="008244C5" w:rsidRDefault="00CF5741" w:rsidP="00CF5741">
      <w:pPr>
        <w:pStyle w:val="titolo10"/>
        <w:divId w:val="527259509"/>
        <w:rPr>
          <w:color w:val="002060"/>
        </w:rPr>
      </w:pPr>
      <w:r w:rsidRPr="008244C5">
        <w:rPr>
          <w:color w:val="002060"/>
        </w:rPr>
        <w:t xml:space="preserve">GARE DEL 1/ 2/2020 </w:t>
      </w:r>
    </w:p>
    <w:p w14:paraId="13A9E1BB" w14:textId="77777777" w:rsidR="00CF5741" w:rsidRPr="008244C5" w:rsidRDefault="00CF5741" w:rsidP="00CF5741">
      <w:pPr>
        <w:pStyle w:val="titolo7a"/>
        <w:divId w:val="527259509"/>
        <w:rPr>
          <w:color w:val="002060"/>
        </w:rPr>
      </w:pPr>
      <w:r w:rsidRPr="008244C5">
        <w:rPr>
          <w:color w:val="002060"/>
        </w:rPr>
        <w:t xml:space="preserve">PROVVEDIMENTI DISCIPLINARI </w:t>
      </w:r>
    </w:p>
    <w:p w14:paraId="77457728" w14:textId="77777777" w:rsidR="00CF5741" w:rsidRPr="008244C5" w:rsidRDefault="00CF5741" w:rsidP="00CF5741">
      <w:pPr>
        <w:pStyle w:val="TITOLO7B"/>
        <w:divId w:val="527259509"/>
        <w:rPr>
          <w:color w:val="002060"/>
        </w:rPr>
      </w:pPr>
      <w:r w:rsidRPr="008244C5">
        <w:rPr>
          <w:color w:val="002060"/>
        </w:rPr>
        <w:t xml:space="preserve">In base alle risultanze degli atti ufficiali sono state deliberate le seguenti sanzioni disciplinari. </w:t>
      </w:r>
    </w:p>
    <w:p w14:paraId="3EF92A86" w14:textId="77777777" w:rsidR="00CF5741" w:rsidRPr="008244C5" w:rsidRDefault="00CF5741" w:rsidP="00CF5741">
      <w:pPr>
        <w:pStyle w:val="titolo30"/>
        <w:divId w:val="527259509"/>
        <w:rPr>
          <w:color w:val="002060"/>
        </w:rPr>
      </w:pPr>
      <w:r w:rsidRPr="008244C5">
        <w:rPr>
          <w:color w:val="002060"/>
        </w:rPr>
        <w:t xml:space="preserve">CALCIATORI ESPULSI </w:t>
      </w:r>
    </w:p>
    <w:p w14:paraId="77E12D38" w14:textId="77777777" w:rsidR="00CF5741" w:rsidRPr="008244C5" w:rsidRDefault="00CF5741" w:rsidP="00CF5741">
      <w:pPr>
        <w:pStyle w:val="titolo20"/>
        <w:divId w:val="527259509"/>
        <w:rPr>
          <w:color w:val="002060"/>
        </w:rPr>
      </w:pPr>
      <w:r w:rsidRPr="008244C5">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6F067D2C" w14:textId="77777777" w:rsidTr="00CF5741">
        <w:trPr>
          <w:divId w:val="527259509"/>
        </w:trPr>
        <w:tc>
          <w:tcPr>
            <w:tcW w:w="2200" w:type="dxa"/>
            <w:tcMar>
              <w:top w:w="20" w:type="dxa"/>
              <w:left w:w="20" w:type="dxa"/>
              <w:bottom w:w="20" w:type="dxa"/>
              <w:right w:w="20" w:type="dxa"/>
            </w:tcMar>
            <w:vAlign w:val="center"/>
          </w:tcPr>
          <w:p w14:paraId="1490B5AE" w14:textId="77777777" w:rsidR="00CF5741" w:rsidRPr="008244C5" w:rsidRDefault="00CF5741" w:rsidP="00A16BFF">
            <w:pPr>
              <w:pStyle w:val="movimento"/>
              <w:rPr>
                <w:color w:val="002060"/>
              </w:rPr>
            </w:pPr>
            <w:r w:rsidRPr="008244C5">
              <w:rPr>
                <w:color w:val="002060"/>
              </w:rPr>
              <w:t>DI GIROLAMO ANDREA</w:t>
            </w:r>
          </w:p>
        </w:tc>
        <w:tc>
          <w:tcPr>
            <w:tcW w:w="2200" w:type="dxa"/>
            <w:tcMar>
              <w:top w:w="20" w:type="dxa"/>
              <w:left w:w="20" w:type="dxa"/>
              <w:bottom w:w="20" w:type="dxa"/>
              <w:right w:w="20" w:type="dxa"/>
            </w:tcMar>
            <w:vAlign w:val="center"/>
          </w:tcPr>
          <w:p w14:paraId="0E96A343" w14:textId="77777777" w:rsidR="00CF5741" w:rsidRPr="008244C5" w:rsidRDefault="00CF5741" w:rsidP="00A16BFF">
            <w:pPr>
              <w:pStyle w:val="movimento2"/>
              <w:rPr>
                <w:color w:val="002060"/>
              </w:rPr>
            </w:pPr>
            <w:r w:rsidRPr="008244C5">
              <w:rPr>
                <w:color w:val="002060"/>
              </w:rPr>
              <w:t xml:space="preserve">(CSI STELLA A.S.D.) </w:t>
            </w:r>
          </w:p>
        </w:tc>
        <w:tc>
          <w:tcPr>
            <w:tcW w:w="800" w:type="dxa"/>
            <w:tcMar>
              <w:top w:w="20" w:type="dxa"/>
              <w:left w:w="20" w:type="dxa"/>
              <w:bottom w:w="20" w:type="dxa"/>
              <w:right w:w="20" w:type="dxa"/>
            </w:tcMar>
            <w:vAlign w:val="center"/>
          </w:tcPr>
          <w:p w14:paraId="44020D04"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1DBA3DD4" w14:textId="77777777" w:rsidR="00CF5741" w:rsidRPr="008244C5" w:rsidRDefault="00CF5741" w:rsidP="00A16BFF">
            <w:pPr>
              <w:pStyle w:val="movimento"/>
              <w:rPr>
                <w:color w:val="002060"/>
              </w:rPr>
            </w:pPr>
            <w:r w:rsidRPr="008244C5">
              <w:rPr>
                <w:color w:val="002060"/>
              </w:rPr>
              <w:t>CASOLE SEBASTIANO</w:t>
            </w:r>
          </w:p>
        </w:tc>
        <w:tc>
          <w:tcPr>
            <w:tcW w:w="2200" w:type="dxa"/>
            <w:tcMar>
              <w:top w:w="20" w:type="dxa"/>
              <w:left w:w="20" w:type="dxa"/>
              <w:bottom w:w="20" w:type="dxa"/>
              <w:right w:w="20" w:type="dxa"/>
            </w:tcMar>
            <w:vAlign w:val="center"/>
          </w:tcPr>
          <w:p w14:paraId="0CE2ACA9" w14:textId="77777777" w:rsidR="00CF5741" w:rsidRPr="008244C5" w:rsidRDefault="00CF5741" w:rsidP="00A16BFF">
            <w:pPr>
              <w:pStyle w:val="movimento2"/>
              <w:rPr>
                <w:color w:val="002060"/>
              </w:rPr>
            </w:pPr>
            <w:r w:rsidRPr="008244C5">
              <w:rPr>
                <w:color w:val="002060"/>
              </w:rPr>
              <w:t xml:space="preserve">(FUTSAL POTENZA PICENA) </w:t>
            </w:r>
          </w:p>
        </w:tc>
      </w:tr>
    </w:tbl>
    <w:p w14:paraId="66FD0083" w14:textId="77777777" w:rsidR="00CF5741" w:rsidRPr="008244C5" w:rsidRDefault="00CF5741" w:rsidP="00CF5741">
      <w:pPr>
        <w:pStyle w:val="titolo30"/>
        <w:divId w:val="527259509"/>
        <w:rPr>
          <w:color w:val="002060"/>
        </w:rPr>
      </w:pPr>
      <w:r w:rsidRPr="008244C5">
        <w:rPr>
          <w:color w:val="002060"/>
        </w:rPr>
        <w:t xml:space="preserve">CALCIATORI NON ESPULSI </w:t>
      </w:r>
    </w:p>
    <w:p w14:paraId="1309816D" w14:textId="77777777" w:rsidR="00CF5741" w:rsidRPr="008244C5" w:rsidRDefault="00CF5741" w:rsidP="00CF5741">
      <w:pPr>
        <w:pStyle w:val="titolo20"/>
        <w:divId w:val="527259509"/>
        <w:rPr>
          <w:color w:val="002060"/>
        </w:rPr>
      </w:pPr>
      <w:r w:rsidRPr="008244C5">
        <w:rPr>
          <w:color w:val="002060"/>
        </w:rPr>
        <w:t xml:space="preserve">AMMONIZIONE CON DIFFIDA (IV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6C3E3C70" w14:textId="77777777" w:rsidTr="00CF5741">
        <w:trPr>
          <w:divId w:val="527259509"/>
        </w:trPr>
        <w:tc>
          <w:tcPr>
            <w:tcW w:w="2200" w:type="dxa"/>
            <w:tcMar>
              <w:top w:w="20" w:type="dxa"/>
              <w:left w:w="20" w:type="dxa"/>
              <w:bottom w:w="20" w:type="dxa"/>
              <w:right w:w="20" w:type="dxa"/>
            </w:tcMar>
            <w:vAlign w:val="center"/>
          </w:tcPr>
          <w:p w14:paraId="6EB6F249" w14:textId="77777777" w:rsidR="00CF5741" w:rsidRPr="008244C5" w:rsidRDefault="00CF5741" w:rsidP="00A16BFF">
            <w:pPr>
              <w:pStyle w:val="movimento"/>
              <w:rPr>
                <w:color w:val="002060"/>
              </w:rPr>
            </w:pPr>
            <w:r w:rsidRPr="008244C5">
              <w:rPr>
                <w:color w:val="002060"/>
              </w:rPr>
              <w:t>CINGOLANI NICOLA</w:t>
            </w:r>
          </w:p>
        </w:tc>
        <w:tc>
          <w:tcPr>
            <w:tcW w:w="2200" w:type="dxa"/>
            <w:tcMar>
              <w:top w:w="20" w:type="dxa"/>
              <w:left w:w="20" w:type="dxa"/>
              <w:bottom w:w="20" w:type="dxa"/>
              <w:right w:w="20" w:type="dxa"/>
            </w:tcMar>
            <w:vAlign w:val="center"/>
          </w:tcPr>
          <w:p w14:paraId="7B79C37E" w14:textId="77777777" w:rsidR="00CF5741" w:rsidRPr="008244C5" w:rsidRDefault="00CF5741" w:rsidP="00A16BFF">
            <w:pPr>
              <w:pStyle w:val="movimento2"/>
              <w:rPr>
                <w:color w:val="002060"/>
              </w:rPr>
            </w:pPr>
            <w:r w:rsidRPr="008244C5">
              <w:rPr>
                <w:color w:val="002060"/>
              </w:rPr>
              <w:t xml:space="preserve">(RECANATI CALCIO A 5) </w:t>
            </w:r>
          </w:p>
        </w:tc>
        <w:tc>
          <w:tcPr>
            <w:tcW w:w="800" w:type="dxa"/>
            <w:tcMar>
              <w:top w:w="20" w:type="dxa"/>
              <w:left w:w="20" w:type="dxa"/>
              <w:bottom w:w="20" w:type="dxa"/>
              <w:right w:w="20" w:type="dxa"/>
            </w:tcMar>
            <w:vAlign w:val="center"/>
          </w:tcPr>
          <w:p w14:paraId="094DA50C"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02C182F9"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54CA341E" w14:textId="77777777" w:rsidR="00CF5741" w:rsidRPr="008244C5" w:rsidRDefault="00CF5741" w:rsidP="00A16BFF">
            <w:pPr>
              <w:pStyle w:val="movimento2"/>
              <w:rPr>
                <w:color w:val="002060"/>
              </w:rPr>
            </w:pPr>
            <w:r w:rsidRPr="008244C5">
              <w:rPr>
                <w:color w:val="002060"/>
              </w:rPr>
              <w:t> </w:t>
            </w:r>
          </w:p>
        </w:tc>
      </w:tr>
    </w:tbl>
    <w:p w14:paraId="2AA187DB" w14:textId="77777777" w:rsidR="00CF5741" w:rsidRPr="008244C5" w:rsidRDefault="00CF5741" w:rsidP="00CF5741">
      <w:pPr>
        <w:pStyle w:val="titolo20"/>
        <w:divId w:val="527259509"/>
        <w:rPr>
          <w:color w:val="002060"/>
        </w:rPr>
      </w:pPr>
      <w:r w:rsidRPr="008244C5">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49593A48" w14:textId="77777777" w:rsidTr="00CF5741">
        <w:trPr>
          <w:divId w:val="527259509"/>
        </w:trPr>
        <w:tc>
          <w:tcPr>
            <w:tcW w:w="2200" w:type="dxa"/>
            <w:tcMar>
              <w:top w:w="20" w:type="dxa"/>
              <w:left w:w="20" w:type="dxa"/>
              <w:bottom w:w="20" w:type="dxa"/>
              <w:right w:w="20" w:type="dxa"/>
            </w:tcMar>
            <w:vAlign w:val="center"/>
          </w:tcPr>
          <w:p w14:paraId="11E59715" w14:textId="77777777" w:rsidR="00CF5741" w:rsidRPr="008244C5" w:rsidRDefault="00CF5741" w:rsidP="00A16BFF">
            <w:pPr>
              <w:pStyle w:val="movimento"/>
              <w:rPr>
                <w:color w:val="002060"/>
              </w:rPr>
            </w:pPr>
            <w:r w:rsidRPr="008244C5">
              <w:rPr>
                <w:color w:val="002060"/>
              </w:rPr>
              <w:t>MARCONI FRANCESCO</w:t>
            </w:r>
          </w:p>
        </w:tc>
        <w:tc>
          <w:tcPr>
            <w:tcW w:w="2200" w:type="dxa"/>
            <w:tcMar>
              <w:top w:w="20" w:type="dxa"/>
              <w:left w:w="20" w:type="dxa"/>
              <w:bottom w:w="20" w:type="dxa"/>
              <w:right w:w="20" w:type="dxa"/>
            </w:tcMar>
            <w:vAlign w:val="center"/>
          </w:tcPr>
          <w:p w14:paraId="2FE1AEC9" w14:textId="77777777" w:rsidR="00CF5741" w:rsidRPr="008244C5" w:rsidRDefault="00CF5741" w:rsidP="00A16BFF">
            <w:pPr>
              <w:pStyle w:val="movimento2"/>
              <w:rPr>
                <w:color w:val="002060"/>
              </w:rPr>
            </w:pPr>
            <w:r w:rsidRPr="008244C5">
              <w:rPr>
                <w:color w:val="002060"/>
              </w:rPr>
              <w:t xml:space="preserve">(CANTINE RIUNITE CSI) </w:t>
            </w:r>
          </w:p>
        </w:tc>
        <w:tc>
          <w:tcPr>
            <w:tcW w:w="800" w:type="dxa"/>
            <w:tcMar>
              <w:top w:w="20" w:type="dxa"/>
              <w:left w:w="20" w:type="dxa"/>
              <w:bottom w:w="20" w:type="dxa"/>
              <w:right w:w="20" w:type="dxa"/>
            </w:tcMar>
            <w:vAlign w:val="center"/>
          </w:tcPr>
          <w:p w14:paraId="7FFB2AA9"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61A086D6" w14:textId="77777777" w:rsidR="00CF5741" w:rsidRPr="008244C5" w:rsidRDefault="00CF5741" w:rsidP="00A16BFF">
            <w:pPr>
              <w:pStyle w:val="movimento"/>
              <w:rPr>
                <w:color w:val="002060"/>
              </w:rPr>
            </w:pPr>
            <w:r w:rsidRPr="008244C5">
              <w:rPr>
                <w:color w:val="002060"/>
              </w:rPr>
              <w:t>BREGA GIACOMO</w:t>
            </w:r>
          </w:p>
        </w:tc>
        <w:tc>
          <w:tcPr>
            <w:tcW w:w="2200" w:type="dxa"/>
            <w:tcMar>
              <w:top w:w="20" w:type="dxa"/>
              <w:left w:w="20" w:type="dxa"/>
              <w:bottom w:w="20" w:type="dxa"/>
              <w:right w:w="20" w:type="dxa"/>
            </w:tcMar>
            <w:vAlign w:val="center"/>
          </w:tcPr>
          <w:p w14:paraId="666199E1" w14:textId="77777777" w:rsidR="00CF5741" w:rsidRPr="008244C5" w:rsidRDefault="00CF5741" w:rsidP="00A16BFF">
            <w:pPr>
              <w:pStyle w:val="movimento2"/>
              <w:rPr>
                <w:color w:val="002060"/>
              </w:rPr>
            </w:pPr>
            <w:r w:rsidRPr="008244C5">
              <w:rPr>
                <w:color w:val="002060"/>
              </w:rPr>
              <w:t xml:space="preserve">(DINAMIS 1990) </w:t>
            </w:r>
          </w:p>
        </w:tc>
      </w:tr>
    </w:tbl>
    <w:p w14:paraId="7F1DCB6C" w14:textId="77777777" w:rsidR="00CF5741" w:rsidRPr="008244C5" w:rsidRDefault="00CF5741" w:rsidP="00CF5741">
      <w:pPr>
        <w:pStyle w:val="titolo20"/>
        <w:divId w:val="527259509"/>
        <w:rPr>
          <w:color w:val="002060"/>
        </w:rPr>
      </w:pPr>
      <w:r w:rsidRPr="008244C5">
        <w:rPr>
          <w:color w:val="002060"/>
        </w:rPr>
        <w:lastRenderedPageBreak/>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7C42AA52" w14:textId="77777777" w:rsidTr="00CF5741">
        <w:trPr>
          <w:divId w:val="527259509"/>
        </w:trPr>
        <w:tc>
          <w:tcPr>
            <w:tcW w:w="2200" w:type="dxa"/>
            <w:tcMar>
              <w:top w:w="20" w:type="dxa"/>
              <w:left w:w="20" w:type="dxa"/>
              <w:bottom w:w="20" w:type="dxa"/>
              <w:right w:w="20" w:type="dxa"/>
            </w:tcMar>
            <w:vAlign w:val="center"/>
          </w:tcPr>
          <w:p w14:paraId="3511E453" w14:textId="77777777" w:rsidR="00CF5741" w:rsidRPr="008244C5" w:rsidRDefault="00CF5741" w:rsidP="00A16BFF">
            <w:pPr>
              <w:pStyle w:val="movimento"/>
              <w:rPr>
                <w:color w:val="002060"/>
              </w:rPr>
            </w:pPr>
            <w:r w:rsidRPr="008244C5">
              <w:rPr>
                <w:color w:val="002060"/>
              </w:rPr>
              <w:t>SERI LEONARDO</w:t>
            </w:r>
          </w:p>
        </w:tc>
        <w:tc>
          <w:tcPr>
            <w:tcW w:w="2200" w:type="dxa"/>
            <w:tcMar>
              <w:top w:w="20" w:type="dxa"/>
              <w:left w:w="20" w:type="dxa"/>
              <w:bottom w:w="20" w:type="dxa"/>
              <w:right w:w="20" w:type="dxa"/>
            </w:tcMar>
            <w:vAlign w:val="center"/>
          </w:tcPr>
          <w:p w14:paraId="0A7101D2" w14:textId="77777777" w:rsidR="00CF5741" w:rsidRPr="008244C5" w:rsidRDefault="00CF5741" w:rsidP="00A16BFF">
            <w:pPr>
              <w:pStyle w:val="movimento2"/>
              <w:rPr>
                <w:color w:val="002060"/>
              </w:rPr>
            </w:pPr>
            <w:r w:rsidRPr="008244C5">
              <w:rPr>
                <w:color w:val="002060"/>
              </w:rPr>
              <w:t xml:space="preserve">(ACLI AUDAX MONTECOSARO C5) </w:t>
            </w:r>
          </w:p>
        </w:tc>
        <w:tc>
          <w:tcPr>
            <w:tcW w:w="800" w:type="dxa"/>
            <w:tcMar>
              <w:top w:w="20" w:type="dxa"/>
              <w:left w:w="20" w:type="dxa"/>
              <w:bottom w:w="20" w:type="dxa"/>
              <w:right w:w="20" w:type="dxa"/>
            </w:tcMar>
            <w:vAlign w:val="center"/>
          </w:tcPr>
          <w:p w14:paraId="2C5F9B93"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6AE01869" w14:textId="77777777" w:rsidR="00CF5741" w:rsidRPr="008244C5" w:rsidRDefault="00CF5741" w:rsidP="00A16BFF">
            <w:pPr>
              <w:pStyle w:val="movimento"/>
              <w:rPr>
                <w:color w:val="002060"/>
              </w:rPr>
            </w:pPr>
            <w:r w:rsidRPr="008244C5">
              <w:rPr>
                <w:color w:val="002060"/>
              </w:rPr>
              <w:t>CIAVATTINI FILIPPO</w:t>
            </w:r>
          </w:p>
        </w:tc>
        <w:tc>
          <w:tcPr>
            <w:tcW w:w="2200" w:type="dxa"/>
            <w:tcMar>
              <w:top w:w="20" w:type="dxa"/>
              <w:left w:w="20" w:type="dxa"/>
              <w:bottom w:w="20" w:type="dxa"/>
              <w:right w:w="20" w:type="dxa"/>
            </w:tcMar>
            <w:vAlign w:val="center"/>
          </w:tcPr>
          <w:p w14:paraId="32157552" w14:textId="77777777" w:rsidR="00CF5741" w:rsidRPr="008244C5" w:rsidRDefault="00CF5741" w:rsidP="00A16BFF">
            <w:pPr>
              <w:pStyle w:val="movimento2"/>
              <w:rPr>
                <w:color w:val="002060"/>
              </w:rPr>
            </w:pPr>
            <w:r w:rsidRPr="008244C5">
              <w:rPr>
                <w:color w:val="002060"/>
              </w:rPr>
              <w:t xml:space="preserve">(CAMPOCAVALLO) </w:t>
            </w:r>
          </w:p>
        </w:tc>
      </w:tr>
      <w:tr w:rsidR="00CF5741" w:rsidRPr="008244C5" w14:paraId="5F27A672" w14:textId="77777777" w:rsidTr="00CF5741">
        <w:trPr>
          <w:divId w:val="527259509"/>
        </w:trPr>
        <w:tc>
          <w:tcPr>
            <w:tcW w:w="2200" w:type="dxa"/>
            <w:tcMar>
              <w:top w:w="20" w:type="dxa"/>
              <w:left w:w="20" w:type="dxa"/>
              <w:bottom w:w="20" w:type="dxa"/>
              <w:right w:w="20" w:type="dxa"/>
            </w:tcMar>
            <w:vAlign w:val="center"/>
          </w:tcPr>
          <w:p w14:paraId="248CFC55" w14:textId="77777777" w:rsidR="00CF5741" w:rsidRPr="008244C5" w:rsidRDefault="00CF5741" w:rsidP="00A16BFF">
            <w:pPr>
              <w:pStyle w:val="movimento"/>
              <w:rPr>
                <w:color w:val="002060"/>
              </w:rPr>
            </w:pPr>
            <w:r w:rsidRPr="008244C5">
              <w:rPr>
                <w:color w:val="002060"/>
              </w:rPr>
              <w:t>CASILLO SALVATORE</w:t>
            </w:r>
          </w:p>
        </w:tc>
        <w:tc>
          <w:tcPr>
            <w:tcW w:w="2200" w:type="dxa"/>
            <w:tcMar>
              <w:top w:w="20" w:type="dxa"/>
              <w:left w:w="20" w:type="dxa"/>
              <w:bottom w:w="20" w:type="dxa"/>
              <w:right w:w="20" w:type="dxa"/>
            </w:tcMar>
            <w:vAlign w:val="center"/>
          </w:tcPr>
          <w:p w14:paraId="4FB91C20" w14:textId="77777777" w:rsidR="00CF5741" w:rsidRPr="008244C5" w:rsidRDefault="00CF5741" w:rsidP="00A16BFF">
            <w:pPr>
              <w:pStyle w:val="movimento2"/>
              <w:rPr>
                <w:color w:val="002060"/>
              </w:rPr>
            </w:pPr>
            <w:r w:rsidRPr="008244C5">
              <w:rPr>
                <w:color w:val="002060"/>
              </w:rPr>
              <w:t xml:space="preserve">(FUTSAL POTENZA PICENA) </w:t>
            </w:r>
          </w:p>
        </w:tc>
        <w:tc>
          <w:tcPr>
            <w:tcW w:w="800" w:type="dxa"/>
            <w:tcMar>
              <w:top w:w="20" w:type="dxa"/>
              <w:left w:w="20" w:type="dxa"/>
              <w:bottom w:w="20" w:type="dxa"/>
              <w:right w:w="20" w:type="dxa"/>
            </w:tcMar>
            <w:vAlign w:val="center"/>
          </w:tcPr>
          <w:p w14:paraId="0B78C9E6"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33E640F7" w14:textId="77777777" w:rsidR="00CF5741" w:rsidRPr="008244C5" w:rsidRDefault="00CF5741" w:rsidP="00A16BFF">
            <w:pPr>
              <w:pStyle w:val="movimento"/>
              <w:rPr>
                <w:color w:val="002060"/>
              </w:rPr>
            </w:pPr>
            <w:r w:rsidRPr="008244C5">
              <w:rPr>
                <w:color w:val="002060"/>
              </w:rPr>
              <w:t>ANDREANI ALESSIO</w:t>
            </w:r>
          </w:p>
        </w:tc>
        <w:tc>
          <w:tcPr>
            <w:tcW w:w="2200" w:type="dxa"/>
            <w:tcMar>
              <w:top w:w="20" w:type="dxa"/>
              <w:left w:w="20" w:type="dxa"/>
              <w:bottom w:w="20" w:type="dxa"/>
              <w:right w:w="20" w:type="dxa"/>
            </w:tcMar>
            <w:vAlign w:val="center"/>
          </w:tcPr>
          <w:p w14:paraId="2357175A" w14:textId="77777777" w:rsidR="00CF5741" w:rsidRPr="008244C5" w:rsidRDefault="00CF5741" w:rsidP="00A16BFF">
            <w:pPr>
              <w:pStyle w:val="movimento2"/>
              <w:rPr>
                <w:color w:val="002060"/>
              </w:rPr>
            </w:pPr>
            <w:r w:rsidRPr="008244C5">
              <w:rPr>
                <w:color w:val="002060"/>
              </w:rPr>
              <w:t xml:space="preserve">(RECANATI CALCIO A 5) </w:t>
            </w:r>
          </w:p>
        </w:tc>
      </w:tr>
      <w:tr w:rsidR="00CF5741" w:rsidRPr="008244C5" w14:paraId="772097C3" w14:textId="77777777" w:rsidTr="00CF5741">
        <w:trPr>
          <w:divId w:val="527259509"/>
        </w:trPr>
        <w:tc>
          <w:tcPr>
            <w:tcW w:w="2200" w:type="dxa"/>
            <w:tcMar>
              <w:top w:w="20" w:type="dxa"/>
              <w:left w:w="20" w:type="dxa"/>
              <w:bottom w:w="20" w:type="dxa"/>
              <w:right w:w="20" w:type="dxa"/>
            </w:tcMar>
            <w:vAlign w:val="center"/>
          </w:tcPr>
          <w:p w14:paraId="0F293996" w14:textId="77777777" w:rsidR="00CF5741" w:rsidRPr="008244C5" w:rsidRDefault="00CF5741" w:rsidP="00A16BFF">
            <w:pPr>
              <w:pStyle w:val="movimento"/>
              <w:rPr>
                <w:color w:val="002060"/>
              </w:rPr>
            </w:pPr>
            <w:r w:rsidRPr="008244C5">
              <w:rPr>
                <w:color w:val="002060"/>
              </w:rPr>
              <w:t>CONCETTI ALBERTO</w:t>
            </w:r>
          </w:p>
        </w:tc>
        <w:tc>
          <w:tcPr>
            <w:tcW w:w="2200" w:type="dxa"/>
            <w:tcMar>
              <w:top w:w="20" w:type="dxa"/>
              <w:left w:w="20" w:type="dxa"/>
              <w:bottom w:w="20" w:type="dxa"/>
              <w:right w:w="20" w:type="dxa"/>
            </w:tcMar>
            <w:vAlign w:val="center"/>
          </w:tcPr>
          <w:p w14:paraId="3B92DE9F" w14:textId="77777777" w:rsidR="00CF5741" w:rsidRPr="008244C5" w:rsidRDefault="00CF5741" w:rsidP="00A16BFF">
            <w:pPr>
              <w:pStyle w:val="movimento2"/>
              <w:rPr>
                <w:color w:val="002060"/>
              </w:rPr>
            </w:pPr>
            <w:r w:rsidRPr="008244C5">
              <w:rPr>
                <w:color w:val="002060"/>
              </w:rPr>
              <w:t xml:space="preserve">(U.MANDOLESI CALCIO) </w:t>
            </w:r>
          </w:p>
        </w:tc>
        <w:tc>
          <w:tcPr>
            <w:tcW w:w="800" w:type="dxa"/>
            <w:tcMar>
              <w:top w:w="20" w:type="dxa"/>
              <w:left w:w="20" w:type="dxa"/>
              <w:bottom w:w="20" w:type="dxa"/>
              <w:right w:w="20" w:type="dxa"/>
            </w:tcMar>
            <w:vAlign w:val="center"/>
          </w:tcPr>
          <w:p w14:paraId="0C735D45"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40CDDBEF" w14:textId="77777777" w:rsidR="00CF5741" w:rsidRPr="008244C5" w:rsidRDefault="00CF5741" w:rsidP="00A16BFF">
            <w:pPr>
              <w:pStyle w:val="movimento"/>
              <w:rPr>
                <w:color w:val="002060"/>
              </w:rPr>
            </w:pPr>
            <w:r w:rsidRPr="008244C5">
              <w:rPr>
                <w:color w:val="002060"/>
              </w:rPr>
              <w:t>MECOZZI EDOARDO</w:t>
            </w:r>
          </w:p>
        </w:tc>
        <w:tc>
          <w:tcPr>
            <w:tcW w:w="2200" w:type="dxa"/>
            <w:tcMar>
              <w:top w:w="20" w:type="dxa"/>
              <w:left w:w="20" w:type="dxa"/>
              <w:bottom w:w="20" w:type="dxa"/>
              <w:right w:w="20" w:type="dxa"/>
            </w:tcMar>
            <w:vAlign w:val="center"/>
          </w:tcPr>
          <w:p w14:paraId="347B3EAF" w14:textId="77777777" w:rsidR="00CF5741" w:rsidRPr="008244C5" w:rsidRDefault="00CF5741" w:rsidP="00A16BFF">
            <w:pPr>
              <w:pStyle w:val="movimento2"/>
              <w:rPr>
                <w:color w:val="002060"/>
              </w:rPr>
            </w:pPr>
            <w:r w:rsidRPr="008244C5">
              <w:rPr>
                <w:color w:val="002060"/>
              </w:rPr>
              <w:t xml:space="preserve">(U.MANDOLESI CALCIO) </w:t>
            </w:r>
          </w:p>
        </w:tc>
      </w:tr>
    </w:tbl>
    <w:p w14:paraId="386B0C07" w14:textId="77777777" w:rsidR="00CF5741" w:rsidRPr="008244C5" w:rsidRDefault="00CF5741" w:rsidP="00CF5741">
      <w:pPr>
        <w:pStyle w:val="titolo20"/>
        <w:divId w:val="527259509"/>
        <w:rPr>
          <w:color w:val="002060"/>
        </w:rPr>
      </w:pPr>
      <w:r w:rsidRPr="008244C5">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71343D32" w14:textId="77777777" w:rsidTr="00CF5741">
        <w:trPr>
          <w:divId w:val="527259509"/>
        </w:trPr>
        <w:tc>
          <w:tcPr>
            <w:tcW w:w="2200" w:type="dxa"/>
            <w:tcMar>
              <w:top w:w="20" w:type="dxa"/>
              <w:left w:w="20" w:type="dxa"/>
              <w:bottom w:w="20" w:type="dxa"/>
              <w:right w:w="20" w:type="dxa"/>
            </w:tcMar>
            <w:vAlign w:val="center"/>
          </w:tcPr>
          <w:p w14:paraId="7DB92981" w14:textId="77777777" w:rsidR="00CF5741" w:rsidRPr="008244C5" w:rsidRDefault="00CF5741" w:rsidP="00A16BFF">
            <w:pPr>
              <w:pStyle w:val="movimento"/>
              <w:rPr>
                <w:color w:val="002060"/>
              </w:rPr>
            </w:pPr>
            <w:r w:rsidRPr="008244C5">
              <w:rPr>
                <w:color w:val="002060"/>
              </w:rPr>
              <w:t>LELLI TOMMASO</w:t>
            </w:r>
          </w:p>
        </w:tc>
        <w:tc>
          <w:tcPr>
            <w:tcW w:w="2200" w:type="dxa"/>
            <w:tcMar>
              <w:top w:w="20" w:type="dxa"/>
              <w:left w:w="20" w:type="dxa"/>
              <w:bottom w:w="20" w:type="dxa"/>
              <w:right w:w="20" w:type="dxa"/>
            </w:tcMar>
            <w:vAlign w:val="center"/>
          </w:tcPr>
          <w:p w14:paraId="437A2636" w14:textId="77777777" w:rsidR="00CF5741" w:rsidRPr="008244C5" w:rsidRDefault="00CF5741" w:rsidP="00A16BFF">
            <w:pPr>
              <w:pStyle w:val="movimento2"/>
              <w:rPr>
                <w:color w:val="002060"/>
              </w:rPr>
            </w:pPr>
            <w:r w:rsidRPr="008244C5">
              <w:rPr>
                <w:color w:val="002060"/>
              </w:rPr>
              <w:t xml:space="preserve">(FUTSAL POTENZA PICENA) </w:t>
            </w:r>
          </w:p>
        </w:tc>
        <w:tc>
          <w:tcPr>
            <w:tcW w:w="800" w:type="dxa"/>
            <w:tcMar>
              <w:top w:w="20" w:type="dxa"/>
              <w:left w:w="20" w:type="dxa"/>
              <w:bottom w:w="20" w:type="dxa"/>
              <w:right w:w="20" w:type="dxa"/>
            </w:tcMar>
            <w:vAlign w:val="center"/>
          </w:tcPr>
          <w:p w14:paraId="4018B245"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0E7BD3F1"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3F7E73FB" w14:textId="77777777" w:rsidR="00CF5741" w:rsidRPr="008244C5" w:rsidRDefault="00CF5741" w:rsidP="00A16BFF">
            <w:pPr>
              <w:pStyle w:val="movimento2"/>
              <w:rPr>
                <w:color w:val="002060"/>
              </w:rPr>
            </w:pPr>
            <w:r w:rsidRPr="008244C5">
              <w:rPr>
                <w:color w:val="002060"/>
              </w:rPr>
              <w:t> </w:t>
            </w:r>
          </w:p>
        </w:tc>
      </w:tr>
    </w:tbl>
    <w:p w14:paraId="7C1C9F45" w14:textId="77777777" w:rsidR="00CF5741" w:rsidRPr="008244C5" w:rsidRDefault="00CF5741" w:rsidP="00CF5741">
      <w:pPr>
        <w:pStyle w:val="breakline"/>
        <w:divId w:val="527259509"/>
        <w:rPr>
          <w:color w:val="002060"/>
        </w:rPr>
      </w:pPr>
    </w:p>
    <w:p w14:paraId="711720DC" w14:textId="77777777" w:rsidR="00CF5741" w:rsidRPr="008244C5" w:rsidRDefault="00CF5741" w:rsidP="00CF5741">
      <w:pPr>
        <w:pStyle w:val="Nessunaspaziatura"/>
        <w:divId w:val="527259509"/>
        <w:rPr>
          <w:rFonts w:ascii="Arial" w:hAnsi="Arial" w:cs="Arial"/>
          <w:noProof/>
          <w:color w:val="002060"/>
          <w:lang w:eastAsia="it-IT"/>
        </w:rPr>
      </w:pP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t>F.to IL GIUDICE SPORTIVO</w:t>
      </w:r>
    </w:p>
    <w:p w14:paraId="1F548F6F" w14:textId="77777777" w:rsidR="00CF5741" w:rsidRPr="008244C5" w:rsidRDefault="00CF5741" w:rsidP="00CF5741">
      <w:pPr>
        <w:pStyle w:val="Nessunaspaziatura"/>
        <w:divId w:val="527259509"/>
        <w:rPr>
          <w:rFonts w:ascii="Arial" w:hAnsi="Arial" w:cs="Arial"/>
          <w:noProof/>
          <w:color w:val="002060"/>
          <w:lang w:eastAsia="it-IT"/>
        </w:rPr>
      </w:pPr>
      <w:r w:rsidRPr="008244C5">
        <w:rPr>
          <w:rFonts w:ascii="Arial" w:hAnsi="Arial" w:cs="Arial"/>
          <w:noProof/>
          <w:color w:val="002060"/>
          <w:lang w:eastAsia="it-IT"/>
        </w:rPr>
        <w:t xml:space="preserve"> </w:t>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t xml:space="preserve">   </w:t>
      </w:r>
      <w:r w:rsidRPr="008244C5">
        <w:rPr>
          <w:rFonts w:ascii="Arial" w:hAnsi="Arial" w:cs="Arial"/>
          <w:noProof/>
          <w:color w:val="002060"/>
          <w:lang w:eastAsia="it-IT"/>
        </w:rPr>
        <w:tab/>
        <w:t xml:space="preserve">       Claudio Romagnoli</w:t>
      </w:r>
    </w:p>
    <w:p w14:paraId="0A0F6461" w14:textId="77777777" w:rsidR="00CF5741" w:rsidRPr="008244C5" w:rsidRDefault="00CF5741" w:rsidP="00CF5741">
      <w:pPr>
        <w:pStyle w:val="breakline"/>
        <w:divId w:val="527259509"/>
        <w:rPr>
          <w:color w:val="002060"/>
        </w:rPr>
      </w:pPr>
    </w:p>
    <w:p w14:paraId="0B8A828E" w14:textId="77777777" w:rsidR="00CF5741" w:rsidRPr="008244C5" w:rsidRDefault="00CF5741" w:rsidP="00CF5741">
      <w:pPr>
        <w:pStyle w:val="TITOLOPRINC"/>
        <w:divId w:val="527259509"/>
        <w:rPr>
          <w:color w:val="002060"/>
        </w:rPr>
      </w:pPr>
      <w:r w:rsidRPr="008244C5">
        <w:rPr>
          <w:color w:val="002060"/>
        </w:rPr>
        <w:t>CLASSIFICA</w:t>
      </w:r>
    </w:p>
    <w:p w14:paraId="5BBF4698" w14:textId="77777777" w:rsidR="00CF5741" w:rsidRPr="008244C5" w:rsidRDefault="00CF5741" w:rsidP="00CF5741">
      <w:pPr>
        <w:pStyle w:val="breakline"/>
        <w:divId w:val="527259509"/>
        <w:rPr>
          <w:color w:val="002060"/>
        </w:rPr>
      </w:pPr>
    </w:p>
    <w:p w14:paraId="54041A39" w14:textId="77777777" w:rsidR="00CF5741" w:rsidRPr="008244C5" w:rsidRDefault="00CF5741" w:rsidP="00CF5741">
      <w:pPr>
        <w:pStyle w:val="breakline"/>
        <w:divId w:val="527259509"/>
        <w:rPr>
          <w:color w:val="002060"/>
        </w:rPr>
      </w:pPr>
    </w:p>
    <w:p w14:paraId="3C6ED0DA" w14:textId="77777777" w:rsidR="00CF5741" w:rsidRPr="008244C5" w:rsidRDefault="00CF5741" w:rsidP="00CF5741">
      <w:pPr>
        <w:pStyle w:val="SOTTOTITOLOCAMPIONATO1"/>
        <w:divId w:val="527259509"/>
        <w:rPr>
          <w:color w:val="002060"/>
        </w:rPr>
      </w:pPr>
      <w:r w:rsidRPr="008244C5">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F5741" w:rsidRPr="008244C5" w14:paraId="6F60B4DD" w14:textId="77777777" w:rsidTr="00CF574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4F145D" w14:textId="77777777" w:rsidR="00CF5741" w:rsidRPr="008244C5" w:rsidRDefault="00CF5741" w:rsidP="00A16BFF">
            <w:pPr>
              <w:pStyle w:val="HEADERTABELLA"/>
              <w:rPr>
                <w:color w:val="002060"/>
              </w:rPr>
            </w:pPr>
            <w:r w:rsidRPr="008244C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CCED1B" w14:textId="77777777" w:rsidR="00CF5741" w:rsidRPr="008244C5" w:rsidRDefault="00CF5741" w:rsidP="00A16BFF">
            <w:pPr>
              <w:pStyle w:val="HEADERTABELLA"/>
              <w:rPr>
                <w:color w:val="002060"/>
              </w:rPr>
            </w:pPr>
            <w:r w:rsidRPr="008244C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B0FCEE" w14:textId="77777777" w:rsidR="00CF5741" w:rsidRPr="008244C5" w:rsidRDefault="00CF5741" w:rsidP="00A16BFF">
            <w:pPr>
              <w:pStyle w:val="HEADERTABELLA"/>
              <w:rPr>
                <w:color w:val="002060"/>
              </w:rPr>
            </w:pPr>
            <w:r w:rsidRPr="008244C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E3F1F4" w14:textId="77777777" w:rsidR="00CF5741" w:rsidRPr="008244C5" w:rsidRDefault="00CF5741" w:rsidP="00A16BFF">
            <w:pPr>
              <w:pStyle w:val="HEADERTABELLA"/>
              <w:rPr>
                <w:color w:val="002060"/>
              </w:rPr>
            </w:pPr>
            <w:r w:rsidRPr="008244C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C60006" w14:textId="77777777" w:rsidR="00CF5741" w:rsidRPr="008244C5" w:rsidRDefault="00CF5741" w:rsidP="00A16BFF">
            <w:pPr>
              <w:pStyle w:val="HEADERTABELLA"/>
              <w:rPr>
                <w:color w:val="002060"/>
              </w:rPr>
            </w:pPr>
            <w:r w:rsidRPr="008244C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FBAC9C" w14:textId="77777777" w:rsidR="00CF5741" w:rsidRPr="008244C5" w:rsidRDefault="00CF5741" w:rsidP="00A16BFF">
            <w:pPr>
              <w:pStyle w:val="HEADERTABELLA"/>
              <w:rPr>
                <w:color w:val="002060"/>
              </w:rPr>
            </w:pPr>
            <w:r w:rsidRPr="008244C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19D2FB" w14:textId="77777777" w:rsidR="00CF5741" w:rsidRPr="008244C5" w:rsidRDefault="00CF5741" w:rsidP="00A16BFF">
            <w:pPr>
              <w:pStyle w:val="HEADERTABELLA"/>
              <w:rPr>
                <w:color w:val="002060"/>
              </w:rPr>
            </w:pPr>
            <w:r w:rsidRPr="008244C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BFE01E" w14:textId="77777777" w:rsidR="00CF5741" w:rsidRPr="008244C5" w:rsidRDefault="00CF5741" w:rsidP="00A16BFF">
            <w:pPr>
              <w:pStyle w:val="HEADERTABELLA"/>
              <w:rPr>
                <w:color w:val="002060"/>
              </w:rPr>
            </w:pPr>
            <w:r w:rsidRPr="008244C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05BF2E" w14:textId="77777777" w:rsidR="00CF5741" w:rsidRPr="008244C5" w:rsidRDefault="00CF5741" w:rsidP="00A16BFF">
            <w:pPr>
              <w:pStyle w:val="HEADERTABELLA"/>
              <w:rPr>
                <w:color w:val="002060"/>
              </w:rPr>
            </w:pPr>
            <w:r w:rsidRPr="008244C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843136" w14:textId="77777777" w:rsidR="00CF5741" w:rsidRPr="008244C5" w:rsidRDefault="00CF5741" w:rsidP="00A16BFF">
            <w:pPr>
              <w:pStyle w:val="HEADERTABELLA"/>
              <w:rPr>
                <w:color w:val="002060"/>
              </w:rPr>
            </w:pPr>
            <w:r w:rsidRPr="008244C5">
              <w:rPr>
                <w:color w:val="002060"/>
              </w:rPr>
              <w:t>PE</w:t>
            </w:r>
          </w:p>
        </w:tc>
      </w:tr>
      <w:tr w:rsidR="00CF5741" w:rsidRPr="008244C5" w14:paraId="090813D8" w14:textId="77777777" w:rsidTr="00CF574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C0770BA" w14:textId="77777777" w:rsidR="00CF5741" w:rsidRPr="008244C5" w:rsidRDefault="00CF5741" w:rsidP="00A16BFF">
            <w:pPr>
              <w:pStyle w:val="ROWTABELLA"/>
              <w:rPr>
                <w:color w:val="002060"/>
              </w:rPr>
            </w:pPr>
            <w:r w:rsidRPr="008244C5">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7C85E1"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2901BF"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34E3B7"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10A976"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4206BB"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091F4E"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02D858"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3255BF"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107FE9" w14:textId="77777777" w:rsidR="00CF5741" w:rsidRPr="008244C5" w:rsidRDefault="00CF5741" w:rsidP="00A16BFF">
            <w:pPr>
              <w:pStyle w:val="ROWTABELLA"/>
              <w:jc w:val="center"/>
              <w:rPr>
                <w:color w:val="002060"/>
              </w:rPr>
            </w:pPr>
            <w:r w:rsidRPr="008244C5">
              <w:rPr>
                <w:color w:val="002060"/>
              </w:rPr>
              <w:t>0</w:t>
            </w:r>
          </w:p>
        </w:tc>
      </w:tr>
      <w:tr w:rsidR="00CF5741" w:rsidRPr="008244C5" w14:paraId="2C6D7161"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5EE053C" w14:textId="77777777" w:rsidR="00CF5741" w:rsidRPr="008244C5" w:rsidRDefault="00CF5741" w:rsidP="00A16BFF">
            <w:pPr>
              <w:pStyle w:val="ROWTABELLA"/>
              <w:rPr>
                <w:color w:val="002060"/>
              </w:rPr>
            </w:pPr>
            <w:r w:rsidRPr="008244C5">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4B9860"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2182F3"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A98994"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0FE2C8"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7C01B2"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5A1136" w14:textId="77777777" w:rsidR="00CF5741" w:rsidRPr="008244C5" w:rsidRDefault="00CF5741" w:rsidP="00A16BFF">
            <w:pPr>
              <w:pStyle w:val="ROWTABELLA"/>
              <w:jc w:val="center"/>
              <w:rPr>
                <w:color w:val="002060"/>
              </w:rPr>
            </w:pPr>
            <w:r w:rsidRPr="008244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530EB8" w14:textId="77777777" w:rsidR="00CF5741" w:rsidRPr="008244C5" w:rsidRDefault="00CF5741" w:rsidP="00A16BFF">
            <w:pPr>
              <w:pStyle w:val="ROWTABELLA"/>
              <w:jc w:val="center"/>
              <w:rPr>
                <w:color w:val="002060"/>
              </w:rPr>
            </w:pPr>
            <w:r w:rsidRPr="008244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689B55"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1BFAB2" w14:textId="77777777" w:rsidR="00CF5741" w:rsidRPr="008244C5" w:rsidRDefault="00CF5741" w:rsidP="00A16BFF">
            <w:pPr>
              <w:pStyle w:val="ROWTABELLA"/>
              <w:jc w:val="center"/>
              <w:rPr>
                <w:color w:val="002060"/>
              </w:rPr>
            </w:pPr>
            <w:r w:rsidRPr="008244C5">
              <w:rPr>
                <w:color w:val="002060"/>
              </w:rPr>
              <w:t>0</w:t>
            </w:r>
          </w:p>
        </w:tc>
      </w:tr>
      <w:tr w:rsidR="00CF5741" w:rsidRPr="008244C5" w14:paraId="449BEB8B"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DA37398" w14:textId="77777777" w:rsidR="00CF5741" w:rsidRPr="008244C5" w:rsidRDefault="00CF5741" w:rsidP="00A16BFF">
            <w:pPr>
              <w:pStyle w:val="ROWTABELLA"/>
              <w:rPr>
                <w:color w:val="002060"/>
              </w:rPr>
            </w:pPr>
            <w:r w:rsidRPr="008244C5">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969ADD"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BFC183"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6FA564"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28E644"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16789F"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1E5543"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B9BB96"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5E57F0"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6061FD" w14:textId="77777777" w:rsidR="00CF5741" w:rsidRPr="008244C5" w:rsidRDefault="00CF5741" w:rsidP="00A16BFF">
            <w:pPr>
              <w:pStyle w:val="ROWTABELLA"/>
              <w:jc w:val="center"/>
              <w:rPr>
                <w:color w:val="002060"/>
              </w:rPr>
            </w:pPr>
            <w:r w:rsidRPr="008244C5">
              <w:rPr>
                <w:color w:val="002060"/>
              </w:rPr>
              <w:t>0</w:t>
            </w:r>
          </w:p>
        </w:tc>
      </w:tr>
      <w:tr w:rsidR="00CF5741" w:rsidRPr="008244C5" w14:paraId="1DE5DA85"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CA81C06" w14:textId="77777777" w:rsidR="00CF5741" w:rsidRPr="008244C5" w:rsidRDefault="00CF5741" w:rsidP="00A16BFF">
            <w:pPr>
              <w:pStyle w:val="ROWTABELLA"/>
              <w:rPr>
                <w:color w:val="002060"/>
              </w:rPr>
            </w:pPr>
            <w:r w:rsidRPr="008244C5">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47D491"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B295F9"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301607"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C9B03C"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7AAF48"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A353EB"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D73477"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0487C2"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D8DEBD" w14:textId="77777777" w:rsidR="00CF5741" w:rsidRPr="008244C5" w:rsidRDefault="00CF5741" w:rsidP="00A16BFF">
            <w:pPr>
              <w:pStyle w:val="ROWTABELLA"/>
              <w:jc w:val="center"/>
              <w:rPr>
                <w:color w:val="002060"/>
              </w:rPr>
            </w:pPr>
            <w:r w:rsidRPr="008244C5">
              <w:rPr>
                <w:color w:val="002060"/>
              </w:rPr>
              <w:t>0</w:t>
            </w:r>
          </w:p>
        </w:tc>
      </w:tr>
      <w:tr w:rsidR="00CF5741" w:rsidRPr="008244C5" w14:paraId="283843FB"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5FCF357" w14:textId="77777777" w:rsidR="00CF5741" w:rsidRPr="008244C5" w:rsidRDefault="00CF5741" w:rsidP="00A16BFF">
            <w:pPr>
              <w:pStyle w:val="ROWTABELLA"/>
              <w:rPr>
                <w:color w:val="002060"/>
              </w:rPr>
            </w:pPr>
            <w:r w:rsidRPr="008244C5">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100DF9"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F4DA3C"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64DBEE"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5612C7"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1B238C"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2FA818"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5092D7" w14:textId="77777777" w:rsidR="00CF5741" w:rsidRPr="008244C5" w:rsidRDefault="00CF5741" w:rsidP="00A16BFF">
            <w:pPr>
              <w:pStyle w:val="ROWTABELLA"/>
              <w:jc w:val="center"/>
              <w:rPr>
                <w:color w:val="002060"/>
              </w:rPr>
            </w:pPr>
            <w:r w:rsidRPr="008244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1DE7CB"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523E9A" w14:textId="77777777" w:rsidR="00CF5741" w:rsidRPr="008244C5" w:rsidRDefault="00CF5741" w:rsidP="00A16BFF">
            <w:pPr>
              <w:pStyle w:val="ROWTABELLA"/>
              <w:jc w:val="center"/>
              <w:rPr>
                <w:color w:val="002060"/>
              </w:rPr>
            </w:pPr>
            <w:r w:rsidRPr="008244C5">
              <w:rPr>
                <w:color w:val="002060"/>
              </w:rPr>
              <w:t>0</w:t>
            </w:r>
          </w:p>
        </w:tc>
      </w:tr>
      <w:tr w:rsidR="00CF5741" w:rsidRPr="008244C5" w14:paraId="52097DB5"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94CA35" w14:textId="77777777" w:rsidR="00CF5741" w:rsidRPr="008244C5" w:rsidRDefault="00CF5741" w:rsidP="00A16BFF">
            <w:pPr>
              <w:pStyle w:val="ROWTABELLA"/>
              <w:rPr>
                <w:color w:val="002060"/>
              </w:rPr>
            </w:pPr>
            <w:r w:rsidRPr="008244C5">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1E0B74"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AA1D75"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38F3D0"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EE3207"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020A9E"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5DFB3B"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7BEA3D"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D60BC4"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8E1D5E" w14:textId="77777777" w:rsidR="00CF5741" w:rsidRPr="008244C5" w:rsidRDefault="00CF5741" w:rsidP="00A16BFF">
            <w:pPr>
              <w:pStyle w:val="ROWTABELLA"/>
              <w:jc w:val="center"/>
              <w:rPr>
                <w:color w:val="002060"/>
              </w:rPr>
            </w:pPr>
            <w:r w:rsidRPr="008244C5">
              <w:rPr>
                <w:color w:val="002060"/>
              </w:rPr>
              <w:t>0</w:t>
            </w:r>
          </w:p>
        </w:tc>
      </w:tr>
      <w:tr w:rsidR="00CF5741" w:rsidRPr="008244C5" w14:paraId="1C41DDD7" w14:textId="77777777" w:rsidTr="00CF574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1286B6F" w14:textId="77777777" w:rsidR="00CF5741" w:rsidRPr="008244C5" w:rsidRDefault="00CF5741" w:rsidP="00A16BFF">
            <w:pPr>
              <w:pStyle w:val="ROWTABELLA"/>
              <w:rPr>
                <w:color w:val="002060"/>
              </w:rPr>
            </w:pPr>
            <w:r w:rsidRPr="008244C5">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AE63A2"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30FD51"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72E07E"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1B3A56"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99B2AF"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68BB50"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E6E0CD"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4AF24F"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3EB8BC" w14:textId="77777777" w:rsidR="00CF5741" w:rsidRPr="008244C5" w:rsidRDefault="00CF5741" w:rsidP="00A16BFF">
            <w:pPr>
              <w:pStyle w:val="ROWTABELLA"/>
              <w:jc w:val="center"/>
              <w:rPr>
                <w:color w:val="002060"/>
              </w:rPr>
            </w:pPr>
            <w:r w:rsidRPr="008244C5">
              <w:rPr>
                <w:color w:val="002060"/>
              </w:rPr>
              <w:t>0</w:t>
            </w:r>
          </w:p>
        </w:tc>
      </w:tr>
    </w:tbl>
    <w:p w14:paraId="25E836E8" w14:textId="77777777" w:rsidR="00CF5741" w:rsidRPr="008244C5" w:rsidRDefault="00CF5741" w:rsidP="00CF5741">
      <w:pPr>
        <w:pStyle w:val="breakline"/>
        <w:divId w:val="527259509"/>
        <w:rPr>
          <w:color w:val="002060"/>
        </w:rPr>
      </w:pPr>
    </w:p>
    <w:p w14:paraId="588F25CA" w14:textId="77777777" w:rsidR="00CF5741" w:rsidRPr="008244C5" w:rsidRDefault="00CF5741" w:rsidP="00CF5741">
      <w:pPr>
        <w:pStyle w:val="breakline"/>
        <w:divId w:val="527259509"/>
        <w:rPr>
          <w:color w:val="002060"/>
        </w:rPr>
      </w:pPr>
    </w:p>
    <w:p w14:paraId="06A9A97A" w14:textId="77777777" w:rsidR="00CF5741" w:rsidRPr="008244C5" w:rsidRDefault="00CF5741" w:rsidP="00CF5741">
      <w:pPr>
        <w:pStyle w:val="SOTTOTITOLOCAMPIONATO1"/>
        <w:divId w:val="527259509"/>
        <w:rPr>
          <w:color w:val="002060"/>
        </w:rPr>
      </w:pPr>
      <w:r w:rsidRPr="008244C5">
        <w:rPr>
          <w:color w:val="002060"/>
        </w:rPr>
        <w:t>GIRONE S</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F5741" w:rsidRPr="008244C5" w14:paraId="7EFA85D1" w14:textId="77777777" w:rsidTr="00CF574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D760CC" w14:textId="77777777" w:rsidR="00CF5741" w:rsidRPr="008244C5" w:rsidRDefault="00CF5741" w:rsidP="00A16BFF">
            <w:pPr>
              <w:pStyle w:val="HEADERTABELLA"/>
              <w:rPr>
                <w:color w:val="002060"/>
              </w:rPr>
            </w:pPr>
            <w:r w:rsidRPr="008244C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A943C9" w14:textId="77777777" w:rsidR="00CF5741" w:rsidRPr="008244C5" w:rsidRDefault="00CF5741" w:rsidP="00A16BFF">
            <w:pPr>
              <w:pStyle w:val="HEADERTABELLA"/>
              <w:rPr>
                <w:color w:val="002060"/>
              </w:rPr>
            </w:pPr>
            <w:r w:rsidRPr="008244C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9A290B" w14:textId="77777777" w:rsidR="00CF5741" w:rsidRPr="008244C5" w:rsidRDefault="00CF5741" w:rsidP="00A16BFF">
            <w:pPr>
              <w:pStyle w:val="HEADERTABELLA"/>
              <w:rPr>
                <w:color w:val="002060"/>
              </w:rPr>
            </w:pPr>
            <w:r w:rsidRPr="008244C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257F95" w14:textId="77777777" w:rsidR="00CF5741" w:rsidRPr="008244C5" w:rsidRDefault="00CF5741" w:rsidP="00A16BFF">
            <w:pPr>
              <w:pStyle w:val="HEADERTABELLA"/>
              <w:rPr>
                <w:color w:val="002060"/>
              </w:rPr>
            </w:pPr>
            <w:r w:rsidRPr="008244C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9C693E" w14:textId="77777777" w:rsidR="00CF5741" w:rsidRPr="008244C5" w:rsidRDefault="00CF5741" w:rsidP="00A16BFF">
            <w:pPr>
              <w:pStyle w:val="HEADERTABELLA"/>
              <w:rPr>
                <w:color w:val="002060"/>
              </w:rPr>
            </w:pPr>
            <w:r w:rsidRPr="008244C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77E61F0" w14:textId="77777777" w:rsidR="00CF5741" w:rsidRPr="008244C5" w:rsidRDefault="00CF5741" w:rsidP="00A16BFF">
            <w:pPr>
              <w:pStyle w:val="HEADERTABELLA"/>
              <w:rPr>
                <w:color w:val="002060"/>
              </w:rPr>
            </w:pPr>
            <w:r w:rsidRPr="008244C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801C0A" w14:textId="77777777" w:rsidR="00CF5741" w:rsidRPr="008244C5" w:rsidRDefault="00CF5741" w:rsidP="00A16BFF">
            <w:pPr>
              <w:pStyle w:val="HEADERTABELLA"/>
              <w:rPr>
                <w:color w:val="002060"/>
              </w:rPr>
            </w:pPr>
            <w:r w:rsidRPr="008244C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C07C2E" w14:textId="77777777" w:rsidR="00CF5741" w:rsidRPr="008244C5" w:rsidRDefault="00CF5741" w:rsidP="00A16BFF">
            <w:pPr>
              <w:pStyle w:val="HEADERTABELLA"/>
              <w:rPr>
                <w:color w:val="002060"/>
              </w:rPr>
            </w:pPr>
            <w:r w:rsidRPr="008244C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268D4AA" w14:textId="77777777" w:rsidR="00CF5741" w:rsidRPr="008244C5" w:rsidRDefault="00CF5741" w:rsidP="00A16BFF">
            <w:pPr>
              <w:pStyle w:val="HEADERTABELLA"/>
              <w:rPr>
                <w:color w:val="002060"/>
              </w:rPr>
            </w:pPr>
            <w:r w:rsidRPr="008244C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B3636F" w14:textId="77777777" w:rsidR="00CF5741" w:rsidRPr="008244C5" w:rsidRDefault="00CF5741" w:rsidP="00A16BFF">
            <w:pPr>
              <w:pStyle w:val="HEADERTABELLA"/>
              <w:rPr>
                <w:color w:val="002060"/>
              </w:rPr>
            </w:pPr>
            <w:r w:rsidRPr="008244C5">
              <w:rPr>
                <w:color w:val="002060"/>
              </w:rPr>
              <w:t>PE</w:t>
            </w:r>
          </w:p>
        </w:tc>
      </w:tr>
      <w:tr w:rsidR="00CF5741" w:rsidRPr="008244C5" w14:paraId="7305ADB0" w14:textId="77777777" w:rsidTr="00CF574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6BECA3BA" w14:textId="77777777" w:rsidR="00CF5741" w:rsidRPr="008244C5" w:rsidRDefault="00CF5741" w:rsidP="00A16BFF">
            <w:pPr>
              <w:pStyle w:val="ROWTABELLA"/>
              <w:rPr>
                <w:color w:val="002060"/>
              </w:rPr>
            </w:pPr>
            <w:r w:rsidRPr="008244C5">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51F9B3"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E52DDC"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1CFEB4"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64188F"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0EDF46"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98322F" w14:textId="77777777" w:rsidR="00CF5741" w:rsidRPr="008244C5" w:rsidRDefault="00CF5741" w:rsidP="00A16BFF">
            <w:pPr>
              <w:pStyle w:val="ROWTABELLA"/>
              <w:jc w:val="center"/>
              <w:rPr>
                <w:color w:val="002060"/>
              </w:rPr>
            </w:pPr>
            <w:r w:rsidRPr="008244C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C9FFEE" w14:textId="77777777" w:rsidR="00CF5741" w:rsidRPr="008244C5" w:rsidRDefault="00CF5741" w:rsidP="00A16BFF">
            <w:pPr>
              <w:pStyle w:val="ROWTABELLA"/>
              <w:jc w:val="center"/>
              <w:rPr>
                <w:color w:val="002060"/>
              </w:rPr>
            </w:pPr>
            <w:r w:rsidRPr="008244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6C128B" w14:textId="77777777" w:rsidR="00CF5741" w:rsidRPr="008244C5" w:rsidRDefault="00CF5741" w:rsidP="00A16BFF">
            <w:pPr>
              <w:pStyle w:val="ROWTABELLA"/>
              <w:jc w:val="center"/>
              <w:rPr>
                <w:color w:val="002060"/>
              </w:rPr>
            </w:pPr>
            <w:r w:rsidRPr="008244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104A79" w14:textId="77777777" w:rsidR="00CF5741" w:rsidRPr="008244C5" w:rsidRDefault="00CF5741" w:rsidP="00A16BFF">
            <w:pPr>
              <w:pStyle w:val="ROWTABELLA"/>
              <w:jc w:val="center"/>
              <w:rPr>
                <w:color w:val="002060"/>
              </w:rPr>
            </w:pPr>
            <w:r w:rsidRPr="008244C5">
              <w:rPr>
                <w:color w:val="002060"/>
              </w:rPr>
              <w:t>0</w:t>
            </w:r>
          </w:p>
        </w:tc>
      </w:tr>
      <w:tr w:rsidR="00CF5741" w:rsidRPr="008244C5" w14:paraId="3B6821E9"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BE53FCF" w14:textId="77777777" w:rsidR="00CF5741" w:rsidRPr="008244C5" w:rsidRDefault="00CF5741" w:rsidP="00A16BFF">
            <w:pPr>
              <w:pStyle w:val="ROWTABELLA"/>
              <w:rPr>
                <w:color w:val="002060"/>
              </w:rPr>
            </w:pPr>
            <w:r w:rsidRPr="008244C5">
              <w:rPr>
                <w:color w:val="002060"/>
              </w:rPr>
              <w:t>A.S. CAMPOCAVALLO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CDC03D"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54CE69"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7F5B5A"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E050EE"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8D8E01"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8DAA81" w14:textId="77777777" w:rsidR="00CF5741" w:rsidRPr="008244C5" w:rsidRDefault="00CF5741" w:rsidP="00A16BFF">
            <w:pPr>
              <w:pStyle w:val="ROWTABELLA"/>
              <w:jc w:val="center"/>
              <w:rPr>
                <w:color w:val="002060"/>
              </w:rPr>
            </w:pPr>
            <w:r w:rsidRPr="008244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D31783"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39F826" w14:textId="77777777" w:rsidR="00CF5741" w:rsidRPr="008244C5" w:rsidRDefault="00CF5741" w:rsidP="00A16BFF">
            <w:pPr>
              <w:pStyle w:val="ROWTABELLA"/>
              <w:jc w:val="center"/>
              <w:rPr>
                <w:color w:val="002060"/>
              </w:rPr>
            </w:pPr>
            <w:r w:rsidRPr="008244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F19183" w14:textId="77777777" w:rsidR="00CF5741" w:rsidRPr="008244C5" w:rsidRDefault="00CF5741" w:rsidP="00A16BFF">
            <w:pPr>
              <w:pStyle w:val="ROWTABELLA"/>
              <w:jc w:val="center"/>
              <w:rPr>
                <w:color w:val="002060"/>
              </w:rPr>
            </w:pPr>
            <w:r w:rsidRPr="008244C5">
              <w:rPr>
                <w:color w:val="002060"/>
              </w:rPr>
              <w:t>0</w:t>
            </w:r>
          </w:p>
        </w:tc>
      </w:tr>
      <w:tr w:rsidR="00CF5741" w:rsidRPr="008244C5" w14:paraId="327DE2DA"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4E9C0E3" w14:textId="77777777" w:rsidR="00CF5741" w:rsidRPr="008244C5" w:rsidRDefault="00CF5741" w:rsidP="00A16BFF">
            <w:pPr>
              <w:pStyle w:val="ROWTABELLA"/>
              <w:rPr>
                <w:color w:val="002060"/>
              </w:rPr>
            </w:pPr>
            <w:r w:rsidRPr="008244C5">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9984C1"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86B41C"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B86166"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7D6DFB"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F10D8C"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A1AC1F" w14:textId="77777777" w:rsidR="00CF5741" w:rsidRPr="008244C5" w:rsidRDefault="00CF5741" w:rsidP="00A16BFF">
            <w:pPr>
              <w:pStyle w:val="ROWTABELLA"/>
              <w:jc w:val="center"/>
              <w:rPr>
                <w:color w:val="002060"/>
              </w:rPr>
            </w:pPr>
            <w:r w:rsidRPr="008244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54E945" w14:textId="77777777" w:rsidR="00CF5741" w:rsidRPr="008244C5" w:rsidRDefault="00CF5741" w:rsidP="00A16BFF">
            <w:pPr>
              <w:pStyle w:val="ROWTABELLA"/>
              <w:jc w:val="center"/>
              <w:rPr>
                <w:color w:val="002060"/>
              </w:rPr>
            </w:pPr>
            <w:r w:rsidRPr="008244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85C4E5" w14:textId="77777777" w:rsidR="00CF5741" w:rsidRPr="008244C5" w:rsidRDefault="00CF5741" w:rsidP="00A16BFF">
            <w:pPr>
              <w:pStyle w:val="ROWTABELLA"/>
              <w:jc w:val="center"/>
              <w:rPr>
                <w:color w:val="002060"/>
              </w:rPr>
            </w:pPr>
            <w:r w:rsidRPr="008244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DF744F" w14:textId="77777777" w:rsidR="00CF5741" w:rsidRPr="008244C5" w:rsidRDefault="00CF5741" w:rsidP="00A16BFF">
            <w:pPr>
              <w:pStyle w:val="ROWTABELLA"/>
              <w:jc w:val="center"/>
              <w:rPr>
                <w:color w:val="002060"/>
              </w:rPr>
            </w:pPr>
            <w:r w:rsidRPr="008244C5">
              <w:rPr>
                <w:color w:val="002060"/>
              </w:rPr>
              <w:t>0</w:t>
            </w:r>
          </w:p>
        </w:tc>
      </w:tr>
      <w:tr w:rsidR="00CF5741" w:rsidRPr="008244C5" w14:paraId="1D7B41D2"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2748B1B" w14:textId="77777777" w:rsidR="00CF5741" w:rsidRPr="008244C5" w:rsidRDefault="00CF5741" w:rsidP="00A16BFF">
            <w:pPr>
              <w:pStyle w:val="ROWTABELLA"/>
              <w:rPr>
                <w:color w:val="002060"/>
              </w:rPr>
            </w:pPr>
            <w:r w:rsidRPr="008244C5">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095057"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5C0906"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D308EB"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09DBC4"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40B11C"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D7873E" w14:textId="77777777" w:rsidR="00CF5741" w:rsidRPr="008244C5" w:rsidRDefault="00CF5741" w:rsidP="00A16BFF">
            <w:pPr>
              <w:pStyle w:val="ROWTABELLA"/>
              <w:jc w:val="center"/>
              <w:rPr>
                <w:color w:val="002060"/>
              </w:rPr>
            </w:pPr>
            <w:r w:rsidRPr="008244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6C29F8" w14:textId="77777777" w:rsidR="00CF5741" w:rsidRPr="008244C5" w:rsidRDefault="00CF5741" w:rsidP="00A16BFF">
            <w:pPr>
              <w:pStyle w:val="ROWTABELLA"/>
              <w:jc w:val="center"/>
              <w:rPr>
                <w:color w:val="002060"/>
              </w:rPr>
            </w:pPr>
            <w:r w:rsidRPr="008244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92DDC4"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529DC5" w14:textId="77777777" w:rsidR="00CF5741" w:rsidRPr="008244C5" w:rsidRDefault="00CF5741" w:rsidP="00A16BFF">
            <w:pPr>
              <w:pStyle w:val="ROWTABELLA"/>
              <w:jc w:val="center"/>
              <w:rPr>
                <w:color w:val="002060"/>
              </w:rPr>
            </w:pPr>
            <w:r w:rsidRPr="008244C5">
              <w:rPr>
                <w:color w:val="002060"/>
              </w:rPr>
              <w:t>0</w:t>
            </w:r>
          </w:p>
        </w:tc>
      </w:tr>
      <w:tr w:rsidR="00CF5741" w:rsidRPr="008244C5" w14:paraId="5FA8B9FA"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C98D20F" w14:textId="77777777" w:rsidR="00CF5741" w:rsidRPr="008244C5" w:rsidRDefault="00CF5741" w:rsidP="00A16BFF">
            <w:pPr>
              <w:pStyle w:val="ROWTABELLA"/>
              <w:rPr>
                <w:color w:val="002060"/>
              </w:rPr>
            </w:pPr>
            <w:r w:rsidRPr="008244C5">
              <w:rPr>
                <w:color w:val="002060"/>
              </w:rPr>
              <w:t>A.S.D. FUTSAL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BF48D7"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5A2D36"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852093"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3F6479"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FE2ADB"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BEF68B" w14:textId="77777777" w:rsidR="00CF5741" w:rsidRPr="008244C5" w:rsidRDefault="00CF5741" w:rsidP="00A16BFF">
            <w:pPr>
              <w:pStyle w:val="ROWTABELLA"/>
              <w:jc w:val="center"/>
              <w:rPr>
                <w:color w:val="002060"/>
              </w:rPr>
            </w:pPr>
            <w:r w:rsidRPr="008244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04FAF3" w14:textId="77777777" w:rsidR="00CF5741" w:rsidRPr="008244C5" w:rsidRDefault="00CF5741" w:rsidP="00A16BFF">
            <w:pPr>
              <w:pStyle w:val="ROWTABELLA"/>
              <w:jc w:val="center"/>
              <w:rPr>
                <w:color w:val="002060"/>
              </w:rPr>
            </w:pPr>
            <w:r w:rsidRPr="008244C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1C2EEB" w14:textId="77777777" w:rsidR="00CF5741" w:rsidRPr="008244C5" w:rsidRDefault="00CF5741" w:rsidP="00A16BFF">
            <w:pPr>
              <w:pStyle w:val="ROWTABELLA"/>
              <w:jc w:val="center"/>
              <w:rPr>
                <w:color w:val="002060"/>
              </w:rPr>
            </w:pPr>
            <w:r w:rsidRPr="008244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40C3EA" w14:textId="77777777" w:rsidR="00CF5741" w:rsidRPr="008244C5" w:rsidRDefault="00CF5741" w:rsidP="00A16BFF">
            <w:pPr>
              <w:pStyle w:val="ROWTABELLA"/>
              <w:jc w:val="center"/>
              <w:rPr>
                <w:color w:val="002060"/>
              </w:rPr>
            </w:pPr>
            <w:r w:rsidRPr="008244C5">
              <w:rPr>
                <w:color w:val="002060"/>
              </w:rPr>
              <w:t>0</w:t>
            </w:r>
          </w:p>
        </w:tc>
      </w:tr>
      <w:tr w:rsidR="00CF5741" w:rsidRPr="008244C5" w14:paraId="7525C866"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6F3A115" w14:textId="77777777" w:rsidR="00CF5741" w:rsidRPr="008244C5" w:rsidRDefault="00CF5741" w:rsidP="00A16BFF">
            <w:pPr>
              <w:pStyle w:val="ROWTABELLA"/>
              <w:rPr>
                <w:color w:val="002060"/>
              </w:rPr>
            </w:pPr>
            <w:r w:rsidRPr="008244C5">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7786BC"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78A78D"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C08A1D"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7F55BA"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087638"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AC1E48"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128520" w14:textId="77777777" w:rsidR="00CF5741" w:rsidRPr="008244C5" w:rsidRDefault="00CF5741" w:rsidP="00A16BFF">
            <w:pPr>
              <w:pStyle w:val="ROWTABELLA"/>
              <w:jc w:val="center"/>
              <w:rPr>
                <w:color w:val="002060"/>
              </w:rPr>
            </w:pPr>
            <w:r w:rsidRPr="008244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89F5B6" w14:textId="77777777" w:rsidR="00CF5741" w:rsidRPr="008244C5" w:rsidRDefault="00CF5741" w:rsidP="00A16BFF">
            <w:pPr>
              <w:pStyle w:val="ROWTABELLA"/>
              <w:jc w:val="center"/>
              <w:rPr>
                <w:color w:val="002060"/>
              </w:rPr>
            </w:pPr>
            <w:r w:rsidRPr="008244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A44631" w14:textId="77777777" w:rsidR="00CF5741" w:rsidRPr="008244C5" w:rsidRDefault="00CF5741" w:rsidP="00A16BFF">
            <w:pPr>
              <w:pStyle w:val="ROWTABELLA"/>
              <w:jc w:val="center"/>
              <w:rPr>
                <w:color w:val="002060"/>
              </w:rPr>
            </w:pPr>
            <w:r w:rsidRPr="008244C5">
              <w:rPr>
                <w:color w:val="002060"/>
              </w:rPr>
              <w:t>0</w:t>
            </w:r>
          </w:p>
        </w:tc>
      </w:tr>
      <w:tr w:rsidR="00CF5741" w:rsidRPr="008244C5" w14:paraId="3BE36F48" w14:textId="77777777" w:rsidTr="00CF574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4585E1F9" w14:textId="77777777" w:rsidR="00CF5741" w:rsidRPr="008244C5" w:rsidRDefault="00CF5741" w:rsidP="00A16BFF">
            <w:pPr>
              <w:pStyle w:val="ROWTABELLA"/>
              <w:rPr>
                <w:color w:val="002060"/>
              </w:rPr>
            </w:pPr>
            <w:r w:rsidRPr="008244C5">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3ADD1B"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4131DF"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23026B"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208481"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884D90"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145B29"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FA2988" w14:textId="77777777" w:rsidR="00CF5741" w:rsidRPr="008244C5" w:rsidRDefault="00CF5741" w:rsidP="00A16BFF">
            <w:pPr>
              <w:pStyle w:val="ROWTABELLA"/>
              <w:jc w:val="center"/>
              <w:rPr>
                <w:color w:val="002060"/>
              </w:rPr>
            </w:pPr>
            <w:r w:rsidRPr="008244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182723" w14:textId="77777777" w:rsidR="00CF5741" w:rsidRPr="008244C5" w:rsidRDefault="00CF5741" w:rsidP="00A16BFF">
            <w:pPr>
              <w:pStyle w:val="ROWTABELLA"/>
              <w:jc w:val="center"/>
              <w:rPr>
                <w:color w:val="002060"/>
              </w:rPr>
            </w:pPr>
            <w:r w:rsidRPr="008244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A256A9" w14:textId="77777777" w:rsidR="00CF5741" w:rsidRPr="008244C5" w:rsidRDefault="00CF5741" w:rsidP="00A16BFF">
            <w:pPr>
              <w:pStyle w:val="ROWTABELLA"/>
              <w:jc w:val="center"/>
              <w:rPr>
                <w:color w:val="002060"/>
              </w:rPr>
            </w:pPr>
            <w:r w:rsidRPr="008244C5">
              <w:rPr>
                <w:color w:val="002060"/>
              </w:rPr>
              <w:t>0</w:t>
            </w:r>
          </w:p>
        </w:tc>
      </w:tr>
    </w:tbl>
    <w:p w14:paraId="1F30E77D" w14:textId="77777777" w:rsidR="00CF5741" w:rsidRPr="008244C5" w:rsidRDefault="00CF5741" w:rsidP="00CF5741">
      <w:pPr>
        <w:pStyle w:val="breakline"/>
        <w:divId w:val="527259509"/>
        <w:rPr>
          <w:color w:val="002060"/>
        </w:rPr>
      </w:pPr>
    </w:p>
    <w:p w14:paraId="322D6115" w14:textId="77777777" w:rsidR="00CF5741" w:rsidRPr="008244C5" w:rsidRDefault="00CF5741" w:rsidP="00CF5741">
      <w:pPr>
        <w:pStyle w:val="TITOLOPRINC"/>
        <w:divId w:val="527259509"/>
        <w:rPr>
          <w:color w:val="002060"/>
        </w:rPr>
      </w:pPr>
      <w:r w:rsidRPr="008244C5">
        <w:rPr>
          <w:color w:val="002060"/>
        </w:rPr>
        <w:t>PROGRAMMA GARE</w:t>
      </w:r>
    </w:p>
    <w:p w14:paraId="11F21EB9" w14:textId="77777777" w:rsidR="00CF5741" w:rsidRPr="008244C5" w:rsidRDefault="00CF5741" w:rsidP="00CF5741">
      <w:pPr>
        <w:pStyle w:val="SOTTOTITOLOCAMPIONATO1"/>
        <w:divId w:val="527259509"/>
        <w:rPr>
          <w:color w:val="002060"/>
        </w:rPr>
      </w:pPr>
      <w:r w:rsidRPr="008244C5">
        <w:rPr>
          <w:color w:val="002060"/>
        </w:rPr>
        <w:t>GIRONE G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10"/>
        <w:gridCol w:w="385"/>
        <w:gridCol w:w="898"/>
        <w:gridCol w:w="1198"/>
        <w:gridCol w:w="1551"/>
        <w:gridCol w:w="1544"/>
      </w:tblGrid>
      <w:tr w:rsidR="00CF5741" w:rsidRPr="008244C5" w14:paraId="61C8EA57" w14:textId="77777777" w:rsidTr="00CF574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916C9C" w14:textId="77777777" w:rsidR="00CF5741" w:rsidRPr="008244C5" w:rsidRDefault="00CF5741" w:rsidP="00A16BFF">
            <w:pPr>
              <w:pStyle w:val="HEADERTABELLA"/>
              <w:rPr>
                <w:color w:val="002060"/>
              </w:rPr>
            </w:pPr>
            <w:r w:rsidRPr="008244C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006880" w14:textId="77777777" w:rsidR="00CF5741" w:rsidRPr="008244C5" w:rsidRDefault="00CF5741" w:rsidP="00A16BFF">
            <w:pPr>
              <w:pStyle w:val="HEADERTABELLA"/>
              <w:rPr>
                <w:color w:val="002060"/>
              </w:rPr>
            </w:pPr>
            <w:r w:rsidRPr="008244C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B5C972" w14:textId="77777777" w:rsidR="00CF5741" w:rsidRPr="008244C5" w:rsidRDefault="00CF5741" w:rsidP="00A16BFF">
            <w:pPr>
              <w:pStyle w:val="HEADERTABELLA"/>
              <w:rPr>
                <w:color w:val="002060"/>
              </w:rPr>
            </w:pPr>
            <w:r w:rsidRPr="008244C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FDF72E" w14:textId="77777777" w:rsidR="00CF5741" w:rsidRPr="008244C5" w:rsidRDefault="00CF5741" w:rsidP="00A16BFF">
            <w:pPr>
              <w:pStyle w:val="HEADERTABELLA"/>
              <w:rPr>
                <w:color w:val="002060"/>
              </w:rPr>
            </w:pPr>
            <w:r w:rsidRPr="008244C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004E3E" w14:textId="77777777" w:rsidR="00CF5741" w:rsidRPr="008244C5" w:rsidRDefault="00CF5741" w:rsidP="00A16BFF">
            <w:pPr>
              <w:pStyle w:val="HEADERTABELLA"/>
              <w:rPr>
                <w:color w:val="002060"/>
              </w:rPr>
            </w:pPr>
            <w:r w:rsidRPr="008244C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C672A5" w14:textId="77777777" w:rsidR="00CF5741" w:rsidRPr="008244C5" w:rsidRDefault="00CF5741" w:rsidP="00A16BFF">
            <w:pPr>
              <w:pStyle w:val="HEADERTABELLA"/>
              <w:rPr>
                <w:color w:val="002060"/>
              </w:rPr>
            </w:pPr>
            <w:proofErr w:type="spellStart"/>
            <w:r w:rsidRPr="008244C5">
              <w:rPr>
                <w:color w:val="002060"/>
              </w:rPr>
              <w:t>Localita'</w:t>
            </w:r>
            <w:proofErr w:type="spellEnd"/>
            <w:r w:rsidRPr="008244C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290C48" w14:textId="77777777" w:rsidR="00CF5741" w:rsidRPr="008244C5" w:rsidRDefault="00CF5741" w:rsidP="00A16BFF">
            <w:pPr>
              <w:pStyle w:val="HEADERTABELLA"/>
              <w:rPr>
                <w:color w:val="002060"/>
              </w:rPr>
            </w:pPr>
            <w:r w:rsidRPr="008244C5">
              <w:rPr>
                <w:color w:val="002060"/>
              </w:rPr>
              <w:t>Indirizzo Impianto</w:t>
            </w:r>
          </w:p>
        </w:tc>
      </w:tr>
      <w:tr w:rsidR="00CF5741" w:rsidRPr="008244C5" w14:paraId="53F0B7DE" w14:textId="77777777" w:rsidTr="00CF5741">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73D2F0AE" w14:textId="77777777" w:rsidR="00CF5741" w:rsidRPr="008244C5" w:rsidRDefault="00CF5741" w:rsidP="00A16BFF">
            <w:pPr>
              <w:pStyle w:val="ROWTABELLA"/>
              <w:rPr>
                <w:color w:val="002060"/>
              </w:rPr>
            </w:pPr>
            <w:r w:rsidRPr="008244C5">
              <w:rPr>
                <w:color w:val="002060"/>
              </w:rPr>
              <w:t>MONTELUPONE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E6844AF" w14:textId="77777777" w:rsidR="00CF5741" w:rsidRPr="008244C5" w:rsidRDefault="00CF5741" w:rsidP="00A16BFF">
            <w:pPr>
              <w:pStyle w:val="ROWTABELLA"/>
              <w:rPr>
                <w:color w:val="002060"/>
              </w:rPr>
            </w:pPr>
            <w:r w:rsidRPr="008244C5">
              <w:rPr>
                <w:color w:val="002060"/>
              </w:rPr>
              <w:t>AMICI DEL CENTROSOCIO SP.</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11FE8FC" w14:textId="77777777" w:rsidR="00CF5741" w:rsidRPr="008244C5" w:rsidRDefault="00CF5741" w:rsidP="00A16BFF">
            <w:pPr>
              <w:pStyle w:val="ROWTABELLA"/>
              <w:jc w:val="center"/>
              <w:rPr>
                <w:color w:val="002060"/>
              </w:rPr>
            </w:pPr>
            <w:r w:rsidRPr="008244C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039C551" w14:textId="77777777" w:rsidR="00CF5741" w:rsidRPr="008244C5" w:rsidRDefault="00CF5741" w:rsidP="00A16BFF">
            <w:pPr>
              <w:pStyle w:val="ROWTABELLA"/>
              <w:rPr>
                <w:color w:val="002060"/>
              </w:rPr>
            </w:pPr>
            <w:r w:rsidRPr="008244C5">
              <w:rPr>
                <w:color w:val="002060"/>
              </w:rPr>
              <w:t>05/02/2020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3538FFE" w14:textId="77777777" w:rsidR="00CF5741" w:rsidRPr="008244C5" w:rsidRDefault="00CF5741" w:rsidP="00A16BFF">
            <w:pPr>
              <w:pStyle w:val="ROWTABELLA"/>
              <w:rPr>
                <w:color w:val="002060"/>
              </w:rPr>
            </w:pPr>
            <w:r w:rsidRPr="008244C5">
              <w:rPr>
                <w:color w:val="002060"/>
              </w:rPr>
              <w:t>5262 TENSOSTRUTTURA CALCIO A 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7C7C0DE" w14:textId="77777777" w:rsidR="00CF5741" w:rsidRPr="008244C5" w:rsidRDefault="00CF5741" w:rsidP="00A16BFF">
            <w:pPr>
              <w:pStyle w:val="ROWTABELLA"/>
              <w:rPr>
                <w:color w:val="002060"/>
              </w:rPr>
            </w:pPr>
            <w:r w:rsidRPr="008244C5">
              <w:rPr>
                <w:color w:val="002060"/>
              </w:rPr>
              <w:t>MONTELUPONE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53EC3F8" w14:textId="77777777" w:rsidR="00CF5741" w:rsidRPr="008244C5" w:rsidRDefault="00CF5741" w:rsidP="00A16BFF">
            <w:pPr>
              <w:pStyle w:val="ROWTABELLA"/>
              <w:rPr>
                <w:color w:val="002060"/>
              </w:rPr>
            </w:pPr>
            <w:r w:rsidRPr="008244C5">
              <w:rPr>
                <w:color w:val="002060"/>
              </w:rPr>
              <w:t>VIA ALESSANDRO MANZONI</w:t>
            </w:r>
          </w:p>
        </w:tc>
      </w:tr>
    </w:tbl>
    <w:p w14:paraId="54CA9105" w14:textId="77777777" w:rsidR="00CF5741" w:rsidRPr="008244C5" w:rsidRDefault="00CF5741" w:rsidP="00CF5741">
      <w:pPr>
        <w:pStyle w:val="breakline"/>
        <w:divId w:val="527259509"/>
        <w:rPr>
          <w:color w:val="002060"/>
        </w:rPr>
      </w:pPr>
    </w:p>
    <w:p w14:paraId="7A2A50B1" w14:textId="77777777" w:rsidR="00CF5741" w:rsidRPr="008244C5" w:rsidRDefault="00CF5741" w:rsidP="00CF5741">
      <w:pPr>
        <w:pStyle w:val="breakline"/>
        <w:divId w:val="527259509"/>
        <w:rPr>
          <w:color w:val="002060"/>
        </w:rPr>
      </w:pPr>
    </w:p>
    <w:p w14:paraId="44669B60" w14:textId="77777777" w:rsidR="00CF5741" w:rsidRPr="008244C5" w:rsidRDefault="00CF5741" w:rsidP="00CF5741">
      <w:pPr>
        <w:pStyle w:val="breakline"/>
        <w:divId w:val="527259509"/>
        <w:rPr>
          <w:color w:val="002060"/>
        </w:rPr>
      </w:pPr>
    </w:p>
    <w:p w14:paraId="2F637C21" w14:textId="77777777" w:rsidR="00CF5741" w:rsidRPr="008244C5" w:rsidRDefault="00CF5741" w:rsidP="00CF5741">
      <w:pPr>
        <w:pStyle w:val="SOTTOTITOLOCAMPIONATO1"/>
        <w:divId w:val="527259509"/>
        <w:rPr>
          <w:color w:val="002060"/>
        </w:rPr>
      </w:pPr>
      <w:r w:rsidRPr="008244C5">
        <w:rPr>
          <w:color w:val="002060"/>
        </w:rPr>
        <w:t>GIRONE G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02"/>
        <w:gridCol w:w="385"/>
        <w:gridCol w:w="898"/>
        <w:gridCol w:w="1198"/>
        <w:gridCol w:w="1552"/>
        <w:gridCol w:w="1551"/>
      </w:tblGrid>
      <w:tr w:rsidR="00CF5741" w:rsidRPr="008244C5" w14:paraId="063C0839" w14:textId="77777777" w:rsidTr="00CF574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9DD80E" w14:textId="77777777" w:rsidR="00CF5741" w:rsidRPr="008244C5" w:rsidRDefault="00CF5741" w:rsidP="00A16BFF">
            <w:pPr>
              <w:pStyle w:val="HEADERTABELLA"/>
              <w:rPr>
                <w:color w:val="002060"/>
              </w:rPr>
            </w:pPr>
            <w:r w:rsidRPr="008244C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76514D" w14:textId="77777777" w:rsidR="00CF5741" w:rsidRPr="008244C5" w:rsidRDefault="00CF5741" w:rsidP="00A16BFF">
            <w:pPr>
              <w:pStyle w:val="HEADERTABELLA"/>
              <w:rPr>
                <w:color w:val="002060"/>
              </w:rPr>
            </w:pPr>
            <w:r w:rsidRPr="008244C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19C400" w14:textId="77777777" w:rsidR="00CF5741" w:rsidRPr="008244C5" w:rsidRDefault="00CF5741" w:rsidP="00A16BFF">
            <w:pPr>
              <w:pStyle w:val="HEADERTABELLA"/>
              <w:rPr>
                <w:color w:val="002060"/>
              </w:rPr>
            </w:pPr>
            <w:r w:rsidRPr="008244C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810359" w14:textId="77777777" w:rsidR="00CF5741" w:rsidRPr="008244C5" w:rsidRDefault="00CF5741" w:rsidP="00A16BFF">
            <w:pPr>
              <w:pStyle w:val="HEADERTABELLA"/>
              <w:rPr>
                <w:color w:val="002060"/>
              </w:rPr>
            </w:pPr>
            <w:r w:rsidRPr="008244C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6A54E1" w14:textId="77777777" w:rsidR="00CF5741" w:rsidRPr="008244C5" w:rsidRDefault="00CF5741" w:rsidP="00A16BFF">
            <w:pPr>
              <w:pStyle w:val="HEADERTABELLA"/>
              <w:rPr>
                <w:color w:val="002060"/>
              </w:rPr>
            </w:pPr>
            <w:r w:rsidRPr="008244C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473D24" w14:textId="77777777" w:rsidR="00CF5741" w:rsidRPr="008244C5" w:rsidRDefault="00CF5741" w:rsidP="00A16BFF">
            <w:pPr>
              <w:pStyle w:val="HEADERTABELLA"/>
              <w:rPr>
                <w:color w:val="002060"/>
              </w:rPr>
            </w:pPr>
            <w:proofErr w:type="spellStart"/>
            <w:r w:rsidRPr="008244C5">
              <w:rPr>
                <w:color w:val="002060"/>
              </w:rPr>
              <w:t>Localita'</w:t>
            </w:r>
            <w:proofErr w:type="spellEnd"/>
            <w:r w:rsidRPr="008244C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015C3B" w14:textId="77777777" w:rsidR="00CF5741" w:rsidRPr="008244C5" w:rsidRDefault="00CF5741" w:rsidP="00A16BFF">
            <w:pPr>
              <w:pStyle w:val="HEADERTABELLA"/>
              <w:rPr>
                <w:color w:val="002060"/>
              </w:rPr>
            </w:pPr>
            <w:r w:rsidRPr="008244C5">
              <w:rPr>
                <w:color w:val="002060"/>
              </w:rPr>
              <w:t>Indirizzo Impianto</w:t>
            </w:r>
          </w:p>
        </w:tc>
      </w:tr>
      <w:tr w:rsidR="00CF5741" w:rsidRPr="008244C5" w14:paraId="6A334A05" w14:textId="77777777" w:rsidTr="00CF5741">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8141C71" w14:textId="77777777" w:rsidR="00CF5741" w:rsidRPr="008244C5" w:rsidRDefault="00CF5741" w:rsidP="00A16BFF">
            <w:pPr>
              <w:pStyle w:val="ROWTABELLA"/>
              <w:rPr>
                <w:color w:val="002060"/>
              </w:rPr>
            </w:pPr>
            <w:r w:rsidRPr="008244C5">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693FB8F" w14:textId="77777777" w:rsidR="00CF5741" w:rsidRPr="008244C5" w:rsidRDefault="00CF5741" w:rsidP="00A16BFF">
            <w:pPr>
              <w:pStyle w:val="ROWTABELLA"/>
              <w:rPr>
                <w:color w:val="002060"/>
              </w:rPr>
            </w:pPr>
            <w:r w:rsidRPr="008244C5">
              <w:rPr>
                <w:color w:val="002060"/>
              </w:rPr>
              <w:t>REAL FABRIANO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62674FE" w14:textId="77777777" w:rsidR="00CF5741" w:rsidRPr="008244C5" w:rsidRDefault="00CF5741" w:rsidP="00A16BFF">
            <w:pPr>
              <w:pStyle w:val="ROWTABELLA"/>
              <w:jc w:val="center"/>
              <w:rPr>
                <w:color w:val="002060"/>
              </w:rPr>
            </w:pPr>
            <w:r w:rsidRPr="008244C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62F828" w14:textId="77777777" w:rsidR="00CF5741" w:rsidRPr="008244C5" w:rsidRDefault="00CF5741" w:rsidP="00A16BFF">
            <w:pPr>
              <w:pStyle w:val="ROWTABELLA"/>
              <w:rPr>
                <w:color w:val="002060"/>
              </w:rPr>
            </w:pPr>
            <w:r w:rsidRPr="008244C5">
              <w:rPr>
                <w:color w:val="002060"/>
              </w:rPr>
              <w:t>08/02/2020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BD70619" w14:textId="77777777" w:rsidR="00CF5741" w:rsidRPr="008244C5" w:rsidRDefault="00CF5741" w:rsidP="00A16BFF">
            <w:pPr>
              <w:pStyle w:val="ROWTABELLA"/>
              <w:rPr>
                <w:color w:val="002060"/>
              </w:rPr>
            </w:pPr>
            <w:r w:rsidRPr="008244C5">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311D8C2" w14:textId="77777777" w:rsidR="00CF5741" w:rsidRPr="008244C5" w:rsidRDefault="00CF5741" w:rsidP="00A16BFF">
            <w:pPr>
              <w:pStyle w:val="ROWTABELLA"/>
              <w:rPr>
                <w:color w:val="002060"/>
              </w:rPr>
            </w:pPr>
            <w:r w:rsidRPr="008244C5">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EB53EB3" w14:textId="77777777" w:rsidR="00CF5741" w:rsidRPr="008244C5" w:rsidRDefault="00CF5741" w:rsidP="00A16BFF">
            <w:pPr>
              <w:pStyle w:val="ROWTABELLA"/>
              <w:rPr>
                <w:color w:val="002060"/>
              </w:rPr>
            </w:pPr>
            <w:r w:rsidRPr="008244C5">
              <w:rPr>
                <w:color w:val="002060"/>
              </w:rPr>
              <w:t>VIA ROSSINI</w:t>
            </w:r>
          </w:p>
        </w:tc>
      </w:tr>
      <w:tr w:rsidR="00CF5741" w:rsidRPr="008244C5" w14:paraId="59D78B0E" w14:textId="77777777" w:rsidTr="00CF574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CAB8F5C" w14:textId="77777777" w:rsidR="00CF5741" w:rsidRPr="008244C5" w:rsidRDefault="00CF5741" w:rsidP="00A16BFF">
            <w:pPr>
              <w:pStyle w:val="ROWTABELLA"/>
              <w:rPr>
                <w:color w:val="002060"/>
              </w:rPr>
            </w:pPr>
            <w:r w:rsidRPr="008244C5">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CA7ABB0" w14:textId="77777777" w:rsidR="00CF5741" w:rsidRPr="008244C5" w:rsidRDefault="00CF5741" w:rsidP="00A16BFF">
            <w:pPr>
              <w:pStyle w:val="ROWTABELLA"/>
              <w:rPr>
                <w:color w:val="002060"/>
              </w:rPr>
            </w:pPr>
            <w:r w:rsidRPr="008244C5">
              <w:rPr>
                <w:color w:val="002060"/>
              </w:rPr>
              <w:t>RECANATI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7727505" w14:textId="77777777" w:rsidR="00CF5741" w:rsidRPr="008244C5" w:rsidRDefault="00CF5741" w:rsidP="00A16BFF">
            <w:pPr>
              <w:pStyle w:val="ROWTABELLA"/>
              <w:jc w:val="center"/>
              <w:rPr>
                <w:color w:val="002060"/>
              </w:rPr>
            </w:pPr>
            <w:r w:rsidRPr="008244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D004B35" w14:textId="77777777" w:rsidR="00CF5741" w:rsidRPr="008244C5" w:rsidRDefault="00CF5741" w:rsidP="00A16BFF">
            <w:pPr>
              <w:pStyle w:val="ROWTABELLA"/>
              <w:rPr>
                <w:color w:val="002060"/>
              </w:rPr>
            </w:pPr>
            <w:r w:rsidRPr="008244C5">
              <w:rPr>
                <w:color w:val="002060"/>
              </w:rPr>
              <w:t>08/02/2020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F521CFA" w14:textId="77777777" w:rsidR="00CF5741" w:rsidRPr="008244C5" w:rsidRDefault="00CF5741" w:rsidP="00A16BFF">
            <w:pPr>
              <w:pStyle w:val="ROWTABELLA"/>
              <w:rPr>
                <w:color w:val="002060"/>
              </w:rPr>
            </w:pPr>
            <w:r w:rsidRPr="008244C5">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C2E6BE0" w14:textId="77777777" w:rsidR="00CF5741" w:rsidRPr="008244C5" w:rsidRDefault="00CF5741" w:rsidP="00A16BFF">
            <w:pPr>
              <w:pStyle w:val="ROWTABELLA"/>
              <w:rPr>
                <w:color w:val="002060"/>
              </w:rPr>
            </w:pPr>
            <w:r w:rsidRPr="008244C5">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BED4E08" w14:textId="77777777" w:rsidR="00CF5741" w:rsidRPr="008244C5" w:rsidRDefault="00CF5741" w:rsidP="00A16BFF">
            <w:pPr>
              <w:pStyle w:val="ROWTABELLA"/>
              <w:rPr>
                <w:color w:val="002060"/>
              </w:rPr>
            </w:pPr>
            <w:r w:rsidRPr="008244C5">
              <w:rPr>
                <w:color w:val="002060"/>
              </w:rPr>
              <w:t>VIA RISORGIMENTO 16</w:t>
            </w:r>
          </w:p>
        </w:tc>
      </w:tr>
      <w:tr w:rsidR="00CF5741" w:rsidRPr="008244C5" w14:paraId="1D82AE2B" w14:textId="77777777" w:rsidTr="00CF5741">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CFE858F" w14:textId="77777777" w:rsidR="00CF5741" w:rsidRPr="008244C5" w:rsidRDefault="00CF5741" w:rsidP="00A16BFF">
            <w:pPr>
              <w:pStyle w:val="ROWTABELLA"/>
              <w:rPr>
                <w:color w:val="002060"/>
              </w:rPr>
            </w:pPr>
            <w:r w:rsidRPr="008244C5">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B5680E4" w14:textId="77777777" w:rsidR="00CF5741" w:rsidRPr="008244C5" w:rsidRDefault="00CF5741" w:rsidP="00A16BFF">
            <w:pPr>
              <w:pStyle w:val="ROWTABELLA"/>
              <w:rPr>
                <w:color w:val="002060"/>
              </w:rPr>
            </w:pPr>
            <w:r w:rsidRPr="008244C5">
              <w:rPr>
                <w:color w:val="002060"/>
              </w:rPr>
              <w:t>C.U.S. MACERATA CALCIO A5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09B5850" w14:textId="77777777" w:rsidR="00CF5741" w:rsidRPr="008244C5" w:rsidRDefault="00CF5741" w:rsidP="00A16BFF">
            <w:pPr>
              <w:pStyle w:val="ROWTABELLA"/>
              <w:jc w:val="center"/>
              <w:rPr>
                <w:color w:val="002060"/>
              </w:rPr>
            </w:pPr>
            <w:r w:rsidRPr="008244C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297B25B" w14:textId="77777777" w:rsidR="00CF5741" w:rsidRPr="008244C5" w:rsidRDefault="00CF5741" w:rsidP="00A16BFF">
            <w:pPr>
              <w:pStyle w:val="ROWTABELLA"/>
              <w:rPr>
                <w:color w:val="002060"/>
              </w:rPr>
            </w:pPr>
            <w:r w:rsidRPr="008244C5">
              <w:rPr>
                <w:color w:val="002060"/>
              </w:rPr>
              <w:t>09/02/2020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0A216DE" w14:textId="77777777" w:rsidR="00CF5741" w:rsidRPr="008244C5" w:rsidRDefault="00CF5741" w:rsidP="00A16BFF">
            <w:pPr>
              <w:pStyle w:val="ROWTABELLA"/>
              <w:rPr>
                <w:color w:val="002060"/>
              </w:rPr>
            </w:pPr>
            <w:r w:rsidRPr="008244C5">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553F2E6" w14:textId="77777777" w:rsidR="00CF5741" w:rsidRPr="008244C5" w:rsidRDefault="00CF5741" w:rsidP="00A16BFF">
            <w:pPr>
              <w:pStyle w:val="ROWTABELLA"/>
              <w:rPr>
                <w:color w:val="002060"/>
              </w:rPr>
            </w:pPr>
            <w:r w:rsidRPr="008244C5">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09A60DB" w14:textId="77777777" w:rsidR="00CF5741" w:rsidRPr="008244C5" w:rsidRDefault="00CF5741" w:rsidP="00A16BFF">
            <w:pPr>
              <w:pStyle w:val="ROWTABELLA"/>
              <w:rPr>
                <w:color w:val="002060"/>
              </w:rPr>
            </w:pPr>
            <w:r w:rsidRPr="008244C5">
              <w:rPr>
                <w:color w:val="002060"/>
              </w:rPr>
              <w:t>VIA DELLE REGIONI, 8</w:t>
            </w:r>
          </w:p>
        </w:tc>
      </w:tr>
    </w:tbl>
    <w:p w14:paraId="39605DB8" w14:textId="77777777" w:rsidR="00CF5741" w:rsidRPr="008244C5" w:rsidRDefault="00CF5741" w:rsidP="00CF5741">
      <w:pPr>
        <w:pStyle w:val="breakline"/>
        <w:divId w:val="527259509"/>
        <w:rPr>
          <w:color w:val="002060"/>
        </w:rPr>
      </w:pPr>
    </w:p>
    <w:p w14:paraId="40F83B3A" w14:textId="77777777" w:rsidR="00CF5741" w:rsidRPr="008244C5" w:rsidRDefault="00CF5741" w:rsidP="00CF5741">
      <w:pPr>
        <w:pStyle w:val="breakline"/>
        <w:divId w:val="527259509"/>
        <w:rPr>
          <w:color w:val="002060"/>
        </w:rPr>
      </w:pPr>
    </w:p>
    <w:p w14:paraId="0E0502AE" w14:textId="77777777" w:rsidR="00CF5741" w:rsidRPr="008244C5" w:rsidRDefault="00CF5741" w:rsidP="00CF5741">
      <w:pPr>
        <w:pStyle w:val="breakline"/>
        <w:divId w:val="527259509"/>
        <w:rPr>
          <w:color w:val="002060"/>
        </w:rPr>
      </w:pPr>
    </w:p>
    <w:p w14:paraId="7144822F" w14:textId="77777777" w:rsidR="00CF5741" w:rsidRPr="008244C5" w:rsidRDefault="00CF5741" w:rsidP="00CF5741">
      <w:pPr>
        <w:pStyle w:val="SOTTOTITOLOCAMPIONATO1"/>
        <w:divId w:val="527259509"/>
        <w:rPr>
          <w:color w:val="002060"/>
        </w:rPr>
      </w:pPr>
      <w:r w:rsidRPr="008244C5">
        <w:rPr>
          <w:color w:val="002060"/>
        </w:rPr>
        <w:lastRenderedPageBreak/>
        <w:t>GIRONE S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26"/>
        <w:gridCol w:w="385"/>
        <w:gridCol w:w="898"/>
        <w:gridCol w:w="1177"/>
        <w:gridCol w:w="1552"/>
        <w:gridCol w:w="1549"/>
      </w:tblGrid>
      <w:tr w:rsidR="00CF5741" w:rsidRPr="008244C5" w14:paraId="17FC542D" w14:textId="77777777" w:rsidTr="00CF574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432F05" w14:textId="77777777" w:rsidR="00CF5741" w:rsidRPr="008244C5" w:rsidRDefault="00CF5741" w:rsidP="00A16BFF">
            <w:pPr>
              <w:pStyle w:val="HEADERTABELLA"/>
              <w:rPr>
                <w:color w:val="002060"/>
              </w:rPr>
            </w:pPr>
            <w:r w:rsidRPr="008244C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6FCD06" w14:textId="77777777" w:rsidR="00CF5741" w:rsidRPr="008244C5" w:rsidRDefault="00CF5741" w:rsidP="00A16BFF">
            <w:pPr>
              <w:pStyle w:val="HEADERTABELLA"/>
              <w:rPr>
                <w:color w:val="002060"/>
              </w:rPr>
            </w:pPr>
            <w:r w:rsidRPr="008244C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1942E9" w14:textId="77777777" w:rsidR="00CF5741" w:rsidRPr="008244C5" w:rsidRDefault="00CF5741" w:rsidP="00A16BFF">
            <w:pPr>
              <w:pStyle w:val="HEADERTABELLA"/>
              <w:rPr>
                <w:color w:val="002060"/>
              </w:rPr>
            </w:pPr>
            <w:r w:rsidRPr="008244C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28B56A" w14:textId="77777777" w:rsidR="00CF5741" w:rsidRPr="008244C5" w:rsidRDefault="00CF5741" w:rsidP="00A16BFF">
            <w:pPr>
              <w:pStyle w:val="HEADERTABELLA"/>
              <w:rPr>
                <w:color w:val="002060"/>
              </w:rPr>
            </w:pPr>
            <w:r w:rsidRPr="008244C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C49C5E" w14:textId="77777777" w:rsidR="00CF5741" w:rsidRPr="008244C5" w:rsidRDefault="00CF5741" w:rsidP="00A16BFF">
            <w:pPr>
              <w:pStyle w:val="HEADERTABELLA"/>
              <w:rPr>
                <w:color w:val="002060"/>
              </w:rPr>
            </w:pPr>
            <w:r w:rsidRPr="008244C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AF9B8A" w14:textId="77777777" w:rsidR="00CF5741" w:rsidRPr="008244C5" w:rsidRDefault="00CF5741" w:rsidP="00A16BFF">
            <w:pPr>
              <w:pStyle w:val="HEADERTABELLA"/>
              <w:rPr>
                <w:color w:val="002060"/>
              </w:rPr>
            </w:pPr>
            <w:proofErr w:type="spellStart"/>
            <w:r w:rsidRPr="008244C5">
              <w:rPr>
                <w:color w:val="002060"/>
              </w:rPr>
              <w:t>Localita'</w:t>
            </w:r>
            <w:proofErr w:type="spellEnd"/>
            <w:r w:rsidRPr="008244C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4EECB5C" w14:textId="77777777" w:rsidR="00CF5741" w:rsidRPr="008244C5" w:rsidRDefault="00CF5741" w:rsidP="00A16BFF">
            <w:pPr>
              <w:pStyle w:val="HEADERTABELLA"/>
              <w:rPr>
                <w:color w:val="002060"/>
              </w:rPr>
            </w:pPr>
            <w:r w:rsidRPr="008244C5">
              <w:rPr>
                <w:color w:val="002060"/>
              </w:rPr>
              <w:t>Indirizzo Impianto</w:t>
            </w:r>
          </w:p>
        </w:tc>
      </w:tr>
      <w:tr w:rsidR="00CF5741" w:rsidRPr="008244C5" w14:paraId="58BF5691" w14:textId="77777777" w:rsidTr="00CF5741">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6360E53" w14:textId="77777777" w:rsidR="00CF5741" w:rsidRPr="008244C5" w:rsidRDefault="00CF5741" w:rsidP="00A16BFF">
            <w:pPr>
              <w:pStyle w:val="ROWTABELLA"/>
              <w:rPr>
                <w:color w:val="002060"/>
              </w:rPr>
            </w:pPr>
            <w:r w:rsidRPr="008244C5">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2D06709" w14:textId="77777777" w:rsidR="00CF5741" w:rsidRPr="008244C5" w:rsidRDefault="00CF5741" w:rsidP="00A16BFF">
            <w:pPr>
              <w:pStyle w:val="ROWTABELLA"/>
              <w:rPr>
                <w:color w:val="002060"/>
              </w:rPr>
            </w:pPr>
            <w:r w:rsidRPr="008244C5">
              <w:rPr>
                <w:color w:val="002060"/>
              </w:rPr>
              <w:t>ACLI VILLA MUSONE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00D98CA" w14:textId="77777777" w:rsidR="00CF5741" w:rsidRPr="008244C5" w:rsidRDefault="00CF5741" w:rsidP="00A16BFF">
            <w:pPr>
              <w:pStyle w:val="ROWTABELLA"/>
              <w:jc w:val="center"/>
              <w:rPr>
                <w:color w:val="002060"/>
              </w:rPr>
            </w:pPr>
            <w:r w:rsidRPr="008244C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4AB5307" w14:textId="77777777" w:rsidR="00CF5741" w:rsidRPr="008244C5" w:rsidRDefault="00CF5741" w:rsidP="00A16BFF">
            <w:pPr>
              <w:pStyle w:val="ROWTABELLA"/>
              <w:rPr>
                <w:color w:val="002060"/>
              </w:rPr>
            </w:pPr>
            <w:r w:rsidRPr="008244C5">
              <w:rPr>
                <w:color w:val="002060"/>
              </w:rPr>
              <w:t>08/02/2020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B9CFEA0" w14:textId="77777777" w:rsidR="00CF5741" w:rsidRPr="008244C5" w:rsidRDefault="00CF5741" w:rsidP="00A16BFF">
            <w:pPr>
              <w:pStyle w:val="ROWTABELLA"/>
              <w:rPr>
                <w:color w:val="002060"/>
              </w:rPr>
            </w:pPr>
            <w:r w:rsidRPr="008244C5">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0E0F3C1" w14:textId="77777777" w:rsidR="00CF5741" w:rsidRPr="008244C5" w:rsidRDefault="00CF5741" w:rsidP="00A16BFF">
            <w:pPr>
              <w:pStyle w:val="ROWTABELLA"/>
              <w:rPr>
                <w:color w:val="002060"/>
              </w:rPr>
            </w:pPr>
            <w:r w:rsidRPr="008244C5">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0F3EC5B" w14:textId="77777777" w:rsidR="00CF5741" w:rsidRPr="008244C5" w:rsidRDefault="00CF5741" w:rsidP="00A16BFF">
            <w:pPr>
              <w:pStyle w:val="ROWTABELLA"/>
              <w:rPr>
                <w:color w:val="002060"/>
              </w:rPr>
            </w:pPr>
            <w:r w:rsidRPr="008244C5">
              <w:rPr>
                <w:color w:val="002060"/>
              </w:rPr>
              <w:t>VIA DELLA REPUBBLICA</w:t>
            </w:r>
          </w:p>
        </w:tc>
      </w:tr>
      <w:tr w:rsidR="00CF5741" w:rsidRPr="008244C5" w14:paraId="3308C1F0" w14:textId="77777777" w:rsidTr="00CF574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F68EE17" w14:textId="77777777" w:rsidR="00CF5741" w:rsidRPr="008244C5" w:rsidRDefault="00CF5741" w:rsidP="00A16BFF">
            <w:pPr>
              <w:pStyle w:val="ROWTABELLA"/>
              <w:rPr>
                <w:color w:val="002060"/>
              </w:rPr>
            </w:pPr>
            <w:r w:rsidRPr="008244C5">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782B409" w14:textId="77777777" w:rsidR="00CF5741" w:rsidRPr="008244C5" w:rsidRDefault="00CF5741" w:rsidP="00A16BFF">
            <w:pPr>
              <w:pStyle w:val="ROWTABELLA"/>
              <w:rPr>
                <w:color w:val="002060"/>
              </w:rPr>
            </w:pPr>
            <w:r w:rsidRPr="008244C5">
              <w:rPr>
                <w:color w:val="002060"/>
              </w:rPr>
              <w:t>CAMPOCAVALLO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C418248" w14:textId="77777777" w:rsidR="00CF5741" w:rsidRPr="008244C5" w:rsidRDefault="00CF5741" w:rsidP="00A16BFF">
            <w:pPr>
              <w:pStyle w:val="ROWTABELLA"/>
              <w:jc w:val="center"/>
              <w:rPr>
                <w:color w:val="002060"/>
              </w:rPr>
            </w:pPr>
            <w:r w:rsidRPr="008244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82FC2CB" w14:textId="77777777" w:rsidR="00CF5741" w:rsidRPr="008244C5" w:rsidRDefault="00CF5741" w:rsidP="00A16BFF">
            <w:pPr>
              <w:pStyle w:val="ROWTABELLA"/>
              <w:rPr>
                <w:color w:val="002060"/>
              </w:rPr>
            </w:pPr>
            <w:r w:rsidRPr="008244C5">
              <w:rPr>
                <w:color w:val="002060"/>
              </w:rPr>
              <w:t>08/02/2020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B50E042" w14:textId="77777777" w:rsidR="00CF5741" w:rsidRPr="008244C5" w:rsidRDefault="00CF5741" w:rsidP="00A16BFF">
            <w:pPr>
              <w:pStyle w:val="ROWTABELLA"/>
              <w:rPr>
                <w:color w:val="002060"/>
              </w:rPr>
            </w:pPr>
            <w:r w:rsidRPr="008244C5">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8B7F6C7" w14:textId="77777777" w:rsidR="00CF5741" w:rsidRPr="008244C5" w:rsidRDefault="00CF5741" w:rsidP="00A16BFF">
            <w:pPr>
              <w:pStyle w:val="ROWTABELLA"/>
              <w:rPr>
                <w:color w:val="002060"/>
              </w:rPr>
            </w:pPr>
            <w:r w:rsidRPr="008244C5">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4830FFB" w14:textId="77777777" w:rsidR="00CF5741" w:rsidRPr="008244C5" w:rsidRDefault="00CF5741" w:rsidP="00A16BFF">
            <w:pPr>
              <w:pStyle w:val="ROWTABELLA"/>
              <w:rPr>
                <w:color w:val="002060"/>
              </w:rPr>
            </w:pPr>
            <w:r w:rsidRPr="008244C5">
              <w:rPr>
                <w:color w:val="002060"/>
              </w:rPr>
              <w:t>VIA CORRADI</w:t>
            </w:r>
          </w:p>
        </w:tc>
      </w:tr>
      <w:tr w:rsidR="00CF5741" w:rsidRPr="008244C5" w14:paraId="48D94A2C" w14:textId="77777777" w:rsidTr="00CF5741">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204DF0A" w14:textId="77777777" w:rsidR="00CF5741" w:rsidRPr="008244C5" w:rsidRDefault="00CF5741" w:rsidP="00A16BFF">
            <w:pPr>
              <w:pStyle w:val="ROWTABELLA"/>
              <w:rPr>
                <w:color w:val="002060"/>
              </w:rPr>
            </w:pPr>
            <w:r w:rsidRPr="008244C5">
              <w:rPr>
                <w:color w:val="002060"/>
              </w:rPr>
              <w:t>FUTSAL POTENZA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FED6E15" w14:textId="77777777" w:rsidR="00CF5741" w:rsidRPr="008244C5" w:rsidRDefault="00CF5741" w:rsidP="00A16BFF">
            <w:pPr>
              <w:pStyle w:val="ROWTABELLA"/>
              <w:rPr>
                <w:color w:val="002060"/>
              </w:rPr>
            </w:pPr>
            <w:r w:rsidRPr="008244C5">
              <w:rPr>
                <w:color w:val="002060"/>
              </w:rPr>
              <w:t>DINAMIS 1990</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2A4E164" w14:textId="77777777" w:rsidR="00CF5741" w:rsidRPr="008244C5" w:rsidRDefault="00CF5741" w:rsidP="00A16BFF">
            <w:pPr>
              <w:pStyle w:val="ROWTABELLA"/>
              <w:jc w:val="center"/>
              <w:rPr>
                <w:color w:val="002060"/>
              </w:rPr>
            </w:pPr>
            <w:r w:rsidRPr="008244C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A6770EC" w14:textId="77777777" w:rsidR="00CF5741" w:rsidRPr="008244C5" w:rsidRDefault="00CF5741" w:rsidP="00A16BFF">
            <w:pPr>
              <w:pStyle w:val="ROWTABELLA"/>
              <w:rPr>
                <w:color w:val="002060"/>
              </w:rPr>
            </w:pPr>
            <w:r w:rsidRPr="008244C5">
              <w:rPr>
                <w:color w:val="002060"/>
              </w:rPr>
              <w:t>08/02/2020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D640565" w14:textId="77777777" w:rsidR="00CF5741" w:rsidRPr="008244C5" w:rsidRDefault="00CF5741" w:rsidP="00A16BFF">
            <w:pPr>
              <w:pStyle w:val="ROWTABELLA"/>
              <w:rPr>
                <w:color w:val="002060"/>
              </w:rPr>
            </w:pPr>
            <w:r w:rsidRPr="008244C5">
              <w:rPr>
                <w:color w:val="002060"/>
              </w:rPr>
              <w:t>5279 PALESTRA G. LEOPARDI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12FD09B" w14:textId="77777777" w:rsidR="00CF5741" w:rsidRPr="008244C5" w:rsidRDefault="00CF5741" w:rsidP="00A16BFF">
            <w:pPr>
              <w:pStyle w:val="ROWTABELLA"/>
              <w:rPr>
                <w:color w:val="002060"/>
              </w:rPr>
            </w:pPr>
            <w:r w:rsidRPr="008244C5">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26286C6" w14:textId="77777777" w:rsidR="00CF5741" w:rsidRPr="008244C5" w:rsidRDefault="00CF5741" w:rsidP="00A16BFF">
            <w:pPr>
              <w:pStyle w:val="ROWTABELLA"/>
              <w:rPr>
                <w:color w:val="002060"/>
              </w:rPr>
            </w:pPr>
            <w:r w:rsidRPr="008244C5">
              <w:rPr>
                <w:color w:val="002060"/>
              </w:rPr>
              <w:t>VIA DELLO SPORT</w:t>
            </w:r>
          </w:p>
        </w:tc>
      </w:tr>
    </w:tbl>
    <w:p w14:paraId="52FF57B8" w14:textId="77777777" w:rsidR="00CF5741" w:rsidRPr="008244C5" w:rsidRDefault="00CF5741" w:rsidP="00CF5741">
      <w:pPr>
        <w:pStyle w:val="breakline"/>
        <w:divId w:val="527259509"/>
        <w:rPr>
          <w:color w:val="002060"/>
        </w:rPr>
      </w:pPr>
    </w:p>
    <w:p w14:paraId="28D5109A" w14:textId="77777777" w:rsidR="00CF5741" w:rsidRPr="008244C5" w:rsidRDefault="00CF5741" w:rsidP="00CF5741">
      <w:pPr>
        <w:pStyle w:val="TITOLOCAMPIONATO"/>
        <w:shd w:val="clear" w:color="auto" w:fill="CCCCCC"/>
        <w:spacing w:before="80" w:after="40"/>
        <w:divId w:val="527259509"/>
        <w:rPr>
          <w:color w:val="002060"/>
        </w:rPr>
      </w:pPr>
      <w:r w:rsidRPr="008244C5">
        <w:rPr>
          <w:color w:val="002060"/>
        </w:rPr>
        <w:t>UNDER 17 C5 REGIONALI MASCHILI</w:t>
      </w:r>
    </w:p>
    <w:p w14:paraId="10EAA6DC" w14:textId="77777777" w:rsidR="00CF5741" w:rsidRPr="008244C5" w:rsidRDefault="00CF5741" w:rsidP="00CF5741">
      <w:pPr>
        <w:pStyle w:val="TITOLOPRINC"/>
        <w:divId w:val="527259509"/>
        <w:rPr>
          <w:color w:val="002060"/>
        </w:rPr>
      </w:pPr>
      <w:r w:rsidRPr="008244C5">
        <w:rPr>
          <w:color w:val="002060"/>
        </w:rPr>
        <w:t>VARIAZIONI AL PROGRAMMA GARE</w:t>
      </w:r>
    </w:p>
    <w:p w14:paraId="15100145" w14:textId="77777777" w:rsidR="00CF5741" w:rsidRPr="008244C5" w:rsidRDefault="00CF5741" w:rsidP="00CF5741">
      <w:pPr>
        <w:pStyle w:val="SOTTOTITOLOCAMPIONATO1"/>
        <w:divId w:val="527259509"/>
        <w:rPr>
          <w:color w:val="002060"/>
        </w:rPr>
      </w:pPr>
      <w:r w:rsidRPr="008244C5">
        <w:rPr>
          <w:color w:val="002060"/>
        </w:rPr>
        <w:t>GIRONE 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CF5741" w:rsidRPr="008244C5" w14:paraId="7112838B" w14:textId="77777777" w:rsidTr="00CF5741">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0D6226" w14:textId="77777777" w:rsidR="00CF5741" w:rsidRPr="008244C5" w:rsidRDefault="00CF5741" w:rsidP="00A16BFF">
            <w:pPr>
              <w:pStyle w:val="HEADERTABELLA"/>
              <w:rPr>
                <w:color w:val="002060"/>
              </w:rPr>
            </w:pPr>
            <w:r w:rsidRPr="008244C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7B1A7A" w14:textId="77777777" w:rsidR="00CF5741" w:rsidRPr="008244C5" w:rsidRDefault="00CF5741" w:rsidP="00A16BFF">
            <w:pPr>
              <w:pStyle w:val="HEADERTABELLA"/>
              <w:rPr>
                <w:color w:val="002060"/>
              </w:rPr>
            </w:pPr>
            <w:r w:rsidRPr="008244C5">
              <w:rPr>
                <w:color w:val="002060"/>
              </w:rPr>
              <w:t xml:space="preserve">N° </w:t>
            </w:r>
            <w:proofErr w:type="spellStart"/>
            <w:r w:rsidRPr="008244C5">
              <w:rPr>
                <w:color w:val="002060"/>
              </w:rPr>
              <w:t>Gior</w:t>
            </w:r>
            <w:proofErr w:type="spellEnd"/>
            <w:r w:rsidRPr="008244C5">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B3AFE1" w14:textId="77777777" w:rsidR="00CF5741" w:rsidRPr="008244C5" w:rsidRDefault="00CF5741" w:rsidP="00A16BFF">
            <w:pPr>
              <w:pStyle w:val="HEADERTABELLA"/>
              <w:rPr>
                <w:color w:val="002060"/>
              </w:rPr>
            </w:pPr>
            <w:r w:rsidRPr="008244C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6F4ACA" w14:textId="77777777" w:rsidR="00CF5741" w:rsidRPr="008244C5" w:rsidRDefault="00CF5741" w:rsidP="00A16BFF">
            <w:pPr>
              <w:pStyle w:val="HEADERTABELLA"/>
              <w:rPr>
                <w:color w:val="002060"/>
              </w:rPr>
            </w:pPr>
            <w:r w:rsidRPr="008244C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95118F" w14:textId="77777777" w:rsidR="00CF5741" w:rsidRPr="008244C5" w:rsidRDefault="00CF5741" w:rsidP="00A16BFF">
            <w:pPr>
              <w:pStyle w:val="HEADERTABELLA"/>
              <w:rPr>
                <w:color w:val="002060"/>
              </w:rPr>
            </w:pPr>
            <w:r w:rsidRPr="008244C5">
              <w:rPr>
                <w:color w:val="002060"/>
              </w:rPr>
              <w:t xml:space="preserve">Data </w:t>
            </w:r>
            <w:proofErr w:type="spellStart"/>
            <w:r w:rsidRPr="008244C5">
              <w:rPr>
                <w:color w:val="002060"/>
              </w:rPr>
              <w:t>Orig</w:t>
            </w:r>
            <w:proofErr w:type="spellEnd"/>
            <w:r w:rsidRPr="008244C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CF5D2F" w14:textId="77777777" w:rsidR="00CF5741" w:rsidRPr="008244C5" w:rsidRDefault="00CF5741" w:rsidP="00A16BFF">
            <w:pPr>
              <w:pStyle w:val="HEADERTABELLA"/>
              <w:rPr>
                <w:color w:val="002060"/>
              </w:rPr>
            </w:pPr>
            <w:r w:rsidRPr="008244C5">
              <w:rPr>
                <w:color w:val="002060"/>
              </w:rPr>
              <w:t xml:space="preserve">Ora </w:t>
            </w:r>
            <w:proofErr w:type="spellStart"/>
            <w:r w:rsidRPr="008244C5">
              <w:rPr>
                <w:color w:val="002060"/>
              </w:rPr>
              <w:t>Var</w:t>
            </w:r>
            <w:proofErr w:type="spellEnd"/>
            <w:r w:rsidRPr="008244C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36C3CB" w14:textId="77777777" w:rsidR="00CF5741" w:rsidRPr="008244C5" w:rsidRDefault="00CF5741" w:rsidP="00A16BFF">
            <w:pPr>
              <w:pStyle w:val="HEADERTABELLA"/>
              <w:rPr>
                <w:color w:val="002060"/>
              </w:rPr>
            </w:pPr>
            <w:r w:rsidRPr="008244C5">
              <w:rPr>
                <w:color w:val="002060"/>
              </w:rPr>
              <w:t xml:space="preserve">Ora </w:t>
            </w:r>
            <w:proofErr w:type="spellStart"/>
            <w:r w:rsidRPr="008244C5">
              <w:rPr>
                <w:color w:val="002060"/>
              </w:rPr>
              <w:t>Orig</w:t>
            </w:r>
            <w:proofErr w:type="spellEnd"/>
            <w:r w:rsidRPr="008244C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0215FE" w14:textId="77777777" w:rsidR="00CF5741" w:rsidRPr="008244C5" w:rsidRDefault="00CF5741" w:rsidP="00A16BFF">
            <w:pPr>
              <w:pStyle w:val="HEADERTABELLA"/>
              <w:rPr>
                <w:color w:val="002060"/>
              </w:rPr>
            </w:pPr>
            <w:r w:rsidRPr="008244C5">
              <w:rPr>
                <w:color w:val="002060"/>
              </w:rPr>
              <w:t>Impianto</w:t>
            </w:r>
          </w:p>
        </w:tc>
      </w:tr>
      <w:tr w:rsidR="00CF5741" w:rsidRPr="008244C5" w14:paraId="28BE0EAE" w14:textId="77777777" w:rsidTr="00CF5741">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4D5644" w14:textId="77777777" w:rsidR="00CF5741" w:rsidRPr="008244C5" w:rsidRDefault="00CF5741" w:rsidP="00A16BFF">
            <w:pPr>
              <w:pStyle w:val="ROWTABELLA"/>
              <w:rPr>
                <w:color w:val="002060"/>
                <w:highlight w:val="yellow"/>
              </w:rPr>
            </w:pPr>
            <w:r w:rsidRPr="008244C5">
              <w:rPr>
                <w:color w:val="002060"/>
                <w:highlight w:val="yellow"/>
              </w:rPr>
              <w:t>15/02/2020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F368C3" w14:textId="77777777" w:rsidR="00CF5741" w:rsidRPr="008244C5" w:rsidRDefault="00CF5741" w:rsidP="00A16BFF">
            <w:pPr>
              <w:pStyle w:val="ROWTABELLA"/>
              <w:jc w:val="center"/>
              <w:rPr>
                <w:color w:val="002060"/>
                <w:highlight w:val="yellow"/>
              </w:rPr>
            </w:pPr>
            <w:r w:rsidRPr="008244C5">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06D6A2" w14:textId="77777777" w:rsidR="00CF5741" w:rsidRPr="008244C5" w:rsidRDefault="00CF5741" w:rsidP="00A16BFF">
            <w:pPr>
              <w:pStyle w:val="ROWTABELLA"/>
              <w:rPr>
                <w:color w:val="002060"/>
                <w:highlight w:val="yellow"/>
              </w:rPr>
            </w:pPr>
            <w:r w:rsidRPr="008244C5">
              <w:rPr>
                <w:color w:val="002060"/>
                <w:highlight w:val="yellow"/>
              </w:rPr>
              <w:t>REAL FABRIANO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64DDDD" w14:textId="77777777" w:rsidR="00CF5741" w:rsidRPr="008244C5" w:rsidRDefault="00CF5741" w:rsidP="00A16BFF">
            <w:pPr>
              <w:pStyle w:val="ROWTABELLA"/>
              <w:rPr>
                <w:color w:val="002060"/>
                <w:highlight w:val="yellow"/>
              </w:rPr>
            </w:pPr>
            <w:r w:rsidRPr="008244C5">
              <w:rPr>
                <w:color w:val="002060"/>
                <w:highlight w:val="yellow"/>
              </w:rPr>
              <w:t>FFJ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A05F64" w14:textId="77777777" w:rsidR="00CF5741" w:rsidRPr="008244C5" w:rsidRDefault="00CF5741" w:rsidP="00A16BFF">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78860D" w14:textId="77777777" w:rsidR="00CF5741" w:rsidRPr="008244C5" w:rsidRDefault="00CF5741" w:rsidP="00A16BFF">
            <w:pPr>
              <w:pStyle w:val="ROWTABELLA"/>
              <w:jc w:val="center"/>
              <w:rPr>
                <w:color w:val="002060"/>
              </w:rPr>
            </w:pPr>
            <w:r w:rsidRPr="008244C5">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BB6AFA" w14:textId="77777777" w:rsidR="00CF5741" w:rsidRPr="008244C5" w:rsidRDefault="00CF5741" w:rsidP="00A16BFF">
            <w:pPr>
              <w:pStyle w:val="ROWTABELLA"/>
              <w:jc w:val="center"/>
              <w:rPr>
                <w:color w:val="002060"/>
              </w:rPr>
            </w:pPr>
            <w:r w:rsidRPr="008244C5">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03D2E3" w14:textId="77777777" w:rsidR="00CF5741" w:rsidRPr="008244C5" w:rsidRDefault="00CF5741" w:rsidP="00A16BFF">
            <w:pPr>
              <w:rPr>
                <w:color w:val="002060"/>
                <w:sz w:val="24"/>
                <w:szCs w:val="24"/>
              </w:rPr>
            </w:pPr>
          </w:p>
        </w:tc>
      </w:tr>
    </w:tbl>
    <w:p w14:paraId="1E45F63D" w14:textId="77777777" w:rsidR="00CF5741" w:rsidRPr="008244C5" w:rsidRDefault="00CF5741" w:rsidP="00CF5741">
      <w:pPr>
        <w:pStyle w:val="breakline"/>
        <w:divId w:val="527259509"/>
        <w:rPr>
          <w:color w:val="002060"/>
        </w:rPr>
      </w:pPr>
    </w:p>
    <w:p w14:paraId="7D045181" w14:textId="77777777" w:rsidR="00CF5741" w:rsidRPr="008244C5" w:rsidRDefault="00CF5741" w:rsidP="00CF5741">
      <w:pPr>
        <w:pStyle w:val="breakline"/>
        <w:divId w:val="527259509"/>
        <w:rPr>
          <w:color w:val="002060"/>
        </w:rPr>
      </w:pPr>
    </w:p>
    <w:p w14:paraId="29B7CFC7" w14:textId="77777777" w:rsidR="00CF5741" w:rsidRPr="008244C5" w:rsidRDefault="00CF5741" w:rsidP="00CF5741">
      <w:pPr>
        <w:pStyle w:val="TITOLOPRINC"/>
        <w:divId w:val="527259509"/>
        <w:rPr>
          <w:color w:val="002060"/>
        </w:rPr>
      </w:pPr>
      <w:r w:rsidRPr="008244C5">
        <w:rPr>
          <w:color w:val="002060"/>
        </w:rPr>
        <w:t>RISULTATI</w:t>
      </w:r>
    </w:p>
    <w:p w14:paraId="0BAAE056" w14:textId="77777777" w:rsidR="00CF5741" w:rsidRPr="008244C5" w:rsidRDefault="00CF5741" w:rsidP="00CF5741">
      <w:pPr>
        <w:pStyle w:val="breakline"/>
        <w:divId w:val="527259509"/>
        <w:rPr>
          <w:color w:val="002060"/>
        </w:rPr>
      </w:pPr>
    </w:p>
    <w:p w14:paraId="356CEAF5" w14:textId="77777777" w:rsidR="00CF5741" w:rsidRPr="008244C5" w:rsidRDefault="00CF5741" w:rsidP="00CF5741">
      <w:pPr>
        <w:pStyle w:val="SOTTOTITOLOCAMPIONATO1"/>
        <w:divId w:val="527259509"/>
        <w:rPr>
          <w:color w:val="002060"/>
        </w:rPr>
      </w:pPr>
      <w:r w:rsidRPr="008244C5">
        <w:rPr>
          <w:color w:val="002060"/>
        </w:rPr>
        <w:t>RISULTATI UFFICIALI GARE DEL 01/02/2020</w:t>
      </w:r>
    </w:p>
    <w:p w14:paraId="2E7E76D2" w14:textId="77777777" w:rsidR="00CF5741" w:rsidRPr="008244C5" w:rsidRDefault="00CF5741" w:rsidP="00CF5741">
      <w:pPr>
        <w:pStyle w:val="SOTTOTITOLOCAMPIONATO2"/>
        <w:divId w:val="527259509"/>
        <w:rPr>
          <w:color w:val="002060"/>
        </w:rPr>
      </w:pPr>
      <w:r w:rsidRPr="008244C5">
        <w:rPr>
          <w:color w:val="002060"/>
        </w:rPr>
        <w:t>Si trascrivono qui di seguito i risultati ufficiali delle gare disputate</w:t>
      </w:r>
    </w:p>
    <w:p w14:paraId="44A12A82" w14:textId="77777777" w:rsidR="00CF5741" w:rsidRPr="008244C5" w:rsidRDefault="00CF5741" w:rsidP="00CF5741">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CF5741" w:rsidRPr="008244C5" w14:paraId="2A383752" w14:textId="77777777" w:rsidTr="00CF574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F5741" w:rsidRPr="008244C5" w14:paraId="77E9ADFB" w14:textId="77777777" w:rsidTr="00A16BF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E89D5B" w14:textId="77777777" w:rsidR="00CF5741" w:rsidRPr="008244C5" w:rsidRDefault="00CF5741" w:rsidP="00A16BFF">
                  <w:pPr>
                    <w:pStyle w:val="HEADERTABELLA"/>
                    <w:rPr>
                      <w:color w:val="002060"/>
                    </w:rPr>
                  </w:pPr>
                  <w:r w:rsidRPr="008244C5">
                    <w:rPr>
                      <w:color w:val="002060"/>
                    </w:rPr>
                    <w:t>GIRONE G - 4 Giornata - A</w:t>
                  </w:r>
                </w:p>
              </w:tc>
            </w:tr>
            <w:tr w:rsidR="00CF5741" w:rsidRPr="008244C5" w14:paraId="2579A4D3" w14:textId="77777777" w:rsidTr="00A16BF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AC47530" w14:textId="77777777" w:rsidR="00CF5741" w:rsidRPr="008244C5" w:rsidRDefault="00CF5741" w:rsidP="00A16BFF">
                  <w:pPr>
                    <w:pStyle w:val="ROWTABELLA"/>
                    <w:rPr>
                      <w:color w:val="002060"/>
                    </w:rPr>
                  </w:pPr>
                  <w:r w:rsidRPr="008244C5">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DD087C8" w14:textId="77777777" w:rsidR="00CF5741" w:rsidRPr="008244C5" w:rsidRDefault="00CF5741" w:rsidP="00A16BFF">
                  <w:pPr>
                    <w:pStyle w:val="ROWTABELLA"/>
                    <w:rPr>
                      <w:color w:val="002060"/>
                    </w:rPr>
                  </w:pPr>
                  <w:r w:rsidRPr="008244C5">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3F5D93A" w14:textId="77777777" w:rsidR="00CF5741" w:rsidRPr="008244C5" w:rsidRDefault="00CF5741" w:rsidP="00A16BFF">
                  <w:pPr>
                    <w:pStyle w:val="ROWTABELLA"/>
                    <w:jc w:val="center"/>
                    <w:rPr>
                      <w:color w:val="002060"/>
                    </w:rPr>
                  </w:pPr>
                  <w:r w:rsidRPr="008244C5">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99B4A2F" w14:textId="77777777" w:rsidR="00CF5741" w:rsidRPr="008244C5" w:rsidRDefault="00CF5741" w:rsidP="00A16BFF">
                  <w:pPr>
                    <w:pStyle w:val="ROWTABELLA"/>
                    <w:jc w:val="center"/>
                    <w:rPr>
                      <w:color w:val="002060"/>
                    </w:rPr>
                  </w:pPr>
                  <w:r w:rsidRPr="008244C5">
                    <w:rPr>
                      <w:color w:val="002060"/>
                    </w:rPr>
                    <w:t> </w:t>
                  </w:r>
                </w:p>
              </w:tc>
            </w:tr>
            <w:tr w:rsidR="00CF5741" w:rsidRPr="008244C5" w14:paraId="6C780934" w14:textId="77777777" w:rsidTr="00A16B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6B4EB86" w14:textId="77777777" w:rsidR="00CF5741" w:rsidRPr="008244C5" w:rsidRDefault="00CF5741" w:rsidP="00A16BFF">
                  <w:pPr>
                    <w:pStyle w:val="ROWTABELLA"/>
                    <w:rPr>
                      <w:color w:val="002060"/>
                    </w:rPr>
                  </w:pPr>
                  <w:r w:rsidRPr="008244C5">
                    <w:rPr>
                      <w:color w:val="002060"/>
                    </w:rPr>
                    <w:t>(1) FUTSAL ASKL</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5BC485A" w14:textId="77777777" w:rsidR="00CF5741" w:rsidRPr="008244C5" w:rsidRDefault="00CF5741" w:rsidP="00A16BFF">
                  <w:pPr>
                    <w:pStyle w:val="ROWTABELLA"/>
                    <w:rPr>
                      <w:color w:val="002060"/>
                    </w:rPr>
                  </w:pPr>
                  <w:r w:rsidRPr="008244C5">
                    <w:rPr>
                      <w:color w:val="002060"/>
                    </w:rPr>
                    <w:t>- FUTSAL COBA SPORTIVA DIL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33061E9" w14:textId="77777777" w:rsidR="00CF5741" w:rsidRPr="008244C5" w:rsidRDefault="00CF5741" w:rsidP="00A16BFF">
                  <w:pPr>
                    <w:pStyle w:val="ROWTABELLA"/>
                    <w:jc w:val="center"/>
                    <w:rPr>
                      <w:color w:val="002060"/>
                    </w:rPr>
                  </w:pPr>
                  <w:r w:rsidRPr="008244C5">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22910D8" w14:textId="77777777" w:rsidR="00CF5741" w:rsidRPr="008244C5" w:rsidRDefault="00CF5741" w:rsidP="00A16BFF">
                  <w:pPr>
                    <w:pStyle w:val="ROWTABELLA"/>
                    <w:jc w:val="center"/>
                    <w:rPr>
                      <w:color w:val="002060"/>
                    </w:rPr>
                  </w:pPr>
                  <w:r w:rsidRPr="008244C5">
                    <w:rPr>
                      <w:color w:val="002060"/>
                    </w:rPr>
                    <w:t> </w:t>
                  </w:r>
                </w:p>
              </w:tc>
            </w:tr>
            <w:tr w:rsidR="00CF5741" w:rsidRPr="008244C5" w14:paraId="0EAB6D81" w14:textId="77777777" w:rsidTr="00A16B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4060ED1" w14:textId="77777777" w:rsidR="00CF5741" w:rsidRPr="008244C5" w:rsidRDefault="00CF5741" w:rsidP="00A16BFF">
                  <w:pPr>
                    <w:pStyle w:val="ROWTABELLA"/>
                    <w:rPr>
                      <w:color w:val="002060"/>
                    </w:rPr>
                  </w:pPr>
                  <w:r w:rsidRPr="008244C5">
                    <w:rPr>
                      <w:color w:val="002060"/>
                    </w:rPr>
                    <w:t>(1) REAL S.COSTANZO CALCIO 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7735CBE" w14:textId="77777777" w:rsidR="00CF5741" w:rsidRPr="008244C5" w:rsidRDefault="00CF5741" w:rsidP="00A16BFF">
                  <w:pPr>
                    <w:pStyle w:val="ROWTABELLA"/>
                    <w:rPr>
                      <w:color w:val="002060"/>
                    </w:rPr>
                  </w:pPr>
                  <w:r w:rsidRPr="008244C5">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FB99F51" w14:textId="77777777" w:rsidR="00CF5741" w:rsidRPr="008244C5" w:rsidRDefault="00CF5741" w:rsidP="00A16BFF">
                  <w:pPr>
                    <w:pStyle w:val="ROWTABELLA"/>
                    <w:jc w:val="center"/>
                    <w:rPr>
                      <w:color w:val="002060"/>
                    </w:rPr>
                  </w:pPr>
                  <w:r w:rsidRPr="008244C5">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F21CC67" w14:textId="77777777" w:rsidR="00CF5741" w:rsidRPr="008244C5" w:rsidRDefault="00CF5741" w:rsidP="00A16BFF">
                  <w:pPr>
                    <w:pStyle w:val="ROWTABELLA"/>
                    <w:jc w:val="center"/>
                    <w:rPr>
                      <w:color w:val="002060"/>
                    </w:rPr>
                  </w:pPr>
                  <w:r w:rsidRPr="008244C5">
                    <w:rPr>
                      <w:color w:val="002060"/>
                    </w:rPr>
                    <w:t> </w:t>
                  </w:r>
                </w:p>
              </w:tc>
            </w:tr>
            <w:tr w:rsidR="00CF5741" w:rsidRPr="008244C5" w14:paraId="0131EAE5" w14:textId="77777777" w:rsidTr="00A16BF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194986C" w14:textId="77777777" w:rsidR="00CF5741" w:rsidRPr="008244C5" w:rsidRDefault="00CF5741" w:rsidP="00A16BFF">
                  <w:pPr>
                    <w:pStyle w:val="ROWTABELLA"/>
                    <w:rPr>
                      <w:color w:val="002060"/>
                    </w:rPr>
                  </w:pPr>
                  <w:r w:rsidRPr="008244C5">
                    <w:rPr>
                      <w:color w:val="002060"/>
                    </w:rPr>
                    <w:t>(1) 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CA847AB" w14:textId="77777777" w:rsidR="00CF5741" w:rsidRPr="008244C5" w:rsidRDefault="00CF5741" w:rsidP="00A16BFF">
                  <w:pPr>
                    <w:pStyle w:val="ROWTABELLA"/>
                    <w:rPr>
                      <w:color w:val="002060"/>
                    </w:rPr>
                  </w:pPr>
                  <w:r w:rsidRPr="008244C5">
                    <w:rPr>
                      <w:color w:val="002060"/>
                    </w:rPr>
                    <w:t>- C.U.S.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ED23C31" w14:textId="77777777" w:rsidR="00CF5741" w:rsidRPr="008244C5" w:rsidRDefault="00CF5741" w:rsidP="00A16BFF">
                  <w:pPr>
                    <w:pStyle w:val="ROWTABELLA"/>
                    <w:jc w:val="center"/>
                    <w:rPr>
                      <w:color w:val="002060"/>
                    </w:rPr>
                  </w:pPr>
                  <w:r w:rsidRPr="008244C5">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25C122B" w14:textId="77777777" w:rsidR="00CF5741" w:rsidRPr="008244C5" w:rsidRDefault="00CF5741" w:rsidP="00A16BFF">
                  <w:pPr>
                    <w:pStyle w:val="ROWTABELLA"/>
                    <w:jc w:val="center"/>
                    <w:rPr>
                      <w:color w:val="002060"/>
                    </w:rPr>
                  </w:pPr>
                  <w:r w:rsidRPr="008244C5">
                    <w:rPr>
                      <w:color w:val="002060"/>
                    </w:rPr>
                    <w:t> </w:t>
                  </w:r>
                </w:p>
              </w:tc>
            </w:tr>
            <w:tr w:rsidR="00CF5741" w:rsidRPr="008244C5" w14:paraId="54419141" w14:textId="77777777" w:rsidTr="00A16BFF">
              <w:tc>
                <w:tcPr>
                  <w:tcW w:w="4700" w:type="dxa"/>
                  <w:gridSpan w:val="4"/>
                  <w:tcBorders>
                    <w:top w:val="nil"/>
                    <w:left w:val="nil"/>
                    <w:bottom w:val="nil"/>
                    <w:right w:val="nil"/>
                  </w:tcBorders>
                  <w:tcMar>
                    <w:top w:w="20" w:type="dxa"/>
                    <w:left w:w="20" w:type="dxa"/>
                    <w:bottom w:w="20" w:type="dxa"/>
                    <w:right w:w="20" w:type="dxa"/>
                  </w:tcMar>
                  <w:vAlign w:val="center"/>
                </w:tcPr>
                <w:p w14:paraId="730CFC8D" w14:textId="77777777" w:rsidR="00CF5741" w:rsidRPr="008244C5" w:rsidRDefault="00CF5741" w:rsidP="00A16BFF">
                  <w:pPr>
                    <w:pStyle w:val="ROWTABELLA"/>
                    <w:rPr>
                      <w:color w:val="002060"/>
                    </w:rPr>
                  </w:pPr>
                  <w:r w:rsidRPr="008244C5">
                    <w:rPr>
                      <w:color w:val="002060"/>
                    </w:rPr>
                    <w:t>(1) - disputata il 02/02/2020</w:t>
                  </w:r>
                </w:p>
              </w:tc>
            </w:tr>
          </w:tbl>
          <w:p w14:paraId="726E3C82" w14:textId="77777777" w:rsidR="00CF5741" w:rsidRPr="008244C5" w:rsidRDefault="00CF5741" w:rsidP="00A16BFF">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F5741" w:rsidRPr="008244C5" w14:paraId="4456178B" w14:textId="77777777" w:rsidTr="00A16BF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143586" w14:textId="77777777" w:rsidR="00CF5741" w:rsidRPr="008244C5" w:rsidRDefault="00CF5741" w:rsidP="00A16BFF">
                  <w:pPr>
                    <w:pStyle w:val="HEADERTABELLA"/>
                    <w:rPr>
                      <w:color w:val="002060"/>
                    </w:rPr>
                  </w:pPr>
                  <w:r w:rsidRPr="008244C5">
                    <w:rPr>
                      <w:color w:val="002060"/>
                    </w:rPr>
                    <w:t>GIRONE SA - 4 Giornata - A</w:t>
                  </w:r>
                </w:p>
              </w:tc>
            </w:tr>
            <w:tr w:rsidR="00CF5741" w:rsidRPr="008244C5" w14:paraId="7D9DFD12" w14:textId="77777777" w:rsidTr="00A16BF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5D1FC60" w14:textId="77777777" w:rsidR="00CF5741" w:rsidRPr="008244C5" w:rsidRDefault="00CF5741" w:rsidP="00A16BFF">
                  <w:pPr>
                    <w:pStyle w:val="ROWTABELLA"/>
                    <w:rPr>
                      <w:color w:val="002060"/>
                    </w:rPr>
                  </w:pPr>
                  <w:r w:rsidRPr="008244C5">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3CBB049" w14:textId="77777777" w:rsidR="00CF5741" w:rsidRPr="008244C5" w:rsidRDefault="00CF5741" w:rsidP="00A16BFF">
                  <w:pPr>
                    <w:pStyle w:val="ROWTABELLA"/>
                    <w:rPr>
                      <w:color w:val="002060"/>
                    </w:rPr>
                  </w:pPr>
                  <w:r w:rsidRPr="008244C5">
                    <w:rPr>
                      <w:color w:val="002060"/>
                    </w:rPr>
                    <w:t>- TAVERNELLE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836D050" w14:textId="77777777" w:rsidR="00CF5741" w:rsidRPr="008244C5" w:rsidRDefault="00CF5741" w:rsidP="00A16BFF">
                  <w:pPr>
                    <w:pStyle w:val="ROWTABELLA"/>
                    <w:jc w:val="center"/>
                    <w:rPr>
                      <w:color w:val="002060"/>
                    </w:rPr>
                  </w:pPr>
                  <w:r w:rsidRPr="008244C5">
                    <w:rPr>
                      <w:color w:val="002060"/>
                    </w:rPr>
                    <w:t>7 - 2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9E26733" w14:textId="77777777" w:rsidR="00CF5741" w:rsidRPr="008244C5" w:rsidRDefault="00CF5741" w:rsidP="00A16BFF">
                  <w:pPr>
                    <w:pStyle w:val="ROWTABELLA"/>
                    <w:jc w:val="center"/>
                    <w:rPr>
                      <w:color w:val="002060"/>
                    </w:rPr>
                  </w:pPr>
                  <w:r w:rsidRPr="008244C5">
                    <w:rPr>
                      <w:color w:val="002060"/>
                    </w:rPr>
                    <w:t> </w:t>
                  </w:r>
                </w:p>
              </w:tc>
            </w:tr>
            <w:tr w:rsidR="00CF5741" w:rsidRPr="008244C5" w14:paraId="0D6EC45E" w14:textId="77777777" w:rsidTr="00A16B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1028AF5" w14:textId="77777777" w:rsidR="00CF5741" w:rsidRPr="008244C5" w:rsidRDefault="00CF5741" w:rsidP="00A16BFF">
                  <w:pPr>
                    <w:pStyle w:val="ROWTABELLA"/>
                    <w:rPr>
                      <w:color w:val="002060"/>
                    </w:rPr>
                  </w:pPr>
                  <w:r w:rsidRPr="008244C5">
                    <w:rPr>
                      <w:color w:val="002060"/>
                    </w:rPr>
                    <w:t>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4999B6BD" w14:textId="77777777" w:rsidR="00CF5741" w:rsidRPr="008244C5" w:rsidRDefault="00CF5741" w:rsidP="00A16BFF">
                  <w:pPr>
                    <w:pStyle w:val="ROWTABELLA"/>
                    <w:rPr>
                      <w:color w:val="002060"/>
                    </w:rPr>
                  </w:pPr>
                  <w:r w:rsidRPr="008244C5">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904536B" w14:textId="77777777" w:rsidR="00CF5741" w:rsidRPr="008244C5" w:rsidRDefault="00CF5741" w:rsidP="00A16BFF">
                  <w:pPr>
                    <w:pStyle w:val="ROWTABELLA"/>
                    <w:jc w:val="center"/>
                    <w:rPr>
                      <w:color w:val="002060"/>
                    </w:rPr>
                  </w:pPr>
                  <w:r w:rsidRPr="008244C5">
                    <w:rPr>
                      <w:color w:val="002060"/>
                    </w:rPr>
                    <w:t>7 - 5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2600F2C9" w14:textId="77777777" w:rsidR="00CF5741" w:rsidRPr="008244C5" w:rsidRDefault="00CF5741" w:rsidP="00A16BFF">
                  <w:pPr>
                    <w:pStyle w:val="ROWTABELLA"/>
                    <w:jc w:val="center"/>
                    <w:rPr>
                      <w:color w:val="002060"/>
                    </w:rPr>
                  </w:pPr>
                  <w:r w:rsidRPr="008244C5">
                    <w:rPr>
                      <w:color w:val="002060"/>
                    </w:rPr>
                    <w:t> </w:t>
                  </w:r>
                </w:p>
              </w:tc>
            </w:tr>
            <w:tr w:rsidR="00CF5741" w:rsidRPr="008244C5" w14:paraId="0B20DF69" w14:textId="77777777" w:rsidTr="00A16B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D6FF83A" w14:textId="77777777" w:rsidR="00CF5741" w:rsidRPr="008244C5" w:rsidRDefault="00CF5741" w:rsidP="00A16BFF">
                  <w:pPr>
                    <w:pStyle w:val="ROWTABELLA"/>
                    <w:rPr>
                      <w:color w:val="002060"/>
                    </w:rPr>
                  </w:pPr>
                  <w:r w:rsidRPr="008244C5">
                    <w:rPr>
                      <w:color w:val="002060"/>
                    </w:rPr>
                    <w:t xml:space="preserve">(1) REAL S.COSTANZO </w:t>
                  </w:r>
                  <w:proofErr w:type="spellStart"/>
                  <w:r w:rsidRPr="008244C5">
                    <w:rPr>
                      <w:color w:val="002060"/>
                    </w:rPr>
                    <w:t>CALCIsq.B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14:paraId="7B92BE1B" w14:textId="77777777" w:rsidR="00CF5741" w:rsidRPr="008244C5" w:rsidRDefault="00CF5741" w:rsidP="00A16BFF">
                  <w:pPr>
                    <w:pStyle w:val="ROWTABELLA"/>
                    <w:rPr>
                      <w:color w:val="002060"/>
                    </w:rPr>
                  </w:pPr>
                  <w:r w:rsidRPr="008244C5">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7940785" w14:textId="77777777" w:rsidR="00CF5741" w:rsidRPr="008244C5" w:rsidRDefault="00CF5741" w:rsidP="00A16BFF">
                  <w:pPr>
                    <w:pStyle w:val="ROWTABELLA"/>
                    <w:jc w:val="center"/>
                    <w:rPr>
                      <w:color w:val="002060"/>
                    </w:rPr>
                  </w:pPr>
                  <w:r w:rsidRPr="008244C5">
                    <w:rPr>
                      <w:color w:val="002060"/>
                    </w:rPr>
                    <w:t>0 - 8</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4F160F2" w14:textId="77777777" w:rsidR="00CF5741" w:rsidRPr="008244C5" w:rsidRDefault="00CF5741" w:rsidP="00A16BFF">
                  <w:pPr>
                    <w:pStyle w:val="ROWTABELLA"/>
                    <w:jc w:val="center"/>
                    <w:rPr>
                      <w:color w:val="002060"/>
                    </w:rPr>
                  </w:pPr>
                  <w:r w:rsidRPr="008244C5">
                    <w:rPr>
                      <w:color w:val="002060"/>
                    </w:rPr>
                    <w:t> </w:t>
                  </w:r>
                </w:p>
              </w:tc>
            </w:tr>
            <w:tr w:rsidR="00CF5741" w:rsidRPr="008244C5" w14:paraId="55A6C392" w14:textId="77777777" w:rsidTr="00A16BF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7277B2A" w14:textId="77777777" w:rsidR="00CF5741" w:rsidRPr="008244C5" w:rsidRDefault="00CF5741" w:rsidP="00A16BFF">
                  <w:pPr>
                    <w:pStyle w:val="ROWTABELLA"/>
                    <w:rPr>
                      <w:color w:val="002060"/>
                    </w:rPr>
                  </w:pPr>
                  <w:r w:rsidRPr="008244C5">
                    <w:rPr>
                      <w:color w:val="002060"/>
                    </w:rPr>
                    <w:t>VIRTUS TEAM SOC.COOP.</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0ACC0B2" w14:textId="77777777" w:rsidR="00CF5741" w:rsidRPr="008244C5" w:rsidRDefault="00CF5741" w:rsidP="00A16BFF">
                  <w:pPr>
                    <w:pStyle w:val="ROWTABELLA"/>
                    <w:rPr>
                      <w:color w:val="002060"/>
                    </w:rPr>
                  </w:pPr>
                  <w:r w:rsidRPr="008244C5">
                    <w:rPr>
                      <w:color w:val="002060"/>
                    </w:rPr>
                    <w:t>- ETA BETA FOOTBALL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E691640" w14:textId="77777777" w:rsidR="00CF5741" w:rsidRPr="008244C5" w:rsidRDefault="00CF5741" w:rsidP="00A16BFF">
                  <w:pPr>
                    <w:pStyle w:val="ROWTABELLA"/>
                    <w:jc w:val="center"/>
                    <w:rPr>
                      <w:color w:val="002060"/>
                    </w:rPr>
                  </w:pPr>
                  <w:r w:rsidRPr="008244C5">
                    <w:rPr>
                      <w:color w:val="002060"/>
                    </w:rPr>
                    <w:t>2 - 7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08767D2" w14:textId="77777777" w:rsidR="00CF5741" w:rsidRPr="008244C5" w:rsidRDefault="00CF5741" w:rsidP="00A16BFF">
                  <w:pPr>
                    <w:pStyle w:val="ROWTABELLA"/>
                    <w:jc w:val="center"/>
                    <w:rPr>
                      <w:color w:val="002060"/>
                    </w:rPr>
                  </w:pPr>
                  <w:r w:rsidRPr="008244C5">
                    <w:rPr>
                      <w:color w:val="002060"/>
                    </w:rPr>
                    <w:t> </w:t>
                  </w:r>
                </w:p>
              </w:tc>
            </w:tr>
            <w:tr w:rsidR="00CF5741" w:rsidRPr="008244C5" w14:paraId="7BA6FB61" w14:textId="77777777" w:rsidTr="00A16BFF">
              <w:tc>
                <w:tcPr>
                  <w:tcW w:w="4700" w:type="dxa"/>
                  <w:gridSpan w:val="4"/>
                  <w:tcBorders>
                    <w:top w:val="nil"/>
                    <w:left w:val="nil"/>
                    <w:bottom w:val="nil"/>
                    <w:right w:val="nil"/>
                  </w:tcBorders>
                  <w:tcMar>
                    <w:top w:w="20" w:type="dxa"/>
                    <w:left w:w="20" w:type="dxa"/>
                    <w:bottom w:w="20" w:type="dxa"/>
                    <w:right w:w="20" w:type="dxa"/>
                  </w:tcMar>
                  <w:vAlign w:val="center"/>
                </w:tcPr>
                <w:p w14:paraId="79A9A189" w14:textId="77777777" w:rsidR="00CF5741" w:rsidRPr="008244C5" w:rsidRDefault="00CF5741" w:rsidP="00A16BFF">
                  <w:pPr>
                    <w:pStyle w:val="ROWTABELLA"/>
                    <w:rPr>
                      <w:color w:val="002060"/>
                    </w:rPr>
                  </w:pPr>
                  <w:r w:rsidRPr="008244C5">
                    <w:rPr>
                      <w:color w:val="002060"/>
                    </w:rPr>
                    <w:t>(1) - disputata il 02/02/2020</w:t>
                  </w:r>
                </w:p>
              </w:tc>
            </w:tr>
          </w:tbl>
          <w:p w14:paraId="5006A6C2" w14:textId="77777777" w:rsidR="00CF5741" w:rsidRPr="008244C5" w:rsidRDefault="00CF5741" w:rsidP="00A16BFF">
            <w:pPr>
              <w:rPr>
                <w:color w:val="002060"/>
                <w:sz w:val="24"/>
                <w:szCs w:val="24"/>
              </w:rPr>
            </w:pPr>
          </w:p>
        </w:tc>
      </w:tr>
    </w:tbl>
    <w:p w14:paraId="49AF0C45" w14:textId="77777777" w:rsidR="00CF5741" w:rsidRPr="008244C5" w:rsidRDefault="00CF5741" w:rsidP="00CF5741">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CF5741" w:rsidRPr="008244C5" w14:paraId="75189340" w14:textId="77777777" w:rsidTr="00CF574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F5741" w:rsidRPr="008244C5" w14:paraId="6FAC1F12" w14:textId="77777777" w:rsidTr="00A16BF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7697D8" w14:textId="77777777" w:rsidR="00CF5741" w:rsidRPr="008244C5" w:rsidRDefault="00CF5741" w:rsidP="00A16BFF">
                  <w:pPr>
                    <w:pStyle w:val="HEADERTABELLA"/>
                    <w:rPr>
                      <w:color w:val="002060"/>
                    </w:rPr>
                  </w:pPr>
                  <w:r w:rsidRPr="008244C5">
                    <w:rPr>
                      <w:color w:val="002060"/>
                    </w:rPr>
                    <w:t>GIRONE SB - 4 Giornata - A</w:t>
                  </w:r>
                </w:p>
              </w:tc>
            </w:tr>
            <w:tr w:rsidR="00CF5741" w:rsidRPr="008244C5" w14:paraId="368D31A8" w14:textId="77777777" w:rsidTr="00A16BF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930DB11" w14:textId="77777777" w:rsidR="00CF5741" w:rsidRPr="008244C5" w:rsidRDefault="00CF5741" w:rsidP="00A16BFF">
                  <w:pPr>
                    <w:pStyle w:val="ROWTABELLA"/>
                    <w:rPr>
                      <w:color w:val="002060"/>
                    </w:rPr>
                  </w:pPr>
                  <w:r w:rsidRPr="008244C5">
                    <w:rPr>
                      <w:color w:val="002060"/>
                    </w:rPr>
                    <w:t>FUTSAL FBC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250F9D0" w14:textId="77777777" w:rsidR="00CF5741" w:rsidRPr="008244C5" w:rsidRDefault="00CF5741" w:rsidP="00A16BFF">
                  <w:pPr>
                    <w:pStyle w:val="ROWTABELLA"/>
                    <w:rPr>
                      <w:color w:val="002060"/>
                    </w:rPr>
                  </w:pPr>
                  <w:r w:rsidRPr="008244C5">
                    <w:rPr>
                      <w:color w:val="002060"/>
                    </w:rPr>
                    <w:t>- RECANATI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78C63DA" w14:textId="77777777" w:rsidR="00CF5741" w:rsidRPr="008244C5" w:rsidRDefault="00CF5741" w:rsidP="00A16BFF">
                  <w:pPr>
                    <w:pStyle w:val="ROWTABELLA"/>
                    <w:jc w:val="center"/>
                    <w:rPr>
                      <w:color w:val="002060"/>
                    </w:rPr>
                  </w:pPr>
                  <w:r w:rsidRPr="008244C5">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FDF5A03" w14:textId="77777777" w:rsidR="00CF5741" w:rsidRPr="008244C5" w:rsidRDefault="00CF5741" w:rsidP="00A16BFF">
                  <w:pPr>
                    <w:pStyle w:val="ROWTABELLA"/>
                    <w:jc w:val="center"/>
                    <w:rPr>
                      <w:color w:val="002060"/>
                    </w:rPr>
                  </w:pPr>
                  <w:r w:rsidRPr="008244C5">
                    <w:rPr>
                      <w:color w:val="002060"/>
                    </w:rPr>
                    <w:t> </w:t>
                  </w:r>
                </w:p>
              </w:tc>
            </w:tr>
            <w:tr w:rsidR="00CF5741" w:rsidRPr="008244C5" w14:paraId="134DAF01" w14:textId="77777777" w:rsidTr="00A16B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61B6CA94" w14:textId="77777777" w:rsidR="00CF5741" w:rsidRPr="008244C5" w:rsidRDefault="00CF5741" w:rsidP="00A16BFF">
                  <w:pPr>
                    <w:pStyle w:val="ROWTABELLA"/>
                    <w:rPr>
                      <w:color w:val="002060"/>
                    </w:rPr>
                  </w:pPr>
                  <w:r w:rsidRPr="008244C5">
                    <w:rPr>
                      <w:color w:val="002060"/>
                    </w:rPr>
                    <w:t>MOGLIANESE</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C8673B8" w14:textId="77777777" w:rsidR="00CF5741" w:rsidRPr="008244C5" w:rsidRDefault="00CF5741" w:rsidP="00A16BFF">
                  <w:pPr>
                    <w:pStyle w:val="ROWTABELLA"/>
                    <w:rPr>
                      <w:color w:val="002060"/>
                    </w:rPr>
                  </w:pPr>
                  <w:r w:rsidRPr="008244C5">
                    <w:rPr>
                      <w:color w:val="002060"/>
                    </w:rPr>
                    <w:t>- TENAX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0D123F86" w14:textId="77777777" w:rsidR="00CF5741" w:rsidRPr="008244C5" w:rsidRDefault="00CF5741" w:rsidP="00A16BFF">
                  <w:pPr>
                    <w:pStyle w:val="ROWTABELLA"/>
                    <w:jc w:val="center"/>
                    <w:rPr>
                      <w:color w:val="002060"/>
                    </w:rPr>
                  </w:pPr>
                  <w:r w:rsidRPr="008244C5">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101BBDD1" w14:textId="77777777" w:rsidR="00CF5741" w:rsidRPr="008244C5" w:rsidRDefault="00CF5741" w:rsidP="00A16BFF">
                  <w:pPr>
                    <w:pStyle w:val="ROWTABELLA"/>
                    <w:jc w:val="center"/>
                    <w:rPr>
                      <w:color w:val="002060"/>
                    </w:rPr>
                  </w:pPr>
                  <w:r w:rsidRPr="008244C5">
                    <w:rPr>
                      <w:color w:val="002060"/>
                    </w:rPr>
                    <w:t> </w:t>
                  </w:r>
                </w:p>
              </w:tc>
            </w:tr>
            <w:tr w:rsidR="00CF5741" w:rsidRPr="008244C5" w14:paraId="3C8E259D" w14:textId="77777777" w:rsidTr="00A16B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63F760F" w14:textId="77777777" w:rsidR="00CF5741" w:rsidRPr="008244C5" w:rsidRDefault="00CF5741" w:rsidP="00A16BFF">
                  <w:pPr>
                    <w:pStyle w:val="ROWTABELLA"/>
                    <w:rPr>
                      <w:color w:val="002060"/>
                    </w:rPr>
                  </w:pPr>
                  <w:r w:rsidRPr="008244C5">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BA0D5DE" w14:textId="77777777" w:rsidR="00CF5741" w:rsidRPr="008244C5" w:rsidRDefault="00CF5741" w:rsidP="00A16BFF">
                  <w:pPr>
                    <w:pStyle w:val="ROWTABELLA"/>
                    <w:rPr>
                      <w:color w:val="002060"/>
                    </w:rPr>
                  </w:pPr>
                  <w:r w:rsidRPr="008244C5">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4399D3D" w14:textId="77777777" w:rsidR="00CF5741" w:rsidRPr="008244C5" w:rsidRDefault="00CF5741" w:rsidP="00A16BFF">
                  <w:pPr>
                    <w:pStyle w:val="ROWTABELLA"/>
                    <w:jc w:val="center"/>
                    <w:rPr>
                      <w:color w:val="002060"/>
                    </w:rPr>
                  </w:pPr>
                  <w:r w:rsidRPr="008244C5">
                    <w:rPr>
                      <w:color w:val="002060"/>
                    </w:rPr>
                    <w:t>1 - 8</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151DCBE" w14:textId="77777777" w:rsidR="00CF5741" w:rsidRPr="008244C5" w:rsidRDefault="00CF5741" w:rsidP="00A16BFF">
                  <w:pPr>
                    <w:pStyle w:val="ROWTABELLA"/>
                    <w:jc w:val="center"/>
                    <w:rPr>
                      <w:color w:val="002060"/>
                    </w:rPr>
                  </w:pPr>
                  <w:r w:rsidRPr="008244C5">
                    <w:rPr>
                      <w:color w:val="002060"/>
                    </w:rPr>
                    <w:t> </w:t>
                  </w:r>
                </w:p>
              </w:tc>
            </w:tr>
            <w:tr w:rsidR="00CF5741" w:rsidRPr="008244C5" w14:paraId="646A4F3A" w14:textId="77777777" w:rsidTr="00A16BF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445C18B" w14:textId="77777777" w:rsidR="00CF5741" w:rsidRPr="008244C5" w:rsidRDefault="00CF5741" w:rsidP="00A16BFF">
                  <w:pPr>
                    <w:pStyle w:val="ROWTABELLA"/>
                    <w:rPr>
                      <w:color w:val="002060"/>
                    </w:rPr>
                  </w:pPr>
                  <w:r w:rsidRPr="008244C5">
                    <w:rPr>
                      <w:color w:val="002060"/>
                    </w:rPr>
                    <w:t>(1) POLISPORTIVA GAGLIARDA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31EB7B3" w14:textId="77777777" w:rsidR="00CF5741" w:rsidRPr="008244C5" w:rsidRDefault="00CF5741" w:rsidP="00A16BFF">
                  <w:pPr>
                    <w:pStyle w:val="ROWTABELLA"/>
                    <w:rPr>
                      <w:color w:val="002060"/>
                    </w:rPr>
                  </w:pPr>
                  <w:r w:rsidRPr="008244C5">
                    <w:rPr>
                      <w:color w:val="002060"/>
                    </w:rPr>
                    <w:t>- ACLI AUDAX MONTECOSARO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C7A55CB" w14:textId="77777777" w:rsidR="00CF5741" w:rsidRPr="008244C5" w:rsidRDefault="00CF5741" w:rsidP="00A16BFF">
                  <w:pPr>
                    <w:pStyle w:val="ROWTABELLA"/>
                    <w:jc w:val="center"/>
                    <w:rPr>
                      <w:color w:val="002060"/>
                    </w:rPr>
                  </w:pPr>
                  <w:r w:rsidRPr="008244C5">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C3A520A" w14:textId="77777777" w:rsidR="00CF5741" w:rsidRPr="008244C5" w:rsidRDefault="00CF5741" w:rsidP="00A16BFF">
                  <w:pPr>
                    <w:pStyle w:val="ROWTABELLA"/>
                    <w:jc w:val="center"/>
                    <w:rPr>
                      <w:color w:val="002060"/>
                    </w:rPr>
                  </w:pPr>
                  <w:r w:rsidRPr="008244C5">
                    <w:rPr>
                      <w:color w:val="002060"/>
                    </w:rPr>
                    <w:t> </w:t>
                  </w:r>
                </w:p>
              </w:tc>
            </w:tr>
            <w:tr w:rsidR="00CF5741" w:rsidRPr="008244C5" w14:paraId="6E462BE5" w14:textId="77777777" w:rsidTr="00A16BFF">
              <w:tc>
                <w:tcPr>
                  <w:tcW w:w="4700" w:type="dxa"/>
                  <w:gridSpan w:val="4"/>
                  <w:tcBorders>
                    <w:top w:val="nil"/>
                    <w:left w:val="nil"/>
                    <w:bottom w:val="nil"/>
                    <w:right w:val="nil"/>
                  </w:tcBorders>
                  <w:tcMar>
                    <w:top w:w="20" w:type="dxa"/>
                    <w:left w:w="20" w:type="dxa"/>
                    <w:bottom w:w="20" w:type="dxa"/>
                    <w:right w:w="20" w:type="dxa"/>
                  </w:tcMar>
                  <w:vAlign w:val="center"/>
                </w:tcPr>
                <w:p w14:paraId="5D6E5F2D" w14:textId="77777777" w:rsidR="00CF5741" w:rsidRPr="008244C5" w:rsidRDefault="00CF5741" w:rsidP="00A16BFF">
                  <w:pPr>
                    <w:pStyle w:val="ROWTABELLA"/>
                    <w:rPr>
                      <w:color w:val="002060"/>
                    </w:rPr>
                  </w:pPr>
                  <w:r w:rsidRPr="008244C5">
                    <w:rPr>
                      <w:color w:val="002060"/>
                    </w:rPr>
                    <w:t>(1) - disputata il 02/02/2020</w:t>
                  </w:r>
                </w:p>
              </w:tc>
            </w:tr>
          </w:tbl>
          <w:p w14:paraId="150ED546" w14:textId="77777777" w:rsidR="00CF5741" w:rsidRPr="008244C5" w:rsidRDefault="00CF5741" w:rsidP="00A16BFF">
            <w:pPr>
              <w:rPr>
                <w:color w:val="002060"/>
                <w:sz w:val="24"/>
                <w:szCs w:val="24"/>
              </w:rPr>
            </w:pPr>
          </w:p>
        </w:tc>
      </w:tr>
    </w:tbl>
    <w:p w14:paraId="4AD600A0" w14:textId="77777777" w:rsidR="00CF5741" w:rsidRPr="008244C5" w:rsidRDefault="00CF5741" w:rsidP="00CF5741">
      <w:pPr>
        <w:pStyle w:val="breakline"/>
        <w:divId w:val="527259509"/>
        <w:rPr>
          <w:color w:val="002060"/>
        </w:rPr>
      </w:pPr>
    </w:p>
    <w:p w14:paraId="0EE2D611" w14:textId="77777777" w:rsidR="00CF5741" w:rsidRPr="008244C5" w:rsidRDefault="00CF5741" w:rsidP="00CF5741">
      <w:pPr>
        <w:pStyle w:val="breakline"/>
        <w:divId w:val="527259509"/>
        <w:rPr>
          <w:color w:val="002060"/>
        </w:rPr>
      </w:pPr>
    </w:p>
    <w:p w14:paraId="2F3AF8C8" w14:textId="77777777" w:rsidR="00CF5741" w:rsidRPr="008244C5" w:rsidRDefault="00CF5741" w:rsidP="00CF5741">
      <w:pPr>
        <w:pStyle w:val="TITOLOPRINC"/>
        <w:divId w:val="527259509"/>
        <w:rPr>
          <w:color w:val="002060"/>
        </w:rPr>
      </w:pPr>
      <w:r w:rsidRPr="008244C5">
        <w:rPr>
          <w:color w:val="002060"/>
        </w:rPr>
        <w:t>GIUDICE SPORTIVO</w:t>
      </w:r>
    </w:p>
    <w:p w14:paraId="0466E9C0" w14:textId="77777777" w:rsidR="00CF5741" w:rsidRPr="008244C5" w:rsidRDefault="00CF5741" w:rsidP="00CF5741">
      <w:pPr>
        <w:pStyle w:val="diffida"/>
        <w:divId w:val="527259509"/>
        <w:rPr>
          <w:color w:val="002060"/>
        </w:rPr>
      </w:pPr>
      <w:r w:rsidRPr="008244C5">
        <w:rPr>
          <w:color w:val="002060"/>
        </w:rPr>
        <w:t>Il Giudice Sportivo, Avv. Claudio Romagnoli, nella seduta del 04/02/2020 ha adottato le decisioni che di seguito integralmente si riportano:</w:t>
      </w:r>
    </w:p>
    <w:p w14:paraId="7B221D19" w14:textId="77777777" w:rsidR="00CF5741" w:rsidRPr="008244C5" w:rsidRDefault="00CF5741" w:rsidP="00CF5741">
      <w:pPr>
        <w:pStyle w:val="titolo10"/>
        <w:divId w:val="527259509"/>
        <w:rPr>
          <w:color w:val="002060"/>
        </w:rPr>
      </w:pPr>
      <w:r w:rsidRPr="008244C5">
        <w:rPr>
          <w:color w:val="002060"/>
        </w:rPr>
        <w:t xml:space="preserve">GARE DEL 1/ 2/2020 </w:t>
      </w:r>
    </w:p>
    <w:p w14:paraId="66C34AAE" w14:textId="77777777" w:rsidR="00CF5741" w:rsidRPr="008244C5" w:rsidRDefault="00CF5741" w:rsidP="00CF5741">
      <w:pPr>
        <w:pStyle w:val="titolo7a"/>
        <w:divId w:val="527259509"/>
        <w:rPr>
          <w:color w:val="002060"/>
        </w:rPr>
      </w:pPr>
      <w:r w:rsidRPr="008244C5">
        <w:rPr>
          <w:color w:val="002060"/>
        </w:rPr>
        <w:t xml:space="preserve">PROVVEDIMENTI DISCIPLINARI </w:t>
      </w:r>
    </w:p>
    <w:p w14:paraId="6D14E620" w14:textId="77777777" w:rsidR="00CF5741" w:rsidRPr="008244C5" w:rsidRDefault="00CF5741" w:rsidP="00CF5741">
      <w:pPr>
        <w:pStyle w:val="TITOLO7B"/>
        <w:divId w:val="527259509"/>
        <w:rPr>
          <w:color w:val="002060"/>
        </w:rPr>
      </w:pPr>
      <w:r w:rsidRPr="008244C5">
        <w:rPr>
          <w:color w:val="002060"/>
        </w:rPr>
        <w:t xml:space="preserve">In base alle risultanze degli atti ufficiali sono state deliberate le seguenti sanzioni disciplinari. </w:t>
      </w:r>
    </w:p>
    <w:p w14:paraId="55CD4F90" w14:textId="77777777" w:rsidR="00CF5741" w:rsidRPr="008244C5" w:rsidRDefault="00CF5741" w:rsidP="00CF5741">
      <w:pPr>
        <w:pStyle w:val="titolo30"/>
        <w:divId w:val="527259509"/>
        <w:rPr>
          <w:color w:val="002060"/>
        </w:rPr>
      </w:pPr>
      <w:r w:rsidRPr="008244C5">
        <w:rPr>
          <w:color w:val="002060"/>
        </w:rPr>
        <w:t xml:space="preserve">CALCIATORI ESPULSI </w:t>
      </w:r>
    </w:p>
    <w:p w14:paraId="40721D8E" w14:textId="77777777" w:rsidR="00CF5741" w:rsidRPr="008244C5" w:rsidRDefault="00CF5741" w:rsidP="00CF5741">
      <w:pPr>
        <w:pStyle w:val="titolo20"/>
        <w:divId w:val="527259509"/>
        <w:rPr>
          <w:color w:val="002060"/>
        </w:rPr>
      </w:pPr>
      <w:r w:rsidRPr="008244C5">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6E933DD7" w14:textId="77777777" w:rsidTr="00CF5741">
        <w:trPr>
          <w:divId w:val="527259509"/>
        </w:trPr>
        <w:tc>
          <w:tcPr>
            <w:tcW w:w="2200" w:type="dxa"/>
            <w:tcMar>
              <w:top w:w="20" w:type="dxa"/>
              <w:left w:w="20" w:type="dxa"/>
              <w:bottom w:w="20" w:type="dxa"/>
              <w:right w:w="20" w:type="dxa"/>
            </w:tcMar>
            <w:vAlign w:val="center"/>
          </w:tcPr>
          <w:p w14:paraId="74E4AD0B" w14:textId="77777777" w:rsidR="00CF5741" w:rsidRPr="008244C5" w:rsidRDefault="00CF5741" w:rsidP="00A16BFF">
            <w:pPr>
              <w:pStyle w:val="movimento"/>
              <w:rPr>
                <w:color w:val="002060"/>
              </w:rPr>
            </w:pPr>
            <w:r w:rsidRPr="008244C5">
              <w:rPr>
                <w:color w:val="002060"/>
              </w:rPr>
              <w:t>FATTORINI TOMMASO</w:t>
            </w:r>
          </w:p>
        </w:tc>
        <w:tc>
          <w:tcPr>
            <w:tcW w:w="2200" w:type="dxa"/>
            <w:tcMar>
              <w:top w:w="20" w:type="dxa"/>
              <w:left w:w="20" w:type="dxa"/>
              <w:bottom w:w="20" w:type="dxa"/>
              <w:right w:w="20" w:type="dxa"/>
            </w:tcMar>
            <w:vAlign w:val="center"/>
          </w:tcPr>
          <w:p w14:paraId="03CF84BF" w14:textId="77777777" w:rsidR="00CF5741" w:rsidRPr="008244C5" w:rsidRDefault="00CF5741" w:rsidP="00A16BFF">
            <w:pPr>
              <w:pStyle w:val="movimento2"/>
              <w:rPr>
                <w:color w:val="002060"/>
              </w:rPr>
            </w:pPr>
            <w:r w:rsidRPr="008244C5">
              <w:rPr>
                <w:color w:val="002060"/>
              </w:rPr>
              <w:t xml:space="preserve">(TAVERNELLE) </w:t>
            </w:r>
          </w:p>
        </w:tc>
        <w:tc>
          <w:tcPr>
            <w:tcW w:w="800" w:type="dxa"/>
            <w:tcMar>
              <w:top w:w="20" w:type="dxa"/>
              <w:left w:w="20" w:type="dxa"/>
              <w:bottom w:w="20" w:type="dxa"/>
              <w:right w:w="20" w:type="dxa"/>
            </w:tcMar>
            <w:vAlign w:val="center"/>
          </w:tcPr>
          <w:p w14:paraId="4B244FB4"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4B128EB2"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21F9287E" w14:textId="77777777" w:rsidR="00CF5741" w:rsidRPr="008244C5" w:rsidRDefault="00CF5741" w:rsidP="00A16BFF">
            <w:pPr>
              <w:pStyle w:val="movimento2"/>
              <w:rPr>
                <w:color w:val="002060"/>
              </w:rPr>
            </w:pPr>
            <w:r w:rsidRPr="008244C5">
              <w:rPr>
                <w:color w:val="002060"/>
              </w:rPr>
              <w:t> </w:t>
            </w:r>
          </w:p>
        </w:tc>
      </w:tr>
    </w:tbl>
    <w:p w14:paraId="21B859AB" w14:textId="77777777" w:rsidR="00CF5741" w:rsidRPr="008244C5" w:rsidRDefault="00CF5741" w:rsidP="00CF5741">
      <w:pPr>
        <w:pStyle w:val="titolo30"/>
        <w:divId w:val="527259509"/>
        <w:rPr>
          <w:color w:val="002060"/>
        </w:rPr>
      </w:pPr>
      <w:r w:rsidRPr="008244C5">
        <w:rPr>
          <w:color w:val="002060"/>
        </w:rPr>
        <w:lastRenderedPageBreak/>
        <w:t xml:space="preserve">CALCIATORI NON ESPULSI </w:t>
      </w:r>
    </w:p>
    <w:p w14:paraId="3854B2A3" w14:textId="77777777" w:rsidR="00CF5741" w:rsidRPr="008244C5" w:rsidRDefault="00CF5741" w:rsidP="00CF5741">
      <w:pPr>
        <w:pStyle w:val="titolo20"/>
        <w:divId w:val="527259509"/>
        <w:rPr>
          <w:color w:val="002060"/>
        </w:rPr>
      </w:pPr>
      <w:r w:rsidRPr="008244C5">
        <w:rPr>
          <w:color w:val="002060"/>
        </w:rPr>
        <w:t xml:space="preserve">SQUALIFICA PER UNA GARA EFFETTIVA PER RECIDIVITA'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657043C1" w14:textId="77777777" w:rsidTr="00CF5741">
        <w:trPr>
          <w:divId w:val="527259509"/>
        </w:trPr>
        <w:tc>
          <w:tcPr>
            <w:tcW w:w="2200" w:type="dxa"/>
            <w:tcMar>
              <w:top w:w="20" w:type="dxa"/>
              <w:left w:w="20" w:type="dxa"/>
              <w:bottom w:w="20" w:type="dxa"/>
              <w:right w:w="20" w:type="dxa"/>
            </w:tcMar>
            <w:vAlign w:val="center"/>
          </w:tcPr>
          <w:p w14:paraId="2455F5ED" w14:textId="77777777" w:rsidR="00CF5741" w:rsidRPr="008244C5" w:rsidRDefault="00CF5741" w:rsidP="00A16BFF">
            <w:pPr>
              <w:pStyle w:val="movimento"/>
              <w:rPr>
                <w:color w:val="002060"/>
              </w:rPr>
            </w:pPr>
            <w:r w:rsidRPr="008244C5">
              <w:rPr>
                <w:color w:val="002060"/>
              </w:rPr>
              <w:t>MARCANTOGNINI ANTONIO</w:t>
            </w:r>
          </w:p>
        </w:tc>
        <w:tc>
          <w:tcPr>
            <w:tcW w:w="2200" w:type="dxa"/>
            <w:tcMar>
              <w:top w:w="20" w:type="dxa"/>
              <w:left w:w="20" w:type="dxa"/>
              <w:bottom w:w="20" w:type="dxa"/>
              <w:right w:w="20" w:type="dxa"/>
            </w:tcMar>
            <w:vAlign w:val="center"/>
          </w:tcPr>
          <w:p w14:paraId="10C84F5B" w14:textId="77777777" w:rsidR="00CF5741" w:rsidRPr="008244C5" w:rsidRDefault="00CF5741" w:rsidP="00A16BFF">
            <w:pPr>
              <w:pStyle w:val="movimento2"/>
              <w:rPr>
                <w:color w:val="002060"/>
              </w:rPr>
            </w:pPr>
            <w:r w:rsidRPr="008244C5">
              <w:rPr>
                <w:color w:val="002060"/>
              </w:rPr>
              <w:t xml:space="preserve">(ETA BETA FOOTBALL) </w:t>
            </w:r>
          </w:p>
        </w:tc>
        <w:tc>
          <w:tcPr>
            <w:tcW w:w="800" w:type="dxa"/>
            <w:tcMar>
              <w:top w:w="20" w:type="dxa"/>
              <w:left w:w="20" w:type="dxa"/>
              <w:bottom w:w="20" w:type="dxa"/>
              <w:right w:w="20" w:type="dxa"/>
            </w:tcMar>
            <w:vAlign w:val="center"/>
          </w:tcPr>
          <w:p w14:paraId="6F9909C2"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5D183E0D"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06116C31" w14:textId="77777777" w:rsidR="00CF5741" w:rsidRPr="008244C5" w:rsidRDefault="00CF5741" w:rsidP="00A16BFF">
            <w:pPr>
              <w:pStyle w:val="movimento2"/>
              <w:rPr>
                <w:color w:val="002060"/>
              </w:rPr>
            </w:pPr>
            <w:r w:rsidRPr="008244C5">
              <w:rPr>
                <w:color w:val="002060"/>
              </w:rPr>
              <w:t> </w:t>
            </w:r>
          </w:p>
        </w:tc>
      </w:tr>
    </w:tbl>
    <w:p w14:paraId="1EE4268C" w14:textId="77777777" w:rsidR="00CF5741" w:rsidRPr="008244C5" w:rsidRDefault="00CF5741" w:rsidP="00CF5741">
      <w:pPr>
        <w:pStyle w:val="titolo20"/>
        <w:divId w:val="527259509"/>
        <w:rPr>
          <w:color w:val="002060"/>
        </w:rPr>
      </w:pPr>
      <w:r w:rsidRPr="008244C5">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0E7D6BF5" w14:textId="77777777" w:rsidTr="00CF5741">
        <w:trPr>
          <w:divId w:val="527259509"/>
        </w:trPr>
        <w:tc>
          <w:tcPr>
            <w:tcW w:w="2200" w:type="dxa"/>
            <w:tcMar>
              <w:top w:w="20" w:type="dxa"/>
              <w:left w:w="20" w:type="dxa"/>
              <w:bottom w:w="20" w:type="dxa"/>
              <w:right w:w="20" w:type="dxa"/>
            </w:tcMar>
            <w:vAlign w:val="center"/>
          </w:tcPr>
          <w:p w14:paraId="31A77DC3" w14:textId="77777777" w:rsidR="00CF5741" w:rsidRPr="008244C5" w:rsidRDefault="00CF5741" w:rsidP="00A16BFF">
            <w:pPr>
              <w:pStyle w:val="movimento"/>
              <w:rPr>
                <w:color w:val="002060"/>
              </w:rPr>
            </w:pPr>
            <w:r w:rsidRPr="008244C5">
              <w:rPr>
                <w:color w:val="002060"/>
              </w:rPr>
              <w:t>GHIDINI NICOLAS</w:t>
            </w:r>
          </w:p>
        </w:tc>
        <w:tc>
          <w:tcPr>
            <w:tcW w:w="2200" w:type="dxa"/>
            <w:tcMar>
              <w:top w:w="20" w:type="dxa"/>
              <w:left w:w="20" w:type="dxa"/>
              <w:bottom w:w="20" w:type="dxa"/>
              <w:right w:w="20" w:type="dxa"/>
            </w:tcMar>
            <w:vAlign w:val="center"/>
          </w:tcPr>
          <w:p w14:paraId="01905E76" w14:textId="77777777" w:rsidR="00CF5741" w:rsidRPr="008244C5" w:rsidRDefault="00CF5741" w:rsidP="00A16BFF">
            <w:pPr>
              <w:pStyle w:val="movimento2"/>
              <w:rPr>
                <w:color w:val="002060"/>
              </w:rPr>
            </w:pPr>
            <w:r w:rsidRPr="008244C5">
              <w:rPr>
                <w:color w:val="002060"/>
              </w:rPr>
              <w:t xml:space="preserve">(CANTINE RIUNITE CSI) </w:t>
            </w:r>
          </w:p>
        </w:tc>
        <w:tc>
          <w:tcPr>
            <w:tcW w:w="800" w:type="dxa"/>
            <w:tcMar>
              <w:top w:w="20" w:type="dxa"/>
              <w:left w:w="20" w:type="dxa"/>
              <w:bottom w:w="20" w:type="dxa"/>
              <w:right w:w="20" w:type="dxa"/>
            </w:tcMar>
            <w:vAlign w:val="center"/>
          </w:tcPr>
          <w:p w14:paraId="1A848653"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6921CD22" w14:textId="77777777" w:rsidR="00CF5741" w:rsidRPr="008244C5" w:rsidRDefault="00CF5741" w:rsidP="00A16BFF">
            <w:pPr>
              <w:pStyle w:val="movimento"/>
              <w:rPr>
                <w:color w:val="002060"/>
              </w:rPr>
            </w:pPr>
            <w:r w:rsidRPr="008244C5">
              <w:rPr>
                <w:color w:val="002060"/>
              </w:rPr>
              <w:t>TESTICCIOLI MATTEO</w:t>
            </w:r>
          </w:p>
        </w:tc>
        <w:tc>
          <w:tcPr>
            <w:tcW w:w="2200" w:type="dxa"/>
            <w:tcMar>
              <w:top w:w="20" w:type="dxa"/>
              <w:left w:w="20" w:type="dxa"/>
              <w:bottom w:w="20" w:type="dxa"/>
              <w:right w:w="20" w:type="dxa"/>
            </w:tcMar>
            <w:vAlign w:val="center"/>
          </w:tcPr>
          <w:p w14:paraId="50C7726C" w14:textId="77777777" w:rsidR="00CF5741" w:rsidRPr="008244C5" w:rsidRDefault="00CF5741" w:rsidP="00A16BFF">
            <w:pPr>
              <w:pStyle w:val="movimento2"/>
              <w:rPr>
                <w:color w:val="002060"/>
              </w:rPr>
            </w:pPr>
            <w:r w:rsidRPr="008244C5">
              <w:rPr>
                <w:color w:val="002060"/>
              </w:rPr>
              <w:t xml:space="preserve">(CANTINE RIUNITE CSI) </w:t>
            </w:r>
          </w:p>
        </w:tc>
      </w:tr>
      <w:tr w:rsidR="00CF5741" w:rsidRPr="008244C5" w14:paraId="4A5706D5" w14:textId="77777777" w:rsidTr="00CF5741">
        <w:trPr>
          <w:divId w:val="527259509"/>
        </w:trPr>
        <w:tc>
          <w:tcPr>
            <w:tcW w:w="2200" w:type="dxa"/>
            <w:tcMar>
              <w:top w:w="20" w:type="dxa"/>
              <w:left w:w="20" w:type="dxa"/>
              <w:bottom w:w="20" w:type="dxa"/>
              <w:right w:w="20" w:type="dxa"/>
            </w:tcMar>
            <w:vAlign w:val="center"/>
          </w:tcPr>
          <w:p w14:paraId="7CA35DDB" w14:textId="77777777" w:rsidR="00CF5741" w:rsidRPr="008244C5" w:rsidRDefault="00CF5741" w:rsidP="00A16BFF">
            <w:pPr>
              <w:pStyle w:val="movimento"/>
              <w:rPr>
                <w:color w:val="002060"/>
              </w:rPr>
            </w:pPr>
            <w:r w:rsidRPr="008244C5">
              <w:rPr>
                <w:color w:val="002060"/>
              </w:rPr>
              <w:t>MIRON MAXIM</w:t>
            </w:r>
          </w:p>
        </w:tc>
        <w:tc>
          <w:tcPr>
            <w:tcW w:w="2200" w:type="dxa"/>
            <w:tcMar>
              <w:top w:w="20" w:type="dxa"/>
              <w:left w:w="20" w:type="dxa"/>
              <w:bottom w:w="20" w:type="dxa"/>
              <w:right w:w="20" w:type="dxa"/>
            </w:tcMar>
            <w:vAlign w:val="center"/>
          </w:tcPr>
          <w:p w14:paraId="2254A22E" w14:textId="77777777" w:rsidR="00CF5741" w:rsidRPr="008244C5" w:rsidRDefault="00CF5741" w:rsidP="00A16BFF">
            <w:pPr>
              <w:pStyle w:val="movimento2"/>
              <w:rPr>
                <w:color w:val="002060"/>
              </w:rPr>
            </w:pPr>
            <w:r w:rsidRPr="008244C5">
              <w:rPr>
                <w:color w:val="002060"/>
              </w:rPr>
              <w:t xml:space="preserve">(TAVERNELLE) </w:t>
            </w:r>
          </w:p>
        </w:tc>
        <w:tc>
          <w:tcPr>
            <w:tcW w:w="800" w:type="dxa"/>
            <w:tcMar>
              <w:top w:w="20" w:type="dxa"/>
              <w:left w:w="20" w:type="dxa"/>
              <w:bottom w:w="20" w:type="dxa"/>
              <w:right w:w="20" w:type="dxa"/>
            </w:tcMar>
            <w:vAlign w:val="center"/>
          </w:tcPr>
          <w:p w14:paraId="23DE8FDC"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2C41B9E6"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70857143" w14:textId="77777777" w:rsidR="00CF5741" w:rsidRPr="008244C5" w:rsidRDefault="00CF5741" w:rsidP="00A16BFF">
            <w:pPr>
              <w:pStyle w:val="movimento2"/>
              <w:rPr>
                <w:color w:val="002060"/>
              </w:rPr>
            </w:pPr>
            <w:r w:rsidRPr="008244C5">
              <w:rPr>
                <w:color w:val="002060"/>
              </w:rPr>
              <w:t> </w:t>
            </w:r>
          </w:p>
        </w:tc>
      </w:tr>
    </w:tbl>
    <w:p w14:paraId="07ADFE03" w14:textId="77777777" w:rsidR="00CF5741" w:rsidRPr="008244C5" w:rsidRDefault="00CF5741" w:rsidP="00CF5741">
      <w:pPr>
        <w:pStyle w:val="titolo10"/>
        <w:divId w:val="527259509"/>
        <w:rPr>
          <w:color w:val="002060"/>
        </w:rPr>
      </w:pPr>
      <w:r w:rsidRPr="008244C5">
        <w:rPr>
          <w:color w:val="002060"/>
        </w:rPr>
        <w:t xml:space="preserve">GARE DEL 2/ 2/2020 </w:t>
      </w:r>
    </w:p>
    <w:p w14:paraId="38F66A65" w14:textId="77777777" w:rsidR="00CF5741" w:rsidRPr="008244C5" w:rsidRDefault="00CF5741" w:rsidP="00CF5741">
      <w:pPr>
        <w:pStyle w:val="titolo7a"/>
        <w:divId w:val="527259509"/>
        <w:rPr>
          <w:color w:val="002060"/>
        </w:rPr>
      </w:pPr>
      <w:r w:rsidRPr="008244C5">
        <w:rPr>
          <w:color w:val="002060"/>
        </w:rPr>
        <w:t xml:space="preserve">PROVVEDIMENTI DISCIPLINARI </w:t>
      </w:r>
    </w:p>
    <w:p w14:paraId="605C6C19" w14:textId="77777777" w:rsidR="00CF5741" w:rsidRPr="008244C5" w:rsidRDefault="00CF5741" w:rsidP="00CF5741">
      <w:pPr>
        <w:pStyle w:val="TITOLO7B"/>
        <w:divId w:val="527259509"/>
        <w:rPr>
          <w:color w:val="002060"/>
        </w:rPr>
      </w:pPr>
      <w:r w:rsidRPr="008244C5">
        <w:rPr>
          <w:color w:val="002060"/>
        </w:rPr>
        <w:t xml:space="preserve">In base alle risultanze degli atti ufficiali sono state deliberate le seguenti sanzioni disciplinari. </w:t>
      </w:r>
    </w:p>
    <w:p w14:paraId="54ABD8E4" w14:textId="77777777" w:rsidR="00CF5741" w:rsidRPr="008244C5" w:rsidRDefault="00CF5741" w:rsidP="00CF5741">
      <w:pPr>
        <w:pStyle w:val="titolo30"/>
        <w:divId w:val="527259509"/>
        <w:rPr>
          <w:color w:val="002060"/>
        </w:rPr>
      </w:pPr>
      <w:r w:rsidRPr="008244C5">
        <w:rPr>
          <w:color w:val="002060"/>
        </w:rPr>
        <w:t xml:space="preserve">DIRIGENTI </w:t>
      </w:r>
    </w:p>
    <w:p w14:paraId="5FAC8C8D" w14:textId="77777777" w:rsidR="00CF5741" w:rsidRPr="008244C5" w:rsidRDefault="00CF5741" w:rsidP="00CF5741">
      <w:pPr>
        <w:pStyle w:val="titolo20"/>
        <w:divId w:val="527259509"/>
        <w:rPr>
          <w:color w:val="002060"/>
        </w:rPr>
      </w:pPr>
      <w:r w:rsidRPr="008244C5">
        <w:rPr>
          <w:color w:val="002060"/>
        </w:rPr>
        <w:t xml:space="preserve">INIBIZIONE A SVOLGERE OGNI ATTIVITA' FINO AL 19/ 2/2020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1091DFA8" w14:textId="77777777" w:rsidTr="00CF5741">
        <w:trPr>
          <w:divId w:val="527259509"/>
        </w:trPr>
        <w:tc>
          <w:tcPr>
            <w:tcW w:w="2200" w:type="dxa"/>
            <w:tcMar>
              <w:top w:w="20" w:type="dxa"/>
              <w:left w:w="20" w:type="dxa"/>
              <w:bottom w:w="20" w:type="dxa"/>
              <w:right w:w="20" w:type="dxa"/>
            </w:tcMar>
            <w:vAlign w:val="center"/>
          </w:tcPr>
          <w:p w14:paraId="7998E25F" w14:textId="77777777" w:rsidR="00CF5741" w:rsidRPr="008244C5" w:rsidRDefault="00CF5741" w:rsidP="00A16BFF">
            <w:pPr>
              <w:pStyle w:val="movimento"/>
              <w:rPr>
                <w:color w:val="002060"/>
              </w:rPr>
            </w:pPr>
            <w:r w:rsidRPr="008244C5">
              <w:rPr>
                <w:color w:val="002060"/>
              </w:rPr>
              <w:t>LUTZU FRANCESCO</w:t>
            </w:r>
          </w:p>
        </w:tc>
        <w:tc>
          <w:tcPr>
            <w:tcW w:w="2200" w:type="dxa"/>
            <w:tcMar>
              <w:top w:w="20" w:type="dxa"/>
              <w:left w:w="20" w:type="dxa"/>
              <w:bottom w:w="20" w:type="dxa"/>
              <w:right w:w="20" w:type="dxa"/>
            </w:tcMar>
            <w:vAlign w:val="center"/>
          </w:tcPr>
          <w:p w14:paraId="79315EF4" w14:textId="77777777" w:rsidR="00CF5741" w:rsidRPr="008244C5" w:rsidRDefault="00CF5741" w:rsidP="00A16BFF">
            <w:pPr>
              <w:pStyle w:val="movimento2"/>
              <w:rPr>
                <w:color w:val="002060"/>
              </w:rPr>
            </w:pPr>
            <w:r w:rsidRPr="008244C5">
              <w:rPr>
                <w:color w:val="002060"/>
              </w:rPr>
              <w:t xml:space="preserve">(POLISPORTIVA GAGLIARDA) </w:t>
            </w:r>
          </w:p>
        </w:tc>
        <w:tc>
          <w:tcPr>
            <w:tcW w:w="800" w:type="dxa"/>
            <w:tcMar>
              <w:top w:w="20" w:type="dxa"/>
              <w:left w:w="20" w:type="dxa"/>
              <w:bottom w:w="20" w:type="dxa"/>
              <w:right w:w="20" w:type="dxa"/>
            </w:tcMar>
            <w:vAlign w:val="center"/>
          </w:tcPr>
          <w:p w14:paraId="7614AE00"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12641D7B"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25CBA551" w14:textId="77777777" w:rsidR="00CF5741" w:rsidRPr="008244C5" w:rsidRDefault="00CF5741" w:rsidP="00A16BFF">
            <w:pPr>
              <w:pStyle w:val="movimento2"/>
              <w:rPr>
                <w:color w:val="002060"/>
              </w:rPr>
            </w:pPr>
            <w:r w:rsidRPr="008244C5">
              <w:rPr>
                <w:color w:val="002060"/>
              </w:rPr>
              <w:t> </w:t>
            </w:r>
          </w:p>
        </w:tc>
      </w:tr>
    </w:tbl>
    <w:p w14:paraId="473DF198" w14:textId="77777777" w:rsidR="00CF5741" w:rsidRPr="008244C5" w:rsidRDefault="00CF5741" w:rsidP="00CF5741">
      <w:pPr>
        <w:pStyle w:val="diffida"/>
        <w:spacing w:before="80" w:beforeAutospacing="0" w:after="40" w:afterAutospacing="0"/>
        <w:divId w:val="527259509"/>
        <w:rPr>
          <w:color w:val="002060"/>
        </w:rPr>
      </w:pPr>
      <w:r w:rsidRPr="008244C5">
        <w:rPr>
          <w:color w:val="002060"/>
        </w:rPr>
        <w:t xml:space="preserve">Per comportamento irriguardoso nei confronti della panchina avversaria. In distinta come massaggiatore. Allontanato. </w:t>
      </w:r>
    </w:p>
    <w:p w14:paraId="2E6A2B96" w14:textId="77777777" w:rsidR="00CF5741" w:rsidRPr="008244C5" w:rsidRDefault="00CF5741" w:rsidP="00CF5741">
      <w:pPr>
        <w:pStyle w:val="titolo30"/>
        <w:divId w:val="527259509"/>
        <w:rPr>
          <w:color w:val="002060"/>
        </w:rPr>
      </w:pPr>
      <w:r w:rsidRPr="008244C5">
        <w:rPr>
          <w:color w:val="002060"/>
        </w:rPr>
        <w:t xml:space="preserve">ALLENATORI </w:t>
      </w:r>
    </w:p>
    <w:p w14:paraId="3A16EB64" w14:textId="77777777" w:rsidR="00CF5741" w:rsidRPr="008244C5" w:rsidRDefault="00CF5741" w:rsidP="00CF5741">
      <w:pPr>
        <w:pStyle w:val="titolo20"/>
        <w:divId w:val="527259509"/>
        <w:rPr>
          <w:color w:val="002060"/>
        </w:rPr>
      </w:pPr>
      <w:r w:rsidRPr="008244C5">
        <w:rPr>
          <w:color w:val="002060"/>
        </w:rPr>
        <w:t xml:space="preserve">SQUALIFICA FINO AL 19/ 2/2020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0AE41EF5" w14:textId="77777777" w:rsidTr="00CF5741">
        <w:trPr>
          <w:divId w:val="527259509"/>
        </w:trPr>
        <w:tc>
          <w:tcPr>
            <w:tcW w:w="2200" w:type="dxa"/>
            <w:tcMar>
              <w:top w:w="20" w:type="dxa"/>
              <w:left w:w="20" w:type="dxa"/>
              <w:bottom w:w="20" w:type="dxa"/>
              <w:right w:w="20" w:type="dxa"/>
            </w:tcMar>
            <w:vAlign w:val="center"/>
          </w:tcPr>
          <w:p w14:paraId="1C512343" w14:textId="77777777" w:rsidR="00CF5741" w:rsidRPr="008244C5" w:rsidRDefault="00CF5741" w:rsidP="00A16BFF">
            <w:pPr>
              <w:pStyle w:val="movimento"/>
              <w:rPr>
                <w:color w:val="002060"/>
              </w:rPr>
            </w:pPr>
            <w:r w:rsidRPr="008244C5">
              <w:rPr>
                <w:color w:val="002060"/>
              </w:rPr>
              <w:t>PAPARELLO DIEGO</w:t>
            </w:r>
          </w:p>
        </w:tc>
        <w:tc>
          <w:tcPr>
            <w:tcW w:w="2200" w:type="dxa"/>
            <w:tcMar>
              <w:top w:w="20" w:type="dxa"/>
              <w:left w:w="20" w:type="dxa"/>
              <w:bottom w:w="20" w:type="dxa"/>
              <w:right w:w="20" w:type="dxa"/>
            </w:tcMar>
            <w:vAlign w:val="center"/>
          </w:tcPr>
          <w:p w14:paraId="6FC28333" w14:textId="77777777" w:rsidR="00CF5741" w:rsidRPr="008244C5" w:rsidRDefault="00CF5741" w:rsidP="00A16BFF">
            <w:pPr>
              <w:pStyle w:val="movimento2"/>
              <w:rPr>
                <w:color w:val="002060"/>
              </w:rPr>
            </w:pPr>
            <w:r w:rsidRPr="008244C5">
              <w:rPr>
                <w:color w:val="002060"/>
              </w:rPr>
              <w:t xml:space="preserve">(ACLI AUDAX MONTECOSARO C5) </w:t>
            </w:r>
          </w:p>
        </w:tc>
        <w:tc>
          <w:tcPr>
            <w:tcW w:w="800" w:type="dxa"/>
            <w:tcMar>
              <w:top w:w="20" w:type="dxa"/>
              <w:left w:w="20" w:type="dxa"/>
              <w:bottom w:w="20" w:type="dxa"/>
              <w:right w:w="20" w:type="dxa"/>
            </w:tcMar>
            <w:vAlign w:val="center"/>
          </w:tcPr>
          <w:p w14:paraId="14302EC5"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177EFD22"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7DC1B25A" w14:textId="77777777" w:rsidR="00CF5741" w:rsidRPr="008244C5" w:rsidRDefault="00CF5741" w:rsidP="00A16BFF">
            <w:pPr>
              <w:pStyle w:val="movimento2"/>
              <w:rPr>
                <w:color w:val="002060"/>
              </w:rPr>
            </w:pPr>
            <w:r w:rsidRPr="008244C5">
              <w:rPr>
                <w:color w:val="002060"/>
              </w:rPr>
              <w:t> </w:t>
            </w:r>
          </w:p>
        </w:tc>
      </w:tr>
    </w:tbl>
    <w:p w14:paraId="6C846502" w14:textId="77777777" w:rsidR="00CF5741" w:rsidRPr="008244C5" w:rsidRDefault="00CF5741" w:rsidP="00CF5741">
      <w:pPr>
        <w:pStyle w:val="diffida"/>
        <w:spacing w:before="80" w:beforeAutospacing="0" w:after="40" w:afterAutospacing="0"/>
        <w:divId w:val="527259509"/>
        <w:rPr>
          <w:color w:val="002060"/>
        </w:rPr>
      </w:pPr>
      <w:r w:rsidRPr="008244C5">
        <w:rPr>
          <w:color w:val="002060"/>
        </w:rPr>
        <w:t xml:space="preserve">Per comportamento irriguardoso nei confronti della panchina avversaria. Allontanato. </w:t>
      </w:r>
    </w:p>
    <w:p w14:paraId="2E23ECEC" w14:textId="77777777" w:rsidR="00CF5741" w:rsidRPr="008244C5" w:rsidRDefault="00CF5741" w:rsidP="00CF5741">
      <w:pPr>
        <w:pStyle w:val="titolo30"/>
        <w:divId w:val="527259509"/>
        <w:rPr>
          <w:color w:val="002060"/>
        </w:rPr>
      </w:pPr>
      <w:r w:rsidRPr="008244C5">
        <w:rPr>
          <w:color w:val="002060"/>
        </w:rPr>
        <w:t xml:space="preserve">CALCIATORI ESPULSI </w:t>
      </w:r>
    </w:p>
    <w:p w14:paraId="3344E27E" w14:textId="77777777" w:rsidR="00CF5741" w:rsidRPr="008244C5" w:rsidRDefault="00CF5741" w:rsidP="00CF5741">
      <w:pPr>
        <w:pStyle w:val="titolo20"/>
        <w:divId w:val="527259509"/>
        <w:rPr>
          <w:color w:val="002060"/>
        </w:rPr>
      </w:pPr>
      <w:r w:rsidRPr="008244C5">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47A66E96" w14:textId="77777777" w:rsidTr="00CF5741">
        <w:trPr>
          <w:divId w:val="527259509"/>
        </w:trPr>
        <w:tc>
          <w:tcPr>
            <w:tcW w:w="2200" w:type="dxa"/>
            <w:tcMar>
              <w:top w:w="20" w:type="dxa"/>
              <w:left w:w="20" w:type="dxa"/>
              <w:bottom w:w="20" w:type="dxa"/>
              <w:right w:w="20" w:type="dxa"/>
            </w:tcMar>
            <w:vAlign w:val="center"/>
          </w:tcPr>
          <w:p w14:paraId="74B1BD8F" w14:textId="77777777" w:rsidR="00CF5741" w:rsidRPr="008244C5" w:rsidRDefault="00CF5741" w:rsidP="00A16BFF">
            <w:pPr>
              <w:pStyle w:val="movimento"/>
              <w:rPr>
                <w:color w:val="002060"/>
              </w:rPr>
            </w:pPr>
            <w:r w:rsidRPr="008244C5">
              <w:rPr>
                <w:color w:val="002060"/>
              </w:rPr>
              <w:t>PAPARELLO LUCA</w:t>
            </w:r>
          </w:p>
        </w:tc>
        <w:tc>
          <w:tcPr>
            <w:tcW w:w="2200" w:type="dxa"/>
            <w:tcMar>
              <w:top w:w="20" w:type="dxa"/>
              <w:left w:w="20" w:type="dxa"/>
              <w:bottom w:w="20" w:type="dxa"/>
              <w:right w:w="20" w:type="dxa"/>
            </w:tcMar>
            <w:vAlign w:val="center"/>
          </w:tcPr>
          <w:p w14:paraId="61C20338" w14:textId="77777777" w:rsidR="00CF5741" w:rsidRPr="008244C5" w:rsidRDefault="00CF5741" w:rsidP="00A16BFF">
            <w:pPr>
              <w:pStyle w:val="movimento2"/>
              <w:rPr>
                <w:color w:val="002060"/>
              </w:rPr>
            </w:pPr>
            <w:r w:rsidRPr="008244C5">
              <w:rPr>
                <w:color w:val="002060"/>
              </w:rPr>
              <w:t xml:space="preserve">(ACLI AUDAX MONTECOSARO C5) </w:t>
            </w:r>
          </w:p>
        </w:tc>
        <w:tc>
          <w:tcPr>
            <w:tcW w:w="800" w:type="dxa"/>
            <w:tcMar>
              <w:top w:w="20" w:type="dxa"/>
              <w:left w:w="20" w:type="dxa"/>
              <w:bottom w:w="20" w:type="dxa"/>
              <w:right w:w="20" w:type="dxa"/>
            </w:tcMar>
            <w:vAlign w:val="center"/>
          </w:tcPr>
          <w:p w14:paraId="6B026750"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56425E73" w14:textId="77777777" w:rsidR="00CF5741" w:rsidRPr="008244C5" w:rsidRDefault="00CF5741" w:rsidP="00A16BFF">
            <w:pPr>
              <w:pStyle w:val="movimento"/>
              <w:rPr>
                <w:color w:val="002060"/>
              </w:rPr>
            </w:pPr>
            <w:r w:rsidRPr="008244C5">
              <w:rPr>
                <w:color w:val="002060"/>
              </w:rPr>
              <w:t>VENDITTI ANTONIO</w:t>
            </w:r>
          </w:p>
        </w:tc>
        <w:tc>
          <w:tcPr>
            <w:tcW w:w="2200" w:type="dxa"/>
            <w:tcMar>
              <w:top w:w="20" w:type="dxa"/>
              <w:left w:w="20" w:type="dxa"/>
              <w:bottom w:w="20" w:type="dxa"/>
              <w:right w:w="20" w:type="dxa"/>
            </w:tcMar>
            <w:vAlign w:val="center"/>
          </w:tcPr>
          <w:p w14:paraId="4B2E3B51" w14:textId="77777777" w:rsidR="00CF5741" w:rsidRPr="008244C5" w:rsidRDefault="00CF5741" w:rsidP="00A16BFF">
            <w:pPr>
              <w:pStyle w:val="movimento2"/>
              <w:rPr>
                <w:color w:val="002060"/>
              </w:rPr>
            </w:pPr>
            <w:r w:rsidRPr="008244C5">
              <w:rPr>
                <w:color w:val="002060"/>
              </w:rPr>
              <w:t xml:space="preserve">(ACLI AUDAX MONTECOSARO C5) </w:t>
            </w:r>
          </w:p>
        </w:tc>
      </w:tr>
      <w:tr w:rsidR="00CF5741" w:rsidRPr="008244C5" w14:paraId="39E21FC0" w14:textId="77777777" w:rsidTr="00CF5741">
        <w:trPr>
          <w:divId w:val="527259509"/>
        </w:trPr>
        <w:tc>
          <w:tcPr>
            <w:tcW w:w="2200" w:type="dxa"/>
            <w:tcMar>
              <w:top w:w="20" w:type="dxa"/>
              <w:left w:w="20" w:type="dxa"/>
              <w:bottom w:w="20" w:type="dxa"/>
              <w:right w:w="20" w:type="dxa"/>
            </w:tcMar>
            <w:vAlign w:val="center"/>
          </w:tcPr>
          <w:p w14:paraId="56ED5A5D" w14:textId="77777777" w:rsidR="00CF5741" w:rsidRPr="008244C5" w:rsidRDefault="00CF5741" w:rsidP="00A16BFF">
            <w:pPr>
              <w:pStyle w:val="movimento"/>
              <w:rPr>
                <w:color w:val="002060"/>
              </w:rPr>
            </w:pPr>
            <w:r w:rsidRPr="008244C5">
              <w:rPr>
                <w:color w:val="002060"/>
              </w:rPr>
              <w:t>NICOLAI MATTEO</w:t>
            </w:r>
          </w:p>
        </w:tc>
        <w:tc>
          <w:tcPr>
            <w:tcW w:w="2200" w:type="dxa"/>
            <w:tcMar>
              <w:top w:w="20" w:type="dxa"/>
              <w:left w:w="20" w:type="dxa"/>
              <w:bottom w:w="20" w:type="dxa"/>
              <w:right w:w="20" w:type="dxa"/>
            </w:tcMar>
            <w:vAlign w:val="center"/>
          </w:tcPr>
          <w:p w14:paraId="6AB094DF" w14:textId="77777777" w:rsidR="00CF5741" w:rsidRPr="008244C5" w:rsidRDefault="00CF5741" w:rsidP="00A16BFF">
            <w:pPr>
              <w:pStyle w:val="movimento2"/>
              <w:rPr>
                <w:color w:val="002060"/>
              </w:rPr>
            </w:pPr>
            <w:r w:rsidRPr="008244C5">
              <w:rPr>
                <w:color w:val="002060"/>
              </w:rPr>
              <w:t xml:space="preserve">(FUTSAL ASKL) </w:t>
            </w:r>
          </w:p>
        </w:tc>
        <w:tc>
          <w:tcPr>
            <w:tcW w:w="800" w:type="dxa"/>
            <w:tcMar>
              <w:top w:w="20" w:type="dxa"/>
              <w:left w:w="20" w:type="dxa"/>
              <w:bottom w:w="20" w:type="dxa"/>
              <w:right w:w="20" w:type="dxa"/>
            </w:tcMar>
            <w:vAlign w:val="center"/>
          </w:tcPr>
          <w:p w14:paraId="134C2F38"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6CBC22A6" w14:textId="77777777" w:rsidR="00CF5741" w:rsidRPr="008244C5" w:rsidRDefault="00CF5741" w:rsidP="00A16BFF">
            <w:pPr>
              <w:pStyle w:val="movimento"/>
              <w:rPr>
                <w:color w:val="002060"/>
              </w:rPr>
            </w:pPr>
            <w:r w:rsidRPr="008244C5">
              <w:rPr>
                <w:color w:val="002060"/>
              </w:rPr>
              <w:t>TESTA LEONARDO</w:t>
            </w:r>
          </w:p>
        </w:tc>
        <w:tc>
          <w:tcPr>
            <w:tcW w:w="2200" w:type="dxa"/>
            <w:tcMar>
              <w:top w:w="20" w:type="dxa"/>
              <w:left w:w="20" w:type="dxa"/>
              <w:bottom w:w="20" w:type="dxa"/>
              <w:right w:w="20" w:type="dxa"/>
            </w:tcMar>
            <w:vAlign w:val="center"/>
          </w:tcPr>
          <w:p w14:paraId="088A3A10" w14:textId="77777777" w:rsidR="00CF5741" w:rsidRPr="008244C5" w:rsidRDefault="00CF5741" w:rsidP="00A16BFF">
            <w:pPr>
              <w:pStyle w:val="movimento2"/>
              <w:rPr>
                <w:color w:val="002060"/>
              </w:rPr>
            </w:pPr>
            <w:r w:rsidRPr="008244C5">
              <w:rPr>
                <w:color w:val="002060"/>
              </w:rPr>
              <w:t xml:space="preserve">(FUTSAL ASKL) </w:t>
            </w:r>
          </w:p>
        </w:tc>
      </w:tr>
      <w:tr w:rsidR="00CF5741" w:rsidRPr="008244C5" w14:paraId="010BCAB1" w14:textId="77777777" w:rsidTr="00CF5741">
        <w:trPr>
          <w:divId w:val="527259509"/>
        </w:trPr>
        <w:tc>
          <w:tcPr>
            <w:tcW w:w="2200" w:type="dxa"/>
            <w:tcMar>
              <w:top w:w="20" w:type="dxa"/>
              <w:left w:w="20" w:type="dxa"/>
              <w:bottom w:w="20" w:type="dxa"/>
              <w:right w:w="20" w:type="dxa"/>
            </w:tcMar>
            <w:vAlign w:val="center"/>
          </w:tcPr>
          <w:p w14:paraId="32E8DB79" w14:textId="77777777" w:rsidR="00CF5741" w:rsidRPr="008244C5" w:rsidRDefault="00CF5741" w:rsidP="00A16BFF">
            <w:pPr>
              <w:pStyle w:val="movimento"/>
              <w:rPr>
                <w:color w:val="002060"/>
              </w:rPr>
            </w:pPr>
            <w:r w:rsidRPr="008244C5">
              <w:rPr>
                <w:color w:val="002060"/>
              </w:rPr>
              <w:t>DRAGUSIN MICHELANGELO</w:t>
            </w:r>
          </w:p>
        </w:tc>
        <w:tc>
          <w:tcPr>
            <w:tcW w:w="2200" w:type="dxa"/>
            <w:tcMar>
              <w:top w:w="20" w:type="dxa"/>
              <w:left w:w="20" w:type="dxa"/>
              <w:bottom w:w="20" w:type="dxa"/>
              <w:right w:w="20" w:type="dxa"/>
            </w:tcMar>
            <w:vAlign w:val="center"/>
          </w:tcPr>
          <w:p w14:paraId="2A3878D1" w14:textId="77777777" w:rsidR="00CF5741" w:rsidRPr="008244C5" w:rsidRDefault="00CF5741" w:rsidP="00A16BFF">
            <w:pPr>
              <w:pStyle w:val="movimento2"/>
              <w:rPr>
                <w:color w:val="002060"/>
              </w:rPr>
            </w:pPr>
            <w:r w:rsidRPr="008244C5">
              <w:rPr>
                <w:color w:val="002060"/>
              </w:rPr>
              <w:t xml:space="preserve">(FUTSAL COBA SPORTIVA DIL) </w:t>
            </w:r>
          </w:p>
        </w:tc>
        <w:tc>
          <w:tcPr>
            <w:tcW w:w="800" w:type="dxa"/>
            <w:tcMar>
              <w:top w:w="20" w:type="dxa"/>
              <w:left w:w="20" w:type="dxa"/>
              <w:bottom w:w="20" w:type="dxa"/>
              <w:right w:w="20" w:type="dxa"/>
            </w:tcMar>
            <w:vAlign w:val="center"/>
          </w:tcPr>
          <w:p w14:paraId="537FA4D2"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62E2DD49" w14:textId="77777777" w:rsidR="00CF5741" w:rsidRPr="008244C5" w:rsidRDefault="00CF5741" w:rsidP="00A16BFF">
            <w:pPr>
              <w:pStyle w:val="movimento"/>
              <w:rPr>
                <w:color w:val="002060"/>
              </w:rPr>
            </w:pPr>
            <w:r w:rsidRPr="008244C5">
              <w:rPr>
                <w:color w:val="002060"/>
              </w:rPr>
              <w:t>FAMA JOSHUA</w:t>
            </w:r>
          </w:p>
        </w:tc>
        <w:tc>
          <w:tcPr>
            <w:tcW w:w="2200" w:type="dxa"/>
            <w:tcMar>
              <w:top w:w="20" w:type="dxa"/>
              <w:left w:w="20" w:type="dxa"/>
              <w:bottom w:w="20" w:type="dxa"/>
              <w:right w:w="20" w:type="dxa"/>
            </w:tcMar>
            <w:vAlign w:val="center"/>
          </w:tcPr>
          <w:p w14:paraId="345020EC" w14:textId="77777777" w:rsidR="00CF5741" w:rsidRPr="008244C5" w:rsidRDefault="00CF5741" w:rsidP="00A16BFF">
            <w:pPr>
              <w:pStyle w:val="movimento2"/>
              <w:rPr>
                <w:color w:val="002060"/>
              </w:rPr>
            </w:pPr>
            <w:r w:rsidRPr="008244C5">
              <w:rPr>
                <w:color w:val="002060"/>
              </w:rPr>
              <w:t xml:space="preserve">(ITALSERVICE C5) </w:t>
            </w:r>
          </w:p>
        </w:tc>
      </w:tr>
    </w:tbl>
    <w:p w14:paraId="3C6B8A52" w14:textId="77777777" w:rsidR="00CF5741" w:rsidRPr="008244C5" w:rsidRDefault="00CF5741" w:rsidP="00CF5741">
      <w:pPr>
        <w:pStyle w:val="titolo30"/>
        <w:divId w:val="527259509"/>
        <w:rPr>
          <w:color w:val="002060"/>
        </w:rPr>
      </w:pPr>
      <w:r w:rsidRPr="008244C5">
        <w:rPr>
          <w:color w:val="002060"/>
        </w:rPr>
        <w:t xml:space="preserve">CALCIATORI NON ESPULSI </w:t>
      </w:r>
    </w:p>
    <w:p w14:paraId="04A6311A" w14:textId="77777777" w:rsidR="00CF5741" w:rsidRPr="008244C5" w:rsidRDefault="00CF5741" w:rsidP="00CF5741">
      <w:pPr>
        <w:pStyle w:val="titolo20"/>
        <w:divId w:val="527259509"/>
        <w:rPr>
          <w:color w:val="002060"/>
        </w:rPr>
      </w:pPr>
      <w:r w:rsidRPr="008244C5">
        <w:rPr>
          <w:color w:val="002060"/>
        </w:rPr>
        <w:t xml:space="preserve">AMMONIZIONE (III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3A2FF755" w14:textId="77777777" w:rsidTr="00CF5741">
        <w:trPr>
          <w:divId w:val="527259509"/>
        </w:trPr>
        <w:tc>
          <w:tcPr>
            <w:tcW w:w="2200" w:type="dxa"/>
            <w:tcMar>
              <w:top w:w="20" w:type="dxa"/>
              <w:left w:w="20" w:type="dxa"/>
              <w:bottom w:w="20" w:type="dxa"/>
              <w:right w:w="20" w:type="dxa"/>
            </w:tcMar>
            <w:vAlign w:val="center"/>
          </w:tcPr>
          <w:p w14:paraId="76B6720E" w14:textId="77777777" w:rsidR="00CF5741" w:rsidRPr="008244C5" w:rsidRDefault="00CF5741" w:rsidP="00A16BFF">
            <w:pPr>
              <w:pStyle w:val="movimento"/>
              <w:rPr>
                <w:color w:val="002060"/>
              </w:rPr>
            </w:pPr>
            <w:r w:rsidRPr="008244C5">
              <w:rPr>
                <w:color w:val="002060"/>
              </w:rPr>
              <w:t>DISARNO EMILIANO</w:t>
            </w:r>
          </w:p>
        </w:tc>
        <w:tc>
          <w:tcPr>
            <w:tcW w:w="2200" w:type="dxa"/>
            <w:tcMar>
              <w:top w:w="20" w:type="dxa"/>
              <w:left w:w="20" w:type="dxa"/>
              <w:bottom w:w="20" w:type="dxa"/>
              <w:right w:w="20" w:type="dxa"/>
            </w:tcMar>
            <w:vAlign w:val="center"/>
          </w:tcPr>
          <w:p w14:paraId="50428B74" w14:textId="77777777" w:rsidR="00CF5741" w:rsidRPr="008244C5" w:rsidRDefault="00CF5741" w:rsidP="00A16BFF">
            <w:pPr>
              <w:pStyle w:val="movimento2"/>
              <w:rPr>
                <w:color w:val="002060"/>
              </w:rPr>
            </w:pPr>
            <w:r w:rsidRPr="008244C5">
              <w:rPr>
                <w:color w:val="002060"/>
              </w:rPr>
              <w:t xml:space="preserve">(REAL S.COSTANZO CALCIO 5) </w:t>
            </w:r>
          </w:p>
        </w:tc>
        <w:tc>
          <w:tcPr>
            <w:tcW w:w="800" w:type="dxa"/>
            <w:tcMar>
              <w:top w:w="20" w:type="dxa"/>
              <w:left w:w="20" w:type="dxa"/>
              <w:bottom w:w="20" w:type="dxa"/>
              <w:right w:w="20" w:type="dxa"/>
            </w:tcMar>
            <w:vAlign w:val="center"/>
          </w:tcPr>
          <w:p w14:paraId="23ECD176"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4F2C5A0F"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7387C225" w14:textId="77777777" w:rsidR="00CF5741" w:rsidRPr="008244C5" w:rsidRDefault="00CF5741" w:rsidP="00A16BFF">
            <w:pPr>
              <w:pStyle w:val="movimento2"/>
              <w:rPr>
                <w:color w:val="002060"/>
              </w:rPr>
            </w:pPr>
            <w:r w:rsidRPr="008244C5">
              <w:rPr>
                <w:color w:val="002060"/>
              </w:rPr>
              <w:t> </w:t>
            </w:r>
          </w:p>
        </w:tc>
      </w:tr>
    </w:tbl>
    <w:p w14:paraId="5D305550" w14:textId="77777777" w:rsidR="00CF5741" w:rsidRPr="008244C5" w:rsidRDefault="00CF5741" w:rsidP="00CF5741">
      <w:pPr>
        <w:pStyle w:val="titolo20"/>
        <w:divId w:val="527259509"/>
        <w:rPr>
          <w:color w:val="002060"/>
        </w:rPr>
      </w:pPr>
      <w:r w:rsidRPr="008244C5">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306C9618" w14:textId="77777777" w:rsidTr="00CF5741">
        <w:trPr>
          <w:divId w:val="527259509"/>
        </w:trPr>
        <w:tc>
          <w:tcPr>
            <w:tcW w:w="2200" w:type="dxa"/>
            <w:tcMar>
              <w:top w:w="20" w:type="dxa"/>
              <w:left w:w="20" w:type="dxa"/>
              <w:bottom w:w="20" w:type="dxa"/>
              <w:right w:w="20" w:type="dxa"/>
            </w:tcMar>
            <w:vAlign w:val="center"/>
          </w:tcPr>
          <w:p w14:paraId="2245CB4F" w14:textId="77777777" w:rsidR="00CF5741" w:rsidRPr="008244C5" w:rsidRDefault="00CF5741" w:rsidP="00A16BFF">
            <w:pPr>
              <w:pStyle w:val="movimento"/>
              <w:rPr>
                <w:color w:val="002060"/>
              </w:rPr>
            </w:pPr>
            <w:r w:rsidRPr="008244C5">
              <w:rPr>
                <w:color w:val="002060"/>
              </w:rPr>
              <w:t>TRIFARI GUGLIELO</w:t>
            </w:r>
          </w:p>
        </w:tc>
        <w:tc>
          <w:tcPr>
            <w:tcW w:w="2200" w:type="dxa"/>
            <w:tcMar>
              <w:top w:w="20" w:type="dxa"/>
              <w:left w:w="20" w:type="dxa"/>
              <w:bottom w:w="20" w:type="dxa"/>
              <w:right w:w="20" w:type="dxa"/>
            </w:tcMar>
            <w:vAlign w:val="center"/>
          </w:tcPr>
          <w:p w14:paraId="6A956918" w14:textId="77777777" w:rsidR="00CF5741" w:rsidRPr="008244C5" w:rsidRDefault="00CF5741" w:rsidP="00A16BFF">
            <w:pPr>
              <w:pStyle w:val="movimento2"/>
              <w:rPr>
                <w:color w:val="002060"/>
              </w:rPr>
            </w:pPr>
            <w:r w:rsidRPr="008244C5">
              <w:rPr>
                <w:color w:val="002060"/>
              </w:rPr>
              <w:t xml:space="preserve">(POLISPORTIVA GAGLIARDA) </w:t>
            </w:r>
          </w:p>
        </w:tc>
        <w:tc>
          <w:tcPr>
            <w:tcW w:w="800" w:type="dxa"/>
            <w:tcMar>
              <w:top w:w="20" w:type="dxa"/>
              <w:left w:w="20" w:type="dxa"/>
              <w:bottom w:w="20" w:type="dxa"/>
              <w:right w:w="20" w:type="dxa"/>
            </w:tcMar>
            <w:vAlign w:val="center"/>
          </w:tcPr>
          <w:p w14:paraId="00ED9DEE"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36D06FA1" w14:textId="77777777" w:rsidR="00CF5741" w:rsidRPr="008244C5" w:rsidRDefault="00CF5741" w:rsidP="00A16BFF">
            <w:pPr>
              <w:pStyle w:val="movimento"/>
              <w:rPr>
                <w:color w:val="002060"/>
              </w:rPr>
            </w:pPr>
            <w:r w:rsidRPr="008244C5">
              <w:rPr>
                <w:color w:val="002060"/>
              </w:rPr>
              <w:t>FRULLA SACHA</w:t>
            </w:r>
          </w:p>
        </w:tc>
        <w:tc>
          <w:tcPr>
            <w:tcW w:w="2200" w:type="dxa"/>
            <w:tcMar>
              <w:top w:w="20" w:type="dxa"/>
              <w:left w:w="20" w:type="dxa"/>
              <w:bottom w:w="20" w:type="dxa"/>
              <w:right w:w="20" w:type="dxa"/>
            </w:tcMar>
            <w:vAlign w:val="center"/>
          </w:tcPr>
          <w:p w14:paraId="755747DB" w14:textId="77777777" w:rsidR="00CF5741" w:rsidRPr="008244C5" w:rsidRDefault="00CF5741" w:rsidP="00A16BFF">
            <w:pPr>
              <w:pStyle w:val="movimento2"/>
              <w:rPr>
                <w:color w:val="002060"/>
              </w:rPr>
            </w:pPr>
            <w:r w:rsidRPr="008244C5">
              <w:rPr>
                <w:color w:val="002060"/>
              </w:rPr>
              <w:t xml:space="preserve">(SENIGALLIA CALCIO) </w:t>
            </w:r>
          </w:p>
        </w:tc>
      </w:tr>
    </w:tbl>
    <w:p w14:paraId="50C6E22C" w14:textId="77777777" w:rsidR="00CF5741" w:rsidRPr="008244C5" w:rsidRDefault="00CF5741" w:rsidP="00CF5741">
      <w:pPr>
        <w:pStyle w:val="titolo20"/>
        <w:divId w:val="527259509"/>
        <w:rPr>
          <w:color w:val="002060"/>
        </w:rPr>
      </w:pPr>
      <w:r w:rsidRPr="008244C5">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F5741" w:rsidRPr="008244C5" w14:paraId="54BBE8C2" w14:textId="77777777" w:rsidTr="00CF5741">
        <w:trPr>
          <w:divId w:val="527259509"/>
        </w:trPr>
        <w:tc>
          <w:tcPr>
            <w:tcW w:w="2200" w:type="dxa"/>
            <w:tcMar>
              <w:top w:w="20" w:type="dxa"/>
              <w:left w:w="20" w:type="dxa"/>
              <w:bottom w:w="20" w:type="dxa"/>
              <w:right w:w="20" w:type="dxa"/>
            </w:tcMar>
            <w:vAlign w:val="center"/>
          </w:tcPr>
          <w:p w14:paraId="78DF8873" w14:textId="77777777" w:rsidR="00CF5741" w:rsidRPr="008244C5" w:rsidRDefault="00CF5741" w:rsidP="00A16BFF">
            <w:pPr>
              <w:pStyle w:val="movimento"/>
              <w:rPr>
                <w:color w:val="002060"/>
              </w:rPr>
            </w:pPr>
            <w:r w:rsidRPr="008244C5">
              <w:rPr>
                <w:color w:val="002060"/>
              </w:rPr>
              <w:t>CROCI PIETRO</w:t>
            </w:r>
          </w:p>
        </w:tc>
        <w:tc>
          <w:tcPr>
            <w:tcW w:w="2200" w:type="dxa"/>
            <w:tcMar>
              <w:top w:w="20" w:type="dxa"/>
              <w:left w:w="20" w:type="dxa"/>
              <w:bottom w:w="20" w:type="dxa"/>
              <w:right w:w="20" w:type="dxa"/>
            </w:tcMar>
            <w:vAlign w:val="center"/>
          </w:tcPr>
          <w:p w14:paraId="32829525" w14:textId="77777777" w:rsidR="00CF5741" w:rsidRPr="008244C5" w:rsidRDefault="00CF5741" w:rsidP="00A16BFF">
            <w:pPr>
              <w:pStyle w:val="movimento2"/>
              <w:rPr>
                <w:color w:val="002060"/>
              </w:rPr>
            </w:pPr>
            <w:r w:rsidRPr="008244C5">
              <w:rPr>
                <w:color w:val="002060"/>
              </w:rPr>
              <w:t xml:space="preserve">(FUTSAL ASKL) </w:t>
            </w:r>
          </w:p>
        </w:tc>
        <w:tc>
          <w:tcPr>
            <w:tcW w:w="800" w:type="dxa"/>
            <w:tcMar>
              <w:top w:w="20" w:type="dxa"/>
              <w:left w:w="20" w:type="dxa"/>
              <w:bottom w:w="20" w:type="dxa"/>
              <w:right w:w="20" w:type="dxa"/>
            </w:tcMar>
            <w:vAlign w:val="center"/>
          </w:tcPr>
          <w:p w14:paraId="56A07F89"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66499577" w14:textId="77777777" w:rsidR="00CF5741" w:rsidRPr="008244C5" w:rsidRDefault="00CF5741" w:rsidP="00A16BFF">
            <w:pPr>
              <w:pStyle w:val="movimento"/>
              <w:rPr>
                <w:color w:val="002060"/>
              </w:rPr>
            </w:pPr>
            <w:r w:rsidRPr="008244C5">
              <w:rPr>
                <w:color w:val="002060"/>
              </w:rPr>
              <w:t>TAMIM YOUNES</w:t>
            </w:r>
          </w:p>
        </w:tc>
        <w:tc>
          <w:tcPr>
            <w:tcW w:w="2200" w:type="dxa"/>
            <w:tcMar>
              <w:top w:w="20" w:type="dxa"/>
              <w:left w:w="20" w:type="dxa"/>
              <w:bottom w:w="20" w:type="dxa"/>
              <w:right w:w="20" w:type="dxa"/>
            </w:tcMar>
            <w:vAlign w:val="center"/>
          </w:tcPr>
          <w:p w14:paraId="2FF7E93F" w14:textId="77777777" w:rsidR="00CF5741" w:rsidRPr="008244C5" w:rsidRDefault="00CF5741" w:rsidP="00A16BFF">
            <w:pPr>
              <w:pStyle w:val="movimento2"/>
              <w:rPr>
                <w:color w:val="002060"/>
              </w:rPr>
            </w:pPr>
            <w:r w:rsidRPr="008244C5">
              <w:rPr>
                <w:color w:val="002060"/>
              </w:rPr>
              <w:t xml:space="preserve">(FUTSAL COBA SPORTIVA DIL) </w:t>
            </w:r>
          </w:p>
        </w:tc>
      </w:tr>
      <w:tr w:rsidR="00CF5741" w:rsidRPr="008244C5" w14:paraId="321282CA" w14:textId="77777777" w:rsidTr="00CF5741">
        <w:trPr>
          <w:divId w:val="527259509"/>
        </w:trPr>
        <w:tc>
          <w:tcPr>
            <w:tcW w:w="2200" w:type="dxa"/>
            <w:tcMar>
              <w:top w:w="20" w:type="dxa"/>
              <w:left w:w="20" w:type="dxa"/>
              <w:bottom w:w="20" w:type="dxa"/>
              <w:right w:w="20" w:type="dxa"/>
            </w:tcMar>
            <w:vAlign w:val="center"/>
          </w:tcPr>
          <w:p w14:paraId="47DD3045" w14:textId="77777777" w:rsidR="00CF5741" w:rsidRPr="008244C5" w:rsidRDefault="00CF5741" w:rsidP="00A16BFF">
            <w:pPr>
              <w:pStyle w:val="movimento"/>
              <w:rPr>
                <w:color w:val="002060"/>
              </w:rPr>
            </w:pPr>
            <w:r w:rsidRPr="008244C5">
              <w:rPr>
                <w:color w:val="002060"/>
              </w:rPr>
              <w:t>DUVA STIVEN</w:t>
            </w:r>
          </w:p>
        </w:tc>
        <w:tc>
          <w:tcPr>
            <w:tcW w:w="2200" w:type="dxa"/>
            <w:tcMar>
              <w:top w:w="20" w:type="dxa"/>
              <w:left w:w="20" w:type="dxa"/>
              <w:bottom w:w="20" w:type="dxa"/>
              <w:right w:w="20" w:type="dxa"/>
            </w:tcMar>
            <w:vAlign w:val="center"/>
          </w:tcPr>
          <w:p w14:paraId="0B91A016" w14:textId="77777777" w:rsidR="00CF5741" w:rsidRPr="008244C5" w:rsidRDefault="00CF5741" w:rsidP="00A16BFF">
            <w:pPr>
              <w:pStyle w:val="movimento2"/>
              <w:rPr>
                <w:color w:val="002060"/>
              </w:rPr>
            </w:pPr>
            <w:r w:rsidRPr="008244C5">
              <w:rPr>
                <w:color w:val="002060"/>
              </w:rPr>
              <w:t xml:space="preserve">(REAL S.COSTANZO CALCIO 5) </w:t>
            </w:r>
          </w:p>
        </w:tc>
        <w:tc>
          <w:tcPr>
            <w:tcW w:w="800" w:type="dxa"/>
            <w:tcMar>
              <w:top w:w="20" w:type="dxa"/>
              <w:left w:w="20" w:type="dxa"/>
              <w:bottom w:w="20" w:type="dxa"/>
              <w:right w:w="20" w:type="dxa"/>
            </w:tcMar>
            <w:vAlign w:val="center"/>
          </w:tcPr>
          <w:p w14:paraId="6CB71760"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47089E3C" w14:textId="77777777" w:rsidR="00CF5741" w:rsidRPr="008244C5" w:rsidRDefault="00CF5741" w:rsidP="00A16BFF">
            <w:pPr>
              <w:pStyle w:val="movimento"/>
              <w:rPr>
                <w:color w:val="002060"/>
              </w:rPr>
            </w:pPr>
            <w:r w:rsidRPr="008244C5">
              <w:rPr>
                <w:color w:val="002060"/>
              </w:rPr>
              <w:t> </w:t>
            </w:r>
          </w:p>
        </w:tc>
        <w:tc>
          <w:tcPr>
            <w:tcW w:w="2200" w:type="dxa"/>
            <w:tcMar>
              <w:top w:w="20" w:type="dxa"/>
              <w:left w:w="20" w:type="dxa"/>
              <w:bottom w:w="20" w:type="dxa"/>
              <w:right w:w="20" w:type="dxa"/>
            </w:tcMar>
            <w:vAlign w:val="center"/>
          </w:tcPr>
          <w:p w14:paraId="30AB2E0D" w14:textId="77777777" w:rsidR="00CF5741" w:rsidRPr="008244C5" w:rsidRDefault="00CF5741" w:rsidP="00A16BFF">
            <w:pPr>
              <w:pStyle w:val="movimento2"/>
              <w:rPr>
                <w:color w:val="002060"/>
              </w:rPr>
            </w:pPr>
            <w:r w:rsidRPr="008244C5">
              <w:rPr>
                <w:color w:val="002060"/>
              </w:rPr>
              <w:t> </w:t>
            </w:r>
          </w:p>
        </w:tc>
      </w:tr>
    </w:tbl>
    <w:p w14:paraId="0B303F9A" w14:textId="77777777" w:rsidR="00CF5741" w:rsidRPr="008244C5" w:rsidRDefault="00CF5741" w:rsidP="00CF5741">
      <w:pPr>
        <w:pStyle w:val="breakline"/>
        <w:divId w:val="527259509"/>
        <w:rPr>
          <w:color w:val="002060"/>
        </w:rPr>
      </w:pPr>
    </w:p>
    <w:p w14:paraId="55049D9B" w14:textId="77777777" w:rsidR="00CF5741" w:rsidRPr="008244C5" w:rsidRDefault="00CF5741" w:rsidP="00CF5741">
      <w:pPr>
        <w:pStyle w:val="Nessunaspaziatura"/>
        <w:divId w:val="527259509"/>
        <w:rPr>
          <w:rFonts w:ascii="Arial" w:hAnsi="Arial" w:cs="Arial"/>
          <w:noProof/>
          <w:color w:val="002060"/>
          <w:lang w:eastAsia="it-IT"/>
        </w:rPr>
      </w:pP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t>F.to IL GIUDICE SPORTIVO</w:t>
      </w:r>
    </w:p>
    <w:p w14:paraId="2D1F3906" w14:textId="77777777" w:rsidR="00CF5741" w:rsidRPr="008244C5" w:rsidRDefault="00CF5741" w:rsidP="00CF5741">
      <w:pPr>
        <w:pStyle w:val="Nessunaspaziatura"/>
        <w:divId w:val="527259509"/>
        <w:rPr>
          <w:rFonts w:ascii="Arial" w:hAnsi="Arial" w:cs="Arial"/>
          <w:noProof/>
          <w:color w:val="002060"/>
          <w:lang w:eastAsia="it-IT"/>
        </w:rPr>
      </w:pPr>
      <w:r w:rsidRPr="008244C5">
        <w:rPr>
          <w:rFonts w:ascii="Arial" w:hAnsi="Arial" w:cs="Arial"/>
          <w:noProof/>
          <w:color w:val="002060"/>
          <w:lang w:eastAsia="it-IT"/>
        </w:rPr>
        <w:t xml:space="preserve"> </w:t>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r>
      <w:r w:rsidRPr="008244C5">
        <w:rPr>
          <w:rFonts w:ascii="Arial" w:hAnsi="Arial" w:cs="Arial"/>
          <w:noProof/>
          <w:color w:val="002060"/>
          <w:lang w:eastAsia="it-IT"/>
        </w:rPr>
        <w:tab/>
        <w:t xml:space="preserve">   </w:t>
      </w:r>
      <w:r w:rsidRPr="008244C5">
        <w:rPr>
          <w:rFonts w:ascii="Arial" w:hAnsi="Arial" w:cs="Arial"/>
          <w:noProof/>
          <w:color w:val="002060"/>
          <w:lang w:eastAsia="it-IT"/>
        </w:rPr>
        <w:tab/>
        <w:t xml:space="preserve">       Claudio Romagnoli</w:t>
      </w:r>
    </w:p>
    <w:p w14:paraId="21DB5C5F" w14:textId="77777777" w:rsidR="00CF5741" w:rsidRPr="008244C5" w:rsidRDefault="00CF5741" w:rsidP="00CF5741">
      <w:pPr>
        <w:pStyle w:val="breakline"/>
        <w:divId w:val="527259509"/>
        <w:rPr>
          <w:color w:val="002060"/>
        </w:rPr>
      </w:pPr>
    </w:p>
    <w:p w14:paraId="77735D09" w14:textId="77777777" w:rsidR="00CF5741" w:rsidRPr="008244C5" w:rsidRDefault="00CF5741" w:rsidP="00CF5741">
      <w:pPr>
        <w:pStyle w:val="TITOLOPRINC"/>
        <w:divId w:val="527259509"/>
        <w:rPr>
          <w:color w:val="002060"/>
        </w:rPr>
      </w:pPr>
      <w:r w:rsidRPr="008244C5">
        <w:rPr>
          <w:color w:val="002060"/>
        </w:rPr>
        <w:t>CLASSIFICA</w:t>
      </w:r>
    </w:p>
    <w:p w14:paraId="1FC508C6" w14:textId="77777777" w:rsidR="00CF5741" w:rsidRPr="008244C5" w:rsidRDefault="00CF5741" w:rsidP="00CF5741">
      <w:pPr>
        <w:pStyle w:val="breakline"/>
        <w:divId w:val="527259509"/>
        <w:rPr>
          <w:color w:val="002060"/>
        </w:rPr>
      </w:pPr>
    </w:p>
    <w:p w14:paraId="64EE59FC" w14:textId="77777777" w:rsidR="00CF5741" w:rsidRPr="008244C5" w:rsidRDefault="00CF5741" w:rsidP="00CF5741">
      <w:pPr>
        <w:pStyle w:val="breakline"/>
        <w:divId w:val="527259509"/>
        <w:rPr>
          <w:color w:val="002060"/>
        </w:rPr>
      </w:pPr>
    </w:p>
    <w:p w14:paraId="26FF1262" w14:textId="77777777" w:rsidR="00CF5741" w:rsidRPr="008244C5" w:rsidRDefault="00CF5741" w:rsidP="00CF5741">
      <w:pPr>
        <w:pStyle w:val="SOTTOTITOLOCAMPIONATO1"/>
        <w:divId w:val="527259509"/>
        <w:rPr>
          <w:color w:val="002060"/>
        </w:rPr>
      </w:pPr>
      <w:r w:rsidRPr="008244C5">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F5741" w:rsidRPr="008244C5" w14:paraId="5C221AC9" w14:textId="77777777" w:rsidTr="00CF574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70FA6B" w14:textId="77777777" w:rsidR="00CF5741" w:rsidRPr="008244C5" w:rsidRDefault="00CF5741" w:rsidP="00A16BFF">
            <w:pPr>
              <w:pStyle w:val="HEADERTABELLA"/>
              <w:rPr>
                <w:color w:val="002060"/>
              </w:rPr>
            </w:pPr>
            <w:r w:rsidRPr="008244C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4392EA" w14:textId="77777777" w:rsidR="00CF5741" w:rsidRPr="008244C5" w:rsidRDefault="00CF5741" w:rsidP="00A16BFF">
            <w:pPr>
              <w:pStyle w:val="HEADERTABELLA"/>
              <w:rPr>
                <w:color w:val="002060"/>
              </w:rPr>
            </w:pPr>
            <w:r w:rsidRPr="008244C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68161E" w14:textId="77777777" w:rsidR="00CF5741" w:rsidRPr="008244C5" w:rsidRDefault="00CF5741" w:rsidP="00A16BFF">
            <w:pPr>
              <w:pStyle w:val="HEADERTABELLA"/>
              <w:rPr>
                <w:color w:val="002060"/>
              </w:rPr>
            </w:pPr>
            <w:r w:rsidRPr="008244C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254115" w14:textId="77777777" w:rsidR="00CF5741" w:rsidRPr="008244C5" w:rsidRDefault="00CF5741" w:rsidP="00A16BFF">
            <w:pPr>
              <w:pStyle w:val="HEADERTABELLA"/>
              <w:rPr>
                <w:color w:val="002060"/>
              </w:rPr>
            </w:pPr>
            <w:r w:rsidRPr="008244C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3EA7B5" w14:textId="77777777" w:rsidR="00CF5741" w:rsidRPr="008244C5" w:rsidRDefault="00CF5741" w:rsidP="00A16BFF">
            <w:pPr>
              <w:pStyle w:val="HEADERTABELLA"/>
              <w:rPr>
                <w:color w:val="002060"/>
              </w:rPr>
            </w:pPr>
            <w:r w:rsidRPr="008244C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B4A5DE" w14:textId="77777777" w:rsidR="00CF5741" w:rsidRPr="008244C5" w:rsidRDefault="00CF5741" w:rsidP="00A16BFF">
            <w:pPr>
              <w:pStyle w:val="HEADERTABELLA"/>
              <w:rPr>
                <w:color w:val="002060"/>
              </w:rPr>
            </w:pPr>
            <w:r w:rsidRPr="008244C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4C0AB0" w14:textId="77777777" w:rsidR="00CF5741" w:rsidRPr="008244C5" w:rsidRDefault="00CF5741" w:rsidP="00A16BFF">
            <w:pPr>
              <w:pStyle w:val="HEADERTABELLA"/>
              <w:rPr>
                <w:color w:val="002060"/>
              </w:rPr>
            </w:pPr>
            <w:r w:rsidRPr="008244C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43085B" w14:textId="77777777" w:rsidR="00CF5741" w:rsidRPr="008244C5" w:rsidRDefault="00CF5741" w:rsidP="00A16BFF">
            <w:pPr>
              <w:pStyle w:val="HEADERTABELLA"/>
              <w:rPr>
                <w:color w:val="002060"/>
              </w:rPr>
            </w:pPr>
            <w:r w:rsidRPr="008244C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A4862B" w14:textId="77777777" w:rsidR="00CF5741" w:rsidRPr="008244C5" w:rsidRDefault="00CF5741" w:rsidP="00A16BFF">
            <w:pPr>
              <w:pStyle w:val="HEADERTABELLA"/>
              <w:rPr>
                <w:color w:val="002060"/>
              </w:rPr>
            </w:pPr>
            <w:r w:rsidRPr="008244C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BBE3E1" w14:textId="77777777" w:rsidR="00CF5741" w:rsidRPr="008244C5" w:rsidRDefault="00CF5741" w:rsidP="00A16BFF">
            <w:pPr>
              <w:pStyle w:val="HEADERTABELLA"/>
              <w:rPr>
                <w:color w:val="002060"/>
              </w:rPr>
            </w:pPr>
            <w:r w:rsidRPr="008244C5">
              <w:rPr>
                <w:color w:val="002060"/>
              </w:rPr>
              <w:t>PE</w:t>
            </w:r>
          </w:p>
        </w:tc>
      </w:tr>
      <w:tr w:rsidR="00CF5741" w:rsidRPr="008244C5" w14:paraId="1A1F6EDA" w14:textId="77777777" w:rsidTr="00CF574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36A682A" w14:textId="77777777" w:rsidR="00CF5741" w:rsidRPr="008244C5" w:rsidRDefault="00CF5741" w:rsidP="00A16BFF">
            <w:pPr>
              <w:pStyle w:val="ROWTABELLA"/>
              <w:rPr>
                <w:color w:val="002060"/>
              </w:rPr>
            </w:pPr>
            <w:r w:rsidRPr="008244C5">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2AD040" w14:textId="77777777" w:rsidR="00CF5741" w:rsidRPr="008244C5" w:rsidRDefault="00CF5741" w:rsidP="00A16BFF">
            <w:pPr>
              <w:pStyle w:val="ROWTABELLA"/>
              <w:jc w:val="center"/>
              <w:rPr>
                <w:color w:val="002060"/>
              </w:rPr>
            </w:pPr>
            <w:r w:rsidRPr="008244C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83FB8C"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55EA9A"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15C706"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810A0C"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6B322C" w14:textId="77777777" w:rsidR="00CF5741" w:rsidRPr="008244C5" w:rsidRDefault="00CF5741" w:rsidP="00A16BFF">
            <w:pPr>
              <w:pStyle w:val="ROWTABELLA"/>
              <w:jc w:val="center"/>
              <w:rPr>
                <w:color w:val="002060"/>
              </w:rPr>
            </w:pPr>
            <w:r w:rsidRPr="008244C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708439"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8D480F" w14:textId="77777777" w:rsidR="00CF5741" w:rsidRPr="008244C5" w:rsidRDefault="00CF5741" w:rsidP="00A16BFF">
            <w:pPr>
              <w:pStyle w:val="ROWTABELLA"/>
              <w:jc w:val="center"/>
              <w:rPr>
                <w:color w:val="002060"/>
              </w:rPr>
            </w:pPr>
            <w:r w:rsidRPr="008244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1260FB" w14:textId="77777777" w:rsidR="00CF5741" w:rsidRPr="008244C5" w:rsidRDefault="00CF5741" w:rsidP="00A16BFF">
            <w:pPr>
              <w:pStyle w:val="ROWTABELLA"/>
              <w:jc w:val="center"/>
              <w:rPr>
                <w:color w:val="002060"/>
              </w:rPr>
            </w:pPr>
            <w:r w:rsidRPr="008244C5">
              <w:rPr>
                <w:color w:val="002060"/>
              </w:rPr>
              <w:t>0</w:t>
            </w:r>
          </w:p>
        </w:tc>
      </w:tr>
      <w:tr w:rsidR="00CF5741" w:rsidRPr="008244C5" w14:paraId="7F5079E9"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2EC69BA" w14:textId="77777777" w:rsidR="00CF5741" w:rsidRPr="008244C5" w:rsidRDefault="00CF5741" w:rsidP="00A16BFF">
            <w:pPr>
              <w:pStyle w:val="ROWTABELLA"/>
              <w:rPr>
                <w:color w:val="002060"/>
              </w:rPr>
            </w:pPr>
            <w:r w:rsidRPr="008244C5">
              <w:rPr>
                <w:color w:val="002060"/>
              </w:rPr>
              <w:t>A.S.D. OSTRENSE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A0D7D2" w14:textId="77777777" w:rsidR="00CF5741" w:rsidRPr="008244C5" w:rsidRDefault="00CF5741" w:rsidP="00A16BFF">
            <w:pPr>
              <w:pStyle w:val="ROWTABELLA"/>
              <w:jc w:val="center"/>
              <w:rPr>
                <w:color w:val="002060"/>
              </w:rPr>
            </w:pPr>
            <w:r w:rsidRPr="008244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843F32"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794BF1"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6320D0"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EE9140"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46F4E1" w14:textId="77777777" w:rsidR="00CF5741" w:rsidRPr="008244C5" w:rsidRDefault="00CF5741" w:rsidP="00A16BFF">
            <w:pPr>
              <w:pStyle w:val="ROWTABELLA"/>
              <w:jc w:val="center"/>
              <w:rPr>
                <w:color w:val="002060"/>
              </w:rPr>
            </w:pPr>
            <w:r w:rsidRPr="008244C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2D3129" w14:textId="77777777" w:rsidR="00CF5741" w:rsidRPr="008244C5" w:rsidRDefault="00CF5741" w:rsidP="00A16BFF">
            <w:pPr>
              <w:pStyle w:val="ROWTABELLA"/>
              <w:jc w:val="center"/>
              <w:rPr>
                <w:color w:val="002060"/>
              </w:rPr>
            </w:pPr>
            <w:r w:rsidRPr="008244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C3A811" w14:textId="77777777" w:rsidR="00CF5741" w:rsidRPr="008244C5" w:rsidRDefault="00CF5741" w:rsidP="00A16BFF">
            <w:pPr>
              <w:pStyle w:val="ROWTABELLA"/>
              <w:jc w:val="center"/>
              <w:rPr>
                <w:color w:val="002060"/>
              </w:rPr>
            </w:pPr>
            <w:r w:rsidRPr="008244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137A87" w14:textId="77777777" w:rsidR="00CF5741" w:rsidRPr="008244C5" w:rsidRDefault="00CF5741" w:rsidP="00A16BFF">
            <w:pPr>
              <w:pStyle w:val="ROWTABELLA"/>
              <w:jc w:val="center"/>
              <w:rPr>
                <w:color w:val="002060"/>
              </w:rPr>
            </w:pPr>
            <w:r w:rsidRPr="008244C5">
              <w:rPr>
                <w:color w:val="002060"/>
              </w:rPr>
              <w:t>0</w:t>
            </w:r>
          </w:p>
        </w:tc>
      </w:tr>
      <w:tr w:rsidR="00CF5741" w:rsidRPr="008244C5" w14:paraId="16E95DF9"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D61DCED" w14:textId="77777777" w:rsidR="00CF5741" w:rsidRPr="008244C5" w:rsidRDefault="00CF5741" w:rsidP="00A16BFF">
            <w:pPr>
              <w:pStyle w:val="ROWTABELLA"/>
              <w:rPr>
                <w:color w:val="002060"/>
              </w:rPr>
            </w:pPr>
            <w:r w:rsidRPr="008244C5">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653E8C" w14:textId="77777777" w:rsidR="00CF5741" w:rsidRPr="008244C5" w:rsidRDefault="00CF5741" w:rsidP="00A16BFF">
            <w:pPr>
              <w:pStyle w:val="ROWTABELLA"/>
              <w:jc w:val="center"/>
              <w:rPr>
                <w:color w:val="002060"/>
              </w:rPr>
            </w:pPr>
            <w:r w:rsidRPr="008244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1D6184"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32EAED"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6B8E77"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455B8D"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D5EE7D" w14:textId="77777777" w:rsidR="00CF5741" w:rsidRPr="008244C5" w:rsidRDefault="00CF5741" w:rsidP="00A16BFF">
            <w:pPr>
              <w:pStyle w:val="ROWTABELLA"/>
              <w:jc w:val="center"/>
              <w:rPr>
                <w:color w:val="002060"/>
              </w:rPr>
            </w:pPr>
            <w:r w:rsidRPr="008244C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2B0914" w14:textId="77777777" w:rsidR="00CF5741" w:rsidRPr="008244C5" w:rsidRDefault="00CF5741" w:rsidP="00A16BFF">
            <w:pPr>
              <w:pStyle w:val="ROWTABELLA"/>
              <w:jc w:val="center"/>
              <w:rPr>
                <w:color w:val="002060"/>
              </w:rPr>
            </w:pPr>
            <w:r w:rsidRPr="008244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080BAB"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B4A34B" w14:textId="77777777" w:rsidR="00CF5741" w:rsidRPr="008244C5" w:rsidRDefault="00CF5741" w:rsidP="00A16BFF">
            <w:pPr>
              <w:pStyle w:val="ROWTABELLA"/>
              <w:jc w:val="center"/>
              <w:rPr>
                <w:color w:val="002060"/>
              </w:rPr>
            </w:pPr>
            <w:r w:rsidRPr="008244C5">
              <w:rPr>
                <w:color w:val="002060"/>
              </w:rPr>
              <w:t>0</w:t>
            </w:r>
          </w:p>
        </w:tc>
      </w:tr>
      <w:tr w:rsidR="00CF5741" w:rsidRPr="008244C5" w14:paraId="291BEEAC"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C6D853" w14:textId="77777777" w:rsidR="00CF5741" w:rsidRPr="008244C5" w:rsidRDefault="00CF5741" w:rsidP="00A16BFF">
            <w:pPr>
              <w:pStyle w:val="ROWTABELLA"/>
              <w:rPr>
                <w:color w:val="002060"/>
              </w:rPr>
            </w:pPr>
            <w:r w:rsidRPr="008244C5">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65AAD7" w14:textId="77777777" w:rsidR="00CF5741" w:rsidRPr="008244C5" w:rsidRDefault="00CF5741" w:rsidP="00A16BFF">
            <w:pPr>
              <w:pStyle w:val="ROWTABELLA"/>
              <w:jc w:val="center"/>
              <w:rPr>
                <w:color w:val="002060"/>
              </w:rPr>
            </w:pPr>
            <w:r w:rsidRPr="008244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57C6E9"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769317"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F5A6E9"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10EC0C"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3C530F" w14:textId="77777777" w:rsidR="00CF5741" w:rsidRPr="008244C5" w:rsidRDefault="00CF5741" w:rsidP="00A16BFF">
            <w:pPr>
              <w:pStyle w:val="ROWTABELLA"/>
              <w:jc w:val="center"/>
              <w:rPr>
                <w:color w:val="002060"/>
              </w:rPr>
            </w:pPr>
            <w:r w:rsidRPr="008244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4B6A52" w14:textId="77777777" w:rsidR="00CF5741" w:rsidRPr="008244C5" w:rsidRDefault="00CF5741" w:rsidP="00A16BFF">
            <w:pPr>
              <w:pStyle w:val="ROWTABELLA"/>
              <w:jc w:val="center"/>
              <w:rPr>
                <w:color w:val="002060"/>
              </w:rPr>
            </w:pPr>
            <w:r w:rsidRPr="008244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3AC002"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E4B5B6" w14:textId="77777777" w:rsidR="00CF5741" w:rsidRPr="008244C5" w:rsidRDefault="00CF5741" w:rsidP="00A16BFF">
            <w:pPr>
              <w:pStyle w:val="ROWTABELLA"/>
              <w:jc w:val="center"/>
              <w:rPr>
                <w:color w:val="002060"/>
              </w:rPr>
            </w:pPr>
            <w:r w:rsidRPr="008244C5">
              <w:rPr>
                <w:color w:val="002060"/>
              </w:rPr>
              <w:t>0</w:t>
            </w:r>
          </w:p>
        </w:tc>
      </w:tr>
      <w:tr w:rsidR="00CF5741" w:rsidRPr="008244C5" w14:paraId="18D7504D"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F9FFF66" w14:textId="77777777" w:rsidR="00CF5741" w:rsidRPr="008244C5" w:rsidRDefault="00CF5741" w:rsidP="00A16BFF">
            <w:pPr>
              <w:pStyle w:val="ROWTABELLA"/>
              <w:rPr>
                <w:color w:val="002060"/>
              </w:rPr>
            </w:pPr>
            <w:r w:rsidRPr="008244C5">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15A766"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C3C87F"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EFA52D"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A07E8C"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239A79"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E9F717" w14:textId="77777777" w:rsidR="00CF5741" w:rsidRPr="008244C5" w:rsidRDefault="00CF5741" w:rsidP="00A16BFF">
            <w:pPr>
              <w:pStyle w:val="ROWTABELLA"/>
              <w:jc w:val="center"/>
              <w:rPr>
                <w:color w:val="002060"/>
              </w:rPr>
            </w:pPr>
            <w:r w:rsidRPr="008244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B8ECBE" w14:textId="77777777" w:rsidR="00CF5741" w:rsidRPr="008244C5" w:rsidRDefault="00CF5741" w:rsidP="00A16BFF">
            <w:pPr>
              <w:pStyle w:val="ROWTABELLA"/>
              <w:jc w:val="center"/>
              <w:rPr>
                <w:color w:val="002060"/>
              </w:rPr>
            </w:pPr>
            <w:r w:rsidRPr="008244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5F287E"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A130BB" w14:textId="77777777" w:rsidR="00CF5741" w:rsidRPr="008244C5" w:rsidRDefault="00CF5741" w:rsidP="00A16BFF">
            <w:pPr>
              <w:pStyle w:val="ROWTABELLA"/>
              <w:jc w:val="center"/>
              <w:rPr>
                <w:color w:val="002060"/>
              </w:rPr>
            </w:pPr>
            <w:r w:rsidRPr="008244C5">
              <w:rPr>
                <w:color w:val="002060"/>
              </w:rPr>
              <w:t>0</w:t>
            </w:r>
          </w:p>
        </w:tc>
      </w:tr>
      <w:tr w:rsidR="00CF5741" w:rsidRPr="008244C5" w14:paraId="5ED07A1E"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7304FB3" w14:textId="77777777" w:rsidR="00CF5741" w:rsidRPr="008244C5" w:rsidRDefault="00CF5741" w:rsidP="00A16BFF">
            <w:pPr>
              <w:pStyle w:val="ROWTABELLA"/>
              <w:rPr>
                <w:color w:val="002060"/>
              </w:rPr>
            </w:pPr>
            <w:r w:rsidRPr="008244C5">
              <w:rPr>
                <w:color w:val="00206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6E4292"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FCABE3"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5AFCEE"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A60BA7"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19F3AA"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A58D1B" w14:textId="77777777" w:rsidR="00CF5741" w:rsidRPr="008244C5" w:rsidRDefault="00CF5741" w:rsidP="00A16BFF">
            <w:pPr>
              <w:pStyle w:val="ROWTABELLA"/>
              <w:jc w:val="center"/>
              <w:rPr>
                <w:color w:val="002060"/>
              </w:rPr>
            </w:pPr>
            <w:r w:rsidRPr="008244C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234889" w14:textId="77777777" w:rsidR="00CF5741" w:rsidRPr="008244C5" w:rsidRDefault="00CF5741" w:rsidP="00A16BFF">
            <w:pPr>
              <w:pStyle w:val="ROWTABELLA"/>
              <w:jc w:val="center"/>
              <w:rPr>
                <w:color w:val="002060"/>
              </w:rPr>
            </w:pPr>
            <w:r w:rsidRPr="008244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A26FD4"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A923D4" w14:textId="77777777" w:rsidR="00CF5741" w:rsidRPr="008244C5" w:rsidRDefault="00CF5741" w:rsidP="00A16BFF">
            <w:pPr>
              <w:pStyle w:val="ROWTABELLA"/>
              <w:jc w:val="center"/>
              <w:rPr>
                <w:color w:val="002060"/>
              </w:rPr>
            </w:pPr>
            <w:r w:rsidRPr="008244C5">
              <w:rPr>
                <w:color w:val="002060"/>
              </w:rPr>
              <w:t>0</w:t>
            </w:r>
          </w:p>
        </w:tc>
      </w:tr>
      <w:tr w:rsidR="00CF5741" w:rsidRPr="008244C5" w14:paraId="4422705C"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EE9C5A2" w14:textId="77777777" w:rsidR="00CF5741" w:rsidRPr="008244C5" w:rsidRDefault="00CF5741" w:rsidP="00A16BFF">
            <w:pPr>
              <w:pStyle w:val="ROWTABELLA"/>
              <w:rPr>
                <w:color w:val="002060"/>
              </w:rPr>
            </w:pPr>
            <w:r w:rsidRPr="008244C5">
              <w:rPr>
                <w:color w:val="002060"/>
              </w:rPr>
              <w:t>S.R.L. FUTSAL COBA SPORTIVA DIL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4FD7E7"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1AA318"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EF91F5"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BF2D5B"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3BF599"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499385" w14:textId="77777777" w:rsidR="00CF5741" w:rsidRPr="008244C5" w:rsidRDefault="00CF5741" w:rsidP="00A16BFF">
            <w:pPr>
              <w:pStyle w:val="ROWTABELLA"/>
              <w:jc w:val="center"/>
              <w:rPr>
                <w:color w:val="002060"/>
              </w:rPr>
            </w:pPr>
            <w:r w:rsidRPr="008244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AD4437" w14:textId="77777777" w:rsidR="00CF5741" w:rsidRPr="008244C5" w:rsidRDefault="00CF5741" w:rsidP="00A16BFF">
            <w:pPr>
              <w:pStyle w:val="ROWTABELLA"/>
              <w:jc w:val="center"/>
              <w:rPr>
                <w:color w:val="002060"/>
              </w:rPr>
            </w:pPr>
            <w:r w:rsidRPr="008244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1E9EDD"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C1568E" w14:textId="77777777" w:rsidR="00CF5741" w:rsidRPr="008244C5" w:rsidRDefault="00CF5741" w:rsidP="00A16BFF">
            <w:pPr>
              <w:pStyle w:val="ROWTABELLA"/>
              <w:jc w:val="center"/>
              <w:rPr>
                <w:color w:val="002060"/>
              </w:rPr>
            </w:pPr>
            <w:r w:rsidRPr="008244C5">
              <w:rPr>
                <w:color w:val="002060"/>
              </w:rPr>
              <w:t>0</w:t>
            </w:r>
          </w:p>
        </w:tc>
      </w:tr>
      <w:tr w:rsidR="00CF5741" w:rsidRPr="008244C5" w14:paraId="06B83B78"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83D4D1D" w14:textId="77777777" w:rsidR="00CF5741" w:rsidRPr="008244C5" w:rsidRDefault="00CF5741" w:rsidP="00A16BFF">
            <w:pPr>
              <w:pStyle w:val="ROWTABELLA"/>
              <w:rPr>
                <w:color w:val="002060"/>
              </w:rPr>
            </w:pPr>
            <w:r w:rsidRPr="008244C5">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C44D9D"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E27872"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338348"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404124"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0FCFB5"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A00D1F" w14:textId="77777777" w:rsidR="00CF5741" w:rsidRPr="008244C5" w:rsidRDefault="00CF5741" w:rsidP="00A16BFF">
            <w:pPr>
              <w:pStyle w:val="ROWTABELLA"/>
              <w:jc w:val="center"/>
              <w:rPr>
                <w:color w:val="002060"/>
              </w:rPr>
            </w:pPr>
            <w:r w:rsidRPr="008244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244B34" w14:textId="77777777" w:rsidR="00CF5741" w:rsidRPr="008244C5" w:rsidRDefault="00CF5741" w:rsidP="00A16BFF">
            <w:pPr>
              <w:pStyle w:val="ROWTABELLA"/>
              <w:jc w:val="center"/>
              <w:rPr>
                <w:color w:val="002060"/>
              </w:rPr>
            </w:pPr>
            <w:r w:rsidRPr="008244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660E4B"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3F0539" w14:textId="77777777" w:rsidR="00CF5741" w:rsidRPr="008244C5" w:rsidRDefault="00CF5741" w:rsidP="00A16BFF">
            <w:pPr>
              <w:pStyle w:val="ROWTABELLA"/>
              <w:jc w:val="center"/>
              <w:rPr>
                <w:color w:val="002060"/>
              </w:rPr>
            </w:pPr>
            <w:r w:rsidRPr="008244C5">
              <w:rPr>
                <w:color w:val="002060"/>
              </w:rPr>
              <w:t>0</w:t>
            </w:r>
          </w:p>
        </w:tc>
      </w:tr>
      <w:tr w:rsidR="00CF5741" w:rsidRPr="008244C5" w14:paraId="4C730CA6" w14:textId="77777777" w:rsidTr="00CF574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4CE2350" w14:textId="77777777" w:rsidR="00CF5741" w:rsidRPr="008244C5" w:rsidRDefault="00CF5741" w:rsidP="00A16BFF">
            <w:pPr>
              <w:pStyle w:val="ROWTABELLA"/>
              <w:rPr>
                <w:color w:val="002060"/>
              </w:rPr>
            </w:pPr>
            <w:r w:rsidRPr="008244C5">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2DA128"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8C675B"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65D025"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EEFD3A"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754F1E"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6922D1" w14:textId="77777777" w:rsidR="00CF5741" w:rsidRPr="008244C5" w:rsidRDefault="00CF5741" w:rsidP="00A16BFF">
            <w:pPr>
              <w:pStyle w:val="ROWTABELLA"/>
              <w:jc w:val="center"/>
              <w:rPr>
                <w:color w:val="002060"/>
              </w:rPr>
            </w:pPr>
            <w:r w:rsidRPr="008244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697B80"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B3B399" w14:textId="77777777" w:rsidR="00CF5741" w:rsidRPr="008244C5" w:rsidRDefault="00CF5741" w:rsidP="00A16BFF">
            <w:pPr>
              <w:pStyle w:val="ROWTABELLA"/>
              <w:jc w:val="center"/>
              <w:rPr>
                <w:color w:val="002060"/>
              </w:rPr>
            </w:pPr>
            <w:r w:rsidRPr="008244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FD9CBE" w14:textId="77777777" w:rsidR="00CF5741" w:rsidRPr="008244C5" w:rsidRDefault="00CF5741" w:rsidP="00A16BFF">
            <w:pPr>
              <w:pStyle w:val="ROWTABELLA"/>
              <w:jc w:val="center"/>
              <w:rPr>
                <w:color w:val="002060"/>
              </w:rPr>
            </w:pPr>
            <w:r w:rsidRPr="008244C5">
              <w:rPr>
                <w:color w:val="002060"/>
              </w:rPr>
              <w:t>0</w:t>
            </w:r>
          </w:p>
        </w:tc>
      </w:tr>
    </w:tbl>
    <w:p w14:paraId="74B91E3C" w14:textId="77777777" w:rsidR="00CF5741" w:rsidRPr="008244C5" w:rsidRDefault="00CF5741" w:rsidP="00CF5741">
      <w:pPr>
        <w:pStyle w:val="breakline"/>
        <w:divId w:val="527259509"/>
        <w:rPr>
          <w:color w:val="002060"/>
        </w:rPr>
      </w:pPr>
    </w:p>
    <w:p w14:paraId="7CC9CD25" w14:textId="77777777" w:rsidR="00CF5741" w:rsidRPr="008244C5" w:rsidRDefault="00CF5741" w:rsidP="00CF5741">
      <w:pPr>
        <w:pStyle w:val="breakline"/>
        <w:divId w:val="527259509"/>
        <w:rPr>
          <w:color w:val="002060"/>
        </w:rPr>
      </w:pPr>
    </w:p>
    <w:p w14:paraId="64CFED44" w14:textId="77777777" w:rsidR="00CF5741" w:rsidRPr="008244C5" w:rsidRDefault="00CF5741" w:rsidP="00CF5741">
      <w:pPr>
        <w:pStyle w:val="SOTTOTITOLOCAMPIONATO1"/>
        <w:divId w:val="527259509"/>
        <w:rPr>
          <w:color w:val="002060"/>
        </w:rPr>
      </w:pPr>
      <w:r w:rsidRPr="008244C5">
        <w:rPr>
          <w:color w:val="002060"/>
        </w:rPr>
        <w:t>GIRONE 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F5741" w:rsidRPr="008244C5" w14:paraId="3BE3EF20" w14:textId="77777777" w:rsidTr="00CF574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CE280A" w14:textId="77777777" w:rsidR="00CF5741" w:rsidRPr="008244C5" w:rsidRDefault="00CF5741" w:rsidP="00A16BFF">
            <w:pPr>
              <w:pStyle w:val="HEADERTABELLA"/>
              <w:rPr>
                <w:color w:val="002060"/>
              </w:rPr>
            </w:pPr>
            <w:r w:rsidRPr="008244C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E2D568" w14:textId="77777777" w:rsidR="00CF5741" w:rsidRPr="008244C5" w:rsidRDefault="00CF5741" w:rsidP="00A16BFF">
            <w:pPr>
              <w:pStyle w:val="HEADERTABELLA"/>
              <w:rPr>
                <w:color w:val="002060"/>
              </w:rPr>
            </w:pPr>
            <w:r w:rsidRPr="008244C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21E573" w14:textId="77777777" w:rsidR="00CF5741" w:rsidRPr="008244C5" w:rsidRDefault="00CF5741" w:rsidP="00A16BFF">
            <w:pPr>
              <w:pStyle w:val="HEADERTABELLA"/>
              <w:rPr>
                <w:color w:val="002060"/>
              </w:rPr>
            </w:pPr>
            <w:r w:rsidRPr="008244C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6C517A" w14:textId="77777777" w:rsidR="00CF5741" w:rsidRPr="008244C5" w:rsidRDefault="00CF5741" w:rsidP="00A16BFF">
            <w:pPr>
              <w:pStyle w:val="HEADERTABELLA"/>
              <w:rPr>
                <w:color w:val="002060"/>
              </w:rPr>
            </w:pPr>
            <w:r w:rsidRPr="008244C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7EBA51" w14:textId="77777777" w:rsidR="00CF5741" w:rsidRPr="008244C5" w:rsidRDefault="00CF5741" w:rsidP="00A16BFF">
            <w:pPr>
              <w:pStyle w:val="HEADERTABELLA"/>
              <w:rPr>
                <w:color w:val="002060"/>
              </w:rPr>
            </w:pPr>
            <w:r w:rsidRPr="008244C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BE9F27" w14:textId="77777777" w:rsidR="00CF5741" w:rsidRPr="008244C5" w:rsidRDefault="00CF5741" w:rsidP="00A16BFF">
            <w:pPr>
              <w:pStyle w:val="HEADERTABELLA"/>
              <w:rPr>
                <w:color w:val="002060"/>
              </w:rPr>
            </w:pPr>
            <w:r w:rsidRPr="008244C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EC59F6" w14:textId="77777777" w:rsidR="00CF5741" w:rsidRPr="008244C5" w:rsidRDefault="00CF5741" w:rsidP="00A16BFF">
            <w:pPr>
              <w:pStyle w:val="HEADERTABELLA"/>
              <w:rPr>
                <w:color w:val="002060"/>
              </w:rPr>
            </w:pPr>
            <w:r w:rsidRPr="008244C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43EE15" w14:textId="77777777" w:rsidR="00CF5741" w:rsidRPr="008244C5" w:rsidRDefault="00CF5741" w:rsidP="00A16BFF">
            <w:pPr>
              <w:pStyle w:val="HEADERTABELLA"/>
              <w:rPr>
                <w:color w:val="002060"/>
              </w:rPr>
            </w:pPr>
            <w:r w:rsidRPr="008244C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1192EA" w14:textId="77777777" w:rsidR="00CF5741" w:rsidRPr="008244C5" w:rsidRDefault="00CF5741" w:rsidP="00A16BFF">
            <w:pPr>
              <w:pStyle w:val="HEADERTABELLA"/>
              <w:rPr>
                <w:color w:val="002060"/>
              </w:rPr>
            </w:pPr>
            <w:r w:rsidRPr="008244C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33DFB71" w14:textId="77777777" w:rsidR="00CF5741" w:rsidRPr="008244C5" w:rsidRDefault="00CF5741" w:rsidP="00A16BFF">
            <w:pPr>
              <w:pStyle w:val="HEADERTABELLA"/>
              <w:rPr>
                <w:color w:val="002060"/>
              </w:rPr>
            </w:pPr>
            <w:r w:rsidRPr="008244C5">
              <w:rPr>
                <w:color w:val="002060"/>
              </w:rPr>
              <w:t>PE</w:t>
            </w:r>
          </w:p>
        </w:tc>
      </w:tr>
      <w:tr w:rsidR="00CF5741" w:rsidRPr="008244C5" w14:paraId="19E63964" w14:textId="77777777" w:rsidTr="00CF574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25966A2" w14:textId="77777777" w:rsidR="00CF5741" w:rsidRPr="008244C5" w:rsidRDefault="00CF5741" w:rsidP="00A16BFF">
            <w:pPr>
              <w:pStyle w:val="ROWTABELLA"/>
              <w:rPr>
                <w:color w:val="002060"/>
              </w:rPr>
            </w:pPr>
            <w:r w:rsidRPr="008244C5">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C31DAF" w14:textId="77777777" w:rsidR="00CF5741" w:rsidRPr="008244C5" w:rsidRDefault="00CF5741" w:rsidP="00A16BFF">
            <w:pPr>
              <w:pStyle w:val="ROWTABELLA"/>
              <w:jc w:val="center"/>
              <w:rPr>
                <w:color w:val="002060"/>
              </w:rPr>
            </w:pPr>
            <w:r w:rsidRPr="008244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568B55"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2BFDAB"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AF4F08"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77AB70"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F8D71B" w14:textId="77777777" w:rsidR="00CF5741" w:rsidRPr="008244C5" w:rsidRDefault="00CF5741" w:rsidP="00A16BFF">
            <w:pPr>
              <w:pStyle w:val="ROWTABELLA"/>
              <w:jc w:val="center"/>
              <w:rPr>
                <w:color w:val="002060"/>
              </w:rPr>
            </w:pPr>
            <w:r w:rsidRPr="008244C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61048C" w14:textId="77777777" w:rsidR="00CF5741" w:rsidRPr="008244C5" w:rsidRDefault="00CF5741" w:rsidP="00A16BFF">
            <w:pPr>
              <w:pStyle w:val="ROWTABELLA"/>
              <w:jc w:val="center"/>
              <w:rPr>
                <w:color w:val="002060"/>
              </w:rPr>
            </w:pPr>
            <w:r w:rsidRPr="008244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F82B41" w14:textId="77777777" w:rsidR="00CF5741" w:rsidRPr="008244C5" w:rsidRDefault="00CF5741" w:rsidP="00A16BFF">
            <w:pPr>
              <w:pStyle w:val="ROWTABELLA"/>
              <w:jc w:val="center"/>
              <w:rPr>
                <w:color w:val="002060"/>
              </w:rPr>
            </w:pPr>
            <w:r w:rsidRPr="008244C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A01F87" w14:textId="77777777" w:rsidR="00CF5741" w:rsidRPr="008244C5" w:rsidRDefault="00CF5741" w:rsidP="00A16BFF">
            <w:pPr>
              <w:pStyle w:val="ROWTABELLA"/>
              <w:jc w:val="center"/>
              <w:rPr>
                <w:color w:val="002060"/>
              </w:rPr>
            </w:pPr>
            <w:r w:rsidRPr="008244C5">
              <w:rPr>
                <w:color w:val="002060"/>
              </w:rPr>
              <w:t>0</w:t>
            </w:r>
          </w:p>
        </w:tc>
      </w:tr>
      <w:tr w:rsidR="00CF5741" w:rsidRPr="008244C5" w14:paraId="19821654"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0345F69" w14:textId="77777777" w:rsidR="00CF5741" w:rsidRPr="008244C5" w:rsidRDefault="00CF5741" w:rsidP="00A16BFF">
            <w:pPr>
              <w:pStyle w:val="ROWTABELLA"/>
              <w:rPr>
                <w:color w:val="002060"/>
              </w:rPr>
            </w:pPr>
            <w:r w:rsidRPr="008244C5">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3D1952"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013CA4"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801348"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70715F"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BA168A"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FF7B7C" w14:textId="77777777" w:rsidR="00CF5741" w:rsidRPr="008244C5" w:rsidRDefault="00CF5741" w:rsidP="00A16BFF">
            <w:pPr>
              <w:pStyle w:val="ROWTABELLA"/>
              <w:jc w:val="center"/>
              <w:rPr>
                <w:color w:val="002060"/>
              </w:rPr>
            </w:pPr>
            <w:r w:rsidRPr="008244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31053D" w14:textId="77777777" w:rsidR="00CF5741" w:rsidRPr="008244C5" w:rsidRDefault="00CF5741" w:rsidP="00A16BFF">
            <w:pPr>
              <w:pStyle w:val="ROWTABELLA"/>
              <w:jc w:val="center"/>
              <w:rPr>
                <w:color w:val="002060"/>
              </w:rPr>
            </w:pPr>
            <w:r w:rsidRPr="008244C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A2A9AE" w14:textId="77777777" w:rsidR="00CF5741" w:rsidRPr="008244C5" w:rsidRDefault="00CF5741" w:rsidP="00A16BFF">
            <w:pPr>
              <w:pStyle w:val="ROWTABELLA"/>
              <w:jc w:val="center"/>
              <w:rPr>
                <w:color w:val="002060"/>
              </w:rPr>
            </w:pPr>
            <w:r w:rsidRPr="008244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548513" w14:textId="77777777" w:rsidR="00CF5741" w:rsidRPr="008244C5" w:rsidRDefault="00CF5741" w:rsidP="00A16BFF">
            <w:pPr>
              <w:pStyle w:val="ROWTABELLA"/>
              <w:jc w:val="center"/>
              <w:rPr>
                <w:color w:val="002060"/>
              </w:rPr>
            </w:pPr>
            <w:r w:rsidRPr="008244C5">
              <w:rPr>
                <w:color w:val="002060"/>
              </w:rPr>
              <w:t>0</w:t>
            </w:r>
          </w:p>
        </w:tc>
      </w:tr>
      <w:tr w:rsidR="00CF5741" w:rsidRPr="008244C5" w14:paraId="7A115E7E"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E9F41A0" w14:textId="77777777" w:rsidR="00CF5741" w:rsidRPr="008244C5" w:rsidRDefault="00CF5741" w:rsidP="00A16BFF">
            <w:pPr>
              <w:pStyle w:val="ROWTABELLA"/>
              <w:rPr>
                <w:color w:val="002060"/>
              </w:rPr>
            </w:pPr>
            <w:r w:rsidRPr="008244C5">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A557F0" w14:textId="77777777" w:rsidR="00CF5741" w:rsidRPr="008244C5" w:rsidRDefault="00CF5741" w:rsidP="00A16BFF">
            <w:pPr>
              <w:pStyle w:val="ROWTABELLA"/>
              <w:jc w:val="center"/>
              <w:rPr>
                <w:color w:val="002060"/>
              </w:rPr>
            </w:pPr>
            <w:r w:rsidRPr="008244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2B709A"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8B7253"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ADC4B3"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5FEC1B"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F1A2ED" w14:textId="77777777" w:rsidR="00CF5741" w:rsidRPr="008244C5" w:rsidRDefault="00CF5741" w:rsidP="00A16BFF">
            <w:pPr>
              <w:pStyle w:val="ROWTABELLA"/>
              <w:jc w:val="center"/>
              <w:rPr>
                <w:color w:val="002060"/>
              </w:rPr>
            </w:pPr>
            <w:r w:rsidRPr="008244C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040CC8" w14:textId="77777777" w:rsidR="00CF5741" w:rsidRPr="008244C5" w:rsidRDefault="00CF5741" w:rsidP="00A16BFF">
            <w:pPr>
              <w:pStyle w:val="ROWTABELLA"/>
              <w:jc w:val="center"/>
              <w:rPr>
                <w:color w:val="002060"/>
              </w:rPr>
            </w:pPr>
            <w:r w:rsidRPr="008244C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6B0E5A"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12674A" w14:textId="77777777" w:rsidR="00CF5741" w:rsidRPr="008244C5" w:rsidRDefault="00CF5741" w:rsidP="00A16BFF">
            <w:pPr>
              <w:pStyle w:val="ROWTABELLA"/>
              <w:jc w:val="center"/>
              <w:rPr>
                <w:color w:val="002060"/>
              </w:rPr>
            </w:pPr>
            <w:r w:rsidRPr="008244C5">
              <w:rPr>
                <w:color w:val="002060"/>
              </w:rPr>
              <w:t>0</w:t>
            </w:r>
          </w:p>
        </w:tc>
      </w:tr>
      <w:tr w:rsidR="00CF5741" w:rsidRPr="008244C5" w14:paraId="7AB36725"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762F519" w14:textId="77777777" w:rsidR="00CF5741" w:rsidRPr="008244C5" w:rsidRDefault="00CF5741" w:rsidP="00A16BFF">
            <w:pPr>
              <w:pStyle w:val="ROWTABELLA"/>
              <w:rPr>
                <w:color w:val="002060"/>
              </w:rPr>
            </w:pPr>
            <w:r w:rsidRPr="008244C5">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617427"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B20597"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8D2A6D"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A176C1"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55BE2D"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6DAC0C" w14:textId="77777777" w:rsidR="00CF5741" w:rsidRPr="008244C5" w:rsidRDefault="00CF5741" w:rsidP="00A16BFF">
            <w:pPr>
              <w:pStyle w:val="ROWTABELLA"/>
              <w:jc w:val="center"/>
              <w:rPr>
                <w:color w:val="002060"/>
              </w:rPr>
            </w:pPr>
            <w:r w:rsidRPr="008244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6E312F" w14:textId="77777777" w:rsidR="00CF5741" w:rsidRPr="008244C5" w:rsidRDefault="00CF5741" w:rsidP="00A16BFF">
            <w:pPr>
              <w:pStyle w:val="ROWTABELLA"/>
              <w:jc w:val="center"/>
              <w:rPr>
                <w:color w:val="002060"/>
              </w:rPr>
            </w:pPr>
            <w:r w:rsidRPr="008244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61B656"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9CC80C" w14:textId="77777777" w:rsidR="00CF5741" w:rsidRPr="008244C5" w:rsidRDefault="00CF5741" w:rsidP="00A16BFF">
            <w:pPr>
              <w:pStyle w:val="ROWTABELLA"/>
              <w:jc w:val="center"/>
              <w:rPr>
                <w:color w:val="002060"/>
              </w:rPr>
            </w:pPr>
            <w:r w:rsidRPr="008244C5">
              <w:rPr>
                <w:color w:val="002060"/>
              </w:rPr>
              <w:t>0</w:t>
            </w:r>
          </w:p>
        </w:tc>
      </w:tr>
      <w:tr w:rsidR="00CF5741" w:rsidRPr="008244C5" w14:paraId="71EF2CDF"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F890122" w14:textId="77777777" w:rsidR="00CF5741" w:rsidRPr="008244C5" w:rsidRDefault="00CF5741" w:rsidP="00A16BFF">
            <w:pPr>
              <w:pStyle w:val="ROWTABELLA"/>
              <w:rPr>
                <w:color w:val="002060"/>
              </w:rPr>
            </w:pPr>
            <w:r w:rsidRPr="008244C5">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FD5795"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15CDFC"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8C3B1A"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C42657"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FFC5E7"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57F0C7" w14:textId="77777777" w:rsidR="00CF5741" w:rsidRPr="008244C5" w:rsidRDefault="00CF5741" w:rsidP="00A16BFF">
            <w:pPr>
              <w:pStyle w:val="ROWTABELLA"/>
              <w:jc w:val="center"/>
              <w:rPr>
                <w:color w:val="002060"/>
              </w:rPr>
            </w:pPr>
            <w:r w:rsidRPr="008244C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BCF588" w14:textId="77777777" w:rsidR="00CF5741" w:rsidRPr="008244C5" w:rsidRDefault="00CF5741" w:rsidP="00A16BFF">
            <w:pPr>
              <w:pStyle w:val="ROWTABELLA"/>
              <w:jc w:val="center"/>
              <w:rPr>
                <w:color w:val="002060"/>
              </w:rPr>
            </w:pPr>
            <w:r w:rsidRPr="008244C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244A2E"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3EB695" w14:textId="77777777" w:rsidR="00CF5741" w:rsidRPr="008244C5" w:rsidRDefault="00CF5741" w:rsidP="00A16BFF">
            <w:pPr>
              <w:pStyle w:val="ROWTABELLA"/>
              <w:jc w:val="center"/>
              <w:rPr>
                <w:color w:val="002060"/>
              </w:rPr>
            </w:pPr>
            <w:r w:rsidRPr="008244C5">
              <w:rPr>
                <w:color w:val="002060"/>
              </w:rPr>
              <w:t>0</w:t>
            </w:r>
          </w:p>
        </w:tc>
      </w:tr>
      <w:tr w:rsidR="00CF5741" w:rsidRPr="008244C5" w14:paraId="186ED5CE"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F99506F" w14:textId="77777777" w:rsidR="00CF5741" w:rsidRPr="008244C5" w:rsidRDefault="00CF5741" w:rsidP="00A16BFF">
            <w:pPr>
              <w:pStyle w:val="ROWTABELLA"/>
              <w:rPr>
                <w:color w:val="002060"/>
              </w:rPr>
            </w:pPr>
            <w:r w:rsidRPr="008244C5">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AFA20B"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E8533D"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CE43CB"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0BAD85"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0C9AEF"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A0B7EF" w14:textId="77777777" w:rsidR="00CF5741" w:rsidRPr="008244C5" w:rsidRDefault="00CF5741" w:rsidP="00A16BFF">
            <w:pPr>
              <w:pStyle w:val="ROWTABELLA"/>
              <w:jc w:val="center"/>
              <w:rPr>
                <w:color w:val="002060"/>
              </w:rPr>
            </w:pPr>
            <w:r w:rsidRPr="008244C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BD485B" w14:textId="77777777" w:rsidR="00CF5741" w:rsidRPr="008244C5" w:rsidRDefault="00CF5741" w:rsidP="00A16BFF">
            <w:pPr>
              <w:pStyle w:val="ROWTABELLA"/>
              <w:jc w:val="center"/>
              <w:rPr>
                <w:color w:val="002060"/>
              </w:rPr>
            </w:pPr>
            <w:r w:rsidRPr="008244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8DA08C"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5524B9" w14:textId="77777777" w:rsidR="00CF5741" w:rsidRPr="008244C5" w:rsidRDefault="00CF5741" w:rsidP="00A16BFF">
            <w:pPr>
              <w:pStyle w:val="ROWTABELLA"/>
              <w:jc w:val="center"/>
              <w:rPr>
                <w:color w:val="002060"/>
              </w:rPr>
            </w:pPr>
            <w:r w:rsidRPr="008244C5">
              <w:rPr>
                <w:color w:val="002060"/>
              </w:rPr>
              <w:t>0</w:t>
            </w:r>
          </w:p>
        </w:tc>
      </w:tr>
      <w:tr w:rsidR="00CF5741" w:rsidRPr="008244C5" w14:paraId="6BF1D6EA"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F0CF867" w14:textId="77777777" w:rsidR="00CF5741" w:rsidRPr="008244C5" w:rsidRDefault="00CF5741" w:rsidP="00A16BFF">
            <w:pPr>
              <w:pStyle w:val="ROWTABELLA"/>
              <w:rPr>
                <w:color w:val="002060"/>
              </w:rPr>
            </w:pPr>
            <w:r w:rsidRPr="008244C5">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A28CF0"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05C766"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BF89B1"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122C09"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301BDB"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A95814" w14:textId="77777777" w:rsidR="00CF5741" w:rsidRPr="008244C5" w:rsidRDefault="00CF5741" w:rsidP="00A16BFF">
            <w:pPr>
              <w:pStyle w:val="ROWTABELLA"/>
              <w:jc w:val="center"/>
              <w:rPr>
                <w:color w:val="002060"/>
              </w:rPr>
            </w:pPr>
            <w:r w:rsidRPr="008244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A4E7F4" w14:textId="77777777" w:rsidR="00CF5741" w:rsidRPr="008244C5" w:rsidRDefault="00CF5741" w:rsidP="00A16BFF">
            <w:pPr>
              <w:pStyle w:val="ROWTABELLA"/>
              <w:jc w:val="center"/>
              <w:rPr>
                <w:color w:val="002060"/>
              </w:rPr>
            </w:pPr>
            <w:r w:rsidRPr="008244C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638308" w14:textId="77777777" w:rsidR="00CF5741" w:rsidRPr="008244C5" w:rsidRDefault="00CF5741" w:rsidP="00A16BFF">
            <w:pPr>
              <w:pStyle w:val="ROWTABELLA"/>
              <w:jc w:val="center"/>
              <w:rPr>
                <w:color w:val="002060"/>
              </w:rPr>
            </w:pPr>
            <w:r w:rsidRPr="008244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A6D2CE" w14:textId="77777777" w:rsidR="00CF5741" w:rsidRPr="008244C5" w:rsidRDefault="00CF5741" w:rsidP="00A16BFF">
            <w:pPr>
              <w:pStyle w:val="ROWTABELLA"/>
              <w:jc w:val="center"/>
              <w:rPr>
                <w:color w:val="002060"/>
              </w:rPr>
            </w:pPr>
            <w:r w:rsidRPr="008244C5">
              <w:rPr>
                <w:color w:val="002060"/>
              </w:rPr>
              <w:t>0</w:t>
            </w:r>
          </w:p>
        </w:tc>
      </w:tr>
      <w:tr w:rsidR="00CF5741" w:rsidRPr="008244C5" w14:paraId="280B5506" w14:textId="77777777" w:rsidTr="00CF574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7CEC40C" w14:textId="77777777" w:rsidR="00CF5741" w:rsidRPr="008244C5" w:rsidRDefault="00CF5741" w:rsidP="00A16BFF">
            <w:pPr>
              <w:pStyle w:val="ROWTABELLA"/>
              <w:rPr>
                <w:color w:val="002060"/>
              </w:rPr>
            </w:pPr>
            <w:proofErr w:type="spellStart"/>
            <w:r w:rsidRPr="008244C5">
              <w:rPr>
                <w:color w:val="002060"/>
              </w:rPr>
              <w:t>sq.B</w:t>
            </w:r>
            <w:proofErr w:type="spellEnd"/>
            <w:r w:rsidRPr="008244C5">
              <w:rPr>
                <w:color w:val="002060"/>
              </w:rPr>
              <w:t xml:space="preserve"> REAL S.COSTANZO </w:t>
            </w:r>
            <w:proofErr w:type="spellStart"/>
            <w:r w:rsidRPr="008244C5">
              <w:rPr>
                <w:color w:val="002060"/>
              </w:rPr>
              <w:t>CALCIsq.B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43CFB6"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843A4E"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BD9D39"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457A36"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6E2FAC"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27D351"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E2B19A"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C43F5C"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BF5ACD" w14:textId="77777777" w:rsidR="00CF5741" w:rsidRPr="008244C5" w:rsidRDefault="00CF5741" w:rsidP="00A16BFF">
            <w:pPr>
              <w:pStyle w:val="ROWTABELLA"/>
              <w:jc w:val="center"/>
              <w:rPr>
                <w:color w:val="002060"/>
              </w:rPr>
            </w:pPr>
            <w:r w:rsidRPr="008244C5">
              <w:rPr>
                <w:color w:val="002060"/>
              </w:rPr>
              <w:t>0</w:t>
            </w:r>
          </w:p>
        </w:tc>
      </w:tr>
    </w:tbl>
    <w:p w14:paraId="55C99CE6" w14:textId="77777777" w:rsidR="00CF5741" w:rsidRPr="008244C5" w:rsidRDefault="00CF5741" w:rsidP="00CF5741">
      <w:pPr>
        <w:pStyle w:val="breakline"/>
        <w:divId w:val="527259509"/>
        <w:rPr>
          <w:color w:val="002060"/>
        </w:rPr>
      </w:pPr>
    </w:p>
    <w:p w14:paraId="3294F59A" w14:textId="77777777" w:rsidR="00CF5741" w:rsidRPr="008244C5" w:rsidRDefault="00CF5741" w:rsidP="00CF5741">
      <w:pPr>
        <w:pStyle w:val="breakline"/>
        <w:divId w:val="527259509"/>
        <w:rPr>
          <w:color w:val="002060"/>
        </w:rPr>
      </w:pPr>
    </w:p>
    <w:p w14:paraId="179EEAD1" w14:textId="77777777" w:rsidR="00CF5741" w:rsidRPr="008244C5" w:rsidRDefault="00CF5741" w:rsidP="00CF5741">
      <w:pPr>
        <w:pStyle w:val="SOTTOTITOLOCAMPIONATO1"/>
        <w:divId w:val="527259509"/>
        <w:rPr>
          <w:color w:val="002060"/>
        </w:rPr>
      </w:pPr>
      <w:r w:rsidRPr="008244C5">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F5741" w:rsidRPr="008244C5" w14:paraId="75324882" w14:textId="77777777" w:rsidTr="00CF574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A30D8C" w14:textId="77777777" w:rsidR="00CF5741" w:rsidRPr="008244C5" w:rsidRDefault="00CF5741" w:rsidP="00A16BFF">
            <w:pPr>
              <w:pStyle w:val="HEADERTABELLA"/>
              <w:rPr>
                <w:color w:val="002060"/>
              </w:rPr>
            </w:pPr>
            <w:r w:rsidRPr="008244C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4B817B" w14:textId="77777777" w:rsidR="00CF5741" w:rsidRPr="008244C5" w:rsidRDefault="00CF5741" w:rsidP="00A16BFF">
            <w:pPr>
              <w:pStyle w:val="HEADERTABELLA"/>
              <w:rPr>
                <w:color w:val="002060"/>
              </w:rPr>
            </w:pPr>
            <w:r w:rsidRPr="008244C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B352C9" w14:textId="77777777" w:rsidR="00CF5741" w:rsidRPr="008244C5" w:rsidRDefault="00CF5741" w:rsidP="00A16BFF">
            <w:pPr>
              <w:pStyle w:val="HEADERTABELLA"/>
              <w:rPr>
                <w:color w:val="002060"/>
              </w:rPr>
            </w:pPr>
            <w:r w:rsidRPr="008244C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7B8951" w14:textId="77777777" w:rsidR="00CF5741" w:rsidRPr="008244C5" w:rsidRDefault="00CF5741" w:rsidP="00A16BFF">
            <w:pPr>
              <w:pStyle w:val="HEADERTABELLA"/>
              <w:rPr>
                <w:color w:val="002060"/>
              </w:rPr>
            </w:pPr>
            <w:r w:rsidRPr="008244C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B4FA6EA" w14:textId="77777777" w:rsidR="00CF5741" w:rsidRPr="008244C5" w:rsidRDefault="00CF5741" w:rsidP="00A16BFF">
            <w:pPr>
              <w:pStyle w:val="HEADERTABELLA"/>
              <w:rPr>
                <w:color w:val="002060"/>
              </w:rPr>
            </w:pPr>
            <w:r w:rsidRPr="008244C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C34B94" w14:textId="77777777" w:rsidR="00CF5741" w:rsidRPr="008244C5" w:rsidRDefault="00CF5741" w:rsidP="00A16BFF">
            <w:pPr>
              <w:pStyle w:val="HEADERTABELLA"/>
              <w:rPr>
                <w:color w:val="002060"/>
              </w:rPr>
            </w:pPr>
            <w:r w:rsidRPr="008244C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374E2C" w14:textId="77777777" w:rsidR="00CF5741" w:rsidRPr="008244C5" w:rsidRDefault="00CF5741" w:rsidP="00A16BFF">
            <w:pPr>
              <w:pStyle w:val="HEADERTABELLA"/>
              <w:rPr>
                <w:color w:val="002060"/>
              </w:rPr>
            </w:pPr>
            <w:r w:rsidRPr="008244C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BECCEB" w14:textId="77777777" w:rsidR="00CF5741" w:rsidRPr="008244C5" w:rsidRDefault="00CF5741" w:rsidP="00A16BFF">
            <w:pPr>
              <w:pStyle w:val="HEADERTABELLA"/>
              <w:rPr>
                <w:color w:val="002060"/>
              </w:rPr>
            </w:pPr>
            <w:r w:rsidRPr="008244C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C83289" w14:textId="77777777" w:rsidR="00CF5741" w:rsidRPr="008244C5" w:rsidRDefault="00CF5741" w:rsidP="00A16BFF">
            <w:pPr>
              <w:pStyle w:val="HEADERTABELLA"/>
              <w:rPr>
                <w:color w:val="002060"/>
              </w:rPr>
            </w:pPr>
            <w:r w:rsidRPr="008244C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47591B" w14:textId="77777777" w:rsidR="00CF5741" w:rsidRPr="008244C5" w:rsidRDefault="00CF5741" w:rsidP="00A16BFF">
            <w:pPr>
              <w:pStyle w:val="HEADERTABELLA"/>
              <w:rPr>
                <w:color w:val="002060"/>
              </w:rPr>
            </w:pPr>
            <w:r w:rsidRPr="008244C5">
              <w:rPr>
                <w:color w:val="002060"/>
              </w:rPr>
              <w:t>PE</w:t>
            </w:r>
          </w:p>
        </w:tc>
      </w:tr>
      <w:tr w:rsidR="00CF5741" w:rsidRPr="008244C5" w14:paraId="31D30F84" w14:textId="77777777" w:rsidTr="00CF574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5148C0E" w14:textId="77777777" w:rsidR="00CF5741" w:rsidRPr="008244C5" w:rsidRDefault="00CF5741" w:rsidP="00A16BFF">
            <w:pPr>
              <w:pStyle w:val="ROWTABELLA"/>
              <w:rPr>
                <w:color w:val="002060"/>
              </w:rPr>
            </w:pPr>
            <w:r w:rsidRPr="008244C5">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4DAD0F" w14:textId="77777777" w:rsidR="00CF5741" w:rsidRPr="008244C5" w:rsidRDefault="00CF5741" w:rsidP="00A16BFF">
            <w:pPr>
              <w:pStyle w:val="ROWTABELLA"/>
              <w:jc w:val="center"/>
              <w:rPr>
                <w:color w:val="002060"/>
              </w:rPr>
            </w:pPr>
            <w:r w:rsidRPr="008244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F4E639"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310760"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F4D295"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3F5667"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E270B4" w14:textId="77777777" w:rsidR="00CF5741" w:rsidRPr="008244C5" w:rsidRDefault="00CF5741" w:rsidP="00A16BFF">
            <w:pPr>
              <w:pStyle w:val="ROWTABELLA"/>
              <w:jc w:val="center"/>
              <w:rPr>
                <w:color w:val="002060"/>
              </w:rPr>
            </w:pPr>
            <w:r w:rsidRPr="008244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0A8794"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FFF89A" w14:textId="77777777" w:rsidR="00CF5741" w:rsidRPr="008244C5" w:rsidRDefault="00CF5741" w:rsidP="00A16BFF">
            <w:pPr>
              <w:pStyle w:val="ROWTABELLA"/>
              <w:jc w:val="center"/>
              <w:rPr>
                <w:color w:val="002060"/>
              </w:rPr>
            </w:pPr>
            <w:r w:rsidRPr="008244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F122DC" w14:textId="77777777" w:rsidR="00CF5741" w:rsidRPr="008244C5" w:rsidRDefault="00CF5741" w:rsidP="00A16BFF">
            <w:pPr>
              <w:pStyle w:val="ROWTABELLA"/>
              <w:jc w:val="center"/>
              <w:rPr>
                <w:color w:val="002060"/>
              </w:rPr>
            </w:pPr>
            <w:r w:rsidRPr="008244C5">
              <w:rPr>
                <w:color w:val="002060"/>
              </w:rPr>
              <w:t>0</w:t>
            </w:r>
          </w:p>
        </w:tc>
      </w:tr>
      <w:tr w:rsidR="00CF5741" w:rsidRPr="008244C5" w14:paraId="54DE1BEC"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906FA45" w14:textId="77777777" w:rsidR="00CF5741" w:rsidRPr="008244C5" w:rsidRDefault="00CF5741" w:rsidP="00A16BFF">
            <w:pPr>
              <w:pStyle w:val="ROWTABELLA"/>
              <w:rPr>
                <w:color w:val="002060"/>
              </w:rPr>
            </w:pPr>
            <w:r w:rsidRPr="008244C5">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BBEF32" w14:textId="77777777" w:rsidR="00CF5741" w:rsidRPr="008244C5" w:rsidRDefault="00CF5741" w:rsidP="00A16BFF">
            <w:pPr>
              <w:pStyle w:val="ROWTABELLA"/>
              <w:jc w:val="center"/>
              <w:rPr>
                <w:color w:val="002060"/>
              </w:rPr>
            </w:pPr>
            <w:r w:rsidRPr="008244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D451F8"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5953DD"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F304AD"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072DF2"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7A9999" w14:textId="77777777" w:rsidR="00CF5741" w:rsidRPr="008244C5" w:rsidRDefault="00CF5741" w:rsidP="00A16BFF">
            <w:pPr>
              <w:pStyle w:val="ROWTABELLA"/>
              <w:jc w:val="center"/>
              <w:rPr>
                <w:color w:val="002060"/>
              </w:rPr>
            </w:pPr>
            <w:r w:rsidRPr="008244C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633FA5" w14:textId="77777777" w:rsidR="00CF5741" w:rsidRPr="008244C5" w:rsidRDefault="00CF5741" w:rsidP="00A16BFF">
            <w:pPr>
              <w:pStyle w:val="ROWTABELLA"/>
              <w:jc w:val="center"/>
              <w:rPr>
                <w:color w:val="002060"/>
              </w:rPr>
            </w:pPr>
            <w:r w:rsidRPr="008244C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8D9E90" w14:textId="77777777" w:rsidR="00CF5741" w:rsidRPr="008244C5" w:rsidRDefault="00CF5741" w:rsidP="00A16BFF">
            <w:pPr>
              <w:pStyle w:val="ROWTABELLA"/>
              <w:jc w:val="center"/>
              <w:rPr>
                <w:color w:val="002060"/>
              </w:rPr>
            </w:pPr>
            <w:r w:rsidRPr="008244C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0903A8" w14:textId="77777777" w:rsidR="00CF5741" w:rsidRPr="008244C5" w:rsidRDefault="00CF5741" w:rsidP="00A16BFF">
            <w:pPr>
              <w:pStyle w:val="ROWTABELLA"/>
              <w:jc w:val="center"/>
              <w:rPr>
                <w:color w:val="002060"/>
              </w:rPr>
            </w:pPr>
            <w:r w:rsidRPr="008244C5">
              <w:rPr>
                <w:color w:val="002060"/>
              </w:rPr>
              <w:t>0</w:t>
            </w:r>
          </w:p>
        </w:tc>
      </w:tr>
      <w:tr w:rsidR="00CF5741" w:rsidRPr="008244C5" w14:paraId="0E7BFF56"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7E2090B" w14:textId="77777777" w:rsidR="00CF5741" w:rsidRPr="008244C5" w:rsidRDefault="00CF5741" w:rsidP="00A16BFF">
            <w:pPr>
              <w:pStyle w:val="ROWTABELLA"/>
              <w:rPr>
                <w:color w:val="002060"/>
              </w:rPr>
            </w:pPr>
            <w:r w:rsidRPr="008244C5">
              <w:rPr>
                <w:color w:val="002060"/>
              </w:rPr>
              <w:t>SSDARL TENAX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81E2CE" w14:textId="77777777" w:rsidR="00CF5741" w:rsidRPr="008244C5" w:rsidRDefault="00CF5741" w:rsidP="00A16BFF">
            <w:pPr>
              <w:pStyle w:val="ROWTABELLA"/>
              <w:jc w:val="center"/>
              <w:rPr>
                <w:color w:val="002060"/>
              </w:rPr>
            </w:pPr>
            <w:r w:rsidRPr="008244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E6E3AF"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B98B2A"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1C94E4"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889F02"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48E1B2" w14:textId="77777777" w:rsidR="00CF5741" w:rsidRPr="008244C5" w:rsidRDefault="00CF5741" w:rsidP="00A16BFF">
            <w:pPr>
              <w:pStyle w:val="ROWTABELLA"/>
              <w:jc w:val="center"/>
              <w:rPr>
                <w:color w:val="002060"/>
              </w:rPr>
            </w:pPr>
            <w:r w:rsidRPr="008244C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075EEE"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D18E34" w14:textId="77777777" w:rsidR="00CF5741" w:rsidRPr="008244C5" w:rsidRDefault="00CF5741" w:rsidP="00A16BFF">
            <w:pPr>
              <w:pStyle w:val="ROWTABELLA"/>
              <w:jc w:val="center"/>
              <w:rPr>
                <w:color w:val="002060"/>
              </w:rPr>
            </w:pPr>
            <w:r w:rsidRPr="008244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492E25" w14:textId="77777777" w:rsidR="00CF5741" w:rsidRPr="008244C5" w:rsidRDefault="00CF5741" w:rsidP="00A16BFF">
            <w:pPr>
              <w:pStyle w:val="ROWTABELLA"/>
              <w:jc w:val="center"/>
              <w:rPr>
                <w:color w:val="002060"/>
              </w:rPr>
            </w:pPr>
            <w:r w:rsidRPr="008244C5">
              <w:rPr>
                <w:color w:val="002060"/>
              </w:rPr>
              <w:t>0</w:t>
            </w:r>
          </w:p>
        </w:tc>
      </w:tr>
      <w:tr w:rsidR="00CF5741" w:rsidRPr="008244C5" w14:paraId="300D4E15"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5FF3B11" w14:textId="77777777" w:rsidR="00CF5741" w:rsidRPr="008244C5" w:rsidRDefault="00CF5741" w:rsidP="00A16BFF">
            <w:pPr>
              <w:pStyle w:val="ROWTABELLA"/>
              <w:rPr>
                <w:color w:val="002060"/>
              </w:rPr>
            </w:pPr>
            <w:r w:rsidRPr="008244C5">
              <w:rPr>
                <w:color w:val="002060"/>
              </w:rPr>
              <w:t>SCSSD POLISPORTIVA GAGLIARDA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89D72F" w14:textId="77777777" w:rsidR="00CF5741" w:rsidRPr="008244C5" w:rsidRDefault="00CF5741" w:rsidP="00A16BFF">
            <w:pPr>
              <w:pStyle w:val="ROWTABELLA"/>
              <w:jc w:val="center"/>
              <w:rPr>
                <w:color w:val="002060"/>
              </w:rPr>
            </w:pPr>
            <w:r w:rsidRPr="008244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112860"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46BFEC"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3D7A6E"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8EA28F"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FEFE33" w14:textId="77777777" w:rsidR="00CF5741" w:rsidRPr="008244C5" w:rsidRDefault="00CF5741" w:rsidP="00A16BFF">
            <w:pPr>
              <w:pStyle w:val="ROWTABELLA"/>
              <w:jc w:val="center"/>
              <w:rPr>
                <w:color w:val="002060"/>
              </w:rPr>
            </w:pPr>
            <w:r w:rsidRPr="008244C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6AB17B" w14:textId="77777777" w:rsidR="00CF5741" w:rsidRPr="008244C5" w:rsidRDefault="00CF5741" w:rsidP="00A16BFF">
            <w:pPr>
              <w:pStyle w:val="ROWTABELLA"/>
              <w:jc w:val="center"/>
              <w:rPr>
                <w:color w:val="002060"/>
              </w:rPr>
            </w:pPr>
            <w:r w:rsidRPr="008244C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27BC6A"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73E462" w14:textId="77777777" w:rsidR="00CF5741" w:rsidRPr="008244C5" w:rsidRDefault="00CF5741" w:rsidP="00A16BFF">
            <w:pPr>
              <w:pStyle w:val="ROWTABELLA"/>
              <w:jc w:val="center"/>
              <w:rPr>
                <w:color w:val="002060"/>
              </w:rPr>
            </w:pPr>
            <w:r w:rsidRPr="008244C5">
              <w:rPr>
                <w:color w:val="002060"/>
              </w:rPr>
              <w:t>0</w:t>
            </w:r>
          </w:p>
        </w:tc>
      </w:tr>
      <w:tr w:rsidR="00CF5741" w:rsidRPr="008244C5" w14:paraId="030C8C8E"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979443D" w14:textId="77777777" w:rsidR="00CF5741" w:rsidRPr="008244C5" w:rsidRDefault="00CF5741" w:rsidP="00A16BFF">
            <w:pPr>
              <w:pStyle w:val="ROWTABELLA"/>
              <w:rPr>
                <w:color w:val="002060"/>
              </w:rPr>
            </w:pPr>
            <w:r w:rsidRPr="008244C5">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3B8C04" w14:textId="77777777" w:rsidR="00CF5741" w:rsidRPr="008244C5" w:rsidRDefault="00CF5741" w:rsidP="00A16BFF">
            <w:pPr>
              <w:pStyle w:val="ROWTABELLA"/>
              <w:jc w:val="center"/>
              <w:rPr>
                <w:color w:val="002060"/>
              </w:rPr>
            </w:pPr>
            <w:r w:rsidRPr="008244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771D3D"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A9984E"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44DECC"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2418B1"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D41D50" w14:textId="77777777" w:rsidR="00CF5741" w:rsidRPr="008244C5" w:rsidRDefault="00CF5741" w:rsidP="00A16BFF">
            <w:pPr>
              <w:pStyle w:val="ROWTABELLA"/>
              <w:jc w:val="center"/>
              <w:rPr>
                <w:color w:val="002060"/>
              </w:rPr>
            </w:pPr>
            <w:r w:rsidRPr="008244C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7545D5" w14:textId="77777777" w:rsidR="00CF5741" w:rsidRPr="008244C5" w:rsidRDefault="00CF5741" w:rsidP="00A16BFF">
            <w:pPr>
              <w:pStyle w:val="ROWTABELLA"/>
              <w:jc w:val="center"/>
              <w:rPr>
                <w:color w:val="002060"/>
              </w:rPr>
            </w:pPr>
            <w:r w:rsidRPr="008244C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049F99"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6B724C" w14:textId="77777777" w:rsidR="00CF5741" w:rsidRPr="008244C5" w:rsidRDefault="00CF5741" w:rsidP="00A16BFF">
            <w:pPr>
              <w:pStyle w:val="ROWTABELLA"/>
              <w:jc w:val="center"/>
              <w:rPr>
                <w:color w:val="002060"/>
              </w:rPr>
            </w:pPr>
            <w:r w:rsidRPr="008244C5">
              <w:rPr>
                <w:color w:val="002060"/>
              </w:rPr>
              <w:t>0</w:t>
            </w:r>
          </w:p>
        </w:tc>
      </w:tr>
      <w:tr w:rsidR="00CF5741" w:rsidRPr="008244C5" w14:paraId="52EC2B01"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378C6E1" w14:textId="77777777" w:rsidR="00CF5741" w:rsidRPr="008244C5" w:rsidRDefault="00CF5741" w:rsidP="00A16BFF">
            <w:pPr>
              <w:pStyle w:val="ROWTABELLA"/>
              <w:rPr>
                <w:color w:val="002060"/>
              </w:rPr>
            </w:pPr>
            <w:r w:rsidRPr="008244C5">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726E6C"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02F70F"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CCBB69"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3E977E"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468947"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0D2DBA" w14:textId="77777777" w:rsidR="00CF5741" w:rsidRPr="008244C5" w:rsidRDefault="00CF5741" w:rsidP="00A16BFF">
            <w:pPr>
              <w:pStyle w:val="ROWTABELLA"/>
              <w:jc w:val="center"/>
              <w:rPr>
                <w:color w:val="002060"/>
              </w:rPr>
            </w:pPr>
            <w:r w:rsidRPr="008244C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A0169B" w14:textId="77777777" w:rsidR="00CF5741" w:rsidRPr="008244C5" w:rsidRDefault="00CF5741" w:rsidP="00A16BFF">
            <w:pPr>
              <w:pStyle w:val="ROWTABELLA"/>
              <w:jc w:val="center"/>
              <w:rPr>
                <w:color w:val="002060"/>
              </w:rPr>
            </w:pPr>
            <w:r w:rsidRPr="008244C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901093"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D8B031" w14:textId="77777777" w:rsidR="00CF5741" w:rsidRPr="008244C5" w:rsidRDefault="00CF5741" w:rsidP="00A16BFF">
            <w:pPr>
              <w:pStyle w:val="ROWTABELLA"/>
              <w:jc w:val="center"/>
              <w:rPr>
                <w:color w:val="002060"/>
              </w:rPr>
            </w:pPr>
            <w:r w:rsidRPr="008244C5">
              <w:rPr>
                <w:color w:val="002060"/>
              </w:rPr>
              <w:t>0</w:t>
            </w:r>
          </w:p>
        </w:tc>
      </w:tr>
      <w:tr w:rsidR="00CF5741" w:rsidRPr="008244C5" w14:paraId="62C340B2"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93AB216" w14:textId="77777777" w:rsidR="00CF5741" w:rsidRPr="008244C5" w:rsidRDefault="00CF5741" w:rsidP="00A16BFF">
            <w:pPr>
              <w:pStyle w:val="ROWTABELLA"/>
              <w:rPr>
                <w:color w:val="002060"/>
              </w:rPr>
            </w:pPr>
            <w:r w:rsidRPr="008244C5">
              <w:rPr>
                <w:color w:val="00206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CEBEF8"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812D25"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ADEAC9"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151515"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D6AE67"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ED9536" w14:textId="77777777" w:rsidR="00CF5741" w:rsidRPr="008244C5" w:rsidRDefault="00CF5741" w:rsidP="00A16BFF">
            <w:pPr>
              <w:pStyle w:val="ROWTABELLA"/>
              <w:jc w:val="center"/>
              <w:rPr>
                <w:color w:val="002060"/>
              </w:rPr>
            </w:pPr>
            <w:r w:rsidRPr="008244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8212C2" w14:textId="77777777" w:rsidR="00CF5741" w:rsidRPr="008244C5" w:rsidRDefault="00CF5741" w:rsidP="00A16BFF">
            <w:pPr>
              <w:pStyle w:val="ROWTABELLA"/>
              <w:jc w:val="center"/>
              <w:rPr>
                <w:color w:val="002060"/>
              </w:rPr>
            </w:pPr>
            <w:r w:rsidRPr="008244C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1663A8" w14:textId="77777777" w:rsidR="00CF5741" w:rsidRPr="008244C5" w:rsidRDefault="00CF5741" w:rsidP="00A16BFF">
            <w:pPr>
              <w:pStyle w:val="ROWTABELLA"/>
              <w:jc w:val="center"/>
              <w:rPr>
                <w:color w:val="002060"/>
              </w:rPr>
            </w:pPr>
            <w:r w:rsidRPr="008244C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FA134D" w14:textId="77777777" w:rsidR="00CF5741" w:rsidRPr="008244C5" w:rsidRDefault="00CF5741" w:rsidP="00A16BFF">
            <w:pPr>
              <w:pStyle w:val="ROWTABELLA"/>
              <w:jc w:val="center"/>
              <w:rPr>
                <w:color w:val="002060"/>
              </w:rPr>
            </w:pPr>
            <w:r w:rsidRPr="008244C5">
              <w:rPr>
                <w:color w:val="002060"/>
              </w:rPr>
              <w:t>0</w:t>
            </w:r>
          </w:p>
        </w:tc>
      </w:tr>
      <w:tr w:rsidR="00CF5741" w:rsidRPr="008244C5" w14:paraId="6D02C337" w14:textId="77777777" w:rsidTr="00CF574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7795D0B1" w14:textId="77777777" w:rsidR="00CF5741" w:rsidRPr="008244C5" w:rsidRDefault="00CF5741" w:rsidP="00A16BFF">
            <w:pPr>
              <w:pStyle w:val="ROWTABELLA"/>
              <w:rPr>
                <w:color w:val="002060"/>
              </w:rPr>
            </w:pPr>
            <w:r w:rsidRPr="008244C5">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7402F2"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A1E671"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123F71"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1882FC"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65B91E"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7B76E2" w14:textId="77777777" w:rsidR="00CF5741" w:rsidRPr="008244C5" w:rsidRDefault="00CF5741" w:rsidP="00A16BFF">
            <w:pPr>
              <w:pStyle w:val="ROWTABELLA"/>
              <w:jc w:val="center"/>
              <w:rPr>
                <w:color w:val="002060"/>
              </w:rPr>
            </w:pPr>
            <w:r w:rsidRPr="008244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8CA4C6" w14:textId="77777777" w:rsidR="00CF5741" w:rsidRPr="008244C5" w:rsidRDefault="00CF5741" w:rsidP="00A16BFF">
            <w:pPr>
              <w:pStyle w:val="ROWTABELLA"/>
              <w:jc w:val="center"/>
              <w:rPr>
                <w:color w:val="002060"/>
              </w:rPr>
            </w:pPr>
            <w:r w:rsidRPr="008244C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9A36B2"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30FA65" w14:textId="77777777" w:rsidR="00CF5741" w:rsidRPr="008244C5" w:rsidRDefault="00CF5741" w:rsidP="00A16BFF">
            <w:pPr>
              <w:pStyle w:val="ROWTABELLA"/>
              <w:jc w:val="center"/>
              <w:rPr>
                <w:color w:val="002060"/>
              </w:rPr>
            </w:pPr>
            <w:r w:rsidRPr="008244C5">
              <w:rPr>
                <w:color w:val="002060"/>
              </w:rPr>
              <w:t>0</w:t>
            </w:r>
          </w:p>
        </w:tc>
      </w:tr>
    </w:tbl>
    <w:p w14:paraId="1E080813" w14:textId="77777777" w:rsidR="00CF5741" w:rsidRPr="008244C5" w:rsidRDefault="00CF5741" w:rsidP="00CF5741">
      <w:pPr>
        <w:pStyle w:val="breakline"/>
        <w:divId w:val="527259509"/>
        <w:rPr>
          <w:color w:val="002060"/>
        </w:rPr>
      </w:pPr>
    </w:p>
    <w:p w14:paraId="352A7461" w14:textId="77777777" w:rsidR="00CF5741" w:rsidRPr="008244C5" w:rsidRDefault="00CF5741" w:rsidP="00CF5741">
      <w:pPr>
        <w:pStyle w:val="TITOLOPRINC"/>
        <w:divId w:val="527259509"/>
        <w:rPr>
          <w:color w:val="002060"/>
        </w:rPr>
      </w:pPr>
      <w:r w:rsidRPr="008244C5">
        <w:rPr>
          <w:color w:val="002060"/>
        </w:rPr>
        <w:t>PROGRAMMA GARE</w:t>
      </w:r>
    </w:p>
    <w:p w14:paraId="38BF7EE9" w14:textId="77777777" w:rsidR="00CF5741" w:rsidRPr="008244C5" w:rsidRDefault="00CF5741" w:rsidP="00CF5741">
      <w:pPr>
        <w:pStyle w:val="SOTTOTITOLOCAMPIONATO1"/>
        <w:divId w:val="527259509"/>
        <w:rPr>
          <w:color w:val="002060"/>
        </w:rPr>
      </w:pPr>
      <w:r w:rsidRPr="008244C5">
        <w:rPr>
          <w:color w:val="002060"/>
        </w:rPr>
        <w:t>GIRONE G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8"/>
        <w:gridCol w:w="2012"/>
        <w:gridCol w:w="385"/>
        <w:gridCol w:w="898"/>
        <w:gridCol w:w="1177"/>
        <w:gridCol w:w="1553"/>
        <w:gridCol w:w="1557"/>
      </w:tblGrid>
      <w:tr w:rsidR="00CF5741" w:rsidRPr="008244C5" w14:paraId="20F4A862" w14:textId="77777777" w:rsidTr="00CF574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748A09" w14:textId="77777777" w:rsidR="00CF5741" w:rsidRPr="008244C5" w:rsidRDefault="00CF5741" w:rsidP="00A16BFF">
            <w:pPr>
              <w:pStyle w:val="HEADERTABELLA"/>
              <w:rPr>
                <w:color w:val="002060"/>
              </w:rPr>
            </w:pPr>
            <w:r w:rsidRPr="008244C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E04980" w14:textId="77777777" w:rsidR="00CF5741" w:rsidRPr="008244C5" w:rsidRDefault="00CF5741" w:rsidP="00A16BFF">
            <w:pPr>
              <w:pStyle w:val="HEADERTABELLA"/>
              <w:rPr>
                <w:color w:val="002060"/>
              </w:rPr>
            </w:pPr>
            <w:r w:rsidRPr="008244C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17058E3" w14:textId="77777777" w:rsidR="00CF5741" w:rsidRPr="008244C5" w:rsidRDefault="00CF5741" w:rsidP="00A16BFF">
            <w:pPr>
              <w:pStyle w:val="HEADERTABELLA"/>
              <w:rPr>
                <w:color w:val="002060"/>
              </w:rPr>
            </w:pPr>
            <w:r w:rsidRPr="008244C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0EEECE" w14:textId="77777777" w:rsidR="00CF5741" w:rsidRPr="008244C5" w:rsidRDefault="00CF5741" w:rsidP="00A16BFF">
            <w:pPr>
              <w:pStyle w:val="HEADERTABELLA"/>
              <w:rPr>
                <w:color w:val="002060"/>
              </w:rPr>
            </w:pPr>
            <w:r w:rsidRPr="008244C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EC4CCC" w14:textId="77777777" w:rsidR="00CF5741" w:rsidRPr="008244C5" w:rsidRDefault="00CF5741" w:rsidP="00A16BFF">
            <w:pPr>
              <w:pStyle w:val="HEADERTABELLA"/>
              <w:rPr>
                <w:color w:val="002060"/>
              </w:rPr>
            </w:pPr>
            <w:r w:rsidRPr="008244C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4B009C" w14:textId="77777777" w:rsidR="00CF5741" w:rsidRPr="008244C5" w:rsidRDefault="00CF5741" w:rsidP="00A16BFF">
            <w:pPr>
              <w:pStyle w:val="HEADERTABELLA"/>
              <w:rPr>
                <w:color w:val="002060"/>
              </w:rPr>
            </w:pPr>
            <w:proofErr w:type="spellStart"/>
            <w:r w:rsidRPr="008244C5">
              <w:rPr>
                <w:color w:val="002060"/>
              </w:rPr>
              <w:t>Localita'</w:t>
            </w:r>
            <w:proofErr w:type="spellEnd"/>
            <w:r w:rsidRPr="008244C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6313A0" w14:textId="77777777" w:rsidR="00CF5741" w:rsidRPr="008244C5" w:rsidRDefault="00CF5741" w:rsidP="00A16BFF">
            <w:pPr>
              <w:pStyle w:val="HEADERTABELLA"/>
              <w:rPr>
                <w:color w:val="002060"/>
              </w:rPr>
            </w:pPr>
            <w:r w:rsidRPr="008244C5">
              <w:rPr>
                <w:color w:val="002060"/>
              </w:rPr>
              <w:t>Indirizzo Impianto</w:t>
            </w:r>
          </w:p>
        </w:tc>
      </w:tr>
      <w:tr w:rsidR="00CF5741" w:rsidRPr="008244C5" w14:paraId="749523E6" w14:textId="77777777" w:rsidTr="00CF5741">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64EC8779" w14:textId="77777777" w:rsidR="00CF5741" w:rsidRPr="008244C5" w:rsidRDefault="00CF5741" w:rsidP="00A16BFF">
            <w:pPr>
              <w:pStyle w:val="ROWTABELLA"/>
              <w:rPr>
                <w:color w:val="002060"/>
              </w:rPr>
            </w:pPr>
            <w:r w:rsidRPr="008244C5">
              <w:rPr>
                <w:color w:val="002060"/>
              </w:rPr>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1161EEC" w14:textId="77777777" w:rsidR="00CF5741" w:rsidRPr="008244C5" w:rsidRDefault="00CF5741" w:rsidP="00A16BFF">
            <w:pPr>
              <w:pStyle w:val="ROWTABELLA"/>
              <w:rPr>
                <w:color w:val="002060"/>
              </w:rPr>
            </w:pPr>
            <w:r w:rsidRPr="008244C5">
              <w:rPr>
                <w:color w:val="002060"/>
              </w:rPr>
              <w:t>OSTRENSE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8AD2824" w14:textId="77777777" w:rsidR="00CF5741" w:rsidRPr="008244C5" w:rsidRDefault="00CF5741" w:rsidP="00A16BFF">
            <w:pPr>
              <w:pStyle w:val="ROWTABELLA"/>
              <w:jc w:val="center"/>
              <w:rPr>
                <w:color w:val="002060"/>
              </w:rPr>
            </w:pPr>
            <w:r w:rsidRPr="008244C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5E9AFD8" w14:textId="77777777" w:rsidR="00CF5741" w:rsidRPr="008244C5" w:rsidRDefault="00CF5741" w:rsidP="00A16BFF">
            <w:pPr>
              <w:pStyle w:val="ROWTABELLA"/>
              <w:rPr>
                <w:color w:val="002060"/>
              </w:rPr>
            </w:pPr>
            <w:r w:rsidRPr="008244C5">
              <w:rPr>
                <w:color w:val="002060"/>
              </w:rPr>
              <w:t>08/02/2020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10B9EE0" w14:textId="77777777" w:rsidR="00CF5741" w:rsidRPr="008244C5" w:rsidRDefault="00CF5741" w:rsidP="00A16BFF">
            <w:pPr>
              <w:pStyle w:val="ROWTABELLA"/>
              <w:rPr>
                <w:color w:val="002060"/>
              </w:rPr>
            </w:pPr>
            <w:r w:rsidRPr="008244C5">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5DAD40F" w14:textId="77777777" w:rsidR="00CF5741" w:rsidRPr="008244C5" w:rsidRDefault="00CF5741" w:rsidP="00A16BFF">
            <w:pPr>
              <w:pStyle w:val="ROWTABELLA"/>
              <w:rPr>
                <w:color w:val="002060"/>
              </w:rPr>
            </w:pPr>
            <w:r w:rsidRPr="008244C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70637BC" w14:textId="77777777" w:rsidR="00CF5741" w:rsidRPr="008244C5" w:rsidRDefault="00CF5741" w:rsidP="00A16BFF">
            <w:pPr>
              <w:pStyle w:val="ROWTABELLA"/>
              <w:rPr>
                <w:color w:val="002060"/>
              </w:rPr>
            </w:pPr>
            <w:r w:rsidRPr="008244C5">
              <w:rPr>
                <w:color w:val="002060"/>
              </w:rPr>
              <w:t>VIA GROTTE DI POSATORA 19/A</w:t>
            </w:r>
          </w:p>
        </w:tc>
      </w:tr>
      <w:tr w:rsidR="00CF5741" w:rsidRPr="008244C5" w14:paraId="396B05F0" w14:textId="77777777" w:rsidTr="00CF574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88F3162" w14:textId="77777777" w:rsidR="00CF5741" w:rsidRPr="008244C5" w:rsidRDefault="00CF5741" w:rsidP="00A16BFF">
            <w:pPr>
              <w:pStyle w:val="ROWTABELLA"/>
              <w:rPr>
                <w:color w:val="002060"/>
              </w:rPr>
            </w:pPr>
            <w:r w:rsidRPr="008244C5">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86635C6" w14:textId="77777777" w:rsidR="00CF5741" w:rsidRPr="008244C5" w:rsidRDefault="00CF5741" w:rsidP="00A16BFF">
            <w:pPr>
              <w:pStyle w:val="ROWTABELLA"/>
              <w:rPr>
                <w:color w:val="002060"/>
              </w:rPr>
            </w:pPr>
            <w:r w:rsidRPr="008244C5">
              <w:rPr>
                <w:color w:val="002060"/>
              </w:rPr>
              <w:t>SENIGALLIA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429B71D" w14:textId="77777777" w:rsidR="00CF5741" w:rsidRPr="008244C5" w:rsidRDefault="00CF5741" w:rsidP="00A16BFF">
            <w:pPr>
              <w:pStyle w:val="ROWTABELLA"/>
              <w:jc w:val="center"/>
              <w:rPr>
                <w:color w:val="002060"/>
              </w:rPr>
            </w:pPr>
            <w:r w:rsidRPr="008244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F628045" w14:textId="77777777" w:rsidR="00CF5741" w:rsidRPr="008244C5" w:rsidRDefault="00CF5741" w:rsidP="00A16BFF">
            <w:pPr>
              <w:pStyle w:val="ROWTABELLA"/>
              <w:rPr>
                <w:color w:val="002060"/>
              </w:rPr>
            </w:pPr>
            <w:r w:rsidRPr="008244C5">
              <w:rPr>
                <w:color w:val="002060"/>
              </w:rPr>
              <w:t>08/02/2020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0DF9B67" w14:textId="77777777" w:rsidR="00CF5741" w:rsidRPr="008244C5" w:rsidRDefault="00CF5741" w:rsidP="00A16BFF">
            <w:pPr>
              <w:pStyle w:val="ROWTABELLA"/>
              <w:rPr>
                <w:color w:val="002060"/>
              </w:rPr>
            </w:pPr>
            <w:r w:rsidRPr="008244C5">
              <w:rPr>
                <w:color w:val="002060"/>
              </w:rPr>
              <w:t>5464 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D598B12" w14:textId="77777777" w:rsidR="00CF5741" w:rsidRPr="008244C5" w:rsidRDefault="00CF5741" w:rsidP="00A16BFF">
            <w:pPr>
              <w:pStyle w:val="ROWTABELLA"/>
              <w:rPr>
                <w:color w:val="002060"/>
              </w:rPr>
            </w:pPr>
            <w:r w:rsidRPr="008244C5">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F390469" w14:textId="77777777" w:rsidR="00CF5741" w:rsidRPr="008244C5" w:rsidRDefault="00CF5741" w:rsidP="00A16BFF">
            <w:pPr>
              <w:pStyle w:val="ROWTABELLA"/>
              <w:rPr>
                <w:color w:val="002060"/>
              </w:rPr>
            </w:pPr>
            <w:r w:rsidRPr="008244C5">
              <w:rPr>
                <w:color w:val="002060"/>
              </w:rPr>
              <w:t>VIA DELLE ESPOSIZIONI, 33</w:t>
            </w:r>
          </w:p>
        </w:tc>
      </w:tr>
      <w:tr w:rsidR="00CF5741" w:rsidRPr="008244C5" w14:paraId="37188308" w14:textId="77777777" w:rsidTr="00CF574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9CFA133" w14:textId="77777777" w:rsidR="00CF5741" w:rsidRPr="008244C5" w:rsidRDefault="00CF5741" w:rsidP="00A16BFF">
            <w:pPr>
              <w:pStyle w:val="ROWTABELLA"/>
              <w:rPr>
                <w:color w:val="002060"/>
              </w:rPr>
            </w:pPr>
            <w:r w:rsidRPr="008244C5">
              <w:rPr>
                <w:color w:val="002060"/>
              </w:rPr>
              <w:t>FUTSAL COBA SPORTIVA DIL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D6819A4" w14:textId="77777777" w:rsidR="00CF5741" w:rsidRPr="008244C5" w:rsidRDefault="00CF5741" w:rsidP="00A16BFF">
            <w:pPr>
              <w:pStyle w:val="ROWTABELLA"/>
              <w:rPr>
                <w:color w:val="002060"/>
              </w:rPr>
            </w:pPr>
            <w:r w:rsidRPr="008244C5">
              <w:rPr>
                <w:color w:val="002060"/>
              </w:rPr>
              <w:t>CANTINE RIUNITE CSI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DAC6292" w14:textId="77777777" w:rsidR="00CF5741" w:rsidRPr="008244C5" w:rsidRDefault="00CF5741" w:rsidP="00A16BFF">
            <w:pPr>
              <w:pStyle w:val="ROWTABELLA"/>
              <w:jc w:val="center"/>
              <w:rPr>
                <w:color w:val="002060"/>
              </w:rPr>
            </w:pPr>
            <w:r w:rsidRPr="008244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94E6B83" w14:textId="77777777" w:rsidR="00CF5741" w:rsidRPr="008244C5" w:rsidRDefault="00CF5741" w:rsidP="00A16BFF">
            <w:pPr>
              <w:pStyle w:val="ROWTABELLA"/>
              <w:rPr>
                <w:color w:val="002060"/>
              </w:rPr>
            </w:pPr>
            <w:r w:rsidRPr="008244C5">
              <w:rPr>
                <w:color w:val="002060"/>
              </w:rPr>
              <w:t>09/02/2020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07F266E" w14:textId="77777777" w:rsidR="00CF5741" w:rsidRPr="008244C5" w:rsidRDefault="00CF5741" w:rsidP="00A16BFF">
            <w:pPr>
              <w:pStyle w:val="ROWTABELLA"/>
              <w:rPr>
                <w:color w:val="002060"/>
              </w:rPr>
            </w:pPr>
            <w:r w:rsidRPr="008244C5">
              <w:rPr>
                <w:color w:val="002060"/>
              </w:rPr>
              <w:t>5725 COBA'ARENA-STRUTTURA GEODETICA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8F21962" w14:textId="77777777" w:rsidR="00CF5741" w:rsidRPr="008244C5" w:rsidRDefault="00CF5741" w:rsidP="00A16BFF">
            <w:pPr>
              <w:pStyle w:val="ROWTABELLA"/>
              <w:rPr>
                <w:color w:val="002060"/>
              </w:rPr>
            </w:pPr>
            <w:r w:rsidRPr="008244C5">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AC4B320" w14:textId="77777777" w:rsidR="00CF5741" w:rsidRPr="008244C5" w:rsidRDefault="00CF5741" w:rsidP="00A16BFF">
            <w:pPr>
              <w:pStyle w:val="ROWTABELLA"/>
              <w:rPr>
                <w:color w:val="002060"/>
              </w:rPr>
            </w:pPr>
            <w:r w:rsidRPr="008244C5">
              <w:rPr>
                <w:color w:val="002060"/>
              </w:rPr>
              <w:t>VIA LETI</w:t>
            </w:r>
          </w:p>
        </w:tc>
      </w:tr>
      <w:tr w:rsidR="00CF5741" w:rsidRPr="008244C5" w14:paraId="23C63D11" w14:textId="77777777" w:rsidTr="00CF5741">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2678A6B" w14:textId="77777777" w:rsidR="00CF5741" w:rsidRPr="008244C5" w:rsidRDefault="00CF5741" w:rsidP="00A16BFF">
            <w:pPr>
              <w:pStyle w:val="ROWTABELLA"/>
              <w:rPr>
                <w:color w:val="002060"/>
              </w:rPr>
            </w:pPr>
            <w:r w:rsidRPr="008244C5">
              <w:rPr>
                <w:color w:val="002060"/>
              </w:rPr>
              <w:t>AMICI DEL CENTROSOCIO SP.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93613C6" w14:textId="77777777" w:rsidR="00CF5741" w:rsidRPr="008244C5" w:rsidRDefault="00CF5741" w:rsidP="00A16BFF">
            <w:pPr>
              <w:pStyle w:val="ROWTABELLA"/>
              <w:rPr>
                <w:color w:val="002060"/>
              </w:rPr>
            </w:pPr>
            <w:r w:rsidRPr="008244C5">
              <w:rPr>
                <w:color w:val="002060"/>
              </w:rPr>
              <w:t>REAL S.COSTANZO CALCIO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4AA151CB" w14:textId="77777777" w:rsidR="00CF5741" w:rsidRPr="008244C5" w:rsidRDefault="00CF5741" w:rsidP="00A16BFF">
            <w:pPr>
              <w:pStyle w:val="ROWTABELLA"/>
              <w:jc w:val="center"/>
              <w:rPr>
                <w:color w:val="002060"/>
              </w:rPr>
            </w:pPr>
            <w:r w:rsidRPr="008244C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9CBC1CC" w14:textId="77777777" w:rsidR="00CF5741" w:rsidRPr="008244C5" w:rsidRDefault="00CF5741" w:rsidP="00A16BFF">
            <w:pPr>
              <w:pStyle w:val="ROWTABELLA"/>
              <w:rPr>
                <w:color w:val="002060"/>
              </w:rPr>
            </w:pPr>
            <w:r w:rsidRPr="008244C5">
              <w:rPr>
                <w:color w:val="002060"/>
              </w:rPr>
              <w:t>12/02/2020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8D67BEA" w14:textId="77777777" w:rsidR="00CF5741" w:rsidRPr="008244C5" w:rsidRDefault="00CF5741" w:rsidP="00A16BFF">
            <w:pPr>
              <w:pStyle w:val="ROWTABELLA"/>
              <w:rPr>
                <w:color w:val="002060"/>
              </w:rPr>
            </w:pPr>
            <w:r w:rsidRPr="008244C5">
              <w:rPr>
                <w:color w:val="002060"/>
              </w:rPr>
              <w:t>5447 CAMPO DI C5 ENTRO PAL OLIMPIA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75C7A74" w14:textId="77777777" w:rsidR="00CF5741" w:rsidRPr="008244C5" w:rsidRDefault="00CF5741" w:rsidP="00A16BFF">
            <w:pPr>
              <w:pStyle w:val="ROWTABELLA"/>
              <w:rPr>
                <w:color w:val="002060"/>
              </w:rPr>
            </w:pPr>
            <w:r w:rsidRPr="008244C5">
              <w:rPr>
                <w:color w:val="002060"/>
              </w:rPr>
              <w:t>MONTEPORZIO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D281B2" w14:textId="77777777" w:rsidR="00CF5741" w:rsidRPr="008244C5" w:rsidRDefault="00CF5741" w:rsidP="00A16BFF">
            <w:pPr>
              <w:pStyle w:val="ROWTABELLA"/>
              <w:rPr>
                <w:color w:val="002060"/>
              </w:rPr>
            </w:pPr>
            <w:r w:rsidRPr="008244C5">
              <w:rPr>
                <w:color w:val="002060"/>
              </w:rPr>
              <w:t>VIA RISORGIMENTO 16</w:t>
            </w:r>
          </w:p>
        </w:tc>
      </w:tr>
    </w:tbl>
    <w:p w14:paraId="07217FE2" w14:textId="77777777" w:rsidR="00CF5741" w:rsidRPr="008244C5" w:rsidRDefault="00CF5741" w:rsidP="00CF5741">
      <w:pPr>
        <w:pStyle w:val="breakline"/>
        <w:divId w:val="527259509"/>
        <w:rPr>
          <w:color w:val="002060"/>
        </w:rPr>
      </w:pPr>
    </w:p>
    <w:p w14:paraId="2B33B840" w14:textId="77777777" w:rsidR="00CF5741" w:rsidRPr="008244C5" w:rsidRDefault="00CF5741" w:rsidP="00CF5741">
      <w:pPr>
        <w:pStyle w:val="breakline"/>
        <w:divId w:val="527259509"/>
        <w:rPr>
          <w:color w:val="002060"/>
        </w:rPr>
      </w:pPr>
    </w:p>
    <w:p w14:paraId="7A303D19" w14:textId="77777777" w:rsidR="00CF5741" w:rsidRPr="008244C5" w:rsidRDefault="00CF5741" w:rsidP="00CF5741">
      <w:pPr>
        <w:pStyle w:val="breakline"/>
        <w:divId w:val="527259509"/>
        <w:rPr>
          <w:color w:val="002060"/>
        </w:rPr>
      </w:pPr>
    </w:p>
    <w:p w14:paraId="27A4DDB9" w14:textId="77777777" w:rsidR="00CF5741" w:rsidRPr="008244C5" w:rsidRDefault="00CF5741" w:rsidP="00CF5741">
      <w:pPr>
        <w:pStyle w:val="SOTTOTITOLOCAMPIONATO1"/>
        <w:divId w:val="527259509"/>
        <w:rPr>
          <w:color w:val="002060"/>
        </w:rPr>
      </w:pPr>
      <w:r w:rsidRPr="008244C5">
        <w:rPr>
          <w:color w:val="002060"/>
        </w:rPr>
        <w:t>GIRONE SA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98"/>
        <w:gridCol w:w="1997"/>
        <w:gridCol w:w="385"/>
        <w:gridCol w:w="898"/>
        <w:gridCol w:w="1173"/>
        <w:gridCol w:w="1550"/>
        <w:gridCol w:w="1599"/>
      </w:tblGrid>
      <w:tr w:rsidR="00CF5741" w:rsidRPr="008244C5" w14:paraId="54E0C080" w14:textId="77777777" w:rsidTr="00CF574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DABC93" w14:textId="77777777" w:rsidR="00CF5741" w:rsidRPr="008244C5" w:rsidRDefault="00CF5741" w:rsidP="00A16BFF">
            <w:pPr>
              <w:pStyle w:val="HEADERTABELLA"/>
              <w:rPr>
                <w:color w:val="002060"/>
              </w:rPr>
            </w:pPr>
            <w:r w:rsidRPr="008244C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814059" w14:textId="77777777" w:rsidR="00CF5741" w:rsidRPr="008244C5" w:rsidRDefault="00CF5741" w:rsidP="00A16BFF">
            <w:pPr>
              <w:pStyle w:val="HEADERTABELLA"/>
              <w:rPr>
                <w:color w:val="002060"/>
              </w:rPr>
            </w:pPr>
            <w:r w:rsidRPr="008244C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8E745E" w14:textId="77777777" w:rsidR="00CF5741" w:rsidRPr="008244C5" w:rsidRDefault="00CF5741" w:rsidP="00A16BFF">
            <w:pPr>
              <w:pStyle w:val="HEADERTABELLA"/>
              <w:rPr>
                <w:color w:val="002060"/>
              </w:rPr>
            </w:pPr>
            <w:r w:rsidRPr="008244C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13126A" w14:textId="77777777" w:rsidR="00CF5741" w:rsidRPr="008244C5" w:rsidRDefault="00CF5741" w:rsidP="00A16BFF">
            <w:pPr>
              <w:pStyle w:val="HEADERTABELLA"/>
              <w:rPr>
                <w:color w:val="002060"/>
              </w:rPr>
            </w:pPr>
            <w:r w:rsidRPr="008244C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B6454D" w14:textId="77777777" w:rsidR="00CF5741" w:rsidRPr="008244C5" w:rsidRDefault="00CF5741" w:rsidP="00A16BFF">
            <w:pPr>
              <w:pStyle w:val="HEADERTABELLA"/>
              <w:rPr>
                <w:color w:val="002060"/>
              </w:rPr>
            </w:pPr>
            <w:r w:rsidRPr="008244C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8D57D1" w14:textId="77777777" w:rsidR="00CF5741" w:rsidRPr="008244C5" w:rsidRDefault="00CF5741" w:rsidP="00A16BFF">
            <w:pPr>
              <w:pStyle w:val="HEADERTABELLA"/>
              <w:rPr>
                <w:color w:val="002060"/>
              </w:rPr>
            </w:pPr>
            <w:proofErr w:type="spellStart"/>
            <w:r w:rsidRPr="008244C5">
              <w:rPr>
                <w:color w:val="002060"/>
              </w:rPr>
              <w:t>Localita'</w:t>
            </w:r>
            <w:proofErr w:type="spellEnd"/>
            <w:r w:rsidRPr="008244C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6EB348" w14:textId="77777777" w:rsidR="00CF5741" w:rsidRPr="008244C5" w:rsidRDefault="00CF5741" w:rsidP="00A16BFF">
            <w:pPr>
              <w:pStyle w:val="HEADERTABELLA"/>
              <w:rPr>
                <w:color w:val="002060"/>
              </w:rPr>
            </w:pPr>
            <w:r w:rsidRPr="008244C5">
              <w:rPr>
                <w:color w:val="002060"/>
              </w:rPr>
              <w:t>Indirizzo Impianto</w:t>
            </w:r>
          </w:p>
        </w:tc>
      </w:tr>
      <w:tr w:rsidR="00CF5741" w:rsidRPr="008244C5" w14:paraId="1989709F" w14:textId="77777777" w:rsidTr="00CF5741">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D45C557" w14:textId="77777777" w:rsidR="00CF5741" w:rsidRPr="008244C5" w:rsidRDefault="00CF5741" w:rsidP="00A16BFF">
            <w:pPr>
              <w:pStyle w:val="ROWTABELLA"/>
              <w:rPr>
                <w:color w:val="002060"/>
              </w:rPr>
            </w:pPr>
            <w:r w:rsidRPr="008244C5">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8B08874" w14:textId="77777777" w:rsidR="00CF5741" w:rsidRPr="008244C5" w:rsidRDefault="00CF5741" w:rsidP="00A16BFF">
            <w:pPr>
              <w:pStyle w:val="ROWTABELLA"/>
              <w:rPr>
                <w:color w:val="002060"/>
              </w:rPr>
            </w:pPr>
            <w:r w:rsidRPr="008244C5">
              <w:rPr>
                <w:color w:val="002060"/>
              </w:rPr>
              <w:t>VIRTUS TEAM SOC.COOP.</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76F888E" w14:textId="77777777" w:rsidR="00CF5741" w:rsidRPr="008244C5" w:rsidRDefault="00CF5741" w:rsidP="00A16BFF">
            <w:pPr>
              <w:pStyle w:val="ROWTABELLA"/>
              <w:jc w:val="center"/>
              <w:rPr>
                <w:color w:val="002060"/>
              </w:rPr>
            </w:pPr>
            <w:r w:rsidRPr="008244C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CD69531" w14:textId="77777777" w:rsidR="00CF5741" w:rsidRPr="008244C5" w:rsidRDefault="00CF5741" w:rsidP="00A16BFF">
            <w:pPr>
              <w:pStyle w:val="ROWTABELLA"/>
              <w:rPr>
                <w:color w:val="002060"/>
              </w:rPr>
            </w:pPr>
            <w:r w:rsidRPr="008244C5">
              <w:rPr>
                <w:color w:val="002060"/>
              </w:rPr>
              <w:t>08/02/2020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F2637F8" w14:textId="77777777" w:rsidR="00CF5741" w:rsidRPr="008244C5" w:rsidRDefault="00CF5741" w:rsidP="00A16BFF">
            <w:pPr>
              <w:pStyle w:val="ROWTABELLA"/>
              <w:rPr>
                <w:color w:val="002060"/>
              </w:rPr>
            </w:pPr>
            <w:r w:rsidRPr="008244C5">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83DDD4B" w14:textId="77777777" w:rsidR="00CF5741" w:rsidRPr="008244C5" w:rsidRDefault="00CF5741" w:rsidP="00A16BFF">
            <w:pPr>
              <w:pStyle w:val="ROWTABELLA"/>
              <w:rPr>
                <w:color w:val="002060"/>
              </w:rPr>
            </w:pPr>
            <w:r w:rsidRPr="008244C5">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85F4291" w14:textId="77777777" w:rsidR="00CF5741" w:rsidRPr="008244C5" w:rsidRDefault="00CF5741" w:rsidP="00A16BFF">
            <w:pPr>
              <w:pStyle w:val="ROWTABELLA"/>
              <w:rPr>
                <w:color w:val="002060"/>
              </w:rPr>
            </w:pPr>
            <w:r w:rsidRPr="008244C5">
              <w:rPr>
                <w:color w:val="002060"/>
              </w:rPr>
              <w:t>VIA ANTONIO ROSMINI 22/B</w:t>
            </w:r>
          </w:p>
        </w:tc>
      </w:tr>
      <w:tr w:rsidR="00CF5741" w:rsidRPr="008244C5" w14:paraId="2387737A" w14:textId="77777777" w:rsidTr="00CF574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8B2433A" w14:textId="77777777" w:rsidR="00CF5741" w:rsidRPr="008244C5" w:rsidRDefault="00CF5741" w:rsidP="00A16BFF">
            <w:pPr>
              <w:pStyle w:val="ROWTABELLA"/>
              <w:rPr>
                <w:color w:val="002060"/>
              </w:rPr>
            </w:pPr>
            <w:r w:rsidRPr="008244C5">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9C9DC23" w14:textId="77777777" w:rsidR="00CF5741" w:rsidRPr="008244C5" w:rsidRDefault="00CF5741" w:rsidP="00A16BFF">
            <w:pPr>
              <w:pStyle w:val="ROWTABELLA"/>
              <w:rPr>
                <w:color w:val="002060"/>
              </w:rPr>
            </w:pPr>
            <w:r w:rsidRPr="008244C5">
              <w:rPr>
                <w:color w:val="00206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00F2346" w14:textId="77777777" w:rsidR="00CF5741" w:rsidRPr="008244C5" w:rsidRDefault="00CF5741" w:rsidP="00A16BFF">
            <w:pPr>
              <w:pStyle w:val="ROWTABELLA"/>
              <w:jc w:val="center"/>
              <w:rPr>
                <w:color w:val="002060"/>
              </w:rPr>
            </w:pPr>
            <w:r w:rsidRPr="008244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FC9184E" w14:textId="77777777" w:rsidR="00CF5741" w:rsidRPr="008244C5" w:rsidRDefault="00CF5741" w:rsidP="00A16BFF">
            <w:pPr>
              <w:pStyle w:val="ROWTABELLA"/>
              <w:rPr>
                <w:color w:val="002060"/>
              </w:rPr>
            </w:pPr>
            <w:r w:rsidRPr="008244C5">
              <w:rPr>
                <w:color w:val="002060"/>
              </w:rPr>
              <w:t>08/02/2020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0B66D69" w14:textId="77777777" w:rsidR="00CF5741" w:rsidRPr="008244C5" w:rsidRDefault="00CF5741" w:rsidP="00A16BFF">
            <w:pPr>
              <w:pStyle w:val="ROWTABELLA"/>
              <w:rPr>
                <w:color w:val="002060"/>
              </w:rPr>
            </w:pPr>
            <w:r w:rsidRPr="008244C5">
              <w:rPr>
                <w:color w:val="002060"/>
              </w:rPr>
              <w:t>5403 A.RIST."IL LAGO" C.SCOPERTO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1901F66" w14:textId="77777777" w:rsidR="00CF5741" w:rsidRPr="008244C5" w:rsidRDefault="00CF5741" w:rsidP="00A16BFF">
            <w:pPr>
              <w:pStyle w:val="ROWTABELLA"/>
              <w:rPr>
                <w:color w:val="002060"/>
              </w:rPr>
            </w:pPr>
            <w:r w:rsidRPr="008244C5">
              <w:rPr>
                <w:color w:val="002060"/>
              </w:rPr>
              <w:t>FOSSOMBRONE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111661E" w14:textId="77777777" w:rsidR="00CF5741" w:rsidRPr="008244C5" w:rsidRDefault="00CF5741" w:rsidP="00A16BFF">
            <w:pPr>
              <w:pStyle w:val="ROWTABELLA"/>
              <w:rPr>
                <w:color w:val="002060"/>
              </w:rPr>
            </w:pPr>
            <w:r w:rsidRPr="008244C5">
              <w:rPr>
                <w:color w:val="002060"/>
              </w:rPr>
              <w:t>VIA CATTEDR.LOC.S.LAZZARO 79</w:t>
            </w:r>
          </w:p>
        </w:tc>
      </w:tr>
      <w:tr w:rsidR="00CF5741" w:rsidRPr="008244C5" w14:paraId="4D4772EB" w14:textId="77777777" w:rsidTr="00CF574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E65DC59" w14:textId="77777777" w:rsidR="00CF5741" w:rsidRPr="008244C5" w:rsidRDefault="00CF5741" w:rsidP="00A16BFF">
            <w:pPr>
              <w:pStyle w:val="ROWTABELLA"/>
              <w:rPr>
                <w:color w:val="002060"/>
              </w:rPr>
            </w:pPr>
            <w:r w:rsidRPr="008244C5">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4C311AE" w14:textId="77777777" w:rsidR="00CF5741" w:rsidRPr="008244C5" w:rsidRDefault="00CF5741" w:rsidP="00A16BFF">
            <w:pPr>
              <w:pStyle w:val="ROWTABELLA"/>
              <w:rPr>
                <w:color w:val="002060"/>
              </w:rPr>
            </w:pPr>
            <w:r w:rsidRPr="008244C5">
              <w:rPr>
                <w:color w:val="002060"/>
              </w:rPr>
              <w:t>TAVERNELLE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A8A27C4" w14:textId="77777777" w:rsidR="00CF5741" w:rsidRPr="008244C5" w:rsidRDefault="00CF5741" w:rsidP="00A16BFF">
            <w:pPr>
              <w:pStyle w:val="ROWTABELLA"/>
              <w:jc w:val="center"/>
              <w:rPr>
                <w:color w:val="002060"/>
              </w:rPr>
            </w:pPr>
            <w:r w:rsidRPr="008244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1243EBA" w14:textId="77777777" w:rsidR="00CF5741" w:rsidRPr="008244C5" w:rsidRDefault="00CF5741" w:rsidP="00A16BFF">
            <w:pPr>
              <w:pStyle w:val="ROWTABELLA"/>
              <w:rPr>
                <w:color w:val="002060"/>
              </w:rPr>
            </w:pPr>
            <w:r w:rsidRPr="008244C5">
              <w:rPr>
                <w:color w:val="002060"/>
              </w:rPr>
              <w:t>08/02/2020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6874C13" w14:textId="77777777" w:rsidR="00CF5741" w:rsidRPr="008244C5" w:rsidRDefault="00CF5741" w:rsidP="00A16BFF">
            <w:pPr>
              <w:pStyle w:val="ROWTABELLA"/>
              <w:rPr>
                <w:color w:val="002060"/>
              </w:rPr>
            </w:pPr>
            <w:r w:rsidRPr="008244C5">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F7E3AF5" w14:textId="77777777" w:rsidR="00CF5741" w:rsidRPr="008244C5" w:rsidRDefault="00CF5741" w:rsidP="00A16BFF">
            <w:pPr>
              <w:pStyle w:val="ROWTABELLA"/>
              <w:rPr>
                <w:color w:val="002060"/>
              </w:rPr>
            </w:pPr>
            <w:r w:rsidRPr="008244C5">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8A8C2D7" w14:textId="77777777" w:rsidR="00CF5741" w:rsidRPr="008244C5" w:rsidRDefault="00CF5741" w:rsidP="00A16BFF">
            <w:pPr>
              <w:pStyle w:val="ROWTABELLA"/>
              <w:rPr>
                <w:color w:val="002060"/>
              </w:rPr>
            </w:pPr>
            <w:r w:rsidRPr="008244C5">
              <w:rPr>
                <w:color w:val="002060"/>
              </w:rPr>
              <w:t>VIA B.BUOZZI</w:t>
            </w:r>
          </w:p>
        </w:tc>
      </w:tr>
      <w:tr w:rsidR="00CF5741" w:rsidRPr="008244C5" w14:paraId="157E9F72" w14:textId="77777777" w:rsidTr="00CF5741">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9107FC8" w14:textId="77777777" w:rsidR="00CF5741" w:rsidRPr="008244C5" w:rsidRDefault="00CF5741" w:rsidP="00A16BFF">
            <w:pPr>
              <w:pStyle w:val="ROWTABELLA"/>
              <w:rPr>
                <w:color w:val="002060"/>
              </w:rPr>
            </w:pPr>
            <w:r w:rsidRPr="008244C5">
              <w:rPr>
                <w:color w:val="002060"/>
              </w:rPr>
              <w:lastRenderedPageBreak/>
              <w:t>ETA BETA FOOTBALL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902F067" w14:textId="77777777" w:rsidR="00CF5741" w:rsidRPr="008244C5" w:rsidRDefault="00CF5741" w:rsidP="00A16BFF">
            <w:pPr>
              <w:pStyle w:val="ROWTABELLA"/>
              <w:rPr>
                <w:color w:val="002060"/>
              </w:rPr>
            </w:pPr>
            <w:r w:rsidRPr="008244C5">
              <w:rPr>
                <w:color w:val="002060"/>
              </w:rPr>
              <w:t xml:space="preserve">REAL S.COSTANZO </w:t>
            </w:r>
            <w:proofErr w:type="spellStart"/>
            <w:r w:rsidRPr="008244C5">
              <w:rPr>
                <w:color w:val="002060"/>
              </w:rPr>
              <w:t>CALCIsq.B</w:t>
            </w:r>
            <w:proofErr w:type="spellEnd"/>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0CD639B" w14:textId="77777777" w:rsidR="00CF5741" w:rsidRPr="008244C5" w:rsidRDefault="00CF5741" w:rsidP="00A16BFF">
            <w:pPr>
              <w:pStyle w:val="ROWTABELLA"/>
              <w:jc w:val="center"/>
              <w:rPr>
                <w:color w:val="002060"/>
              </w:rPr>
            </w:pPr>
            <w:r w:rsidRPr="008244C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272F007" w14:textId="77777777" w:rsidR="00CF5741" w:rsidRPr="008244C5" w:rsidRDefault="00CF5741" w:rsidP="00A16BFF">
            <w:pPr>
              <w:pStyle w:val="ROWTABELLA"/>
              <w:rPr>
                <w:color w:val="002060"/>
              </w:rPr>
            </w:pPr>
            <w:r w:rsidRPr="008244C5">
              <w:rPr>
                <w:color w:val="002060"/>
              </w:rPr>
              <w:t>09/02/2020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E6EF14C" w14:textId="77777777" w:rsidR="00CF5741" w:rsidRPr="008244C5" w:rsidRDefault="00CF5741" w:rsidP="00A16BFF">
            <w:pPr>
              <w:pStyle w:val="ROWTABELLA"/>
              <w:rPr>
                <w:color w:val="002060"/>
              </w:rPr>
            </w:pPr>
            <w:r w:rsidRPr="008244C5">
              <w:rPr>
                <w:color w:val="002060"/>
              </w:rPr>
              <w:t>5454 C.COPERTO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12B9F4B" w14:textId="77777777" w:rsidR="00CF5741" w:rsidRPr="008244C5" w:rsidRDefault="00CF5741" w:rsidP="00A16BFF">
            <w:pPr>
              <w:pStyle w:val="ROWTABELLA"/>
              <w:rPr>
                <w:color w:val="002060"/>
              </w:rPr>
            </w:pPr>
            <w:r w:rsidRPr="008244C5">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18AD0F2" w14:textId="77777777" w:rsidR="00CF5741" w:rsidRPr="008244C5" w:rsidRDefault="00CF5741" w:rsidP="00A16BFF">
            <w:pPr>
              <w:pStyle w:val="ROWTABELLA"/>
              <w:rPr>
                <w:color w:val="002060"/>
              </w:rPr>
            </w:pPr>
            <w:r w:rsidRPr="008244C5">
              <w:rPr>
                <w:color w:val="002060"/>
              </w:rPr>
              <w:t>VIA VILLA TOMBARI</w:t>
            </w:r>
          </w:p>
        </w:tc>
      </w:tr>
    </w:tbl>
    <w:p w14:paraId="35B78F7D" w14:textId="77777777" w:rsidR="00CF5741" w:rsidRPr="008244C5" w:rsidRDefault="00CF5741" w:rsidP="00CF5741">
      <w:pPr>
        <w:pStyle w:val="breakline"/>
        <w:divId w:val="527259509"/>
        <w:rPr>
          <w:color w:val="002060"/>
        </w:rPr>
      </w:pPr>
    </w:p>
    <w:p w14:paraId="5E08754A" w14:textId="77777777" w:rsidR="00CF5741" w:rsidRPr="008244C5" w:rsidRDefault="00CF5741" w:rsidP="00CF5741">
      <w:pPr>
        <w:pStyle w:val="breakline"/>
        <w:divId w:val="527259509"/>
        <w:rPr>
          <w:color w:val="002060"/>
        </w:rPr>
      </w:pPr>
    </w:p>
    <w:p w14:paraId="058891A5" w14:textId="77777777" w:rsidR="00CF5741" w:rsidRPr="008244C5" w:rsidRDefault="00CF5741" w:rsidP="00CF5741">
      <w:pPr>
        <w:pStyle w:val="breakline"/>
        <w:divId w:val="527259509"/>
        <w:rPr>
          <w:color w:val="002060"/>
        </w:rPr>
      </w:pPr>
    </w:p>
    <w:p w14:paraId="634820C9" w14:textId="77777777" w:rsidR="00CF5741" w:rsidRPr="008244C5" w:rsidRDefault="00CF5741" w:rsidP="00CF5741">
      <w:pPr>
        <w:pStyle w:val="SOTTOTITOLOCAMPIONATO1"/>
        <w:divId w:val="527259509"/>
        <w:rPr>
          <w:color w:val="002060"/>
        </w:rPr>
      </w:pPr>
      <w:r w:rsidRPr="008244C5">
        <w:rPr>
          <w:color w:val="002060"/>
        </w:rPr>
        <w:t>GIRONE SB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2"/>
        <w:gridCol w:w="2017"/>
        <w:gridCol w:w="385"/>
        <w:gridCol w:w="898"/>
        <w:gridCol w:w="1175"/>
        <w:gridCol w:w="1558"/>
        <w:gridCol w:w="1545"/>
      </w:tblGrid>
      <w:tr w:rsidR="00CF5741" w:rsidRPr="008244C5" w14:paraId="67EC87FE" w14:textId="77777777" w:rsidTr="00CF574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1EA18C" w14:textId="77777777" w:rsidR="00CF5741" w:rsidRPr="008244C5" w:rsidRDefault="00CF5741" w:rsidP="00A16BFF">
            <w:pPr>
              <w:pStyle w:val="HEADERTABELLA"/>
              <w:rPr>
                <w:color w:val="002060"/>
              </w:rPr>
            </w:pPr>
            <w:r w:rsidRPr="008244C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287297" w14:textId="77777777" w:rsidR="00CF5741" w:rsidRPr="008244C5" w:rsidRDefault="00CF5741" w:rsidP="00A16BFF">
            <w:pPr>
              <w:pStyle w:val="HEADERTABELLA"/>
              <w:rPr>
                <w:color w:val="002060"/>
              </w:rPr>
            </w:pPr>
            <w:r w:rsidRPr="008244C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C0F8EC" w14:textId="77777777" w:rsidR="00CF5741" w:rsidRPr="008244C5" w:rsidRDefault="00CF5741" w:rsidP="00A16BFF">
            <w:pPr>
              <w:pStyle w:val="HEADERTABELLA"/>
              <w:rPr>
                <w:color w:val="002060"/>
              </w:rPr>
            </w:pPr>
            <w:r w:rsidRPr="008244C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1A6F7E" w14:textId="77777777" w:rsidR="00CF5741" w:rsidRPr="008244C5" w:rsidRDefault="00CF5741" w:rsidP="00A16BFF">
            <w:pPr>
              <w:pStyle w:val="HEADERTABELLA"/>
              <w:rPr>
                <w:color w:val="002060"/>
              </w:rPr>
            </w:pPr>
            <w:r w:rsidRPr="008244C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34150E" w14:textId="77777777" w:rsidR="00CF5741" w:rsidRPr="008244C5" w:rsidRDefault="00CF5741" w:rsidP="00A16BFF">
            <w:pPr>
              <w:pStyle w:val="HEADERTABELLA"/>
              <w:rPr>
                <w:color w:val="002060"/>
              </w:rPr>
            </w:pPr>
            <w:r w:rsidRPr="008244C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18A3A9" w14:textId="77777777" w:rsidR="00CF5741" w:rsidRPr="008244C5" w:rsidRDefault="00CF5741" w:rsidP="00A16BFF">
            <w:pPr>
              <w:pStyle w:val="HEADERTABELLA"/>
              <w:rPr>
                <w:color w:val="002060"/>
              </w:rPr>
            </w:pPr>
            <w:proofErr w:type="spellStart"/>
            <w:r w:rsidRPr="008244C5">
              <w:rPr>
                <w:color w:val="002060"/>
              </w:rPr>
              <w:t>Localita'</w:t>
            </w:r>
            <w:proofErr w:type="spellEnd"/>
            <w:r w:rsidRPr="008244C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4B619C" w14:textId="77777777" w:rsidR="00CF5741" w:rsidRPr="008244C5" w:rsidRDefault="00CF5741" w:rsidP="00A16BFF">
            <w:pPr>
              <w:pStyle w:val="HEADERTABELLA"/>
              <w:rPr>
                <w:color w:val="002060"/>
              </w:rPr>
            </w:pPr>
            <w:r w:rsidRPr="008244C5">
              <w:rPr>
                <w:color w:val="002060"/>
              </w:rPr>
              <w:t>Indirizzo Impianto</w:t>
            </w:r>
          </w:p>
        </w:tc>
      </w:tr>
      <w:tr w:rsidR="00CF5741" w:rsidRPr="008244C5" w14:paraId="78587745" w14:textId="77777777" w:rsidTr="00CF5741">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82A11E2" w14:textId="77777777" w:rsidR="00CF5741" w:rsidRPr="008244C5" w:rsidRDefault="00CF5741" w:rsidP="00A16BFF">
            <w:pPr>
              <w:pStyle w:val="ROWTABELLA"/>
              <w:rPr>
                <w:color w:val="002060"/>
              </w:rPr>
            </w:pPr>
            <w:r w:rsidRPr="008244C5">
              <w:rPr>
                <w:color w:val="002060"/>
              </w:rPr>
              <w:t>MOGLIANESE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0FCF98D" w14:textId="77777777" w:rsidR="00CF5741" w:rsidRPr="008244C5" w:rsidRDefault="00CF5741" w:rsidP="00A16BFF">
            <w:pPr>
              <w:pStyle w:val="ROWTABELLA"/>
              <w:rPr>
                <w:color w:val="002060"/>
              </w:rPr>
            </w:pPr>
            <w:r w:rsidRPr="008244C5">
              <w:rPr>
                <w:color w:val="002060"/>
              </w:rPr>
              <w:t>FUTSAL FBC</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3FE3FD0" w14:textId="77777777" w:rsidR="00CF5741" w:rsidRPr="008244C5" w:rsidRDefault="00CF5741" w:rsidP="00A16BFF">
            <w:pPr>
              <w:pStyle w:val="ROWTABELLA"/>
              <w:jc w:val="center"/>
              <w:rPr>
                <w:color w:val="002060"/>
              </w:rPr>
            </w:pPr>
            <w:r w:rsidRPr="008244C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BE2BAC5" w14:textId="77777777" w:rsidR="00CF5741" w:rsidRPr="008244C5" w:rsidRDefault="00CF5741" w:rsidP="00A16BFF">
            <w:pPr>
              <w:pStyle w:val="ROWTABELLA"/>
              <w:rPr>
                <w:color w:val="002060"/>
              </w:rPr>
            </w:pPr>
            <w:r w:rsidRPr="008244C5">
              <w:rPr>
                <w:color w:val="002060"/>
              </w:rPr>
              <w:t>08/02/2020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4240358" w14:textId="77777777" w:rsidR="00CF5741" w:rsidRPr="008244C5" w:rsidRDefault="00CF5741" w:rsidP="00A16BFF">
            <w:pPr>
              <w:pStyle w:val="ROWTABELLA"/>
              <w:rPr>
                <w:color w:val="002060"/>
              </w:rPr>
            </w:pPr>
            <w:r w:rsidRPr="008244C5">
              <w:rPr>
                <w:color w:val="002060"/>
              </w:rPr>
              <w:t>5283 PALAZZETTO C.S.DI MOGLIANO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4A13784" w14:textId="77777777" w:rsidR="00CF5741" w:rsidRPr="008244C5" w:rsidRDefault="00CF5741" w:rsidP="00A16BFF">
            <w:pPr>
              <w:pStyle w:val="ROWTABELLA"/>
              <w:rPr>
                <w:color w:val="002060"/>
              </w:rPr>
            </w:pPr>
            <w:r w:rsidRPr="008244C5">
              <w:rPr>
                <w:color w:val="002060"/>
              </w:rPr>
              <w:t>MOGLIANO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7DB6FB0" w14:textId="77777777" w:rsidR="00CF5741" w:rsidRPr="008244C5" w:rsidRDefault="00CF5741" w:rsidP="00A16BFF">
            <w:pPr>
              <w:pStyle w:val="ROWTABELLA"/>
              <w:rPr>
                <w:color w:val="002060"/>
              </w:rPr>
            </w:pPr>
            <w:r w:rsidRPr="008244C5">
              <w:rPr>
                <w:color w:val="002060"/>
              </w:rPr>
              <w:t>VIA PAOLO BORSELLINO</w:t>
            </w:r>
          </w:p>
        </w:tc>
      </w:tr>
      <w:tr w:rsidR="00CF5741" w:rsidRPr="008244C5" w14:paraId="58A87007" w14:textId="77777777" w:rsidTr="00CF574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4E48514" w14:textId="77777777" w:rsidR="00CF5741" w:rsidRPr="008244C5" w:rsidRDefault="00CF5741" w:rsidP="00A16BFF">
            <w:pPr>
              <w:pStyle w:val="ROWTABELLA"/>
              <w:rPr>
                <w:color w:val="002060"/>
              </w:rPr>
            </w:pPr>
            <w:r w:rsidRPr="008244C5">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DD24992" w14:textId="77777777" w:rsidR="00CF5741" w:rsidRPr="008244C5" w:rsidRDefault="00CF5741" w:rsidP="00A16BFF">
            <w:pPr>
              <w:pStyle w:val="ROWTABELLA"/>
              <w:rPr>
                <w:color w:val="002060"/>
              </w:rPr>
            </w:pPr>
            <w:r w:rsidRPr="008244C5">
              <w:rPr>
                <w:color w:val="002060"/>
              </w:rPr>
              <w:t>NUOVA JUVENTINA FFC</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75D693E" w14:textId="77777777" w:rsidR="00CF5741" w:rsidRPr="008244C5" w:rsidRDefault="00CF5741" w:rsidP="00A16BFF">
            <w:pPr>
              <w:pStyle w:val="ROWTABELLA"/>
              <w:jc w:val="center"/>
              <w:rPr>
                <w:color w:val="002060"/>
              </w:rPr>
            </w:pPr>
            <w:r w:rsidRPr="008244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59B2519" w14:textId="77777777" w:rsidR="00CF5741" w:rsidRPr="008244C5" w:rsidRDefault="00CF5741" w:rsidP="00A16BFF">
            <w:pPr>
              <w:pStyle w:val="ROWTABELLA"/>
              <w:rPr>
                <w:color w:val="002060"/>
              </w:rPr>
            </w:pPr>
            <w:r w:rsidRPr="008244C5">
              <w:rPr>
                <w:color w:val="002060"/>
              </w:rPr>
              <w:t>08/02/2020 18:15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BEB050D" w14:textId="77777777" w:rsidR="00CF5741" w:rsidRPr="008244C5" w:rsidRDefault="00CF5741" w:rsidP="00A16BFF">
            <w:pPr>
              <w:pStyle w:val="ROWTABELLA"/>
              <w:rPr>
                <w:color w:val="002060"/>
              </w:rPr>
            </w:pPr>
            <w:r w:rsidRPr="008244C5">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22D9CD1" w14:textId="77777777" w:rsidR="00CF5741" w:rsidRPr="008244C5" w:rsidRDefault="00CF5741" w:rsidP="00A16BFF">
            <w:pPr>
              <w:pStyle w:val="ROWTABELLA"/>
              <w:rPr>
                <w:color w:val="002060"/>
              </w:rPr>
            </w:pPr>
            <w:r w:rsidRPr="008244C5">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AE5B046" w14:textId="77777777" w:rsidR="00CF5741" w:rsidRPr="008244C5" w:rsidRDefault="00CF5741" w:rsidP="00A16BFF">
            <w:pPr>
              <w:pStyle w:val="ROWTABELLA"/>
              <w:rPr>
                <w:color w:val="002060"/>
              </w:rPr>
            </w:pPr>
            <w:r w:rsidRPr="008244C5">
              <w:rPr>
                <w:color w:val="002060"/>
              </w:rPr>
              <w:t>VIA ALDO MORO</w:t>
            </w:r>
          </w:p>
        </w:tc>
      </w:tr>
      <w:tr w:rsidR="00CF5741" w:rsidRPr="008244C5" w14:paraId="5E76CDC2" w14:textId="77777777" w:rsidTr="00CF574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0DEAD76" w14:textId="77777777" w:rsidR="00CF5741" w:rsidRPr="008244C5" w:rsidRDefault="00CF5741" w:rsidP="00A16BFF">
            <w:pPr>
              <w:pStyle w:val="ROWTABELLA"/>
              <w:rPr>
                <w:color w:val="002060"/>
              </w:rPr>
            </w:pPr>
            <w:r w:rsidRPr="008244C5">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9B15772" w14:textId="77777777" w:rsidR="00CF5741" w:rsidRPr="008244C5" w:rsidRDefault="00CF5741" w:rsidP="00A16BFF">
            <w:pPr>
              <w:pStyle w:val="ROWTABELLA"/>
              <w:rPr>
                <w:color w:val="002060"/>
              </w:rPr>
            </w:pPr>
            <w:r w:rsidRPr="008244C5">
              <w:rPr>
                <w:color w:val="002060"/>
              </w:rPr>
              <w:t>ACLI AUDAX MONTECOSARO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3746024" w14:textId="77777777" w:rsidR="00CF5741" w:rsidRPr="008244C5" w:rsidRDefault="00CF5741" w:rsidP="00A16BFF">
            <w:pPr>
              <w:pStyle w:val="ROWTABELLA"/>
              <w:jc w:val="center"/>
              <w:rPr>
                <w:color w:val="002060"/>
              </w:rPr>
            </w:pPr>
            <w:r w:rsidRPr="008244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29939F7" w14:textId="77777777" w:rsidR="00CF5741" w:rsidRPr="008244C5" w:rsidRDefault="00CF5741" w:rsidP="00A16BFF">
            <w:pPr>
              <w:pStyle w:val="ROWTABELLA"/>
              <w:rPr>
                <w:color w:val="002060"/>
              </w:rPr>
            </w:pPr>
            <w:r w:rsidRPr="008244C5">
              <w:rPr>
                <w:color w:val="002060"/>
              </w:rPr>
              <w:t>09/02/2020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B51A05B" w14:textId="77777777" w:rsidR="00CF5741" w:rsidRPr="008244C5" w:rsidRDefault="00CF5741" w:rsidP="00A16BFF">
            <w:pPr>
              <w:pStyle w:val="ROWTABELLA"/>
              <w:rPr>
                <w:color w:val="002060"/>
              </w:rPr>
            </w:pPr>
            <w:r w:rsidRPr="008244C5">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581A4EA" w14:textId="77777777" w:rsidR="00CF5741" w:rsidRPr="008244C5" w:rsidRDefault="00CF5741" w:rsidP="00A16BFF">
            <w:pPr>
              <w:pStyle w:val="ROWTABELLA"/>
              <w:rPr>
                <w:color w:val="002060"/>
              </w:rPr>
            </w:pPr>
            <w:r w:rsidRPr="008244C5">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9A08764" w14:textId="77777777" w:rsidR="00CF5741" w:rsidRPr="008244C5" w:rsidRDefault="00CF5741" w:rsidP="00A16BFF">
            <w:pPr>
              <w:pStyle w:val="ROWTABELLA"/>
              <w:rPr>
                <w:color w:val="002060"/>
              </w:rPr>
            </w:pPr>
            <w:r w:rsidRPr="008244C5">
              <w:rPr>
                <w:color w:val="002060"/>
              </w:rPr>
              <w:t>VIA FRATELLI CERVI</w:t>
            </w:r>
          </w:p>
        </w:tc>
      </w:tr>
      <w:tr w:rsidR="00CF5741" w:rsidRPr="008244C5" w14:paraId="7BC12AD4" w14:textId="77777777" w:rsidTr="00CF5741">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EC081CB" w14:textId="77777777" w:rsidR="00CF5741" w:rsidRPr="008244C5" w:rsidRDefault="00CF5741" w:rsidP="00A16BFF">
            <w:pPr>
              <w:pStyle w:val="ROWTABELLA"/>
              <w:rPr>
                <w:color w:val="002060"/>
              </w:rPr>
            </w:pPr>
            <w:r w:rsidRPr="008244C5">
              <w:rPr>
                <w:color w:val="002060"/>
              </w:rPr>
              <w:t>TENAX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A3FF4F5" w14:textId="77777777" w:rsidR="00CF5741" w:rsidRPr="008244C5" w:rsidRDefault="00CF5741" w:rsidP="00A16BFF">
            <w:pPr>
              <w:pStyle w:val="ROWTABELLA"/>
              <w:rPr>
                <w:color w:val="002060"/>
              </w:rPr>
            </w:pPr>
            <w:r w:rsidRPr="008244C5">
              <w:rPr>
                <w:color w:val="002060"/>
              </w:rPr>
              <w:t>POLISPORTIVA GAGLIARDA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2A514EC" w14:textId="77777777" w:rsidR="00CF5741" w:rsidRPr="008244C5" w:rsidRDefault="00CF5741" w:rsidP="00A16BFF">
            <w:pPr>
              <w:pStyle w:val="ROWTABELLA"/>
              <w:jc w:val="center"/>
              <w:rPr>
                <w:color w:val="002060"/>
              </w:rPr>
            </w:pPr>
            <w:r w:rsidRPr="008244C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2208B3C" w14:textId="77777777" w:rsidR="00CF5741" w:rsidRPr="008244C5" w:rsidRDefault="00CF5741" w:rsidP="00A16BFF">
            <w:pPr>
              <w:pStyle w:val="ROWTABELLA"/>
              <w:rPr>
                <w:color w:val="002060"/>
              </w:rPr>
            </w:pPr>
            <w:r w:rsidRPr="008244C5">
              <w:rPr>
                <w:color w:val="002060"/>
              </w:rPr>
              <w:t>09/02/2020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58A4D0B" w14:textId="77777777" w:rsidR="00CF5741" w:rsidRPr="008244C5" w:rsidRDefault="00CF5741" w:rsidP="00A16BFF">
            <w:pPr>
              <w:pStyle w:val="ROWTABELLA"/>
              <w:rPr>
                <w:color w:val="002060"/>
              </w:rPr>
            </w:pPr>
            <w:r w:rsidRPr="008244C5">
              <w:rPr>
                <w:color w:val="002060"/>
              </w:rPr>
              <w:t>5079 PALLONE GEODETICO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5BA8D71" w14:textId="77777777" w:rsidR="00CF5741" w:rsidRPr="008244C5" w:rsidRDefault="00CF5741" w:rsidP="00A16BFF">
            <w:pPr>
              <w:pStyle w:val="ROWTABELLA"/>
              <w:rPr>
                <w:color w:val="002060"/>
              </w:rPr>
            </w:pPr>
            <w:r w:rsidRPr="008244C5">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0D0F7D9" w14:textId="77777777" w:rsidR="00CF5741" w:rsidRPr="008244C5" w:rsidRDefault="00CF5741" w:rsidP="00A16BFF">
            <w:pPr>
              <w:pStyle w:val="ROWTABELLA"/>
              <w:rPr>
                <w:color w:val="002060"/>
              </w:rPr>
            </w:pPr>
            <w:r w:rsidRPr="008244C5">
              <w:rPr>
                <w:color w:val="002060"/>
              </w:rPr>
              <w:t>VIA GHANDI - FRAZ. CROCETTE</w:t>
            </w:r>
          </w:p>
        </w:tc>
      </w:tr>
    </w:tbl>
    <w:p w14:paraId="3C94EF8B" w14:textId="77777777" w:rsidR="00CF5741" w:rsidRPr="008244C5" w:rsidRDefault="00CF5741" w:rsidP="00CF5741">
      <w:pPr>
        <w:pStyle w:val="breakline"/>
        <w:divId w:val="527259509"/>
        <w:rPr>
          <w:color w:val="002060"/>
        </w:rPr>
      </w:pPr>
    </w:p>
    <w:p w14:paraId="38B669F5" w14:textId="77777777" w:rsidR="00CF5741" w:rsidRPr="008244C5" w:rsidRDefault="00CF5741" w:rsidP="00CF5741">
      <w:pPr>
        <w:pStyle w:val="TITOLOCAMPIONATO"/>
        <w:shd w:val="clear" w:color="auto" w:fill="CCCCCC"/>
        <w:spacing w:before="80" w:after="40"/>
        <w:divId w:val="527259509"/>
        <w:rPr>
          <w:color w:val="002060"/>
        </w:rPr>
      </w:pPr>
      <w:r w:rsidRPr="008244C5">
        <w:rPr>
          <w:color w:val="002060"/>
        </w:rPr>
        <w:t>UNDER 15 C5 REGIONALI MASCHILI</w:t>
      </w:r>
    </w:p>
    <w:p w14:paraId="490BBA43" w14:textId="77777777" w:rsidR="00CF5741" w:rsidRPr="008244C5" w:rsidRDefault="00CF5741" w:rsidP="00CF5741">
      <w:pPr>
        <w:pStyle w:val="TITOLOPRINC"/>
        <w:divId w:val="527259509"/>
        <w:rPr>
          <w:color w:val="002060"/>
        </w:rPr>
      </w:pPr>
      <w:r w:rsidRPr="008244C5">
        <w:rPr>
          <w:color w:val="002060"/>
        </w:rPr>
        <w:t>VARIAZIONI AL PROGRAMMA GARE</w:t>
      </w:r>
    </w:p>
    <w:p w14:paraId="61F58982" w14:textId="77777777" w:rsidR="00CF5741" w:rsidRPr="008244C5" w:rsidRDefault="00CF5741" w:rsidP="00CF5741">
      <w:pPr>
        <w:pStyle w:val="breakline"/>
        <w:divId w:val="527259509"/>
        <w:rPr>
          <w:color w:val="002060"/>
        </w:rPr>
      </w:pPr>
    </w:p>
    <w:p w14:paraId="23A93305" w14:textId="77777777" w:rsidR="00CF5741" w:rsidRPr="008244C5" w:rsidRDefault="00CF5741" w:rsidP="00CF5741">
      <w:pPr>
        <w:pStyle w:val="breakline"/>
        <w:divId w:val="527259509"/>
        <w:rPr>
          <w:color w:val="002060"/>
        </w:rPr>
      </w:pPr>
    </w:p>
    <w:p w14:paraId="2D1704C9" w14:textId="77777777" w:rsidR="00CF5741" w:rsidRPr="008244C5" w:rsidRDefault="00CF5741" w:rsidP="00CF5741">
      <w:pPr>
        <w:pStyle w:val="SOTTOTITOLOCAMPIONATO1"/>
        <w:divId w:val="527259509"/>
        <w:rPr>
          <w:color w:val="002060"/>
        </w:rPr>
      </w:pPr>
      <w:r w:rsidRPr="008244C5">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CF5741" w:rsidRPr="008244C5" w14:paraId="1F9FE5DB" w14:textId="77777777" w:rsidTr="00CF5741">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1F4ECF" w14:textId="77777777" w:rsidR="00CF5741" w:rsidRPr="008244C5" w:rsidRDefault="00CF5741" w:rsidP="00A16BFF">
            <w:pPr>
              <w:pStyle w:val="HEADERTABELLA"/>
              <w:rPr>
                <w:color w:val="002060"/>
              </w:rPr>
            </w:pPr>
            <w:r w:rsidRPr="008244C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1F5974" w14:textId="77777777" w:rsidR="00CF5741" w:rsidRPr="008244C5" w:rsidRDefault="00CF5741" w:rsidP="00A16BFF">
            <w:pPr>
              <w:pStyle w:val="HEADERTABELLA"/>
              <w:rPr>
                <w:color w:val="002060"/>
              </w:rPr>
            </w:pPr>
            <w:r w:rsidRPr="008244C5">
              <w:rPr>
                <w:color w:val="002060"/>
              </w:rPr>
              <w:t xml:space="preserve">N° </w:t>
            </w:r>
            <w:proofErr w:type="spellStart"/>
            <w:r w:rsidRPr="008244C5">
              <w:rPr>
                <w:color w:val="002060"/>
              </w:rPr>
              <w:t>Gior</w:t>
            </w:r>
            <w:proofErr w:type="spellEnd"/>
            <w:r w:rsidRPr="008244C5">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B79374" w14:textId="77777777" w:rsidR="00CF5741" w:rsidRPr="008244C5" w:rsidRDefault="00CF5741" w:rsidP="00A16BFF">
            <w:pPr>
              <w:pStyle w:val="HEADERTABELLA"/>
              <w:rPr>
                <w:color w:val="002060"/>
              </w:rPr>
            </w:pPr>
            <w:r w:rsidRPr="008244C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A09A96" w14:textId="77777777" w:rsidR="00CF5741" w:rsidRPr="008244C5" w:rsidRDefault="00CF5741" w:rsidP="00A16BFF">
            <w:pPr>
              <w:pStyle w:val="HEADERTABELLA"/>
              <w:rPr>
                <w:color w:val="002060"/>
              </w:rPr>
            </w:pPr>
            <w:r w:rsidRPr="008244C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575757" w14:textId="77777777" w:rsidR="00CF5741" w:rsidRPr="008244C5" w:rsidRDefault="00CF5741" w:rsidP="00A16BFF">
            <w:pPr>
              <w:pStyle w:val="HEADERTABELLA"/>
              <w:rPr>
                <w:color w:val="002060"/>
              </w:rPr>
            </w:pPr>
            <w:r w:rsidRPr="008244C5">
              <w:rPr>
                <w:color w:val="002060"/>
              </w:rPr>
              <w:t xml:space="preserve">Data </w:t>
            </w:r>
            <w:proofErr w:type="spellStart"/>
            <w:r w:rsidRPr="008244C5">
              <w:rPr>
                <w:color w:val="002060"/>
              </w:rPr>
              <w:t>Orig</w:t>
            </w:r>
            <w:proofErr w:type="spellEnd"/>
            <w:r w:rsidRPr="008244C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BE7F31" w14:textId="77777777" w:rsidR="00CF5741" w:rsidRPr="008244C5" w:rsidRDefault="00CF5741" w:rsidP="00A16BFF">
            <w:pPr>
              <w:pStyle w:val="HEADERTABELLA"/>
              <w:rPr>
                <w:color w:val="002060"/>
              </w:rPr>
            </w:pPr>
            <w:r w:rsidRPr="008244C5">
              <w:rPr>
                <w:color w:val="002060"/>
              </w:rPr>
              <w:t xml:space="preserve">Ora </w:t>
            </w:r>
            <w:proofErr w:type="spellStart"/>
            <w:r w:rsidRPr="008244C5">
              <w:rPr>
                <w:color w:val="002060"/>
              </w:rPr>
              <w:t>Var</w:t>
            </w:r>
            <w:proofErr w:type="spellEnd"/>
            <w:r w:rsidRPr="008244C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226BCB" w14:textId="77777777" w:rsidR="00CF5741" w:rsidRPr="008244C5" w:rsidRDefault="00CF5741" w:rsidP="00A16BFF">
            <w:pPr>
              <w:pStyle w:val="HEADERTABELLA"/>
              <w:rPr>
                <w:color w:val="002060"/>
              </w:rPr>
            </w:pPr>
            <w:r w:rsidRPr="008244C5">
              <w:rPr>
                <w:color w:val="002060"/>
              </w:rPr>
              <w:t xml:space="preserve">Ora </w:t>
            </w:r>
            <w:proofErr w:type="spellStart"/>
            <w:r w:rsidRPr="008244C5">
              <w:rPr>
                <w:color w:val="002060"/>
              </w:rPr>
              <w:t>Orig</w:t>
            </w:r>
            <w:proofErr w:type="spellEnd"/>
            <w:r w:rsidRPr="008244C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8E214A" w14:textId="77777777" w:rsidR="00CF5741" w:rsidRPr="008244C5" w:rsidRDefault="00CF5741" w:rsidP="00A16BFF">
            <w:pPr>
              <w:pStyle w:val="HEADERTABELLA"/>
              <w:rPr>
                <w:color w:val="002060"/>
              </w:rPr>
            </w:pPr>
            <w:r w:rsidRPr="008244C5">
              <w:rPr>
                <w:color w:val="002060"/>
              </w:rPr>
              <w:t>Impianto</w:t>
            </w:r>
          </w:p>
        </w:tc>
      </w:tr>
      <w:tr w:rsidR="00CF5741" w:rsidRPr="008244C5" w14:paraId="4F2CAF4B" w14:textId="77777777" w:rsidTr="00CF5741">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41D175" w14:textId="77777777" w:rsidR="00CF5741" w:rsidRPr="008244C5" w:rsidRDefault="00CF5741" w:rsidP="00A16BFF">
            <w:pPr>
              <w:pStyle w:val="ROWTABELLA"/>
              <w:rPr>
                <w:color w:val="002060"/>
                <w:highlight w:val="yellow"/>
              </w:rPr>
            </w:pPr>
            <w:r w:rsidRPr="008244C5">
              <w:rPr>
                <w:color w:val="002060"/>
                <w:highlight w:val="yellow"/>
              </w:rPr>
              <w:t>15/02/2020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0D599B" w14:textId="77777777" w:rsidR="00CF5741" w:rsidRPr="008244C5" w:rsidRDefault="00CF5741" w:rsidP="00A16BFF">
            <w:pPr>
              <w:pStyle w:val="ROWTABELLA"/>
              <w:jc w:val="center"/>
              <w:rPr>
                <w:color w:val="002060"/>
                <w:highlight w:val="yellow"/>
              </w:rPr>
            </w:pPr>
            <w:r w:rsidRPr="008244C5">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3382ED" w14:textId="77777777" w:rsidR="00CF5741" w:rsidRPr="008244C5" w:rsidRDefault="00CF5741" w:rsidP="00A16BFF">
            <w:pPr>
              <w:pStyle w:val="ROWTABELLA"/>
              <w:rPr>
                <w:color w:val="002060"/>
                <w:highlight w:val="yellow"/>
              </w:rPr>
            </w:pPr>
            <w:r w:rsidRPr="008244C5">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327C0F" w14:textId="77777777" w:rsidR="00CF5741" w:rsidRPr="008244C5" w:rsidRDefault="00CF5741" w:rsidP="00A16BFF">
            <w:pPr>
              <w:pStyle w:val="ROWTABELLA"/>
              <w:rPr>
                <w:color w:val="002060"/>
                <w:highlight w:val="yellow"/>
              </w:rPr>
            </w:pPr>
            <w:r w:rsidRPr="008244C5">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CE53F7" w14:textId="77777777" w:rsidR="00CF5741" w:rsidRPr="008244C5" w:rsidRDefault="00CF5741" w:rsidP="00A16BFF">
            <w:pPr>
              <w:pStyle w:val="ROWTABELLA"/>
              <w:rPr>
                <w:color w:val="002060"/>
              </w:rPr>
            </w:pPr>
            <w:r w:rsidRPr="008244C5">
              <w:rPr>
                <w:color w:val="002060"/>
              </w:rPr>
              <w:t>1</w:t>
            </w:r>
            <w:r>
              <w:rPr>
                <w:color w:val="002060"/>
              </w:rPr>
              <w:t>6</w:t>
            </w:r>
            <w:r w:rsidRPr="008244C5">
              <w:rPr>
                <w:color w:val="002060"/>
              </w:rPr>
              <w:t>/02/2020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782923" w14:textId="77777777" w:rsidR="00CF5741" w:rsidRPr="008244C5" w:rsidRDefault="00CF5741" w:rsidP="00A16BFF">
            <w:pPr>
              <w:pStyle w:val="ROWTABELLA"/>
              <w:jc w:val="center"/>
              <w:rPr>
                <w:color w:val="002060"/>
              </w:rPr>
            </w:pPr>
            <w:r w:rsidRPr="008244C5">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CEE7AE" w14:textId="77777777" w:rsidR="00CF5741" w:rsidRPr="008244C5" w:rsidRDefault="00CF5741" w:rsidP="00A16BFF">
            <w:pPr>
              <w:pStyle w:val="ROWTABELLA"/>
              <w:jc w:val="center"/>
              <w:rPr>
                <w:color w:val="002060"/>
              </w:rPr>
            </w:pPr>
            <w:r w:rsidRPr="008244C5">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9AA806" w14:textId="77777777" w:rsidR="00CF5741" w:rsidRPr="008244C5" w:rsidRDefault="00CF5741" w:rsidP="00A16BFF">
            <w:pPr>
              <w:pStyle w:val="ROWTABELLA"/>
              <w:rPr>
                <w:color w:val="002060"/>
                <w:highlight w:val="yellow"/>
              </w:rPr>
            </w:pPr>
            <w:r w:rsidRPr="008244C5">
              <w:rPr>
                <w:color w:val="002060"/>
                <w:highlight w:val="yellow"/>
              </w:rPr>
              <w:t>CAMPO DI C5 ENTRO PAL OLIMPIA MONTEPORZIO VIA RISORGIMENTO 16</w:t>
            </w:r>
          </w:p>
        </w:tc>
      </w:tr>
    </w:tbl>
    <w:p w14:paraId="004DA42C" w14:textId="77777777" w:rsidR="00CF5741" w:rsidRPr="008244C5" w:rsidRDefault="00CF5741" w:rsidP="00CF5741">
      <w:pPr>
        <w:pStyle w:val="breakline"/>
        <w:divId w:val="527259509"/>
        <w:rPr>
          <w:color w:val="002060"/>
        </w:rPr>
      </w:pPr>
    </w:p>
    <w:p w14:paraId="3D9FC9E2" w14:textId="77777777" w:rsidR="00CF5741" w:rsidRPr="008244C5" w:rsidRDefault="00CF5741" w:rsidP="00CF5741">
      <w:pPr>
        <w:pStyle w:val="breakline"/>
        <w:divId w:val="527259509"/>
        <w:rPr>
          <w:color w:val="002060"/>
        </w:rPr>
      </w:pPr>
    </w:p>
    <w:p w14:paraId="3610A8CA" w14:textId="77777777" w:rsidR="00CF5741" w:rsidRPr="008244C5" w:rsidRDefault="00CF5741" w:rsidP="00CF5741">
      <w:pPr>
        <w:pStyle w:val="SOTTOTITOLOCAMPIONATO1"/>
        <w:divId w:val="527259509"/>
        <w:rPr>
          <w:color w:val="002060"/>
        </w:rPr>
      </w:pPr>
      <w:r w:rsidRPr="008244C5">
        <w:rPr>
          <w:color w:val="002060"/>
        </w:rPr>
        <w:t>GIRONE 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CF5741" w:rsidRPr="008244C5" w14:paraId="60B16EA1" w14:textId="77777777" w:rsidTr="00CF5741">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280C66" w14:textId="77777777" w:rsidR="00CF5741" w:rsidRPr="008244C5" w:rsidRDefault="00CF5741" w:rsidP="00A16BFF">
            <w:pPr>
              <w:pStyle w:val="HEADERTABELLA"/>
              <w:rPr>
                <w:color w:val="002060"/>
              </w:rPr>
            </w:pPr>
            <w:r w:rsidRPr="008244C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7075AD" w14:textId="77777777" w:rsidR="00CF5741" w:rsidRPr="008244C5" w:rsidRDefault="00CF5741" w:rsidP="00A16BFF">
            <w:pPr>
              <w:pStyle w:val="HEADERTABELLA"/>
              <w:rPr>
                <w:color w:val="002060"/>
              </w:rPr>
            </w:pPr>
            <w:r w:rsidRPr="008244C5">
              <w:rPr>
                <w:color w:val="002060"/>
              </w:rPr>
              <w:t xml:space="preserve">N° </w:t>
            </w:r>
            <w:proofErr w:type="spellStart"/>
            <w:r w:rsidRPr="008244C5">
              <w:rPr>
                <w:color w:val="002060"/>
              </w:rPr>
              <w:t>Gior</w:t>
            </w:r>
            <w:proofErr w:type="spellEnd"/>
            <w:r w:rsidRPr="008244C5">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5F58C5" w14:textId="77777777" w:rsidR="00CF5741" w:rsidRPr="008244C5" w:rsidRDefault="00CF5741" w:rsidP="00A16BFF">
            <w:pPr>
              <w:pStyle w:val="HEADERTABELLA"/>
              <w:rPr>
                <w:color w:val="002060"/>
              </w:rPr>
            </w:pPr>
            <w:r w:rsidRPr="008244C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DD5F33" w14:textId="77777777" w:rsidR="00CF5741" w:rsidRPr="008244C5" w:rsidRDefault="00CF5741" w:rsidP="00A16BFF">
            <w:pPr>
              <w:pStyle w:val="HEADERTABELLA"/>
              <w:rPr>
                <w:color w:val="002060"/>
              </w:rPr>
            </w:pPr>
            <w:r w:rsidRPr="008244C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799F501" w14:textId="77777777" w:rsidR="00CF5741" w:rsidRPr="008244C5" w:rsidRDefault="00CF5741" w:rsidP="00A16BFF">
            <w:pPr>
              <w:pStyle w:val="HEADERTABELLA"/>
              <w:rPr>
                <w:color w:val="002060"/>
              </w:rPr>
            </w:pPr>
            <w:r w:rsidRPr="008244C5">
              <w:rPr>
                <w:color w:val="002060"/>
              </w:rPr>
              <w:t xml:space="preserve">Data </w:t>
            </w:r>
            <w:proofErr w:type="spellStart"/>
            <w:r w:rsidRPr="008244C5">
              <w:rPr>
                <w:color w:val="002060"/>
              </w:rPr>
              <w:t>Orig</w:t>
            </w:r>
            <w:proofErr w:type="spellEnd"/>
            <w:r w:rsidRPr="008244C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58FA29" w14:textId="77777777" w:rsidR="00CF5741" w:rsidRPr="008244C5" w:rsidRDefault="00CF5741" w:rsidP="00A16BFF">
            <w:pPr>
              <w:pStyle w:val="HEADERTABELLA"/>
              <w:rPr>
                <w:color w:val="002060"/>
              </w:rPr>
            </w:pPr>
            <w:r w:rsidRPr="008244C5">
              <w:rPr>
                <w:color w:val="002060"/>
              </w:rPr>
              <w:t xml:space="preserve">Ora </w:t>
            </w:r>
            <w:proofErr w:type="spellStart"/>
            <w:r w:rsidRPr="008244C5">
              <w:rPr>
                <w:color w:val="002060"/>
              </w:rPr>
              <w:t>Var</w:t>
            </w:r>
            <w:proofErr w:type="spellEnd"/>
            <w:r w:rsidRPr="008244C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81C5B7" w14:textId="77777777" w:rsidR="00CF5741" w:rsidRPr="008244C5" w:rsidRDefault="00CF5741" w:rsidP="00A16BFF">
            <w:pPr>
              <w:pStyle w:val="HEADERTABELLA"/>
              <w:rPr>
                <w:color w:val="002060"/>
              </w:rPr>
            </w:pPr>
            <w:r w:rsidRPr="008244C5">
              <w:rPr>
                <w:color w:val="002060"/>
              </w:rPr>
              <w:t xml:space="preserve">Ora </w:t>
            </w:r>
            <w:proofErr w:type="spellStart"/>
            <w:r w:rsidRPr="008244C5">
              <w:rPr>
                <w:color w:val="002060"/>
              </w:rPr>
              <w:t>Orig</w:t>
            </w:r>
            <w:proofErr w:type="spellEnd"/>
            <w:r w:rsidRPr="008244C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8B00FB" w14:textId="77777777" w:rsidR="00CF5741" w:rsidRPr="008244C5" w:rsidRDefault="00CF5741" w:rsidP="00A16BFF">
            <w:pPr>
              <w:pStyle w:val="HEADERTABELLA"/>
              <w:rPr>
                <w:color w:val="002060"/>
              </w:rPr>
            </w:pPr>
            <w:r w:rsidRPr="008244C5">
              <w:rPr>
                <w:color w:val="002060"/>
              </w:rPr>
              <w:t>Impianto</w:t>
            </w:r>
          </w:p>
        </w:tc>
      </w:tr>
      <w:tr w:rsidR="00CF5741" w:rsidRPr="008244C5" w14:paraId="394FF740" w14:textId="77777777" w:rsidTr="00CF5741">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EE0157" w14:textId="77777777" w:rsidR="00CF5741" w:rsidRPr="008244C5" w:rsidRDefault="00CF5741" w:rsidP="00A16BFF">
            <w:pPr>
              <w:pStyle w:val="ROWTABELLA"/>
              <w:rPr>
                <w:color w:val="002060"/>
                <w:highlight w:val="yellow"/>
              </w:rPr>
            </w:pPr>
            <w:r w:rsidRPr="008244C5">
              <w:rPr>
                <w:color w:val="002060"/>
                <w:highlight w:val="yellow"/>
              </w:rPr>
              <w:t>09/02/2020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B61AD4" w14:textId="77777777" w:rsidR="00CF5741" w:rsidRPr="008244C5" w:rsidRDefault="00CF5741" w:rsidP="00A16BFF">
            <w:pPr>
              <w:pStyle w:val="ROWTABELLA"/>
              <w:jc w:val="center"/>
              <w:rPr>
                <w:color w:val="002060"/>
                <w:highlight w:val="yellow"/>
              </w:rPr>
            </w:pPr>
            <w:r w:rsidRPr="008244C5">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302802" w14:textId="77777777" w:rsidR="00CF5741" w:rsidRPr="008244C5" w:rsidRDefault="00CF5741" w:rsidP="00A16BFF">
            <w:pPr>
              <w:pStyle w:val="ROWTABELLA"/>
              <w:rPr>
                <w:color w:val="002060"/>
                <w:highlight w:val="yellow"/>
              </w:rPr>
            </w:pPr>
            <w:r w:rsidRPr="008244C5">
              <w:rPr>
                <w:color w:val="002060"/>
                <w:highlight w:val="yellow"/>
              </w:rPr>
              <w:t>ACLI MANTOVANI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7BAB46" w14:textId="77777777" w:rsidR="00CF5741" w:rsidRPr="008244C5" w:rsidRDefault="00CF5741" w:rsidP="00A16BFF">
            <w:pPr>
              <w:pStyle w:val="ROWTABELLA"/>
              <w:rPr>
                <w:color w:val="002060"/>
                <w:highlight w:val="yellow"/>
              </w:rPr>
            </w:pPr>
            <w:r w:rsidRPr="008244C5">
              <w:rPr>
                <w:color w:val="002060"/>
                <w:highlight w:val="yellow"/>
              </w:rPr>
              <w:t>PIANACCIO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664809" w14:textId="77777777" w:rsidR="00CF5741" w:rsidRPr="008244C5" w:rsidRDefault="00CF5741" w:rsidP="00A16BFF">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E67689" w14:textId="77777777" w:rsidR="00CF5741" w:rsidRPr="008244C5" w:rsidRDefault="00CF5741" w:rsidP="00A16BFF">
            <w:pPr>
              <w:pStyle w:val="ROWTABELLA"/>
              <w:jc w:val="center"/>
              <w:rPr>
                <w:color w:val="002060"/>
              </w:rPr>
            </w:pPr>
            <w:r w:rsidRPr="008244C5">
              <w:rPr>
                <w:color w:val="002060"/>
                <w:highlight w:val="yellow"/>
              </w:rPr>
              <w:t>10:30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5E2396" w14:textId="77777777" w:rsidR="00CF5741" w:rsidRPr="008244C5" w:rsidRDefault="00CF5741" w:rsidP="00A16BFF">
            <w:pPr>
              <w:pStyle w:val="ROWTABELLA"/>
              <w:jc w:val="center"/>
              <w:rPr>
                <w:color w:val="002060"/>
              </w:rPr>
            </w:pPr>
            <w:r w:rsidRPr="008244C5">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8805B6" w14:textId="77777777" w:rsidR="00CF5741" w:rsidRPr="008244C5" w:rsidRDefault="00CF5741" w:rsidP="00A16BFF">
            <w:pPr>
              <w:rPr>
                <w:color w:val="002060"/>
                <w:sz w:val="24"/>
                <w:szCs w:val="24"/>
              </w:rPr>
            </w:pPr>
          </w:p>
        </w:tc>
      </w:tr>
    </w:tbl>
    <w:p w14:paraId="4BCD2DE3" w14:textId="77777777" w:rsidR="00CF5741" w:rsidRPr="008244C5" w:rsidRDefault="00CF5741" w:rsidP="00CF5741">
      <w:pPr>
        <w:pStyle w:val="breakline"/>
        <w:divId w:val="527259509"/>
        <w:rPr>
          <w:color w:val="002060"/>
        </w:rPr>
      </w:pPr>
    </w:p>
    <w:p w14:paraId="19663CED" w14:textId="77777777" w:rsidR="00CF5741" w:rsidRPr="008244C5" w:rsidRDefault="00CF5741" w:rsidP="00CF5741">
      <w:pPr>
        <w:pStyle w:val="breakline"/>
        <w:divId w:val="527259509"/>
        <w:rPr>
          <w:color w:val="002060"/>
        </w:rPr>
      </w:pPr>
    </w:p>
    <w:p w14:paraId="023C1350" w14:textId="77777777" w:rsidR="00CF5741" w:rsidRPr="008244C5" w:rsidRDefault="00CF5741" w:rsidP="00CF5741">
      <w:pPr>
        <w:pStyle w:val="SOTTOTITOLOCAMPIONATO1"/>
        <w:divId w:val="527259509"/>
        <w:rPr>
          <w:color w:val="002060"/>
        </w:rPr>
      </w:pPr>
      <w:r w:rsidRPr="008244C5">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CF5741" w:rsidRPr="008244C5" w14:paraId="7C4C86B4" w14:textId="77777777" w:rsidTr="00CF5741">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BD94EA" w14:textId="77777777" w:rsidR="00CF5741" w:rsidRPr="008244C5" w:rsidRDefault="00CF5741" w:rsidP="00A16BFF">
            <w:pPr>
              <w:pStyle w:val="HEADERTABELLA"/>
              <w:rPr>
                <w:color w:val="002060"/>
              </w:rPr>
            </w:pPr>
            <w:r w:rsidRPr="008244C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06BF55" w14:textId="77777777" w:rsidR="00CF5741" w:rsidRPr="008244C5" w:rsidRDefault="00CF5741" w:rsidP="00A16BFF">
            <w:pPr>
              <w:pStyle w:val="HEADERTABELLA"/>
              <w:rPr>
                <w:color w:val="002060"/>
              </w:rPr>
            </w:pPr>
            <w:r w:rsidRPr="008244C5">
              <w:rPr>
                <w:color w:val="002060"/>
              </w:rPr>
              <w:t xml:space="preserve">N° </w:t>
            </w:r>
            <w:proofErr w:type="spellStart"/>
            <w:r w:rsidRPr="008244C5">
              <w:rPr>
                <w:color w:val="002060"/>
              </w:rPr>
              <w:t>Gior</w:t>
            </w:r>
            <w:proofErr w:type="spellEnd"/>
            <w:r w:rsidRPr="008244C5">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E7070E" w14:textId="77777777" w:rsidR="00CF5741" w:rsidRPr="008244C5" w:rsidRDefault="00CF5741" w:rsidP="00A16BFF">
            <w:pPr>
              <w:pStyle w:val="HEADERTABELLA"/>
              <w:rPr>
                <w:color w:val="002060"/>
              </w:rPr>
            </w:pPr>
            <w:r w:rsidRPr="008244C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068280" w14:textId="77777777" w:rsidR="00CF5741" w:rsidRPr="008244C5" w:rsidRDefault="00CF5741" w:rsidP="00A16BFF">
            <w:pPr>
              <w:pStyle w:val="HEADERTABELLA"/>
              <w:rPr>
                <w:color w:val="002060"/>
              </w:rPr>
            </w:pPr>
            <w:r w:rsidRPr="008244C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C916E1" w14:textId="77777777" w:rsidR="00CF5741" w:rsidRPr="008244C5" w:rsidRDefault="00CF5741" w:rsidP="00A16BFF">
            <w:pPr>
              <w:pStyle w:val="HEADERTABELLA"/>
              <w:rPr>
                <w:color w:val="002060"/>
              </w:rPr>
            </w:pPr>
            <w:r w:rsidRPr="008244C5">
              <w:rPr>
                <w:color w:val="002060"/>
              </w:rPr>
              <w:t xml:space="preserve">Data </w:t>
            </w:r>
            <w:proofErr w:type="spellStart"/>
            <w:r w:rsidRPr="008244C5">
              <w:rPr>
                <w:color w:val="002060"/>
              </w:rPr>
              <w:t>Orig</w:t>
            </w:r>
            <w:proofErr w:type="spellEnd"/>
            <w:r w:rsidRPr="008244C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7FA04A" w14:textId="77777777" w:rsidR="00CF5741" w:rsidRPr="008244C5" w:rsidRDefault="00CF5741" w:rsidP="00A16BFF">
            <w:pPr>
              <w:pStyle w:val="HEADERTABELLA"/>
              <w:rPr>
                <w:color w:val="002060"/>
              </w:rPr>
            </w:pPr>
            <w:r w:rsidRPr="008244C5">
              <w:rPr>
                <w:color w:val="002060"/>
              </w:rPr>
              <w:t xml:space="preserve">Ora </w:t>
            </w:r>
            <w:proofErr w:type="spellStart"/>
            <w:r w:rsidRPr="008244C5">
              <w:rPr>
                <w:color w:val="002060"/>
              </w:rPr>
              <w:t>Var</w:t>
            </w:r>
            <w:proofErr w:type="spellEnd"/>
            <w:r w:rsidRPr="008244C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34F598" w14:textId="77777777" w:rsidR="00CF5741" w:rsidRPr="008244C5" w:rsidRDefault="00CF5741" w:rsidP="00A16BFF">
            <w:pPr>
              <w:pStyle w:val="HEADERTABELLA"/>
              <w:rPr>
                <w:color w:val="002060"/>
              </w:rPr>
            </w:pPr>
            <w:r w:rsidRPr="008244C5">
              <w:rPr>
                <w:color w:val="002060"/>
              </w:rPr>
              <w:t xml:space="preserve">Ora </w:t>
            </w:r>
            <w:proofErr w:type="spellStart"/>
            <w:r w:rsidRPr="008244C5">
              <w:rPr>
                <w:color w:val="002060"/>
              </w:rPr>
              <w:t>Orig</w:t>
            </w:r>
            <w:proofErr w:type="spellEnd"/>
            <w:r w:rsidRPr="008244C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BEC9B2" w14:textId="77777777" w:rsidR="00CF5741" w:rsidRPr="008244C5" w:rsidRDefault="00CF5741" w:rsidP="00A16BFF">
            <w:pPr>
              <w:pStyle w:val="HEADERTABELLA"/>
              <w:rPr>
                <w:color w:val="002060"/>
              </w:rPr>
            </w:pPr>
            <w:r w:rsidRPr="008244C5">
              <w:rPr>
                <w:color w:val="002060"/>
              </w:rPr>
              <w:t>Impianto</w:t>
            </w:r>
          </w:p>
        </w:tc>
      </w:tr>
      <w:tr w:rsidR="00CF5741" w:rsidRPr="008244C5" w14:paraId="5A96CBE5" w14:textId="77777777" w:rsidTr="00CF5741">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D8ADD0" w14:textId="77777777" w:rsidR="00CF5741" w:rsidRPr="008244C5" w:rsidRDefault="00CF5741" w:rsidP="00A16BFF">
            <w:pPr>
              <w:pStyle w:val="ROWTABELLA"/>
              <w:rPr>
                <w:color w:val="002060"/>
                <w:highlight w:val="yellow"/>
              </w:rPr>
            </w:pPr>
            <w:r w:rsidRPr="008244C5">
              <w:rPr>
                <w:color w:val="002060"/>
                <w:highlight w:val="yellow"/>
              </w:rPr>
              <w:t>09/02/2020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90D94E" w14:textId="77777777" w:rsidR="00CF5741" w:rsidRPr="008244C5" w:rsidRDefault="00CF5741" w:rsidP="00A16BFF">
            <w:pPr>
              <w:pStyle w:val="ROWTABELLA"/>
              <w:jc w:val="center"/>
              <w:rPr>
                <w:color w:val="002060"/>
                <w:highlight w:val="yellow"/>
              </w:rPr>
            </w:pPr>
            <w:r w:rsidRPr="008244C5">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ED6FE2" w14:textId="77777777" w:rsidR="00CF5741" w:rsidRPr="008244C5" w:rsidRDefault="00CF5741" w:rsidP="00A16BFF">
            <w:pPr>
              <w:pStyle w:val="ROWTABELLA"/>
              <w:rPr>
                <w:color w:val="002060"/>
                <w:highlight w:val="yellow"/>
              </w:rPr>
            </w:pPr>
            <w:r w:rsidRPr="008244C5">
              <w:rPr>
                <w:color w:val="002060"/>
                <w:highlight w:val="yellow"/>
              </w:rPr>
              <w:t xml:space="preserve">AMICI DEL </w:t>
            </w:r>
            <w:proofErr w:type="spellStart"/>
            <w:r w:rsidRPr="008244C5">
              <w:rPr>
                <w:color w:val="002060"/>
                <w:highlight w:val="yellow"/>
              </w:rPr>
              <w:t>CENTROSOCIOsq.B</w:t>
            </w:r>
            <w:proofErr w:type="spellEnd"/>
            <w:r w:rsidRPr="008244C5">
              <w:rPr>
                <w:color w:val="002060"/>
                <w:highlight w:val="yellow"/>
              </w:rPr>
              <w:t xml:space="preserve">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EA1654" w14:textId="77777777" w:rsidR="00CF5741" w:rsidRPr="008244C5" w:rsidRDefault="00CF5741" w:rsidP="00A16BFF">
            <w:pPr>
              <w:pStyle w:val="ROWTABELLA"/>
              <w:rPr>
                <w:color w:val="002060"/>
                <w:highlight w:val="yellow"/>
              </w:rPr>
            </w:pPr>
            <w:r w:rsidRPr="008244C5">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677D91" w14:textId="77777777" w:rsidR="00CF5741" w:rsidRPr="008244C5" w:rsidRDefault="00CF5741" w:rsidP="00A16BFF">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48F07A" w14:textId="77777777" w:rsidR="00CF5741" w:rsidRPr="008244C5" w:rsidRDefault="00CF5741" w:rsidP="00A16BFF">
            <w:pPr>
              <w:pStyle w:val="ROWTABELLA"/>
              <w:jc w:val="center"/>
              <w:rPr>
                <w:color w:val="002060"/>
              </w:rPr>
            </w:pPr>
            <w:r w:rsidRPr="008244C5">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3E5920" w14:textId="77777777" w:rsidR="00CF5741" w:rsidRPr="008244C5" w:rsidRDefault="00CF5741" w:rsidP="00A16BFF">
            <w:pPr>
              <w:rPr>
                <w:color w:val="002060"/>
                <w:sz w:val="24"/>
                <w:szCs w:val="24"/>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EE148A" w14:textId="77777777" w:rsidR="00CF5741" w:rsidRPr="008244C5" w:rsidRDefault="00CF5741" w:rsidP="00A16BFF">
            <w:pPr>
              <w:pStyle w:val="ROWTABELLA"/>
              <w:rPr>
                <w:color w:val="002060"/>
              </w:rPr>
            </w:pPr>
            <w:r w:rsidRPr="008244C5">
              <w:rPr>
                <w:color w:val="002060"/>
                <w:highlight w:val="yellow"/>
              </w:rPr>
              <w:t>PALASPORT"TRE RAGAZZI"MAROTTA MONDOLFO VIA EUROPA</w:t>
            </w:r>
          </w:p>
        </w:tc>
      </w:tr>
      <w:tr w:rsidR="00CF5741" w:rsidRPr="008244C5" w14:paraId="7E75D8A6" w14:textId="77777777" w:rsidTr="00CF5741">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190142" w14:textId="77777777" w:rsidR="00CF5741" w:rsidRPr="008244C5" w:rsidRDefault="00CF5741" w:rsidP="00A16BFF">
            <w:pPr>
              <w:pStyle w:val="ROWTABELLA"/>
              <w:rPr>
                <w:color w:val="002060"/>
                <w:highlight w:val="yellow"/>
              </w:rPr>
            </w:pPr>
            <w:r w:rsidRPr="008244C5">
              <w:rPr>
                <w:color w:val="002060"/>
                <w:highlight w:val="yellow"/>
              </w:rPr>
              <w:t>12/02/2020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521E7C" w14:textId="77777777" w:rsidR="00CF5741" w:rsidRPr="008244C5" w:rsidRDefault="00CF5741" w:rsidP="00A16BFF">
            <w:pPr>
              <w:pStyle w:val="ROWTABELLA"/>
              <w:jc w:val="center"/>
              <w:rPr>
                <w:color w:val="002060"/>
                <w:highlight w:val="yellow"/>
              </w:rPr>
            </w:pPr>
            <w:r w:rsidRPr="008244C5">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686F43" w14:textId="77777777" w:rsidR="00CF5741" w:rsidRPr="008244C5" w:rsidRDefault="00CF5741" w:rsidP="00A16BFF">
            <w:pPr>
              <w:pStyle w:val="ROWTABELLA"/>
              <w:rPr>
                <w:color w:val="002060"/>
                <w:highlight w:val="yellow"/>
              </w:rPr>
            </w:pPr>
            <w:r w:rsidRPr="008244C5">
              <w:rPr>
                <w:color w:val="002060"/>
                <w:highlight w:val="yellow"/>
              </w:rPr>
              <w:t>BORGOROSSO TOLENTINO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812C9E" w14:textId="77777777" w:rsidR="00CF5741" w:rsidRPr="008244C5" w:rsidRDefault="00CF5741" w:rsidP="00A16BFF">
            <w:pPr>
              <w:pStyle w:val="ROWTABELLA"/>
              <w:rPr>
                <w:color w:val="002060"/>
                <w:highlight w:val="yellow"/>
              </w:rPr>
            </w:pPr>
            <w:r w:rsidRPr="008244C5">
              <w:rPr>
                <w:color w:val="002060"/>
                <w:highlight w:val="yellow"/>
              </w:rPr>
              <w:t xml:space="preserve">ACLI MANTOVANI </w:t>
            </w:r>
            <w:proofErr w:type="spellStart"/>
            <w:r w:rsidRPr="008244C5">
              <w:rPr>
                <w:color w:val="002060"/>
                <w:highlight w:val="yellow"/>
              </w:rPr>
              <w:t>CALCIOsq.B</w:t>
            </w:r>
            <w:proofErr w:type="spellEnd"/>
            <w:r w:rsidRPr="008244C5">
              <w:rPr>
                <w:color w:val="002060"/>
                <w:highlight w:val="yellow"/>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99639F" w14:textId="77777777" w:rsidR="00CF5741" w:rsidRPr="008244C5" w:rsidRDefault="00CF5741" w:rsidP="00A16BFF">
            <w:pPr>
              <w:pStyle w:val="ROWTABELLA"/>
              <w:rPr>
                <w:color w:val="002060"/>
              </w:rPr>
            </w:pPr>
            <w:r w:rsidRPr="008244C5">
              <w:rPr>
                <w:color w:val="002060"/>
              </w:rPr>
              <w:t>0</w:t>
            </w:r>
            <w:r>
              <w:rPr>
                <w:color w:val="002060"/>
              </w:rPr>
              <w:t>9</w:t>
            </w:r>
            <w:r w:rsidRPr="008244C5">
              <w:rPr>
                <w:color w:val="002060"/>
              </w:rPr>
              <w:t>/02/2020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8F8368" w14:textId="77777777" w:rsidR="00CF5741" w:rsidRPr="008244C5" w:rsidRDefault="00CF5741" w:rsidP="00A16BFF">
            <w:pPr>
              <w:pStyle w:val="ROWTABELLA"/>
              <w:jc w:val="center"/>
              <w:rPr>
                <w:color w:val="002060"/>
              </w:rPr>
            </w:pPr>
            <w:r w:rsidRPr="008244C5">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B112E8" w14:textId="77777777" w:rsidR="00CF5741" w:rsidRPr="008244C5" w:rsidRDefault="00CF5741" w:rsidP="00A16BFF">
            <w:pPr>
              <w:pStyle w:val="ROWTABELLA"/>
              <w:jc w:val="center"/>
              <w:rPr>
                <w:color w:val="002060"/>
              </w:rPr>
            </w:pPr>
            <w:r w:rsidRPr="008244C5">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2F3E4D" w14:textId="77777777" w:rsidR="00CF5741" w:rsidRPr="008244C5" w:rsidRDefault="00CF5741" w:rsidP="00A16BFF">
            <w:pPr>
              <w:rPr>
                <w:color w:val="002060"/>
                <w:sz w:val="24"/>
                <w:szCs w:val="24"/>
              </w:rPr>
            </w:pPr>
          </w:p>
        </w:tc>
      </w:tr>
    </w:tbl>
    <w:p w14:paraId="0A055FDB" w14:textId="77777777" w:rsidR="00CF5741" w:rsidRPr="008244C5" w:rsidRDefault="00CF5741" w:rsidP="00CF5741">
      <w:pPr>
        <w:pStyle w:val="breakline"/>
        <w:divId w:val="527259509"/>
        <w:rPr>
          <w:color w:val="002060"/>
        </w:rPr>
      </w:pPr>
    </w:p>
    <w:p w14:paraId="0B3AF84E" w14:textId="77777777" w:rsidR="00CF5741" w:rsidRPr="008244C5" w:rsidRDefault="00CF5741" w:rsidP="00CF5741">
      <w:pPr>
        <w:pStyle w:val="breakline"/>
        <w:divId w:val="527259509"/>
        <w:rPr>
          <w:color w:val="002060"/>
        </w:rPr>
      </w:pPr>
    </w:p>
    <w:p w14:paraId="70546E19" w14:textId="77777777" w:rsidR="00CF5741" w:rsidRPr="008244C5" w:rsidRDefault="00CF5741" w:rsidP="00CF5741">
      <w:pPr>
        <w:pStyle w:val="TITOLOPRINC"/>
        <w:divId w:val="527259509"/>
        <w:rPr>
          <w:color w:val="002060"/>
        </w:rPr>
      </w:pPr>
      <w:r w:rsidRPr="008244C5">
        <w:rPr>
          <w:color w:val="002060"/>
        </w:rPr>
        <w:t>RISULTATI</w:t>
      </w:r>
    </w:p>
    <w:p w14:paraId="7210A3E6" w14:textId="77777777" w:rsidR="00CF5741" w:rsidRPr="008244C5" w:rsidRDefault="00CF5741" w:rsidP="00CF5741">
      <w:pPr>
        <w:pStyle w:val="breakline"/>
        <w:divId w:val="527259509"/>
        <w:rPr>
          <w:color w:val="002060"/>
        </w:rPr>
      </w:pPr>
    </w:p>
    <w:p w14:paraId="036CA146" w14:textId="77777777" w:rsidR="00CF5741" w:rsidRPr="008244C5" w:rsidRDefault="00CF5741" w:rsidP="00CF5741">
      <w:pPr>
        <w:pStyle w:val="SOTTOTITOLOCAMPIONATO1"/>
        <w:divId w:val="527259509"/>
        <w:rPr>
          <w:color w:val="002060"/>
        </w:rPr>
      </w:pPr>
      <w:r w:rsidRPr="008244C5">
        <w:rPr>
          <w:color w:val="002060"/>
        </w:rPr>
        <w:t>RISULTATI UFFICIALI GARE DEL 02/02/2020</w:t>
      </w:r>
    </w:p>
    <w:p w14:paraId="7973B180" w14:textId="77777777" w:rsidR="00CF5741" w:rsidRPr="008244C5" w:rsidRDefault="00CF5741" w:rsidP="00CF5741">
      <w:pPr>
        <w:pStyle w:val="SOTTOTITOLOCAMPIONATO2"/>
        <w:divId w:val="527259509"/>
        <w:rPr>
          <w:color w:val="002060"/>
        </w:rPr>
      </w:pPr>
      <w:r w:rsidRPr="008244C5">
        <w:rPr>
          <w:color w:val="002060"/>
        </w:rPr>
        <w:t>Si trascrivono qui di seguito i risultati ufficiali delle gare disputate</w:t>
      </w:r>
    </w:p>
    <w:p w14:paraId="666D68BE" w14:textId="77777777" w:rsidR="00CF5741" w:rsidRPr="008244C5" w:rsidRDefault="00CF5741" w:rsidP="00CF5741">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CF5741" w:rsidRPr="008244C5" w14:paraId="29652CD0" w14:textId="77777777" w:rsidTr="00CF574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F5741" w:rsidRPr="008244C5" w14:paraId="69D9AA9A" w14:textId="77777777" w:rsidTr="00A16BF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583AEF" w14:textId="77777777" w:rsidR="00CF5741" w:rsidRPr="008244C5" w:rsidRDefault="00CF5741" w:rsidP="00A16BFF">
                  <w:pPr>
                    <w:pStyle w:val="HEADERTABELLA"/>
                    <w:rPr>
                      <w:color w:val="002060"/>
                    </w:rPr>
                  </w:pPr>
                  <w:r w:rsidRPr="008244C5">
                    <w:rPr>
                      <w:color w:val="002060"/>
                    </w:rPr>
                    <w:t>GIRONE G - 2 Giornata - A</w:t>
                  </w:r>
                </w:p>
              </w:tc>
            </w:tr>
            <w:tr w:rsidR="00CF5741" w:rsidRPr="008244C5" w14:paraId="7FC659CD" w14:textId="77777777" w:rsidTr="00A16BF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5E72D698" w14:textId="77777777" w:rsidR="00CF5741" w:rsidRPr="008244C5" w:rsidRDefault="00CF5741" w:rsidP="00A16BFF">
                  <w:pPr>
                    <w:pStyle w:val="ROWTABELLA"/>
                    <w:rPr>
                      <w:color w:val="002060"/>
                    </w:rPr>
                  </w:pPr>
                  <w:r w:rsidRPr="008244C5">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69F80B3" w14:textId="77777777" w:rsidR="00CF5741" w:rsidRPr="008244C5" w:rsidRDefault="00CF5741" w:rsidP="00A16BFF">
                  <w:pPr>
                    <w:pStyle w:val="ROWTABELLA"/>
                    <w:rPr>
                      <w:color w:val="002060"/>
                    </w:rPr>
                  </w:pPr>
                  <w:r w:rsidRPr="008244C5">
                    <w:rPr>
                      <w:color w:val="002060"/>
                    </w:rPr>
                    <w:t>- FUTBOL3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0193A0D" w14:textId="77777777" w:rsidR="00CF5741" w:rsidRPr="008244C5" w:rsidRDefault="00CF5741" w:rsidP="00A16BFF">
                  <w:pPr>
                    <w:pStyle w:val="ROWTABELLA"/>
                    <w:jc w:val="center"/>
                    <w:rPr>
                      <w:color w:val="002060"/>
                    </w:rPr>
                  </w:pPr>
                  <w:r w:rsidRPr="008244C5">
                    <w:rPr>
                      <w:color w:val="002060"/>
                    </w:rPr>
                    <w:t>11 - 2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2D4FBA2" w14:textId="77777777" w:rsidR="00CF5741" w:rsidRPr="008244C5" w:rsidRDefault="00CF5741" w:rsidP="00A16BFF">
                  <w:pPr>
                    <w:pStyle w:val="ROWTABELLA"/>
                    <w:jc w:val="center"/>
                    <w:rPr>
                      <w:color w:val="002060"/>
                    </w:rPr>
                  </w:pPr>
                  <w:r w:rsidRPr="008244C5">
                    <w:rPr>
                      <w:color w:val="002060"/>
                    </w:rPr>
                    <w:t> </w:t>
                  </w:r>
                </w:p>
              </w:tc>
            </w:tr>
            <w:tr w:rsidR="00CF5741" w:rsidRPr="008244C5" w14:paraId="0547BA56" w14:textId="77777777" w:rsidTr="00A16B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7701983" w14:textId="77777777" w:rsidR="00CF5741" w:rsidRPr="008244C5" w:rsidRDefault="00CF5741" w:rsidP="00A16BFF">
                  <w:pPr>
                    <w:pStyle w:val="ROWTABELLA"/>
                    <w:rPr>
                      <w:color w:val="002060"/>
                    </w:rPr>
                  </w:pPr>
                  <w:r w:rsidRPr="008244C5">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28FA32A" w14:textId="77777777" w:rsidR="00CF5741" w:rsidRPr="008244C5" w:rsidRDefault="00CF5741" w:rsidP="00A16BFF">
                  <w:pPr>
                    <w:pStyle w:val="ROWTABELLA"/>
                    <w:rPr>
                      <w:color w:val="002060"/>
                    </w:rPr>
                  </w:pPr>
                  <w:r w:rsidRPr="008244C5">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7B733D5F" w14:textId="77777777" w:rsidR="00CF5741" w:rsidRPr="008244C5" w:rsidRDefault="00CF5741" w:rsidP="00A16BFF">
                  <w:pPr>
                    <w:pStyle w:val="ROWTABELLA"/>
                    <w:jc w:val="center"/>
                    <w:rPr>
                      <w:color w:val="002060"/>
                    </w:rPr>
                  </w:pPr>
                  <w:r w:rsidRPr="008244C5">
                    <w:rPr>
                      <w:color w:val="002060"/>
                    </w:rPr>
                    <w:t>7 - 5</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0F0671C8" w14:textId="77777777" w:rsidR="00CF5741" w:rsidRPr="008244C5" w:rsidRDefault="00CF5741" w:rsidP="00A16BFF">
                  <w:pPr>
                    <w:pStyle w:val="ROWTABELLA"/>
                    <w:jc w:val="center"/>
                    <w:rPr>
                      <w:color w:val="002060"/>
                    </w:rPr>
                  </w:pPr>
                  <w:r w:rsidRPr="008244C5">
                    <w:rPr>
                      <w:color w:val="002060"/>
                    </w:rPr>
                    <w:t> </w:t>
                  </w:r>
                </w:p>
              </w:tc>
            </w:tr>
            <w:tr w:rsidR="00CF5741" w:rsidRPr="008244C5" w14:paraId="6A377FFB" w14:textId="77777777" w:rsidTr="00A16BF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2BC41CF5" w14:textId="77777777" w:rsidR="00CF5741" w:rsidRPr="008244C5" w:rsidRDefault="00CF5741" w:rsidP="00A16BFF">
                  <w:pPr>
                    <w:pStyle w:val="ROWTABELLA"/>
                    <w:rPr>
                      <w:color w:val="002060"/>
                    </w:rPr>
                  </w:pPr>
                  <w:r w:rsidRPr="008244C5">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D97A0D2" w14:textId="77777777" w:rsidR="00CF5741" w:rsidRPr="008244C5" w:rsidRDefault="00CF5741" w:rsidP="00A16BFF">
                  <w:pPr>
                    <w:pStyle w:val="ROWTABELLA"/>
                    <w:rPr>
                      <w:color w:val="002060"/>
                    </w:rPr>
                  </w:pPr>
                  <w:r w:rsidRPr="008244C5">
                    <w:rPr>
                      <w:color w:val="002060"/>
                    </w:rPr>
                    <w:t>- SENIGALLIA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D016C82" w14:textId="77777777" w:rsidR="00CF5741" w:rsidRPr="008244C5" w:rsidRDefault="00CF5741" w:rsidP="00A16BFF">
                  <w:pPr>
                    <w:pStyle w:val="ROWTABELLA"/>
                    <w:jc w:val="center"/>
                    <w:rPr>
                      <w:color w:val="002060"/>
                    </w:rPr>
                  </w:pPr>
                  <w:r w:rsidRPr="008244C5">
                    <w:rPr>
                      <w:color w:val="002060"/>
                    </w:rPr>
                    <w:t>12 - 1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AAC975D" w14:textId="77777777" w:rsidR="00CF5741" w:rsidRPr="008244C5" w:rsidRDefault="00CF5741" w:rsidP="00A16BFF">
                  <w:pPr>
                    <w:pStyle w:val="ROWTABELLA"/>
                    <w:jc w:val="center"/>
                    <w:rPr>
                      <w:color w:val="002060"/>
                    </w:rPr>
                  </w:pPr>
                  <w:r w:rsidRPr="008244C5">
                    <w:rPr>
                      <w:color w:val="002060"/>
                    </w:rPr>
                    <w:t> </w:t>
                  </w:r>
                </w:p>
              </w:tc>
            </w:tr>
          </w:tbl>
          <w:p w14:paraId="6E35BF09" w14:textId="77777777" w:rsidR="00CF5741" w:rsidRPr="008244C5" w:rsidRDefault="00CF5741" w:rsidP="00A16BFF">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F5741" w:rsidRPr="008244C5" w14:paraId="44FB3F93" w14:textId="77777777" w:rsidTr="00A16BF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EEA9F8" w14:textId="77777777" w:rsidR="00CF5741" w:rsidRPr="008244C5" w:rsidRDefault="00CF5741" w:rsidP="00A16BFF">
                  <w:pPr>
                    <w:pStyle w:val="HEADERTABELLA"/>
                    <w:rPr>
                      <w:color w:val="002060"/>
                    </w:rPr>
                  </w:pPr>
                  <w:r w:rsidRPr="008244C5">
                    <w:rPr>
                      <w:color w:val="002060"/>
                    </w:rPr>
                    <w:t>GIRONE SA - 2 Giornata - A</w:t>
                  </w:r>
                </w:p>
              </w:tc>
            </w:tr>
            <w:tr w:rsidR="00CF5741" w:rsidRPr="008244C5" w14:paraId="2E63C3CE" w14:textId="77777777" w:rsidTr="00A16BF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75C2B1E2" w14:textId="77777777" w:rsidR="00CF5741" w:rsidRPr="008244C5" w:rsidRDefault="00CF5741" w:rsidP="00A16BFF">
                  <w:pPr>
                    <w:pStyle w:val="ROWTABELLA"/>
                    <w:rPr>
                      <w:color w:val="002060"/>
                    </w:rPr>
                  </w:pPr>
                  <w:r w:rsidRPr="008244C5">
                    <w:rPr>
                      <w:color w:val="002060"/>
                    </w:rPr>
                    <w:t xml:space="preserve">ITALSERVICE C5 </w:t>
                  </w:r>
                  <w:proofErr w:type="spellStart"/>
                  <w:r w:rsidRPr="008244C5">
                    <w:rPr>
                      <w:color w:val="002060"/>
                    </w:rPr>
                    <w:t>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92F0FE1" w14:textId="77777777" w:rsidR="00CF5741" w:rsidRPr="008244C5" w:rsidRDefault="00CF5741" w:rsidP="00A16BFF">
                  <w:pPr>
                    <w:pStyle w:val="ROWTABELLA"/>
                    <w:rPr>
                      <w:color w:val="002060"/>
                    </w:rPr>
                  </w:pPr>
                  <w:r w:rsidRPr="008244C5">
                    <w:rPr>
                      <w:color w:val="002060"/>
                    </w:rPr>
                    <w:t>- BULDOG T.N.T. LUCREZIA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D81106B" w14:textId="77777777" w:rsidR="00CF5741" w:rsidRPr="008244C5" w:rsidRDefault="00CF5741" w:rsidP="00A16BFF">
                  <w:pPr>
                    <w:pStyle w:val="ROWTABELLA"/>
                    <w:jc w:val="center"/>
                    <w:rPr>
                      <w:color w:val="002060"/>
                    </w:rPr>
                  </w:pPr>
                  <w:r w:rsidRPr="008244C5">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B5F9F01" w14:textId="77777777" w:rsidR="00CF5741" w:rsidRPr="008244C5" w:rsidRDefault="00CF5741" w:rsidP="00A16BFF">
                  <w:pPr>
                    <w:pStyle w:val="ROWTABELLA"/>
                    <w:jc w:val="center"/>
                    <w:rPr>
                      <w:color w:val="002060"/>
                    </w:rPr>
                  </w:pPr>
                  <w:r w:rsidRPr="008244C5">
                    <w:rPr>
                      <w:color w:val="002060"/>
                    </w:rPr>
                    <w:t> </w:t>
                  </w:r>
                </w:p>
              </w:tc>
            </w:tr>
            <w:tr w:rsidR="00CF5741" w:rsidRPr="008244C5" w14:paraId="379C0A67" w14:textId="77777777" w:rsidTr="00A16B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445B7287" w14:textId="77777777" w:rsidR="00CF5741" w:rsidRPr="008244C5" w:rsidRDefault="00CF5741" w:rsidP="00A16BFF">
                  <w:pPr>
                    <w:pStyle w:val="ROWTABELLA"/>
                    <w:rPr>
                      <w:color w:val="002060"/>
                    </w:rPr>
                  </w:pPr>
                  <w:r w:rsidRPr="008244C5">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34583D5" w14:textId="77777777" w:rsidR="00CF5741" w:rsidRPr="008244C5" w:rsidRDefault="00CF5741" w:rsidP="00A16BFF">
                  <w:pPr>
                    <w:pStyle w:val="ROWTABELLA"/>
                    <w:rPr>
                      <w:color w:val="002060"/>
                    </w:rPr>
                  </w:pPr>
                  <w:r w:rsidRPr="008244C5">
                    <w:rPr>
                      <w:color w:val="002060"/>
                    </w:rPr>
                    <w:t xml:space="preserve">- CALCIO A 5 CORINALDO </w:t>
                  </w:r>
                  <w:proofErr w:type="spellStart"/>
                  <w:r w:rsidRPr="008244C5">
                    <w:rPr>
                      <w:color w:val="002060"/>
                    </w:rPr>
                    <w:t>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14:paraId="1CDF2D3E" w14:textId="77777777" w:rsidR="00CF5741" w:rsidRPr="008244C5" w:rsidRDefault="00CF5741" w:rsidP="00A16BFF">
                  <w:pPr>
                    <w:pStyle w:val="ROWTABELLA"/>
                    <w:jc w:val="center"/>
                    <w:rPr>
                      <w:color w:val="002060"/>
                    </w:rPr>
                  </w:pPr>
                  <w:r w:rsidRPr="008244C5">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38D7531B" w14:textId="77777777" w:rsidR="00CF5741" w:rsidRPr="008244C5" w:rsidRDefault="00CF5741" w:rsidP="00A16BFF">
                  <w:pPr>
                    <w:pStyle w:val="ROWTABELLA"/>
                    <w:jc w:val="center"/>
                    <w:rPr>
                      <w:color w:val="002060"/>
                    </w:rPr>
                  </w:pPr>
                  <w:r w:rsidRPr="008244C5">
                    <w:rPr>
                      <w:color w:val="002060"/>
                    </w:rPr>
                    <w:t> </w:t>
                  </w:r>
                </w:p>
              </w:tc>
            </w:tr>
            <w:tr w:rsidR="00CF5741" w:rsidRPr="008244C5" w14:paraId="233F0541" w14:textId="77777777" w:rsidTr="00A16BF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847D1DA" w14:textId="77777777" w:rsidR="00CF5741" w:rsidRPr="008244C5" w:rsidRDefault="00CF5741" w:rsidP="00A16BFF">
                  <w:pPr>
                    <w:pStyle w:val="ROWTABELLA"/>
                    <w:rPr>
                      <w:color w:val="002060"/>
                    </w:rPr>
                  </w:pPr>
                  <w:r w:rsidRPr="008244C5">
                    <w:rPr>
                      <w:color w:val="002060"/>
                    </w:rPr>
                    <w:t>(1) SPORTFLY ARL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64AA07D" w14:textId="77777777" w:rsidR="00CF5741" w:rsidRPr="008244C5" w:rsidRDefault="00CF5741" w:rsidP="00A16BFF">
                  <w:pPr>
                    <w:pStyle w:val="ROWTABELLA"/>
                    <w:rPr>
                      <w:color w:val="002060"/>
                    </w:rPr>
                  </w:pPr>
                  <w:r w:rsidRPr="008244C5">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7FBC4D6" w14:textId="77777777" w:rsidR="00CF5741" w:rsidRPr="008244C5" w:rsidRDefault="00CF5741" w:rsidP="00A16BFF">
                  <w:pPr>
                    <w:pStyle w:val="ROWTABELLA"/>
                    <w:jc w:val="center"/>
                    <w:rPr>
                      <w:color w:val="002060"/>
                    </w:rPr>
                  </w:pPr>
                  <w:r w:rsidRPr="008244C5">
                    <w:rPr>
                      <w:color w:val="002060"/>
                    </w:rPr>
                    <w:t>2 - 10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0BB0F1A" w14:textId="77777777" w:rsidR="00CF5741" w:rsidRPr="008244C5" w:rsidRDefault="00CF5741" w:rsidP="00A16BFF">
                  <w:pPr>
                    <w:pStyle w:val="ROWTABELLA"/>
                    <w:jc w:val="center"/>
                    <w:rPr>
                      <w:color w:val="002060"/>
                    </w:rPr>
                  </w:pPr>
                  <w:r w:rsidRPr="008244C5">
                    <w:rPr>
                      <w:color w:val="002060"/>
                    </w:rPr>
                    <w:t> </w:t>
                  </w:r>
                </w:p>
              </w:tc>
            </w:tr>
            <w:tr w:rsidR="00CF5741" w:rsidRPr="008244C5" w14:paraId="38BB6067" w14:textId="77777777" w:rsidTr="00A16BFF">
              <w:tc>
                <w:tcPr>
                  <w:tcW w:w="4700" w:type="dxa"/>
                  <w:gridSpan w:val="4"/>
                  <w:tcBorders>
                    <w:top w:val="nil"/>
                    <w:left w:val="nil"/>
                    <w:bottom w:val="nil"/>
                    <w:right w:val="nil"/>
                  </w:tcBorders>
                  <w:tcMar>
                    <w:top w:w="20" w:type="dxa"/>
                    <w:left w:w="20" w:type="dxa"/>
                    <w:bottom w:w="20" w:type="dxa"/>
                    <w:right w:w="20" w:type="dxa"/>
                  </w:tcMar>
                  <w:vAlign w:val="center"/>
                </w:tcPr>
                <w:p w14:paraId="43B959EB" w14:textId="77777777" w:rsidR="00CF5741" w:rsidRPr="008244C5" w:rsidRDefault="00CF5741" w:rsidP="00A16BFF">
                  <w:pPr>
                    <w:pStyle w:val="ROWTABELLA"/>
                    <w:rPr>
                      <w:color w:val="002060"/>
                    </w:rPr>
                  </w:pPr>
                  <w:r w:rsidRPr="008244C5">
                    <w:rPr>
                      <w:color w:val="002060"/>
                    </w:rPr>
                    <w:t>(1) - disputata il 01/02/2020</w:t>
                  </w:r>
                </w:p>
              </w:tc>
            </w:tr>
          </w:tbl>
          <w:p w14:paraId="076E3147" w14:textId="77777777" w:rsidR="00CF5741" w:rsidRPr="008244C5" w:rsidRDefault="00CF5741" w:rsidP="00A16BFF">
            <w:pPr>
              <w:rPr>
                <w:color w:val="002060"/>
                <w:sz w:val="24"/>
                <w:szCs w:val="24"/>
              </w:rPr>
            </w:pPr>
          </w:p>
        </w:tc>
      </w:tr>
    </w:tbl>
    <w:p w14:paraId="2974EDFF" w14:textId="77777777" w:rsidR="00CF5741" w:rsidRPr="008244C5" w:rsidRDefault="00CF5741" w:rsidP="00CF5741">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CF5741" w:rsidRPr="008244C5" w14:paraId="2B1CCDF2" w14:textId="77777777" w:rsidTr="00CF5741">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F5741" w:rsidRPr="008244C5" w14:paraId="42579010" w14:textId="77777777" w:rsidTr="00A16BF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DB1F97" w14:textId="77777777" w:rsidR="00CF5741" w:rsidRPr="008244C5" w:rsidRDefault="00CF5741" w:rsidP="00A16BFF">
                  <w:pPr>
                    <w:pStyle w:val="HEADERTABELLA"/>
                    <w:rPr>
                      <w:color w:val="002060"/>
                    </w:rPr>
                  </w:pPr>
                  <w:r w:rsidRPr="008244C5">
                    <w:rPr>
                      <w:color w:val="002060"/>
                    </w:rPr>
                    <w:t>GIRONE SB - 2 Giornata - A</w:t>
                  </w:r>
                </w:p>
              </w:tc>
            </w:tr>
            <w:tr w:rsidR="00CF5741" w:rsidRPr="008244C5" w14:paraId="1D9C20C6" w14:textId="77777777" w:rsidTr="00A16BF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43E9619" w14:textId="77777777" w:rsidR="00CF5741" w:rsidRPr="008244C5" w:rsidRDefault="00CF5741" w:rsidP="00A16BFF">
                  <w:pPr>
                    <w:pStyle w:val="ROWTABELLA"/>
                    <w:rPr>
                      <w:color w:val="002060"/>
                    </w:rPr>
                  </w:pPr>
                  <w:r w:rsidRPr="008244C5">
                    <w:rPr>
                      <w:color w:val="002060"/>
                    </w:rPr>
                    <w:t xml:space="preserve">(1) ACLI MANTOVANI </w:t>
                  </w:r>
                  <w:proofErr w:type="spellStart"/>
                  <w:r w:rsidRPr="008244C5">
                    <w:rPr>
                      <w:color w:val="002060"/>
                    </w:rPr>
                    <w:t>CALCIOsq.B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0110037" w14:textId="77777777" w:rsidR="00CF5741" w:rsidRPr="008244C5" w:rsidRDefault="00CF5741" w:rsidP="00A16BFF">
                  <w:pPr>
                    <w:pStyle w:val="ROWTABELLA"/>
                    <w:rPr>
                      <w:color w:val="002060"/>
                    </w:rPr>
                  </w:pPr>
                  <w:r w:rsidRPr="008244C5">
                    <w:rPr>
                      <w:color w:val="002060"/>
                    </w:rPr>
                    <w:t xml:space="preserve">- AMICI DEL </w:t>
                  </w:r>
                  <w:proofErr w:type="spellStart"/>
                  <w:r w:rsidRPr="008244C5">
                    <w:rPr>
                      <w:color w:val="002060"/>
                    </w:rPr>
                    <w:t>CENTROSOCIOsq.B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7423499" w14:textId="77777777" w:rsidR="00CF5741" w:rsidRPr="008244C5" w:rsidRDefault="00CF5741" w:rsidP="00A16BFF">
                  <w:pPr>
                    <w:pStyle w:val="ROWTABELLA"/>
                    <w:jc w:val="center"/>
                    <w:rPr>
                      <w:color w:val="002060"/>
                    </w:rPr>
                  </w:pPr>
                  <w:r w:rsidRPr="008244C5">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1E8734E" w14:textId="77777777" w:rsidR="00CF5741" w:rsidRPr="008244C5" w:rsidRDefault="00CF5741" w:rsidP="00A16BFF">
                  <w:pPr>
                    <w:pStyle w:val="ROWTABELLA"/>
                    <w:jc w:val="center"/>
                    <w:rPr>
                      <w:color w:val="002060"/>
                    </w:rPr>
                  </w:pPr>
                  <w:r w:rsidRPr="008244C5">
                    <w:rPr>
                      <w:color w:val="002060"/>
                    </w:rPr>
                    <w:t> </w:t>
                  </w:r>
                </w:p>
              </w:tc>
            </w:tr>
            <w:tr w:rsidR="00CF5741" w:rsidRPr="008244C5" w14:paraId="7A39521A" w14:textId="77777777" w:rsidTr="00A16BF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9A21091" w14:textId="77777777" w:rsidR="00CF5741" w:rsidRPr="008244C5" w:rsidRDefault="00CF5741" w:rsidP="00A16BFF">
                  <w:pPr>
                    <w:pStyle w:val="ROWTABELLA"/>
                    <w:rPr>
                      <w:color w:val="002060"/>
                    </w:rPr>
                  </w:pPr>
                  <w:r w:rsidRPr="008244C5">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29624CD7" w14:textId="77777777" w:rsidR="00CF5741" w:rsidRPr="008244C5" w:rsidRDefault="00CF5741" w:rsidP="00A16BFF">
                  <w:pPr>
                    <w:pStyle w:val="ROWTABELLA"/>
                    <w:rPr>
                      <w:color w:val="002060"/>
                    </w:rPr>
                  </w:pPr>
                  <w:r w:rsidRPr="008244C5">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3B2A967E" w14:textId="77777777" w:rsidR="00CF5741" w:rsidRPr="008244C5" w:rsidRDefault="00CF5741" w:rsidP="00A16BFF">
                  <w:pPr>
                    <w:pStyle w:val="ROWTABELLA"/>
                    <w:jc w:val="center"/>
                    <w:rPr>
                      <w:color w:val="002060"/>
                    </w:rPr>
                  </w:pPr>
                  <w:r w:rsidRPr="008244C5">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BDC3710" w14:textId="77777777" w:rsidR="00CF5741" w:rsidRPr="008244C5" w:rsidRDefault="00CF5741" w:rsidP="00A16BFF">
                  <w:pPr>
                    <w:pStyle w:val="ROWTABELLA"/>
                    <w:jc w:val="center"/>
                    <w:rPr>
                      <w:color w:val="002060"/>
                    </w:rPr>
                  </w:pPr>
                  <w:r w:rsidRPr="008244C5">
                    <w:rPr>
                      <w:color w:val="002060"/>
                    </w:rPr>
                    <w:t> </w:t>
                  </w:r>
                </w:p>
              </w:tc>
            </w:tr>
            <w:tr w:rsidR="00CF5741" w:rsidRPr="008244C5" w14:paraId="58400387" w14:textId="77777777" w:rsidTr="00A16BF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40FA1DD" w14:textId="77777777" w:rsidR="00CF5741" w:rsidRPr="008244C5" w:rsidRDefault="00CF5741" w:rsidP="00A16BFF">
                  <w:pPr>
                    <w:pStyle w:val="ROWTABELLA"/>
                    <w:rPr>
                      <w:color w:val="002060"/>
                    </w:rPr>
                  </w:pPr>
                  <w:r w:rsidRPr="008244C5">
                    <w:rPr>
                      <w:color w:val="002060"/>
                    </w:rPr>
                    <w:t>CANTINE RIUNITE CSI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6C15CD8" w14:textId="77777777" w:rsidR="00CF5741" w:rsidRPr="008244C5" w:rsidRDefault="00CF5741" w:rsidP="00A16BFF">
                  <w:pPr>
                    <w:pStyle w:val="ROWTABELLA"/>
                    <w:rPr>
                      <w:color w:val="002060"/>
                    </w:rPr>
                  </w:pPr>
                  <w:r w:rsidRPr="008244C5">
                    <w:rPr>
                      <w:color w:val="002060"/>
                    </w:rPr>
                    <w:t>- CERRETO D ESI C5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313C833" w14:textId="77777777" w:rsidR="00CF5741" w:rsidRPr="008244C5" w:rsidRDefault="00CF5741" w:rsidP="00A16BFF">
                  <w:pPr>
                    <w:pStyle w:val="ROWTABELLA"/>
                    <w:jc w:val="center"/>
                    <w:rPr>
                      <w:color w:val="002060"/>
                    </w:rPr>
                  </w:pPr>
                  <w:r w:rsidRPr="008244C5">
                    <w:rPr>
                      <w:color w:val="002060"/>
                    </w:rPr>
                    <w:t>7 - 2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8F41E6C" w14:textId="77777777" w:rsidR="00CF5741" w:rsidRPr="008244C5" w:rsidRDefault="00CF5741" w:rsidP="00A16BFF">
                  <w:pPr>
                    <w:pStyle w:val="ROWTABELLA"/>
                    <w:jc w:val="center"/>
                    <w:rPr>
                      <w:color w:val="002060"/>
                    </w:rPr>
                  </w:pPr>
                  <w:r w:rsidRPr="008244C5">
                    <w:rPr>
                      <w:color w:val="002060"/>
                    </w:rPr>
                    <w:t> </w:t>
                  </w:r>
                </w:p>
              </w:tc>
            </w:tr>
            <w:tr w:rsidR="00CF5741" w:rsidRPr="008244C5" w14:paraId="2ACC35F2" w14:textId="77777777" w:rsidTr="00A16BFF">
              <w:tc>
                <w:tcPr>
                  <w:tcW w:w="4700" w:type="dxa"/>
                  <w:gridSpan w:val="4"/>
                  <w:tcBorders>
                    <w:top w:val="nil"/>
                    <w:left w:val="nil"/>
                    <w:bottom w:val="nil"/>
                    <w:right w:val="nil"/>
                  </w:tcBorders>
                  <w:tcMar>
                    <w:top w:w="20" w:type="dxa"/>
                    <w:left w:w="20" w:type="dxa"/>
                    <w:bottom w:w="20" w:type="dxa"/>
                    <w:right w:w="20" w:type="dxa"/>
                  </w:tcMar>
                  <w:vAlign w:val="center"/>
                </w:tcPr>
                <w:p w14:paraId="2AD43A45" w14:textId="77777777" w:rsidR="00CF5741" w:rsidRPr="008244C5" w:rsidRDefault="00CF5741" w:rsidP="00A16BFF">
                  <w:pPr>
                    <w:pStyle w:val="ROWTABELLA"/>
                    <w:rPr>
                      <w:color w:val="002060"/>
                    </w:rPr>
                  </w:pPr>
                  <w:r w:rsidRPr="008244C5">
                    <w:rPr>
                      <w:color w:val="002060"/>
                    </w:rPr>
                    <w:lastRenderedPageBreak/>
                    <w:t>(1) - disputata il 01/02/2020</w:t>
                  </w:r>
                </w:p>
              </w:tc>
            </w:tr>
          </w:tbl>
          <w:p w14:paraId="773E4653" w14:textId="77777777" w:rsidR="00CF5741" w:rsidRPr="008244C5" w:rsidRDefault="00CF5741" w:rsidP="00A16BFF">
            <w:pPr>
              <w:rPr>
                <w:color w:val="002060"/>
                <w:sz w:val="24"/>
                <w:szCs w:val="24"/>
              </w:rPr>
            </w:pPr>
          </w:p>
        </w:tc>
      </w:tr>
    </w:tbl>
    <w:p w14:paraId="0B15970E" w14:textId="77777777" w:rsidR="00CF5741" w:rsidRPr="008244C5" w:rsidRDefault="00CF5741" w:rsidP="00CF5741">
      <w:pPr>
        <w:pStyle w:val="breakline"/>
        <w:divId w:val="527259509"/>
        <w:rPr>
          <w:color w:val="002060"/>
        </w:rPr>
      </w:pPr>
    </w:p>
    <w:p w14:paraId="5650BB44" w14:textId="77777777" w:rsidR="00CF5741" w:rsidRPr="008244C5" w:rsidRDefault="00CF5741" w:rsidP="00CF5741">
      <w:pPr>
        <w:pStyle w:val="breakline"/>
        <w:divId w:val="527259509"/>
        <w:rPr>
          <w:color w:val="002060"/>
        </w:rPr>
      </w:pPr>
    </w:p>
    <w:p w14:paraId="722D0EF8" w14:textId="77777777" w:rsidR="00CF5741" w:rsidRPr="008244C5" w:rsidRDefault="00CF5741" w:rsidP="00CF5741">
      <w:pPr>
        <w:pStyle w:val="TITOLOPRINC"/>
        <w:divId w:val="527259509"/>
        <w:rPr>
          <w:color w:val="002060"/>
        </w:rPr>
      </w:pPr>
      <w:r w:rsidRPr="008244C5">
        <w:rPr>
          <w:color w:val="002060"/>
        </w:rPr>
        <w:t>CLASSIFICA</w:t>
      </w:r>
    </w:p>
    <w:p w14:paraId="45A4362E" w14:textId="77777777" w:rsidR="00CF5741" w:rsidRPr="008244C5" w:rsidRDefault="00CF5741" w:rsidP="00CF5741">
      <w:pPr>
        <w:pStyle w:val="breakline"/>
        <w:divId w:val="527259509"/>
        <w:rPr>
          <w:color w:val="002060"/>
        </w:rPr>
      </w:pPr>
    </w:p>
    <w:p w14:paraId="47BF66BD" w14:textId="77777777" w:rsidR="00CF5741" w:rsidRPr="008244C5" w:rsidRDefault="00CF5741" w:rsidP="00CF5741">
      <w:pPr>
        <w:pStyle w:val="breakline"/>
        <w:divId w:val="527259509"/>
        <w:rPr>
          <w:color w:val="002060"/>
        </w:rPr>
      </w:pPr>
    </w:p>
    <w:p w14:paraId="14D54D4F" w14:textId="77777777" w:rsidR="00CF5741" w:rsidRPr="008244C5" w:rsidRDefault="00CF5741" w:rsidP="00CF5741">
      <w:pPr>
        <w:pStyle w:val="SOTTOTITOLOCAMPIONATO1"/>
        <w:divId w:val="527259509"/>
        <w:rPr>
          <w:color w:val="002060"/>
        </w:rPr>
      </w:pPr>
      <w:r w:rsidRPr="008244C5">
        <w:rPr>
          <w:color w:val="002060"/>
        </w:rP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F5741" w:rsidRPr="008244C5" w14:paraId="0B405CEA" w14:textId="77777777" w:rsidTr="00CF574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0391B6" w14:textId="77777777" w:rsidR="00CF5741" w:rsidRPr="008244C5" w:rsidRDefault="00CF5741" w:rsidP="00A16BFF">
            <w:pPr>
              <w:pStyle w:val="HEADERTABELLA"/>
              <w:rPr>
                <w:color w:val="002060"/>
              </w:rPr>
            </w:pPr>
            <w:r w:rsidRPr="008244C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F9CDEE" w14:textId="77777777" w:rsidR="00CF5741" w:rsidRPr="008244C5" w:rsidRDefault="00CF5741" w:rsidP="00A16BFF">
            <w:pPr>
              <w:pStyle w:val="HEADERTABELLA"/>
              <w:rPr>
                <w:color w:val="002060"/>
              </w:rPr>
            </w:pPr>
            <w:r w:rsidRPr="008244C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5E02FF" w14:textId="77777777" w:rsidR="00CF5741" w:rsidRPr="008244C5" w:rsidRDefault="00CF5741" w:rsidP="00A16BFF">
            <w:pPr>
              <w:pStyle w:val="HEADERTABELLA"/>
              <w:rPr>
                <w:color w:val="002060"/>
              </w:rPr>
            </w:pPr>
            <w:r w:rsidRPr="008244C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A5BAD0" w14:textId="77777777" w:rsidR="00CF5741" w:rsidRPr="008244C5" w:rsidRDefault="00CF5741" w:rsidP="00A16BFF">
            <w:pPr>
              <w:pStyle w:val="HEADERTABELLA"/>
              <w:rPr>
                <w:color w:val="002060"/>
              </w:rPr>
            </w:pPr>
            <w:r w:rsidRPr="008244C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FCB705" w14:textId="77777777" w:rsidR="00CF5741" w:rsidRPr="008244C5" w:rsidRDefault="00CF5741" w:rsidP="00A16BFF">
            <w:pPr>
              <w:pStyle w:val="HEADERTABELLA"/>
              <w:rPr>
                <w:color w:val="002060"/>
              </w:rPr>
            </w:pPr>
            <w:r w:rsidRPr="008244C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062598" w14:textId="77777777" w:rsidR="00CF5741" w:rsidRPr="008244C5" w:rsidRDefault="00CF5741" w:rsidP="00A16BFF">
            <w:pPr>
              <w:pStyle w:val="HEADERTABELLA"/>
              <w:rPr>
                <w:color w:val="002060"/>
              </w:rPr>
            </w:pPr>
            <w:r w:rsidRPr="008244C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DCE58D" w14:textId="77777777" w:rsidR="00CF5741" w:rsidRPr="008244C5" w:rsidRDefault="00CF5741" w:rsidP="00A16BFF">
            <w:pPr>
              <w:pStyle w:val="HEADERTABELLA"/>
              <w:rPr>
                <w:color w:val="002060"/>
              </w:rPr>
            </w:pPr>
            <w:r w:rsidRPr="008244C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5F27F1" w14:textId="77777777" w:rsidR="00CF5741" w:rsidRPr="008244C5" w:rsidRDefault="00CF5741" w:rsidP="00A16BFF">
            <w:pPr>
              <w:pStyle w:val="HEADERTABELLA"/>
              <w:rPr>
                <w:color w:val="002060"/>
              </w:rPr>
            </w:pPr>
            <w:r w:rsidRPr="008244C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8C1A98" w14:textId="77777777" w:rsidR="00CF5741" w:rsidRPr="008244C5" w:rsidRDefault="00CF5741" w:rsidP="00A16BFF">
            <w:pPr>
              <w:pStyle w:val="HEADERTABELLA"/>
              <w:rPr>
                <w:color w:val="002060"/>
              </w:rPr>
            </w:pPr>
            <w:r w:rsidRPr="008244C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E53574" w14:textId="77777777" w:rsidR="00CF5741" w:rsidRPr="008244C5" w:rsidRDefault="00CF5741" w:rsidP="00A16BFF">
            <w:pPr>
              <w:pStyle w:val="HEADERTABELLA"/>
              <w:rPr>
                <w:color w:val="002060"/>
              </w:rPr>
            </w:pPr>
            <w:r w:rsidRPr="008244C5">
              <w:rPr>
                <w:color w:val="002060"/>
              </w:rPr>
              <w:t>PE</w:t>
            </w:r>
          </w:p>
        </w:tc>
      </w:tr>
      <w:tr w:rsidR="00CF5741" w:rsidRPr="008244C5" w14:paraId="075AE0D8" w14:textId="77777777" w:rsidTr="00CF574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3F393235" w14:textId="77777777" w:rsidR="00CF5741" w:rsidRPr="008244C5" w:rsidRDefault="00CF5741" w:rsidP="00A16BFF">
            <w:pPr>
              <w:pStyle w:val="ROWTABELLA"/>
              <w:rPr>
                <w:color w:val="002060"/>
              </w:rPr>
            </w:pPr>
            <w:r w:rsidRPr="008244C5">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47F3BF"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5EADB8"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3B42AF"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7A216B"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60EAA6"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16C7E8" w14:textId="77777777" w:rsidR="00CF5741" w:rsidRPr="008244C5" w:rsidRDefault="00CF5741" w:rsidP="00A16BFF">
            <w:pPr>
              <w:pStyle w:val="ROWTABELLA"/>
              <w:jc w:val="center"/>
              <w:rPr>
                <w:color w:val="002060"/>
              </w:rPr>
            </w:pPr>
            <w:r w:rsidRPr="008244C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FFF4D0" w14:textId="77777777" w:rsidR="00CF5741" w:rsidRPr="008244C5" w:rsidRDefault="00CF5741" w:rsidP="00A16BFF">
            <w:pPr>
              <w:pStyle w:val="ROWTABELLA"/>
              <w:jc w:val="center"/>
              <w:rPr>
                <w:color w:val="002060"/>
              </w:rPr>
            </w:pPr>
            <w:r w:rsidRPr="008244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5F87C3" w14:textId="77777777" w:rsidR="00CF5741" w:rsidRPr="008244C5" w:rsidRDefault="00CF5741" w:rsidP="00A16BFF">
            <w:pPr>
              <w:pStyle w:val="ROWTABELLA"/>
              <w:jc w:val="center"/>
              <w:rPr>
                <w:color w:val="002060"/>
              </w:rPr>
            </w:pPr>
            <w:r w:rsidRPr="008244C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E80028" w14:textId="77777777" w:rsidR="00CF5741" w:rsidRPr="008244C5" w:rsidRDefault="00CF5741" w:rsidP="00A16BFF">
            <w:pPr>
              <w:pStyle w:val="ROWTABELLA"/>
              <w:jc w:val="center"/>
              <w:rPr>
                <w:color w:val="002060"/>
              </w:rPr>
            </w:pPr>
            <w:r w:rsidRPr="008244C5">
              <w:rPr>
                <w:color w:val="002060"/>
              </w:rPr>
              <w:t>0</w:t>
            </w:r>
          </w:p>
        </w:tc>
      </w:tr>
      <w:tr w:rsidR="00CF5741" w:rsidRPr="008244C5" w14:paraId="5E51643D"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4706309" w14:textId="77777777" w:rsidR="00CF5741" w:rsidRPr="008244C5" w:rsidRDefault="00CF5741" w:rsidP="00A16BFF">
            <w:pPr>
              <w:pStyle w:val="ROWTABELLA"/>
              <w:rPr>
                <w:color w:val="002060"/>
              </w:rPr>
            </w:pPr>
            <w:r w:rsidRPr="008244C5">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941C53"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0F5DA4"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882CFA"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3248D6"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2127A9"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FB6A38" w14:textId="77777777" w:rsidR="00CF5741" w:rsidRPr="008244C5" w:rsidRDefault="00CF5741" w:rsidP="00A16BFF">
            <w:pPr>
              <w:pStyle w:val="ROWTABELLA"/>
              <w:jc w:val="center"/>
              <w:rPr>
                <w:color w:val="002060"/>
              </w:rPr>
            </w:pPr>
            <w:r w:rsidRPr="008244C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26A86F" w14:textId="77777777" w:rsidR="00CF5741" w:rsidRPr="008244C5" w:rsidRDefault="00CF5741" w:rsidP="00A16BFF">
            <w:pPr>
              <w:pStyle w:val="ROWTABELLA"/>
              <w:jc w:val="center"/>
              <w:rPr>
                <w:color w:val="002060"/>
              </w:rPr>
            </w:pPr>
            <w:r w:rsidRPr="008244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1865BE" w14:textId="77777777" w:rsidR="00CF5741" w:rsidRPr="008244C5" w:rsidRDefault="00CF5741" w:rsidP="00A16BFF">
            <w:pPr>
              <w:pStyle w:val="ROWTABELLA"/>
              <w:jc w:val="center"/>
              <w:rPr>
                <w:color w:val="002060"/>
              </w:rPr>
            </w:pPr>
            <w:r w:rsidRPr="008244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040570" w14:textId="77777777" w:rsidR="00CF5741" w:rsidRPr="008244C5" w:rsidRDefault="00CF5741" w:rsidP="00A16BFF">
            <w:pPr>
              <w:pStyle w:val="ROWTABELLA"/>
              <w:jc w:val="center"/>
              <w:rPr>
                <w:color w:val="002060"/>
              </w:rPr>
            </w:pPr>
            <w:r w:rsidRPr="008244C5">
              <w:rPr>
                <w:color w:val="002060"/>
              </w:rPr>
              <w:t>0</w:t>
            </w:r>
          </w:p>
        </w:tc>
      </w:tr>
      <w:tr w:rsidR="00CF5741" w:rsidRPr="008244C5" w14:paraId="1655E0F0"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37F6E18" w14:textId="77777777" w:rsidR="00CF5741" w:rsidRPr="008244C5" w:rsidRDefault="00CF5741" w:rsidP="00A16BFF">
            <w:pPr>
              <w:pStyle w:val="ROWTABELLA"/>
              <w:rPr>
                <w:color w:val="002060"/>
              </w:rPr>
            </w:pPr>
            <w:r w:rsidRPr="008244C5">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AF8B2C"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7B0BF3"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863194"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2905D6"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D19B04"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34ABBD"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AD4FD8"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DCF7AB"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165207" w14:textId="77777777" w:rsidR="00CF5741" w:rsidRPr="008244C5" w:rsidRDefault="00CF5741" w:rsidP="00A16BFF">
            <w:pPr>
              <w:pStyle w:val="ROWTABELLA"/>
              <w:jc w:val="center"/>
              <w:rPr>
                <w:color w:val="002060"/>
              </w:rPr>
            </w:pPr>
            <w:r w:rsidRPr="008244C5">
              <w:rPr>
                <w:color w:val="002060"/>
              </w:rPr>
              <w:t>0</w:t>
            </w:r>
          </w:p>
        </w:tc>
      </w:tr>
      <w:tr w:rsidR="00CF5741" w:rsidRPr="008244C5" w14:paraId="4A00F204"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7A31D8B" w14:textId="77777777" w:rsidR="00CF5741" w:rsidRPr="008244C5" w:rsidRDefault="00CF5741" w:rsidP="00A16BFF">
            <w:pPr>
              <w:pStyle w:val="ROWTABELLA"/>
              <w:rPr>
                <w:color w:val="002060"/>
              </w:rPr>
            </w:pPr>
            <w:r w:rsidRPr="008244C5">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B14CD7"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DDAAF2"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F3F3C3"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DB3E67"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F5E8F6"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F6DC4A" w14:textId="77777777" w:rsidR="00CF5741" w:rsidRPr="008244C5" w:rsidRDefault="00CF5741" w:rsidP="00A16BFF">
            <w:pPr>
              <w:pStyle w:val="ROWTABELLA"/>
              <w:jc w:val="center"/>
              <w:rPr>
                <w:color w:val="002060"/>
              </w:rPr>
            </w:pPr>
            <w:r w:rsidRPr="008244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6DE232" w14:textId="77777777" w:rsidR="00CF5741" w:rsidRPr="008244C5" w:rsidRDefault="00CF5741" w:rsidP="00A16BFF">
            <w:pPr>
              <w:pStyle w:val="ROWTABELLA"/>
              <w:jc w:val="center"/>
              <w:rPr>
                <w:color w:val="002060"/>
              </w:rPr>
            </w:pPr>
            <w:r w:rsidRPr="008244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8B4D71"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26A126" w14:textId="77777777" w:rsidR="00CF5741" w:rsidRPr="008244C5" w:rsidRDefault="00CF5741" w:rsidP="00A16BFF">
            <w:pPr>
              <w:pStyle w:val="ROWTABELLA"/>
              <w:jc w:val="center"/>
              <w:rPr>
                <w:color w:val="002060"/>
              </w:rPr>
            </w:pPr>
            <w:r w:rsidRPr="008244C5">
              <w:rPr>
                <w:color w:val="002060"/>
              </w:rPr>
              <w:t>0</w:t>
            </w:r>
          </w:p>
        </w:tc>
      </w:tr>
      <w:tr w:rsidR="00CF5741" w:rsidRPr="008244C5" w14:paraId="5AF5DAD0"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1515AAC" w14:textId="77777777" w:rsidR="00CF5741" w:rsidRPr="008244C5" w:rsidRDefault="00CF5741" w:rsidP="00A16BFF">
            <w:pPr>
              <w:pStyle w:val="ROWTABELLA"/>
              <w:rPr>
                <w:color w:val="002060"/>
              </w:rPr>
            </w:pPr>
            <w:r w:rsidRPr="008244C5">
              <w:rPr>
                <w:color w:val="002060"/>
              </w:rPr>
              <w:t>A.S.D. FUTBOL3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103C72"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EBB197"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08AEF9"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2D3403"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3141B8"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B2E62A" w14:textId="77777777" w:rsidR="00CF5741" w:rsidRPr="008244C5" w:rsidRDefault="00CF5741" w:rsidP="00A16BFF">
            <w:pPr>
              <w:pStyle w:val="ROWTABELLA"/>
              <w:jc w:val="center"/>
              <w:rPr>
                <w:color w:val="002060"/>
              </w:rPr>
            </w:pPr>
            <w:r w:rsidRPr="008244C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34CD8D" w14:textId="77777777" w:rsidR="00CF5741" w:rsidRPr="008244C5" w:rsidRDefault="00CF5741" w:rsidP="00A16BFF">
            <w:pPr>
              <w:pStyle w:val="ROWTABELLA"/>
              <w:jc w:val="center"/>
              <w:rPr>
                <w:color w:val="002060"/>
              </w:rPr>
            </w:pPr>
            <w:r w:rsidRPr="008244C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BE4A19"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2DA3E7" w14:textId="77777777" w:rsidR="00CF5741" w:rsidRPr="008244C5" w:rsidRDefault="00CF5741" w:rsidP="00A16BFF">
            <w:pPr>
              <w:pStyle w:val="ROWTABELLA"/>
              <w:jc w:val="center"/>
              <w:rPr>
                <w:color w:val="002060"/>
              </w:rPr>
            </w:pPr>
            <w:r w:rsidRPr="008244C5">
              <w:rPr>
                <w:color w:val="002060"/>
              </w:rPr>
              <w:t>0</w:t>
            </w:r>
          </w:p>
        </w:tc>
      </w:tr>
      <w:tr w:rsidR="00CF5741" w:rsidRPr="008244C5" w14:paraId="490D5AD2"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4D84E2F" w14:textId="77777777" w:rsidR="00CF5741" w:rsidRPr="008244C5" w:rsidRDefault="00CF5741" w:rsidP="00A16BFF">
            <w:pPr>
              <w:pStyle w:val="ROWTABELLA"/>
              <w:rPr>
                <w:color w:val="002060"/>
              </w:rPr>
            </w:pPr>
            <w:r w:rsidRPr="008244C5">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3C14C7"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F5D682"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330640"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83BAF6"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A856EC"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1B5042" w14:textId="77777777" w:rsidR="00CF5741" w:rsidRPr="008244C5" w:rsidRDefault="00CF5741" w:rsidP="00A16BFF">
            <w:pPr>
              <w:pStyle w:val="ROWTABELLA"/>
              <w:jc w:val="center"/>
              <w:rPr>
                <w:color w:val="002060"/>
              </w:rPr>
            </w:pPr>
            <w:r w:rsidRPr="008244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E2DA7A" w14:textId="77777777" w:rsidR="00CF5741" w:rsidRPr="008244C5" w:rsidRDefault="00CF5741" w:rsidP="00A16BFF">
            <w:pPr>
              <w:pStyle w:val="ROWTABELLA"/>
              <w:jc w:val="center"/>
              <w:rPr>
                <w:color w:val="002060"/>
              </w:rPr>
            </w:pPr>
            <w:r w:rsidRPr="008244C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E466BE"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465A91" w14:textId="77777777" w:rsidR="00CF5741" w:rsidRPr="008244C5" w:rsidRDefault="00CF5741" w:rsidP="00A16BFF">
            <w:pPr>
              <w:pStyle w:val="ROWTABELLA"/>
              <w:jc w:val="center"/>
              <w:rPr>
                <w:color w:val="002060"/>
              </w:rPr>
            </w:pPr>
            <w:r w:rsidRPr="008244C5">
              <w:rPr>
                <w:color w:val="002060"/>
              </w:rPr>
              <w:t>0</w:t>
            </w:r>
          </w:p>
        </w:tc>
      </w:tr>
      <w:tr w:rsidR="00CF5741" w:rsidRPr="008244C5" w14:paraId="3E04C46B" w14:textId="77777777" w:rsidTr="00CF574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06204BB" w14:textId="77777777" w:rsidR="00CF5741" w:rsidRPr="008244C5" w:rsidRDefault="00CF5741" w:rsidP="00A16BFF">
            <w:pPr>
              <w:pStyle w:val="ROWTABELLA"/>
              <w:rPr>
                <w:color w:val="002060"/>
              </w:rPr>
            </w:pPr>
            <w:r w:rsidRPr="008244C5">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5C36A0"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A876E9"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E699F2"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AC8F76"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0884B3"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D790E8"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DEF1DD" w14:textId="77777777" w:rsidR="00CF5741" w:rsidRPr="008244C5" w:rsidRDefault="00CF5741" w:rsidP="00A16BFF">
            <w:pPr>
              <w:pStyle w:val="ROWTABELLA"/>
              <w:jc w:val="center"/>
              <w:rPr>
                <w:color w:val="002060"/>
              </w:rPr>
            </w:pPr>
            <w:r w:rsidRPr="008244C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F1A677" w14:textId="77777777" w:rsidR="00CF5741" w:rsidRPr="008244C5" w:rsidRDefault="00CF5741" w:rsidP="00A16BFF">
            <w:pPr>
              <w:pStyle w:val="ROWTABELLA"/>
              <w:jc w:val="center"/>
              <w:rPr>
                <w:color w:val="002060"/>
              </w:rPr>
            </w:pPr>
            <w:r w:rsidRPr="008244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8C14BF" w14:textId="77777777" w:rsidR="00CF5741" w:rsidRPr="008244C5" w:rsidRDefault="00CF5741" w:rsidP="00A16BFF">
            <w:pPr>
              <w:pStyle w:val="ROWTABELLA"/>
              <w:jc w:val="center"/>
              <w:rPr>
                <w:color w:val="002060"/>
              </w:rPr>
            </w:pPr>
            <w:r w:rsidRPr="008244C5">
              <w:rPr>
                <w:color w:val="002060"/>
              </w:rPr>
              <w:t>0</w:t>
            </w:r>
          </w:p>
        </w:tc>
      </w:tr>
    </w:tbl>
    <w:p w14:paraId="57F01F53" w14:textId="77777777" w:rsidR="00CF5741" w:rsidRPr="008244C5" w:rsidRDefault="00CF5741" w:rsidP="00CF5741">
      <w:pPr>
        <w:pStyle w:val="breakline"/>
        <w:divId w:val="527259509"/>
        <w:rPr>
          <w:color w:val="002060"/>
        </w:rPr>
      </w:pPr>
    </w:p>
    <w:p w14:paraId="31EEA6EB" w14:textId="77777777" w:rsidR="00CF5741" w:rsidRPr="008244C5" w:rsidRDefault="00CF5741" w:rsidP="00CF5741">
      <w:pPr>
        <w:pStyle w:val="breakline"/>
        <w:divId w:val="527259509"/>
        <w:rPr>
          <w:color w:val="002060"/>
        </w:rPr>
      </w:pPr>
    </w:p>
    <w:p w14:paraId="2B865133" w14:textId="77777777" w:rsidR="00CF5741" w:rsidRPr="008244C5" w:rsidRDefault="00CF5741" w:rsidP="00CF5741">
      <w:pPr>
        <w:pStyle w:val="SOTTOTITOLOCAMPIONATO1"/>
        <w:divId w:val="527259509"/>
        <w:rPr>
          <w:color w:val="002060"/>
        </w:rPr>
      </w:pPr>
      <w:r w:rsidRPr="008244C5">
        <w:rPr>
          <w:color w:val="002060"/>
        </w:rPr>
        <w:t>GIRONE 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F5741" w:rsidRPr="008244C5" w14:paraId="071D54BD" w14:textId="77777777" w:rsidTr="00CF574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E5E479" w14:textId="77777777" w:rsidR="00CF5741" w:rsidRPr="008244C5" w:rsidRDefault="00CF5741" w:rsidP="00A16BFF">
            <w:pPr>
              <w:pStyle w:val="HEADERTABELLA"/>
              <w:rPr>
                <w:color w:val="002060"/>
              </w:rPr>
            </w:pPr>
            <w:r w:rsidRPr="008244C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7AD2B8" w14:textId="77777777" w:rsidR="00CF5741" w:rsidRPr="008244C5" w:rsidRDefault="00CF5741" w:rsidP="00A16BFF">
            <w:pPr>
              <w:pStyle w:val="HEADERTABELLA"/>
              <w:rPr>
                <w:color w:val="002060"/>
              </w:rPr>
            </w:pPr>
            <w:r w:rsidRPr="008244C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F2B1BD" w14:textId="77777777" w:rsidR="00CF5741" w:rsidRPr="008244C5" w:rsidRDefault="00CF5741" w:rsidP="00A16BFF">
            <w:pPr>
              <w:pStyle w:val="HEADERTABELLA"/>
              <w:rPr>
                <w:color w:val="002060"/>
              </w:rPr>
            </w:pPr>
            <w:r w:rsidRPr="008244C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9971C7" w14:textId="77777777" w:rsidR="00CF5741" w:rsidRPr="008244C5" w:rsidRDefault="00CF5741" w:rsidP="00A16BFF">
            <w:pPr>
              <w:pStyle w:val="HEADERTABELLA"/>
              <w:rPr>
                <w:color w:val="002060"/>
              </w:rPr>
            </w:pPr>
            <w:r w:rsidRPr="008244C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AEE27E" w14:textId="77777777" w:rsidR="00CF5741" w:rsidRPr="008244C5" w:rsidRDefault="00CF5741" w:rsidP="00A16BFF">
            <w:pPr>
              <w:pStyle w:val="HEADERTABELLA"/>
              <w:rPr>
                <w:color w:val="002060"/>
              </w:rPr>
            </w:pPr>
            <w:r w:rsidRPr="008244C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33D7B6" w14:textId="77777777" w:rsidR="00CF5741" w:rsidRPr="008244C5" w:rsidRDefault="00CF5741" w:rsidP="00A16BFF">
            <w:pPr>
              <w:pStyle w:val="HEADERTABELLA"/>
              <w:rPr>
                <w:color w:val="002060"/>
              </w:rPr>
            </w:pPr>
            <w:r w:rsidRPr="008244C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E73616" w14:textId="77777777" w:rsidR="00CF5741" w:rsidRPr="008244C5" w:rsidRDefault="00CF5741" w:rsidP="00A16BFF">
            <w:pPr>
              <w:pStyle w:val="HEADERTABELLA"/>
              <w:rPr>
                <w:color w:val="002060"/>
              </w:rPr>
            </w:pPr>
            <w:r w:rsidRPr="008244C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12C314" w14:textId="77777777" w:rsidR="00CF5741" w:rsidRPr="008244C5" w:rsidRDefault="00CF5741" w:rsidP="00A16BFF">
            <w:pPr>
              <w:pStyle w:val="HEADERTABELLA"/>
              <w:rPr>
                <w:color w:val="002060"/>
              </w:rPr>
            </w:pPr>
            <w:r w:rsidRPr="008244C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D2D559" w14:textId="77777777" w:rsidR="00CF5741" w:rsidRPr="008244C5" w:rsidRDefault="00CF5741" w:rsidP="00A16BFF">
            <w:pPr>
              <w:pStyle w:val="HEADERTABELLA"/>
              <w:rPr>
                <w:color w:val="002060"/>
              </w:rPr>
            </w:pPr>
            <w:r w:rsidRPr="008244C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4F6D35" w14:textId="77777777" w:rsidR="00CF5741" w:rsidRPr="008244C5" w:rsidRDefault="00CF5741" w:rsidP="00A16BFF">
            <w:pPr>
              <w:pStyle w:val="HEADERTABELLA"/>
              <w:rPr>
                <w:color w:val="002060"/>
              </w:rPr>
            </w:pPr>
            <w:r w:rsidRPr="008244C5">
              <w:rPr>
                <w:color w:val="002060"/>
              </w:rPr>
              <w:t>PE</w:t>
            </w:r>
          </w:p>
        </w:tc>
      </w:tr>
      <w:tr w:rsidR="00CF5741" w:rsidRPr="008244C5" w14:paraId="705081BA" w14:textId="77777777" w:rsidTr="00CF574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B4878E8" w14:textId="77777777" w:rsidR="00CF5741" w:rsidRPr="008244C5" w:rsidRDefault="00CF5741" w:rsidP="00A16BFF">
            <w:pPr>
              <w:pStyle w:val="ROWTABELLA"/>
              <w:rPr>
                <w:color w:val="002060"/>
              </w:rPr>
            </w:pPr>
            <w:r w:rsidRPr="008244C5">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531021"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9EB680"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CC37B9"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828B5A"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28B8B0"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420C3C" w14:textId="77777777" w:rsidR="00CF5741" w:rsidRPr="008244C5" w:rsidRDefault="00CF5741" w:rsidP="00A16BFF">
            <w:pPr>
              <w:pStyle w:val="ROWTABELLA"/>
              <w:jc w:val="center"/>
              <w:rPr>
                <w:color w:val="002060"/>
              </w:rPr>
            </w:pPr>
            <w:r w:rsidRPr="008244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DC1A88"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F2D135" w14:textId="77777777" w:rsidR="00CF5741" w:rsidRPr="008244C5" w:rsidRDefault="00CF5741" w:rsidP="00A16BFF">
            <w:pPr>
              <w:pStyle w:val="ROWTABELLA"/>
              <w:jc w:val="center"/>
              <w:rPr>
                <w:color w:val="002060"/>
              </w:rPr>
            </w:pPr>
            <w:r w:rsidRPr="008244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50DD8F" w14:textId="77777777" w:rsidR="00CF5741" w:rsidRPr="008244C5" w:rsidRDefault="00CF5741" w:rsidP="00A16BFF">
            <w:pPr>
              <w:pStyle w:val="ROWTABELLA"/>
              <w:jc w:val="center"/>
              <w:rPr>
                <w:color w:val="002060"/>
              </w:rPr>
            </w:pPr>
            <w:r w:rsidRPr="008244C5">
              <w:rPr>
                <w:color w:val="002060"/>
              </w:rPr>
              <w:t>0</w:t>
            </w:r>
          </w:p>
        </w:tc>
      </w:tr>
      <w:tr w:rsidR="00CF5741" w:rsidRPr="008244C5" w14:paraId="0F2AD241"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B8DA10C" w14:textId="77777777" w:rsidR="00CF5741" w:rsidRPr="008244C5" w:rsidRDefault="00CF5741" w:rsidP="00A16BFF">
            <w:pPr>
              <w:pStyle w:val="ROWTABELLA"/>
              <w:rPr>
                <w:color w:val="002060"/>
              </w:rPr>
            </w:pPr>
            <w:r w:rsidRPr="008244C5">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683986"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73C6A9"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991A55"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942005"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9D444C"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51E158"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3E9641"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1718AD"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1A6F41" w14:textId="77777777" w:rsidR="00CF5741" w:rsidRPr="008244C5" w:rsidRDefault="00CF5741" w:rsidP="00A16BFF">
            <w:pPr>
              <w:pStyle w:val="ROWTABELLA"/>
              <w:jc w:val="center"/>
              <w:rPr>
                <w:color w:val="002060"/>
              </w:rPr>
            </w:pPr>
            <w:r w:rsidRPr="008244C5">
              <w:rPr>
                <w:color w:val="002060"/>
              </w:rPr>
              <w:t>0</w:t>
            </w:r>
          </w:p>
        </w:tc>
      </w:tr>
      <w:tr w:rsidR="00CF5741" w:rsidRPr="008244C5" w14:paraId="400A6D58"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8D0BF95" w14:textId="77777777" w:rsidR="00CF5741" w:rsidRPr="008244C5" w:rsidRDefault="00CF5741" w:rsidP="00A16BFF">
            <w:pPr>
              <w:pStyle w:val="ROWTABELLA"/>
              <w:rPr>
                <w:color w:val="002060"/>
              </w:rPr>
            </w:pPr>
            <w:r w:rsidRPr="008244C5">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52AB44"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813E86"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486708"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A57B44"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76C5FA"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9605B4"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6583DD"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8074FA"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1468F0" w14:textId="77777777" w:rsidR="00CF5741" w:rsidRPr="008244C5" w:rsidRDefault="00CF5741" w:rsidP="00A16BFF">
            <w:pPr>
              <w:pStyle w:val="ROWTABELLA"/>
              <w:jc w:val="center"/>
              <w:rPr>
                <w:color w:val="002060"/>
              </w:rPr>
            </w:pPr>
            <w:r w:rsidRPr="008244C5">
              <w:rPr>
                <w:color w:val="002060"/>
              </w:rPr>
              <w:t>0</w:t>
            </w:r>
          </w:p>
        </w:tc>
      </w:tr>
      <w:tr w:rsidR="00CF5741" w:rsidRPr="008244C5" w14:paraId="45CFE1FE"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B119E9C" w14:textId="77777777" w:rsidR="00CF5741" w:rsidRPr="008244C5" w:rsidRDefault="00CF5741" w:rsidP="00A16BFF">
            <w:pPr>
              <w:pStyle w:val="ROWTABELLA"/>
              <w:rPr>
                <w:color w:val="002060"/>
              </w:rPr>
            </w:pPr>
            <w:r w:rsidRPr="008244C5">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FEB81E"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EA0AAC"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A85607"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F939D0"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2BB049"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16C48D"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7F1B81"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4F0C3C"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955AF9" w14:textId="77777777" w:rsidR="00CF5741" w:rsidRPr="008244C5" w:rsidRDefault="00CF5741" w:rsidP="00A16BFF">
            <w:pPr>
              <w:pStyle w:val="ROWTABELLA"/>
              <w:jc w:val="center"/>
              <w:rPr>
                <w:color w:val="002060"/>
              </w:rPr>
            </w:pPr>
            <w:r w:rsidRPr="008244C5">
              <w:rPr>
                <w:color w:val="002060"/>
              </w:rPr>
              <w:t>0</w:t>
            </w:r>
          </w:p>
        </w:tc>
      </w:tr>
      <w:tr w:rsidR="00CF5741" w:rsidRPr="008244C5" w14:paraId="0CB9B287"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531D9774" w14:textId="77777777" w:rsidR="00CF5741" w:rsidRPr="008244C5" w:rsidRDefault="00CF5741" w:rsidP="00A16BFF">
            <w:pPr>
              <w:pStyle w:val="ROWTABELLA"/>
              <w:rPr>
                <w:color w:val="002060"/>
              </w:rPr>
            </w:pPr>
            <w:r w:rsidRPr="008244C5">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48103D"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A3B87F"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E9ACCB"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969441"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C25767"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A009CC"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A4A8DB" w14:textId="77777777" w:rsidR="00CF5741" w:rsidRPr="008244C5" w:rsidRDefault="00CF5741" w:rsidP="00A16BFF">
            <w:pPr>
              <w:pStyle w:val="ROWTABELLA"/>
              <w:jc w:val="center"/>
              <w:rPr>
                <w:color w:val="002060"/>
              </w:rPr>
            </w:pPr>
            <w:r w:rsidRPr="008244C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EEB9EA" w14:textId="77777777" w:rsidR="00CF5741" w:rsidRPr="008244C5" w:rsidRDefault="00CF5741" w:rsidP="00A16BFF">
            <w:pPr>
              <w:pStyle w:val="ROWTABELLA"/>
              <w:jc w:val="center"/>
              <w:rPr>
                <w:color w:val="002060"/>
              </w:rPr>
            </w:pPr>
            <w:r w:rsidRPr="008244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5F367A" w14:textId="77777777" w:rsidR="00CF5741" w:rsidRPr="008244C5" w:rsidRDefault="00CF5741" w:rsidP="00A16BFF">
            <w:pPr>
              <w:pStyle w:val="ROWTABELLA"/>
              <w:jc w:val="center"/>
              <w:rPr>
                <w:color w:val="002060"/>
              </w:rPr>
            </w:pPr>
            <w:r w:rsidRPr="008244C5">
              <w:rPr>
                <w:color w:val="002060"/>
              </w:rPr>
              <w:t>0</w:t>
            </w:r>
          </w:p>
        </w:tc>
      </w:tr>
      <w:tr w:rsidR="00CF5741" w:rsidRPr="008244C5" w14:paraId="5ED72E6C"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B028E1A" w14:textId="77777777" w:rsidR="00CF5741" w:rsidRPr="008244C5" w:rsidRDefault="00CF5741" w:rsidP="00A16BFF">
            <w:pPr>
              <w:pStyle w:val="ROWTABELLA"/>
              <w:rPr>
                <w:color w:val="002060"/>
              </w:rPr>
            </w:pPr>
            <w:proofErr w:type="spellStart"/>
            <w:r w:rsidRPr="008244C5">
              <w:rPr>
                <w:color w:val="002060"/>
              </w:rPr>
              <w:t>sq.B</w:t>
            </w:r>
            <w:proofErr w:type="spellEnd"/>
            <w:r w:rsidRPr="008244C5">
              <w:rPr>
                <w:color w:val="002060"/>
              </w:rPr>
              <w:t xml:space="preserve"> CALCIO A 5 CORINALDO </w:t>
            </w:r>
            <w:proofErr w:type="spellStart"/>
            <w:r w:rsidRPr="008244C5">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1269F7"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77FF80"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919203"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9B65FE"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A48023"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D4A7C3"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34D702"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29223F"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139F67" w14:textId="77777777" w:rsidR="00CF5741" w:rsidRPr="008244C5" w:rsidRDefault="00CF5741" w:rsidP="00A16BFF">
            <w:pPr>
              <w:pStyle w:val="ROWTABELLA"/>
              <w:jc w:val="center"/>
              <w:rPr>
                <w:color w:val="002060"/>
              </w:rPr>
            </w:pPr>
            <w:r w:rsidRPr="008244C5">
              <w:rPr>
                <w:color w:val="002060"/>
              </w:rPr>
              <w:t>0</w:t>
            </w:r>
          </w:p>
        </w:tc>
      </w:tr>
      <w:tr w:rsidR="00CF5741" w:rsidRPr="008244C5" w14:paraId="3447EEBB" w14:textId="77777777" w:rsidTr="00CF574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01CD6C1" w14:textId="77777777" w:rsidR="00CF5741" w:rsidRPr="008244C5" w:rsidRDefault="00CF5741" w:rsidP="00A16BFF">
            <w:pPr>
              <w:pStyle w:val="ROWTABELLA"/>
              <w:rPr>
                <w:color w:val="002060"/>
              </w:rPr>
            </w:pPr>
            <w:proofErr w:type="spellStart"/>
            <w:r w:rsidRPr="008244C5">
              <w:rPr>
                <w:color w:val="002060"/>
              </w:rPr>
              <w:t>sq.B</w:t>
            </w:r>
            <w:proofErr w:type="spellEnd"/>
            <w:r w:rsidRPr="008244C5">
              <w:rPr>
                <w:color w:val="002060"/>
              </w:rPr>
              <w:t xml:space="preserve"> ITALSERVICE C5 </w:t>
            </w:r>
            <w:proofErr w:type="spellStart"/>
            <w:r w:rsidRPr="008244C5">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6764B4"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8F4F3E"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DFDD82"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4191DB"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8538ED"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E5C90B"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5E88E1"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B6106F"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A12CFF" w14:textId="77777777" w:rsidR="00CF5741" w:rsidRPr="008244C5" w:rsidRDefault="00CF5741" w:rsidP="00A16BFF">
            <w:pPr>
              <w:pStyle w:val="ROWTABELLA"/>
              <w:jc w:val="center"/>
              <w:rPr>
                <w:color w:val="002060"/>
              </w:rPr>
            </w:pPr>
            <w:r w:rsidRPr="008244C5">
              <w:rPr>
                <w:color w:val="002060"/>
              </w:rPr>
              <w:t>0</w:t>
            </w:r>
          </w:p>
        </w:tc>
      </w:tr>
    </w:tbl>
    <w:p w14:paraId="469E4956" w14:textId="77777777" w:rsidR="00CF5741" w:rsidRPr="008244C5" w:rsidRDefault="00CF5741" w:rsidP="00CF5741">
      <w:pPr>
        <w:pStyle w:val="breakline"/>
        <w:divId w:val="527259509"/>
        <w:rPr>
          <w:color w:val="002060"/>
        </w:rPr>
      </w:pPr>
    </w:p>
    <w:p w14:paraId="41703412" w14:textId="77777777" w:rsidR="00CF5741" w:rsidRPr="008244C5" w:rsidRDefault="00CF5741" w:rsidP="00CF5741">
      <w:pPr>
        <w:pStyle w:val="breakline"/>
        <w:divId w:val="527259509"/>
        <w:rPr>
          <w:color w:val="002060"/>
        </w:rPr>
      </w:pPr>
    </w:p>
    <w:p w14:paraId="088A697D" w14:textId="77777777" w:rsidR="00CF5741" w:rsidRPr="008244C5" w:rsidRDefault="00CF5741" w:rsidP="00CF5741">
      <w:pPr>
        <w:pStyle w:val="SOTTOTITOLOCAMPIONATO1"/>
        <w:divId w:val="527259509"/>
        <w:rPr>
          <w:color w:val="002060"/>
        </w:rPr>
      </w:pPr>
      <w:r w:rsidRPr="008244C5">
        <w:rPr>
          <w:color w:val="002060"/>
        </w:rPr>
        <w:t>GIRONE SB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CF5741" w:rsidRPr="008244C5" w14:paraId="4E8D22C1" w14:textId="77777777" w:rsidTr="00CF5741">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FD96CF" w14:textId="77777777" w:rsidR="00CF5741" w:rsidRPr="008244C5" w:rsidRDefault="00CF5741" w:rsidP="00A16BFF">
            <w:pPr>
              <w:pStyle w:val="HEADERTABELLA"/>
              <w:rPr>
                <w:color w:val="002060"/>
              </w:rPr>
            </w:pPr>
            <w:r w:rsidRPr="008244C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8F5817" w14:textId="77777777" w:rsidR="00CF5741" w:rsidRPr="008244C5" w:rsidRDefault="00CF5741" w:rsidP="00A16BFF">
            <w:pPr>
              <w:pStyle w:val="HEADERTABELLA"/>
              <w:rPr>
                <w:color w:val="002060"/>
              </w:rPr>
            </w:pPr>
            <w:r w:rsidRPr="008244C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3362D8" w14:textId="77777777" w:rsidR="00CF5741" w:rsidRPr="008244C5" w:rsidRDefault="00CF5741" w:rsidP="00A16BFF">
            <w:pPr>
              <w:pStyle w:val="HEADERTABELLA"/>
              <w:rPr>
                <w:color w:val="002060"/>
              </w:rPr>
            </w:pPr>
            <w:r w:rsidRPr="008244C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63AEF1" w14:textId="77777777" w:rsidR="00CF5741" w:rsidRPr="008244C5" w:rsidRDefault="00CF5741" w:rsidP="00A16BFF">
            <w:pPr>
              <w:pStyle w:val="HEADERTABELLA"/>
              <w:rPr>
                <w:color w:val="002060"/>
              </w:rPr>
            </w:pPr>
            <w:r w:rsidRPr="008244C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3B2F69" w14:textId="77777777" w:rsidR="00CF5741" w:rsidRPr="008244C5" w:rsidRDefault="00CF5741" w:rsidP="00A16BFF">
            <w:pPr>
              <w:pStyle w:val="HEADERTABELLA"/>
              <w:rPr>
                <w:color w:val="002060"/>
              </w:rPr>
            </w:pPr>
            <w:r w:rsidRPr="008244C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96C381" w14:textId="77777777" w:rsidR="00CF5741" w:rsidRPr="008244C5" w:rsidRDefault="00CF5741" w:rsidP="00A16BFF">
            <w:pPr>
              <w:pStyle w:val="HEADERTABELLA"/>
              <w:rPr>
                <w:color w:val="002060"/>
              </w:rPr>
            </w:pPr>
            <w:r w:rsidRPr="008244C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D72F84" w14:textId="77777777" w:rsidR="00CF5741" w:rsidRPr="008244C5" w:rsidRDefault="00CF5741" w:rsidP="00A16BFF">
            <w:pPr>
              <w:pStyle w:val="HEADERTABELLA"/>
              <w:rPr>
                <w:color w:val="002060"/>
              </w:rPr>
            </w:pPr>
            <w:r w:rsidRPr="008244C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4693FA" w14:textId="77777777" w:rsidR="00CF5741" w:rsidRPr="008244C5" w:rsidRDefault="00CF5741" w:rsidP="00A16BFF">
            <w:pPr>
              <w:pStyle w:val="HEADERTABELLA"/>
              <w:rPr>
                <w:color w:val="002060"/>
              </w:rPr>
            </w:pPr>
            <w:r w:rsidRPr="008244C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A79A10" w14:textId="77777777" w:rsidR="00CF5741" w:rsidRPr="008244C5" w:rsidRDefault="00CF5741" w:rsidP="00A16BFF">
            <w:pPr>
              <w:pStyle w:val="HEADERTABELLA"/>
              <w:rPr>
                <w:color w:val="002060"/>
              </w:rPr>
            </w:pPr>
            <w:r w:rsidRPr="008244C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CE3327" w14:textId="77777777" w:rsidR="00CF5741" w:rsidRPr="008244C5" w:rsidRDefault="00CF5741" w:rsidP="00A16BFF">
            <w:pPr>
              <w:pStyle w:val="HEADERTABELLA"/>
              <w:rPr>
                <w:color w:val="002060"/>
              </w:rPr>
            </w:pPr>
            <w:r w:rsidRPr="008244C5">
              <w:rPr>
                <w:color w:val="002060"/>
              </w:rPr>
              <w:t>PE</w:t>
            </w:r>
          </w:p>
        </w:tc>
      </w:tr>
      <w:tr w:rsidR="00CF5741" w:rsidRPr="008244C5" w14:paraId="006AB2E3" w14:textId="77777777" w:rsidTr="00CF5741">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77B19D0" w14:textId="77777777" w:rsidR="00CF5741" w:rsidRPr="008244C5" w:rsidRDefault="00CF5741" w:rsidP="00A16BFF">
            <w:pPr>
              <w:pStyle w:val="ROWTABELLA"/>
              <w:rPr>
                <w:color w:val="002060"/>
              </w:rPr>
            </w:pPr>
            <w:r w:rsidRPr="008244C5">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99EFEA"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95DC6A"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35CABD"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AF94CC"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EC0B50"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7AAE30" w14:textId="77777777" w:rsidR="00CF5741" w:rsidRPr="008244C5" w:rsidRDefault="00CF5741" w:rsidP="00A16BFF">
            <w:pPr>
              <w:pStyle w:val="ROWTABELLA"/>
              <w:jc w:val="center"/>
              <w:rPr>
                <w:color w:val="002060"/>
              </w:rPr>
            </w:pPr>
            <w:r w:rsidRPr="008244C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795522" w14:textId="77777777" w:rsidR="00CF5741" w:rsidRPr="008244C5" w:rsidRDefault="00CF5741" w:rsidP="00A16BFF">
            <w:pPr>
              <w:pStyle w:val="ROWTABELLA"/>
              <w:jc w:val="center"/>
              <w:rPr>
                <w:color w:val="002060"/>
              </w:rPr>
            </w:pPr>
            <w:r w:rsidRPr="008244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C3DBBB" w14:textId="77777777" w:rsidR="00CF5741" w:rsidRPr="008244C5" w:rsidRDefault="00CF5741" w:rsidP="00A16BFF">
            <w:pPr>
              <w:pStyle w:val="ROWTABELLA"/>
              <w:jc w:val="center"/>
              <w:rPr>
                <w:color w:val="002060"/>
              </w:rPr>
            </w:pPr>
            <w:r w:rsidRPr="008244C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D181BC" w14:textId="77777777" w:rsidR="00CF5741" w:rsidRPr="008244C5" w:rsidRDefault="00CF5741" w:rsidP="00A16BFF">
            <w:pPr>
              <w:pStyle w:val="ROWTABELLA"/>
              <w:jc w:val="center"/>
              <w:rPr>
                <w:color w:val="002060"/>
              </w:rPr>
            </w:pPr>
            <w:r w:rsidRPr="008244C5">
              <w:rPr>
                <w:color w:val="002060"/>
              </w:rPr>
              <w:t>0</w:t>
            </w:r>
          </w:p>
        </w:tc>
      </w:tr>
      <w:tr w:rsidR="00CF5741" w:rsidRPr="008244C5" w14:paraId="5D83B15F"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85D5AAD" w14:textId="77777777" w:rsidR="00CF5741" w:rsidRPr="008244C5" w:rsidRDefault="00CF5741" w:rsidP="00A16BFF">
            <w:pPr>
              <w:pStyle w:val="ROWTABELLA"/>
              <w:rPr>
                <w:color w:val="002060"/>
              </w:rPr>
            </w:pPr>
            <w:r w:rsidRPr="008244C5">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6C6444"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4F65D8"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030F99"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7A2B49"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DB6D09"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F299C1"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0176C0"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35847B"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284FA2" w14:textId="77777777" w:rsidR="00CF5741" w:rsidRPr="008244C5" w:rsidRDefault="00CF5741" w:rsidP="00A16BFF">
            <w:pPr>
              <w:pStyle w:val="ROWTABELLA"/>
              <w:jc w:val="center"/>
              <w:rPr>
                <w:color w:val="002060"/>
              </w:rPr>
            </w:pPr>
            <w:r w:rsidRPr="008244C5">
              <w:rPr>
                <w:color w:val="002060"/>
              </w:rPr>
              <w:t>0</w:t>
            </w:r>
          </w:p>
        </w:tc>
      </w:tr>
      <w:tr w:rsidR="00CF5741" w:rsidRPr="008244C5" w14:paraId="21AF83A0"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0387A35" w14:textId="77777777" w:rsidR="00CF5741" w:rsidRPr="008244C5" w:rsidRDefault="00CF5741" w:rsidP="00A16BFF">
            <w:pPr>
              <w:pStyle w:val="ROWTABELLA"/>
              <w:rPr>
                <w:color w:val="002060"/>
              </w:rPr>
            </w:pPr>
            <w:r w:rsidRPr="008244C5">
              <w:rPr>
                <w:color w:val="00206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B4FDED"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7E2932"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FF0A35"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3738B9"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87BDCA"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88CB26" w14:textId="77777777" w:rsidR="00CF5741" w:rsidRPr="008244C5" w:rsidRDefault="00CF5741" w:rsidP="00A16BFF">
            <w:pPr>
              <w:pStyle w:val="ROWTABELLA"/>
              <w:jc w:val="center"/>
              <w:rPr>
                <w:color w:val="002060"/>
              </w:rPr>
            </w:pPr>
            <w:r w:rsidRPr="008244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E61F55"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4CF85D"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E0E49E" w14:textId="77777777" w:rsidR="00CF5741" w:rsidRPr="008244C5" w:rsidRDefault="00CF5741" w:rsidP="00A16BFF">
            <w:pPr>
              <w:pStyle w:val="ROWTABELLA"/>
              <w:jc w:val="center"/>
              <w:rPr>
                <w:color w:val="002060"/>
              </w:rPr>
            </w:pPr>
            <w:r w:rsidRPr="008244C5">
              <w:rPr>
                <w:color w:val="002060"/>
              </w:rPr>
              <w:t>0</w:t>
            </w:r>
          </w:p>
        </w:tc>
      </w:tr>
      <w:tr w:rsidR="00CF5741" w:rsidRPr="008244C5" w14:paraId="7F36622F"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5595F46" w14:textId="77777777" w:rsidR="00CF5741" w:rsidRPr="008244C5" w:rsidRDefault="00CF5741" w:rsidP="00A16BFF">
            <w:pPr>
              <w:pStyle w:val="ROWTABELLA"/>
              <w:rPr>
                <w:color w:val="002060"/>
              </w:rPr>
            </w:pPr>
            <w:r w:rsidRPr="008244C5">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A8EB94"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625CDD"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916ACA"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BAC5C9"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429A45"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251246"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3ACCAB" w14:textId="77777777" w:rsidR="00CF5741" w:rsidRPr="008244C5" w:rsidRDefault="00CF5741" w:rsidP="00A16BFF">
            <w:pPr>
              <w:pStyle w:val="ROWTABELLA"/>
              <w:jc w:val="center"/>
              <w:rPr>
                <w:color w:val="002060"/>
              </w:rPr>
            </w:pPr>
            <w:r w:rsidRPr="008244C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CA694D"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369D1E" w14:textId="77777777" w:rsidR="00CF5741" w:rsidRPr="008244C5" w:rsidRDefault="00CF5741" w:rsidP="00A16BFF">
            <w:pPr>
              <w:pStyle w:val="ROWTABELLA"/>
              <w:jc w:val="center"/>
              <w:rPr>
                <w:color w:val="002060"/>
              </w:rPr>
            </w:pPr>
            <w:r w:rsidRPr="008244C5">
              <w:rPr>
                <w:color w:val="002060"/>
              </w:rPr>
              <w:t>0</w:t>
            </w:r>
          </w:p>
        </w:tc>
      </w:tr>
      <w:tr w:rsidR="00CF5741" w:rsidRPr="008244C5" w14:paraId="645DFC76"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461A08E" w14:textId="77777777" w:rsidR="00CF5741" w:rsidRPr="008244C5" w:rsidRDefault="00CF5741" w:rsidP="00A16BFF">
            <w:pPr>
              <w:pStyle w:val="ROWTABELLA"/>
              <w:rPr>
                <w:color w:val="002060"/>
              </w:rPr>
            </w:pPr>
            <w:r w:rsidRPr="008244C5">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594E9E"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29AD82"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F23136"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56CE6B"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39A4A2" w14:textId="77777777" w:rsidR="00CF5741" w:rsidRPr="008244C5" w:rsidRDefault="00CF5741" w:rsidP="00A16BFF">
            <w:pPr>
              <w:pStyle w:val="ROWTABELLA"/>
              <w:jc w:val="center"/>
              <w:rPr>
                <w:color w:val="002060"/>
              </w:rPr>
            </w:pPr>
            <w:r w:rsidRPr="008244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6D9272"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981713" w14:textId="77777777" w:rsidR="00CF5741" w:rsidRPr="008244C5" w:rsidRDefault="00CF5741" w:rsidP="00A16BFF">
            <w:pPr>
              <w:pStyle w:val="ROWTABELLA"/>
              <w:jc w:val="center"/>
              <w:rPr>
                <w:color w:val="002060"/>
              </w:rPr>
            </w:pPr>
            <w:r w:rsidRPr="008244C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BA10E4" w14:textId="77777777" w:rsidR="00CF5741" w:rsidRPr="008244C5" w:rsidRDefault="00CF5741" w:rsidP="00A16BFF">
            <w:pPr>
              <w:pStyle w:val="ROWTABELLA"/>
              <w:jc w:val="center"/>
              <w:rPr>
                <w:color w:val="002060"/>
              </w:rPr>
            </w:pPr>
            <w:r w:rsidRPr="008244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26BE44" w14:textId="77777777" w:rsidR="00CF5741" w:rsidRPr="008244C5" w:rsidRDefault="00CF5741" w:rsidP="00A16BFF">
            <w:pPr>
              <w:pStyle w:val="ROWTABELLA"/>
              <w:jc w:val="center"/>
              <w:rPr>
                <w:color w:val="002060"/>
              </w:rPr>
            </w:pPr>
            <w:r w:rsidRPr="008244C5">
              <w:rPr>
                <w:color w:val="002060"/>
              </w:rPr>
              <w:t>0</w:t>
            </w:r>
          </w:p>
        </w:tc>
      </w:tr>
      <w:tr w:rsidR="00CF5741" w:rsidRPr="008244C5" w14:paraId="488A8B4D" w14:textId="77777777" w:rsidTr="00CF5741">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4AB2FD6" w14:textId="77777777" w:rsidR="00CF5741" w:rsidRPr="008244C5" w:rsidRDefault="00CF5741" w:rsidP="00A16BFF">
            <w:pPr>
              <w:pStyle w:val="ROWTABELLA"/>
              <w:rPr>
                <w:color w:val="002060"/>
              </w:rPr>
            </w:pPr>
            <w:proofErr w:type="spellStart"/>
            <w:r w:rsidRPr="008244C5">
              <w:rPr>
                <w:color w:val="002060"/>
              </w:rPr>
              <w:t>sq.B</w:t>
            </w:r>
            <w:proofErr w:type="spellEnd"/>
            <w:r w:rsidRPr="008244C5">
              <w:rPr>
                <w:color w:val="002060"/>
              </w:rPr>
              <w:t xml:space="preserve"> AMICI DEL </w:t>
            </w:r>
            <w:proofErr w:type="spellStart"/>
            <w:r w:rsidRPr="008244C5">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56C69C"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0E2C68"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CA7489"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E5950C"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93A8B4"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BBD5D6"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07416C"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657512"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490D27" w14:textId="77777777" w:rsidR="00CF5741" w:rsidRPr="008244C5" w:rsidRDefault="00CF5741" w:rsidP="00A16BFF">
            <w:pPr>
              <w:pStyle w:val="ROWTABELLA"/>
              <w:jc w:val="center"/>
              <w:rPr>
                <w:color w:val="002060"/>
              </w:rPr>
            </w:pPr>
            <w:r w:rsidRPr="008244C5">
              <w:rPr>
                <w:color w:val="002060"/>
              </w:rPr>
              <w:t>0</w:t>
            </w:r>
          </w:p>
        </w:tc>
      </w:tr>
      <w:tr w:rsidR="00CF5741" w:rsidRPr="008244C5" w14:paraId="758FAA64" w14:textId="77777777" w:rsidTr="00CF5741">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60EE5D0" w14:textId="77777777" w:rsidR="00CF5741" w:rsidRPr="008244C5" w:rsidRDefault="00CF5741" w:rsidP="00A16BFF">
            <w:pPr>
              <w:pStyle w:val="ROWTABELLA"/>
              <w:rPr>
                <w:color w:val="002060"/>
              </w:rPr>
            </w:pPr>
            <w:proofErr w:type="spellStart"/>
            <w:r w:rsidRPr="008244C5">
              <w:rPr>
                <w:color w:val="002060"/>
              </w:rPr>
              <w:t>sq.B</w:t>
            </w:r>
            <w:proofErr w:type="spellEnd"/>
            <w:r w:rsidRPr="008244C5">
              <w:rPr>
                <w:color w:val="002060"/>
              </w:rPr>
              <w:t xml:space="preserve"> ACLI MANTOVANI </w:t>
            </w:r>
            <w:proofErr w:type="spellStart"/>
            <w:r w:rsidRPr="008244C5">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931211"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28BDD1" w14:textId="77777777" w:rsidR="00CF5741" w:rsidRPr="008244C5" w:rsidRDefault="00CF5741" w:rsidP="00A16BFF">
            <w:pPr>
              <w:pStyle w:val="ROWTABELLA"/>
              <w:jc w:val="center"/>
              <w:rPr>
                <w:color w:val="002060"/>
              </w:rPr>
            </w:pPr>
            <w:r w:rsidRPr="008244C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06B1C6"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DED145"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0F23D3"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DE34BD"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99FD64"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9AD127" w14:textId="77777777" w:rsidR="00CF5741" w:rsidRPr="008244C5" w:rsidRDefault="00CF5741" w:rsidP="00A16BFF">
            <w:pPr>
              <w:pStyle w:val="ROWTABELLA"/>
              <w:jc w:val="center"/>
              <w:rPr>
                <w:color w:val="002060"/>
              </w:rPr>
            </w:pPr>
            <w:r w:rsidRPr="008244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568741" w14:textId="77777777" w:rsidR="00CF5741" w:rsidRPr="008244C5" w:rsidRDefault="00CF5741" w:rsidP="00A16BFF">
            <w:pPr>
              <w:pStyle w:val="ROWTABELLA"/>
              <w:jc w:val="center"/>
              <w:rPr>
                <w:color w:val="002060"/>
              </w:rPr>
            </w:pPr>
            <w:r w:rsidRPr="008244C5">
              <w:rPr>
                <w:color w:val="002060"/>
              </w:rPr>
              <w:t>0</w:t>
            </w:r>
          </w:p>
        </w:tc>
      </w:tr>
    </w:tbl>
    <w:p w14:paraId="2388C01B" w14:textId="77777777" w:rsidR="00CF5741" w:rsidRPr="008244C5" w:rsidRDefault="00CF5741" w:rsidP="00CF5741">
      <w:pPr>
        <w:pStyle w:val="breakline"/>
        <w:divId w:val="527259509"/>
        <w:rPr>
          <w:color w:val="002060"/>
        </w:rPr>
      </w:pPr>
    </w:p>
    <w:p w14:paraId="503E965D" w14:textId="77777777" w:rsidR="00CF5741" w:rsidRPr="008244C5" w:rsidRDefault="00CF5741" w:rsidP="00CF5741">
      <w:pPr>
        <w:pStyle w:val="TITOLOPRINC"/>
        <w:divId w:val="527259509"/>
        <w:rPr>
          <w:color w:val="002060"/>
        </w:rPr>
      </w:pPr>
      <w:r w:rsidRPr="008244C5">
        <w:rPr>
          <w:color w:val="002060"/>
        </w:rPr>
        <w:t>PROGRAMMA GARE</w:t>
      </w:r>
    </w:p>
    <w:p w14:paraId="0C1B3D5D" w14:textId="77777777" w:rsidR="00CF5741" w:rsidRPr="008244C5" w:rsidRDefault="00CF5741" w:rsidP="00CF5741">
      <w:pPr>
        <w:pStyle w:val="SOTTOTITOLOCAMPIONATO1"/>
        <w:divId w:val="527259509"/>
        <w:rPr>
          <w:color w:val="002060"/>
        </w:rPr>
      </w:pPr>
      <w:r w:rsidRPr="008244C5">
        <w:rPr>
          <w:color w:val="002060"/>
        </w:rPr>
        <w:t>GIRONE G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21"/>
        <w:gridCol w:w="385"/>
        <w:gridCol w:w="898"/>
        <w:gridCol w:w="1178"/>
        <w:gridCol w:w="1551"/>
        <w:gridCol w:w="1551"/>
      </w:tblGrid>
      <w:tr w:rsidR="00CF5741" w:rsidRPr="008244C5" w14:paraId="4C8AD5BF" w14:textId="77777777" w:rsidTr="00CF574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0DC885" w14:textId="77777777" w:rsidR="00CF5741" w:rsidRPr="008244C5" w:rsidRDefault="00CF5741" w:rsidP="00A16BFF">
            <w:pPr>
              <w:pStyle w:val="HEADERTABELLA"/>
              <w:rPr>
                <w:color w:val="002060"/>
              </w:rPr>
            </w:pPr>
            <w:r w:rsidRPr="008244C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D23E7B" w14:textId="77777777" w:rsidR="00CF5741" w:rsidRPr="008244C5" w:rsidRDefault="00CF5741" w:rsidP="00A16BFF">
            <w:pPr>
              <w:pStyle w:val="HEADERTABELLA"/>
              <w:rPr>
                <w:color w:val="002060"/>
              </w:rPr>
            </w:pPr>
            <w:r w:rsidRPr="008244C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7B3B5F3" w14:textId="77777777" w:rsidR="00CF5741" w:rsidRPr="008244C5" w:rsidRDefault="00CF5741" w:rsidP="00A16BFF">
            <w:pPr>
              <w:pStyle w:val="HEADERTABELLA"/>
              <w:rPr>
                <w:color w:val="002060"/>
              </w:rPr>
            </w:pPr>
            <w:r w:rsidRPr="008244C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57E6C5" w14:textId="77777777" w:rsidR="00CF5741" w:rsidRPr="008244C5" w:rsidRDefault="00CF5741" w:rsidP="00A16BFF">
            <w:pPr>
              <w:pStyle w:val="HEADERTABELLA"/>
              <w:rPr>
                <w:color w:val="002060"/>
              </w:rPr>
            </w:pPr>
            <w:r w:rsidRPr="008244C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3CF5F3" w14:textId="77777777" w:rsidR="00CF5741" w:rsidRPr="008244C5" w:rsidRDefault="00CF5741" w:rsidP="00A16BFF">
            <w:pPr>
              <w:pStyle w:val="HEADERTABELLA"/>
              <w:rPr>
                <w:color w:val="002060"/>
              </w:rPr>
            </w:pPr>
            <w:r w:rsidRPr="008244C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B431B5" w14:textId="77777777" w:rsidR="00CF5741" w:rsidRPr="008244C5" w:rsidRDefault="00CF5741" w:rsidP="00A16BFF">
            <w:pPr>
              <w:pStyle w:val="HEADERTABELLA"/>
              <w:rPr>
                <w:color w:val="002060"/>
              </w:rPr>
            </w:pPr>
            <w:proofErr w:type="spellStart"/>
            <w:r w:rsidRPr="008244C5">
              <w:rPr>
                <w:color w:val="002060"/>
              </w:rPr>
              <w:t>Localita'</w:t>
            </w:r>
            <w:proofErr w:type="spellEnd"/>
            <w:r w:rsidRPr="008244C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E3E312" w14:textId="77777777" w:rsidR="00CF5741" w:rsidRPr="008244C5" w:rsidRDefault="00CF5741" w:rsidP="00A16BFF">
            <w:pPr>
              <w:pStyle w:val="HEADERTABELLA"/>
              <w:rPr>
                <w:color w:val="002060"/>
              </w:rPr>
            </w:pPr>
            <w:r w:rsidRPr="008244C5">
              <w:rPr>
                <w:color w:val="002060"/>
              </w:rPr>
              <w:t>Indirizzo Impianto</w:t>
            </w:r>
          </w:p>
        </w:tc>
      </w:tr>
      <w:tr w:rsidR="00CF5741" w:rsidRPr="008244C5" w14:paraId="47EB32D9" w14:textId="77777777" w:rsidTr="00CF5741">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536E0AC" w14:textId="77777777" w:rsidR="00CF5741" w:rsidRPr="008244C5" w:rsidRDefault="00CF5741" w:rsidP="00A16BFF">
            <w:pPr>
              <w:pStyle w:val="ROWTABELLA"/>
              <w:rPr>
                <w:color w:val="002060"/>
              </w:rPr>
            </w:pPr>
            <w:r w:rsidRPr="008244C5">
              <w:rPr>
                <w:color w:val="002060"/>
              </w:rPr>
              <w:t>FUTBOL3</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555E99F" w14:textId="77777777" w:rsidR="00CF5741" w:rsidRPr="008244C5" w:rsidRDefault="00CF5741" w:rsidP="00A16BFF">
            <w:pPr>
              <w:pStyle w:val="ROWTABELLA"/>
              <w:rPr>
                <w:color w:val="002060"/>
              </w:rPr>
            </w:pPr>
            <w:r w:rsidRPr="008244C5">
              <w:rPr>
                <w:color w:val="002060"/>
              </w:rPr>
              <w:t>CALCIO A 5 CORINALDO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6BF04902" w14:textId="77777777" w:rsidR="00CF5741" w:rsidRPr="008244C5" w:rsidRDefault="00CF5741" w:rsidP="00A16BFF">
            <w:pPr>
              <w:pStyle w:val="ROWTABELLA"/>
              <w:jc w:val="center"/>
              <w:rPr>
                <w:color w:val="002060"/>
              </w:rPr>
            </w:pPr>
            <w:r w:rsidRPr="008244C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2DC02B" w14:textId="77777777" w:rsidR="00CF5741" w:rsidRPr="008244C5" w:rsidRDefault="00CF5741" w:rsidP="00A16BFF">
            <w:pPr>
              <w:pStyle w:val="ROWTABELLA"/>
              <w:rPr>
                <w:color w:val="002060"/>
              </w:rPr>
            </w:pPr>
            <w:r w:rsidRPr="008244C5">
              <w:rPr>
                <w:color w:val="002060"/>
              </w:rPr>
              <w:t>08/02/2020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23227F0" w14:textId="77777777" w:rsidR="00CF5741" w:rsidRPr="008244C5" w:rsidRDefault="00CF5741" w:rsidP="00A16BFF">
            <w:pPr>
              <w:pStyle w:val="ROWTABELLA"/>
              <w:rPr>
                <w:color w:val="002060"/>
              </w:rPr>
            </w:pPr>
            <w:r w:rsidRPr="008244C5">
              <w:rPr>
                <w:color w:val="002060"/>
              </w:rPr>
              <w:t>5239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932CE78" w14:textId="77777777" w:rsidR="00CF5741" w:rsidRPr="008244C5" w:rsidRDefault="00CF5741" w:rsidP="00A16BFF">
            <w:pPr>
              <w:pStyle w:val="ROWTABELLA"/>
              <w:rPr>
                <w:color w:val="002060"/>
              </w:rPr>
            </w:pPr>
            <w:r w:rsidRPr="008244C5">
              <w:rPr>
                <w:color w:val="002060"/>
              </w:rPr>
              <w:t>SERRAVALLE DI CHIENTI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D27B8DA" w14:textId="77777777" w:rsidR="00CF5741" w:rsidRPr="008244C5" w:rsidRDefault="00CF5741" w:rsidP="00A16BFF">
            <w:pPr>
              <w:pStyle w:val="ROWTABELLA"/>
              <w:rPr>
                <w:color w:val="002060"/>
              </w:rPr>
            </w:pPr>
            <w:r w:rsidRPr="008244C5">
              <w:rPr>
                <w:color w:val="002060"/>
              </w:rPr>
              <w:t>"DELLA VALLE"</w:t>
            </w:r>
          </w:p>
        </w:tc>
      </w:tr>
      <w:tr w:rsidR="00CF5741" w:rsidRPr="008244C5" w14:paraId="08A9E8CD" w14:textId="77777777" w:rsidTr="00CF574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50A9CC1" w14:textId="77777777" w:rsidR="00CF5741" w:rsidRPr="008244C5" w:rsidRDefault="00CF5741" w:rsidP="00A16BFF">
            <w:pPr>
              <w:pStyle w:val="ROWTABELLA"/>
              <w:rPr>
                <w:color w:val="002060"/>
              </w:rPr>
            </w:pPr>
            <w:r w:rsidRPr="008244C5">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32C5D80" w14:textId="77777777" w:rsidR="00CF5741" w:rsidRPr="008244C5" w:rsidRDefault="00CF5741" w:rsidP="00A16BFF">
            <w:pPr>
              <w:pStyle w:val="ROWTABELLA"/>
              <w:rPr>
                <w:color w:val="002060"/>
              </w:rPr>
            </w:pPr>
            <w:r w:rsidRPr="008244C5">
              <w:rPr>
                <w:color w:val="002060"/>
              </w:rPr>
              <w:t>RECANATI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80BB29E" w14:textId="77777777" w:rsidR="00CF5741" w:rsidRPr="008244C5" w:rsidRDefault="00CF5741" w:rsidP="00A16BFF">
            <w:pPr>
              <w:pStyle w:val="ROWTABELLA"/>
              <w:jc w:val="center"/>
              <w:rPr>
                <w:color w:val="002060"/>
              </w:rPr>
            </w:pPr>
            <w:r w:rsidRPr="008244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3D03D4C" w14:textId="77777777" w:rsidR="00CF5741" w:rsidRPr="008244C5" w:rsidRDefault="00CF5741" w:rsidP="00A16BFF">
            <w:pPr>
              <w:pStyle w:val="ROWTABELLA"/>
              <w:rPr>
                <w:color w:val="002060"/>
              </w:rPr>
            </w:pPr>
            <w:r w:rsidRPr="008244C5">
              <w:rPr>
                <w:color w:val="002060"/>
              </w:rPr>
              <w:t>08/02/2020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6CC8E03" w14:textId="77777777" w:rsidR="00CF5741" w:rsidRPr="008244C5" w:rsidRDefault="00CF5741" w:rsidP="00A16BFF">
            <w:pPr>
              <w:pStyle w:val="ROWTABELLA"/>
              <w:rPr>
                <w:color w:val="002060"/>
              </w:rPr>
            </w:pPr>
            <w:r w:rsidRPr="008244C5">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070D73E" w14:textId="77777777" w:rsidR="00CF5741" w:rsidRPr="008244C5" w:rsidRDefault="00CF5741" w:rsidP="00A16BFF">
            <w:pPr>
              <w:pStyle w:val="ROWTABELLA"/>
              <w:rPr>
                <w:color w:val="002060"/>
              </w:rPr>
            </w:pPr>
            <w:r w:rsidRPr="008244C5">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3FE2A4F" w14:textId="77777777" w:rsidR="00CF5741" w:rsidRPr="008244C5" w:rsidRDefault="00CF5741" w:rsidP="00A16BFF">
            <w:pPr>
              <w:pStyle w:val="ROWTABELLA"/>
              <w:rPr>
                <w:color w:val="002060"/>
              </w:rPr>
            </w:pPr>
            <w:r w:rsidRPr="008244C5">
              <w:rPr>
                <w:color w:val="002060"/>
              </w:rPr>
              <w:t>VIA BRAMANTE</w:t>
            </w:r>
          </w:p>
        </w:tc>
      </w:tr>
      <w:tr w:rsidR="00CF5741" w:rsidRPr="008244C5" w14:paraId="3D5CEECF" w14:textId="77777777" w:rsidTr="00CF5741">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954BA9D" w14:textId="77777777" w:rsidR="00CF5741" w:rsidRPr="008244C5" w:rsidRDefault="00CF5741" w:rsidP="00A16BFF">
            <w:pPr>
              <w:pStyle w:val="ROWTABELLA"/>
              <w:rPr>
                <w:color w:val="002060"/>
              </w:rPr>
            </w:pPr>
            <w:r w:rsidRPr="008244C5">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2881770" w14:textId="77777777" w:rsidR="00CF5741" w:rsidRPr="008244C5" w:rsidRDefault="00CF5741" w:rsidP="00A16BFF">
            <w:pPr>
              <w:pStyle w:val="ROWTABELLA"/>
              <w:rPr>
                <w:color w:val="002060"/>
              </w:rPr>
            </w:pPr>
            <w:r w:rsidRPr="008244C5">
              <w:rPr>
                <w:color w:val="002060"/>
              </w:rPr>
              <w:t>AMICI DEL CENTROSOCIO SP.</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79F80E02" w14:textId="77777777" w:rsidR="00CF5741" w:rsidRPr="008244C5" w:rsidRDefault="00CF5741" w:rsidP="00A16BFF">
            <w:pPr>
              <w:pStyle w:val="ROWTABELLA"/>
              <w:jc w:val="center"/>
              <w:rPr>
                <w:color w:val="002060"/>
              </w:rPr>
            </w:pPr>
            <w:r w:rsidRPr="008244C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C3E5944" w14:textId="77777777" w:rsidR="00CF5741" w:rsidRPr="008244C5" w:rsidRDefault="00CF5741" w:rsidP="00A16BFF">
            <w:pPr>
              <w:pStyle w:val="ROWTABELLA"/>
              <w:rPr>
                <w:color w:val="002060"/>
              </w:rPr>
            </w:pPr>
            <w:r w:rsidRPr="008244C5">
              <w:rPr>
                <w:color w:val="002060"/>
              </w:rPr>
              <w:t>08/02/2020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EF346F7" w14:textId="77777777" w:rsidR="00CF5741" w:rsidRPr="008244C5" w:rsidRDefault="00CF5741" w:rsidP="00A16BFF">
            <w:pPr>
              <w:pStyle w:val="ROWTABELLA"/>
              <w:rPr>
                <w:color w:val="002060"/>
              </w:rPr>
            </w:pPr>
            <w:r w:rsidRPr="008244C5">
              <w:rPr>
                <w:color w:val="002060"/>
              </w:rPr>
              <w:t>5109 CAMPO COPERTO NÂ°3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5F65397" w14:textId="77777777" w:rsidR="00CF5741" w:rsidRPr="008244C5" w:rsidRDefault="00CF5741" w:rsidP="00A16BFF">
            <w:pPr>
              <w:pStyle w:val="ROWTABELLA"/>
              <w:rPr>
                <w:color w:val="002060"/>
              </w:rPr>
            </w:pPr>
            <w:r w:rsidRPr="008244C5">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5F183E0" w14:textId="77777777" w:rsidR="00CF5741" w:rsidRPr="008244C5" w:rsidRDefault="00CF5741" w:rsidP="00A16BFF">
            <w:pPr>
              <w:pStyle w:val="ROWTABELLA"/>
              <w:rPr>
                <w:color w:val="002060"/>
              </w:rPr>
            </w:pPr>
            <w:r w:rsidRPr="008244C5">
              <w:rPr>
                <w:color w:val="002060"/>
              </w:rPr>
              <w:t>VIA CELLINI</w:t>
            </w:r>
          </w:p>
        </w:tc>
      </w:tr>
    </w:tbl>
    <w:p w14:paraId="31424B26" w14:textId="77777777" w:rsidR="00CF5741" w:rsidRPr="008244C5" w:rsidRDefault="00CF5741" w:rsidP="00CF5741">
      <w:pPr>
        <w:pStyle w:val="breakline"/>
        <w:divId w:val="527259509"/>
        <w:rPr>
          <w:color w:val="002060"/>
        </w:rPr>
      </w:pPr>
    </w:p>
    <w:p w14:paraId="5749C360" w14:textId="77777777" w:rsidR="00CF5741" w:rsidRPr="008244C5" w:rsidRDefault="00CF5741" w:rsidP="00CF5741">
      <w:pPr>
        <w:pStyle w:val="breakline"/>
        <w:divId w:val="527259509"/>
        <w:rPr>
          <w:color w:val="002060"/>
        </w:rPr>
      </w:pPr>
    </w:p>
    <w:p w14:paraId="43D91A28" w14:textId="77777777" w:rsidR="00CF5741" w:rsidRPr="008244C5" w:rsidRDefault="00CF5741" w:rsidP="00CF5741">
      <w:pPr>
        <w:pStyle w:val="breakline"/>
        <w:divId w:val="527259509"/>
        <w:rPr>
          <w:color w:val="002060"/>
        </w:rPr>
      </w:pPr>
    </w:p>
    <w:p w14:paraId="7ACD5A07" w14:textId="77777777" w:rsidR="00CF5741" w:rsidRPr="008244C5" w:rsidRDefault="00CF5741" w:rsidP="00CF5741">
      <w:pPr>
        <w:pStyle w:val="SOTTOTITOLOCAMPIONATO1"/>
        <w:divId w:val="527259509"/>
        <w:rPr>
          <w:color w:val="002060"/>
        </w:rPr>
      </w:pPr>
      <w:r w:rsidRPr="008244C5">
        <w:rPr>
          <w:color w:val="002060"/>
        </w:rPr>
        <w:t>GIRONE SA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15"/>
        <w:gridCol w:w="385"/>
        <w:gridCol w:w="898"/>
        <w:gridCol w:w="1184"/>
        <w:gridCol w:w="1551"/>
        <w:gridCol w:w="1551"/>
      </w:tblGrid>
      <w:tr w:rsidR="00CF5741" w:rsidRPr="008244C5" w14:paraId="1ADA0E13" w14:textId="77777777" w:rsidTr="00CF574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03B528" w14:textId="77777777" w:rsidR="00CF5741" w:rsidRPr="008244C5" w:rsidRDefault="00CF5741" w:rsidP="00A16BFF">
            <w:pPr>
              <w:pStyle w:val="HEADERTABELLA"/>
              <w:rPr>
                <w:color w:val="002060"/>
              </w:rPr>
            </w:pPr>
            <w:r w:rsidRPr="008244C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4987B0" w14:textId="77777777" w:rsidR="00CF5741" w:rsidRPr="008244C5" w:rsidRDefault="00CF5741" w:rsidP="00A16BFF">
            <w:pPr>
              <w:pStyle w:val="HEADERTABELLA"/>
              <w:rPr>
                <w:color w:val="002060"/>
              </w:rPr>
            </w:pPr>
            <w:r w:rsidRPr="008244C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E741B5" w14:textId="77777777" w:rsidR="00CF5741" w:rsidRPr="008244C5" w:rsidRDefault="00CF5741" w:rsidP="00A16BFF">
            <w:pPr>
              <w:pStyle w:val="HEADERTABELLA"/>
              <w:rPr>
                <w:color w:val="002060"/>
              </w:rPr>
            </w:pPr>
            <w:r w:rsidRPr="008244C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D07D45" w14:textId="77777777" w:rsidR="00CF5741" w:rsidRPr="008244C5" w:rsidRDefault="00CF5741" w:rsidP="00A16BFF">
            <w:pPr>
              <w:pStyle w:val="HEADERTABELLA"/>
              <w:rPr>
                <w:color w:val="002060"/>
              </w:rPr>
            </w:pPr>
            <w:r w:rsidRPr="008244C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A62829B" w14:textId="77777777" w:rsidR="00CF5741" w:rsidRPr="008244C5" w:rsidRDefault="00CF5741" w:rsidP="00A16BFF">
            <w:pPr>
              <w:pStyle w:val="HEADERTABELLA"/>
              <w:rPr>
                <w:color w:val="002060"/>
              </w:rPr>
            </w:pPr>
            <w:r w:rsidRPr="008244C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39332C" w14:textId="77777777" w:rsidR="00CF5741" w:rsidRPr="008244C5" w:rsidRDefault="00CF5741" w:rsidP="00A16BFF">
            <w:pPr>
              <w:pStyle w:val="HEADERTABELLA"/>
              <w:rPr>
                <w:color w:val="002060"/>
              </w:rPr>
            </w:pPr>
            <w:proofErr w:type="spellStart"/>
            <w:r w:rsidRPr="008244C5">
              <w:rPr>
                <w:color w:val="002060"/>
              </w:rPr>
              <w:t>Localita'</w:t>
            </w:r>
            <w:proofErr w:type="spellEnd"/>
            <w:r w:rsidRPr="008244C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6D0809" w14:textId="77777777" w:rsidR="00CF5741" w:rsidRPr="008244C5" w:rsidRDefault="00CF5741" w:rsidP="00A16BFF">
            <w:pPr>
              <w:pStyle w:val="HEADERTABELLA"/>
              <w:rPr>
                <w:color w:val="002060"/>
              </w:rPr>
            </w:pPr>
            <w:r w:rsidRPr="008244C5">
              <w:rPr>
                <w:color w:val="002060"/>
              </w:rPr>
              <w:t>Indirizzo Impianto</w:t>
            </w:r>
          </w:p>
        </w:tc>
      </w:tr>
      <w:tr w:rsidR="00CF5741" w:rsidRPr="008244C5" w14:paraId="19AD4037" w14:textId="77777777" w:rsidTr="00CF5741">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A5AA959" w14:textId="77777777" w:rsidR="00CF5741" w:rsidRPr="008244C5" w:rsidRDefault="00CF5741" w:rsidP="00A16BFF">
            <w:pPr>
              <w:pStyle w:val="ROWTABELLA"/>
              <w:rPr>
                <w:color w:val="002060"/>
              </w:rPr>
            </w:pPr>
            <w:r w:rsidRPr="008244C5">
              <w:rPr>
                <w:color w:val="002060"/>
              </w:rPr>
              <w:t>BULDOG T.N.T. LUCREZIA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31F88E2" w14:textId="77777777" w:rsidR="00CF5741" w:rsidRPr="008244C5" w:rsidRDefault="00CF5741" w:rsidP="00A16BFF">
            <w:pPr>
              <w:pStyle w:val="ROWTABELLA"/>
              <w:rPr>
                <w:color w:val="002060"/>
              </w:rPr>
            </w:pPr>
            <w:r w:rsidRPr="008244C5">
              <w:rPr>
                <w:color w:val="002060"/>
              </w:rPr>
              <w:t>FFJ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BD31FDE" w14:textId="77777777" w:rsidR="00CF5741" w:rsidRPr="008244C5" w:rsidRDefault="00CF5741" w:rsidP="00A16BFF">
            <w:pPr>
              <w:pStyle w:val="ROWTABELLA"/>
              <w:jc w:val="center"/>
              <w:rPr>
                <w:color w:val="002060"/>
              </w:rPr>
            </w:pPr>
            <w:r w:rsidRPr="008244C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D7A525A" w14:textId="77777777" w:rsidR="00CF5741" w:rsidRPr="008244C5" w:rsidRDefault="00CF5741" w:rsidP="00A16BFF">
            <w:pPr>
              <w:pStyle w:val="ROWTABELLA"/>
              <w:rPr>
                <w:color w:val="002060"/>
              </w:rPr>
            </w:pPr>
            <w:r w:rsidRPr="008244C5">
              <w:rPr>
                <w:color w:val="002060"/>
              </w:rPr>
              <w:t>08/02/2020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8B62435" w14:textId="77777777" w:rsidR="00CF5741" w:rsidRPr="008244C5" w:rsidRDefault="00CF5741" w:rsidP="00A16BFF">
            <w:pPr>
              <w:pStyle w:val="ROWTABELLA"/>
              <w:rPr>
                <w:color w:val="002060"/>
              </w:rPr>
            </w:pPr>
            <w:r w:rsidRPr="008244C5">
              <w:rPr>
                <w:color w:val="002060"/>
              </w:rPr>
              <w:t>5428 PALLONE GEODETICO "OMAR SIVORI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E97D31B" w14:textId="77777777" w:rsidR="00CF5741" w:rsidRPr="008244C5" w:rsidRDefault="00CF5741" w:rsidP="00A16BFF">
            <w:pPr>
              <w:pStyle w:val="ROWTABELLA"/>
              <w:rPr>
                <w:color w:val="002060"/>
              </w:rPr>
            </w:pPr>
            <w:r w:rsidRPr="008244C5">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18A8215" w14:textId="77777777" w:rsidR="00CF5741" w:rsidRPr="008244C5" w:rsidRDefault="00CF5741" w:rsidP="00A16BFF">
            <w:pPr>
              <w:pStyle w:val="ROWTABELLA"/>
              <w:rPr>
                <w:color w:val="002060"/>
              </w:rPr>
            </w:pPr>
            <w:r w:rsidRPr="008244C5">
              <w:rPr>
                <w:color w:val="002060"/>
              </w:rPr>
              <w:t>VIA NAZARIO SAURO</w:t>
            </w:r>
          </w:p>
        </w:tc>
      </w:tr>
      <w:tr w:rsidR="00CF5741" w:rsidRPr="008244C5" w14:paraId="4FD9F2B2" w14:textId="77777777" w:rsidTr="00CF574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68536A1" w14:textId="77777777" w:rsidR="00CF5741" w:rsidRPr="008244C5" w:rsidRDefault="00CF5741" w:rsidP="00A16BFF">
            <w:pPr>
              <w:pStyle w:val="ROWTABELLA"/>
              <w:rPr>
                <w:color w:val="002060"/>
              </w:rPr>
            </w:pPr>
            <w:r w:rsidRPr="008244C5">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F8D7E40" w14:textId="77777777" w:rsidR="00CF5741" w:rsidRPr="008244C5" w:rsidRDefault="00CF5741" w:rsidP="00A16BFF">
            <w:pPr>
              <w:pStyle w:val="ROWTABELLA"/>
              <w:rPr>
                <w:color w:val="002060"/>
              </w:rPr>
            </w:pPr>
            <w:r w:rsidRPr="008244C5">
              <w:rPr>
                <w:color w:val="002060"/>
              </w:rPr>
              <w:t>PIANACCIO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2314D31" w14:textId="77777777" w:rsidR="00CF5741" w:rsidRPr="008244C5" w:rsidRDefault="00CF5741" w:rsidP="00A16BFF">
            <w:pPr>
              <w:pStyle w:val="ROWTABELLA"/>
              <w:jc w:val="center"/>
              <w:rPr>
                <w:color w:val="002060"/>
              </w:rPr>
            </w:pPr>
            <w:r w:rsidRPr="008244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86B38E0" w14:textId="77777777" w:rsidR="00CF5741" w:rsidRPr="008244C5" w:rsidRDefault="00CF5741" w:rsidP="00A16BFF">
            <w:pPr>
              <w:pStyle w:val="ROWTABELLA"/>
              <w:rPr>
                <w:color w:val="002060"/>
              </w:rPr>
            </w:pPr>
            <w:r w:rsidRPr="008244C5">
              <w:rPr>
                <w:color w:val="002060"/>
              </w:rPr>
              <w:t>09/02/2020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5471CEAD" w14:textId="77777777" w:rsidR="00CF5741" w:rsidRPr="008244C5" w:rsidRDefault="00CF5741" w:rsidP="00A16BFF">
            <w:pPr>
              <w:pStyle w:val="ROWTABELLA"/>
              <w:rPr>
                <w:color w:val="002060"/>
              </w:rPr>
            </w:pPr>
            <w:r w:rsidRPr="008244C5">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D12B2DE" w14:textId="77777777" w:rsidR="00CF5741" w:rsidRPr="008244C5" w:rsidRDefault="00CF5741" w:rsidP="00A16BFF">
            <w:pPr>
              <w:pStyle w:val="ROWTABELLA"/>
              <w:rPr>
                <w:color w:val="002060"/>
              </w:rPr>
            </w:pPr>
            <w:r w:rsidRPr="008244C5">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164B754" w14:textId="77777777" w:rsidR="00CF5741" w:rsidRPr="008244C5" w:rsidRDefault="00CF5741" w:rsidP="00A16BFF">
            <w:pPr>
              <w:pStyle w:val="ROWTABELLA"/>
              <w:rPr>
                <w:color w:val="002060"/>
              </w:rPr>
            </w:pPr>
            <w:r w:rsidRPr="008244C5">
              <w:rPr>
                <w:color w:val="002060"/>
              </w:rPr>
              <w:t>VIA MADRE TERESA DI CALCUTTA</w:t>
            </w:r>
          </w:p>
        </w:tc>
      </w:tr>
      <w:tr w:rsidR="00CF5741" w:rsidRPr="008244C5" w14:paraId="3287E2FD" w14:textId="77777777" w:rsidTr="00CF5741">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740870E" w14:textId="77777777" w:rsidR="00CF5741" w:rsidRPr="008244C5" w:rsidRDefault="00CF5741" w:rsidP="00A16BFF">
            <w:pPr>
              <w:pStyle w:val="ROWTABELLA"/>
              <w:rPr>
                <w:color w:val="002060"/>
              </w:rPr>
            </w:pPr>
            <w:r w:rsidRPr="008244C5">
              <w:rPr>
                <w:color w:val="002060"/>
              </w:rPr>
              <w:t xml:space="preserve">CALCIO A 5 CORINALDO </w:t>
            </w:r>
            <w:proofErr w:type="spellStart"/>
            <w:r w:rsidRPr="008244C5">
              <w:rPr>
                <w:color w:val="002060"/>
              </w:rPr>
              <w:t>sq.B</w:t>
            </w:r>
            <w:proofErr w:type="spell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18A0F9D" w14:textId="77777777" w:rsidR="00CF5741" w:rsidRPr="008244C5" w:rsidRDefault="00CF5741" w:rsidP="00A16BFF">
            <w:pPr>
              <w:pStyle w:val="ROWTABELLA"/>
              <w:rPr>
                <w:color w:val="002060"/>
              </w:rPr>
            </w:pPr>
            <w:r w:rsidRPr="008244C5">
              <w:rPr>
                <w:color w:val="002060"/>
              </w:rPr>
              <w:t xml:space="preserve">ITALSERVICE C5 </w:t>
            </w:r>
            <w:proofErr w:type="spellStart"/>
            <w:r w:rsidRPr="008244C5">
              <w:rPr>
                <w:color w:val="002060"/>
              </w:rPr>
              <w:t>sq.B</w:t>
            </w:r>
            <w:proofErr w:type="spellEnd"/>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885A053" w14:textId="77777777" w:rsidR="00CF5741" w:rsidRPr="008244C5" w:rsidRDefault="00CF5741" w:rsidP="00A16BFF">
            <w:pPr>
              <w:pStyle w:val="ROWTABELLA"/>
              <w:jc w:val="center"/>
              <w:rPr>
                <w:color w:val="002060"/>
              </w:rPr>
            </w:pPr>
            <w:r w:rsidRPr="008244C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9646307" w14:textId="77777777" w:rsidR="00CF5741" w:rsidRPr="008244C5" w:rsidRDefault="00CF5741" w:rsidP="00A16BFF">
            <w:pPr>
              <w:pStyle w:val="ROWTABELLA"/>
              <w:rPr>
                <w:color w:val="002060"/>
              </w:rPr>
            </w:pPr>
            <w:r w:rsidRPr="008244C5">
              <w:rPr>
                <w:color w:val="002060"/>
              </w:rPr>
              <w:t>09/02/2020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B37BE7A" w14:textId="77777777" w:rsidR="00CF5741" w:rsidRPr="008244C5" w:rsidRDefault="00CF5741" w:rsidP="00A16BFF">
            <w:pPr>
              <w:pStyle w:val="ROWTABELLA"/>
              <w:rPr>
                <w:color w:val="002060"/>
              </w:rPr>
            </w:pPr>
            <w:r w:rsidRPr="008244C5">
              <w:rPr>
                <w:color w:val="002060"/>
              </w:rPr>
              <w:t>5111 CAMPO DI C5 ENTRO SCUOLA EL.RE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4930F9E" w14:textId="77777777" w:rsidR="00CF5741" w:rsidRPr="008244C5" w:rsidRDefault="00CF5741" w:rsidP="00A16BFF">
            <w:pPr>
              <w:pStyle w:val="ROWTABELLA"/>
              <w:rPr>
                <w:color w:val="002060"/>
              </w:rPr>
            </w:pPr>
            <w:r w:rsidRPr="008244C5">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8CB18EC" w14:textId="77777777" w:rsidR="00CF5741" w:rsidRPr="008244C5" w:rsidRDefault="00CF5741" w:rsidP="00A16BFF">
            <w:pPr>
              <w:pStyle w:val="ROWTABELLA"/>
              <w:rPr>
                <w:color w:val="002060"/>
              </w:rPr>
            </w:pPr>
            <w:r w:rsidRPr="008244C5">
              <w:rPr>
                <w:color w:val="002060"/>
              </w:rPr>
              <w:t>VIA BORGO DI SOTTO</w:t>
            </w:r>
          </w:p>
        </w:tc>
      </w:tr>
    </w:tbl>
    <w:p w14:paraId="221BC1CE" w14:textId="77777777" w:rsidR="00CF5741" w:rsidRPr="008244C5" w:rsidRDefault="00CF5741" w:rsidP="00CF5741">
      <w:pPr>
        <w:pStyle w:val="breakline"/>
        <w:divId w:val="527259509"/>
        <w:rPr>
          <w:color w:val="002060"/>
        </w:rPr>
      </w:pPr>
    </w:p>
    <w:p w14:paraId="1DE6B0AA" w14:textId="77777777" w:rsidR="00CF5741" w:rsidRPr="008244C5" w:rsidRDefault="00CF5741" w:rsidP="00CF5741">
      <w:pPr>
        <w:pStyle w:val="breakline"/>
        <w:divId w:val="527259509"/>
        <w:rPr>
          <w:color w:val="002060"/>
        </w:rPr>
      </w:pPr>
    </w:p>
    <w:p w14:paraId="36141F68" w14:textId="77777777" w:rsidR="00CF5741" w:rsidRPr="008244C5" w:rsidRDefault="00CF5741" w:rsidP="00CF5741">
      <w:pPr>
        <w:pStyle w:val="breakline"/>
        <w:divId w:val="527259509"/>
        <w:rPr>
          <w:color w:val="002060"/>
        </w:rPr>
      </w:pPr>
    </w:p>
    <w:p w14:paraId="3D05B4B8" w14:textId="77777777" w:rsidR="00CF5741" w:rsidRPr="008244C5" w:rsidRDefault="00CF5741" w:rsidP="00CF5741">
      <w:pPr>
        <w:pStyle w:val="SOTTOTITOLOCAMPIONATO1"/>
        <w:divId w:val="527259509"/>
        <w:rPr>
          <w:color w:val="002060"/>
        </w:rPr>
      </w:pPr>
      <w:r w:rsidRPr="008244C5">
        <w:rPr>
          <w:color w:val="002060"/>
        </w:rPr>
        <w:t>GIRONE SB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8"/>
        <w:gridCol w:w="2002"/>
        <w:gridCol w:w="385"/>
        <w:gridCol w:w="898"/>
        <w:gridCol w:w="1199"/>
        <w:gridCol w:w="1543"/>
        <w:gridCol w:w="1545"/>
      </w:tblGrid>
      <w:tr w:rsidR="00CF5741" w:rsidRPr="008244C5" w14:paraId="2538DD0F" w14:textId="77777777" w:rsidTr="00CF5741">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F2CBD1" w14:textId="77777777" w:rsidR="00CF5741" w:rsidRPr="008244C5" w:rsidRDefault="00CF5741" w:rsidP="00A16BFF">
            <w:pPr>
              <w:pStyle w:val="HEADERTABELLA"/>
              <w:rPr>
                <w:color w:val="002060"/>
              </w:rPr>
            </w:pPr>
            <w:r w:rsidRPr="008244C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81C3A7" w14:textId="77777777" w:rsidR="00CF5741" w:rsidRPr="008244C5" w:rsidRDefault="00CF5741" w:rsidP="00A16BFF">
            <w:pPr>
              <w:pStyle w:val="HEADERTABELLA"/>
              <w:rPr>
                <w:color w:val="002060"/>
              </w:rPr>
            </w:pPr>
            <w:r w:rsidRPr="008244C5">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3BB663" w14:textId="77777777" w:rsidR="00CF5741" w:rsidRPr="008244C5" w:rsidRDefault="00CF5741" w:rsidP="00A16BFF">
            <w:pPr>
              <w:pStyle w:val="HEADERTABELLA"/>
              <w:rPr>
                <w:color w:val="002060"/>
              </w:rPr>
            </w:pPr>
            <w:r w:rsidRPr="008244C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D0A9D8" w14:textId="77777777" w:rsidR="00CF5741" w:rsidRPr="008244C5" w:rsidRDefault="00CF5741" w:rsidP="00A16BFF">
            <w:pPr>
              <w:pStyle w:val="HEADERTABELLA"/>
              <w:rPr>
                <w:color w:val="002060"/>
              </w:rPr>
            </w:pPr>
            <w:r w:rsidRPr="008244C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D106796" w14:textId="77777777" w:rsidR="00CF5741" w:rsidRPr="008244C5" w:rsidRDefault="00CF5741" w:rsidP="00A16BFF">
            <w:pPr>
              <w:pStyle w:val="HEADERTABELLA"/>
              <w:rPr>
                <w:color w:val="002060"/>
              </w:rPr>
            </w:pPr>
            <w:r w:rsidRPr="008244C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62AE1A" w14:textId="77777777" w:rsidR="00CF5741" w:rsidRPr="008244C5" w:rsidRDefault="00CF5741" w:rsidP="00A16BFF">
            <w:pPr>
              <w:pStyle w:val="HEADERTABELLA"/>
              <w:rPr>
                <w:color w:val="002060"/>
              </w:rPr>
            </w:pPr>
            <w:proofErr w:type="spellStart"/>
            <w:r w:rsidRPr="008244C5">
              <w:rPr>
                <w:color w:val="002060"/>
              </w:rPr>
              <w:t>Localita'</w:t>
            </w:r>
            <w:proofErr w:type="spellEnd"/>
            <w:r w:rsidRPr="008244C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BDE64D" w14:textId="77777777" w:rsidR="00CF5741" w:rsidRPr="008244C5" w:rsidRDefault="00CF5741" w:rsidP="00A16BFF">
            <w:pPr>
              <w:pStyle w:val="HEADERTABELLA"/>
              <w:rPr>
                <w:color w:val="002060"/>
              </w:rPr>
            </w:pPr>
            <w:r w:rsidRPr="008244C5">
              <w:rPr>
                <w:color w:val="002060"/>
              </w:rPr>
              <w:t>Indirizzo Impianto</w:t>
            </w:r>
          </w:p>
        </w:tc>
      </w:tr>
      <w:tr w:rsidR="00CF5741" w:rsidRPr="008244C5" w14:paraId="47ADB23D" w14:textId="77777777" w:rsidTr="00CF5741">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1854E10" w14:textId="77777777" w:rsidR="00CF5741" w:rsidRPr="008244C5" w:rsidRDefault="00CF5741" w:rsidP="00A16BFF">
            <w:pPr>
              <w:pStyle w:val="ROWTABELLA"/>
              <w:rPr>
                <w:color w:val="002060"/>
              </w:rPr>
            </w:pPr>
            <w:r w:rsidRPr="008244C5">
              <w:rPr>
                <w:color w:val="002060"/>
              </w:rPr>
              <w:t xml:space="preserve">AMICI DEL </w:t>
            </w:r>
            <w:proofErr w:type="spellStart"/>
            <w:r w:rsidRPr="008244C5">
              <w:rPr>
                <w:color w:val="002060"/>
              </w:rPr>
              <w:t>CENTROSOCIOsq.B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2106579" w14:textId="77777777" w:rsidR="00CF5741" w:rsidRPr="008244C5" w:rsidRDefault="00CF5741" w:rsidP="00A16BFF">
            <w:pPr>
              <w:pStyle w:val="ROWTABELLA"/>
              <w:rPr>
                <w:color w:val="002060"/>
              </w:rPr>
            </w:pPr>
            <w:r w:rsidRPr="008244C5">
              <w:rPr>
                <w:color w:val="002060"/>
              </w:rPr>
              <w:t>CANTINE RIUNITE CSI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A11AC80" w14:textId="77777777" w:rsidR="00CF5741" w:rsidRPr="008244C5" w:rsidRDefault="00CF5741" w:rsidP="00A16BFF">
            <w:pPr>
              <w:pStyle w:val="ROWTABELLA"/>
              <w:jc w:val="center"/>
              <w:rPr>
                <w:color w:val="002060"/>
              </w:rPr>
            </w:pPr>
            <w:r w:rsidRPr="008244C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313604C" w14:textId="77777777" w:rsidR="00CF5741" w:rsidRPr="008244C5" w:rsidRDefault="00CF5741" w:rsidP="00A16BFF">
            <w:pPr>
              <w:pStyle w:val="ROWTABELLA"/>
              <w:rPr>
                <w:color w:val="002060"/>
              </w:rPr>
            </w:pPr>
            <w:r w:rsidRPr="008244C5">
              <w:rPr>
                <w:color w:val="002060"/>
              </w:rPr>
              <w:t>09/02/2020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9622D7B" w14:textId="77777777" w:rsidR="00CF5741" w:rsidRPr="008244C5" w:rsidRDefault="00CF5741" w:rsidP="00A16BFF">
            <w:pPr>
              <w:pStyle w:val="ROWTABELLA"/>
              <w:rPr>
                <w:color w:val="002060"/>
              </w:rPr>
            </w:pPr>
            <w:r w:rsidRPr="008244C5">
              <w:rPr>
                <w:color w:val="002060"/>
              </w:rPr>
              <w:t>5490 PALASPORT"TRE RAGAZZI"MAROTTA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677BAC6" w14:textId="77777777" w:rsidR="00CF5741" w:rsidRPr="008244C5" w:rsidRDefault="00CF5741" w:rsidP="00A16BFF">
            <w:pPr>
              <w:pStyle w:val="ROWTABELLA"/>
              <w:rPr>
                <w:color w:val="002060"/>
              </w:rPr>
            </w:pPr>
            <w:r w:rsidRPr="008244C5">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A4517C4" w14:textId="77777777" w:rsidR="00CF5741" w:rsidRPr="008244C5" w:rsidRDefault="00CF5741" w:rsidP="00A16BFF">
            <w:pPr>
              <w:pStyle w:val="ROWTABELLA"/>
              <w:rPr>
                <w:color w:val="002060"/>
              </w:rPr>
            </w:pPr>
            <w:r w:rsidRPr="008244C5">
              <w:rPr>
                <w:color w:val="002060"/>
              </w:rPr>
              <w:t>VIA EUROPA</w:t>
            </w:r>
          </w:p>
        </w:tc>
      </w:tr>
      <w:tr w:rsidR="00CF5741" w:rsidRPr="008244C5" w14:paraId="4DDB4F1A" w14:textId="77777777" w:rsidTr="00CF5741">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D9BA7B2" w14:textId="77777777" w:rsidR="00CF5741" w:rsidRPr="008244C5" w:rsidRDefault="00CF5741" w:rsidP="00A16BFF">
            <w:pPr>
              <w:pStyle w:val="ROWTABELLA"/>
              <w:rPr>
                <w:color w:val="002060"/>
              </w:rPr>
            </w:pPr>
            <w:r w:rsidRPr="008244C5">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77D5A31" w14:textId="77777777" w:rsidR="00CF5741" w:rsidRPr="008244C5" w:rsidRDefault="00CF5741" w:rsidP="00A16BFF">
            <w:pPr>
              <w:pStyle w:val="ROWTABELLA"/>
              <w:rPr>
                <w:color w:val="002060"/>
              </w:rPr>
            </w:pPr>
            <w:r w:rsidRPr="008244C5">
              <w:rPr>
                <w:color w:val="002060"/>
              </w:rPr>
              <w:t>FUTSAL ASKL</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EF9CD75" w14:textId="77777777" w:rsidR="00CF5741" w:rsidRPr="008244C5" w:rsidRDefault="00CF5741" w:rsidP="00A16BFF">
            <w:pPr>
              <w:pStyle w:val="ROWTABELLA"/>
              <w:jc w:val="center"/>
              <w:rPr>
                <w:color w:val="002060"/>
              </w:rPr>
            </w:pPr>
            <w:r w:rsidRPr="008244C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04C0289" w14:textId="77777777" w:rsidR="00CF5741" w:rsidRPr="008244C5" w:rsidRDefault="00CF5741" w:rsidP="00A16BFF">
            <w:pPr>
              <w:pStyle w:val="ROWTABELLA"/>
              <w:rPr>
                <w:color w:val="002060"/>
              </w:rPr>
            </w:pPr>
            <w:r w:rsidRPr="008244C5">
              <w:rPr>
                <w:color w:val="002060"/>
              </w:rPr>
              <w:t>09/02/2020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F09ED26" w14:textId="77777777" w:rsidR="00CF5741" w:rsidRPr="008244C5" w:rsidRDefault="00CF5741" w:rsidP="00A16BFF">
            <w:pPr>
              <w:pStyle w:val="ROWTABELLA"/>
              <w:rPr>
                <w:color w:val="002060"/>
              </w:rPr>
            </w:pPr>
            <w:r w:rsidRPr="008244C5">
              <w:rPr>
                <w:color w:val="002060"/>
              </w:rPr>
              <w:t>5101 PALACARIFAC DI CERRETO D'ESI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ADBD187" w14:textId="77777777" w:rsidR="00CF5741" w:rsidRPr="008244C5" w:rsidRDefault="00CF5741" w:rsidP="00A16BFF">
            <w:pPr>
              <w:pStyle w:val="ROWTABELLA"/>
              <w:rPr>
                <w:color w:val="002060"/>
              </w:rPr>
            </w:pPr>
            <w:r w:rsidRPr="008244C5">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E020089" w14:textId="77777777" w:rsidR="00CF5741" w:rsidRPr="008244C5" w:rsidRDefault="00CF5741" w:rsidP="00A16BFF">
            <w:pPr>
              <w:pStyle w:val="ROWTABELLA"/>
              <w:rPr>
                <w:color w:val="002060"/>
              </w:rPr>
            </w:pPr>
            <w:r w:rsidRPr="008244C5">
              <w:rPr>
                <w:color w:val="002060"/>
              </w:rPr>
              <w:t>VIA VERDI</w:t>
            </w:r>
          </w:p>
        </w:tc>
      </w:tr>
      <w:tr w:rsidR="00CF5741" w:rsidRPr="008244C5" w14:paraId="61C5AC49" w14:textId="77777777" w:rsidTr="00CF5741">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1766F49" w14:textId="77777777" w:rsidR="00CF5741" w:rsidRPr="008244C5" w:rsidRDefault="00CF5741" w:rsidP="00A16BFF">
            <w:pPr>
              <w:pStyle w:val="ROWTABELLA"/>
              <w:rPr>
                <w:color w:val="002060"/>
              </w:rPr>
            </w:pPr>
            <w:r w:rsidRPr="008244C5">
              <w:rPr>
                <w:color w:val="002060"/>
              </w:rPr>
              <w:t>BORGOROSSO TOLENTINO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798315D" w14:textId="77777777" w:rsidR="00CF5741" w:rsidRPr="008244C5" w:rsidRDefault="00CF5741" w:rsidP="00A16BFF">
            <w:pPr>
              <w:pStyle w:val="ROWTABELLA"/>
              <w:rPr>
                <w:color w:val="002060"/>
              </w:rPr>
            </w:pPr>
            <w:r w:rsidRPr="008244C5">
              <w:rPr>
                <w:color w:val="002060"/>
              </w:rPr>
              <w:t xml:space="preserve">ACLI MANTOVANI </w:t>
            </w:r>
            <w:proofErr w:type="spellStart"/>
            <w:r w:rsidRPr="008244C5">
              <w:rPr>
                <w:color w:val="002060"/>
              </w:rPr>
              <w:t>CALCIOsq.B</w:t>
            </w:r>
            <w:proofErr w:type="spellEnd"/>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4AAA1B6" w14:textId="77777777" w:rsidR="00CF5741" w:rsidRPr="008244C5" w:rsidRDefault="00CF5741" w:rsidP="00A16BFF">
            <w:pPr>
              <w:pStyle w:val="ROWTABELLA"/>
              <w:jc w:val="center"/>
              <w:rPr>
                <w:color w:val="002060"/>
              </w:rPr>
            </w:pPr>
            <w:r w:rsidRPr="008244C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10AB6A8" w14:textId="77777777" w:rsidR="00CF5741" w:rsidRPr="008244C5" w:rsidRDefault="00CF5741" w:rsidP="00A16BFF">
            <w:pPr>
              <w:pStyle w:val="ROWTABELLA"/>
              <w:rPr>
                <w:color w:val="002060"/>
              </w:rPr>
            </w:pPr>
            <w:r w:rsidRPr="008244C5">
              <w:rPr>
                <w:color w:val="002060"/>
              </w:rPr>
              <w:t>12/02/2020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30E2852" w14:textId="77777777" w:rsidR="00CF5741" w:rsidRPr="008244C5" w:rsidRDefault="00CF5741" w:rsidP="00A16BFF">
            <w:pPr>
              <w:pStyle w:val="ROWTABELLA"/>
              <w:rPr>
                <w:color w:val="002060"/>
              </w:rPr>
            </w:pPr>
            <w:r w:rsidRPr="008244C5">
              <w:rPr>
                <w:color w:val="002060"/>
              </w:rPr>
              <w:t>5299 CENTRO SP. POL. "R.GATTARI"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12D8ABC" w14:textId="77777777" w:rsidR="00CF5741" w:rsidRPr="008244C5" w:rsidRDefault="00CF5741" w:rsidP="00A16BFF">
            <w:pPr>
              <w:pStyle w:val="ROWTABELLA"/>
              <w:rPr>
                <w:color w:val="002060"/>
              </w:rPr>
            </w:pPr>
            <w:r w:rsidRPr="008244C5">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B3029EF" w14:textId="77777777" w:rsidR="00CF5741" w:rsidRPr="008244C5" w:rsidRDefault="00CF5741" w:rsidP="00A16BFF">
            <w:pPr>
              <w:pStyle w:val="ROWTABELLA"/>
              <w:rPr>
                <w:color w:val="002060"/>
              </w:rPr>
            </w:pPr>
            <w:r w:rsidRPr="008244C5">
              <w:rPr>
                <w:color w:val="002060"/>
              </w:rPr>
              <w:t>VIA TAGLIAMENTO</w:t>
            </w:r>
          </w:p>
        </w:tc>
      </w:tr>
    </w:tbl>
    <w:p w14:paraId="776F4D06" w14:textId="77777777" w:rsidR="00CF5741" w:rsidRPr="008244C5" w:rsidRDefault="00CF5741" w:rsidP="00CF5741">
      <w:pPr>
        <w:pStyle w:val="breakline"/>
        <w:divId w:val="527259509"/>
        <w:rPr>
          <w:color w:val="002060"/>
        </w:rPr>
      </w:pPr>
    </w:p>
    <w:p w14:paraId="7927D999" w14:textId="77777777" w:rsidR="00F65E4B" w:rsidRDefault="00F65E4B" w:rsidP="00F65E4B">
      <w:pPr>
        <w:pStyle w:val="breakline"/>
        <w:divId w:val="527259509"/>
        <w:rPr>
          <w:color w:val="002060"/>
        </w:rPr>
      </w:pPr>
    </w:p>
    <w:p w14:paraId="6D4C85F6" w14:textId="77777777" w:rsidR="00F65E4B" w:rsidRPr="00A83BC3" w:rsidRDefault="00F65E4B" w:rsidP="00770738">
      <w:pPr>
        <w:pStyle w:val="breakline"/>
        <w:divId w:val="527259509"/>
        <w:rPr>
          <w:color w:val="002060"/>
        </w:rPr>
      </w:pPr>
    </w:p>
    <w:p w14:paraId="65AA778D" w14:textId="152CB92D" w:rsidR="00485AF3" w:rsidRDefault="00485AF3" w:rsidP="00F53C2C">
      <w:pPr>
        <w:pStyle w:val="Corpodeltesto21"/>
        <w:jc w:val="center"/>
        <w:divId w:val="527259509"/>
        <w:rPr>
          <w:rFonts w:ascii="Arial" w:hAnsi="Arial" w:cs="Arial"/>
          <w:b/>
          <w:color w:val="002060"/>
          <w:sz w:val="30"/>
          <w:szCs w:val="30"/>
        </w:rPr>
      </w:pPr>
    </w:p>
    <w:p w14:paraId="6FC8B1E9" w14:textId="77777777" w:rsidR="00F00A7F" w:rsidRPr="00C70E09" w:rsidRDefault="00F00A7F" w:rsidP="00F53C2C">
      <w:pPr>
        <w:pStyle w:val="Corpodeltesto21"/>
        <w:jc w:val="center"/>
        <w:divId w:val="527259509"/>
        <w:rPr>
          <w:rFonts w:ascii="Arial" w:hAnsi="Arial" w:cs="Arial"/>
          <w:b/>
          <w:color w:val="002060"/>
          <w:sz w:val="30"/>
          <w:szCs w:val="30"/>
        </w:rPr>
      </w:pPr>
    </w:p>
    <w:p w14:paraId="7C3257A5" w14:textId="5D8A33BF"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299F22F8"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F65E4B">
        <w:rPr>
          <w:b/>
          <w:color w:val="002060"/>
          <w:u w:val="single"/>
        </w:rPr>
        <w:t>1</w:t>
      </w:r>
      <w:r w:rsidR="00CF5741">
        <w:rPr>
          <w:b/>
          <w:color w:val="002060"/>
          <w:u w:val="single"/>
        </w:rPr>
        <w:t>7</w:t>
      </w:r>
      <w:r w:rsidR="0013358E">
        <w:rPr>
          <w:b/>
          <w:color w:val="002060"/>
          <w:u w:val="single"/>
        </w:rPr>
        <w:t>/</w:t>
      </w:r>
      <w:r w:rsidR="0040570B">
        <w:rPr>
          <w:b/>
          <w:color w:val="002060"/>
          <w:u w:val="single"/>
        </w:rPr>
        <w:t>0</w:t>
      </w:r>
      <w:r w:rsidR="00BE2F84">
        <w:rPr>
          <w:b/>
          <w:color w:val="002060"/>
          <w:u w:val="single"/>
        </w:rPr>
        <w:t>2</w:t>
      </w:r>
      <w:r>
        <w:rPr>
          <w:b/>
          <w:color w:val="002060"/>
          <w:u w:val="single"/>
        </w:rPr>
        <w:t>/20</w:t>
      </w:r>
      <w:r w:rsidR="0040570B">
        <w:rPr>
          <w:b/>
          <w:color w:val="002060"/>
          <w:u w:val="single"/>
        </w:rPr>
        <w:t>20</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642B46AE" w:rsidR="0022051B" w:rsidRPr="007F5272" w:rsidRDefault="0022051B" w:rsidP="00766478">
      <w:pPr>
        <w:pStyle w:val="LndNormale1"/>
        <w:jc w:val="center"/>
        <w:rPr>
          <w:b/>
          <w:color w:val="002060"/>
          <w:u w:val="single"/>
        </w:rPr>
      </w:pPr>
      <w:r w:rsidRPr="007F5272">
        <w:rPr>
          <w:b/>
          <w:color w:val="002060"/>
          <w:u w:val="single"/>
        </w:rPr>
        <w:t>Pubblicato in Ancona ed affisso all’albo del C.R. M. il</w:t>
      </w:r>
      <w:r w:rsidR="00CF5741">
        <w:rPr>
          <w:b/>
          <w:color w:val="002060"/>
          <w:u w:val="single"/>
        </w:rPr>
        <w:t xml:space="preserve"> 05</w:t>
      </w:r>
      <w:r w:rsidR="00D76665">
        <w:rPr>
          <w:b/>
          <w:color w:val="002060"/>
          <w:u w:val="single"/>
        </w:rPr>
        <w:t>/</w:t>
      </w:r>
      <w:r w:rsidR="0040570B">
        <w:rPr>
          <w:b/>
          <w:color w:val="002060"/>
          <w:u w:val="single"/>
        </w:rPr>
        <w:t>0</w:t>
      </w:r>
      <w:r w:rsidR="00CF5741">
        <w:rPr>
          <w:b/>
          <w:color w:val="002060"/>
          <w:u w:val="single"/>
        </w:rPr>
        <w:t>2</w:t>
      </w:r>
      <w:r w:rsidR="00863DF3" w:rsidRPr="007F5272">
        <w:rPr>
          <w:b/>
          <w:color w:val="002060"/>
          <w:u w:val="single"/>
        </w:rPr>
        <w:t>/20</w:t>
      </w:r>
      <w:r w:rsidR="0040570B">
        <w:rPr>
          <w:b/>
          <w:color w:val="002060"/>
          <w:u w:val="single"/>
        </w:rPr>
        <w:t>20</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BEA6B1" w14:textId="77777777" w:rsidR="00367010" w:rsidRDefault="00367010">
      <w:r>
        <w:separator/>
      </w:r>
    </w:p>
  </w:endnote>
  <w:endnote w:type="continuationSeparator" w:id="0">
    <w:p w14:paraId="0D971284" w14:textId="77777777" w:rsidR="00367010" w:rsidRDefault="00367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2D6E4" w14:textId="1D0D6898" w:rsidR="00A674CD" w:rsidRDefault="00A674CD"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A674CD" w:rsidRDefault="00A674CD">
    <w:pPr>
      <w:pStyle w:val="Pidipagina"/>
    </w:pPr>
  </w:p>
  <w:p w14:paraId="694DB723" w14:textId="77777777" w:rsidR="00A674CD" w:rsidRDefault="00A674C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38384" w14:textId="55649204" w:rsidR="00A674CD" w:rsidRPr="00687C6B" w:rsidRDefault="00A674CD"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3</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6</w:t>
    </w:r>
    <w:r w:rsidR="00CF5741">
      <w:rPr>
        <w:rStyle w:val="Numeropagina"/>
        <w:rFonts w:ascii="Arial" w:hAnsi="Arial" w:cs="Arial"/>
        <w:color w:val="002060"/>
      </w:rPr>
      <w:t>4</w:t>
    </w:r>
  </w:p>
  <w:p w14:paraId="51693FC2" w14:textId="77777777" w:rsidR="00A674CD" w:rsidRPr="00B41648" w:rsidRDefault="00A674CD" w:rsidP="001947BD">
    <w:pPr>
      <w:pStyle w:val="Pidipagina"/>
    </w:pPr>
  </w:p>
  <w:p w14:paraId="13472412" w14:textId="77777777" w:rsidR="00A674CD" w:rsidRDefault="00A674C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760426" w14:textId="77777777" w:rsidR="00367010" w:rsidRDefault="00367010">
      <w:r>
        <w:separator/>
      </w:r>
    </w:p>
  </w:footnote>
  <w:footnote w:type="continuationSeparator" w:id="0">
    <w:p w14:paraId="31662B83" w14:textId="77777777" w:rsidR="00367010" w:rsidRDefault="003670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3C338" w14:textId="09D90CAA" w:rsidR="00A674CD" w:rsidRDefault="00A674CD" w:rsidP="001F4353">
    <w:pPr>
      <w:pStyle w:val="Intestazione"/>
      <w:tabs>
        <w:tab w:val="clear" w:pos="4819"/>
      </w:tabs>
    </w:pPr>
  </w:p>
  <w:p w14:paraId="10EF4CAD" w14:textId="77777777" w:rsidR="00A674CD" w:rsidRDefault="00A674C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70" w:type="dxa"/>
        <w:right w:w="70" w:type="dxa"/>
      </w:tblCellMar>
      <w:tblLook w:val="0000" w:firstRow="0" w:lastRow="0" w:firstColumn="0" w:lastColumn="0" w:noHBand="0" w:noVBand="0"/>
    </w:tblPr>
    <w:tblGrid>
      <w:gridCol w:w="2050"/>
      <w:gridCol w:w="7728"/>
    </w:tblGrid>
    <w:tr w:rsidR="00A674CD" w14:paraId="5C6396BE" w14:textId="77777777">
      <w:tc>
        <w:tcPr>
          <w:tcW w:w="2050" w:type="dxa"/>
        </w:tcPr>
        <w:p w14:paraId="56697B17" w14:textId="2833A540" w:rsidR="00A674CD" w:rsidRDefault="00A674CD">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A674CD" w:rsidRDefault="00A674CD">
          <w:pPr>
            <w:pStyle w:val="Intestazione"/>
            <w:tabs>
              <w:tab w:val="left" w:pos="435"/>
              <w:tab w:val="right" w:pos="7588"/>
            </w:tabs>
            <w:rPr>
              <w:sz w:val="24"/>
            </w:rPr>
          </w:pPr>
        </w:p>
      </w:tc>
    </w:tr>
  </w:tbl>
  <w:p w14:paraId="739AEB3C" w14:textId="77777777" w:rsidR="00A674CD" w:rsidRDefault="00A674CD">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EAE5E07"/>
    <w:multiLevelType w:val="hybridMultilevel"/>
    <w:tmpl w:val="1BC4987E"/>
    <w:lvl w:ilvl="0" w:tplc="8A0440AA">
      <w:start w:val="1"/>
      <w:numFmt w:val="lowerLetter"/>
      <w:lvlText w:val="%1)"/>
      <w:lvlJc w:val="left"/>
      <w:pPr>
        <w:ind w:left="853" w:hanging="360"/>
      </w:pPr>
      <w:rPr>
        <w:rFonts w:ascii="Arial" w:eastAsia="Arial" w:hAnsi="Arial" w:cs="Arial" w:hint="default"/>
        <w:b/>
        <w:bCs/>
        <w:color w:val="002060"/>
        <w:spacing w:val="-1"/>
        <w:w w:val="100"/>
        <w:sz w:val="22"/>
        <w:szCs w:val="22"/>
        <w:lang w:val="it-IT" w:eastAsia="it-IT" w:bidi="it-IT"/>
      </w:rPr>
    </w:lvl>
    <w:lvl w:ilvl="1" w:tplc="14624F1C">
      <w:numFmt w:val="bullet"/>
      <w:lvlText w:val="•"/>
      <w:lvlJc w:val="left"/>
      <w:pPr>
        <w:ind w:left="1794" w:hanging="360"/>
      </w:pPr>
      <w:rPr>
        <w:rFonts w:hint="default"/>
        <w:lang w:val="it-IT" w:eastAsia="it-IT" w:bidi="it-IT"/>
      </w:rPr>
    </w:lvl>
    <w:lvl w:ilvl="2" w:tplc="6778D304">
      <w:numFmt w:val="bullet"/>
      <w:lvlText w:val="•"/>
      <w:lvlJc w:val="left"/>
      <w:pPr>
        <w:ind w:left="2728" w:hanging="360"/>
      </w:pPr>
      <w:rPr>
        <w:rFonts w:hint="default"/>
        <w:lang w:val="it-IT" w:eastAsia="it-IT" w:bidi="it-IT"/>
      </w:rPr>
    </w:lvl>
    <w:lvl w:ilvl="3" w:tplc="FD74E966">
      <w:numFmt w:val="bullet"/>
      <w:lvlText w:val="•"/>
      <w:lvlJc w:val="left"/>
      <w:pPr>
        <w:ind w:left="3662" w:hanging="360"/>
      </w:pPr>
      <w:rPr>
        <w:rFonts w:hint="default"/>
        <w:lang w:val="it-IT" w:eastAsia="it-IT" w:bidi="it-IT"/>
      </w:rPr>
    </w:lvl>
    <w:lvl w:ilvl="4" w:tplc="84B6B122">
      <w:numFmt w:val="bullet"/>
      <w:lvlText w:val="•"/>
      <w:lvlJc w:val="left"/>
      <w:pPr>
        <w:ind w:left="4596" w:hanging="360"/>
      </w:pPr>
      <w:rPr>
        <w:rFonts w:hint="default"/>
        <w:lang w:val="it-IT" w:eastAsia="it-IT" w:bidi="it-IT"/>
      </w:rPr>
    </w:lvl>
    <w:lvl w:ilvl="5" w:tplc="EE0CE870">
      <w:numFmt w:val="bullet"/>
      <w:lvlText w:val="•"/>
      <w:lvlJc w:val="left"/>
      <w:pPr>
        <w:ind w:left="5530" w:hanging="360"/>
      </w:pPr>
      <w:rPr>
        <w:rFonts w:hint="default"/>
        <w:lang w:val="it-IT" w:eastAsia="it-IT" w:bidi="it-IT"/>
      </w:rPr>
    </w:lvl>
    <w:lvl w:ilvl="6" w:tplc="B994EC7C">
      <w:numFmt w:val="bullet"/>
      <w:lvlText w:val="•"/>
      <w:lvlJc w:val="left"/>
      <w:pPr>
        <w:ind w:left="6464" w:hanging="360"/>
      </w:pPr>
      <w:rPr>
        <w:rFonts w:hint="default"/>
        <w:lang w:val="it-IT" w:eastAsia="it-IT" w:bidi="it-IT"/>
      </w:rPr>
    </w:lvl>
    <w:lvl w:ilvl="7" w:tplc="CEB6BF8A">
      <w:numFmt w:val="bullet"/>
      <w:lvlText w:val="•"/>
      <w:lvlJc w:val="left"/>
      <w:pPr>
        <w:ind w:left="7398" w:hanging="360"/>
      </w:pPr>
      <w:rPr>
        <w:rFonts w:hint="default"/>
        <w:lang w:val="it-IT" w:eastAsia="it-IT" w:bidi="it-IT"/>
      </w:rPr>
    </w:lvl>
    <w:lvl w:ilvl="8" w:tplc="B384444E">
      <w:numFmt w:val="bullet"/>
      <w:lvlText w:val="•"/>
      <w:lvlJc w:val="left"/>
      <w:pPr>
        <w:ind w:left="8332" w:hanging="360"/>
      </w:pPr>
      <w:rPr>
        <w:rFonts w:hint="default"/>
        <w:lang w:val="it-IT" w:eastAsia="it-IT" w:bidi="it-IT"/>
      </w:rPr>
    </w:lvl>
  </w:abstractNum>
  <w:abstractNum w:abstractNumId="3"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5E05822"/>
    <w:multiLevelType w:val="hybridMultilevel"/>
    <w:tmpl w:val="14704C82"/>
    <w:lvl w:ilvl="0" w:tplc="C884EB8C">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6" w15:restartNumberingAfterBreak="0">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26193CD3"/>
    <w:multiLevelType w:val="hybridMultilevel"/>
    <w:tmpl w:val="5E100100"/>
    <w:lvl w:ilvl="0" w:tplc="FF60C698">
      <w:numFmt w:val="bullet"/>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8FE4FA1"/>
    <w:multiLevelType w:val="hybridMultilevel"/>
    <w:tmpl w:val="01021FB0"/>
    <w:lvl w:ilvl="0" w:tplc="04100017">
      <w:start w:val="9"/>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F23672C"/>
    <w:multiLevelType w:val="hybridMultilevel"/>
    <w:tmpl w:val="B65ED064"/>
    <w:lvl w:ilvl="0" w:tplc="3BFA5C6C">
      <w:numFmt w:val="bullet"/>
      <w:lvlText w:val="-"/>
      <w:lvlJc w:val="left"/>
      <w:pPr>
        <w:ind w:left="1037" w:hanging="196"/>
      </w:pPr>
      <w:rPr>
        <w:rFonts w:ascii="Arial" w:eastAsia="Arial" w:hAnsi="Arial" w:cs="Arial" w:hint="default"/>
        <w:color w:val="002060"/>
        <w:w w:val="100"/>
        <w:sz w:val="22"/>
        <w:szCs w:val="22"/>
        <w:lang w:val="it-IT" w:eastAsia="it-IT" w:bidi="it-IT"/>
      </w:rPr>
    </w:lvl>
    <w:lvl w:ilvl="1" w:tplc="149873C2">
      <w:numFmt w:val="bullet"/>
      <w:lvlText w:val="•"/>
      <w:lvlJc w:val="left"/>
      <w:pPr>
        <w:ind w:left="1956" w:hanging="196"/>
      </w:pPr>
      <w:rPr>
        <w:rFonts w:hint="default"/>
        <w:lang w:val="it-IT" w:eastAsia="it-IT" w:bidi="it-IT"/>
      </w:rPr>
    </w:lvl>
    <w:lvl w:ilvl="2" w:tplc="536E3406">
      <w:numFmt w:val="bullet"/>
      <w:lvlText w:val="•"/>
      <w:lvlJc w:val="left"/>
      <w:pPr>
        <w:ind w:left="2872" w:hanging="196"/>
      </w:pPr>
      <w:rPr>
        <w:rFonts w:hint="default"/>
        <w:lang w:val="it-IT" w:eastAsia="it-IT" w:bidi="it-IT"/>
      </w:rPr>
    </w:lvl>
    <w:lvl w:ilvl="3" w:tplc="2A44E4A0">
      <w:numFmt w:val="bullet"/>
      <w:lvlText w:val="•"/>
      <w:lvlJc w:val="left"/>
      <w:pPr>
        <w:ind w:left="3788" w:hanging="196"/>
      </w:pPr>
      <w:rPr>
        <w:rFonts w:hint="default"/>
        <w:lang w:val="it-IT" w:eastAsia="it-IT" w:bidi="it-IT"/>
      </w:rPr>
    </w:lvl>
    <w:lvl w:ilvl="4" w:tplc="8BE0A59E">
      <w:numFmt w:val="bullet"/>
      <w:lvlText w:val="•"/>
      <w:lvlJc w:val="left"/>
      <w:pPr>
        <w:ind w:left="4704" w:hanging="196"/>
      </w:pPr>
      <w:rPr>
        <w:rFonts w:hint="default"/>
        <w:lang w:val="it-IT" w:eastAsia="it-IT" w:bidi="it-IT"/>
      </w:rPr>
    </w:lvl>
    <w:lvl w:ilvl="5" w:tplc="0F488F9A">
      <w:numFmt w:val="bullet"/>
      <w:lvlText w:val="•"/>
      <w:lvlJc w:val="left"/>
      <w:pPr>
        <w:ind w:left="5620" w:hanging="196"/>
      </w:pPr>
      <w:rPr>
        <w:rFonts w:hint="default"/>
        <w:lang w:val="it-IT" w:eastAsia="it-IT" w:bidi="it-IT"/>
      </w:rPr>
    </w:lvl>
    <w:lvl w:ilvl="6" w:tplc="AD286824">
      <w:numFmt w:val="bullet"/>
      <w:lvlText w:val="•"/>
      <w:lvlJc w:val="left"/>
      <w:pPr>
        <w:ind w:left="6536" w:hanging="196"/>
      </w:pPr>
      <w:rPr>
        <w:rFonts w:hint="default"/>
        <w:lang w:val="it-IT" w:eastAsia="it-IT" w:bidi="it-IT"/>
      </w:rPr>
    </w:lvl>
    <w:lvl w:ilvl="7" w:tplc="BCDAAEEE">
      <w:numFmt w:val="bullet"/>
      <w:lvlText w:val="•"/>
      <w:lvlJc w:val="left"/>
      <w:pPr>
        <w:ind w:left="7452" w:hanging="196"/>
      </w:pPr>
      <w:rPr>
        <w:rFonts w:hint="default"/>
        <w:lang w:val="it-IT" w:eastAsia="it-IT" w:bidi="it-IT"/>
      </w:rPr>
    </w:lvl>
    <w:lvl w:ilvl="8" w:tplc="6AC0B996">
      <w:numFmt w:val="bullet"/>
      <w:lvlText w:val="•"/>
      <w:lvlJc w:val="left"/>
      <w:pPr>
        <w:ind w:left="8368" w:hanging="196"/>
      </w:pPr>
      <w:rPr>
        <w:rFonts w:hint="default"/>
        <w:lang w:val="it-IT" w:eastAsia="it-IT" w:bidi="it-IT"/>
      </w:rPr>
    </w:lvl>
  </w:abstractNum>
  <w:abstractNum w:abstractNumId="13" w15:restartNumberingAfterBreak="0">
    <w:nsid w:val="424F11B2"/>
    <w:multiLevelType w:val="singleLevel"/>
    <w:tmpl w:val="0410000F"/>
    <w:lvl w:ilvl="0">
      <w:start w:val="1"/>
      <w:numFmt w:val="decimal"/>
      <w:lvlText w:val="%1."/>
      <w:lvlJc w:val="left"/>
      <w:pPr>
        <w:tabs>
          <w:tab w:val="num" w:pos="360"/>
        </w:tabs>
        <w:ind w:left="360" w:hanging="360"/>
      </w:pPr>
    </w:lvl>
  </w:abstractNum>
  <w:abstractNum w:abstractNumId="14" w15:restartNumberingAfterBreak="0">
    <w:nsid w:val="473C0FFE"/>
    <w:multiLevelType w:val="hybridMultilevel"/>
    <w:tmpl w:val="A23EC0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72AB6506"/>
    <w:multiLevelType w:val="hybridMultilevel"/>
    <w:tmpl w:val="D50A6078"/>
    <w:lvl w:ilvl="0" w:tplc="53CA06C4">
      <w:numFmt w:val="bullet"/>
      <w:lvlText w:val=""/>
      <w:lvlJc w:val="left"/>
      <w:pPr>
        <w:ind w:left="853" w:hanging="360"/>
      </w:pPr>
      <w:rPr>
        <w:rFonts w:ascii="Symbol" w:eastAsia="Symbol" w:hAnsi="Symbol" w:cs="Symbol" w:hint="default"/>
        <w:color w:val="002060"/>
        <w:w w:val="100"/>
        <w:sz w:val="22"/>
        <w:szCs w:val="22"/>
        <w:lang w:val="it-IT" w:eastAsia="it-IT" w:bidi="it-IT"/>
      </w:rPr>
    </w:lvl>
    <w:lvl w:ilvl="1" w:tplc="F7F888AE">
      <w:numFmt w:val="bullet"/>
      <w:lvlText w:val="o"/>
      <w:lvlJc w:val="left"/>
      <w:pPr>
        <w:ind w:left="1573" w:hanging="360"/>
      </w:pPr>
      <w:rPr>
        <w:rFonts w:ascii="Courier New" w:eastAsia="Courier New" w:hAnsi="Courier New" w:cs="Courier New" w:hint="default"/>
        <w:color w:val="002060"/>
        <w:w w:val="100"/>
        <w:sz w:val="22"/>
        <w:szCs w:val="22"/>
        <w:lang w:val="it-IT" w:eastAsia="it-IT" w:bidi="it-IT"/>
      </w:rPr>
    </w:lvl>
    <w:lvl w:ilvl="2" w:tplc="0E8EE3A8">
      <w:numFmt w:val="bullet"/>
      <w:lvlText w:val="•"/>
      <w:lvlJc w:val="left"/>
      <w:pPr>
        <w:ind w:left="2537" w:hanging="360"/>
      </w:pPr>
      <w:rPr>
        <w:rFonts w:hint="default"/>
        <w:lang w:val="it-IT" w:eastAsia="it-IT" w:bidi="it-IT"/>
      </w:rPr>
    </w:lvl>
    <w:lvl w:ilvl="3" w:tplc="51CA22A4">
      <w:numFmt w:val="bullet"/>
      <w:lvlText w:val="•"/>
      <w:lvlJc w:val="left"/>
      <w:pPr>
        <w:ind w:left="3495" w:hanging="360"/>
      </w:pPr>
      <w:rPr>
        <w:rFonts w:hint="default"/>
        <w:lang w:val="it-IT" w:eastAsia="it-IT" w:bidi="it-IT"/>
      </w:rPr>
    </w:lvl>
    <w:lvl w:ilvl="4" w:tplc="33D603CC">
      <w:numFmt w:val="bullet"/>
      <w:lvlText w:val="•"/>
      <w:lvlJc w:val="left"/>
      <w:pPr>
        <w:ind w:left="4453" w:hanging="360"/>
      </w:pPr>
      <w:rPr>
        <w:rFonts w:hint="default"/>
        <w:lang w:val="it-IT" w:eastAsia="it-IT" w:bidi="it-IT"/>
      </w:rPr>
    </w:lvl>
    <w:lvl w:ilvl="5" w:tplc="00D672D0">
      <w:numFmt w:val="bullet"/>
      <w:lvlText w:val="•"/>
      <w:lvlJc w:val="left"/>
      <w:pPr>
        <w:ind w:left="5411" w:hanging="360"/>
      </w:pPr>
      <w:rPr>
        <w:rFonts w:hint="default"/>
        <w:lang w:val="it-IT" w:eastAsia="it-IT" w:bidi="it-IT"/>
      </w:rPr>
    </w:lvl>
    <w:lvl w:ilvl="6" w:tplc="1F14CCE6">
      <w:numFmt w:val="bullet"/>
      <w:lvlText w:val="•"/>
      <w:lvlJc w:val="left"/>
      <w:pPr>
        <w:ind w:left="6368" w:hanging="360"/>
      </w:pPr>
      <w:rPr>
        <w:rFonts w:hint="default"/>
        <w:lang w:val="it-IT" w:eastAsia="it-IT" w:bidi="it-IT"/>
      </w:rPr>
    </w:lvl>
    <w:lvl w:ilvl="7" w:tplc="3F644ABE">
      <w:numFmt w:val="bullet"/>
      <w:lvlText w:val="•"/>
      <w:lvlJc w:val="left"/>
      <w:pPr>
        <w:ind w:left="7326" w:hanging="360"/>
      </w:pPr>
      <w:rPr>
        <w:rFonts w:hint="default"/>
        <w:lang w:val="it-IT" w:eastAsia="it-IT" w:bidi="it-IT"/>
      </w:rPr>
    </w:lvl>
    <w:lvl w:ilvl="8" w:tplc="F402BC22">
      <w:numFmt w:val="bullet"/>
      <w:lvlText w:val="•"/>
      <w:lvlJc w:val="left"/>
      <w:pPr>
        <w:ind w:left="8284" w:hanging="360"/>
      </w:pPr>
      <w:rPr>
        <w:rFonts w:hint="default"/>
        <w:lang w:val="it-IT" w:eastAsia="it-IT" w:bidi="it-IT"/>
      </w:rPr>
    </w:lvl>
  </w:abstractNum>
  <w:abstractNum w:abstractNumId="21" w15:restartNumberingAfterBreak="0">
    <w:nsid w:val="745659B6"/>
    <w:multiLevelType w:val="hybridMultilevel"/>
    <w:tmpl w:val="AFA4C858"/>
    <w:lvl w:ilvl="0" w:tplc="6D4A1830">
      <w:start w:val="1"/>
      <w:numFmt w:val="decimal"/>
      <w:lvlText w:val="%1."/>
      <w:lvlJc w:val="left"/>
      <w:pPr>
        <w:ind w:left="493" w:hanging="360"/>
      </w:pPr>
      <w:rPr>
        <w:rFonts w:ascii="Arial" w:eastAsia="Arial" w:hAnsi="Arial" w:cs="Arial" w:hint="default"/>
        <w:color w:val="002060"/>
        <w:spacing w:val="-1"/>
        <w:w w:val="100"/>
        <w:sz w:val="22"/>
        <w:szCs w:val="22"/>
        <w:lang w:val="it-IT" w:eastAsia="it-IT" w:bidi="it-IT"/>
      </w:rPr>
    </w:lvl>
    <w:lvl w:ilvl="1" w:tplc="36C0D110">
      <w:numFmt w:val="bullet"/>
      <w:lvlText w:val="-"/>
      <w:lvlJc w:val="left"/>
      <w:pPr>
        <w:ind w:left="133" w:hanging="360"/>
      </w:pPr>
      <w:rPr>
        <w:rFonts w:ascii="Arial" w:eastAsia="Arial" w:hAnsi="Arial" w:cs="Arial" w:hint="default"/>
        <w:color w:val="002060"/>
        <w:w w:val="100"/>
        <w:sz w:val="22"/>
        <w:szCs w:val="22"/>
        <w:lang w:val="it-IT" w:eastAsia="it-IT" w:bidi="it-IT"/>
      </w:rPr>
    </w:lvl>
    <w:lvl w:ilvl="2" w:tplc="F7481330">
      <w:numFmt w:val="bullet"/>
      <w:lvlText w:val="•"/>
      <w:lvlJc w:val="left"/>
      <w:pPr>
        <w:ind w:left="1577" w:hanging="360"/>
      </w:pPr>
      <w:rPr>
        <w:rFonts w:hint="default"/>
        <w:lang w:val="it-IT" w:eastAsia="it-IT" w:bidi="it-IT"/>
      </w:rPr>
    </w:lvl>
    <w:lvl w:ilvl="3" w:tplc="61A42B92">
      <w:numFmt w:val="bullet"/>
      <w:lvlText w:val="•"/>
      <w:lvlJc w:val="left"/>
      <w:pPr>
        <w:ind w:left="2655" w:hanging="360"/>
      </w:pPr>
      <w:rPr>
        <w:rFonts w:hint="default"/>
        <w:lang w:val="it-IT" w:eastAsia="it-IT" w:bidi="it-IT"/>
      </w:rPr>
    </w:lvl>
    <w:lvl w:ilvl="4" w:tplc="C75A59EA">
      <w:numFmt w:val="bullet"/>
      <w:lvlText w:val="•"/>
      <w:lvlJc w:val="left"/>
      <w:pPr>
        <w:ind w:left="3733" w:hanging="360"/>
      </w:pPr>
      <w:rPr>
        <w:rFonts w:hint="default"/>
        <w:lang w:val="it-IT" w:eastAsia="it-IT" w:bidi="it-IT"/>
      </w:rPr>
    </w:lvl>
    <w:lvl w:ilvl="5" w:tplc="BC8CF3A8">
      <w:numFmt w:val="bullet"/>
      <w:lvlText w:val="•"/>
      <w:lvlJc w:val="left"/>
      <w:pPr>
        <w:ind w:left="4811" w:hanging="360"/>
      </w:pPr>
      <w:rPr>
        <w:rFonts w:hint="default"/>
        <w:lang w:val="it-IT" w:eastAsia="it-IT" w:bidi="it-IT"/>
      </w:rPr>
    </w:lvl>
    <w:lvl w:ilvl="6" w:tplc="25A8F3C0">
      <w:numFmt w:val="bullet"/>
      <w:lvlText w:val="•"/>
      <w:lvlJc w:val="left"/>
      <w:pPr>
        <w:ind w:left="5888" w:hanging="360"/>
      </w:pPr>
      <w:rPr>
        <w:rFonts w:hint="default"/>
        <w:lang w:val="it-IT" w:eastAsia="it-IT" w:bidi="it-IT"/>
      </w:rPr>
    </w:lvl>
    <w:lvl w:ilvl="7" w:tplc="D7AA3732">
      <w:numFmt w:val="bullet"/>
      <w:lvlText w:val="•"/>
      <w:lvlJc w:val="left"/>
      <w:pPr>
        <w:ind w:left="6966" w:hanging="360"/>
      </w:pPr>
      <w:rPr>
        <w:rFonts w:hint="default"/>
        <w:lang w:val="it-IT" w:eastAsia="it-IT" w:bidi="it-IT"/>
      </w:rPr>
    </w:lvl>
    <w:lvl w:ilvl="8" w:tplc="C5A87906">
      <w:numFmt w:val="bullet"/>
      <w:lvlText w:val="•"/>
      <w:lvlJc w:val="left"/>
      <w:pPr>
        <w:ind w:left="8044" w:hanging="360"/>
      </w:pPr>
      <w:rPr>
        <w:rFonts w:hint="default"/>
        <w:lang w:val="it-IT" w:eastAsia="it-IT" w:bidi="it-IT"/>
      </w:rPr>
    </w:lvl>
  </w:abstractNum>
  <w:abstractNum w:abstractNumId="22" w15:restartNumberingAfterBreak="0">
    <w:nsid w:val="75F34543"/>
    <w:multiLevelType w:val="hybridMultilevel"/>
    <w:tmpl w:val="BD561B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7"/>
  </w:num>
  <w:num w:numId="2">
    <w:abstractNumId w:val="16"/>
  </w:num>
  <w:num w:numId="3">
    <w:abstractNumId w:val="23"/>
  </w:num>
  <w:num w:numId="4">
    <w:abstractNumId w:val="7"/>
  </w:num>
  <w:num w:numId="5">
    <w:abstractNumId w:val="0"/>
  </w:num>
  <w:num w:numId="6">
    <w:abstractNumId w:val="10"/>
  </w:num>
  <w:num w:numId="7">
    <w:abstractNumId w:val="18"/>
  </w:num>
  <w:num w:numId="8">
    <w:abstractNumId w:val="15"/>
  </w:num>
  <w:num w:numId="9">
    <w:abstractNumId w:val="5"/>
  </w:num>
  <w:num w:numId="10">
    <w:abstractNumId w:val="19"/>
  </w:num>
  <w:num w:numId="11">
    <w:abstractNumId w:val="1"/>
  </w:num>
  <w:num w:numId="12">
    <w:abstractNumId w:val="11"/>
  </w:num>
  <w:num w:numId="13">
    <w:abstractNumId w:val="3"/>
  </w:num>
  <w:num w:numId="14">
    <w:abstractNumId w:val="6"/>
  </w:num>
  <w:num w:numId="15">
    <w:abstractNumId w:val="20"/>
  </w:num>
  <w:num w:numId="16">
    <w:abstractNumId w:val="2"/>
  </w:num>
  <w:num w:numId="17">
    <w:abstractNumId w:val="21"/>
  </w:num>
  <w:num w:numId="18">
    <w:abstractNumId w:val="12"/>
  </w:num>
  <w:num w:numId="19">
    <w:abstractNumId w:val="13"/>
  </w:num>
  <w:num w:numId="20">
    <w:abstractNumId w:val="4"/>
  </w:num>
  <w:num w:numId="21">
    <w:abstractNumId w:val="8"/>
  </w:num>
  <w:num w:numId="22">
    <w:abstractNumId w:val="22"/>
  </w:num>
  <w:num w:numId="23">
    <w:abstractNumId w:val="14"/>
  </w:num>
  <w:num w:numId="24">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F78"/>
    <w:rsid w:val="000002B3"/>
    <w:rsid w:val="00001C1D"/>
    <w:rsid w:val="00001C67"/>
    <w:rsid w:val="00002CF0"/>
    <w:rsid w:val="0000450E"/>
    <w:rsid w:val="00004B3E"/>
    <w:rsid w:val="0000615B"/>
    <w:rsid w:val="00007DAD"/>
    <w:rsid w:val="00012F24"/>
    <w:rsid w:val="0001355A"/>
    <w:rsid w:val="000147A2"/>
    <w:rsid w:val="00014AC4"/>
    <w:rsid w:val="00014B28"/>
    <w:rsid w:val="00015453"/>
    <w:rsid w:val="0001569C"/>
    <w:rsid w:val="00015DFF"/>
    <w:rsid w:val="00017AB2"/>
    <w:rsid w:val="00017CC1"/>
    <w:rsid w:val="00021079"/>
    <w:rsid w:val="00021AE9"/>
    <w:rsid w:val="00021EE7"/>
    <w:rsid w:val="00021EF2"/>
    <w:rsid w:val="00022670"/>
    <w:rsid w:val="00024134"/>
    <w:rsid w:val="000260E9"/>
    <w:rsid w:val="00026891"/>
    <w:rsid w:val="00027080"/>
    <w:rsid w:val="000270F1"/>
    <w:rsid w:val="00027382"/>
    <w:rsid w:val="00027DF2"/>
    <w:rsid w:val="00030803"/>
    <w:rsid w:val="00031779"/>
    <w:rsid w:val="00032228"/>
    <w:rsid w:val="0003269E"/>
    <w:rsid w:val="000334EC"/>
    <w:rsid w:val="00036089"/>
    <w:rsid w:val="00040500"/>
    <w:rsid w:val="00042E43"/>
    <w:rsid w:val="00043E70"/>
    <w:rsid w:val="000442C1"/>
    <w:rsid w:val="00044BFA"/>
    <w:rsid w:val="00044DFA"/>
    <w:rsid w:val="00045E1D"/>
    <w:rsid w:val="000479F6"/>
    <w:rsid w:val="0005055D"/>
    <w:rsid w:val="0005158A"/>
    <w:rsid w:val="00052314"/>
    <w:rsid w:val="00053AF2"/>
    <w:rsid w:val="000557AA"/>
    <w:rsid w:val="00056546"/>
    <w:rsid w:val="00056C7C"/>
    <w:rsid w:val="000575D1"/>
    <w:rsid w:val="000600C2"/>
    <w:rsid w:val="00060B7A"/>
    <w:rsid w:val="00061D99"/>
    <w:rsid w:val="00062542"/>
    <w:rsid w:val="000633B3"/>
    <w:rsid w:val="00065CD1"/>
    <w:rsid w:val="00066479"/>
    <w:rsid w:val="000669CC"/>
    <w:rsid w:val="00067183"/>
    <w:rsid w:val="00067503"/>
    <w:rsid w:val="00067819"/>
    <w:rsid w:val="00070265"/>
    <w:rsid w:val="0007055B"/>
    <w:rsid w:val="000709F5"/>
    <w:rsid w:val="00070DAC"/>
    <w:rsid w:val="00070E37"/>
    <w:rsid w:val="00072362"/>
    <w:rsid w:val="00073FA0"/>
    <w:rsid w:val="00074171"/>
    <w:rsid w:val="00074BD2"/>
    <w:rsid w:val="00075B1B"/>
    <w:rsid w:val="0007646C"/>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3AAD"/>
    <w:rsid w:val="00094C9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14B5"/>
    <w:rsid w:val="000C27DB"/>
    <w:rsid w:val="000C30D5"/>
    <w:rsid w:val="000C3E7B"/>
    <w:rsid w:val="000C41A5"/>
    <w:rsid w:val="000C539B"/>
    <w:rsid w:val="000C5BAA"/>
    <w:rsid w:val="000C5EF6"/>
    <w:rsid w:val="000C6676"/>
    <w:rsid w:val="000C7505"/>
    <w:rsid w:val="000C7BA3"/>
    <w:rsid w:val="000D12F6"/>
    <w:rsid w:val="000D2B0F"/>
    <w:rsid w:val="000D3D08"/>
    <w:rsid w:val="000D4B1C"/>
    <w:rsid w:val="000D4C5B"/>
    <w:rsid w:val="000D5D44"/>
    <w:rsid w:val="000D5D8D"/>
    <w:rsid w:val="000D6A1D"/>
    <w:rsid w:val="000D6ADC"/>
    <w:rsid w:val="000D7469"/>
    <w:rsid w:val="000D7615"/>
    <w:rsid w:val="000E0F02"/>
    <w:rsid w:val="000E2C64"/>
    <w:rsid w:val="000E3E01"/>
    <w:rsid w:val="000E4A63"/>
    <w:rsid w:val="000E6986"/>
    <w:rsid w:val="000E6A55"/>
    <w:rsid w:val="000F0759"/>
    <w:rsid w:val="000F1A9F"/>
    <w:rsid w:val="000F2632"/>
    <w:rsid w:val="000F278B"/>
    <w:rsid w:val="000F3ECE"/>
    <w:rsid w:val="000F45DB"/>
    <w:rsid w:val="000F478B"/>
    <w:rsid w:val="000F4F31"/>
    <w:rsid w:val="000F4F60"/>
    <w:rsid w:val="000F5BEF"/>
    <w:rsid w:val="000F5D34"/>
    <w:rsid w:val="000F6541"/>
    <w:rsid w:val="000F67E0"/>
    <w:rsid w:val="000F7C58"/>
    <w:rsid w:val="00101953"/>
    <w:rsid w:val="00101DBD"/>
    <w:rsid w:val="00101F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2D50"/>
    <w:rsid w:val="001231A3"/>
    <w:rsid w:val="00123E01"/>
    <w:rsid w:val="001251BB"/>
    <w:rsid w:val="001253C5"/>
    <w:rsid w:val="0012648D"/>
    <w:rsid w:val="001269B4"/>
    <w:rsid w:val="0012727F"/>
    <w:rsid w:val="001273D9"/>
    <w:rsid w:val="001275B9"/>
    <w:rsid w:val="0012790C"/>
    <w:rsid w:val="00127B1E"/>
    <w:rsid w:val="001308D9"/>
    <w:rsid w:val="00131F33"/>
    <w:rsid w:val="00132459"/>
    <w:rsid w:val="00132FDD"/>
    <w:rsid w:val="0013358E"/>
    <w:rsid w:val="001348E2"/>
    <w:rsid w:val="00134C75"/>
    <w:rsid w:val="001353D4"/>
    <w:rsid w:val="00135DC7"/>
    <w:rsid w:val="00135DF0"/>
    <w:rsid w:val="00136327"/>
    <w:rsid w:val="00137DE0"/>
    <w:rsid w:val="00137F37"/>
    <w:rsid w:val="00140A55"/>
    <w:rsid w:val="001433D1"/>
    <w:rsid w:val="0014344F"/>
    <w:rsid w:val="00143768"/>
    <w:rsid w:val="001442AB"/>
    <w:rsid w:val="0014462E"/>
    <w:rsid w:val="00146487"/>
    <w:rsid w:val="001468B7"/>
    <w:rsid w:val="00146A28"/>
    <w:rsid w:val="001470AF"/>
    <w:rsid w:val="00147958"/>
    <w:rsid w:val="00150553"/>
    <w:rsid w:val="001508C0"/>
    <w:rsid w:val="001516D8"/>
    <w:rsid w:val="0015253A"/>
    <w:rsid w:val="00152877"/>
    <w:rsid w:val="001530ED"/>
    <w:rsid w:val="00154121"/>
    <w:rsid w:val="00157388"/>
    <w:rsid w:val="00160129"/>
    <w:rsid w:val="0016034C"/>
    <w:rsid w:val="00161ADE"/>
    <w:rsid w:val="00163835"/>
    <w:rsid w:val="00165AF7"/>
    <w:rsid w:val="00165D5E"/>
    <w:rsid w:val="0016606B"/>
    <w:rsid w:val="001665F9"/>
    <w:rsid w:val="00166D2B"/>
    <w:rsid w:val="001670DE"/>
    <w:rsid w:val="00167D8D"/>
    <w:rsid w:val="00167F50"/>
    <w:rsid w:val="0017299B"/>
    <w:rsid w:val="00173081"/>
    <w:rsid w:val="00173224"/>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B7812"/>
    <w:rsid w:val="001C0343"/>
    <w:rsid w:val="001C06DD"/>
    <w:rsid w:val="001C1761"/>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D3E"/>
    <w:rsid w:val="001E6FC7"/>
    <w:rsid w:val="001E7F86"/>
    <w:rsid w:val="001F06E2"/>
    <w:rsid w:val="001F0ADE"/>
    <w:rsid w:val="001F3475"/>
    <w:rsid w:val="001F4353"/>
    <w:rsid w:val="001F4D64"/>
    <w:rsid w:val="001F4E6F"/>
    <w:rsid w:val="001F552D"/>
    <w:rsid w:val="001F5F0F"/>
    <w:rsid w:val="001F6B9D"/>
    <w:rsid w:val="001F6C9A"/>
    <w:rsid w:val="001F7344"/>
    <w:rsid w:val="0020062B"/>
    <w:rsid w:val="0020077E"/>
    <w:rsid w:val="002009F1"/>
    <w:rsid w:val="00200A7E"/>
    <w:rsid w:val="00202AC1"/>
    <w:rsid w:val="00202CAB"/>
    <w:rsid w:val="0020364C"/>
    <w:rsid w:val="0020745A"/>
    <w:rsid w:val="002076CF"/>
    <w:rsid w:val="00207784"/>
    <w:rsid w:val="00207BA6"/>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2D0E"/>
    <w:rsid w:val="00232D24"/>
    <w:rsid w:val="002333F3"/>
    <w:rsid w:val="00233888"/>
    <w:rsid w:val="00233CB4"/>
    <w:rsid w:val="00234029"/>
    <w:rsid w:val="002379CA"/>
    <w:rsid w:val="00237BB3"/>
    <w:rsid w:val="002408E9"/>
    <w:rsid w:val="00240A71"/>
    <w:rsid w:val="00240BED"/>
    <w:rsid w:val="00241511"/>
    <w:rsid w:val="00241A56"/>
    <w:rsid w:val="0024230C"/>
    <w:rsid w:val="0024293C"/>
    <w:rsid w:val="0024301B"/>
    <w:rsid w:val="00243C54"/>
    <w:rsid w:val="00244D0E"/>
    <w:rsid w:val="00244D45"/>
    <w:rsid w:val="0024649E"/>
    <w:rsid w:val="002476A9"/>
    <w:rsid w:val="002522CE"/>
    <w:rsid w:val="00252716"/>
    <w:rsid w:val="00252C36"/>
    <w:rsid w:val="002544A2"/>
    <w:rsid w:val="0025498D"/>
    <w:rsid w:val="00254E50"/>
    <w:rsid w:val="002559E3"/>
    <w:rsid w:val="00255F3A"/>
    <w:rsid w:val="00260A9B"/>
    <w:rsid w:val="0026318E"/>
    <w:rsid w:val="00263224"/>
    <w:rsid w:val="00264BAF"/>
    <w:rsid w:val="00264E76"/>
    <w:rsid w:val="00266B19"/>
    <w:rsid w:val="0026741F"/>
    <w:rsid w:val="002735B5"/>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87509"/>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C50"/>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006"/>
    <w:rsid w:val="002D39AE"/>
    <w:rsid w:val="002D494F"/>
    <w:rsid w:val="002D5C48"/>
    <w:rsid w:val="002D6EAC"/>
    <w:rsid w:val="002D76C5"/>
    <w:rsid w:val="002D77C9"/>
    <w:rsid w:val="002D7D57"/>
    <w:rsid w:val="002E116E"/>
    <w:rsid w:val="002E16E7"/>
    <w:rsid w:val="002E3BFF"/>
    <w:rsid w:val="002E41ED"/>
    <w:rsid w:val="002E4A3D"/>
    <w:rsid w:val="002E50FF"/>
    <w:rsid w:val="002E5C75"/>
    <w:rsid w:val="002E7F7F"/>
    <w:rsid w:val="002F0537"/>
    <w:rsid w:val="002F0F65"/>
    <w:rsid w:val="002F15C5"/>
    <w:rsid w:val="002F27BF"/>
    <w:rsid w:val="002F2A09"/>
    <w:rsid w:val="002F3133"/>
    <w:rsid w:val="002F3219"/>
    <w:rsid w:val="002F45E2"/>
    <w:rsid w:val="002F5CFB"/>
    <w:rsid w:val="002F63EF"/>
    <w:rsid w:val="002F6DFC"/>
    <w:rsid w:val="002F705B"/>
    <w:rsid w:val="0030087D"/>
    <w:rsid w:val="00301857"/>
    <w:rsid w:val="00301D0D"/>
    <w:rsid w:val="00302934"/>
    <w:rsid w:val="00302A2D"/>
    <w:rsid w:val="00303CF3"/>
    <w:rsid w:val="00303F5D"/>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C4"/>
    <w:rsid w:val="00331AD6"/>
    <w:rsid w:val="00333187"/>
    <w:rsid w:val="003331FB"/>
    <w:rsid w:val="00333A88"/>
    <w:rsid w:val="003340C4"/>
    <w:rsid w:val="0033484A"/>
    <w:rsid w:val="00334F14"/>
    <w:rsid w:val="0033571B"/>
    <w:rsid w:val="003357BF"/>
    <w:rsid w:val="00335B8D"/>
    <w:rsid w:val="00335DC8"/>
    <w:rsid w:val="00336BC3"/>
    <w:rsid w:val="00337322"/>
    <w:rsid w:val="00342B0A"/>
    <w:rsid w:val="00342E13"/>
    <w:rsid w:val="00343A01"/>
    <w:rsid w:val="00343BEB"/>
    <w:rsid w:val="003449B4"/>
    <w:rsid w:val="0034532F"/>
    <w:rsid w:val="003465F8"/>
    <w:rsid w:val="00346A36"/>
    <w:rsid w:val="00347172"/>
    <w:rsid w:val="003522B2"/>
    <w:rsid w:val="0035255B"/>
    <w:rsid w:val="003525CD"/>
    <w:rsid w:val="0035278D"/>
    <w:rsid w:val="00352A39"/>
    <w:rsid w:val="00352A90"/>
    <w:rsid w:val="00352AC0"/>
    <w:rsid w:val="00354324"/>
    <w:rsid w:val="00356544"/>
    <w:rsid w:val="003571E4"/>
    <w:rsid w:val="003572EA"/>
    <w:rsid w:val="00360BB3"/>
    <w:rsid w:val="0036153E"/>
    <w:rsid w:val="003628CA"/>
    <w:rsid w:val="003645BC"/>
    <w:rsid w:val="003648C0"/>
    <w:rsid w:val="0036552C"/>
    <w:rsid w:val="00365D44"/>
    <w:rsid w:val="00365E3D"/>
    <w:rsid w:val="00367010"/>
    <w:rsid w:val="003705E0"/>
    <w:rsid w:val="00372410"/>
    <w:rsid w:val="00372F0E"/>
    <w:rsid w:val="00372F37"/>
    <w:rsid w:val="003733E5"/>
    <w:rsid w:val="003740EA"/>
    <w:rsid w:val="00375099"/>
    <w:rsid w:val="0037517C"/>
    <w:rsid w:val="00375E95"/>
    <w:rsid w:val="0037615A"/>
    <w:rsid w:val="0037625C"/>
    <w:rsid w:val="00376E37"/>
    <w:rsid w:val="0037740D"/>
    <w:rsid w:val="0037758B"/>
    <w:rsid w:val="00377D59"/>
    <w:rsid w:val="0038034B"/>
    <w:rsid w:val="00380A49"/>
    <w:rsid w:val="003815EE"/>
    <w:rsid w:val="003832A3"/>
    <w:rsid w:val="0038357D"/>
    <w:rsid w:val="003849FA"/>
    <w:rsid w:val="00387366"/>
    <w:rsid w:val="003910FF"/>
    <w:rsid w:val="003912CF"/>
    <w:rsid w:val="003929EF"/>
    <w:rsid w:val="0039363B"/>
    <w:rsid w:val="0039368A"/>
    <w:rsid w:val="00393840"/>
    <w:rsid w:val="00397434"/>
    <w:rsid w:val="00397AB1"/>
    <w:rsid w:val="003A192C"/>
    <w:rsid w:val="003A2EA1"/>
    <w:rsid w:val="003A4647"/>
    <w:rsid w:val="003A5E44"/>
    <w:rsid w:val="003A6512"/>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5C7D"/>
    <w:rsid w:val="003C6AB0"/>
    <w:rsid w:val="003C6E2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333A"/>
    <w:rsid w:val="003F4541"/>
    <w:rsid w:val="003F79AC"/>
    <w:rsid w:val="003F7BDF"/>
    <w:rsid w:val="0040015E"/>
    <w:rsid w:val="004007F4"/>
    <w:rsid w:val="00401931"/>
    <w:rsid w:val="00401C85"/>
    <w:rsid w:val="00404893"/>
    <w:rsid w:val="00404967"/>
    <w:rsid w:val="0040539E"/>
    <w:rsid w:val="0040570B"/>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2655"/>
    <w:rsid w:val="0042445E"/>
    <w:rsid w:val="004251EF"/>
    <w:rsid w:val="00425F71"/>
    <w:rsid w:val="004270FF"/>
    <w:rsid w:val="004272A8"/>
    <w:rsid w:val="00427B64"/>
    <w:rsid w:val="00427F0B"/>
    <w:rsid w:val="004300C2"/>
    <w:rsid w:val="00430702"/>
    <w:rsid w:val="00431EFD"/>
    <w:rsid w:val="004331B6"/>
    <w:rsid w:val="0043326E"/>
    <w:rsid w:val="00435BBB"/>
    <w:rsid w:val="00436136"/>
    <w:rsid w:val="004361AF"/>
    <w:rsid w:val="0043699E"/>
    <w:rsid w:val="00436BAA"/>
    <w:rsid w:val="00436F00"/>
    <w:rsid w:val="004405B1"/>
    <w:rsid w:val="00440F19"/>
    <w:rsid w:val="00441548"/>
    <w:rsid w:val="00441691"/>
    <w:rsid w:val="004429F6"/>
    <w:rsid w:val="00442E4E"/>
    <w:rsid w:val="004435F1"/>
    <w:rsid w:val="00444D63"/>
    <w:rsid w:val="00445520"/>
    <w:rsid w:val="00445D30"/>
    <w:rsid w:val="004463C1"/>
    <w:rsid w:val="00446787"/>
    <w:rsid w:val="004511E3"/>
    <w:rsid w:val="004515CB"/>
    <w:rsid w:val="004525DF"/>
    <w:rsid w:val="0045384B"/>
    <w:rsid w:val="00454435"/>
    <w:rsid w:val="00455048"/>
    <w:rsid w:val="0045529E"/>
    <w:rsid w:val="004559D8"/>
    <w:rsid w:val="0045674E"/>
    <w:rsid w:val="004567F3"/>
    <w:rsid w:val="004568AD"/>
    <w:rsid w:val="00456EC6"/>
    <w:rsid w:val="00457199"/>
    <w:rsid w:val="00457470"/>
    <w:rsid w:val="00457999"/>
    <w:rsid w:val="00460790"/>
    <w:rsid w:val="00462B23"/>
    <w:rsid w:val="00465D20"/>
    <w:rsid w:val="004669EA"/>
    <w:rsid w:val="00467028"/>
    <w:rsid w:val="0046717D"/>
    <w:rsid w:val="00467C26"/>
    <w:rsid w:val="00470043"/>
    <w:rsid w:val="00471162"/>
    <w:rsid w:val="004711CF"/>
    <w:rsid w:val="00471540"/>
    <w:rsid w:val="00472EF5"/>
    <w:rsid w:val="00473074"/>
    <w:rsid w:val="00473C7C"/>
    <w:rsid w:val="004742B0"/>
    <w:rsid w:val="004744E3"/>
    <w:rsid w:val="00474695"/>
    <w:rsid w:val="0047650C"/>
    <w:rsid w:val="00476B85"/>
    <w:rsid w:val="00477B8D"/>
    <w:rsid w:val="00480FB5"/>
    <w:rsid w:val="0048215F"/>
    <w:rsid w:val="00482D70"/>
    <w:rsid w:val="004847B2"/>
    <w:rsid w:val="00485AF3"/>
    <w:rsid w:val="00486565"/>
    <w:rsid w:val="004866C8"/>
    <w:rsid w:val="0048700B"/>
    <w:rsid w:val="00491859"/>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020"/>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09B6"/>
    <w:rsid w:val="004E111D"/>
    <w:rsid w:val="004E1F88"/>
    <w:rsid w:val="004E2C24"/>
    <w:rsid w:val="004E4F48"/>
    <w:rsid w:val="004F107D"/>
    <w:rsid w:val="004F2B60"/>
    <w:rsid w:val="004F3641"/>
    <w:rsid w:val="004F48ED"/>
    <w:rsid w:val="004F5D4D"/>
    <w:rsid w:val="004F6CD9"/>
    <w:rsid w:val="004F7010"/>
    <w:rsid w:val="004F70E2"/>
    <w:rsid w:val="00500457"/>
    <w:rsid w:val="00500586"/>
    <w:rsid w:val="00501261"/>
    <w:rsid w:val="00502C14"/>
    <w:rsid w:val="00503E06"/>
    <w:rsid w:val="00504A4F"/>
    <w:rsid w:val="005050F0"/>
    <w:rsid w:val="0050710E"/>
    <w:rsid w:val="00510FD7"/>
    <w:rsid w:val="0051150E"/>
    <w:rsid w:val="0051239E"/>
    <w:rsid w:val="00512B86"/>
    <w:rsid w:val="0051626C"/>
    <w:rsid w:val="005173BE"/>
    <w:rsid w:val="0051745B"/>
    <w:rsid w:val="0052217B"/>
    <w:rsid w:val="00526208"/>
    <w:rsid w:val="00531C49"/>
    <w:rsid w:val="00535245"/>
    <w:rsid w:val="0053577F"/>
    <w:rsid w:val="005360C4"/>
    <w:rsid w:val="00536217"/>
    <w:rsid w:val="005410A5"/>
    <w:rsid w:val="00542100"/>
    <w:rsid w:val="0054326C"/>
    <w:rsid w:val="00544131"/>
    <w:rsid w:val="00546489"/>
    <w:rsid w:val="005468F9"/>
    <w:rsid w:val="00546ED8"/>
    <w:rsid w:val="00547AA6"/>
    <w:rsid w:val="00547D50"/>
    <w:rsid w:val="00547E0C"/>
    <w:rsid w:val="005503C5"/>
    <w:rsid w:val="00551D98"/>
    <w:rsid w:val="00551F1C"/>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66E22"/>
    <w:rsid w:val="0057063D"/>
    <w:rsid w:val="005708D5"/>
    <w:rsid w:val="00571D25"/>
    <w:rsid w:val="0057285B"/>
    <w:rsid w:val="0057485B"/>
    <w:rsid w:val="00575660"/>
    <w:rsid w:val="005756F9"/>
    <w:rsid w:val="005758E7"/>
    <w:rsid w:val="005765EC"/>
    <w:rsid w:val="00580B4F"/>
    <w:rsid w:val="00581548"/>
    <w:rsid w:val="005817F2"/>
    <w:rsid w:val="00581B46"/>
    <w:rsid w:val="00582224"/>
    <w:rsid w:val="00583441"/>
    <w:rsid w:val="00583B0F"/>
    <w:rsid w:val="0058410E"/>
    <w:rsid w:val="00584732"/>
    <w:rsid w:val="005866BF"/>
    <w:rsid w:val="0059109C"/>
    <w:rsid w:val="005922CC"/>
    <w:rsid w:val="00592BAD"/>
    <w:rsid w:val="00593324"/>
    <w:rsid w:val="00594020"/>
    <w:rsid w:val="0059439B"/>
    <w:rsid w:val="005948EF"/>
    <w:rsid w:val="00596ABD"/>
    <w:rsid w:val="0059731F"/>
    <w:rsid w:val="005A060C"/>
    <w:rsid w:val="005A0BF7"/>
    <w:rsid w:val="005A2024"/>
    <w:rsid w:val="005A34EF"/>
    <w:rsid w:val="005A4D8A"/>
    <w:rsid w:val="005A6793"/>
    <w:rsid w:val="005A6ACC"/>
    <w:rsid w:val="005B0A3F"/>
    <w:rsid w:val="005B21C8"/>
    <w:rsid w:val="005B3435"/>
    <w:rsid w:val="005B35EB"/>
    <w:rsid w:val="005B5388"/>
    <w:rsid w:val="005B5CE3"/>
    <w:rsid w:val="005B701D"/>
    <w:rsid w:val="005B7064"/>
    <w:rsid w:val="005B7180"/>
    <w:rsid w:val="005B7D8A"/>
    <w:rsid w:val="005C02AA"/>
    <w:rsid w:val="005C12EC"/>
    <w:rsid w:val="005C1A73"/>
    <w:rsid w:val="005C2FFF"/>
    <w:rsid w:val="005C3A94"/>
    <w:rsid w:val="005C4812"/>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77F"/>
    <w:rsid w:val="005F19C3"/>
    <w:rsid w:val="005F25D4"/>
    <w:rsid w:val="005F285C"/>
    <w:rsid w:val="005F37D4"/>
    <w:rsid w:val="005F47AA"/>
    <w:rsid w:val="005F6A88"/>
    <w:rsid w:val="005F74B5"/>
    <w:rsid w:val="00600476"/>
    <w:rsid w:val="00601458"/>
    <w:rsid w:val="006015F9"/>
    <w:rsid w:val="006020A6"/>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6C4"/>
    <w:rsid w:val="00614B7D"/>
    <w:rsid w:val="00614C35"/>
    <w:rsid w:val="006159E2"/>
    <w:rsid w:val="00616A24"/>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398"/>
    <w:rsid w:val="0063677B"/>
    <w:rsid w:val="00640076"/>
    <w:rsid w:val="006402AB"/>
    <w:rsid w:val="006403E4"/>
    <w:rsid w:val="00641101"/>
    <w:rsid w:val="00641F4C"/>
    <w:rsid w:val="00644703"/>
    <w:rsid w:val="00644863"/>
    <w:rsid w:val="00646384"/>
    <w:rsid w:val="00646C26"/>
    <w:rsid w:val="0064792C"/>
    <w:rsid w:val="00650C39"/>
    <w:rsid w:val="00651DD4"/>
    <w:rsid w:val="00652521"/>
    <w:rsid w:val="0065273A"/>
    <w:rsid w:val="00653ABD"/>
    <w:rsid w:val="00653B8F"/>
    <w:rsid w:val="00654544"/>
    <w:rsid w:val="00654A75"/>
    <w:rsid w:val="00654EFF"/>
    <w:rsid w:val="00656024"/>
    <w:rsid w:val="0065668B"/>
    <w:rsid w:val="006575FF"/>
    <w:rsid w:val="00660563"/>
    <w:rsid w:val="00660783"/>
    <w:rsid w:val="006630A0"/>
    <w:rsid w:val="00664AFB"/>
    <w:rsid w:val="00665A69"/>
    <w:rsid w:val="006667C0"/>
    <w:rsid w:val="006668B7"/>
    <w:rsid w:val="00666DC1"/>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4FE"/>
    <w:rsid w:val="006C170F"/>
    <w:rsid w:val="006C23F8"/>
    <w:rsid w:val="006C3093"/>
    <w:rsid w:val="006C5B97"/>
    <w:rsid w:val="006D10DC"/>
    <w:rsid w:val="006D145E"/>
    <w:rsid w:val="006D1E9B"/>
    <w:rsid w:val="006D232F"/>
    <w:rsid w:val="006D23E3"/>
    <w:rsid w:val="006D24D4"/>
    <w:rsid w:val="006D4DC4"/>
    <w:rsid w:val="006D5453"/>
    <w:rsid w:val="006D5C95"/>
    <w:rsid w:val="006D619E"/>
    <w:rsid w:val="006D661E"/>
    <w:rsid w:val="006D6D7E"/>
    <w:rsid w:val="006D74F5"/>
    <w:rsid w:val="006E0EC1"/>
    <w:rsid w:val="006E182A"/>
    <w:rsid w:val="006E28ED"/>
    <w:rsid w:val="006E3148"/>
    <w:rsid w:val="006E3E4E"/>
    <w:rsid w:val="006E5758"/>
    <w:rsid w:val="006E58A0"/>
    <w:rsid w:val="006E6E8F"/>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54B7"/>
    <w:rsid w:val="007162E8"/>
    <w:rsid w:val="00716A7E"/>
    <w:rsid w:val="00717330"/>
    <w:rsid w:val="0071759A"/>
    <w:rsid w:val="00720F0D"/>
    <w:rsid w:val="007216F5"/>
    <w:rsid w:val="00721B1E"/>
    <w:rsid w:val="00722625"/>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1C2"/>
    <w:rsid w:val="007675A3"/>
    <w:rsid w:val="00767996"/>
    <w:rsid w:val="00770314"/>
    <w:rsid w:val="00770481"/>
    <w:rsid w:val="00770738"/>
    <w:rsid w:val="00770A03"/>
    <w:rsid w:val="00771D3A"/>
    <w:rsid w:val="0077234F"/>
    <w:rsid w:val="00772BEB"/>
    <w:rsid w:val="00773A03"/>
    <w:rsid w:val="00773ABA"/>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0000"/>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5CF"/>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7F618F"/>
    <w:rsid w:val="007F63C4"/>
    <w:rsid w:val="00800712"/>
    <w:rsid w:val="00801DA4"/>
    <w:rsid w:val="008028C7"/>
    <w:rsid w:val="00803612"/>
    <w:rsid w:val="00803DDD"/>
    <w:rsid w:val="0080471F"/>
    <w:rsid w:val="00805140"/>
    <w:rsid w:val="008052F6"/>
    <w:rsid w:val="00807500"/>
    <w:rsid w:val="00807F47"/>
    <w:rsid w:val="00810281"/>
    <w:rsid w:val="00812EDD"/>
    <w:rsid w:val="008137F4"/>
    <w:rsid w:val="00813B39"/>
    <w:rsid w:val="0081440D"/>
    <w:rsid w:val="008148AD"/>
    <w:rsid w:val="00815578"/>
    <w:rsid w:val="00815686"/>
    <w:rsid w:val="00815E6E"/>
    <w:rsid w:val="00817663"/>
    <w:rsid w:val="00821040"/>
    <w:rsid w:val="00821462"/>
    <w:rsid w:val="00821CDA"/>
    <w:rsid w:val="00821E4C"/>
    <w:rsid w:val="00822CD8"/>
    <w:rsid w:val="0082302C"/>
    <w:rsid w:val="00823B17"/>
    <w:rsid w:val="00824900"/>
    <w:rsid w:val="0082629C"/>
    <w:rsid w:val="00826806"/>
    <w:rsid w:val="008268AA"/>
    <w:rsid w:val="00826BA8"/>
    <w:rsid w:val="00826D59"/>
    <w:rsid w:val="00831D17"/>
    <w:rsid w:val="008324D1"/>
    <w:rsid w:val="00833798"/>
    <w:rsid w:val="00835D41"/>
    <w:rsid w:val="00835F1D"/>
    <w:rsid w:val="00840214"/>
    <w:rsid w:val="00841A4F"/>
    <w:rsid w:val="00841AB1"/>
    <w:rsid w:val="00841E0C"/>
    <w:rsid w:val="00841E17"/>
    <w:rsid w:val="00842997"/>
    <w:rsid w:val="008456B1"/>
    <w:rsid w:val="00846D2B"/>
    <w:rsid w:val="00847B2E"/>
    <w:rsid w:val="00852025"/>
    <w:rsid w:val="00852726"/>
    <w:rsid w:val="00853237"/>
    <w:rsid w:val="00853255"/>
    <w:rsid w:val="00854ECD"/>
    <w:rsid w:val="00854FBD"/>
    <w:rsid w:val="00857271"/>
    <w:rsid w:val="00857478"/>
    <w:rsid w:val="00860BAD"/>
    <w:rsid w:val="00861775"/>
    <w:rsid w:val="00861CCB"/>
    <w:rsid w:val="00862D5F"/>
    <w:rsid w:val="008632FF"/>
    <w:rsid w:val="00863AB5"/>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76D7B"/>
    <w:rsid w:val="0088027A"/>
    <w:rsid w:val="00880491"/>
    <w:rsid w:val="00880B66"/>
    <w:rsid w:val="008816A6"/>
    <w:rsid w:val="00882876"/>
    <w:rsid w:val="00886FA2"/>
    <w:rsid w:val="00887A02"/>
    <w:rsid w:val="00887D08"/>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4C2F"/>
    <w:rsid w:val="008A50FB"/>
    <w:rsid w:val="008A51F1"/>
    <w:rsid w:val="008B2436"/>
    <w:rsid w:val="008B265B"/>
    <w:rsid w:val="008B2727"/>
    <w:rsid w:val="008B2A42"/>
    <w:rsid w:val="008B2C6F"/>
    <w:rsid w:val="008B3C94"/>
    <w:rsid w:val="008B4921"/>
    <w:rsid w:val="008B5003"/>
    <w:rsid w:val="008B6B20"/>
    <w:rsid w:val="008B6C75"/>
    <w:rsid w:val="008B6D13"/>
    <w:rsid w:val="008C0157"/>
    <w:rsid w:val="008C1382"/>
    <w:rsid w:val="008C240D"/>
    <w:rsid w:val="008C40FE"/>
    <w:rsid w:val="008C48A7"/>
    <w:rsid w:val="008C582C"/>
    <w:rsid w:val="008C7EB7"/>
    <w:rsid w:val="008D01D5"/>
    <w:rsid w:val="008D0977"/>
    <w:rsid w:val="008D0C91"/>
    <w:rsid w:val="008D1980"/>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07D"/>
    <w:rsid w:val="008F167C"/>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9F"/>
    <w:rsid w:val="00905FE2"/>
    <w:rsid w:val="00906000"/>
    <w:rsid w:val="00906527"/>
    <w:rsid w:val="0090774A"/>
    <w:rsid w:val="009117AF"/>
    <w:rsid w:val="0091197D"/>
    <w:rsid w:val="009126BA"/>
    <w:rsid w:val="0091353D"/>
    <w:rsid w:val="00914048"/>
    <w:rsid w:val="00915474"/>
    <w:rsid w:val="00915593"/>
    <w:rsid w:val="009157E7"/>
    <w:rsid w:val="00916DF0"/>
    <w:rsid w:val="00917B54"/>
    <w:rsid w:val="00920697"/>
    <w:rsid w:val="009206A6"/>
    <w:rsid w:val="00921169"/>
    <w:rsid w:val="00921F96"/>
    <w:rsid w:val="00922359"/>
    <w:rsid w:val="0092367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0E17"/>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6F4D"/>
    <w:rsid w:val="0098717A"/>
    <w:rsid w:val="00990BE6"/>
    <w:rsid w:val="00991861"/>
    <w:rsid w:val="00991CB0"/>
    <w:rsid w:val="009925DE"/>
    <w:rsid w:val="009927E5"/>
    <w:rsid w:val="00993DDD"/>
    <w:rsid w:val="009948F9"/>
    <w:rsid w:val="00994D68"/>
    <w:rsid w:val="00994F0A"/>
    <w:rsid w:val="00994F1A"/>
    <w:rsid w:val="00995037"/>
    <w:rsid w:val="00995360"/>
    <w:rsid w:val="00995C70"/>
    <w:rsid w:val="00997590"/>
    <w:rsid w:val="00997683"/>
    <w:rsid w:val="009A10DB"/>
    <w:rsid w:val="009A250D"/>
    <w:rsid w:val="009A2BCB"/>
    <w:rsid w:val="009A378F"/>
    <w:rsid w:val="009A4ACE"/>
    <w:rsid w:val="009A546D"/>
    <w:rsid w:val="009B02A7"/>
    <w:rsid w:val="009B0789"/>
    <w:rsid w:val="009B0857"/>
    <w:rsid w:val="009B0B91"/>
    <w:rsid w:val="009B2ED2"/>
    <w:rsid w:val="009B3521"/>
    <w:rsid w:val="009B44FB"/>
    <w:rsid w:val="009B6BBA"/>
    <w:rsid w:val="009B6F3C"/>
    <w:rsid w:val="009C0483"/>
    <w:rsid w:val="009C0E1C"/>
    <w:rsid w:val="009C1320"/>
    <w:rsid w:val="009C1C6F"/>
    <w:rsid w:val="009C1E6D"/>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0BEC"/>
    <w:rsid w:val="009E23BD"/>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28D"/>
    <w:rsid w:val="009F3950"/>
    <w:rsid w:val="009F3CDE"/>
    <w:rsid w:val="009F5436"/>
    <w:rsid w:val="009F689A"/>
    <w:rsid w:val="009F7ABE"/>
    <w:rsid w:val="00A00863"/>
    <w:rsid w:val="00A03304"/>
    <w:rsid w:val="00A04810"/>
    <w:rsid w:val="00A04F43"/>
    <w:rsid w:val="00A05395"/>
    <w:rsid w:val="00A05599"/>
    <w:rsid w:val="00A06C08"/>
    <w:rsid w:val="00A10032"/>
    <w:rsid w:val="00A1098A"/>
    <w:rsid w:val="00A10F24"/>
    <w:rsid w:val="00A11F83"/>
    <w:rsid w:val="00A122CB"/>
    <w:rsid w:val="00A12864"/>
    <w:rsid w:val="00A13134"/>
    <w:rsid w:val="00A131C9"/>
    <w:rsid w:val="00A15749"/>
    <w:rsid w:val="00A16111"/>
    <w:rsid w:val="00A20170"/>
    <w:rsid w:val="00A21581"/>
    <w:rsid w:val="00A22111"/>
    <w:rsid w:val="00A22727"/>
    <w:rsid w:val="00A23016"/>
    <w:rsid w:val="00A23EC7"/>
    <w:rsid w:val="00A2443F"/>
    <w:rsid w:val="00A30D5B"/>
    <w:rsid w:val="00A30EC3"/>
    <w:rsid w:val="00A30FA8"/>
    <w:rsid w:val="00A31289"/>
    <w:rsid w:val="00A32388"/>
    <w:rsid w:val="00A32389"/>
    <w:rsid w:val="00A336C4"/>
    <w:rsid w:val="00A34892"/>
    <w:rsid w:val="00A35050"/>
    <w:rsid w:val="00A357DD"/>
    <w:rsid w:val="00A357E6"/>
    <w:rsid w:val="00A3636B"/>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0B7D"/>
    <w:rsid w:val="00A5142C"/>
    <w:rsid w:val="00A51979"/>
    <w:rsid w:val="00A54891"/>
    <w:rsid w:val="00A54BA1"/>
    <w:rsid w:val="00A5749D"/>
    <w:rsid w:val="00A57A56"/>
    <w:rsid w:val="00A57A84"/>
    <w:rsid w:val="00A62A2B"/>
    <w:rsid w:val="00A62E18"/>
    <w:rsid w:val="00A62EB5"/>
    <w:rsid w:val="00A637FF"/>
    <w:rsid w:val="00A6394A"/>
    <w:rsid w:val="00A6439E"/>
    <w:rsid w:val="00A6446A"/>
    <w:rsid w:val="00A64710"/>
    <w:rsid w:val="00A66C86"/>
    <w:rsid w:val="00A674CD"/>
    <w:rsid w:val="00A67C8F"/>
    <w:rsid w:val="00A702C8"/>
    <w:rsid w:val="00A71BC1"/>
    <w:rsid w:val="00A734F4"/>
    <w:rsid w:val="00A73AB3"/>
    <w:rsid w:val="00A740BE"/>
    <w:rsid w:val="00A7587E"/>
    <w:rsid w:val="00A75E2D"/>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B6971"/>
    <w:rsid w:val="00AC1432"/>
    <w:rsid w:val="00AC367F"/>
    <w:rsid w:val="00AC51E4"/>
    <w:rsid w:val="00AC5893"/>
    <w:rsid w:val="00AC5D91"/>
    <w:rsid w:val="00AC610A"/>
    <w:rsid w:val="00AD0722"/>
    <w:rsid w:val="00AD3759"/>
    <w:rsid w:val="00AD3DF7"/>
    <w:rsid w:val="00AD41A0"/>
    <w:rsid w:val="00AD5098"/>
    <w:rsid w:val="00AD5DC6"/>
    <w:rsid w:val="00AD5F76"/>
    <w:rsid w:val="00AD60C6"/>
    <w:rsid w:val="00AD68E4"/>
    <w:rsid w:val="00AD7281"/>
    <w:rsid w:val="00AE125C"/>
    <w:rsid w:val="00AE20FF"/>
    <w:rsid w:val="00AE3567"/>
    <w:rsid w:val="00AE4269"/>
    <w:rsid w:val="00AE4A63"/>
    <w:rsid w:val="00AE595C"/>
    <w:rsid w:val="00AE5A89"/>
    <w:rsid w:val="00AE5D85"/>
    <w:rsid w:val="00AE5DB7"/>
    <w:rsid w:val="00AE6F32"/>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6D6"/>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2FF4"/>
    <w:rsid w:val="00B34F0B"/>
    <w:rsid w:val="00B34F14"/>
    <w:rsid w:val="00B35122"/>
    <w:rsid w:val="00B3516B"/>
    <w:rsid w:val="00B3574D"/>
    <w:rsid w:val="00B35AE7"/>
    <w:rsid w:val="00B36436"/>
    <w:rsid w:val="00B368E9"/>
    <w:rsid w:val="00B40254"/>
    <w:rsid w:val="00B40721"/>
    <w:rsid w:val="00B414D4"/>
    <w:rsid w:val="00B418B3"/>
    <w:rsid w:val="00B42EE2"/>
    <w:rsid w:val="00B43113"/>
    <w:rsid w:val="00B45C66"/>
    <w:rsid w:val="00B471CE"/>
    <w:rsid w:val="00B520DA"/>
    <w:rsid w:val="00B547F2"/>
    <w:rsid w:val="00B556E6"/>
    <w:rsid w:val="00B578BA"/>
    <w:rsid w:val="00B6068B"/>
    <w:rsid w:val="00B61016"/>
    <w:rsid w:val="00B613E7"/>
    <w:rsid w:val="00B646C3"/>
    <w:rsid w:val="00B651C4"/>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5418"/>
    <w:rsid w:val="00B962A2"/>
    <w:rsid w:val="00B96C99"/>
    <w:rsid w:val="00B97D50"/>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CD3"/>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2F84"/>
    <w:rsid w:val="00BE30BA"/>
    <w:rsid w:val="00BE55DB"/>
    <w:rsid w:val="00BE5DB6"/>
    <w:rsid w:val="00BE6970"/>
    <w:rsid w:val="00BF0D03"/>
    <w:rsid w:val="00BF4F2F"/>
    <w:rsid w:val="00BF544D"/>
    <w:rsid w:val="00BF5C40"/>
    <w:rsid w:val="00BF62CC"/>
    <w:rsid w:val="00C012D1"/>
    <w:rsid w:val="00C01A54"/>
    <w:rsid w:val="00C01B62"/>
    <w:rsid w:val="00C01D7F"/>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960"/>
    <w:rsid w:val="00C26B86"/>
    <w:rsid w:val="00C27B4A"/>
    <w:rsid w:val="00C27F3F"/>
    <w:rsid w:val="00C30A14"/>
    <w:rsid w:val="00C30BEA"/>
    <w:rsid w:val="00C3135E"/>
    <w:rsid w:val="00C316D0"/>
    <w:rsid w:val="00C321C9"/>
    <w:rsid w:val="00C33899"/>
    <w:rsid w:val="00C34145"/>
    <w:rsid w:val="00C34A53"/>
    <w:rsid w:val="00C34DB4"/>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5D88"/>
    <w:rsid w:val="00C56F7A"/>
    <w:rsid w:val="00C634CD"/>
    <w:rsid w:val="00C63B93"/>
    <w:rsid w:val="00C63EB5"/>
    <w:rsid w:val="00C6478F"/>
    <w:rsid w:val="00C649C6"/>
    <w:rsid w:val="00C64B46"/>
    <w:rsid w:val="00C64CBF"/>
    <w:rsid w:val="00C66907"/>
    <w:rsid w:val="00C678CD"/>
    <w:rsid w:val="00C67A10"/>
    <w:rsid w:val="00C70E09"/>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3DD7"/>
    <w:rsid w:val="00CA4787"/>
    <w:rsid w:val="00CA4D5E"/>
    <w:rsid w:val="00CA51BE"/>
    <w:rsid w:val="00CA6085"/>
    <w:rsid w:val="00CA6441"/>
    <w:rsid w:val="00CA688D"/>
    <w:rsid w:val="00CA765A"/>
    <w:rsid w:val="00CB0BB9"/>
    <w:rsid w:val="00CB202F"/>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69D"/>
    <w:rsid w:val="00CC690B"/>
    <w:rsid w:val="00CD05DD"/>
    <w:rsid w:val="00CD3AC4"/>
    <w:rsid w:val="00CD4387"/>
    <w:rsid w:val="00CD4784"/>
    <w:rsid w:val="00CD58F5"/>
    <w:rsid w:val="00CD5E88"/>
    <w:rsid w:val="00CD78B4"/>
    <w:rsid w:val="00CE15FD"/>
    <w:rsid w:val="00CE291A"/>
    <w:rsid w:val="00CE47C1"/>
    <w:rsid w:val="00CE609D"/>
    <w:rsid w:val="00CE7797"/>
    <w:rsid w:val="00CE785D"/>
    <w:rsid w:val="00CE799E"/>
    <w:rsid w:val="00CE7C48"/>
    <w:rsid w:val="00CE7CF2"/>
    <w:rsid w:val="00CF03A7"/>
    <w:rsid w:val="00CF0BBF"/>
    <w:rsid w:val="00CF12F9"/>
    <w:rsid w:val="00CF18B8"/>
    <w:rsid w:val="00CF194C"/>
    <w:rsid w:val="00CF1A70"/>
    <w:rsid w:val="00CF3318"/>
    <w:rsid w:val="00CF383D"/>
    <w:rsid w:val="00CF3E3B"/>
    <w:rsid w:val="00CF4C7D"/>
    <w:rsid w:val="00CF4FB6"/>
    <w:rsid w:val="00CF524E"/>
    <w:rsid w:val="00CF5741"/>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6CB4"/>
    <w:rsid w:val="00D17484"/>
    <w:rsid w:val="00D21F62"/>
    <w:rsid w:val="00D23E30"/>
    <w:rsid w:val="00D249C8"/>
    <w:rsid w:val="00D26D68"/>
    <w:rsid w:val="00D26EE8"/>
    <w:rsid w:val="00D2733E"/>
    <w:rsid w:val="00D30217"/>
    <w:rsid w:val="00D31490"/>
    <w:rsid w:val="00D31AB5"/>
    <w:rsid w:val="00D31C20"/>
    <w:rsid w:val="00D31EE8"/>
    <w:rsid w:val="00D323C7"/>
    <w:rsid w:val="00D329C7"/>
    <w:rsid w:val="00D33729"/>
    <w:rsid w:val="00D33A31"/>
    <w:rsid w:val="00D34617"/>
    <w:rsid w:val="00D34730"/>
    <w:rsid w:val="00D34A30"/>
    <w:rsid w:val="00D35D6D"/>
    <w:rsid w:val="00D35E0B"/>
    <w:rsid w:val="00D36F4A"/>
    <w:rsid w:val="00D4191A"/>
    <w:rsid w:val="00D42968"/>
    <w:rsid w:val="00D43C30"/>
    <w:rsid w:val="00D44462"/>
    <w:rsid w:val="00D44B56"/>
    <w:rsid w:val="00D44EDE"/>
    <w:rsid w:val="00D45A22"/>
    <w:rsid w:val="00D46629"/>
    <w:rsid w:val="00D47D29"/>
    <w:rsid w:val="00D500AF"/>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AA8"/>
    <w:rsid w:val="00D67E1B"/>
    <w:rsid w:val="00D707B5"/>
    <w:rsid w:val="00D719F9"/>
    <w:rsid w:val="00D722D2"/>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1C5"/>
    <w:rsid w:val="00D834CE"/>
    <w:rsid w:val="00D84EC6"/>
    <w:rsid w:val="00D87727"/>
    <w:rsid w:val="00D91620"/>
    <w:rsid w:val="00D92CF3"/>
    <w:rsid w:val="00D95D59"/>
    <w:rsid w:val="00D9643C"/>
    <w:rsid w:val="00D96581"/>
    <w:rsid w:val="00DA0AB2"/>
    <w:rsid w:val="00DA0BD0"/>
    <w:rsid w:val="00DA24A0"/>
    <w:rsid w:val="00DA259D"/>
    <w:rsid w:val="00DA4CF8"/>
    <w:rsid w:val="00DA5447"/>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1AD"/>
    <w:rsid w:val="00DD03B1"/>
    <w:rsid w:val="00DD0C98"/>
    <w:rsid w:val="00DD0D52"/>
    <w:rsid w:val="00DD17AD"/>
    <w:rsid w:val="00DD32AC"/>
    <w:rsid w:val="00DD424B"/>
    <w:rsid w:val="00DD52EA"/>
    <w:rsid w:val="00DD5398"/>
    <w:rsid w:val="00DD56DE"/>
    <w:rsid w:val="00DD764A"/>
    <w:rsid w:val="00DE17C7"/>
    <w:rsid w:val="00DE26CE"/>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DF7283"/>
    <w:rsid w:val="00DF76EB"/>
    <w:rsid w:val="00E00F41"/>
    <w:rsid w:val="00E0255E"/>
    <w:rsid w:val="00E032BF"/>
    <w:rsid w:val="00E03391"/>
    <w:rsid w:val="00E03897"/>
    <w:rsid w:val="00E0693C"/>
    <w:rsid w:val="00E10017"/>
    <w:rsid w:val="00E10D47"/>
    <w:rsid w:val="00E10EF8"/>
    <w:rsid w:val="00E115AF"/>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0AE"/>
    <w:rsid w:val="00E3370C"/>
    <w:rsid w:val="00E33D66"/>
    <w:rsid w:val="00E347D4"/>
    <w:rsid w:val="00E3489C"/>
    <w:rsid w:val="00E34D15"/>
    <w:rsid w:val="00E36E88"/>
    <w:rsid w:val="00E40B24"/>
    <w:rsid w:val="00E40C48"/>
    <w:rsid w:val="00E42230"/>
    <w:rsid w:val="00E424C6"/>
    <w:rsid w:val="00E42A5D"/>
    <w:rsid w:val="00E43B1F"/>
    <w:rsid w:val="00E44CE0"/>
    <w:rsid w:val="00E4702C"/>
    <w:rsid w:val="00E470F2"/>
    <w:rsid w:val="00E50DF9"/>
    <w:rsid w:val="00E51213"/>
    <w:rsid w:val="00E512B9"/>
    <w:rsid w:val="00E51858"/>
    <w:rsid w:val="00E52C2E"/>
    <w:rsid w:val="00E52CBA"/>
    <w:rsid w:val="00E54836"/>
    <w:rsid w:val="00E553B9"/>
    <w:rsid w:val="00E55B51"/>
    <w:rsid w:val="00E55CE2"/>
    <w:rsid w:val="00E564C1"/>
    <w:rsid w:val="00E566D0"/>
    <w:rsid w:val="00E57501"/>
    <w:rsid w:val="00E57B21"/>
    <w:rsid w:val="00E607C8"/>
    <w:rsid w:val="00E608C4"/>
    <w:rsid w:val="00E612B9"/>
    <w:rsid w:val="00E61342"/>
    <w:rsid w:val="00E65C16"/>
    <w:rsid w:val="00E6654D"/>
    <w:rsid w:val="00E676C9"/>
    <w:rsid w:val="00E67DAE"/>
    <w:rsid w:val="00E67FAF"/>
    <w:rsid w:val="00E72636"/>
    <w:rsid w:val="00E728AC"/>
    <w:rsid w:val="00E73BE1"/>
    <w:rsid w:val="00E74573"/>
    <w:rsid w:val="00E77241"/>
    <w:rsid w:val="00E77E05"/>
    <w:rsid w:val="00E81E1E"/>
    <w:rsid w:val="00E821D2"/>
    <w:rsid w:val="00E8276B"/>
    <w:rsid w:val="00E8393F"/>
    <w:rsid w:val="00E83EDD"/>
    <w:rsid w:val="00E84500"/>
    <w:rsid w:val="00E847CA"/>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017"/>
    <w:rsid w:val="00EB5287"/>
    <w:rsid w:val="00EB52AA"/>
    <w:rsid w:val="00EB53CB"/>
    <w:rsid w:val="00EB53D5"/>
    <w:rsid w:val="00EB58CF"/>
    <w:rsid w:val="00EB5D47"/>
    <w:rsid w:val="00EB6CCB"/>
    <w:rsid w:val="00EB7068"/>
    <w:rsid w:val="00EB747D"/>
    <w:rsid w:val="00EC10B9"/>
    <w:rsid w:val="00EC14AD"/>
    <w:rsid w:val="00EC16FE"/>
    <w:rsid w:val="00EC2295"/>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4FE0"/>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2717"/>
    <w:rsid w:val="00EF3FBD"/>
    <w:rsid w:val="00EF411E"/>
    <w:rsid w:val="00EF4527"/>
    <w:rsid w:val="00EF50D5"/>
    <w:rsid w:val="00EF5396"/>
    <w:rsid w:val="00EF6409"/>
    <w:rsid w:val="00EF7196"/>
    <w:rsid w:val="00F0001D"/>
    <w:rsid w:val="00F00698"/>
    <w:rsid w:val="00F00A5F"/>
    <w:rsid w:val="00F00A7F"/>
    <w:rsid w:val="00F00BC8"/>
    <w:rsid w:val="00F00E88"/>
    <w:rsid w:val="00F01D0F"/>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3F79"/>
    <w:rsid w:val="00F14878"/>
    <w:rsid w:val="00F14B0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256D"/>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7B"/>
    <w:rsid w:val="00F42AF2"/>
    <w:rsid w:val="00F4389C"/>
    <w:rsid w:val="00F44479"/>
    <w:rsid w:val="00F4657A"/>
    <w:rsid w:val="00F47322"/>
    <w:rsid w:val="00F4757E"/>
    <w:rsid w:val="00F50FD5"/>
    <w:rsid w:val="00F5122E"/>
    <w:rsid w:val="00F51294"/>
    <w:rsid w:val="00F51C19"/>
    <w:rsid w:val="00F5241C"/>
    <w:rsid w:val="00F53C2C"/>
    <w:rsid w:val="00F53C6B"/>
    <w:rsid w:val="00F54731"/>
    <w:rsid w:val="00F55056"/>
    <w:rsid w:val="00F558EE"/>
    <w:rsid w:val="00F55985"/>
    <w:rsid w:val="00F601B6"/>
    <w:rsid w:val="00F6032C"/>
    <w:rsid w:val="00F61161"/>
    <w:rsid w:val="00F61637"/>
    <w:rsid w:val="00F62F26"/>
    <w:rsid w:val="00F6406A"/>
    <w:rsid w:val="00F65288"/>
    <w:rsid w:val="00F65E4B"/>
    <w:rsid w:val="00F66A68"/>
    <w:rsid w:val="00F66F0B"/>
    <w:rsid w:val="00F70026"/>
    <w:rsid w:val="00F7043C"/>
    <w:rsid w:val="00F70DC1"/>
    <w:rsid w:val="00F712D2"/>
    <w:rsid w:val="00F71851"/>
    <w:rsid w:val="00F72ECB"/>
    <w:rsid w:val="00F73F39"/>
    <w:rsid w:val="00F749AD"/>
    <w:rsid w:val="00F76A4F"/>
    <w:rsid w:val="00F76B63"/>
    <w:rsid w:val="00F8030C"/>
    <w:rsid w:val="00F8298B"/>
    <w:rsid w:val="00F83234"/>
    <w:rsid w:val="00F83FD5"/>
    <w:rsid w:val="00F8403C"/>
    <w:rsid w:val="00F84355"/>
    <w:rsid w:val="00F84546"/>
    <w:rsid w:val="00F8484F"/>
    <w:rsid w:val="00F861CB"/>
    <w:rsid w:val="00F8664F"/>
    <w:rsid w:val="00F86E77"/>
    <w:rsid w:val="00F879D2"/>
    <w:rsid w:val="00F9053B"/>
    <w:rsid w:val="00F90DB0"/>
    <w:rsid w:val="00F91109"/>
    <w:rsid w:val="00F917A4"/>
    <w:rsid w:val="00F9256B"/>
    <w:rsid w:val="00F94091"/>
    <w:rsid w:val="00F942C8"/>
    <w:rsid w:val="00F94CA4"/>
    <w:rsid w:val="00FA1EB5"/>
    <w:rsid w:val="00FA35F0"/>
    <w:rsid w:val="00FA3E47"/>
    <w:rsid w:val="00FA4064"/>
    <w:rsid w:val="00FA572D"/>
    <w:rsid w:val="00FB0F63"/>
    <w:rsid w:val="00FB3CEB"/>
    <w:rsid w:val="00FB479F"/>
    <w:rsid w:val="00FB5960"/>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A0F"/>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98C"/>
    <w:rsid w:val="00FE7E62"/>
    <w:rsid w:val="00FF2116"/>
    <w:rsid w:val="00FF215C"/>
    <w:rsid w:val="00FF2619"/>
    <w:rsid w:val="00FF3023"/>
    <w:rsid w:val="00FF358D"/>
    <w:rsid w:val="00FF3B66"/>
    <w:rsid w:val="00FF6DF9"/>
    <w:rsid w:val="00FF72EF"/>
    <w:rsid w:val="00FF77A0"/>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semiHidden/>
    <w:unhideWhenUsed/>
    <w:qFormat/>
    <w:rsid w:val="00F65E4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3Carattere">
    <w:name w:val="Titolo 3 Carattere"/>
    <w:basedOn w:val="Carpredefinitoparagrafo"/>
    <w:link w:val="Titolo3"/>
    <w:semiHidden/>
    <w:rsid w:val="00F65E4B"/>
    <w:rPr>
      <w:rFonts w:asciiTheme="majorHAnsi" w:eastAsiaTheme="majorEastAsia" w:hAnsiTheme="majorHAnsi" w:cstheme="majorBidi"/>
      <w:color w:val="243F60" w:themeColor="accent1" w:themeShade="7F"/>
      <w:sz w:val="24"/>
      <w:szCs w:val="24"/>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 w:type="character" w:customStyle="1" w:styleId="object">
    <w:name w:val="object"/>
    <w:basedOn w:val="Carpredefinitoparagrafo"/>
    <w:rsid w:val="00DE26CE"/>
  </w:style>
  <w:style w:type="paragraph" w:customStyle="1" w:styleId="Caratteref4">
    <w:name w:val="Carattere"/>
    <w:basedOn w:val="Normale"/>
    <w:rsid w:val="00232D24"/>
    <w:pPr>
      <w:spacing w:after="160" w:line="240" w:lineRule="exact"/>
      <w:jc w:val="left"/>
    </w:pPr>
    <w:rPr>
      <w:rFonts w:cs="Verdana"/>
      <w:lang w:val="en-US" w:eastAsia="en-US"/>
    </w:rPr>
  </w:style>
  <w:style w:type="paragraph" w:customStyle="1" w:styleId="Caratteref5">
    <w:name w:val="Carattere"/>
    <w:basedOn w:val="Normale"/>
    <w:rsid w:val="00173081"/>
    <w:pPr>
      <w:spacing w:after="160" w:line="240" w:lineRule="exact"/>
      <w:jc w:val="left"/>
    </w:pPr>
    <w:rPr>
      <w:rFonts w:cs="Verdana"/>
      <w:lang w:val="en-US" w:eastAsia="en-US"/>
    </w:rPr>
  </w:style>
  <w:style w:type="paragraph" w:customStyle="1" w:styleId="Caratteref6">
    <w:name w:val="Carattere"/>
    <w:basedOn w:val="Normale"/>
    <w:rsid w:val="00C34A53"/>
    <w:pPr>
      <w:spacing w:after="160" w:line="240" w:lineRule="exact"/>
      <w:jc w:val="left"/>
    </w:pPr>
    <w:rPr>
      <w:rFonts w:cs="Verdana"/>
      <w:lang w:val="en-US" w:eastAsia="en-US"/>
    </w:rPr>
  </w:style>
  <w:style w:type="paragraph" w:customStyle="1" w:styleId="Caratteref7">
    <w:name w:val="Carattere"/>
    <w:basedOn w:val="Normale"/>
    <w:rsid w:val="005C4812"/>
    <w:pPr>
      <w:spacing w:after="160" w:line="240" w:lineRule="exact"/>
      <w:jc w:val="left"/>
    </w:pPr>
    <w:rPr>
      <w:rFonts w:cs="Verdana"/>
      <w:lang w:val="en-US" w:eastAsia="en-US"/>
    </w:rPr>
  </w:style>
  <w:style w:type="paragraph" w:customStyle="1" w:styleId="a">
    <w:basedOn w:val="Normale"/>
    <w:next w:val="Corpotesto"/>
    <w:rsid w:val="00F65E4B"/>
    <w:rPr>
      <w:rFonts w:ascii="Arial Narrow" w:hAnsi="Arial Narrow" w:cs="Arial"/>
      <w:sz w:val="24"/>
      <w:szCs w:val="24"/>
    </w:rPr>
  </w:style>
  <w:style w:type="paragraph" w:customStyle="1" w:styleId="Caratteref8">
    <w:name w:val="Carattere"/>
    <w:basedOn w:val="Normale"/>
    <w:rsid w:val="00CF5741"/>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F1B98-276A-4EC1-91E2-CB16B2E57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131</TotalTime>
  <Pages>22</Pages>
  <Words>6434</Words>
  <Characters>36680</Characters>
  <Application>Microsoft Office Word</Application>
  <DocSecurity>0</DocSecurity>
  <Lines>305</Lines>
  <Paragraphs>86</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43028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 Torresi</cp:lastModifiedBy>
  <cp:revision>9</cp:revision>
  <cp:lastPrinted>2020-01-31T10:03:00Z</cp:lastPrinted>
  <dcterms:created xsi:type="dcterms:W3CDTF">2020-01-31T10:04:00Z</dcterms:created>
  <dcterms:modified xsi:type="dcterms:W3CDTF">2020-02-05T14:52:00Z</dcterms:modified>
</cp:coreProperties>
</file>