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CBDC58C"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B92B69">
              <w:rPr>
                <w:rFonts w:ascii="Arial" w:hAnsi="Arial" w:cs="Arial"/>
                <w:color w:val="002060"/>
                <w:sz w:val="40"/>
                <w:szCs w:val="40"/>
              </w:rPr>
              <w:t>7</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C4217">
              <w:rPr>
                <w:rFonts w:ascii="Arial" w:hAnsi="Arial" w:cs="Arial"/>
                <w:color w:val="002060"/>
                <w:sz w:val="40"/>
                <w:szCs w:val="40"/>
              </w:rPr>
              <w:t>1</w:t>
            </w:r>
            <w:r w:rsidR="00B92B69">
              <w:rPr>
                <w:rFonts w:ascii="Arial" w:hAnsi="Arial" w:cs="Arial"/>
                <w:color w:val="002060"/>
                <w:sz w:val="40"/>
                <w:szCs w:val="40"/>
              </w:rPr>
              <w:t>3</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64AECF22"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B572D2">
          <w:rPr>
            <w:noProof/>
            <w:webHidden/>
            <w:color w:val="002060"/>
          </w:rPr>
          <w:t>1</w:t>
        </w:r>
        <w:r w:rsidRPr="00B04E8D">
          <w:rPr>
            <w:noProof/>
            <w:webHidden/>
            <w:color w:val="002060"/>
          </w:rPr>
          <w:fldChar w:fldCharType="end"/>
        </w:r>
      </w:hyperlink>
    </w:p>
    <w:p w14:paraId="19B270DD" w14:textId="2D3E796C" w:rsidR="00B04E8D" w:rsidRPr="00B04E8D" w:rsidRDefault="0052644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1</w:t>
        </w:r>
        <w:r w:rsidR="00C859AB" w:rsidRPr="00B04E8D">
          <w:rPr>
            <w:noProof/>
            <w:webHidden/>
            <w:color w:val="002060"/>
          </w:rPr>
          <w:fldChar w:fldCharType="end"/>
        </w:r>
      </w:hyperlink>
    </w:p>
    <w:p w14:paraId="6DA095C4" w14:textId="3011D38D" w:rsidR="00B04E8D" w:rsidRPr="00B04E8D" w:rsidRDefault="0052644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1</w:t>
        </w:r>
        <w:r w:rsidR="00C859AB" w:rsidRPr="00B04E8D">
          <w:rPr>
            <w:noProof/>
            <w:webHidden/>
            <w:color w:val="002060"/>
          </w:rPr>
          <w:fldChar w:fldCharType="end"/>
        </w:r>
      </w:hyperlink>
    </w:p>
    <w:p w14:paraId="449E64FB" w14:textId="5252D54F" w:rsidR="00B04E8D" w:rsidRPr="00B04E8D" w:rsidRDefault="0052644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1</w:t>
        </w:r>
        <w:r w:rsidR="00C859AB" w:rsidRPr="00B04E8D">
          <w:rPr>
            <w:noProof/>
            <w:webHidden/>
            <w:color w:val="002060"/>
          </w:rPr>
          <w:fldChar w:fldCharType="end"/>
        </w:r>
      </w:hyperlink>
    </w:p>
    <w:p w14:paraId="0B94D6DD" w14:textId="510B1DBF" w:rsidR="00B04E8D" w:rsidRPr="00B04E8D" w:rsidRDefault="0052644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2</w:t>
        </w:r>
        <w:r w:rsidR="00C859AB" w:rsidRPr="00B04E8D">
          <w:rPr>
            <w:noProof/>
            <w:webHidden/>
            <w:color w:val="002060"/>
          </w:rPr>
          <w:fldChar w:fldCharType="end"/>
        </w:r>
      </w:hyperlink>
    </w:p>
    <w:p w14:paraId="6803A26A" w14:textId="1A9858BC" w:rsidR="00B04E8D" w:rsidRDefault="0052644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B572D2">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09E4177B" w14:textId="77777777" w:rsidR="00662CED" w:rsidRPr="00B96C99" w:rsidRDefault="00662CED"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52AC91BD" w14:textId="77777777" w:rsidR="0091705C" w:rsidRPr="00F336CC" w:rsidRDefault="0091705C"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76410234" w14:textId="46CC0E87"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0110EE0C" w14:textId="4E523AD8" w:rsidR="00530A22" w:rsidRDefault="00530A22" w:rsidP="00B96C99">
      <w:pPr>
        <w:pStyle w:val="LndNormale1"/>
        <w:rPr>
          <w:color w:val="002060"/>
        </w:rPr>
      </w:pPr>
    </w:p>
    <w:p w14:paraId="2B347EFE" w14:textId="77777777" w:rsidR="00E50D3C" w:rsidRPr="00697CB9" w:rsidRDefault="00E50D3C" w:rsidP="00E50D3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w:t>
      </w:r>
      <w:r w:rsidRPr="00697CB9">
        <w:rPr>
          <w:rFonts w:ascii="Arial" w:hAnsi="Arial" w:cs="Arial"/>
          <w:b/>
          <w:color w:val="002060"/>
          <w:sz w:val="26"/>
          <w:szCs w:val="26"/>
          <w:u w:val="single"/>
        </w:rPr>
        <w:t xml:space="preserve"> </w:t>
      </w:r>
      <w:r>
        <w:rPr>
          <w:rFonts w:ascii="Arial" w:hAnsi="Arial" w:cs="Arial"/>
          <w:b/>
          <w:color w:val="002060"/>
          <w:sz w:val="26"/>
          <w:szCs w:val="26"/>
          <w:u w:val="single"/>
        </w:rPr>
        <w:t>UNDER 19</w:t>
      </w:r>
    </w:p>
    <w:p w14:paraId="17F89E48" w14:textId="77777777" w:rsidR="00E50D3C" w:rsidRPr="00697CB9" w:rsidRDefault="00E50D3C" w:rsidP="00E50D3C">
      <w:pPr>
        <w:pStyle w:val="Nessunaspaziatura"/>
        <w:jc w:val="center"/>
        <w:rPr>
          <w:rFonts w:ascii="Arial" w:hAnsi="Arial" w:cs="Arial"/>
          <w:b/>
          <w:color w:val="002060"/>
          <w:sz w:val="24"/>
          <w:szCs w:val="24"/>
          <w:u w:val="single"/>
        </w:rPr>
      </w:pPr>
    </w:p>
    <w:p w14:paraId="37DCF8FD" w14:textId="77777777" w:rsidR="00E50D3C" w:rsidRPr="000A0B74" w:rsidRDefault="00E50D3C" w:rsidP="00E50D3C">
      <w:pPr>
        <w:pStyle w:val="Nessunaspaziatura"/>
        <w:jc w:val="both"/>
        <w:rPr>
          <w:rFonts w:ascii="Arial" w:hAnsi="Arial" w:cs="Arial"/>
          <w:color w:val="002060"/>
        </w:rPr>
      </w:pPr>
      <w:r w:rsidRPr="000A0B74">
        <w:rPr>
          <w:rFonts w:ascii="Arial" w:hAnsi="Arial" w:cs="Arial"/>
          <w:color w:val="002060"/>
        </w:rPr>
        <w:t xml:space="preserve">I sotto elencati calciatori sono convocati per svolgere </w:t>
      </w:r>
      <w:r w:rsidRPr="000A0B74">
        <w:rPr>
          <w:rFonts w:ascii="Arial" w:hAnsi="Arial" w:cs="Arial"/>
          <w:b/>
          <w:color w:val="002060"/>
          <w:u w:val="single"/>
        </w:rPr>
        <w:t>due sedute di allenamento</w:t>
      </w:r>
      <w:r w:rsidRPr="000A0B74">
        <w:rPr>
          <w:rFonts w:ascii="Arial" w:hAnsi="Arial" w:cs="Arial"/>
          <w:color w:val="002060"/>
        </w:rPr>
        <w:t xml:space="preserve"> nei giorni</w:t>
      </w:r>
    </w:p>
    <w:p w14:paraId="3348CAAB" w14:textId="77777777" w:rsidR="00E50D3C" w:rsidRPr="000A0B74" w:rsidRDefault="00E50D3C" w:rsidP="00E50D3C">
      <w:pPr>
        <w:pStyle w:val="Nessunaspaziatura"/>
        <w:jc w:val="both"/>
        <w:rPr>
          <w:rFonts w:ascii="Arial" w:hAnsi="Arial" w:cs="Arial"/>
          <w:b/>
          <w:color w:val="002060"/>
          <w:u w:val="single"/>
        </w:rPr>
      </w:pPr>
    </w:p>
    <w:p w14:paraId="0A93C3E9"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LUNEDI’ 17 FEBBRAIO 2020, ore 19:00</w:t>
      </w:r>
    </w:p>
    <w:p w14:paraId="61CF878D"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Centro Sportivo Recanatese (coperto) </w:t>
      </w:r>
      <w:r w:rsidRPr="000A0B74">
        <w:rPr>
          <w:rFonts w:ascii="Arial" w:hAnsi="Arial" w:cs="Arial"/>
          <w:color w:val="002060"/>
        </w:rPr>
        <w:t xml:space="preserve">di </w:t>
      </w:r>
      <w:r w:rsidRPr="000A0B74">
        <w:rPr>
          <w:rFonts w:ascii="Arial" w:hAnsi="Arial" w:cs="Arial"/>
          <w:b/>
          <w:color w:val="002060"/>
        </w:rPr>
        <w:t>RECANATI</w:t>
      </w:r>
      <w:r w:rsidRPr="000A0B74">
        <w:rPr>
          <w:rFonts w:ascii="Arial" w:hAnsi="Arial" w:cs="Arial"/>
          <w:color w:val="002060"/>
        </w:rPr>
        <w:t xml:space="preserve"> (Via Aldo Moro)</w:t>
      </w:r>
    </w:p>
    <w:p w14:paraId="7190181E" w14:textId="77777777" w:rsidR="00E50D3C" w:rsidRPr="000A0B74" w:rsidRDefault="00E50D3C" w:rsidP="00E50D3C">
      <w:pPr>
        <w:pStyle w:val="Nessunaspaziatura"/>
        <w:jc w:val="center"/>
        <w:rPr>
          <w:rFonts w:ascii="Arial" w:hAnsi="Arial" w:cs="Arial"/>
          <w:b/>
          <w:color w:val="002060"/>
        </w:rPr>
      </w:pPr>
    </w:p>
    <w:p w14:paraId="3FFA2651"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MARTEDI’ 18 FEBRAIO 2020, ore 19:00</w:t>
      </w:r>
    </w:p>
    <w:p w14:paraId="7A9CCF28"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PalaFiera Campanara </w:t>
      </w:r>
      <w:r w:rsidRPr="000A0B74">
        <w:rPr>
          <w:rFonts w:ascii="Arial" w:hAnsi="Arial" w:cs="Arial"/>
          <w:color w:val="002060"/>
        </w:rPr>
        <w:t xml:space="preserve">di </w:t>
      </w:r>
      <w:r w:rsidRPr="000A0B74">
        <w:rPr>
          <w:rFonts w:ascii="Arial" w:hAnsi="Arial" w:cs="Arial"/>
          <w:b/>
          <w:color w:val="002060"/>
        </w:rPr>
        <w:t>PESARO</w:t>
      </w:r>
      <w:r w:rsidRPr="000A0B74">
        <w:rPr>
          <w:rFonts w:ascii="Arial" w:hAnsi="Arial" w:cs="Arial"/>
          <w:color w:val="002060"/>
        </w:rPr>
        <w:t xml:space="preserve"> (Via delle Esposizioni, 33)</w:t>
      </w:r>
    </w:p>
    <w:p w14:paraId="6CC43AA6" w14:textId="77777777" w:rsidR="00E50D3C" w:rsidRPr="000A0B74" w:rsidRDefault="00E50D3C" w:rsidP="00E50D3C">
      <w:pPr>
        <w:pStyle w:val="Nessunaspaziatura"/>
        <w:jc w:val="center"/>
        <w:rPr>
          <w:rFonts w:ascii="Arial" w:hAnsi="Arial" w:cs="Arial"/>
          <w:b/>
          <w:color w:val="002060"/>
        </w:rPr>
      </w:pPr>
    </w:p>
    <w:p w14:paraId="3F0ADBBB" w14:textId="77777777" w:rsidR="00E50D3C" w:rsidRPr="000A0B74" w:rsidRDefault="00E50D3C" w:rsidP="00E50D3C">
      <w:pPr>
        <w:pStyle w:val="LndNormale1"/>
        <w:rPr>
          <w:color w:val="002060"/>
        </w:rPr>
      </w:pPr>
      <w:r w:rsidRPr="000A0B74">
        <w:rPr>
          <w:color w:val="002060"/>
        </w:rPr>
        <w:t xml:space="preserve">una selezione dei sotto elencati calciatori parteciperà ad </w:t>
      </w:r>
      <w:r w:rsidRPr="000A0B74">
        <w:rPr>
          <w:b/>
          <w:color w:val="002060"/>
          <w:u w:val="single"/>
        </w:rPr>
        <w:t>un allenamento a ranghi contrapposti</w:t>
      </w:r>
      <w:r w:rsidRPr="000A0B74">
        <w:rPr>
          <w:color w:val="002060"/>
        </w:rPr>
        <w:t xml:space="preserve"> il giorno</w:t>
      </w:r>
    </w:p>
    <w:p w14:paraId="1E9C5E4A" w14:textId="77777777" w:rsidR="00E50D3C" w:rsidRPr="000A0B74" w:rsidRDefault="00E50D3C" w:rsidP="00E50D3C">
      <w:pPr>
        <w:pStyle w:val="LndNormale1"/>
        <w:rPr>
          <w:color w:val="002060"/>
        </w:rPr>
      </w:pPr>
    </w:p>
    <w:p w14:paraId="6FDA100D"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GIOVEDI’ 20 FEBBRAIO 2020, ore 19:00</w:t>
      </w:r>
    </w:p>
    <w:p w14:paraId="1BA6B464" w14:textId="77777777" w:rsidR="00E50D3C" w:rsidRDefault="00E50D3C" w:rsidP="00E50D3C">
      <w:pPr>
        <w:pStyle w:val="Nessunaspaziatura"/>
        <w:jc w:val="center"/>
        <w:rPr>
          <w:rFonts w:ascii="Arial" w:hAnsi="Arial" w:cs="Arial"/>
          <w:b/>
          <w:color w:val="002060"/>
        </w:rPr>
      </w:pPr>
      <w:r w:rsidRPr="00FD6E81">
        <w:rPr>
          <w:rFonts w:ascii="Arial" w:hAnsi="Arial" w:cs="Arial"/>
          <w:b/>
          <w:color w:val="002060"/>
        </w:rPr>
        <w:t xml:space="preserve">PalaSavelli </w:t>
      </w:r>
      <w:r w:rsidRPr="00FD6E81">
        <w:rPr>
          <w:rFonts w:ascii="Arial" w:hAnsi="Arial" w:cs="Arial"/>
          <w:bCs/>
          <w:color w:val="002060"/>
        </w:rPr>
        <w:t>di</w:t>
      </w:r>
      <w:r w:rsidRPr="00FD6E81">
        <w:rPr>
          <w:rFonts w:ascii="Arial" w:hAnsi="Arial" w:cs="Arial"/>
          <w:b/>
          <w:color w:val="002060"/>
        </w:rPr>
        <w:t xml:space="preserve"> PORTO SAN GIORGIO </w:t>
      </w:r>
      <w:r w:rsidRPr="00FD6E81">
        <w:rPr>
          <w:rFonts w:ascii="Arial" w:hAnsi="Arial" w:cs="Arial"/>
          <w:bCs/>
          <w:color w:val="002060"/>
        </w:rPr>
        <w:t>(Via Santa Vittoria, 5)</w:t>
      </w:r>
    </w:p>
    <w:p w14:paraId="656328EF" w14:textId="77777777" w:rsidR="00E50D3C" w:rsidRPr="00697CB9" w:rsidRDefault="00E50D3C" w:rsidP="00E50D3C">
      <w:pPr>
        <w:pStyle w:val="LndNormale1"/>
        <w:rPr>
          <w:color w:val="002060"/>
        </w:rPr>
      </w:pPr>
    </w:p>
    <w:p w14:paraId="2826330A" w14:textId="77777777" w:rsidR="00E50D3C" w:rsidRPr="00F4389C" w:rsidRDefault="00E50D3C" w:rsidP="00E50D3C">
      <w:pPr>
        <w:pStyle w:val="LndNormale1"/>
        <w:rPr>
          <w:color w:val="002060"/>
        </w:rPr>
      </w:pPr>
      <w:r w:rsidRPr="00F4389C">
        <w:rPr>
          <w:b/>
          <w:color w:val="002060"/>
        </w:rPr>
        <w:t>ACLI MANTOVANI CALCIO A 5</w:t>
      </w:r>
      <w:r w:rsidRPr="00F4389C">
        <w:rPr>
          <w:color w:val="002060"/>
        </w:rPr>
        <w:tab/>
      </w:r>
      <w:r w:rsidRPr="00F4389C">
        <w:rPr>
          <w:color w:val="002060"/>
        </w:rPr>
        <w:tab/>
        <w:t>BELGRANO Michele</w:t>
      </w:r>
    </w:p>
    <w:p w14:paraId="5C80D4C8" w14:textId="77777777" w:rsidR="00E50D3C" w:rsidRDefault="00E50D3C" w:rsidP="00E50D3C">
      <w:pPr>
        <w:pStyle w:val="LndNormale1"/>
        <w:rPr>
          <w:bCs/>
          <w:color w:val="002060"/>
        </w:rPr>
      </w:pPr>
      <w:r w:rsidRPr="00596503">
        <w:rPr>
          <w:b/>
          <w:color w:val="002060"/>
        </w:rPr>
        <w:t>AUDAX 1970 S.ANGELO</w:t>
      </w:r>
      <w:r w:rsidRPr="00596503">
        <w:rPr>
          <w:b/>
          <w:color w:val="002060"/>
        </w:rPr>
        <w:tab/>
      </w:r>
      <w:r>
        <w:rPr>
          <w:bCs/>
          <w:color w:val="002060"/>
        </w:rPr>
        <w:tab/>
      </w:r>
      <w:r>
        <w:rPr>
          <w:bCs/>
          <w:color w:val="002060"/>
        </w:rPr>
        <w:tab/>
        <w:t>SCATTOLINI Paolo, TANFANI Lorenzo</w:t>
      </w:r>
    </w:p>
    <w:p w14:paraId="556FE7CD" w14:textId="77777777" w:rsidR="00E50D3C" w:rsidRDefault="00E50D3C" w:rsidP="00E50D3C">
      <w:pPr>
        <w:pStyle w:val="LndNormale1"/>
        <w:rPr>
          <w:bCs/>
          <w:color w:val="002060"/>
        </w:rPr>
      </w:pPr>
      <w:r w:rsidRPr="008F588A">
        <w:rPr>
          <w:b/>
          <w:color w:val="002060"/>
        </w:rPr>
        <w:t>CALCETTO CASTRUM LAURI</w:t>
      </w:r>
      <w:r w:rsidRPr="008F588A">
        <w:rPr>
          <w:b/>
          <w:color w:val="002060"/>
        </w:rPr>
        <w:tab/>
      </w:r>
      <w:r>
        <w:rPr>
          <w:bCs/>
          <w:color w:val="002060"/>
        </w:rPr>
        <w:tab/>
        <w:t>MORGANTI Jonathan</w:t>
      </w:r>
    </w:p>
    <w:p w14:paraId="411C99EF" w14:textId="77777777" w:rsidR="00E50D3C" w:rsidRDefault="00E50D3C" w:rsidP="00E50D3C">
      <w:pPr>
        <w:pStyle w:val="LndNormale1"/>
        <w:ind w:left="4245" w:hanging="4245"/>
        <w:rPr>
          <w:bCs/>
          <w:color w:val="002060"/>
        </w:rPr>
      </w:pPr>
      <w:r>
        <w:rPr>
          <w:b/>
          <w:color w:val="002060"/>
        </w:rPr>
        <w:t>CAMPOCAVALLO</w:t>
      </w:r>
      <w:r>
        <w:rPr>
          <w:b/>
          <w:color w:val="002060"/>
        </w:rPr>
        <w:tab/>
      </w:r>
      <w:r>
        <w:rPr>
          <w:b/>
          <w:color w:val="002060"/>
        </w:rPr>
        <w:tab/>
      </w:r>
      <w:r>
        <w:rPr>
          <w:bCs/>
          <w:color w:val="002060"/>
        </w:rPr>
        <w:t>CIAVATTINI Filippo</w:t>
      </w:r>
    </w:p>
    <w:p w14:paraId="014A4656" w14:textId="77777777" w:rsidR="00E50D3C" w:rsidRDefault="00E50D3C" w:rsidP="00E50D3C">
      <w:pPr>
        <w:pStyle w:val="LndNormale1"/>
        <w:ind w:left="4245" w:hanging="4245"/>
        <w:rPr>
          <w:bCs/>
          <w:color w:val="002060"/>
        </w:rPr>
      </w:pPr>
      <w:r>
        <w:rPr>
          <w:b/>
          <w:color w:val="002060"/>
        </w:rPr>
        <w:t>CERRETO D’ESI C5 A.S.D.</w:t>
      </w:r>
      <w:r>
        <w:rPr>
          <w:b/>
          <w:color w:val="002060"/>
        </w:rPr>
        <w:tab/>
      </w:r>
      <w:r>
        <w:rPr>
          <w:bCs/>
          <w:color w:val="002060"/>
        </w:rPr>
        <w:t>LO MUZIO Antonio, NEITSCH Gustavo, PICCIONI Lorenzo, STAZI Gianmarco</w:t>
      </w:r>
    </w:p>
    <w:p w14:paraId="197902EC" w14:textId="77777777" w:rsidR="00E50D3C" w:rsidRPr="008F588A" w:rsidRDefault="00E50D3C" w:rsidP="00E50D3C">
      <w:pPr>
        <w:pStyle w:val="LndNormale1"/>
        <w:ind w:left="4245" w:hanging="4245"/>
        <w:rPr>
          <w:bCs/>
          <w:color w:val="002060"/>
        </w:rPr>
      </w:pPr>
      <w:r>
        <w:rPr>
          <w:b/>
          <w:color w:val="002060"/>
        </w:rPr>
        <w:t>CSI STELLA A</w:t>
      </w:r>
      <w:r w:rsidRPr="008F588A">
        <w:rPr>
          <w:b/>
          <w:color w:val="002060"/>
        </w:rPr>
        <w:t>.S.D.</w:t>
      </w:r>
      <w:r>
        <w:rPr>
          <w:bCs/>
          <w:color w:val="002060"/>
        </w:rPr>
        <w:tab/>
        <w:t>CANCRINI Gianluca,</w:t>
      </w:r>
      <w:r>
        <w:rPr>
          <w:bCs/>
          <w:color w:val="002060"/>
        </w:rPr>
        <w:tab/>
        <w:t>PARENTI Luca</w:t>
      </w:r>
    </w:p>
    <w:p w14:paraId="5271DB9F" w14:textId="77777777" w:rsidR="00E50D3C" w:rsidRPr="00F4389C" w:rsidRDefault="00E50D3C" w:rsidP="00E50D3C">
      <w:pPr>
        <w:pStyle w:val="LndNormale1"/>
        <w:ind w:left="4245" w:hanging="4245"/>
        <w:rPr>
          <w:color w:val="002060"/>
        </w:rPr>
      </w:pPr>
      <w:r w:rsidRPr="00F4389C">
        <w:rPr>
          <w:b/>
          <w:color w:val="002060"/>
        </w:rPr>
        <w:t>C.U.S. MACERATA CALCIO A5</w:t>
      </w:r>
      <w:r w:rsidRPr="00F4389C">
        <w:rPr>
          <w:color w:val="002060"/>
        </w:rPr>
        <w:tab/>
      </w:r>
      <w:r>
        <w:rPr>
          <w:color w:val="002060"/>
        </w:rPr>
        <w:t xml:space="preserve">FRANCAVILLA Matteo, </w:t>
      </w:r>
      <w:r w:rsidRPr="00F4389C">
        <w:rPr>
          <w:color w:val="002060"/>
        </w:rPr>
        <w:t>FRATTANI Simone</w:t>
      </w:r>
      <w:r>
        <w:rPr>
          <w:color w:val="002060"/>
        </w:rPr>
        <w:t>, MARANGONI Francesco, MARANGONI Pietro, SEGHETTI Nicola</w:t>
      </w:r>
    </w:p>
    <w:p w14:paraId="75033777" w14:textId="77777777" w:rsidR="00E50D3C" w:rsidRPr="00F26500" w:rsidRDefault="00E50D3C" w:rsidP="00E50D3C">
      <w:pPr>
        <w:pStyle w:val="LndNormale1"/>
        <w:rPr>
          <w:color w:val="002060"/>
        </w:rPr>
      </w:pPr>
      <w:r>
        <w:rPr>
          <w:b/>
          <w:color w:val="002060"/>
        </w:rPr>
        <w:lastRenderedPageBreak/>
        <w:t>INVICTA FUTSAL MACERATA</w:t>
      </w:r>
      <w:r>
        <w:rPr>
          <w:b/>
          <w:color w:val="002060"/>
        </w:rPr>
        <w:tab/>
      </w:r>
      <w:r>
        <w:rPr>
          <w:b/>
          <w:color w:val="002060"/>
        </w:rPr>
        <w:tab/>
      </w:r>
      <w:r>
        <w:rPr>
          <w:color w:val="002060"/>
        </w:rPr>
        <w:t>GATTARI Marco</w:t>
      </w:r>
    </w:p>
    <w:p w14:paraId="1773CA84" w14:textId="77777777" w:rsidR="00E50D3C" w:rsidRPr="00597050" w:rsidRDefault="00E50D3C" w:rsidP="00E50D3C">
      <w:pPr>
        <w:pStyle w:val="LndNormale1"/>
        <w:ind w:left="4245" w:hanging="4245"/>
        <w:rPr>
          <w:bCs/>
          <w:color w:val="002060"/>
        </w:rPr>
      </w:pPr>
      <w:r>
        <w:rPr>
          <w:b/>
          <w:color w:val="002060"/>
        </w:rPr>
        <w:t>PIETRALACROCE 73</w:t>
      </w:r>
      <w:r>
        <w:rPr>
          <w:bCs/>
          <w:color w:val="002060"/>
        </w:rPr>
        <w:tab/>
      </w:r>
      <w:r>
        <w:rPr>
          <w:bCs/>
          <w:color w:val="002060"/>
        </w:rPr>
        <w:tab/>
        <w:t>FERJANI Walid</w:t>
      </w:r>
    </w:p>
    <w:p w14:paraId="502CEE36" w14:textId="77777777" w:rsidR="00E50D3C" w:rsidRDefault="00E50D3C" w:rsidP="00E50D3C">
      <w:pPr>
        <w:pStyle w:val="LndNormale1"/>
        <w:ind w:left="4245" w:hanging="4245"/>
        <w:rPr>
          <w:color w:val="002060"/>
        </w:rPr>
      </w:pPr>
      <w:r w:rsidRPr="00F4389C">
        <w:rPr>
          <w:b/>
          <w:color w:val="002060"/>
        </w:rPr>
        <w:t>REAL FABRIANO</w:t>
      </w:r>
      <w:r w:rsidRPr="00F4389C">
        <w:rPr>
          <w:color w:val="002060"/>
        </w:rPr>
        <w:tab/>
      </w:r>
      <w:r w:rsidRPr="00F4389C">
        <w:rPr>
          <w:color w:val="002060"/>
        </w:rPr>
        <w:tab/>
      </w:r>
      <w:r>
        <w:rPr>
          <w:color w:val="002060"/>
        </w:rPr>
        <w:t>CINCONZE Elia, STRINATI Riccardo</w:t>
      </w:r>
    </w:p>
    <w:p w14:paraId="66BB79A9" w14:textId="77777777" w:rsidR="00E50D3C" w:rsidRDefault="00E50D3C" w:rsidP="00E50D3C">
      <w:pPr>
        <w:pStyle w:val="LndNormale1"/>
        <w:tabs>
          <w:tab w:val="left" w:pos="6765"/>
        </w:tabs>
      </w:pPr>
    </w:p>
    <w:p w14:paraId="413745C0" w14:textId="77777777" w:rsidR="00E50D3C" w:rsidRDefault="00E50D3C" w:rsidP="00E50D3C">
      <w:pPr>
        <w:pStyle w:val="LndNormale1"/>
        <w:tabs>
          <w:tab w:val="left" w:pos="6765"/>
        </w:tabs>
      </w:pPr>
      <w:r>
        <w:tab/>
      </w:r>
    </w:p>
    <w:p w14:paraId="007BAC2C" w14:textId="77777777" w:rsidR="00E50D3C" w:rsidRPr="00697CB9" w:rsidRDefault="00E50D3C" w:rsidP="00E50D3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FEMMINILE</w:t>
      </w:r>
    </w:p>
    <w:p w14:paraId="2388CA29" w14:textId="77777777" w:rsidR="00E50D3C" w:rsidRPr="00697CB9" w:rsidRDefault="00E50D3C" w:rsidP="00E50D3C">
      <w:pPr>
        <w:pStyle w:val="Nessunaspaziatura"/>
        <w:jc w:val="center"/>
        <w:rPr>
          <w:rFonts w:ascii="Arial" w:hAnsi="Arial" w:cs="Arial"/>
          <w:b/>
          <w:color w:val="002060"/>
          <w:sz w:val="24"/>
          <w:szCs w:val="24"/>
          <w:u w:val="single"/>
        </w:rPr>
      </w:pPr>
    </w:p>
    <w:p w14:paraId="51C046E2" w14:textId="77777777" w:rsidR="00E50D3C" w:rsidRPr="000A0B74" w:rsidRDefault="00E50D3C" w:rsidP="00E50D3C">
      <w:pPr>
        <w:pStyle w:val="Nessunaspaziatura"/>
        <w:jc w:val="both"/>
        <w:rPr>
          <w:rFonts w:ascii="Arial" w:hAnsi="Arial" w:cs="Arial"/>
          <w:color w:val="002060"/>
        </w:rPr>
      </w:pPr>
      <w:r>
        <w:rPr>
          <w:rFonts w:ascii="Arial" w:hAnsi="Arial" w:cs="Arial"/>
          <w:color w:val="002060"/>
        </w:rPr>
        <w:t>Le</w:t>
      </w:r>
      <w:r w:rsidRPr="000A0B74">
        <w:rPr>
          <w:rFonts w:ascii="Arial" w:hAnsi="Arial" w:cs="Arial"/>
          <w:color w:val="002060"/>
        </w:rPr>
        <w:t xml:space="preserve"> sotto elencat</w:t>
      </w:r>
      <w:r>
        <w:rPr>
          <w:rFonts w:ascii="Arial" w:hAnsi="Arial" w:cs="Arial"/>
          <w:color w:val="002060"/>
        </w:rPr>
        <w:t>e</w:t>
      </w:r>
      <w:r w:rsidRPr="000A0B74">
        <w:rPr>
          <w:rFonts w:ascii="Arial" w:hAnsi="Arial" w:cs="Arial"/>
          <w:color w:val="002060"/>
        </w:rPr>
        <w:t xml:space="preserve"> calciat</w:t>
      </w:r>
      <w:r>
        <w:rPr>
          <w:rFonts w:ascii="Arial" w:hAnsi="Arial" w:cs="Arial"/>
          <w:color w:val="002060"/>
        </w:rPr>
        <w:t>rici</w:t>
      </w:r>
      <w:r w:rsidRPr="000A0B74">
        <w:rPr>
          <w:rFonts w:ascii="Arial" w:hAnsi="Arial" w:cs="Arial"/>
          <w:color w:val="002060"/>
        </w:rPr>
        <w:t xml:space="preserve"> sono convocat</w:t>
      </w:r>
      <w:r>
        <w:rPr>
          <w:rFonts w:ascii="Arial" w:hAnsi="Arial" w:cs="Arial"/>
          <w:color w:val="002060"/>
        </w:rPr>
        <w:t>e</w:t>
      </w:r>
      <w:r w:rsidRPr="000A0B74">
        <w:rPr>
          <w:rFonts w:ascii="Arial" w:hAnsi="Arial" w:cs="Arial"/>
          <w:color w:val="002060"/>
        </w:rPr>
        <w:t xml:space="preserve"> per svolgere </w:t>
      </w:r>
      <w:r w:rsidRPr="000A0B74">
        <w:rPr>
          <w:rFonts w:ascii="Arial" w:hAnsi="Arial" w:cs="Arial"/>
          <w:b/>
          <w:color w:val="002060"/>
          <w:u w:val="single"/>
        </w:rPr>
        <w:t>due sedute di allenamento</w:t>
      </w:r>
      <w:r w:rsidRPr="000A0B74">
        <w:rPr>
          <w:rFonts w:ascii="Arial" w:hAnsi="Arial" w:cs="Arial"/>
          <w:color w:val="002060"/>
        </w:rPr>
        <w:t xml:space="preserve"> nei giorni</w:t>
      </w:r>
    </w:p>
    <w:p w14:paraId="586C3616" w14:textId="77777777" w:rsidR="00E50D3C" w:rsidRPr="000A0B74" w:rsidRDefault="00E50D3C" w:rsidP="00E50D3C">
      <w:pPr>
        <w:pStyle w:val="Nessunaspaziatura"/>
        <w:jc w:val="both"/>
        <w:rPr>
          <w:rFonts w:ascii="Arial" w:hAnsi="Arial" w:cs="Arial"/>
          <w:b/>
          <w:color w:val="002060"/>
          <w:u w:val="single"/>
        </w:rPr>
      </w:pPr>
    </w:p>
    <w:p w14:paraId="4A63D464"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LUNEDI’ 17 FEBBRAIO 2020, ore </w:t>
      </w:r>
      <w:r>
        <w:rPr>
          <w:rFonts w:ascii="Arial" w:hAnsi="Arial" w:cs="Arial"/>
          <w:b/>
          <w:color w:val="002060"/>
        </w:rPr>
        <w:t>20:45</w:t>
      </w:r>
    </w:p>
    <w:p w14:paraId="72D7D778"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Centro Sportivo Recanatese (coperto) </w:t>
      </w:r>
      <w:r w:rsidRPr="000A0B74">
        <w:rPr>
          <w:rFonts w:ascii="Arial" w:hAnsi="Arial" w:cs="Arial"/>
          <w:color w:val="002060"/>
        </w:rPr>
        <w:t xml:space="preserve">di </w:t>
      </w:r>
      <w:r w:rsidRPr="000A0B74">
        <w:rPr>
          <w:rFonts w:ascii="Arial" w:hAnsi="Arial" w:cs="Arial"/>
          <w:b/>
          <w:color w:val="002060"/>
        </w:rPr>
        <w:t>RECANATI</w:t>
      </w:r>
      <w:r w:rsidRPr="000A0B74">
        <w:rPr>
          <w:rFonts w:ascii="Arial" w:hAnsi="Arial" w:cs="Arial"/>
          <w:color w:val="002060"/>
        </w:rPr>
        <w:t xml:space="preserve"> (Via Aldo Moro)</w:t>
      </w:r>
    </w:p>
    <w:p w14:paraId="5D71F9F2" w14:textId="77777777" w:rsidR="00E50D3C" w:rsidRPr="000A0B74" w:rsidRDefault="00E50D3C" w:rsidP="00E50D3C">
      <w:pPr>
        <w:pStyle w:val="Nessunaspaziatura"/>
        <w:jc w:val="center"/>
        <w:rPr>
          <w:rFonts w:ascii="Arial" w:hAnsi="Arial" w:cs="Arial"/>
          <w:b/>
          <w:color w:val="002060"/>
        </w:rPr>
      </w:pPr>
    </w:p>
    <w:p w14:paraId="788EB3B8"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MARTEDI’ 18 FEBRAIO 2020, ore </w:t>
      </w:r>
      <w:r>
        <w:rPr>
          <w:rFonts w:ascii="Arial" w:hAnsi="Arial" w:cs="Arial"/>
          <w:b/>
          <w:color w:val="002060"/>
        </w:rPr>
        <w:t>20:30</w:t>
      </w:r>
    </w:p>
    <w:p w14:paraId="15918EE2"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PalaFiera Campanara </w:t>
      </w:r>
      <w:r w:rsidRPr="000A0B74">
        <w:rPr>
          <w:rFonts w:ascii="Arial" w:hAnsi="Arial" w:cs="Arial"/>
          <w:color w:val="002060"/>
        </w:rPr>
        <w:t xml:space="preserve">di </w:t>
      </w:r>
      <w:r w:rsidRPr="000A0B74">
        <w:rPr>
          <w:rFonts w:ascii="Arial" w:hAnsi="Arial" w:cs="Arial"/>
          <w:b/>
          <w:color w:val="002060"/>
        </w:rPr>
        <w:t>PESARO</w:t>
      </w:r>
      <w:r w:rsidRPr="000A0B74">
        <w:rPr>
          <w:rFonts w:ascii="Arial" w:hAnsi="Arial" w:cs="Arial"/>
          <w:color w:val="002060"/>
        </w:rPr>
        <w:t xml:space="preserve"> (Via delle Esposizioni, 33)</w:t>
      </w:r>
    </w:p>
    <w:p w14:paraId="0C234374" w14:textId="77777777" w:rsidR="00E50D3C" w:rsidRPr="000A0B74" w:rsidRDefault="00E50D3C" w:rsidP="00E50D3C">
      <w:pPr>
        <w:pStyle w:val="Nessunaspaziatura"/>
        <w:jc w:val="center"/>
        <w:rPr>
          <w:rFonts w:ascii="Arial" w:hAnsi="Arial" w:cs="Arial"/>
          <w:b/>
          <w:color w:val="002060"/>
        </w:rPr>
      </w:pPr>
    </w:p>
    <w:p w14:paraId="3FDF7A54" w14:textId="77777777" w:rsidR="00E50D3C" w:rsidRPr="000A0B74" w:rsidRDefault="00E50D3C" w:rsidP="00E50D3C">
      <w:pPr>
        <w:pStyle w:val="LndNormale1"/>
        <w:rPr>
          <w:color w:val="002060"/>
        </w:rPr>
      </w:pPr>
      <w:r w:rsidRPr="000A0B74">
        <w:rPr>
          <w:color w:val="002060"/>
        </w:rPr>
        <w:t>una selezione de</w:t>
      </w:r>
      <w:r>
        <w:rPr>
          <w:color w:val="002060"/>
        </w:rPr>
        <w:t>lle</w:t>
      </w:r>
      <w:r w:rsidRPr="000A0B74">
        <w:rPr>
          <w:color w:val="002060"/>
        </w:rPr>
        <w:t xml:space="preserve"> sotto elencat</w:t>
      </w:r>
      <w:r>
        <w:rPr>
          <w:color w:val="002060"/>
        </w:rPr>
        <w:t>e</w:t>
      </w:r>
      <w:r w:rsidRPr="000A0B74">
        <w:rPr>
          <w:color w:val="002060"/>
        </w:rPr>
        <w:t xml:space="preserve"> calciat</w:t>
      </w:r>
      <w:r>
        <w:rPr>
          <w:color w:val="002060"/>
        </w:rPr>
        <w:t>rici</w:t>
      </w:r>
      <w:r w:rsidRPr="000A0B74">
        <w:rPr>
          <w:color w:val="002060"/>
        </w:rPr>
        <w:t xml:space="preserve"> parteciperà ad </w:t>
      </w:r>
      <w:r w:rsidRPr="000A0B74">
        <w:rPr>
          <w:b/>
          <w:color w:val="002060"/>
          <w:u w:val="single"/>
        </w:rPr>
        <w:t>un allenamento a ranghi contrapposti</w:t>
      </w:r>
      <w:r w:rsidRPr="000A0B74">
        <w:rPr>
          <w:color w:val="002060"/>
        </w:rPr>
        <w:t xml:space="preserve"> il giorno</w:t>
      </w:r>
    </w:p>
    <w:p w14:paraId="7B64C366" w14:textId="77777777" w:rsidR="00E50D3C" w:rsidRPr="000A0B74" w:rsidRDefault="00E50D3C" w:rsidP="00E50D3C">
      <w:pPr>
        <w:pStyle w:val="LndNormale1"/>
        <w:rPr>
          <w:color w:val="002060"/>
        </w:rPr>
      </w:pPr>
    </w:p>
    <w:p w14:paraId="63A92CEB"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GIOVEDI’ 20 FEBBRAIO 2020, ore 20:45</w:t>
      </w:r>
    </w:p>
    <w:p w14:paraId="6C2D1FCA" w14:textId="77777777" w:rsidR="00E50D3C" w:rsidRDefault="00E50D3C" w:rsidP="00E50D3C">
      <w:pPr>
        <w:pStyle w:val="Nessunaspaziatura"/>
        <w:jc w:val="center"/>
        <w:rPr>
          <w:rFonts w:ascii="Arial" w:hAnsi="Arial" w:cs="Arial"/>
          <w:b/>
          <w:color w:val="002060"/>
        </w:rPr>
      </w:pPr>
      <w:r w:rsidRPr="00FD6E81">
        <w:rPr>
          <w:rFonts w:ascii="Arial" w:hAnsi="Arial" w:cs="Arial"/>
          <w:b/>
          <w:color w:val="002060"/>
        </w:rPr>
        <w:t xml:space="preserve">PalaSavelli </w:t>
      </w:r>
      <w:r w:rsidRPr="00FD6E81">
        <w:rPr>
          <w:rFonts w:ascii="Arial" w:hAnsi="Arial" w:cs="Arial"/>
          <w:bCs/>
          <w:color w:val="002060"/>
        </w:rPr>
        <w:t>di</w:t>
      </w:r>
      <w:r w:rsidRPr="00FD6E81">
        <w:rPr>
          <w:rFonts w:ascii="Arial" w:hAnsi="Arial" w:cs="Arial"/>
          <w:b/>
          <w:color w:val="002060"/>
        </w:rPr>
        <w:t xml:space="preserve"> PORTO SAN GIORGIO </w:t>
      </w:r>
      <w:r w:rsidRPr="00FD6E81">
        <w:rPr>
          <w:rFonts w:ascii="Arial" w:hAnsi="Arial" w:cs="Arial"/>
          <w:bCs/>
          <w:color w:val="002060"/>
        </w:rPr>
        <w:t>(Via Santa Vittoria, 5)</w:t>
      </w:r>
    </w:p>
    <w:p w14:paraId="1A298238" w14:textId="77777777" w:rsidR="00E50D3C" w:rsidRPr="00697CB9" w:rsidRDefault="00E50D3C" w:rsidP="00E50D3C">
      <w:pPr>
        <w:pStyle w:val="LndNormale1"/>
        <w:rPr>
          <w:color w:val="002060"/>
        </w:rPr>
      </w:pPr>
    </w:p>
    <w:p w14:paraId="45755F4E" w14:textId="77777777" w:rsidR="00E50D3C" w:rsidRPr="000673AC" w:rsidRDefault="00E50D3C" w:rsidP="00E50D3C">
      <w:pPr>
        <w:pStyle w:val="LndNormale1"/>
        <w:rPr>
          <w:color w:val="002060"/>
        </w:rPr>
      </w:pPr>
      <w:r w:rsidRPr="000673AC">
        <w:rPr>
          <w:b/>
          <w:bCs/>
          <w:color w:val="002060"/>
        </w:rPr>
        <w:t>BAYER CAPPUCCINI</w:t>
      </w:r>
      <w:r w:rsidRPr="000673AC">
        <w:rPr>
          <w:color w:val="002060"/>
        </w:rPr>
        <w:tab/>
      </w:r>
      <w:r w:rsidRPr="000673AC">
        <w:rPr>
          <w:color w:val="002060"/>
        </w:rPr>
        <w:tab/>
      </w:r>
      <w:r w:rsidRPr="000673AC">
        <w:rPr>
          <w:color w:val="002060"/>
        </w:rPr>
        <w:tab/>
      </w:r>
      <w:r>
        <w:rPr>
          <w:color w:val="002060"/>
        </w:rPr>
        <w:t>TORREGIANI Alessia</w:t>
      </w:r>
    </w:p>
    <w:p w14:paraId="42D61FAF" w14:textId="77777777" w:rsidR="00E50D3C" w:rsidRPr="000673AC" w:rsidRDefault="00E50D3C" w:rsidP="00E50D3C">
      <w:pPr>
        <w:pStyle w:val="LndNormale1"/>
        <w:ind w:left="4245" w:hanging="4245"/>
        <w:rPr>
          <w:color w:val="002060"/>
        </w:rPr>
      </w:pPr>
      <w:r w:rsidRPr="000673AC">
        <w:rPr>
          <w:b/>
          <w:bCs/>
          <w:color w:val="002060"/>
        </w:rPr>
        <w:t>CALCIO A 5 CORINALDO</w:t>
      </w:r>
      <w:r w:rsidRPr="000673AC">
        <w:rPr>
          <w:color w:val="002060"/>
        </w:rPr>
        <w:tab/>
      </w:r>
      <w:r w:rsidRPr="000673AC">
        <w:rPr>
          <w:color w:val="002060"/>
        </w:rPr>
        <w:tab/>
        <w:t xml:space="preserve">AMEDANO Michela, API Serena, </w:t>
      </w:r>
      <w:r>
        <w:rPr>
          <w:color w:val="002060"/>
        </w:rPr>
        <w:t xml:space="preserve">CANTARINI Federica, </w:t>
      </w:r>
      <w:r w:rsidRPr="000673AC">
        <w:rPr>
          <w:color w:val="002060"/>
        </w:rPr>
        <w:t>GRASSI Margherita, TAZZARI Laura</w:t>
      </w:r>
    </w:p>
    <w:p w14:paraId="2B8A4914" w14:textId="77777777" w:rsidR="00E50D3C" w:rsidRPr="000673AC" w:rsidRDefault="00E50D3C" w:rsidP="00E50D3C">
      <w:pPr>
        <w:pStyle w:val="LndNormale1"/>
        <w:rPr>
          <w:color w:val="002060"/>
        </w:rPr>
      </w:pPr>
      <w:r w:rsidRPr="000673AC">
        <w:rPr>
          <w:b/>
          <w:bCs/>
          <w:color w:val="002060"/>
        </w:rPr>
        <w:t>CANTINE RIUNITE CSI</w:t>
      </w:r>
      <w:r w:rsidRPr="000673AC">
        <w:rPr>
          <w:color w:val="002060"/>
        </w:rPr>
        <w:tab/>
      </w:r>
      <w:r w:rsidRPr="000673AC">
        <w:rPr>
          <w:color w:val="002060"/>
        </w:rPr>
        <w:tab/>
      </w:r>
      <w:r w:rsidRPr="000673AC">
        <w:rPr>
          <w:color w:val="002060"/>
        </w:rPr>
        <w:tab/>
      </w:r>
      <w:r>
        <w:rPr>
          <w:color w:val="002060"/>
        </w:rPr>
        <w:t>MANNELLA Angela Maria</w:t>
      </w:r>
    </w:p>
    <w:p w14:paraId="73224932" w14:textId="77777777" w:rsidR="00E50D3C" w:rsidRPr="000673AC" w:rsidRDefault="00E50D3C" w:rsidP="00E50D3C">
      <w:pPr>
        <w:pStyle w:val="LndNormale1"/>
        <w:rPr>
          <w:color w:val="002060"/>
        </w:rPr>
      </w:pPr>
      <w:r w:rsidRPr="000673AC">
        <w:rPr>
          <w:b/>
          <w:bCs/>
          <w:color w:val="002060"/>
        </w:rPr>
        <w:t>CSKA CORRIDONIA C5F</w:t>
      </w:r>
      <w:r w:rsidRPr="000673AC">
        <w:rPr>
          <w:color w:val="002060"/>
        </w:rPr>
        <w:tab/>
      </w:r>
      <w:r w:rsidRPr="000673AC">
        <w:rPr>
          <w:color w:val="002060"/>
        </w:rPr>
        <w:tab/>
      </w:r>
      <w:r w:rsidRPr="000673AC">
        <w:rPr>
          <w:color w:val="002060"/>
        </w:rPr>
        <w:tab/>
        <w:t>LOVASCIO Alisia</w:t>
      </w:r>
    </w:p>
    <w:p w14:paraId="055F0791" w14:textId="77777777" w:rsidR="00E50D3C" w:rsidRPr="000673AC" w:rsidRDefault="00E50D3C" w:rsidP="00E50D3C">
      <w:pPr>
        <w:pStyle w:val="LndNormale1"/>
        <w:rPr>
          <w:color w:val="002060"/>
        </w:rPr>
      </w:pPr>
      <w:r w:rsidRPr="000673AC">
        <w:rPr>
          <w:b/>
          <w:bCs/>
          <w:color w:val="002060"/>
        </w:rPr>
        <w:t>LF JESINA FEMMINILE</w:t>
      </w:r>
      <w:r w:rsidRPr="000673AC">
        <w:rPr>
          <w:color w:val="002060"/>
        </w:rPr>
        <w:tab/>
      </w:r>
      <w:r w:rsidRPr="000673AC">
        <w:rPr>
          <w:color w:val="002060"/>
        </w:rPr>
        <w:tab/>
      </w:r>
      <w:r w:rsidRPr="000673AC">
        <w:rPr>
          <w:color w:val="002060"/>
        </w:rPr>
        <w:tab/>
        <w:t>LASCA Rebecca</w:t>
      </w:r>
    </w:p>
    <w:p w14:paraId="29B1F7A8" w14:textId="77777777" w:rsidR="00E50D3C" w:rsidRPr="000673AC" w:rsidRDefault="00E50D3C" w:rsidP="00E50D3C">
      <w:pPr>
        <w:pStyle w:val="LndNormale1"/>
        <w:ind w:left="4245" w:hanging="4245"/>
        <w:rPr>
          <w:color w:val="002060"/>
        </w:rPr>
      </w:pPr>
      <w:r w:rsidRPr="000673AC">
        <w:rPr>
          <w:b/>
          <w:bCs/>
          <w:color w:val="002060"/>
        </w:rPr>
        <w:t>POLISPORTIVA BORGOSOLESTA</w:t>
      </w:r>
      <w:r w:rsidRPr="000673AC">
        <w:rPr>
          <w:color w:val="002060"/>
        </w:rPr>
        <w:tab/>
      </w:r>
      <w:r w:rsidRPr="000673AC">
        <w:rPr>
          <w:color w:val="002060"/>
        </w:rPr>
        <w:tab/>
      </w:r>
      <w:r>
        <w:rPr>
          <w:color w:val="002060"/>
        </w:rPr>
        <w:t xml:space="preserve">ARMILLEI Giorgia, CAPANNELLI Cristina, </w:t>
      </w:r>
      <w:r w:rsidRPr="000673AC">
        <w:rPr>
          <w:color w:val="002060"/>
        </w:rPr>
        <w:t>CARLINI Giorgia, FELICIONI Arianna, MAGNO Anna Sofia, PATACCA Crizia, VAGNONI Giulia</w:t>
      </w:r>
    </w:p>
    <w:p w14:paraId="2B76A16E" w14:textId="77777777" w:rsidR="00E50D3C" w:rsidRPr="000673AC" w:rsidRDefault="00E50D3C" w:rsidP="00E50D3C">
      <w:pPr>
        <w:pStyle w:val="LndNormale1"/>
        <w:rPr>
          <w:color w:val="002060"/>
        </w:rPr>
      </w:pPr>
      <w:r w:rsidRPr="000673AC">
        <w:rPr>
          <w:b/>
          <w:bCs/>
          <w:color w:val="002060"/>
        </w:rPr>
        <w:t>RECANATI CALCIO A 5</w:t>
      </w:r>
      <w:r w:rsidRPr="000673AC">
        <w:rPr>
          <w:color w:val="002060"/>
        </w:rPr>
        <w:tab/>
      </w:r>
      <w:r w:rsidRPr="000673AC">
        <w:rPr>
          <w:color w:val="002060"/>
        </w:rPr>
        <w:tab/>
      </w:r>
      <w:r w:rsidRPr="000673AC">
        <w:rPr>
          <w:color w:val="002060"/>
        </w:rPr>
        <w:tab/>
        <w:t>URBISAGLIA Federica</w:t>
      </w:r>
    </w:p>
    <w:p w14:paraId="011BB1B0" w14:textId="77777777" w:rsidR="00E50D3C" w:rsidRPr="000673AC" w:rsidRDefault="00E50D3C" w:rsidP="00E50D3C">
      <w:pPr>
        <w:pStyle w:val="LndNormale1"/>
        <w:rPr>
          <w:color w:val="002060"/>
        </w:rPr>
      </w:pPr>
    </w:p>
    <w:p w14:paraId="1E7C4D4F" w14:textId="77777777" w:rsidR="00E50D3C" w:rsidRPr="000673AC" w:rsidRDefault="00E50D3C" w:rsidP="00E50D3C">
      <w:pPr>
        <w:pStyle w:val="LndNormale1"/>
        <w:rPr>
          <w:color w:val="002060"/>
        </w:rPr>
      </w:pPr>
    </w:p>
    <w:p w14:paraId="21AE9529" w14:textId="77777777" w:rsidR="00E50D3C" w:rsidRPr="00697CB9" w:rsidRDefault="00E50D3C" w:rsidP="00E50D3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419D137C" w14:textId="77777777" w:rsidR="00E50D3C" w:rsidRPr="00697CB9" w:rsidRDefault="00E50D3C" w:rsidP="00E50D3C">
      <w:pPr>
        <w:pStyle w:val="Nessunaspaziatura"/>
        <w:jc w:val="center"/>
        <w:rPr>
          <w:rFonts w:ascii="Arial" w:hAnsi="Arial" w:cs="Arial"/>
          <w:b/>
          <w:color w:val="002060"/>
          <w:sz w:val="24"/>
          <w:szCs w:val="24"/>
          <w:u w:val="single"/>
        </w:rPr>
      </w:pPr>
    </w:p>
    <w:p w14:paraId="4201461D" w14:textId="77777777" w:rsidR="00E50D3C" w:rsidRPr="000A0B74" w:rsidRDefault="00E50D3C" w:rsidP="00E50D3C">
      <w:pPr>
        <w:pStyle w:val="Nessunaspaziatura"/>
        <w:jc w:val="both"/>
        <w:rPr>
          <w:rFonts w:ascii="Arial" w:hAnsi="Arial" w:cs="Arial"/>
          <w:color w:val="002060"/>
        </w:rPr>
      </w:pPr>
      <w:r w:rsidRPr="000A0B74">
        <w:rPr>
          <w:rFonts w:ascii="Arial" w:hAnsi="Arial" w:cs="Arial"/>
          <w:color w:val="002060"/>
        </w:rPr>
        <w:t xml:space="preserve">I sotto elencati calciatori sono convocati per svolgere </w:t>
      </w:r>
      <w:r w:rsidRPr="000A0B74">
        <w:rPr>
          <w:rFonts w:ascii="Arial" w:hAnsi="Arial" w:cs="Arial"/>
          <w:b/>
          <w:color w:val="002060"/>
          <w:u w:val="single"/>
        </w:rPr>
        <w:t>due sedute di allenamento</w:t>
      </w:r>
      <w:r w:rsidRPr="000A0B74">
        <w:rPr>
          <w:rFonts w:ascii="Arial" w:hAnsi="Arial" w:cs="Arial"/>
          <w:color w:val="002060"/>
        </w:rPr>
        <w:t xml:space="preserve"> nei giorni</w:t>
      </w:r>
    </w:p>
    <w:p w14:paraId="45EBA266" w14:textId="77777777" w:rsidR="00E50D3C" w:rsidRPr="000A0B74" w:rsidRDefault="00E50D3C" w:rsidP="00E50D3C">
      <w:pPr>
        <w:pStyle w:val="Nessunaspaziatura"/>
        <w:jc w:val="both"/>
        <w:rPr>
          <w:rFonts w:ascii="Arial" w:hAnsi="Arial" w:cs="Arial"/>
          <w:b/>
          <w:color w:val="002060"/>
          <w:u w:val="single"/>
        </w:rPr>
      </w:pPr>
    </w:p>
    <w:p w14:paraId="7BC1F10D"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LUNEDI’ 17 FEBBRAIO 2020, ore </w:t>
      </w:r>
      <w:r>
        <w:rPr>
          <w:rFonts w:ascii="Arial" w:hAnsi="Arial" w:cs="Arial"/>
          <w:b/>
          <w:color w:val="002060"/>
        </w:rPr>
        <w:t>17:15</w:t>
      </w:r>
    </w:p>
    <w:p w14:paraId="5A49834C"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Centro Sportivo Recanatese (coperto) </w:t>
      </w:r>
      <w:r w:rsidRPr="000A0B74">
        <w:rPr>
          <w:rFonts w:ascii="Arial" w:hAnsi="Arial" w:cs="Arial"/>
          <w:color w:val="002060"/>
        </w:rPr>
        <w:t xml:space="preserve">di </w:t>
      </w:r>
      <w:r w:rsidRPr="000A0B74">
        <w:rPr>
          <w:rFonts w:ascii="Arial" w:hAnsi="Arial" w:cs="Arial"/>
          <w:b/>
          <w:color w:val="002060"/>
        </w:rPr>
        <w:t>RECANATI</w:t>
      </w:r>
      <w:r w:rsidRPr="000A0B74">
        <w:rPr>
          <w:rFonts w:ascii="Arial" w:hAnsi="Arial" w:cs="Arial"/>
          <w:color w:val="002060"/>
        </w:rPr>
        <w:t xml:space="preserve"> (Via Aldo Moro)</w:t>
      </w:r>
    </w:p>
    <w:p w14:paraId="513ED2F3" w14:textId="77777777" w:rsidR="00E50D3C" w:rsidRPr="000A0B74" w:rsidRDefault="00E50D3C" w:rsidP="00E50D3C">
      <w:pPr>
        <w:pStyle w:val="Nessunaspaziatura"/>
        <w:jc w:val="center"/>
        <w:rPr>
          <w:rFonts w:ascii="Arial" w:hAnsi="Arial" w:cs="Arial"/>
          <w:b/>
          <w:color w:val="002060"/>
        </w:rPr>
      </w:pPr>
    </w:p>
    <w:p w14:paraId="722F9408"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MARTEDI’ 18 FEBRAIO 2020, ore 1</w:t>
      </w:r>
      <w:r>
        <w:rPr>
          <w:rFonts w:ascii="Arial" w:hAnsi="Arial" w:cs="Arial"/>
          <w:b/>
          <w:color w:val="002060"/>
        </w:rPr>
        <w:t>6:00</w:t>
      </w:r>
    </w:p>
    <w:p w14:paraId="264EFC5B"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PalaFiera Campanara </w:t>
      </w:r>
      <w:r w:rsidRPr="000A0B74">
        <w:rPr>
          <w:rFonts w:ascii="Arial" w:hAnsi="Arial" w:cs="Arial"/>
          <w:color w:val="002060"/>
        </w:rPr>
        <w:t xml:space="preserve">di </w:t>
      </w:r>
      <w:r w:rsidRPr="000A0B74">
        <w:rPr>
          <w:rFonts w:ascii="Arial" w:hAnsi="Arial" w:cs="Arial"/>
          <w:b/>
          <w:color w:val="002060"/>
        </w:rPr>
        <w:t>PESARO</w:t>
      </w:r>
      <w:r w:rsidRPr="000A0B74">
        <w:rPr>
          <w:rFonts w:ascii="Arial" w:hAnsi="Arial" w:cs="Arial"/>
          <w:color w:val="002060"/>
        </w:rPr>
        <w:t xml:space="preserve"> (Via delle Esposizioni, 33)</w:t>
      </w:r>
    </w:p>
    <w:p w14:paraId="3F33F5DE" w14:textId="77777777" w:rsidR="00E50D3C" w:rsidRPr="000A0B74" w:rsidRDefault="00E50D3C" w:rsidP="00E50D3C">
      <w:pPr>
        <w:pStyle w:val="Nessunaspaziatura"/>
        <w:jc w:val="center"/>
        <w:rPr>
          <w:rFonts w:ascii="Arial" w:hAnsi="Arial" w:cs="Arial"/>
          <w:b/>
          <w:color w:val="002060"/>
        </w:rPr>
      </w:pPr>
    </w:p>
    <w:p w14:paraId="476C1213" w14:textId="77777777" w:rsidR="00E50D3C" w:rsidRPr="000A0B74" w:rsidRDefault="00E50D3C" w:rsidP="00E50D3C">
      <w:pPr>
        <w:pStyle w:val="LndNormale1"/>
        <w:rPr>
          <w:color w:val="002060"/>
        </w:rPr>
      </w:pPr>
      <w:r w:rsidRPr="000A0B74">
        <w:rPr>
          <w:color w:val="002060"/>
        </w:rPr>
        <w:t xml:space="preserve">una selezione dei sotto elencati calciatori parteciperà ad </w:t>
      </w:r>
      <w:r w:rsidRPr="000A0B74">
        <w:rPr>
          <w:b/>
          <w:color w:val="002060"/>
          <w:u w:val="single"/>
        </w:rPr>
        <w:t>un allenamento a ranghi contrapposti</w:t>
      </w:r>
      <w:r w:rsidRPr="000A0B74">
        <w:rPr>
          <w:color w:val="002060"/>
        </w:rPr>
        <w:t xml:space="preserve"> il giorno</w:t>
      </w:r>
    </w:p>
    <w:p w14:paraId="17FE473C" w14:textId="77777777" w:rsidR="00E50D3C" w:rsidRPr="000A0B74" w:rsidRDefault="00E50D3C" w:rsidP="00E50D3C">
      <w:pPr>
        <w:pStyle w:val="LndNormale1"/>
        <w:rPr>
          <w:color w:val="002060"/>
        </w:rPr>
      </w:pPr>
    </w:p>
    <w:p w14:paraId="10FF8498"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GIOVEDI’ 20 FEBBRAIO 2020, ore 17:15</w:t>
      </w:r>
    </w:p>
    <w:p w14:paraId="358E6CBF"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 xml:space="preserve">PalaSavelli </w:t>
      </w:r>
      <w:r w:rsidRPr="00FD6E81">
        <w:rPr>
          <w:rFonts w:ascii="Arial" w:hAnsi="Arial" w:cs="Arial"/>
          <w:bCs/>
          <w:color w:val="002060"/>
        </w:rPr>
        <w:t>di</w:t>
      </w:r>
      <w:r w:rsidRPr="00FD6E81">
        <w:rPr>
          <w:rFonts w:ascii="Arial" w:hAnsi="Arial" w:cs="Arial"/>
          <w:b/>
          <w:color w:val="002060"/>
        </w:rPr>
        <w:t xml:space="preserve"> PORTO SAN GIORGIO </w:t>
      </w:r>
      <w:r w:rsidRPr="00FD6E81">
        <w:rPr>
          <w:rFonts w:ascii="Arial" w:hAnsi="Arial" w:cs="Arial"/>
          <w:bCs/>
          <w:color w:val="002060"/>
        </w:rPr>
        <w:t>(Via Santa Vittoria, 5)</w:t>
      </w:r>
    </w:p>
    <w:p w14:paraId="33EEB7B3" w14:textId="77777777" w:rsidR="00E50D3C" w:rsidRPr="00FD6E81" w:rsidRDefault="00E50D3C" w:rsidP="00E50D3C">
      <w:pPr>
        <w:pStyle w:val="LndNormale1"/>
        <w:rPr>
          <w:color w:val="002060"/>
        </w:rPr>
      </w:pPr>
    </w:p>
    <w:p w14:paraId="680A1F79" w14:textId="77777777" w:rsidR="00E50D3C" w:rsidRPr="00596503" w:rsidRDefault="00E50D3C" w:rsidP="00E50D3C">
      <w:pPr>
        <w:pStyle w:val="LndNormale1"/>
        <w:rPr>
          <w:bCs/>
          <w:color w:val="002060"/>
        </w:rPr>
      </w:pPr>
      <w:r w:rsidRPr="00FD6E81">
        <w:rPr>
          <w:b/>
          <w:color w:val="002060"/>
        </w:rPr>
        <w:t>ACLI MANTOVANI CALCIO A 5</w:t>
      </w:r>
      <w:r w:rsidRPr="00FD6E81">
        <w:rPr>
          <w:b/>
          <w:color w:val="002060"/>
        </w:rPr>
        <w:tab/>
      </w:r>
      <w:r w:rsidRPr="00FD6E81">
        <w:rPr>
          <w:b/>
          <w:color w:val="002060"/>
        </w:rPr>
        <w:tab/>
      </w:r>
      <w:r w:rsidRPr="00FD6E81">
        <w:rPr>
          <w:bCs/>
          <w:color w:val="002060"/>
        </w:rPr>
        <w:t>FERRARESI Davide</w:t>
      </w:r>
    </w:p>
    <w:p w14:paraId="67664FCD" w14:textId="77777777" w:rsidR="00E50D3C" w:rsidRDefault="00E50D3C" w:rsidP="00E50D3C">
      <w:pPr>
        <w:pStyle w:val="LndNormale1"/>
        <w:rPr>
          <w:bCs/>
          <w:color w:val="002060"/>
        </w:rPr>
      </w:pPr>
      <w:r>
        <w:rPr>
          <w:b/>
          <w:color w:val="002060"/>
        </w:rPr>
        <w:t>AMICI DEL CENTROSOCIO SP.</w:t>
      </w:r>
      <w:r>
        <w:rPr>
          <w:b/>
          <w:color w:val="002060"/>
        </w:rPr>
        <w:tab/>
      </w:r>
      <w:r>
        <w:rPr>
          <w:b/>
          <w:color w:val="002060"/>
        </w:rPr>
        <w:tab/>
      </w:r>
      <w:r>
        <w:rPr>
          <w:bCs/>
          <w:color w:val="002060"/>
        </w:rPr>
        <w:t>BENEDETTO Alex, POLVERARI Tommaso</w:t>
      </w:r>
    </w:p>
    <w:p w14:paraId="5B106C6C" w14:textId="77777777" w:rsidR="00E50D3C" w:rsidRDefault="00E50D3C" w:rsidP="00E50D3C">
      <w:pPr>
        <w:pStyle w:val="LndNormale1"/>
        <w:rPr>
          <w:bCs/>
          <w:color w:val="002060"/>
        </w:rPr>
      </w:pPr>
      <w:r w:rsidRPr="00596503">
        <w:rPr>
          <w:b/>
          <w:color w:val="002060"/>
        </w:rPr>
        <w:t>AUDAX 1970 S.ANGELO</w:t>
      </w:r>
      <w:r w:rsidRPr="00596503">
        <w:rPr>
          <w:b/>
          <w:color w:val="002060"/>
        </w:rPr>
        <w:tab/>
      </w:r>
      <w:r>
        <w:rPr>
          <w:bCs/>
          <w:color w:val="002060"/>
        </w:rPr>
        <w:tab/>
      </w:r>
      <w:r>
        <w:rPr>
          <w:bCs/>
          <w:color w:val="002060"/>
        </w:rPr>
        <w:tab/>
        <w:t>TOPPI Simone</w:t>
      </w:r>
    </w:p>
    <w:p w14:paraId="201C5C3A" w14:textId="77777777" w:rsidR="00E50D3C" w:rsidRPr="00596503" w:rsidRDefault="00E50D3C" w:rsidP="00E50D3C">
      <w:pPr>
        <w:pStyle w:val="LndNormale1"/>
        <w:ind w:left="4245" w:hanging="4245"/>
        <w:rPr>
          <w:bCs/>
          <w:color w:val="002060"/>
        </w:rPr>
      </w:pPr>
      <w:r>
        <w:rPr>
          <w:b/>
          <w:color w:val="002060"/>
        </w:rPr>
        <w:t>AVENALE</w:t>
      </w:r>
      <w:r>
        <w:rPr>
          <w:b/>
          <w:color w:val="002060"/>
        </w:rPr>
        <w:tab/>
      </w:r>
      <w:r>
        <w:rPr>
          <w:b/>
          <w:color w:val="002060"/>
        </w:rPr>
        <w:tab/>
      </w:r>
      <w:r>
        <w:rPr>
          <w:bCs/>
          <w:color w:val="002060"/>
        </w:rPr>
        <w:t>COLA Lorenzo</w:t>
      </w:r>
    </w:p>
    <w:p w14:paraId="7B0AF39C" w14:textId="77777777" w:rsidR="00E50D3C" w:rsidRPr="006B2ABB" w:rsidRDefault="00E50D3C" w:rsidP="00E50D3C">
      <w:pPr>
        <w:pStyle w:val="LndNormale1"/>
        <w:ind w:left="4245" w:hanging="4245"/>
        <w:rPr>
          <w:bCs/>
          <w:color w:val="002060"/>
        </w:rPr>
      </w:pPr>
      <w:r w:rsidRPr="006B2ABB">
        <w:rPr>
          <w:b/>
          <w:color w:val="002060"/>
        </w:rPr>
        <w:t>CANTINE RIUNITE CSI</w:t>
      </w:r>
      <w:r>
        <w:rPr>
          <w:bCs/>
          <w:color w:val="002060"/>
        </w:rPr>
        <w:tab/>
      </w:r>
      <w:r>
        <w:rPr>
          <w:bCs/>
          <w:color w:val="002060"/>
        </w:rPr>
        <w:tab/>
        <w:t>GASHI Enis, GHIDINI Nicolas</w:t>
      </w:r>
    </w:p>
    <w:p w14:paraId="6E30A001" w14:textId="77777777" w:rsidR="00E50D3C" w:rsidRPr="006B2ABB" w:rsidRDefault="00E50D3C" w:rsidP="00E50D3C">
      <w:pPr>
        <w:pStyle w:val="LndNormale1"/>
        <w:rPr>
          <w:color w:val="002060"/>
        </w:rPr>
      </w:pPr>
      <w:r w:rsidRPr="006B2ABB">
        <w:rPr>
          <w:b/>
          <w:color w:val="002060"/>
        </w:rPr>
        <w:lastRenderedPageBreak/>
        <w:t>C.U.S. ANCONA</w:t>
      </w:r>
      <w:r w:rsidRPr="006B2ABB">
        <w:rPr>
          <w:b/>
          <w:color w:val="002060"/>
        </w:rPr>
        <w:tab/>
      </w:r>
      <w:r w:rsidRPr="006B2ABB">
        <w:rPr>
          <w:b/>
          <w:color w:val="002060"/>
        </w:rPr>
        <w:tab/>
      </w:r>
      <w:r w:rsidRPr="006B2ABB">
        <w:rPr>
          <w:b/>
          <w:color w:val="002060"/>
        </w:rPr>
        <w:tab/>
      </w:r>
      <w:r w:rsidRPr="006B2ABB">
        <w:rPr>
          <w:b/>
          <w:color w:val="002060"/>
        </w:rPr>
        <w:tab/>
      </w:r>
      <w:r w:rsidRPr="006B2ABB">
        <w:rPr>
          <w:color w:val="002060"/>
        </w:rPr>
        <w:t>ASTUTI Marco</w:t>
      </w:r>
      <w:r>
        <w:rPr>
          <w:color w:val="002060"/>
        </w:rPr>
        <w:t>, DAVID Leonardo</w:t>
      </w:r>
    </w:p>
    <w:p w14:paraId="5A773BC6" w14:textId="77777777" w:rsidR="00E50D3C" w:rsidRPr="00596503" w:rsidRDefault="00E50D3C" w:rsidP="00E50D3C">
      <w:pPr>
        <w:pStyle w:val="LndNormale1"/>
        <w:rPr>
          <w:bCs/>
          <w:color w:val="002060"/>
        </w:rPr>
      </w:pPr>
      <w:r>
        <w:rPr>
          <w:b/>
          <w:color w:val="002060"/>
        </w:rPr>
        <w:t>C.U.S. MACERATA CALCIO A5</w:t>
      </w:r>
      <w:r>
        <w:rPr>
          <w:b/>
          <w:color w:val="002060"/>
        </w:rPr>
        <w:tab/>
      </w:r>
      <w:r>
        <w:rPr>
          <w:b/>
          <w:color w:val="002060"/>
        </w:rPr>
        <w:tab/>
      </w:r>
      <w:r>
        <w:rPr>
          <w:bCs/>
          <w:color w:val="002060"/>
        </w:rPr>
        <w:t>CITTADINI Luciano</w:t>
      </w:r>
    </w:p>
    <w:p w14:paraId="2B3D0D0C" w14:textId="77777777" w:rsidR="00E50D3C" w:rsidRDefault="00E50D3C" w:rsidP="00E50D3C">
      <w:pPr>
        <w:pStyle w:val="LndNormale1"/>
        <w:rPr>
          <w:bCs/>
          <w:color w:val="002060"/>
        </w:rPr>
      </w:pPr>
      <w:r>
        <w:rPr>
          <w:b/>
          <w:color w:val="002060"/>
        </w:rPr>
        <w:t>FUTSAL ASKL</w:t>
      </w:r>
      <w:r>
        <w:rPr>
          <w:b/>
          <w:color w:val="002060"/>
        </w:rPr>
        <w:tab/>
      </w:r>
      <w:r>
        <w:rPr>
          <w:b/>
          <w:color w:val="002060"/>
        </w:rPr>
        <w:tab/>
      </w:r>
      <w:r>
        <w:rPr>
          <w:b/>
          <w:color w:val="002060"/>
        </w:rPr>
        <w:tab/>
      </w:r>
      <w:r>
        <w:rPr>
          <w:b/>
          <w:color w:val="002060"/>
        </w:rPr>
        <w:tab/>
      </w:r>
      <w:r w:rsidRPr="00596503">
        <w:rPr>
          <w:bCs/>
          <w:color w:val="002060"/>
        </w:rPr>
        <w:t>BRACCIANI Matteo,</w:t>
      </w:r>
      <w:r>
        <w:rPr>
          <w:b/>
          <w:color w:val="002060"/>
        </w:rPr>
        <w:t xml:space="preserve"> </w:t>
      </w:r>
      <w:r>
        <w:rPr>
          <w:bCs/>
          <w:color w:val="002060"/>
        </w:rPr>
        <w:t>COCCHIERI Kevin,</w:t>
      </w:r>
    </w:p>
    <w:p w14:paraId="602A5156" w14:textId="77777777" w:rsidR="00E50D3C" w:rsidRPr="00596503" w:rsidRDefault="00E50D3C" w:rsidP="00E50D3C">
      <w:pPr>
        <w:pStyle w:val="LndNormale1"/>
        <w:ind w:left="3540" w:firstLine="708"/>
        <w:rPr>
          <w:bCs/>
          <w:color w:val="002060"/>
        </w:rPr>
      </w:pPr>
      <w:r>
        <w:rPr>
          <w:bCs/>
          <w:color w:val="002060"/>
        </w:rPr>
        <w:t>NICOLAI Matteo, TESTA Leonardo</w:t>
      </w:r>
    </w:p>
    <w:p w14:paraId="527F3120" w14:textId="77777777" w:rsidR="00E50D3C" w:rsidRDefault="00E50D3C" w:rsidP="00E50D3C">
      <w:pPr>
        <w:pStyle w:val="LndNormale1"/>
        <w:rPr>
          <w:bCs/>
          <w:color w:val="002060"/>
        </w:rPr>
      </w:pPr>
      <w:r>
        <w:rPr>
          <w:b/>
          <w:color w:val="002060"/>
        </w:rPr>
        <w:t>FUTSAL COBA SPORTIVA DIL</w:t>
      </w:r>
      <w:r>
        <w:rPr>
          <w:b/>
          <w:color w:val="002060"/>
        </w:rPr>
        <w:tab/>
      </w:r>
      <w:r>
        <w:rPr>
          <w:b/>
          <w:color w:val="002060"/>
        </w:rPr>
        <w:tab/>
      </w:r>
      <w:r>
        <w:rPr>
          <w:bCs/>
          <w:color w:val="002060"/>
        </w:rPr>
        <w:t>PAOLINI Paolo</w:t>
      </w:r>
    </w:p>
    <w:p w14:paraId="748C6D24" w14:textId="77777777" w:rsidR="00E50D3C" w:rsidRDefault="00E50D3C" w:rsidP="00E50D3C">
      <w:pPr>
        <w:pStyle w:val="LndNormale1"/>
        <w:rPr>
          <w:bCs/>
          <w:color w:val="002060"/>
        </w:rPr>
      </w:pPr>
      <w:r w:rsidRPr="006B2ABB">
        <w:rPr>
          <w:b/>
          <w:color w:val="002060"/>
        </w:rPr>
        <w:t>GROTTACCIA 2005</w:t>
      </w:r>
      <w:r w:rsidRPr="006B2ABB">
        <w:rPr>
          <w:b/>
          <w:color w:val="002060"/>
        </w:rPr>
        <w:tab/>
      </w:r>
      <w:r>
        <w:rPr>
          <w:bCs/>
          <w:color w:val="002060"/>
        </w:rPr>
        <w:tab/>
      </w:r>
      <w:r>
        <w:rPr>
          <w:bCs/>
          <w:color w:val="002060"/>
        </w:rPr>
        <w:tab/>
      </w:r>
      <w:r>
        <w:rPr>
          <w:bCs/>
          <w:color w:val="002060"/>
        </w:rPr>
        <w:tab/>
        <w:t>FUFI Diego, PALMIERI Elias</w:t>
      </w:r>
    </w:p>
    <w:p w14:paraId="4A43FA16" w14:textId="77777777" w:rsidR="00E50D3C" w:rsidRDefault="00E50D3C" w:rsidP="00E50D3C">
      <w:pPr>
        <w:pStyle w:val="LndNormale1"/>
        <w:rPr>
          <w:bCs/>
          <w:color w:val="002060"/>
        </w:rPr>
      </w:pPr>
      <w:r w:rsidRPr="006B2ABB">
        <w:rPr>
          <w:b/>
          <w:color w:val="002060"/>
        </w:rPr>
        <w:t>OSTRENSE</w:t>
      </w:r>
      <w:r>
        <w:rPr>
          <w:bCs/>
          <w:color w:val="002060"/>
        </w:rPr>
        <w:tab/>
      </w:r>
      <w:r>
        <w:rPr>
          <w:bCs/>
          <w:color w:val="002060"/>
        </w:rPr>
        <w:tab/>
      </w:r>
      <w:r>
        <w:rPr>
          <w:bCs/>
          <w:color w:val="002060"/>
        </w:rPr>
        <w:tab/>
      </w:r>
      <w:r>
        <w:rPr>
          <w:bCs/>
          <w:color w:val="002060"/>
        </w:rPr>
        <w:tab/>
      </w:r>
      <w:r>
        <w:rPr>
          <w:bCs/>
          <w:color w:val="002060"/>
        </w:rPr>
        <w:tab/>
        <w:t>FATTORINI Michele, PETTINARI Emanuele</w:t>
      </w:r>
    </w:p>
    <w:p w14:paraId="2CDDE926" w14:textId="77777777" w:rsidR="00E50D3C" w:rsidRDefault="00E50D3C" w:rsidP="00E50D3C">
      <w:pPr>
        <w:pStyle w:val="LndNormale1"/>
      </w:pPr>
    </w:p>
    <w:p w14:paraId="58461166" w14:textId="77777777" w:rsidR="00E50D3C" w:rsidRDefault="00E50D3C" w:rsidP="00E50D3C">
      <w:pPr>
        <w:pStyle w:val="LndNormale1"/>
      </w:pPr>
    </w:p>
    <w:p w14:paraId="1316518C" w14:textId="77777777" w:rsidR="00E50D3C" w:rsidRPr="00697CB9" w:rsidRDefault="00E50D3C" w:rsidP="00E50D3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15</w:t>
      </w:r>
    </w:p>
    <w:p w14:paraId="5A431304" w14:textId="77777777" w:rsidR="00E50D3C" w:rsidRPr="00697CB9" w:rsidRDefault="00E50D3C" w:rsidP="00E50D3C">
      <w:pPr>
        <w:pStyle w:val="Nessunaspaziatura"/>
        <w:jc w:val="center"/>
        <w:rPr>
          <w:rFonts w:ascii="Arial" w:hAnsi="Arial" w:cs="Arial"/>
          <w:b/>
          <w:color w:val="002060"/>
          <w:sz w:val="24"/>
          <w:szCs w:val="24"/>
          <w:u w:val="single"/>
        </w:rPr>
      </w:pPr>
    </w:p>
    <w:p w14:paraId="5A3D7245" w14:textId="77777777" w:rsidR="00E50D3C" w:rsidRPr="000A0B74" w:rsidRDefault="00E50D3C" w:rsidP="00E50D3C">
      <w:pPr>
        <w:pStyle w:val="Nessunaspaziatura"/>
        <w:jc w:val="both"/>
        <w:rPr>
          <w:rFonts w:ascii="Arial" w:hAnsi="Arial" w:cs="Arial"/>
          <w:color w:val="002060"/>
        </w:rPr>
      </w:pPr>
      <w:r w:rsidRPr="000A0B74">
        <w:rPr>
          <w:rFonts w:ascii="Arial" w:hAnsi="Arial" w:cs="Arial"/>
          <w:color w:val="002060"/>
        </w:rPr>
        <w:t xml:space="preserve">I sotto elencati calciatori sono convocati per svolgere </w:t>
      </w:r>
      <w:r w:rsidRPr="000A0B74">
        <w:rPr>
          <w:rFonts w:ascii="Arial" w:hAnsi="Arial" w:cs="Arial"/>
          <w:b/>
          <w:color w:val="002060"/>
          <w:u w:val="single"/>
        </w:rPr>
        <w:t>due sedute di allenamento</w:t>
      </w:r>
      <w:r w:rsidRPr="000A0B74">
        <w:rPr>
          <w:rFonts w:ascii="Arial" w:hAnsi="Arial" w:cs="Arial"/>
          <w:color w:val="002060"/>
        </w:rPr>
        <w:t xml:space="preserve"> nei giorni</w:t>
      </w:r>
    </w:p>
    <w:p w14:paraId="0255978A" w14:textId="77777777" w:rsidR="00E50D3C" w:rsidRPr="000A0B74" w:rsidRDefault="00E50D3C" w:rsidP="00E50D3C">
      <w:pPr>
        <w:pStyle w:val="Nessunaspaziatura"/>
        <w:jc w:val="both"/>
        <w:rPr>
          <w:rFonts w:ascii="Arial" w:hAnsi="Arial" w:cs="Arial"/>
          <w:b/>
          <w:color w:val="002060"/>
          <w:u w:val="single"/>
        </w:rPr>
      </w:pPr>
    </w:p>
    <w:p w14:paraId="28A32DC6"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LUNEDI’ 17 FEBBRAIO 2020, ore </w:t>
      </w:r>
      <w:r>
        <w:rPr>
          <w:rFonts w:ascii="Arial" w:hAnsi="Arial" w:cs="Arial"/>
          <w:b/>
          <w:color w:val="002060"/>
        </w:rPr>
        <w:t>15:30</w:t>
      </w:r>
    </w:p>
    <w:p w14:paraId="171FD7F5"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Centro Sportivo Recanatese (coperto) </w:t>
      </w:r>
      <w:r w:rsidRPr="000A0B74">
        <w:rPr>
          <w:rFonts w:ascii="Arial" w:hAnsi="Arial" w:cs="Arial"/>
          <w:color w:val="002060"/>
        </w:rPr>
        <w:t xml:space="preserve">di </w:t>
      </w:r>
      <w:r w:rsidRPr="000A0B74">
        <w:rPr>
          <w:rFonts w:ascii="Arial" w:hAnsi="Arial" w:cs="Arial"/>
          <w:b/>
          <w:color w:val="002060"/>
        </w:rPr>
        <w:t>RECANATI</w:t>
      </w:r>
      <w:r w:rsidRPr="000A0B74">
        <w:rPr>
          <w:rFonts w:ascii="Arial" w:hAnsi="Arial" w:cs="Arial"/>
          <w:color w:val="002060"/>
        </w:rPr>
        <w:t xml:space="preserve"> (Via Aldo Moro)</w:t>
      </w:r>
    </w:p>
    <w:p w14:paraId="3BAC8003" w14:textId="77777777" w:rsidR="00E50D3C" w:rsidRPr="000A0B74" w:rsidRDefault="00E50D3C" w:rsidP="00E50D3C">
      <w:pPr>
        <w:pStyle w:val="Nessunaspaziatura"/>
        <w:jc w:val="center"/>
        <w:rPr>
          <w:rFonts w:ascii="Arial" w:hAnsi="Arial" w:cs="Arial"/>
          <w:b/>
          <w:color w:val="002060"/>
        </w:rPr>
      </w:pPr>
    </w:p>
    <w:p w14:paraId="63B7BACB"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MARTEDI’ 18 FEBRAIO 2020, ore 1</w:t>
      </w:r>
      <w:r>
        <w:rPr>
          <w:rFonts w:ascii="Arial" w:hAnsi="Arial" w:cs="Arial"/>
          <w:b/>
          <w:color w:val="002060"/>
        </w:rPr>
        <w:t>4:30</w:t>
      </w:r>
    </w:p>
    <w:p w14:paraId="1A85F76F"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PalaFiera Campanara </w:t>
      </w:r>
      <w:r w:rsidRPr="000A0B74">
        <w:rPr>
          <w:rFonts w:ascii="Arial" w:hAnsi="Arial" w:cs="Arial"/>
          <w:color w:val="002060"/>
        </w:rPr>
        <w:t xml:space="preserve">di </w:t>
      </w:r>
      <w:r w:rsidRPr="000A0B74">
        <w:rPr>
          <w:rFonts w:ascii="Arial" w:hAnsi="Arial" w:cs="Arial"/>
          <w:b/>
          <w:color w:val="002060"/>
        </w:rPr>
        <w:t>PESARO</w:t>
      </w:r>
      <w:r w:rsidRPr="000A0B74">
        <w:rPr>
          <w:rFonts w:ascii="Arial" w:hAnsi="Arial" w:cs="Arial"/>
          <w:color w:val="002060"/>
        </w:rPr>
        <w:t xml:space="preserve"> (Via delle Esposizioni, 33)</w:t>
      </w:r>
    </w:p>
    <w:p w14:paraId="20721034" w14:textId="77777777" w:rsidR="00E50D3C" w:rsidRPr="000A0B74" w:rsidRDefault="00E50D3C" w:rsidP="00E50D3C">
      <w:pPr>
        <w:pStyle w:val="Nessunaspaziatura"/>
        <w:jc w:val="center"/>
        <w:rPr>
          <w:rFonts w:ascii="Arial" w:hAnsi="Arial" w:cs="Arial"/>
          <w:b/>
          <w:color w:val="002060"/>
        </w:rPr>
      </w:pPr>
    </w:p>
    <w:p w14:paraId="52E45B2E" w14:textId="77777777" w:rsidR="00E50D3C" w:rsidRPr="000A0B74" w:rsidRDefault="00E50D3C" w:rsidP="00E50D3C">
      <w:pPr>
        <w:pStyle w:val="LndNormale1"/>
        <w:rPr>
          <w:color w:val="002060"/>
        </w:rPr>
      </w:pPr>
      <w:r w:rsidRPr="000A0B74">
        <w:rPr>
          <w:color w:val="002060"/>
        </w:rPr>
        <w:t xml:space="preserve">una selezione dei sotto elencati calciatori parteciperà ad </w:t>
      </w:r>
      <w:r w:rsidRPr="000A0B74">
        <w:rPr>
          <w:b/>
          <w:color w:val="002060"/>
          <w:u w:val="single"/>
        </w:rPr>
        <w:t>un allenamento a ranghi contrapposti</w:t>
      </w:r>
      <w:r w:rsidRPr="000A0B74">
        <w:rPr>
          <w:color w:val="002060"/>
        </w:rPr>
        <w:t xml:space="preserve"> il giorno</w:t>
      </w:r>
    </w:p>
    <w:p w14:paraId="1D8AC7B5" w14:textId="77777777" w:rsidR="00E50D3C" w:rsidRPr="000A0B74" w:rsidRDefault="00E50D3C" w:rsidP="00E50D3C">
      <w:pPr>
        <w:pStyle w:val="LndNormale1"/>
        <w:rPr>
          <w:color w:val="002060"/>
        </w:rPr>
      </w:pPr>
    </w:p>
    <w:p w14:paraId="701C35FB"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GIOVEDI’ 20 FEBBRAIO 2020, ore 15:30</w:t>
      </w:r>
    </w:p>
    <w:p w14:paraId="054FC61D"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 xml:space="preserve">PalaSavelli </w:t>
      </w:r>
      <w:r w:rsidRPr="00FD6E81">
        <w:rPr>
          <w:rFonts w:ascii="Arial" w:hAnsi="Arial" w:cs="Arial"/>
          <w:bCs/>
          <w:color w:val="002060"/>
        </w:rPr>
        <w:t>di</w:t>
      </w:r>
      <w:r w:rsidRPr="00FD6E81">
        <w:rPr>
          <w:rFonts w:ascii="Arial" w:hAnsi="Arial" w:cs="Arial"/>
          <w:b/>
          <w:color w:val="002060"/>
        </w:rPr>
        <w:t xml:space="preserve"> PORTO SAN GIORGIO </w:t>
      </w:r>
      <w:r w:rsidRPr="00FD6E81">
        <w:rPr>
          <w:rFonts w:ascii="Arial" w:hAnsi="Arial" w:cs="Arial"/>
          <w:bCs/>
          <w:color w:val="002060"/>
        </w:rPr>
        <w:t>(Via Santa Vittoria, 5)</w:t>
      </w:r>
    </w:p>
    <w:p w14:paraId="606FF79D" w14:textId="77777777" w:rsidR="00E50D3C" w:rsidRPr="00FD6E81" w:rsidRDefault="00E50D3C" w:rsidP="00E50D3C">
      <w:pPr>
        <w:pStyle w:val="LndNormale1"/>
        <w:rPr>
          <w:color w:val="002060"/>
        </w:rPr>
      </w:pPr>
    </w:p>
    <w:p w14:paraId="427B1AE6" w14:textId="77777777" w:rsidR="00E50D3C" w:rsidRPr="00B737C0" w:rsidRDefault="00E50D3C" w:rsidP="00E50D3C">
      <w:pPr>
        <w:pStyle w:val="LndNormale1"/>
        <w:ind w:left="4245" w:hanging="4245"/>
        <w:rPr>
          <w:bCs/>
          <w:color w:val="002060"/>
        </w:rPr>
      </w:pPr>
      <w:r w:rsidRPr="00FD6E81">
        <w:rPr>
          <w:b/>
          <w:color w:val="002060"/>
        </w:rPr>
        <w:t>ACLI MANTOVANI CALCIO A 5</w:t>
      </w:r>
      <w:r w:rsidRPr="00FD6E81">
        <w:rPr>
          <w:b/>
          <w:color w:val="002060"/>
        </w:rPr>
        <w:tab/>
      </w:r>
      <w:r w:rsidRPr="00FD6E81">
        <w:rPr>
          <w:bCs/>
          <w:color w:val="002060"/>
        </w:rPr>
        <w:t>GIGANTE Nicolas,</w:t>
      </w:r>
      <w:r w:rsidRPr="00FD6E81">
        <w:rPr>
          <w:b/>
          <w:color w:val="002060"/>
        </w:rPr>
        <w:t xml:space="preserve"> </w:t>
      </w:r>
      <w:r w:rsidRPr="00FD6E81">
        <w:rPr>
          <w:bCs/>
          <w:color w:val="002060"/>
        </w:rPr>
        <w:t>MARTINI Tommaso</w:t>
      </w:r>
    </w:p>
    <w:p w14:paraId="07C3D3BB" w14:textId="77777777" w:rsidR="00E50D3C" w:rsidRPr="00961611" w:rsidRDefault="00E50D3C" w:rsidP="00E50D3C">
      <w:pPr>
        <w:pStyle w:val="LndNormale1"/>
        <w:ind w:left="4245" w:hanging="4245"/>
        <w:rPr>
          <w:color w:val="002060"/>
        </w:rPr>
      </w:pPr>
      <w:r w:rsidRPr="00961611">
        <w:rPr>
          <w:b/>
          <w:color w:val="002060"/>
        </w:rPr>
        <w:t>AMICI DEL CENTROSOCIO SP.</w:t>
      </w:r>
      <w:r w:rsidRPr="00961611">
        <w:rPr>
          <w:color w:val="002060"/>
        </w:rPr>
        <w:tab/>
      </w:r>
      <w:r>
        <w:rPr>
          <w:color w:val="002060"/>
        </w:rPr>
        <w:t>IANNACE Francesco Geri, MARCHETTI Daniel,</w:t>
      </w:r>
      <w:r w:rsidRPr="00961611">
        <w:rPr>
          <w:color w:val="002060"/>
        </w:rPr>
        <w:tab/>
        <w:t>PICCIOLI Gioele, QUERCETTI Michele</w:t>
      </w:r>
    </w:p>
    <w:p w14:paraId="7E9E6F2B" w14:textId="77777777" w:rsidR="00E50D3C" w:rsidRPr="00D32830" w:rsidRDefault="00E50D3C" w:rsidP="00E50D3C">
      <w:pPr>
        <w:pStyle w:val="LndNormale1"/>
        <w:rPr>
          <w:bCs/>
          <w:color w:val="002060"/>
        </w:rPr>
      </w:pPr>
      <w:r>
        <w:rPr>
          <w:b/>
          <w:color w:val="002060"/>
        </w:rPr>
        <w:t>CALCIO A 5 CORINALDO</w:t>
      </w:r>
      <w:r>
        <w:rPr>
          <w:b/>
          <w:color w:val="002060"/>
        </w:rPr>
        <w:tab/>
      </w:r>
      <w:r>
        <w:rPr>
          <w:b/>
          <w:color w:val="002060"/>
        </w:rPr>
        <w:tab/>
      </w:r>
      <w:r>
        <w:rPr>
          <w:b/>
          <w:color w:val="002060"/>
        </w:rPr>
        <w:tab/>
      </w:r>
      <w:r w:rsidRPr="00D32830">
        <w:rPr>
          <w:bCs/>
          <w:color w:val="002060"/>
        </w:rPr>
        <w:t>PAOLONI Cristian</w:t>
      </w:r>
    </w:p>
    <w:p w14:paraId="1F1BB457" w14:textId="77777777" w:rsidR="00E50D3C" w:rsidRDefault="00E50D3C" w:rsidP="00E50D3C">
      <w:pPr>
        <w:pStyle w:val="LndNormale1"/>
        <w:ind w:left="4245" w:hanging="4245"/>
        <w:rPr>
          <w:color w:val="002060"/>
        </w:rPr>
      </w:pPr>
      <w:r w:rsidRPr="00961611">
        <w:rPr>
          <w:b/>
          <w:color w:val="002060"/>
        </w:rPr>
        <w:t>FUTBOL3</w:t>
      </w:r>
      <w:r w:rsidRPr="00961611">
        <w:rPr>
          <w:color w:val="002060"/>
        </w:rPr>
        <w:tab/>
      </w:r>
      <w:r w:rsidRPr="00961611">
        <w:rPr>
          <w:color w:val="002060"/>
        </w:rPr>
        <w:tab/>
        <w:t>SORI Michele</w:t>
      </w:r>
      <w:r>
        <w:rPr>
          <w:color w:val="002060"/>
        </w:rPr>
        <w:t>, TESEI Alessandro</w:t>
      </w:r>
    </w:p>
    <w:p w14:paraId="04E240DB" w14:textId="77777777" w:rsidR="00E50D3C" w:rsidRDefault="00E50D3C" w:rsidP="00E50D3C">
      <w:pPr>
        <w:pStyle w:val="LndNormale1"/>
        <w:ind w:left="4245" w:hanging="4245"/>
        <w:rPr>
          <w:color w:val="002060"/>
        </w:rPr>
      </w:pPr>
      <w:r w:rsidRPr="00D32830">
        <w:rPr>
          <w:b/>
          <w:bCs/>
          <w:color w:val="002060"/>
        </w:rPr>
        <w:t>ITALSERVICE C5</w:t>
      </w:r>
      <w:r>
        <w:rPr>
          <w:color w:val="002060"/>
        </w:rPr>
        <w:tab/>
      </w:r>
      <w:r>
        <w:rPr>
          <w:color w:val="002060"/>
        </w:rPr>
        <w:tab/>
        <w:t>BONETTI Michael, MARIANI Filippo</w:t>
      </w:r>
    </w:p>
    <w:p w14:paraId="76DEBD77" w14:textId="77777777" w:rsidR="00E50D3C" w:rsidRPr="00B737C0" w:rsidRDefault="00E50D3C" w:rsidP="00E50D3C">
      <w:pPr>
        <w:pStyle w:val="LndNormale1"/>
        <w:rPr>
          <w:color w:val="002060"/>
        </w:rPr>
      </w:pPr>
      <w:r>
        <w:rPr>
          <w:b/>
          <w:bCs/>
          <w:color w:val="002060"/>
        </w:rPr>
        <w:t>JESI CALCIO A 5</w:t>
      </w:r>
      <w:r>
        <w:rPr>
          <w:b/>
          <w:bCs/>
          <w:color w:val="002060"/>
        </w:rPr>
        <w:tab/>
      </w:r>
      <w:r>
        <w:rPr>
          <w:b/>
          <w:bCs/>
          <w:color w:val="002060"/>
        </w:rPr>
        <w:tab/>
      </w:r>
      <w:r>
        <w:rPr>
          <w:b/>
          <w:bCs/>
          <w:color w:val="002060"/>
        </w:rPr>
        <w:tab/>
      </w:r>
      <w:r>
        <w:rPr>
          <w:b/>
          <w:bCs/>
          <w:color w:val="002060"/>
        </w:rPr>
        <w:tab/>
      </w:r>
      <w:r>
        <w:rPr>
          <w:color w:val="002060"/>
        </w:rPr>
        <w:t>PICCIONI Martino</w:t>
      </w:r>
    </w:p>
    <w:p w14:paraId="5A176901" w14:textId="77777777" w:rsidR="00E50D3C" w:rsidRDefault="00E50D3C" w:rsidP="00E50D3C">
      <w:pPr>
        <w:pStyle w:val="LndNormale1"/>
        <w:rPr>
          <w:color w:val="002060"/>
        </w:rPr>
      </w:pPr>
      <w:r w:rsidRPr="00D32830">
        <w:rPr>
          <w:b/>
          <w:bCs/>
          <w:color w:val="002060"/>
        </w:rPr>
        <w:t>POL.CAGLI SPORT ASSOCIATI</w:t>
      </w:r>
      <w:r>
        <w:rPr>
          <w:color w:val="002060"/>
        </w:rPr>
        <w:tab/>
      </w:r>
      <w:r>
        <w:rPr>
          <w:color w:val="002060"/>
        </w:rPr>
        <w:tab/>
        <w:t>MARCHIONNI Francesco</w:t>
      </w:r>
    </w:p>
    <w:p w14:paraId="4F241F0F" w14:textId="77777777" w:rsidR="00E50D3C" w:rsidRDefault="00E50D3C" w:rsidP="00E50D3C">
      <w:pPr>
        <w:pStyle w:val="LndNormale1"/>
        <w:rPr>
          <w:color w:val="002060"/>
        </w:rPr>
      </w:pPr>
      <w:r w:rsidRPr="00D32830">
        <w:rPr>
          <w:b/>
          <w:bCs/>
          <w:color w:val="002060"/>
        </w:rPr>
        <w:t>REAL S.COSTANZO CALCIO 5</w:t>
      </w:r>
      <w:r>
        <w:rPr>
          <w:color w:val="002060"/>
        </w:rPr>
        <w:tab/>
      </w:r>
      <w:r>
        <w:rPr>
          <w:color w:val="002060"/>
        </w:rPr>
        <w:tab/>
        <w:t>BUCALO Antonio</w:t>
      </w:r>
    </w:p>
    <w:p w14:paraId="37C8582B" w14:textId="77777777" w:rsidR="00E50D3C" w:rsidRPr="00B737C0" w:rsidRDefault="00E50D3C" w:rsidP="00E50D3C">
      <w:pPr>
        <w:pStyle w:val="LndNormale1"/>
        <w:rPr>
          <w:color w:val="002060"/>
        </w:rPr>
      </w:pPr>
      <w:r>
        <w:rPr>
          <w:b/>
          <w:bCs/>
          <w:color w:val="002060"/>
        </w:rPr>
        <w:t>RECANATI CALCIO A 5</w:t>
      </w:r>
      <w:r>
        <w:rPr>
          <w:b/>
          <w:bCs/>
          <w:color w:val="002060"/>
        </w:rPr>
        <w:tab/>
      </w:r>
      <w:r>
        <w:rPr>
          <w:b/>
          <w:bCs/>
          <w:color w:val="002060"/>
        </w:rPr>
        <w:tab/>
      </w:r>
      <w:r>
        <w:rPr>
          <w:b/>
          <w:bCs/>
          <w:color w:val="002060"/>
        </w:rPr>
        <w:tab/>
      </w:r>
      <w:r>
        <w:rPr>
          <w:color w:val="002060"/>
        </w:rPr>
        <w:t>SCOCCO Davide</w:t>
      </w:r>
    </w:p>
    <w:p w14:paraId="1BEB3BAC" w14:textId="77777777" w:rsidR="00E50D3C" w:rsidRDefault="00E50D3C" w:rsidP="00E50D3C">
      <w:pPr>
        <w:pStyle w:val="LndNormale1"/>
        <w:rPr>
          <w:color w:val="002060"/>
        </w:rPr>
      </w:pPr>
      <w:r w:rsidRPr="00D32830">
        <w:rPr>
          <w:b/>
          <w:bCs/>
          <w:color w:val="002060"/>
        </w:rPr>
        <w:t>SENIGALLIA CALCIO</w:t>
      </w:r>
      <w:r>
        <w:rPr>
          <w:color w:val="002060"/>
        </w:rPr>
        <w:tab/>
      </w:r>
      <w:r>
        <w:rPr>
          <w:color w:val="002060"/>
        </w:rPr>
        <w:tab/>
      </w:r>
      <w:r>
        <w:rPr>
          <w:color w:val="002060"/>
        </w:rPr>
        <w:tab/>
        <w:t>RRGAMI Matteo, SERPILLO Riccardo</w:t>
      </w:r>
    </w:p>
    <w:p w14:paraId="2A5CE4FE" w14:textId="77777777" w:rsidR="00E50D3C" w:rsidRPr="00961611" w:rsidRDefault="00E50D3C" w:rsidP="00E50D3C">
      <w:pPr>
        <w:pStyle w:val="LndNormale1"/>
        <w:rPr>
          <w:color w:val="002060"/>
        </w:rPr>
      </w:pPr>
      <w:r w:rsidRPr="00B737C0">
        <w:rPr>
          <w:b/>
          <w:bCs/>
          <w:color w:val="002060"/>
        </w:rPr>
        <w:t>TENAX CASTELFIDARDO</w:t>
      </w:r>
      <w:r>
        <w:rPr>
          <w:color w:val="002060"/>
        </w:rPr>
        <w:tab/>
      </w:r>
      <w:r>
        <w:rPr>
          <w:color w:val="002060"/>
        </w:rPr>
        <w:tab/>
      </w:r>
      <w:r>
        <w:rPr>
          <w:color w:val="002060"/>
        </w:rPr>
        <w:tab/>
        <w:t>FEDELI Daniele</w:t>
      </w:r>
    </w:p>
    <w:p w14:paraId="48C99DE5" w14:textId="77777777" w:rsidR="00E50D3C" w:rsidRPr="00697CB9" w:rsidRDefault="00E50D3C" w:rsidP="00E50D3C">
      <w:pPr>
        <w:pStyle w:val="LndNormale1"/>
        <w:rPr>
          <w:color w:val="002060"/>
        </w:rPr>
      </w:pPr>
    </w:p>
    <w:p w14:paraId="79BB27D0" w14:textId="77777777" w:rsidR="00E50D3C" w:rsidRPr="00B75320" w:rsidRDefault="00E50D3C" w:rsidP="00E50D3C">
      <w:pPr>
        <w:pStyle w:val="Nessunaspaziatura"/>
        <w:rPr>
          <w:rFonts w:ascii="Arial" w:hAnsi="Arial" w:cs="Arial"/>
          <w:color w:val="002060"/>
        </w:rPr>
      </w:pPr>
      <w:r w:rsidRPr="00B75320">
        <w:rPr>
          <w:rFonts w:ascii="Arial" w:hAnsi="Arial" w:cs="Arial"/>
          <w:color w:val="002060"/>
        </w:rPr>
        <w:t>Dirigente Responsabile</w:t>
      </w:r>
      <w:r w:rsidRPr="00B75320">
        <w:rPr>
          <w:rFonts w:ascii="Arial" w:hAnsi="Arial" w:cs="Arial"/>
          <w:color w:val="002060"/>
        </w:rPr>
        <w:tab/>
      </w:r>
      <w:r w:rsidRPr="00B75320">
        <w:rPr>
          <w:rFonts w:ascii="Arial" w:hAnsi="Arial" w:cs="Arial"/>
          <w:color w:val="002060"/>
        </w:rPr>
        <w:tab/>
      </w:r>
      <w:r w:rsidRPr="00B75320">
        <w:rPr>
          <w:rFonts w:ascii="Arial" w:hAnsi="Arial" w:cs="Arial"/>
          <w:color w:val="002060"/>
        </w:rPr>
        <w:tab/>
        <w:t>PANICHI Ivo</w:t>
      </w:r>
    </w:p>
    <w:p w14:paraId="1BF35DA9" w14:textId="77777777" w:rsidR="00E50D3C" w:rsidRPr="00B75320" w:rsidRDefault="00E50D3C" w:rsidP="00E50D3C">
      <w:pPr>
        <w:pStyle w:val="Nessunaspaziatura"/>
        <w:ind w:left="4245" w:hanging="4245"/>
        <w:rPr>
          <w:rFonts w:ascii="Arial" w:hAnsi="Arial" w:cs="Arial"/>
          <w:color w:val="002060"/>
        </w:rPr>
      </w:pPr>
      <w:r w:rsidRPr="00B75320">
        <w:rPr>
          <w:rFonts w:ascii="Arial" w:hAnsi="Arial" w:cs="Arial"/>
          <w:color w:val="002060"/>
        </w:rPr>
        <w:t>Dirigente Accompagnatore</w:t>
      </w:r>
      <w:r w:rsidRPr="00B75320">
        <w:rPr>
          <w:rFonts w:ascii="Arial" w:hAnsi="Arial" w:cs="Arial"/>
          <w:color w:val="002060"/>
        </w:rPr>
        <w:tab/>
      </w:r>
      <w:r w:rsidRPr="00B75320">
        <w:rPr>
          <w:rFonts w:ascii="Arial" w:hAnsi="Arial" w:cs="Arial"/>
          <w:color w:val="002060"/>
        </w:rPr>
        <w:tab/>
      </w:r>
      <w:r>
        <w:rPr>
          <w:rFonts w:ascii="Arial" w:hAnsi="Arial" w:cs="Arial"/>
          <w:color w:val="002060"/>
        </w:rPr>
        <w:t xml:space="preserve">COTOLONI Attilio, </w:t>
      </w:r>
      <w:r w:rsidRPr="00B75320">
        <w:rPr>
          <w:rFonts w:ascii="Arial" w:hAnsi="Arial" w:cs="Arial"/>
          <w:color w:val="002060"/>
        </w:rPr>
        <w:t>MASTROSTEFANO Marco</w:t>
      </w:r>
      <w:r>
        <w:rPr>
          <w:rFonts w:ascii="Arial" w:hAnsi="Arial" w:cs="Arial"/>
          <w:color w:val="002060"/>
        </w:rPr>
        <w:t>, MOSCA Andrea</w:t>
      </w:r>
    </w:p>
    <w:p w14:paraId="625CE30D" w14:textId="77777777" w:rsidR="00E50D3C" w:rsidRPr="00B75320" w:rsidRDefault="00E50D3C" w:rsidP="00E50D3C">
      <w:pPr>
        <w:pStyle w:val="Nessunaspaziatura"/>
        <w:rPr>
          <w:rFonts w:ascii="Arial" w:hAnsi="Arial" w:cs="Arial"/>
          <w:color w:val="002060"/>
        </w:rPr>
      </w:pPr>
      <w:r w:rsidRPr="00B75320">
        <w:rPr>
          <w:rFonts w:ascii="Arial" w:hAnsi="Arial" w:cs="Arial"/>
          <w:color w:val="002060"/>
        </w:rPr>
        <w:t xml:space="preserve">Responsabile Tecnico                      </w:t>
      </w:r>
      <w:r w:rsidRPr="00B75320">
        <w:rPr>
          <w:rFonts w:ascii="Arial" w:hAnsi="Arial" w:cs="Arial"/>
          <w:color w:val="002060"/>
        </w:rPr>
        <w:tab/>
      </w:r>
      <w:r w:rsidRPr="00B75320">
        <w:rPr>
          <w:rFonts w:ascii="Arial" w:hAnsi="Arial" w:cs="Arial"/>
          <w:color w:val="002060"/>
        </w:rPr>
        <w:tab/>
        <w:t>CAPRETTI Marco</w:t>
      </w:r>
    </w:p>
    <w:p w14:paraId="207F4E94" w14:textId="77777777" w:rsidR="00E50D3C" w:rsidRDefault="00E50D3C" w:rsidP="00E50D3C">
      <w:pPr>
        <w:pStyle w:val="Nessunaspaziatura"/>
        <w:ind w:left="4240" w:hanging="4240"/>
        <w:rPr>
          <w:rFonts w:ascii="Arial" w:hAnsi="Arial" w:cs="Arial"/>
          <w:color w:val="002060"/>
        </w:rPr>
      </w:pPr>
      <w:r w:rsidRPr="00B75320">
        <w:rPr>
          <w:rFonts w:ascii="Arial" w:hAnsi="Arial" w:cs="Arial"/>
          <w:color w:val="002060"/>
        </w:rPr>
        <w:t>Staff Tecnico</w:t>
      </w:r>
      <w:r w:rsidRPr="00B75320">
        <w:rPr>
          <w:rFonts w:ascii="Arial" w:hAnsi="Arial" w:cs="Arial"/>
          <w:color w:val="002060"/>
        </w:rPr>
        <w:tab/>
      </w:r>
      <w:r>
        <w:rPr>
          <w:rFonts w:ascii="Arial" w:hAnsi="Arial" w:cs="Arial"/>
          <w:color w:val="002060"/>
        </w:rPr>
        <w:t>CESARONI Francesco</w:t>
      </w:r>
      <w:r w:rsidRPr="00B75320">
        <w:rPr>
          <w:rFonts w:ascii="Arial" w:hAnsi="Arial" w:cs="Arial"/>
          <w:color w:val="002060"/>
        </w:rPr>
        <w:t>, MAGNARELLI Matteo</w:t>
      </w:r>
      <w:r>
        <w:rPr>
          <w:rFonts w:ascii="Arial" w:hAnsi="Arial" w:cs="Arial"/>
          <w:color w:val="002060"/>
        </w:rPr>
        <w:t>, PENNA Mirko, SEMPRONI Matteo</w:t>
      </w:r>
    </w:p>
    <w:p w14:paraId="4EF649F9" w14:textId="77777777" w:rsidR="00E50D3C" w:rsidRPr="00B75320" w:rsidRDefault="00E50D3C" w:rsidP="00E50D3C">
      <w:pPr>
        <w:pStyle w:val="Nessunaspaziatura"/>
        <w:ind w:left="4240" w:hanging="4240"/>
        <w:rPr>
          <w:rFonts w:ascii="Arial" w:hAnsi="Arial" w:cs="Arial"/>
          <w:color w:val="002060"/>
        </w:rPr>
      </w:pPr>
      <w:r>
        <w:rPr>
          <w:rFonts w:ascii="Arial" w:hAnsi="Arial" w:cs="Arial"/>
          <w:color w:val="002060"/>
        </w:rPr>
        <w:t>Massaggiatore</w:t>
      </w:r>
      <w:r>
        <w:rPr>
          <w:rFonts w:ascii="Arial" w:hAnsi="Arial" w:cs="Arial"/>
          <w:color w:val="002060"/>
        </w:rPr>
        <w:tab/>
        <w:t>SILENZI Simone</w:t>
      </w:r>
    </w:p>
    <w:p w14:paraId="5980B6DD" w14:textId="77777777" w:rsidR="00E50D3C" w:rsidRDefault="00E50D3C" w:rsidP="00E50D3C">
      <w:pPr>
        <w:pStyle w:val="Nessunaspaziatura"/>
        <w:ind w:left="3540" w:hanging="3540"/>
        <w:rPr>
          <w:rFonts w:ascii="Arial" w:hAnsi="Arial" w:cs="Arial"/>
          <w:color w:val="002060"/>
        </w:rPr>
      </w:pPr>
      <w:r w:rsidRPr="00B75320">
        <w:rPr>
          <w:rFonts w:ascii="Arial" w:hAnsi="Arial" w:cs="Arial"/>
          <w:color w:val="002060"/>
        </w:rPr>
        <w:t>Segretario</w:t>
      </w:r>
      <w:r w:rsidRPr="00B75320">
        <w:rPr>
          <w:rFonts w:ascii="Arial" w:hAnsi="Arial" w:cs="Arial"/>
          <w:color w:val="002060"/>
        </w:rPr>
        <w:tab/>
      </w:r>
      <w:r w:rsidRPr="00B75320">
        <w:rPr>
          <w:rFonts w:ascii="Arial" w:hAnsi="Arial" w:cs="Arial"/>
          <w:color w:val="002060"/>
        </w:rPr>
        <w:tab/>
        <w:t>TORRESI Alver</w:t>
      </w:r>
    </w:p>
    <w:p w14:paraId="39F41B38" w14:textId="77777777" w:rsidR="00E50D3C" w:rsidRDefault="00E50D3C" w:rsidP="00E50D3C">
      <w:pPr>
        <w:pStyle w:val="Nessunaspaziatura"/>
        <w:jc w:val="both"/>
        <w:rPr>
          <w:rFonts w:ascii="Arial" w:hAnsi="Arial" w:cs="Arial"/>
          <w:color w:val="002060"/>
        </w:rPr>
      </w:pPr>
    </w:p>
    <w:p w14:paraId="64C51280" w14:textId="77777777" w:rsidR="00E50D3C" w:rsidRPr="00697CB9" w:rsidRDefault="00E50D3C" w:rsidP="00E50D3C">
      <w:pPr>
        <w:pStyle w:val="Nessunaspaziatura"/>
        <w:jc w:val="both"/>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4776A091" w14:textId="3A2027EC" w:rsidR="0052644D" w:rsidRDefault="00E50D3C" w:rsidP="00E50D3C">
      <w:pPr>
        <w:pStyle w:val="Nessunaspaziatura"/>
        <w:jc w:val="both"/>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e la copia di un documento di identità di ogni calciatore convocato.</w:t>
      </w:r>
      <w:bookmarkStart w:id="6" w:name="_GoBack"/>
      <w:bookmarkEnd w:id="6"/>
    </w:p>
    <w:p w14:paraId="2B6E951A" w14:textId="4C5AD3FF" w:rsidR="0052644D" w:rsidRDefault="0052644D" w:rsidP="00E50D3C">
      <w:pPr>
        <w:pStyle w:val="Nessunaspaziatura"/>
        <w:jc w:val="both"/>
        <w:rPr>
          <w:rFonts w:ascii="Arial" w:hAnsi="Arial" w:cs="Arial"/>
          <w:color w:val="002060"/>
        </w:rPr>
      </w:pPr>
    </w:p>
    <w:p w14:paraId="5383B766" w14:textId="6B243324" w:rsidR="0052644D" w:rsidRDefault="0052644D" w:rsidP="00E50D3C">
      <w:pPr>
        <w:pStyle w:val="Nessunaspaziatura"/>
        <w:jc w:val="both"/>
        <w:rPr>
          <w:rFonts w:ascii="Arial" w:hAnsi="Arial" w:cs="Arial"/>
          <w:i/>
          <w:iCs/>
          <w:color w:val="002060"/>
        </w:rPr>
      </w:pPr>
      <w:r>
        <w:rPr>
          <w:rFonts w:ascii="Arial" w:hAnsi="Arial" w:cs="Arial"/>
          <w:i/>
          <w:iCs/>
          <w:color w:val="002060"/>
        </w:rPr>
        <w:t>Si ricorda a tutti gli appassionati che in occasione della seconda giornata di allenamento dello stage 2, le Rappresentative saranno ospiti dei Campiono d’Italia dell’Italservice C5.</w:t>
      </w:r>
    </w:p>
    <w:p w14:paraId="66CAE2D6" w14:textId="25A09422" w:rsidR="0052644D" w:rsidRPr="0052644D" w:rsidRDefault="0052644D" w:rsidP="00E50D3C">
      <w:pPr>
        <w:pStyle w:val="Nessunaspaziatura"/>
        <w:jc w:val="both"/>
        <w:rPr>
          <w:rFonts w:ascii="Arial" w:hAnsi="Arial" w:cs="Arial"/>
          <w:i/>
          <w:iCs/>
          <w:color w:val="002060"/>
        </w:rPr>
      </w:pPr>
      <w:r>
        <w:rPr>
          <w:rFonts w:ascii="Arial" w:hAnsi="Arial" w:cs="Arial"/>
          <w:i/>
          <w:iCs/>
          <w:color w:val="002060"/>
        </w:rPr>
        <w:lastRenderedPageBreak/>
        <w:t>Sarà possibile assistere alla seduta di allenamento della prima squadra. Inoltre Mister Fulvio Colini collaborerà con lo Staff Tecnico delle Rappresentative Marchigiane nelle sedute di allenamento sopracitate.</w:t>
      </w:r>
    </w:p>
    <w:p w14:paraId="43A850E7" w14:textId="77777777" w:rsidR="00E50D3C" w:rsidRDefault="00E50D3C" w:rsidP="00B96C99">
      <w:pPr>
        <w:pStyle w:val="LndNormale1"/>
        <w:rPr>
          <w:color w:val="002060"/>
        </w:rPr>
      </w:pPr>
    </w:p>
    <w:p w14:paraId="3F1B8AEB" w14:textId="77777777" w:rsidR="00160129" w:rsidRDefault="00160129" w:rsidP="00B96C99">
      <w:pPr>
        <w:pStyle w:val="LndNormale1"/>
        <w:rPr>
          <w:color w:val="002060"/>
        </w:rPr>
      </w:pPr>
    </w:p>
    <w:p w14:paraId="2CB0104F" w14:textId="77777777" w:rsidR="00E470F2" w:rsidRPr="00E470F2" w:rsidRDefault="00E470F2" w:rsidP="00E470F2">
      <w:pPr>
        <w:pStyle w:val="LndNormale1"/>
        <w:rPr>
          <w:b/>
          <w:color w:val="002060"/>
          <w:sz w:val="28"/>
          <w:szCs w:val="28"/>
        </w:rPr>
      </w:pPr>
      <w:r w:rsidRPr="00E470F2">
        <w:rPr>
          <w:b/>
          <w:color w:val="002060"/>
          <w:sz w:val="28"/>
          <w:szCs w:val="28"/>
        </w:rPr>
        <w:t>RIUNIONI PROVINCIALI CON LE SOCIETA’</w:t>
      </w:r>
    </w:p>
    <w:p w14:paraId="796E6ABB" w14:textId="77777777" w:rsidR="00E470F2" w:rsidRPr="00E470F2" w:rsidRDefault="00E470F2" w:rsidP="00E470F2">
      <w:pPr>
        <w:pStyle w:val="LndNormale1"/>
        <w:rPr>
          <w:color w:val="002060"/>
        </w:rPr>
      </w:pPr>
    </w:p>
    <w:p w14:paraId="1C018571" w14:textId="77777777" w:rsidR="00E470F2" w:rsidRPr="00E470F2" w:rsidRDefault="00E470F2" w:rsidP="00E470F2">
      <w:pPr>
        <w:pStyle w:val="LndNormale1"/>
        <w:rPr>
          <w:color w:val="002060"/>
        </w:rPr>
      </w:pPr>
      <w:r w:rsidRPr="00E470F2">
        <w:rPr>
          <w:color w:val="002060"/>
        </w:rPr>
        <w:t>Si comunica che sono state programmate le riunioni provinciali con le Società che si svolgeranno secondo il seguente programma:</w:t>
      </w:r>
    </w:p>
    <w:p w14:paraId="0168FD1F" w14:textId="77777777" w:rsidR="00E470F2" w:rsidRPr="00E470F2" w:rsidRDefault="00E470F2" w:rsidP="00E470F2">
      <w:pPr>
        <w:pStyle w:val="LndNormale1"/>
        <w:rPr>
          <w:color w:val="002060"/>
        </w:rPr>
      </w:pPr>
      <w:r w:rsidRPr="00E470F2">
        <w:rPr>
          <w:color w:val="002060"/>
        </w:rPr>
        <w:t xml:space="preserve">                             </w:t>
      </w:r>
    </w:p>
    <w:p w14:paraId="33C3432A" w14:textId="77777777" w:rsidR="00E470F2" w:rsidRPr="00E470F2" w:rsidRDefault="00E470F2" w:rsidP="00E470F2">
      <w:pPr>
        <w:pStyle w:val="LndNormale1"/>
        <w:rPr>
          <w:b/>
          <w:color w:val="002060"/>
          <w:u w:val="single"/>
        </w:rPr>
      </w:pPr>
      <w:r w:rsidRPr="00E470F2">
        <w:rPr>
          <w:b/>
          <w:color w:val="002060"/>
        </w:rPr>
        <w:t>ANCONA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17.02.2020</w:t>
      </w:r>
    </w:p>
    <w:p w14:paraId="64F45EE0" w14:textId="77777777" w:rsidR="00E470F2" w:rsidRPr="00E470F2" w:rsidRDefault="00E470F2" w:rsidP="00E470F2">
      <w:pPr>
        <w:pStyle w:val="LndNormale1"/>
        <w:rPr>
          <w:color w:val="002060"/>
        </w:rPr>
      </w:pPr>
      <w:r w:rsidRPr="00E470F2">
        <w:rPr>
          <w:color w:val="002060"/>
        </w:rPr>
        <w:t>Sala delle riunioni del C.R.Marche FIGC LND di Ancona – via Schiavoni</w:t>
      </w:r>
    </w:p>
    <w:p w14:paraId="0DE89AB2" w14:textId="77777777" w:rsidR="00E470F2" w:rsidRPr="00E470F2" w:rsidRDefault="00E470F2" w:rsidP="00E470F2">
      <w:pPr>
        <w:pStyle w:val="LndNormale1"/>
        <w:rPr>
          <w:color w:val="002060"/>
        </w:rPr>
      </w:pPr>
    </w:p>
    <w:p w14:paraId="2F835C42" w14:textId="77777777" w:rsidR="00E470F2" w:rsidRPr="00E470F2" w:rsidRDefault="00E470F2" w:rsidP="00E470F2">
      <w:pPr>
        <w:pStyle w:val="LndNormale1"/>
        <w:rPr>
          <w:b/>
          <w:color w:val="002060"/>
          <w:u w:val="single"/>
        </w:rPr>
      </w:pPr>
      <w:r w:rsidRPr="00E470F2">
        <w:rPr>
          <w:b/>
          <w:color w:val="002060"/>
        </w:rPr>
        <w:t>MACERATA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20.02.2020</w:t>
      </w:r>
    </w:p>
    <w:p w14:paraId="5D770F4A" w14:textId="77777777" w:rsidR="00E470F2" w:rsidRPr="00E470F2" w:rsidRDefault="00E470F2" w:rsidP="00E470F2">
      <w:pPr>
        <w:pStyle w:val="LndNormale1"/>
        <w:rPr>
          <w:color w:val="002060"/>
        </w:rPr>
      </w:pPr>
      <w:r w:rsidRPr="00E470F2">
        <w:rPr>
          <w:color w:val="002060"/>
        </w:rPr>
        <w:t>Cine Teatro Spirito Santo di Tolentino, piazza Palmiro Togliatti</w:t>
      </w:r>
    </w:p>
    <w:p w14:paraId="3B927661" w14:textId="77777777" w:rsidR="00E470F2" w:rsidRPr="00E470F2" w:rsidRDefault="00E470F2" w:rsidP="00E470F2">
      <w:pPr>
        <w:pStyle w:val="LndNormale1"/>
        <w:rPr>
          <w:color w:val="002060"/>
        </w:rPr>
      </w:pPr>
    </w:p>
    <w:p w14:paraId="7CD441AC" w14:textId="77777777" w:rsidR="00E470F2" w:rsidRPr="00E470F2" w:rsidRDefault="00E470F2" w:rsidP="00E470F2">
      <w:pPr>
        <w:pStyle w:val="LndNormale1"/>
        <w:rPr>
          <w:b/>
          <w:color w:val="002060"/>
          <w:u w:val="single"/>
        </w:rPr>
      </w:pPr>
      <w:r w:rsidRPr="00E470F2">
        <w:rPr>
          <w:b/>
          <w:color w:val="002060"/>
        </w:rPr>
        <w:t>ASCOLI PICENO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27.02.2020</w:t>
      </w:r>
    </w:p>
    <w:p w14:paraId="75E86CE6" w14:textId="77777777" w:rsidR="00E470F2" w:rsidRPr="00E470F2" w:rsidRDefault="00E470F2" w:rsidP="00E470F2">
      <w:pPr>
        <w:pStyle w:val="LndNormale1"/>
        <w:rPr>
          <w:color w:val="002060"/>
        </w:rPr>
      </w:pPr>
      <w:r w:rsidRPr="00E470F2">
        <w:rPr>
          <w:color w:val="002060"/>
        </w:rPr>
        <w:t>Sala Parrocchia SS Simone e Giuda di Ascoli Piceno, via dei Frassini 4 Monticelli</w:t>
      </w:r>
    </w:p>
    <w:p w14:paraId="70A6B8D9" w14:textId="77777777" w:rsidR="00E470F2" w:rsidRPr="00E470F2" w:rsidRDefault="00E470F2" w:rsidP="00E470F2">
      <w:pPr>
        <w:pStyle w:val="LndNormale1"/>
        <w:rPr>
          <w:color w:val="002060"/>
        </w:rPr>
      </w:pPr>
    </w:p>
    <w:p w14:paraId="470E626E" w14:textId="77777777" w:rsidR="00E470F2" w:rsidRPr="00E470F2" w:rsidRDefault="00E470F2" w:rsidP="00E470F2">
      <w:pPr>
        <w:pStyle w:val="LndNormale1"/>
        <w:rPr>
          <w:b/>
          <w:color w:val="002060"/>
          <w:u w:val="single"/>
        </w:rPr>
      </w:pPr>
      <w:r w:rsidRPr="00E470F2">
        <w:rPr>
          <w:b/>
          <w:color w:val="002060"/>
        </w:rPr>
        <w:t>PESARO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02.03.2020</w:t>
      </w:r>
    </w:p>
    <w:p w14:paraId="0DE2EAB5" w14:textId="77777777" w:rsidR="00E470F2" w:rsidRPr="00E470F2" w:rsidRDefault="00E470F2" w:rsidP="00E470F2">
      <w:pPr>
        <w:pStyle w:val="LndNormale1"/>
        <w:rPr>
          <w:color w:val="002060"/>
        </w:rPr>
      </w:pPr>
      <w:r w:rsidRPr="00E470F2">
        <w:rPr>
          <w:color w:val="002060"/>
        </w:rPr>
        <w:t>Sede Delegazione FIGC di Pesaro – via del Cinema 5</w:t>
      </w:r>
    </w:p>
    <w:p w14:paraId="5552E5F0" w14:textId="77777777" w:rsidR="00E470F2" w:rsidRPr="00E470F2" w:rsidRDefault="00E470F2" w:rsidP="00E470F2">
      <w:pPr>
        <w:pStyle w:val="LndNormale1"/>
        <w:rPr>
          <w:color w:val="002060"/>
        </w:rPr>
      </w:pPr>
    </w:p>
    <w:p w14:paraId="684C0D43" w14:textId="77777777" w:rsidR="00E470F2" w:rsidRPr="00E470F2" w:rsidRDefault="00E470F2" w:rsidP="00E470F2">
      <w:pPr>
        <w:pStyle w:val="LndNormale1"/>
        <w:rPr>
          <w:b/>
          <w:color w:val="002060"/>
          <w:u w:val="single"/>
        </w:rPr>
      </w:pPr>
      <w:r w:rsidRPr="00E470F2">
        <w:rPr>
          <w:b/>
          <w:color w:val="002060"/>
        </w:rPr>
        <w:t>FERMO</w:t>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u w:val="single"/>
        </w:rPr>
        <w:t>Giovedì 05.03.2020</w:t>
      </w:r>
    </w:p>
    <w:p w14:paraId="48A5C4D1" w14:textId="77777777" w:rsidR="00E470F2" w:rsidRPr="00E470F2" w:rsidRDefault="00E470F2" w:rsidP="00E470F2">
      <w:pPr>
        <w:pStyle w:val="LndNormale1"/>
        <w:rPr>
          <w:color w:val="002060"/>
        </w:rPr>
      </w:pPr>
      <w:r w:rsidRPr="00E470F2">
        <w:rPr>
          <w:color w:val="002060"/>
        </w:rPr>
        <w:t>Auditorium di Villa Nazareth di Fermo – via S.Salvatore 6</w:t>
      </w:r>
    </w:p>
    <w:p w14:paraId="1A7C5AF9" w14:textId="77777777" w:rsidR="00E470F2" w:rsidRPr="00E470F2" w:rsidRDefault="00E470F2" w:rsidP="00E470F2">
      <w:pPr>
        <w:pStyle w:val="LndNormale1"/>
        <w:rPr>
          <w:color w:val="002060"/>
        </w:rPr>
      </w:pPr>
    </w:p>
    <w:p w14:paraId="2FBABC27" w14:textId="77777777" w:rsidR="00E470F2" w:rsidRPr="00E470F2" w:rsidRDefault="00E470F2" w:rsidP="00E470F2">
      <w:pPr>
        <w:pStyle w:val="LndNormale1"/>
        <w:rPr>
          <w:b/>
          <w:color w:val="002060"/>
          <w:u w:val="single"/>
        </w:rPr>
      </w:pPr>
      <w:r w:rsidRPr="00E470F2">
        <w:rPr>
          <w:color w:val="002060"/>
        </w:rPr>
        <w:t xml:space="preserve">Tutte le riunioni avranno </w:t>
      </w:r>
      <w:r w:rsidRPr="00E470F2">
        <w:rPr>
          <w:b/>
          <w:color w:val="002060"/>
          <w:u w:val="single"/>
        </w:rPr>
        <w:t>inizio alle ore 17,30.</w:t>
      </w:r>
    </w:p>
    <w:p w14:paraId="29D0F8C4" w14:textId="77777777" w:rsidR="00E470F2" w:rsidRPr="00E470F2" w:rsidRDefault="00E470F2" w:rsidP="00E470F2">
      <w:pPr>
        <w:pStyle w:val="LndNormale1"/>
        <w:rPr>
          <w:color w:val="002060"/>
        </w:rPr>
      </w:pPr>
      <w:r w:rsidRPr="00E470F2">
        <w:rPr>
          <w:color w:val="002060"/>
        </w:rPr>
        <w:t xml:space="preserve">Nel corso delle riunioni saranno trattati e discussi temi e problemi relativi all’attività, sia regolamentari che organizzativi, presenti i dirigenti regionali e provinciali. </w:t>
      </w:r>
    </w:p>
    <w:p w14:paraId="50E42D73" w14:textId="77777777" w:rsidR="00E470F2" w:rsidRPr="00E470F2" w:rsidRDefault="00E470F2" w:rsidP="00E470F2">
      <w:pPr>
        <w:pStyle w:val="LndNormale1"/>
        <w:rPr>
          <w:color w:val="002060"/>
        </w:rPr>
      </w:pPr>
      <w:r w:rsidRPr="00E470F2">
        <w:rPr>
          <w:color w:val="002060"/>
        </w:rPr>
        <w:t>Si auspica la consueta massiccia e responsabile presenza.</w:t>
      </w:r>
    </w:p>
    <w:p w14:paraId="75245BB7" w14:textId="241AC5F5" w:rsidR="00E470F2" w:rsidRDefault="00E470F2" w:rsidP="00B96C99">
      <w:pPr>
        <w:pStyle w:val="LndNormale1"/>
        <w:rPr>
          <w:color w:val="002060"/>
        </w:rPr>
      </w:pPr>
    </w:p>
    <w:p w14:paraId="32291375" w14:textId="6CDC45F8" w:rsidR="00C26129" w:rsidRDefault="00C26129" w:rsidP="00B96C99">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t>NOTIZIE SU ATTIVITA’ AGONISTICA</w:t>
      </w:r>
      <w:bookmarkEnd w:id="7"/>
      <w:bookmarkEnd w:id="8"/>
    </w:p>
    <w:p w14:paraId="103E78AE" w14:textId="091EFF8E" w:rsidR="00252DFF" w:rsidRDefault="00252DFF" w:rsidP="00252DFF">
      <w:pPr>
        <w:pStyle w:val="breakline"/>
        <w:divId w:val="527259509"/>
      </w:pPr>
    </w:p>
    <w:p w14:paraId="5AB7E175" w14:textId="77777777" w:rsidR="00D02068" w:rsidRPr="00D802E2" w:rsidRDefault="00D02068" w:rsidP="00D02068">
      <w:pPr>
        <w:pStyle w:val="TITOLOCAMPIONATO"/>
        <w:shd w:val="clear" w:color="auto" w:fill="CCCCCC"/>
        <w:spacing w:before="80" w:after="40"/>
        <w:divId w:val="527259509"/>
        <w:rPr>
          <w:color w:val="002060"/>
        </w:rPr>
      </w:pPr>
      <w:r w:rsidRPr="00D802E2">
        <w:rPr>
          <w:color w:val="002060"/>
        </w:rPr>
        <w:t>UNDER 21 CALCIO A 5 REGIONALE</w:t>
      </w:r>
    </w:p>
    <w:p w14:paraId="5B513585" w14:textId="77777777" w:rsidR="00D02068" w:rsidRPr="00D802E2" w:rsidRDefault="00D02068" w:rsidP="00D02068">
      <w:pPr>
        <w:pStyle w:val="TITOLOPRINC"/>
        <w:divId w:val="527259509"/>
        <w:rPr>
          <w:color w:val="002060"/>
        </w:rPr>
      </w:pPr>
      <w:r w:rsidRPr="00D802E2">
        <w:rPr>
          <w:color w:val="002060"/>
        </w:rPr>
        <w:t>VARIAZIONI AL PROGRAMMA GARE</w:t>
      </w:r>
    </w:p>
    <w:p w14:paraId="557F1E5C" w14:textId="77777777" w:rsidR="00D02068" w:rsidRPr="00D802E2" w:rsidRDefault="00D02068" w:rsidP="00D02068">
      <w:pPr>
        <w:pStyle w:val="breakline"/>
        <w:divId w:val="527259509"/>
        <w:rPr>
          <w:color w:val="002060"/>
        </w:rPr>
      </w:pPr>
    </w:p>
    <w:p w14:paraId="08BC909C" w14:textId="77777777" w:rsidR="00D02068" w:rsidRPr="00D802E2" w:rsidRDefault="00D02068" w:rsidP="00D02068">
      <w:pPr>
        <w:pStyle w:val="SOTTOTITOLOCAMPIONATO1"/>
        <w:divId w:val="527259509"/>
        <w:rPr>
          <w:color w:val="002060"/>
        </w:rPr>
      </w:pPr>
      <w:r w:rsidRPr="00D802E2">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02068" w:rsidRPr="00D802E2" w14:paraId="4F38D2DF" w14:textId="77777777" w:rsidTr="00D0206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045456" w14:textId="77777777" w:rsidR="00D02068" w:rsidRPr="00D802E2" w:rsidRDefault="00D02068" w:rsidP="0052644D">
            <w:pPr>
              <w:pStyle w:val="HEADERTABELLA"/>
              <w:rPr>
                <w:color w:val="002060"/>
              </w:rPr>
            </w:pPr>
            <w:r w:rsidRPr="00D802E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2452C3" w14:textId="77777777" w:rsidR="00D02068" w:rsidRPr="00D802E2" w:rsidRDefault="00D02068" w:rsidP="0052644D">
            <w:pPr>
              <w:pStyle w:val="HEADERTABELLA"/>
              <w:rPr>
                <w:color w:val="002060"/>
              </w:rPr>
            </w:pPr>
            <w:r w:rsidRPr="00D802E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87F5C7" w14:textId="77777777" w:rsidR="00D02068" w:rsidRPr="00D802E2" w:rsidRDefault="00D02068" w:rsidP="0052644D">
            <w:pPr>
              <w:pStyle w:val="HEADERTABELLA"/>
              <w:rPr>
                <w:color w:val="002060"/>
              </w:rPr>
            </w:pPr>
            <w:r w:rsidRPr="00D802E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ECC58F" w14:textId="77777777" w:rsidR="00D02068" w:rsidRPr="00D802E2" w:rsidRDefault="00D02068" w:rsidP="0052644D">
            <w:pPr>
              <w:pStyle w:val="HEADERTABELLA"/>
              <w:rPr>
                <w:color w:val="002060"/>
              </w:rPr>
            </w:pPr>
            <w:r w:rsidRPr="00D802E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63D8DC" w14:textId="77777777" w:rsidR="00D02068" w:rsidRPr="00D802E2" w:rsidRDefault="00D02068" w:rsidP="0052644D">
            <w:pPr>
              <w:pStyle w:val="HEADERTABELLA"/>
              <w:rPr>
                <w:color w:val="002060"/>
              </w:rPr>
            </w:pPr>
            <w:r w:rsidRPr="00D802E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836EEE" w14:textId="77777777" w:rsidR="00D02068" w:rsidRPr="00D802E2" w:rsidRDefault="00D02068" w:rsidP="0052644D">
            <w:pPr>
              <w:pStyle w:val="HEADERTABELLA"/>
              <w:rPr>
                <w:color w:val="002060"/>
              </w:rPr>
            </w:pPr>
            <w:r w:rsidRPr="00D802E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434F71" w14:textId="77777777" w:rsidR="00D02068" w:rsidRPr="00D802E2" w:rsidRDefault="00D02068" w:rsidP="0052644D">
            <w:pPr>
              <w:pStyle w:val="HEADERTABELLA"/>
              <w:rPr>
                <w:color w:val="002060"/>
              </w:rPr>
            </w:pPr>
            <w:r w:rsidRPr="00D802E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4B779F" w14:textId="77777777" w:rsidR="00D02068" w:rsidRPr="00D802E2" w:rsidRDefault="00D02068" w:rsidP="0052644D">
            <w:pPr>
              <w:pStyle w:val="HEADERTABELLA"/>
              <w:rPr>
                <w:color w:val="002060"/>
              </w:rPr>
            </w:pPr>
            <w:r w:rsidRPr="00D802E2">
              <w:rPr>
                <w:color w:val="002060"/>
              </w:rPr>
              <w:t>Impianto</w:t>
            </w:r>
          </w:p>
        </w:tc>
      </w:tr>
      <w:tr w:rsidR="00D02068" w:rsidRPr="00D802E2" w14:paraId="635AC448" w14:textId="77777777" w:rsidTr="00D0206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E931F" w14:textId="77777777" w:rsidR="00D02068" w:rsidRPr="00D802E2" w:rsidRDefault="00D02068" w:rsidP="0052644D">
            <w:pPr>
              <w:pStyle w:val="ROWTABELLA"/>
              <w:rPr>
                <w:color w:val="002060"/>
                <w:highlight w:val="yellow"/>
              </w:rPr>
            </w:pPr>
            <w:r w:rsidRPr="00D802E2">
              <w:rPr>
                <w:color w:val="002060"/>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EEB7F" w14:textId="77777777" w:rsidR="00D02068" w:rsidRPr="00D802E2" w:rsidRDefault="00D02068" w:rsidP="0052644D">
            <w:pPr>
              <w:pStyle w:val="ROWTABELLA"/>
              <w:jc w:val="center"/>
              <w:rPr>
                <w:color w:val="002060"/>
                <w:highlight w:val="yellow"/>
              </w:rPr>
            </w:pPr>
            <w:r w:rsidRPr="00D802E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D3BCF" w14:textId="77777777" w:rsidR="00D02068" w:rsidRPr="00D802E2" w:rsidRDefault="00D02068" w:rsidP="0052644D">
            <w:pPr>
              <w:pStyle w:val="ROWTABELLA"/>
              <w:rPr>
                <w:color w:val="002060"/>
                <w:highlight w:val="yellow"/>
              </w:rPr>
            </w:pPr>
            <w:r w:rsidRPr="00D802E2">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C316B" w14:textId="77777777" w:rsidR="00D02068" w:rsidRPr="00D802E2" w:rsidRDefault="00D02068" w:rsidP="0052644D">
            <w:pPr>
              <w:pStyle w:val="ROWTABELLA"/>
              <w:rPr>
                <w:color w:val="002060"/>
                <w:highlight w:val="yellow"/>
              </w:rPr>
            </w:pPr>
            <w:r w:rsidRPr="00D802E2">
              <w:rPr>
                <w:color w:val="002060"/>
                <w:highlight w:val="yellow"/>
              </w:rPr>
              <w:t>OLYMPIA FANO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098B5" w14:textId="77777777" w:rsidR="00D02068" w:rsidRPr="00D802E2" w:rsidRDefault="00D02068" w:rsidP="005264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F327E" w14:textId="77777777" w:rsidR="00D02068" w:rsidRPr="00D802E2" w:rsidRDefault="00D02068" w:rsidP="0052644D">
            <w:pPr>
              <w:pStyle w:val="ROWTABELLA"/>
              <w:jc w:val="center"/>
              <w:rPr>
                <w:color w:val="002060"/>
              </w:rPr>
            </w:pPr>
            <w:r w:rsidRPr="00D802E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0EFD7" w14:textId="77777777" w:rsidR="00D02068" w:rsidRPr="00D802E2" w:rsidRDefault="00D02068" w:rsidP="0052644D">
            <w:pPr>
              <w:pStyle w:val="ROWTABELLA"/>
              <w:jc w:val="center"/>
              <w:rPr>
                <w:color w:val="002060"/>
              </w:rPr>
            </w:pPr>
            <w:r w:rsidRPr="00D802E2">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DE805" w14:textId="77777777" w:rsidR="00D02068" w:rsidRPr="00D802E2" w:rsidRDefault="00D02068" w:rsidP="0052644D">
            <w:pPr>
              <w:rPr>
                <w:color w:val="002060"/>
              </w:rPr>
            </w:pPr>
          </w:p>
        </w:tc>
      </w:tr>
    </w:tbl>
    <w:p w14:paraId="2C28EE66" w14:textId="77777777" w:rsidR="00D02068" w:rsidRPr="00D802E2" w:rsidRDefault="00D02068" w:rsidP="00D02068">
      <w:pPr>
        <w:pStyle w:val="breakline"/>
        <w:divId w:val="527259509"/>
        <w:rPr>
          <w:color w:val="002060"/>
        </w:rPr>
      </w:pPr>
    </w:p>
    <w:p w14:paraId="394E9CA4" w14:textId="77777777" w:rsidR="00D02068" w:rsidRPr="00D802E2" w:rsidRDefault="00D02068" w:rsidP="00D02068">
      <w:pPr>
        <w:pStyle w:val="breakline"/>
        <w:divId w:val="527259509"/>
        <w:rPr>
          <w:color w:val="002060"/>
        </w:rPr>
      </w:pPr>
    </w:p>
    <w:p w14:paraId="17DC1466" w14:textId="77777777" w:rsidR="00D02068" w:rsidRPr="00D802E2" w:rsidRDefault="00D02068" w:rsidP="00D02068">
      <w:pPr>
        <w:pStyle w:val="TITOLOCAMPIONATO"/>
        <w:shd w:val="clear" w:color="auto" w:fill="CCCCCC"/>
        <w:spacing w:before="80" w:after="40"/>
        <w:divId w:val="527259509"/>
        <w:rPr>
          <w:color w:val="002060"/>
        </w:rPr>
      </w:pPr>
      <w:r w:rsidRPr="00D802E2">
        <w:rPr>
          <w:color w:val="002060"/>
        </w:rPr>
        <w:t>UNDER 19 CALCIO A 5 REGIONALE</w:t>
      </w:r>
    </w:p>
    <w:p w14:paraId="71075835" w14:textId="77777777" w:rsidR="00D02068" w:rsidRPr="00D802E2" w:rsidRDefault="00D02068" w:rsidP="00D02068">
      <w:pPr>
        <w:pStyle w:val="TITOLOPRINC"/>
        <w:divId w:val="527259509"/>
        <w:rPr>
          <w:color w:val="002060"/>
        </w:rPr>
      </w:pPr>
      <w:r w:rsidRPr="00D802E2">
        <w:rPr>
          <w:color w:val="002060"/>
        </w:rPr>
        <w:t>VARIAZIONI AL PROGRAMMA GARE</w:t>
      </w:r>
    </w:p>
    <w:p w14:paraId="41CFCA36" w14:textId="77777777" w:rsidR="00D02068" w:rsidRPr="00D802E2" w:rsidRDefault="00D02068" w:rsidP="00D02068">
      <w:pPr>
        <w:pStyle w:val="breakline"/>
        <w:divId w:val="527259509"/>
        <w:rPr>
          <w:color w:val="002060"/>
        </w:rPr>
      </w:pPr>
    </w:p>
    <w:p w14:paraId="5B8D5541" w14:textId="77777777" w:rsidR="00D02068" w:rsidRPr="00D802E2" w:rsidRDefault="00D02068" w:rsidP="00D02068">
      <w:pPr>
        <w:pStyle w:val="breakline"/>
        <w:divId w:val="527259509"/>
        <w:rPr>
          <w:color w:val="002060"/>
        </w:rPr>
      </w:pPr>
    </w:p>
    <w:p w14:paraId="580C7E12" w14:textId="77777777" w:rsidR="00D02068" w:rsidRPr="00D802E2" w:rsidRDefault="00D02068" w:rsidP="00D02068">
      <w:pPr>
        <w:pStyle w:val="SOTTOTITOLOCAMPIONATO1"/>
        <w:divId w:val="527259509"/>
        <w:rPr>
          <w:color w:val="002060"/>
        </w:rPr>
      </w:pPr>
      <w:r w:rsidRPr="00D802E2">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02068" w:rsidRPr="00D802E2" w14:paraId="7A5F7B94" w14:textId="77777777" w:rsidTr="00D0206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4D621C" w14:textId="77777777" w:rsidR="00D02068" w:rsidRPr="00D802E2" w:rsidRDefault="00D02068" w:rsidP="0052644D">
            <w:pPr>
              <w:pStyle w:val="HEADERTABELLA"/>
              <w:rPr>
                <w:color w:val="002060"/>
              </w:rPr>
            </w:pPr>
            <w:r w:rsidRPr="00D802E2">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B9C9C1" w14:textId="77777777" w:rsidR="00D02068" w:rsidRPr="00D802E2" w:rsidRDefault="00D02068" w:rsidP="0052644D">
            <w:pPr>
              <w:pStyle w:val="HEADERTABELLA"/>
              <w:rPr>
                <w:color w:val="002060"/>
              </w:rPr>
            </w:pPr>
            <w:r w:rsidRPr="00D802E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7DB512" w14:textId="77777777" w:rsidR="00D02068" w:rsidRPr="00D802E2" w:rsidRDefault="00D02068" w:rsidP="0052644D">
            <w:pPr>
              <w:pStyle w:val="HEADERTABELLA"/>
              <w:rPr>
                <w:color w:val="002060"/>
              </w:rPr>
            </w:pPr>
            <w:r w:rsidRPr="00D802E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986A14" w14:textId="77777777" w:rsidR="00D02068" w:rsidRPr="00D802E2" w:rsidRDefault="00D02068" w:rsidP="0052644D">
            <w:pPr>
              <w:pStyle w:val="HEADERTABELLA"/>
              <w:rPr>
                <w:color w:val="002060"/>
              </w:rPr>
            </w:pPr>
            <w:r w:rsidRPr="00D802E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2A4288" w14:textId="77777777" w:rsidR="00D02068" w:rsidRPr="00D802E2" w:rsidRDefault="00D02068" w:rsidP="0052644D">
            <w:pPr>
              <w:pStyle w:val="HEADERTABELLA"/>
              <w:rPr>
                <w:color w:val="002060"/>
              </w:rPr>
            </w:pPr>
            <w:r w:rsidRPr="00D802E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716E5" w14:textId="77777777" w:rsidR="00D02068" w:rsidRPr="00D802E2" w:rsidRDefault="00D02068" w:rsidP="0052644D">
            <w:pPr>
              <w:pStyle w:val="HEADERTABELLA"/>
              <w:rPr>
                <w:color w:val="002060"/>
              </w:rPr>
            </w:pPr>
            <w:r w:rsidRPr="00D802E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4657F0" w14:textId="77777777" w:rsidR="00D02068" w:rsidRPr="00D802E2" w:rsidRDefault="00D02068" w:rsidP="0052644D">
            <w:pPr>
              <w:pStyle w:val="HEADERTABELLA"/>
              <w:rPr>
                <w:color w:val="002060"/>
              </w:rPr>
            </w:pPr>
            <w:r w:rsidRPr="00D802E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A858B1" w14:textId="77777777" w:rsidR="00D02068" w:rsidRPr="00D802E2" w:rsidRDefault="00D02068" w:rsidP="0052644D">
            <w:pPr>
              <w:pStyle w:val="HEADERTABELLA"/>
              <w:rPr>
                <w:color w:val="002060"/>
              </w:rPr>
            </w:pPr>
            <w:r w:rsidRPr="00D802E2">
              <w:rPr>
                <w:color w:val="002060"/>
              </w:rPr>
              <w:t>Impianto</w:t>
            </w:r>
          </w:p>
        </w:tc>
      </w:tr>
      <w:tr w:rsidR="00D02068" w:rsidRPr="00D802E2" w14:paraId="01735D32" w14:textId="77777777" w:rsidTr="00D0206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4D194" w14:textId="77777777" w:rsidR="00D02068" w:rsidRPr="00D802E2" w:rsidRDefault="00D02068" w:rsidP="0052644D">
            <w:pPr>
              <w:pStyle w:val="ROWTABELLA"/>
              <w:rPr>
                <w:color w:val="002060"/>
                <w:highlight w:val="yellow"/>
              </w:rPr>
            </w:pPr>
            <w:r w:rsidRPr="00D802E2">
              <w:rPr>
                <w:color w:val="002060"/>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8FB80" w14:textId="77777777" w:rsidR="00D02068" w:rsidRPr="00D802E2" w:rsidRDefault="00D02068" w:rsidP="0052644D">
            <w:pPr>
              <w:pStyle w:val="ROWTABELLA"/>
              <w:jc w:val="center"/>
              <w:rPr>
                <w:color w:val="002060"/>
                <w:highlight w:val="yellow"/>
              </w:rPr>
            </w:pPr>
            <w:r w:rsidRPr="00D802E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52416" w14:textId="77777777" w:rsidR="00D02068" w:rsidRPr="00D802E2" w:rsidRDefault="00D02068" w:rsidP="0052644D">
            <w:pPr>
              <w:pStyle w:val="ROWTABELLA"/>
              <w:rPr>
                <w:color w:val="002060"/>
                <w:highlight w:val="yellow"/>
              </w:rPr>
            </w:pPr>
            <w:r w:rsidRPr="00D802E2">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61785" w14:textId="77777777" w:rsidR="00D02068" w:rsidRPr="00D802E2" w:rsidRDefault="00D02068" w:rsidP="0052644D">
            <w:pPr>
              <w:pStyle w:val="ROWTABELLA"/>
              <w:rPr>
                <w:color w:val="002060"/>
                <w:highlight w:val="yellow"/>
              </w:rPr>
            </w:pPr>
            <w:r w:rsidRPr="00D802E2">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0ED49" w14:textId="77777777" w:rsidR="00D02068" w:rsidRPr="00D802E2" w:rsidRDefault="00D02068" w:rsidP="0052644D">
            <w:pPr>
              <w:pStyle w:val="ROWTABELLA"/>
              <w:rPr>
                <w:color w:val="002060"/>
              </w:rPr>
            </w:pPr>
            <w:r w:rsidRPr="00D802E2">
              <w:rPr>
                <w:color w:val="002060"/>
              </w:rPr>
              <w:t>14/02/2020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BC431" w14:textId="77777777" w:rsidR="00D02068" w:rsidRPr="00D802E2" w:rsidRDefault="00D02068" w:rsidP="0052644D">
            <w:pPr>
              <w:pStyle w:val="ROWTABELLA"/>
              <w:jc w:val="center"/>
              <w:rPr>
                <w:color w:val="002060"/>
                <w:highlight w:val="yellow"/>
              </w:rPr>
            </w:pPr>
            <w:r w:rsidRPr="00D802E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247E6" w14:textId="77777777" w:rsidR="00D02068" w:rsidRPr="00D802E2" w:rsidRDefault="00D02068" w:rsidP="0052644D">
            <w:pPr>
              <w:pStyle w:val="ROWTABELLA"/>
              <w:jc w:val="center"/>
              <w:rPr>
                <w:color w:val="002060"/>
              </w:rPr>
            </w:pPr>
            <w:r w:rsidRPr="00D802E2">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CF517" w14:textId="77777777" w:rsidR="00D02068" w:rsidRPr="00D802E2" w:rsidRDefault="00D02068" w:rsidP="0052644D">
            <w:pPr>
              <w:rPr>
                <w:color w:val="002060"/>
              </w:rPr>
            </w:pPr>
          </w:p>
        </w:tc>
      </w:tr>
    </w:tbl>
    <w:p w14:paraId="41CAFD43" w14:textId="77777777" w:rsidR="00D02068" w:rsidRPr="00D802E2" w:rsidRDefault="00D02068" w:rsidP="00D02068">
      <w:pPr>
        <w:pStyle w:val="breakline"/>
        <w:divId w:val="527259509"/>
        <w:rPr>
          <w:color w:val="002060"/>
        </w:rPr>
      </w:pPr>
    </w:p>
    <w:p w14:paraId="2362D2BA" w14:textId="77777777" w:rsidR="00D02068" w:rsidRPr="00D802E2" w:rsidRDefault="00D02068" w:rsidP="00D02068">
      <w:pPr>
        <w:pStyle w:val="breakline"/>
        <w:divId w:val="527259509"/>
        <w:rPr>
          <w:color w:val="002060"/>
        </w:rPr>
      </w:pPr>
    </w:p>
    <w:p w14:paraId="6C6F705E" w14:textId="77777777" w:rsidR="00D02068" w:rsidRPr="00D802E2" w:rsidRDefault="00D02068" w:rsidP="00D02068">
      <w:pPr>
        <w:pStyle w:val="TITOLOCAMPIONATO"/>
        <w:shd w:val="clear" w:color="auto" w:fill="CCCCCC"/>
        <w:spacing w:before="80" w:after="40"/>
        <w:divId w:val="527259509"/>
        <w:rPr>
          <w:color w:val="002060"/>
        </w:rPr>
      </w:pPr>
      <w:r w:rsidRPr="00D802E2">
        <w:rPr>
          <w:color w:val="002060"/>
        </w:rPr>
        <w:t>UNDER 17 C5 REGIONALI MASCHILI</w:t>
      </w:r>
    </w:p>
    <w:p w14:paraId="0A36CA41" w14:textId="77777777" w:rsidR="00D02068" w:rsidRPr="00D802E2" w:rsidRDefault="00D02068" w:rsidP="00D02068">
      <w:pPr>
        <w:pStyle w:val="TITOLOPRINC"/>
        <w:divId w:val="527259509"/>
        <w:rPr>
          <w:color w:val="002060"/>
        </w:rPr>
      </w:pPr>
      <w:r w:rsidRPr="00D802E2">
        <w:rPr>
          <w:color w:val="002060"/>
        </w:rPr>
        <w:t>VARIAZIONI AL PROGRAMMA GARE</w:t>
      </w:r>
    </w:p>
    <w:p w14:paraId="72F9CCA4" w14:textId="77777777" w:rsidR="00D02068" w:rsidRPr="00D802E2" w:rsidRDefault="00D02068" w:rsidP="00D02068">
      <w:pPr>
        <w:pStyle w:val="breakline"/>
        <w:divId w:val="527259509"/>
        <w:rPr>
          <w:color w:val="002060"/>
        </w:rPr>
      </w:pPr>
    </w:p>
    <w:p w14:paraId="742CB625" w14:textId="77777777" w:rsidR="00D02068" w:rsidRPr="00D802E2" w:rsidRDefault="00D02068" w:rsidP="00D02068">
      <w:pPr>
        <w:pStyle w:val="SOTTOTITOLOCAMPIONATO1"/>
        <w:divId w:val="527259509"/>
        <w:rPr>
          <w:color w:val="002060"/>
        </w:rPr>
      </w:pPr>
      <w:r w:rsidRPr="00D802E2">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02068" w:rsidRPr="00D802E2" w14:paraId="0A091AB2" w14:textId="77777777" w:rsidTr="00D0206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54B255" w14:textId="77777777" w:rsidR="00D02068" w:rsidRPr="00D802E2" w:rsidRDefault="00D02068" w:rsidP="0052644D">
            <w:pPr>
              <w:pStyle w:val="HEADERTABELLA"/>
              <w:rPr>
                <w:color w:val="002060"/>
              </w:rPr>
            </w:pPr>
            <w:r w:rsidRPr="00D802E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A61B0" w14:textId="77777777" w:rsidR="00D02068" w:rsidRPr="00D802E2" w:rsidRDefault="00D02068" w:rsidP="0052644D">
            <w:pPr>
              <w:pStyle w:val="HEADERTABELLA"/>
              <w:rPr>
                <w:color w:val="002060"/>
              </w:rPr>
            </w:pPr>
            <w:r w:rsidRPr="00D802E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26BB0" w14:textId="77777777" w:rsidR="00D02068" w:rsidRPr="00D802E2" w:rsidRDefault="00D02068" w:rsidP="0052644D">
            <w:pPr>
              <w:pStyle w:val="HEADERTABELLA"/>
              <w:rPr>
                <w:color w:val="002060"/>
              </w:rPr>
            </w:pPr>
            <w:r w:rsidRPr="00D802E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A151B" w14:textId="77777777" w:rsidR="00D02068" w:rsidRPr="00D802E2" w:rsidRDefault="00D02068" w:rsidP="0052644D">
            <w:pPr>
              <w:pStyle w:val="HEADERTABELLA"/>
              <w:rPr>
                <w:color w:val="002060"/>
              </w:rPr>
            </w:pPr>
            <w:r w:rsidRPr="00D802E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8824C" w14:textId="77777777" w:rsidR="00D02068" w:rsidRPr="00D802E2" w:rsidRDefault="00D02068" w:rsidP="0052644D">
            <w:pPr>
              <w:pStyle w:val="HEADERTABELLA"/>
              <w:rPr>
                <w:color w:val="002060"/>
              </w:rPr>
            </w:pPr>
            <w:r w:rsidRPr="00D802E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BBA77A" w14:textId="77777777" w:rsidR="00D02068" w:rsidRPr="00D802E2" w:rsidRDefault="00D02068" w:rsidP="0052644D">
            <w:pPr>
              <w:pStyle w:val="HEADERTABELLA"/>
              <w:rPr>
                <w:color w:val="002060"/>
              </w:rPr>
            </w:pPr>
            <w:r w:rsidRPr="00D802E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14D58D" w14:textId="77777777" w:rsidR="00D02068" w:rsidRPr="00D802E2" w:rsidRDefault="00D02068" w:rsidP="0052644D">
            <w:pPr>
              <w:pStyle w:val="HEADERTABELLA"/>
              <w:rPr>
                <w:color w:val="002060"/>
              </w:rPr>
            </w:pPr>
            <w:r w:rsidRPr="00D802E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516128" w14:textId="77777777" w:rsidR="00D02068" w:rsidRPr="00D802E2" w:rsidRDefault="00D02068" w:rsidP="0052644D">
            <w:pPr>
              <w:pStyle w:val="HEADERTABELLA"/>
              <w:rPr>
                <w:color w:val="002060"/>
              </w:rPr>
            </w:pPr>
            <w:r w:rsidRPr="00D802E2">
              <w:rPr>
                <w:color w:val="002060"/>
              </w:rPr>
              <w:t>Impianto</w:t>
            </w:r>
          </w:p>
        </w:tc>
      </w:tr>
      <w:tr w:rsidR="00D02068" w:rsidRPr="00D802E2" w14:paraId="048BC1B1" w14:textId="77777777" w:rsidTr="00D0206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1C601" w14:textId="77777777" w:rsidR="00D02068" w:rsidRPr="00D802E2" w:rsidRDefault="00D02068" w:rsidP="0052644D">
            <w:pPr>
              <w:pStyle w:val="ROWTABELLA"/>
              <w:rPr>
                <w:color w:val="002060"/>
                <w:highlight w:val="yellow"/>
              </w:rPr>
            </w:pPr>
            <w:r w:rsidRPr="00D802E2">
              <w:rPr>
                <w:color w:val="002060"/>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5D5B3" w14:textId="77777777" w:rsidR="00D02068" w:rsidRPr="00D802E2" w:rsidRDefault="00D02068" w:rsidP="0052644D">
            <w:pPr>
              <w:pStyle w:val="ROWTABELLA"/>
              <w:jc w:val="center"/>
              <w:rPr>
                <w:color w:val="002060"/>
                <w:highlight w:val="yellow"/>
              </w:rPr>
            </w:pPr>
            <w:r w:rsidRPr="00D802E2">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41CDB" w14:textId="77777777" w:rsidR="00D02068" w:rsidRPr="00D802E2" w:rsidRDefault="00D02068" w:rsidP="0052644D">
            <w:pPr>
              <w:pStyle w:val="ROWTABELLA"/>
              <w:rPr>
                <w:color w:val="002060"/>
                <w:highlight w:val="yellow"/>
              </w:rPr>
            </w:pPr>
            <w:r w:rsidRPr="00D802E2">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3B575" w14:textId="77777777" w:rsidR="00D02068" w:rsidRPr="00D802E2" w:rsidRDefault="00D02068" w:rsidP="0052644D">
            <w:pPr>
              <w:pStyle w:val="ROWTABELLA"/>
              <w:rPr>
                <w:color w:val="002060"/>
                <w:highlight w:val="yellow"/>
              </w:rPr>
            </w:pPr>
            <w:r w:rsidRPr="00D802E2">
              <w:rPr>
                <w:color w:val="002060"/>
                <w:highlight w:val="yellow"/>
              </w:rPr>
              <w:t>TENAX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51051" w14:textId="77777777" w:rsidR="00D02068" w:rsidRPr="00D802E2" w:rsidRDefault="00D02068" w:rsidP="005264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F997C" w14:textId="77777777" w:rsidR="00D02068" w:rsidRPr="00D802E2" w:rsidRDefault="00D02068" w:rsidP="0052644D">
            <w:pPr>
              <w:pStyle w:val="ROWTABELLA"/>
              <w:jc w:val="center"/>
              <w:rPr>
                <w:color w:val="002060"/>
              </w:rPr>
            </w:pPr>
            <w:r w:rsidRPr="00D802E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034BE" w14:textId="77777777" w:rsidR="00D02068" w:rsidRPr="00D802E2" w:rsidRDefault="00D02068" w:rsidP="0052644D">
            <w:pPr>
              <w:pStyle w:val="ROWTABELLA"/>
              <w:jc w:val="center"/>
              <w:rPr>
                <w:color w:val="002060"/>
              </w:rPr>
            </w:pPr>
            <w:r w:rsidRPr="00D802E2">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418E5" w14:textId="77777777" w:rsidR="00D02068" w:rsidRPr="00D802E2" w:rsidRDefault="00D02068" w:rsidP="0052644D">
            <w:pPr>
              <w:rPr>
                <w:color w:val="002060"/>
              </w:rPr>
            </w:pPr>
          </w:p>
        </w:tc>
      </w:tr>
    </w:tbl>
    <w:p w14:paraId="00925522" w14:textId="77777777" w:rsidR="00D02068" w:rsidRPr="00D802E2" w:rsidRDefault="00D02068" w:rsidP="00D02068">
      <w:pPr>
        <w:pStyle w:val="breakline"/>
        <w:divId w:val="527259509"/>
        <w:rPr>
          <w:color w:val="002060"/>
        </w:rPr>
      </w:pPr>
    </w:p>
    <w:p w14:paraId="08D8A4D0" w14:textId="77777777" w:rsidR="00D02068" w:rsidRPr="00D802E2" w:rsidRDefault="00D02068" w:rsidP="00D02068">
      <w:pPr>
        <w:pStyle w:val="breakline"/>
        <w:divId w:val="527259509"/>
        <w:rPr>
          <w:color w:val="002060"/>
        </w:rPr>
      </w:pPr>
    </w:p>
    <w:p w14:paraId="7A378086" w14:textId="77777777" w:rsidR="00D02068" w:rsidRPr="00D802E2" w:rsidRDefault="00D02068" w:rsidP="00D02068">
      <w:pPr>
        <w:pStyle w:val="TITOLOPRINC"/>
        <w:divId w:val="527259509"/>
        <w:rPr>
          <w:color w:val="002060"/>
        </w:rPr>
      </w:pPr>
      <w:r w:rsidRPr="00D802E2">
        <w:rPr>
          <w:color w:val="002060"/>
        </w:rPr>
        <w:t>RISULTATI</w:t>
      </w:r>
    </w:p>
    <w:p w14:paraId="3E4A8C87" w14:textId="77777777" w:rsidR="00D02068" w:rsidRPr="00D802E2" w:rsidRDefault="00D02068" w:rsidP="00D02068">
      <w:pPr>
        <w:pStyle w:val="breakline"/>
        <w:divId w:val="527259509"/>
        <w:rPr>
          <w:color w:val="002060"/>
        </w:rPr>
      </w:pPr>
    </w:p>
    <w:p w14:paraId="4CFDF23B" w14:textId="77777777" w:rsidR="00D02068" w:rsidRPr="00D802E2" w:rsidRDefault="00D02068" w:rsidP="00D02068">
      <w:pPr>
        <w:pStyle w:val="SOTTOTITOLOCAMPIONATO1"/>
        <w:divId w:val="527259509"/>
        <w:rPr>
          <w:color w:val="002060"/>
        </w:rPr>
      </w:pPr>
      <w:r w:rsidRPr="00D802E2">
        <w:rPr>
          <w:color w:val="002060"/>
        </w:rPr>
        <w:t>RISULTATI UFFICIALI GARE DEL 12/02/2020</w:t>
      </w:r>
    </w:p>
    <w:p w14:paraId="45429D72" w14:textId="77777777" w:rsidR="00D02068" w:rsidRPr="00D802E2" w:rsidRDefault="00D02068" w:rsidP="00D02068">
      <w:pPr>
        <w:pStyle w:val="SOTTOTITOLOCAMPIONATO2"/>
        <w:divId w:val="527259509"/>
        <w:rPr>
          <w:color w:val="002060"/>
        </w:rPr>
      </w:pPr>
      <w:r w:rsidRPr="00D802E2">
        <w:rPr>
          <w:color w:val="002060"/>
        </w:rPr>
        <w:t>Si trascrivono qui di seguito i risultati ufficiali delle gare disputate</w:t>
      </w:r>
    </w:p>
    <w:p w14:paraId="279EFA5A" w14:textId="77777777" w:rsidR="00D02068" w:rsidRPr="00D802E2" w:rsidRDefault="00D02068" w:rsidP="00D0206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02068" w:rsidRPr="00D802E2" w14:paraId="1902CB7D" w14:textId="77777777" w:rsidTr="00D0206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02068" w:rsidRPr="00D802E2" w14:paraId="5C2009D9" w14:textId="77777777" w:rsidTr="005264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723AB" w14:textId="77777777" w:rsidR="00D02068" w:rsidRPr="00D802E2" w:rsidRDefault="00D02068" w:rsidP="0052644D">
                  <w:pPr>
                    <w:pStyle w:val="HEADERTABELLA"/>
                    <w:rPr>
                      <w:color w:val="002060"/>
                    </w:rPr>
                  </w:pPr>
                  <w:r w:rsidRPr="00D802E2">
                    <w:rPr>
                      <w:color w:val="002060"/>
                    </w:rPr>
                    <w:t>GIRONE G - 5 Giornata - A</w:t>
                  </w:r>
                </w:p>
              </w:tc>
            </w:tr>
            <w:tr w:rsidR="00D02068" w:rsidRPr="00D802E2" w14:paraId="67CD83A8" w14:textId="77777777" w:rsidTr="0052644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426A28C" w14:textId="77777777" w:rsidR="00D02068" w:rsidRPr="00D802E2" w:rsidRDefault="00D02068" w:rsidP="0052644D">
                  <w:pPr>
                    <w:pStyle w:val="ROWTABELLA"/>
                    <w:rPr>
                      <w:color w:val="002060"/>
                    </w:rPr>
                  </w:pPr>
                  <w:r w:rsidRPr="00D802E2">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36B118" w14:textId="77777777" w:rsidR="00D02068" w:rsidRPr="00D802E2" w:rsidRDefault="00D02068" w:rsidP="0052644D">
                  <w:pPr>
                    <w:pStyle w:val="ROWTABELLA"/>
                    <w:rPr>
                      <w:color w:val="002060"/>
                    </w:rPr>
                  </w:pPr>
                  <w:r w:rsidRPr="00D802E2">
                    <w:rPr>
                      <w:color w:val="002060"/>
                    </w:rPr>
                    <w:t>- REAL S.COSTANZO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34D68F" w14:textId="77777777" w:rsidR="00D02068" w:rsidRPr="00D802E2" w:rsidRDefault="00D02068" w:rsidP="0052644D">
                  <w:pPr>
                    <w:pStyle w:val="ROWTABELLA"/>
                    <w:jc w:val="center"/>
                    <w:rPr>
                      <w:color w:val="002060"/>
                    </w:rPr>
                  </w:pPr>
                  <w:r w:rsidRPr="00D802E2">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181AEA" w14:textId="77777777" w:rsidR="00D02068" w:rsidRPr="00D802E2" w:rsidRDefault="00D02068" w:rsidP="0052644D">
                  <w:pPr>
                    <w:pStyle w:val="ROWTABELLA"/>
                    <w:jc w:val="center"/>
                    <w:rPr>
                      <w:color w:val="002060"/>
                    </w:rPr>
                  </w:pPr>
                  <w:r w:rsidRPr="00D802E2">
                    <w:rPr>
                      <w:color w:val="002060"/>
                    </w:rPr>
                    <w:t> </w:t>
                  </w:r>
                </w:p>
              </w:tc>
            </w:tr>
          </w:tbl>
          <w:p w14:paraId="5240BF96" w14:textId="77777777" w:rsidR="00D02068" w:rsidRPr="00D802E2" w:rsidRDefault="00D02068" w:rsidP="0052644D">
            <w:pPr>
              <w:rPr>
                <w:color w:val="002060"/>
              </w:rPr>
            </w:pPr>
          </w:p>
        </w:tc>
      </w:tr>
    </w:tbl>
    <w:p w14:paraId="1B4546C4" w14:textId="77777777" w:rsidR="00D02068" w:rsidRPr="00D802E2" w:rsidRDefault="00D02068" w:rsidP="00D02068">
      <w:pPr>
        <w:pStyle w:val="breakline"/>
        <w:divId w:val="527259509"/>
        <w:rPr>
          <w:color w:val="002060"/>
        </w:rPr>
      </w:pPr>
    </w:p>
    <w:p w14:paraId="4BB88433" w14:textId="77777777" w:rsidR="00D02068" w:rsidRPr="00D802E2" w:rsidRDefault="00D02068" w:rsidP="00D02068">
      <w:pPr>
        <w:pStyle w:val="breakline"/>
        <w:divId w:val="527259509"/>
        <w:rPr>
          <w:color w:val="002060"/>
        </w:rPr>
      </w:pPr>
    </w:p>
    <w:p w14:paraId="00B47ECF" w14:textId="77777777" w:rsidR="00D02068" w:rsidRPr="00D802E2" w:rsidRDefault="00D02068" w:rsidP="00D02068">
      <w:pPr>
        <w:pStyle w:val="TITOLOPRINC"/>
        <w:divId w:val="527259509"/>
        <w:rPr>
          <w:color w:val="002060"/>
        </w:rPr>
      </w:pPr>
      <w:r w:rsidRPr="00D802E2">
        <w:rPr>
          <w:color w:val="002060"/>
        </w:rPr>
        <w:t>GIUDICE SPORTIVO</w:t>
      </w:r>
    </w:p>
    <w:p w14:paraId="27717C5B" w14:textId="77777777" w:rsidR="00D02068" w:rsidRPr="00D802E2" w:rsidRDefault="00D02068" w:rsidP="00D02068">
      <w:pPr>
        <w:pStyle w:val="diffida"/>
        <w:divId w:val="527259509"/>
        <w:rPr>
          <w:color w:val="002060"/>
        </w:rPr>
      </w:pPr>
      <w:r w:rsidRPr="00D802E2">
        <w:rPr>
          <w:color w:val="002060"/>
        </w:rPr>
        <w:t>Il Giudice Sportivo, Avv. Claudio Romagnoli, nella seduta del 13/02/2020 ha adottato le decisioni che di seguito integralmente si riportano:</w:t>
      </w:r>
    </w:p>
    <w:p w14:paraId="47BC6888" w14:textId="77777777" w:rsidR="00D02068" w:rsidRPr="00D802E2" w:rsidRDefault="00D02068" w:rsidP="00D02068">
      <w:pPr>
        <w:pStyle w:val="titolo10"/>
        <w:divId w:val="527259509"/>
        <w:rPr>
          <w:color w:val="002060"/>
        </w:rPr>
      </w:pPr>
      <w:r w:rsidRPr="00D802E2">
        <w:rPr>
          <w:color w:val="002060"/>
        </w:rPr>
        <w:t xml:space="preserve">GARE DEL 12/ 2/2020 </w:t>
      </w:r>
    </w:p>
    <w:p w14:paraId="2202F499" w14:textId="77777777" w:rsidR="00D02068" w:rsidRPr="00D802E2" w:rsidRDefault="00D02068" w:rsidP="00D02068">
      <w:pPr>
        <w:pStyle w:val="titolo7a"/>
        <w:divId w:val="527259509"/>
        <w:rPr>
          <w:color w:val="002060"/>
        </w:rPr>
      </w:pPr>
      <w:r w:rsidRPr="00D802E2">
        <w:rPr>
          <w:color w:val="002060"/>
        </w:rPr>
        <w:t xml:space="preserve">PROVVEDIMENTI DISCIPLINARI </w:t>
      </w:r>
    </w:p>
    <w:p w14:paraId="666E62CD" w14:textId="77777777" w:rsidR="00D02068" w:rsidRPr="00D802E2" w:rsidRDefault="00D02068" w:rsidP="00D02068">
      <w:pPr>
        <w:pStyle w:val="TITOLO7B"/>
        <w:divId w:val="527259509"/>
        <w:rPr>
          <w:color w:val="002060"/>
        </w:rPr>
      </w:pPr>
      <w:r w:rsidRPr="00D802E2">
        <w:rPr>
          <w:color w:val="002060"/>
        </w:rPr>
        <w:t xml:space="preserve">In base alle risultanze degli atti ufficiali sono state deliberate le seguenti sanzioni disciplinari. </w:t>
      </w:r>
    </w:p>
    <w:p w14:paraId="33D14EC8" w14:textId="77777777" w:rsidR="00D02068" w:rsidRPr="00D802E2" w:rsidRDefault="00D02068" w:rsidP="00D02068">
      <w:pPr>
        <w:pStyle w:val="titolo30"/>
        <w:divId w:val="527259509"/>
        <w:rPr>
          <w:color w:val="002060"/>
        </w:rPr>
      </w:pPr>
      <w:r w:rsidRPr="00D802E2">
        <w:rPr>
          <w:color w:val="002060"/>
        </w:rPr>
        <w:t xml:space="preserve">CALCIATORI ESPULSI </w:t>
      </w:r>
    </w:p>
    <w:p w14:paraId="7FC80F3E" w14:textId="77777777" w:rsidR="00D02068" w:rsidRPr="00D802E2" w:rsidRDefault="00D02068" w:rsidP="00D02068">
      <w:pPr>
        <w:pStyle w:val="titolo20"/>
        <w:divId w:val="527259509"/>
        <w:rPr>
          <w:color w:val="002060"/>
        </w:rPr>
      </w:pPr>
      <w:r w:rsidRPr="00D802E2">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02068" w:rsidRPr="00D802E2" w14:paraId="05910FF8" w14:textId="77777777" w:rsidTr="00D02068">
        <w:trPr>
          <w:divId w:val="527259509"/>
        </w:trPr>
        <w:tc>
          <w:tcPr>
            <w:tcW w:w="2200" w:type="dxa"/>
            <w:tcMar>
              <w:top w:w="20" w:type="dxa"/>
              <w:left w:w="20" w:type="dxa"/>
              <w:bottom w:w="20" w:type="dxa"/>
              <w:right w:w="20" w:type="dxa"/>
            </w:tcMar>
            <w:vAlign w:val="center"/>
          </w:tcPr>
          <w:p w14:paraId="38FDAD64" w14:textId="77777777" w:rsidR="00D02068" w:rsidRPr="00D802E2" w:rsidRDefault="00D02068" w:rsidP="0052644D">
            <w:pPr>
              <w:pStyle w:val="movimento"/>
              <w:rPr>
                <w:color w:val="002060"/>
              </w:rPr>
            </w:pPr>
            <w:r w:rsidRPr="00D802E2">
              <w:rPr>
                <w:color w:val="002060"/>
              </w:rPr>
              <w:t>DISARNO EMILIANO</w:t>
            </w:r>
          </w:p>
        </w:tc>
        <w:tc>
          <w:tcPr>
            <w:tcW w:w="2200" w:type="dxa"/>
            <w:tcMar>
              <w:top w:w="20" w:type="dxa"/>
              <w:left w:w="20" w:type="dxa"/>
              <w:bottom w:w="20" w:type="dxa"/>
              <w:right w:w="20" w:type="dxa"/>
            </w:tcMar>
            <w:vAlign w:val="center"/>
          </w:tcPr>
          <w:p w14:paraId="76F1B682" w14:textId="77777777" w:rsidR="00D02068" w:rsidRPr="00D802E2" w:rsidRDefault="00D02068" w:rsidP="0052644D">
            <w:pPr>
              <w:pStyle w:val="movimento2"/>
              <w:rPr>
                <w:color w:val="002060"/>
              </w:rPr>
            </w:pPr>
            <w:r w:rsidRPr="00D802E2">
              <w:rPr>
                <w:color w:val="002060"/>
              </w:rPr>
              <w:t xml:space="preserve">(REAL S.COSTANZO CALCIO 5) </w:t>
            </w:r>
          </w:p>
        </w:tc>
        <w:tc>
          <w:tcPr>
            <w:tcW w:w="800" w:type="dxa"/>
            <w:tcMar>
              <w:top w:w="20" w:type="dxa"/>
              <w:left w:w="20" w:type="dxa"/>
              <w:bottom w:w="20" w:type="dxa"/>
              <w:right w:w="20" w:type="dxa"/>
            </w:tcMar>
            <w:vAlign w:val="center"/>
          </w:tcPr>
          <w:p w14:paraId="31F3899F" w14:textId="77777777" w:rsidR="00D02068" w:rsidRPr="00D802E2" w:rsidRDefault="00D02068" w:rsidP="0052644D">
            <w:pPr>
              <w:pStyle w:val="movimento"/>
              <w:rPr>
                <w:color w:val="002060"/>
              </w:rPr>
            </w:pPr>
            <w:r w:rsidRPr="00D802E2">
              <w:rPr>
                <w:color w:val="002060"/>
              </w:rPr>
              <w:t> </w:t>
            </w:r>
          </w:p>
        </w:tc>
        <w:tc>
          <w:tcPr>
            <w:tcW w:w="2200" w:type="dxa"/>
            <w:tcMar>
              <w:top w:w="20" w:type="dxa"/>
              <w:left w:w="20" w:type="dxa"/>
              <w:bottom w:w="20" w:type="dxa"/>
              <w:right w:w="20" w:type="dxa"/>
            </w:tcMar>
            <w:vAlign w:val="center"/>
          </w:tcPr>
          <w:p w14:paraId="66F35DEB" w14:textId="77777777" w:rsidR="00D02068" w:rsidRPr="00D802E2" w:rsidRDefault="00D02068" w:rsidP="0052644D">
            <w:pPr>
              <w:pStyle w:val="movimento"/>
              <w:rPr>
                <w:color w:val="002060"/>
              </w:rPr>
            </w:pPr>
            <w:r w:rsidRPr="00D802E2">
              <w:rPr>
                <w:color w:val="002060"/>
              </w:rPr>
              <w:t> </w:t>
            </w:r>
          </w:p>
        </w:tc>
        <w:tc>
          <w:tcPr>
            <w:tcW w:w="2200" w:type="dxa"/>
            <w:tcMar>
              <w:top w:w="20" w:type="dxa"/>
              <w:left w:w="20" w:type="dxa"/>
              <w:bottom w:w="20" w:type="dxa"/>
              <w:right w:w="20" w:type="dxa"/>
            </w:tcMar>
            <w:vAlign w:val="center"/>
          </w:tcPr>
          <w:p w14:paraId="2166F350" w14:textId="77777777" w:rsidR="00D02068" w:rsidRPr="00D802E2" w:rsidRDefault="00D02068" w:rsidP="0052644D">
            <w:pPr>
              <w:pStyle w:val="movimento2"/>
              <w:rPr>
                <w:color w:val="002060"/>
              </w:rPr>
            </w:pPr>
            <w:r w:rsidRPr="00D802E2">
              <w:rPr>
                <w:color w:val="002060"/>
              </w:rPr>
              <w:t> </w:t>
            </w:r>
          </w:p>
        </w:tc>
      </w:tr>
    </w:tbl>
    <w:p w14:paraId="291E50A5" w14:textId="77777777" w:rsidR="00D02068" w:rsidRDefault="00D02068" w:rsidP="00D02068">
      <w:pPr>
        <w:pStyle w:val="breakline"/>
        <w:divId w:val="527259509"/>
        <w:rPr>
          <w:color w:val="002060"/>
        </w:rPr>
      </w:pPr>
    </w:p>
    <w:p w14:paraId="0B08A296" w14:textId="77777777" w:rsidR="00D02068" w:rsidRPr="00695BB5" w:rsidRDefault="00D02068" w:rsidP="00D02068">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65520365" w14:textId="77777777" w:rsidR="00D02068" w:rsidRPr="00695BB5" w:rsidRDefault="00D02068" w:rsidP="00D02068">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16592EA8" w14:textId="77777777" w:rsidR="00D02068" w:rsidRPr="00252DFF" w:rsidRDefault="00D02068" w:rsidP="00D02068">
      <w:pPr>
        <w:pStyle w:val="breakline"/>
        <w:divId w:val="527259509"/>
        <w:rPr>
          <w:color w:val="002060"/>
        </w:rPr>
      </w:pPr>
    </w:p>
    <w:p w14:paraId="765FAB42" w14:textId="77777777" w:rsidR="00D02068" w:rsidRPr="00D802E2" w:rsidRDefault="00D02068" w:rsidP="00D02068">
      <w:pPr>
        <w:pStyle w:val="breakline"/>
        <w:divId w:val="527259509"/>
        <w:rPr>
          <w:color w:val="002060"/>
        </w:rPr>
      </w:pPr>
    </w:p>
    <w:p w14:paraId="4F3A0713" w14:textId="77777777" w:rsidR="00D02068" w:rsidRPr="00D802E2" w:rsidRDefault="00D02068" w:rsidP="00D02068">
      <w:pPr>
        <w:pStyle w:val="TITOLOPRINC"/>
        <w:divId w:val="527259509"/>
        <w:rPr>
          <w:color w:val="002060"/>
        </w:rPr>
      </w:pPr>
      <w:r w:rsidRPr="00D802E2">
        <w:rPr>
          <w:color w:val="002060"/>
        </w:rPr>
        <w:t>CLASSIFICA</w:t>
      </w:r>
    </w:p>
    <w:p w14:paraId="002E46BD" w14:textId="77777777" w:rsidR="00D02068" w:rsidRPr="00D802E2" w:rsidRDefault="00D02068" w:rsidP="00D02068">
      <w:pPr>
        <w:pStyle w:val="breakline"/>
        <w:divId w:val="527259509"/>
        <w:rPr>
          <w:color w:val="002060"/>
        </w:rPr>
      </w:pPr>
    </w:p>
    <w:p w14:paraId="0A5C642E" w14:textId="77777777" w:rsidR="00D02068" w:rsidRPr="00D802E2" w:rsidRDefault="00D02068" w:rsidP="00D02068">
      <w:pPr>
        <w:pStyle w:val="breakline"/>
        <w:divId w:val="527259509"/>
        <w:rPr>
          <w:color w:val="002060"/>
        </w:rPr>
      </w:pPr>
    </w:p>
    <w:p w14:paraId="157BEFF0" w14:textId="77777777" w:rsidR="00D02068" w:rsidRPr="00D802E2" w:rsidRDefault="00D02068" w:rsidP="00D02068">
      <w:pPr>
        <w:pStyle w:val="SOTTOTITOLOCAMPIONATO1"/>
        <w:divId w:val="527259509"/>
        <w:rPr>
          <w:color w:val="002060"/>
        </w:rPr>
      </w:pPr>
      <w:r w:rsidRPr="00D802E2">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02068" w:rsidRPr="00D802E2" w14:paraId="22FEAEC2" w14:textId="77777777" w:rsidTr="00D0206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B08705" w14:textId="77777777" w:rsidR="00D02068" w:rsidRPr="00D802E2" w:rsidRDefault="00D02068" w:rsidP="0052644D">
            <w:pPr>
              <w:pStyle w:val="HEADERTABELLA"/>
              <w:rPr>
                <w:color w:val="002060"/>
              </w:rPr>
            </w:pPr>
            <w:r w:rsidRPr="00D8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8A84A" w14:textId="77777777" w:rsidR="00D02068" w:rsidRPr="00D802E2" w:rsidRDefault="00D02068" w:rsidP="0052644D">
            <w:pPr>
              <w:pStyle w:val="HEADERTABELLA"/>
              <w:rPr>
                <w:color w:val="002060"/>
              </w:rPr>
            </w:pPr>
            <w:r w:rsidRPr="00D8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9CFC65" w14:textId="77777777" w:rsidR="00D02068" w:rsidRPr="00D802E2" w:rsidRDefault="00D02068" w:rsidP="0052644D">
            <w:pPr>
              <w:pStyle w:val="HEADERTABELLA"/>
              <w:rPr>
                <w:color w:val="002060"/>
              </w:rPr>
            </w:pPr>
            <w:r w:rsidRPr="00D8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8B7C8B" w14:textId="77777777" w:rsidR="00D02068" w:rsidRPr="00D802E2" w:rsidRDefault="00D02068" w:rsidP="0052644D">
            <w:pPr>
              <w:pStyle w:val="HEADERTABELLA"/>
              <w:rPr>
                <w:color w:val="002060"/>
              </w:rPr>
            </w:pPr>
            <w:r w:rsidRPr="00D8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5AFC5" w14:textId="77777777" w:rsidR="00D02068" w:rsidRPr="00D802E2" w:rsidRDefault="00D02068" w:rsidP="0052644D">
            <w:pPr>
              <w:pStyle w:val="HEADERTABELLA"/>
              <w:rPr>
                <w:color w:val="002060"/>
              </w:rPr>
            </w:pPr>
            <w:r w:rsidRPr="00D8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A4F926" w14:textId="77777777" w:rsidR="00D02068" w:rsidRPr="00D802E2" w:rsidRDefault="00D02068" w:rsidP="0052644D">
            <w:pPr>
              <w:pStyle w:val="HEADERTABELLA"/>
              <w:rPr>
                <w:color w:val="002060"/>
              </w:rPr>
            </w:pPr>
            <w:r w:rsidRPr="00D8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F705D0" w14:textId="77777777" w:rsidR="00D02068" w:rsidRPr="00D802E2" w:rsidRDefault="00D02068" w:rsidP="0052644D">
            <w:pPr>
              <w:pStyle w:val="HEADERTABELLA"/>
              <w:rPr>
                <w:color w:val="002060"/>
              </w:rPr>
            </w:pPr>
            <w:r w:rsidRPr="00D8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6E2B1" w14:textId="77777777" w:rsidR="00D02068" w:rsidRPr="00D802E2" w:rsidRDefault="00D02068" w:rsidP="0052644D">
            <w:pPr>
              <w:pStyle w:val="HEADERTABELLA"/>
              <w:rPr>
                <w:color w:val="002060"/>
              </w:rPr>
            </w:pPr>
            <w:r w:rsidRPr="00D8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5369F5" w14:textId="77777777" w:rsidR="00D02068" w:rsidRPr="00D802E2" w:rsidRDefault="00D02068" w:rsidP="0052644D">
            <w:pPr>
              <w:pStyle w:val="HEADERTABELLA"/>
              <w:rPr>
                <w:color w:val="002060"/>
              </w:rPr>
            </w:pPr>
            <w:r w:rsidRPr="00D8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14A4B0" w14:textId="77777777" w:rsidR="00D02068" w:rsidRPr="00D802E2" w:rsidRDefault="00D02068" w:rsidP="0052644D">
            <w:pPr>
              <w:pStyle w:val="HEADERTABELLA"/>
              <w:rPr>
                <w:color w:val="002060"/>
              </w:rPr>
            </w:pPr>
            <w:r w:rsidRPr="00D802E2">
              <w:rPr>
                <w:color w:val="002060"/>
              </w:rPr>
              <w:t>PE</w:t>
            </w:r>
          </w:p>
        </w:tc>
      </w:tr>
      <w:tr w:rsidR="00D02068" w:rsidRPr="00D802E2" w14:paraId="54A75455" w14:textId="77777777" w:rsidTr="00D0206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831282" w14:textId="77777777" w:rsidR="00D02068" w:rsidRPr="00D802E2" w:rsidRDefault="00D02068" w:rsidP="0052644D">
            <w:pPr>
              <w:pStyle w:val="ROWTABELLA"/>
              <w:rPr>
                <w:color w:val="002060"/>
              </w:rPr>
            </w:pPr>
            <w:r w:rsidRPr="00D802E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9CA64" w14:textId="77777777" w:rsidR="00D02068" w:rsidRPr="00D802E2" w:rsidRDefault="00D02068" w:rsidP="0052644D">
            <w:pPr>
              <w:pStyle w:val="ROWTABELLA"/>
              <w:jc w:val="center"/>
              <w:rPr>
                <w:color w:val="002060"/>
              </w:rPr>
            </w:pPr>
            <w:r w:rsidRPr="00D8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6048B"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91467"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07DF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D890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ECDFF" w14:textId="77777777" w:rsidR="00D02068" w:rsidRPr="00D802E2" w:rsidRDefault="00D02068" w:rsidP="0052644D">
            <w:pPr>
              <w:pStyle w:val="ROWTABELLA"/>
              <w:jc w:val="center"/>
              <w:rPr>
                <w:color w:val="002060"/>
              </w:rPr>
            </w:pPr>
            <w:r w:rsidRPr="00D80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1A487"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1904D"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9E231" w14:textId="77777777" w:rsidR="00D02068" w:rsidRPr="00D802E2" w:rsidRDefault="00D02068" w:rsidP="0052644D">
            <w:pPr>
              <w:pStyle w:val="ROWTABELLA"/>
              <w:jc w:val="center"/>
              <w:rPr>
                <w:color w:val="002060"/>
              </w:rPr>
            </w:pPr>
            <w:r w:rsidRPr="00D802E2">
              <w:rPr>
                <w:color w:val="002060"/>
              </w:rPr>
              <w:t>0</w:t>
            </w:r>
          </w:p>
        </w:tc>
      </w:tr>
      <w:tr w:rsidR="00D02068" w:rsidRPr="00D802E2" w14:paraId="2EDD6428"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5B1553" w14:textId="77777777" w:rsidR="00D02068" w:rsidRPr="00D802E2" w:rsidRDefault="00D02068" w:rsidP="0052644D">
            <w:pPr>
              <w:pStyle w:val="ROWTABELLA"/>
              <w:rPr>
                <w:color w:val="002060"/>
              </w:rPr>
            </w:pPr>
            <w:r w:rsidRPr="00D802E2">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DDFD3" w14:textId="77777777" w:rsidR="00D02068" w:rsidRPr="00D802E2" w:rsidRDefault="00D02068" w:rsidP="0052644D">
            <w:pPr>
              <w:pStyle w:val="ROWTABELLA"/>
              <w:jc w:val="center"/>
              <w:rPr>
                <w:color w:val="002060"/>
              </w:rPr>
            </w:pPr>
            <w:r w:rsidRPr="00D8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09737"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5F2AC"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B7437"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669F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C6960" w14:textId="77777777" w:rsidR="00D02068" w:rsidRPr="00D802E2" w:rsidRDefault="00D02068" w:rsidP="0052644D">
            <w:pPr>
              <w:pStyle w:val="ROWTABELLA"/>
              <w:jc w:val="center"/>
              <w:rPr>
                <w:color w:val="002060"/>
              </w:rPr>
            </w:pPr>
            <w:r w:rsidRPr="00D8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33B46"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5DD7F" w14:textId="77777777" w:rsidR="00D02068" w:rsidRPr="00D802E2" w:rsidRDefault="00D02068" w:rsidP="0052644D">
            <w:pPr>
              <w:pStyle w:val="ROWTABELLA"/>
              <w:jc w:val="center"/>
              <w:rPr>
                <w:color w:val="002060"/>
              </w:rPr>
            </w:pPr>
            <w:r w:rsidRPr="00D8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F2EA5" w14:textId="77777777" w:rsidR="00D02068" w:rsidRPr="00D802E2" w:rsidRDefault="00D02068" w:rsidP="0052644D">
            <w:pPr>
              <w:pStyle w:val="ROWTABELLA"/>
              <w:jc w:val="center"/>
              <w:rPr>
                <w:color w:val="002060"/>
              </w:rPr>
            </w:pPr>
            <w:r w:rsidRPr="00D802E2">
              <w:rPr>
                <w:color w:val="002060"/>
              </w:rPr>
              <w:t>0</w:t>
            </w:r>
          </w:p>
        </w:tc>
      </w:tr>
      <w:tr w:rsidR="00D02068" w:rsidRPr="00D802E2" w14:paraId="62F8C989"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5821E0" w14:textId="77777777" w:rsidR="00D02068" w:rsidRPr="00D802E2" w:rsidRDefault="00D02068" w:rsidP="0052644D">
            <w:pPr>
              <w:pStyle w:val="ROWTABELLA"/>
              <w:rPr>
                <w:color w:val="002060"/>
              </w:rPr>
            </w:pPr>
            <w:r w:rsidRPr="00D802E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89C4B"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09DEC"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734C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1CD61"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0D675"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026A4" w14:textId="77777777" w:rsidR="00D02068" w:rsidRPr="00D802E2" w:rsidRDefault="00D02068" w:rsidP="0052644D">
            <w:pPr>
              <w:pStyle w:val="ROWTABELLA"/>
              <w:jc w:val="center"/>
              <w:rPr>
                <w:color w:val="002060"/>
              </w:rPr>
            </w:pPr>
            <w:r w:rsidRPr="00D8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716C7" w14:textId="77777777" w:rsidR="00D02068" w:rsidRPr="00D802E2" w:rsidRDefault="00D02068" w:rsidP="0052644D">
            <w:pPr>
              <w:pStyle w:val="ROWTABELLA"/>
              <w:jc w:val="center"/>
              <w:rPr>
                <w:color w:val="002060"/>
              </w:rPr>
            </w:pPr>
            <w:r w:rsidRPr="00D8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1A8C8"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4EE5B" w14:textId="77777777" w:rsidR="00D02068" w:rsidRPr="00D802E2" w:rsidRDefault="00D02068" w:rsidP="0052644D">
            <w:pPr>
              <w:pStyle w:val="ROWTABELLA"/>
              <w:jc w:val="center"/>
              <w:rPr>
                <w:color w:val="002060"/>
              </w:rPr>
            </w:pPr>
            <w:r w:rsidRPr="00D802E2">
              <w:rPr>
                <w:color w:val="002060"/>
              </w:rPr>
              <w:t>0</w:t>
            </w:r>
          </w:p>
        </w:tc>
      </w:tr>
      <w:tr w:rsidR="00D02068" w:rsidRPr="00D802E2" w14:paraId="1AD62F43"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587A9C" w14:textId="77777777" w:rsidR="00D02068" w:rsidRPr="00D802E2" w:rsidRDefault="00D02068" w:rsidP="0052644D">
            <w:pPr>
              <w:pStyle w:val="ROWTABELLA"/>
              <w:rPr>
                <w:color w:val="002060"/>
              </w:rPr>
            </w:pPr>
            <w:r w:rsidRPr="00D802E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4BDD0"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2BA3E"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FA2A8"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FE17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99BA6"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50E17" w14:textId="77777777" w:rsidR="00D02068" w:rsidRPr="00D802E2" w:rsidRDefault="00D02068" w:rsidP="0052644D">
            <w:pPr>
              <w:pStyle w:val="ROWTABELLA"/>
              <w:jc w:val="center"/>
              <w:rPr>
                <w:color w:val="002060"/>
              </w:rPr>
            </w:pPr>
            <w:r w:rsidRPr="00D80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A5994" w14:textId="77777777" w:rsidR="00D02068" w:rsidRPr="00D802E2" w:rsidRDefault="00D02068" w:rsidP="0052644D">
            <w:pPr>
              <w:pStyle w:val="ROWTABELLA"/>
              <w:jc w:val="center"/>
              <w:rPr>
                <w:color w:val="002060"/>
              </w:rPr>
            </w:pPr>
            <w:r w:rsidRPr="00D8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B58B5"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6FEB5" w14:textId="77777777" w:rsidR="00D02068" w:rsidRPr="00D802E2" w:rsidRDefault="00D02068" w:rsidP="0052644D">
            <w:pPr>
              <w:pStyle w:val="ROWTABELLA"/>
              <w:jc w:val="center"/>
              <w:rPr>
                <w:color w:val="002060"/>
              </w:rPr>
            </w:pPr>
            <w:r w:rsidRPr="00D802E2">
              <w:rPr>
                <w:color w:val="002060"/>
              </w:rPr>
              <w:t>0</w:t>
            </w:r>
          </w:p>
        </w:tc>
      </w:tr>
      <w:tr w:rsidR="00D02068" w:rsidRPr="00D802E2" w14:paraId="1147CD50"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DFD816" w14:textId="77777777" w:rsidR="00D02068" w:rsidRPr="00D802E2" w:rsidRDefault="00D02068" w:rsidP="0052644D">
            <w:pPr>
              <w:pStyle w:val="ROWTABELLA"/>
              <w:rPr>
                <w:color w:val="002060"/>
              </w:rPr>
            </w:pPr>
            <w:r w:rsidRPr="00D802E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1870E"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6ED5D"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CFB5A"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37B32"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9FC4A"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07587"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9A34B"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A59A0"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D1FC0" w14:textId="77777777" w:rsidR="00D02068" w:rsidRPr="00D802E2" w:rsidRDefault="00D02068" w:rsidP="0052644D">
            <w:pPr>
              <w:pStyle w:val="ROWTABELLA"/>
              <w:jc w:val="center"/>
              <w:rPr>
                <w:color w:val="002060"/>
              </w:rPr>
            </w:pPr>
            <w:r w:rsidRPr="00D802E2">
              <w:rPr>
                <w:color w:val="002060"/>
              </w:rPr>
              <w:t>0</w:t>
            </w:r>
          </w:p>
        </w:tc>
      </w:tr>
      <w:tr w:rsidR="00D02068" w:rsidRPr="00D802E2" w14:paraId="07BCE1D1"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9C3142" w14:textId="77777777" w:rsidR="00D02068" w:rsidRPr="00D802E2" w:rsidRDefault="00D02068" w:rsidP="0052644D">
            <w:pPr>
              <w:pStyle w:val="ROWTABELLA"/>
              <w:rPr>
                <w:color w:val="002060"/>
              </w:rPr>
            </w:pPr>
            <w:r w:rsidRPr="00D802E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A777C"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6A6F8"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0202F"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F655F"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0AD20"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E86A2"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FBECD" w14:textId="77777777" w:rsidR="00D02068" w:rsidRPr="00D802E2" w:rsidRDefault="00D02068" w:rsidP="0052644D">
            <w:pPr>
              <w:pStyle w:val="ROWTABELLA"/>
              <w:jc w:val="center"/>
              <w:rPr>
                <w:color w:val="002060"/>
              </w:rPr>
            </w:pPr>
            <w:r w:rsidRPr="00D80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7C964"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5D22D" w14:textId="77777777" w:rsidR="00D02068" w:rsidRPr="00D802E2" w:rsidRDefault="00D02068" w:rsidP="0052644D">
            <w:pPr>
              <w:pStyle w:val="ROWTABELLA"/>
              <w:jc w:val="center"/>
              <w:rPr>
                <w:color w:val="002060"/>
              </w:rPr>
            </w:pPr>
            <w:r w:rsidRPr="00D802E2">
              <w:rPr>
                <w:color w:val="002060"/>
              </w:rPr>
              <w:t>0</w:t>
            </w:r>
          </w:p>
        </w:tc>
      </w:tr>
      <w:tr w:rsidR="00D02068" w:rsidRPr="00D802E2" w14:paraId="697A3DB3"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2FBDC1" w14:textId="77777777" w:rsidR="00D02068" w:rsidRPr="00D802E2" w:rsidRDefault="00D02068" w:rsidP="0052644D">
            <w:pPr>
              <w:pStyle w:val="ROWTABELLA"/>
              <w:rPr>
                <w:color w:val="002060"/>
              </w:rPr>
            </w:pPr>
            <w:r w:rsidRPr="00D802E2">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F831B"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59587"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6130B"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54CE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45E29"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D2ABB"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D07A0"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A47BC"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EE37F" w14:textId="77777777" w:rsidR="00D02068" w:rsidRPr="00D802E2" w:rsidRDefault="00D02068" w:rsidP="0052644D">
            <w:pPr>
              <w:pStyle w:val="ROWTABELLA"/>
              <w:jc w:val="center"/>
              <w:rPr>
                <w:color w:val="002060"/>
              </w:rPr>
            </w:pPr>
            <w:r w:rsidRPr="00D802E2">
              <w:rPr>
                <w:color w:val="002060"/>
              </w:rPr>
              <w:t>0</w:t>
            </w:r>
          </w:p>
        </w:tc>
      </w:tr>
      <w:tr w:rsidR="00D02068" w:rsidRPr="00D802E2" w14:paraId="1BFDFE00"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DEF92" w14:textId="77777777" w:rsidR="00D02068" w:rsidRPr="00D802E2" w:rsidRDefault="00D02068" w:rsidP="0052644D">
            <w:pPr>
              <w:pStyle w:val="ROWTABELLA"/>
              <w:rPr>
                <w:color w:val="002060"/>
              </w:rPr>
            </w:pPr>
            <w:r w:rsidRPr="00D802E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C6AF5"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03EAD"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14E7D"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CCA81"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1A070"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4BFE8"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2EB3F" w14:textId="77777777" w:rsidR="00D02068" w:rsidRPr="00D802E2" w:rsidRDefault="00D02068" w:rsidP="0052644D">
            <w:pPr>
              <w:pStyle w:val="ROWTABELLA"/>
              <w:jc w:val="center"/>
              <w:rPr>
                <w:color w:val="002060"/>
              </w:rPr>
            </w:pPr>
            <w:r w:rsidRPr="00D8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779B3" w14:textId="77777777" w:rsidR="00D02068" w:rsidRPr="00D802E2" w:rsidRDefault="00D02068" w:rsidP="0052644D">
            <w:pPr>
              <w:pStyle w:val="ROWTABELLA"/>
              <w:jc w:val="center"/>
              <w:rPr>
                <w:color w:val="002060"/>
              </w:rPr>
            </w:pPr>
            <w:r w:rsidRPr="00D8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48925" w14:textId="77777777" w:rsidR="00D02068" w:rsidRPr="00D802E2" w:rsidRDefault="00D02068" w:rsidP="0052644D">
            <w:pPr>
              <w:pStyle w:val="ROWTABELLA"/>
              <w:jc w:val="center"/>
              <w:rPr>
                <w:color w:val="002060"/>
              </w:rPr>
            </w:pPr>
            <w:r w:rsidRPr="00D802E2">
              <w:rPr>
                <w:color w:val="002060"/>
              </w:rPr>
              <w:t>0</w:t>
            </w:r>
          </w:p>
        </w:tc>
      </w:tr>
      <w:tr w:rsidR="00D02068" w:rsidRPr="00D802E2" w14:paraId="68FD18D8" w14:textId="77777777" w:rsidTr="00D0206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A060A42" w14:textId="77777777" w:rsidR="00D02068" w:rsidRPr="00D802E2" w:rsidRDefault="00D02068" w:rsidP="0052644D">
            <w:pPr>
              <w:pStyle w:val="ROWTABELLA"/>
              <w:rPr>
                <w:color w:val="002060"/>
              </w:rPr>
            </w:pPr>
            <w:r w:rsidRPr="00D802E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47206"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72753"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C582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E57BD"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8AE66"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75680" w14:textId="77777777" w:rsidR="00D02068" w:rsidRPr="00D802E2" w:rsidRDefault="00D02068" w:rsidP="0052644D">
            <w:pPr>
              <w:pStyle w:val="ROWTABELLA"/>
              <w:jc w:val="center"/>
              <w:rPr>
                <w:color w:val="002060"/>
              </w:rPr>
            </w:pPr>
            <w:r w:rsidRPr="00D8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E1F01"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82D2B"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9D996" w14:textId="77777777" w:rsidR="00D02068" w:rsidRPr="00D802E2" w:rsidRDefault="00D02068" w:rsidP="0052644D">
            <w:pPr>
              <w:pStyle w:val="ROWTABELLA"/>
              <w:jc w:val="center"/>
              <w:rPr>
                <w:color w:val="002060"/>
              </w:rPr>
            </w:pPr>
            <w:r w:rsidRPr="00D802E2">
              <w:rPr>
                <w:color w:val="002060"/>
              </w:rPr>
              <w:t>0</w:t>
            </w:r>
          </w:p>
        </w:tc>
      </w:tr>
    </w:tbl>
    <w:p w14:paraId="50AF1000" w14:textId="77777777" w:rsidR="00D02068" w:rsidRPr="00D802E2" w:rsidRDefault="00D02068" w:rsidP="00D02068">
      <w:pPr>
        <w:pStyle w:val="breakline"/>
        <w:divId w:val="527259509"/>
        <w:rPr>
          <w:color w:val="002060"/>
        </w:rPr>
      </w:pPr>
    </w:p>
    <w:p w14:paraId="6705C1AA" w14:textId="77777777" w:rsidR="00D02068" w:rsidRPr="00D802E2" w:rsidRDefault="00D02068" w:rsidP="00D02068">
      <w:pPr>
        <w:pStyle w:val="breakline"/>
        <w:divId w:val="527259509"/>
        <w:rPr>
          <w:color w:val="002060"/>
        </w:rPr>
      </w:pPr>
    </w:p>
    <w:p w14:paraId="62E385A6" w14:textId="77777777" w:rsidR="00D02068" w:rsidRPr="00D802E2" w:rsidRDefault="00D02068" w:rsidP="00D02068">
      <w:pPr>
        <w:pStyle w:val="SOTTOTITOLOCAMPIONATO1"/>
        <w:divId w:val="527259509"/>
        <w:rPr>
          <w:color w:val="002060"/>
        </w:rPr>
      </w:pPr>
      <w:r w:rsidRPr="00D802E2">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02068" w:rsidRPr="00D802E2" w14:paraId="6F52138A" w14:textId="77777777" w:rsidTr="00D0206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8B2AEA" w14:textId="77777777" w:rsidR="00D02068" w:rsidRPr="00D802E2" w:rsidRDefault="00D02068" w:rsidP="0052644D">
            <w:pPr>
              <w:pStyle w:val="HEADERTABELLA"/>
              <w:rPr>
                <w:color w:val="002060"/>
              </w:rPr>
            </w:pPr>
            <w:r w:rsidRPr="00D8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A2547" w14:textId="77777777" w:rsidR="00D02068" w:rsidRPr="00D802E2" w:rsidRDefault="00D02068" w:rsidP="0052644D">
            <w:pPr>
              <w:pStyle w:val="HEADERTABELLA"/>
              <w:rPr>
                <w:color w:val="002060"/>
              </w:rPr>
            </w:pPr>
            <w:r w:rsidRPr="00D8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74FF92" w14:textId="77777777" w:rsidR="00D02068" w:rsidRPr="00D802E2" w:rsidRDefault="00D02068" w:rsidP="0052644D">
            <w:pPr>
              <w:pStyle w:val="HEADERTABELLA"/>
              <w:rPr>
                <w:color w:val="002060"/>
              </w:rPr>
            </w:pPr>
            <w:r w:rsidRPr="00D8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7D315F" w14:textId="77777777" w:rsidR="00D02068" w:rsidRPr="00D802E2" w:rsidRDefault="00D02068" w:rsidP="0052644D">
            <w:pPr>
              <w:pStyle w:val="HEADERTABELLA"/>
              <w:rPr>
                <w:color w:val="002060"/>
              </w:rPr>
            </w:pPr>
            <w:r w:rsidRPr="00D8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DBDF3B" w14:textId="77777777" w:rsidR="00D02068" w:rsidRPr="00D802E2" w:rsidRDefault="00D02068" w:rsidP="0052644D">
            <w:pPr>
              <w:pStyle w:val="HEADERTABELLA"/>
              <w:rPr>
                <w:color w:val="002060"/>
              </w:rPr>
            </w:pPr>
            <w:r w:rsidRPr="00D8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0FAC7C" w14:textId="77777777" w:rsidR="00D02068" w:rsidRPr="00D802E2" w:rsidRDefault="00D02068" w:rsidP="0052644D">
            <w:pPr>
              <w:pStyle w:val="HEADERTABELLA"/>
              <w:rPr>
                <w:color w:val="002060"/>
              </w:rPr>
            </w:pPr>
            <w:r w:rsidRPr="00D8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8C08D" w14:textId="77777777" w:rsidR="00D02068" w:rsidRPr="00D802E2" w:rsidRDefault="00D02068" w:rsidP="0052644D">
            <w:pPr>
              <w:pStyle w:val="HEADERTABELLA"/>
              <w:rPr>
                <w:color w:val="002060"/>
              </w:rPr>
            </w:pPr>
            <w:r w:rsidRPr="00D8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DFC134" w14:textId="77777777" w:rsidR="00D02068" w:rsidRPr="00D802E2" w:rsidRDefault="00D02068" w:rsidP="0052644D">
            <w:pPr>
              <w:pStyle w:val="HEADERTABELLA"/>
              <w:rPr>
                <w:color w:val="002060"/>
              </w:rPr>
            </w:pPr>
            <w:r w:rsidRPr="00D8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3DBE2" w14:textId="77777777" w:rsidR="00D02068" w:rsidRPr="00D802E2" w:rsidRDefault="00D02068" w:rsidP="0052644D">
            <w:pPr>
              <w:pStyle w:val="HEADERTABELLA"/>
              <w:rPr>
                <w:color w:val="002060"/>
              </w:rPr>
            </w:pPr>
            <w:r w:rsidRPr="00D8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172779" w14:textId="77777777" w:rsidR="00D02068" w:rsidRPr="00D802E2" w:rsidRDefault="00D02068" w:rsidP="0052644D">
            <w:pPr>
              <w:pStyle w:val="HEADERTABELLA"/>
              <w:rPr>
                <w:color w:val="002060"/>
              </w:rPr>
            </w:pPr>
            <w:r w:rsidRPr="00D802E2">
              <w:rPr>
                <w:color w:val="002060"/>
              </w:rPr>
              <w:t>PE</w:t>
            </w:r>
          </w:p>
        </w:tc>
      </w:tr>
      <w:tr w:rsidR="00D02068" w:rsidRPr="00D802E2" w14:paraId="11EF38B2" w14:textId="77777777" w:rsidTr="00D0206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C47E85" w14:textId="77777777" w:rsidR="00D02068" w:rsidRPr="00D802E2" w:rsidRDefault="00D02068" w:rsidP="0052644D">
            <w:pPr>
              <w:pStyle w:val="ROWTABELLA"/>
              <w:rPr>
                <w:color w:val="002060"/>
              </w:rPr>
            </w:pPr>
            <w:r w:rsidRPr="00D802E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68D69" w14:textId="77777777" w:rsidR="00D02068" w:rsidRPr="00D802E2" w:rsidRDefault="00D02068" w:rsidP="0052644D">
            <w:pPr>
              <w:pStyle w:val="ROWTABELLA"/>
              <w:jc w:val="center"/>
              <w:rPr>
                <w:color w:val="002060"/>
              </w:rPr>
            </w:pPr>
            <w:r w:rsidRPr="00D8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BA780"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58F60"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A205A"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80BAA"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4530C" w14:textId="77777777" w:rsidR="00D02068" w:rsidRPr="00D802E2" w:rsidRDefault="00D02068" w:rsidP="0052644D">
            <w:pPr>
              <w:pStyle w:val="ROWTABELLA"/>
              <w:jc w:val="center"/>
              <w:rPr>
                <w:color w:val="002060"/>
              </w:rPr>
            </w:pPr>
            <w:r w:rsidRPr="00D80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2C87A" w14:textId="77777777" w:rsidR="00D02068" w:rsidRPr="00D802E2" w:rsidRDefault="00D02068" w:rsidP="0052644D">
            <w:pPr>
              <w:pStyle w:val="ROWTABELLA"/>
              <w:jc w:val="center"/>
              <w:rPr>
                <w:color w:val="002060"/>
              </w:rPr>
            </w:pPr>
            <w:r w:rsidRPr="00D8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1D759" w14:textId="77777777" w:rsidR="00D02068" w:rsidRPr="00D802E2" w:rsidRDefault="00D02068" w:rsidP="0052644D">
            <w:pPr>
              <w:pStyle w:val="ROWTABELLA"/>
              <w:jc w:val="center"/>
              <w:rPr>
                <w:color w:val="002060"/>
              </w:rPr>
            </w:pPr>
            <w:r w:rsidRPr="00D8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F41E1" w14:textId="77777777" w:rsidR="00D02068" w:rsidRPr="00D802E2" w:rsidRDefault="00D02068" w:rsidP="0052644D">
            <w:pPr>
              <w:pStyle w:val="ROWTABELLA"/>
              <w:jc w:val="center"/>
              <w:rPr>
                <w:color w:val="002060"/>
              </w:rPr>
            </w:pPr>
            <w:r w:rsidRPr="00D802E2">
              <w:rPr>
                <w:color w:val="002060"/>
              </w:rPr>
              <w:t>0</w:t>
            </w:r>
          </w:p>
        </w:tc>
      </w:tr>
      <w:tr w:rsidR="00D02068" w:rsidRPr="00D802E2" w14:paraId="79A0E4DD"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5EC421" w14:textId="77777777" w:rsidR="00D02068" w:rsidRPr="00D802E2" w:rsidRDefault="00D02068" w:rsidP="0052644D">
            <w:pPr>
              <w:pStyle w:val="ROWTABELLA"/>
              <w:rPr>
                <w:color w:val="002060"/>
              </w:rPr>
            </w:pPr>
            <w:r w:rsidRPr="00D802E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6FA0F"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3E3A4"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114C0"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5BB21"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8AF5D"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C737B" w14:textId="77777777" w:rsidR="00D02068" w:rsidRPr="00D802E2" w:rsidRDefault="00D02068" w:rsidP="0052644D">
            <w:pPr>
              <w:pStyle w:val="ROWTABELLA"/>
              <w:jc w:val="center"/>
              <w:rPr>
                <w:color w:val="002060"/>
              </w:rPr>
            </w:pPr>
            <w:r w:rsidRPr="00D802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6F05B" w14:textId="77777777" w:rsidR="00D02068" w:rsidRPr="00D802E2" w:rsidRDefault="00D02068" w:rsidP="0052644D">
            <w:pPr>
              <w:pStyle w:val="ROWTABELLA"/>
              <w:jc w:val="center"/>
              <w:rPr>
                <w:color w:val="002060"/>
              </w:rPr>
            </w:pPr>
            <w:r w:rsidRPr="00D8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F8F27"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39892" w14:textId="77777777" w:rsidR="00D02068" w:rsidRPr="00D802E2" w:rsidRDefault="00D02068" w:rsidP="0052644D">
            <w:pPr>
              <w:pStyle w:val="ROWTABELLA"/>
              <w:jc w:val="center"/>
              <w:rPr>
                <w:color w:val="002060"/>
              </w:rPr>
            </w:pPr>
            <w:r w:rsidRPr="00D802E2">
              <w:rPr>
                <w:color w:val="002060"/>
              </w:rPr>
              <w:t>0</w:t>
            </w:r>
          </w:p>
        </w:tc>
      </w:tr>
      <w:tr w:rsidR="00D02068" w:rsidRPr="00D802E2" w14:paraId="328DC7D7"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78EB98" w14:textId="77777777" w:rsidR="00D02068" w:rsidRPr="00D802E2" w:rsidRDefault="00D02068" w:rsidP="0052644D">
            <w:pPr>
              <w:pStyle w:val="ROWTABELLA"/>
              <w:rPr>
                <w:color w:val="002060"/>
              </w:rPr>
            </w:pPr>
            <w:r w:rsidRPr="00D802E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3030E" w14:textId="77777777" w:rsidR="00D02068" w:rsidRPr="00D802E2" w:rsidRDefault="00D02068" w:rsidP="0052644D">
            <w:pPr>
              <w:pStyle w:val="ROWTABELLA"/>
              <w:jc w:val="center"/>
              <w:rPr>
                <w:color w:val="002060"/>
              </w:rPr>
            </w:pPr>
            <w:r w:rsidRPr="00D8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90BF3"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C3748"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17C02"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F0AB4"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A7B26" w14:textId="77777777" w:rsidR="00D02068" w:rsidRPr="00D802E2" w:rsidRDefault="00D02068" w:rsidP="0052644D">
            <w:pPr>
              <w:pStyle w:val="ROWTABELLA"/>
              <w:jc w:val="center"/>
              <w:rPr>
                <w:color w:val="002060"/>
              </w:rPr>
            </w:pPr>
            <w:r w:rsidRPr="00D8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34E47" w14:textId="77777777" w:rsidR="00D02068" w:rsidRPr="00D802E2" w:rsidRDefault="00D02068" w:rsidP="0052644D">
            <w:pPr>
              <w:pStyle w:val="ROWTABELLA"/>
              <w:jc w:val="center"/>
              <w:rPr>
                <w:color w:val="002060"/>
              </w:rPr>
            </w:pPr>
            <w:r w:rsidRPr="00D8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EBBCD" w14:textId="77777777" w:rsidR="00D02068" w:rsidRPr="00D802E2" w:rsidRDefault="00D02068" w:rsidP="0052644D">
            <w:pPr>
              <w:pStyle w:val="ROWTABELLA"/>
              <w:jc w:val="center"/>
              <w:rPr>
                <w:color w:val="002060"/>
              </w:rPr>
            </w:pPr>
            <w:r w:rsidRPr="00D8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7A8A6" w14:textId="77777777" w:rsidR="00D02068" w:rsidRPr="00D802E2" w:rsidRDefault="00D02068" w:rsidP="0052644D">
            <w:pPr>
              <w:pStyle w:val="ROWTABELLA"/>
              <w:jc w:val="center"/>
              <w:rPr>
                <w:color w:val="002060"/>
              </w:rPr>
            </w:pPr>
            <w:r w:rsidRPr="00D802E2">
              <w:rPr>
                <w:color w:val="002060"/>
              </w:rPr>
              <w:t>0</w:t>
            </w:r>
          </w:p>
        </w:tc>
      </w:tr>
      <w:tr w:rsidR="00D02068" w:rsidRPr="00D802E2" w14:paraId="44BF75D0"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384D4A" w14:textId="77777777" w:rsidR="00D02068" w:rsidRPr="00D802E2" w:rsidRDefault="00D02068" w:rsidP="0052644D">
            <w:pPr>
              <w:pStyle w:val="ROWTABELLA"/>
              <w:rPr>
                <w:color w:val="002060"/>
              </w:rPr>
            </w:pPr>
            <w:r w:rsidRPr="00D802E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9BC9D" w14:textId="77777777" w:rsidR="00D02068" w:rsidRPr="00D802E2" w:rsidRDefault="00D02068" w:rsidP="0052644D">
            <w:pPr>
              <w:pStyle w:val="ROWTABELLA"/>
              <w:jc w:val="center"/>
              <w:rPr>
                <w:color w:val="002060"/>
              </w:rPr>
            </w:pPr>
            <w:r w:rsidRPr="00D8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5BDBC"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CA1F3"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DBA27"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B199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1DB9A" w14:textId="77777777" w:rsidR="00D02068" w:rsidRPr="00D802E2" w:rsidRDefault="00D02068" w:rsidP="0052644D">
            <w:pPr>
              <w:pStyle w:val="ROWTABELLA"/>
              <w:jc w:val="center"/>
              <w:rPr>
                <w:color w:val="002060"/>
              </w:rPr>
            </w:pPr>
            <w:r w:rsidRPr="00D8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24E55"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3CCDF"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7777C" w14:textId="77777777" w:rsidR="00D02068" w:rsidRPr="00D802E2" w:rsidRDefault="00D02068" w:rsidP="0052644D">
            <w:pPr>
              <w:pStyle w:val="ROWTABELLA"/>
              <w:jc w:val="center"/>
              <w:rPr>
                <w:color w:val="002060"/>
              </w:rPr>
            </w:pPr>
            <w:r w:rsidRPr="00D802E2">
              <w:rPr>
                <w:color w:val="002060"/>
              </w:rPr>
              <w:t>0</w:t>
            </w:r>
          </w:p>
        </w:tc>
      </w:tr>
      <w:tr w:rsidR="00D02068" w:rsidRPr="00D802E2" w14:paraId="01C8DF82"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177506" w14:textId="77777777" w:rsidR="00D02068" w:rsidRPr="00D802E2" w:rsidRDefault="00D02068" w:rsidP="0052644D">
            <w:pPr>
              <w:pStyle w:val="ROWTABELLA"/>
              <w:rPr>
                <w:color w:val="002060"/>
              </w:rPr>
            </w:pPr>
            <w:r w:rsidRPr="00D802E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10D19"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0281D"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FB235"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474A4"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BAC2C"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8B961"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C63DB" w14:textId="77777777" w:rsidR="00D02068" w:rsidRPr="00D802E2" w:rsidRDefault="00D02068" w:rsidP="0052644D">
            <w:pPr>
              <w:pStyle w:val="ROWTABELLA"/>
              <w:jc w:val="center"/>
              <w:rPr>
                <w:color w:val="002060"/>
              </w:rPr>
            </w:pPr>
            <w:r w:rsidRPr="00D802E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F8314" w14:textId="77777777" w:rsidR="00D02068" w:rsidRPr="00D802E2" w:rsidRDefault="00D02068" w:rsidP="0052644D">
            <w:pPr>
              <w:pStyle w:val="ROWTABELLA"/>
              <w:jc w:val="center"/>
              <w:rPr>
                <w:color w:val="002060"/>
              </w:rPr>
            </w:pPr>
            <w:r w:rsidRPr="00D8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47929" w14:textId="77777777" w:rsidR="00D02068" w:rsidRPr="00D802E2" w:rsidRDefault="00D02068" w:rsidP="0052644D">
            <w:pPr>
              <w:pStyle w:val="ROWTABELLA"/>
              <w:jc w:val="center"/>
              <w:rPr>
                <w:color w:val="002060"/>
              </w:rPr>
            </w:pPr>
            <w:r w:rsidRPr="00D802E2">
              <w:rPr>
                <w:color w:val="002060"/>
              </w:rPr>
              <w:t>0</w:t>
            </w:r>
          </w:p>
        </w:tc>
      </w:tr>
      <w:tr w:rsidR="00D02068" w:rsidRPr="00D802E2" w14:paraId="42D191CB"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3327E4" w14:textId="77777777" w:rsidR="00D02068" w:rsidRPr="00D802E2" w:rsidRDefault="00D02068" w:rsidP="0052644D">
            <w:pPr>
              <w:pStyle w:val="ROWTABELLA"/>
              <w:rPr>
                <w:color w:val="002060"/>
              </w:rPr>
            </w:pPr>
            <w:r w:rsidRPr="00D802E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E0902"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C5E88"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341D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215BF"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91A27"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D14DF" w14:textId="77777777" w:rsidR="00D02068" w:rsidRPr="00D802E2" w:rsidRDefault="00D02068" w:rsidP="0052644D">
            <w:pPr>
              <w:pStyle w:val="ROWTABELLA"/>
              <w:jc w:val="center"/>
              <w:rPr>
                <w:color w:val="002060"/>
              </w:rPr>
            </w:pPr>
            <w:r w:rsidRPr="00D802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68C86" w14:textId="77777777" w:rsidR="00D02068" w:rsidRPr="00D802E2" w:rsidRDefault="00D02068" w:rsidP="0052644D">
            <w:pPr>
              <w:pStyle w:val="ROWTABELLA"/>
              <w:jc w:val="center"/>
              <w:rPr>
                <w:color w:val="002060"/>
              </w:rPr>
            </w:pPr>
            <w:r w:rsidRPr="00D802E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9BE88"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F36AF" w14:textId="77777777" w:rsidR="00D02068" w:rsidRPr="00D802E2" w:rsidRDefault="00D02068" w:rsidP="0052644D">
            <w:pPr>
              <w:pStyle w:val="ROWTABELLA"/>
              <w:jc w:val="center"/>
              <w:rPr>
                <w:color w:val="002060"/>
              </w:rPr>
            </w:pPr>
            <w:r w:rsidRPr="00D802E2">
              <w:rPr>
                <w:color w:val="002060"/>
              </w:rPr>
              <w:t>0</w:t>
            </w:r>
          </w:p>
        </w:tc>
      </w:tr>
      <w:tr w:rsidR="00D02068" w:rsidRPr="00D802E2" w14:paraId="001D124F"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D2F7C0" w14:textId="77777777" w:rsidR="00D02068" w:rsidRPr="00D802E2" w:rsidRDefault="00D02068" w:rsidP="0052644D">
            <w:pPr>
              <w:pStyle w:val="ROWTABELLA"/>
              <w:rPr>
                <w:color w:val="002060"/>
              </w:rPr>
            </w:pPr>
            <w:r w:rsidRPr="00D802E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78D3E"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24D2E"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7A664"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72B8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D0AB1"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01ACC" w14:textId="77777777" w:rsidR="00D02068" w:rsidRPr="00D802E2" w:rsidRDefault="00D02068" w:rsidP="0052644D">
            <w:pPr>
              <w:pStyle w:val="ROWTABELLA"/>
              <w:jc w:val="center"/>
              <w:rPr>
                <w:color w:val="002060"/>
              </w:rPr>
            </w:pPr>
            <w:r w:rsidRPr="00D80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0A633" w14:textId="77777777" w:rsidR="00D02068" w:rsidRPr="00D802E2" w:rsidRDefault="00D02068" w:rsidP="0052644D">
            <w:pPr>
              <w:pStyle w:val="ROWTABELLA"/>
              <w:jc w:val="center"/>
              <w:rPr>
                <w:color w:val="002060"/>
              </w:rPr>
            </w:pPr>
            <w:r w:rsidRPr="00D80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4E52A"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8792A" w14:textId="77777777" w:rsidR="00D02068" w:rsidRPr="00D802E2" w:rsidRDefault="00D02068" w:rsidP="0052644D">
            <w:pPr>
              <w:pStyle w:val="ROWTABELLA"/>
              <w:jc w:val="center"/>
              <w:rPr>
                <w:color w:val="002060"/>
              </w:rPr>
            </w:pPr>
            <w:r w:rsidRPr="00D802E2">
              <w:rPr>
                <w:color w:val="002060"/>
              </w:rPr>
              <w:t>0</w:t>
            </w:r>
          </w:p>
        </w:tc>
      </w:tr>
      <w:tr w:rsidR="00D02068" w:rsidRPr="00D802E2" w14:paraId="1A661A1A" w14:textId="77777777" w:rsidTr="00D0206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541033" w14:textId="77777777" w:rsidR="00D02068" w:rsidRPr="00D802E2" w:rsidRDefault="00D02068" w:rsidP="0052644D">
            <w:pPr>
              <w:pStyle w:val="ROWTABELLA"/>
              <w:rPr>
                <w:color w:val="002060"/>
              </w:rPr>
            </w:pPr>
            <w:r w:rsidRPr="00D802E2">
              <w:rPr>
                <w:color w:val="002060"/>
              </w:rPr>
              <w:t>sq.B REAL S.COSTANZO CALCIsq.B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E7AE1"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CBF76"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9F4C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020C7"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64BC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526AB"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95C1D"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FB73F"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5EF9D" w14:textId="77777777" w:rsidR="00D02068" w:rsidRPr="00D802E2" w:rsidRDefault="00D02068" w:rsidP="0052644D">
            <w:pPr>
              <w:pStyle w:val="ROWTABELLA"/>
              <w:jc w:val="center"/>
              <w:rPr>
                <w:color w:val="002060"/>
              </w:rPr>
            </w:pPr>
            <w:r w:rsidRPr="00D802E2">
              <w:rPr>
                <w:color w:val="002060"/>
              </w:rPr>
              <w:t>0</w:t>
            </w:r>
          </w:p>
        </w:tc>
      </w:tr>
    </w:tbl>
    <w:p w14:paraId="5A041689" w14:textId="77777777" w:rsidR="00D02068" w:rsidRPr="00D802E2" w:rsidRDefault="00D02068" w:rsidP="00D02068">
      <w:pPr>
        <w:pStyle w:val="breakline"/>
        <w:divId w:val="527259509"/>
        <w:rPr>
          <w:color w:val="002060"/>
        </w:rPr>
      </w:pPr>
    </w:p>
    <w:p w14:paraId="69E15D5C" w14:textId="77777777" w:rsidR="00D02068" w:rsidRPr="00D802E2" w:rsidRDefault="00D02068" w:rsidP="00D02068">
      <w:pPr>
        <w:pStyle w:val="breakline"/>
        <w:divId w:val="527259509"/>
        <w:rPr>
          <w:color w:val="002060"/>
        </w:rPr>
      </w:pPr>
    </w:p>
    <w:p w14:paraId="05C7793A" w14:textId="77777777" w:rsidR="00D02068" w:rsidRPr="00D802E2" w:rsidRDefault="00D02068" w:rsidP="00D02068">
      <w:pPr>
        <w:pStyle w:val="SOTTOTITOLOCAMPIONATO1"/>
        <w:divId w:val="527259509"/>
        <w:rPr>
          <w:color w:val="002060"/>
        </w:rPr>
      </w:pPr>
      <w:r w:rsidRPr="00D802E2">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02068" w:rsidRPr="00D802E2" w14:paraId="1677CE03" w14:textId="77777777" w:rsidTr="00D0206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261A3" w14:textId="77777777" w:rsidR="00D02068" w:rsidRPr="00D802E2" w:rsidRDefault="00D02068" w:rsidP="0052644D">
            <w:pPr>
              <w:pStyle w:val="HEADERTABELLA"/>
              <w:rPr>
                <w:color w:val="002060"/>
              </w:rPr>
            </w:pPr>
            <w:r w:rsidRPr="00D8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E89391" w14:textId="77777777" w:rsidR="00D02068" w:rsidRPr="00D802E2" w:rsidRDefault="00D02068" w:rsidP="0052644D">
            <w:pPr>
              <w:pStyle w:val="HEADERTABELLA"/>
              <w:rPr>
                <w:color w:val="002060"/>
              </w:rPr>
            </w:pPr>
            <w:r w:rsidRPr="00D8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71E3FC" w14:textId="77777777" w:rsidR="00D02068" w:rsidRPr="00D802E2" w:rsidRDefault="00D02068" w:rsidP="0052644D">
            <w:pPr>
              <w:pStyle w:val="HEADERTABELLA"/>
              <w:rPr>
                <w:color w:val="002060"/>
              </w:rPr>
            </w:pPr>
            <w:r w:rsidRPr="00D8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44313D" w14:textId="77777777" w:rsidR="00D02068" w:rsidRPr="00D802E2" w:rsidRDefault="00D02068" w:rsidP="0052644D">
            <w:pPr>
              <w:pStyle w:val="HEADERTABELLA"/>
              <w:rPr>
                <w:color w:val="002060"/>
              </w:rPr>
            </w:pPr>
            <w:r w:rsidRPr="00D8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2199D9" w14:textId="77777777" w:rsidR="00D02068" w:rsidRPr="00D802E2" w:rsidRDefault="00D02068" w:rsidP="0052644D">
            <w:pPr>
              <w:pStyle w:val="HEADERTABELLA"/>
              <w:rPr>
                <w:color w:val="002060"/>
              </w:rPr>
            </w:pPr>
            <w:r w:rsidRPr="00D8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17E584" w14:textId="77777777" w:rsidR="00D02068" w:rsidRPr="00D802E2" w:rsidRDefault="00D02068" w:rsidP="0052644D">
            <w:pPr>
              <w:pStyle w:val="HEADERTABELLA"/>
              <w:rPr>
                <w:color w:val="002060"/>
              </w:rPr>
            </w:pPr>
            <w:r w:rsidRPr="00D8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CCA319" w14:textId="77777777" w:rsidR="00D02068" w:rsidRPr="00D802E2" w:rsidRDefault="00D02068" w:rsidP="0052644D">
            <w:pPr>
              <w:pStyle w:val="HEADERTABELLA"/>
              <w:rPr>
                <w:color w:val="002060"/>
              </w:rPr>
            </w:pPr>
            <w:r w:rsidRPr="00D8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9E9BD" w14:textId="77777777" w:rsidR="00D02068" w:rsidRPr="00D802E2" w:rsidRDefault="00D02068" w:rsidP="0052644D">
            <w:pPr>
              <w:pStyle w:val="HEADERTABELLA"/>
              <w:rPr>
                <w:color w:val="002060"/>
              </w:rPr>
            </w:pPr>
            <w:r w:rsidRPr="00D8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8A5E5" w14:textId="77777777" w:rsidR="00D02068" w:rsidRPr="00D802E2" w:rsidRDefault="00D02068" w:rsidP="0052644D">
            <w:pPr>
              <w:pStyle w:val="HEADERTABELLA"/>
              <w:rPr>
                <w:color w:val="002060"/>
              </w:rPr>
            </w:pPr>
            <w:r w:rsidRPr="00D8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F0F870" w14:textId="77777777" w:rsidR="00D02068" w:rsidRPr="00D802E2" w:rsidRDefault="00D02068" w:rsidP="0052644D">
            <w:pPr>
              <w:pStyle w:val="HEADERTABELLA"/>
              <w:rPr>
                <w:color w:val="002060"/>
              </w:rPr>
            </w:pPr>
            <w:r w:rsidRPr="00D802E2">
              <w:rPr>
                <w:color w:val="002060"/>
              </w:rPr>
              <w:t>PE</w:t>
            </w:r>
          </w:p>
        </w:tc>
      </w:tr>
      <w:tr w:rsidR="00D02068" w:rsidRPr="00D802E2" w14:paraId="1A114D5C" w14:textId="77777777" w:rsidTr="00D0206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26FD2B" w14:textId="77777777" w:rsidR="00D02068" w:rsidRPr="00D802E2" w:rsidRDefault="00D02068" w:rsidP="0052644D">
            <w:pPr>
              <w:pStyle w:val="ROWTABELLA"/>
              <w:rPr>
                <w:color w:val="002060"/>
              </w:rPr>
            </w:pPr>
            <w:r w:rsidRPr="00D802E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B1751" w14:textId="77777777" w:rsidR="00D02068" w:rsidRPr="00D802E2" w:rsidRDefault="00D02068" w:rsidP="0052644D">
            <w:pPr>
              <w:pStyle w:val="ROWTABELLA"/>
              <w:jc w:val="center"/>
              <w:rPr>
                <w:color w:val="002060"/>
              </w:rPr>
            </w:pPr>
            <w:r w:rsidRPr="00D8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A36D9"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6F40E"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D9308"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E5A7E"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283A4" w14:textId="77777777" w:rsidR="00D02068" w:rsidRPr="00D802E2" w:rsidRDefault="00D02068" w:rsidP="0052644D">
            <w:pPr>
              <w:pStyle w:val="ROWTABELLA"/>
              <w:jc w:val="center"/>
              <w:rPr>
                <w:color w:val="002060"/>
              </w:rPr>
            </w:pPr>
            <w:r w:rsidRPr="00D802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10BAF" w14:textId="77777777" w:rsidR="00D02068" w:rsidRPr="00D802E2" w:rsidRDefault="00D02068" w:rsidP="0052644D">
            <w:pPr>
              <w:pStyle w:val="ROWTABELLA"/>
              <w:jc w:val="center"/>
              <w:rPr>
                <w:color w:val="002060"/>
              </w:rPr>
            </w:pPr>
            <w:r w:rsidRPr="00D8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A2200" w14:textId="77777777" w:rsidR="00D02068" w:rsidRPr="00D802E2" w:rsidRDefault="00D02068" w:rsidP="0052644D">
            <w:pPr>
              <w:pStyle w:val="ROWTABELLA"/>
              <w:jc w:val="center"/>
              <w:rPr>
                <w:color w:val="002060"/>
              </w:rPr>
            </w:pPr>
            <w:r w:rsidRPr="00D8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72347" w14:textId="77777777" w:rsidR="00D02068" w:rsidRPr="00D802E2" w:rsidRDefault="00D02068" w:rsidP="0052644D">
            <w:pPr>
              <w:pStyle w:val="ROWTABELLA"/>
              <w:jc w:val="center"/>
              <w:rPr>
                <w:color w:val="002060"/>
              </w:rPr>
            </w:pPr>
            <w:r w:rsidRPr="00D802E2">
              <w:rPr>
                <w:color w:val="002060"/>
              </w:rPr>
              <w:t>0</w:t>
            </w:r>
          </w:p>
        </w:tc>
      </w:tr>
      <w:tr w:rsidR="00D02068" w:rsidRPr="00D802E2" w14:paraId="3799C3B0"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D191EC" w14:textId="77777777" w:rsidR="00D02068" w:rsidRPr="00D802E2" w:rsidRDefault="00D02068" w:rsidP="0052644D">
            <w:pPr>
              <w:pStyle w:val="ROWTABELLA"/>
              <w:rPr>
                <w:color w:val="002060"/>
              </w:rPr>
            </w:pPr>
            <w:r w:rsidRPr="00D802E2">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7D9DD"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D9F91"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F64ED"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FBDA0"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A81C3"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0D921" w14:textId="77777777" w:rsidR="00D02068" w:rsidRPr="00D802E2" w:rsidRDefault="00D02068" w:rsidP="0052644D">
            <w:pPr>
              <w:pStyle w:val="ROWTABELLA"/>
              <w:jc w:val="center"/>
              <w:rPr>
                <w:color w:val="002060"/>
              </w:rPr>
            </w:pPr>
            <w:r w:rsidRPr="00D8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67ECF"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BB167"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18CF8" w14:textId="77777777" w:rsidR="00D02068" w:rsidRPr="00D802E2" w:rsidRDefault="00D02068" w:rsidP="0052644D">
            <w:pPr>
              <w:pStyle w:val="ROWTABELLA"/>
              <w:jc w:val="center"/>
              <w:rPr>
                <w:color w:val="002060"/>
              </w:rPr>
            </w:pPr>
            <w:r w:rsidRPr="00D802E2">
              <w:rPr>
                <w:color w:val="002060"/>
              </w:rPr>
              <w:t>0</w:t>
            </w:r>
          </w:p>
        </w:tc>
      </w:tr>
      <w:tr w:rsidR="00D02068" w:rsidRPr="00D802E2" w14:paraId="4D4AAA48"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F4F641" w14:textId="77777777" w:rsidR="00D02068" w:rsidRPr="00D802E2" w:rsidRDefault="00D02068" w:rsidP="0052644D">
            <w:pPr>
              <w:pStyle w:val="ROWTABELLA"/>
              <w:rPr>
                <w:color w:val="002060"/>
              </w:rPr>
            </w:pPr>
            <w:r w:rsidRPr="00D802E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7E1BE" w14:textId="77777777" w:rsidR="00D02068" w:rsidRPr="00D802E2" w:rsidRDefault="00D02068" w:rsidP="0052644D">
            <w:pPr>
              <w:pStyle w:val="ROWTABELLA"/>
              <w:jc w:val="center"/>
              <w:rPr>
                <w:color w:val="002060"/>
              </w:rPr>
            </w:pPr>
            <w:r w:rsidRPr="00D8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C36D4"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01FC9"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0216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E8640"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0F535" w14:textId="77777777" w:rsidR="00D02068" w:rsidRPr="00D802E2" w:rsidRDefault="00D02068" w:rsidP="0052644D">
            <w:pPr>
              <w:pStyle w:val="ROWTABELLA"/>
              <w:jc w:val="center"/>
              <w:rPr>
                <w:color w:val="002060"/>
              </w:rPr>
            </w:pPr>
            <w:r w:rsidRPr="00D8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BAF52"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1B80D"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EADB4" w14:textId="77777777" w:rsidR="00D02068" w:rsidRPr="00D802E2" w:rsidRDefault="00D02068" w:rsidP="0052644D">
            <w:pPr>
              <w:pStyle w:val="ROWTABELLA"/>
              <w:jc w:val="center"/>
              <w:rPr>
                <w:color w:val="002060"/>
              </w:rPr>
            </w:pPr>
            <w:r w:rsidRPr="00D802E2">
              <w:rPr>
                <w:color w:val="002060"/>
              </w:rPr>
              <w:t>0</w:t>
            </w:r>
          </w:p>
        </w:tc>
      </w:tr>
      <w:tr w:rsidR="00D02068" w:rsidRPr="00D802E2" w14:paraId="66707DFF"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736878" w14:textId="77777777" w:rsidR="00D02068" w:rsidRPr="00D802E2" w:rsidRDefault="00D02068" w:rsidP="0052644D">
            <w:pPr>
              <w:pStyle w:val="ROWTABELLA"/>
              <w:rPr>
                <w:color w:val="002060"/>
              </w:rPr>
            </w:pPr>
            <w:r w:rsidRPr="00D802E2">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B950B" w14:textId="77777777" w:rsidR="00D02068" w:rsidRPr="00D802E2" w:rsidRDefault="00D02068" w:rsidP="0052644D">
            <w:pPr>
              <w:pStyle w:val="ROWTABELLA"/>
              <w:jc w:val="center"/>
              <w:rPr>
                <w:color w:val="002060"/>
              </w:rPr>
            </w:pPr>
            <w:r w:rsidRPr="00D8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18B7C"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0C846"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FF00E"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945FD"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EF352" w14:textId="77777777" w:rsidR="00D02068" w:rsidRPr="00D802E2" w:rsidRDefault="00D02068" w:rsidP="0052644D">
            <w:pPr>
              <w:pStyle w:val="ROWTABELLA"/>
              <w:jc w:val="center"/>
              <w:rPr>
                <w:color w:val="002060"/>
              </w:rPr>
            </w:pPr>
            <w:r w:rsidRPr="00D80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966A9" w14:textId="77777777" w:rsidR="00D02068" w:rsidRPr="00D802E2" w:rsidRDefault="00D02068" w:rsidP="0052644D">
            <w:pPr>
              <w:pStyle w:val="ROWTABELLA"/>
              <w:jc w:val="center"/>
              <w:rPr>
                <w:color w:val="002060"/>
              </w:rPr>
            </w:pPr>
            <w:r w:rsidRPr="00D802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41B04"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D3614" w14:textId="77777777" w:rsidR="00D02068" w:rsidRPr="00D802E2" w:rsidRDefault="00D02068" w:rsidP="0052644D">
            <w:pPr>
              <w:pStyle w:val="ROWTABELLA"/>
              <w:jc w:val="center"/>
              <w:rPr>
                <w:color w:val="002060"/>
              </w:rPr>
            </w:pPr>
            <w:r w:rsidRPr="00D802E2">
              <w:rPr>
                <w:color w:val="002060"/>
              </w:rPr>
              <w:t>0</w:t>
            </w:r>
          </w:p>
        </w:tc>
      </w:tr>
      <w:tr w:rsidR="00D02068" w:rsidRPr="00D802E2" w14:paraId="11879472"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9E8C96" w14:textId="77777777" w:rsidR="00D02068" w:rsidRPr="00D802E2" w:rsidRDefault="00D02068" w:rsidP="0052644D">
            <w:pPr>
              <w:pStyle w:val="ROWTABELLA"/>
              <w:rPr>
                <w:color w:val="002060"/>
              </w:rPr>
            </w:pPr>
            <w:r w:rsidRPr="00D802E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40E03"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A79C8"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ECEB0"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C1865"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0A818"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D6C8C" w14:textId="77777777" w:rsidR="00D02068" w:rsidRPr="00D802E2" w:rsidRDefault="00D02068" w:rsidP="0052644D">
            <w:pPr>
              <w:pStyle w:val="ROWTABELLA"/>
              <w:jc w:val="center"/>
              <w:rPr>
                <w:color w:val="002060"/>
              </w:rPr>
            </w:pPr>
            <w:r w:rsidRPr="00D802E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A09CE" w14:textId="77777777" w:rsidR="00D02068" w:rsidRPr="00D802E2" w:rsidRDefault="00D02068" w:rsidP="0052644D">
            <w:pPr>
              <w:pStyle w:val="ROWTABELLA"/>
              <w:jc w:val="center"/>
              <w:rPr>
                <w:color w:val="002060"/>
              </w:rPr>
            </w:pPr>
            <w:r w:rsidRPr="00D802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70099"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EC27A" w14:textId="77777777" w:rsidR="00D02068" w:rsidRPr="00D802E2" w:rsidRDefault="00D02068" w:rsidP="0052644D">
            <w:pPr>
              <w:pStyle w:val="ROWTABELLA"/>
              <w:jc w:val="center"/>
              <w:rPr>
                <w:color w:val="002060"/>
              </w:rPr>
            </w:pPr>
            <w:r w:rsidRPr="00D802E2">
              <w:rPr>
                <w:color w:val="002060"/>
              </w:rPr>
              <w:t>0</w:t>
            </w:r>
          </w:p>
        </w:tc>
      </w:tr>
      <w:tr w:rsidR="00D02068" w:rsidRPr="00D802E2" w14:paraId="2C456899"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568FE4" w14:textId="77777777" w:rsidR="00D02068" w:rsidRPr="00D802E2" w:rsidRDefault="00D02068" w:rsidP="0052644D">
            <w:pPr>
              <w:pStyle w:val="ROWTABELLA"/>
              <w:rPr>
                <w:color w:val="002060"/>
              </w:rPr>
            </w:pPr>
            <w:r w:rsidRPr="00D802E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AD354"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A0B83"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8A42A"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EB79A"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64857"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210B1" w14:textId="77777777" w:rsidR="00D02068" w:rsidRPr="00D802E2" w:rsidRDefault="00D02068" w:rsidP="0052644D">
            <w:pPr>
              <w:pStyle w:val="ROWTABELLA"/>
              <w:jc w:val="center"/>
              <w:rPr>
                <w:color w:val="002060"/>
              </w:rPr>
            </w:pPr>
            <w:r w:rsidRPr="00D8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71D08" w14:textId="77777777" w:rsidR="00D02068" w:rsidRPr="00D802E2" w:rsidRDefault="00D02068" w:rsidP="0052644D">
            <w:pPr>
              <w:pStyle w:val="ROWTABELLA"/>
              <w:jc w:val="center"/>
              <w:rPr>
                <w:color w:val="002060"/>
              </w:rPr>
            </w:pPr>
            <w:r w:rsidRPr="00D802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1A7BA"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C7306" w14:textId="77777777" w:rsidR="00D02068" w:rsidRPr="00D802E2" w:rsidRDefault="00D02068" w:rsidP="0052644D">
            <w:pPr>
              <w:pStyle w:val="ROWTABELLA"/>
              <w:jc w:val="center"/>
              <w:rPr>
                <w:color w:val="002060"/>
              </w:rPr>
            </w:pPr>
            <w:r w:rsidRPr="00D802E2">
              <w:rPr>
                <w:color w:val="002060"/>
              </w:rPr>
              <w:t>0</w:t>
            </w:r>
          </w:p>
        </w:tc>
      </w:tr>
      <w:tr w:rsidR="00D02068" w:rsidRPr="00D802E2" w14:paraId="69DB2543"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CA90FE" w14:textId="77777777" w:rsidR="00D02068" w:rsidRPr="00D802E2" w:rsidRDefault="00D02068" w:rsidP="0052644D">
            <w:pPr>
              <w:pStyle w:val="ROWTABELLA"/>
              <w:rPr>
                <w:color w:val="002060"/>
              </w:rPr>
            </w:pPr>
            <w:r w:rsidRPr="00D802E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95130"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C9473"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7DCD7"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FEE83"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DD939"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36468" w14:textId="77777777" w:rsidR="00D02068" w:rsidRPr="00D802E2" w:rsidRDefault="00D02068" w:rsidP="0052644D">
            <w:pPr>
              <w:pStyle w:val="ROWTABELLA"/>
              <w:jc w:val="center"/>
              <w:rPr>
                <w:color w:val="002060"/>
              </w:rPr>
            </w:pPr>
            <w:r w:rsidRPr="00D8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FB7A2" w14:textId="77777777" w:rsidR="00D02068" w:rsidRPr="00D802E2" w:rsidRDefault="00D02068" w:rsidP="0052644D">
            <w:pPr>
              <w:pStyle w:val="ROWTABELLA"/>
              <w:jc w:val="center"/>
              <w:rPr>
                <w:color w:val="002060"/>
              </w:rPr>
            </w:pPr>
            <w:r w:rsidRPr="00D802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49120" w14:textId="77777777" w:rsidR="00D02068" w:rsidRPr="00D802E2" w:rsidRDefault="00D02068" w:rsidP="0052644D">
            <w:pPr>
              <w:pStyle w:val="ROWTABELLA"/>
              <w:jc w:val="center"/>
              <w:rPr>
                <w:color w:val="002060"/>
              </w:rPr>
            </w:pPr>
            <w:r w:rsidRPr="00D8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05935" w14:textId="77777777" w:rsidR="00D02068" w:rsidRPr="00D802E2" w:rsidRDefault="00D02068" w:rsidP="0052644D">
            <w:pPr>
              <w:pStyle w:val="ROWTABELLA"/>
              <w:jc w:val="center"/>
              <w:rPr>
                <w:color w:val="002060"/>
              </w:rPr>
            </w:pPr>
            <w:r w:rsidRPr="00D802E2">
              <w:rPr>
                <w:color w:val="002060"/>
              </w:rPr>
              <w:t>0</w:t>
            </w:r>
          </w:p>
        </w:tc>
      </w:tr>
      <w:tr w:rsidR="00D02068" w:rsidRPr="00D802E2" w14:paraId="45EEE9DC" w14:textId="77777777" w:rsidTr="00D0206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316178" w14:textId="77777777" w:rsidR="00D02068" w:rsidRPr="00D802E2" w:rsidRDefault="00D02068" w:rsidP="0052644D">
            <w:pPr>
              <w:pStyle w:val="ROWTABELLA"/>
              <w:rPr>
                <w:color w:val="002060"/>
              </w:rPr>
            </w:pPr>
            <w:r w:rsidRPr="00D802E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5022C"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13A10"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D36C0"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A53C5"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C7540"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AD312" w14:textId="77777777" w:rsidR="00D02068" w:rsidRPr="00D802E2" w:rsidRDefault="00D02068" w:rsidP="0052644D">
            <w:pPr>
              <w:pStyle w:val="ROWTABELLA"/>
              <w:jc w:val="center"/>
              <w:rPr>
                <w:color w:val="002060"/>
              </w:rPr>
            </w:pPr>
            <w:r w:rsidRPr="00D8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02392" w14:textId="77777777" w:rsidR="00D02068" w:rsidRPr="00D802E2" w:rsidRDefault="00D02068" w:rsidP="0052644D">
            <w:pPr>
              <w:pStyle w:val="ROWTABELLA"/>
              <w:jc w:val="center"/>
              <w:rPr>
                <w:color w:val="002060"/>
              </w:rPr>
            </w:pPr>
            <w:r w:rsidRPr="00D80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15D32" w14:textId="77777777" w:rsidR="00D02068" w:rsidRPr="00D802E2" w:rsidRDefault="00D02068" w:rsidP="0052644D">
            <w:pPr>
              <w:pStyle w:val="ROWTABELLA"/>
              <w:jc w:val="center"/>
              <w:rPr>
                <w:color w:val="002060"/>
              </w:rPr>
            </w:pPr>
            <w:r w:rsidRPr="00D8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13A1C" w14:textId="77777777" w:rsidR="00D02068" w:rsidRPr="00D802E2" w:rsidRDefault="00D02068" w:rsidP="0052644D">
            <w:pPr>
              <w:pStyle w:val="ROWTABELLA"/>
              <w:jc w:val="center"/>
              <w:rPr>
                <w:color w:val="002060"/>
              </w:rPr>
            </w:pPr>
            <w:r w:rsidRPr="00D802E2">
              <w:rPr>
                <w:color w:val="002060"/>
              </w:rPr>
              <w:t>0</w:t>
            </w:r>
          </w:p>
        </w:tc>
      </w:tr>
    </w:tbl>
    <w:p w14:paraId="798E84C5" w14:textId="77777777" w:rsidR="00D02068" w:rsidRPr="00D802E2" w:rsidRDefault="00D02068" w:rsidP="00D02068">
      <w:pPr>
        <w:pStyle w:val="breakline"/>
        <w:divId w:val="527259509"/>
        <w:rPr>
          <w:color w:val="002060"/>
        </w:rPr>
      </w:pPr>
    </w:p>
    <w:p w14:paraId="6B887053" w14:textId="77777777" w:rsidR="00D02068" w:rsidRPr="00D802E2" w:rsidRDefault="00D02068" w:rsidP="00D02068">
      <w:pPr>
        <w:pStyle w:val="breakline"/>
        <w:divId w:val="527259509"/>
        <w:rPr>
          <w:color w:val="002060"/>
        </w:rPr>
      </w:pPr>
    </w:p>
    <w:p w14:paraId="6C4A1C9B" w14:textId="77777777" w:rsidR="00D02068" w:rsidRPr="00D802E2" w:rsidRDefault="00D02068" w:rsidP="00D02068">
      <w:pPr>
        <w:pStyle w:val="TITOLOCAMPIONATO"/>
        <w:shd w:val="clear" w:color="auto" w:fill="CCCCCC"/>
        <w:spacing w:before="80" w:after="40"/>
        <w:divId w:val="527259509"/>
        <w:rPr>
          <w:color w:val="002060"/>
        </w:rPr>
      </w:pPr>
      <w:r w:rsidRPr="00D802E2">
        <w:rPr>
          <w:color w:val="002060"/>
        </w:rPr>
        <w:t>UNDER 15 C5 REGIONALI MASCHILI</w:t>
      </w:r>
    </w:p>
    <w:p w14:paraId="72385B45" w14:textId="77777777" w:rsidR="00D02068" w:rsidRPr="00D802E2" w:rsidRDefault="00D02068" w:rsidP="00D02068">
      <w:pPr>
        <w:pStyle w:val="TITOLOPRINC"/>
        <w:divId w:val="527259509"/>
        <w:rPr>
          <w:color w:val="002060"/>
        </w:rPr>
      </w:pPr>
      <w:r w:rsidRPr="00D802E2">
        <w:rPr>
          <w:color w:val="002060"/>
        </w:rPr>
        <w:t>RISULTATI</w:t>
      </w:r>
    </w:p>
    <w:p w14:paraId="771254BC" w14:textId="77777777" w:rsidR="00D02068" w:rsidRPr="00D802E2" w:rsidRDefault="00D02068" w:rsidP="00D02068">
      <w:pPr>
        <w:pStyle w:val="breakline"/>
        <w:divId w:val="527259509"/>
        <w:rPr>
          <w:color w:val="002060"/>
        </w:rPr>
      </w:pPr>
    </w:p>
    <w:p w14:paraId="15499514" w14:textId="77777777" w:rsidR="00D02068" w:rsidRPr="00D802E2" w:rsidRDefault="00D02068" w:rsidP="00D02068">
      <w:pPr>
        <w:pStyle w:val="SOTTOTITOLOCAMPIONATO1"/>
        <w:divId w:val="527259509"/>
        <w:rPr>
          <w:color w:val="002060"/>
        </w:rPr>
      </w:pPr>
      <w:r w:rsidRPr="00D802E2">
        <w:rPr>
          <w:color w:val="002060"/>
        </w:rPr>
        <w:t>RISULTATI UFFICIALI GARE DEL 12/02/2020</w:t>
      </w:r>
    </w:p>
    <w:p w14:paraId="42E8DF95" w14:textId="77777777" w:rsidR="00D02068" w:rsidRPr="00D802E2" w:rsidRDefault="00D02068" w:rsidP="00D02068">
      <w:pPr>
        <w:pStyle w:val="SOTTOTITOLOCAMPIONATO2"/>
        <w:divId w:val="527259509"/>
        <w:rPr>
          <w:color w:val="002060"/>
        </w:rPr>
      </w:pPr>
      <w:r w:rsidRPr="00D802E2">
        <w:rPr>
          <w:color w:val="002060"/>
        </w:rPr>
        <w:t>Si trascrivono qui di seguito i risultati ufficiali delle gare disputate</w:t>
      </w:r>
    </w:p>
    <w:p w14:paraId="7AD61D42" w14:textId="77777777" w:rsidR="00D02068" w:rsidRPr="00D802E2" w:rsidRDefault="00D02068" w:rsidP="00D0206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02068" w:rsidRPr="00D802E2" w14:paraId="013FDB2F" w14:textId="77777777" w:rsidTr="00D0206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02068" w:rsidRPr="00D802E2" w14:paraId="00D94E6D" w14:textId="77777777" w:rsidTr="005264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2D6DC8" w14:textId="77777777" w:rsidR="00D02068" w:rsidRPr="00D802E2" w:rsidRDefault="00D02068" w:rsidP="0052644D">
                  <w:pPr>
                    <w:pStyle w:val="HEADERTABELLA"/>
                    <w:rPr>
                      <w:color w:val="002060"/>
                    </w:rPr>
                  </w:pPr>
                  <w:r w:rsidRPr="00D802E2">
                    <w:rPr>
                      <w:color w:val="002060"/>
                    </w:rPr>
                    <w:t>GIRONE SB - 3 Giornata - A</w:t>
                  </w:r>
                </w:p>
              </w:tc>
            </w:tr>
            <w:tr w:rsidR="00D02068" w:rsidRPr="00D802E2" w14:paraId="3E540D15" w14:textId="77777777" w:rsidTr="0052644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BA26AFE" w14:textId="77777777" w:rsidR="00D02068" w:rsidRPr="00D802E2" w:rsidRDefault="00D02068" w:rsidP="0052644D">
                  <w:pPr>
                    <w:pStyle w:val="ROWTABELLA"/>
                    <w:rPr>
                      <w:color w:val="002060"/>
                    </w:rPr>
                  </w:pPr>
                  <w:r w:rsidRPr="00D802E2">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EF5003" w14:textId="77777777" w:rsidR="00D02068" w:rsidRPr="00D802E2" w:rsidRDefault="00D02068" w:rsidP="0052644D">
                  <w:pPr>
                    <w:pStyle w:val="ROWTABELLA"/>
                    <w:rPr>
                      <w:color w:val="002060"/>
                    </w:rPr>
                  </w:pPr>
                  <w:r w:rsidRPr="00D802E2">
                    <w:rPr>
                      <w:color w:val="002060"/>
                    </w:rPr>
                    <w:t>- ACLI MANTOVANI CALCIOsq.B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DD3D32" w14:textId="77777777" w:rsidR="00D02068" w:rsidRPr="00D802E2" w:rsidRDefault="00D02068" w:rsidP="0052644D">
                  <w:pPr>
                    <w:pStyle w:val="ROWTABELLA"/>
                    <w:jc w:val="center"/>
                    <w:rPr>
                      <w:color w:val="002060"/>
                    </w:rPr>
                  </w:pPr>
                  <w:r w:rsidRPr="00D802E2">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818EE8" w14:textId="77777777" w:rsidR="00D02068" w:rsidRPr="00D802E2" w:rsidRDefault="00D02068" w:rsidP="0052644D">
                  <w:pPr>
                    <w:pStyle w:val="ROWTABELLA"/>
                    <w:jc w:val="center"/>
                    <w:rPr>
                      <w:color w:val="002060"/>
                    </w:rPr>
                  </w:pPr>
                  <w:r w:rsidRPr="00D802E2">
                    <w:rPr>
                      <w:color w:val="002060"/>
                    </w:rPr>
                    <w:t> </w:t>
                  </w:r>
                </w:p>
              </w:tc>
            </w:tr>
          </w:tbl>
          <w:p w14:paraId="3986BE50" w14:textId="77777777" w:rsidR="00D02068" w:rsidRPr="00D802E2" w:rsidRDefault="00D02068" w:rsidP="0052644D">
            <w:pPr>
              <w:rPr>
                <w:color w:val="002060"/>
              </w:rPr>
            </w:pPr>
          </w:p>
        </w:tc>
      </w:tr>
    </w:tbl>
    <w:p w14:paraId="09C83E91" w14:textId="77777777" w:rsidR="00D02068" w:rsidRPr="00D802E2" w:rsidRDefault="00D02068" w:rsidP="00D02068">
      <w:pPr>
        <w:pStyle w:val="breakline"/>
        <w:divId w:val="527259509"/>
        <w:rPr>
          <w:color w:val="002060"/>
        </w:rPr>
      </w:pPr>
    </w:p>
    <w:p w14:paraId="621505C2" w14:textId="77777777" w:rsidR="00D02068" w:rsidRPr="00D802E2" w:rsidRDefault="00D02068" w:rsidP="00D02068">
      <w:pPr>
        <w:pStyle w:val="breakline"/>
        <w:divId w:val="527259509"/>
        <w:rPr>
          <w:color w:val="002060"/>
        </w:rPr>
      </w:pPr>
    </w:p>
    <w:p w14:paraId="5B8ADAF3" w14:textId="77777777" w:rsidR="00D02068" w:rsidRPr="00D802E2" w:rsidRDefault="00D02068" w:rsidP="00D02068">
      <w:pPr>
        <w:pStyle w:val="TITOLOPRINC"/>
        <w:divId w:val="527259509"/>
        <w:rPr>
          <w:color w:val="002060"/>
        </w:rPr>
      </w:pPr>
      <w:r w:rsidRPr="00D802E2">
        <w:rPr>
          <w:color w:val="002060"/>
        </w:rPr>
        <w:t>CLASSIFICA</w:t>
      </w:r>
    </w:p>
    <w:p w14:paraId="78FE7AFC" w14:textId="77777777" w:rsidR="00D02068" w:rsidRPr="00D802E2" w:rsidRDefault="00D02068" w:rsidP="00D02068">
      <w:pPr>
        <w:pStyle w:val="breakline"/>
        <w:divId w:val="527259509"/>
        <w:rPr>
          <w:color w:val="002060"/>
        </w:rPr>
      </w:pPr>
    </w:p>
    <w:p w14:paraId="55C1062A" w14:textId="77777777" w:rsidR="00D02068" w:rsidRPr="00D802E2" w:rsidRDefault="00D02068" w:rsidP="00D02068">
      <w:pPr>
        <w:pStyle w:val="breakline"/>
        <w:divId w:val="527259509"/>
        <w:rPr>
          <w:color w:val="002060"/>
        </w:rPr>
      </w:pPr>
    </w:p>
    <w:p w14:paraId="69165365" w14:textId="77777777" w:rsidR="00D02068" w:rsidRPr="00D802E2" w:rsidRDefault="00D02068" w:rsidP="00D02068">
      <w:pPr>
        <w:pStyle w:val="SOTTOTITOLOCAMPIONATO1"/>
        <w:divId w:val="527259509"/>
        <w:rPr>
          <w:color w:val="002060"/>
        </w:rPr>
      </w:pPr>
      <w:r w:rsidRPr="00D802E2">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02068" w:rsidRPr="00D802E2" w14:paraId="5DC87D65" w14:textId="77777777" w:rsidTr="00D0206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8A373D" w14:textId="77777777" w:rsidR="00D02068" w:rsidRPr="00D802E2" w:rsidRDefault="00D02068" w:rsidP="0052644D">
            <w:pPr>
              <w:pStyle w:val="HEADERTABELLA"/>
              <w:rPr>
                <w:color w:val="002060"/>
              </w:rPr>
            </w:pPr>
            <w:r w:rsidRPr="00D8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75E812" w14:textId="77777777" w:rsidR="00D02068" w:rsidRPr="00D802E2" w:rsidRDefault="00D02068" w:rsidP="0052644D">
            <w:pPr>
              <w:pStyle w:val="HEADERTABELLA"/>
              <w:rPr>
                <w:color w:val="002060"/>
              </w:rPr>
            </w:pPr>
            <w:r w:rsidRPr="00D8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54A3E7" w14:textId="77777777" w:rsidR="00D02068" w:rsidRPr="00D802E2" w:rsidRDefault="00D02068" w:rsidP="0052644D">
            <w:pPr>
              <w:pStyle w:val="HEADERTABELLA"/>
              <w:rPr>
                <w:color w:val="002060"/>
              </w:rPr>
            </w:pPr>
            <w:r w:rsidRPr="00D8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09295" w14:textId="77777777" w:rsidR="00D02068" w:rsidRPr="00D802E2" w:rsidRDefault="00D02068" w:rsidP="0052644D">
            <w:pPr>
              <w:pStyle w:val="HEADERTABELLA"/>
              <w:rPr>
                <w:color w:val="002060"/>
              </w:rPr>
            </w:pPr>
            <w:r w:rsidRPr="00D8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44AC7" w14:textId="77777777" w:rsidR="00D02068" w:rsidRPr="00D802E2" w:rsidRDefault="00D02068" w:rsidP="0052644D">
            <w:pPr>
              <w:pStyle w:val="HEADERTABELLA"/>
              <w:rPr>
                <w:color w:val="002060"/>
              </w:rPr>
            </w:pPr>
            <w:r w:rsidRPr="00D8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D5764F" w14:textId="77777777" w:rsidR="00D02068" w:rsidRPr="00D802E2" w:rsidRDefault="00D02068" w:rsidP="0052644D">
            <w:pPr>
              <w:pStyle w:val="HEADERTABELLA"/>
              <w:rPr>
                <w:color w:val="002060"/>
              </w:rPr>
            </w:pPr>
            <w:r w:rsidRPr="00D8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86927" w14:textId="77777777" w:rsidR="00D02068" w:rsidRPr="00D802E2" w:rsidRDefault="00D02068" w:rsidP="0052644D">
            <w:pPr>
              <w:pStyle w:val="HEADERTABELLA"/>
              <w:rPr>
                <w:color w:val="002060"/>
              </w:rPr>
            </w:pPr>
            <w:r w:rsidRPr="00D8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56C1D7" w14:textId="77777777" w:rsidR="00D02068" w:rsidRPr="00D802E2" w:rsidRDefault="00D02068" w:rsidP="0052644D">
            <w:pPr>
              <w:pStyle w:val="HEADERTABELLA"/>
              <w:rPr>
                <w:color w:val="002060"/>
              </w:rPr>
            </w:pPr>
            <w:r w:rsidRPr="00D8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572DEF" w14:textId="77777777" w:rsidR="00D02068" w:rsidRPr="00D802E2" w:rsidRDefault="00D02068" w:rsidP="0052644D">
            <w:pPr>
              <w:pStyle w:val="HEADERTABELLA"/>
              <w:rPr>
                <w:color w:val="002060"/>
              </w:rPr>
            </w:pPr>
            <w:r w:rsidRPr="00D8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89FD56" w14:textId="77777777" w:rsidR="00D02068" w:rsidRPr="00D802E2" w:rsidRDefault="00D02068" w:rsidP="0052644D">
            <w:pPr>
              <w:pStyle w:val="HEADERTABELLA"/>
              <w:rPr>
                <w:color w:val="002060"/>
              </w:rPr>
            </w:pPr>
            <w:r w:rsidRPr="00D802E2">
              <w:rPr>
                <w:color w:val="002060"/>
              </w:rPr>
              <w:t>PE</w:t>
            </w:r>
          </w:p>
        </w:tc>
      </w:tr>
      <w:tr w:rsidR="00D02068" w:rsidRPr="00D802E2" w14:paraId="76C9A3B4" w14:textId="77777777" w:rsidTr="00D0206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F7F6B86" w14:textId="77777777" w:rsidR="00D02068" w:rsidRPr="00D802E2" w:rsidRDefault="00D02068" w:rsidP="0052644D">
            <w:pPr>
              <w:pStyle w:val="ROWTABELLA"/>
              <w:rPr>
                <w:color w:val="002060"/>
              </w:rPr>
            </w:pPr>
            <w:r w:rsidRPr="00D802E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CD9BC"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9C40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34739"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00C0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A5CD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82D9F" w14:textId="77777777" w:rsidR="00D02068" w:rsidRPr="00D802E2" w:rsidRDefault="00D02068" w:rsidP="0052644D">
            <w:pPr>
              <w:pStyle w:val="ROWTABELLA"/>
              <w:jc w:val="center"/>
              <w:rPr>
                <w:color w:val="002060"/>
              </w:rPr>
            </w:pPr>
            <w:r w:rsidRPr="00D802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B0939" w14:textId="77777777" w:rsidR="00D02068" w:rsidRPr="00D802E2" w:rsidRDefault="00D02068" w:rsidP="0052644D">
            <w:pPr>
              <w:pStyle w:val="ROWTABELLA"/>
              <w:jc w:val="center"/>
              <w:rPr>
                <w:color w:val="002060"/>
              </w:rPr>
            </w:pPr>
            <w:r w:rsidRPr="00D8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DAF17" w14:textId="77777777" w:rsidR="00D02068" w:rsidRPr="00D802E2" w:rsidRDefault="00D02068" w:rsidP="0052644D">
            <w:pPr>
              <w:pStyle w:val="ROWTABELLA"/>
              <w:jc w:val="center"/>
              <w:rPr>
                <w:color w:val="002060"/>
              </w:rPr>
            </w:pPr>
            <w:r w:rsidRPr="00D802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2E7F6" w14:textId="77777777" w:rsidR="00D02068" w:rsidRPr="00D802E2" w:rsidRDefault="00D02068" w:rsidP="0052644D">
            <w:pPr>
              <w:pStyle w:val="ROWTABELLA"/>
              <w:jc w:val="center"/>
              <w:rPr>
                <w:color w:val="002060"/>
              </w:rPr>
            </w:pPr>
            <w:r w:rsidRPr="00D802E2">
              <w:rPr>
                <w:color w:val="002060"/>
              </w:rPr>
              <w:t>0</w:t>
            </w:r>
          </w:p>
        </w:tc>
      </w:tr>
      <w:tr w:rsidR="00D02068" w:rsidRPr="00D802E2" w14:paraId="7766D74E"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9A1A57" w14:textId="77777777" w:rsidR="00D02068" w:rsidRPr="00D802E2" w:rsidRDefault="00D02068" w:rsidP="0052644D">
            <w:pPr>
              <w:pStyle w:val="ROWTABELLA"/>
              <w:rPr>
                <w:color w:val="002060"/>
              </w:rPr>
            </w:pPr>
            <w:r w:rsidRPr="00D802E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14F74"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1D26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2B620"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1E69B"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8A140"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EDF07" w14:textId="77777777" w:rsidR="00D02068" w:rsidRPr="00D802E2" w:rsidRDefault="00D02068" w:rsidP="0052644D">
            <w:pPr>
              <w:pStyle w:val="ROWTABELLA"/>
              <w:jc w:val="center"/>
              <w:rPr>
                <w:color w:val="002060"/>
              </w:rPr>
            </w:pPr>
            <w:r w:rsidRPr="00D8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EF405" w14:textId="77777777" w:rsidR="00D02068" w:rsidRPr="00D802E2" w:rsidRDefault="00D02068" w:rsidP="0052644D">
            <w:pPr>
              <w:pStyle w:val="ROWTABELLA"/>
              <w:jc w:val="center"/>
              <w:rPr>
                <w:color w:val="002060"/>
              </w:rPr>
            </w:pPr>
            <w:r w:rsidRPr="00D802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453E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3E14A" w14:textId="77777777" w:rsidR="00D02068" w:rsidRPr="00D802E2" w:rsidRDefault="00D02068" w:rsidP="0052644D">
            <w:pPr>
              <w:pStyle w:val="ROWTABELLA"/>
              <w:jc w:val="center"/>
              <w:rPr>
                <w:color w:val="002060"/>
              </w:rPr>
            </w:pPr>
            <w:r w:rsidRPr="00D802E2">
              <w:rPr>
                <w:color w:val="002060"/>
              </w:rPr>
              <w:t>0</w:t>
            </w:r>
          </w:p>
        </w:tc>
      </w:tr>
      <w:tr w:rsidR="00D02068" w:rsidRPr="00D802E2" w14:paraId="3C99A3A9"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5EBC41" w14:textId="77777777" w:rsidR="00D02068" w:rsidRPr="00D802E2" w:rsidRDefault="00D02068" w:rsidP="0052644D">
            <w:pPr>
              <w:pStyle w:val="ROWTABELLA"/>
              <w:rPr>
                <w:color w:val="002060"/>
              </w:rPr>
            </w:pPr>
            <w:r w:rsidRPr="00D802E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8D943"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3BC67"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F85D3"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DB14A"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74237"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42C1E"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D6991" w14:textId="77777777" w:rsidR="00D02068" w:rsidRPr="00D802E2" w:rsidRDefault="00D02068" w:rsidP="0052644D">
            <w:pPr>
              <w:pStyle w:val="ROWTABELLA"/>
              <w:jc w:val="center"/>
              <w:rPr>
                <w:color w:val="002060"/>
              </w:rPr>
            </w:pPr>
            <w:r w:rsidRPr="00D8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7C462"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59BE0" w14:textId="77777777" w:rsidR="00D02068" w:rsidRPr="00D802E2" w:rsidRDefault="00D02068" w:rsidP="0052644D">
            <w:pPr>
              <w:pStyle w:val="ROWTABELLA"/>
              <w:jc w:val="center"/>
              <w:rPr>
                <w:color w:val="002060"/>
              </w:rPr>
            </w:pPr>
            <w:r w:rsidRPr="00D802E2">
              <w:rPr>
                <w:color w:val="002060"/>
              </w:rPr>
              <w:t>0</w:t>
            </w:r>
          </w:p>
        </w:tc>
      </w:tr>
      <w:tr w:rsidR="00D02068" w:rsidRPr="00D802E2" w14:paraId="1F28650D"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286894" w14:textId="77777777" w:rsidR="00D02068" w:rsidRPr="00D802E2" w:rsidRDefault="00D02068" w:rsidP="0052644D">
            <w:pPr>
              <w:pStyle w:val="ROWTABELLA"/>
              <w:rPr>
                <w:color w:val="002060"/>
              </w:rPr>
            </w:pPr>
            <w:r w:rsidRPr="00D802E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0DBF8"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389A4"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43C8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31316"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FF920"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51B10" w14:textId="77777777" w:rsidR="00D02068" w:rsidRPr="00D802E2" w:rsidRDefault="00D02068" w:rsidP="0052644D">
            <w:pPr>
              <w:pStyle w:val="ROWTABELLA"/>
              <w:jc w:val="center"/>
              <w:rPr>
                <w:color w:val="002060"/>
              </w:rPr>
            </w:pPr>
            <w:r w:rsidRPr="00D8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C17DF" w14:textId="77777777" w:rsidR="00D02068" w:rsidRPr="00D802E2" w:rsidRDefault="00D02068" w:rsidP="0052644D">
            <w:pPr>
              <w:pStyle w:val="ROWTABELLA"/>
              <w:jc w:val="center"/>
              <w:rPr>
                <w:color w:val="002060"/>
              </w:rPr>
            </w:pPr>
            <w:r w:rsidRPr="00D802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C7E95"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0F949" w14:textId="77777777" w:rsidR="00D02068" w:rsidRPr="00D802E2" w:rsidRDefault="00D02068" w:rsidP="0052644D">
            <w:pPr>
              <w:pStyle w:val="ROWTABELLA"/>
              <w:jc w:val="center"/>
              <w:rPr>
                <w:color w:val="002060"/>
              </w:rPr>
            </w:pPr>
            <w:r w:rsidRPr="00D802E2">
              <w:rPr>
                <w:color w:val="002060"/>
              </w:rPr>
              <w:t>0</w:t>
            </w:r>
          </w:p>
        </w:tc>
      </w:tr>
      <w:tr w:rsidR="00D02068" w:rsidRPr="00D802E2" w14:paraId="257B13D8"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B95D31" w14:textId="77777777" w:rsidR="00D02068" w:rsidRPr="00D802E2" w:rsidRDefault="00D02068" w:rsidP="0052644D">
            <w:pPr>
              <w:pStyle w:val="ROWTABELLA"/>
              <w:rPr>
                <w:color w:val="002060"/>
              </w:rPr>
            </w:pPr>
            <w:r w:rsidRPr="00D802E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906DA"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8C252"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39790"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A25A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2AC25"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2B752"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FA141"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9F3A3"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47076" w14:textId="77777777" w:rsidR="00D02068" w:rsidRPr="00D802E2" w:rsidRDefault="00D02068" w:rsidP="0052644D">
            <w:pPr>
              <w:pStyle w:val="ROWTABELLA"/>
              <w:jc w:val="center"/>
              <w:rPr>
                <w:color w:val="002060"/>
              </w:rPr>
            </w:pPr>
            <w:r w:rsidRPr="00D802E2">
              <w:rPr>
                <w:color w:val="002060"/>
              </w:rPr>
              <w:t>0</w:t>
            </w:r>
          </w:p>
        </w:tc>
      </w:tr>
      <w:tr w:rsidR="00D02068" w:rsidRPr="00D802E2" w14:paraId="4EBE0532"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B5090D" w14:textId="77777777" w:rsidR="00D02068" w:rsidRPr="00D802E2" w:rsidRDefault="00D02068" w:rsidP="0052644D">
            <w:pPr>
              <w:pStyle w:val="ROWTABELLA"/>
              <w:rPr>
                <w:color w:val="002060"/>
              </w:rPr>
            </w:pPr>
            <w:r w:rsidRPr="00D802E2">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931C8"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79B73"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363CA"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8347E"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2A635"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F1054" w14:textId="77777777" w:rsidR="00D02068" w:rsidRPr="00D802E2" w:rsidRDefault="00D02068" w:rsidP="0052644D">
            <w:pPr>
              <w:pStyle w:val="ROWTABELLA"/>
              <w:jc w:val="center"/>
              <w:rPr>
                <w:color w:val="002060"/>
              </w:rPr>
            </w:pPr>
            <w:r w:rsidRPr="00D802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22E85" w14:textId="77777777" w:rsidR="00D02068" w:rsidRPr="00D802E2" w:rsidRDefault="00D02068" w:rsidP="0052644D">
            <w:pPr>
              <w:pStyle w:val="ROWTABELLA"/>
              <w:jc w:val="center"/>
              <w:rPr>
                <w:color w:val="002060"/>
              </w:rPr>
            </w:pPr>
            <w:r w:rsidRPr="00D8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F9382"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AD159" w14:textId="77777777" w:rsidR="00D02068" w:rsidRPr="00D802E2" w:rsidRDefault="00D02068" w:rsidP="0052644D">
            <w:pPr>
              <w:pStyle w:val="ROWTABELLA"/>
              <w:jc w:val="center"/>
              <w:rPr>
                <w:color w:val="002060"/>
              </w:rPr>
            </w:pPr>
            <w:r w:rsidRPr="00D802E2">
              <w:rPr>
                <w:color w:val="002060"/>
              </w:rPr>
              <w:t>0</w:t>
            </w:r>
          </w:p>
        </w:tc>
      </w:tr>
      <w:tr w:rsidR="00D02068" w:rsidRPr="00D802E2" w14:paraId="37B211E4" w14:textId="77777777" w:rsidTr="00D0206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DA1C0A" w14:textId="77777777" w:rsidR="00D02068" w:rsidRPr="00D802E2" w:rsidRDefault="00D02068" w:rsidP="0052644D">
            <w:pPr>
              <w:pStyle w:val="ROWTABELLA"/>
              <w:rPr>
                <w:color w:val="002060"/>
              </w:rPr>
            </w:pPr>
            <w:r w:rsidRPr="00D802E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29368"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DECA6"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C7D6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40E91"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FC065"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4B5DC"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1AA97" w14:textId="77777777" w:rsidR="00D02068" w:rsidRPr="00D802E2" w:rsidRDefault="00D02068" w:rsidP="0052644D">
            <w:pPr>
              <w:pStyle w:val="ROWTABELLA"/>
              <w:jc w:val="center"/>
              <w:rPr>
                <w:color w:val="002060"/>
              </w:rPr>
            </w:pPr>
            <w:r w:rsidRPr="00D802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A2B63" w14:textId="77777777" w:rsidR="00D02068" w:rsidRPr="00D802E2" w:rsidRDefault="00D02068" w:rsidP="0052644D">
            <w:pPr>
              <w:pStyle w:val="ROWTABELLA"/>
              <w:jc w:val="center"/>
              <w:rPr>
                <w:color w:val="002060"/>
              </w:rPr>
            </w:pPr>
            <w:r w:rsidRPr="00D802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F4836" w14:textId="77777777" w:rsidR="00D02068" w:rsidRPr="00D802E2" w:rsidRDefault="00D02068" w:rsidP="0052644D">
            <w:pPr>
              <w:pStyle w:val="ROWTABELLA"/>
              <w:jc w:val="center"/>
              <w:rPr>
                <w:color w:val="002060"/>
              </w:rPr>
            </w:pPr>
            <w:r w:rsidRPr="00D802E2">
              <w:rPr>
                <w:color w:val="002060"/>
              </w:rPr>
              <w:t>0</w:t>
            </w:r>
          </w:p>
        </w:tc>
      </w:tr>
    </w:tbl>
    <w:p w14:paraId="45651C3D" w14:textId="77777777" w:rsidR="00D02068" w:rsidRPr="00D802E2" w:rsidRDefault="00D02068" w:rsidP="00D02068">
      <w:pPr>
        <w:pStyle w:val="breakline"/>
        <w:divId w:val="527259509"/>
        <w:rPr>
          <w:color w:val="002060"/>
        </w:rPr>
      </w:pPr>
    </w:p>
    <w:p w14:paraId="52F923C8" w14:textId="77777777" w:rsidR="00D02068" w:rsidRPr="00D802E2" w:rsidRDefault="00D02068" w:rsidP="00D02068">
      <w:pPr>
        <w:pStyle w:val="breakline"/>
        <w:divId w:val="527259509"/>
        <w:rPr>
          <w:color w:val="002060"/>
        </w:rPr>
      </w:pPr>
    </w:p>
    <w:p w14:paraId="3ADE7E68" w14:textId="77777777" w:rsidR="00D02068" w:rsidRPr="00D802E2" w:rsidRDefault="00D02068" w:rsidP="00D02068">
      <w:pPr>
        <w:pStyle w:val="SOTTOTITOLOCAMPIONATO1"/>
        <w:divId w:val="527259509"/>
        <w:rPr>
          <w:color w:val="002060"/>
        </w:rPr>
      </w:pPr>
      <w:r w:rsidRPr="00D802E2">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02068" w:rsidRPr="00D802E2" w14:paraId="21772CC1" w14:textId="77777777" w:rsidTr="00D0206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A431F4" w14:textId="77777777" w:rsidR="00D02068" w:rsidRPr="00D802E2" w:rsidRDefault="00D02068" w:rsidP="0052644D">
            <w:pPr>
              <w:pStyle w:val="HEADERTABELLA"/>
              <w:rPr>
                <w:color w:val="002060"/>
              </w:rPr>
            </w:pPr>
            <w:r w:rsidRPr="00D802E2">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1D0CC6" w14:textId="77777777" w:rsidR="00D02068" w:rsidRPr="00D802E2" w:rsidRDefault="00D02068" w:rsidP="0052644D">
            <w:pPr>
              <w:pStyle w:val="HEADERTABELLA"/>
              <w:rPr>
                <w:color w:val="002060"/>
              </w:rPr>
            </w:pPr>
            <w:r w:rsidRPr="00D8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7FC512" w14:textId="77777777" w:rsidR="00D02068" w:rsidRPr="00D802E2" w:rsidRDefault="00D02068" w:rsidP="0052644D">
            <w:pPr>
              <w:pStyle w:val="HEADERTABELLA"/>
              <w:rPr>
                <w:color w:val="002060"/>
              </w:rPr>
            </w:pPr>
            <w:r w:rsidRPr="00D8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B825C5" w14:textId="77777777" w:rsidR="00D02068" w:rsidRPr="00D802E2" w:rsidRDefault="00D02068" w:rsidP="0052644D">
            <w:pPr>
              <w:pStyle w:val="HEADERTABELLA"/>
              <w:rPr>
                <w:color w:val="002060"/>
              </w:rPr>
            </w:pPr>
            <w:r w:rsidRPr="00D8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8DD56E" w14:textId="77777777" w:rsidR="00D02068" w:rsidRPr="00D802E2" w:rsidRDefault="00D02068" w:rsidP="0052644D">
            <w:pPr>
              <w:pStyle w:val="HEADERTABELLA"/>
              <w:rPr>
                <w:color w:val="002060"/>
              </w:rPr>
            </w:pPr>
            <w:r w:rsidRPr="00D8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18ECA" w14:textId="77777777" w:rsidR="00D02068" w:rsidRPr="00D802E2" w:rsidRDefault="00D02068" w:rsidP="0052644D">
            <w:pPr>
              <w:pStyle w:val="HEADERTABELLA"/>
              <w:rPr>
                <w:color w:val="002060"/>
              </w:rPr>
            </w:pPr>
            <w:r w:rsidRPr="00D8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FAD35" w14:textId="77777777" w:rsidR="00D02068" w:rsidRPr="00D802E2" w:rsidRDefault="00D02068" w:rsidP="0052644D">
            <w:pPr>
              <w:pStyle w:val="HEADERTABELLA"/>
              <w:rPr>
                <w:color w:val="002060"/>
              </w:rPr>
            </w:pPr>
            <w:r w:rsidRPr="00D8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748B37" w14:textId="77777777" w:rsidR="00D02068" w:rsidRPr="00D802E2" w:rsidRDefault="00D02068" w:rsidP="0052644D">
            <w:pPr>
              <w:pStyle w:val="HEADERTABELLA"/>
              <w:rPr>
                <w:color w:val="002060"/>
              </w:rPr>
            </w:pPr>
            <w:r w:rsidRPr="00D8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0DA954" w14:textId="77777777" w:rsidR="00D02068" w:rsidRPr="00D802E2" w:rsidRDefault="00D02068" w:rsidP="0052644D">
            <w:pPr>
              <w:pStyle w:val="HEADERTABELLA"/>
              <w:rPr>
                <w:color w:val="002060"/>
              </w:rPr>
            </w:pPr>
            <w:r w:rsidRPr="00D8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25C806" w14:textId="77777777" w:rsidR="00D02068" w:rsidRPr="00D802E2" w:rsidRDefault="00D02068" w:rsidP="0052644D">
            <w:pPr>
              <w:pStyle w:val="HEADERTABELLA"/>
              <w:rPr>
                <w:color w:val="002060"/>
              </w:rPr>
            </w:pPr>
            <w:r w:rsidRPr="00D802E2">
              <w:rPr>
                <w:color w:val="002060"/>
              </w:rPr>
              <w:t>PE</w:t>
            </w:r>
          </w:p>
        </w:tc>
      </w:tr>
      <w:tr w:rsidR="00D02068" w:rsidRPr="00D802E2" w14:paraId="694C76FC" w14:textId="77777777" w:rsidTr="00D0206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FC9FC9" w14:textId="77777777" w:rsidR="00D02068" w:rsidRPr="00D802E2" w:rsidRDefault="00D02068" w:rsidP="0052644D">
            <w:pPr>
              <w:pStyle w:val="ROWTABELLA"/>
              <w:rPr>
                <w:color w:val="002060"/>
              </w:rPr>
            </w:pPr>
            <w:r w:rsidRPr="00D802E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AC5C9"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29780"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AB70F"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D7EB6"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2D1CC"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77C77" w14:textId="77777777" w:rsidR="00D02068" w:rsidRPr="00D802E2" w:rsidRDefault="00D02068" w:rsidP="0052644D">
            <w:pPr>
              <w:pStyle w:val="ROWTABELLA"/>
              <w:jc w:val="center"/>
              <w:rPr>
                <w:color w:val="002060"/>
              </w:rPr>
            </w:pPr>
            <w:r w:rsidRPr="00D802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EB6A7"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1DAD8" w14:textId="77777777" w:rsidR="00D02068" w:rsidRPr="00D802E2" w:rsidRDefault="00D02068" w:rsidP="0052644D">
            <w:pPr>
              <w:pStyle w:val="ROWTABELLA"/>
              <w:jc w:val="center"/>
              <w:rPr>
                <w:color w:val="002060"/>
              </w:rPr>
            </w:pPr>
            <w:r w:rsidRPr="00D802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55076" w14:textId="77777777" w:rsidR="00D02068" w:rsidRPr="00D802E2" w:rsidRDefault="00D02068" w:rsidP="0052644D">
            <w:pPr>
              <w:pStyle w:val="ROWTABELLA"/>
              <w:jc w:val="center"/>
              <w:rPr>
                <w:color w:val="002060"/>
              </w:rPr>
            </w:pPr>
            <w:r w:rsidRPr="00D802E2">
              <w:rPr>
                <w:color w:val="002060"/>
              </w:rPr>
              <w:t>0</w:t>
            </w:r>
          </w:p>
        </w:tc>
      </w:tr>
      <w:tr w:rsidR="00D02068" w:rsidRPr="00D802E2" w14:paraId="2BB793D1"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7DA3A0" w14:textId="77777777" w:rsidR="00D02068" w:rsidRPr="00D802E2" w:rsidRDefault="00D02068" w:rsidP="0052644D">
            <w:pPr>
              <w:pStyle w:val="ROWTABELLA"/>
              <w:rPr>
                <w:color w:val="002060"/>
              </w:rPr>
            </w:pPr>
            <w:r w:rsidRPr="00D802E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AF131"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3A3E4"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3396C"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EA4AD"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03C6A"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A97DC" w14:textId="77777777" w:rsidR="00D02068" w:rsidRPr="00D802E2" w:rsidRDefault="00D02068" w:rsidP="0052644D">
            <w:pPr>
              <w:pStyle w:val="ROWTABELLA"/>
              <w:jc w:val="center"/>
              <w:rPr>
                <w:color w:val="002060"/>
              </w:rPr>
            </w:pPr>
            <w:r w:rsidRPr="00D8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0953B"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9EF1E"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7474F" w14:textId="77777777" w:rsidR="00D02068" w:rsidRPr="00D802E2" w:rsidRDefault="00D02068" w:rsidP="0052644D">
            <w:pPr>
              <w:pStyle w:val="ROWTABELLA"/>
              <w:jc w:val="center"/>
              <w:rPr>
                <w:color w:val="002060"/>
              </w:rPr>
            </w:pPr>
            <w:r w:rsidRPr="00D802E2">
              <w:rPr>
                <w:color w:val="002060"/>
              </w:rPr>
              <w:t>0</w:t>
            </w:r>
          </w:p>
        </w:tc>
      </w:tr>
      <w:tr w:rsidR="00D02068" w:rsidRPr="00D802E2" w14:paraId="3CBA2AF5"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AE84E7" w14:textId="77777777" w:rsidR="00D02068" w:rsidRPr="00D802E2" w:rsidRDefault="00D02068" w:rsidP="0052644D">
            <w:pPr>
              <w:pStyle w:val="ROWTABELLA"/>
              <w:rPr>
                <w:color w:val="002060"/>
              </w:rPr>
            </w:pPr>
            <w:r w:rsidRPr="00D802E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D72CE"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9F6F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543EB"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B5974"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37644"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CFCFF"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2AADC" w14:textId="77777777" w:rsidR="00D02068" w:rsidRPr="00D802E2" w:rsidRDefault="00D02068" w:rsidP="0052644D">
            <w:pPr>
              <w:pStyle w:val="ROWTABELLA"/>
              <w:jc w:val="center"/>
              <w:rPr>
                <w:color w:val="002060"/>
              </w:rPr>
            </w:pPr>
            <w:r w:rsidRPr="00D802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1AD3C" w14:textId="77777777" w:rsidR="00D02068" w:rsidRPr="00D802E2" w:rsidRDefault="00D02068" w:rsidP="0052644D">
            <w:pPr>
              <w:pStyle w:val="ROWTABELLA"/>
              <w:jc w:val="center"/>
              <w:rPr>
                <w:color w:val="002060"/>
              </w:rPr>
            </w:pPr>
            <w:r w:rsidRPr="00D802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FC58A" w14:textId="77777777" w:rsidR="00D02068" w:rsidRPr="00D802E2" w:rsidRDefault="00D02068" w:rsidP="0052644D">
            <w:pPr>
              <w:pStyle w:val="ROWTABELLA"/>
              <w:jc w:val="center"/>
              <w:rPr>
                <w:color w:val="002060"/>
              </w:rPr>
            </w:pPr>
            <w:r w:rsidRPr="00D802E2">
              <w:rPr>
                <w:color w:val="002060"/>
              </w:rPr>
              <w:t>0</w:t>
            </w:r>
          </w:p>
        </w:tc>
      </w:tr>
      <w:tr w:rsidR="00D02068" w:rsidRPr="00D802E2" w14:paraId="05CC0061"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0EBB17" w14:textId="77777777" w:rsidR="00D02068" w:rsidRPr="00D802E2" w:rsidRDefault="00D02068" w:rsidP="0052644D">
            <w:pPr>
              <w:pStyle w:val="ROWTABELLA"/>
              <w:rPr>
                <w:color w:val="002060"/>
              </w:rPr>
            </w:pPr>
            <w:r w:rsidRPr="00D802E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C4323"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87121"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8C98B"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8A91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AEDA2"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B2E5F"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F0080"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3106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A354F" w14:textId="77777777" w:rsidR="00D02068" w:rsidRPr="00D802E2" w:rsidRDefault="00D02068" w:rsidP="0052644D">
            <w:pPr>
              <w:pStyle w:val="ROWTABELLA"/>
              <w:jc w:val="center"/>
              <w:rPr>
                <w:color w:val="002060"/>
              </w:rPr>
            </w:pPr>
            <w:r w:rsidRPr="00D802E2">
              <w:rPr>
                <w:color w:val="002060"/>
              </w:rPr>
              <w:t>0</w:t>
            </w:r>
          </w:p>
        </w:tc>
      </w:tr>
      <w:tr w:rsidR="00D02068" w:rsidRPr="00D802E2" w14:paraId="6AB55B07"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373345" w14:textId="77777777" w:rsidR="00D02068" w:rsidRPr="00D802E2" w:rsidRDefault="00D02068" w:rsidP="0052644D">
            <w:pPr>
              <w:pStyle w:val="ROWTABELLA"/>
              <w:rPr>
                <w:color w:val="002060"/>
              </w:rPr>
            </w:pPr>
            <w:r w:rsidRPr="00D802E2">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6DA73"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73555"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5E99F"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0809B"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2A04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BF287"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3EEFF" w14:textId="77777777" w:rsidR="00D02068" w:rsidRPr="00D802E2" w:rsidRDefault="00D02068" w:rsidP="0052644D">
            <w:pPr>
              <w:pStyle w:val="ROWTABELLA"/>
              <w:jc w:val="center"/>
              <w:rPr>
                <w:color w:val="002060"/>
              </w:rPr>
            </w:pPr>
            <w:r w:rsidRPr="00D802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49131" w14:textId="77777777" w:rsidR="00D02068" w:rsidRPr="00D802E2" w:rsidRDefault="00D02068" w:rsidP="0052644D">
            <w:pPr>
              <w:pStyle w:val="ROWTABELLA"/>
              <w:jc w:val="center"/>
              <w:rPr>
                <w:color w:val="002060"/>
              </w:rPr>
            </w:pPr>
            <w:r w:rsidRPr="00D802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2D57F" w14:textId="77777777" w:rsidR="00D02068" w:rsidRPr="00D802E2" w:rsidRDefault="00D02068" w:rsidP="0052644D">
            <w:pPr>
              <w:pStyle w:val="ROWTABELLA"/>
              <w:jc w:val="center"/>
              <w:rPr>
                <w:color w:val="002060"/>
              </w:rPr>
            </w:pPr>
            <w:r w:rsidRPr="00D802E2">
              <w:rPr>
                <w:color w:val="002060"/>
              </w:rPr>
              <w:t>0</w:t>
            </w:r>
          </w:p>
        </w:tc>
      </w:tr>
      <w:tr w:rsidR="00D02068" w:rsidRPr="00D802E2" w14:paraId="2B1DA654"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71F8FA" w14:textId="77777777" w:rsidR="00D02068" w:rsidRPr="00D802E2" w:rsidRDefault="00D02068" w:rsidP="0052644D">
            <w:pPr>
              <w:pStyle w:val="ROWTABELLA"/>
              <w:rPr>
                <w:color w:val="002060"/>
              </w:rPr>
            </w:pPr>
            <w:r w:rsidRPr="00D802E2">
              <w:rPr>
                <w:color w:val="002060"/>
              </w:rPr>
              <w:t>sq.B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97C1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96B93"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0A03F"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0736C"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8A43E"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1A63B"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2F8C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DDD5B"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1AC59" w14:textId="77777777" w:rsidR="00D02068" w:rsidRPr="00D802E2" w:rsidRDefault="00D02068" w:rsidP="0052644D">
            <w:pPr>
              <w:pStyle w:val="ROWTABELLA"/>
              <w:jc w:val="center"/>
              <w:rPr>
                <w:color w:val="002060"/>
              </w:rPr>
            </w:pPr>
            <w:r w:rsidRPr="00D802E2">
              <w:rPr>
                <w:color w:val="002060"/>
              </w:rPr>
              <w:t>0</w:t>
            </w:r>
          </w:p>
        </w:tc>
      </w:tr>
      <w:tr w:rsidR="00D02068" w:rsidRPr="00D802E2" w14:paraId="3BAE5DF9" w14:textId="77777777" w:rsidTr="00D0206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82AFBF" w14:textId="77777777" w:rsidR="00D02068" w:rsidRPr="00D802E2" w:rsidRDefault="00D02068" w:rsidP="0052644D">
            <w:pPr>
              <w:pStyle w:val="ROWTABELLA"/>
              <w:rPr>
                <w:color w:val="002060"/>
              </w:rPr>
            </w:pPr>
            <w:r w:rsidRPr="00D802E2">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CF3F3"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788A5"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1F3D6"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4470A"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60C80"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A3103"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727DE"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14777"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F7592" w14:textId="77777777" w:rsidR="00D02068" w:rsidRPr="00D802E2" w:rsidRDefault="00D02068" w:rsidP="0052644D">
            <w:pPr>
              <w:pStyle w:val="ROWTABELLA"/>
              <w:jc w:val="center"/>
              <w:rPr>
                <w:color w:val="002060"/>
              </w:rPr>
            </w:pPr>
            <w:r w:rsidRPr="00D802E2">
              <w:rPr>
                <w:color w:val="002060"/>
              </w:rPr>
              <w:t>0</w:t>
            </w:r>
          </w:p>
        </w:tc>
      </w:tr>
    </w:tbl>
    <w:p w14:paraId="2B57DDB8" w14:textId="77777777" w:rsidR="00D02068" w:rsidRPr="00D802E2" w:rsidRDefault="00D02068" w:rsidP="00D02068">
      <w:pPr>
        <w:pStyle w:val="breakline"/>
        <w:divId w:val="527259509"/>
        <w:rPr>
          <w:color w:val="002060"/>
        </w:rPr>
      </w:pPr>
    </w:p>
    <w:p w14:paraId="64E1A186" w14:textId="77777777" w:rsidR="00D02068" w:rsidRPr="00D802E2" w:rsidRDefault="00D02068" w:rsidP="00D02068">
      <w:pPr>
        <w:pStyle w:val="breakline"/>
        <w:divId w:val="527259509"/>
        <w:rPr>
          <w:color w:val="002060"/>
        </w:rPr>
      </w:pPr>
    </w:p>
    <w:p w14:paraId="3EFE8F09" w14:textId="77777777" w:rsidR="00D02068" w:rsidRPr="00D802E2" w:rsidRDefault="00D02068" w:rsidP="00D02068">
      <w:pPr>
        <w:pStyle w:val="SOTTOTITOLOCAMPIONATO1"/>
        <w:divId w:val="527259509"/>
        <w:rPr>
          <w:color w:val="002060"/>
        </w:rPr>
      </w:pPr>
      <w:r w:rsidRPr="00D802E2">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02068" w:rsidRPr="00D802E2" w14:paraId="4EDCD454" w14:textId="77777777" w:rsidTr="00D0206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C221B0" w14:textId="77777777" w:rsidR="00D02068" w:rsidRPr="00D802E2" w:rsidRDefault="00D02068" w:rsidP="0052644D">
            <w:pPr>
              <w:pStyle w:val="HEADERTABELLA"/>
              <w:rPr>
                <w:color w:val="002060"/>
              </w:rPr>
            </w:pPr>
            <w:r w:rsidRPr="00D802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93397A" w14:textId="77777777" w:rsidR="00D02068" w:rsidRPr="00D802E2" w:rsidRDefault="00D02068" w:rsidP="0052644D">
            <w:pPr>
              <w:pStyle w:val="HEADERTABELLA"/>
              <w:rPr>
                <w:color w:val="002060"/>
              </w:rPr>
            </w:pPr>
            <w:r w:rsidRPr="00D802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10BD4F" w14:textId="77777777" w:rsidR="00D02068" w:rsidRPr="00D802E2" w:rsidRDefault="00D02068" w:rsidP="0052644D">
            <w:pPr>
              <w:pStyle w:val="HEADERTABELLA"/>
              <w:rPr>
                <w:color w:val="002060"/>
              </w:rPr>
            </w:pPr>
            <w:r w:rsidRPr="00D802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3B5E2F" w14:textId="77777777" w:rsidR="00D02068" w:rsidRPr="00D802E2" w:rsidRDefault="00D02068" w:rsidP="0052644D">
            <w:pPr>
              <w:pStyle w:val="HEADERTABELLA"/>
              <w:rPr>
                <w:color w:val="002060"/>
              </w:rPr>
            </w:pPr>
            <w:r w:rsidRPr="00D802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90CC9" w14:textId="77777777" w:rsidR="00D02068" w:rsidRPr="00D802E2" w:rsidRDefault="00D02068" w:rsidP="0052644D">
            <w:pPr>
              <w:pStyle w:val="HEADERTABELLA"/>
              <w:rPr>
                <w:color w:val="002060"/>
              </w:rPr>
            </w:pPr>
            <w:r w:rsidRPr="00D802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8C6172" w14:textId="77777777" w:rsidR="00D02068" w:rsidRPr="00D802E2" w:rsidRDefault="00D02068" w:rsidP="0052644D">
            <w:pPr>
              <w:pStyle w:val="HEADERTABELLA"/>
              <w:rPr>
                <w:color w:val="002060"/>
              </w:rPr>
            </w:pPr>
            <w:r w:rsidRPr="00D802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337F2" w14:textId="77777777" w:rsidR="00D02068" w:rsidRPr="00D802E2" w:rsidRDefault="00D02068" w:rsidP="0052644D">
            <w:pPr>
              <w:pStyle w:val="HEADERTABELLA"/>
              <w:rPr>
                <w:color w:val="002060"/>
              </w:rPr>
            </w:pPr>
            <w:r w:rsidRPr="00D802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05F71C" w14:textId="77777777" w:rsidR="00D02068" w:rsidRPr="00D802E2" w:rsidRDefault="00D02068" w:rsidP="0052644D">
            <w:pPr>
              <w:pStyle w:val="HEADERTABELLA"/>
              <w:rPr>
                <w:color w:val="002060"/>
              </w:rPr>
            </w:pPr>
            <w:r w:rsidRPr="00D802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E5CFDB" w14:textId="77777777" w:rsidR="00D02068" w:rsidRPr="00D802E2" w:rsidRDefault="00D02068" w:rsidP="0052644D">
            <w:pPr>
              <w:pStyle w:val="HEADERTABELLA"/>
              <w:rPr>
                <w:color w:val="002060"/>
              </w:rPr>
            </w:pPr>
            <w:r w:rsidRPr="00D802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63C081" w14:textId="77777777" w:rsidR="00D02068" w:rsidRPr="00D802E2" w:rsidRDefault="00D02068" w:rsidP="0052644D">
            <w:pPr>
              <w:pStyle w:val="HEADERTABELLA"/>
              <w:rPr>
                <w:color w:val="002060"/>
              </w:rPr>
            </w:pPr>
            <w:r w:rsidRPr="00D802E2">
              <w:rPr>
                <w:color w:val="002060"/>
              </w:rPr>
              <w:t>PE</w:t>
            </w:r>
          </w:p>
        </w:tc>
      </w:tr>
      <w:tr w:rsidR="00D02068" w:rsidRPr="00D802E2" w14:paraId="6AFC09BA" w14:textId="77777777" w:rsidTr="00D0206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CA6E97" w14:textId="77777777" w:rsidR="00D02068" w:rsidRPr="00D802E2" w:rsidRDefault="00D02068" w:rsidP="0052644D">
            <w:pPr>
              <w:pStyle w:val="ROWTABELLA"/>
              <w:rPr>
                <w:color w:val="002060"/>
              </w:rPr>
            </w:pPr>
            <w:r w:rsidRPr="00D802E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142B0"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83DB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579C3"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D229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4617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B893C" w14:textId="77777777" w:rsidR="00D02068" w:rsidRPr="00D802E2" w:rsidRDefault="00D02068" w:rsidP="0052644D">
            <w:pPr>
              <w:pStyle w:val="ROWTABELLA"/>
              <w:jc w:val="center"/>
              <w:rPr>
                <w:color w:val="002060"/>
              </w:rPr>
            </w:pPr>
            <w:r w:rsidRPr="00D802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CCACB"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C9B4B"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E8C5F" w14:textId="77777777" w:rsidR="00D02068" w:rsidRPr="00D802E2" w:rsidRDefault="00D02068" w:rsidP="0052644D">
            <w:pPr>
              <w:pStyle w:val="ROWTABELLA"/>
              <w:jc w:val="center"/>
              <w:rPr>
                <w:color w:val="002060"/>
              </w:rPr>
            </w:pPr>
            <w:r w:rsidRPr="00D802E2">
              <w:rPr>
                <w:color w:val="002060"/>
              </w:rPr>
              <w:t>0</w:t>
            </w:r>
          </w:p>
        </w:tc>
      </w:tr>
      <w:tr w:rsidR="00D02068" w:rsidRPr="00D802E2" w14:paraId="416828D4"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0E1017" w14:textId="77777777" w:rsidR="00D02068" w:rsidRPr="00D802E2" w:rsidRDefault="00D02068" w:rsidP="0052644D">
            <w:pPr>
              <w:pStyle w:val="ROWTABELLA"/>
              <w:rPr>
                <w:color w:val="002060"/>
              </w:rPr>
            </w:pPr>
            <w:r w:rsidRPr="00D802E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C355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85062"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09565"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01CB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A1D80"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A97DC"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09D06"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4E1AB"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24BF1" w14:textId="77777777" w:rsidR="00D02068" w:rsidRPr="00D802E2" w:rsidRDefault="00D02068" w:rsidP="0052644D">
            <w:pPr>
              <w:pStyle w:val="ROWTABELLA"/>
              <w:jc w:val="center"/>
              <w:rPr>
                <w:color w:val="002060"/>
              </w:rPr>
            </w:pPr>
            <w:r w:rsidRPr="00D802E2">
              <w:rPr>
                <w:color w:val="002060"/>
              </w:rPr>
              <w:t>0</w:t>
            </w:r>
          </w:p>
        </w:tc>
      </w:tr>
      <w:tr w:rsidR="00D02068" w:rsidRPr="00D802E2" w14:paraId="2D0E1D61"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F32368" w14:textId="77777777" w:rsidR="00D02068" w:rsidRPr="00D802E2" w:rsidRDefault="00D02068" w:rsidP="0052644D">
            <w:pPr>
              <w:pStyle w:val="ROWTABELLA"/>
              <w:rPr>
                <w:color w:val="002060"/>
              </w:rPr>
            </w:pPr>
            <w:r w:rsidRPr="00D802E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2372E"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BB6DA"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2AC8D"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27185"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9BC0E"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03C88"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EDFE8" w14:textId="77777777" w:rsidR="00D02068" w:rsidRPr="00D802E2" w:rsidRDefault="00D02068" w:rsidP="0052644D">
            <w:pPr>
              <w:pStyle w:val="ROWTABELLA"/>
              <w:jc w:val="center"/>
              <w:rPr>
                <w:color w:val="002060"/>
              </w:rPr>
            </w:pPr>
            <w:r w:rsidRPr="00D802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0B175"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497BE" w14:textId="77777777" w:rsidR="00D02068" w:rsidRPr="00D802E2" w:rsidRDefault="00D02068" w:rsidP="0052644D">
            <w:pPr>
              <w:pStyle w:val="ROWTABELLA"/>
              <w:jc w:val="center"/>
              <w:rPr>
                <w:color w:val="002060"/>
              </w:rPr>
            </w:pPr>
            <w:r w:rsidRPr="00D802E2">
              <w:rPr>
                <w:color w:val="002060"/>
              </w:rPr>
              <w:t>0</w:t>
            </w:r>
          </w:p>
        </w:tc>
      </w:tr>
      <w:tr w:rsidR="00D02068" w:rsidRPr="00D802E2" w14:paraId="5057E93C"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89E569" w14:textId="77777777" w:rsidR="00D02068" w:rsidRPr="00D802E2" w:rsidRDefault="00D02068" w:rsidP="0052644D">
            <w:pPr>
              <w:pStyle w:val="ROWTABELLA"/>
              <w:rPr>
                <w:color w:val="002060"/>
              </w:rPr>
            </w:pPr>
            <w:r w:rsidRPr="00D802E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2B872"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ADC4F"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295F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F3730"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4F0D9"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88874"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798E3" w14:textId="77777777" w:rsidR="00D02068" w:rsidRPr="00D802E2" w:rsidRDefault="00D02068" w:rsidP="0052644D">
            <w:pPr>
              <w:pStyle w:val="ROWTABELLA"/>
              <w:jc w:val="center"/>
              <w:rPr>
                <w:color w:val="002060"/>
              </w:rPr>
            </w:pPr>
            <w:r w:rsidRPr="00D802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138FF" w14:textId="77777777" w:rsidR="00D02068" w:rsidRPr="00D802E2" w:rsidRDefault="00D02068" w:rsidP="0052644D">
            <w:pPr>
              <w:pStyle w:val="ROWTABELLA"/>
              <w:jc w:val="center"/>
              <w:rPr>
                <w:color w:val="002060"/>
              </w:rPr>
            </w:pPr>
            <w:r w:rsidRPr="00D802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46447" w14:textId="77777777" w:rsidR="00D02068" w:rsidRPr="00D802E2" w:rsidRDefault="00D02068" w:rsidP="0052644D">
            <w:pPr>
              <w:pStyle w:val="ROWTABELLA"/>
              <w:jc w:val="center"/>
              <w:rPr>
                <w:color w:val="002060"/>
              </w:rPr>
            </w:pPr>
            <w:r w:rsidRPr="00D802E2">
              <w:rPr>
                <w:color w:val="002060"/>
              </w:rPr>
              <w:t>0</w:t>
            </w:r>
          </w:p>
        </w:tc>
      </w:tr>
      <w:tr w:rsidR="00D02068" w:rsidRPr="00D802E2" w14:paraId="4BE0E439"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9B7CC9" w14:textId="77777777" w:rsidR="00D02068" w:rsidRPr="00D802E2" w:rsidRDefault="00D02068" w:rsidP="0052644D">
            <w:pPr>
              <w:pStyle w:val="ROWTABELLA"/>
              <w:rPr>
                <w:color w:val="002060"/>
              </w:rPr>
            </w:pPr>
            <w:r w:rsidRPr="00D802E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F0AA2"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793A2"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7A330"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C6A96"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1E9E3" w14:textId="77777777" w:rsidR="00D02068" w:rsidRPr="00D802E2" w:rsidRDefault="00D02068" w:rsidP="0052644D">
            <w:pPr>
              <w:pStyle w:val="ROWTABELLA"/>
              <w:jc w:val="center"/>
              <w:rPr>
                <w:color w:val="002060"/>
              </w:rPr>
            </w:pPr>
            <w:r w:rsidRPr="00D802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68ACC"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78C12" w14:textId="77777777" w:rsidR="00D02068" w:rsidRPr="00D802E2" w:rsidRDefault="00D02068" w:rsidP="0052644D">
            <w:pPr>
              <w:pStyle w:val="ROWTABELLA"/>
              <w:jc w:val="center"/>
              <w:rPr>
                <w:color w:val="002060"/>
              </w:rPr>
            </w:pPr>
            <w:r w:rsidRPr="00D802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5982E" w14:textId="77777777" w:rsidR="00D02068" w:rsidRPr="00D802E2" w:rsidRDefault="00D02068" w:rsidP="0052644D">
            <w:pPr>
              <w:pStyle w:val="ROWTABELLA"/>
              <w:jc w:val="center"/>
              <w:rPr>
                <w:color w:val="002060"/>
              </w:rPr>
            </w:pPr>
            <w:r w:rsidRPr="00D802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C107A" w14:textId="77777777" w:rsidR="00D02068" w:rsidRPr="00D802E2" w:rsidRDefault="00D02068" w:rsidP="0052644D">
            <w:pPr>
              <w:pStyle w:val="ROWTABELLA"/>
              <w:jc w:val="center"/>
              <w:rPr>
                <w:color w:val="002060"/>
              </w:rPr>
            </w:pPr>
            <w:r w:rsidRPr="00D802E2">
              <w:rPr>
                <w:color w:val="002060"/>
              </w:rPr>
              <w:t>0</w:t>
            </w:r>
          </w:p>
        </w:tc>
      </w:tr>
      <w:tr w:rsidR="00D02068" w:rsidRPr="00D802E2" w14:paraId="575AB943" w14:textId="77777777" w:rsidTr="00D0206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A038A0" w14:textId="77777777" w:rsidR="00D02068" w:rsidRPr="00D802E2" w:rsidRDefault="00D02068" w:rsidP="0052644D">
            <w:pPr>
              <w:pStyle w:val="ROWTABELLA"/>
              <w:rPr>
                <w:color w:val="002060"/>
              </w:rPr>
            </w:pPr>
            <w:r w:rsidRPr="00D802E2">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90467"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AB8B0"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C068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3A45D"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5618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B0E13"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7B1D0"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D5A44"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CDD83" w14:textId="77777777" w:rsidR="00D02068" w:rsidRPr="00D802E2" w:rsidRDefault="00D02068" w:rsidP="0052644D">
            <w:pPr>
              <w:pStyle w:val="ROWTABELLA"/>
              <w:jc w:val="center"/>
              <w:rPr>
                <w:color w:val="002060"/>
              </w:rPr>
            </w:pPr>
            <w:r w:rsidRPr="00D802E2">
              <w:rPr>
                <w:color w:val="002060"/>
              </w:rPr>
              <w:t>0</w:t>
            </w:r>
          </w:p>
        </w:tc>
      </w:tr>
      <w:tr w:rsidR="00D02068" w:rsidRPr="00D802E2" w14:paraId="567C99E6" w14:textId="77777777" w:rsidTr="00D0206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8234E7" w14:textId="77777777" w:rsidR="00D02068" w:rsidRPr="00D802E2" w:rsidRDefault="00D02068" w:rsidP="0052644D">
            <w:pPr>
              <w:pStyle w:val="ROWTABELLA"/>
              <w:rPr>
                <w:color w:val="002060"/>
              </w:rPr>
            </w:pPr>
            <w:r w:rsidRPr="00D802E2">
              <w:rPr>
                <w:color w:val="002060"/>
              </w:rPr>
              <w:t>sq.B ACLI MANTOVANI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45B88"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8538A" w14:textId="77777777" w:rsidR="00D02068" w:rsidRPr="00D802E2" w:rsidRDefault="00D02068" w:rsidP="0052644D">
            <w:pPr>
              <w:pStyle w:val="ROWTABELLA"/>
              <w:jc w:val="center"/>
              <w:rPr>
                <w:color w:val="002060"/>
              </w:rPr>
            </w:pPr>
            <w:r w:rsidRPr="00D802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99499"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685A7"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229DD"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CE717"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A3518"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3CE75" w14:textId="77777777" w:rsidR="00D02068" w:rsidRPr="00D802E2" w:rsidRDefault="00D02068" w:rsidP="0052644D">
            <w:pPr>
              <w:pStyle w:val="ROWTABELLA"/>
              <w:jc w:val="center"/>
              <w:rPr>
                <w:color w:val="002060"/>
              </w:rPr>
            </w:pPr>
            <w:r w:rsidRPr="00D802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43831" w14:textId="77777777" w:rsidR="00D02068" w:rsidRPr="00D802E2" w:rsidRDefault="00D02068" w:rsidP="0052644D">
            <w:pPr>
              <w:pStyle w:val="ROWTABELLA"/>
              <w:jc w:val="center"/>
              <w:rPr>
                <w:color w:val="002060"/>
              </w:rPr>
            </w:pPr>
            <w:r w:rsidRPr="00D802E2">
              <w:rPr>
                <w:color w:val="002060"/>
              </w:rPr>
              <w:t>0</w:t>
            </w:r>
          </w:p>
        </w:tc>
      </w:tr>
    </w:tbl>
    <w:p w14:paraId="0528EE31" w14:textId="77777777" w:rsidR="00D02068" w:rsidRPr="00D802E2" w:rsidRDefault="00D02068" w:rsidP="00D02068">
      <w:pPr>
        <w:pStyle w:val="breakline"/>
        <w:divId w:val="527259509"/>
        <w:rPr>
          <w:color w:val="002060"/>
        </w:rPr>
      </w:pPr>
    </w:p>
    <w:p w14:paraId="0E4674EB" w14:textId="77777777" w:rsidR="00D02068" w:rsidRPr="00D802E2" w:rsidRDefault="00D02068" w:rsidP="00D02068">
      <w:pPr>
        <w:pStyle w:val="breakline"/>
        <w:divId w:val="527259509"/>
        <w:rPr>
          <w:color w:val="002060"/>
        </w:rPr>
      </w:pPr>
    </w:p>
    <w:p w14:paraId="053E95AC" w14:textId="77777777" w:rsidR="00F35D03" w:rsidRDefault="00F35D03" w:rsidP="00252DFF">
      <w:pPr>
        <w:pStyle w:val="breakline"/>
        <w:divId w:val="527259509"/>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A9B98F2"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C4217">
        <w:rPr>
          <w:b/>
          <w:color w:val="002060"/>
          <w:u w:val="single"/>
        </w:rPr>
        <w:t>24</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F646261"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3C4217">
        <w:rPr>
          <w:b/>
          <w:color w:val="002060"/>
          <w:u w:val="single"/>
        </w:rPr>
        <w:t>1</w:t>
      </w:r>
      <w:r w:rsidR="00F35D03">
        <w:rPr>
          <w:b/>
          <w:color w:val="002060"/>
          <w:u w:val="single"/>
        </w:rPr>
        <w:t>3</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74069" w14:textId="77777777" w:rsidR="003B1CEC" w:rsidRDefault="003B1CEC">
      <w:r>
        <w:separator/>
      </w:r>
    </w:p>
  </w:endnote>
  <w:endnote w:type="continuationSeparator" w:id="0">
    <w:p w14:paraId="581E76CB" w14:textId="77777777" w:rsidR="003B1CEC" w:rsidRDefault="003B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52644D" w:rsidRDefault="0052644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52644D" w:rsidRDefault="0052644D">
    <w:pPr>
      <w:pStyle w:val="Pidipagina"/>
    </w:pPr>
  </w:p>
  <w:p w14:paraId="694DB723" w14:textId="77777777" w:rsidR="0052644D" w:rsidRDefault="005264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7DD4E49F" w:rsidR="0052644D" w:rsidRPr="00687C6B" w:rsidRDefault="0052644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67</w:t>
    </w:r>
  </w:p>
  <w:p w14:paraId="51693FC2" w14:textId="77777777" w:rsidR="0052644D" w:rsidRPr="00B41648" w:rsidRDefault="0052644D" w:rsidP="001947BD">
    <w:pPr>
      <w:pStyle w:val="Pidipagina"/>
    </w:pPr>
  </w:p>
  <w:p w14:paraId="13472412" w14:textId="77777777" w:rsidR="0052644D" w:rsidRDefault="005264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59FB5" w14:textId="77777777" w:rsidR="003B1CEC" w:rsidRDefault="003B1CEC">
      <w:r>
        <w:separator/>
      </w:r>
    </w:p>
  </w:footnote>
  <w:footnote w:type="continuationSeparator" w:id="0">
    <w:p w14:paraId="1BE91593" w14:textId="77777777" w:rsidR="003B1CEC" w:rsidRDefault="003B1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52644D" w:rsidRDefault="0052644D" w:rsidP="001F4353">
    <w:pPr>
      <w:pStyle w:val="Intestazione"/>
      <w:tabs>
        <w:tab w:val="clear" w:pos="4819"/>
      </w:tabs>
    </w:pPr>
  </w:p>
  <w:p w14:paraId="10EF4CAD" w14:textId="77777777" w:rsidR="0052644D" w:rsidRDefault="005264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52644D" w14:paraId="5C6396BE" w14:textId="77777777">
      <w:tc>
        <w:tcPr>
          <w:tcW w:w="2050" w:type="dxa"/>
        </w:tcPr>
        <w:p w14:paraId="56697B17" w14:textId="2833A540" w:rsidR="0052644D" w:rsidRDefault="0052644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52644D" w:rsidRDefault="0052644D">
          <w:pPr>
            <w:pStyle w:val="Intestazione"/>
            <w:tabs>
              <w:tab w:val="left" w:pos="435"/>
              <w:tab w:val="right" w:pos="7588"/>
            </w:tabs>
            <w:rPr>
              <w:sz w:val="24"/>
            </w:rPr>
          </w:pPr>
        </w:p>
      </w:tc>
    </w:tr>
  </w:tbl>
  <w:p w14:paraId="739AEB3C" w14:textId="77777777" w:rsidR="0052644D" w:rsidRDefault="0052644D">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1BB"/>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1CEC"/>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2644D"/>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2DC"/>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5FC"/>
    <w:rsid w:val="00B85AD0"/>
    <w:rsid w:val="00B86311"/>
    <w:rsid w:val="00B906B9"/>
    <w:rsid w:val="00B9171E"/>
    <w:rsid w:val="00B92B69"/>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068"/>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3C"/>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5D03"/>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6E8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B732F-0292-40BF-8BF0-E34A86C5E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315</TotalTime>
  <Pages>8</Pages>
  <Words>2109</Words>
  <Characters>12024</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14105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5</cp:revision>
  <cp:lastPrinted>2020-01-31T10:03:00Z</cp:lastPrinted>
  <dcterms:created xsi:type="dcterms:W3CDTF">2020-02-13T09:48:00Z</dcterms:created>
  <dcterms:modified xsi:type="dcterms:W3CDTF">2020-02-13T18:30:00Z</dcterms:modified>
</cp:coreProperties>
</file>