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45B18316"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27799">
              <w:rPr>
                <w:rFonts w:ascii="Arial" w:hAnsi="Arial" w:cs="Arial"/>
                <w:color w:val="002060"/>
                <w:sz w:val="40"/>
                <w:szCs w:val="40"/>
              </w:rPr>
              <w:t>70</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F27799">
              <w:rPr>
                <w:rFonts w:ascii="Arial" w:hAnsi="Arial" w:cs="Arial"/>
                <w:color w:val="002060"/>
                <w:sz w:val="40"/>
                <w:szCs w:val="40"/>
              </w:rPr>
              <w:t>26</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18631846"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7F6409">
          <w:rPr>
            <w:noProof/>
            <w:webHidden/>
            <w:color w:val="002060"/>
          </w:rPr>
          <w:t>1</w:t>
        </w:r>
        <w:r w:rsidRPr="00B04E8D">
          <w:rPr>
            <w:noProof/>
            <w:webHidden/>
            <w:color w:val="002060"/>
          </w:rPr>
          <w:fldChar w:fldCharType="end"/>
        </w:r>
      </w:hyperlink>
    </w:p>
    <w:p w14:paraId="19B270DD" w14:textId="1884FC40" w:rsidR="00B04E8D" w:rsidRPr="00B04E8D" w:rsidRDefault="00FD6261">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7F6409">
          <w:rPr>
            <w:noProof/>
            <w:webHidden/>
            <w:color w:val="002060"/>
          </w:rPr>
          <w:t>1</w:t>
        </w:r>
        <w:r w:rsidR="00C859AB" w:rsidRPr="00B04E8D">
          <w:rPr>
            <w:noProof/>
            <w:webHidden/>
            <w:color w:val="002060"/>
          </w:rPr>
          <w:fldChar w:fldCharType="end"/>
        </w:r>
      </w:hyperlink>
    </w:p>
    <w:p w14:paraId="6DA095C4" w14:textId="799B6FE3" w:rsidR="00B04E8D" w:rsidRPr="00B04E8D" w:rsidRDefault="00FD6261">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7F6409">
          <w:rPr>
            <w:noProof/>
            <w:webHidden/>
            <w:color w:val="002060"/>
          </w:rPr>
          <w:t>1</w:t>
        </w:r>
        <w:r w:rsidR="00C859AB" w:rsidRPr="00B04E8D">
          <w:rPr>
            <w:noProof/>
            <w:webHidden/>
            <w:color w:val="002060"/>
          </w:rPr>
          <w:fldChar w:fldCharType="end"/>
        </w:r>
      </w:hyperlink>
    </w:p>
    <w:p w14:paraId="449E64FB" w14:textId="678F90A9" w:rsidR="00B04E8D" w:rsidRPr="00B04E8D" w:rsidRDefault="00FD6261">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7F6409">
          <w:rPr>
            <w:noProof/>
            <w:webHidden/>
            <w:color w:val="002060"/>
          </w:rPr>
          <w:t>9</w:t>
        </w:r>
        <w:r w:rsidR="00C859AB" w:rsidRPr="00B04E8D">
          <w:rPr>
            <w:noProof/>
            <w:webHidden/>
            <w:color w:val="002060"/>
          </w:rPr>
          <w:fldChar w:fldCharType="end"/>
        </w:r>
      </w:hyperlink>
    </w:p>
    <w:p w14:paraId="0B94D6DD" w14:textId="024872BF" w:rsidR="00B04E8D" w:rsidRPr="00B04E8D" w:rsidRDefault="00FD6261">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7F6409">
          <w:rPr>
            <w:noProof/>
            <w:webHidden/>
            <w:color w:val="002060"/>
          </w:rPr>
          <w:t>1</w:t>
        </w:r>
        <w:r w:rsidR="00C859AB" w:rsidRPr="00B04E8D">
          <w:rPr>
            <w:noProof/>
            <w:webHidden/>
            <w:color w:val="002060"/>
          </w:rPr>
          <w:fldChar w:fldCharType="end"/>
        </w:r>
      </w:hyperlink>
    </w:p>
    <w:p w14:paraId="6803A26A" w14:textId="7597C619" w:rsidR="00B04E8D" w:rsidRDefault="00FD6261">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7F6409">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18678741"/>
      <w:r w:rsidRPr="00EB53CB">
        <w:rPr>
          <w:color w:val="FFFFFF" w:themeColor="background1"/>
        </w:rPr>
        <w:t>COMUNICAZIONI DEL COMITATO REGIONALE MARCHE</w:t>
      </w:r>
      <w:bookmarkEnd w:id="4"/>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141BDC6F" w:rsidR="00D722D2" w:rsidRDefault="00D722D2" w:rsidP="00D722D2">
      <w:pPr>
        <w:pStyle w:val="LndNormale1"/>
        <w:rPr>
          <w:b/>
          <w:color w:val="002060"/>
          <w:szCs w:val="22"/>
        </w:rPr>
      </w:pPr>
    </w:p>
    <w:p w14:paraId="50C28FDD" w14:textId="77777777" w:rsidR="00E85106" w:rsidRPr="00E85106" w:rsidRDefault="00E85106" w:rsidP="00E85106">
      <w:pPr>
        <w:pStyle w:val="LndNormale1"/>
        <w:jc w:val="center"/>
        <w:rPr>
          <w:b/>
          <w:color w:val="002060"/>
          <w:sz w:val="28"/>
          <w:szCs w:val="28"/>
        </w:rPr>
      </w:pPr>
      <w:r w:rsidRPr="00E85106">
        <w:rPr>
          <w:b/>
          <w:color w:val="002060"/>
          <w:sz w:val="28"/>
          <w:szCs w:val="28"/>
        </w:rPr>
        <w:t>RINVIO GARE</w:t>
      </w:r>
    </w:p>
    <w:p w14:paraId="53160426" w14:textId="77777777" w:rsidR="00E85106" w:rsidRPr="00E85106" w:rsidRDefault="00E85106" w:rsidP="00E85106">
      <w:pPr>
        <w:pStyle w:val="LndNormale1"/>
        <w:rPr>
          <w:color w:val="002060"/>
          <w:szCs w:val="22"/>
        </w:rPr>
      </w:pPr>
    </w:p>
    <w:p w14:paraId="0EAA111B" w14:textId="43B49BAA" w:rsidR="00E85106" w:rsidRPr="00E85106" w:rsidRDefault="00E85106" w:rsidP="00E85106">
      <w:pPr>
        <w:pStyle w:val="LndNormale1"/>
        <w:rPr>
          <w:b/>
          <w:color w:val="002060"/>
          <w:sz w:val="24"/>
          <w:szCs w:val="24"/>
        </w:rPr>
      </w:pPr>
      <w:r w:rsidRPr="00E85106">
        <w:rPr>
          <w:b/>
          <w:color w:val="002060"/>
          <w:sz w:val="24"/>
          <w:szCs w:val="24"/>
        </w:rPr>
        <w:t xml:space="preserve">Con riferimento all’ordinanza n. 1 del 25.02.2020 della Regione Marche si dispone che le gare di Calcio a </w:t>
      </w:r>
      <w:r>
        <w:rPr>
          <w:b/>
          <w:color w:val="002060"/>
          <w:sz w:val="24"/>
          <w:szCs w:val="24"/>
        </w:rPr>
        <w:t>5</w:t>
      </w:r>
      <w:r w:rsidRPr="00E85106">
        <w:rPr>
          <w:b/>
          <w:color w:val="002060"/>
          <w:sz w:val="24"/>
          <w:szCs w:val="24"/>
        </w:rPr>
        <w:t xml:space="preserve"> </w:t>
      </w:r>
      <w:r w:rsidRPr="00E85106">
        <w:rPr>
          <w:b/>
          <w:i/>
          <w:color w:val="002060"/>
          <w:sz w:val="24"/>
          <w:szCs w:val="24"/>
        </w:rPr>
        <w:t>di tutte le categorie</w:t>
      </w:r>
      <w:r w:rsidRPr="00E85106">
        <w:rPr>
          <w:b/>
          <w:color w:val="002060"/>
          <w:sz w:val="24"/>
          <w:szCs w:val="24"/>
        </w:rPr>
        <w:t xml:space="preserve"> di competenza del Comitato Regionale Marche, in programma nel territorio regionale da oggi mercoledì 26.02.2020 a mercoledì 04.03.2020, sono rinviate</w:t>
      </w:r>
      <w:r>
        <w:rPr>
          <w:b/>
          <w:color w:val="002060"/>
          <w:sz w:val="24"/>
          <w:szCs w:val="24"/>
        </w:rPr>
        <w:t xml:space="preserve"> a data da destinarsi.</w:t>
      </w:r>
    </w:p>
    <w:p w14:paraId="2D5EF07B" w14:textId="02C49257" w:rsidR="00E85106" w:rsidRPr="00E85106" w:rsidRDefault="00E85106" w:rsidP="00E85106">
      <w:pPr>
        <w:pStyle w:val="LndNormale1"/>
        <w:rPr>
          <w:b/>
          <w:color w:val="002060"/>
          <w:sz w:val="24"/>
          <w:szCs w:val="24"/>
        </w:rPr>
      </w:pPr>
      <w:r w:rsidRPr="00E85106">
        <w:rPr>
          <w:b/>
          <w:color w:val="002060"/>
          <w:sz w:val="24"/>
          <w:szCs w:val="24"/>
        </w:rPr>
        <w:lastRenderedPageBreak/>
        <w:t>Vengono, altresì, sospesi gli incontri con le Società sportive programmati, nel succitato periodo, nelle Delegazioni provinciali.</w:t>
      </w:r>
    </w:p>
    <w:p w14:paraId="2E3C76F3" w14:textId="77777777" w:rsidR="00E85106" w:rsidRPr="0006726F" w:rsidRDefault="00E85106" w:rsidP="00E85106">
      <w:pPr>
        <w:pStyle w:val="LndNormale1"/>
        <w:rPr>
          <w:color w:val="002060"/>
          <w:sz w:val="24"/>
          <w:szCs w:val="24"/>
        </w:rPr>
      </w:pPr>
      <w:r w:rsidRPr="00E85106">
        <w:rPr>
          <w:b/>
          <w:color w:val="002060"/>
          <w:sz w:val="24"/>
          <w:szCs w:val="24"/>
        </w:rPr>
        <w:t>A seguito delle numerose richieste pervenute dalle Società sportive, si comunica che l’utilizzo, a qualsiasi titolo, degli impianti sportivi, sempre nel citato periodo, non ricade nelle competenza di questa Istituzione.</w:t>
      </w:r>
    </w:p>
    <w:p w14:paraId="0BE44F4A" w14:textId="77777777" w:rsidR="00E85106" w:rsidRDefault="00E85106"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76410234" w14:textId="46CC0E8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77777777" w:rsidR="00530A22" w:rsidRDefault="00530A22" w:rsidP="00B96C99">
      <w:pPr>
        <w:pStyle w:val="LndNormale1"/>
        <w:rPr>
          <w:color w:val="002060"/>
        </w:rPr>
      </w:pPr>
    </w:p>
    <w:p w14:paraId="3F1B8AEB" w14:textId="77777777" w:rsidR="00160129" w:rsidRDefault="00160129" w:rsidP="00B96C99">
      <w:pPr>
        <w:pStyle w:val="LndNormale1"/>
        <w:rPr>
          <w:color w:val="002060"/>
        </w:rPr>
      </w:pPr>
    </w:p>
    <w:p w14:paraId="74615677" w14:textId="77777777" w:rsidR="00807F30" w:rsidRPr="00807F30" w:rsidRDefault="00807F30" w:rsidP="00807F30">
      <w:pPr>
        <w:pStyle w:val="LndNormale1"/>
        <w:rPr>
          <w:b/>
          <w:color w:val="002060"/>
          <w:sz w:val="28"/>
          <w:szCs w:val="28"/>
        </w:rPr>
      </w:pPr>
      <w:r w:rsidRPr="00807F30">
        <w:rPr>
          <w:b/>
          <w:color w:val="002060"/>
          <w:sz w:val="28"/>
          <w:szCs w:val="28"/>
        </w:rPr>
        <w:t xml:space="preserve">REGISTRO DELLE SOCIETA’ CONI </w:t>
      </w:r>
    </w:p>
    <w:p w14:paraId="553F0FC3" w14:textId="77777777" w:rsidR="00807F30" w:rsidRPr="00B64980" w:rsidRDefault="00807F30" w:rsidP="00807F30">
      <w:pPr>
        <w:pStyle w:val="LndNormale1"/>
        <w:rPr>
          <w:color w:val="002060"/>
          <w:szCs w:val="22"/>
        </w:rPr>
      </w:pPr>
    </w:p>
    <w:p w14:paraId="6F4C817B" w14:textId="77777777" w:rsidR="00807F30" w:rsidRPr="00B64980" w:rsidRDefault="00807F30" w:rsidP="00807F30">
      <w:pPr>
        <w:pStyle w:val="LndNormale1"/>
        <w:rPr>
          <w:b/>
          <w:color w:val="002060"/>
          <w:szCs w:val="22"/>
          <w:u w:val="single"/>
        </w:rPr>
      </w:pPr>
      <w:r w:rsidRPr="00B64980">
        <w:rPr>
          <w:b/>
          <w:color w:val="002060"/>
          <w:szCs w:val="22"/>
          <w:u w:val="single"/>
        </w:rPr>
        <w:t>Avviso importante</w:t>
      </w:r>
    </w:p>
    <w:p w14:paraId="65103D20" w14:textId="77777777" w:rsidR="00807F30" w:rsidRPr="00B64980" w:rsidRDefault="00807F30" w:rsidP="00807F30">
      <w:pPr>
        <w:pStyle w:val="LndNormale1"/>
        <w:rPr>
          <w:b/>
          <w:color w:val="002060"/>
          <w:szCs w:val="22"/>
          <w:u w:val="single"/>
        </w:rPr>
      </w:pPr>
      <w:r w:rsidRPr="00B64980">
        <w:rPr>
          <w:color w:val="002060"/>
          <w:szCs w:val="22"/>
        </w:rPr>
        <w:t xml:space="preserve">Si ricorda a tutte le Società interessate che il nuovo Statuto Federale, </w:t>
      </w:r>
      <w:r w:rsidRPr="00B64980">
        <w:rPr>
          <w:b/>
          <w:color w:val="002060"/>
          <w:szCs w:val="22"/>
          <w:u w:val="single"/>
        </w:rPr>
        <w:t>per esercitare il diritto di voto</w:t>
      </w:r>
      <w:r w:rsidRPr="00B64980">
        <w:rPr>
          <w:color w:val="002060"/>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B64980">
        <w:rPr>
          <w:b/>
          <w:color w:val="002060"/>
          <w:szCs w:val="22"/>
        </w:rPr>
        <w:t>ha introdotto</w:t>
      </w:r>
      <w:r w:rsidRPr="00B64980">
        <w:rPr>
          <w:color w:val="002060"/>
          <w:szCs w:val="22"/>
        </w:rPr>
        <w:t xml:space="preserve"> </w:t>
      </w:r>
      <w:r w:rsidRPr="00B64980">
        <w:rPr>
          <w:b/>
          <w:color w:val="002060"/>
          <w:szCs w:val="22"/>
          <w:u w:val="single"/>
        </w:rPr>
        <w:t xml:space="preserve">l’iscrzione al Registro delle Società ed Associazioni Sportive Dilettantistiche del C.O.N.I.  </w:t>
      </w:r>
    </w:p>
    <w:p w14:paraId="3B05CEC4" w14:textId="77777777" w:rsidR="00807F30" w:rsidRPr="00B64980" w:rsidRDefault="00807F30" w:rsidP="00807F30">
      <w:pPr>
        <w:pStyle w:val="LndNormale1"/>
        <w:rPr>
          <w:color w:val="002060"/>
          <w:szCs w:val="22"/>
        </w:rPr>
      </w:pPr>
      <w:r w:rsidRPr="00B64980">
        <w:rPr>
          <w:color w:val="002060"/>
          <w:szCs w:val="22"/>
        </w:rPr>
        <w:t>Per tale motivo, pertanto, si invitano le Società a verificare con attenzione se l’iscrizione al suindicato Registro si è perfezionata.</w:t>
      </w:r>
    </w:p>
    <w:p w14:paraId="68D9FC62" w14:textId="77777777" w:rsidR="00807F30" w:rsidRPr="00B64980" w:rsidRDefault="00807F30" w:rsidP="00807F30">
      <w:pPr>
        <w:pStyle w:val="LndNormale1"/>
        <w:rPr>
          <w:color w:val="002060"/>
          <w:szCs w:val="22"/>
        </w:rPr>
      </w:pPr>
      <w:r w:rsidRPr="00B64980">
        <w:rPr>
          <w:color w:val="002060"/>
          <w:szCs w:val="22"/>
        </w:rPr>
        <w:lastRenderedPageBreak/>
        <w:t>Laddove necessario, la Segreteria del Comitato è altresì disposnibile a fornire le opportune delucidazioni e l’eventuale assistenza a tutti coloro che avessero difficoltà per perfezionare l’indicata iscrizione nel Registro del CONI.</w:t>
      </w:r>
    </w:p>
    <w:p w14:paraId="0DB42AE0" w14:textId="77777777" w:rsidR="00807F30" w:rsidRPr="00B64980" w:rsidRDefault="00807F30" w:rsidP="00807F30">
      <w:pPr>
        <w:pStyle w:val="LndNormale1"/>
        <w:rPr>
          <w:color w:val="002060"/>
          <w:szCs w:val="22"/>
        </w:rPr>
      </w:pPr>
    </w:p>
    <w:p w14:paraId="53DD7CBC" w14:textId="77777777" w:rsidR="00807F30" w:rsidRPr="00B64980" w:rsidRDefault="00807F30" w:rsidP="00807F30">
      <w:pPr>
        <w:pStyle w:val="LndNormale1"/>
        <w:rPr>
          <w:color w:val="002060"/>
          <w:szCs w:val="22"/>
        </w:rPr>
      </w:pPr>
    </w:p>
    <w:p w14:paraId="73071C53" w14:textId="77777777" w:rsidR="00807F30" w:rsidRPr="00807F30" w:rsidRDefault="00807F30" w:rsidP="00807F30">
      <w:pPr>
        <w:pStyle w:val="LndNormale1"/>
        <w:rPr>
          <w:b/>
          <w:color w:val="002060"/>
          <w:sz w:val="28"/>
          <w:szCs w:val="28"/>
        </w:rPr>
      </w:pPr>
      <w:r w:rsidRPr="00807F30">
        <w:rPr>
          <w:b/>
          <w:color w:val="002060"/>
          <w:sz w:val="28"/>
          <w:szCs w:val="28"/>
        </w:rPr>
        <w:t xml:space="preserve">POSTA ELETTRONICA CERTIFICATA (PEC) </w:t>
      </w:r>
    </w:p>
    <w:p w14:paraId="72D688CC" w14:textId="77777777" w:rsidR="00807F30" w:rsidRPr="00B64980" w:rsidRDefault="00807F30" w:rsidP="00807F30">
      <w:pPr>
        <w:pStyle w:val="LndNormale1"/>
        <w:rPr>
          <w:color w:val="002060"/>
          <w:szCs w:val="22"/>
        </w:rPr>
      </w:pPr>
    </w:p>
    <w:p w14:paraId="2B4AE2A3" w14:textId="77777777" w:rsidR="00807F30" w:rsidRPr="00B64980" w:rsidRDefault="00807F30" w:rsidP="00807F30">
      <w:pPr>
        <w:pStyle w:val="LndNormale1"/>
        <w:rPr>
          <w:b/>
          <w:color w:val="002060"/>
          <w:szCs w:val="22"/>
        </w:rPr>
      </w:pPr>
      <w:r w:rsidRPr="00B64980">
        <w:rPr>
          <w:color w:val="002060"/>
          <w:szCs w:val="22"/>
        </w:rPr>
        <w:t xml:space="preserve">Si ricorda a tutte le Società interessate che dal </w:t>
      </w:r>
      <w:r w:rsidRPr="00B64980">
        <w:rPr>
          <w:b/>
          <w:color w:val="002060"/>
          <w:szCs w:val="22"/>
          <w:u w:val="single"/>
        </w:rPr>
        <w:t>1° Luglio 2020</w:t>
      </w:r>
      <w:r w:rsidRPr="00B64980">
        <w:rPr>
          <w:color w:val="002060"/>
          <w:szCs w:val="22"/>
        </w:rPr>
        <w:t xml:space="preserve"> </w:t>
      </w:r>
      <w:r w:rsidRPr="00B64980">
        <w:rPr>
          <w:b/>
          <w:color w:val="002060"/>
          <w:szCs w:val="22"/>
        </w:rPr>
        <w:t>sarà obbligatorio, per lo svolgimento dell’attività e per tutte le notifiche previste dal Codice di Giustizia Sportiva, avere la titolarità di un indirizzo p.e.c. (posta elettromnica certificata).</w:t>
      </w:r>
    </w:p>
    <w:p w14:paraId="72E549AC" w14:textId="77777777" w:rsidR="00807F30" w:rsidRPr="00B64980" w:rsidRDefault="00807F30" w:rsidP="00807F30">
      <w:pPr>
        <w:pStyle w:val="LndNormale1"/>
        <w:rPr>
          <w:color w:val="002060"/>
          <w:szCs w:val="22"/>
        </w:rPr>
      </w:pPr>
      <w:r w:rsidRPr="00B64980">
        <w:rPr>
          <w:color w:val="002060"/>
          <w:szCs w:val="22"/>
        </w:rPr>
        <w:t>Per tale motivo, pertanto, si invitano tutte le Società a comunicare, sin d’ora, il proprio indirizzo p.e.c. attraverso la propria area riservata.</w:t>
      </w:r>
    </w:p>
    <w:p w14:paraId="6148501B" w14:textId="77777777" w:rsidR="00807F30" w:rsidRPr="00B64980" w:rsidRDefault="00807F30" w:rsidP="00807F30">
      <w:pPr>
        <w:pStyle w:val="LndNormale1"/>
        <w:rPr>
          <w:color w:val="002060"/>
          <w:szCs w:val="22"/>
        </w:rPr>
      </w:pPr>
      <w:r w:rsidRPr="00B64980">
        <w:rPr>
          <w:color w:val="002060"/>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14:paraId="67C7BB17" w14:textId="77777777" w:rsidR="00807F30" w:rsidRPr="00E470F2" w:rsidRDefault="00807F30"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5" w:name="_Toc396581753"/>
      <w:bookmarkStart w:id="6" w:name="_Toc18678742"/>
      <w:r w:rsidRPr="00EC2295">
        <w:rPr>
          <w:color w:val="FFFFFF" w:themeColor="background1"/>
        </w:rPr>
        <w:t>NOTIZIE SU ATTIVITA’ AGONISTICA</w:t>
      </w:r>
      <w:bookmarkEnd w:id="5"/>
      <w:bookmarkEnd w:id="6"/>
    </w:p>
    <w:p w14:paraId="103E78AE" w14:textId="0674A22D" w:rsidR="00252DFF" w:rsidRDefault="00252DFF" w:rsidP="00252DFF">
      <w:pPr>
        <w:pStyle w:val="breakline"/>
        <w:divId w:val="527259509"/>
      </w:pPr>
    </w:p>
    <w:p w14:paraId="7CDCDB6C" w14:textId="77777777" w:rsidR="00F20488" w:rsidRPr="000A7DEE" w:rsidRDefault="00F20488" w:rsidP="00F20488">
      <w:pPr>
        <w:pStyle w:val="TITOLOCAMPIONATO"/>
        <w:shd w:val="clear" w:color="auto" w:fill="CCCCCC"/>
        <w:spacing w:before="80" w:after="40"/>
        <w:divId w:val="527259509"/>
        <w:rPr>
          <w:color w:val="002060"/>
        </w:rPr>
      </w:pPr>
      <w:r w:rsidRPr="000A7DEE">
        <w:rPr>
          <w:color w:val="002060"/>
        </w:rPr>
        <w:t>CALCIO A CINQUE SERIE C2</w:t>
      </w:r>
    </w:p>
    <w:p w14:paraId="3FDAB7FE" w14:textId="77777777" w:rsidR="00F20488" w:rsidRPr="000A7DEE" w:rsidRDefault="00F20488" w:rsidP="00F20488">
      <w:pPr>
        <w:pStyle w:val="TITOLOPRINC"/>
        <w:divId w:val="527259509"/>
        <w:rPr>
          <w:color w:val="002060"/>
        </w:rPr>
      </w:pPr>
      <w:r w:rsidRPr="000A7DEE">
        <w:rPr>
          <w:color w:val="002060"/>
        </w:rPr>
        <w:t>RISULTATI</w:t>
      </w:r>
    </w:p>
    <w:p w14:paraId="44D16B8E" w14:textId="77777777" w:rsidR="00F20488" w:rsidRPr="000A7DEE" w:rsidRDefault="00F20488" w:rsidP="00F20488">
      <w:pPr>
        <w:pStyle w:val="breakline"/>
        <w:divId w:val="527259509"/>
        <w:rPr>
          <w:color w:val="002060"/>
        </w:rPr>
      </w:pPr>
    </w:p>
    <w:p w14:paraId="31181016" w14:textId="77777777" w:rsidR="00F20488" w:rsidRPr="000A7DEE" w:rsidRDefault="00F20488" w:rsidP="00F20488">
      <w:pPr>
        <w:pStyle w:val="SOTTOTITOLOCAMPIONATO1"/>
        <w:divId w:val="527259509"/>
        <w:rPr>
          <w:color w:val="002060"/>
        </w:rPr>
      </w:pPr>
      <w:r w:rsidRPr="000A7DEE">
        <w:rPr>
          <w:color w:val="002060"/>
        </w:rPr>
        <w:t>RISULTATI UFFICIALI GARE DEL 21/02/2020</w:t>
      </w:r>
    </w:p>
    <w:p w14:paraId="032DEC3F" w14:textId="77777777" w:rsidR="00F20488" w:rsidRPr="000A7DEE" w:rsidRDefault="00F20488" w:rsidP="00F20488">
      <w:pPr>
        <w:pStyle w:val="SOTTOTITOLOCAMPIONATO2"/>
        <w:divId w:val="527259509"/>
        <w:rPr>
          <w:color w:val="002060"/>
        </w:rPr>
      </w:pPr>
      <w:r w:rsidRPr="000A7DEE">
        <w:rPr>
          <w:color w:val="002060"/>
        </w:rPr>
        <w:t>Si trascrivono qui di seguito i risultati ufficiali delle gare disputate</w:t>
      </w:r>
    </w:p>
    <w:p w14:paraId="13CCCE9C" w14:textId="77777777" w:rsidR="00F20488" w:rsidRPr="000A7DEE" w:rsidRDefault="00F20488" w:rsidP="00F2048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F20488" w:rsidRPr="000A7DEE" w14:paraId="6E6E2CCE" w14:textId="77777777" w:rsidTr="00F2048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20488" w:rsidRPr="000A7DEE" w14:paraId="42886DCF" w14:textId="77777777" w:rsidTr="007C56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EE01C" w14:textId="77777777" w:rsidR="00F20488" w:rsidRPr="000A7DEE" w:rsidRDefault="00F20488" w:rsidP="007C560B">
                  <w:pPr>
                    <w:pStyle w:val="HEADERTABELLA"/>
                    <w:rPr>
                      <w:color w:val="002060"/>
                    </w:rPr>
                  </w:pPr>
                  <w:r w:rsidRPr="000A7DEE">
                    <w:rPr>
                      <w:color w:val="002060"/>
                    </w:rPr>
                    <w:t>GIRONE A - 7 Giornata - R</w:t>
                  </w:r>
                </w:p>
              </w:tc>
            </w:tr>
            <w:tr w:rsidR="00F20488" w:rsidRPr="000A7DEE" w14:paraId="1B9A6D8A" w14:textId="77777777" w:rsidTr="007C56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6E97DA9" w14:textId="77777777" w:rsidR="00F20488" w:rsidRPr="000A7DEE" w:rsidRDefault="00F20488" w:rsidP="007C560B">
                  <w:pPr>
                    <w:pStyle w:val="ROWTABELLA"/>
                    <w:rPr>
                      <w:color w:val="002060"/>
                    </w:rPr>
                  </w:pPr>
                  <w:r w:rsidRPr="000A7DEE">
                    <w:rPr>
                      <w:color w:val="002060"/>
                    </w:rPr>
                    <w:t>SPORTLAND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867F9B" w14:textId="77777777" w:rsidR="00F20488" w:rsidRPr="000A7DEE" w:rsidRDefault="00F20488" w:rsidP="007C560B">
                  <w:pPr>
                    <w:pStyle w:val="ROWTABELLA"/>
                    <w:rPr>
                      <w:color w:val="002060"/>
                    </w:rPr>
                  </w:pPr>
                  <w:r w:rsidRPr="000A7DEE">
                    <w:rPr>
                      <w:color w:val="002060"/>
                    </w:rPr>
                    <w:t>- FUTSAL MONTEMARCIANO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DA3487" w14:textId="77777777" w:rsidR="00F20488" w:rsidRPr="000A7DEE" w:rsidRDefault="00F20488" w:rsidP="007C560B">
                  <w:pPr>
                    <w:pStyle w:val="ROWTABELLA"/>
                    <w:jc w:val="center"/>
                    <w:rPr>
                      <w:color w:val="002060"/>
                    </w:rPr>
                  </w:pPr>
                  <w:r w:rsidRPr="000A7DEE">
                    <w:rPr>
                      <w:color w:val="002060"/>
                    </w:rPr>
                    <w:t>4 - 8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1DE301" w14:textId="77777777" w:rsidR="00F20488" w:rsidRPr="000A7DEE" w:rsidRDefault="00F20488" w:rsidP="007C560B">
                  <w:pPr>
                    <w:pStyle w:val="ROWTABELLA"/>
                    <w:jc w:val="center"/>
                    <w:rPr>
                      <w:color w:val="002060"/>
                    </w:rPr>
                  </w:pPr>
                  <w:r w:rsidRPr="000A7DEE">
                    <w:rPr>
                      <w:color w:val="002060"/>
                    </w:rPr>
                    <w:t> </w:t>
                  </w:r>
                </w:p>
              </w:tc>
            </w:tr>
          </w:tbl>
          <w:p w14:paraId="0E690840" w14:textId="77777777" w:rsidR="00F20488" w:rsidRPr="000A7DEE" w:rsidRDefault="00F20488" w:rsidP="007C560B">
            <w:pPr>
              <w:rPr>
                <w:color w:val="002060"/>
                <w:sz w:val="24"/>
                <w:szCs w:val="24"/>
              </w:rPr>
            </w:pPr>
          </w:p>
        </w:tc>
      </w:tr>
    </w:tbl>
    <w:p w14:paraId="13B9C576" w14:textId="77777777" w:rsidR="00F20488" w:rsidRPr="000A7DEE" w:rsidRDefault="00F20488" w:rsidP="00F20488">
      <w:pPr>
        <w:pStyle w:val="breakline"/>
        <w:divId w:val="527259509"/>
        <w:rPr>
          <w:color w:val="002060"/>
        </w:rPr>
      </w:pPr>
    </w:p>
    <w:p w14:paraId="58D905A0" w14:textId="77777777" w:rsidR="00F20488" w:rsidRPr="000A7DEE" w:rsidRDefault="00F20488" w:rsidP="00F20488">
      <w:pPr>
        <w:pStyle w:val="breakline"/>
        <w:divId w:val="527259509"/>
        <w:rPr>
          <w:color w:val="002060"/>
        </w:rPr>
      </w:pPr>
    </w:p>
    <w:p w14:paraId="18B9A916" w14:textId="77777777" w:rsidR="00F20488" w:rsidRPr="000A7DEE" w:rsidRDefault="00F20488" w:rsidP="00F20488">
      <w:pPr>
        <w:pStyle w:val="TITOLOPRINC"/>
        <w:divId w:val="527259509"/>
        <w:rPr>
          <w:color w:val="002060"/>
        </w:rPr>
      </w:pPr>
      <w:r w:rsidRPr="000A7DEE">
        <w:rPr>
          <w:color w:val="002060"/>
        </w:rPr>
        <w:t>CLASSIFICA</w:t>
      </w:r>
    </w:p>
    <w:p w14:paraId="2598824B" w14:textId="77777777" w:rsidR="00F20488" w:rsidRPr="000A7DEE" w:rsidRDefault="00F20488" w:rsidP="00F20488">
      <w:pPr>
        <w:pStyle w:val="breakline"/>
        <w:divId w:val="527259509"/>
        <w:rPr>
          <w:color w:val="002060"/>
        </w:rPr>
      </w:pPr>
    </w:p>
    <w:p w14:paraId="66CB2DCB" w14:textId="77777777" w:rsidR="00F20488" w:rsidRPr="000A7DEE" w:rsidRDefault="00F20488" w:rsidP="00F20488">
      <w:pPr>
        <w:pStyle w:val="breakline"/>
        <w:divId w:val="527259509"/>
        <w:rPr>
          <w:color w:val="002060"/>
        </w:rPr>
      </w:pPr>
    </w:p>
    <w:p w14:paraId="1BA8A794" w14:textId="77777777" w:rsidR="00F20488" w:rsidRPr="000A7DEE" w:rsidRDefault="00F20488" w:rsidP="00F20488">
      <w:pPr>
        <w:pStyle w:val="SOTTOTITOLOCAMPIONATO1"/>
        <w:divId w:val="527259509"/>
        <w:rPr>
          <w:color w:val="002060"/>
        </w:rPr>
      </w:pPr>
      <w:r w:rsidRPr="000A7DE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08DD9F1B"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31A2A5"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97186"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C51CDC"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11570"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04AA6"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C776D"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0E887C"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96C880"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6ACF8"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76711A" w14:textId="77777777" w:rsidR="00F20488" w:rsidRPr="000A7DEE" w:rsidRDefault="00F20488" w:rsidP="007C560B">
            <w:pPr>
              <w:pStyle w:val="HEADERTABELLA"/>
              <w:rPr>
                <w:color w:val="002060"/>
              </w:rPr>
            </w:pPr>
            <w:r w:rsidRPr="000A7DEE">
              <w:rPr>
                <w:color w:val="002060"/>
              </w:rPr>
              <w:t>PE</w:t>
            </w:r>
          </w:p>
        </w:tc>
      </w:tr>
      <w:tr w:rsidR="00F20488" w:rsidRPr="000A7DEE" w14:paraId="43CAEABD"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2D8C2D" w14:textId="77777777" w:rsidR="00F20488" w:rsidRPr="000A7DEE" w:rsidRDefault="00F20488" w:rsidP="007C560B">
            <w:pPr>
              <w:pStyle w:val="ROWTABELLA"/>
              <w:rPr>
                <w:color w:val="002060"/>
              </w:rPr>
            </w:pPr>
            <w:r w:rsidRPr="000A7DE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76B1F" w14:textId="77777777" w:rsidR="00F20488" w:rsidRPr="000A7DEE" w:rsidRDefault="00F20488" w:rsidP="007C560B">
            <w:pPr>
              <w:pStyle w:val="ROWTABELLA"/>
              <w:jc w:val="center"/>
              <w:rPr>
                <w:color w:val="002060"/>
              </w:rPr>
            </w:pPr>
            <w:r w:rsidRPr="000A7DE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556C2"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E29CC"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61801"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3AE3D"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025C4" w14:textId="77777777" w:rsidR="00F20488" w:rsidRPr="000A7DEE" w:rsidRDefault="00F20488" w:rsidP="007C560B">
            <w:pPr>
              <w:pStyle w:val="ROWTABELLA"/>
              <w:jc w:val="center"/>
              <w:rPr>
                <w:color w:val="002060"/>
              </w:rPr>
            </w:pPr>
            <w:r w:rsidRPr="000A7DE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58E3F" w14:textId="77777777" w:rsidR="00F20488" w:rsidRPr="000A7DEE" w:rsidRDefault="00F20488" w:rsidP="007C560B">
            <w:pPr>
              <w:pStyle w:val="ROWTABELLA"/>
              <w:jc w:val="center"/>
              <w:rPr>
                <w:color w:val="002060"/>
              </w:rPr>
            </w:pPr>
            <w:r w:rsidRPr="000A7DE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EC9A5"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AB913" w14:textId="77777777" w:rsidR="00F20488" w:rsidRPr="000A7DEE" w:rsidRDefault="00F20488" w:rsidP="007C560B">
            <w:pPr>
              <w:pStyle w:val="ROWTABELLA"/>
              <w:jc w:val="center"/>
              <w:rPr>
                <w:color w:val="002060"/>
              </w:rPr>
            </w:pPr>
            <w:r w:rsidRPr="000A7DEE">
              <w:rPr>
                <w:color w:val="002060"/>
              </w:rPr>
              <w:t>0</w:t>
            </w:r>
          </w:p>
        </w:tc>
      </w:tr>
      <w:tr w:rsidR="00F20488" w:rsidRPr="000A7DEE" w14:paraId="05404095"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9C3085" w14:textId="77777777" w:rsidR="00F20488" w:rsidRPr="000A7DEE" w:rsidRDefault="00F20488" w:rsidP="007C560B">
            <w:pPr>
              <w:pStyle w:val="ROWTABELLA"/>
              <w:rPr>
                <w:color w:val="002060"/>
              </w:rPr>
            </w:pPr>
            <w:r w:rsidRPr="000A7DE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E52AE" w14:textId="77777777" w:rsidR="00F20488" w:rsidRPr="000A7DEE" w:rsidRDefault="00F20488" w:rsidP="007C560B">
            <w:pPr>
              <w:pStyle w:val="ROWTABELLA"/>
              <w:jc w:val="center"/>
              <w:rPr>
                <w:color w:val="002060"/>
              </w:rPr>
            </w:pPr>
            <w:r w:rsidRPr="000A7DE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6BA6D"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A9993"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7C29"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20FFB"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BD6EB" w14:textId="77777777" w:rsidR="00F20488" w:rsidRPr="000A7DEE" w:rsidRDefault="00F20488" w:rsidP="007C560B">
            <w:pPr>
              <w:pStyle w:val="ROWTABELLA"/>
              <w:jc w:val="center"/>
              <w:rPr>
                <w:color w:val="002060"/>
              </w:rPr>
            </w:pPr>
            <w:r w:rsidRPr="000A7DE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0BAD5" w14:textId="77777777" w:rsidR="00F20488" w:rsidRPr="000A7DEE" w:rsidRDefault="00F20488" w:rsidP="007C560B">
            <w:pPr>
              <w:pStyle w:val="ROWTABELLA"/>
              <w:jc w:val="center"/>
              <w:rPr>
                <w:color w:val="002060"/>
              </w:rPr>
            </w:pPr>
            <w:r w:rsidRPr="000A7DE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C3F77"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B9A03" w14:textId="77777777" w:rsidR="00F20488" w:rsidRPr="000A7DEE" w:rsidRDefault="00F20488" w:rsidP="007C560B">
            <w:pPr>
              <w:pStyle w:val="ROWTABELLA"/>
              <w:jc w:val="center"/>
              <w:rPr>
                <w:color w:val="002060"/>
              </w:rPr>
            </w:pPr>
            <w:r w:rsidRPr="000A7DEE">
              <w:rPr>
                <w:color w:val="002060"/>
              </w:rPr>
              <w:t>0</w:t>
            </w:r>
          </w:p>
        </w:tc>
      </w:tr>
      <w:tr w:rsidR="00F20488" w:rsidRPr="000A7DEE" w14:paraId="6CA18FB5"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FA3F4B" w14:textId="77777777" w:rsidR="00F20488" w:rsidRPr="000A7DEE" w:rsidRDefault="00F20488" w:rsidP="007C560B">
            <w:pPr>
              <w:pStyle w:val="ROWTABELLA"/>
              <w:rPr>
                <w:color w:val="002060"/>
              </w:rPr>
            </w:pPr>
            <w:r w:rsidRPr="000A7DE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AC555" w14:textId="77777777" w:rsidR="00F20488" w:rsidRPr="000A7DEE" w:rsidRDefault="00F20488" w:rsidP="007C560B">
            <w:pPr>
              <w:pStyle w:val="ROWTABELLA"/>
              <w:jc w:val="center"/>
              <w:rPr>
                <w:color w:val="002060"/>
              </w:rPr>
            </w:pPr>
            <w:r w:rsidRPr="000A7DE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14AB5"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BF344"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07F19"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8C49D"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B8F68" w14:textId="77777777" w:rsidR="00F20488" w:rsidRPr="000A7DEE" w:rsidRDefault="00F20488" w:rsidP="007C560B">
            <w:pPr>
              <w:pStyle w:val="ROWTABELLA"/>
              <w:jc w:val="center"/>
              <w:rPr>
                <w:color w:val="002060"/>
              </w:rPr>
            </w:pPr>
            <w:r w:rsidRPr="000A7DE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9507D" w14:textId="77777777" w:rsidR="00F20488" w:rsidRPr="000A7DEE" w:rsidRDefault="00F20488" w:rsidP="007C560B">
            <w:pPr>
              <w:pStyle w:val="ROWTABELLA"/>
              <w:jc w:val="center"/>
              <w:rPr>
                <w:color w:val="002060"/>
              </w:rPr>
            </w:pPr>
            <w:r w:rsidRPr="000A7DE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19EBA" w14:textId="77777777" w:rsidR="00F20488" w:rsidRPr="000A7DEE" w:rsidRDefault="00F20488" w:rsidP="007C560B">
            <w:pPr>
              <w:pStyle w:val="ROWTABELLA"/>
              <w:jc w:val="center"/>
              <w:rPr>
                <w:color w:val="002060"/>
              </w:rPr>
            </w:pPr>
            <w:r w:rsidRPr="000A7D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3452D" w14:textId="77777777" w:rsidR="00F20488" w:rsidRPr="000A7DEE" w:rsidRDefault="00F20488" w:rsidP="007C560B">
            <w:pPr>
              <w:pStyle w:val="ROWTABELLA"/>
              <w:jc w:val="center"/>
              <w:rPr>
                <w:color w:val="002060"/>
              </w:rPr>
            </w:pPr>
            <w:r w:rsidRPr="000A7DEE">
              <w:rPr>
                <w:color w:val="002060"/>
              </w:rPr>
              <w:t>0</w:t>
            </w:r>
          </w:p>
        </w:tc>
      </w:tr>
      <w:tr w:rsidR="00F20488" w:rsidRPr="000A7DEE" w14:paraId="4CA6705E"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131415" w14:textId="77777777" w:rsidR="00F20488" w:rsidRPr="000A7DEE" w:rsidRDefault="00F20488" w:rsidP="007C560B">
            <w:pPr>
              <w:pStyle w:val="ROWTABELLA"/>
              <w:rPr>
                <w:color w:val="002060"/>
              </w:rPr>
            </w:pPr>
            <w:r w:rsidRPr="000A7DE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630E3" w14:textId="77777777" w:rsidR="00F20488" w:rsidRPr="000A7DEE" w:rsidRDefault="00F20488" w:rsidP="007C560B">
            <w:pPr>
              <w:pStyle w:val="ROWTABELLA"/>
              <w:jc w:val="center"/>
              <w:rPr>
                <w:color w:val="002060"/>
              </w:rPr>
            </w:pPr>
            <w:r w:rsidRPr="000A7DE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E4457"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08936"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C9AA9"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60827"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3BA4D" w14:textId="77777777" w:rsidR="00F20488" w:rsidRPr="000A7DEE" w:rsidRDefault="00F20488" w:rsidP="007C560B">
            <w:pPr>
              <w:pStyle w:val="ROWTABELLA"/>
              <w:jc w:val="center"/>
              <w:rPr>
                <w:color w:val="002060"/>
              </w:rPr>
            </w:pPr>
            <w:r w:rsidRPr="000A7DE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EF8A8" w14:textId="77777777" w:rsidR="00F20488" w:rsidRPr="000A7DEE" w:rsidRDefault="00F20488" w:rsidP="007C560B">
            <w:pPr>
              <w:pStyle w:val="ROWTABELLA"/>
              <w:jc w:val="center"/>
              <w:rPr>
                <w:color w:val="002060"/>
              </w:rPr>
            </w:pPr>
            <w:r w:rsidRPr="000A7DE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63953"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1D508" w14:textId="77777777" w:rsidR="00F20488" w:rsidRPr="000A7DEE" w:rsidRDefault="00F20488" w:rsidP="007C560B">
            <w:pPr>
              <w:pStyle w:val="ROWTABELLA"/>
              <w:jc w:val="center"/>
              <w:rPr>
                <w:color w:val="002060"/>
              </w:rPr>
            </w:pPr>
            <w:r w:rsidRPr="000A7DEE">
              <w:rPr>
                <w:color w:val="002060"/>
              </w:rPr>
              <w:t>0</w:t>
            </w:r>
          </w:p>
        </w:tc>
      </w:tr>
      <w:tr w:rsidR="00F20488" w:rsidRPr="000A7DEE" w14:paraId="25371B44"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31A589" w14:textId="77777777" w:rsidR="00F20488" w:rsidRPr="000A7DEE" w:rsidRDefault="00F20488" w:rsidP="007C560B">
            <w:pPr>
              <w:pStyle w:val="ROWTABELLA"/>
              <w:rPr>
                <w:color w:val="002060"/>
              </w:rPr>
            </w:pPr>
            <w:r w:rsidRPr="000A7DE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83504" w14:textId="77777777" w:rsidR="00F20488" w:rsidRPr="000A7DEE" w:rsidRDefault="00F20488" w:rsidP="007C560B">
            <w:pPr>
              <w:pStyle w:val="ROWTABELLA"/>
              <w:jc w:val="center"/>
              <w:rPr>
                <w:color w:val="002060"/>
              </w:rPr>
            </w:pPr>
            <w:r w:rsidRPr="000A7DE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68F6E"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9328D"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4F88F"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0354D"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9C362" w14:textId="77777777" w:rsidR="00F20488" w:rsidRPr="000A7DEE" w:rsidRDefault="00F20488" w:rsidP="007C560B">
            <w:pPr>
              <w:pStyle w:val="ROWTABELLA"/>
              <w:jc w:val="center"/>
              <w:rPr>
                <w:color w:val="002060"/>
              </w:rPr>
            </w:pPr>
            <w:r w:rsidRPr="000A7DE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95C8C" w14:textId="77777777" w:rsidR="00F20488" w:rsidRPr="000A7DEE" w:rsidRDefault="00F20488" w:rsidP="007C560B">
            <w:pPr>
              <w:pStyle w:val="ROWTABELLA"/>
              <w:jc w:val="center"/>
              <w:rPr>
                <w:color w:val="002060"/>
              </w:rPr>
            </w:pPr>
            <w:r w:rsidRPr="000A7DE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02772"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63048" w14:textId="77777777" w:rsidR="00F20488" w:rsidRPr="000A7DEE" w:rsidRDefault="00F20488" w:rsidP="007C560B">
            <w:pPr>
              <w:pStyle w:val="ROWTABELLA"/>
              <w:jc w:val="center"/>
              <w:rPr>
                <w:color w:val="002060"/>
              </w:rPr>
            </w:pPr>
            <w:r w:rsidRPr="000A7DEE">
              <w:rPr>
                <w:color w:val="002060"/>
              </w:rPr>
              <w:t>0</w:t>
            </w:r>
          </w:p>
        </w:tc>
      </w:tr>
      <w:tr w:rsidR="00F20488" w:rsidRPr="000A7DEE" w14:paraId="36EEC3F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1DC2C3" w14:textId="77777777" w:rsidR="00F20488" w:rsidRPr="000A7DEE" w:rsidRDefault="00F20488" w:rsidP="007C560B">
            <w:pPr>
              <w:pStyle w:val="ROWTABELLA"/>
              <w:rPr>
                <w:color w:val="002060"/>
              </w:rPr>
            </w:pPr>
            <w:r w:rsidRPr="000A7DEE">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5A27B" w14:textId="77777777" w:rsidR="00F20488" w:rsidRPr="000A7DEE" w:rsidRDefault="00F20488" w:rsidP="007C560B">
            <w:pPr>
              <w:pStyle w:val="ROWTABELLA"/>
              <w:jc w:val="center"/>
              <w:rPr>
                <w:color w:val="002060"/>
              </w:rPr>
            </w:pPr>
            <w:r w:rsidRPr="000A7DE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73B40"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8D5AD"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A1602"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AFB21"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107DE" w14:textId="77777777" w:rsidR="00F20488" w:rsidRPr="000A7DEE" w:rsidRDefault="00F20488" w:rsidP="007C560B">
            <w:pPr>
              <w:pStyle w:val="ROWTABELLA"/>
              <w:jc w:val="center"/>
              <w:rPr>
                <w:color w:val="002060"/>
              </w:rPr>
            </w:pPr>
            <w:r w:rsidRPr="000A7DE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7922F" w14:textId="77777777" w:rsidR="00F20488" w:rsidRPr="000A7DEE" w:rsidRDefault="00F20488" w:rsidP="007C560B">
            <w:pPr>
              <w:pStyle w:val="ROWTABELLA"/>
              <w:jc w:val="center"/>
              <w:rPr>
                <w:color w:val="002060"/>
              </w:rPr>
            </w:pPr>
            <w:r w:rsidRPr="000A7DE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FFA4D"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24505" w14:textId="77777777" w:rsidR="00F20488" w:rsidRPr="000A7DEE" w:rsidRDefault="00F20488" w:rsidP="007C560B">
            <w:pPr>
              <w:pStyle w:val="ROWTABELLA"/>
              <w:jc w:val="center"/>
              <w:rPr>
                <w:color w:val="002060"/>
              </w:rPr>
            </w:pPr>
            <w:r w:rsidRPr="000A7DEE">
              <w:rPr>
                <w:color w:val="002060"/>
              </w:rPr>
              <w:t>0</w:t>
            </w:r>
          </w:p>
        </w:tc>
      </w:tr>
      <w:tr w:rsidR="00F20488" w:rsidRPr="000A7DEE" w14:paraId="74EAC4D9"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E15512" w14:textId="77777777" w:rsidR="00F20488" w:rsidRPr="000A7DEE" w:rsidRDefault="00F20488" w:rsidP="007C560B">
            <w:pPr>
              <w:pStyle w:val="ROWTABELLA"/>
              <w:rPr>
                <w:color w:val="002060"/>
              </w:rPr>
            </w:pPr>
            <w:r w:rsidRPr="000A7DE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941B1" w14:textId="77777777" w:rsidR="00F20488" w:rsidRPr="000A7DEE" w:rsidRDefault="00F20488" w:rsidP="007C560B">
            <w:pPr>
              <w:pStyle w:val="ROWTABELLA"/>
              <w:jc w:val="center"/>
              <w:rPr>
                <w:color w:val="002060"/>
              </w:rPr>
            </w:pPr>
            <w:r w:rsidRPr="000A7D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A1F4F"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FF03E"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04C7F"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3730A"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10460" w14:textId="77777777" w:rsidR="00F20488" w:rsidRPr="000A7DEE" w:rsidRDefault="00F20488" w:rsidP="007C560B">
            <w:pPr>
              <w:pStyle w:val="ROWTABELLA"/>
              <w:jc w:val="center"/>
              <w:rPr>
                <w:color w:val="002060"/>
              </w:rPr>
            </w:pPr>
            <w:r w:rsidRPr="000A7DE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1A420"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243E2"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2EA13" w14:textId="77777777" w:rsidR="00F20488" w:rsidRPr="000A7DEE" w:rsidRDefault="00F20488" w:rsidP="007C560B">
            <w:pPr>
              <w:pStyle w:val="ROWTABELLA"/>
              <w:jc w:val="center"/>
              <w:rPr>
                <w:color w:val="002060"/>
              </w:rPr>
            </w:pPr>
            <w:r w:rsidRPr="000A7DEE">
              <w:rPr>
                <w:color w:val="002060"/>
              </w:rPr>
              <w:t>0</w:t>
            </w:r>
          </w:p>
        </w:tc>
      </w:tr>
      <w:tr w:rsidR="00F20488" w:rsidRPr="000A7DEE" w14:paraId="58432FE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8EB2E3" w14:textId="77777777" w:rsidR="00F20488" w:rsidRPr="000A7DEE" w:rsidRDefault="00F20488" w:rsidP="007C560B">
            <w:pPr>
              <w:pStyle w:val="ROWTABELLA"/>
              <w:rPr>
                <w:color w:val="002060"/>
              </w:rPr>
            </w:pPr>
            <w:r w:rsidRPr="000A7DE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1AAA0" w14:textId="77777777" w:rsidR="00F20488" w:rsidRPr="000A7DEE" w:rsidRDefault="00F20488" w:rsidP="007C560B">
            <w:pPr>
              <w:pStyle w:val="ROWTABELLA"/>
              <w:jc w:val="center"/>
              <w:rPr>
                <w:color w:val="002060"/>
              </w:rPr>
            </w:pPr>
            <w:r w:rsidRPr="000A7D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B6EDB"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879E9"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9BBE1"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99796"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F7BD" w14:textId="77777777" w:rsidR="00F20488" w:rsidRPr="000A7DEE" w:rsidRDefault="00F20488" w:rsidP="007C560B">
            <w:pPr>
              <w:pStyle w:val="ROWTABELLA"/>
              <w:jc w:val="center"/>
              <w:rPr>
                <w:color w:val="002060"/>
              </w:rPr>
            </w:pPr>
            <w:r w:rsidRPr="000A7DE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4C184" w14:textId="77777777" w:rsidR="00F20488" w:rsidRPr="000A7DEE" w:rsidRDefault="00F20488" w:rsidP="007C560B">
            <w:pPr>
              <w:pStyle w:val="ROWTABELLA"/>
              <w:jc w:val="center"/>
              <w:rPr>
                <w:color w:val="002060"/>
              </w:rPr>
            </w:pPr>
            <w:r w:rsidRPr="000A7DE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0983D"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D27F9" w14:textId="77777777" w:rsidR="00F20488" w:rsidRPr="000A7DEE" w:rsidRDefault="00F20488" w:rsidP="007C560B">
            <w:pPr>
              <w:pStyle w:val="ROWTABELLA"/>
              <w:jc w:val="center"/>
              <w:rPr>
                <w:color w:val="002060"/>
              </w:rPr>
            </w:pPr>
            <w:r w:rsidRPr="000A7DEE">
              <w:rPr>
                <w:color w:val="002060"/>
              </w:rPr>
              <w:t>0</w:t>
            </w:r>
          </w:p>
        </w:tc>
      </w:tr>
      <w:tr w:rsidR="00F20488" w:rsidRPr="000A7DEE" w14:paraId="21781A4C"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91B6D1" w14:textId="77777777" w:rsidR="00F20488" w:rsidRPr="000A7DEE" w:rsidRDefault="00F20488" w:rsidP="007C560B">
            <w:pPr>
              <w:pStyle w:val="ROWTABELLA"/>
              <w:rPr>
                <w:color w:val="002060"/>
              </w:rPr>
            </w:pPr>
            <w:r w:rsidRPr="000A7DE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F3A1C" w14:textId="77777777" w:rsidR="00F20488" w:rsidRPr="000A7DEE" w:rsidRDefault="00F20488" w:rsidP="007C560B">
            <w:pPr>
              <w:pStyle w:val="ROWTABELLA"/>
              <w:jc w:val="center"/>
              <w:rPr>
                <w:color w:val="002060"/>
              </w:rPr>
            </w:pPr>
            <w:r w:rsidRPr="000A7D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4F0E8"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AB89E"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9520D"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D8F97"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A9003" w14:textId="77777777" w:rsidR="00F20488" w:rsidRPr="000A7DEE" w:rsidRDefault="00F20488" w:rsidP="007C560B">
            <w:pPr>
              <w:pStyle w:val="ROWTABELLA"/>
              <w:jc w:val="center"/>
              <w:rPr>
                <w:color w:val="002060"/>
              </w:rPr>
            </w:pPr>
            <w:r w:rsidRPr="000A7DE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39C2F"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B696C"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856D5" w14:textId="77777777" w:rsidR="00F20488" w:rsidRPr="000A7DEE" w:rsidRDefault="00F20488" w:rsidP="007C560B">
            <w:pPr>
              <w:pStyle w:val="ROWTABELLA"/>
              <w:jc w:val="center"/>
              <w:rPr>
                <w:color w:val="002060"/>
              </w:rPr>
            </w:pPr>
            <w:r w:rsidRPr="000A7DEE">
              <w:rPr>
                <w:color w:val="002060"/>
              </w:rPr>
              <w:t>0</w:t>
            </w:r>
          </w:p>
        </w:tc>
      </w:tr>
      <w:tr w:rsidR="00F20488" w:rsidRPr="000A7DEE" w14:paraId="633FCDF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95A543" w14:textId="77777777" w:rsidR="00F20488" w:rsidRPr="000A7DEE" w:rsidRDefault="00F20488" w:rsidP="007C560B">
            <w:pPr>
              <w:pStyle w:val="ROWTABELLA"/>
              <w:rPr>
                <w:color w:val="002060"/>
              </w:rPr>
            </w:pPr>
            <w:r w:rsidRPr="000A7DE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1B209" w14:textId="77777777" w:rsidR="00F20488" w:rsidRPr="000A7DEE" w:rsidRDefault="00F20488" w:rsidP="007C560B">
            <w:pPr>
              <w:pStyle w:val="ROWTABELLA"/>
              <w:jc w:val="center"/>
              <w:rPr>
                <w:color w:val="002060"/>
              </w:rPr>
            </w:pPr>
            <w:r w:rsidRPr="000A7D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7F409"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9E544"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D6668"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E4B45"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A6556" w14:textId="77777777" w:rsidR="00F20488" w:rsidRPr="000A7DEE" w:rsidRDefault="00F20488" w:rsidP="007C560B">
            <w:pPr>
              <w:pStyle w:val="ROWTABELLA"/>
              <w:jc w:val="center"/>
              <w:rPr>
                <w:color w:val="002060"/>
              </w:rPr>
            </w:pPr>
            <w:r w:rsidRPr="000A7DE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E9B31" w14:textId="77777777" w:rsidR="00F20488" w:rsidRPr="000A7DEE" w:rsidRDefault="00F20488" w:rsidP="007C560B">
            <w:pPr>
              <w:pStyle w:val="ROWTABELLA"/>
              <w:jc w:val="center"/>
              <w:rPr>
                <w:color w:val="002060"/>
              </w:rPr>
            </w:pPr>
            <w:r w:rsidRPr="000A7DE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45F86"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15E69" w14:textId="77777777" w:rsidR="00F20488" w:rsidRPr="000A7DEE" w:rsidRDefault="00F20488" w:rsidP="007C560B">
            <w:pPr>
              <w:pStyle w:val="ROWTABELLA"/>
              <w:jc w:val="center"/>
              <w:rPr>
                <w:color w:val="002060"/>
              </w:rPr>
            </w:pPr>
            <w:r w:rsidRPr="000A7DEE">
              <w:rPr>
                <w:color w:val="002060"/>
              </w:rPr>
              <w:t>0</w:t>
            </w:r>
          </w:p>
        </w:tc>
      </w:tr>
      <w:tr w:rsidR="00F20488" w:rsidRPr="000A7DEE" w14:paraId="02462B5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CD652F" w14:textId="77777777" w:rsidR="00F20488" w:rsidRPr="000A7DEE" w:rsidRDefault="00F20488" w:rsidP="007C560B">
            <w:pPr>
              <w:pStyle w:val="ROWTABELLA"/>
              <w:rPr>
                <w:color w:val="002060"/>
              </w:rPr>
            </w:pPr>
            <w:r w:rsidRPr="000A7DE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F777E"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7F82F"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913FE"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0C6D9"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948EE"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F7A9F" w14:textId="77777777" w:rsidR="00F20488" w:rsidRPr="000A7DEE" w:rsidRDefault="00F20488" w:rsidP="007C560B">
            <w:pPr>
              <w:pStyle w:val="ROWTABELLA"/>
              <w:jc w:val="center"/>
              <w:rPr>
                <w:color w:val="002060"/>
              </w:rPr>
            </w:pPr>
            <w:r w:rsidRPr="000A7DE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00D64" w14:textId="77777777" w:rsidR="00F20488" w:rsidRPr="000A7DEE" w:rsidRDefault="00F20488" w:rsidP="007C560B">
            <w:pPr>
              <w:pStyle w:val="ROWTABELLA"/>
              <w:jc w:val="center"/>
              <w:rPr>
                <w:color w:val="002060"/>
              </w:rPr>
            </w:pPr>
            <w:r w:rsidRPr="000A7DE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E87D3"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D82F8" w14:textId="77777777" w:rsidR="00F20488" w:rsidRPr="000A7DEE" w:rsidRDefault="00F20488" w:rsidP="007C560B">
            <w:pPr>
              <w:pStyle w:val="ROWTABELLA"/>
              <w:jc w:val="center"/>
              <w:rPr>
                <w:color w:val="002060"/>
              </w:rPr>
            </w:pPr>
            <w:r w:rsidRPr="000A7DEE">
              <w:rPr>
                <w:color w:val="002060"/>
              </w:rPr>
              <w:t>0</w:t>
            </w:r>
          </w:p>
        </w:tc>
      </w:tr>
      <w:tr w:rsidR="00F20488" w:rsidRPr="000A7DEE" w14:paraId="00537B6D"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F9EB91" w14:textId="77777777" w:rsidR="00F20488" w:rsidRPr="000A7DEE" w:rsidRDefault="00F20488" w:rsidP="007C560B">
            <w:pPr>
              <w:pStyle w:val="ROWTABELLA"/>
              <w:rPr>
                <w:color w:val="002060"/>
              </w:rPr>
            </w:pPr>
            <w:r w:rsidRPr="000A7DE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F0BA6"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E8DFC"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9DC9A"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0FAE6"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64C9B"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5A44F" w14:textId="77777777" w:rsidR="00F20488" w:rsidRPr="000A7DEE" w:rsidRDefault="00F20488" w:rsidP="007C560B">
            <w:pPr>
              <w:pStyle w:val="ROWTABELLA"/>
              <w:jc w:val="center"/>
              <w:rPr>
                <w:color w:val="002060"/>
              </w:rPr>
            </w:pPr>
            <w:r w:rsidRPr="000A7DE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D47E9" w14:textId="77777777" w:rsidR="00F20488" w:rsidRPr="000A7DEE" w:rsidRDefault="00F20488" w:rsidP="007C560B">
            <w:pPr>
              <w:pStyle w:val="ROWTABELLA"/>
              <w:jc w:val="center"/>
              <w:rPr>
                <w:color w:val="002060"/>
              </w:rPr>
            </w:pPr>
            <w:r w:rsidRPr="000A7DE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C8DFD" w14:textId="77777777" w:rsidR="00F20488" w:rsidRPr="000A7DEE" w:rsidRDefault="00F20488" w:rsidP="007C560B">
            <w:pPr>
              <w:pStyle w:val="ROWTABELLA"/>
              <w:jc w:val="center"/>
              <w:rPr>
                <w:color w:val="002060"/>
              </w:rPr>
            </w:pPr>
            <w:r w:rsidRPr="000A7DE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FDC4F" w14:textId="77777777" w:rsidR="00F20488" w:rsidRPr="000A7DEE" w:rsidRDefault="00F20488" w:rsidP="007C560B">
            <w:pPr>
              <w:pStyle w:val="ROWTABELLA"/>
              <w:jc w:val="center"/>
              <w:rPr>
                <w:color w:val="002060"/>
              </w:rPr>
            </w:pPr>
            <w:r w:rsidRPr="000A7DEE">
              <w:rPr>
                <w:color w:val="002060"/>
              </w:rPr>
              <w:t>0</w:t>
            </w:r>
          </w:p>
        </w:tc>
      </w:tr>
      <w:tr w:rsidR="00F20488" w:rsidRPr="000A7DEE" w14:paraId="448E446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B2A4F8" w14:textId="77777777" w:rsidR="00F20488" w:rsidRPr="000A7DEE" w:rsidRDefault="00F20488" w:rsidP="007C560B">
            <w:pPr>
              <w:pStyle w:val="ROWTABELLA"/>
              <w:rPr>
                <w:color w:val="002060"/>
              </w:rPr>
            </w:pPr>
            <w:r w:rsidRPr="000A7DE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F838D"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6AF0E"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6AF6F"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51F3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AB440"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1FB73" w14:textId="77777777" w:rsidR="00F20488" w:rsidRPr="000A7DEE" w:rsidRDefault="00F20488" w:rsidP="007C560B">
            <w:pPr>
              <w:pStyle w:val="ROWTABELLA"/>
              <w:jc w:val="center"/>
              <w:rPr>
                <w:color w:val="002060"/>
              </w:rPr>
            </w:pPr>
            <w:r w:rsidRPr="000A7DE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862D1" w14:textId="77777777" w:rsidR="00F20488" w:rsidRPr="000A7DEE" w:rsidRDefault="00F20488" w:rsidP="007C560B">
            <w:pPr>
              <w:pStyle w:val="ROWTABELLA"/>
              <w:jc w:val="center"/>
              <w:rPr>
                <w:color w:val="002060"/>
              </w:rPr>
            </w:pPr>
            <w:r w:rsidRPr="000A7DE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39EF4" w14:textId="77777777" w:rsidR="00F20488" w:rsidRPr="000A7DEE" w:rsidRDefault="00F20488" w:rsidP="007C560B">
            <w:pPr>
              <w:pStyle w:val="ROWTABELLA"/>
              <w:jc w:val="center"/>
              <w:rPr>
                <w:color w:val="002060"/>
              </w:rPr>
            </w:pPr>
            <w:r w:rsidRPr="000A7D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5C4DD" w14:textId="77777777" w:rsidR="00F20488" w:rsidRPr="000A7DEE" w:rsidRDefault="00F20488" w:rsidP="007C560B">
            <w:pPr>
              <w:pStyle w:val="ROWTABELLA"/>
              <w:jc w:val="center"/>
              <w:rPr>
                <w:color w:val="002060"/>
              </w:rPr>
            </w:pPr>
            <w:r w:rsidRPr="000A7DEE">
              <w:rPr>
                <w:color w:val="002060"/>
              </w:rPr>
              <w:t>0</w:t>
            </w:r>
          </w:p>
        </w:tc>
      </w:tr>
      <w:tr w:rsidR="00F20488" w:rsidRPr="000A7DEE" w14:paraId="0FD8564B"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E2EF66" w14:textId="77777777" w:rsidR="00F20488" w:rsidRPr="000A7DEE" w:rsidRDefault="00F20488" w:rsidP="007C560B">
            <w:pPr>
              <w:pStyle w:val="ROWTABELLA"/>
              <w:rPr>
                <w:color w:val="002060"/>
              </w:rPr>
            </w:pPr>
            <w:r w:rsidRPr="000A7DE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6D693"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299EC"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7C861"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EFC50"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2896B"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E8732" w14:textId="77777777" w:rsidR="00F20488" w:rsidRPr="000A7DEE" w:rsidRDefault="00F20488" w:rsidP="007C560B">
            <w:pPr>
              <w:pStyle w:val="ROWTABELLA"/>
              <w:jc w:val="center"/>
              <w:rPr>
                <w:color w:val="002060"/>
              </w:rPr>
            </w:pPr>
            <w:r w:rsidRPr="000A7DE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53AEB" w14:textId="77777777" w:rsidR="00F20488" w:rsidRPr="000A7DEE" w:rsidRDefault="00F20488" w:rsidP="007C560B">
            <w:pPr>
              <w:pStyle w:val="ROWTABELLA"/>
              <w:jc w:val="center"/>
              <w:rPr>
                <w:color w:val="002060"/>
              </w:rPr>
            </w:pPr>
            <w:r w:rsidRPr="000A7DE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21439" w14:textId="77777777" w:rsidR="00F20488" w:rsidRPr="000A7DEE" w:rsidRDefault="00F20488" w:rsidP="007C560B">
            <w:pPr>
              <w:pStyle w:val="ROWTABELLA"/>
              <w:jc w:val="center"/>
              <w:rPr>
                <w:color w:val="002060"/>
              </w:rPr>
            </w:pPr>
            <w:r w:rsidRPr="000A7D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EBA28" w14:textId="77777777" w:rsidR="00F20488" w:rsidRPr="000A7DEE" w:rsidRDefault="00F20488" w:rsidP="007C560B">
            <w:pPr>
              <w:pStyle w:val="ROWTABELLA"/>
              <w:jc w:val="center"/>
              <w:rPr>
                <w:color w:val="002060"/>
              </w:rPr>
            </w:pPr>
            <w:r w:rsidRPr="000A7DEE">
              <w:rPr>
                <w:color w:val="002060"/>
              </w:rPr>
              <w:t>0</w:t>
            </w:r>
          </w:p>
        </w:tc>
      </w:tr>
    </w:tbl>
    <w:p w14:paraId="797332D7" w14:textId="77777777" w:rsidR="00F20488" w:rsidRPr="000A7DEE" w:rsidRDefault="00F20488" w:rsidP="00F20488">
      <w:pPr>
        <w:pStyle w:val="breakline"/>
        <w:divId w:val="527259509"/>
        <w:rPr>
          <w:color w:val="002060"/>
        </w:rPr>
      </w:pPr>
    </w:p>
    <w:p w14:paraId="537259C4" w14:textId="77777777" w:rsidR="00F20488" w:rsidRPr="000A7DEE" w:rsidRDefault="00F20488" w:rsidP="00F20488">
      <w:pPr>
        <w:pStyle w:val="breakline"/>
        <w:divId w:val="527259509"/>
        <w:rPr>
          <w:color w:val="002060"/>
        </w:rPr>
      </w:pPr>
    </w:p>
    <w:p w14:paraId="64EA9130" w14:textId="77777777" w:rsidR="00F20488" w:rsidRPr="000A7DEE" w:rsidRDefault="00F20488" w:rsidP="00F20488">
      <w:pPr>
        <w:pStyle w:val="SOTTOTITOLOCAMPIONATO1"/>
        <w:divId w:val="527259509"/>
        <w:rPr>
          <w:color w:val="002060"/>
        </w:rPr>
      </w:pPr>
      <w:r w:rsidRPr="000A7DE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370B5344"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0C83D"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9E91EC"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50C255"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C082D"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128342"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425DCE"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159815"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814DB"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C4C404"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0989C" w14:textId="77777777" w:rsidR="00F20488" w:rsidRPr="000A7DEE" w:rsidRDefault="00F20488" w:rsidP="007C560B">
            <w:pPr>
              <w:pStyle w:val="HEADERTABELLA"/>
              <w:rPr>
                <w:color w:val="002060"/>
              </w:rPr>
            </w:pPr>
            <w:r w:rsidRPr="000A7DEE">
              <w:rPr>
                <w:color w:val="002060"/>
              </w:rPr>
              <w:t>PE</w:t>
            </w:r>
          </w:p>
        </w:tc>
      </w:tr>
      <w:tr w:rsidR="00F20488" w:rsidRPr="000A7DEE" w14:paraId="67C430AB"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863331" w14:textId="77777777" w:rsidR="00F20488" w:rsidRPr="000A7DEE" w:rsidRDefault="00F20488" w:rsidP="007C560B">
            <w:pPr>
              <w:pStyle w:val="ROWTABELLA"/>
              <w:rPr>
                <w:color w:val="002060"/>
              </w:rPr>
            </w:pPr>
            <w:r w:rsidRPr="000A7DE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6B052" w14:textId="77777777" w:rsidR="00F20488" w:rsidRPr="000A7DEE" w:rsidRDefault="00F20488" w:rsidP="007C560B">
            <w:pPr>
              <w:pStyle w:val="ROWTABELLA"/>
              <w:jc w:val="center"/>
              <w:rPr>
                <w:color w:val="002060"/>
              </w:rPr>
            </w:pPr>
            <w:r w:rsidRPr="000A7DE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72B9C"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0AFC7"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4304C"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DB218"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61E6E" w14:textId="77777777" w:rsidR="00F20488" w:rsidRPr="000A7DEE" w:rsidRDefault="00F20488" w:rsidP="007C560B">
            <w:pPr>
              <w:pStyle w:val="ROWTABELLA"/>
              <w:jc w:val="center"/>
              <w:rPr>
                <w:color w:val="002060"/>
              </w:rPr>
            </w:pPr>
            <w:r w:rsidRPr="000A7DEE">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A4864" w14:textId="77777777" w:rsidR="00F20488" w:rsidRPr="000A7DEE" w:rsidRDefault="00F20488" w:rsidP="007C560B">
            <w:pPr>
              <w:pStyle w:val="ROWTABELLA"/>
              <w:jc w:val="center"/>
              <w:rPr>
                <w:color w:val="002060"/>
              </w:rPr>
            </w:pPr>
            <w:r w:rsidRPr="000A7DE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7E36A" w14:textId="77777777" w:rsidR="00F20488" w:rsidRPr="000A7DEE" w:rsidRDefault="00F20488" w:rsidP="007C560B">
            <w:pPr>
              <w:pStyle w:val="ROWTABELLA"/>
              <w:jc w:val="center"/>
              <w:rPr>
                <w:color w:val="002060"/>
              </w:rPr>
            </w:pPr>
            <w:r w:rsidRPr="000A7DE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C5777" w14:textId="77777777" w:rsidR="00F20488" w:rsidRPr="000A7DEE" w:rsidRDefault="00F20488" w:rsidP="007C560B">
            <w:pPr>
              <w:pStyle w:val="ROWTABELLA"/>
              <w:jc w:val="center"/>
              <w:rPr>
                <w:color w:val="002060"/>
              </w:rPr>
            </w:pPr>
            <w:r w:rsidRPr="000A7DEE">
              <w:rPr>
                <w:color w:val="002060"/>
              </w:rPr>
              <w:t>0</w:t>
            </w:r>
          </w:p>
        </w:tc>
      </w:tr>
      <w:tr w:rsidR="00F20488" w:rsidRPr="000A7DEE" w14:paraId="33003751"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8BF20D" w14:textId="77777777" w:rsidR="00F20488" w:rsidRPr="000A7DEE" w:rsidRDefault="00F20488" w:rsidP="007C560B">
            <w:pPr>
              <w:pStyle w:val="ROWTABELLA"/>
              <w:rPr>
                <w:color w:val="002060"/>
              </w:rPr>
            </w:pPr>
            <w:r w:rsidRPr="000A7DEE">
              <w:rPr>
                <w:color w:val="002060"/>
              </w:rPr>
              <w:lastRenderedPageBreak/>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1C612" w14:textId="77777777" w:rsidR="00F20488" w:rsidRPr="000A7DEE" w:rsidRDefault="00F20488" w:rsidP="007C560B">
            <w:pPr>
              <w:pStyle w:val="ROWTABELLA"/>
              <w:jc w:val="center"/>
              <w:rPr>
                <w:color w:val="002060"/>
              </w:rPr>
            </w:pPr>
            <w:r w:rsidRPr="000A7DE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8895D"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A930D"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7FA2A"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5100D"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580B1"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6C219" w14:textId="77777777" w:rsidR="00F20488" w:rsidRPr="000A7DEE" w:rsidRDefault="00F20488" w:rsidP="007C560B">
            <w:pPr>
              <w:pStyle w:val="ROWTABELLA"/>
              <w:jc w:val="center"/>
              <w:rPr>
                <w:color w:val="002060"/>
              </w:rPr>
            </w:pPr>
            <w:r w:rsidRPr="000A7DE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0EA9D" w14:textId="77777777" w:rsidR="00F20488" w:rsidRPr="000A7DEE" w:rsidRDefault="00F20488" w:rsidP="007C560B">
            <w:pPr>
              <w:pStyle w:val="ROWTABELLA"/>
              <w:jc w:val="center"/>
              <w:rPr>
                <w:color w:val="002060"/>
              </w:rPr>
            </w:pPr>
            <w:r w:rsidRPr="000A7DE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555FA" w14:textId="77777777" w:rsidR="00F20488" w:rsidRPr="000A7DEE" w:rsidRDefault="00F20488" w:rsidP="007C560B">
            <w:pPr>
              <w:pStyle w:val="ROWTABELLA"/>
              <w:jc w:val="center"/>
              <w:rPr>
                <w:color w:val="002060"/>
              </w:rPr>
            </w:pPr>
            <w:r w:rsidRPr="000A7DEE">
              <w:rPr>
                <w:color w:val="002060"/>
              </w:rPr>
              <w:t>0</w:t>
            </w:r>
          </w:p>
        </w:tc>
      </w:tr>
      <w:tr w:rsidR="00F20488" w:rsidRPr="000A7DEE" w14:paraId="738B03B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56F857" w14:textId="77777777" w:rsidR="00F20488" w:rsidRPr="000A7DEE" w:rsidRDefault="00F20488" w:rsidP="007C560B">
            <w:pPr>
              <w:pStyle w:val="ROWTABELLA"/>
              <w:rPr>
                <w:color w:val="002060"/>
              </w:rPr>
            </w:pPr>
            <w:r w:rsidRPr="000A7DE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1FA3E" w14:textId="77777777" w:rsidR="00F20488" w:rsidRPr="000A7DEE" w:rsidRDefault="00F20488" w:rsidP="007C560B">
            <w:pPr>
              <w:pStyle w:val="ROWTABELLA"/>
              <w:jc w:val="center"/>
              <w:rPr>
                <w:color w:val="002060"/>
              </w:rPr>
            </w:pPr>
            <w:r w:rsidRPr="000A7DE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A1828"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D8521"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93195"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FFEDD"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1470B" w14:textId="77777777" w:rsidR="00F20488" w:rsidRPr="000A7DEE" w:rsidRDefault="00F20488" w:rsidP="007C560B">
            <w:pPr>
              <w:pStyle w:val="ROWTABELLA"/>
              <w:jc w:val="center"/>
              <w:rPr>
                <w:color w:val="002060"/>
              </w:rPr>
            </w:pPr>
            <w:r w:rsidRPr="000A7DE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F33E7" w14:textId="77777777" w:rsidR="00F20488" w:rsidRPr="000A7DEE" w:rsidRDefault="00F20488" w:rsidP="007C560B">
            <w:pPr>
              <w:pStyle w:val="ROWTABELLA"/>
              <w:jc w:val="center"/>
              <w:rPr>
                <w:color w:val="002060"/>
              </w:rPr>
            </w:pPr>
            <w:r w:rsidRPr="000A7DE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72CFE"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5BA5B" w14:textId="77777777" w:rsidR="00F20488" w:rsidRPr="000A7DEE" w:rsidRDefault="00F20488" w:rsidP="007C560B">
            <w:pPr>
              <w:pStyle w:val="ROWTABELLA"/>
              <w:jc w:val="center"/>
              <w:rPr>
                <w:color w:val="002060"/>
              </w:rPr>
            </w:pPr>
            <w:r w:rsidRPr="000A7DEE">
              <w:rPr>
                <w:color w:val="002060"/>
              </w:rPr>
              <w:t>0</w:t>
            </w:r>
          </w:p>
        </w:tc>
      </w:tr>
      <w:tr w:rsidR="00F20488" w:rsidRPr="000A7DEE" w14:paraId="6A92E4C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1B127F" w14:textId="77777777" w:rsidR="00F20488" w:rsidRPr="000A7DEE" w:rsidRDefault="00F20488" w:rsidP="007C560B">
            <w:pPr>
              <w:pStyle w:val="ROWTABELLA"/>
              <w:rPr>
                <w:color w:val="002060"/>
              </w:rPr>
            </w:pPr>
            <w:r w:rsidRPr="000A7DE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16BD4" w14:textId="77777777" w:rsidR="00F20488" w:rsidRPr="000A7DEE" w:rsidRDefault="00F20488" w:rsidP="007C560B">
            <w:pPr>
              <w:pStyle w:val="ROWTABELLA"/>
              <w:jc w:val="center"/>
              <w:rPr>
                <w:color w:val="002060"/>
              </w:rPr>
            </w:pPr>
            <w:r w:rsidRPr="000A7DE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267C0"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31261"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5071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D5D0F"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7FDA4" w14:textId="77777777" w:rsidR="00F20488" w:rsidRPr="000A7DEE" w:rsidRDefault="00F20488" w:rsidP="007C560B">
            <w:pPr>
              <w:pStyle w:val="ROWTABELLA"/>
              <w:jc w:val="center"/>
              <w:rPr>
                <w:color w:val="002060"/>
              </w:rPr>
            </w:pPr>
            <w:r w:rsidRPr="000A7DE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A335A" w14:textId="77777777" w:rsidR="00F20488" w:rsidRPr="000A7DEE" w:rsidRDefault="00F20488" w:rsidP="007C560B">
            <w:pPr>
              <w:pStyle w:val="ROWTABELLA"/>
              <w:jc w:val="center"/>
              <w:rPr>
                <w:color w:val="002060"/>
              </w:rPr>
            </w:pPr>
            <w:r w:rsidRPr="000A7DE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0D512"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AD10E" w14:textId="77777777" w:rsidR="00F20488" w:rsidRPr="000A7DEE" w:rsidRDefault="00F20488" w:rsidP="007C560B">
            <w:pPr>
              <w:pStyle w:val="ROWTABELLA"/>
              <w:jc w:val="center"/>
              <w:rPr>
                <w:color w:val="002060"/>
              </w:rPr>
            </w:pPr>
            <w:r w:rsidRPr="000A7DEE">
              <w:rPr>
                <w:color w:val="002060"/>
              </w:rPr>
              <w:t>0</w:t>
            </w:r>
          </w:p>
        </w:tc>
      </w:tr>
      <w:tr w:rsidR="00F20488" w:rsidRPr="000A7DEE" w14:paraId="5460DD3A"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60305E" w14:textId="77777777" w:rsidR="00F20488" w:rsidRPr="000A7DEE" w:rsidRDefault="00F20488" w:rsidP="007C560B">
            <w:pPr>
              <w:pStyle w:val="ROWTABELLA"/>
              <w:rPr>
                <w:color w:val="002060"/>
              </w:rPr>
            </w:pPr>
            <w:r w:rsidRPr="000A7DE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C39DA" w14:textId="77777777" w:rsidR="00F20488" w:rsidRPr="000A7DEE" w:rsidRDefault="00F20488" w:rsidP="007C560B">
            <w:pPr>
              <w:pStyle w:val="ROWTABELLA"/>
              <w:jc w:val="center"/>
              <w:rPr>
                <w:color w:val="002060"/>
              </w:rPr>
            </w:pPr>
            <w:r w:rsidRPr="000A7DE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42069"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C292C"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44C56"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1406E"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196D9" w14:textId="77777777" w:rsidR="00F20488" w:rsidRPr="000A7DEE" w:rsidRDefault="00F20488" w:rsidP="007C560B">
            <w:pPr>
              <w:pStyle w:val="ROWTABELLA"/>
              <w:jc w:val="center"/>
              <w:rPr>
                <w:color w:val="002060"/>
              </w:rPr>
            </w:pPr>
            <w:r w:rsidRPr="000A7DE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4E956" w14:textId="77777777" w:rsidR="00F20488" w:rsidRPr="000A7DEE" w:rsidRDefault="00F20488" w:rsidP="007C560B">
            <w:pPr>
              <w:pStyle w:val="ROWTABELLA"/>
              <w:jc w:val="center"/>
              <w:rPr>
                <w:color w:val="002060"/>
              </w:rPr>
            </w:pPr>
            <w:r w:rsidRPr="000A7DE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84E4C"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0B371" w14:textId="77777777" w:rsidR="00F20488" w:rsidRPr="000A7DEE" w:rsidRDefault="00F20488" w:rsidP="007C560B">
            <w:pPr>
              <w:pStyle w:val="ROWTABELLA"/>
              <w:jc w:val="center"/>
              <w:rPr>
                <w:color w:val="002060"/>
              </w:rPr>
            </w:pPr>
            <w:r w:rsidRPr="000A7DEE">
              <w:rPr>
                <w:color w:val="002060"/>
              </w:rPr>
              <w:t>0</w:t>
            </w:r>
          </w:p>
        </w:tc>
      </w:tr>
      <w:tr w:rsidR="00F20488" w:rsidRPr="000A7DEE" w14:paraId="459455EF"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3D87B" w14:textId="77777777" w:rsidR="00F20488" w:rsidRPr="000A7DEE" w:rsidRDefault="00F20488" w:rsidP="007C560B">
            <w:pPr>
              <w:pStyle w:val="ROWTABELLA"/>
              <w:rPr>
                <w:color w:val="002060"/>
              </w:rPr>
            </w:pPr>
            <w:r w:rsidRPr="000A7DE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4BB6D" w14:textId="77777777" w:rsidR="00F20488" w:rsidRPr="000A7DEE" w:rsidRDefault="00F20488" w:rsidP="007C560B">
            <w:pPr>
              <w:pStyle w:val="ROWTABELLA"/>
              <w:jc w:val="center"/>
              <w:rPr>
                <w:color w:val="002060"/>
              </w:rPr>
            </w:pPr>
            <w:r w:rsidRPr="000A7DE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72F25"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88385"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A6082"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510E0"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53D50" w14:textId="77777777" w:rsidR="00F20488" w:rsidRPr="000A7DEE" w:rsidRDefault="00F20488" w:rsidP="007C560B">
            <w:pPr>
              <w:pStyle w:val="ROWTABELLA"/>
              <w:jc w:val="center"/>
              <w:rPr>
                <w:color w:val="002060"/>
              </w:rPr>
            </w:pPr>
            <w:r w:rsidRPr="000A7DE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DFB09" w14:textId="77777777" w:rsidR="00F20488" w:rsidRPr="000A7DEE" w:rsidRDefault="00F20488" w:rsidP="007C560B">
            <w:pPr>
              <w:pStyle w:val="ROWTABELLA"/>
              <w:jc w:val="center"/>
              <w:rPr>
                <w:color w:val="002060"/>
              </w:rPr>
            </w:pPr>
            <w:r w:rsidRPr="000A7DE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43AFE"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8215A" w14:textId="77777777" w:rsidR="00F20488" w:rsidRPr="000A7DEE" w:rsidRDefault="00F20488" w:rsidP="007C560B">
            <w:pPr>
              <w:pStyle w:val="ROWTABELLA"/>
              <w:jc w:val="center"/>
              <w:rPr>
                <w:color w:val="002060"/>
              </w:rPr>
            </w:pPr>
            <w:r w:rsidRPr="000A7DEE">
              <w:rPr>
                <w:color w:val="002060"/>
              </w:rPr>
              <w:t>0</w:t>
            </w:r>
          </w:p>
        </w:tc>
      </w:tr>
      <w:tr w:rsidR="00F20488" w:rsidRPr="000A7DEE" w14:paraId="17853B91"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B17C4D" w14:textId="77777777" w:rsidR="00F20488" w:rsidRPr="000A7DEE" w:rsidRDefault="00F20488" w:rsidP="007C560B">
            <w:pPr>
              <w:pStyle w:val="ROWTABELLA"/>
              <w:rPr>
                <w:color w:val="002060"/>
              </w:rPr>
            </w:pPr>
            <w:r w:rsidRPr="000A7DE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A84F1" w14:textId="77777777" w:rsidR="00F20488" w:rsidRPr="000A7DEE" w:rsidRDefault="00F20488" w:rsidP="007C560B">
            <w:pPr>
              <w:pStyle w:val="ROWTABELLA"/>
              <w:jc w:val="center"/>
              <w:rPr>
                <w:color w:val="002060"/>
              </w:rPr>
            </w:pPr>
            <w:r w:rsidRPr="000A7DE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AEBC4"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38C5A"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C43D8"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385B7"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DABEC" w14:textId="77777777" w:rsidR="00F20488" w:rsidRPr="000A7DEE" w:rsidRDefault="00F20488" w:rsidP="007C560B">
            <w:pPr>
              <w:pStyle w:val="ROWTABELLA"/>
              <w:jc w:val="center"/>
              <w:rPr>
                <w:color w:val="002060"/>
              </w:rPr>
            </w:pPr>
            <w:r w:rsidRPr="000A7DE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9730B" w14:textId="77777777" w:rsidR="00F20488" w:rsidRPr="000A7DEE" w:rsidRDefault="00F20488" w:rsidP="007C560B">
            <w:pPr>
              <w:pStyle w:val="ROWTABELLA"/>
              <w:jc w:val="center"/>
              <w:rPr>
                <w:color w:val="002060"/>
              </w:rPr>
            </w:pPr>
            <w:r w:rsidRPr="000A7DE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F6601"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91B9E" w14:textId="77777777" w:rsidR="00F20488" w:rsidRPr="000A7DEE" w:rsidRDefault="00F20488" w:rsidP="007C560B">
            <w:pPr>
              <w:pStyle w:val="ROWTABELLA"/>
              <w:jc w:val="center"/>
              <w:rPr>
                <w:color w:val="002060"/>
              </w:rPr>
            </w:pPr>
            <w:r w:rsidRPr="000A7DEE">
              <w:rPr>
                <w:color w:val="002060"/>
              </w:rPr>
              <w:t>0</w:t>
            </w:r>
          </w:p>
        </w:tc>
      </w:tr>
      <w:tr w:rsidR="00F20488" w:rsidRPr="000A7DEE" w14:paraId="1C9153D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4AE1DF" w14:textId="77777777" w:rsidR="00F20488" w:rsidRPr="000A7DEE" w:rsidRDefault="00F20488" w:rsidP="007C560B">
            <w:pPr>
              <w:pStyle w:val="ROWTABELLA"/>
              <w:rPr>
                <w:color w:val="002060"/>
              </w:rPr>
            </w:pPr>
            <w:r w:rsidRPr="000A7DE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80AB1" w14:textId="77777777" w:rsidR="00F20488" w:rsidRPr="000A7DEE" w:rsidRDefault="00F20488" w:rsidP="007C560B">
            <w:pPr>
              <w:pStyle w:val="ROWTABELLA"/>
              <w:jc w:val="center"/>
              <w:rPr>
                <w:color w:val="002060"/>
              </w:rPr>
            </w:pPr>
            <w:r w:rsidRPr="000A7D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F0AAE"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A215"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BD68B"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28750"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DC25B" w14:textId="77777777" w:rsidR="00F20488" w:rsidRPr="000A7DEE" w:rsidRDefault="00F20488" w:rsidP="007C560B">
            <w:pPr>
              <w:pStyle w:val="ROWTABELLA"/>
              <w:jc w:val="center"/>
              <w:rPr>
                <w:color w:val="002060"/>
              </w:rPr>
            </w:pPr>
            <w:r w:rsidRPr="000A7DE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6030B" w14:textId="77777777" w:rsidR="00F20488" w:rsidRPr="000A7DEE" w:rsidRDefault="00F20488" w:rsidP="007C560B">
            <w:pPr>
              <w:pStyle w:val="ROWTABELLA"/>
              <w:jc w:val="center"/>
              <w:rPr>
                <w:color w:val="002060"/>
              </w:rPr>
            </w:pPr>
            <w:r w:rsidRPr="000A7DE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F60BD" w14:textId="77777777" w:rsidR="00F20488" w:rsidRPr="000A7DEE" w:rsidRDefault="00F20488" w:rsidP="007C560B">
            <w:pPr>
              <w:pStyle w:val="ROWTABELLA"/>
              <w:jc w:val="center"/>
              <w:rPr>
                <w:color w:val="002060"/>
              </w:rPr>
            </w:pPr>
            <w:r w:rsidRPr="000A7D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EFECA" w14:textId="77777777" w:rsidR="00F20488" w:rsidRPr="000A7DEE" w:rsidRDefault="00F20488" w:rsidP="007C560B">
            <w:pPr>
              <w:pStyle w:val="ROWTABELLA"/>
              <w:jc w:val="center"/>
              <w:rPr>
                <w:color w:val="002060"/>
              </w:rPr>
            </w:pPr>
            <w:r w:rsidRPr="000A7DEE">
              <w:rPr>
                <w:color w:val="002060"/>
              </w:rPr>
              <w:t>0</w:t>
            </w:r>
          </w:p>
        </w:tc>
      </w:tr>
      <w:tr w:rsidR="00F20488" w:rsidRPr="000A7DEE" w14:paraId="43846E0F"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4A2B63" w14:textId="77777777" w:rsidR="00F20488" w:rsidRPr="000A7DEE" w:rsidRDefault="00F20488" w:rsidP="007C560B">
            <w:pPr>
              <w:pStyle w:val="ROWTABELLA"/>
              <w:rPr>
                <w:color w:val="002060"/>
              </w:rPr>
            </w:pPr>
            <w:r w:rsidRPr="000A7DEE">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F24FE" w14:textId="77777777" w:rsidR="00F20488" w:rsidRPr="000A7DEE" w:rsidRDefault="00F20488" w:rsidP="007C560B">
            <w:pPr>
              <w:pStyle w:val="ROWTABELLA"/>
              <w:jc w:val="center"/>
              <w:rPr>
                <w:color w:val="002060"/>
              </w:rPr>
            </w:pPr>
            <w:r w:rsidRPr="000A7DE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B0EAD"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EB3A1"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DE47B"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316FB"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55BEC" w14:textId="77777777" w:rsidR="00F20488" w:rsidRPr="000A7DEE" w:rsidRDefault="00F20488" w:rsidP="007C560B">
            <w:pPr>
              <w:pStyle w:val="ROWTABELLA"/>
              <w:jc w:val="center"/>
              <w:rPr>
                <w:color w:val="002060"/>
              </w:rPr>
            </w:pPr>
            <w:r w:rsidRPr="000A7DE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4442E" w14:textId="77777777" w:rsidR="00F20488" w:rsidRPr="000A7DEE" w:rsidRDefault="00F20488" w:rsidP="007C560B">
            <w:pPr>
              <w:pStyle w:val="ROWTABELLA"/>
              <w:jc w:val="center"/>
              <w:rPr>
                <w:color w:val="002060"/>
              </w:rPr>
            </w:pPr>
            <w:r w:rsidRPr="000A7DE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84B36"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A40CA" w14:textId="77777777" w:rsidR="00F20488" w:rsidRPr="000A7DEE" w:rsidRDefault="00F20488" w:rsidP="007C560B">
            <w:pPr>
              <w:pStyle w:val="ROWTABELLA"/>
              <w:jc w:val="center"/>
              <w:rPr>
                <w:color w:val="002060"/>
              </w:rPr>
            </w:pPr>
            <w:r w:rsidRPr="000A7DEE">
              <w:rPr>
                <w:color w:val="002060"/>
              </w:rPr>
              <w:t>0</w:t>
            </w:r>
          </w:p>
        </w:tc>
      </w:tr>
      <w:tr w:rsidR="00F20488" w:rsidRPr="000A7DEE" w14:paraId="0DBAA669"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7F05C6" w14:textId="77777777" w:rsidR="00F20488" w:rsidRPr="000A7DEE" w:rsidRDefault="00F20488" w:rsidP="007C560B">
            <w:pPr>
              <w:pStyle w:val="ROWTABELLA"/>
              <w:rPr>
                <w:color w:val="002060"/>
              </w:rPr>
            </w:pPr>
            <w:r w:rsidRPr="000A7DE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D4BFC"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8A7DC"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C8E4A"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BB840"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84364"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E52DC" w14:textId="77777777" w:rsidR="00F20488" w:rsidRPr="000A7DEE" w:rsidRDefault="00F20488" w:rsidP="007C560B">
            <w:pPr>
              <w:pStyle w:val="ROWTABELLA"/>
              <w:jc w:val="center"/>
              <w:rPr>
                <w:color w:val="002060"/>
              </w:rPr>
            </w:pPr>
            <w:r w:rsidRPr="000A7DE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D7B3D" w14:textId="77777777" w:rsidR="00F20488" w:rsidRPr="000A7DEE" w:rsidRDefault="00F20488" w:rsidP="007C560B">
            <w:pPr>
              <w:pStyle w:val="ROWTABELLA"/>
              <w:jc w:val="center"/>
              <w:rPr>
                <w:color w:val="002060"/>
              </w:rPr>
            </w:pPr>
            <w:r w:rsidRPr="000A7DE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DD1A4" w14:textId="77777777" w:rsidR="00F20488" w:rsidRPr="000A7DEE" w:rsidRDefault="00F20488" w:rsidP="007C560B">
            <w:pPr>
              <w:pStyle w:val="ROWTABELLA"/>
              <w:jc w:val="center"/>
              <w:rPr>
                <w:color w:val="002060"/>
              </w:rPr>
            </w:pPr>
            <w:r w:rsidRPr="000A7DE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04B6E" w14:textId="77777777" w:rsidR="00F20488" w:rsidRPr="000A7DEE" w:rsidRDefault="00F20488" w:rsidP="007C560B">
            <w:pPr>
              <w:pStyle w:val="ROWTABELLA"/>
              <w:jc w:val="center"/>
              <w:rPr>
                <w:color w:val="002060"/>
              </w:rPr>
            </w:pPr>
            <w:r w:rsidRPr="000A7DEE">
              <w:rPr>
                <w:color w:val="002060"/>
              </w:rPr>
              <w:t>0</w:t>
            </w:r>
          </w:p>
        </w:tc>
      </w:tr>
      <w:tr w:rsidR="00F20488" w:rsidRPr="000A7DEE" w14:paraId="0F1F218A"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8ECFC1" w14:textId="77777777" w:rsidR="00F20488" w:rsidRPr="000A7DEE" w:rsidRDefault="00F20488" w:rsidP="007C560B">
            <w:pPr>
              <w:pStyle w:val="ROWTABELLA"/>
              <w:rPr>
                <w:color w:val="002060"/>
              </w:rPr>
            </w:pPr>
            <w:r w:rsidRPr="000A7DE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4EF24"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6EB42"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BF8C7"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3ADCE"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F8490"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D6227" w14:textId="77777777" w:rsidR="00F20488" w:rsidRPr="000A7DEE" w:rsidRDefault="00F20488" w:rsidP="007C560B">
            <w:pPr>
              <w:pStyle w:val="ROWTABELLA"/>
              <w:jc w:val="center"/>
              <w:rPr>
                <w:color w:val="002060"/>
              </w:rPr>
            </w:pPr>
            <w:r w:rsidRPr="000A7DE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B43D6" w14:textId="77777777" w:rsidR="00F20488" w:rsidRPr="000A7DEE" w:rsidRDefault="00F20488" w:rsidP="007C560B">
            <w:pPr>
              <w:pStyle w:val="ROWTABELLA"/>
              <w:jc w:val="center"/>
              <w:rPr>
                <w:color w:val="002060"/>
              </w:rPr>
            </w:pPr>
            <w:r w:rsidRPr="000A7DE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6687F"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39E5C" w14:textId="77777777" w:rsidR="00F20488" w:rsidRPr="000A7DEE" w:rsidRDefault="00F20488" w:rsidP="007C560B">
            <w:pPr>
              <w:pStyle w:val="ROWTABELLA"/>
              <w:jc w:val="center"/>
              <w:rPr>
                <w:color w:val="002060"/>
              </w:rPr>
            </w:pPr>
            <w:r w:rsidRPr="000A7DEE">
              <w:rPr>
                <w:color w:val="002060"/>
              </w:rPr>
              <w:t>0</w:t>
            </w:r>
          </w:p>
        </w:tc>
      </w:tr>
      <w:tr w:rsidR="00F20488" w:rsidRPr="000A7DEE" w14:paraId="2A20960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567730" w14:textId="77777777" w:rsidR="00F20488" w:rsidRPr="000A7DEE" w:rsidRDefault="00F20488" w:rsidP="007C560B">
            <w:pPr>
              <w:pStyle w:val="ROWTABELLA"/>
              <w:rPr>
                <w:color w:val="002060"/>
              </w:rPr>
            </w:pPr>
            <w:r w:rsidRPr="000A7DE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72DEC"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9AD7F"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1B727"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C411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9D4D1"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61804" w14:textId="77777777" w:rsidR="00F20488" w:rsidRPr="000A7DEE" w:rsidRDefault="00F20488" w:rsidP="007C560B">
            <w:pPr>
              <w:pStyle w:val="ROWTABELLA"/>
              <w:jc w:val="center"/>
              <w:rPr>
                <w:color w:val="002060"/>
              </w:rPr>
            </w:pPr>
            <w:r w:rsidRPr="000A7DE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40CE0" w14:textId="77777777" w:rsidR="00F20488" w:rsidRPr="000A7DEE" w:rsidRDefault="00F20488" w:rsidP="007C560B">
            <w:pPr>
              <w:pStyle w:val="ROWTABELLA"/>
              <w:jc w:val="center"/>
              <w:rPr>
                <w:color w:val="002060"/>
              </w:rPr>
            </w:pPr>
            <w:r w:rsidRPr="000A7DE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EA26D" w14:textId="77777777" w:rsidR="00F20488" w:rsidRPr="000A7DEE" w:rsidRDefault="00F20488" w:rsidP="007C560B">
            <w:pPr>
              <w:pStyle w:val="ROWTABELLA"/>
              <w:jc w:val="center"/>
              <w:rPr>
                <w:color w:val="002060"/>
              </w:rPr>
            </w:pPr>
            <w:r w:rsidRPr="000A7DE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1125" w14:textId="77777777" w:rsidR="00F20488" w:rsidRPr="000A7DEE" w:rsidRDefault="00F20488" w:rsidP="007C560B">
            <w:pPr>
              <w:pStyle w:val="ROWTABELLA"/>
              <w:jc w:val="center"/>
              <w:rPr>
                <w:color w:val="002060"/>
              </w:rPr>
            </w:pPr>
            <w:r w:rsidRPr="000A7DEE">
              <w:rPr>
                <w:color w:val="002060"/>
              </w:rPr>
              <w:t>0</w:t>
            </w:r>
          </w:p>
        </w:tc>
      </w:tr>
      <w:tr w:rsidR="00F20488" w:rsidRPr="000A7DEE" w14:paraId="013D31A0"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285F5D" w14:textId="77777777" w:rsidR="00F20488" w:rsidRPr="000A7DEE" w:rsidRDefault="00F20488" w:rsidP="007C560B">
            <w:pPr>
              <w:pStyle w:val="ROWTABELLA"/>
              <w:rPr>
                <w:color w:val="002060"/>
              </w:rPr>
            </w:pPr>
            <w:r w:rsidRPr="000A7DE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F3DF1"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80125"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0C3EE"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952FC"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15900"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02B78" w14:textId="77777777" w:rsidR="00F20488" w:rsidRPr="000A7DEE" w:rsidRDefault="00F20488" w:rsidP="007C560B">
            <w:pPr>
              <w:pStyle w:val="ROWTABELLA"/>
              <w:jc w:val="center"/>
              <w:rPr>
                <w:color w:val="002060"/>
              </w:rPr>
            </w:pPr>
            <w:r w:rsidRPr="000A7DE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06599" w14:textId="77777777" w:rsidR="00F20488" w:rsidRPr="000A7DEE" w:rsidRDefault="00F20488" w:rsidP="007C560B">
            <w:pPr>
              <w:pStyle w:val="ROWTABELLA"/>
              <w:jc w:val="center"/>
              <w:rPr>
                <w:color w:val="002060"/>
              </w:rPr>
            </w:pPr>
            <w:r w:rsidRPr="000A7DE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6719B" w14:textId="77777777" w:rsidR="00F20488" w:rsidRPr="000A7DEE" w:rsidRDefault="00F20488" w:rsidP="007C560B">
            <w:pPr>
              <w:pStyle w:val="ROWTABELLA"/>
              <w:jc w:val="center"/>
              <w:rPr>
                <w:color w:val="002060"/>
              </w:rPr>
            </w:pPr>
            <w:r w:rsidRPr="000A7DE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104AE" w14:textId="77777777" w:rsidR="00F20488" w:rsidRPr="000A7DEE" w:rsidRDefault="00F20488" w:rsidP="007C560B">
            <w:pPr>
              <w:pStyle w:val="ROWTABELLA"/>
              <w:jc w:val="center"/>
              <w:rPr>
                <w:color w:val="002060"/>
              </w:rPr>
            </w:pPr>
            <w:r w:rsidRPr="000A7DEE">
              <w:rPr>
                <w:color w:val="002060"/>
              </w:rPr>
              <w:t>0</w:t>
            </w:r>
          </w:p>
        </w:tc>
      </w:tr>
      <w:tr w:rsidR="00F20488" w:rsidRPr="000A7DEE" w14:paraId="5374F0A8"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A57343" w14:textId="77777777" w:rsidR="00F20488" w:rsidRPr="000A7DEE" w:rsidRDefault="00F20488" w:rsidP="007C560B">
            <w:pPr>
              <w:pStyle w:val="ROWTABELLA"/>
              <w:rPr>
                <w:color w:val="002060"/>
              </w:rPr>
            </w:pPr>
            <w:r w:rsidRPr="000A7DEE">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3844B"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70401"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178E2"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76870"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E97EF"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7806C" w14:textId="77777777" w:rsidR="00F20488" w:rsidRPr="000A7DEE" w:rsidRDefault="00F20488" w:rsidP="007C560B">
            <w:pPr>
              <w:pStyle w:val="ROWTABELLA"/>
              <w:jc w:val="center"/>
              <w:rPr>
                <w:color w:val="002060"/>
              </w:rPr>
            </w:pPr>
            <w:r w:rsidRPr="000A7DE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6657C"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00D02"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FB9BA" w14:textId="77777777" w:rsidR="00F20488" w:rsidRPr="000A7DEE" w:rsidRDefault="00F20488" w:rsidP="007C560B">
            <w:pPr>
              <w:pStyle w:val="ROWTABELLA"/>
              <w:jc w:val="center"/>
              <w:rPr>
                <w:color w:val="002060"/>
              </w:rPr>
            </w:pPr>
            <w:r w:rsidRPr="000A7DEE">
              <w:rPr>
                <w:color w:val="002060"/>
              </w:rPr>
              <w:t>0</w:t>
            </w:r>
          </w:p>
        </w:tc>
      </w:tr>
    </w:tbl>
    <w:p w14:paraId="48413FF0" w14:textId="77777777" w:rsidR="00F20488" w:rsidRPr="000A7DEE" w:rsidRDefault="00F20488" w:rsidP="00F20488">
      <w:pPr>
        <w:pStyle w:val="breakline"/>
        <w:divId w:val="527259509"/>
        <w:rPr>
          <w:color w:val="002060"/>
        </w:rPr>
      </w:pPr>
    </w:p>
    <w:p w14:paraId="0A3EAB0A" w14:textId="77777777" w:rsidR="00F20488" w:rsidRPr="000A7DEE" w:rsidRDefault="00F20488" w:rsidP="00F20488">
      <w:pPr>
        <w:pStyle w:val="breakline"/>
        <w:divId w:val="527259509"/>
        <w:rPr>
          <w:color w:val="002060"/>
        </w:rPr>
      </w:pPr>
    </w:p>
    <w:p w14:paraId="213451BC" w14:textId="77777777" w:rsidR="00F20488" w:rsidRPr="000A7DEE" w:rsidRDefault="00F20488" w:rsidP="00F20488">
      <w:pPr>
        <w:pStyle w:val="SOTTOTITOLOCAMPIONATO1"/>
        <w:divId w:val="527259509"/>
        <w:rPr>
          <w:color w:val="002060"/>
        </w:rPr>
      </w:pPr>
      <w:r w:rsidRPr="000A7DE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5B773EC1"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06E7D"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B9F68"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F2522"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7066B7"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213A66"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A0C34"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32D16"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58B1E"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56EDD8"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EF3955" w14:textId="77777777" w:rsidR="00F20488" w:rsidRPr="000A7DEE" w:rsidRDefault="00F20488" w:rsidP="007C560B">
            <w:pPr>
              <w:pStyle w:val="HEADERTABELLA"/>
              <w:rPr>
                <w:color w:val="002060"/>
              </w:rPr>
            </w:pPr>
            <w:r w:rsidRPr="000A7DEE">
              <w:rPr>
                <w:color w:val="002060"/>
              </w:rPr>
              <w:t>PE</w:t>
            </w:r>
          </w:p>
        </w:tc>
      </w:tr>
      <w:tr w:rsidR="00F20488" w:rsidRPr="000A7DEE" w14:paraId="51D0B90E"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AF59E5" w14:textId="77777777" w:rsidR="00F20488" w:rsidRPr="000A7DEE" w:rsidRDefault="00F20488" w:rsidP="007C560B">
            <w:pPr>
              <w:pStyle w:val="ROWTABELLA"/>
              <w:rPr>
                <w:color w:val="002060"/>
              </w:rPr>
            </w:pPr>
            <w:r w:rsidRPr="000A7DEE">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84942" w14:textId="77777777" w:rsidR="00F20488" w:rsidRPr="000A7DEE" w:rsidRDefault="00F20488" w:rsidP="007C560B">
            <w:pPr>
              <w:pStyle w:val="ROWTABELLA"/>
              <w:jc w:val="center"/>
              <w:rPr>
                <w:color w:val="002060"/>
              </w:rPr>
            </w:pPr>
            <w:r w:rsidRPr="000A7DE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F431E"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E9D14"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CF78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1127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F4FCD" w14:textId="77777777" w:rsidR="00F20488" w:rsidRPr="000A7DEE" w:rsidRDefault="00F20488" w:rsidP="007C560B">
            <w:pPr>
              <w:pStyle w:val="ROWTABELLA"/>
              <w:jc w:val="center"/>
              <w:rPr>
                <w:color w:val="002060"/>
              </w:rPr>
            </w:pPr>
            <w:r w:rsidRPr="000A7DEE">
              <w:rPr>
                <w:color w:val="002060"/>
              </w:rPr>
              <w:t>169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5581E" w14:textId="77777777" w:rsidR="00F20488" w:rsidRPr="000A7DEE" w:rsidRDefault="00F20488" w:rsidP="007C560B">
            <w:pPr>
              <w:pStyle w:val="ROWTABELLA"/>
              <w:jc w:val="center"/>
              <w:rPr>
                <w:color w:val="002060"/>
              </w:rPr>
            </w:pPr>
            <w:r w:rsidRPr="000A7DE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25F45" w14:textId="77777777" w:rsidR="00F20488" w:rsidRPr="000A7DEE" w:rsidRDefault="00F20488" w:rsidP="007C560B">
            <w:pPr>
              <w:pStyle w:val="ROWTABELLA"/>
              <w:jc w:val="center"/>
              <w:rPr>
                <w:color w:val="002060"/>
              </w:rPr>
            </w:pPr>
            <w:r w:rsidRPr="000A7DEE">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DDB3F" w14:textId="77777777" w:rsidR="00F20488" w:rsidRPr="000A7DEE" w:rsidRDefault="00F20488" w:rsidP="007C560B">
            <w:pPr>
              <w:pStyle w:val="ROWTABELLA"/>
              <w:jc w:val="center"/>
              <w:rPr>
                <w:color w:val="002060"/>
              </w:rPr>
            </w:pPr>
            <w:r w:rsidRPr="000A7DEE">
              <w:rPr>
                <w:color w:val="002060"/>
              </w:rPr>
              <w:t>0</w:t>
            </w:r>
          </w:p>
        </w:tc>
      </w:tr>
      <w:tr w:rsidR="00F20488" w:rsidRPr="000A7DEE" w14:paraId="1B2FFAE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583EA1" w14:textId="77777777" w:rsidR="00F20488" w:rsidRPr="000A7DEE" w:rsidRDefault="00F20488" w:rsidP="007C560B">
            <w:pPr>
              <w:pStyle w:val="ROWTABELLA"/>
              <w:rPr>
                <w:color w:val="002060"/>
              </w:rPr>
            </w:pPr>
            <w:r w:rsidRPr="000A7DE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77996" w14:textId="77777777" w:rsidR="00F20488" w:rsidRPr="000A7DEE" w:rsidRDefault="00F20488" w:rsidP="007C560B">
            <w:pPr>
              <w:pStyle w:val="ROWTABELLA"/>
              <w:jc w:val="center"/>
              <w:rPr>
                <w:color w:val="002060"/>
              </w:rPr>
            </w:pPr>
            <w:r w:rsidRPr="000A7DE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033D4"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118AB"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C2AFD"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A2812"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FED31" w14:textId="77777777" w:rsidR="00F20488" w:rsidRPr="000A7DEE" w:rsidRDefault="00F20488" w:rsidP="007C560B">
            <w:pPr>
              <w:pStyle w:val="ROWTABELLA"/>
              <w:jc w:val="center"/>
              <w:rPr>
                <w:color w:val="002060"/>
              </w:rPr>
            </w:pPr>
            <w:r w:rsidRPr="000A7DE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B428C"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4D538" w14:textId="77777777" w:rsidR="00F20488" w:rsidRPr="000A7DEE" w:rsidRDefault="00F20488" w:rsidP="007C560B">
            <w:pPr>
              <w:pStyle w:val="ROWTABELLA"/>
              <w:jc w:val="center"/>
              <w:rPr>
                <w:color w:val="002060"/>
              </w:rPr>
            </w:pPr>
            <w:r w:rsidRPr="000A7DE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48F73" w14:textId="77777777" w:rsidR="00F20488" w:rsidRPr="000A7DEE" w:rsidRDefault="00F20488" w:rsidP="007C560B">
            <w:pPr>
              <w:pStyle w:val="ROWTABELLA"/>
              <w:jc w:val="center"/>
              <w:rPr>
                <w:color w:val="002060"/>
              </w:rPr>
            </w:pPr>
            <w:r w:rsidRPr="000A7DEE">
              <w:rPr>
                <w:color w:val="002060"/>
              </w:rPr>
              <w:t>0</w:t>
            </w:r>
          </w:p>
        </w:tc>
      </w:tr>
      <w:tr w:rsidR="00F20488" w:rsidRPr="000A7DEE" w14:paraId="0CFF0B21"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B95EBD" w14:textId="77777777" w:rsidR="00F20488" w:rsidRPr="000A7DEE" w:rsidRDefault="00F20488" w:rsidP="007C560B">
            <w:pPr>
              <w:pStyle w:val="ROWTABELLA"/>
              <w:rPr>
                <w:color w:val="002060"/>
              </w:rPr>
            </w:pPr>
            <w:r w:rsidRPr="000A7DE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444F0" w14:textId="77777777" w:rsidR="00F20488" w:rsidRPr="000A7DEE" w:rsidRDefault="00F20488" w:rsidP="007C560B">
            <w:pPr>
              <w:pStyle w:val="ROWTABELLA"/>
              <w:jc w:val="center"/>
              <w:rPr>
                <w:color w:val="002060"/>
              </w:rPr>
            </w:pPr>
            <w:r w:rsidRPr="000A7DE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58195"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8F52B"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22367"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4E369"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50770" w14:textId="77777777" w:rsidR="00F20488" w:rsidRPr="000A7DEE" w:rsidRDefault="00F20488" w:rsidP="007C560B">
            <w:pPr>
              <w:pStyle w:val="ROWTABELLA"/>
              <w:jc w:val="center"/>
              <w:rPr>
                <w:color w:val="002060"/>
              </w:rPr>
            </w:pPr>
            <w:r w:rsidRPr="000A7DEE">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B3ACA" w14:textId="77777777" w:rsidR="00F20488" w:rsidRPr="000A7DEE" w:rsidRDefault="00F20488" w:rsidP="007C560B">
            <w:pPr>
              <w:pStyle w:val="ROWTABELLA"/>
              <w:jc w:val="center"/>
              <w:rPr>
                <w:color w:val="002060"/>
              </w:rPr>
            </w:pPr>
            <w:r w:rsidRPr="000A7DE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B2ED3" w14:textId="77777777" w:rsidR="00F20488" w:rsidRPr="000A7DEE" w:rsidRDefault="00F20488" w:rsidP="007C560B">
            <w:pPr>
              <w:pStyle w:val="ROWTABELLA"/>
              <w:jc w:val="center"/>
              <w:rPr>
                <w:color w:val="002060"/>
              </w:rPr>
            </w:pPr>
            <w:r w:rsidRPr="000A7DE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02D85" w14:textId="77777777" w:rsidR="00F20488" w:rsidRPr="000A7DEE" w:rsidRDefault="00F20488" w:rsidP="007C560B">
            <w:pPr>
              <w:pStyle w:val="ROWTABELLA"/>
              <w:jc w:val="center"/>
              <w:rPr>
                <w:color w:val="002060"/>
              </w:rPr>
            </w:pPr>
            <w:r w:rsidRPr="000A7DEE">
              <w:rPr>
                <w:color w:val="002060"/>
              </w:rPr>
              <w:t>0</w:t>
            </w:r>
          </w:p>
        </w:tc>
      </w:tr>
      <w:tr w:rsidR="00F20488" w:rsidRPr="000A7DEE" w14:paraId="29F83D2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5AB33A" w14:textId="77777777" w:rsidR="00F20488" w:rsidRPr="000A7DEE" w:rsidRDefault="00F20488" w:rsidP="007C560B">
            <w:pPr>
              <w:pStyle w:val="ROWTABELLA"/>
              <w:rPr>
                <w:color w:val="002060"/>
              </w:rPr>
            </w:pPr>
            <w:r w:rsidRPr="000A7DEE">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A816D" w14:textId="77777777" w:rsidR="00F20488" w:rsidRPr="000A7DEE" w:rsidRDefault="00F20488" w:rsidP="007C560B">
            <w:pPr>
              <w:pStyle w:val="ROWTABELLA"/>
              <w:jc w:val="center"/>
              <w:rPr>
                <w:color w:val="002060"/>
              </w:rPr>
            </w:pPr>
            <w:r w:rsidRPr="000A7DE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405C4"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E21DF"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6308B"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117BD"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8A64B" w14:textId="77777777" w:rsidR="00F20488" w:rsidRPr="000A7DEE" w:rsidRDefault="00F20488" w:rsidP="007C560B">
            <w:pPr>
              <w:pStyle w:val="ROWTABELLA"/>
              <w:jc w:val="center"/>
              <w:rPr>
                <w:color w:val="002060"/>
              </w:rPr>
            </w:pPr>
            <w:r w:rsidRPr="000A7DEE">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0762B" w14:textId="77777777" w:rsidR="00F20488" w:rsidRPr="000A7DEE" w:rsidRDefault="00F20488" w:rsidP="007C560B">
            <w:pPr>
              <w:pStyle w:val="ROWTABELLA"/>
              <w:jc w:val="center"/>
              <w:rPr>
                <w:color w:val="002060"/>
              </w:rPr>
            </w:pPr>
            <w:r w:rsidRPr="000A7DE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3142" w14:textId="77777777" w:rsidR="00F20488" w:rsidRPr="000A7DEE" w:rsidRDefault="00F20488" w:rsidP="007C560B">
            <w:pPr>
              <w:pStyle w:val="ROWTABELLA"/>
              <w:jc w:val="center"/>
              <w:rPr>
                <w:color w:val="002060"/>
              </w:rPr>
            </w:pPr>
            <w:r w:rsidRPr="000A7DE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85816" w14:textId="77777777" w:rsidR="00F20488" w:rsidRPr="000A7DEE" w:rsidRDefault="00F20488" w:rsidP="007C560B">
            <w:pPr>
              <w:pStyle w:val="ROWTABELLA"/>
              <w:jc w:val="center"/>
              <w:rPr>
                <w:color w:val="002060"/>
              </w:rPr>
            </w:pPr>
            <w:r w:rsidRPr="000A7DEE">
              <w:rPr>
                <w:color w:val="002060"/>
              </w:rPr>
              <w:t>0</w:t>
            </w:r>
          </w:p>
        </w:tc>
      </w:tr>
      <w:tr w:rsidR="00F20488" w:rsidRPr="000A7DEE" w14:paraId="171E3873"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4ED012" w14:textId="77777777" w:rsidR="00F20488" w:rsidRPr="000A7DEE" w:rsidRDefault="00F20488" w:rsidP="007C560B">
            <w:pPr>
              <w:pStyle w:val="ROWTABELLA"/>
              <w:rPr>
                <w:color w:val="002060"/>
              </w:rPr>
            </w:pPr>
            <w:r w:rsidRPr="000A7DE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10047" w14:textId="77777777" w:rsidR="00F20488" w:rsidRPr="000A7DEE" w:rsidRDefault="00F20488" w:rsidP="007C560B">
            <w:pPr>
              <w:pStyle w:val="ROWTABELLA"/>
              <w:jc w:val="center"/>
              <w:rPr>
                <w:color w:val="002060"/>
              </w:rPr>
            </w:pPr>
            <w:r w:rsidRPr="000A7DE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49768"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1551D"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AF555"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26F68"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8C517" w14:textId="77777777" w:rsidR="00F20488" w:rsidRPr="000A7DEE" w:rsidRDefault="00F20488" w:rsidP="007C560B">
            <w:pPr>
              <w:pStyle w:val="ROWTABELLA"/>
              <w:jc w:val="center"/>
              <w:rPr>
                <w:color w:val="002060"/>
              </w:rPr>
            </w:pPr>
            <w:r w:rsidRPr="000A7DE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DFB2A" w14:textId="77777777" w:rsidR="00F20488" w:rsidRPr="000A7DEE" w:rsidRDefault="00F20488" w:rsidP="007C560B">
            <w:pPr>
              <w:pStyle w:val="ROWTABELLA"/>
              <w:jc w:val="center"/>
              <w:rPr>
                <w:color w:val="002060"/>
              </w:rPr>
            </w:pPr>
            <w:r w:rsidRPr="000A7DE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9652F"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B7758" w14:textId="77777777" w:rsidR="00F20488" w:rsidRPr="000A7DEE" w:rsidRDefault="00F20488" w:rsidP="007C560B">
            <w:pPr>
              <w:pStyle w:val="ROWTABELLA"/>
              <w:jc w:val="center"/>
              <w:rPr>
                <w:color w:val="002060"/>
              </w:rPr>
            </w:pPr>
            <w:r w:rsidRPr="000A7DEE">
              <w:rPr>
                <w:color w:val="002060"/>
              </w:rPr>
              <w:t>0</w:t>
            </w:r>
          </w:p>
        </w:tc>
      </w:tr>
      <w:tr w:rsidR="00F20488" w:rsidRPr="000A7DEE" w14:paraId="3640DA43"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684BB5" w14:textId="77777777" w:rsidR="00F20488" w:rsidRPr="000A7DEE" w:rsidRDefault="00F20488" w:rsidP="007C560B">
            <w:pPr>
              <w:pStyle w:val="ROWTABELLA"/>
              <w:rPr>
                <w:color w:val="002060"/>
              </w:rPr>
            </w:pPr>
            <w:r w:rsidRPr="000A7DE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D6298" w14:textId="77777777" w:rsidR="00F20488" w:rsidRPr="000A7DEE" w:rsidRDefault="00F20488" w:rsidP="007C560B">
            <w:pPr>
              <w:pStyle w:val="ROWTABELLA"/>
              <w:jc w:val="center"/>
              <w:rPr>
                <w:color w:val="002060"/>
              </w:rPr>
            </w:pPr>
            <w:r w:rsidRPr="000A7DE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C1871"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27BE0"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6E52A"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25D38"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EE279" w14:textId="77777777" w:rsidR="00F20488" w:rsidRPr="000A7DEE" w:rsidRDefault="00F20488" w:rsidP="007C560B">
            <w:pPr>
              <w:pStyle w:val="ROWTABELLA"/>
              <w:jc w:val="center"/>
              <w:rPr>
                <w:color w:val="002060"/>
              </w:rPr>
            </w:pPr>
            <w:r w:rsidRPr="000A7DE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2E71E" w14:textId="77777777" w:rsidR="00F20488" w:rsidRPr="000A7DEE" w:rsidRDefault="00F20488" w:rsidP="007C560B">
            <w:pPr>
              <w:pStyle w:val="ROWTABELLA"/>
              <w:jc w:val="center"/>
              <w:rPr>
                <w:color w:val="002060"/>
              </w:rPr>
            </w:pPr>
            <w:r w:rsidRPr="000A7DE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9355A"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0942A" w14:textId="77777777" w:rsidR="00F20488" w:rsidRPr="000A7DEE" w:rsidRDefault="00F20488" w:rsidP="007C560B">
            <w:pPr>
              <w:pStyle w:val="ROWTABELLA"/>
              <w:jc w:val="center"/>
              <w:rPr>
                <w:color w:val="002060"/>
              </w:rPr>
            </w:pPr>
            <w:r w:rsidRPr="000A7DEE">
              <w:rPr>
                <w:color w:val="002060"/>
              </w:rPr>
              <w:t>0</w:t>
            </w:r>
          </w:p>
        </w:tc>
      </w:tr>
      <w:tr w:rsidR="00F20488" w:rsidRPr="000A7DEE" w14:paraId="4DC1AA40"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020F5C" w14:textId="77777777" w:rsidR="00F20488" w:rsidRPr="000A7DEE" w:rsidRDefault="00F20488" w:rsidP="007C560B">
            <w:pPr>
              <w:pStyle w:val="ROWTABELLA"/>
              <w:rPr>
                <w:color w:val="002060"/>
              </w:rPr>
            </w:pPr>
            <w:r w:rsidRPr="000A7DE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42026" w14:textId="77777777" w:rsidR="00F20488" w:rsidRPr="000A7DEE" w:rsidRDefault="00F20488" w:rsidP="007C560B">
            <w:pPr>
              <w:pStyle w:val="ROWTABELLA"/>
              <w:jc w:val="center"/>
              <w:rPr>
                <w:color w:val="002060"/>
              </w:rPr>
            </w:pPr>
            <w:r w:rsidRPr="000A7DE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24904"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7F7FD"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1A76F"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13758"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52C12" w14:textId="77777777" w:rsidR="00F20488" w:rsidRPr="000A7DEE" w:rsidRDefault="00F20488" w:rsidP="007C560B">
            <w:pPr>
              <w:pStyle w:val="ROWTABELLA"/>
              <w:jc w:val="center"/>
              <w:rPr>
                <w:color w:val="002060"/>
              </w:rPr>
            </w:pPr>
            <w:r w:rsidRPr="000A7DE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8872E" w14:textId="77777777" w:rsidR="00F20488" w:rsidRPr="000A7DEE" w:rsidRDefault="00F20488" w:rsidP="007C560B">
            <w:pPr>
              <w:pStyle w:val="ROWTABELLA"/>
              <w:jc w:val="center"/>
              <w:rPr>
                <w:color w:val="002060"/>
              </w:rPr>
            </w:pPr>
            <w:r w:rsidRPr="000A7DE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6C4FB"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F9FC8" w14:textId="77777777" w:rsidR="00F20488" w:rsidRPr="000A7DEE" w:rsidRDefault="00F20488" w:rsidP="007C560B">
            <w:pPr>
              <w:pStyle w:val="ROWTABELLA"/>
              <w:jc w:val="center"/>
              <w:rPr>
                <w:color w:val="002060"/>
              </w:rPr>
            </w:pPr>
            <w:r w:rsidRPr="000A7DEE">
              <w:rPr>
                <w:color w:val="002060"/>
              </w:rPr>
              <w:t>0</w:t>
            </w:r>
          </w:p>
        </w:tc>
      </w:tr>
      <w:tr w:rsidR="00F20488" w:rsidRPr="000A7DEE" w14:paraId="7C246EF1"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AD36FD" w14:textId="77777777" w:rsidR="00F20488" w:rsidRPr="000A7DEE" w:rsidRDefault="00F20488" w:rsidP="007C560B">
            <w:pPr>
              <w:pStyle w:val="ROWTABELLA"/>
              <w:rPr>
                <w:color w:val="002060"/>
              </w:rPr>
            </w:pPr>
            <w:r w:rsidRPr="000A7DE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3444E" w14:textId="77777777" w:rsidR="00F20488" w:rsidRPr="000A7DEE" w:rsidRDefault="00F20488" w:rsidP="007C560B">
            <w:pPr>
              <w:pStyle w:val="ROWTABELLA"/>
              <w:jc w:val="center"/>
              <w:rPr>
                <w:color w:val="002060"/>
              </w:rPr>
            </w:pPr>
            <w:r w:rsidRPr="000A7DE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0273F"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E7D99"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504AA"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0BC70"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9D487"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B0F97" w14:textId="77777777" w:rsidR="00F20488" w:rsidRPr="000A7DEE" w:rsidRDefault="00F20488" w:rsidP="007C560B">
            <w:pPr>
              <w:pStyle w:val="ROWTABELLA"/>
              <w:jc w:val="center"/>
              <w:rPr>
                <w:color w:val="002060"/>
              </w:rPr>
            </w:pPr>
            <w:r w:rsidRPr="000A7DE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1F7CF"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CA5E0" w14:textId="77777777" w:rsidR="00F20488" w:rsidRPr="000A7DEE" w:rsidRDefault="00F20488" w:rsidP="007C560B">
            <w:pPr>
              <w:pStyle w:val="ROWTABELLA"/>
              <w:jc w:val="center"/>
              <w:rPr>
                <w:color w:val="002060"/>
              </w:rPr>
            </w:pPr>
            <w:r w:rsidRPr="000A7DEE">
              <w:rPr>
                <w:color w:val="002060"/>
              </w:rPr>
              <w:t>0</w:t>
            </w:r>
          </w:p>
        </w:tc>
      </w:tr>
      <w:tr w:rsidR="00F20488" w:rsidRPr="000A7DEE" w14:paraId="61839AD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11B66" w14:textId="77777777" w:rsidR="00F20488" w:rsidRPr="000A7DEE" w:rsidRDefault="00F20488" w:rsidP="007C560B">
            <w:pPr>
              <w:pStyle w:val="ROWTABELLA"/>
              <w:rPr>
                <w:color w:val="002060"/>
              </w:rPr>
            </w:pPr>
            <w:r w:rsidRPr="000A7DE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4D7AB"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29D20"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2C4F1"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A361A"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A7A82"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A98C1" w14:textId="77777777" w:rsidR="00F20488" w:rsidRPr="000A7DEE" w:rsidRDefault="00F20488" w:rsidP="007C560B">
            <w:pPr>
              <w:pStyle w:val="ROWTABELLA"/>
              <w:jc w:val="center"/>
              <w:rPr>
                <w:color w:val="002060"/>
              </w:rPr>
            </w:pPr>
            <w:r w:rsidRPr="000A7DE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3018C" w14:textId="77777777" w:rsidR="00F20488" w:rsidRPr="000A7DEE" w:rsidRDefault="00F20488" w:rsidP="007C560B">
            <w:pPr>
              <w:pStyle w:val="ROWTABELLA"/>
              <w:jc w:val="center"/>
              <w:rPr>
                <w:color w:val="002060"/>
              </w:rPr>
            </w:pPr>
            <w:r w:rsidRPr="000A7DE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F451B"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AF05A" w14:textId="77777777" w:rsidR="00F20488" w:rsidRPr="000A7DEE" w:rsidRDefault="00F20488" w:rsidP="007C560B">
            <w:pPr>
              <w:pStyle w:val="ROWTABELLA"/>
              <w:jc w:val="center"/>
              <w:rPr>
                <w:color w:val="002060"/>
              </w:rPr>
            </w:pPr>
            <w:r w:rsidRPr="000A7DEE">
              <w:rPr>
                <w:color w:val="002060"/>
              </w:rPr>
              <w:t>0</w:t>
            </w:r>
          </w:p>
        </w:tc>
      </w:tr>
      <w:tr w:rsidR="00F20488" w:rsidRPr="000A7DEE" w14:paraId="152C0556"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D80466" w14:textId="77777777" w:rsidR="00F20488" w:rsidRPr="000A7DEE" w:rsidRDefault="00F20488" w:rsidP="007C560B">
            <w:pPr>
              <w:pStyle w:val="ROWTABELLA"/>
              <w:rPr>
                <w:color w:val="002060"/>
              </w:rPr>
            </w:pPr>
            <w:r w:rsidRPr="000A7DE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D6BCF"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DCB3A"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A408C"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AF17C"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EE57B"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68BCF" w14:textId="77777777" w:rsidR="00F20488" w:rsidRPr="000A7DEE" w:rsidRDefault="00F20488" w:rsidP="007C560B">
            <w:pPr>
              <w:pStyle w:val="ROWTABELLA"/>
              <w:jc w:val="center"/>
              <w:rPr>
                <w:color w:val="002060"/>
              </w:rPr>
            </w:pPr>
            <w:r w:rsidRPr="000A7DE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E3BDF" w14:textId="77777777" w:rsidR="00F20488" w:rsidRPr="000A7DEE" w:rsidRDefault="00F20488" w:rsidP="007C560B">
            <w:pPr>
              <w:pStyle w:val="ROWTABELLA"/>
              <w:jc w:val="center"/>
              <w:rPr>
                <w:color w:val="002060"/>
              </w:rPr>
            </w:pPr>
            <w:r w:rsidRPr="000A7DE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BB248"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32695" w14:textId="77777777" w:rsidR="00F20488" w:rsidRPr="000A7DEE" w:rsidRDefault="00F20488" w:rsidP="007C560B">
            <w:pPr>
              <w:pStyle w:val="ROWTABELLA"/>
              <w:jc w:val="center"/>
              <w:rPr>
                <w:color w:val="002060"/>
              </w:rPr>
            </w:pPr>
            <w:r w:rsidRPr="000A7DEE">
              <w:rPr>
                <w:color w:val="002060"/>
              </w:rPr>
              <w:t>0</w:t>
            </w:r>
          </w:p>
        </w:tc>
      </w:tr>
      <w:tr w:rsidR="00F20488" w:rsidRPr="000A7DEE" w14:paraId="6D6A1ADA"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D57A99" w14:textId="77777777" w:rsidR="00F20488" w:rsidRPr="000A7DEE" w:rsidRDefault="00F20488" w:rsidP="007C560B">
            <w:pPr>
              <w:pStyle w:val="ROWTABELLA"/>
              <w:rPr>
                <w:color w:val="002060"/>
              </w:rPr>
            </w:pPr>
            <w:r w:rsidRPr="000A7DE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D2EEE"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E10CB"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6F54B"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D04E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1F6C6"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4D024" w14:textId="77777777" w:rsidR="00F20488" w:rsidRPr="000A7DEE" w:rsidRDefault="00F20488" w:rsidP="007C560B">
            <w:pPr>
              <w:pStyle w:val="ROWTABELLA"/>
              <w:jc w:val="center"/>
              <w:rPr>
                <w:color w:val="002060"/>
              </w:rPr>
            </w:pPr>
            <w:r w:rsidRPr="000A7DE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1B01F" w14:textId="77777777" w:rsidR="00F20488" w:rsidRPr="000A7DEE" w:rsidRDefault="00F20488" w:rsidP="007C560B">
            <w:pPr>
              <w:pStyle w:val="ROWTABELLA"/>
              <w:jc w:val="center"/>
              <w:rPr>
                <w:color w:val="002060"/>
              </w:rPr>
            </w:pPr>
            <w:r w:rsidRPr="000A7DE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E7433"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C8152" w14:textId="77777777" w:rsidR="00F20488" w:rsidRPr="000A7DEE" w:rsidRDefault="00F20488" w:rsidP="007C560B">
            <w:pPr>
              <w:pStyle w:val="ROWTABELLA"/>
              <w:jc w:val="center"/>
              <w:rPr>
                <w:color w:val="002060"/>
              </w:rPr>
            </w:pPr>
            <w:r w:rsidRPr="000A7DEE">
              <w:rPr>
                <w:color w:val="002060"/>
              </w:rPr>
              <w:t>0</w:t>
            </w:r>
          </w:p>
        </w:tc>
      </w:tr>
      <w:tr w:rsidR="00F20488" w:rsidRPr="000A7DEE" w14:paraId="1AAD7AA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9504E6" w14:textId="77777777" w:rsidR="00F20488" w:rsidRPr="000A7DEE" w:rsidRDefault="00F20488" w:rsidP="007C560B">
            <w:pPr>
              <w:pStyle w:val="ROWTABELLA"/>
              <w:rPr>
                <w:color w:val="002060"/>
              </w:rPr>
            </w:pPr>
            <w:r w:rsidRPr="000A7DEE">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9AE04"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5ADB6"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0C4A"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23F4F"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39E07"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254B3" w14:textId="77777777" w:rsidR="00F20488" w:rsidRPr="000A7DEE" w:rsidRDefault="00F20488" w:rsidP="007C560B">
            <w:pPr>
              <w:pStyle w:val="ROWTABELLA"/>
              <w:jc w:val="center"/>
              <w:rPr>
                <w:color w:val="002060"/>
              </w:rPr>
            </w:pPr>
            <w:r w:rsidRPr="000A7DE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82EEB" w14:textId="77777777" w:rsidR="00F20488" w:rsidRPr="000A7DEE" w:rsidRDefault="00F20488" w:rsidP="007C560B">
            <w:pPr>
              <w:pStyle w:val="ROWTABELLA"/>
              <w:jc w:val="center"/>
              <w:rPr>
                <w:color w:val="002060"/>
              </w:rPr>
            </w:pPr>
            <w:r w:rsidRPr="000A7DE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CC9AE" w14:textId="77777777" w:rsidR="00F20488" w:rsidRPr="000A7DEE" w:rsidRDefault="00F20488" w:rsidP="007C560B">
            <w:pPr>
              <w:pStyle w:val="ROWTABELLA"/>
              <w:jc w:val="center"/>
              <w:rPr>
                <w:color w:val="002060"/>
              </w:rPr>
            </w:pPr>
            <w:r w:rsidRPr="000A7DE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21005" w14:textId="77777777" w:rsidR="00F20488" w:rsidRPr="000A7DEE" w:rsidRDefault="00F20488" w:rsidP="007C560B">
            <w:pPr>
              <w:pStyle w:val="ROWTABELLA"/>
              <w:jc w:val="center"/>
              <w:rPr>
                <w:color w:val="002060"/>
              </w:rPr>
            </w:pPr>
            <w:r w:rsidRPr="000A7DEE">
              <w:rPr>
                <w:color w:val="002060"/>
              </w:rPr>
              <w:t>0</w:t>
            </w:r>
          </w:p>
        </w:tc>
      </w:tr>
      <w:tr w:rsidR="00F20488" w:rsidRPr="000A7DEE" w14:paraId="220FEBA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47A659" w14:textId="77777777" w:rsidR="00F20488" w:rsidRPr="000A7DEE" w:rsidRDefault="00F20488" w:rsidP="007C560B">
            <w:pPr>
              <w:pStyle w:val="ROWTABELLA"/>
              <w:rPr>
                <w:color w:val="002060"/>
              </w:rPr>
            </w:pPr>
            <w:r w:rsidRPr="000A7DEE">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56EF6"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EA9E9"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9219D"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B794D"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93CB7" w14:textId="77777777" w:rsidR="00F20488" w:rsidRPr="000A7DEE" w:rsidRDefault="00F20488" w:rsidP="007C560B">
            <w:pPr>
              <w:pStyle w:val="ROWTABELLA"/>
              <w:jc w:val="center"/>
              <w:rPr>
                <w:color w:val="002060"/>
              </w:rPr>
            </w:pPr>
            <w:r w:rsidRPr="000A7D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B05BB" w14:textId="77777777" w:rsidR="00F20488" w:rsidRPr="000A7DEE" w:rsidRDefault="00F20488" w:rsidP="007C560B">
            <w:pPr>
              <w:pStyle w:val="ROWTABELLA"/>
              <w:jc w:val="center"/>
              <w:rPr>
                <w:color w:val="002060"/>
              </w:rPr>
            </w:pPr>
            <w:r w:rsidRPr="000A7DE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7BB30" w14:textId="77777777" w:rsidR="00F20488" w:rsidRPr="000A7DEE" w:rsidRDefault="00F20488" w:rsidP="007C560B">
            <w:pPr>
              <w:pStyle w:val="ROWTABELLA"/>
              <w:jc w:val="center"/>
              <w:rPr>
                <w:color w:val="002060"/>
              </w:rPr>
            </w:pPr>
            <w:r w:rsidRPr="000A7DEE">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4FBA1" w14:textId="77777777" w:rsidR="00F20488" w:rsidRPr="000A7DEE" w:rsidRDefault="00F20488" w:rsidP="007C560B">
            <w:pPr>
              <w:pStyle w:val="ROWTABELLA"/>
              <w:jc w:val="center"/>
              <w:rPr>
                <w:color w:val="002060"/>
              </w:rPr>
            </w:pPr>
            <w:r w:rsidRPr="000A7DE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60522" w14:textId="77777777" w:rsidR="00F20488" w:rsidRPr="000A7DEE" w:rsidRDefault="00F20488" w:rsidP="007C560B">
            <w:pPr>
              <w:pStyle w:val="ROWTABELLA"/>
              <w:jc w:val="center"/>
              <w:rPr>
                <w:color w:val="002060"/>
              </w:rPr>
            </w:pPr>
            <w:r w:rsidRPr="000A7DEE">
              <w:rPr>
                <w:color w:val="002060"/>
              </w:rPr>
              <w:t>0</w:t>
            </w:r>
          </w:p>
        </w:tc>
      </w:tr>
      <w:tr w:rsidR="00F20488" w:rsidRPr="000A7DEE" w14:paraId="63AF7CC3"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D03AB6" w14:textId="77777777" w:rsidR="00F20488" w:rsidRPr="000A7DEE" w:rsidRDefault="00F20488" w:rsidP="007C560B">
            <w:pPr>
              <w:pStyle w:val="ROWTABELLA"/>
              <w:rPr>
                <w:color w:val="002060"/>
              </w:rPr>
            </w:pPr>
            <w:r w:rsidRPr="000A7DEE">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9382C"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CEAF1"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DFC29"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F9E37"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57E58"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CD20E" w14:textId="77777777" w:rsidR="00F20488" w:rsidRPr="000A7DEE" w:rsidRDefault="00F20488" w:rsidP="007C560B">
            <w:pPr>
              <w:pStyle w:val="ROWTABELLA"/>
              <w:jc w:val="center"/>
              <w:rPr>
                <w:color w:val="002060"/>
              </w:rPr>
            </w:pPr>
            <w:r w:rsidRPr="000A7DE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345FE" w14:textId="77777777" w:rsidR="00F20488" w:rsidRPr="000A7DEE" w:rsidRDefault="00F20488" w:rsidP="007C560B">
            <w:pPr>
              <w:pStyle w:val="ROWTABELLA"/>
              <w:jc w:val="center"/>
              <w:rPr>
                <w:color w:val="002060"/>
              </w:rPr>
            </w:pPr>
            <w:r w:rsidRPr="000A7DEE">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0F220"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568BB" w14:textId="77777777" w:rsidR="00F20488" w:rsidRPr="000A7DEE" w:rsidRDefault="00F20488" w:rsidP="007C560B">
            <w:pPr>
              <w:pStyle w:val="ROWTABELLA"/>
              <w:jc w:val="center"/>
              <w:rPr>
                <w:color w:val="002060"/>
              </w:rPr>
            </w:pPr>
            <w:r w:rsidRPr="000A7DEE">
              <w:rPr>
                <w:color w:val="002060"/>
              </w:rPr>
              <w:t>0</w:t>
            </w:r>
          </w:p>
        </w:tc>
      </w:tr>
    </w:tbl>
    <w:p w14:paraId="5E5232D5" w14:textId="77777777" w:rsidR="00F20488" w:rsidRPr="000A7DEE" w:rsidRDefault="00F20488" w:rsidP="00F20488">
      <w:pPr>
        <w:pStyle w:val="breakline"/>
        <w:divId w:val="527259509"/>
        <w:rPr>
          <w:color w:val="002060"/>
        </w:rPr>
      </w:pPr>
    </w:p>
    <w:p w14:paraId="12750819" w14:textId="77777777" w:rsidR="00F20488" w:rsidRPr="000A7DEE" w:rsidRDefault="00F20488" w:rsidP="00F20488">
      <w:pPr>
        <w:pStyle w:val="breakline"/>
        <w:divId w:val="527259509"/>
        <w:rPr>
          <w:color w:val="002060"/>
        </w:rPr>
      </w:pPr>
    </w:p>
    <w:p w14:paraId="2EC45E15" w14:textId="77777777" w:rsidR="00F20488" w:rsidRPr="000A7DEE" w:rsidRDefault="00F20488" w:rsidP="00F20488">
      <w:pPr>
        <w:pStyle w:val="TITOLOCAMPIONATO"/>
        <w:shd w:val="clear" w:color="auto" w:fill="CCCCCC"/>
        <w:spacing w:before="80" w:after="40"/>
        <w:divId w:val="527259509"/>
        <w:rPr>
          <w:color w:val="002060"/>
        </w:rPr>
      </w:pPr>
      <w:r w:rsidRPr="000A7DEE">
        <w:rPr>
          <w:color w:val="002060"/>
        </w:rPr>
        <w:t>UNDER 21 CALCIO A 5 REGIONALE</w:t>
      </w:r>
    </w:p>
    <w:p w14:paraId="3E5A0B8B" w14:textId="77777777" w:rsidR="00F20488" w:rsidRPr="000A7DEE" w:rsidRDefault="00F20488" w:rsidP="00F20488">
      <w:pPr>
        <w:pStyle w:val="TITOLOPRINC"/>
        <w:divId w:val="527259509"/>
        <w:rPr>
          <w:color w:val="002060"/>
        </w:rPr>
      </w:pPr>
      <w:r w:rsidRPr="000A7DEE">
        <w:rPr>
          <w:color w:val="002060"/>
        </w:rPr>
        <w:t>RISULTATI</w:t>
      </w:r>
    </w:p>
    <w:p w14:paraId="1F79AB04" w14:textId="77777777" w:rsidR="00F20488" w:rsidRPr="000A7DEE" w:rsidRDefault="00F20488" w:rsidP="00F20488">
      <w:pPr>
        <w:pStyle w:val="breakline"/>
        <w:divId w:val="527259509"/>
        <w:rPr>
          <w:color w:val="002060"/>
        </w:rPr>
      </w:pPr>
    </w:p>
    <w:p w14:paraId="19A271ED" w14:textId="77777777" w:rsidR="00F20488" w:rsidRPr="000A7DEE" w:rsidRDefault="00F20488" w:rsidP="00F20488">
      <w:pPr>
        <w:pStyle w:val="SOTTOTITOLOCAMPIONATO1"/>
        <w:divId w:val="527259509"/>
        <w:rPr>
          <w:color w:val="002060"/>
        </w:rPr>
      </w:pPr>
      <w:r w:rsidRPr="000A7DEE">
        <w:rPr>
          <w:color w:val="002060"/>
        </w:rPr>
        <w:t>RISULTATI UFFICIALI GARE DEL 20/02/2020</w:t>
      </w:r>
    </w:p>
    <w:p w14:paraId="07F950CA" w14:textId="77777777" w:rsidR="00F20488" w:rsidRPr="000A7DEE" w:rsidRDefault="00F20488" w:rsidP="00F20488">
      <w:pPr>
        <w:pStyle w:val="SOTTOTITOLOCAMPIONATO2"/>
        <w:divId w:val="527259509"/>
        <w:rPr>
          <w:color w:val="002060"/>
        </w:rPr>
      </w:pPr>
      <w:r w:rsidRPr="000A7DEE">
        <w:rPr>
          <w:color w:val="002060"/>
        </w:rPr>
        <w:t>Si trascrivono qui di seguito i risultati ufficiali delle gare disputate</w:t>
      </w:r>
    </w:p>
    <w:p w14:paraId="029D1800" w14:textId="77777777" w:rsidR="00F20488" w:rsidRPr="000A7DEE" w:rsidRDefault="00F20488" w:rsidP="00F2048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F20488" w:rsidRPr="000A7DEE" w14:paraId="19D41B04" w14:textId="77777777" w:rsidTr="00F2048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20488" w:rsidRPr="000A7DEE" w14:paraId="3E5E7B86" w14:textId="77777777" w:rsidTr="007C56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E5778" w14:textId="77777777" w:rsidR="00F20488" w:rsidRPr="000A7DEE" w:rsidRDefault="00F20488" w:rsidP="007C560B">
                  <w:pPr>
                    <w:pStyle w:val="HEADERTABELLA"/>
                    <w:rPr>
                      <w:color w:val="002060"/>
                    </w:rPr>
                  </w:pPr>
                  <w:r w:rsidRPr="000A7DEE">
                    <w:rPr>
                      <w:color w:val="002060"/>
                    </w:rPr>
                    <w:t>GIRONE G - 4 Giornata - A</w:t>
                  </w:r>
                </w:p>
              </w:tc>
            </w:tr>
            <w:tr w:rsidR="00F20488" w:rsidRPr="000A7DEE" w14:paraId="5DCE8433" w14:textId="77777777" w:rsidTr="007C56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9B5A7DC" w14:textId="77777777" w:rsidR="00F20488" w:rsidRPr="000A7DEE" w:rsidRDefault="00F20488" w:rsidP="007C560B">
                  <w:pPr>
                    <w:pStyle w:val="ROWTABELLA"/>
                    <w:rPr>
                      <w:color w:val="002060"/>
                    </w:rPr>
                  </w:pPr>
                  <w:r w:rsidRPr="000A7DEE">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F57724" w14:textId="77777777" w:rsidR="00F20488" w:rsidRPr="000A7DEE" w:rsidRDefault="00F20488" w:rsidP="007C560B">
                  <w:pPr>
                    <w:pStyle w:val="ROWTABELLA"/>
                    <w:rPr>
                      <w:color w:val="002060"/>
                    </w:rPr>
                  </w:pPr>
                  <w:r w:rsidRPr="000A7DEE">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E88036" w14:textId="77777777" w:rsidR="00F20488" w:rsidRPr="000A7DEE" w:rsidRDefault="00F20488" w:rsidP="007C560B">
                  <w:pPr>
                    <w:pStyle w:val="ROWTABELLA"/>
                    <w:jc w:val="center"/>
                    <w:rPr>
                      <w:color w:val="002060"/>
                    </w:rPr>
                  </w:pPr>
                  <w:r w:rsidRPr="000A7DEE">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8B732F" w14:textId="77777777" w:rsidR="00F20488" w:rsidRPr="000A7DEE" w:rsidRDefault="00F20488" w:rsidP="007C560B">
                  <w:pPr>
                    <w:pStyle w:val="ROWTABELLA"/>
                    <w:jc w:val="center"/>
                    <w:rPr>
                      <w:color w:val="002060"/>
                    </w:rPr>
                  </w:pPr>
                  <w:r w:rsidRPr="000A7DEE">
                    <w:rPr>
                      <w:color w:val="002060"/>
                    </w:rPr>
                    <w:t> </w:t>
                  </w:r>
                </w:p>
              </w:tc>
            </w:tr>
          </w:tbl>
          <w:p w14:paraId="56B28639" w14:textId="77777777" w:rsidR="00F20488" w:rsidRPr="000A7DEE" w:rsidRDefault="00F20488" w:rsidP="007C560B">
            <w:pPr>
              <w:rPr>
                <w:color w:val="002060"/>
                <w:sz w:val="24"/>
                <w:szCs w:val="24"/>
              </w:rPr>
            </w:pPr>
          </w:p>
        </w:tc>
      </w:tr>
    </w:tbl>
    <w:p w14:paraId="791D27EA" w14:textId="77777777" w:rsidR="00F20488" w:rsidRPr="000A7DEE" w:rsidRDefault="00F20488" w:rsidP="00F20488">
      <w:pPr>
        <w:pStyle w:val="breakline"/>
        <w:divId w:val="527259509"/>
        <w:rPr>
          <w:color w:val="002060"/>
        </w:rPr>
      </w:pPr>
    </w:p>
    <w:p w14:paraId="6E913670" w14:textId="77777777" w:rsidR="00F20488" w:rsidRPr="000A7DEE" w:rsidRDefault="00F20488" w:rsidP="00F20488">
      <w:pPr>
        <w:pStyle w:val="breakline"/>
        <w:divId w:val="527259509"/>
        <w:rPr>
          <w:color w:val="002060"/>
        </w:rPr>
      </w:pPr>
    </w:p>
    <w:p w14:paraId="53E25F65" w14:textId="77777777" w:rsidR="00F20488" w:rsidRPr="000A7DEE" w:rsidRDefault="00F20488" w:rsidP="00F20488">
      <w:pPr>
        <w:pStyle w:val="TITOLOPRINC"/>
        <w:divId w:val="527259509"/>
        <w:rPr>
          <w:color w:val="002060"/>
        </w:rPr>
      </w:pPr>
      <w:r w:rsidRPr="000A7DEE">
        <w:rPr>
          <w:color w:val="002060"/>
        </w:rPr>
        <w:t>GIUDICE SPORTIVO</w:t>
      </w:r>
    </w:p>
    <w:p w14:paraId="2E729782" w14:textId="77777777" w:rsidR="00F20488" w:rsidRPr="000A7DEE" w:rsidRDefault="00F20488" w:rsidP="00F20488">
      <w:pPr>
        <w:pStyle w:val="diffida"/>
        <w:divId w:val="527259509"/>
        <w:rPr>
          <w:color w:val="002060"/>
        </w:rPr>
      </w:pPr>
      <w:r w:rsidRPr="000A7DEE">
        <w:rPr>
          <w:color w:val="002060"/>
        </w:rPr>
        <w:t>Il Giudice Sportivo, Avv. Claudio Romagnoli, nella seduta del 26/02/2020 ha adottato le decisioni che di seguito integralmente si riportano:</w:t>
      </w:r>
    </w:p>
    <w:p w14:paraId="7D2B2CB1" w14:textId="77777777" w:rsidR="00F20488" w:rsidRPr="000A7DEE" w:rsidRDefault="00F20488" w:rsidP="00F20488">
      <w:pPr>
        <w:pStyle w:val="titolo10"/>
        <w:divId w:val="527259509"/>
        <w:rPr>
          <w:color w:val="002060"/>
        </w:rPr>
      </w:pPr>
      <w:r w:rsidRPr="000A7DEE">
        <w:rPr>
          <w:color w:val="002060"/>
        </w:rPr>
        <w:t xml:space="preserve">GARE DEL 20/ 2/2020 </w:t>
      </w:r>
    </w:p>
    <w:p w14:paraId="7C5E73AA" w14:textId="77777777" w:rsidR="00F20488" w:rsidRPr="000A7DEE" w:rsidRDefault="00F20488" w:rsidP="00F20488">
      <w:pPr>
        <w:pStyle w:val="titolo7a"/>
        <w:divId w:val="527259509"/>
        <w:rPr>
          <w:color w:val="002060"/>
        </w:rPr>
      </w:pPr>
      <w:r w:rsidRPr="000A7DEE">
        <w:rPr>
          <w:color w:val="002060"/>
        </w:rPr>
        <w:t xml:space="preserve">PROVVEDIMENTI DISCIPLINARI </w:t>
      </w:r>
    </w:p>
    <w:p w14:paraId="4E883A37" w14:textId="77777777" w:rsidR="00F20488" w:rsidRPr="000A7DEE" w:rsidRDefault="00F20488" w:rsidP="00F20488">
      <w:pPr>
        <w:pStyle w:val="TITOLO7B"/>
        <w:divId w:val="527259509"/>
        <w:rPr>
          <w:color w:val="002060"/>
        </w:rPr>
      </w:pPr>
      <w:r w:rsidRPr="000A7DEE">
        <w:rPr>
          <w:color w:val="002060"/>
        </w:rPr>
        <w:t xml:space="preserve">In base alle risultanze degli atti ufficiali sono state deliberate le seguenti sanzioni disciplinari. </w:t>
      </w:r>
    </w:p>
    <w:p w14:paraId="5B2E3AC0" w14:textId="77777777" w:rsidR="00F20488" w:rsidRPr="000A7DEE" w:rsidRDefault="00F20488" w:rsidP="00F20488">
      <w:pPr>
        <w:pStyle w:val="titolo30"/>
        <w:divId w:val="527259509"/>
        <w:rPr>
          <w:color w:val="002060"/>
        </w:rPr>
      </w:pPr>
      <w:r w:rsidRPr="000A7DEE">
        <w:rPr>
          <w:color w:val="002060"/>
        </w:rPr>
        <w:t xml:space="preserve">CALCIATORI ESPULSI </w:t>
      </w:r>
    </w:p>
    <w:p w14:paraId="1790D1BC" w14:textId="77777777" w:rsidR="00F20488" w:rsidRPr="000A7DEE" w:rsidRDefault="00F20488" w:rsidP="00F20488">
      <w:pPr>
        <w:pStyle w:val="titolo20"/>
        <w:divId w:val="527259509"/>
        <w:rPr>
          <w:color w:val="002060"/>
        </w:rPr>
      </w:pPr>
      <w:r w:rsidRPr="000A7DEE">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62781241" w14:textId="77777777" w:rsidTr="00F20488">
        <w:trPr>
          <w:divId w:val="527259509"/>
        </w:trPr>
        <w:tc>
          <w:tcPr>
            <w:tcW w:w="2200" w:type="dxa"/>
            <w:tcMar>
              <w:top w:w="20" w:type="dxa"/>
              <w:left w:w="20" w:type="dxa"/>
              <w:bottom w:w="20" w:type="dxa"/>
              <w:right w:w="20" w:type="dxa"/>
            </w:tcMar>
            <w:vAlign w:val="center"/>
          </w:tcPr>
          <w:p w14:paraId="29CAE80C" w14:textId="77777777" w:rsidR="00F20488" w:rsidRPr="000A7DEE" w:rsidRDefault="00F20488" w:rsidP="007C560B">
            <w:pPr>
              <w:pStyle w:val="movimento"/>
              <w:rPr>
                <w:color w:val="002060"/>
              </w:rPr>
            </w:pPr>
            <w:r w:rsidRPr="000A7DEE">
              <w:rPr>
                <w:color w:val="002060"/>
              </w:rPr>
              <w:t>URBINELLI RICCARDO</w:t>
            </w:r>
          </w:p>
        </w:tc>
        <w:tc>
          <w:tcPr>
            <w:tcW w:w="2200" w:type="dxa"/>
            <w:tcMar>
              <w:top w:w="20" w:type="dxa"/>
              <w:left w:w="20" w:type="dxa"/>
              <w:bottom w:w="20" w:type="dxa"/>
              <w:right w:w="20" w:type="dxa"/>
            </w:tcMar>
            <w:vAlign w:val="center"/>
          </w:tcPr>
          <w:p w14:paraId="6834EA86" w14:textId="77777777" w:rsidR="00F20488" w:rsidRPr="000A7DEE" w:rsidRDefault="00F20488" w:rsidP="007C560B">
            <w:pPr>
              <w:pStyle w:val="movimento2"/>
              <w:rPr>
                <w:color w:val="002060"/>
              </w:rPr>
            </w:pPr>
            <w:r w:rsidRPr="000A7DEE">
              <w:rPr>
                <w:color w:val="002060"/>
              </w:rPr>
              <w:t xml:space="preserve">(AUDAX 1970 S.ANGELO) </w:t>
            </w:r>
          </w:p>
        </w:tc>
        <w:tc>
          <w:tcPr>
            <w:tcW w:w="800" w:type="dxa"/>
            <w:tcMar>
              <w:top w:w="20" w:type="dxa"/>
              <w:left w:w="20" w:type="dxa"/>
              <w:bottom w:w="20" w:type="dxa"/>
              <w:right w:w="20" w:type="dxa"/>
            </w:tcMar>
            <w:vAlign w:val="center"/>
          </w:tcPr>
          <w:p w14:paraId="51161289"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56D1F546"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4FBB60A9" w14:textId="77777777" w:rsidR="00F20488" w:rsidRPr="000A7DEE" w:rsidRDefault="00F20488" w:rsidP="007C560B">
            <w:pPr>
              <w:pStyle w:val="movimento2"/>
              <w:rPr>
                <w:color w:val="002060"/>
              </w:rPr>
            </w:pPr>
            <w:r w:rsidRPr="000A7DEE">
              <w:rPr>
                <w:color w:val="002060"/>
              </w:rPr>
              <w:t> </w:t>
            </w:r>
          </w:p>
        </w:tc>
      </w:tr>
    </w:tbl>
    <w:p w14:paraId="33611FCE" w14:textId="77777777" w:rsidR="00F20488" w:rsidRPr="000A7DEE" w:rsidRDefault="00F20488" w:rsidP="00F20488">
      <w:pPr>
        <w:pStyle w:val="titolo30"/>
        <w:divId w:val="527259509"/>
        <w:rPr>
          <w:color w:val="002060"/>
        </w:rPr>
      </w:pPr>
      <w:r w:rsidRPr="000A7DEE">
        <w:rPr>
          <w:color w:val="002060"/>
        </w:rPr>
        <w:lastRenderedPageBreak/>
        <w:t xml:space="preserve">CALCIATORI NON ESPULSI </w:t>
      </w:r>
    </w:p>
    <w:p w14:paraId="300DF3A9" w14:textId="77777777" w:rsidR="00F20488" w:rsidRPr="000A7DEE" w:rsidRDefault="00F20488" w:rsidP="00F20488">
      <w:pPr>
        <w:pStyle w:val="titolo20"/>
        <w:divId w:val="527259509"/>
        <w:rPr>
          <w:color w:val="002060"/>
        </w:rPr>
      </w:pPr>
      <w:r w:rsidRPr="000A7DEE">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53284581" w14:textId="77777777" w:rsidTr="00F20488">
        <w:trPr>
          <w:divId w:val="527259509"/>
        </w:trPr>
        <w:tc>
          <w:tcPr>
            <w:tcW w:w="2200" w:type="dxa"/>
            <w:tcMar>
              <w:top w:w="20" w:type="dxa"/>
              <w:left w:w="20" w:type="dxa"/>
              <w:bottom w:w="20" w:type="dxa"/>
              <w:right w:w="20" w:type="dxa"/>
            </w:tcMar>
            <w:vAlign w:val="center"/>
          </w:tcPr>
          <w:p w14:paraId="22495B5C" w14:textId="77777777" w:rsidR="00F20488" w:rsidRPr="000A7DEE" w:rsidRDefault="00F20488" w:rsidP="007C560B">
            <w:pPr>
              <w:pStyle w:val="movimento"/>
              <w:rPr>
                <w:color w:val="002060"/>
              </w:rPr>
            </w:pPr>
            <w:r w:rsidRPr="000A7DEE">
              <w:rPr>
                <w:color w:val="002060"/>
              </w:rPr>
              <w:t>PASQUINI FILIPPO</w:t>
            </w:r>
          </w:p>
        </w:tc>
        <w:tc>
          <w:tcPr>
            <w:tcW w:w="2200" w:type="dxa"/>
            <w:tcMar>
              <w:top w:w="20" w:type="dxa"/>
              <w:left w:w="20" w:type="dxa"/>
              <w:bottom w:w="20" w:type="dxa"/>
              <w:right w:w="20" w:type="dxa"/>
            </w:tcMar>
            <w:vAlign w:val="center"/>
          </w:tcPr>
          <w:p w14:paraId="73429E67" w14:textId="77777777" w:rsidR="00F20488" w:rsidRPr="000A7DEE" w:rsidRDefault="00F20488" w:rsidP="007C560B">
            <w:pPr>
              <w:pStyle w:val="movimento2"/>
              <w:rPr>
                <w:color w:val="002060"/>
              </w:rPr>
            </w:pPr>
            <w:r w:rsidRPr="000A7DEE">
              <w:rPr>
                <w:color w:val="002060"/>
              </w:rPr>
              <w:t xml:space="preserve">(FUTSAL MONTURANO) </w:t>
            </w:r>
          </w:p>
        </w:tc>
        <w:tc>
          <w:tcPr>
            <w:tcW w:w="800" w:type="dxa"/>
            <w:tcMar>
              <w:top w:w="20" w:type="dxa"/>
              <w:left w:w="20" w:type="dxa"/>
              <w:bottom w:w="20" w:type="dxa"/>
              <w:right w:w="20" w:type="dxa"/>
            </w:tcMar>
            <w:vAlign w:val="center"/>
          </w:tcPr>
          <w:p w14:paraId="5DC3C848"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3AE75D87"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58FBE90C" w14:textId="77777777" w:rsidR="00F20488" w:rsidRPr="000A7DEE" w:rsidRDefault="00F20488" w:rsidP="007C560B">
            <w:pPr>
              <w:pStyle w:val="movimento2"/>
              <w:rPr>
                <w:color w:val="002060"/>
              </w:rPr>
            </w:pPr>
            <w:r w:rsidRPr="000A7DEE">
              <w:rPr>
                <w:color w:val="002060"/>
              </w:rPr>
              <w:t> </w:t>
            </w:r>
          </w:p>
        </w:tc>
      </w:tr>
    </w:tbl>
    <w:p w14:paraId="4AFF3F07" w14:textId="77777777" w:rsidR="00F20488" w:rsidRPr="000A7DEE" w:rsidRDefault="00F20488" w:rsidP="00F20488">
      <w:pPr>
        <w:pStyle w:val="titolo20"/>
        <w:divId w:val="527259509"/>
        <w:rPr>
          <w:color w:val="002060"/>
        </w:rPr>
      </w:pPr>
      <w:r w:rsidRPr="000A7DE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174BBF70" w14:textId="77777777" w:rsidTr="00F20488">
        <w:trPr>
          <w:divId w:val="527259509"/>
        </w:trPr>
        <w:tc>
          <w:tcPr>
            <w:tcW w:w="2200" w:type="dxa"/>
            <w:tcMar>
              <w:top w:w="20" w:type="dxa"/>
              <w:left w:w="20" w:type="dxa"/>
              <w:bottom w:w="20" w:type="dxa"/>
              <w:right w:w="20" w:type="dxa"/>
            </w:tcMar>
            <w:vAlign w:val="center"/>
          </w:tcPr>
          <w:p w14:paraId="3D21CF3A" w14:textId="77777777" w:rsidR="00F20488" w:rsidRPr="000A7DEE" w:rsidRDefault="00F20488" w:rsidP="007C560B">
            <w:pPr>
              <w:pStyle w:val="movimento"/>
              <w:rPr>
                <w:color w:val="002060"/>
              </w:rPr>
            </w:pPr>
            <w:r w:rsidRPr="000A7DEE">
              <w:rPr>
                <w:color w:val="002060"/>
              </w:rPr>
              <w:t>ANDRIULO ALFONSO</w:t>
            </w:r>
          </w:p>
        </w:tc>
        <w:tc>
          <w:tcPr>
            <w:tcW w:w="2200" w:type="dxa"/>
            <w:tcMar>
              <w:top w:w="20" w:type="dxa"/>
              <w:left w:w="20" w:type="dxa"/>
              <w:bottom w:w="20" w:type="dxa"/>
              <w:right w:w="20" w:type="dxa"/>
            </w:tcMar>
            <w:vAlign w:val="center"/>
          </w:tcPr>
          <w:p w14:paraId="5517BC2F" w14:textId="77777777" w:rsidR="00F20488" w:rsidRPr="000A7DEE" w:rsidRDefault="00F20488" w:rsidP="007C560B">
            <w:pPr>
              <w:pStyle w:val="movimento2"/>
              <w:rPr>
                <w:color w:val="002060"/>
              </w:rPr>
            </w:pPr>
            <w:r w:rsidRPr="000A7DEE">
              <w:rPr>
                <w:color w:val="002060"/>
              </w:rPr>
              <w:t xml:space="preserve">(AUDAX 1970 S.ANGELO) </w:t>
            </w:r>
          </w:p>
        </w:tc>
        <w:tc>
          <w:tcPr>
            <w:tcW w:w="800" w:type="dxa"/>
            <w:tcMar>
              <w:top w:w="20" w:type="dxa"/>
              <w:left w:w="20" w:type="dxa"/>
              <w:bottom w:w="20" w:type="dxa"/>
              <w:right w:w="20" w:type="dxa"/>
            </w:tcMar>
            <w:vAlign w:val="center"/>
          </w:tcPr>
          <w:p w14:paraId="0A9B484B"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02312A56"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3331C47D" w14:textId="77777777" w:rsidR="00F20488" w:rsidRPr="000A7DEE" w:rsidRDefault="00F20488" w:rsidP="007C560B">
            <w:pPr>
              <w:pStyle w:val="movimento2"/>
              <w:rPr>
                <w:color w:val="002060"/>
              </w:rPr>
            </w:pPr>
            <w:r w:rsidRPr="000A7DEE">
              <w:rPr>
                <w:color w:val="002060"/>
              </w:rPr>
              <w:t> </w:t>
            </w:r>
          </w:p>
        </w:tc>
      </w:tr>
    </w:tbl>
    <w:p w14:paraId="4FFBF5DE" w14:textId="77777777" w:rsidR="00F20488" w:rsidRPr="000A7DEE" w:rsidRDefault="00F20488" w:rsidP="00F20488">
      <w:pPr>
        <w:pStyle w:val="titolo20"/>
        <w:divId w:val="527259509"/>
        <w:rPr>
          <w:color w:val="002060"/>
        </w:rPr>
      </w:pPr>
      <w:r w:rsidRPr="000A7DE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2568ABE9" w14:textId="77777777" w:rsidTr="00F20488">
        <w:trPr>
          <w:divId w:val="527259509"/>
        </w:trPr>
        <w:tc>
          <w:tcPr>
            <w:tcW w:w="2200" w:type="dxa"/>
            <w:tcMar>
              <w:top w:w="20" w:type="dxa"/>
              <w:left w:w="20" w:type="dxa"/>
              <w:bottom w:w="20" w:type="dxa"/>
              <w:right w:w="20" w:type="dxa"/>
            </w:tcMar>
            <w:vAlign w:val="center"/>
          </w:tcPr>
          <w:p w14:paraId="101418BF" w14:textId="77777777" w:rsidR="00F20488" w:rsidRPr="000A7DEE" w:rsidRDefault="00F20488" w:rsidP="007C560B">
            <w:pPr>
              <w:pStyle w:val="movimento"/>
              <w:rPr>
                <w:color w:val="002060"/>
              </w:rPr>
            </w:pPr>
            <w:r w:rsidRPr="000A7DEE">
              <w:rPr>
                <w:color w:val="002060"/>
              </w:rPr>
              <w:t>LIBERATI LORENZO</w:t>
            </w:r>
          </w:p>
        </w:tc>
        <w:tc>
          <w:tcPr>
            <w:tcW w:w="2200" w:type="dxa"/>
            <w:tcMar>
              <w:top w:w="20" w:type="dxa"/>
              <w:left w:w="20" w:type="dxa"/>
              <w:bottom w:w="20" w:type="dxa"/>
              <w:right w:w="20" w:type="dxa"/>
            </w:tcMar>
            <w:vAlign w:val="center"/>
          </w:tcPr>
          <w:p w14:paraId="6E061BB8" w14:textId="77777777" w:rsidR="00F20488" w:rsidRPr="000A7DEE" w:rsidRDefault="00F20488" w:rsidP="007C560B">
            <w:pPr>
              <w:pStyle w:val="movimento2"/>
              <w:rPr>
                <w:color w:val="002060"/>
              </w:rPr>
            </w:pPr>
            <w:r w:rsidRPr="000A7DEE">
              <w:rPr>
                <w:color w:val="002060"/>
              </w:rPr>
              <w:t xml:space="preserve">(AUDAX 1970 S.ANGELO) </w:t>
            </w:r>
          </w:p>
        </w:tc>
        <w:tc>
          <w:tcPr>
            <w:tcW w:w="800" w:type="dxa"/>
            <w:tcMar>
              <w:top w:w="20" w:type="dxa"/>
              <w:left w:w="20" w:type="dxa"/>
              <w:bottom w:w="20" w:type="dxa"/>
              <w:right w:w="20" w:type="dxa"/>
            </w:tcMar>
            <w:vAlign w:val="center"/>
          </w:tcPr>
          <w:p w14:paraId="7B6254DB"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065E4EDF"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6B04777B" w14:textId="77777777" w:rsidR="00F20488" w:rsidRPr="000A7DEE" w:rsidRDefault="00F20488" w:rsidP="007C560B">
            <w:pPr>
              <w:pStyle w:val="movimento2"/>
              <w:rPr>
                <w:color w:val="002060"/>
              </w:rPr>
            </w:pPr>
            <w:r w:rsidRPr="000A7DEE">
              <w:rPr>
                <w:color w:val="002060"/>
              </w:rPr>
              <w:t> </w:t>
            </w:r>
          </w:p>
        </w:tc>
      </w:tr>
    </w:tbl>
    <w:p w14:paraId="3B97D7CC" w14:textId="0370E914" w:rsidR="00F20488" w:rsidRDefault="00F20488" w:rsidP="00F20488">
      <w:pPr>
        <w:pStyle w:val="breakline"/>
        <w:divId w:val="527259509"/>
        <w:rPr>
          <w:color w:val="002060"/>
        </w:rPr>
      </w:pPr>
    </w:p>
    <w:p w14:paraId="28A4C057" w14:textId="77777777" w:rsidR="00F20488" w:rsidRPr="00695BB5" w:rsidRDefault="00F20488" w:rsidP="00F2048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3738193" w14:textId="77777777" w:rsidR="00F20488" w:rsidRPr="00695BB5" w:rsidRDefault="00F20488" w:rsidP="00F2048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DAA484F" w14:textId="77777777" w:rsidR="00F20488" w:rsidRPr="000A7DEE" w:rsidRDefault="00F20488" w:rsidP="00F20488">
      <w:pPr>
        <w:pStyle w:val="breakline"/>
        <w:divId w:val="527259509"/>
        <w:rPr>
          <w:color w:val="002060"/>
        </w:rPr>
      </w:pPr>
    </w:p>
    <w:p w14:paraId="4B3E71E5" w14:textId="77777777" w:rsidR="00F20488" w:rsidRPr="000A7DEE" w:rsidRDefault="00F20488" w:rsidP="00F20488">
      <w:pPr>
        <w:pStyle w:val="TITOLOPRINC"/>
        <w:divId w:val="527259509"/>
        <w:rPr>
          <w:color w:val="002060"/>
        </w:rPr>
      </w:pPr>
      <w:r w:rsidRPr="000A7DEE">
        <w:rPr>
          <w:color w:val="002060"/>
        </w:rPr>
        <w:t>CLASSIFICA</w:t>
      </w:r>
    </w:p>
    <w:p w14:paraId="35A42E4A" w14:textId="77777777" w:rsidR="00F20488" w:rsidRPr="000A7DEE" w:rsidRDefault="00F20488" w:rsidP="00F20488">
      <w:pPr>
        <w:pStyle w:val="breakline"/>
        <w:divId w:val="527259509"/>
        <w:rPr>
          <w:color w:val="002060"/>
        </w:rPr>
      </w:pPr>
    </w:p>
    <w:p w14:paraId="7690AD63" w14:textId="77777777" w:rsidR="00F20488" w:rsidRPr="000A7DEE" w:rsidRDefault="00F20488" w:rsidP="00F20488">
      <w:pPr>
        <w:pStyle w:val="breakline"/>
        <w:divId w:val="527259509"/>
        <w:rPr>
          <w:color w:val="002060"/>
        </w:rPr>
      </w:pPr>
    </w:p>
    <w:p w14:paraId="2758AD5F" w14:textId="77777777" w:rsidR="00F20488" w:rsidRPr="000A7DEE" w:rsidRDefault="00F20488" w:rsidP="00F20488">
      <w:pPr>
        <w:pStyle w:val="SOTTOTITOLOCAMPIONATO1"/>
        <w:divId w:val="527259509"/>
        <w:rPr>
          <w:color w:val="002060"/>
        </w:rPr>
      </w:pPr>
      <w:r w:rsidRPr="000A7DEE">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19AD5EF6"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FD97A"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6C721"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22476"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DBD26"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5E456E"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A52A6"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15AEF"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A583F"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81F0F"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DC68CD" w14:textId="77777777" w:rsidR="00F20488" w:rsidRPr="000A7DEE" w:rsidRDefault="00F20488" w:rsidP="007C560B">
            <w:pPr>
              <w:pStyle w:val="HEADERTABELLA"/>
              <w:rPr>
                <w:color w:val="002060"/>
              </w:rPr>
            </w:pPr>
            <w:r w:rsidRPr="000A7DEE">
              <w:rPr>
                <w:color w:val="002060"/>
              </w:rPr>
              <w:t>PE</w:t>
            </w:r>
          </w:p>
        </w:tc>
      </w:tr>
      <w:tr w:rsidR="00F20488" w:rsidRPr="000A7DEE" w14:paraId="2551FF05"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20B8B8" w14:textId="77777777" w:rsidR="00F20488" w:rsidRPr="000A7DEE" w:rsidRDefault="00F20488" w:rsidP="007C560B">
            <w:pPr>
              <w:pStyle w:val="ROWTABELLA"/>
              <w:rPr>
                <w:color w:val="002060"/>
              </w:rPr>
            </w:pPr>
            <w:r w:rsidRPr="000A7DE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B2AE9"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9EBBC"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562E3"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F8545"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863A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32734" w14:textId="77777777" w:rsidR="00F20488" w:rsidRPr="000A7DEE" w:rsidRDefault="00F20488" w:rsidP="007C560B">
            <w:pPr>
              <w:pStyle w:val="ROWTABELLA"/>
              <w:jc w:val="center"/>
              <w:rPr>
                <w:color w:val="002060"/>
              </w:rPr>
            </w:pPr>
            <w:r w:rsidRPr="000A7DE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3B834"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E8A38"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94C54" w14:textId="77777777" w:rsidR="00F20488" w:rsidRPr="000A7DEE" w:rsidRDefault="00F20488" w:rsidP="007C560B">
            <w:pPr>
              <w:pStyle w:val="ROWTABELLA"/>
              <w:jc w:val="center"/>
              <w:rPr>
                <w:color w:val="002060"/>
              </w:rPr>
            </w:pPr>
            <w:r w:rsidRPr="000A7DEE">
              <w:rPr>
                <w:color w:val="002060"/>
              </w:rPr>
              <w:t>0</w:t>
            </w:r>
          </w:p>
        </w:tc>
      </w:tr>
      <w:tr w:rsidR="00F20488" w:rsidRPr="000A7DEE" w14:paraId="21B2AE7F"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B127C0" w14:textId="77777777" w:rsidR="00F20488" w:rsidRPr="000A7DEE" w:rsidRDefault="00F20488" w:rsidP="007C560B">
            <w:pPr>
              <w:pStyle w:val="ROWTABELLA"/>
              <w:rPr>
                <w:color w:val="002060"/>
              </w:rPr>
            </w:pPr>
            <w:r w:rsidRPr="000A7DE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ECECA"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FCD49"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3424F"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3B3E7"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991A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5098F"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C89A5"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9387D"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8DA12" w14:textId="77777777" w:rsidR="00F20488" w:rsidRPr="000A7DEE" w:rsidRDefault="00F20488" w:rsidP="007C560B">
            <w:pPr>
              <w:pStyle w:val="ROWTABELLA"/>
              <w:jc w:val="center"/>
              <w:rPr>
                <w:color w:val="002060"/>
              </w:rPr>
            </w:pPr>
            <w:r w:rsidRPr="000A7DEE">
              <w:rPr>
                <w:color w:val="002060"/>
              </w:rPr>
              <w:t>0</w:t>
            </w:r>
          </w:p>
        </w:tc>
      </w:tr>
      <w:tr w:rsidR="00F20488" w:rsidRPr="000A7DEE" w14:paraId="1481231D"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DCFC53" w14:textId="77777777" w:rsidR="00F20488" w:rsidRPr="000A7DEE" w:rsidRDefault="00F20488" w:rsidP="007C560B">
            <w:pPr>
              <w:pStyle w:val="ROWTABELLA"/>
              <w:rPr>
                <w:color w:val="002060"/>
              </w:rPr>
            </w:pPr>
            <w:r w:rsidRPr="000A7DE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8F336"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75082"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868AA"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408A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C4EF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E86AA"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10A4A"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48D41"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BBE52" w14:textId="77777777" w:rsidR="00F20488" w:rsidRPr="000A7DEE" w:rsidRDefault="00F20488" w:rsidP="007C560B">
            <w:pPr>
              <w:pStyle w:val="ROWTABELLA"/>
              <w:jc w:val="center"/>
              <w:rPr>
                <w:color w:val="002060"/>
              </w:rPr>
            </w:pPr>
            <w:r w:rsidRPr="000A7DEE">
              <w:rPr>
                <w:color w:val="002060"/>
              </w:rPr>
              <w:t>0</w:t>
            </w:r>
          </w:p>
        </w:tc>
      </w:tr>
      <w:tr w:rsidR="00F20488" w:rsidRPr="000A7DEE" w14:paraId="024B37E5"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2CC26A" w14:textId="77777777" w:rsidR="00F20488" w:rsidRPr="000A7DEE" w:rsidRDefault="00F20488" w:rsidP="007C560B">
            <w:pPr>
              <w:pStyle w:val="ROWTABELLA"/>
              <w:rPr>
                <w:color w:val="002060"/>
              </w:rPr>
            </w:pPr>
            <w:r w:rsidRPr="000A7DE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B1CCD"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C921A"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DE10A"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EFE32"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A9B88"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D824D"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CB243"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FC2EF"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5F169" w14:textId="77777777" w:rsidR="00F20488" w:rsidRPr="000A7DEE" w:rsidRDefault="00F20488" w:rsidP="007C560B">
            <w:pPr>
              <w:pStyle w:val="ROWTABELLA"/>
              <w:jc w:val="center"/>
              <w:rPr>
                <w:color w:val="002060"/>
              </w:rPr>
            </w:pPr>
            <w:r w:rsidRPr="000A7DEE">
              <w:rPr>
                <w:color w:val="002060"/>
              </w:rPr>
              <w:t>0</w:t>
            </w:r>
          </w:p>
        </w:tc>
      </w:tr>
      <w:tr w:rsidR="00F20488" w:rsidRPr="000A7DEE" w14:paraId="5DD8C94C"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ABEB24" w14:textId="77777777" w:rsidR="00F20488" w:rsidRPr="000A7DEE" w:rsidRDefault="00F20488" w:rsidP="007C560B">
            <w:pPr>
              <w:pStyle w:val="ROWTABELLA"/>
              <w:rPr>
                <w:color w:val="002060"/>
              </w:rPr>
            </w:pPr>
            <w:r w:rsidRPr="000A7DE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8783B"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94A19"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C72AD"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84FA3"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3CC34"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D8BE7"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D12C8"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651C7"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C384D" w14:textId="77777777" w:rsidR="00F20488" w:rsidRPr="000A7DEE" w:rsidRDefault="00F20488" w:rsidP="007C560B">
            <w:pPr>
              <w:pStyle w:val="ROWTABELLA"/>
              <w:jc w:val="center"/>
              <w:rPr>
                <w:color w:val="002060"/>
              </w:rPr>
            </w:pPr>
            <w:r w:rsidRPr="000A7DEE">
              <w:rPr>
                <w:color w:val="002060"/>
              </w:rPr>
              <w:t>0</w:t>
            </w:r>
          </w:p>
        </w:tc>
      </w:tr>
      <w:tr w:rsidR="00F20488" w:rsidRPr="000A7DEE" w14:paraId="5B7E8539"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AF54F4" w14:textId="77777777" w:rsidR="00F20488" w:rsidRPr="000A7DEE" w:rsidRDefault="00F20488" w:rsidP="007C560B">
            <w:pPr>
              <w:pStyle w:val="ROWTABELLA"/>
              <w:rPr>
                <w:color w:val="002060"/>
              </w:rPr>
            </w:pPr>
            <w:r w:rsidRPr="000A7DE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B0782"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BCB29"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DC1E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59FBA"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D7B83"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81B5E"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EC9A0"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9EF4B"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DE6DC" w14:textId="77777777" w:rsidR="00F20488" w:rsidRPr="000A7DEE" w:rsidRDefault="00F20488" w:rsidP="007C560B">
            <w:pPr>
              <w:pStyle w:val="ROWTABELLA"/>
              <w:jc w:val="center"/>
              <w:rPr>
                <w:color w:val="002060"/>
              </w:rPr>
            </w:pPr>
            <w:r w:rsidRPr="000A7DEE">
              <w:rPr>
                <w:color w:val="002060"/>
              </w:rPr>
              <w:t>0</w:t>
            </w:r>
          </w:p>
        </w:tc>
      </w:tr>
      <w:tr w:rsidR="00F20488" w:rsidRPr="000A7DEE" w14:paraId="5C33C62B"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C9CCDA" w14:textId="77777777" w:rsidR="00F20488" w:rsidRPr="000A7DEE" w:rsidRDefault="00F20488" w:rsidP="007C560B">
            <w:pPr>
              <w:pStyle w:val="ROWTABELLA"/>
              <w:rPr>
                <w:color w:val="002060"/>
              </w:rPr>
            </w:pPr>
            <w:r w:rsidRPr="000A7DE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48550"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B17CA"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C9665"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27DC0"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F1F84"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8F2F5"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D58FA"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B3C99"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081E4" w14:textId="77777777" w:rsidR="00F20488" w:rsidRPr="000A7DEE" w:rsidRDefault="00F20488" w:rsidP="007C560B">
            <w:pPr>
              <w:pStyle w:val="ROWTABELLA"/>
              <w:jc w:val="center"/>
              <w:rPr>
                <w:color w:val="002060"/>
              </w:rPr>
            </w:pPr>
            <w:r w:rsidRPr="000A7DEE">
              <w:rPr>
                <w:color w:val="002060"/>
              </w:rPr>
              <w:t>0</w:t>
            </w:r>
          </w:p>
        </w:tc>
      </w:tr>
    </w:tbl>
    <w:p w14:paraId="49463E41" w14:textId="77777777" w:rsidR="00F20488" w:rsidRPr="000A7DEE" w:rsidRDefault="00F20488" w:rsidP="00F20488">
      <w:pPr>
        <w:pStyle w:val="breakline"/>
        <w:divId w:val="527259509"/>
        <w:rPr>
          <w:color w:val="002060"/>
        </w:rPr>
      </w:pPr>
    </w:p>
    <w:p w14:paraId="26CF2D44" w14:textId="77777777" w:rsidR="00F20488" w:rsidRPr="000A7DEE" w:rsidRDefault="00F20488" w:rsidP="00F20488">
      <w:pPr>
        <w:pStyle w:val="breakline"/>
        <w:divId w:val="527259509"/>
        <w:rPr>
          <w:color w:val="002060"/>
        </w:rPr>
      </w:pPr>
    </w:p>
    <w:p w14:paraId="75084186" w14:textId="77777777" w:rsidR="00F20488" w:rsidRPr="000A7DEE" w:rsidRDefault="00F20488" w:rsidP="00F20488">
      <w:pPr>
        <w:pStyle w:val="SOTTOTITOLOCAMPIONATO1"/>
        <w:divId w:val="527259509"/>
        <w:rPr>
          <w:color w:val="002060"/>
        </w:rPr>
      </w:pPr>
      <w:r w:rsidRPr="000A7DEE">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4DBFCC8D"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697E1"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D89A6"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568942"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C8EA8"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98929"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EFEAB3"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0B91CB"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E4FE7F"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0441C1"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5B4701" w14:textId="77777777" w:rsidR="00F20488" w:rsidRPr="000A7DEE" w:rsidRDefault="00F20488" w:rsidP="007C560B">
            <w:pPr>
              <w:pStyle w:val="HEADERTABELLA"/>
              <w:rPr>
                <w:color w:val="002060"/>
              </w:rPr>
            </w:pPr>
            <w:r w:rsidRPr="000A7DEE">
              <w:rPr>
                <w:color w:val="002060"/>
              </w:rPr>
              <w:t>PE</w:t>
            </w:r>
          </w:p>
        </w:tc>
      </w:tr>
      <w:tr w:rsidR="00F20488" w:rsidRPr="000A7DEE" w14:paraId="05510595"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17193C" w14:textId="77777777" w:rsidR="00F20488" w:rsidRPr="000A7DEE" w:rsidRDefault="00F20488" w:rsidP="007C560B">
            <w:pPr>
              <w:pStyle w:val="ROWTABELLA"/>
              <w:rPr>
                <w:color w:val="002060"/>
              </w:rPr>
            </w:pPr>
            <w:r w:rsidRPr="000A7DE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EEBC"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6774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A44CC"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DF877"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1A31B"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B0D4A" w14:textId="77777777" w:rsidR="00F20488" w:rsidRPr="000A7DEE" w:rsidRDefault="00F20488" w:rsidP="007C560B">
            <w:pPr>
              <w:pStyle w:val="ROWTABELLA"/>
              <w:jc w:val="center"/>
              <w:rPr>
                <w:color w:val="002060"/>
              </w:rPr>
            </w:pPr>
            <w:r w:rsidRPr="000A7DE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9987D" w14:textId="77777777" w:rsidR="00F20488" w:rsidRPr="000A7DEE" w:rsidRDefault="00F20488" w:rsidP="007C560B">
            <w:pPr>
              <w:pStyle w:val="ROWTABELLA"/>
              <w:jc w:val="center"/>
              <w:rPr>
                <w:color w:val="002060"/>
              </w:rPr>
            </w:pPr>
            <w:r w:rsidRPr="000A7D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BCDA0"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C4146" w14:textId="77777777" w:rsidR="00F20488" w:rsidRPr="000A7DEE" w:rsidRDefault="00F20488" w:rsidP="007C560B">
            <w:pPr>
              <w:pStyle w:val="ROWTABELLA"/>
              <w:jc w:val="center"/>
              <w:rPr>
                <w:color w:val="002060"/>
              </w:rPr>
            </w:pPr>
            <w:r w:rsidRPr="000A7DEE">
              <w:rPr>
                <w:color w:val="002060"/>
              </w:rPr>
              <w:t>0</w:t>
            </w:r>
          </w:p>
        </w:tc>
      </w:tr>
      <w:tr w:rsidR="00F20488" w:rsidRPr="000A7DEE" w14:paraId="5C3F60D0"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4FCEDE" w14:textId="77777777" w:rsidR="00F20488" w:rsidRPr="000A7DEE" w:rsidRDefault="00F20488" w:rsidP="007C560B">
            <w:pPr>
              <w:pStyle w:val="ROWTABELLA"/>
              <w:rPr>
                <w:color w:val="002060"/>
              </w:rPr>
            </w:pPr>
            <w:r w:rsidRPr="000A7DE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FD4CB"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347CA"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5D445"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D2446"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556A9"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A8B4E"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EF731"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DF40F"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8B473" w14:textId="77777777" w:rsidR="00F20488" w:rsidRPr="000A7DEE" w:rsidRDefault="00F20488" w:rsidP="007C560B">
            <w:pPr>
              <w:pStyle w:val="ROWTABELLA"/>
              <w:jc w:val="center"/>
              <w:rPr>
                <w:color w:val="002060"/>
              </w:rPr>
            </w:pPr>
            <w:r w:rsidRPr="000A7DEE">
              <w:rPr>
                <w:color w:val="002060"/>
              </w:rPr>
              <w:t>0</w:t>
            </w:r>
          </w:p>
        </w:tc>
      </w:tr>
      <w:tr w:rsidR="00F20488" w:rsidRPr="000A7DEE" w14:paraId="04755D2D"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71FEE2" w14:textId="77777777" w:rsidR="00F20488" w:rsidRPr="000A7DEE" w:rsidRDefault="00F20488" w:rsidP="007C560B">
            <w:pPr>
              <w:pStyle w:val="ROWTABELLA"/>
              <w:rPr>
                <w:color w:val="002060"/>
              </w:rPr>
            </w:pPr>
            <w:r w:rsidRPr="000A7DE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BC61E"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C5893"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EB38E"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B1240"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7D58D"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853D3"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471B5"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B257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9119B" w14:textId="77777777" w:rsidR="00F20488" w:rsidRPr="000A7DEE" w:rsidRDefault="00F20488" w:rsidP="007C560B">
            <w:pPr>
              <w:pStyle w:val="ROWTABELLA"/>
              <w:jc w:val="center"/>
              <w:rPr>
                <w:color w:val="002060"/>
              </w:rPr>
            </w:pPr>
            <w:r w:rsidRPr="000A7DEE">
              <w:rPr>
                <w:color w:val="002060"/>
              </w:rPr>
              <w:t>0</w:t>
            </w:r>
          </w:p>
        </w:tc>
      </w:tr>
      <w:tr w:rsidR="00F20488" w:rsidRPr="000A7DEE" w14:paraId="0FE8986B"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84302F" w14:textId="77777777" w:rsidR="00F20488" w:rsidRPr="000A7DEE" w:rsidRDefault="00F20488" w:rsidP="007C560B">
            <w:pPr>
              <w:pStyle w:val="ROWTABELLA"/>
              <w:rPr>
                <w:color w:val="002060"/>
              </w:rPr>
            </w:pPr>
            <w:r w:rsidRPr="000A7DE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954B0" w14:textId="77777777" w:rsidR="00F20488" w:rsidRPr="000A7DEE" w:rsidRDefault="00F20488" w:rsidP="007C560B">
            <w:pPr>
              <w:pStyle w:val="ROWTABELLA"/>
              <w:jc w:val="center"/>
              <w:rPr>
                <w:color w:val="002060"/>
              </w:rPr>
            </w:pPr>
            <w:r w:rsidRPr="000A7DE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2C711"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BBCED"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BC390"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A41B5"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780CA"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49C86"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5A40A"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2C190" w14:textId="77777777" w:rsidR="00F20488" w:rsidRPr="000A7DEE" w:rsidRDefault="00F20488" w:rsidP="007C560B">
            <w:pPr>
              <w:pStyle w:val="ROWTABELLA"/>
              <w:jc w:val="center"/>
              <w:rPr>
                <w:color w:val="002060"/>
              </w:rPr>
            </w:pPr>
            <w:r w:rsidRPr="000A7DEE">
              <w:rPr>
                <w:color w:val="002060"/>
              </w:rPr>
              <w:t>0</w:t>
            </w:r>
          </w:p>
        </w:tc>
      </w:tr>
      <w:tr w:rsidR="00F20488" w:rsidRPr="000A7DEE" w14:paraId="0607DE26"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2BF1F2" w14:textId="77777777" w:rsidR="00F20488" w:rsidRPr="000A7DEE" w:rsidRDefault="00F20488" w:rsidP="007C560B">
            <w:pPr>
              <w:pStyle w:val="ROWTABELLA"/>
              <w:rPr>
                <w:color w:val="002060"/>
              </w:rPr>
            </w:pPr>
            <w:r w:rsidRPr="000A7DE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D02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6DF41"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F82D9"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BAE8C"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42A65"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B2FFF"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D122C"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ECEDE"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2ECEC" w14:textId="77777777" w:rsidR="00F20488" w:rsidRPr="000A7DEE" w:rsidRDefault="00F20488" w:rsidP="007C560B">
            <w:pPr>
              <w:pStyle w:val="ROWTABELLA"/>
              <w:jc w:val="center"/>
              <w:rPr>
                <w:color w:val="002060"/>
              </w:rPr>
            </w:pPr>
            <w:r w:rsidRPr="000A7DEE">
              <w:rPr>
                <w:color w:val="002060"/>
              </w:rPr>
              <w:t>0</w:t>
            </w:r>
          </w:p>
        </w:tc>
      </w:tr>
      <w:tr w:rsidR="00F20488" w:rsidRPr="000A7DEE" w14:paraId="3D892D8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E2050F" w14:textId="77777777" w:rsidR="00F20488" w:rsidRPr="000A7DEE" w:rsidRDefault="00F20488" w:rsidP="007C560B">
            <w:pPr>
              <w:pStyle w:val="ROWTABELLA"/>
              <w:rPr>
                <w:color w:val="002060"/>
              </w:rPr>
            </w:pPr>
            <w:r w:rsidRPr="000A7DE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90590"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73B8F"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4930C"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A12BE"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DE5A0"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F2CD3"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78499"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6DBA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4F860" w14:textId="77777777" w:rsidR="00F20488" w:rsidRPr="000A7DEE" w:rsidRDefault="00F20488" w:rsidP="007C560B">
            <w:pPr>
              <w:pStyle w:val="ROWTABELLA"/>
              <w:jc w:val="center"/>
              <w:rPr>
                <w:color w:val="002060"/>
              </w:rPr>
            </w:pPr>
            <w:r w:rsidRPr="000A7DEE">
              <w:rPr>
                <w:color w:val="002060"/>
              </w:rPr>
              <w:t>0</w:t>
            </w:r>
          </w:p>
        </w:tc>
      </w:tr>
      <w:tr w:rsidR="00F20488" w:rsidRPr="000A7DEE" w14:paraId="18E85605"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A465CA" w14:textId="77777777" w:rsidR="00F20488" w:rsidRPr="000A7DEE" w:rsidRDefault="00F20488" w:rsidP="007C560B">
            <w:pPr>
              <w:pStyle w:val="ROWTABELLA"/>
              <w:rPr>
                <w:color w:val="002060"/>
              </w:rPr>
            </w:pPr>
            <w:r w:rsidRPr="000A7DE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1D6BF"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80120"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01B1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D165A"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F6D56"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252A3"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8FB40" w14:textId="77777777" w:rsidR="00F20488" w:rsidRPr="000A7DEE" w:rsidRDefault="00F20488" w:rsidP="007C560B">
            <w:pPr>
              <w:pStyle w:val="ROWTABELLA"/>
              <w:jc w:val="center"/>
              <w:rPr>
                <w:color w:val="002060"/>
              </w:rPr>
            </w:pPr>
            <w:r w:rsidRPr="000A7DE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B9D64"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1E8AE" w14:textId="77777777" w:rsidR="00F20488" w:rsidRPr="000A7DEE" w:rsidRDefault="00F20488" w:rsidP="007C560B">
            <w:pPr>
              <w:pStyle w:val="ROWTABELLA"/>
              <w:jc w:val="center"/>
              <w:rPr>
                <w:color w:val="002060"/>
              </w:rPr>
            </w:pPr>
            <w:r w:rsidRPr="000A7DEE">
              <w:rPr>
                <w:color w:val="002060"/>
              </w:rPr>
              <w:t>0</w:t>
            </w:r>
          </w:p>
        </w:tc>
      </w:tr>
    </w:tbl>
    <w:p w14:paraId="2438CC91" w14:textId="77777777" w:rsidR="00F20488" w:rsidRPr="000A7DEE" w:rsidRDefault="00F20488" w:rsidP="00F20488">
      <w:pPr>
        <w:pStyle w:val="breakline"/>
        <w:divId w:val="527259509"/>
        <w:rPr>
          <w:color w:val="002060"/>
        </w:rPr>
      </w:pPr>
    </w:p>
    <w:p w14:paraId="320CACD8" w14:textId="77777777" w:rsidR="00F20488" w:rsidRPr="000A7DEE" w:rsidRDefault="00F20488" w:rsidP="00F20488">
      <w:pPr>
        <w:pStyle w:val="breakline"/>
        <w:divId w:val="527259509"/>
        <w:rPr>
          <w:color w:val="002060"/>
        </w:rPr>
      </w:pPr>
    </w:p>
    <w:p w14:paraId="2B4FAFF7" w14:textId="77777777" w:rsidR="00F20488" w:rsidRPr="000A7DEE" w:rsidRDefault="00F20488" w:rsidP="00F20488">
      <w:pPr>
        <w:pStyle w:val="SOTTOTITOLOCAMPIONATO1"/>
        <w:divId w:val="527259509"/>
        <w:rPr>
          <w:color w:val="002060"/>
        </w:rPr>
      </w:pPr>
      <w:r w:rsidRPr="000A7DEE">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7FD7E35D"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E53E0"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4743E"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C4D63"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E180CB"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16BD92"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34B00"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112B59"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8C1D6"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0F3AE"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111E1" w14:textId="77777777" w:rsidR="00F20488" w:rsidRPr="000A7DEE" w:rsidRDefault="00F20488" w:rsidP="007C560B">
            <w:pPr>
              <w:pStyle w:val="HEADERTABELLA"/>
              <w:rPr>
                <w:color w:val="002060"/>
              </w:rPr>
            </w:pPr>
            <w:r w:rsidRPr="000A7DEE">
              <w:rPr>
                <w:color w:val="002060"/>
              </w:rPr>
              <w:t>PE</w:t>
            </w:r>
          </w:p>
        </w:tc>
      </w:tr>
      <w:tr w:rsidR="00F20488" w:rsidRPr="000A7DEE" w14:paraId="0B055003"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3A6617" w14:textId="77777777" w:rsidR="00F20488" w:rsidRPr="000A7DEE" w:rsidRDefault="00F20488" w:rsidP="007C560B">
            <w:pPr>
              <w:pStyle w:val="ROWTABELLA"/>
              <w:rPr>
                <w:color w:val="002060"/>
              </w:rPr>
            </w:pPr>
            <w:r w:rsidRPr="000A7DE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B4B36"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11BB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08DFF"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46606"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CDB9"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2E802" w14:textId="77777777" w:rsidR="00F20488" w:rsidRPr="000A7DEE" w:rsidRDefault="00F20488" w:rsidP="007C560B">
            <w:pPr>
              <w:pStyle w:val="ROWTABELLA"/>
              <w:jc w:val="center"/>
              <w:rPr>
                <w:color w:val="002060"/>
              </w:rPr>
            </w:pPr>
            <w:r w:rsidRPr="000A7DE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B583C"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4E8E4"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7264E" w14:textId="77777777" w:rsidR="00F20488" w:rsidRPr="000A7DEE" w:rsidRDefault="00F20488" w:rsidP="007C560B">
            <w:pPr>
              <w:pStyle w:val="ROWTABELLA"/>
              <w:jc w:val="center"/>
              <w:rPr>
                <w:color w:val="002060"/>
              </w:rPr>
            </w:pPr>
            <w:r w:rsidRPr="000A7DEE">
              <w:rPr>
                <w:color w:val="002060"/>
              </w:rPr>
              <w:t>0</w:t>
            </w:r>
          </w:p>
        </w:tc>
      </w:tr>
      <w:tr w:rsidR="00F20488" w:rsidRPr="000A7DEE" w14:paraId="5A3C3945"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DB361D" w14:textId="77777777" w:rsidR="00F20488" w:rsidRPr="000A7DEE" w:rsidRDefault="00F20488" w:rsidP="007C560B">
            <w:pPr>
              <w:pStyle w:val="ROWTABELLA"/>
              <w:rPr>
                <w:color w:val="002060"/>
              </w:rPr>
            </w:pPr>
            <w:r w:rsidRPr="000A7DE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7EB20"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3F661"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FB33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B25D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863C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9AB7B"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458C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E0AD4"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246A0" w14:textId="77777777" w:rsidR="00F20488" w:rsidRPr="000A7DEE" w:rsidRDefault="00F20488" w:rsidP="007C560B">
            <w:pPr>
              <w:pStyle w:val="ROWTABELLA"/>
              <w:jc w:val="center"/>
              <w:rPr>
                <w:color w:val="002060"/>
              </w:rPr>
            </w:pPr>
            <w:r w:rsidRPr="000A7DEE">
              <w:rPr>
                <w:color w:val="002060"/>
              </w:rPr>
              <w:t>0</w:t>
            </w:r>
          </w:p>
        </w:tc>
      </w:tr>
      <w:tr w:rsidR="00F20488" w:rsidRPr="000A7DEE" w14:paraId="031AEE10"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6E0167" w14:textId="77777777" w:rsidR="00F20488" w:rsidRPr="000A7DEE" w:rsidRDefault="00F20488" w:rsidP="007C560B">
            <w:pPr>
              <w:pStyle w:val="ROWTABELLA"/>
              <w:rPr>
                <w:color w:val="002060"/>
              </w:rPr>
            </w:pPr>
            <w:r w:rsidRPr="000A7DE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8B77E"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425E8"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EF38B"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21986"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A1799"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83454"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C5C00"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22B8B"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D282C" w14:textId="77777777" w:rsidR="00F20488" w:rsidRPr="000A7DEE" w:rsidRDefault="00F20488" w:rsidP="007C560B">
            <w:pPr>
              <w:pStyle w:val="ROWTABELLA"/>
              <w:jc w:val="center"/>
              <w:rPr>
                <w:color w:val="002060"/>
              </w:rPr>
            </w:pPr>
            <w:r w:rsidRPr="000A7DEE">
              <w:rPr>
                <w:color w:val="002060"/>
              </w:rPr>
              <w:t>0</w:t>
            </w:r>
          </w:p>
        </w:tc>
      </w:tr>
      <w:tr w:rsidR="00F20488" w:rsidRPr="000A7DEE" w14:paraId="4D89DCF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2B99A1" w14:textId="77777777" w:rsidR="00F20488" w:rsidRPr="000A7DEE" w:rsidRDefault="00F20488" w:rsidP="007C560B">
            <w:pPr>
              <w:pStyle w:val="ROWTABELLA"/>
              <w:rPr>
                <w:color w:val="002060"/>
              </w:rPr>
            </w:pPr>
            <w:r w:rsidRPr="000A7DE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189B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CDBE4"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C8C53"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0257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A33DA"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40213"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03824" w14:textId="77777777" w:rsidR="00F20488" w:rsidRPr="000A7DEE" w:rsidRDefault="00F20488" w:rsidP="007C560B">
            <w:pPr>
              <w:pStyle w:val="ROWTABELLA"/>
              <w:jc w:val="center"/>
              <w:rPr>
                <w:color w:val="002060"/>
              </w:rPr>
            </w:pPr>
            <w:r w:rsidRPr="000A7DE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6A17B"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DD4CE" w14:textId="77777777" w:rsidR="00F20488" w:rsidRPr="000A7DEE" w:rsidRDefault="00F20488" w:rsidP="007C560B">
            <w:pPr>
              <w:pStyle w:val="ROWTABELLA"/>
              <w:jc w:val="center"/>
              <w:rPr>
                <w:color w:val="002060"/>
              </w:rPr>
            </w:pPr>
            <w:r w:rsidRPr="000A7DEE">
              <w:rPr>
                <w:color w:val="002060"/>
              </w:rPr>
              <w:t>0</w:t>
            </w:r>
          </w:p>
        </w:tc>
      </w:tr>
      <w:tr w:rsidR="00F20488" w:rsidRPr="000A7DEE" w14:paraId="48EDA6F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EEF2C8" w14:textId="77777777" w:rsidR="00F20488" w:rsidRPr="000A7DEE" w:rsidRDefault="00F20488" w:rsidP="007C560B">
            <w:pPr>
              <w:pStyle w:val="ROWTABELLA"/>
              <w:rPr>
                <w:color w:val="002060"/>
              </w:rPr>
            </w:pPr>
            <w:r w:rsidRPr="000A7DE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4B095"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71A60"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B8AFA"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51D7"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387B6"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A2C75"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4816" w14:textId="77777777" w:rsidR="00F20488" w:rsidRPr="000A7DEE" w:rsidRDefault="00F20488" w:rsidP="007C560B">
            <w:pPr>
              <w:pStyle w:val="ROWTABELLA"/>
              <w:jc w:val="center"/>
              <w:rPr>
                <w:color w:val="002060"/>
              </w:rPr>
            </w:pPr>
            <w:r w:rsidRPr="000A7DE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26E0D"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4BE85" w14:textId="77777777" w:rsidR="00F20488" w:rsidRPr="000A7DEE" w:rsidRDefault="00F20488" w:rsidP="007C560B">
            <w:pPr>
              <w:pStyle w:val="ROWTABELLA"/>
              <w:jc w:val="center"/>
              <w:rPr>
                <w:color w:val="002060"/>
              </w:rPr>
            </w:pPr>
            <w:r w:rsidRPr="000A7DEE">
              <w:rPr>
                <w:color w:val="002060"/>
              </w:rPr>
              <w:t>0</w:t>
            </w:r>
          </w:p>
        </w:tc>
      </w:tr>
      <w:tr w:rsidR="00F20488" w:rsidRPr="000A7DEE" w14:paraId="3414838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2B49D7" w14:textId="77777777" w:rsidR="00F20488" w:rsidRPr="000A7DEE" w:rsidRDefault="00F20488" w:rsidP="007C560B">
            <w:pPr>
              <w:pStyle w:val="ROWTABELLA"/>
              <w:rPr>
                <w:color w:val="002060"/>
              </w:rPr>
            </w:pPr>
            <w:r w:rsidRPr="000A7DE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C9D76"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1A856"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3B771"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15FD6"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68342"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6781B"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A8AD6" w14:textId="77777777" w:rsidR="00F20488" w:rsidRPr="000A7DEE" w:rsidRDefault="00F20488" w:rsidP="007C560B">
            <w:pPr>
              <w:pStyle w:val="ROWTABELLA"/>
              <w:jc w:val="center"/>
              <w:rPr>
                <w:color w:val="002060"/>
              </w:rPr>
            </w:pPr>
            <w:r w:rsidRPr="000A7DE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D0437"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78EF7" w14:textId="77777777" w:rsidR="00F20488" w:rsidRPr="000A7DEE" w:rsidRDefault="00F20488" w:rsidP="007C560B">
            <w:pPr>
              <w:pStyle w:val="ROWTABELLA"/>
              <w:jc w:val="center"/>
              <w:rPr>
                <w:color w:val="002060"/>
              </w:rPr>
            </w:pPr>
            <w:r w:rsidRPr="000A7DEE">
              <w:rPr>
                <w:color w:val="002060"/>
              </w:rPr>
              <w:t>0</w:t>
            </w:r>
          </w:p>
        </w:tc>
      </w:tr>
      <w:tr w:rsidR="00F20488" w:rsidRPr="000A7DEE" w14:paraId="1CE9D4C5"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06BE2B" w14:textId="77777777" w:rsidR="00F20488" w:rsidRPr="000A7DEE" w:rsidRDefault="00F20488" w:rsidP="007C560B">
            <w:pPr>
              <w:pStyle w:val="ROWTABELLA"/>
              <w:rPr>
                <w:color w:val="002060"/>
              </w:rPr>
            </w:pPr>
            <w:r w:rsidRPr="000A7DE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A2F3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248A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9987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BD63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6D268"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29728"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D95ED"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D6803"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BF66F" w14:textId="77777777" w:rsidR="00F20488" w:rsidRPr="000A7DEE" w:rsidRDefault="00F20488" w:rsidP="007C560B">
            <w:pPr>
              <w:pStyle w:val="ROWTABELLA"/>
              <w:jc w:val="center"/>
              <w:rPr>
                <w:color w:val="002060"/>
              </w:rPr>
            </w:pPr>
            <w:r w:rsidRPr="000A7DEE">
              <w:rPr>
                <w:color w:val="002060"/>
              </w:rPr>
              <w:t>0</w:t>
            </w:r>
          </w:p>
        </w:tc>
      </w:tr>
    </w:tbl>
    <w:p w14:paraId="5194583E" w14:textId="77777777" w:rsidR="00F20488" w:rsidRPr="000A7DEE" w:rsidRDefault="00F20488" w:rsidP="00F20488">
      <w:pPr>
        <w:pStyle w:val="breakline"/>
        <w:divId w:val="527259509"/>
        <w:rPr>
          <w:color w:val="002060"/>
        </w:rPr>
      </w:pPr>
    </w:p>
    <w:p w14:paraId="430A11B9" w14:textId="77777777" w:rsidR="00F20488" w:rsidRPr="000A7DEE" w:rsidRDefault="00F20488" w:rsidP="00F20488">
      <w:pPr>
        <w:pStyle w:val="breakline"/>
        <w:divId w:val="527259509"/>
        <w:rPr>
          <w:color w:val="002060"/>
        </w:rPr>
      </w:pPr>
    </w:p>
    <w:p w14:paraId="7456BFD2" w14:textId="77777777" w:rsidR="00F20488" w:rsidRPr="000A7DEE" w:rsidRDefault="00F20488" w:rsidP="00F20488">
      <w:pPr>
        <w:pStyle w:val="TITOLOCAMPIONATO"/>
        <w:shd w:val="clear" w:color="auto" w:fill="CCCCCC"/>
        <w:spacing w:before="80" w:after="40"/>
        <w:divId w:val="527259509"/>
        <w:rPr>
          <w:color w:val="002060"/>
        </w:rPr>
      </w:pPr>
      <w:r w:rsidRPr="000A7DEE">
        <w:rPr>
          <w:color w:val="002060"/>
        </w:rPr>
        <w:t>UNDER 19 CALCIO A 5 REGIONALE</w:t>
      </w:r>
    </w:p>
    <w:p w14:paraId="3F09BE6B" w14:textId="77777777" w:rsidR="00F20488" w:rsidRPr="000A7DEE" w:rsidRDefault="00F20488" w:rsidP="00F20488">
      <w:pPr>
        <w:pStyle w:val="TITOLOPRINC"/>
        <w:divId w:val="527259509"/>
        <w:rPr>
          <w:color w:val="002060"/>
        </w:rPr>
      </w:pPr>
      <w:r w:rsidRPr="000A7DEE">
        <w:rPr>
          <w:color w:val="002060"/>
        </w:rPr>
        <w:t>RISULTATI</w:t>
      </w:r>
    </w:p>
    <w:p w14:paraId="73DAF4B2" w14:textId="77777777" w:rsidR="00F20488" w:rsidRPr="000A7DEE" w:rsidRDefault="00F20488" w:rsidP="00F20488">
      <w:pPr>
        <w:pStyle w:val="breakline"/>
        <w:divId w:val="527259509"/>
        <w:rPr>
          <w:color w:val="002060"/>
        </w:rPr>
      </w:pPr>
    </w:p>
    <w:p w14:paraId="31EA4B19" w14:textId="77777777" w:rsidR="00F20488" w:rsidRPr="000A7DEE" w:rsidRDefault="00F20488" w:rsidP="00F20488">
      <w:pPr>
        <w:pStyle w:val="SOTTOTITOLOCAMPIONATO1"/>
        <w:divId w:val="527259509"/>
        <w:rPr>
          <w:color w:val="002060"/>
        </w:rPr>
      </w:pPr>
      <w:r w:rsidRPr="000A7DEE">
        <w:rPr>
          <w:color w:val="002060"/>
        </w:rPr>
        <w:t>RISULTATI UFFICIALI GARE DEL 23/02/2020</w:t>
      </w:r>
    </w:p>
    <w:p w14:paraId="044FD06F" w14:textId="77777777" w:rsidR="00F20488" w:rsidRPr="000A7DEE" w:rsidRDefault="00F20488" w:rsidP="00F20488">
      <w:pPr>
        <w:pStyle w:val="SOTTOTITOLOCAMPIONATO2"/>
        <w:divId w:val="527259509"/>
        <w:rPr>
          <w:color w:val="002060"/>
        </w:rPr>
      </w:pPr>
      <w:r w:rsidRPr="000A7DEE">
        <w:rPr>
          <w:color w:val="002060"/>
        </w:rPr>
        <w:t>Si trascrivono qui di seguito i risultati ufficiali delle gare disputate</w:t>
      </w:r>
    </w:p>
    <w:p w14:paraId="04FBD758" w14:textId="77777777" w:rsidR="00F20488" w:rsidRPr="000A7DEE" w:rsidRDefault="00F20488" w:rsidP="00F2048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F20488" w:rsidRPr="000A7DEE" w14:paraId="03691A06" w14:textId="77777777" w:rsidTr="00F2048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20488" w:rsidRPr="000A7DEE" w14:paraId="0A217EF0" w14:textId="77777777" w:rsidTr="007C56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0F41B" w14:textId="77777777" w:rsidR="00F20488" w:rsidRPr="000A7DEE" w:rsidRDefault="00F20488" w:rsidP="007C560B">
                  <w:pPr>
                    <w:pStyle w:val="HEADERTABELLA"/>
                    <w:rPr>
                      <w:color w:val="002060"/>
                    </w:rPr>
                  </w:pPr>
                  <w:r w:rsidRPr="000A7DEE">
                    <w:rPr>
                      <w:color w:val="002060"/>
                    </w:rPr>
                    <w:t>GIRONE S - 4 Giornata - A</w:t>
                  </w:r>
                </w:p>
              </w:tc>
            </w:tr>
            <w:tr w:rsidR="00F20488" w:rsidRPr="000A7DEE" w14:paraId="2332EC11" w14:textId="77777777" w:rsidTr="007C560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20F6978" w14:textId="77777777" w:rsidR="00F20488" w:rsidRPr="000A7DEE" w:rsidRDefault="00F20488" w:rsidP="007C560B">
                  <w:pPr>
                    <w:pStyle w:val="ROWTABELLA"/>
                    <w:rPr>
                      <w:color w:val="002060"/>
                    </w:rPr>
                  </w:pPr>
                  <w:r w:rsidRPr="000A7DEE">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4E07D8" w14:textId="77777777" w:rsidR="00F20488" w:rsidRPr="000A7DEE" w:rsidRDefault="00F20488" w:rsidP="007C560B">
                  <w:pPr>
                    <w:pStyle w:val="ROWTABELLA"/>
                    <w:rPr>
                      <w:color w:val="002060"/>
                    </w:rPr>
                  </w:pPr>
                  <w:r w:rsidRPr="000A7DEE">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8FCED9" w14:textId="77777777" w:rsidR="00F20488" w:rsidRPr="000A7DEE" w:rsidRDefault="00F20488" w:rsidP="007C560B">
                  <w:pPr>
                    <w:pStyle w:val="ROWTABELLA"/>
                    <w:jc w:val="center"/>
                    <w:rPr>
                      <w:color w:val="002060"/>
                    </w:rPr>
                  </w:pPr>
                  <w:r w:rsidRPr="000A7DEE">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FF2B74" w14:textId="77777777" w:rsidR="00F20488" w:rsidRPr="000A7DEE" w:rsidRDefault="00F20488" w:rsidP="007C560B">
                  <w:pPr>
                    <w:pStyle w:val="ROWTABELLA"/>
                    <w:jc w:val="center"/>
                    <w:rPr>
                      <w:color w:val="002060"/>
                    </w:rPr>
                  </w:pPr>
                  <w:r w:rsidRPr="000A7DEE">
                    <w:rPr>
                      <w:color w:val="002060"/>
                    </w:rPr>
                    <w:t> </w:t>
                  </w:r>
                </w:p>
              </w:tc>
            </w:tr>
          </w:tbl>
          <w:p w14:paraId="7397035E" w14:textId="77777777" w:rsidR="00F20488" w:rsidRPr="000A7DEE" w:rsidRDefault="00F20488" w:rsidP="007C560B">
            <w:pPr>
              <w:rPr>
                <w:color w:val="002060"/>
                <w:sz w:val="24"/>
                <w:szCs w:val="24"/>
              </w:rPr>
            </w:pPr>
          </w:p>
        </w:tc>
      </w:tr>
    </w:tbl>
    <w:p w14:paraId="721808CE" w14:textId="77777777" w:rsidR="00F20488" w:rsidRPr="000A7DEE" w:rsidRDefault="00F20488" w:rsidP="00F20488">
      <w:pPr>
        <w:pStyle w:val="breakline"/>
        <w:divId w:val="527259509"/>
        <w:rPr>
          <w:color w:val="002060"/>
        </w:rPr>
      </w:pPr>
    </w:p>
    <w:p w14:paraId="1F16C29F" w14:textId="77777777" w:rsidR="00F20488" w:rsidRPr="000A7DEE" w:rsidRDefault="00F20488" w:rsidP="00F20488">
      <w:pPr>
        <w:pStyle w:val="breakline"/>
        <w:divId w:val="527259509"/>
        <w:rPr>
          <w:color w:val="002060"/>
        </w:rPr>
      </w:pPr>
    </w:p>
    <w:p w14:paraId="473503EF" w14:textId="77777777" w:rsidR="00F20488" w:rsidRPr="000A7DEE" w:rsidRDefault="00F20488" w:rsidP="00F20488">
      <w:pPr>
        <w:pStyle w:val="TITOLOPRINC"/>
        <w:divId w:val="527259509"/>
        <w:rPr>
          <w:color w:val="002060"/>
        </w:rPr>
      </w:pPr>
      <w:r w:rsidRPr="000A7DEE">
        <w:rPr>
          <w:color w:val="002060"/>
        </w:rPr>
        <w:t>GIUDICE SPORTIVO</w:t>
      </w:r>
    </w:p>
    <w:p w14:paraId="57E4CE2D" w14:textId="77777777" w:rsidR="00F20488" w:rsidRPr="000A7DEE" w:rsidRDefault="00F20488" w:rsidP="00F20488">
      <w:pPr>
        <w:pStyle w:val="diffida"/>
        <w:divId w:val="527259509"/>
        <w:rPr>
          <w:color w:val="002060"/>
        </w:rPr>
      </w:pPr>
      <w:r w:rsidRPr="000A7DEE">
        <w:rPr>
          <w:color w:val="002060"/>
        </w:rPr>
        <w:t>Il Giudice Sportivo, Avv. Claudio Romagnoli, nella seduta del 26/02/2020 ha adottato le decisioni che di seguito integralmente si riportano:</w:t>
      </w:r>
    </w:p>
    <w:p w14:paraId="7FC672D4" w14:textId="77777777" w:rsidR="00F20488" w:rsidRPr="000A7DEE" w:rsidRDefault="00F20488" w:rsidP="00F20488">
      <w:pPr>
        <w:pStyle w:val="titolo10"/>
        <w:divId w:val="527259509"/>
        <w:rPr>
          <w:color w:val="002060"/>
        </w:rPr>
      </w:pPr>
      <w:r w:rsidRPr="000A7DEE">
        <w:rPr>
          <w:color w:val="002060"/>
        </w:rPr>
        <w:t xml:space="preserve">GARE DEL 23/ 2/2020 </w:t>
      </w:r>
    </w:p>
    <w:p w14:paraId="7B303116" w14:textId="77777777" w:rsidR="00F20488" w:rsidRPr="000A7DEE" w:rsidRDefault="00F20488" w:rsidP="00F20488">
      <w:pPr>
        <w:pStyle w:val="titolo7a"/>
        <w:divId w:val="527259509"/>
        <w:rPr>
          <w:color w:val="002060"/>
        </w:rPr>
      </w:pPr>
      <w:r w:rsidRPr="000A7DEE">
        <w:rPr>
          <w:color w:val="002060"/>
        </w:rPr>
        <w:t xml:space="preserve">PROVVEDIMENTI DISCIPLINARI </w:t>
      </w:r>
    </w:p>
    <w:p w14:paraId="02D825C9" w14:textId="77777777" w:rsidR="00F20488" w:rsidRPr="000A7DEE" w:rsidRDefault="00F20488" w:rsidP="00F20488">
      <w:pPr>
        <w:pStyle w:val="TITOLO7B"/>
        <w:divId w:val="527259509"/>
        <w:rPr>
          <w:color w:val="002060"/>
        </w:rPr>
      </w:pPr>
      <w:r w:rsidRPr="000A7DEE">
        <w:rPr>
          <w:color w:val="002060"/>
        </w:rPr>
        <w:t xml:space="preserve">In base alle risultanze degli atti ufficiali sono state deliberate le seguenti sanzioni disciplinari. </w:t>
      </w:r>
    </w:p>
    <w:p w14:paraId="392E4F2F" w14:textId="77777777" w:rsidR="00F20488" w:rsidRPr="000A7DEE" w:rsidRDefault="00F20488" w:rsidP="00F20488">
      <w:pPr>
        <w:pStyle w:val="titolo30"/>
        <w:divId w:val="527259509"/>
        <w:rPr>
          <w:color w:val="002060"/>
        </w:rPr>
      </w:pPr>
      <w:r w:rsidRPr="000A7DEE">
        <w:rPr>
          <w:color w:val="002060"/>
        </w:rPr>
        <w:t xml:space="preserve">ALLENATORI </w:t>
      </w:r>
    </w:p>
    <w:p w14:paraId="40A09CA3" w14:textId="77777777" w:rsidR="00F20488" w:rsidRPr="000A7DEE" w:rsidRDefault="00F20488" w:rsidP="00F20488">
      <w:pPr>
        <w:pStyle w:val="titolo20"/>
        <w:divId w:val="527259509"/>
        <w:rPr>
          <w:color w:val="002060"/>
        </w:rPr>
      </w:pPr>
      <w:r w:rsidRPr="000A7DEE">
        <w:rPr>
          <w:color w:val="002060"/>
        </w:rPr>
        <w:t xml:space="preserve">SQUALIFICA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7B8BD461" w14:textId="77777777" w:rsidTr="00F20488">
        <w:trPr>
          <w:divId w:val="527259509"/>
        </w:trPr>
        <w:tc>
          <w:tcPr>
            <w:tcW w:w="2200" w:type="dxa"/>
            <w:tcMar>
              <w:top w:w="20" w:type="dxa"/>
              <w:left w:w="20" w:type="dxa"/>
              <w:bottom w:w="20" w:type="dxa"/>
              <w:right w:w="20" w:type="dxa"/>
            </w:tcMar>
            <w:vAlign w:val="center"/>
          </w:tcPr>
          <w:p w14:paraId="6CA5EC88" w14:textId="77777777" w:rsidR="00F20488" w:rsidRPr="000A7DEE" w:rsidRDefault="00F20488" w:rsidP="007C560B">
            <w:pPr>
              <w:pStyle w:val="movimento"/>
              <w:rPr>
                <w:color w:val="002060"/>
              </w:rPr>
            </w:pPr>
            <w:r w:rsidRPr="000A7DEE">
              <w:rPr>
                <w:color w:val="002060"/>
              </w:rPr>
              <w:t>CASALUCCI VINCENZO</w:t>
            </w:r>
          </w:p>
        </w:tc>
        <w:tc>
          <w:tcPr>
            <w:tcW w:w="2200" w:type="dxa"/>
            <w:tcMar>
              <w:top w:w="20" w:type="dxa"/>
              <w:left w:w="20" w:type="dxa"/>
              <w:bottom w:w="20" w:type="dxa"/>
              <w:right w:w="20" w:type="dxa"/>
            </w:tcMar>
            <w:vAlign w:val="center"/>
          </w:tcPr>
          <w:p w14:paraId="34701D03" w14:textId="77777777" w:rsidR="00F20488" w:rsidRPr="000A7DEE" w:rsidRDefault="00F20488" w:rsidP="007C560B">
            <w:pPr>
              <w:pStyle w:val="movimento2"/>
              <w:rPr>
                <w:color w:val="002060"/>
              </w:rPr>
            </w:pPr>
            <w:r w:rsidRPr="000A7DEE">
              <w:rPr>
                <w:color w:val="002060"/>
              </w:rPr>
              <w:t xml:space="preserve">(CSI STELLA A.S.D.) </w:t>
            </w:r>
          </w:p>
        </w:tc>
        <w:tc>
          <w:tcPr>
            <w:tcW w:w="800" w:type="dxa"/>
            <w:tcMar>
              <w:top w:w="20" w:type="dxa"/>
              <w:left w:w="20" w:type="dxa"/>
              <w:bottom w:w="20" w:type="dxa"/>
              <w:right w:w="20" w:type="dxa"/>
            </w:tcMar>
            <w:vAlign w:val="center"/>
          </w:tcPr>
          <w:p w14:paraId="4C15BC74"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78EB891A"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7EF797E9" w14:textId="77777777" w:rsidR="00F20488" w:rsidRPr="000A7DEE" w:rsidRDefault="00F20488" w:rsidP="007C560B">
            <w:pPr>
              <w:pStyle w:val="movimento2"/>
              <w:rPr>
                <w:color w:val="002060"/>
              </w:rPr>
            </w:pPr>
            <w:r w:rsidRPr="000A7DEE">
              <w:rPr>
                <w:color w:val="002060"/>
              </w:rPr>
              <w:t> </w:t>
            </w:r>
          </w:p>
        </w:tc>
      </w:tr>
    </w:tbl>
    <w:p w14:paraId="3E5F8E7D" w14:textId="77777777" w:rsidR="00F20488" w:rsidRPr="000A7DEE" w:rsidRDefault="00F20488" w:rsidP="00F20488">
      <w:pPr>
        <w:pStyle w:val="diffida"/>
        <w:spacing w:before="80" w:beforeAutospacing="0" w:after="40" w:afterAutospacing="0"/>
        <w:divId w:val="527259509"/>
        <w:rPr>
          <w:color w:val="002060"/>
        </w:rPr>
      </w:pPr>
      <w:r w:rsidRPr="000A7DEE">
        <w:rPr>
          <w:color w:val="002060"/>
        </w:rPr>
        <w:t xml:space="preserve">Per proteste nei confronti dell'arbitro. </w:t>
      </w:r>
      <w:proofErr w:type="spellStart"/>
      <w:r w:rsidRPr="000A7DEE">
        <w:rPr>
          <w:color w:val="002060"/>
        </w:rPr>
        <w:t>allonatnato</w:t>
      </w:r>
      <w:proofErr w:type="spellEnd"/>
      <w:r w:rsidRPr="000A7DEE">
        <w:rPr>
          <w:color w:val="002060"/>
        </w:rPr>
        <w:t xml:space="preserve">. </w:t>
      </w:r>
    </w:p>
    <w:p w14:paraId="72EA37FC" w14:textId="77777777" w:rsidR="00F20488" w:rsidRPr="000A7DEE" w:rsidRDefault="00F20488" w:rsidP="00F20488">
      <w:pPr>
        <w:pStyle w:val="titolo30"/>
        <w:divId w:val="527259509"/>
        <w:rPr>
          <w:color w:val="002060"/>
        </w:rPr>
      </w:pPr>
      <w:r w:rsidRPr="000A7DEE">
        <w:rPr>
          <w:color w:val="002060"/>
        </w:rPr>
        <w:t xml:space="preserve">CALCIATORI NON ESPULSI </w:t>
      </w:r>
    </w:p>
    <w:p w14:paraId="1E72B1F0" w14:textId="77777777" w:rsidR="00F20488" w:rsidRPr="000A7DEE" w:rsidRDefault="00F20488" w:rsidP="00F20488">
      <w:pPr>
        <w:pStyle w:val="titolo20"/>
        <w:divId w:val="527259509"/>
        <w:rPr>
          <w:color w:val="002060"/>
        </w:rPr>
      </w:pPr>
      <w:r w:rsidRPr="000A7DE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20488" w:rsidRPr="000A7DEE" w14:paraId="42E74EA9" w14:textId="77777777" w:rsidTr="00F20488">
        <w:trPr>
          <w:divId w:val="527259509"/>
        </w:trPr>
        <w:tc>
          <w:tcPr>
            <w:tcW w:w="2200" w:type="dxa"/>
            <w:tcMar>
              <w:top w:w="20" w:type="dxa"/>
              <w:left w:w="20" w:type="dxa"/>
              <w:bottom w:w="20" w:type="dxa"/>
              <w:right w:w="20" w:type="dxa"/>
            </w:tcMar>
            <w:vAlign w:val="center"/>
          </w:tcPr>
          <w:p w14:paraId="3121138A" w14:textId="77777777" w:rsidR="00F20488" w:rsidRPr="000A7DEE" w:rsidRDefault="00F20488" w:rsidP="007C560B">
            <w:pPr>
              <w:pStyle w:val="movimento"/>
              <w:rPr>
                <w:color w:val="002060"/>
              </w:rPr>
            </w:pPr>
            <w:r w:rsidRPr="000A7DEE">
              <w:rPr>
                <w:color w:val="002060"/>
              </w:rPr>
              <w:t>PARENTI LUCA</w:t>
            </w:r>
          </w:p>
        </w:tc>
        <w:tc>
          <w:tcPr>
            <w:tcW w:w="2200" w:type="dxa"/>
            <w:tcMar>
              <w:top w:w="20" w:type="dxa"/>
              <w:left w:w="20" w:type="dxa"/>
              <w:bottom w:w="20" w:type="dxa"/>
              <w:right w:w="20" w:type="dxa"/>
            </w:tcMar>
            <w:vAlign w:val="center"/>
          </w:tcPr>
          <w:p w14:paraId="5CF75652" w14:textId="77777777" w:rsidR="00F20488" w:rsidRPr="000A7DEE" w:rsidRDefault="00F20488" w:rsidP="007C560B">
            <w:pPr>
              <w:pStyle w:val="movimento2"/>
              <w:rPr>
                <w:color w:val="002060"/>
              </w:rPr>
            </w:pPr>
            <w:r w:rsidRPr="000A7DEE">
              <w:rPr>
                <w:color w:val="002060"/>
              </w:rPr>
              <w:t xml:space="preserve">(CSI STELLA A.S.D.) </w:t>
            </w:r>
          </w:p>
        </w:tc>
        <w:tc>
          <w:tcPr>
            <w:tcW w:w="800" w:type="dxa"/>
            <w:tcMar>
              <w:top w:w="20" w:type="dxa"/>
              <w:left w:w="20" w:type="dxa"/>
              <w:bottom w:w="20" w:type="dxa"/>
              <w:right w:w="20" w:type="dxa"/>
            </w:tcMar>
            <w:vAlign w:val="center"/>
          </w:tcPr>
          <w:p w14:paraId="17B762AE"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71516D59" w14:textId="77777777" w:rsidR="00F20488" w:rsidRPr="000A7DEE" w:rsidRDefault="00F20488" w:rsidP="007C560B">
            <w:pPr>
              <w:pStyle w:val="movimento"/>
              <w:rPr>
                <w:color w:val="002060"/>
              </w:rPr>
            </w:pPr>
            <w:r w:rsidRPr="000A7DEE">
              <w:rPr>
                <w:color w:val="002060"/>
              </w:rPr>
              <w:t> </w:t>
            </w:r>
          </w:p>
        </w:tc>
        <w:tc>
          <w:tcPr>
            <w:tcW w:w="2200" w:type="dxa"/>
            <w:tcMar>
              <w:top w:w="20" w:type="dxa"/>
              <w:left w:w="20" w:type="dxa"/>
              <w:bottom w:w="20" w:type="dxa"/>
              <w:right w:w="20" w:type="dxa"/>
            </w:tcMar>
            <w:vAlign w:val="center"/>
          </w:tcPr>
          <w:p w14:paraId="5BDCDBC0" w14:textId="77777777" w:rsidR="00F20488" w:rsidRPr="000A7DEE" w:rsidRDefault="00F20488" w:rsidP="007C560B">
            <w:pPr>
              <w:pStyle w:val="movimento2"/>
              <w:rPr>
                <w:color w:val="002060"/>
              </w:rPr>
            </w:pPr>
            <w:r w:rsidRPr="000A7DEE">
              <w:rPr>
                <w:color w:val="002060"/>
              </w:rPr>
              <w:t> </w:t>
            </w:r>
          </w:p>
        </w:tc>
      </w:tr>
    </w:tbl>
    <w:p w14:paraId="3EC1712D" w14:textId="4DE7498B" w:rsidR="00F20488" w:rsidRDefault="00F20488" w:rsidP="00F20488">
      <w:pPr>
        <w:pStyle w:val="breakline"/>
        <w:divId w:val="527259509"/>
        <w:rPr>
          <w:color w:val="002060"/>
        </w:rPr>
      </w:pPr>
    </w:p>
    <w:p w14:paraId="5A3F698C" w14:textId="77777777" w:rsidR="00F20488" w:rsidRPr="00695BB5" w:rsidRDefault="00F20488" w:rsidP="00F2048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4DC115DF" w14:textId="77777777" w:rsidR="00F20488" w:rsidRPr="00695BB5" w:rsidRDefault="00F20488" w:rsidP="00F2048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3CFD3DFA" w14:textId="77777777" w:rsidR="00F20488" w:rsidRPr="000A7DEE" w:rsidRDefault="00F20488" w:rsidP="00F20488">
      <w:pPr>
        <w:pStyle w:val="breakline"/>
        <w:divId w:val="527259509"/>
        <w:rPr>
          <w:color w:val="002060"/>
        </w:rPr>
      </w:pPr>
    </w:p>
    <w:p w14:paraId="1E1FA5A3" w14:textId="77777777" w:rsidR="00F20488" w:rsidRPr="000A7DEE" w:rsidRDefault="00F20488" w:rsidP="00F20488">
      <w:pPr>
        <w:pStyle w:val="TITOLOPRINC"/>
        <w:divId w:val="527259509"/>
        <w:rPr>
          <w:color w:val="002060"/>
        </w:rPr>
      </w:pPr>
      <w:r w:rsidRPr="000A7DEE">
        <w:rPr>
          <w:color w:val="002060"/>
        </w:rPr>
        <w:t>CLASSIFICA</w:t>
      </w:r>
    </w:p>
    <w:p w14:paraId="3F223355" w14:textId="77777777" w:rsidR="00F20488" w:rsidRPr="000A7DEE" w:rsidRDefault="00F20488" w:rsidP="00F20488">
      <w:pPr>
        <w:pStyle w:val="breakline"/>
        <w:divId w:val="527259509"/>
        <w:rPr>
          <w:color w:val="002060"/>
        </w:rPr>
      </w:pPr>
    </w:p>
    <w:p w14:paraId="1E182AE8" w14:textId="77777777" w:rsidR="00F20488" w:rsidRPr="000A7DEE" w:rsidRDefault="00F20488" w:rsidP="00F20488">
      <w:pPr>
        <w:pStyle w:val="breakline"/>
        <w:divId w:val="527259509"/>
        <w:rPr>
          <w:color w:val="002060"/>
        </w:rPr>
      </w:pPr>
    </w:p>
    <w:p w14:paraId="2032D6C2" w14:textId="77777777" w:rsidR="00F20488" w:rsidRPr="000A7DEE" w:rsidRDefault="00F20488" w:rsidP="00F20488">
      <w:pPr>
        <w:pStyle w:val="SOTTOTITOLOCAMPIONATO1"/>
        <w:divId w:val="527259509"/>
        <w:rPr>
          <w:color w:val="002060"/>
        </w:rPr>
      </w:pPr>
      <w:r w:rsidRPr="000A7DEE">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16D3A02D"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658719"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CB3E2"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8DAADC"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097E2"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2F8A66"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DD47F8"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1EB190"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8EAB31"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A5463"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942EC8" w14:textId="77777777" w:rsidR="00F20488" w:rsidRPr="000A7DEE" w:rsidRDefault="00F20488" w:rsidP="007C560B">
            <w:pPr>
              <w:pStyle w:val="HEADERTABELLA"/>
              <w:rPr>
                <w:color w:val="002060"/>
              </w:rPr>
            </w:pPr>
            <w:r w:rsidRPr="000A7DEE">
              <w:rPr>
                <w:color w:val="002060"/>
              </w:rPr>
              <w:t>PE</w:t>
            </w:r>
          </w:p>
        </w:tc>
      </w:tr>
      <w:tr w:rsidR="00F20488" w:rsidRPr="000A7DEE" w14:paraId="0A5B54F2"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B49904" w14:textId="77777777" w:rsidR="00F20488" w:rsidRPr="000A7DEE" w:rsidRDefault="00F20488" w:rsidP="007C560B">
            <w:pPr>
              <w:pStyle w:val="ROWTABELLA"/>
              <w:rPr>
                <w:color w:val="002060"/>
              </w:rPr>
            </w:pPr>
            <w:r w:rsidRPr="000A7DE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F10E8"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8880D"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80030"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C0462"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10E01"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2ED24"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0616E"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6B39F"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59B81" w14:textId="77777777" w:rsidR="00F20488" w:rsidRPr="000A7DEE" w:rsidRDefault="00F20488" w:rsidP="007C560B">
            <w:pPr>
              <w:pStyle w:val="ROWTABELLA"/>
              <w:jc w:val="center"/>
              <w:rPr>
                <w:color w:val="002060"/>
              </w:rPr>
            </w:pPr>
            <w:r w:rsidRPr="000A7DEE">
              <w:rPr>
                <w:color w:val="002060"/>
              </w:rPr>
              <w:t>0</w:t>
            </w:r>
          </w:p>
        </w:tc>
      </w:tr>
      <w:tr w:rsidR="00F20488" w:rsidRPr="000A7DEE" w14:paraId="3CECE07E"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D67A6A" w14:textId="77777777" w:rsidR="00F20488" w:rsidRPr="000A7DEE" w:rsidRDefault="00F20488" w:rsidP="007C560B">
            <w:pPr>
              <w:pStyle w:val="ROWTABELLA"/>
              <w:rPr>
                <w:color w:val="002060"/>
              </w:rPr>
            </w:pPr>
            <w:r w:rsidRPr="000A7DE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31EAE"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CE1E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291DD"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2A14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2F4E5"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9BA94"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77AE3"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21601"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2FF67" w14:textId="77777777" w:rsidR="00F20488" w:rsidRPr="000A7DEE" w:rsidRDefault="00F20488" w:rsidP="007C560B">
            <w:pPr>
              <w:pStyle w:val="ROWTABELLA"/>
              <w:jc w:val="center"/>
              <w:rPr>
                <w:color w:val="002060"/>
              </w:rPr>
            </w:pPr>
            <w:r w:rsidRPr="000A7DEE">
              <w:rPr>
                <w:color w:val="002060"/>
              </w:rPr>
              <w:t>0</w:t>
            </w:r>
          </w:p>
        </w:tc>
      </w:tr>
      <w:tr w:rsidR="00F20488" w:rsidRPr="000A7DEE" w14:paraId="65EE6D97"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6D25F3" w14:textId="77777777" w:rsidR="00F20488" w:rsidRPr="000A7DEE" w:rsidRDefault="00F20488" w:rsidP="007C560B">
            <w:pPr>
              <w:pStyle w:val="ROWTABELLA"/>
              <w:rPr>
                <w:color w:val="002060"/>
              </w:rPr>
            </w:pPr>
            <w:r w:rsidRPr="000A7DE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5D5DD"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A390D"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BA9A5"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81DF2"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1A241"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A938B"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B261E" w14:textId="77777777" w:rsidR="00F20488" w:rsidRPr="000A7DEE" w:rsidRDefault="00F20488" w:rsidP="007C560B">
            <w:pPr>
              <w:pStyle w:val="ROWTABELLA"/>
              <w:jc w:val="center"/>
              <w:rPr>
                <w:color w:val="002060"/>
              </w:rPr>
            </w:pPr>
            <w:r w:rsidRPr="000A7DE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23905"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252C7" w14:textId="77777777" w:rsidR="00F20488" w:rsidRPr="000A7DEE" w:rsidRDefault="00F20488" w:rsidP="007C560B">
            <w:pPr>
              <w:pStyle w:val="ROWTABELLA"/>
              <w:jc w:val="center"/>
              <w:rPr>
                <w:color w:val="002060"/>
              </w:rPr>
            </w:pPr>
            <w:r w:rsidRPr="000A7DEE">
              <w:rPr>
                <w:color w:val="002060"/>
              </w:rPr>
              <w:t>0</w:t>
            </w:r>
          </w:p>
        </w:tc>
      </w:tr>
      <w:tr w:rsidR="00F20488" w:rsidRPr="000A7DEE" w14:paraId="5B4D961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EF16C5" w14:textId="77777777" w:rsidR="00F20488" w:rsidRPr="000A7DEE" w:rsidRDefault="00F20488" w:rsidP="007C560B">
            <w:pPr>
              <w:pStyle w:val="ROWTABELLA"/>
              <w:rPr>
                <w:color w:val="002060"/>
              </w:rPr>
            </w:pPr>
            <w:r w:rsidRPr="000A7DE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94009"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A632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A8664"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27F27"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49FF6"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95AF6"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36ADC"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72514"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66216" w14:textId="77777777" w:rsidR="00F20488" w:rsidRPr="000A7DEE" w:rsidRDefault="00F20488" w:rsidP="007C560B">
            <w:pPr>
              <w:pStyle w:val="ROWTABELLA"/>
              <w:jc w:val="center"/>
              <w:rPr>
                <w:color w:val="002060"/>
              </w:rPr>
            </w:pPr>
            <w:r w:rsidRPr="000A7DEE">
              <w:rPr>
                <w:color w:val="002060"/>
              </w:rPr>
              <w:t>0</w:t>
            </w:r>
          </w:p>
        </w:tc>
      </w:tr>
      <w:tr w:rsidR="00F20488" w:rsidRPr="000A7DEE" w14:paraId="4D921471"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840816" w14:textId="77777777" w:rsidR="00F20488" w:rsidRPr="000A7DEE" w:rsidRDefault="00F20488" w:rsidP="007C560B">
            <w:pPr>
              <w:pStyle w:val="ROWTABELLA"/>
              <w:rPr>
                <w:color w:val="002060"/>
              </w:rPr>
            </w:pPr>
            <w:r w:rsidRPr="000A7DE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71E04"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75A1E"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9027F"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1948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D044B"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AA2FC"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B936A"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2F244"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513B7" w14:textId="77777777" w:rsidR="00F20488" w:rsidRPr="000A7DEE" w:rsidRDefault="00F20488" w:rsidP="007C560B">
            <w:pPr>
              <w:pStyle w:val="ROWTABELLA"/>
              <w:jc w:val="center"/>
              <w:rPr>
                <w:color w:val="002060"/>
              </w:rPr>
            </w:pPr>
            <w:r w:rsidRPr="000A7DEE">
              <w:rPr>
                <w:color w:val="002060"/>
              </w:rPr>
              <w:t>0</w:t>
            </w:r>
          </w:p>
        </w:tc>
      </w:tr>
      <w:tr w:rsidR="00F20488" w:rsidRPr="000A7DEE" w14:paraId="442EA68A"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271F65" w14:textId="77777777" w:rsidR="00F20488" w:rsidRPr="000A7DEE" w:rsidRDefault="00F20488" w:rsidP="007C560B">
            <w:pPr>
              <w:pStyle w:val="ROWTABELLA"/>
              <w:rPr>
                <w:color w:val="002060"/>
              </w:rPr>
            </w:pPr>
            <w:r w:rsidRPr="000A7DE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C588F"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E2AF4"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2DE02"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BC6DF"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9322D"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6C808"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4B305"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4B809"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4F66D" w14:textId="77777777" w:rsidR="00F20488" w:rsidRPr="000A7DEE" w:rsidRDefault="00F20488" w:rsidP="007C560B">
            <w:pPr>
              <w:pStyle w:val="ROWTABELLA"/>
              <w:jc w:val="center"/>
              <w:rPr>
                <w:color w:val="002060"/>
              </w:rPr>
            </w:pPr>
            <w:r w:rsidRPr="000A7DEE">
              <w:rPr>
                <w:color w:val="002060"/>
              </w:rPr>
              <w:t>0</w:t>
            </w:r>
          </w:p>
        </w:tc>
      </w:tr>
      <w:tr w:rsidR="00F20488" w:rsidRPr="000A7DEE" w14:paraId="66FB0E06"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B7C809" w14:textId="77777777" w:rsidR="00F20488" w:rsidRPr="000A7DEE" w:rsidRDefault="00F20488" w:rsidP="007C560B">
            <w:pPr>
              <w:pStyle w:val="ROWTABELLA"/>
              <w:rPr>
                <w:color w:val="002060"/>
              </w:rPr>
            </w:pPr>
            <w:r w:rsidRPr="000A7DE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DB2F"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272B7"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7ABC0"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B359"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14BEC"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AA0D6" w14:textId="77777777" w:rsidR="00F20488" w:rsidRPr="000A7DEE" w:rsidRDefault="00F20488" w:rsidP="007C560B">
            <w:pPr>
              <w:pStyle w:val="ROWTABELLA"/>
              <w:jc w:val="center"/>
              <w:rPr>
                <w:color w:val="002060"/>
              </w:rPr>
            </w:pPr>
            <w:r w:rsidRPr="000A7DE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8EE36" w14:textId="77777777" w:rsidR="00F20488" w:rsidRPr="000A7DEE" w:rsidRDefault="00F20488" w:rsidP="007C560B">
            <w:pPr>
              <w:pStyle w:val="ROWTABELLA"/>
              <w:jc w:val="center"/>
              <w:rPr>
                <w:color w:val="002060"/>
              </w:rPr>
            </w:pPr>
            <w:r w:rsidRPr="000A7DE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75780"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480B9" w14:textId="77777777" w:rsidR="00F20488" w:rsidRPr="000A7DEE" w:rsidRDefault="00F20488" w:rsidP="007C560B">
            <w:pPr>
              <w:pStyle w:val="ROWTABELLA"/>
              <w:jc w:val="center"/>
              <w:rPr>
                <w:color w:val="002060"/>
              </w:rPr>
            </w:pPr>
            <w:r w:rsidRPr="000A7DEE">
              <w:rPr>
                <w:color w:val="002060"/>
              </w:rPr>
              <w:t>0</w:t>
            </w:r>
          </w:p>
        </w:tc>
      </w:tr>
    </w:tbl>
    <w:p w14:paraId="4855EDB2" w14:textId="77777777" w:rsidR="00F20488" w:rsidRPr="000A7DEE" w:rsidRDefault="00F20488" w:rsidP="00F20488">
      <w:pPr>
        <w:pStyle w:val="breakline"/>
        <w:divId w:val="527259509"/>
        <w:rPr>
          <w:color w:val="002060"/>
        </w:rPr>
      </w:pPr>
    </w:p>
    <w:p w14:paraId="238CA6A0" w14:textId="77777777" w:rsidR="00F20488" w:rsidRPr="000A7DEE" w:rsidRDefault="00F20488" w:rsidP="00F20488">
      <w:pPr>
        <w:pStyle w:val="breakline"/>
        <w:divId w:val="527259509"/>
        <w:rPr>
          <w:color w:val="002060"/>
        </w:rPr>
      </w:pPr>
    </w:p>
    <w:p w14:paraId="65E0FD3F" w14:textId="77777777" w:rsidR="00F20488" w:rsidRPr="000A7DEE" w:rsidRDefault="00F20488" w:rsidP="00F20488">
      <w:pPr>
        <w:pStyle w:val="SOTTOTITOLOCAMPIONATO1"/>
        <w:divId w:val="527259509"/>
        <w:rPr>
          <w:color w:val="002060"/>
        </w:rPr>
      </w:pPr>
      <w:r w:rsidRPr="000A7DEE">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20488" w:rsidRPr="000A7DEE" w14:paraId="10B7F5FD" w14:textId="77777777" w:rsidTr="00F2048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051C7" w14:textId="77777777" w:rsidR="00F20488" w:rsidRPr="000A7DEE" w:rsidRDefault="00F20488" w:rsidP="007C560B">
            <w:pPr>
              <w:pStyle w:val="HEADERTABELLA"/>
              <w:rPr>
                <w:color w:val="002060"/>
              </w:rPr>
            </w:pPr>
            <w:r w:rsidRPr="000A7DE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2DE462" w14:textId="77777777" w:rsidR="00F20488" w:rsidRPr="000A7DEE" w:rsidRDefault="00F20488" w:rsidP="007C560B">
            <w:pPr>
              <w:pStyle w:val="HEADERTABELLA"/>
              <w:rPr>
                <w:color w:val="002060"/>
              </w:rPr>
            </w:pPr>
            <w:r w:rsidRPr="000A7DE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F5A11" w14:textId="77777777" w:rsidR="00F20488" w:rsidRPr="000A7DEE" w:rsidRDefault="00F20488" w:rsidP="007C560B">
            <w:pPr>
              <w:pStyle w:val="HEADERTABELLA"/>
              <w:rPr>
                <w:color w:val="002060"/>
              </w:rPr>
            </w:pPr>
            <w:r w:rsidRPr="000A7DE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F2F8C" w14:textId="77777777" w:rsidR="00F20488" w:rsidRPr="000A7DEE" w:rsidRDefault="00F20488" w:rsidP="007C560B">
            <w:pPr>
              <w:pStyle w:val="HEADERTABELLA"/>
              <w:rPr>
                <w:color w:val="002060"/>
              </w:rPr>
            </w:pPr>
            <w:r w:rsidRPr="000A7DE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FBA98" w14:textId="77777777" w:rsidR="00F20488" w:rsidRPr="000A7DEE" w:rsidRDefault="00F20488" w:rsidP="007C560B">
            <w:pPr>
              <w:pStyle w:val="HEADERTABELLA"/>
              <w:rPr>
                <w:color w:val="002060"/>
              </w:rPr>
            </w:pPr>
            <w:r w:rsidRPr="000A7DE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61D8D" w14:textId="77777777" w:rsidR="00F20488" w:rsidRPr="000A7DEE" w:rsidRDefault="00F20488" w:rsidP="007C560B">
            <w:pPr>
              <w:pStyle w:val="HEADERTABELLA"/>
              <w:rPr>
                <w:color w:val="002060"/>
              </w:rPr>
            </w:pPr>
            <w:r w:rsidRPr="000A7DE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89D3C" w14:textId="77777777" w:rsidR="00F20488" w:rsidRPr="000A7DEE" w:rsidRDefault="00F20488" w:rsidP="007C560B">
            <w:pPr>
              <w:pStyle w:val="HEADERTABELLA"/>
              <w:rPr>
                <w:color w:val="002060"/>
              </w:rPr>
            </w:pPr>
            <w:r w:rsidRPr="000A7DE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A5001C" w14:textId="77777777" w:rsidR="00F20488" w:rsidRPr="000A7DEE" w:rsidRDefault="00F20488" w:rsidP="007C560B">
            <w:pPr>
              <w:pStyle w:val="HEADERTABELLA"/>
              <w:rPr>
                <w:color w:val="002060"/>
              </w:rPr>
            </w:pPr>
            <w:r w:rsidRPr="000A7DE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01E8A4" w14:textId="77777777" w:rsidR="00F20488" w:rsidRPr="000A7DEE" w:rsidRDefault="00F20488" w:rsidP="007C560B">
            <w:pPr>
              <w:pStyle w:val="HEADERTABELLA"/>
              <w:rPr>
                <w:color w:val="002060"/>
              </w:rPr>
            </w:pPr>
            <w:r w:rsidRPr="000A7DE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6DDCE" w14:textId="77777777" w:rsidR="00F20488" w:rsidRPr="000A7DEE" w:rsidRDefault="00F20488" w:rsidP="007C560B">
            <w:pPr>
              <w:pStyle w:val="HEADERTABELLA"/>
              <w:rPr>
                <w:color w:val="002060"/>
              </w:rPr>
            </w:pPr>
            <w:r w:rsidRPr="000A7DEE">
              <w:rPr>
                <w:color w:val="002060"/>
              </w:rPr>
              <w:t>PE</w:t>
            </w:r>
          </w:p>
        </w:tc>
      </w:tr>
      <w:tr w:rsidR="00F20488" w:rsidRPr="000A7DEE" w14:paraId="2BBA70A9" w14:textId="77777777" w:rsidTr="00F2048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64AFB1" w14:textId="77777777" w:rsidR="00F20488" w:rsidRPr="000A7DEE" w:rsidRDefault="00F20488" w:rsidP="007C560B">
            <w:pPr>
              <w:pStyle w:val="ROWTABELLA"/>
              <w:rPr>
                <w:color w:val="002060"/>
              </w:rPr>
            </w:pPr>
            <w:r w:rsidRPr="000A7DE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50FC3"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A8C6C"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9EA3F"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C32A6"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FFA40"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02AF6" w14:textId="77777777" w:rsidR="00F20488" w:rsidRPr="000A7DEE" w:rsidRDefault="00F20488" w:rsidP="007C560B">
            <w:pPr>
              <w:pStyle w:val="ROWTABELLA"/>
              <w:jc w:val="center"/>
              <w:rPr>
                <w:color w:val="002060"/>
              </w:rPr>
            </w:pPr>
            <w:r w:rsidRPr="000A7DE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04AC"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90424" w14:textId="77777777" w:rsidR="00F20488" w:rsidRPr="000A7DEE" w:rsidRDefault="00F20488" w:rsidP="007C560B">
            <w:pPr>
              <w:pStyle w:val="ROWTABELLA"/>
              <w:jc w:val="center"/>
              <w:rPr>
                <w:color w:val="002060"/>
              </w:rPr>
            </w:pPr>
            <w:r w:rsidRPr="000A7DE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0A1C1" w14:textId="77777777" w:rsidR="00F20488" w:rsidRPr="000A7DEE" w:rsidRDefault="00F20488" w:rsidP="007C560B">
            <w:pPr>
              <w:pStyle w:val="ROWTABELLA"/>
              <w:jc w:val="center"/>
              <w:rPr>
                <w:color w:val="002060"/>
              </w:rPr>
            </w:pPr>
            <w:r w:rsidRPr="000A7DEE">
              <w:rPr>
                <w:color w:val="002060"/>
              </w:rPr>
              <w:t>0</w:t>
            </w:r>
          </w:p>
        </w:tc>
      </w:tr>
      <w:tr w:rsidR="00F20488" w:rsidRPr="000A7DEE" w14:paraId="34FEF928"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80CD80" w14:textId="77777777" w:rsidR="00F20488" w:rsidRPr="000A7DEE" w:rsidRDefault="00F20488" w:rsidP="007C560B">
            <w:pPr>
              <w:pStyle w:val="ROWTABELLA"/>
              <w:rPr>
                <w:color w:val="002060"/>
              </w:rPr>
            </w:pPr>
            <w:r w:rsidRPr="000A7DEE">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873A1"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8AFF2"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2A331"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B6532"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5F334"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FC2AB" w14:textId="77777777" w:rsidR="00F20488" w:rsidRPr="000A7DEE" w:rsidRDefault="00F20488" w:rsidP="007C560B">
            <w:pPr>
              <w:pStyle w:val="ROWTABELLA"/>
              <w:jc w:val="center"/>
              <w:rPr>
                <w:color w:val="002060"/>
              </w:rPr>
            </w:pPr>
            <w:r w:rsidRPr="000A7DE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BFD7A"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8059E"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C3F23" w14:textId="77777777" w:rsidR="00F20488" w:rsidRPr="000A7DEE" w:rsidRDefault="00F20488" w:rsidP="007C560B">
            <w:pPr>
              <w:pStyle w:val="ROWTABELLA"/>
              <w:jc w:val="center"/>
              <w:rPr>
                <w:color w:val="002060"/>
              </w:rPr>
            </w:pPr>
            <w:r w:rsidRPr="000A7DEE">
              <w:rPr>
                <w:color w:val="002060"/>
              </w:rPr>
              <w:t>0</w:t>
            </w:r>
          </w:p>
        </w:tc>
      </w:tr>
      <w:tr w:rsidR="00F20488" w:rsidRPr="000A7DEE" w14:paraId="0651BA3A"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A94C66" w14:textId="77777777" w:rsidR="00F20488" w:rsidRPr="000A7DEE" w:rsidRDefault="00F20488" w:rsidP="007C560B">
            <w:pPr>
              <w:pStyle w:val="ROWTABELLA"/>
              <w:rPr>
                <w:color w:val="002060"/>
              </w:rPr>
            </w:pPr>
            <w:r w:rsidRPr="000A7DE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4A8DD"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F0EE3"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AE3D2"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2C276"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AF42B"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60485"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80F34" w14:textId="77777777" w:rsidR="00F20488" w:rsidRPr="000A7DEE" w:rsidRDefault="00F20488" w:rsidP="007C560B">
            <w:pPr>
              <w:pStyle w:val="ROWTABELLA"/>
              <w:jc w:val="center"/>
              <w:rPr>
                <w:color w:val="002060"/>
              </w:rPr>
            </w:pPr>
            <w:r w:rsidRPr="000A7DE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BE9CD"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521E3" w14:textId="77777777" w:rsidR="00F20488" w:rsidRPr="000A7DEE" w:rsidRDefault="00F20488" w:rsidP="007C560B">
            <w:pPr>
              <w:pStyle w:val="ROWTABELLA"/>
              <w:jc w:val="center"/>
              <w:rPr>
                <w:color w:val="002060"/>
              </w:rPr>
            </w:pPr>
            <w:r w:rsidRPr="000A7DEE">
              <w:rPr>
                <w:color w:val="002060"/>
              </w:rPr>
              <w:t>0</w:t>
            </w:r>
          </w:p>
        </w:tc>
      </w:tr>
      <w:tr w:rsidR="00F20488" w:rsidRPr="000A7DEE" w14:paraId="4974F1F9"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61FA1C" w14:textId="77777777" w:rsidR="00F20488" w:rsidRPr="000A7DEE" w:rsidRDefault="00F20488" w:rsidP="007C560B">
            <w:pPr>
              <w:pStyle w:val="ROWTABELLA"/>
              <w:rPr>
                <w:color w:val="002060"/>
              </w:rPr>
            </w:pPr>
            <w:r w:rsidRPr="000A7DE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4B464" w14:textId="77777777" w:rsidR="00F20488" w:rsidRPr="000A7DEE" w:rsidRDefault="00F20488" w:rsidP="007C560B">
            <w:pPr>
              <w:pStyle w:val="ROWTABELLA"/>
              <w:jc w:val="center"/>
              <w:rPr>
                <w:color w:val="002060"/>
              </w:rPr>
            </w:pPr>
            <w:r w:rsidRPr="000A7DE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9229A"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14DF8" w14:textId="77777777" w:rsidR="00F20488" w:rsidRPr="000A7DEE" w:rsidRDefault="00F20488" w:rsidP="007C560B">
            <w:pPr>
              <w:pStyle w:val="ROWTABELLA"/>
              <w:jc w:val="center"/>
              <w:rPr>
                <w:color w:val="002060"/>
              </w:rPr>
            </w:pPr>
            <w:r w:rsidRPr="000A7DE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8E0FC" w14:textId="77777777" w:rsidR="00F20488" w:rsidRPr="000A7DEE" w:rsidRDefault="00F20488" w:rsidP="007C560B">
            <w:pPr>
              <w:pStyle w:val="ROWTABELLA"/>
              <w:jc w:val="center"/>
              <w:rPr>
                <w:color w:val="002060"/>
              </w:rPr>
            </w:pPr>
            <w:r w:rsidRPr="000A7DE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BFEB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84E4F" w14:textId="77777777" w:rsidR="00F20488" w:rsidRPr="000A7DEE" w:rsidRDefault="00F20488" w:rsidP="007C560B">
            <w:pPr>
              <w:pStyle w:val="ROWTABELLA"/>
              <w:jc w:val="center"/>
              <w:rPr>
                <w:color w:val="002060"/>
              </w:rPr>
            </w:pPr>
            <w:r w:rsidRPr="000A7DE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108A2" w14:textId="77777777" w:rsidR="00F20488" w:rsidRPr="000A7DEE" w:rsidRDefault="00F20488" w:rsidP="007C560B">
            <w:pPr>
              <w:pStyle w:val="ROWTABELLA"/>
              <w:jc w:val="center"/>
              <w:rPr>
                <w:color w:val="002060"/>
              </w:rPr>
            </w:pPr>
            <w:r w:rsidRPr="000A7DE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52A30" w14:textId="77777777" w:rsidR="00F20488" w:rsidRPr="000A7DEE" w:rsidRDefault="00F20488" w:rsidP="007C560B">
            <w:pPr>
              <w:pStyle w:val="ROWTABELLA"/>
              <w:jc w:val="center"/>
              <w:rPr>
                <w:color w:val="002060"/>
              </w:rPr>
            </w:pPr>
            <w:r w:rsidRPr="000A7DE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0262A" w14:textId="77777777" w:rsidR="00F20488" w:rsidRPr="000A7DEE" w:rsidRDefault="00F20488" w:rsidP="007C560B">
            <w:pPr>
              <w:pStyle w:val="ROWTABELLA"/>
              <w:jc w:val="center"/>
              <w:rPr>
                <w:color w:val="002060"/>
              </w:rPr>
            </w:pPr>
            <w:r w:rsidRPr="000A7DEE">
              <w:rPr>
                <w:color w:val="002060"/>
              </w:rPr>
              <w:t>0</w:t>
            </w:r>
          </w:p>
        </w:tc>
      </w:tr>
      <w:tr w:rsidR="00F20488" w:rsidRPr="000A7DEE" w14:paraId="08A49D14"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73B9B2" w14:textId="77777777" w:rsidR="00F20488" w:rsidRPr="000A7DEE" w:rsidRDefault="00F20488" w:rsidP="007C560B">
            <w:pPr>
              <w:pStyle w:val="ROWTABELLA"/>
              <w:rPr>
                <w:color w:val="002060"/>
              </w:rPr>
            </w:pPr>
            <w:r w:rsidRPr="000A7DE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7AC25"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3D00B"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13694"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7738E"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8D35E"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1B39D"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4482D"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1E4C1" w14:textId="77777777" w:rsidR="00F20488" w:rsidRPr="000A7DEE" w:rsidRDefault="00F20488" w:rsidP="007C560B">
            <w:pPr>
              <w:pStyle w:val="ROWTABELLA"/>
              <w:jc w:val="center"/>
              <w:rPr>
                <w:color w:val="002060"/>
              </w:rPr>
            </w:pPr>
            <w:r w:rsidRPr="000A7DE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18412" w14:textId="77777777" w:rsidR="00F20488" w:rsidRPr="000A7DEE" w:rsidRDefault="00F20488" w:rsidP="007C560B">
            <w:pPr>
              <w:pStyle w:val="ROWTABELLA"/>
              <w:jc w:val="center"/>
              <w:rPr>
                <w:color w:val="002060"/>
              </w:rPr>
            </w:pPr>
            <w:r w:rsidRPr="000A7DEE">
              <w:rPr>
                <w:color w:val="002060"/>
              </w:rPr>
              <w:t>0</w:t>
            </w:r>
          </w:p>
        </w:tc>
      </w:tr>
      <w:tr w:rsidR="00F20488" w:rsidRPr="000A7DEE" w14:paraId="05B3CCC2" w14:textId="77777777" w:rsidTr="00F2048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2AC961" w14:textId="77777777" w:rsidR="00F20488" w:rsidRPr="000A7DEE" w:rsidRDefault="00F20488" w:rsidP="007C560B">
            <w:pPr>
              <w:pStyle w:val="ROWTABELLA"/>
              <w:rPr>
                <w:color w:val="002060"/>
              </w:rPr>
            </w:pPr>
            <w:r w:rsidRPr="000A7DE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C6229"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E8327"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A5B3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A23F8"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2DCE0" w14:textId="77777777" w:rsidR="00F20488" w:rsidRPr="000A7DEE" w:rsidRDefault="00F20488" w:rsidP="007C560B">
            <w:pPr>
              <w:pStyle w:val="ROWTABELLA"/>
              <w:jc w:val="center"/>
              <w:rPr>
                <w:color w:val="002060"/>
              </w:rPr>
            </w:pPr>
            <w:r w:rsidRPr="000A7DE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059E9" w14:textId="77777777" w:rsidR="00F20488" w:rsidRPr="000A7DEE" w:rsidRDefault="00F20488" w:rsidP="007C560B">
            <w:pPr>
              <w:pStyle w:val="ROWTABELLA"/>
              <w:jc w:val="center"/>
              <w:rPr>
                <w:color w:val="002060"/>
              </w:rPr>
            </w:pPr>
            <w:r w:rsidRPr="000A7DE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625FE" w14:textId="77777777" w:rsidR="00F20488" w:rsidRPr="000A7DEE" w:rsidRDefault="00F20488" w:rsidP="007C560B">
            <w:pPr>
              <w:pStyle w:val="ROWTABELLA"/>
              <w:jc w:val="center"/>
              <w:rPr>
                <w:color w:val="002060"/>
              </w:rPr>
            </w:pPr>
            <w:r w:rsidRPr="000A7DE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C8620" w14:textId="77777777" w:rsidR="00F20488" w:rsidRPr="000A7DEE" w:rsidRDefault="00F20488" w:rsidP="007C560B">
            <w:pPr>
              <w:pStyle w:val="ROWTABELLA"/>
              <w:jc w:val="center"/>
              <w:rPr>
                <w:color w:val="002060"/>
              </w:rPr>
            </w:pPr>
            <w:r w:rsidRPr="000A7DE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22F0D" w14:textId="77777777" w:rsidR="00F20488" w:rsidRPr="000A7DEE" w:rsidRDefault="00F20488" w:rsidP="007C560B">
            <w:pPr>
              <w:pStyle w:val="ROWTABELLA"/>
              <w:jc w:val="center"/>
              <w:rPr>
                <w:color w:val="002060"/>
              </w:rPr>
            </w:pPr>
            <w:r w:rsidRPr="000A7DEE">
              <w:rPr>
                <w:color w:val="002060"/>
              </w:rPr>
              <w:t>0</w:t>
            </w:r>
          </w:p>
        </w:tc>
      </w:tr>
      <w:tr w:rsidR="00F20488" w:rsidRPr="000A7DEE" w14:paraId="32FB58AE" w14:textId="77777777" w:rsidTr="00F2048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C2E972" w14:textId="77777777" w:rsidR="00F20488" w:rsidRPr="000A7DEE" w:rsidRDefault="00F20488" w:rsidP="007C560B">
            <w:pPr>
              <w:pStyle w:val="ROWTABELLA"/>
              <w:rPr>
                <w:color w:val="002060"/>
              </w:rPr>
            </w:pPr>
            <w:r w:rsidRPr="000A7DE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29262"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67685"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D99A4"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C13CD"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0768B" w14:textId="77777777" w:rsidR="00F20488" w:rsidRPr="000A7DEE" w:rsidRDefault="00F20488" w:rsidP="007C560B">
            <w:pPr>
              <w:pStyle w:val="ROWTABELLA"/>
              <w:jc w:val="center"/>
              <w:rPr>
                <w:color w:val="002060"/>
              </w:rPr>
            </w:pPr>
            <w:r w:rsidRPr="000A7DE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06886" w14:textId="77777777" w:rsidR="00F20488" w:rsidRPr="000A7DEE" w:rsidRDefault="00F20488" w:rsidP="007C560B">
            <w:pPr>
              <w:pStyle w:val="ROWTABELLA"/>
              <w:jc w:val="center"/>
              <w:rPr>
                <w:color w:val="002060"/>
              </w:rPr>
            </w:pPr>
            <w:r w:rsidRPr="000A7DE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68EBC"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E82A8" w14:textId="77777777" w:rsidR="00F20488" w:rsidRPr="000A7DEE" w:rsidRDefault="00F20488" w:rsidP="007C560B">
            <w:pPr>
              <w:pStyle w:val="ROWTABELLA"/>
              <w:jc w:val="center"/>
              <w:rPr>
                <w:color w:val="002060"/>
              </w:rPr>
            </w:pPr>
            <w:r w:rsidRPr="000A7DE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7685C" w14:textId="77777777" w:rsidR="00F20488" w:rsidRPr="000A7DEE" w:rsidRDefault="00F20488" w:rsidP="007C560B">
            <w:pPr>
              <w:pStyle w:val="ROWTABELLA"/>
              <w:jc w:val="center"/>
              <w:rPr>
                <w:color w:val="002060"/>
              </w:rPr>
            </w:pPr>
            <w:r w:rsidRPr="000A7DEE">
              <w:rPr>
                <w:color w:val="002060"/>
              </w:rPr>
              <w:t>0</w:t>
            </w:r>
          </w:p>
        </w:tc>
      </w:tr>
    </w:tbl>
    <w:p w14:paraId="6F85DB15" w14:textId="77777777" w:rsidR="00F20488" w:rsidRPr="000A7DEE" w:rsidRDefault="00F20488" w:rsidP="00F20488">
      <w:pPr>
        <w:pStyle w:val="breakline"/>
        <w:divId w:val="527259509"/>
        <w:rPr>
          <w:color w:val="002060"/>
        </w:rPr>
      </w:pPr>
    </w:p>
    <w:p w14:paraId="7D32A697" w14:textId="77777777" w:rsidR="00F20488" w:rsidRPr="000A7DEE" w:rsidRDefault="00F20488" w:rsidP="00F20488">
      <w:pPr>
        <w:pStyle w:val="breakline"/>
        <w:divId w:val="527259509"/>
        <w:rPr>
          <w:color w:val="002060"/>
        </w:rPr>
      </w:pPr>
    </w:p>
    <w:p w14:paraId="6DF70810" w14:textId="77777777" w:rsidR="0001543E" w:rsidRPr="00964E61" w:rsidRDefault="0001543E" w:rsidP="0001543E">
      <w:pPr>
        <w:pStyle w:val="breakline"/>
        <w:divId w:val="527259509"/>
        <w:rPr>
          <w:color w:val="002060"/>
        </w:rPr>
      </w:pPr>
    </w:p>
    <w:p w14:paraId="5B18C366" w14:textId="77777777" w:rsidR="00252DFF" w:rsidRPr="00252DFF"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7FA039D3" w14:textId="77777777" w:rsidR="00C85D6D" w:rsidRPr="00C85D6D" w:rsidRDefault="00C85D6D" w:rsidP="00C85D6D">
      <w:pPr>
        <w:pStyle w:val="TITOLOCAMPIONATO"/>
        <w:shd w:val="clear" w:color="auto" w:fill="002060"/>
        <w:spacing w:before="0" w:beforeAutospacing="0" w:after="0" w:afterAutospacing="0"/>
        <w:divId w:val="527259509"/>
        <w:rPr>
          <w:color w:val="FFFFFF" w:themeColor="background1"/>
        </w:rPr>
      </w:pPr>
      <w:r w:rsidRPr="00C85D6D">
        <w:rPr>
          <w:color w:val="FFFFFF" w:themeColor="background1"/>
        </w:rPr>
        <w:t>CORTE SPORTIVA D’APPELLO TERRITORIALE</w:t>
      </w:r>
    </w:p>
    <w:p w14:paraId="40D74685" w14:textId="77777777" w:rsidR="00C85D6D" w:rsidRPr="00C85D6D" w:rsidRDefault="00C85D6D" w:rsidP="00C85D6D">
      <w:pPr>
        <w:pStyle w:val="Titolo"/>
        <w:jc w:val="both"/>
        <w:divId w:val="527259509"/>
        <w:rPr>
          <w:rFonts w:cs="Arial"/>
          <w:color w:val="002060"/>
          <w:szCs w:val="22"/>
        </w:rPr>
      </w:pPr>
    </w:p>
    <w:p w14:paraId="1DB92154" w14:textId="77777777" w:rsidR="00C85D6D" w:rsidRPr="00C85D6D" w:rsidRDefault="00C85D6D" w:rsidP="00C85D6D">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C85D6D">
          <w:rPr>
            <w:rFonts w:cs="Arial"/>
            <w:b w:val="0"/>
            <w:color w:val="002060"/>
            <w:szCs w:val="22"/>
          </w:rPr>
          <w:t>La Corte</w:t>
        </w:r>
      </w:smartTag>
      <w:r w:rsidRPr="00C85D6D">
        <w:rPr>
          <w:rFonts w:cs="Arial"/>
          <w:b w:val="0"/>
          <w:color w:val="002060"/>
          <w:szCs w:val="22"/>
        </w:rPr>
        <w:t xml:space="preserve"> sportiva d’appello territoriale presso il Comitato Regionale Marche, composta da</w:t>
      </w:r>
    </w:p>
    <w:p w14:paraId="62405227" w14:textId="77777777" w:rsidR="00C85D6D" w:rsidRPr="00C85D6D" w:rsidRDefault="00C85D6D" w:rsidP="00C85D6D">
      <w:pPr>
        <w:pStyle w:val="Titolo"/>
        <w:jc w:val="both"/>
        <w:divId w:val="527259509"/>
        <w:rPr>
          <w:rFonts w:cs="Arial"/>
          <w:b w:val="0"/>
          <w:color w:val="002060"/>
          <w:szCs w:val="22"/>
        </w:rPr>
      </w:pPr>
      <w:r w:rsidRPr="00C85D6D">
        <w:rPr>
          <w:rFonts w:cs="Arial"/>
          <w:b w:val="0"/>
          <w:color w:val="002060"/>
          <w:szCs w:val="22"/>
        </w:rPr>
        <w:t xml:space="preserve">Avv. Giammario </w:t>
      </w:r>
      <w:proofErr w:type="spellStart"/>
      <w:r w:rsidRPr="00C85D6D">
        <w:rPr>
          <w:rFonts w:cs="Arial"/>
          <w:b w:val="0"/>
          <w:color w:val="002060"/>
          <w:szCs w:val="22"/>
        </w:rPr>
        <w:t>Schippa</w:t>
      </w:r>
      <w:proofErr w:type="spellEnd"/>
      <w:r w:rsidRPr="00C85D6D">
        <w:rPr>
          <w:rFonts w:cs="Arial"/>
          <w:b w:val="0"/>
          <w:color w:val="002060"/>
          <w:szCs w:val="22"/>
        </w:rPr>
        <w:t xml:space="preserve"> - Presidente </w:t>
      </w:r>
    </w:p>
    <w:p w14:paraId="589C9CAD" w14:textId="77777777" w:rsidR="00C85D6D" w:rsidRPr="00C85D6D" w:rsidRDefault="00C85D6D" w:rsidP="00C85D6D">
      <w:pPr>
        <w:pStyle w:val="Titolo"/>
        <w:jc w:val="both"/>
        <w:divId w:val="527259509"/>
        <w:rPr>
          <w:rFonts w:cs="Arial"/>
          <w:b w:val="0"/>
          <w:color w:val="002060"/>
          <w:szCs w:val="22"/>
        </w:rPr>
      </w:pPr>
      <w:r w:rsidRPr="00C85D6D">
        <w:rPr>
          <w:rFonts w:cs="Arial"/>
          <w:b w:val="0"/>
          <w:color w:val="002060"/>
          <w:szCs w:val="22"/>
        </w:rPr>
        <w:t xml:space="preserve">Avv. Piero </w:t>
      </w:r>
      <w:proofErr w:type="spellStart"/>
      <w:r w:rsidRPr="00C85D6D">
        <w:rPr>
          <w:rFonts w:cs="Arial"/>
          <w:b w:val="0"/>
          <w:color w:val="002060"/>
          <w:szCs w:val="22"/>
        </w:rPr>
        <w:t>Paciaroni</w:t>
      </w:r>
      <w:proofErr w:type="spellEnd"/>
      <w:r w:rsidRPr="00C85D6D">
        <w:rPr>
          <w:rFonts w:cs="Arial"/>
          <w:b w:val="0"/>
          <w:color w:val="002060"/>
          <w:szCs w:val="22"/>
        </w:rPr>
        <w:t xml:space="preserve"> - Vicepresidente</w:t>
      </w:r>
    </w:p>
    <w:p w14:paraId="0B337204" w14:textId="77777777" w:rsidR="00C85D6D" w:rsidRPr="00C85D6D" w:rsidRDefault="00C85D6D" w:rsidP="00C85D6D">
      <w:pPr>
        <w:pStyle w:val="Titolo"/>
        <w:jc w:val="both"/>
        <w:divId w:val="527259509"/>
        <w:rPr>
          <w:rFonts w:cs="Arial"/>
          <w:b w:val="0"/>
          <w:color w:val="002060"/>
          <w:szCs w:val="22"/>
        </w:rPr>
      </w:pPr>
      <w:r w:rsidRPr="00C85D6D">
        <w:rPr>
          <w:rFonts w:cs="Arial"/>
          <w:b w:val="0"/>
          <w:color w:val="002060"/>
          <w:szCs w:val="22"/>
        </w:rPr>
        <w:t>Dott. Giovanni Spanti - Componente</w:t>
      </w:r>
    </w:p>
    <w:p w14:paraId="4FA9BCC6" w14:textId="77777777" w:rsidR="00C85D6D" w:rsidRPr="00C85D6D" w:rsidRDefault="00C85D6D" w:rsidP="00C85D6D">
      <w:pPr>
        <w:pStyle w:val="Titolo"/>
        <w:jc w:val="both"/>
        <w:divId w:val="527259509"/>
        <w:rPr>
          <w:b w:val="0"/>
          <w:color w:val="002060"/>
        </w:rPr>
      </w:pPr>
      <w:r w:rsidRPr="00C85D6D">
        <w:rPr>
          <w:b w:val="0"/>
          <w:color w:val="002060"/>
        </w:rPr>
        <w:t>Dott. Lorenzo Casagrande Albano - Componente</w:t>
      </w:r>
    </w:p>
    <w:p w14:paraId="3DBBD00C" w14:textId="77777777" w:rsidR="00C85D6D" w:rsidRPr="00C85D6D" w:rsidRDefault="00C85D6D" w:rsidP="00C85D6D">
      <w:pPr>
        <w:pStyle w:val="Titolo"/>
        <w:jc w:val="both"/>
        <w:divId w:val="527259509"/>
        <w:rPr>
          <w:b w:val="0"/>
          <w:color w:val="002060"/>
        </w:rPr>
      </w:pPr>
    </w:p>
    <w:p w14:paraId="69292736" w14:textId="77777777" w:rsidR="00C85D6D" w:rsidRPr="00C85D6D" w:rsidRDefault="00C85D6D" w:rsidP="00C85D6D">
      <w:pPr>
        <w:pStyle w:val="Titolo"/>
        <w:jc w:val="both"/>
        <w:divId w:val="527259509"/>
        <w:rPr>
          <w:b w:val="0"/>
          <w:color w:val="002060"/>
        </w:rPr>
      </w:pPr>
      <w:r w:rsidRPr="00C85D6D">
        <w:rPr>
          <w:b w:val="0"/>
          <w:color w:val="002060"/>
        </w:rPr>
        <w:t>nella riunione del 18 febbraio 2020, ha pronunciato</w:t>
      </w:r>
    </w:p>
    <w:p w14:paraId="6AD22E10" w14:textId="77777777" w:rsidR="00C85D6D" w:rsidRPr="00C85D6D" w:rsidRDefault="00C85D6D" w:rsidP="00C85D6D">
      <w:pPr>
        <w:pStyle w:val="LndNormale1"/>
        <w:jc w:val="right"/>
        <w:divId w:val="527259509"/>
        <w:rPr>
          <w:rFonts w:cs="Arial"/>
          <w:color w:val="002060"/>
          <w:szCs w:val="22"/>
        </w:rPr>
      </w:pPr>
      <w:r w:rsidRPr="00C85D6D">
        <w:rPr>
          <w:rFonts w:cs="Arial"/>
          <w:b/>
          <w:color w:val="002060"/>
          <w:szCs w:val="22"/>
        </w:rPr>
        <w:t>Dispositivo n. 37/CSAT 2019/2020</w:t>
      </w:r>
    </w:p>
    <w:p w14:paraId="1C3E07C9" w14:textId="77777777" w:rsidR="00C85D6D" w:rsidRPr="00C85D6D" w:rsidRDefault="00C85D6D" w:rsidP="00C85D6D">
      <w:pPr>
        <w:pStyle w:val="LndNormale1"/>
        <w:jc w:val="right"/>
        <w:divId w:val="527259509"/>
        <w:rPr>
          <w:rFonts w:cs="Arial"/>
          <w:b/>
          <w:color w:val="002060"/>
          <w:szCs w:val="22"/>
        </w:rPr>
      </w:pPr>
      <w:r w:rsidRPr="00C85D6D">
        <w:rPr>
          <w:rFonts w:cs="Arial"/>
          <w:b/>
          <w:color w:val="002060"/>
          <w:szCs w:val="22"/>
        </w:rPr>
        <w:t>Reclamo numero 37</w:t>
      </w:r>
    </w:p>
    <w:p w14:paraId="12BD7A1F" w14:textId="77777777" w:rsidR="00C85D6D" w:rsidRPr="00C85D6D" w:rsidRDefault="00C85D6D" w:rsidP="00C85D6D">
      <w:pPr>
        <w:pStyle w:val="LndNormale1"/>
        <w:divId w:val="527259509"/>
        <w:rPr>
          <w:rFonts w:cs="Arial"/>
          <w:b/>
          <w:color w:val="002060"/>
          <w:szCs w:val="22"/>
        </w:rPr>
      </w:pPr>
    </w:p>
    <w:p w14:paraId="0A02B169" w14:textId="77777777" w:rsidR="00C85D6D" w:rsidRPr="00C85D6D" w:rsidRDefault="00C85D6D" w:rsidP="00C85D6D">
      <w:pPr>
        <w:pStyle w:val="LndNormale1"/>
        <w:spacing w:line="360" w:lineRule="auto"/>
        <w:divId w:val="527259509"/>
        <w:rPr>
          <w:rFonts w:cs="Arial"/>
          <w:color w:val="002060"/>
          <w:szCs w:val="22"/>
        </w:rPr>
      </w:pPr>
      <w:r w:rsidRPr="00C85D6D">
        <w:rPr>
          <w:rFonts w:cs="Arial"/>
          <w:color w:val="002060"/>
          <w:szCs w:val="22"/>
        </w:rPr>
        <w:t xml:space="preserve">a seguito del reclamo n. 37 promosso dall’A.S.D. BORGOROSSO TOLENTINO in data 7 febbraio 2020, avverso la sanzione della squalifica per tre gare effettive applicata al calciatore NUNZI Matteo dal Giudice sportivo territoriale presso il Comitato Regionale Marche con delibera pubblicata sul Com. Uff. n. 64 Calcio a Cinque del 5 febbraio 2020, il seguente </w:t>
      </w:r>
    </w:p>
    <w:p w14:paraId="245CBAD3" w14:textId="77777777" w:rsidR="00C85D6D" w:rsidRPr="00C85D6D" w:rsidRDefault="00C85D6D" w:rsidP="00C85D6D">
      <w:pPr>
        <w:pStyle w:val="LndNormale1"/>
        <w:spacing w:line="360" w:lineRule="auto"/>
        <w:jc w:val="center"/>
        <w:divId w:val="527259509"/>
        <w:rPr>
          <w:rFonts w:cs="Arial"/>
          <w:b/>
          <w:color w:val="002060"/>
          <w:szCs w:val="22"/>
        </w:rPr>
      </w:pPr>
      <w:r w:rsidRPr="00C85D6D">
        <w:rPr>
          <w:rFonts w:cs="Arial"/>
          <w:b/>
          <w:color w:val="002060"/>
          <w:szCs w:val="22"/>
        </w:rPr>
        <w:t>DISPOSITIVO</w:t>
      </w:r>
    </w:p>
    <w:p w14:paraId="1477F48A" w14:textId="77777777" w:rsidR="00C85D6D" w:rsidRPr="00C85D6D" w:rsidRDefault="00C85D6D" w:rsidP="00C85D6D">
      <w:pPr>
        <w:pStyle w:val="LndNormale1"/>
        <w:spacing w:line="360" w:lineRule="auto"/>
        <w:jc w:val="center"/>
        <w:divId w:val="527259509"/>
        <w:rPr>
          <w:rFonts w:cs="Arial"/>
          <w:color w:val="002060"/>
          <w:szCs w:val="22"/>
        </w:rPr>
      </w:pPr>
      <w:r w:rsidRPr="00C85D6D">
        <w:rPr>
          <w:color w:val="002060"/>
        </w:rPr>
        <w:t>P.Q.M.</w:t>
      </w:r>
    </w:p>
    <w:p w14:paraId="58ED1B56" w14:textId="77777777" w:rsidR="00C85D6D" w:rsidRPr="00C85D6D" w:rsidRDefault="00C85D6D" w:rsidP="00C85D6D">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C85D6D">
          <w:rPr>
            <w:rFonts w:ascii="Arial" w:hAnsi="Arial" w:cs="Arial"/>
            <w:color w:val="002060"/>
            <w:sz w:val="22"/>
            <w:szCs w:val="22"/>
          </w:rPr>
          <w:t>la Corte</w:t>
        </w:r>
      </w:smartTag>
      <w:r w:rsidRPr="00C85D6D">
        <w:rPr>
          <w:rFonts w:ascii="Arial" w:hAnsi="Arial" w:cs="Arial"/>
          <w:color w:val="002060"/>
          <w:sz w:val="22"/>
          <w:szCs w:val="22"/>
        </w:rPr>
        <w:t xml:space="preserve"> sportiva d’appello territoriale, definitivamente pronunciando, accoglie il reclamo come sopra proposto dall’A.S.D. </w:t>
      </w:r>
      <w:proofErr w:type="spellStart"/>
      <w:r w:rsidRPr="00C85D6D">
        <w:rPr>
          <w:rFonts w:ascii="Arial" w:hAnsi="Arial" w:cs="Arial"/>
          <w:color w:val="002060"/>
          <w:sz w:val="22"/>
          <w:szCs w:val="22"/>
        </w:rPr>
        <w:t>Borgorosso</w:t>
      </w:r>
      <w:proofErr w:type="spellEnd"/>
      <w:r w:rsidRPr="00C85D6D">
        <w:rPr>
          <w:rFonts w:ascii="Arial" w:hAnsi="Arial" w:cs="Arial"/>
          <w:color w:val="002060"/>
          <w:sz w:val="22"/>
          <w:szCs w:val="22"/>
        </w:rPr>
        <w:t xml:space="preserve"> Tolentino e, per l’effetto, riduce la squalifica applicata al calciatore NUNZI Matteo a due giornate effettive di gara. </w:t>
      </w:r>
    </w:p>
    <w:p w14:paraId="1B3E9DD7" w14:textId="77777777" w:rsidR="00C85D6D" w:rsidRPr="00C85D6D" w:rsidRDefault="00C85D6D" w:rsidP="00C85D6D">
      <w:pPr>
        <w:spacing w:line="360" w:lineRule="auto"/>
        <w:divId w:val="527259509"/>
        <w:rPr>
          <w:rFonts w:ascii="Arial" w:hAnsi="Arial" w:cs="Arial"/>
          <w:color w:val="002060"/>
          <w:sz w:val="22"/>
          <w:szCs w:val="22"/>
        </w:rPr>
      </w:pPr>
      <w:r w:rsidRPr="00C85D6D">
        <w:rPr>
          <w:rFonts w:ascii="Arial" w:hAnsi="Arial" w:cs="Arial"/>
          <w:color w:val="002060"/>
          <w:sz w:val="22"/>
          <w:szCs w:val="22"/>
        </w:rPr>
        <w:t>Dispone restituirsi il contributo.</w:t>
      </w:r>
    </w:p>
    <w:p w14:paraId="4C3A14A6" w14:textId="77777777" w:rsidR="00C85D6D" w:rsidRPr="00C85D6D" w:rsidRDefault="00C85D6D" w:rsidP="00C85D6D">
      <w:pPr>
        <w:spacing w:line="360" w:lineRule="auto"/>
        <w:divId w:val="527259509"/>
        <w:rPr>
          <w:rFonts w:ascii="Arial" w:hAnsi="Arial" w:cs="Arial"/>
          <w:color w:val="002060"/>
          <w:sz w:val="22"/>
          <w:szCs w:val="22"/>
        </w:rPr>
      </w:pPr>
      <w:r w:rsidRPr="00C85D6D">
        <w:rPr>
          <w:rFonts w:ascii="Arial" w:hAnsi="Arial" w:cs="Arial"/>
          <w:color w:val="002060"/>
          <w:sz w:val="22"/>
          <w:szCs w:val="22"/>
        </w:rPr>
        <w:t>Manda alla Segreteria del Comitato Regionale Marche per gli adempimenti conseguenti, le comunicazioni anche con posta elettronica certificata.</w:t>
      </w:r>
    </w:p>
    <w:p w14:paraId="6B371272" w14:textId="77777777" w:rsidR="00C85D6D" w:rsidRPr="00C85D6D" w:rsidRDefault="00C85D6D" w:rsidP="00C85D6D">
      <w:pPr>
        <w:spacing w:line="360" w:lineRule="auto"/>
        <w:divId w:val="527259509"/>
        <w:rPr>
          <w:rFonts w:ascii="Arial" w:hAnsi="Arial" w:cs="Arial"/>
          <w:color w:val="002060"/>
          <w:sz w:val="22"/>
          <w:szCs w:val="22"/>
        </w:rPr>
      </w:pPr>
      <w:r w:rsidRPr="00C85D6D">
        <w:rPr>
          <w:rFonts w:ascii="Arial" w:hAnsi="Arial" w:cs="Arial"/>
          <w:color w:val="002060"/>
          <w:sz w:val="22"/>
          <w:szCs w:val="22"/>
        </w:rPr>
        <w:t xml:space="preserve">Così deciso in Ancona, nella sede della FIGC - LND - Comitato Regionale Marche, in data 18 febbraio 2020. </w:t>
      </w:r>
    </w:p>
    <w:p w14:paraId="3ACBA011" w14:textId="77777777" w:rsidR="00C85D6D" w:rsidRPr="00C85D6D" w:rsidRDefault="00C85D6D" w:rsidP="00C85D6D">
      <w:pPr>
        <w:pStyle w:val="LndNormale1"/>
        <w:divId w:val="527259509"/>
        <w:rPr>
          <w:rFonts w:cs="Arial"/>
          <w:color w:val="002060"/>
          <w:szCs w:val="22"/>
        </w:rPr>
      </w:pPr>
      <w:r w:rsidRPr="00C85D6D">
        <w:rPr>
          <w:rFonts w:cs="Arial"/>
          <w:color w:val="002060"/>
          <w:szCs w:val="22"/>
        </w:rPr>
        <w:t xml:space="preserve">Il Relatore                                                                                                            Il Presidente </w:t>
      </w:r>
    </w:p>
    <w:p w14:paraId="30C8815F" w14:textId="77777777" w:rsidR="00C85D6D" w:rsidRPr="00C85D6D" w:rsidRDefault="00C85D6D" w:rsidP="00C85D6D">
      <w:pPr>
        <w:pStyle w:val="LndNormale1"/>
        <w:divId w:val="527259509"/>
        <w:rPr>
          <w:rFonts w:cs="Arial"/>
          <w:color w:val="002060"/>
          <w:szCs w:val="22"/>
        </w:rPr>
      </w:pPr>
      <w:r w:rsidRPr="00C85D6D">
        <w:rPr>
          <w:rFonts w:cs="Arial"/>
          <w:color w:val="002060"/>
          <w:szCs w:val="22"/>
        </w:rPr>
        <w:t xml:space="preserve">F.to in originale                                                                                                    F.to in originale                                                </w:t>
      </w:r>
    </w:p>
    <w:p w14:paraId="1717E125" w14:textId="77777777" w:rsidR="00C85D6D" w:rsidRPr="00C85D6D" w:rsidRDefault="00C85D6D" w:rsidP="00C85D6D">
      <w:pPr>
        <w:pStyle w:val="LndNormale1"/>
        <w:divId w:val="527259509"/>
        <w:rPr>
          <w:rFonts w:cs="Arial"/>
          <w:color w:val="002060"/>
          <w:szCs w:val="22"/>
        </w:rPr>
      </w:pPr>
      <w:r w:rsidRPr="00C85D6D">
        <w:rPr>
          <w:rFonts w:cs="Arial"/>
          <w:color w:val="002060"/>
          <w:szCs w:val="22"/>
        </w:rPr>
        <w:t xml:space="preserve">Lorenzo Casagrande Albano                                                                               Giammario Schippa                                                                                                                                                                                                             </w:t>
      </w:r>
    </w:p>
    <w:p w14:paraId="0A2514CC" w14:textId="77777777" w:rsidR="00C85D6D" w:rsidRPr="00C85D6D" w:rsidRDefault="00C85D6D" w:rsidP="00C85D6D">
      <w:pPr>
        <w:pStyle w:val="A121"/>
        <w:ind w:left="0"/>
        <w:divId w:val="527259509"/>
        <w:rPr>
          <w:rFonts w:cs="Arial"/>
          <w:bCs/>
          <w:color w:val="002060"/>
          <w:sz w:val="22"/>
          <w:szCs w:val="22"/>
        </w:rPr>
      </w:pPr>
    </w:p>
    <w:p w14:paraId="4B9B8D1B" w14:textId="77777777" w:rsidR="00C85D6D" w:rsidRPr="00C85D6D" w:rsidRDefault="00C85D6D" w:rsidP="00C85D6D">
      <w:pPr>
        <w:pStyle w:val="ListParagraph"/>
        <w:ind w:left="0"/>
        <w:jc w:val="center"/>
        <w:divId w:val="527259509"/>
        <w:rPr>
          <w:rFonts w:ascii="Arial" w:hAnsi="Arial" w:cs="Arial"/>
          <w:b/>
          <w:color w:val="002060"/>
          <w:sz w:val="22"/>
          <w:szCs w:val="22"/>
        </w:rPr>
      </w:pPr>
      <w:r w:rsidRPr="00C85D6D">
        <w:rPr>
          <w:rFonts w:ascii="Arial" w:hAnsi="Arial" w:cs="Arial"/>
          <w:b/>
          <w:color w:val="002060"/>
          <w:sz w:val="22"/>
          <w:szCs w:val="22"/>
        </w:rPr>
        <w:t>CORTE SPORTIVA D’APPELLO TERRITORIALE</w:t>
      </w:r>
    </w:p>
    <w:p w14:paraId="29812B16" w14:textId="77777777" w:rsidR="00C85D6D" w:rsidRPr="00C85D6D" w:rsidRDefault="00C85D6D" w:rsidP="00C85D6D">
      <w:pPr>
        <w:jc w:val="center"/>
        <w:divId w:val="527259509"/>
        <w:rPr>
          <w:rFonts w:ascii="Arial" w:hAnsi="Arial" w:cs="Arial"/>
          <w:b/>
          <w:color w:val="002060"/>
          <w:sz w:val="22"/>
          <w:szCs w:val="22"/>
        </w:rPr>
      </w:pPr>
      <w:r w:rsidRPr="00C85D6D">
        <w:rPr>
          <w:rFonts w:ascii="Arial" w:hAnsi="Arial" w:cs="Arial"/>
          <w:b/>
          <w:color w:val="002060"/>
          <w:sz w:val="22"/>
          <w:szCs w:val="22"/>
        </w:rPr>
        <w:t>PRESSO IL COMITATO REGIONALE MARCHE</w:t>
      </w:r>
    </w:p>
    <w:p w14:paraId="5B5EC282" w14:textId="77777777" w:rsidR="00C85D6D" w:rsidRPr="00C85D6D" w:rsidRDefault="00C85D6D" w:rsidP="00C85D6D">
      <w:pPr>
        <w:jc w:val="center"/>
        <w:divId w:val="527259509"/>
        <w:rPr>
          <w:rFonts w:ascii="Arial" w:hAnsi="Arial" w:cs="Arial"/>
          <w:b/>
          <w:color w:val="002060"/>
          <w:sz w:val="22"/>
          <w:szCs w:val="22"/>
        </w:rPr>
      </w:pPr>
      <w:r w:rsidRPr="00C85D6D">
        <w:rPr>
          <w:rFonts w:ascii="Arial" w:hAnsi="Arial" w:cs="Arial"/>
          <w:b/>
          <w:color w:val="002060"/>
          <w:sz w:val="22"/>
          <w:szCs w:val="22"/>
        </w:rPr>
        <w:t>TESTO DELLE DECISIONI RELATIVE AL</w:t>
      </w:r>
    </w:p>
    <w:p w14:paraId="5D58D50F" w14:textId="77777777" w:rsidR="00C85D6D" w:rsidRPr="00C85D6D" w:rsidRDefault="00C85D6D" w:rsidP="00C85D6D">
      <w:pPr>
        <w:jc w:val="center"/>
        <w:divId w:val="527259509"/>
        <w:rPr>
          <w:rFonts w:ascii="Arial" w:hAnsi="Arial" w:cs="Arial"/>
          <w:b/>
          <w:color w:val="002060"/>
          <w:sz w:val="22"/>
          <w:szCs w:val="22"/>
          <w:u w:val="single"/>
        </w:rPr>
      </w:pPr>
      <w:r w:rsidRPr="00C85D6D">
        <w:rPr>
          <w:rFonts w:ascii="Arial" w:hAnsi="Arial" w:cs="Arial"/>
          <w:b/>
          <w:color w:val="002060"/>
          <w:sz w:val="22"/>
          <w:szCs w:val="22"/>
        </w:rPr>
        <w:t>COM. UFF. N. 146 – RIUNIONE DEL 18 FEBBRAIO 2020</w:t>
      </w:r>
    </w:p>
    <w:p w14:paraId="33F28681" w14:textId="77777777" w:rsidR="00C85D6D" w:rsidRPr="00C85D6D" w:rsidRDefault="00C85D6D" w:rsidP="00C85D6D">
      <w:pPr>
        <w:jc w:val="center"/>
        <w:divId w:val="527259509"/>
        <w:rPr>
          <w:rFonts w:ascii="Arial" w:hAnsi="Arial" w:cs="Arial"/>
          <w:color w:val="002060"/>
          <w:sz w:val="22"/>
          <w:szCs w:val="22"/>
        </w:rPr>
      </w:pPr>
    </w:p>
    <w:p w14:paraId="7A1EC579" w14:textId="77777777" w:rsidR="00C85D6D" w:rsidRPr="00C85D6D" w:rsidRDefault="00C85D6D" w:rsidP="00C85D6D">
      <w:pPr>
        <w:jc w:val="center"/>
        <w:divId w:val="527259509"/>
        <w:rPr>
          <w:rFonts w:ascii="Arial" w:hAnsi="Arial" w:cs="Arial"/>
          <w:color w:val="002060"/>
          <w:sz w:val="22"/>
          <w:szCs w:val="22"/>
        </w:rPr>
      </w:pPr>
      <w:smartTag w:uri="urn:schemas-microsoft-com:office:smarttags" w:element="PersonName">
        <w:smartTagPr>
          <w:attr w:name="ProductID" w:val="LA CORTE SPORTIVA"/>
        </w:smartTagPr>
        <w:r w:rsidRPr="00C85D6D">
          <w:rPr>
            <w:rFonts w:ascii="Arial" w:hAnsi="Arial" w:cs="Arial"/>
            <w:color w:val="002060"/>
            <w:sz w:val="22"/>
            <w:szCs w:val="22"/>
          </w:rPr>
          <w:t>LA CORTE SPORTIVA</w:t>
        </w:r>
      </w:smartTag>
      <w:r w:rsidRPr="00C85D6D">
        <w:rPr>
          <w:rFonts w:ascii="Arial" w:hAnsi="Arial" w:cs="Arial"/>
          <w:color w:val="002060"/>
          <w:sz w:val="22"/>
          <w:szCs w:val="22"/>
        </w:rPr>
        <w:t xml:space="preserve"> D’APPELLO TERRITORIALE</w:t>
      </w:r>
    </w:p>
    <w:p w14:paraId="098A9F28" w14:textId="77777777" w:rsidR="00C85D6D" w:rsidRPr="00C85D6D" w:rsidRDefault="00C85D6D" w:rsidP="00C85D6D">
      <w:pPr>
        <w:jc w:val="center"/>
        <w:divId w:val="527259509"/>
        <w:rPr>
          <w:rFonts w:ascii="Arial" w:hAnsi="Arial" w:cs="Arial"/>
          <w:color w:val="002060"/>
          <w:sz w:val="22"/>
          <w:szCs w:val="22"/>
        </w:rPr>
      </w:pPr>
      <w:r w:rsidRPr="00C85D6D">
        <w:rPr>
          <w:rFonts w:ascii="Arial" w:hAnsi="Arial" w:cs="Arial"/>
          <w:color w:val="002060"/>
          <w:sz w:val="22"/>
          <w:szCs w:val="22"/>
        </w:rPr>
        <w:t>PRESSO IL COMITATO REGIONALE MARCHE</w:t>
      </w:r>
    </w:p>
    <w:p w14:paraId="26088019" w14:textId="77777777" w:rsidR="00C85D6D" w:rsidRPr="00C85D6D" w:rsidRDefault="00C85D6D" w:rsidP="00C85D6D">
      <w:pPr>
        <w:pStyle w:val="Titolo"/>
        <w:spacing w:line="360" w:lineRule="auto"/>
        <w:jc w:val="both"/>
        <w:divId w:val="527259509"/>
        <w:rPr>
          <w:rFonts w:cs="Arial"/>
          <w:b w:val="0"/>
          <w:color w:val="002060"/>
          <w:szCs w:val="22"/>
        </w:rPr>
      </w:pPr>
      <w:bookmarkStart w:id="7" w:name="_Toc33016897"/>
      <w:r w:rsidRPr="00C85D6D">
        <w:rPr>
          <w:rFonts w:cs="Arial"/>
          <w:b w:val="0"/>
          <w:color w:val="002060"/>
          <w:szCs w:val="22"/>
        </w:rPr>
        <w:t>composta da</w:t>
      </w:r>
      <w:bookmarkEnd w:id="7"/>
    </w:p>
    <w:p w14:paraId="2F270C42"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Avv. Giammario </w:t>
      </w:r>
      <w:proofErr w:type="spellStart"/>
      <w:r w:rsidRPr="00C85D6D">
        <w:rPr>
          <w:rFonts w:ascii="Arial" w:hAnsi="Arial" w:cs="Arial"/>
          <w:color w:val="002060"/>
          <w:sz w:val="22"/>
          <w:szCs w:val="22"/>
        </w:rPr>
        <w:t>Schippa</w:t>
      </w:r>
      <w:proofErr w:type="spellEnd"/>
      <w:r w:rsidRPr="00C85D6D">
        <w:rPr>
          <w:rFonts w:ascii="Arial" w:hAnsi="Arial" w:cs="Arial"/>
          <w:color w:val="002060"/>
          <w:sz w:val="22"/>
          <w:szCs w:val="22"/>
        </w:rPr>
        <w:t xml:space="preserve"> - Presidente </w:t>
      </w:r>
    </w:p>
    <w:p w14:paraId="080E1D44"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Avv. Piero </w:t>
      </w:r>
      <w:proofErr w:type="spellStart"/>
      <w:r w:rsidRPr="00C85D6D">
        <w:rPr>
          <w:rFonts w:ascii="Arial" w:hAnsi="Arial" w:cs="Arial"/>
          <w:color w:val="002060"/>
          <w:sz w:val="22"/>
          <w:szCs w:val="22"/>
        </w:rPr>
        <w:t>Paciaroni</w:t>
      </w:r>
      <w:proofErr w:type="spellEnd"/>
      <w:r w:rsidRPr="00C85D6D">
        <w:rPr>
          <w:rFonts w:ascii="Arial" w:hAnsi="Arial" w:cs="Arial"/>
          <w:color w:val="002060"/>
          <w:sz w:val="22"/>
          <w:szCs w:val="22"/>
        </w:rPr>
        <w:t xml:space="preserve"> - Vicepresidente </w:t>
      </w:r>
    </w:p>
    <w:p w14:paraId="208572A7"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Dott. Giovanni Spanti - Componente </w:t>
      </w:r>
    </w:p>
    <w:p w14:paraId="3A8C25F1"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Dott. Lorenzo Casagrande Albano – Componente</w:t>
      </w:r>
    </w:p>
    <w:p w14:paraId="2D986E03" w14:textId="77777777" w:rsidR="00C85D6D" w:rsidRPr="00C85D6D" w:rsidRDefault="00C85D6D" w:rsidP="00C85D6D">
      <w:pPr>
        <w:divId w:val="527259509"/>
        <w:rPr>
          <w:rFonts w:ascii="Arial" w:hAnsi="Arial" w:cs="Arial"/>
          <w:color w:val="002060"/>
          <w:sz w:val="22"/>
          <w:szCs w:val="22"/>
        </w:rPr>
      </w:pPr>
    </w:p>
    <w:p w14:paraId="4BC12C4D"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nella riunione del 18 febbraio 2020, ha pronunciato la seguente </w:t>
      </w:r>
    </w:p>
    <w:p w14:paraId="7D7CE4C2" w14:textId="19A0A26B" w:rsidR="00C85D6D" w:rsidRPr="00C85D6D" w:rsidRDefault="00C85D6D" w:rsidP="00C85D6D">
      <w:pPr>
        <w:divId w:val="527259509"/>
        <w:rPr>
          <w:color w:val="002060"/>
          <w:szCs w:val="22"/>
        </w:rPr>
      </w:pPr>
      <w:r w:rsidRPr="00C85D6D">
        <w:rPr>
          <w:rFonts w:ascii="Arial" w:hAnsi="Arial"/>
          <w:color w:val="002060"/>
          <w:sz w:val="22"/>
        </w:rPr>
        <w:t xml:space="preserve">                                                                                   </w:t>
      </w:r>
    </w:p>
    <w:p w14:paraId="4CB5DC8E" w14:textId="5B81CB46" w:rsidR="00C85D6D" w:rsidRPr="00C85D6D" w:rsidRDefault="00C85D6D" w:rsidP="00C85D6D">
      <w:pPr>
        <w:pStyle w:val="LndNormale1"/>
        <w:divId w:val="527259509"/>
        <w:rPr>
          <w:color w:val="002060"/>
          <w:szCs w:val="22"/>
        </w:rPr>
      </w:pPr>
    </w:p>
    <w:p w14:paraId="77DAFF56" w14:textId="77777777" w:rsidR="00C85D6D" w:rsidRPr="00C85D6D" w:rsidRDefault="00C85D6D" w:rsidP="00C85D6D">
      <w:pPr>
        <w:jc w:val="center"/>
        <w:divId w:val="527259509"/>
        <w:rPr>
          <w:rFonts w:ascii="Arial" w:hAnsi="Arial"/>
          <w:color w:val="002060"/>
          <w:sz w:val="22"/>
        </w:rPr>
      </w:pPr>
      <w:r w:rsidRPr="00C85D6D">
        <w:rPr>
          <w:rFonts w:ascii="Arial" w:hAnsi="Arial"/>
          <w:color w:val="002060"/>
          <w:sz w:val="22"/>
        </w:rPr>
        <w:t xml:space="preserve">                                                                                     N. 37 S.S. 2019/2020 REG. RECLAMI</w:t>
      </w:r>
    </w:p>
    <w:p w14:paraId="27827896" w14:textId="77777777" w:rsidR="00C85D6D" w:rsidRPr="00C85D6D" w:rsidRDefault="00C85D6D" w:rsidP="00C85D6D">
      <w:pPr>
        <w:jc w:val="center"/>
        <w:divId w:val="527259509"/>
        <w:rPr>
          <w:rFonts w:ascii="Arial" w:hAnsi="Arial"/>
          <w:color w:val="002060"/>
          <w:sz w:val="22"/>
        </w:rPr>
      </w:pPr>
      <w:r w:rsidRPr="00C85D6D">
        <w:rPr>
          <w:rFonts w:ascii="Arial" w:hAnsi="Arial"/>
          <w:color w:val="002060"/>
          <w:sz w:val="22"/>
        </w:rPr>
        <w:t xml:space="preserve">                                                                                        N. 37 S.S. 2019/2020 REG. DECISIONI </w:t>
      </w:r>
    </w:p>
    <w:p w14:paraId="5358CD29" w14:textId="77777777" w:rsidR="00C85D6D" w:rsidRPr="00C85D6D" w:rsidRDefault="00C85D6D" w:rsidP="00C85D6D">
      <w:pPr>
        <w:pStyle w:val="LndNormale1"/>
        <w:divId w:val="527259509"/>
        <w:rPr>
          <w:color w:val="002060"/>
          <w:szCs w:val="22"/>
        </w:rPr>
      </w:pPr>
    </w:p>
    <w:p w14:paraId="10C3805A" w14:textId="77777777" w:rsidR="00C85D6D" w:rsidRPr="00C85D6D" w:rsidRDefault="00C85D6D" w:rsidP="00C85D6D">
      <w:pPr>
        <w:pStyle w:val="LndNormale1"/>
        <w:jc w:val="center"/>
        <w:divId w:val="527259509"/>
        <w:rPr>
          <w:color w:val="002060"/>
          <w:szCs w:val="22"/>
        </w:rPr>
      </w:pPr>
      <w:r w:rsidRPr="00C85D6D">
        <w:rPr>
          <w:color w:val="002060"/>
          <w:szCs w:val="22"/>
        </w:rPr>
        <w:t>DECISIONE</w:t>
      </w:r>
    </w:p>
    <w:p w14:paraId="371FCA19" w14:textId="77777777" w:rsidR="00C85D6D" w:rsidRPr="00C85D6D" w:rsidRDefault="00C85D6D" w:rsidP="00C85D6D">
      <w:pPr>
        <w:pStyle w:val="LndNormale1"/>
        <w:divId w:val="527259509"/>
        <w:rPr>
          <w:color w:val="002060"/>
          <w:szCs w:val="22"/>
        </w:rPr>
      </w:pPr>
    </w:p>
    <w:p w14:paraId="5998ECE9" w14:textId="77777777" w:rsidR="00C85D6D" w:rsidRPr="00C85D6D" w:rsidRDefault="00C85D6D" w:rsidP="00C85D6D">
      <w:pPr>
        <w:pStyle w:val="LndNormale1"/>
        <w:divId w:val="527259509"/>
        <w:rPr>
          <w:color w:val="002060"/>
          <w:szCs w:val="22"/>
        </w:rPr>
      </w:pPr>
      <w:r w:rsidRPr="00C85D6D">
        <w:rPr>
          <w:color w:val="002060"/>
          <w:szCs w:val="22"/>
        </w:rPr>
        <w:t>sul reclamo numero di registro 37 della S.S. 2019/2020, proposto dall’A.S.D. BORGOROSSO TOLENTINO,</w:t>
      </w:r>
    </w:p>
    <w:p w14:paraId="5AC57997" w14:textId="77777777" w:rsidR="00C85D6D" w:rsidRPr="00C85D6D" w:rsidRDefault="00C85D6D" w:rsidP="00C85D6D">
      <w:pPr>
        <w:pStyle w:val="LndNormale1"/>
        <w:jc w:val="center"/>
        <w:divId w:val="527259509"/>
        <w:rPr>
          <w:color w:val="002060"/>
          <w:szCs w:val="22"/>
        </w:rPr>
      </w:pPr>
      <w:r w:rsidRPr="00C85D6D">
        <w:rPr>
          <w:color w:val="002060"/>
          <w:szCs w:val="22"/>
        </w:rPr>
        <w:t>avverso</w:t>
      </w:r>
    </w:p>
    <w:p w14:paraId="64D6729D" w14:textId="77777777" w:rsidR="00C85D6D" w:rsidRPr="00C85D6D" w:rsidRDefault="00C85D6D" w:rsidP="00C85D6D">
      <w:pPr>
        <w:pStyle w:val="LndNormale1"/>
        <w:divId w:val="527259509"/>
        <w:rPr>
          <w:color w:val="002060"/>
          <w:szCs w:val="22"/>
        </w:rPr>
      </w:pPr>
      <w:r w:rsidRPr="00C85D6D">
        <w:rPr>
          <w:color w:val="002060"/>
          <w:szCs w:val="22"/>
        </w:rPr>
        <w:t>la sanzione della squalifica per tre gare effettive applicata al calciatore NUNZI Matteo, seguito gara Borgorosso Tolentino del 31 gennaio 2020 - Campionato Regionale di Calcio a Cinque serie C2, girone “B”,</w:t>
      </w:r>
    </w:p>
    <w:p w14:paraId="11F7EC4C" w14:textId="77777777" w:rsidR="00C85D6D" w:rsidRPr="00C85D6D" w:rsidRDefault="00C85D6D" w:rsidP="00C85D6D">
      <w:pPr>
        <w:pStyle w:val="LndNormale1"/>
        <w:jc w:val="center"/>
        <w:divId w:val="527259509"/>
        <w:rPr>
          <w:color w:val="002060"/>
          <w:szCs w:val="22"/>
        </w:rPr>
      </w:pPr>
      <w:r w:rsidRPr="00C85D6D">
        <w:rPr>
          <w:color w:val="002060"/>
          <w:szCs w:val="22"/>
        </w:rPr>
        <w:t>per la riforma</w:t>
      </w:r>
    </w:p>
    <w:p w14:paraId="6F30CB5D" w14:textId="77777777" w:rsidR="00C85D6D" w:rsidRPr="00C85D6D" w:rsidRDefault="00C85D6D" w:rsidP="00C85D6D">
      <w:pPr>
        <w:pStyle w:val="LndNormale1"/>
        <w:divId w:val="527259509"/>
        <w:rPr>
          <w:color w:val="002060"/>
          <w:szCs w:val="22"/>
        </w:rPr>
      </w:pPr>
      <w:r w:rsidRPr="00C85D6D">
        <w:rPr>
          <w:color w:val="002060"/>
          <w:szCs w:val="22"/>
        </w:rPr>
        <w:t xml:space="preserve">della decisione del Giudice sportivo territoriale presso il Comitato Regionale Marche di cui al Com. Uff. Calcio a Cinque n. 64 del 5.2.2020; </w:t>
      </w:r>
    </w:p>
    <w:p w14:paraId="3DF6B1FC" w14:textId="77777777" w:rsidR="00C85D6D" w:rsidRPr="00C85D6D" w:rsidRDefault="00C85D6D" w:rsidP="00C85D6D">
      <w:pPr>
        <w:pStyle w:val="LndNormale1"/>
        <w:divId w:val="527259509"/>
        <w:rPr>
          <w:color w:val="002060"/>
          <w:szCs w:val="22"/>
        </w:rPr>
      </w:pPr>
      <w:r w:rsidRPr="00C85D6D">
        <w:rPr>
          <w:color w:val="002060"/>
          <w:szCs w:val="22"/>
        </w:rPr>
        <w:t xml:space="preserve">visto il reclamo e i relativi allegati; </w:t>
      </w:r>
    </w:p>
    <w:p w14:paraId="3C16EC7C" w14:textId="77777777" w:rsidR="00C85D6D" w:rsidRPr="00C85D6D" w:rsidRDefault="00C85D6D" w:rsidP="00C85D6D">
      <w:pPr>
        <w:pStyle w:val="LndNormale1"/>
        <w:divId w:val="527259509"/>
        <w:rPr>
          <w:color w:val="002060"/>
          <w:szCs w:val="22"/>
        </w:rPr>
      </w:pPr>
      <w:r w:rsidRPr="00C85D6D">
        <w:rPr>
          <w:color w:val="002060"/>
          <w:szCs w:val="22"/>
        </w:rPr>
        <w:t xml:space="preserve">visti tutti gli atti; </w:t>
      </w:r>
    </w:p>
    <w:p w14:paraId="567B2604" w14:textId="77777777" w:rsidR="00C85D6D" w:rsidRPr="00C85D6D" w:rsidRDefault="00C85D6D" w:rsidP="00C85D6D">
      <w:pPr>
        <w:pStyle w:val="LndNormale1"/>
        <w:divId w:val="527259509"/>
        <w:rPr>
          <w:color w:val="002060"/>
          <w:szCs w:val="22"/>
        </w:rPr>
      </w:pPr>
      <w:r w:rsidRPr="00C85D6D">
        <w:rPr>
          <w:color w:val="002060"/>
          <w:szCs w:val="22"/>
        </w:rPr>
        <w:t>Relatore, nell’udienza del giorno 18 febbraio 2020, il Dott. Lorenzo Casagrande Albano;</w:t>
      </w:r>
    </w:p>
    <w:p w14:paraId="4D6E408B" w14:textId="77777777" w:rsidR="00C85D6D" w:rsidRPr="00C85D6D" w:rsidRDefault="00C85D6D" w:rsidP="00C85D6D">
      <w:pPr>
        <w:pStyle w:val="LndNormale1"/>
        <w:divId w:val="527259509"/>
        <w:rPr>
          <w:color w:val="002060"/>
          <w:szCs w:val="22"/>
        </w:rPr>
      </w:pPr>
      <w:r w:rsidRPr="00C85D6D">
        <w:rPr>
          <w:color w:val="002060"/>
          <w:szCs w:val="22"/>
        </w:rPr>
        <w:t xml:space="preserve">ritenuto e considerato in fatto e diritto quanto segue. </w:t>
      </w:r>
    </w:p>
    <w:p w14:paraId="19AEED37" w14:textId="77777777" w:rsidR="00C85D6D" w:rsidRPr="00C85D6D" w:rsidRDefault="00C85D6D" w:rsidP="00C85D6D">
      <w:pPr>
        <w:pStyle w:val="LndNormale1"/>
        <w:jc w:val="center"/>
        <w:divId w:val="527259509"/>
        <w:rPr>
          <w:color w:val="002060"/>
          <w:szCs w:val="22"/>
        </w:rPr>
      </w:pPr>
      <w:r w:rsidRPr="00C85D6D">
        <w:rPr>
          <w:color w:val="002060"/>
          <w:szCs w:val="22"/>
        </w:rPr>
        <w:t>RITENUTO IN FATTO</w:t>
      </w:r>
    </w:p>
    <w:p w14:paraId="66CF0CDA" w14:textId="77777777" w:rsidR="00C85D6D" w:rsidRPr="00C85D6D" w:rsidRDefault="00C85D6D" w:rsidP="00C85D6D">
      <w:pPr>
        <w:pStyle w:val="LndNormale1"/>
        <w:divId w:val="527259509"/>
        <w:rPr>
          <w:color w:val="002060"/>
          <w:szCs w:val="22"/>
        </w:rPr>
      </w:pPr>
      <w:r w:rsidRPr="00C85D6D">
        <w:rPr>
          <w:color w:val="002060"/>
          <w:szCs w:val="22"/>
        </w:rPr>
        <w:t>Con decisione pubblicata sul Com. Uff. indicato in epigrafe, il Giudice sportivo territoriale presso il Comitato Regionale Marche applicava al calciatore Nunzi Matteo, asseritamente tesserato a favore della reclamante, la squalifica per tre gare effettive per essere stato espulso e per la condotta successivamente osservata nei confronti dell’arbitro.</w:t>
      </w:r>
    </w:p>
    <w:p w14:paraId="302CF80A" w14:textId="77777777" w:rsidR="00C85D6D" w:rsidRPr="00C85D6D" w:rsidRDefault="00C85D6D" w:rsidP="00C85D6D">
      <w:pPr>
        <w:pStyle w:val="LndNormale1"/>
        <w:divId w:val="527259509"/>
        <w:rPr>
          <w:color w:val="002060"/>
          <w:szCs w:val="22"/>
        </w:rPr>
      </w:pPr>
      <w:r w:rsidRPr="00C85D6D">
        <w:rPr>
          <w:color w:val="002060"/>
          <w:szCs w:val="22"/>
        </w:rPr>
        <w:t xml:space="preserve">Avverso tale decisione ha proposto rituale reclamo l’A.S.D. Borgorosso Tolentino lamentando l’eccessività della sanzione applicata al proprio calciatore il quale si sarebbe limitato ad una “lieve reazione di stizza” indirizzata all’avversario con il quale aveva avuto un contrasto di gioco, senza null’altro, in particolare senza proferire insulti o minacce nei confronti dell’arbitro.   </w:t>
      </w:r>
    </w:p>
    <w:p w14:paraId="4834603D" w14:textId="77777777" w:rsidR="00C85D6D" w:rsidRPr="00C85D6D" w:rsidRDefault="00C85D6D" w:rsidP="00C85D6D">
      <w:pPr>
        <w:pStyle w:val="LndNormale1"/>
        <w:divId w:val="527259509"/>
        <w:rPr>
          <w:color w:val="002060"/>
          <w:szCs w:val="22"/>
        </w:rPr>
      </w:pPr>
      <w:r w:rsidRPr="00C85D6D">
        <w:rPr>
          <w:color w:val="002060"/>
          <w:szCs w:val="22"/>
        </w:rPr>
        <w:t xml:space="preserve">L’udienza si svolgeva come da verbale. </w:t>
      </w:r>
    </w:p>
    <w:p w14:paraId="1C5CDE60" w14:textId="77777777" w:rsidR="00C85D6D" w:rsidRPr="00C85D6D" w:rsidRDefault="00C85D6D" w:rsidP="00C85D6D">
      <w:pPr>
        <w:pStyle w:val="LndNormale1"/>
        <w:jc w:val="center"/>
        <w:divId w:val="527259509"/>
        <w:rPr>
          <w:color w:val="002060"/>
          <w:szCs w:val="22"/>
        </w:rPr>
      </w:pPr>
      <w:r w:rsidRPr="00C85D6D">
        <w:rPr>
          <w:color w:val="002060"/>
          <w:szCs w:val="22"/>
        </w:rPr>
        <w:t>CONSIDERATO IN DIRITTO</w:t>
      </w:r>
    </w:p>
    <w:p w14:paraId="31CBD707" w14:textId="77777777" w:rsidR="00C85D6D" w:rsidRPr="00C85D6D" w:rsidRDefault="00C85D6D" w:rsidP="00C85D6D">
      <w:pPr>
        <w:pStyle w:val="LndNormale1"/>
        <w:divId w:val="527259509"/>
        <w:rPr>
          <w:color w:val="002060"/>
          <w:szCs w:val="22"/>
        </w:rPr>
      </w:pPr>
      <w:smartTag w:uri="urn:schemas-microsoft-com:office:smarttags" w:element="PersonName">
        <w:smartTagPr>
          <w:attr w:name="ProductID" w:val="La Corte"/>
        </w:smartTagPr>
        <w:r w:rsidRPr="00C85D6D">
          <w:rPr>
            <w:color w:val="002060"/>
            <w:szCs w:val="22"/>
          </w:rPr>
          <w:t>La Corte</w:t>
        </w:r>
      </w:smartTag>
      <w:r w:rsidRPr="00C85D6D">
        <w:rPr>
          <w:color w:val="002060"/>
          <w:szCs w:val="22"/>
        </w:rPr>
        <w:t xml:space="preserve"> sportiva d’appello territoriale reputa che il proposto gravame possa, in parziale riforma del gravato provvedimento, essere accolto e, per l’effetto, la sanzione ridotta nei termini di cui al dispositivo, apparendo tale più limitata misura congrua e proporzionata all’addebito disciplinare mosso al predetto calciatore Nunzi Matteo, la cui condotta può essere ricondotta alla fattispecie di cui all’art. 36, comma 1, lett. a), CGS, tenuto conto di tutti gli elementi della fattispecie in esame e ritenuta la continuazione tra le violazioni contestate.</w:t>
      </w:r>
    </w:p>
    <w:p w14:paraId="7404EC53" w14:textId="77777777" w:rsidR="00C85D6D" w:rsidRPr="00C85D6D" w:rsidRDefault="00C85D6D" w:rsidP="00C85D6D">
      <w:pPr>
        <w:pStyle w:val="LndNormale1"/>
        <w:jc w:val="center"/>
        <w:divId w:val="527259509"/>
        <w:rPr>
          <w:color w:val="002060"/>
          <w:szCs w:val="22"/>
        </w:rPr>
      </w:pPr>
      <w:r w:rsidRPr="00C85D6D">
        <w:rPr>
          <w:color w:val="002060"/>
          <w:szCs w:val="22"/>
        </w:rPr>
        <w:t>P.Q.M.</w:t>
      </w:r>
    </w:p>
    <w:p w14:paraId="7BEB229C" w14:textId="77777777" w:rsidR="00C85D6D" w:rsidRPr="00C85D6D" w:rsidRDefault="00C85D6D" w:rsidP="00C85D6D">
      <w:pPr>
        <w:pStyle w:val="LndNormale1"/>
        <w:divId w:val="527259509"/>
        <w:rPr>
          <w:color w:val="002060"/>
          <w:szCs w:val="22"/>
        </w:rPr>
      </w:pPr>
      <w:smartTag w:uri="urn:schemas-microsoft-com:office:smarttags" w:element="PersonName">
        <w:smartTagPr>
          <w:attr w:name="ProductID" w:val="La Corte"/>
        </w:smartTagPr>
        <w:r w:rsidRPr="00C85D6D">
          <w:rPr>
            <w:color w:val="002060"/>
            <w:szCs w:val="22"/>
          </w:rPr>
          <w:t>la Corte</w:t>
        </w:r>
      </w:smartTag>
      <w:r w:rsidRPr="00C85D6D">
        <w:rPr>
          <w:color w:val="002060"/>
          <w:szCs w:val="22"/>
        </w:rPr>
        <w:t xml:space="preserve"> sportiva d’appello territoriale, definitivamente pronunciando, accoglie il reclamo come sopra proposto dall’A.S.D. Borgorosso Tolentino e, per l’effetto, riduce la squalifica applicata al calciatore NUNZI Matteo a due giornate di gara.</w:t>
      </w:r>
    </w:p>
    <w:p w14:paraId="069BC19F" w14:textId="77777777" w:rsidR="00C85D6D" w:rsidRPr="00C85D6D" w:rsidRDefault="00C85D6D" w:rsidP="00C85D6D">
      <w:pPr>
        <w:pStyle w:val="LndNormale1"/>
        <w:divId w:val="527259509"/>
        <w:rPr>
          <w:color w:val="002060"/>
          <w:szCs w:val="22"/>
        </w:rPr>
      </w:pPr>
      <w:r w:rsidRPr="00C85D6D">
        <w:rPr>
          <w:color w:val="002060"/>
          <w:szCs w:val="22"/>
        </w:rPr>
        <w:t>Dispone restituirsi il contributo.</w:t>
      </w:r>
    </w:p>
    <w:p w14:paraId="205FA97C" w14:textId="77777777" w:rsidR="00C85D6D" w:rsidRPr="00C85D6D" w:rsidRDefault="00C85D6D" w:rsidP="00C85D6D">
      <w:pPr>
        <w:pStyle w:val="LndNormale1"/>
        <w:divId w:val="527259509"/>
        <w:rPr>
          <w:color w:val="002060"/>
          <w:szCs w:val="22"/>
        </w:rPr>
      </w:pPr>
      <w:r w:rsidRPr="00C85D6D">
        <w:rPr>
          <w:color w:val="002060"/>
          <w:szCs w:val="22"/>
        </w:rPr>
        <w:t>Manda alla Segreteria del Comitato Regionale Marche per gli adempimenti conseguenti, le comunicazioni anche con posta elettronica certificata.</w:t>
      </w:r>
    </w:p>
    <w:p w14:paraId="10F5C0C8" w14:textId="77777777" w:rsidR="00C85D6D" w:rsidRPr="00C85D6D" w:rsidRDefault="00C85D6D" w:rsidP="00C85D6D">
      <w:pPr>
        <w:pStyle w:val="LndNormale1"/>
        <w:divId w:val="527259509"/>
        <w:rPr>
          <w:color w:val="002060"/>
          <w:szCs w:val="22"/>
        </w:rPr>
      </w:pPr>
      <w:r w:rsidRPr="00C85D6D">
        <w:rPr>
          <w:color w:val="002060"/>
          <w:szCs w:val="22"/>
        </w:rPr>
        <w:t xml:space="preserve">Così deciso in Ancona, nella sede della FIGC - LND - Comitato Regionale Marche, in data 18 febbraio 2020. </w:t>
      </w:r>
    </w:p>
    <w:p w14:paraId="3EF17E1D"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L’Estensore                                                                                                       Il Pres</w:t>
      </w:r>
      <w:r w:rsidRPr="00C85D6D">
        <w:rPr>
          <w:rFonts w:ascii="Arial" w:hAnsi="Arial" w:cs="Arial"/>
          <w:color w:val="002060"/>
          <w:sz w:val="22"/>
          <w:szCs w:val="22"/>
        </w:rPr>
        <w:t>i</w:t>
      </w:r>
      <w:r w:rsidRPr="00C85D6D">
        <w:rPr>
          <w:rFonts w:ascii="Arial" w:hAnsi="Arial" w:cs="Arial"/>
          <w:color w:val="002060"/>
          <w:sz w:val="22"/>
          <w:szCs w:val="22"/>
        </w:rPr>
        <w:t xml:space="preserve">dente                                              </w:t>
      </w:r>
    </w:p>
    <w:p w14:paraId="518006FC"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F.to in originale                                                                                                 F.to in originale                                                </w:t>
      </w:r>
    </w:p>
    <w:p w14:paraId="3798D354" w14:textId="77777777" w:rsidR="00C85D6D" w:rsidRPr="00C85D6D" w:rsidRDefault="00C85D6D" w:rsidP="00C85D6D">
      <w:pPr>
        <w:pStyle w:val="LndNormale1"/>
        <w:divId w:val="527259509"/>
        <w:rPr>
          <w:color w:val="002060"/>
          <w:szCs w:val="22"/>
        </w:rPr>
      </w:pPr>
      <w:r w:rsidRPr="00C85D6D">
        <w:rPr>
          <w:color w:val="002060"/>
          <w:szCs w:val="22"/>
        </w:rPr>
        <w:t>Lorenzo Casagrande Albano                                                                            Giammario Schippa</w:t>
      </w:r>
    </w:p>
    <w:p w14:paraId="7CF018ED"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                                                                                          </w:t>
      </w:r>
    </w:p>
    <w:p w14:paraId="21F92D04"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Depositato in Ancona, in data 19 febbraio 2020</w:t>
      </w:r>
    </w:p>
    <w:p w14:paraId="6F40C219" w14:textId="77777777" w:rsidR="00C85D6D" w:rsidRPr="00C85D6D" w:rsidRDefault="00C85D6D" w:rsidP="00C85D6D">
      <w:pPr>
        <w:divId w:val="527259509"/>
        <w:rPr>
          <w:rFonts w:ascii="Arial" w:hAnsi="Arial" w:cs="Arial"/>
          <w:color w:val="002060"/>
          <w:sz w:val="22"/>
          <w:szCs w:val="22"/>
        </w:rPr>
      </w:pPr>
    </w:p>
    <w:p w14:paraId="22633C82" w14:textId="77777777" w:rsidR="00C85D6D" w:rsidRPr="00C85D6D" w:rsidRDefault="00C85D6D" w:rsidP="00C85D6D">
      <w:pPr>
        <w:divId w:val="527259509"/>
        <w:rPr>
          <w:rFonts w:ascii="Arial" w:hAnsi="Arial" w:cs="Arial"/>
          <w:color w:val="002060"/>
          <w:sz w:val="22"/>
          <w:szCs w:val="22"/>
        </w:rPr>
      </w:pPr>
      <w:r w:rsidRPr="00C85D6D">
        <w:rPr>
          <w:rFonts w:ascii="Arial" w:hAnsi="Arial" w:cs="Arial"/>
          <w:color w:val="002060"/>
          <w:sz w:val="22"/>
          <w:szCs w:val="22"/>
        </w:rPr>
        <w:t xml:space="preserve">Il Segretario f.f.                                                                                            </w:t>
      </w:r>
    </w:p>
    <w:p w14:paraId="541511C8" w14:textId="77777777" w:rsidR="00C85D6D" w:rsidRPr="00C85D6D" w:rsidRDefault="00C85D6D" w:rsidP="00C85D6D">
      <w:pPr>
        <w:pStyle w:val="LndNormale1"/>
        <w:divId w:val="527259509"/>
        <w:rPr>
          <w:color w:val="002060"/>
          <w:szCs w:val="22"/>
        </w:rPr>
      </w:pPr>
      <w:r w:rsidRPr="00C85D6D">
        <w:rPr>
          <w:color w:val="002060"/>
          <w:szCs w:val="22"/>
        </w:rPr>
        <w:t xml:space="preserve">F.to in originale </w:t>
      </w:r>
    </w:p>
    <w:p w14:paraId="4757F53B" w14:textId="0CA8A65F" w:rsidR="00C85D6D" w:rsidRDefault="00C85D6D" w:rsidP="00C85D6D">
      <w:pPr>
        <w:pStyle w:val="A121"/>
        <w:ind w:left="0"/>
        <w:divId w:val="527259509"/>
        <w:rPr>
          <w:color w:val="002060"/>
          <w:sz w:val="22"/>
          <w:szCs w:val="22"/>
        </w:rPr>
      </w:pPr>
      <w:r w:rsidRPr="00C85D6D">
        <w:rPr>
          <w:color w:val="002060"/>
          <w:sz w:val="22"/>
          <w:szCs w:val="22"/>
        </w:rPr>
        <w:t xml:space="preserve">Angelo </w:t>
      </w:r>
      <w:r w:rsidRPr="00C85D6D">
        <w:rPr>
          <w:color w:val="002060"/>
          <w:sz w:val="22"/>
          <w:szCs w:val="22"/>
        </w:rPr>
        <w:t>C</w:t>
      </w:r>
      <w:r w:rsidRPr="00C85D6D">
        <w:rPr>
          <w:color w:val="002060"/>
          <w:sz w:val="22"/>
          <w:szCs w:val="22"/>
        </w:rPr>
        <w:t xml:space="preserve">astellana                                                            </w:t>
      </w:r>
    </w:p>
    <w:p w14:paraId="3D034BB3" w14:textId="0FEA2C36" w:rsidR="008A0B1D" w:rsidRDefault="008A0B1D" w:rsidP="00C85D6D">
      <w:pPr>
        <w:pStyle w:val="A121"/>
        <w:ind w:left="0"/>
        <w:divId w:val="527259509"/>
        <w:rPr>
          <w:color w:val="002060"/>
          <w:sz w:val="22"/>
          <w:szCs w:val="22"/>
        </w:rPr>
      </w:pPr>
    </w:p>
    <w:p w14:paraId="25AEC6CC" w14:textId="135D4E96" w:rsidR="008A0B1D" w:rsidRPr="008A0B1D" w:rsidRDefault="008A0B1D" w:rsidP="008A0B1D">
      <w:pPr>
        <w:pStyle w:val="A121"/>
        <w:ind w:left="0"/>
        <w:jc w:val="center"/>
        <w:divId w:val="527259509"/>
        <w:rPr>
          <w:color w:val="002060"/>
          <w:sz w:val="40"/>
          <w:szCs w:val="40"/>
        </w:rPr>
      </w:pPr>
      <w:r w:rsidRPr="008A0B1D">
        <w:rPr>
          <w:color w:val="002060"/>
          <w:sz w:val="40"/>
          <w:szCs w:val="40"/>
        </w:rPr>
        <w:t xml:space="preserve">* </w:t>
      </w:r>
      <w:r>
        <w:rPr>
          <w:color w:val="002060"/>
          <w:sz w:val="40"/>
          <w:szCs w:val="40"/>
        </w:rPr>
        <w:t xml:space="preserve">   </w:t>
      </w:r>
      <w:r w:rsidRPr="008A0B1D">
        <w:rPr>
          <w:color w:val="002060"/>
          <w:sz w:val="40"/>
          <w:szCs w:val="40"/>
        </w:rPr>
        <w:t xml:space="preserve">* </w:t>
      </w:r>
      <w:r>
        <w:rPr>
          <w:color w:val="002060"/>
          <w:sz w:val="40"/>
          <w:szCs w:val="40"/>
        </w:rPr>
        <w:t xml:space="preserve">   </w:t>
      </w:r>
      <w:r w:rsidRPr="008A0B1D">
        <w:rPr>
          <w:color w:val="002060"/>
          <w:sz w:val="40"/>
          <w:szCs w:val="40"/>
        </w:rPr>
        <w:t>*</w:t>
      </w:r>
    </w:p>
    <w:p w14:paraId="5EBF6EA5" w14:textId="77777777" w:rsidR="008A0B1D" w:rsidRPr="00D4139A" w:rsidRDefault="008A0B1D" w:rsidP="008A0B1D">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D4139A">
          <w:rPr>
            <w:rFonts w:cs="Arial"/>
            <w:b w:val="0"/>
            <w:color w:val="002060"/>
            <w:szCs w:val="22"/>
          </w:rPr>
          <w:t>La Corte</w:t>
        </w:r>
      </w:smartTag>
      <w:r w:rsidRPr="00D4139A">
        <w:rPr>
          <w:rFonts w:cs="Arial"/>
          <w:b w:val="0"/>
          <w:color w:val="002060"/>
          <w:szCs w:val="22"/>
        </w:rPr>
        <w:t xml:space="preserve"> sportiva d’appello territoriale presso il Comitato Regionale Marche, composta da</w:t>
      </w:r>
    </w:p>
    <w:p w14:paraId="7104A9C6" w14:textId="77777777" w:rsidR="008A0B1D" w:rsidRPr="00D4139A" w:rsidRDefault="008A0B1D" w:rsidP="008A0B1D">
      <w:pPr>
        <w:pStyle w:val="Titolo"/>
        <w:jc w:val="both"/>
        <w:divId w:val="527259509"/>
        <w:rPr>
          <w:rFonts w:cs="Arial"/>
          <w:b w:val="0"/>
          <w:color w:val="002060"/>
          <w:szCs w:val="22"/>
        </w:rPr>
      </w:pPr>
      <w:r w:rsidRPr="00D4139A">
        <w:rPr>
          <w:rFonts w:cs="Arial"/>
          <w:b w:val="0"/>
          <w:color w:val="002060"/>
          <w:szCs w:val="22"/>
        </w:rPr>
        <w:lastRenderedPageBreak/>
        <w:t xml:space="preserve">Avv. Giammario </w:t>
      </w:r>
      <w:proofErr w:type="spellStart"/>
      <w:r w:rsidRPr="00D4139A">
        <w:rPr>
          <w:rFonts w:cs="Arial"/>
          <w:b w:val="0"/>
          <w:color w:val="002060"/>
          <w:szCs w:val="22"/>
        </w:rPr>
        <w:t>Schippa</w:t>
      </w:r>
      <w:proofErr w:type="spellEnd"/>
      <w:r w:rsidRPr="00D4139A">
        <w:rPr>
          <w:rFonts w:cs="Arial"/>
          <w:b w:val="0"/>
          <w:color w:val="002060"/>
          <w:szCs w:val="22"/>
        </w:rPr>
        <w:t xml:space="preserve"> - Presidente </w:t>
      </w:r>
    </w:p>
    <w:p w14:paraId="5AF1F81B" w14:textId="77777777" w:rsidR="008A0B1D" w:rsidRPr="00D4139A" w:rsidRDefault="008A0B1D" w:rsidP="008A0B1D">
      <w:pPr>
        <w:pStyle w:val="Titolo"/>
        <w:jc w:val="both"/>
        <w:divId w:val="527259509"/>
        <w:rPr>
          <w:rFonts w:cs="Arial"/>
          <w:b w:val="0"/>
          <w:color w:val="002060"/>
          <w:szCs w:val="22"/>
        </w:rPr>
      </w:pPr>
      <w:r w:rsidRPr="00D4139A">
        <w:rPr>
          <w:rFonts w:cs="Arial"/>
          <w:b w:val="0"/>
          <w:color w:val="002060"/>
          <w:szCs w:val="22"/>
        </w:rPr>
        <w:t xml:space="preserve">Avv. Piero </w:t>
      </w:r>
      <w:proofErr w:type="spellStart"/>
      <w:r w:rsidRPr="00D4139A">
        <w:rPr>
          <w:rFonts w:cs="Arial"/>
          <w:b w:val="0"/>
          <w:color w:val="002060"/>
          <w:szCs w:val="22"/>
        </w:rPr>
        <w:t>Paciaroni</w:t>
      </w:r>
      <w:proofErr w:type="spellEnd"/>
      <w:r w:rsidRPr="00D4139A">
        <w:rPr>
          <w:rFonts w:cs="Arial"/>
          <w:b w:val="0"/>
          <w:color w:val="002060"/>
          <w:szCs w:val="22"/>
        </w:rPr>
        <w:t xml:space="preserve"> - Vicepresidente</w:t>
      </w:r>
    </w:p>
    <w:p w14:paraId="0FC8024C" w14:textId="77777777" w:rsidR="008A0B1D" w:rsidRPr="00D4139A" w:rsidRDefault="008A0B1D" w:rsidP="008A0B1D">
      <w:pPr>
        <w:pStyle w:val="Titolo"/>
        <w:jc w:val="both"/>
        <w:divId w:val="527259509"/>
        <w:rPr>
          <w:rFonts w:cs="Arial"/>
          <w:b w:val="0"/>
          <w:color w:val="002060"/>
          <w:szCs w:val="22"/>
        </w:rPr>
      </w:pPr>
      <w:r w:rsidRPr="00D4139A">
        <w:rPr>
          <w:rFonts w:cs="Arial"/>
          <w:b w:val="0"/>
          <w:color w:val="002060"/>
          <w:szCs w:val="22"/>
        </w:rPr>
        <w:t>Dott. Giovanni Spanti - Componente</w:t>
      </w:r>
    </w:p>
    <w:p w14:paraId="070CD2F6" w14:textId="77777777" w:rsidR="008A0B1D" w:rsidRPr="00D4139A" w:rsidRDefault="008A0B1D" w:rsidP="008A0B1D">
      <w:pPr>
        <w:pStyle w:val="Titolo"/>
        <w:jc w:val="both"/>
        <w:divId w:val="527259509"/>
        <w:rPr>
          <w:b w:val="0"/>
          <w:color w:val="002060"/>
        </w:rPr>
      </w:pPr>
      <w:r w:rsidRPr="00D4139A">
        <w:rPr>
          <w:b w:val="0"/>
          <w:color w:val="002060"/>
        </w:rPr>
        <w:t>Dott. Lorenzo Casagrande Albano – Componente</w:t>
      </w:r>
    </w:p>
    <w:p w14:paraId="1205E76F" w14:textId="77777777" w:rsidR="008A0B1D" w:rsidRPr="00D4139A" w:rsidRDefault="008A0B1D" w:rsidP="008A0B1D">
      <w:pPr>
        <w:pStyle w:val="Titolo"/>
        <w:jc w:val="both"/>
        <w:divId w:val="527259509"/>
        <w:rPr>
          <w:b w:val="0"/>
          <w:color w:val="002060"/>
        </w:rPr>
      </w:pPr>
    </w:p>
    <w:p w14:paraId="078C4C6B" w14:textId="77777777" w:rsidR="008A0B1D" w:rsidRPr="00D4139A" w:rsidRDefault="008A0B1D" w:rsidP="008A0B1D">
      <w:pPr>
        <w:pStyle w:val="Titolo"/>
        <w:jc w:val="both"/>
        <w:divId w:val="527259509"/>
        <w:rPr>
          <w:b w:val="0"/>
          <w:color w:val="002060"/>
        </w:rPr>
      </w:pPr>
      <w:r w:rsidRPr="00D4139A">
        <w:rPr>
          <w:b w:val="0"/>
          <w:color w:val="002060"/>
        </w:rPr>
        <w:t>nella riunione del 24 febbraio 2020, ha pronunciato</w:t>
      </w:r>
    </w:p>
    <w:p w14:paraId="2C5C561A" w14:textId="77777777" w:rsidR="008A0B1D" w:rsidRPr="00D4139A" w:rsidRDefault="008A0B1D" w:rsidP="008A0B1D">
      <w:pPr>
        <w:pStyle w:val="LndNormale1"/>
        <w:jc w:val="right"/>
        <w:divId w:val="527259509"/>
        <w:rPr>
          <w:rFonts w:cs="Arial"/>
          <w:color w:val="002060"/>
          <w:szCs w:val="22"/>
        </w:rPr>
      </w:pPr>
      <w:r w:rsidRPr="00D4139A">
        <w:rPr>
          <w:rFonts w:cs="Arial"/>
          <w:b/>
          <w:color w:val="002060"/>
          <w:szCs w:val="22"/>
        </w:rPr>
        <w:t>Dispositivo n. 41/CSAT 2019/2020</w:t>
      </w:r>
    </w:p>
    <w:p w14:paraId="6D5FE3E2" w14:textId="77777777" w:rsidR="008A0B1D" w:rsidRPr="00D4139A" w:rsidRDefault="008A0B1D" w:rsidP="008A0B1D">
      <w:pPr>
        <w:pStyle w:val="LndNormale1"/>
        <w:jc w:val="right"/>
        <w:divId w:val="527259509"/>
        <w:rPr>
          <w:rFonts w:cs="Arial"/>
          <w:b/>
          <w:color w:val="002060"/>
          <w:szCs w:val="22"/>
        </w:rPr>
      </w:pPr>
      <w:r w:rsidRPr="00D4139A">
        <w:rPr>
          <w:rFonts w:cs="Arial"/>
          <w:b/>
          <w:color w:val="002060"/>
          <w:szCs w:val="22"/>
        </w:rPr>
        <w:t>Reclamo numero 41</w:t>
      </w:r>
    </w:p>
    <w:p w14:paraId="12B63709" w14:textId="77777777" w:rsidR="008A0B1D" w:rsidRPr="00D4139A" w:rsidRDefault="008A0B1D" w:rsidP="008A0B1D">
      <w:pPr>
        <w:pStyle w:val="LndNormale1"/>
        <w:spacing w:line="360" w:lineRule="auto"/>
        <w:divId w:val="527259509"/>
        <w:rPr>
          <w:rFonts w:cs="Arial"/>
          <w:b/>
          <w:color w:val="002060"/>
          <w:szCs w:val="22"/>
        </w:rPr>
      </w:pPr>
    </w:p>
    <w:p w14:paraId="736A1754" w14:textId="77777777" w:rsidR="008A0B1D" w:rsidRPr="00D4139A" w:rsidRDefault="008A0B1D" w:rsidP="008A0B1D">
      <w:pPr>
        <w:pStyle w:val="LndNormale1"/>
        <w:spacing w:line="360" w:lineRule="auto"/>
        <w:divId w:val="527259509"/>
        <w:rPr>
          <w:rFonts w:cs="Arial"/>
          <w:color w:val="002060"/>
          <w:szCs w:val="22"/>
        </w:rPr>
      </w:pPr>
      <w:r w:rsidRPr="00D4139A">
        <w:rPr>
          <w:rFonts w:cs="Arial"/>
          <w:color w:val="002060"/>
          <w:szCs w:val="22"/>
        </w:rPr>
        <w:t xml:space="preserve">a seguito del reclamo n. 41 promosso dall’A.S.D. MONTELUPONE CALCIO A 5 in data 17 febbraio 2020, avverso la sanzione della squalifica per tre gare effettive applicata al calciatore GIACOMELLI Andrea dal Giudice sportivo territoriale presso il Comitato Regionale Marche con delibera pubblicata sul Com. Uff. n. 66 Calcio a Cinque del 12 febbraio 2020, il seguente </w:t>
      </w:r>
    </w:p>
    <w:p w14:paraId="480DE129" w14:textId="77777777" w:rsidR="008A0B1D" w:rsidRPr="00D4139A" w:rsidRDefault="008A0B1D" w:rsidP="008A0B1D">
      <w:pPr>
        <w:pStyle w:val="LndNormale1"/>
        <w:spacing w:line="360" w:lineRule="auto"/>
        <w:jc w:val="center"/>
        <w:divId w:val="527259509"/>
        <w:rPr>
          <w:rFonts w:cs="Arial"/>
          <w:b/>
          <w:color w:val="002060"/>
          <w:szCs w:val="22"/>
        </w:rPr>
      </w:pPr>
      <w:r w:rsidRPr="00D4139A">
        <w:rPr>
          <w:rFonts w:cs="Arial"/>
          <w:b/>
          <w:color w:val="002060"/>
          <w:szCs w:val="22"/>
        </w:rPr>
        <w:t>DISPOSITIVO</w:t>
      </w:r>
    </w:p>
    <w:p w14:paraId="5783AE3F" w14:textId="77777777" w:rsidR="008A0B1D" w:rsidRPr="00D4139A" w:rsidRDefault="008A0B1D" w:rsidP="008A0B1D">
      <w:pPr>
        <w:pStyle w:val="LndNormale1"/>
        <w:spacing w:line="360" w:lineRule="auto"/>
        <w:jc w:val="center"/>
        <w:divId w:val="527259509"/>
        <w:rPr>
          <w:rFonts w:cs="Arial"/>
          <w:color w:val="002060"/>
          <w:szCs w:val="22"/>
        </w:rPr>
      </w:pPr>
      <w:r w:rsidRPr="00D4139A">
        <w:rPr>
          <w:color w:val="002060"/>
        </w:rPr>
        <w:t>P.Q.M.</w:t>
      </w:r>
    </w:p>
    <w:p w14:paraId="71C0843F" w14:textId="77777777" w:rsidR="008A0B1D" w:rsidRPr="00D4139A" w:rsidRDefault="008A0B1D" w:rsidP="008A0B1D">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D4139A">
          <w:rPr>
            <w:rFonts w:ascii="Arial" w:hAnsi="Arial" w:cs="Arial"/>
            <w:color w:val="002060"/>
            <w:sz w:val="22"/>
            <w:szCs w:val="22"/>
          </w:rPr>
          <w:t>la Corte</w:t>
        </w:r>
      </w:smartTag>
      <w:r w:rsidRPr="00D4139A">
        <w:rPr>
          <w:rFonts w:ascii="Arial" w:hAnsi="Arial" w:cs="Arial"/>
          <w:color w:val="002060"/>
          <w:sz w:val="22"/>
          <w:szCs w:val="22"/>
        </w:rPr>
        <w:t xml:space="preserve"> sportiva d’appello territoriale, definitivamente pronunciando, accoglie il reclamo come sopra proposto dall’A.S.D. MONTELUPONE CALCIO A 5 e, per l’effetto, riduce la squalifica applicata al calciatore GIACOMELLI Andrea a due giornate effettive di gara. </w:t>
      </w:r>
    </w:p>
    <w:p w14:paraId="019E4B2B" w14:textId="77777777" w:rsidR="008A0B1D" w:rsidRPr="00D4139A" w:rsidRDefault="008A0B1D" w:rsidP="008A0B1D">
      <w:pPr>
        <w:spacing w:line="360" w:lineRule="auto"/>
        <w:divId w:val="527259509"/>
        <w:rPr>
          <w:rFonts w:ascii="Arial" w:hAnsi="Arial" w:cs="Arial"/>
          <w:color w:val="002060"/>
          <w:sz w:val="22"/>
          <w:szCs w:val="22"/>
        </w:rPr>
      </w:pPr>
      <w:r w:rsidRPr="00D4139A">
        <w:rPr>
          <w:rFonts w:ascii="Arial" w:hAnsi="Arial" w:cs="Arial"/>
          <w:color w:val="002060"/>
          <w:sz w:val="22"/>
          <w:szCs w:val="22"/>
        </w:rPr>
        <w:t>Dispone restituirsi il contributo.</w:t>
      </w:r>
    </w:p>
    <w:p w14:paraId="30B661DA" w14:textId="77777777" w:rsidR="008A0B1D" w:rsidRPr="00D4139A" w:rsidRDefault="008A0B1D" w:rsidP="008A0B1D">
      <w:pPr>
        <w:spacing w:line="360" w:lineRule="auto"/>
        <w:divId w:val="527259509"/>
        <w:rPr>
          <w:rFonts w:ascii="Arial" w:hAnsi="Arial" w:cs="Arial"/>
          <w:color w:val="002060"/>
          <w:sz w:val="22"/>
          <w:szCs w:val="22"/>
        </w:rPr>
      </w:pPr>
      <w:r w:rsidRPr="00D4139A">
        <w:rPr>
          <w:rFonts w:ascii="Arial" w:hAnsi="Arial" w:cs="Arial"/>
          <w:color w:val="002060"/>
          <w:sz w:val="22"/>
          <w:szCs w:val="22"/>
        </w:rPr>
        <w:t>Manda alla Segreteria del Comitato Regionale Marche per gli adempimenti conseguenti, le comunicazioni anche con posta elettronica certificata.</w:t>
      </w:r>
    </w:p>
    <w:p w14:paraId="5FD4A8A2" w14:textId="77777777" w:rsidR="008A0B1D" w:rsidRPr="00D4139A" w:rsidRDefault="008A0B1D" w:rsidP="008A0B1D">
      <w:pPr>
        <w:spacing w:line="360" w:lineRule="auto"/>
        <w:divId w:val="527259509"/>
        <w:rPr>
          <w:rFonts w:ascii="Arial" w:hAnsi="Arial" w:cs="Arial"/>
          <w:color w:val="002060"/>
          <w:sz w:val="22"/>
          <w:szCs w:val="22"/>
        </w:rPr>
      </w:pPr>
      <w:r w:rsidRPr="00D4139A">
        <w:rPr>
          <w:rFonts w:ascii="Arial" w:hAnsi="Arial" w:cs="Arial"/>
          <w:color w:val="002060"/>
          <w:sz w:val="22"/>
          <w:szCs w:val="22"/>
        </w:rPr>
        <w:t xml:space="preserve">Così deciso in Ancona, nella sede della FIGC - LND - Comitato Regionale Marche, in data 24 febbraio 2020. </w:t>
      </w:r>
    </w:p>
    <w:p w14:paraId="7C563C48" w14:textId="77777777" w:rsidR="008A0B1D" w:rsidRPr="00D4139A" w:rsidRDefault="008A0B1D" w:rsidP="008A0B1D">
      <w:pPr>
        <w:pStyle w:val="LndNormale1"/>
        <w:divId w:val="527259509"/>
        <w:rPr>
          <w:rFonts w:cs="Arial"/>
          <w:color w:val="002060"/>
          <w:szCs w:val="22"/>
        </w:rPr>
      </w:pPr>
      <w:r w:rsidRPr="00D4139A">
        <w:rPr>
          <w:rFonts w:cs="Arial"/>
          <w:color w:val="002060"/>
          <w:szCs w:val="22"/>
        </w:rPr>
        <w:t xml:space="preserve">Il Relatore                                                                                                            Il Presidente </w:t>
      </w:r>
    </w:p>
    <w:p w14:paraId="13538E32" w14:textId="77777777" w:rsidR="008A0B1D" w:rsidRPr="00D4139A" w:rsidRDefault="008A0B1D" w:rsidP="008A0B1D">
      <w:pPr>
        <w:pStyle w:val="LndNormale1"/>
        <w:divId w:val="527259509"/>
        <w:rPr>
          <w:rFonts w:cs="Arial"/>
          <w:color w:val="002060"/>
          <w:szCs w:val="22"/>
        </w:rPr>
      </w:pPr>
      <w:r w:rsidRPr="00D4139A">
        <w:rPr>
          <w:rFonts w:cs="Arial"/>
          <w:color w:val="002060"/>
          <w:szCs w:val="22"/>
        </w:rPr>
        <w:t xml:space="preserve">F.to in originale                                                                                                    F.to in originale                                                </w:t>
      </w:r>
    </w:p>
    <w:p w14:paraId="0782C758" w14:textId="77777777" w:rsidR="008A0B1D" w:rsidRPr="00D4139A" w:rsidRDefault="008A0B1D" w:rsidP="008A0B1D">
      <w:pPr>
        <w:pStyle w:val="LndNormale1"/>
        <w:divId w:val="527259509"/>
        <w:rPr>
          <w:rFonts w:cs="Arial"/>
          <w:color w:val="002060"/>
          <w:szCs w:val="22"/>
        </w:rPr>
      </w:pPr>
      <w:r w:rsidRPr="00D4139A">
        <w:rPr>
          <w:rFonts w:cs="Arial"/>
          <w:color w:val="002060"/>
          <w:szCs w:val="22"/>
        </w:rPr>
        <w:t xml:space="preserve">Lorenzo Casagrande Albano                                                                              Giammario Schippa                                                                                                                                                                                                             </w:t>
      </w:r>
    </w:p>
    <w:p w14:paraId="3F2630C5" w14:textId="77777777" w:rsidR="008A0B1D" w:rsidRPr="00D4139A" w:rsidRDefault="008A0B1D" w:rsidP="008A0B1D">
      <w:pPr>
        <w:pStyle w:val="LndNormale1"/>
        <w:divId w:val="527259509"/>
        <w:rPr>
          <w:rFonts w:cs="Arial"/>
          <w:color w:val="002060"/>
          <w:szCs w:val="22"/>
        </w:rPr>
      </w:pPr>
      <w:r w:rsidRPr="00D4139A">
        <w:rPr>
          <w:color w:val="002060"/>
        </w:rPr>
        <w:t xml:space="preserve">                                                                                                                                                                                                                  </w:t>
      </w:r>
      <w:r w:rsidRPr="00D4139A">
        <w:rPr>
          <w:rFonts w:cs="Arial"/>
          <w:noProof w:val="0"/>
          <w:color w:val="002060"/>
          <w:szCs w:val="22"/>
        </w:rPr>
        <w:t xml:space="preserve"> </w:t>
      </w:r>
      <w:r w:rsidRPr="00D4139A">
        <w:rPr>
          <w:rFonts w:cs="Arial"/>
          <w:color w:val="002060"/>
          <w:szCs w:val="22"/>
        </w:rPr>
        <w:t xml:space="preserve">                                                                                                                                                                                                                  </w:t>
      </w:r>
    </w:p>
    <w:p w14:paraId="3729B914" w14:textId="77777777" w:rsidR="008A0B1D" w:rsidRPr="00D4139A" w:rsidRDefault="008A0B1D" w:rsidP="008A0B1D">
      <w:pPr>
        <w:pStyle w:val="LndNormale1"/>
        <w:divId w:val="527259509"/>
        <w:rPr>
          <w:rFonts w:cs="Arial"/>
          <w:b/>
          <w:color w:val="002060"/>
          <w:szCs w:val="22"/>
          <w:u w:val="single"/>
        </w:rPr>
      </w:pPr>
      <w:r w:rsidRPr="00D4139A">
        <w:rPr>
          <w:rFonts w:cs="Arial"/>
          <w:b/>
          <w:color w:val="002060"/>
          <w:szCs w:val="22"/>
          <w:u w:val="single"/>
        </w:rPr>
        <w:t>Depositato in Ancona in data 24 febbraio 2020</w:t>
      </w:r>
    </w:p>
    <w:p w14:paraId="273CB383" w14:textId="77777777" w:rsidR="008A0B1D" w:rsidRPr="00C85D6D" w:rsidRDefault="008A0B1D" w:rsidP="00C85D6D">
      <w:pPr>
        <w:pStyle w:val="A121"/>
        <w:ind w:left="0"/>
        <w:divId w:val="527259509"/>
        <w:rPr>
          <w:rFonts w:cs="Arial"/>
          <w:bCs/>
          <w:color w:val="002060"/>
          <w:sz w:val="22"/>
          <w:szCs w:val="22"/>
        </w:rPr>
      </w:pPr>
    </w:p>
    <w:p w14:paraId="7CB61E6E" w14:textId="77777777" w:rsidR="00E85106" w:rsidRPr="00EB53CB" w:rsidRDefault="00E85106" w:rsidP="00E85106">
      <w:pPr>
        <w:pStyle w:val="TITOLOCAMPIONATO"/>
        <w:shd w:val="clear" w:color="auto" w:fill="002060"/>
        <w:spacing w:before="0" w:beforeAutospacing="0" w:after="0" w:afterAutospacing="0"/>
        <w:divId w:val="527259509"/>
        <w:rPr>
          <w:color w:val="FFFFFF" w:themeColor="background1"/>
        </w:rPr>
      </w:pPr>
      <w:bookmarkStart w:id="8" w:name="_Toc536439831"/>
      <w:bookmarkStart w:id="9" w:name="_Toc18678740"/>
      <w:r w:rsidRPr="00EB53CB">
        <w:rPr>
          <w:color w:val="FFFFFF" w:themeColor="background1"/>
        </w:rPr>
        <w:t>COMUNICAZIONI DELLA DIVISIONE CALCIO A CINQUE</w:t>
      </w:r>
      <w:bookmarkEnd w:id="8"/>
      <w:bookmarkEnd w:id="9"/>
    </w:p>
    <w:p w14:paraId="71BA4B3C" w14:textId="77777777" w:rsidR="00E85106" w:rsidRDefault="00E85106" w:rsidP="00E85106">
      <w:pPr>
        <w:divId w:val="527259509"/>
        <w:rPr>
          <w:rFonts w:ascii="Arial" w:hAnsi="Arial" w:cs="Arial"/>
          <w:color w:val="002060"/>
          <w:sz w:val="22"/>
          <w:szCs w:val="22"/>
        </w:rPr>
      </w:pPr>
    </w:p>
    <w:p w14:paraId="12E51E95" w14:textId="77777777" w:rsidR="00E85106" w:rsidRPr="00662CED" w:rsidRDefault="00E85106" w:rsidP="00E85106">
      <w:pPr>
        <w:pStyle w:val="LndNormale1"/>
        <w:divId w:val="527259509"/>
        <w:rPr>
          <w:b/>
          <w:color w:val="002060"/>
          <w:sz w:val="28"/>
          <w:szCs w:val="28"/>
        </w:rPr>
      </w:pPr>
      <w:r>
        <w:rPr>
          <w:b/>
          <w:color w:val="002060"/>
          <w:sz w:val="28"/>
          <w:szCs w:val="28"/>
        </w:rPr>
        <w:t>FASE NAZIONALE COPPA ITALIA VINCENTI COPPA REGIONALE MASCHILE</w:t>
      </w:r>
    </w:p>
    <w:p w14:paraId="7AD2EF40" w14:textId="77777777" w:rsidR="00E85106" w:rsidRDefault="00E85106" w:rsidP="00E85106">
      <w:pPr>
        <w:pStyle w:val="LndNormale1"/>
        <w:divId w:val="527259509"/>
        <w:rPr>
          <w:color w:val="002060"/>
          <w:szCs w:val="22"/>
        </w:rPr>
      </w:pPr>
    </w:p>
    <w:p w14:paraId="09316224" w14:textId="77777777" w:rsidR="00E85106" w:rsidRPr="00662CED" w:rsidRDefault="00E85106" w:rsidP="00E85106">
      <w:pPr>
        <w:pStyle w:val="LndNormale1"/>
        <w:divId w:val="527259509"/>
        <w:rPr>
          <w:b/>
          <w:bCs/>
          <w:i/>
          <w:iCs/>
          <w:color w:val="002060"/>
          <w:szCs w:val="22"/>
        </w:rPr>
      </w:pPr>
      <w:r w:rsidRPr="00662CED">
        <w:rPr>
          <w:b/>
          <w:bCs/>
          <w:i/>
          <w:iCs/>
          <w:color w:val="002060"/>
          <w:szCs w:val="22"/>
        </w:rPr>
        <w:t xml:space="preserve">(Stralcio C.U. n° </w:t>
      </w:r>
      <w:r>
        <w:rPr>
          <w:b/>
          <w:bCs/>
          <w:i/>
          <w:iCs/>
          <w:color w:val="002060"/>
          <w:szCs w:val="22"/>
        </w:rPr>
        <w:t>677</w:t>
      </w:r>
      <w:r w:rsidRPr="00662CED">
        <w:rPr>
          <w:b/>
          <w:bCs/>
          <w:i/>
          <w:iCs/>
          <w:color w:val="002060"/>
          <w:szCs w:val="22"/>
        </w:rPr>
        <w:t xml:space="preserve"> del </w:t>
      </w:r>
      <w:r>
        <w:rPr>
          <w:b/>
          <w:bCs/>
          <w:i/>
          <w:iCs/>
          <w:color w:val="002060"/>
          <w:szCs w:val="22"/>
        </w:rPr>
        <w:t>20</w:t>
      </w:r>
      <w:r w:rsidRPr="00662CED">
        <w:rPr>
          <w:b/>
          <w:bCs/>
          <w:i/>
          <w:iCs/>
          <w:color w:val="002060"/>
          <w:szCs w:val="22"/>
        </w:rPr>
        <w:t>/0</w:t>
      </w:r>
      <w:r>
        <w:rPr>
          <w:b/>
          <w:bCs/>
          <w:i/>
          <w:iCs/>
          <w:color w:val="002060"/>
          <w:szCs w:val="22"/>
        </w:rPr>
        <w:t>2</w:t>
      </w:r>
      <w:r w:rsidRPr="00662CED">
        <w:rPr>
          <w:b/>
          <w:bCs/>
          <w:i/>
          <w:iCs/>
          <w:color w:val="002060"/>
          <w:szCs w:val="22"/>
        </w:rPr>
        <w:t>/2020)</w:t>
      </w:r>
    </w:p>
    <w:p w14:paraId="468EA42B" w14:textId="77777777" w:rsidR="00E85106" w:rsidRDefault="00E85106" w:rsidP="00E85106">
      <w:pPr>
        <w:pStyle w:val="LndNormale1"/>
        <w:divId w:val="527259509"/>
        <w:rPr>
          <w:color w:val="002060"/>
          <w:szCs w:val="22"/>
        </w:rPr>
      </w:pPr>
    </w:p>
    <w:p w14:paraId="693CDC16" w14:textId="77777777" w:rsidR="00E85106" w:rsidRPr="00662CED" w:rsidRDefault="00E85106" w:rsidP="00E85106">
      <w:pPr>
        <w:pStyle w:val="LndNormale1"/>
        <w:divId w:val="527259509"/>
        <w:rPr>
          <w:b/>
          <w:bCs/>
          <w:color w:val="002060"/>
          <w:szCs w:val="22"/>
        </w:rPr>
      </w:pPr>
      <w:r>
        <w:rPr>
          <w:b/>
          <w:bCs/>
          <w:color w:val="002060"/>
          <w:szCs w:val="22"/>
        </w:rPr>
        <w:t>TRIANGOLARI 2^ GIORNATA AREA NORD/SUD</w:t>
      </w:r>
    </w:p>
    <w:p w14:paraId="5ED4295B" w14:textId="77777777" w:rsidR="00E85106" w:rsidRDefault="00E85106" w:rsidP="00E85106">
      <w:pPr>
        <w:divId w:val="527259509"/>
        <w:rPr>
          <w:rFonts w:ascii="Arial" w:hAnsi="Arial" w:cs="Arial"/>
          <w:color w:val="002060"/>
          <w:sz w:val="22"/>
          <w:szCs w:val="22"/>
        </w:rPr>
      </w:pPr>
      <w:r>
        <w:rPr>
          <w:rFonts w:ascii="Arial" w:hAnsi="Arial" w:cs="Arial"/>
          <w:color w:val="002060"/>
          <w:sz w:val="22"/>
          <w:szCs w:val="22"/>
        </w:rPr>
        <w:t xml:space="preserve">LAVAGNA CALCIO A 5 – ATHENA </w:t>
      </w:r>
      <w:r>
        <w:rPr>
          <w:rFonts w:ascii="Arial" w:hAnsi="Arial" w:cs="Arial"/>
          <w:color w:val="002060"/>
          <w:sz w:val="22"/>
          <w:szCs w:val="22"/>
        </w:rPr>
        <w:tab/>
      </w:r>
      <w:r>
        <w:rPr>
          <w:rFonts w:ascii="Arial" w:hAnsi="Arial" w:cs="Arial"/>
          <w:color w:val="002060"/>
          <w:sz w:val="22"/>
          <w:szCs w:val="22"/>
        </w:rPr>
        <w:tab/>
        <w:t>4-9</w:t>
      </w:r>
    </w:p>
    <w:p w14:paraId="0C438172" w14:textId="77777777" w:rsidR="00E85106" w:rsidRDefault="00E85106" w:rsidP="00E85106">
      <w:pPr>
        <w:divId w:val="527259509"/>
        <w:rPr>
          <w:rFonts w:ascii="Arial" w:hAnsi="Arial" w:cs="Arial"/>
          <w:color w:val="002060"/>
          <w:sz w:val="22"/>
          <w:szCs w:val="22"/>
        </w:rPr>
      </w:pPr>
      <w:r>
        <w:rPr>
          <w:rFonts w:ascii="Arial" w:hAnsi="Arial" w:cs="Arial"/>
          <w:color w:val="002060"/>
          <w:sz w:val="22"/>
          <w:szCs w:val="22"/>
        </w:rPr>
        <w:t>…omissis…</w:t>
      </w:r>
    </w:p>
    <w:p w14:paraId="14C9AFC9" w14:textId="77777777" w:rsidR="00E85106" w:rsidRDefault="00E85106" w:rsidP="00E85106">
      <w:pPr>
        <w:divId w:val="527259509"/>
        <w:rPr>
          <w:rFonts w:ascii="Arial" w:hAnsi="Arial" w:cs="Arial"/>
          <w:color w:val="002060"/>
          <w:sz w:val="22"/>
          <w:szCs w:val="22"/>
        </w:rPr>
      </w:pPr>
    </w:p>
    <w:p w14:paraId="18695C6F" w14:textId="77777777" w:rsidR="00E85106" w:rsidRPr="00B85452" w:rsidRDefault="00E85106" w:rsidP="00E85106">
      <w:pPr>
        <w:pStyle w:val="LndNormale1"/>
        <w:divId w:val="527259509"/>
        <w:rPr>
          <w:b/>
          <w:bCs/>
          <w:i/>
          <w:iCs/>
          <w:color w:val="002060"/>
          <w:szCs w:val="22"/>
        </w:rPr>
      </w:pPr>
      <w:r w:rsidRPr="00B85452">
        <w:rPr>
          <w:b/>
          <w:bCs/>
          <w:i/>
          <w:iCs/>
          <w:color w:val="002060"/>
          <w:szCs w:val="22"/>
        </w:rPr>
        <w:t>(Stralcio C.U. n° 684 del 24/02/2020)</w:t>
      </w:r>
    </w:p>
    <w:p w14:paraId="1D0BBA76" w14:textId="77777777" w:rsidR="00E85106" w:rsidRPr="00B85452" w:rsidRDefault="00E85106" w:rsidP="00E85106">
      <w:pPr>
        <w:divId w:val="527259509"/>
        <w:rPr>
          <w:rFonts w:ascii="Arial" w:hAnsi="Arial" w:cs="Arial"/>
          <w:b/>
          <w:bCs/>
          <w:color w:val="002060"/>
          <w:sz w:val="22"/>
          <w:szCs w:val="22"/>
        </w:rPr>
      </w:pPr>
    </w:p>
    <w:p w14:paraId="65FCF3D1" w14:textId="77777777" w:rsidR="00E85106" w:rsidRPr="00B85452" w:rsidRDefault="00E85106" w:rsidP="00E85106">
      <w:pPr>
        <w:divId w:val="527259509"/>
        <w:rPr>
          <w:rFonts w:ascii="Arial" w:hAnsi="Arial" w:cs="Arial"/>
          <w:color w:val="002060"/>
          <w:sz w:val="22"/>
          <w:szCs w:val="22"/>
        </w:rPr>
      </w:pPr>
      <w:r w:rsidRPr="00B85452">
        <w:rPr>
          <w:rFonts w:ascii="Arial" w:hAnsi="Arial" w:cs="Arial"/>
          <w:color w:val="002060"/>
          <w:sz w:val="22"/>
          <w:szCs w:val="22"/>
        </w:rPr>
        <w:t>Con riferimento alla emergenza sanitaria, a seguito della sospensione delle attività sportive disposte dalle Regioni Emilia</w:t>
      </w:r>
      <w:r>
        <w:rPr>
          <w:rFonts w:ascii="Arial" w:hAnsi="Arial" w:cs="Arial"/>
          <w:color w:val="002060"/>
          <w:sz w:val="22"/>
          <w:szCs w:val="22"/>
        </w:rPr>
        <w:t xml:space="preserve"> </w:t>
      </w:r>
      <w:r w:rsidRPr="00B85452">
        <w:rPr>
          <w:rFonts w:ascii="Arial" w:hAnsi="Arial" w:cs="Arial"/>
          <w:color w:val="002060"/>
          <w:sz w:val="22"/>
          <w:szCs w:val="22"/>
        </w:rPr>
        <w:t>Romagna, Friuli Venezia Giulia, Liguria, Lombardia, Piemonte Valle d’Aosta, Veneto e Trentino Alto Adige, si dispone il rinvio a data da destinarsi per le gare dei Campionati Nazionali di Calcio a 5 di seguito elencate:</w:t>
      </w:r>
    </w:p>
    <w:p w14:paraId="3422868C" w14:textId="77777777" w:rsidR="00E85106" w:rsidRPr="00B85452" w:rsidRDefault="00E85106" w:rsidP="00E85106">
      <w:pPr>
        <w:divId w:val="527259509"/>
        <w:rPr>
          <w:rFonts w:ascii="Arial" w:hAnsi="Arial" w:cs="Arial"/>
          <w:b/>
          <w:bCs/>
          <w:color w:val="002060"/>
          <w:sz w:val="22"/>
          <w:szCs w:val="22"/>
        </w:rPr>
      </w:pPr>
    </w:p>
    <w:p w14:paraId="2B9078BC" w14:textId="77777777" w:rsidR="00E85106" w:rsidRPr="00B85452" w:rsidRDefault="00E85106" w:rsidP="00E85106">
      <w:pPr>
        <w:divId w:val="527259509"/>
        <w:rPr>
          <w:rFonts w:ascii="Arial" w:hAnsi="Arial" w:cs="Arial"/>
          <w:color w:val="002060"/>
          <w:sz w:val="22"/>
          <w:szCs w:val="22"/>
        </w:rPr>
      </w:pPr>
      <w:r w:rsidRPr="00B85452">
        <w:rPr>
          <w:rFonts w:ascii="Arial" w:hAnsi="Arial" w:cs="Arial"/>
          <w:color w:val="002060"/>
          <w:sz w:val="22"/>
          <w:szCs w:val="22"/>
        </w:rPr>
        <w:t>…omissis…</w:t>
      </w:r>
    </w:p>
    <w:p w14:paraId="60748FE6" w14:textId="77777777" w:rsidR="00E85106" w:rsidRPr="00B85452" w:rsidRDefault="00E85106" w:rsidP="00E85106">
      <w:pPr>
        <w:divId w:val="527259509"/>
        <w:rPr>
          <w:rFonts w:ascii="Arial" w:hAnsi="Arial" w:cs="Arial"/>
          <w:b/>
          <w:bCs/>
          <w:color w:val="002060"/>
          <w:sz w:val="22"/>
          <w:szCs w:val="22"/>
        </w:rPr>
      </w:pPr>
    </w:p>
    <w:p w14:paraId="72C14EF5" w14:textId="77777777" w:rsidR="00E85106" w:rsidRPr="00B85452" w:rsidRDefault="00E85106" w:rsidP="00E85106">
      <w:pPr>
        <w:divId w:val="527259509"/>
        <w:rPr>
          <w:rFonts w:ascii="Arial" w:hAnsi="Arial" w:cs="Arial"/>
          <w:b/>
          <w:bCs/>
          <w:color w:val="002060"/>
          <w:sz w:val="22"/>
          <w:szCs w:val="22"/>
        </w:rPr>
      </w:pPr>
      <w:r w:rsidRPr="00B85452">
        <w:rPr>
          <w:rFonts w:ascii="Arial" w:hAnsi="Arial" w:cs="Arial"/>
          <w:b/>
          <w:bCs/>
          <w:color w:val="002060"/>
          <w:sz w:val="22"/>
          <w:szCs w:val="22"/>
        </w:rPr>
        <w:t>III^ GIORNATA</w:t>
      </w:r>
    </w:p>
    <w:p w14:paraId="7CFEF620" w14:textId="77777777" w:rsidR="00E85106" w:rsidRPr="00B85452" w:rsidRDefault="00E85106" w:rsidP="00E85106">
      <w:pPr>
        <w:divId w:val="527259509"/>
        <w:rPr>
          <w:rFonts w:ascii="Arial" w:hAnsi="Arial" w:cs="Arial"/>
          <w:b/>
          <w:bCs/>
          <w:i/>
          <w:iCs/>
          <w:color w:val="002060"/>
          <w:sz w:val="22"/>
          <w:szCs w:val="22"/>
        </w:rPr>
      </w:pPr>
      <w:r w:rsidRPr="00B85452">
        <w:rPr>
          <w:rFonts w:ascii="Arial" w:hAnsi="Arial" w:cs="Arial"/>
          <w:b/>
          <w:bCs/>
          <w:i/>
          <w:iCs/>
          <w:color w:val="002060"/>
          <w:sz w:val="22"/>
          <w:szCs w:val="22"/>
        </w:rPr>
        <w:t>TRIANGOLARE A</w:t>
      </w:r>
    </w:p>
    <w:p w14:paraId="5C3523D5" w14:textId="77777777" w:rsidR="00E85106" w:rsidRPr="00B85452" w:rsidRDefault="00E85106" w:rsidP="00E85106">
      <w:pPr>
        <w:divId w:val="527259509"/>
        <w:rPr>
          <w:rFonts w:ascii="Arial" w:hAnsi="Arial" w:cs="Arial"/>
          <w:b/>
          <w:bCs/>
          <w:color w:val="002060"/>
          <w:sz w:val="22"/>
          <w:szCs w:val="22"/>
        </w:rPr>
      </w:pPr>
      <w:r w:rsidRPr="00B85452">
        <w:rPr>
          <w:rFonts w:ascii="Arial" w:hAnsi="Arial" w:cs="Arial"/>
          <w:b/>
          <w:bCs/>
          <w:color w:val="002060"/>
          <w:sz w:val="22"/>
          <w:szCs w:val="22"/>
        </w:rPr>
        <w:t>A.S.D. RECANATI CALCIO A 5 – A.S.D. LAVAGNA CALCIO A 5</w:t>
      </w: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87C2B9A"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615E7">
        <w:rPr>
          <w:b/>
          <w:color w:val="002060"/>
          <w:u w:val="single"/>
        </w:rPr>
        <w:t>0</w:t>
      </w:r>
      <w:r w:rsidR="00807F30">
        <w:rPr>
          <w:b/>
          <w:color w:val="002060"/>
          <w:u w:val="single"/>
        </w:rPr>
        <w:t>9</w:t>
      </w:r>
      <w:r w:rsidR="0013358E">
        <w:rPr>
          <w:b/>
          <w:color w:val="002060"/>
          <w:u w:val="single"/>
        </w:rPr>
        <w:t>/</w:t>
      </w:r>
      <w:r w:rsidR="0040570B">
        <w:rPr>
          <w:b/>
          <w:color w:val="002060"/>
          <w:u w:val="single"/>
        </w:rPr>
        <w:t>0</w:t>
      </w:r>
      <w:r w:rsidR="007615E7">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37A64A2"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807F30">
        <w:rPr>
          <w:b/>
          <w:color w:val="002060"/>
          <w:u w:val="single"/>
        </w:rPr>
        <w:t>26</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51A5E" w14:textId="77777777" w:rsidR="00FD6261" w:rsidRDefault="00FD6261">
      <w:r>
        <w:separator/>
      </w:r>
    </w:p>
  </w:endnote>
  <w:endnote w:type="continuationSeparator" w:id="0">
    <w:p w14:paraId="200D136D" w14:textId="77777777" w:rsidR="00FD6261" w:rsidRDefault="00FD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3B28EB" w:rsidRDefault="003B28E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3B28EB" w:rsidRDefault="003B28EB">
    <w:pPr>
      <w:pStyle w:val="Pidipagina"/>
    </w:pPr>
  </w:p>
  <w:p w14:paraId="694DB723" w14:textId="77777777" w:rsidR="003B28EB" w:rsidRDefault="003B28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36986E8E" w:rsidR="003B28EB" w:rsidRPr="00687C6B" w:rsidRDefault="003B28E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27799">
      <w:rPr>
        <w:rStyle w:val="Numeropagina"/>
        <w:rFonts w:ascii="Arial" w:hAnsi="Arial" w:cs="Arial"/>
        <w:color w:val="002060"/>
      </w:rPr>
      <w:t>70</w:t>
    </w:r>
  </w:p>
  <w:p w14:paraId="51693FC2" w14:textId="77777777" w:rsidR="003B28EB" w:rsidRPr="00B41648" w:rsidRDefault="003B28EB" w:rsidP="001947BD">
    <w:pPr>
      <w:pStyle w:val="Pidipagina"/>
    </w:pPr>
  </w:p>
  <w:p w14:paraId="13472412" w14:textId="77777777" w:rsidR="003B28EB" w:rsidRDefault="003B28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056E9" w14:textId="77777777" w:rsidR="00FD6261" w:rsidRDefault="00FD6261">
      <w:r>
        <w:separator/>
      </w:r>
    </w:p>
  </w:footnote>
  <w:footnote w:type="continuationSeparator" w:id="0">
    <w:p w14:paraId="1B054200" w14:textId="77777777" w:rsidR="00FD6261" w:rsidRDefault="00FD6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3B28EB" w:rsidRDefault="003B28EB" w:rsidP="001F4353">
    <w:pPr>
      <w:pStyle w:val="Intestazione"/>
      <w:tabs>
        <w:tab w:val="clear" w:pos="4819"/>
      </w:tabs>
    </w:pPr>
  </w:p>
  <w:p w14:paraId="10EF4CAD" w14:textId="77777777" w:rsidR="003B28EB" w:rsidRDefault="003B28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3B28EB" w14:paraId="5C6396BE" w14:textId="77777777">
      <w:tc>
        <w:tcPr>
          <w:tcW w:w="2050" w:type="dxa"/>
        </w:tcPr>
        <w:p w14:paraId="56697B17" w14:textId="2833A540" w:rsidR="003B28EB" w:rsidRDefault="003B28EB">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3B28EB" w:rsidRDefault="003B28EB">
          <w:pPr>
            <w:pStyle w:val="Intestazione"/>
            <w:tabs>
              <w:tab w:val="left" w:pos="435"/>
              <w:tab w:val="right" w:pos="7588"/>
            </w:tabs>
            <w:rPr>
              <w:sz w:val="24"/>
            </w:rPr>
          </w:pPr>
        </w:p>
      </w:tc>
    </w:tr>
  </w:tbl>
  <w:p w14:paraId="739AEB3C" w14:textId="77777777" w:rsidR="003B28EB" w:rsidRDefault="003B28EB">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46F1949"/>
    <w:multiLevelType w:val="hybridMultilevel"/>
    <w:tmpl w:val="F4306806"/>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A9B6316"/>
    <w:multiLevelType w:val="hybridMultilevel"/>
    <w:tmpl w:val="ADAA0688"/>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4"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5"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7"/>
  </w:num>
  <w:num w:numId="5">
    <w:abstractNumId w:val="0"/>
  </w:num>
  <w:num w:numId="6">
    <w:abstractNumId w:val="10"/>
  </w:num>
  <w:num w:numId="7">
    <w:abstractNumId w:val="20"/>
  </w:num>
  <w:num w:numId="8">
    <w:abstractNumId w:val="16"/>
  </w:num>
  <w:num w:numId="9">
    <w:abstractNumId w:val="5"/>
  </w:num>
  <w:num w:numId="10">
    <w:abstractNumId w:val="22"/>
  </w:num>
  <w:num w:numId="11">
    <w:abstractNumId w:val="1"/>
  </w:num>
  <w:num w:numId="12">
    <w:abstractNumId w:val="11"/>
  </w:num>
  <w:num w:numId="13">
    <w:abstractNumId w:val="3"/>
  </w:num>
  <w:num w:numId="14">
    <w:abstractNumId w:val="6"/>
  </w:num>
  <w:num w:numId="15">
    <w:abstractNumId w:val="23"/>
  </w:num>
  <w:num w:numId="16">
    <w:abstractNumId w:val="2"/>
  </w:num>
  <w:num w:numId="17">
    <w:abstractNumId w:val="24"/>
  </w:num>
  <w:num w:numId="18">
    <w:abstractNumId w:val="12"/>
  </w:num>
  <w:num w:numId="19">
    <w:abstractNumId w:val="13"/>
  </w:num>
  <w:num w:numId="20">
    <w:abstractNumId w:val="4"/>
  </w:num>
  <w:num w:numId="21">
    <w:abstractNumId w:val="8"/>
  </w:num>
  <w:num w:numId="22">
    <w:abstractNumId w:val="25"/>
  </w:num>
  <w:num w:numId="23">
    <w:abstractNumId w:val="15"/>
  </w:num>
  <w:num w:numId="24">
    <w:abstractNumId w:val="9"/>
  </w:num>
  <w:num w:numId="25">
    <w:abstractNumId w:val="21"/>
  </w:num>
  <w:num w:numId="26">
    <w:abstractNumId w:val="17"/>
  </w:num>
  <w:num w:numId="2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1DB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7F6409"/>
    <w:rsid w:val="00800712"/>
    <w:rsid w:val="00801DA4"/>
    <w:rsid w:val="008028C7"/>
    <w:rsid w:val="00803612"/>
    <w:rsid w:val="00803DDD"/>
    <w:rsid w:val="0080471F"/>
    <w:rsid w:val="00805140"/>
    <w:rsid w:val="008052F6"/>
    <w:rsid w:val="00807500"/>
    <w:rsid w:val="00807F3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0B1D"/>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452"/>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5D6D"/>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5719"/>
    <w:rsid w:val="00D26D68"/>
    <w:rsid w:val="00D26EE8"/>
    <w:rsid w:val="00D2733E"/>
    <w:rsid w:val="00D30217"/>
    <w:rsid w:val="00D31490"/>
    <w:rsid w:val="00D31AB5"/>
    <w:rsid w:val="00D31C20"/>
    <w:rsid w:val="00D31EE8"/>
    <w:rsid w:val="00D323C7"/>
    <w:rsid w:val="00D329C7"/>
    <w:rsid w:val="00D33729"/>
    <w:rsid w:val="00D33A31"/>
    <w:rsid w:val="00D33C57"/>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D7E57"/>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106"/>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0488"/>
    <w:rsid w:val="00F21778"/>
    <w:rsid w:val="00F21C89"/>
    <w:rsid w:val="00F21D2D"/>
    <w:rsid w:val="00F23658"/>
    <w:rsid w:val="00F245AB"/>
    <w:rsid w:val="00F245EA"/>
    <w:rsid w:val="00F24769"/>
    <w:rsid w:val="00F248A0"/>
    <w:rsid w:val="00F26500"/>
    <w:rsid w:val="00F267CF"/>
    <w:rsid w:val="00F27799"/>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261"/>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 w:type="paragraph" w:customStyle="1" w:styleId="ListParagraph">
    <w:name w:val="List Paragraph"/>
    <w:basedOn w:val="Normale"/>
    <w:rsid w:val="00C85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7F8FA-7433-4331-B53A-0C634D4D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TotalTime>
  <Pages>10</Pages>
  <Words>3240</Words>
  <Characters>18468</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21665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10</cp:revision>
  <cp:lastPrinted>2020-01-31T10:03:00Z</cp:lastPrinted>
  <dcterms:created xsi:type="dcterms:W3CDTF">2020-02-25T13:48:00Z</dcterms:created>
  <dcterms:modified xsi:type="dcterms:W3CDTF">2020-02-26T11:11:00Z</dcterms:modified>
</cp:coreProperties>
</file>