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6B50D34A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511CE6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11CE6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14DB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4FC3D3E5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325276C0" w:rsidR="00B04E8D" w:rsidRPr="00B04E8D" w:rsidRDefault="004917B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306A065B" w:rsidR="00B04E8D" w:rsidRPr="00B04E8D" w:rsidRDefault="004917B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61AD5B28" w:rsidR="00B04E8D" w:rsidRPr="00B04E8D" w:rsidRDefault="004917B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3EF663E5" w:rsidR="00B04E8D" w:rsidRPr="00B04E8D" w:rsidRDefault="004917B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42081292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A41BAD3" w14:textId="77777777" w:rsidR="00C42661" w:rsidRPr="00C42661" w:rsidRDefault="00C42661" w:rsidP="00C4266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C42661">
        <w:rPr>
          <w:rFonts w:ascii="Arial" w:hAnsi="Arial" w:cs="Arial"/>
          <w:b/>
          <w:color w:val="002060"/>
          <w:sz w:val="28"/>
          <w:szCs w:val="28"/>
        </w:rPr>
        <w:t>Pasqua 2020</w:t>
      </w:r>
    </w:p>
    <w:p w14:paraId="26A90459" w14:textId="77777777" w:rsidR="00C42661" w:rsidRPr="00C42661" w:rsidRDefault="00C42661" w:rsidP="00C4266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C42661">
        <w:rPr>
          <w:rFonts w:ascii="Arial" w:hAnsi="Arial" w:cs="Arial"/>
          <w:b/>
          <w:color w:val="002060"/>
          <w:sz w:val="28"/>
          <w:szCs w:val="28"/>
        </w:rPr>
        <w:t>Messaggio augurale del Presidente della Lega Nazionale Dilettanti</w:t>
      </w:r>
    </w:p>
    <w:p w14:paraId="3D18A00D" w14:textId="77777777" w:rsidR="00C42661" w:rsidRPr="00C42661" w:rsidRDefault="00C42661" w:rsidP="00C42661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4"/>
          <w:szCs w:val="24"/>
        </w:rPr>
      </w:pPr>
    </w:p>
    <w:p w14:paraId="74C0E4C4" w14:textId="77777777" w:rsidR="00C42661" w:rsidRPr="00C42661" w:rsidRDefault="00C42661" w:rsidP="00C42661">
      <w:pPr>
        <w:autoSpaceDE w:val="0"/>
        <w:autoSpaceDN w:val="0"/>
        <w:adjustRightInd w:val="0"/>
        <w:rPr>
          <w:rFonts w:ascii="Arial" w:hAnsi="Arial" w:cs="Arial"/>
          <w:color w:val="002060"/>
          <w:sz w:val="24"/>
          <w:szCs w:val="24"/>
        </w:rPr>
      </w:pPr>
      <w:r w:rsidRPr="00C42661">
        <w:rPr>
          <w:rFonts w:ascii="Arial" w:hAnsi="Arial" w:cs="Arial"/>
          <w:color w:val="002060"/>
          <w:sz w:val="24"/>
          <w:szCs w:val="24"/>
        </w:rPr>
        <w:t xml:space="preserve">Il tradizionale appuntamento con gli auguri per la Santa Pasqua, quest’anno è ancora più denso di significati. Una ricorrenza nella quale eravamo abituati a tirare il fiato prima del </w:t>
      </w:r>
      <w:r w:rsidRPr="00C42661">
        <w:rPr>
          <w:rFonts w:ascii="Arial" w:hAnsi="Arial" w:cs="Arial"/>
          <w:i/>
          <w:iCs/>
          <w:color w:val="002060"/>
          <w:sz w:val="24"/>
          <w:szCs w:val="24"/>
        </w:rPr>
        <w:t xml:space="preserve">rush </w:t>
      </w:r>
      <w:r w:rsidRPr="00C42661">
        <w:rPr>
          <w:rFonts w:ascii="Arial" w:hAnsi="Arial" w:cs="Arial"/>
          <w:color w:val="002060"/>
          <w:sz w:val="24"/>
          <w:szCs w:val="24"/>
        </w:rPr>
        <w:t xml:space="preserve">finale dei nostri campionati, o a celebrare i nostri giovani al Torneo delle Regioni, oppure ad accarezzare il sogno di alzare al cielo un trofeo, a coronamento degli sforzi di un’intera stagione. Ma era anche un momento per ritrovarci con i nostri cari e per condividere un messaggio di speranza. Un messaggio che oggi vorrei arrivasse ancora più forte a tutte le società, ai loro dirigenti, ai calciatori e alle calciatrici, ai tecnici, agli arbitri e ai volontari di quello straordinario mondo quale è la Lega Nazionale Dilettanti. </w:t>
      </w:r>
    </w:p>
    <w:p w14:paraId="27152F70" w14:textId="77777777" w:rsidR="00C42661" w:rsidRPr="00C42661" w:rsidRDefault="00C42661" w:rsidP="00C42661">
      <w:pPr>
        <w:autoSpaceDE w:val="0"/>
        <w:autoSpaceDN w:val="0"/>
        <w:adjustRightInd w:val="0"/>
        <w:rPr>
          <w:rFonts w:ascii="Arial" w:hAnsi="Arial" w:cs="Arial"/>
          <w:color w:val="002060"/>
          <w:sz w:val="24"/>
          <w:szCs w:val="24"/>
        </w:rPr>
      </w:pPr>
      <w:r w:rsidRPr="00C42661">
        <w:rPr>
          <w:rFonts w:ascii="Arial" w:hAnsi="Arial" w:cs="Arial"/>
          <w:color w:val="002060"/>
          <w:sz w:val="24"/>
          <w:szCs w:val="24"/>
        </w:rPr>
        <w:t xml:space="preserve">Donne e uomini che, come tutti gli italiani, si trovano a lottare contro un nemico subdolo e invisibile, micidiale come un cecchino. Un nemico, il virus, che ha stravolto la nostra quotidianità, che ha limitato la nostra libertà e che ci ha posto nell’incertezza, con gravi interrogativi sul nostro futuro. Tra le tante privazioni, anche quella di dover rinunciare al nostro </w:t>
      </w:r>
      <w:r w:rsidRPr="00C42661">
        <w:rPr>
          <w:rFonts w:ascii="Arial" w:hAnsi="Arial" w:cs="Arial"/>
          <w:color w:val="002060"/>
          <w:sz w:val="24"/>
          <w:szCs w:val="24"/>
        </w:rPr>
        <w:lastRenderedPageBreak/>
        <w:t xml:space="preserve">amato calcio. Che per noi Dilettanti, lo rivendico con orgoglio, non rappresenta un semplice svago. Piuttosto è un argine alla solitudine, un baluardo a difesa dei valori più autentici dello sport e un meraviglioso strumento di coesione sociale. </w:t>
      </w:r>
    </w:p>
    <w:p w14:paraId="72C99574" w14:textId="77777777" w:rsidR="00C42661" w:rsidRPr="00C42661" w:rsidRDefault="00C42661" w:rsidP="00C42661">
      <w:pPr>
        <w:autoSpaceDE w:val="0"/>
        <w:autoSpaceDN w:val="0"/>
        <w:adjustRightInd w:val="0"/>
        <w:rPr>
          <w:rFonts w:ascii="Arial" w:hAnsi="Arial" w:cs="Arial"/>
          <w:color w:val="002060"/>
          <w:sz w:val="24"/>
          <w:szCs w:val="24"/>
        </w:rPr>
      </w:pPr>
      <w:r w:rsidRPr="00C42661">
        <w:rPr>
          <w:rFonts w:ascii="Arial" w:hAnsi="Arial" w:cs="Arial"/>
          <w:color w:val="002060"/>
          <w:sz w:val="24"/>
          <w:szCs w:val="24"/>
        </w:rPr>
        <w:t xml:space="preserve">Ora siamo fermi, ma quando si è fermi ci si può concentrare meglio e pensare, con calma e razionalità. È ciò che dobbiamo fare, tutti insieme uniti, immaginando il modo migliore per ripartire quando l’emergenza sarà cessata. Per ritrovare lo slancio serviranno unità d’intenti e la rinuncia ad ogni personalismo. La LND sarà al fianco delle Società, cercando insieme alle istituzioni civili e sportive le migliori soluzioni a sostegno del calcio dilettantistico. </w:t>
      </w:r>
    </w:p>
    <w:p w14:paraId="3A778511" w14:textId="77777777" w:rsidR="00C42661" w:rsidRPr="00C42661" w:rsidRDefault="00C42661" w:rsidP="00C42661">
      <w:pPr>
        <w:autoSpaceDE w:val="0"/>
        <w:autoSpaceDN w:val="0"/>
        <w:adjustRightInd w:val="0"/>
        <w:rPr>
          <w:rFonts w:ascii="Arial" w:hAnsi="Arial" w:cs="Arial"/>
          <w:color w:val="002060"/>
          <w:sz w:val="24"/>
          <w:szCs w:val="24"/>
        </w:rPr>
      </w:pPr>
      <w:r w:rsidRPr="00C42661">
        <w:rPr>
          <w:rFonts w:ascii="Arial" w:hAnsi="Arial" w:cs="Arial"/>
          <w:color w:val="002060"/>
          <w:sz w:val="24"/>
          <w:szCs w:val="24"/>
        </w:rPr>
        <w:t xml:space="preserve">Torneremo a giocare </w:t>
      </w:r>
      <w:proofErr w:type="gramStart"/>
      <w:r w:rsidRPr="00C42661">
        <w:rPr>
          <w:rFonts w:ascii="Arial" w:hAnsi="Arial" w:cs="Arial"/>
          <w:color w:val="002060"/>
          <w:sz w:val="24"/>
          <w:szCs w:val="24"/>
        </w:rPr>
        <w:t>ed</w:t>
      </w:r>
      <w:proofErr w:type="gramEnd"/>
      <w:r w:rsidRPr="00C42661">
        <w:rPr>
          <w:rFonts w:ascii="Arial" w:hAnsi="Arial" w:cs="Arial"/>
          <w:color w:val="002060"/>
          <w:sz w:val="24"/>
          <w:szCs w:val="24"/>
        </w:rPr>
        <w:t xml:space="preserve"> ad abbracciarci per un gol, ad esultare per una vittoria o a consolarci per una sconfitta. Ma sempre con la certezza di aver fatto tutto il possibile, nel rispetto delle regole e degli avversari, guidati dalla nostra inesauribile passione. Anche per questo vorrei che la Pasqua fosse per tutti davvero un passaggio - nel suo significato più autentico - verso un orizzonte di speranza e di rinascita. È questo il sentito augurio - insieme al Consiglio Direttivo della Lega Nazionale Dilettanti - che rivolgo a tutti voi. </w:t>
      </w:r>
    </w:p>
    <w:p w14:paraId="1638B5D2" w14:textId="77777777" w:rsidR="00C42661" w:rsidRPr="00C42661" w:rsidRDefault="00C42661" w:rsidP="00C42661">
      <w:pPr>
        <w:pStyle w:val="LndNormale1"/>
        <w:ind w:left="4956" w:firstLine="708"/>
        <w:rPr>
          <w:rFonts w:cs="Arial"/>
          <w:color w:val="002060"/>
          <w:sz w:val="28"/>
          <w:szCs w:val="28"/>
        </w:rPr>
      </w:pPr>
      <w:r w:rsidRPr="00C42661">
        <w:rPr>
          <w:rFonts w:cs="Arial"/>
          <w:i/>
          <w:iCs/>
          <w:noProof w:val="0"/>
          <w:color w:val="002060"/>
          <w:sz w:val="28"/>
          <w:szCs w:val="28"/>
          <w:lang w:eastAsia="it-IT"/>
        </w:rPr>
        <w:t xml:space="preserve">Cosimo </w:t>
      </w:r>
      <w:proofErr w:type="spellStart"/>
      <w:r w:rsidRPr="00C42661">
        <w:rPr>
          <w:rFonts w:cs="Arial"/>
          <w:i/>
          <w:iCs/>
          <w:noProof w:val="0"/>
          <w:color w:val="002060"/>
          <w:sz w:val="28"/>
          <w:szCs w:val="28"/>
          <w:lang w:eastAsia="it-IT"/>
        </w:rPr>
        <w:t>Sibilia</w:t>
      </w:r>
      <w:proofErr w:type="spellEnd"/>
    </w:p>
    <w:p w14:paraId="18A3E832" w14:textId="77777777" w:rsidR="00C42661" w:rsidRPr="00C42661" w:rsidRDefault="00C42661" w:rsidP="00C42661">
      <w:pPr>
        <w:pStyle w:val="LndNormale1"/>
        <w:rPr>
          <w:color w:val="002060"/>
        </w:rPr>
      </w:pPr>
    </w:p>
    <w:p w14:paraId="630F94C3" w14:textId="77777777" w:rsidR="00C42661" w:rsidRPr="00324A82" w:rsidRDefault="00C42661" w:rsidP="00C42661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324A82">
        <w:rPr>
          <w:rStyle w:val="Enfasigrassetto"/>
          <w:rFonts w:ascii="Arial" w:hAnsi="Arial" w:cs="Arial"/>
          <w:color w:val="002060"/>
          <w:sz w:val="28"/>
          <w:szCs w:val="28"/>
        </w:rPr>
        <w:t>CU N. 290 DEL 06.04.2020 L.N.D.</w:t>
      </w:r>
    </w:p>
    <w:p w14:paraId="67CAEB6F" w14:textId="77777777" w:rsidR="00C42661" w:rsidRPr="00C42661" w:rsidRDefault="00C42661" w:rsidP="00C42661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C42661">
        <w:rPr>
          <w:rStyle w:val="Enfasigrassetto"/>
          <w:rFonts w:ascii="Arial" w:hAnsi="Arial" w:cs="Arial"/>
          <w:b w:val="0"/>
          <w:color w:val="002060"/>
        </w:rPr>
        <w:t xml:space="preserve">Si pubblica, in allegato, il CU in epigrafe inerente </w:t>
      </w:r>
      <w:proofErr w:type="gramStart"/>
      <w:r w:rsidRPr="00C42661">
        <w:rPr>
          <w:rStyle w:val="Enfasigrassetto"/>
          <w:rFonts w:ascii="Arial" w:hAnsi="Arial" w:cs="Arial"/>
          <w:b w:val="0"/>
          <w:color w:val="002060"/>
        </w:rPr>
        <w:t>il</w:t>
      </w:r>
      <w:proofErr w:type="gramEnd"/>
      <w:r w:rsidRPr="00C42661">
        <w:rPr>
          <w:rStyle w:val="Enfasigrassetto"/>
          <w:rFonts w:ascii="Arial" w:hAnsi="Arial" w:cs="Arial"/>
          <w:b w:val="0"/>
          <w:color w:val="002060"/>
        </w:rPr>
        <w:t xml:space="preserve"> decreto attuativo sulla indennità collaboratori sportivi.</w:t>
      </w:r>
    </w:p>
    <w:p w14:paraId="6EB6DF0F" w14:textId="2DB9BFAA" w:rsidR="00C42661" w:rsidRDefault="00C42661" w:rsidP="00C42661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</w:p>
    <w:p w14:paraId="49FAA42A" w14:textId="77777777" w:rsidR="00324A82" w:rsidRPr="00C42661" w:rsidRDefault="00324A82" w:rsidP="00C42661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</w:p>
    <w:p w14:paraId="78982534" w14:textId="77777777" w:rsidR="00C42661" w:rsidRPr="00324A82" w:rsidRDefault="00C42661" w:rsidP="00C42661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324A82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324A82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52 DEL 03.04.2020 L.N.D.</w:t>
      </w:r>
    </w:p>
    <w:p w14:paraId="7FD82550" w14:textId="77777777" w:rsidR="00C42661" w:rsidRPr="00C42661" w:rsidRDefault="00C42661" w:rsidP="00C42661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C42661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9 – 2020 elaborata dal Centro Studi Tributari della L.N.D. inerente </w:t>
      </w:r>
      <w:proofErr w:type="gramStart"/>
      <w:r w:rsidRPr="00C42661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C42661">
        <w:rPr>
          <w:rStyle w:val="Enfasigrassetto"/>
          <w:rFonts w:ascii="Arial" w:hAnsi="Arial" w:cs="Arial"/>
          <w:b w:val="0"/>
          <w:color w:val="002060"/>
        </w:rPr>
        <w:t>:</w:t>
      </w:r>
    </w:p>
    <w:p w14:paraId="221C5DC8" w14:textId="37E02A0B" w:rsidR="00C42661" w:rsidRPr="00C42661" w:rsidRDefault="00C42661" w:rsidP="00C42661">
      <w:pPr>
        <w:pStyle w:val="Nessunaspaziatura"/>
        <w:jc w:val="both"/>
        <w:rPr>
          <w:i/>
          <w:color w:val="002060"/>
        </w:rPr>
      </w:pPr>
      <w:r w:rsidRPr="00C42661">
        <w:rPr>
          <w:rStyle w:val="Enfasigrassetto"/>
          <w:rFonts w:ascii="Arial" w:hAnsi="Arial" w:cs="Arial"/>
          <w:b w:val="0"/>
          <w:color w:val="002060"/>
        </w:rPr>
        <w:t>“</w:t>
      </w:r>
      <w:r w:rsidRPr="00C42661">
        <w:rPr>
          <w:rStyle w:val="Enfasigrassetto"/>
          <w:rFonts w:ascii="Arial" w:hAnsi="Arial" w:cs="Arial"/>
          <w:i/>
          <w:color w:val="002060"/>
        </w:rPr>
        <w:t xml:space="preserve">DPCM del 1° aprile 2020 concernente proroga al 13 aprile 2020 delle misure di contenimento e distanziamento sociale al fine di evitare la diffusione del </w:t>
      </w:r>
      <w:r w:rsidRPr="00C42661">
        <w:rPr>
          <w:rStyle w:val="Enfasigrassetto"/>
          <w:rFonts w:ascii="Arial" w:hAnsi="Arial" w:cs="Arial"/>
          <w:color w:val="002060"/>
        </w:rPr>
        <w:t xml:space="preserve">coronavirus – </w:t>
      </w:r>
      <w:r w:rsidRPr="00C42661">
        <w:rPr>
          <w:rStyle w:val="Enfasigrassetto"/>
          <w:rFonts w:ascii="Arial" w:hAnsi="Arial" w:cs="Arial"/>
          <w:i/>
          <w:color w:val="002060"/>
        </w:rPr>
        <w:t>Elenco permanente degli iscritti al contributo del 5 per mille – Taglio al cuneo fiscale”</w:t>
      </w:r>
    </w:p>
    <w:p w14:paraId="354694E7" w14:textId="2F78BD12" w:rsidR="00C42661" w:rsidRDefault="00C42661" w:rsidP="00C42661">
      <w:pPr>
        <w:pStyle w:val="Nessunaspaziatura"/>
        <w:jc w:val="both"/>
        <w:rPr>
          <w:i/>
          <w:color w:val="002060"/>
        </w:rPr>
      </w:pPr>
    </w:p>
    <w:p w14:paraId="45FA1EE6" w14:textId="77777777" w:rsidR="00324A82" w:rsidRPr="00C42661" w:rsidRDefault="00324A82" w:rsidP="00C42661">
      <w:pPr>
        <w:pStyle w:val="Nessunaspaziatura"/>
        <w:jc w:val="both"/>
        <w:rPr>
          <w:i/>
          <w:color w:val="002060"/>
        </w:rPr>
      </w:pPr>
    </w:p>
    <w:p w14:paraId="6FCB3430" w14:textId="77777777" w:rsidR="00C42661" w:rsidRPr="00324A82" w:rsidRDefault="00C42661" w:rsidP="00C42661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324A82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324A82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53 DEL 09.04.2020 L.N.D.</w:t>
      </w:r>
    </w:p>
    <w:p w14:paraId="619E0035" w14:textId="77777777" w:rsidR="00C42661" w:rsidRPr="00C42661" w:rsidRDefault="00C42661" w:rsidP="00C42661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C42661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10 – 2020 elaborata dal Centro Studi Tributari della L.N.D. inerente </w:t>
      </w:r>
      <w:proofErr w:type="gramStart"/>
      <w:r w:rsidRPr="00C42661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C42661">
        <w:rPr>
          <w:rStyle w:val="Enfasigrassetto"/>
          <w:rFonts w:ascii="Arial" w:hAnsi="Arial" w:cs="Arial"/>
          <w:b w:val="0"/>
          <w:color w:val="002060"/>
        </w:rPr>
        <w:t>:</w:t>
      </w:r>
    </w:p>
    <w:p w14:paraId="057AEB51" w14:textId="77777777" w:rsidR="00C42661" w:rsidRPr="00C42661" w:rsidRDefault="00C42661" w:rsidP="00C42661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C42661">
        <w:rPr>
          <w:rStyle w:val="Enfasigrassetto"/>
          <w:rFonts w:ascii="Arial" w:hAnsi="Arial" w:cs="Arial"/>
          <w:b w:val="0"/>
          <w:color w:val="002060"/>
        </w:rPr>
        <w:t>“</w:t>
      </w:r>
      <w:r w:rsidRPr="00C42661">
        <w:rPr>
          <w:rStyle w:val="Enfasigrassetto"/>
          <w:rFonts w:ascii="Arial" w:hAnsi="Arial" w:cs="Arial"/>
          <w:i/>
          <w:color w:val="002060"/>
        </w:rPr>
        <w:t>D.L. n. 23 dell’8 aprile 2020, recante misure urgenti in materia di accesso al credito e di proroga dei termini”</w:t>
      </w:r>
    </w:p>
    <w:p w14:paraId="4ABD4660" w14:textId="77777777" w:rsidR="00C42661" w:rsidRDefault="00C4266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18678740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18678741"/>
      <w:r w:rsidRPr="00EB53CB">
        <w:rPr>
          <w:color w:val="FFFFFF" w:themeColor="background1"/>
        </w:rPr>
        <w:t>COMUNICAZIONI DEL COMITATO REGIONALE MARCHE</w:t>
      </w:r>
      <w:bookmarkEnd w:id="5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4F891659" w:rsidR="00D722D2" w:rsidRPr="00C42661" w:rsidRDefault="00D722D2" w:rsidP="00D722D2">
      <w:pPr>
        <w:pStyle w:val="LndNormale1"/>
        <w:rPr>
          <w:b/>
          <w:color w:val="002060"/>
          <w:szCs w:val="22"/>
        </w:rPr>
      </w:pPr>
    </w:p>
    <w:p w14:paraId="182812AF" w14:textId="77777777" w:rsidR="00C42661" w:rsidRPr="00C42661" w:rsidRDefault="00C42661" w:rsidP="00C42661">
      <w:pPr>
        <w:autoSpaceDE w:val="0"/>
        <w:autoSpaceDN w:val="0"/>
        <w:adjustRightInd w:val="0"/>
        <w:jc w:val="center"/>
        <w:divId w:val="527259509"/>
        <w:rPr>
          <w:rFonts w:ascii="Arial" w:hAnsi="Arial" w:cs="Arial"/>
          <w:b/>
          <w:color w:val="002060"/>
          <w:sz w:val="28"/>
          <w:szCs w:val="28"/>
        </w:rPr>
      </w:pPr>
      <w:r w:rsidRPr="00C42661">
        <w:rPr>
          <w:rFonts w:ascii="Arial" w:hAnsi="Arial" w:cs="Arial"/>
          <w:b/>
          <w:color w:val="002060"/>
          <w:sz w:val="28"/>
          <w:szCs w:val="28"/>
        </w:rPr>
        <w:t>Pasqua 2020</w:t>
      </w:r>
    </w:p>
    <w:p w14:paraId="54618CEE" w14:textId="77777777" w:rsidR="00C42661" w:rsidRPr="00C42661" w:rsidRDefault="00C42661" w:rsidP="00C42661">
      <w:pPr>
        <w:pStyle w:val="LndNormale1"/>
        <w:jc w:val="center"/>
        <w:divId w:val="527259509"/>
        <w:rPr>
          <w:b/>
          <w:color w:val="002060"/>
          <w:sz w:val="28"/>
          <w:szCs w:val="28"/>
        </w:rPr>
      </w:pPr>
      <w:r w:rsidRPr="00C42661">
        <w:rPr>
          <w:b/>
          <w:color w:val="002060"/>
          <w:sz w:val="28"/>
          <w:szCs w:val="28"/>
        </w:rPr>
        <w:t>Messaggio augurale del Presidente del Comitato Regionale Marche</w:t>
      </w:r>
    </w:p>
    <w:p w14:paraId="3D6859A2" w14:textId="77777777" w:rsidR="00C42661" w:rsidRPr="00C42661" w:rsidRDefault="00C42661" w:rsidP="00C42661">
      <w:pPr>
        <w:pStyle w:val="Default"/>
        <w:jc w:val="both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67436727" w14:textId="77777777" w:rsidR="00C42661" w:rsidRPr="00C42661" w:rsidRDefault="00C42661" w:rsidP="00C42661">
      <w:pPr>
        <w:pStyle w:val="Default"/>
        <w:jc w:val="both"/>
        <w:divId w:val="527259509"/>
        <w:rPr>
          <w:rFonts w:ascii="Arial" w:hAnsi="Arial" w:cs="Arial"/>
          <w:color w:val="002060"/>
        </w:rPr>
      </w:pPr>
      <w:r w:rsidRPr="00C42661">
        <w:rPr>
          <w:rFonts w:ascii="Arial" w:hAnsi="Arial" w:cs="Arial"/>
          <w:color w:val="002060"/>
        </w:rPr>
        <w:t xml:space="preserve">Natale, l’Anno Nuovo, la Pasqua, in passato il rituale dei saluti, dei messaggi augurali, aveva un qualcosa di scontato e di ripetitivo, la Pasqua di quest’anno, invece, si inserisce in un </w:t>
      </w:r>
      <w:r w:rsidRPr="00C42661">
        <w:rPr>
          <w:rFonts w:ascii="Arial" w:hAnsi="Arial" w:cs="Arial"/>
          <w:color w:val="002060"/>
        </w:rPr>
        <w:lastRenderedPageBreak/>
        <w:t>contesto sociale unico, senza precedenti, che sta imponendo scelte di vita, fino a qualche settimana fa, nemmeno immaginabili.</w:t>
      </w:r>
    </w:p>
    <w:p w14:paraId="1FD93210" w14:textId="77777777" w:rsidR="00C42661" w:rsidRPr="00C42661" w:rsidRDefault="00C42661" w:rsidP="00C42661">
      <w:pPr>
        <w:pStyle w:val="Default"/>
        <w:jc w:val="both"/>
        <w:divId w:val="527259509"/>
        <w:rPr>
          <w:rFonts w:ascii="Arial" w:hAnsi="Arial" w:cs="Arial"/>
          <w:color w:val="002060"/>
        </w:rPr>
      </w:pPr>
      <w:r w:rsidRPr="00C42661">
        <w:rPr>
          <w:rFonts w:ascii="Arial" w:hAnsi="Arial" w:cs="Arial"/>
          <w:color w:val="002060"/>
        </w:rPr>
        <w:t>La Pasqua poi, a ben riflettere, si caratterizza per la sua realtà di morte e resurrezione, di morte e vita, finendo quest’anno per renderla un riferimento di grande attualità, in grado di dare concretezza al bisogno di speranza degli uomini.</w:t>
      </w:r>
    </w:p>
    <w:p w14:paraId="6A62630E" w14:textId="77777777" w:rsidR="00C42661" w:rsidRPr="00C42661" w:rsidRDefault="00C42661" w:rsidP="00C42661">
      <w:pPr>
        <w:pStyle w:val="Default"/>
        <w:jc w:val="both"/>
        <w:divId w:val="527259509"/>
        <w:rPr>
          <w:rFonts w:ascii="Arial" w:hAnsi="Arial" w:cs="Arial"/>
          <w:color w:val="002060"/>
        </w:rPr>
      </w:pPr>
      <w:r w:rsidRPr="00C42661">
        <w:rPr>
          <w:rFonts w:ascii="Arial" w:hAnsi="Arial" w:cs="Arial"/>
          <w:color w:val="002060"/>
        </w:rPr>
        <w:t>E se questa è la Pasqua, in una realtà di paura e di paralisi di ogni attività, di riflessioni sulla vita, come Istituzione chiamata a promuovere ed organizzare il calcio nelle Marche, non sembri fuori luogo questo messaggio come segno di vicinanza e presenza, di fiducia ed incoraggiamento, di forte speranza.</w:t>
      </w:r>
    </w:p>
    <w:p w14:paraId="5B7F08B8" w14:textId="77777777" w:rsidR="00C42661" w:rsidRPr="00C42661" w:rsidRDefault="00C42661" w:rsidP="00C42661">
      <w:pPr>
        <w:pStyle w:val="Default"/>
        <w:jc w:val="both"/>
        <w:divId w:val="527259509"/>
        <w:rPr>
          <w:rFonts w:ascii="Arial" w:hAnsi="Arial" w:cs="Arial"/>
          <w:color w:val="002060"/>
        </w:rPr>
      </w:pPr>
      <w:r w:rsidRPr="00C42661">
        <w:rPr>
          <w:rFonts w:ascii="Arial" w:hAnsi="Arial" w:cs="Arial"/>
          <w:color w:val="002060"/>
        </w:rPr>
        <w:t>E che dopo la morte ci sarà la resurrezione, che tornerà la vita, prendendo come riferimento le parole ed i gesti di Papa Francesco, credo esprima il senso più profondo del nostro augurio di Buona Pasqua.</w:t>
      </w:r>
      <w:r w:rsidRPr="00C42661">
        <w:rPr>
          <w:rFonts w:ascii="Arial" w:hAnsi="Arial" w:cs="Arial"/>
          <w:color w:val="002060"/>
        </w:rPr>
        <w:tab/>
      </w:r>
      <w:r w:rsidRPr="00C42661">
        <w:rPr>
          <w:rFonts w:ascii="Arial" w:hAnsi="Arial" w:cs="Arial"/>
          <w:color w:val="002060"/>
        </w:rPr>
        <w:tab/>
      </w:r>
      <w:r w:rsidRPr="00C42661">
        <w:rPr>
          <w:rFonts w:ascii="Arial" w:hAnsi="Arial" w:cs="Arial"/>
          <w:color w:val="002060"/>
        </w:rPr>
        <w:tab/>
      </w:r>
      <w:r w:rsidRPr="00C42661">
        <w:rPr>
          <w:rFonts w:ascii="Arial" w:hAnsi="Arial" w:cs="Arial"/>
          <w:color w:val="002060"/>
        </w:rPr>
        <w:tab/>
      </w:r>
      <w:r w:rsidRPr="00C42661">
        <w:rPr>
          <w:rFonts w:ascii="Arial" w:hAnsi="Arial" w:cs="Arial"/>
          <w:color w:val="002060"/>
        </w:rPr>
        <w:tab/>
      </w:r>
      <w:r w:rsidRPr="00C42661">
        <w:rPr>
          <w:rFonts w:ascii="Arial" w:hAnsi="Arial" w:cs="Arial"/>
          <w:color w:val="002060"/>
        </w:rPr>
        <w:tab/>
      </w:r>
      <w:r w:rsidRPr="00C42661">
        <w:rPr>
          <w:rFonts w:ascii="Arial" w:hAnsi="Arial" w:cs="Arial"/>
          <w:color w:val="002060"/>
        </w:rPr>
        <w:tab/>
      </w:r>
      <w:r w:rsidRPr="00C42661">
        <w:rPr>
          <w:rFonts w:ascii="Arial" w:hAnsi="Arial" w:cs="Arial"/>
          <w:color w:val="002060"/>
        </w:rPr>
        <w:tab/>
      </w:r>
    </w:p>
    <w:p w14:paraId="337E659E" w14:textId="77777777" w:rsidR="00C42661" w:rsidRPr="00C42661" w:rsidRDefault="00C42661" w:rsidP="00C42661">
      <w:pPr>
        <w:pStyle w:val="Default"/>
        <w:ind w:left="4956" w:firstLine="708"/>
        <w:jc w:val="both"/>
        <w:divId w:val="527259509"/>
        <w:rPr>
          <w:rFonts w:ascii="Arial" w:hAnsi="Arial" w:cs="Arial"/>
          <w:color w:val="002060"/>
        </w:rPr>
      </w:pPr>
      <w:r w:rsidRPr="00C42661">
        <w:rPr>
          <w:rFonts w:ascii="Arial" w:hAnsi="Arial" w:cs="Arial"/>
          <w:i/>
          <w:color w:val="002060"/>
          <w:sz w:val="28"/>
          <w:szCs w:val="28"/>
        </w:rPr>
        <w:t xml:space="preserve">Paolo </w:t>
      </w:r>
      <w:proofErr w:type="spellStart"/>
      <w:r w:rsidRPr="00C42661">
        <w:rPr>
          <w:rFonts w:ascii="Arial" w:hAnsi="Arial" w:cs="Arial"/>
          <w:i/>
          <w:color w:val="002060"/>
          <w:sz w:val="28"/>
          <w:szCs w:val="28"/>
        </w:rPr>
        <w:t>Cellini</w:t>
      </w:r>
      <w:proofErr w:type="spellEnd"/>
      <w:r w:rsidRPr="00C42661">
        <w:rPr>
          <w:rFonts w:ascii="Arial" w:hAnsi="Arial" w:cs="Arial"/>
          <w:color w:val="002060"/>
        </w:rPr>
        <w:t xml:space="preserve"> </w:t>
      </w:r>
    </w:p>
    <w:p w14:paraId="273CB383" w14:textId="77777777" w:rsidR="008A0B1D" w:rsidRPr="00C85D6D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1930AF44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3B379E">
        <w:rPr>
          <w:b/>
          <w:color w:val="002060"/>
          <w:u w:val="single"/>
        </w:rPr>
        <w:t>10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66349C">
        <w:rPr>
          <w:b/>
          <w:color w:val="002060"/>
          <w:u w:val="single"/>
        </w:rPr>
        <w:t>4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13990" w14:textId="77777777" w:rsidR="004917B4" w:rsidRDefault="004917B4">
      <w:r>
        <w:separator/>
      </w:r>
    </w:p>
  </w:endnote>
  <w:endnote w:type="continuationSeparator" w:id="0">
    <w:p w14:paraId="3F890160" w14:textId="77777777" w:rsidR="004917B4" w:rsidRDefault="00491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384" w14:textId="1988F9D1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14DB3">
      <w:rPr>
        <w:rStyle w:val="Numeropagina"/>
        <w:rFonts w:ascii="Arial" w:hAnsi="Arial" w:cs="Arial"/>
        <w:color w:val="002060"/>
      </w:rPr>
      <w:t>7</w:t>
    </w:r>
    <w:r w:rsidR="003B379E">
      <w:rPr>
        <w:rStyle w:val="Numeropagina"/>
        <w:rFonts w:ascii="Arial" w:hAnsi="Arial" w:cs="Arial"/>
        <w:color w:val="002060"/>
      </w:rPr>
      <w:t>5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0D883" w14:textId="77777777" w:rsidR="004917B4" w:rsidRDefault="004917B4">
      <w:r>
        <w:separator/>
      </w:r>
    </w:p>
  </w:footnote>
  <w:footnote w:type="continuationSeparator" w:id="0">
    <w:p w14:paraId="3E99C84F" w14:textId="77777777" w:rsidR="004917B4" w:rsidRDefault="00491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DB3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4A82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379E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7B4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1CE6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671D"/>
    <w:rsid w:val="00857271"/>
    <w:rsid w:val="00857478"/>
    <w:rsid w:val="00860BAD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61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E6F25-E553-AA4A-983A-1DADEB9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3</TotalTime>
  <Pages>3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6014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5</cp:revision>
  <cp:lastPrinted>2020-03-04T15:12:00Z</cp:lastPrinted>
  <dcterms:created xsi:type="dcterms:W3CDTF">2020-04-10T10:40:00Z</dcterms:created>
  <dcterms:modified xsi:type="dcterms:W3CDTF">2020-04-10T11:03:00Z</dcterms:modified>
</cp:coreProperties>
</file>