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5092BB25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17276A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7276A">
              <w:rPr>
                <w:rFonts w:ascii="Arial" w:hAnsi="Arial" w:cs="Arial"/>
                <w:color w:val="002060"/>
                <w:sz w:val="40"/>
                <w:szCs w:val="40"/>
              </w:rPr>
              <w:t>18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D7BB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2D638B60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17276A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79F9906F" w:rsidR="00B04E8D" w:rsidRPr="00B04E8D" w:rsidRDefault="00087F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17276A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1A5A5C3A" w:rsidR="00B04E8D" w:rsidRPr="00B04E8D" w:rsidRDefault="00087F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17276A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7C8C7BA3" w:rsidR="00B04E8D" w:rsidRPr="00B04E8D" w:rsidRDefault="00087F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17276A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1FB8A6D9" w:rsidR="00B04E8D" w:rsidRPr="00B04E8D" w:rsidRDefault="00087FB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17276A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37865072"/>
      <w:r>
        <w:rPr>
          <w:color w:val="FFFFFF"/>
        </w:rPr>
        <w:t>COMUNICAZIONI DELLA L.N.D.</w:t>
      </w:r>
      <w:bookmarkEnd w:id="3"/>
    </w:p>
    <w:p w14:paraId="6BF989B7" w14:textId="77777777" w:rsidR="001D1020" w:rsidRPr="00D501B4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6E418EAB" w14:textId="77777777" w:rsidR="0017276A" w:rsidRPr="0017276A" w:rsidRDefault="0017276A" w:rsidP="0017276A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7276A">
        <w:rPr>
          <w:rStyle w:val="Enfasigrassetto"/>
          <w:rFonts w:ascii="Arial" w:hAnsi="Arial" w:cs="Arial"/>
          <w:color w:val="002060"/>
          <w:sz w:val="28"/>
          <w:szCs w:val="28"/>
        </w:rPr>
        <w:t>CU N. 299 DEL 04.05.2020 L.N.D.</w:t>
      </w:r>
    </w:p>
    <w:p w14:paraId="09BBE738" w14:textId="77777777" w:rsidR="0017276A" w:rsidRPr="0017276A" w:rsidRDefault="0017276A" w:rsidP="0017276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640B3366" w14:textId="2A048054" w:rsidR="0017276A" w:rsidRPr="0017276A" w:rsidRDefault="0017276A" w:rsidP="0017276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17276A">
        <w:rPr>
          <w:rStyle w:val="Enfasigrassetto"/>
          <w:rFonts w:ascii="Arial" w:hAnsi="Arial" w:cs="Arial"/>
          <w:b w:val="0"/>
          <w:color w:val="002060"/>
        </w:rPr>
        <w:t xml:space="preserve">Si pubblica, in allegato, il CU n. 192/A della FIGC inerente la proroga fino al 17 Maggio 2020 </w:t>
      </w:r>
      <w:proofErr w:type="gramStart"/>
      <w:r w:rsidRPr="0017276A">
        <w:rPr>
          <w:rStyle w:val="Enfasigrassetto"/>
          <w:rFonts w:ascii="Arial" w:hAnsi="Arial" w:cs="Arial"/>
          <w:b w:val="0"/>
          <w:color w:val="002060"/>
        </w:rPr>
        <w:t>del  provvedimento</w:t>
      </w:r>
      <w:proofErr w:type="gramEnd"/>
      <w:r w:rsidRPr="0017276A">
        <w:rPr>
          <w:rStyle w:val="Enfasigrassetto"/>
          <w:rFonts w:ascii="Arial" w:hAnsi="Arial" w:cs="Arial"/>
          <w:b w:val="0"/>
          <w:color w:val="002060"/>
        </w:rPr>
        <w:t xml:space="preserve"> di sospensione dei termini dei procedimenti di cui alla parte II – Titolo III, Capo I e Capo II, Titolo IV, Capo I, Capo II, Capo III e Capo IV, nonché al Titolo V, Capo II, del Codice di Giustizia Sportiva.</w:t>
      </w:r>
    </w:p>
    <w:p w14:paraId="322E8890" w14:textId="77777777" w:rsidR="00ED7BB6" w:rsidRDefault="00ED7BB6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lastRenderedPageBreak/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5AFFA237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1BFEF7D1" w14:textId="1F75CC9E" w:rsidR="0017276A" w:rsidRDefault="0017276A" w:rsidP="00D722D2">
      <w:pPr>
        <w:pStyle w:val="LndNormale1"/>
        <w:rPr>
          <w:b/>
          <w:color w:val="002060"/>
          <w:szCs w:val="22"/>
        </w:rPr>
      </w:pPr>
    </w:p>
    <w:p w14:paraId="3F0314EC" w14:textId="77777777" w:rsidR="0017276A" w:rsidRPr="0017276A" w:rsidRDefault="0017276A" w:rsidP="0017276A">
      <w:pPr>
        <w:pStyle w:val="LndNormale1"/>
        <w:rPr>
          <w:b/>
          <w:color w:val="002060"/>
          <w:sz w:val="28"/>
          <w:szCs w:val="28"/>
        </w:rPr>
      </w:pPr>
      <w:r w:rsidRPr="0017276A">
        <w:rPr>
          <w:b/>
          <w:color w:val="002060"/>
          <w:sz w:val="28"/>
          <w:szCs w:val="28"/>
        </w:rPr>
        <w:t xml:space="preserve">CHIUSURA SEDI </w:t>
      </w:r>
    </w:p>
    <w:p w14:paraId="33E335B8" w14:textId="77777777" w:rsidR="0017276A" w:rsidRDefault="0017276A" w:rsidP="0017276A">
      <w:pPr>
        <w:pStyle w:val="LndNormale1"/>
        <w:rPr>
          <w:color w:val="002060"/>
        </w:rPr>
      </w:pPr>
    </w:p>
    <w:p w14:paraId="744686A9" w14:textId="3CFF9425" w:rsidR="0017276A" w:rsidRPr="0017276A" w:rsidRDefault="0017276A" w:rsidP="0017276A">
      <w:pPr>
        <w:pStyle w:val="LndNormale1"/>
        <w:rPr>
          <w:color w:val="002060"/>
        </w:rPr>
      </w:pPr>
      <w:r w:rsidRPr="0017276A">
        <w:rPr>
          <w:color w:val="002060"/>
        </w:rPr>
        <w:t xml:space="preserve">Si comunica che le sedi del Comitato Regionale Marche FIGC LND e delle Delegazioni provinciali e distrettuale rimarranno chiuse </w:t>
      </w:r>
      <w:r w:rsidRPr="0017276A">
        <w:rPr>
          <w:b/>
          <w:color w:val="002060"/>
          <w:u w:val="single"/>
        </w:rPr>
        <w:t>fino a tutto il 02.06.2020,</w:t>
      </w:r>
      <w:r w:rsidRPr="0017276A">
        <w:rPr>
          <w:color w:val="002060"/>
        </w:rPr>
        <w:t xml:space="preserve"> salvo ulteriori proroghe.</w:t>
      </w:r>
    </w:p>
    <w:p w14:paraId="05378C03" w14:textId="208E9141" w:rsidR="0017276A" w:rsidRDefault="0017276A" w:rsidP="00D722D2">
      <w:pPr>
        <w:pStyle w:val="LndNormale1"/>
        <w:rPr>
          <w:b/>
          <w:color w:val="002060"/>
          <w:szCs w:val="22"/>
        </w:rPr>
      </w:pPr>
    </w:p>
    <w:p w14:paraId="18673253" w14:textId="4A02471C" w:rsidR="0017276A" w:rsidRDefault="0017276A" w:rsidP="00D722D2">
      <w:pPr>
        <w:pStyle w:val="LndNormale1"/>
        <w:rPr>
          <w:b/>
          <w:color w:val="002060"/>
          <w:szCs w:val="22"/>
        </w:rPr>
      </w:pPr>
    </w:p>
    <w:p w14:paraId="3B2460CC" w14:textId="77777777" w:rsidR="0017276A" w:rsidRPr="0017276A" w:rsidRDefault="0017276A" w:rsidP="0017276A">
      <w:pPr>
        <w:pStyle w:val="Default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17276A">
        <w:rPr>
          <w:rFonts w:ascii="Arial" w:hAnsi="Arial" w:cs="Arial"/>
          <w:b/>
          <w:color w:val="002060"/>
          <w:sz w:val="28"/>
          <w:szCs w:val="28"/>
        </w:rPr>
        <w:t>INFORMATIVA CONI</w:t>
      </w:r>
    </w:p>
    <w:p w14:paraId="4369B556" w14:textId="77777777" w:rsidR="0017276A" w:rsidRDefault="0017276A" w:rsidP="0017276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7DA2461A" w14:textId="674E56ED" w:rsidR="0017276A" w:rsidRPr="0017276A" w:rsidRDefault="0017276A" w:rsidP="0017276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17276A">
        <w:rPr>
          <w:rStyle w:val="Enfasigrassetto"/>
          <w:rFonts w:ascii="Arial" w:hAnsi="Arial" w:cs="Arial"/>
          <w:b w:val="0"/>
          <w:color w:val="002060"/>
        </w:rPr>
        <w:t>Si informa che l’Istituto per il Credito Sportivo ha previsto in favore delle Associazioni Sportive Dilettantistiche e delle Società Sportive Dilettantistiche iscritte al Registro CONI o alla Sezione parallela CIP da almeno un anno – ai sensi del D.L. 8 aprile 2020, n. 23 – la concessione di finanziamenti, destinati a far fronte alle esigenze di liquidità correlate all’emergenza COVID-19.</w:t>
      </w:r>
    </w:p>
    <w:p w14:paraId="55684509" w14:textId="77777777" w:rsidR="0017276A" w:rsidRPr="0017276A" w:rsidRDefault="0017276A" w:rsidP="0017276A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  <w:r w:rsidRPr="0017276A">
        <w:rPr>
          <w:rStyle w:val="Enfasigrassetto"/>
          <w:rFonts w:ascii="Arial" w:hAnsi="Arial" w:cs="Arial"/>
          <w:b w:val="0"/>
          <w:color w:val="002060"/>
        </w:rPr>
        <w:t xml:space="preserve">Per </w:t>
      </w:r>
      <w:proofErr w:type="gramStart"/>
      <w:r w:rsidRPr="0017276A">
        <w:rPr>
          <w:rStyle w:val="Enfasigrassetto"/>
          <w:rFonts w:ascii="Arial" w:hAnsi="Arial" w:cs="Arial"/>
          <w:b w:val="0"/>
          <w:color w:val="002060"/>
        </w:rPr>
        <w:t>maggiori  informazioni</w:t>
      </w:r>
      <w:proofErr w:type="gramEnd"/>
      <w:r w:rsidRPr="0017276A">
        <w:rPr>
          <w:rStyle w:val="Enfasigrassetto"/>
          <w:rFonts w:ascii="Arial" w:hAnsi="Arial" w:cs="Arial"/>
          <w:b w:val="0"/>
          <w:color w:val="002060"/>
        </w:rPr>
        <w:t xml:space="preserve">  consultare il sito istituzionale del CONI Marche alla pagina::</w:t>
      </w:r>
    </w:p>
    <w:p w14:paraId="1C2D5233" w14:textId="77777777" w:rsidR="0017276A" w:rsidRPr="0017276A" w:rsidRDefault="0017276A" w:rsidP="0017276A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hyperlink r:id="rId10" w:history="1">
        <w:r w:rsidRPr="0017276A">
          <w:rPr>
            <w:rStyle w:val="Collegamentoipertestuale"/>
            <w:rFonts w:ascii="Arial" w:hAnsi="Arial" w:cs="Arial"/>
            <w:color w:val="002060"/>
          </w:rPr>
          <w:t>http://marche.coni.it/marche/marche/notizie/news.marche/22830-istituto-per-il-credito-sportivo-misure-straordinarie-per-emergenza-covid-19.html</w:t>
        </w:r>
      </w:hyperlink>
      <w:r w:rsidRPr="0017276A">
        <w:rPr>
          <w:rStyle w:val="Enfasigrassetto"/>
          <w:rFonts w:ascii="Arial" w:hAnsi="Arial" w:cs="Arial"/>
          <w:b w:val="0"/>
          <w:bCs w:val="0"/>
          <w:color w:val="002060"/>
        </w:rPr>
        <w:t>.</w:t>
      </w:r>
    </w:p>
    <w:p w14:paraId="546ED669" w14:textId="77777777" w:rsidR="0017276A" w:rsidRPr="0017276A" w:rsidRDefault="0017276A" w:rsidP="00D722D2">
      <w:pPr>
        <w:pStyle w:val="LndNormale1"/>
        <w:rPr>
          <w:b/>
          <w:color w:val="002060"/>
          <w:szCs w:val="22"/>
        </w:rPr>
      </w:pPr>
    </w:p>
    <w:p w14:paraId="273CB383" w14:textId="77777777" w:rsidR="008A0B1D" w:rsidRPr="0017276A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64475FB9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17276A">
        <w:rPr>
          <w:b/>
          <w:color w:val="002060"/>
          <w:u w:val="single"/>
        </w:rPr>
        <w:t>18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ED7BB6">
        <w:rPr>
          <w:b/>
          <w:color w:val="002060"/>
          <w:u w:val="single"/>
        </w:rPr>
        <w:t>5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E3517" w14:textId="77777777" w:rsidR="00087FB4" w:rsidRDefault="00087FB4">
      <w:r>
        <w:separator/>
      </w:r>
    </w:p>
  </w:endnote>
  <w:endnote w:type="continuationSeparator" w:id="0">
    <w:p w14:paraId="258B64D5" w14:textId="77777777" w:rsidR="00087FB4" w:rsidRDefault="0008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00DC7B78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7276A">
      <w:rPr>
        <w:rStyle w:val="Numeropagina"/>
        <w:rFonts w:ascii="Arial" w:hAnsi="Arial" w:cs="Arial"/>
        <w:color w:val="002060"/>
      </w:rPr>
      <w:t>78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5691C" w14:textId="77777777" w:rsidR="00087FB4" w:rsidRDefault="00087FB4">
      <w:r>
        <w:separator/>
      </w:r>
    </w:p>
  </w:footnote>
  <w:footnote w:type="continuationSeparator" w:id="0">
    <w:p w14:paraId="603012FC" w14:textId="77777777" w:rsidR="00087FB4" w:rsidRDefault="00087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87FB4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76A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1FF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743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D7BB6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arche.coni.it/marche/marche/notizie/news.marche/22830-istituto-per-il-credito-sportivo-misure-straordinarie-per-emergenza-covid-19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2950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2</cp:revision>
  <cp:lastPrinted>2020-03-04T15:12:00Z</cp:lastPrinted>
  <dcterms:created xsi:type="dcterms:W3CDTF">2020-05-18T17:37:00Z</dcterms:created>
  <dcterms:modified xsi:type="dcterms:W3CDTF">2020-05-18T17:37:00Z</dcterms:modified>
</cp:coreProperties>
</file>