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3CFFC3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32520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32520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1CD02E2E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FFD4E15" w:rsidR="00B544B6" w:rsidRPr="00B544B6" w:rsidRDefault="00077E7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0D0FC75E" w:rsidR="00B544B6" w:rsidRPr="00B544B6" w:rsidRDefault="00077E7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B529657" w:rsidR="00B544B6" w:rsidRPr="00B544B6" w:rsidRDefault="00077E7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06683B52" w:rsidR="00B544B6" w:rsidRPr="00B544B6" w:rsidRDefault="00077E7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E03C2DD" w:rsidR="001D06AB" w:rsidRPr="00C32520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8224C6D" w14:textId="77777777" w:rsidR="00C32520" w:rsidRPr="00C32520" w:rsidRDefault="00C32520" w:rsidP="00C32520">
      <w:pPr>
        <w:pStyle w:val="LndNormale1"/>
        <w:rPr>
          <w:b/>
          <w:color w:val="002060"/>
          <w:sz w:val="28"/>
          <w:szCs w:val="28"/>
        </w:rPr>
      </w:pPr>
      <w:r w:rsidRPr="00C32520">
        <w:rPr>
          <w:b/>
          <w:color w:val="002060"/>
          <w:sz w:val="28"/>
          <w:szCs w:val="28"/>
        </w:rPr>
        <w:t>C.U. n. 174 del 15.01.2021 L.N.D.</w:t>
      </w:r>
    </w:p>
    <w:p w14:paraId="16DAC42C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pubblica in allegato il CU in epigrafe inerente la convocazione dell’Assemblea Ordinaria Elettiva della Lega Nazionale Dilettanti per sabato 6 febbraio 2021.</w:t>
      </w:r>
    </w:p>
    <w:p w14:paraId="61A485E7" w14:textId="291E33ED" w:rsidR="00C32520" w:rsidRDefault="00C32520" w:rsidP="00C32520">
      <w:pPr>
        <w:pStyle w:val="LndNormale1"/>
        <w:rPr>
          <w:color w:val="002060"/>
        </w:rPr>
      </w:pPr>
    </w:p>
    <w:p w14:paraId="06BADF19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7FB1D86A" w14:textId="77777777" w:rsidR="00C32520" w:rsidRPr="00C32520" w:rsidRDefault="00C32520" w:rsidP="00C32520">
      <w:pPr>
        <w:pStyle w:val="LndNormale1"/>
        <w:rPr>
          <w:b/>
          <w:color w:val="002060"/>
          <w:sz w:val="28"/>
          <w:szCs w:val="28"/>
        </w:rPr>
      </w:pPr>
      <w:r w:rsidRPr="00C32520">
        <w:rPr>
          <w:b/>
          <w:color w:val="002060"/>
          <w:sz w:val="28"/>
          <w:szCs w:val="28"/>
        </w:rPr>
        <w:t>C.U. n. 175 del 15.01.2021 L.N.D.</w:t>
      </w:r>
    </w:p>
    <w:p w14:paraId="64C8511E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pubblica in allegato il CU in epigrafe inerente l’elezione, durante l’Assemblea Federale Elettiva del 22 febbraio 2021 dei Consiglieri Federali da parte delle Leghe e delle Componenti Tecniche, secondo i rispettivi Regolamenti Elettorali.</w:t>
      </w:r>
    </w:p>
    <w:p w14:paraId="73DCDA6A" w14:textId="4A0D7DF3" w:rsidR="00C32520" w:rsidRDefault="00C32520" w:rsidP="00C32520">
      <w:pPr>
        <w:pStyle w:val="LndNormale1"/>
        <w:rPr>
          <w:color w:val="002060"/>
        </w:rPr>
      </w:pPr>
    </w:p>
    <w:p w14:paraId="02A5B224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7AB411A3" w14:textId="77777777" w:rsidR="00C32520" w:rsidRPr="00C32520" w:rsidRDefault="00C32520" w:rsidP="00C32520">
      <w:pPr>
        <w:pStyle w:val="LndNormale1"/>
        <w:rPr>
          <w:b/>
          <w:color w:val="002060"/>
          <w:sz w:val="28"/>
          <w:szCs w:val="28"/>
        </w:rPr>
      </w:pPr>
      <w:r w:rsidRPr="00C32520">
        <w:rPr>
          <w:b/>
          <w:color w:val="002060"/>
          <w:sz w:val="28"/>
          <w:szCs w:val="28"/>
        </w:rPr>
        <w:t>CIRCOLARE N. 61 L.N.D. DEL 15.01.2021</w:t>
      </w:r>
    </w:p>
    <w:p w14:paraId="6915813D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allega, la circolare n. 4-2021 elaborata dal Centro Studi Tributari della L.N.D. avente per oggetto:</w:t>
      </w:r>
    </w:p>
    <w:p w14:paraId="790BF811" w14:textId="77777777" w:rsidR="00C32520" w:rsidRPr="00C32520" w:rsidRDefault="00C32520" w:rsidP="00C32520">
      <w:pPr>
        <w:pStyle w:val="LndNormale1"/>
        <w:rPr>
          <w:b/>
          <w:i/>
          <w:color w:val="002060"/>
        </w:rPr>
      </w:pPr>
      <w:r w:rsidRPr="00C32520">
        <w:rPr>
          <w:b/>
          <w:i/>
          <w:color w:val="002060"/>
        </w:rPr>
        <w:t xml:space="preserve">“Art. 1, commi 44-47 della Legge di Bilancio 2021”. </w:t>
      </w:r>
    </w:p>
    <w:p w14:paraId="5B38AE7E" w14:textId="29AFC0E8" w:rsidR="00C32520" w:rsidRDefault="00C32520" w:rsidP="00C32520">
      <w:pPr>
        <w:pStyle w:val="LndNormale1"/>
        <w:rPr>
          <w:color w:val="002060"/>
        </w:rPr>
      </w:pPr>
    </w:p>
    <w:p w14:paraId="5688561B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288AFD9A" w14:textId="77777777" w:rsidR="00C32520" w:rsidRPr="00C32520" w:rsidRDefault="00C32520" w:rsidP="00C32520">
      <w:pPr>
        <w:pStyle w:val="LndNormale1"/>
        <w:rPr>
          <w:b/>
          <w:color w:val="002060"/>
          <w:sz w:val="28"/>
          <w:szCs w:val="28"/>
        </w:rPr>
      </w:pPr>
      <w:r w:rsidRPr="00C32520">
        <w:rPr>
          <w:b/>
          <w:color w:val="002060"/>
          <w:sz w:val="28"/>
          <w:szCs w:val="28"/>
        </w:rPr>
        <w:lastRenderedPageBreak/>
        <w:t>CIRCOLARE N. 63 L.N.D. DEL 19.01.2021</w:t>
      </w:r>
    </w:p>
    <w:p w14:paraId="772FD103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allega, la circolare in epigrafe avente per oggetto:</w:t>
      </w:r>
    </w:p>
    <w:p w14:paraId="007258A7" w14:textId="77777777" w:rsidR="00C32520" w:rsidRPr="00C32520" w:rsidRDefault="00C32520" w:rsidP="00C32520">
      <w:pPr>
        <w:pStyle w:val="LndNormale1"/>
        <w:rPr>
          <w:b/>
          <w:i/>
          <w:color w:val="002060"/>
        </w:rPr>
      </w:pPr>
      <w:r w:rsidRPr="00C32520">
        <w:rPr>
          <w:b/>
          <w:i/>
          <w:color w:val="002060"/>
        </w:rPr>
        <w:t xml:space="preserve">“Nuove disposizioni in materia di spostamenti da/per l’estero”. </w:t>
      </w:r>
    </w:p>
    <w:p w14:paraId="3DBFBC2F" w14:textId="475C21C6" w:rsidR="00C32520" w:rsidRDefault="00C32520" w:rsidP="00C32520">
      <w:pPr>
        <w:pStyle w:val="LndNormale1"/>
        <w:rPr>
          <w:color w:val="002060"/>
        </w:rPr>
      </w:pPr>
    </w:p>
    <w:p w14:paraId="34888C36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7FA335C8" w14:textId="77777777" w:rsidR="00C32520" w:rsidRPr="00C32520" w:rsidRDefault="00C32520" w:rsidP="00C32520">
      <w:pPr>
        <w:pStyle w:val="LndNormale1"/>
        <w:rPr>
          <w:b/>
          <w:color w:val="002060"/>
          <w:sz w:val="28"/>
          <w:szCs w:val="28"/>
        </w:rPr>
      </w:pPr>
      <w:r w:rsidRPr="00C32520">
        <w:rPr>
          <w:b/>
          <w:color w:val="002060"/>
          <w:sz w:val="28"/>
          <w:szCs w:val="28"/>
        </w:rPr>
        <w:t>CIRCOLARE N. 64 L.N.D. DEL 19.01.2021</w:t>
      </w:r>
    </w:p>
    <w:p w14:paraId="335335BD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allega, la circolare in epigrafe avente per oggetto:</w:t>
      </w:r>
    </w:p>
    <w:p w14:paraId="1A4165B6" w14:textId="77777777" w:rsidR="00C32520" w:rsidRPr="00C32520" w:rsidRDefault="00C32520" w:rsidP="00C32520">
      <w:pPr>
        <w:pStyle w:val="LndNormale1"/>
        <w:rPr>
          <w:b/>
          <w:i/>
          <w:color w:val="002060"/>
        </w:rPr>
      </w:pPr>
      <w:r w:rsidRPr="00C32520">
        <w:rPr>
          <w:b/>
          <w:i/>
          <w:color w:val="002060"/>
        </w:rPr>
        <w:t xml:space="preserve">“Procedure per regolarizzazione cittadini GBR in Italia”. </w:t>
      </w:r>
    </w:p>
    <w:p w14:paraId="59E7A69F" w14:textId="7577C0F1" w:rsidR="00C32520" w:rsidRDefault="00C32520" w:rsidP="00C32520">
      <w:pPr>
        <w:pStyle w:val="LndNormale1"/>
        <w:rPr>
          <w:color w:val="002060"/>
        </w:rPr>
      </w:pPr>
    </w:p>
    <w:p w14:paraId="0E31C8C7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26F001BF" w14:textId="77777777" w:rsidR="00C32520" w:rsidRPr="00C32520" w:rsidRDefault="00C32520" w:rsidP="00C32520">
      <w:pPr>
        <w:pStyle w:val="LndNormale1"/>
        <w:rPr>
          <w:b/>
          <w:color w:val="002060"/>
          <w:sz w:val="28"/>
          <w:szCs w:val="28"/>
        </w:rPr>
      </w:pPr>
      <w:r w:rsidRPr="00C32520">
        <w:rPr>
          <w:b/>
          <w:color w:val="002060"/>
          <w:sz w:val="28"/>
          <w:szCs w:val="28"/>
        </w:rPr>
        <w:t>CIRCOLARE N. 66 L.N.D. DEL 20.01.2021</w:t>
      </w:r>
    </w:p>
    <w:p w14:paraId="607FCA03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allega, la circolare n. 5-2021 elaborata dal Centro Studi Tributari della L.N.D. avente per oggetto:</w:t>
      </w:r>
    </w:p>
    <w:p w14:paraId="2175B5D3" w14:textId="77777777" w:rsidR="00C32520" w:rsidRPr="00C32520" w:rsidRDefault="00C32520" w:rsidP="00C32520">
      <w:pPr>
        <w:pStyle w:val="LndNormale1"/>
        <w:rPr>
          <w:b/>
          <w:i/>
          <w:color w:val="002060"/>
        </w:rPr>
      </w:pPr>
      <w:r w:rsidRPr="00C32520">
        <w:rPr>
          <w:b/>
          <w:i/>
          <w:color w:val="002060"/>
        </w:rPr>
        <w:t xml:space="preserve">“Provvedimenti dell’Agenzia delle Entrate – Approvazione dei Modelli IVA – 770 – 730 e CU 2021”. </w:t>
      </w:r>
    </w:p>
    <w:p w14:paraId="0496F7A0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3B3C945F" w:rsidR="00B71FD6" w:rsidRPr="00C32520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E14D8C8" w14:textId="4006FE61" w:rsidR="00CA30CD" w:rsidRPr="00C32520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3AFED58" w14:textId="6EDDAE5D" w:rsidR="00C32520" w:rsidRPr="00C32520" w:rsidRDefault="00C32520" w:rsidP="00C32520">
      <w:pPr>
        <w:rPr>
          <w:rFonts w:ascii="Arial" w:hAnsi="Arial" w:cs="Arial"/>
          <w:b/>
          <w:color w:val="002060"/>
          <w:sz w:val="28"/>
          <w:szCs w:val="28"/>
        </w:rPr>
      </w:pPr>
      <w:r w:rsidRPr="00C32520"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67599B83" w14:textId="77777777" w:rsidR="00C32520" w:rsidRPr="00C32520" w:rsidRDefault="00C3252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D2EEB65" w14:textId="77777777" w:rsidR="00C32520" w:rsidRPr="00C32520" w:rsidRDefault="00C32520" w:rsidP="00C32520">
      <w:pPr>
        <w:pStyle w:val="LndNormale1"/>
        <w:rPr>
          <w:color w:val="002060"/>
          <w:u w:val="single"/>
        </w:rPr>
      </w:pPr>
      <w:r w:rsidRPr="00C32520">
        <w:rPr>
          <w:color w:val="002060"/>
          <w:u w:val="single"/>
        </w:rPr>
        <w:t>RIUNIONE DEL CONSIGLIO DIRETTIVO N. 13  DEL 20.01.2021</w:t>
      </w:r>
    </w:p>
    <w:p w14:paraId="5C093564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  <w:r w:rsidRPr="00C32520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C32520">
        <w:rPr>
          <w:rFonts w:ascii="Arial" w:hAnsi="Arial" w:cs="Arial"/>
          <w:color w:val="002060"/>
          <w:sz w:val="22"/>
          <w:szCs w:val="22"/>
        </w:rPr>
        <w:t xml:space="preserve">: </w:t>
      </w:r>
      <w:proofErr w:type="spellStart"/>
      <w:r w:rsidRPr="00C32520">
        <w:rPr>
          <w:rFonts w:ascii="Arial" w:hAnsi="Arial" w:cs="Arial"/>
          <w:color w:val="002060"/>
          <w:sz w:val="22"/>
          <w:szCs w:val="22"/>
        </w:rPr>
        <w:t>Panichi</w:t>
      </w:r>
      <w:proofErr w:type="spellEnd"/>
      <w:r w:rsidRPr="00C32520">
        <w:rPr>
          <w:rFonts w:ascii="Arial" w:hAnsi="Arial" w:cs="Arial"/>
          <w:color w:val="002060"/>
          <w:sz w:val="22"/>
          <w:szCs w:val="22"/>
        </w:rPr>
        <w:t xml:space="preserve"> (Presidente) Arriva, </w:t>
      </w:r>
      <w:proofErr w:type="spellStart"/>
      <w:r w:rsidRPr="00C32520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C32520">
        <w:rPr>
          <w:rFonts w:ascii="Arial" w:hAnsi="Arial" w:cs="Arial"/>
          <w:color w:val="002060"/>
          <w:sz w:val="22"/>
          <w:szCs w:val="22"/>
        </w:rPr>
        <w:t xml:space="preserve">, Colò, Cotichella, Cremonesi, </w:t>
      </w:r>
      <w:proofErr w:type="spellStart"/>
      <w:r w:rsidRPr="00C32520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C32520">
        <w:rPr>
          <w:rFonts w:ascii="Arial" w:hAnsi="Arial" w:cs="Arial"/>
          <w:color w:val="002060"/>
          <w:sz w:val="22"/>
          <w:szCs w:val="22"/>
        </w:rPr>
        <w:t xml:space="preserve">, Mughetti, Scarpini, </w:t>
      </w:r>
      <w:proofErr w:type="gramStart"/>
      <w:r w:rsidRPr="00C32520">
        <w:rPr>
          <w:rFonts w:ascii="Arial" w:hAnsi="Arial" w:cs="Arial"/>
          <w:color w:val="002060"/>
          <w:sz w:val="22"/>
          <w:szCs w:val="22"/>
        </w:rPr>
        <w:t>Borroni,(</w:t>
      </w:r>
      <w:proofErr w:type="gramEnd"/>
      <w:r w:rsidRPr="00C32520">
        <w:rPr>
          <w:rFonts w:ascii="Arial" w:hAnsi="Arial" w:cs="Arial"/>
          <w:color w:val="002060"/>
          <w:sz w:val="22"/>
          <w:szCs w:val="22"/>
        </w:rPr>
        <w:t>CF), Capretti (C5), Castellana (</w:t>
      </w:r>
      <w:proofErr w:type="spellStart"/>
      <w:r w:rsidRPr="00C32520">
        <w:rPr>
          <w:rFonts w:ascii="Arial" w:hAnsi="Arial" w:cs="Arial"/>
          <w:color w:val="002060"/>
          <w:sz w:val="22"/>
          <w:szCs w:val="22"/>
        </w:rPr>
        <w:t>Segr</w:t>
      </w:r>
      <w:proofErr w:type="spellEnd"/>
      <w:r w:rsidRPr="00C32520">
        <w:rPr>
          <w:rFonts w:ascii="Arial" w:hAnsi="Arial" w:cs="Arial"/>
          <w:color w:val="002060"/>
          <w:sz w:val="22"/>
          <w:szCs w:val="22"/>
        </w:rPr>
        <w:t>.), Marziali (SGS).</w:t>
      </w:r>
    </w:p>
    <w:p w14:paraId="685223E7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3238484F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343ACE0D" w14:textId="77777777" w:rsidR="00C32520" w:rsidRPr="00C32520" w:rsidRDefault="00C32520" w:rsidP="00C32520">
      <w:pPr>
        <w:pStyle w:val="LndNormale1"/>
        <w:rPr>
          <w:rFonts w:cs="Arial"/>
          <w:b/>
          <w:color w:val="002060"/>
          <w:sz w:val="28"/>
          <w:szCs w:val="28"/>
        </w:rPr>
      </w:pPr>
      <w:r w:rsidRPr="00C32520">
        <w:rPr>
          <w:rFonts w:cs="Arial"/>
          <w:b/>
          <w:color w:val="002060"/>
          <w:sz w:val="28"/>
          <w:szCs w:val="28"/>
        </w:rPr>
        <w:t>NOMINE ISTITUZIONALI</w:t>
      </w:r>
    </w:p>
    <w:p w14:paraId="4EFF89E9" w14:textId="77777777" w:rsidR="00C32520" w:rsidRPr="00C32520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3C5A8A88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Il Consiglio Direttivo del Comitato Regionale.Marche, su proposta del Presidente, ha nominato i Consiglieri GUSTAVO MALASCORTA alla carica di Vice Presidente Vicario e MARCO CAPRETTI alla carica di Vice Presidente.</w:t>
      </w:r>
    </w:p>
    <w:p w14:paraId="788169E8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I suddetti, con il Presidente, costituiranno il Consiglio di Presidenza del Comitato Regionale Marche.</w:t>
      </w:r>
    </w:p>
    <w:p w14:paraId="17C8D5B5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Il Consiglio Direttivo ha inoltre nominato quale segretario del Comitato ANGELO CASTELLANA.</w:t>
      </w:r>
    </w:p>
    <w:p w14:paraId="0EBB2DF0" w14:textId="77777777" w:rsidR="00C32520" w:rsidRPr="00C32520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3DDE17F8" w14:textId="77777777" w:rsidR="00C32520" w:rsidRPr="00C32520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0C4A5F63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b/>
          <w:color w:val="002060"/>
          <w:sz w:val="28"/>
          <w:szCs w:val="28"/>
        </w:rPr>
        <w:t>ATTIVITA’ SPORTIVA SU BASE REGIONALE E PROVINCIALE</w:t>
      </w:r>
    </w:p>
    <w:p w14:paraId="1C3A07B9" w14:textId="77777777" w:rsidR="00C32520" w:rsidRPr="00C32520" w:rsidRDefault="00C32520" w:rsidP="00C32520">
      <w:pPr>
        <w:pStyle w:val="LndNormale1"/>
        <w:rPr>
          <w:color w:val="002060"/>
        </w:rPr>
      </w:pPr>
    </w:p>
    <w:p w14:paraId="794704DE" w14:textId="77777777" w:rsidR="00C32520" w:rsidRPr="00C32520" w:rsidRDefault="00C32520" w:rsidP="00C32520">
      <w:pPr>
        <w:pStyle w:val="LndNormale1"/>
        <w:rPr>
          <w:i/>
          <w:color w:val="002060"/>
        </w:rPr>
      </w:pPr>
      <w:r w:rsidRPr="00C32520">
        <w:rPr>
          <w:color w:val="002060"/>
        </w:rPr>
        <w:t xml:space="preserve">Con il DPCM del 14.01.2021 le autorità governative, tenuto conto del persistere della situazione di emergenza sanitaria determinata dalla pandemia da COVID 19, hanno disposto che, fino al </w:t>
      </w:r>
      <w:r w:rsidRPr="00C32520">
        <w:rPr>
          <w:b/>
          <w:color w:val="002060"/>
        </w:rPr>
        <w:t>5 marzo 2021</w:t>
      </w:r>
      <w:r w:rsidRPr="00C32520">
        <w:rPr>
          <w:color w:val="002060"/>
        </w:rPr>
        <w:t xml:space="preserve"> sia consentito, unicamente, lo svolgimento di eventi e competizioni sportive di “</w:t>
      </w:r>
      <w:r w:rsidRPr="00C32520">
        <w:rPr>
          <w:i/>
          <w:color w:val="002060"/>
        </w:rPr>
        <w:t xml:space="preserve">preminente interesse nazionale. </w:t>
      </w:r>
    </w:p>
    <w:p w14:paraId="3492AF7C" w14:textId="74547B0F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Pertanto, la ripresa dell’attività agonistica</w:t>
      </w:r>
      <w:r>
        <w:rPr>
          <w:color w:val="002060"/>
        </w:rPr>
        <w:t xml:space="preserve"> </w:t>
      </w:r>
      <w:r w:rsidRPr="00C32520">
        <w:rPr>
          <w:color w:val="002060"/>
        </w:rPr>
        <w:t xml:space="preserve">deve </w:t>
      </w:r>
      <w:r w:rsidRPr="00C32520">
        <w:rPr>
          <w:b/>
          <w:color w:val="002060"/>
        </w:rPr>
        <w:t>intendersi ulteriormente rinviata</w:t>
      </w:r>
      <w:r w:rsidRPr="00C32520">
        <w:rPr>
          <w:color w:val="002060"/>
        </w:rPr>
        <w:t xml:space="preserve">. </w:t>
      </w:r>
    </w:p>
    <w:p w14:paraId="7A63052E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lastRenderedPageBreak/>
        <w:t>Le Società sportive e tutti coloro che operano nell’ambito calcistico regionale chiedono legittimamente di conoscere le prossime future determinazioni che consentano la programmazione della conclusione della corrente stagione sportiva 2020/2021.</w:t>
      </w:r>
    </w:p>
    <w:p w14:paraId="43CAAD72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 xml:space="preserve">In questa ottica la Lega Nazionale Dilettanti ha provveduto a prospettare alla F.I.G.C. la necessità di aggiornare le ipotesi relative alla conclusione della stagione sportiva 2020/2021 ipotizzando la deroga </w:t>
      </w:r>
      <w:r w:rsidRPr="00C32520">
        <w:rPr>
          <w:color w:val="002060"/>
          <w:u w:val="single"/>
        </w:rPr>
        <w:t>all’art. 51, comma 1</w:t>
      </w:r>
      <w:r w:rsidRPr="00C32520">
        <w:rPr>
          <w:color w:val="002060"/>
        </w:rPr>
        <w:t xml:space="preserve">) delle NOIF e </w:t>
      </w:r>
      <w:r w:rsidRPr="00C32520">
        <w:rPr>
          <w:color w:val="002060"/>
          <w:u w:val="single"/>
        </w:rPr>
        <w:t>all’art. 47, comma 1</w:t>
      </w:r>
      <w:r w:rsidRPr="00C32520">
        <w:rPr>
          <w:color w:val="002060"/>
        </w:rPr>
        <w:t xml:space="preserve"> delle NOIF. </w:t>
      </w:r>
    </w:p>
    <w:p w14:paraId="516CD271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Tali deroghe consentirebbero alla L.N.D. e alla proprie articolazioni di individuare gli esiti delle competizioni, ivi comprese promozioni e retrocessioni attraverso formati diversi rispetto alla disputa dei campionati con gare di andata e ritorno e in tal senso poter usufruire di un prolungamento della durata della stagione sportiva 2020/2021.</w:t>
      </w:r>
    </w:p>
    <w:p w14:paraId="56D225B2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 xml:space="preserve">Ciò premesso, si preannuncia che in, occasione della prossima riunione del Consiglio Direttivo della Lega Nazionale Dilettanti, in programma presumibilmente il 5 febbaio p.v., la questione sarà posta all’ordine del giorno. </w:t>
      </w:r>
    </w:p>
    <w:p w14:paraId="56FD060A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Eventuali linee guida che dovessero essre emanate in merito saranno portate a conoscenza e discusse attraverso incontri con tutte le Società.</w:t>
      </w:r>
    </w:p>
    <w:p w14:paraId="43DD8872" w14:textId="77777777" w:rsidR="00C32520" w:rsidRPr="00C32520" w:rsidRDefault="00C32520" w:rsidP="00C32520">
      <w:pPr>
        <w:pStyle w:val="LndNormale1"/>
        <w:rPr>
          <w:color w:val="002060"/>
        </w:rPr>
      </w:pPr>
      <w:r w:rsidRPr="00C32520">
        <w:rPr>
          <w:color w:val="002060"/>
        </w:rPr>
        <w:t>Si informa, infine, relativamente alle Società che svolgono attività giovanile che nel sito del Settore Giovanile e Scolastico Nazionale è possibile scaricare le proposte di allenamento individuale.</w:t>
      </w:r>
    </w:p>
    <w:p w14:paraId="24C85CF3" w14:textId="77777777" w:rsidR="00C32520" w:rsidRPr="00C32520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35A2A075" w14:textId="77777777" w:rsidR="00C32520" w:rsidRPr="00C32520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3AF27B9A" w14:textId="77777777" w:rsidR="00C32520" w:rsidRPr="00C32520" w:rsidRDefault="00C32520" w:rsidP="00C32520">
      <w:pPr>
        <w:rPr>
          <w:rFonts w:ascii="Arial" w:hAnsi="Arial" w:cs="Arial"/>
          <w:b/>
          <w:color w:val="002060"/>
          <w:sz w:val="28"/>
          <w:szCs w:val="28"/>
        </w:rPr>
      </w:pPr>
      <w:r w:rsidRPr="00C32520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037C8749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</w:p>
    <w:p w14:paraId="5B5EA1CE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  <w:r w:rsidRPr="00C32520">
        <w:rPr>
          <w:rFonts w:ascii="Arial" w:hAnsi="Arial" w:cs="Arial"/>
          <w:color w:val="002060"/>
          <w:sz w:val="22"/>
          <w:szCs w:val="22"/>
        </w:rPr>
        <w:t>Si ribadisce che la Lega Nazionale Dilettanti ha disposto la chiusura fino al tutto l’8 febbraio 2021 delle Sedi Provinciali, Distrettuali e Zonali nonché la chiusura al pubblico, fino alla suddetta data, delle Sedi Regionali.</w:t>
      </w:r>
    </w:p>
    <w:p w14:paraId="58725512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  <w:r w:rsidRPr="00C3252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 dal lunedì al venerdì ed i contatti possono avvenire per e-mail all’indirizzo </w:t>
      </w:r>
      <w:hyperlink r:id="rId10" w:history="1">
        <w:r w:rsidRPr="00C3252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C32520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C32520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C32520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C3252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069DE964" w14:textId="149234E8" w:rsidR="008500CF" w:rsidRPr="00C32520" w:rsidRDefault="008500CF" w:rsidP="008500CF">
      <w:pPr>
        <w:pStyle w:val="LndNormale1"/>
        <w:rPr>
          <w:color w:val="002060"/>
        </w:rPr>
      </w:pPr>
    </w:p>
    <w:p w14:paraId="177AD2E9" w14:textId="77777777" w:rsidR="00CA30CD" w:rsidRPr="00C32520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Pr="00C32520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CD83C92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C32520">
        <w:rPr>
          <w:b/>
          <w:color w:val="002060"/>
          <w:u w:val="single"/>
        </w:rPr>
        <w:t>21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01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A6236" w14:textId="77777777" w:rsidR="00077E71" w:rsidRDefault="00077E71">
      <w:r>
        <w:separator/>
      </w:r>
    </w:p>
  </w:endnote>
  <w:endnote w:type="continuationSeparator" w:id="0">
    <w:p w14:paraId="20D2DB3F" w14:textId="77777777" w:rsidR="00077E71" w:rsidRDefault="0007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㸦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5C97C89B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C32520">
      <w:rPr>
        <w:rStyle w:val="Numeropagina"/>
        <w:rFonts w:ascii="Arial" w:hAnsi="Arial" w:cs="Arial"/>
        <w:color w:val="002060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2D637" w14:textId="77777777" w:rsidR="00077E71" w:rsidRDefault="00077E71">
      <w:r>
        <w:separator/>
      </w:r>
    </w:p>
  </w:footnote>
  <w:footnote w:type="continuationSeparator" w:id="0">
    <w:p w14:paraId="663770CB" w14:textId="77777777" w:rsidR="00077E71" w:rsidRDefault="00077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38</TotalTime>
  <Pages>3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5939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12</cp:revision>
  <cp:lastPrinted>2020-10-21T08:37:00Z</cp:lastPrinted>
  <dcterms:created xsi:type="dcterms:W3CDTF">2020-10-28T11:42:00Z</dcterms:created>
  <dcterms:modified xsi:type="dcterms:W3CDTF">2021-01-21T18:58:00Z</dcterms:modified>
</cp:coreProperties>
</file>