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F5BC25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24F15">
              <w:rPr>
                <w:rFonts w:ascii="Arial" w:hAnsi="Arial" w:cs="Arial"/>
                <w:color w:val="002060"/>
                <w:sz w:val="40"/>
                <w:szCs w:val="40"/>
              </w:rPr>
              <w:t>1</w:t>
            </w:r>
            <w:r w:rsidR="00A370D1">
              <w:rPr>
                <w:rFonts w:ascii="Arial" w:hAnsi="Arial" w:cs="Arial"/>
                <w:color w:val="002060"/>
                <w:sz w:val="40"/>
                <w:szCs w:val="40"/>
              </w:rPr>
              <w:t>7</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370D1">
              <w:rPr>
                <w:rFonts w:ascii="Arial" w:hAnsi="Arial" w:cs="Arial"/>
                <w:color w:val="002060"/>
                <w:sz w:val="40"/>
                <w:szCs w:val="40"/>
              </w:rPr>
              <w:t>01</w:t>
            </w:r>
            <w:r w:rsidR="00CF4C7D" w:rsidRPr="000039D0">
              <w:rPr>
                <w:rFonts w:ascii="Arial" w:hAnsi="Arial" w:cs="Arial"/>
                <w:color w:val="002060"/>
                <w:sz w:val="40"/>
                <w:szCs w:val="40"/>
              </w:rPr>
              <w:t>/</w:t>
            </w:r>
            <w:r w:rsidR="00A370D1">
              <w:rPr>
                <w:rFonts w:ascii="Arial" w:hAnsi="Arial" w:cs="Arial"/>
                <w:color w:val="002060"/>
                <w:sz w:val="40"/>
                <w:szCs w:val="40"/>
              </w:rPr>
              <w:t>10</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1C529BC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112EDB38" w14:textId="053B07A0" w:rsidR="00AC19D9" w:rsidRPr="002419EA" w:rsidRDefault="00180819">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4D9CAD43" w14:textId="53040DF8" w:rsidR="00AC19D9" w:rsidRPr="002419EA" w:rsidRDefault="00180819">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0EAFCCD8" w14:textId="47868F24" w:rsidR="00AC19D9" w:rsidRPr="002419EA" w:rsidRDefault="00180819">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0952245B" w14:textId="5A431341" w:rsidR="00AC19D9" w:rsidRPr="002419EA" w:rsidRDefault="00180819">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93190A">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3231C6F1" w14:textId="68230182" w:rsidR="005055BC" w:rsidRPr="00372796" w:rsidRDefault="00C967AF" w:rsidP="00372796">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6670B98" w14:textId="07C2F41F" w:rsidR="00D25134" w:rsidRDefault="00D25134" w:rsidP="00F336CC">
      <w:pPr>
        <w:rPr>
          <w:rFonts w:ascii="Arial" w:hAnsi="Arial" w:cs="Arial"/>
          <w:color w:val="002060"/>
          <w:sz w:val="22"/>
          <w:szCs w:val="22"/>
        </w:rPr>
      </w:pPr>
    </w:p>
    <w:p w14:paraId="16346AE7" w14:textId="77777777" w:rsidR="00FA76EF" w:rsidRPr="00FA76EF" w:rsidRDefault="00FA76EF" w:rsidP="00FA76EF">
      <w:pPr>
        <w:pStyle w:val="LndNormale1"/>
        <w:rPr>
          <w:b/>
          <w:color w:val="002060"/>
          <w:sz w:val="28"/>
          <w:szCs w:val="28"/>
        </w:rPr>
      </w:pPr>
      <w:r w:rsidRPr="00FA76EF">
        <w:rPr>
          <w:b/>
          <w:color w:val="002060"/>
          <w:sz w:val="28"/>
          <w:szCs w:val="28"/>
        </w:rPr>
        <w:t>C.U. n. 108 del 29.09.2021 L.N.D.</w:t>
      </w:r>
    </w:p>
    <w:p w14:paraId="73F5E5AC" w14:textId="77777777" w:rsidR="00FA76EF" w:rsidRPr="00FA76EF" w:rsidRDefault="00FA76EF" w:rsidP="00FA76EF">
      <w:pPr>
        <w:pStyle w:val="LndNormale1"/>
        <w:rPr>
          <w:color w:val="002060"/>
        </w:rPr>
      </w:pPr>
      <w:r w:rsidRPr="00FA76EF">
        <w:rPr>
          <w:color w:val="002060"/>
        </w:rPr>
        <w:t>Si pubblica in allegato il C.U. n. 81/A della FIGC inerente la nomina DEI Coordinatori Federali Regionali per l’attività giovanile e scolastica.</w:t>
      </w:r>
    </w:p>
    <w:p w14:paraId="5D1BFFE2" w14:textId="77777777" w:rsidR="00FA76EF" w:rsidRPr="008E4CAF" w:rsidRDefault="00FA76EF"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lastRenderedPageBreak/>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7503BD76" w14:textId="77777777" w:rsidR="0048227A" w:rsidRDefault="0048227A" w:rsidP="009D0C38">
      <w:pPr>
        <w:pStyle w:val="LndNormale1"/>
        <w:rPr>
          <w:color w:val="002060"/>
          <w:szCs w:val="22"/>
        </w:rPr>
      </w:pPr>
    </w:p>
    <w:p w14:paraId="658E7000" w14:textId="77777777" w:rsidR="00443208" w:rsidRDefault="00443208" w:rsidP="009D0C38">
      <w:pPr>
        <w:pStyle w:val="LndNormale1"/>
        <w:rPr>
          <w:color w:val="002060"/>
          <w:szCs w:val="22"/>
        </w:rPr>
      </w:pPr>
    </w:p>
    <w:p w14:paraId="6A91F84A" w14:textId="77777777" w:rsidR="00B742B0" w:rsidRPr="00F83FD5" w:rsidRDefault="00B742B0" w:rsidP="00B742B0">
      <w:pPr>
        <w:pStyle w:val="Default"/>
        <w:divId w:val="527259509"/>
        <w:rPr>
          <w:rFonts w:ascii="Arial" w:hAnsi="Arial" w:cs="Arial"/>
          <w:b/>
          <w:color w:val="002060"/>
          <w:sz w:val="28"/>
          <w:szCs w:val="28"/>
        </w:rPr>
      </w:pPr>
      <w:r w:rsidRPr="00F83FD5">
        <w:rPr>
          <w:rFonts w:ascii="Arial" w:hAnsi="Arial" w:cs="Arial"/>
          <w:b/>
          <w:bCs/>
          <w:color w:val="002060"/>
          <w:sz w:val="28"/>
          <w:szCs w:val="28"/>
        </w:rPr>
        <w:t>TORNEI AUTUNNALI ATTIVITA’ DI BASE CALCIO A CINQUE</w:t>
      </w:r>
    </w:p>
    <w:p w14:paraId="7CEF1E5F" w14:textId="77777777" w:rsidR="00B742B0" w:rsidRPr="006C6F07" w:rsidRDefault="00B742B0" w:rsidP="00B742B0">
      <w:pPr>
        <w:divId w:val="527259509"/>
        <w:rPr>
          <w:rFonts w:ascii="Arial" w:hAnsi="Arial" w:cs="Arial"/>
          <w:color w:val="002060"/>
          <w:sz w:val="22"/>
          <w:szCs w:val="22"/>
        </w:rPr>
      </w:pPr>
    </w:p>
    <w:p w14:paraId="7C6D2D80" w14:textId="03F75C33" w:rsidR="00B742B0" w:rsidRPr="006C6F07" w:rsidRDefault="00B742B0" w:rsidP="00B742B0">
      <w:pPr>
        <w:pStyle w:val="A121"/>
        <w:ind w:left="0"/>
        <w:divId w:val="527259509"/>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0377859C" w14:textId="77777777" w:rsidR="00B742B0" w:rsidRPr="006C6F07" w:rsidRDefault="00B742B0" w:rsidP="00B742B0">
      <w:pPr>
        <w:pStyle w:val="A121"/>
        <w:ind w:left="0"/>
        <w:divId w:val="527259509"/>
        <w:rPr>
          <w:rFonts w:cs="Arial"/>
          <w:color w:val="002060"/>
          <w:sz w:val="22"/>
          <w:szCs w:val="22"/>
        </w:rPr>
      </w:pPr>
    </w:p>
    <w:p w14:paraId="1B4D59C3" w14:textId="6C35DCF1" w:rsidR="00B742B0" w:rsidRPr="006C6F07" w:rsidRDefault="00B742B0" w:rsidP="00B742B0">
      <w:pPr>
        <w:pStyle w:val="A121"/>
        <w:ind w:left="0"/>
        <w:jc w:val="center"/>
        <w:divId w:val="527259509"/>
        <w:rPr>
          <w:rFonts w:cs="Arial"/>
          <w:b/>
          <w:color w:val="002060"/>
          <w:sz w:val="22"/>
          <w:szCs w:val="22"/>
        </w:rPr>
      </w:pPr>
      <w:r>
        <w:rPr>
          <w:rFonts w:cs="Arial"/>
          <w:b/>
          <w:color w:val="002060"/>
          <w:sz w:val="22"/>
          <w:szCs w:val="22"/>
        </w:rPr>
        <w:t>VENERDI’ 0</w:t>
      </w:r>
      <w:r w:rsidR="002E2633">
        <w:rPr>
          <w:rFonts w:cs="Arial"/>
          <w:b/>
          <w:color w:val="002060"/>
          <w:sz w:val="22"/>
          <w:szCs w:val="22"/>
        </w:rPr>
        <w:t>8</w:t>
      </w:r>
      <w:r>
        <w:rPr>
          <w:rFonts w:cs="Arial"/>
          <w:b/>
          <w:color w:val="002060"/>
          <w:sz w:val="22"/>
          <w:szCs w:val="22"/>
        </w:rPr>
        <w:t xml:space="preserve"> OTTOBRE 2021</w:t>
      </w:r>
      <w:r w:rsidRPr="006C6F07">
        <w:rPr>
          <w:rFonts w:cs="Arial"/>
          <w:b/>
          <w:color w:val="002060"/>
          <w:sz w:val="22"/>
          <w:szCs w:val="22"/>
        </w:rPr>
        <w:t>, ORE 19:00</w:t>
      </w:r>
    </w:p>
    <w:p w14:paraId="01794823" w14:textId="77777777" w:rsidR="00B742B0" w:rsidRPr="006C6F07" w:rsidRDefault="00B742B0" w:rsidP="00B742B0">
      <w:pPr>
        <w:divId w:val="527259509"/>
        <w:rPr>
          <w:rFonts w:ascii="Arial" w:hAnsi="Arial" w:cs="Arial"/>
          <w:color w:val="002060"/>
          <w:sz w:val="22"/>
          <w:szCs w:val="22"/>
        </w:rPr>
      </w:pPr>
    </w:p>
    <w:p w14:paraId="24D12655" w14:textId="77777777" w:rsidR="00B742B0" w:rsidRPr="006C6F07" w:rsidRDefault="00B742B0" w:rsidP="00B742B0">
      <w:pPr>
        <w:divId w:val="527259509"/>
        <w:rPr>
          <w:rFonts w:ascii="Arial" w:hAnsi="Arial" w:cs="Arial"/>
          <w:color w:val="002060"/>
          <w:sz w:val="22"/>
          <w:szCs w:val="22"/>
          <w:shd w:val="clear" w:color="auto" w:fill="FFFFFF"/>
        </w:rPr>
      </w:pPr>
    </w:p>
    <w:p w14:paraId="06B84687"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6765822" w14:textId="77777777" w:rsidR="00B742B0" w:rsidRPr="006C6F07" w:rsidRDefault="00B742B0" w:rsidP="00B742B0">
      <w:pPr>
        <w:divId w:val="527259509"/>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6520038D" w14:textId="77777777" w:rsidR="00B742B0" w:rsidRPr="00AE6479" w:rsidRDefault="00B742B0" w:rsidP="00B742B0">
      <w:pPr>
        <w:divId w:val="527259509"/>
        <w:rPr>
          <w:rFonts w:ascii="Arial" w:hAnsi="Arial" w:cs="Arial"/>
          <w:color w:val="002060"/>
          <w:sz w:val="22"/>
          <w:szCs w:val="22"/>
          <w:highlight w:val="yellow"/>
        </w:rPr>
      </w:pPr>
    </w:p>
    <w:p w14:paraId="18352FA9" w14:textId="77777777" w:rsidR="00B742B0" w:rsidRPr="00CC3901" w:rsidRDefault="00B742B0" w:rsidP="00B742B0">
      <w:pPr>
        <w:pStyle w:val="A121"/>
        <w:ind w:left="0"/>
        <w:divId w:val="527259509"/>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4B722E66" w14:textId="77777777" w:rsidR="00B742B0" w:rsidRPr="006C6F07" w:rsidRDefault="00B742B0" w:rsidP="00B742B0">
      <w:pPr>
        <w:pStyle w:val="A121"/>
        <w:ind w:left="0"/>
        <w:divId w:val="527259509"/>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14:paraId="3CF6FE99" w14:textId="2DD375ED" w:rsidR="00B742B0" w:rsidRDefault="00B742B0" w:rsidP="009E02B2">
      <w:pPr>
        <w:autoSpaceDE w:val="0"/>
        <w:autoSpaceDN w:val="0"/>
        <w:adjustRightInd w:val="0"/>
        <w:jc w:val="left"/>
        <w:divId w:val="527259509"/>
        <w:rPr>
          <w:rFonts w:ascii="Arial" w:hAnsi="Arial" w:cs="Arial"/>
          <w:b/>
          <w:color w:val="002060"/>
          <w:sz w:val="22"/>
          <w:szCs w:val="22"/>
        </w:rPr>
      </w:pPr>
    </w:p>
    <w:p w14:paraId="245FC2D7" w14:textId="08C27F5C" w:rsidR="00FA76EF" w:rsidRDefault="00FA76EF" w:rsidP="009E02B2">
      <w:pPr>
        <w:autoSpaceDE w:val="0"/>
        <w:autoSpaceDN w:val="0"/>
        <w:adjustRightInd w:val="0"/>
        <w:jc w:val="left"/>
        <w:divId w:val="527259509"/>
        <w:rPr>
          <w:rFonts w:ascii="Arial" w:hAnsi="Arial" w:cs="Arial"/>
          <w:b/>
          <w:color w:val="002060"/>
          <w:sz w:val="22"/>
          <w:szCs w:val="22"/>
        </w:rPr>
      </w:pPr>
    </w:p>
    <w:p w14:paraId="1D3E9A41" w14:textId="77777777" w:rsidR="00FA76EF" w:rsidRPr="00FA76EF" w:rsidRDefault="00FA76EF" w:rsidP="00FA76EF">
      <w:pPr>
        <w:pStyle w:val="LndNormale1"/>
        <w:divId w:val="527259509"/>
        <w:rPr>
          <w:b/>
          <w:color w:val="002060"/>
          <w:sz w:val="28"/>
          <w:szCs w:val="28"/>
        </w:rPr>
      </w:pPr>
      <w:r w:rsidRPr="00FA76EF">
        <w:rPr>
          <w:b/>
          <w:color w:val="002060"/>
          <w:sz w:val="28"/>
          <w:szCs w:val="28"/>
        </w:rPr>
        <w:t>ANNULLAMENTO TESSERAMENTI ANNUALI</w:t>
      </w:r>
    </w:p>
    <w:p w14:paraId="05B06544" w14:textId="77777777" w:rsidR="00FA76EF" w:rsidRPr="00FA76EF" w:rsidRDefault="00FA76EF" w:rsidP="00FA76EF">
      <w:pPr>
        <w:pStyle w:val="LndNormale1"/>
        <w:divId w:val="527259509"/>
        <w:rPr>
          <w:color w:val="002060"/>
        </w:rPr>
      </w:pPr>
    </w:p>
    <w:p w14:paraId="5B299747" w14:textId="77777777" w:rsidR="00FA76EF" w:rsidRPr="00FA76EF" w:rsidRDefault="00FA76EF" w:rsidP="00FA76EF">
      <w:pPr>
        <w:pStyle w:val="LndNormale1"/>
        <w:divId w:val="527259509"/>
        <w:rPr>
          <w:color w:val="002060"/>
        </w:rPr>
      </w:pPr>
      <w:r w:rsidRPr="00FA76EF">
        <w:rPr>
          <w:color w:val="002060"/>
        </w:rPr>
        <w:t>Viste le richieste di annullamento presentate dagli esercenti attività genitoriale ed il consenso delle società di appartenenza, considerato che alla data delle richieste non era ancora iniziata l’attività riservata alle categoria di appartenenza, si procede all’annullamento dei seguenti tesseramenti annuali ai sensi delle vigenti disposizioni federali:</w:t>
      </w:r>
    </w:p>
    <w:p w14:paraId="659D53C2" w14:textId="77777777" w:rsidR="00FA76EF" w:rsidRPr="00FA76EF" w:rsidRDefault="00FA76EF" w:rsidP="00FA76EF">
      <w:pPr>
        <w:pStyle w:val="LndNormale1"/>
        <w:divId w:val="527259509"/>
        <w:rPr>
          <w:rFonts w:cs="Arial"/>
          <w:b/>
          <w:color w:val="002060"/>
          <w:szCs w:val="22"/>
        </w:rPr>
      </w:pPr>
      <w:r w:rsidRPr="00FA76EF">
        <w:rPr>
          <w:rFonts w:cs="Arial"/>
          <w:b/>
          <w:color w:val="002060"/>
          <w:szCs w:val="22"/>
        </w:rPr>
        <w:t xml:space="preserve">LUCCHETTI MATTEO             </w:t>
      </w:r>
      <w:r w:rsidRPr="00FA76EF">
        <w:rPr>
          <w:rFonts w:cs="Arial"/>
          <w:b/>
          <w:color w:val="002060"/>
          <w:szCs w:val="22"/>
        </w:rPr>
        <w:tab/>
        <w:t>nato 21.12.2007</w:t>
      </w:r>
      <w:r w:rsidRPr="00FA76EF">
        <w:rPr>
          <w:rFonts w:cs="Arial"/>
          <w:b/>
          <w:color w:val="002060"/>
          <w:szCs w:val="22"/>
        </w:rPr>
        <w:tab/>
        <w:t>A.S.D. AMICI DEL CENTROSOCIO SP.</w:t>
      </w:r>
    </w:p>
    <w:p w14:paraId="5FA338EE" w14:textId="77777777" w:rsidR="00FA76EF" w:rsidRPr="00FA76EF" w:rsidRDefault="00FA76EF" w:rsidP="00FA76EF">
      <w:pPr>
        <w:pStyle w:val="LndNormale1"/>
        <w:divId w:val="527259509"/>
        <w:rPr>
          <w:rFonts w:cs="Arial"/>
          <w:b/>
          <w:color w:val="002060"/>
          <w:szCs w:val="22"/>
        </w:rPr>
      </w:pPr>
      <w:r w:rsidRPr="00FA76EF">
        <w:rPr>
          <w:rFonts w:cs="Arial"/>
          <w:b/>
          <w:color w:val="002060"/>
          <w:szCs w:val="22"/>
        </w:rPr>
        <w:t xml:space="preserve">MARSILI FRANCESCO          </w:t>
      </w:r>
      <w:r w:rsidRPr="00FA76EF">
        <w:rPr>
          <w:rFonts w:cs="Arial"/>
          <w:b/>
          <w:color w:val="002060"/>
          <w:szCs w:val="22"/>
        </w:rPr>
        <w:tab/>
        <w:t>nato 17.03.2008</w:t>
      </w:r>
      <w:r w:rsidRPr="00FA76EF">
        <w:rPr>
          <w:rFonts w:cs="Arial"/>
          <w:b/>
          <w:color w:val="002060"/>
          <w:szCs w:val="22"/>
        </w:rPr>
        <w:tab/>
        <w:t>A.S.D. FABRIANO CERRETO</w:t>
      </w:r>
    </w:p>
    <w:p w14:paraId="610B5BC8" w14:textId="77777777" w:rsidR="00B742B0" w:rsidRPr="009E02B2" w:rsidRDefault="00B742B0" w:rsidP="009E02B2">
      <w:pPr>
        <w:autoSpaceDE w:val="0"/>
        <w:autoSpaceDN w:val="0"/>
        <w:adjustRightInd w:val="0"/>
        <w:jc w:val="left"/>
        <w:divId w:val="527259509"/>
        <w:rPr>
          <w:rFonts w:ascii="Arial" w:hAnsi="Arial" w:cs="Arial"/>
          <w:b/>
          <w:color w:val="002060"/>
          <w:sz w:val="22"/>
          <w:szCs w:val="22"/>
        </w:rPr>
      </w:pPr>
    </w:p>
    <w:p w14:paraId="2C183BAD" w14:textId="77777777" w:rsidR="00D66329"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t>NOTIZIE SU ATTIVITA’ AGONISTICA</w:t>
      </w:r>
      <w:bookmarkEnd w:id="6"/>
      <w:bookmarkEnd w:id="7"/>
    </w:p>
    <w:p w14:paraId="79D51BBF" w14:textId="2C4B3852" w:rsidR="00D66329" w:rsidRPr="0057606F" w:rsidRDefault="00D66329" w:rsidP="00D66329">
      <w:pPr>
        <w:pStyle w:val="LndNormale1"/>
        <w:divId w:val="527259509"/>
        <w:rPr>
          <w:color w:val="002060"/>
          <w:sz w:val="10"/>
          <w:szCs w:val="10"/>
        </w:rPr>
      </w:pPr>
    </w:p>
    <w:p w14:paraId="32BCBE40" w14:textId="77777777" w:rsidR="00B82309" w:rsidRPr="00007E28" w:rsidRDefault="00B82309" w:rsidP="00B82309">
      <w:pPr>
        <w:pStyle w:val="TITOLOCAMPIONATO"/>
        <w:shd w:val="clear" w:color="auto" w:fill="CCCCCC"/>
        <w:spacing w:before="80" w:after="40"/>
        <w:divId w:val="527259509"/>
        <w:rPr>
          <w:color w:val="002060"/>
        </w:rPr>
      </w:pPr>
      <w:bookmarkStart w:id="8" w:name="_Hlk83201765"/>
      <w:r w:rsidRPr="00007E28">
        <w:rPr>
          <w:color w:val="002060"/>
        </w:rPr>
        <w:t>COPPA ITALIA CALCIO A 5</w:t>
      </w:r>
    </w:p>
    <w:p w14:paraId="0DDB6650" w14:textId="7383A92B" w:rsidR="00B82309" w:rsidRPr="00007E28" w:rsidRDefault="00C150C3" w:rsidP="00B82309">
      <w:pPr>
        <w:pStyle w:val="TITOLOPRINC"/>
        <w:divId w:val="527259509"/>
        <w:rPr>
          <w:color w:val="002060"/>
        </w:rPr>
      </w:pPr>
      <w:r>
        <w:rPr>
          <w:color w:val="002060"/>
        </w:rPr>
        <w:t>SORTEGGIO</w:t>
      </w:r>
      <w:r w:rsidR="00B82309">
        <w:rPr>
          <w:color w:val="002060"/>
        </w:rPr>
        <w:t xml:space="preserve"> SEDICESIMI DI FINALE</w:t>
      </w:r>
    </w:p>
    <w:p w14:paraId="7FF86B46" w14:textId="78385E6D" w:rsidR="0093190A" w:rsidRDefault="00C150C3" w:rsidP="00C150C3">
      <w:pPr>
        <w:pStyle w:val="Corpodeltesto21"/>
        <w:divId w:val="527259509"/>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effettuato </w:t>
      </w:r>
      <w:proofErr w:type="gramStart"/>
      <w:r>
        <w:rPr>
          <w:rFonts w:ascii="Arial" w:hAnsi="Arial" w:cs="Arial"/>
          <w:bCs/>
          <w:color w:val="002060"/>
          <w:sz w:val="22"/>
        </w:rPr>
        <w:t>Venerdì</w:t>
      </w:r>
      <w:proofErr w:type="gramEnd"/>
      <w:r>
        <w:rPr>
          <w:rFonts w:ascii="Arial" w:hAnsi="Arial" w:cs="Arial"/>
          <w:bCs/>
          <w:color w:val="002060"/>
          <w:sz w:val="22"/>
        </w:rPr>
        <w:t xml:space="preserve"> 01 ottobre 2021</w:t>
      </w:r>
      <w:r w:rsidRPr="00DF2455">
        <w:rPr>
          <w:rFonts w:ascii="Arial" w:hAnsi="Arial" w:cs="Arial"/>
          <w:bCs/>
          <w:color w:val="002060"/>
          <w:sz w:val="22"/>
        </w:rPr>
        <w:t xml:space="preserve"> presso il Comitato Regionale Marche ha determinato i seguenti </w:t>
      </w:r>
      <w:r w:rsidRPr="00DF2455">
        <w:rPr>
          <w:rFonts w:ascii="Arial" w:hAnsi="Arial" w:cs="Arial"/>
          <w:b/>
          <w:color w:val="002060"/>
          <w:sz w:val="22"/>
        </w:rPr>
        <w:t>accoppiamenti</w:t>
      </w:r>
      <w:r w:rsidRPr="00DF2455">
        <w:rPr>
          <w:rFonts w:ascii="Arial" w:hAnsi="Arial" w:cs="Arial"/>
          <w:bCs/>
          <w:color w:val="002060"/>
          <w:sz w:val="22"/>
        </w:rPr>
        <w:t xml:space="preserve"> per </w:t>
      </w:r>
      <w:r w:rsidRPr="00C150C3">
        <w:rPr>
          <w:rFonts w:ascii="Arial" w:hAnsi="Arial" w:cs="Arial"/>
          <w:b/>
          <w:color w:val="002060"/>
          <w:sz w:val="22"/>
        </w:rPr>
        <w:t>Sedicesimi di Finale</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tbl>
      <w:tblPr>
        <w:tblW w:w="10010"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358"/>
      </w:tblGrid>
      <w:tr w:rsidR="00C150C3" w:rsidRPr="00D34730" w14:paraId="7E796C9B" w14:textId="77777777" w:rsidTr="00C150C3">
        <w:trPr>
          <w:divId w:val="527259509"/>
          <w:trHeight w:val="240"/>
        </w:trPr>
        <w:tc>
          <w:tcPr>
            <w:tcW w:w="3621" w:type="dxa"/>
            <w:tcBorders>
              <w:left w:val="nil"/>
              <w:right w:val="nil"/>
            </w:tcBorders>
            <w:shd w:val="clear" w:color="000000" w:fill="EAEAEA"/>
            <w:noWrap/>
            <w:vAlign w:val="center"/>
            <w:hideMark/>
          </w:tcPr>
          <w:p w14:paraId="66B2C1DC" w14:textId="78088A40" w:rsidR="00C150C3" w:rsidRPr="00D34730" w:rsidRDefault="00C150C3" w:rsidP="003C481F">
            <w:pPr>
              <w:rPr>
                <w:rFonts w:ascii="Arial" w:hAnsi="Arial" w:cs="Arial"/>
                <w:b/>
                <w:bCs/>
                <w:color w:val="002060"/>
                <w:sz w:val="22"/>
                <w:szCs w:val="22"/>
              </w:rPr>
            </w:pPr>
            <w:r>
              <w:rPr>
                <w:rFonts w:ascii="Arial" w:hAnsi="Arial" w:cs="Arial"/>
                <w:b/>
                <w:bCs/>
                <w:color w:val="002060"/>
                <w:sz w:val="22"/>
                <w:szCs w:val="22"/>
              </w:rPr>
              <w:lastRenderedPageBreak/>
              <w:t xml:space="preserve">               Sedicesimi</w:t>
            </w:r>
          </w:p>
        </w:tc>
        <w:tc>
          <w:tcPr>
            <w:tcW w:w="209" w:type="dxa"/>
            <w:tcBorders>
              <w:left w:val="nil"/>
              <w:right w:val="nil"/>
            </w:tcBorders>
            <w:shd w:val="clear" w:color="000000" w:fill="EAEAEA"/>
            <w:noWrap/>
            <w:vAlign w:val="center"/>
            <w:hideMark/>
          </w:tcPr>
          <w:p w14:paraId="72C41545" w14:textId="77777777" w:rsidR="00C150C3" w:rsidRPr="00D34730" w:rsidRDefault="00C150C3" w:rsidP="003C481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6770FE09" w14:textId="41E8A9FA" w:rsidR="00C150C3" w:rsidRPr="00D34730" w:rsidRDefault="00C150C3" w:rsidP="003C481F">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74CE96C7" w14:textId="77777777" w:rsidR="00C150C3" w:rsidRPr="00D34730" w:rsidRDefault="00C150C3" w:rsidP="003C481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47B45A2" w14:textId="4FF7AEFB" w:rsidR="00C150C3" w:rsidRPr="00D34730" w:rsidRDefault="00C150C3" w:rsidP="003C481F">
            <w:pPr>
              <w:jc w:val="center"/>
              <w:rPr>
                <w:rFonts w:ascii="Arial" w:hAnsi="Arial" w:cs="Arial"/>
                <w:b/>
                <w:bCs/>
                <w:color w:val="002060"/>
                <w:sz w:val="22"/>
                <w:szCs w:val="22"/>
              </w:rPr>
            </w:pPr>
            <w:r>
              <w:rPr>
                <w:rFonts w:ascii="Arial" w:hAnsi="Arial" w:cs="Arial"/>
                <w:b/>
                <w:bCs/>
                <w:color w:val="002060"/>
                <w:sz w:val="22"/>
                <w:szCs w:val="22"/>
              </w:rPr>
              <w:t xml:space="preserve">   Quarti</w:t>
            </w:r>
          </w:p>
        </w:tc>
        <w:tc>
          <w:tcPr>
            <w:tcW w:w="209" w:type="dxa"/>
            <w:tcBorders>
              <w:top w:val="nil"/>
              <w:left w:val="nil"/>
              <w:bottom w:val="nil"/>
              <w:right w:val="nil"/>
            </w:tcBorders>
            <w:shd w:val="clear" w:color="000000" w:fill="EAEAEA"/>
            <w:noWrap/>
            <w:vAlign w:val="center"/>
            <w:hideMark/>
          </w:tcPr>
          <w:p w14:paraId="782B1CB5" w14:textId="77777777" w:rsidR="00C150C3" w:rsidRPr="00D34730" w:rsidRDefault="00C150C3" w:rsidP="003C481F">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358" w:type="dxa"/>
            <w:tcBorders>
              <w:top w:val="nil"/>
              <w:left w:val="nil"/>
              <w:bottom w:val="nil"/>
              <w:right w:val="nil"/>
            </w:tcBorders>
            <w:shd w:val="clear" w:color="000000" w:fill="EAEAEA"/>
            <w:noWrap/>
            <w:vAlign w:val="center"/>
            <w:hideMark/>
          </w:tcPr>
          <w:p w14:paraId="28F94930" w14:textId="77777777" w:rsidR="00C150C3" w:rsidRPr="00D34730" w:rsidRDefault="00C150C3" w:rsidP="003C481F">
            <w:pPr>
              <w:jc w:val="center"/>
              <w:rPr>
                <w:rFonts w:ascii="Arial" w:hAnsi="Arial" w:cs="Arial"/>
                <w:b/>
                <w:bCs/>
                <w:color w:val="002060"/>
                <w:sz w:val="22"/>
                <w:szCs w:val="22"/>
              </w:rPr>
            </w:pPr>
          </w:p>
        </w:tc>
      </w:tr>
    </w:tbl>
    <w:p w14:paraId="13488307" w14:textId="31B19E64" w:rsidR="00C150C3" w:rsidRDefault="00C150C3" w:rsidP="00C150C3">
      <w:pPr>
        <w:pStyle w:val="Corpodeltesto21"/>
        <w:divId w:val="527259509"/>
        <w:rPr>
          <w:rFonts w:ascii="Arial" w:hAnsi="Arial" w:cs="Arial"/>
          <w:color w:val="002060"/>
          <w:sz w:val="22"/>
        </w:rPr>
      </w:pPr>
    </w:p>
    <w:p w14:paraId="06163D25" w14:textId="77777777" w:rsidR="0093190A" w:rsidRDefault="0093190A" w:rsidP="00C150C3">
      <w:pPr>
        <w:pStyle w:val="Corpodeltesto21"/>
        <w:divId w:val="527259509"/>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C150C3" w:rsidRPr="00FB7100" w14:paraId="3F95EAA5"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FD75BD0" w14:textId="76A16554"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PIEVE D’ICO CALCIO A 5</w:t>
            </w:r>
          </w:p>
        </w:tc>
        <w:tc>
          <w:tcPr>
            <w:tcW w:w="426" w:type="dxa"/>
            <w:tcBorders>
              <w:top w:val="nil"/>
              <w:left w:val="nil"/>
              <w:bottom w:val="single" w:sz="8" w:space="0" w:color="auto"/>
              <w:right w:val="nil"/>
            </w:tcBorders>
            <w:shd w:val="clear" w:color="auto" w:fill="auto"/>
            <w:noWrap/>
            <w:vAlign w:val="bottom"/>
            <w:hideMark/>
          </w:tcPr>
          <w:p w14:paraId="63EA2436" w14:textId="77777777" w:rsidR="00C150C3" w:rsidRPr="002541C9" w:rsidRDefault="00C150C3" w:rsidP="003C481F">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287C09CE"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990E3AD" w14:textId="77777777" w:rsidR="00C150C3" w:rsidRPr="00FB7100" w:rsidRDefault="00C150C3" w:rsidP="003C481F">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067B3466" w14:textId="77777777" w:rsidR="00C150C3" w:rsidRPr="00FB7100" w:rsidRDefault="00C150C3" w:rsidP="003C481F">
            <w:pPr>
              <w:jc w:val="center"/>
              <w:rPr>
                <w:rFonts w:ascii="Arial" w:hAnsi="Arial" w:cs="Arial"/>
                <w:color w:val="000090"/>
                <w:sz w:val="17"/>
                <w:szCs w:val="17"/>
              </w:rPr>
            </w:pPr>
          </w:p>
        </w:tc>
      </w:tr>
      <w:tr w:rsidR="00C150C3" w:rsidRPr="00FB7100" w14:paraId="167DCA75"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7557A19E"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DE016E5"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8DB29A1"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6AD8E88B"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E5DFB48" w14:textId="77777777" w:rsidR="00C150C3" w:rsidRPr="00FB7100" w:rsidRDefault="00C150C3" w:rsidP="003C481F">
            <w:pPr>
              <w:jc w:val="center"/>
              <w:rPr>
                <w:rFonts w:ascii="Arial" w:hAnsi="Arial" w:cs="Arial"/>
                <w:color w:val="000090"/>
                <w:sz w:val="17"/>
                <w:szCs w:val="17"/>
              </w:rPr>
            </w:pPr>
          </w:p>
        </w:tc>
      </w:tr>
      <w:tr w:rsidR="00C150C3" w:rsidRPr="00FB7100" w14:paraId="201B5190"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2CCA10D" w14:textId="746C37B1"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PIANACCIO</w:t>
            </w:r>
          </w:p>
        </w:tc>
        <w:tc>
          <w:tcPr>
            <w:tcW w:w="426" w:type="dxa"/>
            <w:tcBorders>
              <w:top w:val="nil"/>
              <w:left w:val="nil"/>
              <w:bottom w:val="single" w:sz="8" w:space="0" w:color="auto"/>
              <w:right w:val="single" w:sz="8" w:space="0" w:color="auto"/>
            </w:tcBorders>
            <w:shd w:val="clear" w:color="auto" w:fill="auto"/>
            <w:noWrap/>
            <w:vAlign w:val="bottom"/>
            <w:hideMark/>
          </w:tcPr>
          <w:p w14:paraId="2F4B528E"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7AADB89"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0B521AF"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FDA2DC8" w14:textId="77777777" w:rsidR="00C150C3" w:rsidRPr="00FB7100" w:rsidRDefault="00C150C3" w:rsidP="003C481F">
            <w:pPr>
              <w:jc w:val="center"/>
              <w:rPr>
                <w:rFonts w:ascii="Arial" w:hAnsi="Arial" w:cs="Arial"/>
                <w:color w:val="000090"/>
                <w:sz w:val="17"/>
                <w:szCs w:val="17"/>
              </w:rPr>
            </w:pPr>
          </w:p>
        </w:tc>
      </w:tr>
      <w:tr w:rsidR="00C150C3" w:rsidRPr="00FB7100" w14:paraId="34600905"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5314B72F"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CC476EA"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812DDF9"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6DA9A0A"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B54196C"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r>
      <w:tr w:rsidR="00C150C3" w:rsidRPr="00FB7100" w14:paraId="0BBD93B5"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346D4EA" w14:textId="2E079858"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CHIARAVALLE FUTSAL</w:t>
            </w:r>
          </w:p>
        </w:tc>
        <w:tc>
          <w:tcPr>
            <w:tcW w:w="426" w:type="dxa"/>
            <w:tcBorders>
              <w:top w:val="nil"/>
              <w:left w:val="nil"/>
              <w:bottom w:val="single" w:sz="8" w:space="0" w:color="auto"/>
              <w:right w:val="nil"/>
            </w:tcBorders>
            <w:shd w:val="clear" w:color="auto" w:fill="auto"/>
            <w:noWrap/>
            <w:vAlign w:val="bottom"/>
            <w:hideMark/>
          </w:tcPr>
          <w:p w14:paraId="2F62F584"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271A0FF"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C3A1A85"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C184FE3" w14:textId="77777777" w:rsidR="00C150C3" w:rsidRPr="00FB7100" w:rsidRDefault="00C150C3" w:rsidP="003C481F">
            <w:pPr>
              <w:jc w:val="center"/>
              <w:rPr>
                <w:rFonts w:ascii="Arial" w:hAnsi="Arial" w:cs="Arial"/>
                <w:color w:val="000090"/>
                <w:sz w:val="17"/>
                <w:szCs w:val="17"/>
              </w:rPr>
            </w:pPr>
          </w:p>
        </w:tc>
      </w:tr>
      <w:tr w:rsidR="00C150C3" w:rsidRPr="00FB7100" w14:paraId="1DFA5A0F"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02D82AE0"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39F1759E"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F3A089C"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0695430"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3CF97AC" w14:textId="77777777" w:rsidR="00C150C3" w:rsidRPr="00FB7100" w:rsidRDefault="00C150C3" w:rsidP="003C481F">
            <w:pPr>
              <w:jc w:val="center"/>
              <w:rPr>
                <w:rFonts w:ascii="Arial" w:hAnsi="Arial" w:cs="Arial"/>
                <w:color w:val="000090"/>
                <w:sz w:val="17"/>
                <w:szCs w:val="17"/>
              </w:rPr>
            </w:pPr>
          </w:p>
        </w:tc>
      </w:tr>
      <w:tr w:rsidR="00C150C3" w:rsidRPr="00FB7100" w14:paraId="5BA11EA4"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85DAA3F" w14:textId="28B9343D"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OLYMPIA FANO C5</w:t>
            </w:r>
          </w:p>
        </w:tc>
        <w:tc>
          <w:tcPr>
            <w:tcW w:w="426" w:type="dxa"/>
            <w:tcBorders>
              <w:top w:val="nil"/>
              <w:left w:val="nil"/>
              <w:bottom w:val="single" w:sz="8" w:space="0" w:color="auto"/>
              <w:right w:val="single" w:sz="8" w:space="0" w:color="auto"/>
            </w:tcBorders>
            <w:shd w:val="clear" w:color="auto" w:fill="auto"/>
            <w:noWrap/>
            <w:vAlign w:val="bottom"/>
            <w:hideMark/>
          </w:tcPr>
          <w:p w14:paraId="2C590097"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D786231"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E5BDAA0"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4DF0A75" w14:textId="77777777" w:rsidR="00C150C3" w:rsidRPr="00FB7100" w:rsidRDefault="00C150C3" w:rsidP="003C481F">
            <w:pPr>
              <w:jc w:val="center"/>
              <w:rPr>
                <w:rFonts w:ascii="Arial" w:hAnsi="Arial" w:cs="Arial"/>
                <w:color w:val="000090"/>
                <w:sz w:val="17"/>
                <w:szCs w:val="17"/>
              </w:rPr>
            </w:pPr>
          </w:p>
        </w:tc>
      </w:tr>
      <w:tr w:rsidR="00C150C3" w:rsidRPr="00FB7100" w14:paraId="153F6B0F"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4F21683F"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FA91D97"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5E1087E"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50F8D0F" w14:textId="77777777" w:rsidR="00C150C3" w:rsidRPr="00FB7100" w:rsidRDefault="00C150C3"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00A356A3" w14:textId="77777777" w:rsidR="00C150C3" w:rsidRPr="00FB7100" w:rsidRDefault="00C150C3" w:rsidP="003C481F">
            <w:pPr>
              <w:jc w:val="center"/>
              <w:rPr>
                <w:rFonts w:ascii="Arial" w:hAnsi="Arial" w:cs="Arial"/>
                <w:color w:val="000090"/>
                <w:sz w:val="17"/>
                <w:szCs w:val="17"/>
              </w:rPr>
            </w:pPr>
          </w:p>
        </w:tc>
      </w:tr>
      <w:tr w:rsidR="00C150C3" w:rsidRPr="00FB7100" w14:paraId="0612EC0F"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3CFAC8A3" w14:textId="77777777" w:rsidR="00C150C3" w:rsidRPr="00AB5096" w:rsidRDefault="00C150C3" w:rsidP="003C481F">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7BEFDE4E"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C304AA0"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3ABB25F"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0CE69C9D" w14:textId="77777777" w:rsidR="00C150C3" w:rsidRPr="00FB7100" w:rsidRDefault="00C150C3" w:rsidP="003C481F">
            <w:pPr>
              <w:jc w:val="center"/>
              <w:rPr>
                <w:rFonts w:ascii="Arial" w:hAnsi="Arial" w:cs="Arial"/>
                <w:color w:val="000090"/>
                <w:sz w:val="17"/>
                <w:szCs w:val="17"/>
              </w:rPr>
            </w:pPr>
          </w:p>
        </w:tc>
      </w:tr>
      <w:tr w:rsidR="00C150C3" w:rsidRPr="00FB7100" w14:paraId="35915A67"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EF6B7B2" w14:textId="6415D137"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ALMA JUVENTUS FANO</w:t>
            </w:r>
          </w:p>
        </w:tc>
        <w:tc>
          <w:tcPr>
            <w:tcW w:w="426" w:type="dxa"/>
            <w:tcBorders>
              <w:top w:val="nil"/>
              <w:left w:val="nil"/>
              <w:bottom w:val="single" w:sz="8" w:space="0" w:color="auto"/>
              <w:right w:val="nil"/>
            </w:tcBorders>
            <w:shd w:val="clear" w:color="auto" w:fill="auto"/>
            <w:noWrap/>
            <w:vAlign w:val="bottom"/>
            <w:hideMark/>
          </w:tcPr>
          <w:p w14:paraId="79F1DCA3"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EAA432A"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4DF761A"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BC2A71A" w14:textId="77777777" w:rsidR="00C150C3" w:rsidRPr="00FB7100" w:rsidRDefault="00C150C3" w:rsidP="003C481F">
            <w:pPr>
              <w:jc w:val="center"/>
              <w:rPr>
                <w:rFonts w:ascii="Arial" w:hAnsi="Arial" w:cs="Arial"/>
                <w:color w:val="000090"/>
                <w:sz w:val="17"/>
                <w:szCs w:val="17"/>
              </w:rPr>
            </w:pPr>
          </w:p>
        </w:tc>
      </w:tr>
      <w:tr w:rsidR="00C150C3" w:rsidRPr="00FB7100" w14:paraId="041F98A2"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2445DF9C"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7A0345F"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805EC0A"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263D1912"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0F78E6D" w14:textId="77777777" w:rsidR="00C150C3" w:rsidRPr="00FB7100" w:rsidRDefault="00C150C3" w:rsidP="003C481F">
            <w:pPr>
              <w:jc w:val="center"/>
              <w:rPr>
                <w:rFonts w:ascii="Arial" w:hAnsi="Arial" w:cs="Arial"/>
                <w:color w:val="000090"/>
                <w:sz w:val="17"/>
                <w:szCs w:val="17"/>
              </w:rPr>
            </w:pPr>
          </w:p>
        </w:tc>
      </w:tr>
      <w:tr w:rsidR="00C150C3" w:rsidRPr="00FB7100" w14:paraId="109C479A"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B2F38B2" w14:textId="340808A4"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DINAMIS 1990</w:t>
            </w:r>
          </w:p>
        </w:tc>
        <w:tc>
          <w:tcPr>
            <w:tcW w:w="426" w:type="dxa"/>
            <w:tcBorders>
              <w:top w:val="nil"/>
              <w:left w:val="nil"/>
              <w:bottom w:val="single" w:sz="8" w:space="0" w:color="auto"/>
              <w:right w:val="single" w:sz="8" w:space="0" w:color="auto"/>
            </w:tcBorders>
            <w:shd w:val="clear" w:color="auto" w:fill="auto"/>
            <w:noWrap/>
            <w:vAlign w:val="bottom"/>
            <w:hideMark/>
          </w:tcPr>
          <w:p w14:paraId="6D9EE731"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4183D8A"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0FD78A1"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7097363" w14:textId="77777777" w:rsidR="00C150C3" w:rsidRPr="00FB7100" w:rsidRDefault="00C150C3" w:rsidP="003C481F">
            <w:pPr>
              <w:jc w:val="center"/>
              <w:rPr>
                <w:rFonts w:ascii="Arial" w:hAnsi="Arial" w:cs="Arial"/>
                <w:color w:val="000090"/>
                <w:sz w:val="17"/>
                <w:szCs w:val="17"/>
              </w:rPr>
            </w:pPr>
          </w:p>
        </w:tc>
      </w:tr>
      <w:tr w:rsidR="00C150C3" w:rsidRPr="00FB7100" w14:paraId="6797210D"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56739FFB"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CCD5380"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5C091DE1"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4CC2C69"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07D092A9"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r>
      <w:tr w:rsidR="00C150C3" w:rsidRPr="00FB7100" w14:paraId="58A5FF62"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BDBF0C0" w14:textId="764018AA" w:rsidR="00C150C3" w:rsidRPr="00AB5096" w:rsidRDefault="00401332" w:rsidP="003C481F">
            <w:pPr>
              <w:rPr>
                <w:rFonts w:ascii="Arial" w:hAnsi="Arial" w:cs="Arial"/>
                <w:b/>
                <w:bCs/>
                <w:color w:val="002060"/>
                <w:sz w:val="22"/>
                <w:szCs w:val="22"/>
              </w:rPr>
            </w:pPr>
            <w:r w:rsidRPr="00401332">
              <w:rPr>
                <w:rFonts w:ascii="Arial" w:hAnsi="Arial" w:cs="Arial"/>
                <w:b/>
                <w:bCs/>
                <w:color w:val="002060"/>
                <w:sz w:val="22"/>
                <w:szCs w:val="22"/>
              </w:rPr>
              <w:t>AMICI DEL CENTROS</w:t>
            </w:r>
            <w:r>
              <w:rPr>
                <w:rFonts w:ascii="Arial" w:hAnsi="Arial" w:cs="Arial"/>
                <w:b/>
                <w:bCs/>
                <w:color w:val="002060"/>
                <w:sz w:val="22"/>
                <w:szCs w:val="22"/>
              </w:rPr>
              <w:t>.</w:t>
            </w:r>
          </w:p>
        </w:tc>
        <w:tc>
          <w:tcPr>
            <w:tcW w:w="426" w:type="dxa"/>
            <w:tcBorders>
              <w:top w:val="nil"/>
              <w:left w:val="nil"/>
              <w:bottom w:val="single" w:sz="8" w:space="0" w:color="auto"/>
              <w:right w:val="nil"/>
            </w:tcBorders>
            <w:shd w:val="clear" w:color="auto" w:fill="auto"/>
            <w:noWrap/>
            <w:vAlign w:val="bottom"/>
            <w:hideMark/>
          </w:tcPr>
          <w:p w14:paraId="2FAFC759"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57F73C2"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5888577"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6174CB3E" w14:textId="77777777" w:rsidR="00C150C3" w:rsidRPr="00FB7100" w:rsidRDefault="00C150C3" w:rsidP="003C481F">
            <w:pPr>
              <w:jc w:val="center"/>
              <w:rPr>
                <w:rFonts w:ascii="Arial" w:hAnsi="Arial" w:cs="Arial"/>
                <w:color w:val="000090"/>
                <w:sz w:val="17"/>
                <w:szCs w:val="17"/>
              </w:rPr>
            </w:pPr>
          </w:p>
        </w:tc>
      </w:tr>
      <w:tr w:rsidR="00C150C3" w:rsidRPr="00FB7100" w14:paraId="19F64031"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73434816"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7316D00"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E2F8054"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F5ADC93"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BCCC6E0" w14:textId="77777777" w:rsidR="00C150C3" w:rsidRPr="00FB7100" w:rsidRDefault="00C150C3" w:rsidP="003C481F">
            <w:pPr>
              <w:jc w:val="center"/>
              <w:rPr>
                <w:rFonts w:ascii="Arial" w:hAnsi="Arial" w:cs="Arial"/>
                <w:color w:val="000090"/>
                <w:sz w:val="17"/>
                <w:szCs w:val="17"/>
              </w:rPr>
            </w:pPr>
          </w:p>
        </w:tc>
      </w:tr>
      <w:tr w:rsidR="00C150C3" w:rsidRPr="00FB7100" w14:paraId="75DEBB06"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7094FDA" w14:textId="0E3CBF71"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 xml:space="preserve">AUDAX 1970 </w:t>
            </w:r>
            <w:proofErr w:type="gramStart"/>
            <w:r>
              <w:rPr>
                <w:rFonts w:ascii="Arial" w:hAnsi="Arial" w:cs="Arial"/>
                <w:b/>
                <w:bCs/>
                <w:color w:val="002060"/>
                <w:sz w:val="22"/>
                <w:szCs w:val="22"/>
              </w:rPr>
              <w:t>S.ANGELO</w:t>
            </w:r>
            <w:proofErr w:type="gramEnd"/>
          </w:p>
        </w:tc>
        <w:tc>
          <w:tcPr>
            <w:tcW w:w="426" w:type="dxa"/>
            <w:tcBorders>
              <w:top w:val="nil"/>
              <w:left w:val="nil"/>
              <w:bottom w:val="single" w:sz="8" w:space="0" w:color="auto"/>
              <w:right w:val="single" w:sz="8" w:space="0" w:color="auto"/>
            </w:tcBorders>
            <w:shd w:val="clear" w:color="auto" w:fill="auto"/>
            <w:noWrap/>
            <w:vAlign w:val="bottom"/>
            <w:hideMark/>
          </w:tcPr>
          <w:p w14:paraId="5B490C93"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C744DF4"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4DF485B"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4E7A62B" w14:textId="77777777" w:rsidR="00C150C3" w:rsidRPr="00FB7100" w:rsidRDefault="00C150C3" w:rsidP="003C481F">
            <w:pPr>
              <w:jc w:val="center"/>
              <w:rPr>
                <w:rFonts w:ascii="Arial" w:hAnsi="Arial" w:cs="Arial"/>
                <w:color w:val="000090"/>
                <w:sz w:val="17"/>
                <w:szCs w:val="17"/>
              </w:rPr>
            </w:pPr>
          </w:p>
        </w:tc>
      </w:tr>
      <w:tr w:rsidR="00C150C3" w:rsidRPr="00FB7100" w14:paraId="05E960D0"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7CB9DBAC" w14:textId="77777777" w:rsidR="00C150C3" w:rsidRPr="00AB5096" w:rsidRDefault="00C150C3" w:rsidP="003C481F">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012D577D"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43820F95"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F9C914E" w14:textId="77777777" w:rsidR="00C150C3" w:rsidRPr="00FB7100" w:rsidRDefault="00C150C3"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47F6242" w14:textId="77777777" w:rsidR="00C150C3" w:rsidRPr="00FB7100" w:rsidRDefault="00C150C3" w:rsidP="003C481F">
            <w:pPr>
              <w:jc w:val="center"/>
              <w:rPr>
                <w:rFonts w:ascii="Arial" w:hAnsi="Arial" w:cs="Arial"/>
                <w:color w:val="000090"/>
                <w:sz w:val="17"/>
                <w:szCs w:val="17"/>
              </w:rPr>
            </w:pPr>
          </w:p>
        </w:tc>
      </w:tr>
      <w:tr w:rsidR="00C150C3" w:rsidRPr="00FB7100" w14:paraId="63DD1A57" w14:textId="77777777" w:rsidTr="00C150C3">
        <w:trPr>
          <w:divId w:val="527259509"/>
          <w:trHeight w:val="300"/>
        </w:trPr>
        <w:tc>
          <w:tcPr>
            <w:tcW w:w="3196" w:type="dxa"/>
            <w:gridSpan w:val="2"/>
            <w:tcBorders>
              <w:top w:val="nil"/>
              <w:left w:val="nil"/>
              <w:bottom w:val="nil"/>
              <w:right w:val="nil"/>
            </w:tcBorders>
            <w:shd w:val="clear" w:color="auto" w:fill="auto"/>
            <w:noWrap/>
            <w:vAlign w:val="bottom"/>
            <w:hideMark/>
          </w:tcPr>
          <w:p w14:paraId="6533AF14" w14:textId="77777777" w:rsidR="00C150C3" w:rsidRPr="00AB5096" w:rsidRDefault="00C150C3" w:rsidP="003C481F">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0AD06FDB"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95FD303"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6C2F0B9B" w14:textId="77777777" w:rsidR="00C150C3" w:rsidRPr="00FB7100" w:rsidRDefault="00C150C3" w:rsidP="003C481F">
            <w:pPr>
              <w:jc w:val="center"/>
              <w:rPr>
                <w:rFonts w:ascii="Arial" w:hAnsi="Arial" w:cs="Arial"/>
                <w:color w:val="000090"/>
                <w:sz w:val="17"/>
                <w:szCs w:val="17"/>
              </w:rPr>
            </w:pPr>
          </w:p>
        </w:tc>
      </w:tr>
      <w:tr w:rsidR="00C150C3" w:rsidRPr="00FB7100" w14:paraId="36E518B1"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34485E23" w14:textId="3A17A471"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AURORA TREIA</w:t>
            </w:r>
          </w:p>
        </w:tc>
        <w:tc>
          <w:tcPr>
            <w:tcW w:w="426" w:type="dxa"/>
            <w:tcBorders>
              <w:top w:val="nil"/>
              <w:left w:val="nil"/>
              <w:bottom w:val="single" w:sz="8" w:space="0" w:color="auto"/>
              <w:right w:val="nil"/>
            </w:tcBorders>
            <w:shd w:val="clear" w:color="auto" w:fill="auto"/>
            <w:noWrap/>
            <w:vAlign w:val="bottom"/>
            <w:hideMark/>
          </w:tcPr>
          <w:p w14:paraId="57503915" w14:textId="77777777" w:rsidR="00C150C3" w:rsidRPr="002541C9" w:rsidRDefault="00C150C3" w:rsidP="003C481F">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3BAAC8B3"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1E24E5A" w14:textId="77777777" w:rsidR="00C150C3" w:rsidRPr="00FB7100" w:rsidRDefault="00C150C3" w:rsidP="003C481F">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01E48593" w14:textId="77777777" w:rsidR="00C150C3" w:rsidRPr="00FB7100" w:rsidRDefault="00C150C3" w:rsidP="003C481F">
            <w:pPr>
              <w:jc w:val="center"/>
              <w:rPr>
                <w:rFonts w:ascii="Arial" w:hAnsi="Arial" w:cs="Arial"/>
                <w:color w:val="000090"/>
                <w:sz w:val="17"/>
                <w:szCs w:val="17"/>
              </w:rPr>
            </w:pPr>
          </w:p>
        </w:tc>
      </w:tr>
      <w:tr w:rsidR="00C150C3" w:rsidRPr="00FB7100" w14:paraId="200875B2"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0DF1124D"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457CFD6"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7CD49F6"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499B6112"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68E7CF4C" w14:textId="77777777" w:rsidR="00C150C3" w:rsidRPr="00FB7100" w:rsidRDefault="00C150C3" w:rsidP="003C481F">
            <w:pPr>
              <w:jc w:val="center"/>
              <w:rPr>
                <w:rFonts w:ascii="Arial" w:hAnsi="Arial" w:cs="Arial"/>
                <w:color w:val="000090"/>
                <w:sz w:val="17"/>
                <w:szCs w:val="17"/>
              </w:rPr>
            </w:pPr>
          </w:p>
        </w:tc>
      </w:tr>
      <w:tr w:rsidR="00C150C3" w:rsidRPr="00FB7100" w14:paraId="62BB4E7D"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F97F465" w14:textId="66D4C299"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CASTELBELLINO C5</w:t>
            </w:r>
          </w:p>
        </w:tc>
        <w:tc>
          <w:tcPr>
            <w:tcW w:w="426" w:type="dxa"/>
            <w:tcBorders>
              <w:top w:val="nil"/>
              <w:left w:val="nil"/>
              <w:bottom w:val="single" w:sz="8" w:space="0" w:color="auto"/>
              <w:right w:val="single" w:sz="8" w:space="0" w:color="auto"/>
            </w:tcBorders>
            <w:shd w:val="clear" w:color="auto" w:fill="auto"/>
            <w:noWrap/>
            <w:vAlign w:val="bottom"/>
            <w:hideMark/>
          </w:tcPr>
          <w:p w14:paraId="0387B284"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7D8341E"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C54254A"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32738D0" w14:textId="77777777" w:rsidR="00C150C3" w:rsidRPr="00FB7100" w:rsidRDefault="00C150C3" w:rsidP="003C481F">
            <w:pPr>
              <w:jc w:val="center"/>
              <w:rPr>
                <w:rFonts w:ascii="Arial" w:hAnsi="Arial" w:cs="Arial"/>
                <w:color w:val="000090"/>
                <w:sz w:val="17"/>
                <w:szCs w:val="17"/>
              </w:rPr>
            </w:pPr>
          </w:p>
        </w:tc>
      </w:tr>
      <w:tr w:rsidR="00C150C3" w:rsidRPr="00FB7100" w14:paraId="796478A4"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46BF03D3"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29029D81"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4612E42"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F38965B"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8ED0EFB"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r>
      <w:tr w:rsidR="00C150C3" w:rsidRPr="00FB7100" w14:paraId="0C8D3290"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E751408" w14:textId="4918F061"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REAL FABRIANO</w:t>
            </w:r>
          </w:p>
        </w:tc>
        <w:tc>
          <w:tcPr>
            <w:tcW w:w="426" w:type="dxa"/>
            <w:tcBorders>
              <w:top w:val="nil"/>
              <w:left w:val="nil"/>
              <w:bottom w:val="single" w:sz="8" w:space="0" w:color="auto"/>
              <w:right w:val="nil"/>
            </w:tcBorders>
            <w:shd w:val="clear" w:color="auto" w:fill="auto"/>
            <w:noWrap/>
            <w:vAlign w:val="bottom"/>
            <w:hideMark/>
          </w:tcPr>
          <w:p w14:paraId="0C8E327A"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633354E"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3590DA03"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108756B" w14:textId="77777777" w:rsidR="00C150C3" w:rsidRPr="00FB7100" w:rsidRDefault="00C150C3" w:rsidP="003C481F">
            <w:pPr>
              <w:jc w:val="center"/>
              <w:rPr>
                <w:rFonts w:ascii="Arial" w:hAnsi="Arial" w:cs="Arial"/>
                <w:color w:val="000090"/>
                <w:sz w:val="17"/>
                <w:szCs w:val="17"/>
              </w:rPr>
            </w:pPr>
          </w:p>
        </w:tc>
      </w:tr>
      <w:tr w:rsidR="00C150C3" w:rsidRPr="00FB7100" w14:paraId="37073FB2"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1FD963A1"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71CFDC7F"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4E4AD924"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28790E39"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472379DF" w14:textId="77777777" w:rsidR="00C150C3" w:rsidRPr="00FB7100" w:rsidRDefault="00C150C3" w:rsidP="003C481F">
            <w:pPr>
              <w:jc w:val="center"/>
              <w:rPr>
                <w:rFonts w:ascii="Arial" w:hAnsi="Arial" w:cs="Arial"/>
                <w:color w:val="000090"/>
                <w:sz w:val="17"/>
                <w:szCs w:val="17"/>
              </w:rPr>
            </w:pPr>
          </w:p>
        </w:tc>
      </w:tr>
      <w:tr w:rsidR="00C150C3" w:rsidRPr="00FB7100" w14:paraId="31203A74"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C2367C8" w14:textId="41071E0F"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PIETRALACROCE 73</w:t>
            </w:r>
          </w:p>
        </w:tc>
        <w:tc>
          <w:tcPr>
            <w:tcW w:w="426" w:type="dxa"/>
            <w:tcBorders>
              <w:top w:val="nil"/>
              <w:left w:val="nil"/>
              <w:bottom w:val="single" w:sz="8" w:space="0" w:color="auto"/>
              <w:right w:val="single" w:sz="8" w:space="0" w:color="auto"/>
            </w:tcBorders>
            <w:shd w:val="clear" w:color="auto" w:fill="auto"/>
            <w:noWrap/>
            <w:vAlign w:val="bottom"/>
            <w:hideMark/>
          </w:tcPr>
          <w:p w14:paraId="65512E82"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6721CAC"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2C2DE76"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8DCFE9A" w14:textId="77777777" w:rsidR="00C150C3" w:rsidRPr="00FB7100" w:rsidRDefault="00C150C3" w:rsidP="003C481F">
            <w:pPr>
              <w:jc w:val="center"/>
              <w:rPr>
                <w:rFonts w:ascii="Arial" w:hAnsi="Arial" w:cs="Arial"/>
                <w:color w:val="000090"/>
                <w:sz w:val="17"/>
                <w:szCs w:val="17"/>
              </w:rPr>
            </w:pPr>
          </w:p>
        </w:tc>
      </w:tr>
      <w:tr w:rsidR="00C150C3" w:rsidRPr="00FB7100" w14:paraId="7FAF349E"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3C6F4C2F"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4CA6AF6"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4762893"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3FF54A3" w14:textId="77777777" w:rsidR="00C150C3" w:rsidRPr="00FB7100" w:rsidRDefault="00C150C3"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55EC4C2" w14:textId="77777777" w:rsidR="00C150C3" w:rsidRPr="00FB7100" w:rsidRDefault="00C150C3" w:rsidP="003C481F">
            <w:pPr>
              <w:jc w:val="center"/>
              <w:rPr>
                <w:rFonts w:ascii="Arial" w:hAnsi="Arial" w:cs="Arial"/>
                <w:color w:val="000090"/>
                <w:sz w:val="17"/>
                <w:szCs w:val="17"/>
              </w:rPr>
            </w:pPr>
          </w:p>
        </w:tc>
      </w:tr>
      <w:tr w:rsidR="00C150C3" w:rsidRPr="00FB7100" w14:paraId="19289197"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7F82920C" w14:textId="7935DC0C" w:rsidR="0093190A" w:rsidRPr="00AB5096" w:rsidRDefault="0093190A" w:rsidP="003C481F">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4F29D1EA"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1266EC15"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17B8E97"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C19E9BB" w14:textId="77777777" w:rsidR="00C150C3" w:rsidRPr="00FB7100" w:rsidRDefault="00C150C3" w:rsidP="003C481F">
            <w:pPr>
              <w:jc w:val="center"/>
              <w:rPr>
                <w:rFonts w:ascii="Arial" w:hAnsi="Arial" w:cs="Arial"/>
                <w:color w:val="000090"/>
                <w:sz w:val="17"/>
                <w:szCs w:val="17"/>
              </w:rPr>
            </w:pPr>
          </w:p>
        </w:tc>
      </w:tr>
      <w:tr w:rsidR="00C150C3" w:rsidRPr="00FB7100" w14:paraId="06633A13"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465FB7D" w14:textId="26D73822"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ACLI VILLA MUSONE</w:t>
            </w:r>
          </w:p>
        </w:tc>
        <w:tc>
          <w:tcPr>
            <w:tcW w:w="426" w:type="dxa"/>
            <w:tcBorders>
              <w:top w:val="nil"/>
              <w:left w:val="nil"/>
              <w:bottom w:val="single" w:sz="8" w:space="0" w:color="auto"/>
              <w:right w:val="nil"/>
            </w:tcBorders>
            <w:shd w:val="clear" w:color="auto" w:fill="auto"/>
            <w:noWrap/>
            <w:vAlign w:val="bottom"/>
            <w:hideMark/>
          </w:tcPr>
          <w:p w14:paraId="176DB5A4"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6DE1623"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1043A71"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A42F94F" w14:textId="77777777" w:rsidR="00C150C3" w:rsidRPr="00FB7100" w:rsidRDefault="00C150C3" w:rsidP="003C481F">
            <w:pPr>
              <w:jc w:val="center"/>
              <w:rPr>
                <w:rFonts w:ascii="Arial" w:hAnsi="Arial" w:cs="Arial"/>
                <w:color w:val="000090"/>
                <w:sz w:val="17"/>
                <w:szCs w:val="17"/>
              </w:rPr>
            </w:pPr>
          </w:p>
        </w:tc>
      </w:tr>
      <w:tr w:rsidR="00C150C3" w:rsidRPr="00FB7100" w14:paraId="0EE97D0C"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27B78D5F"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7B73E44"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BDC9EDA"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39C6FD78"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1F6AA21" w14:textId="77777777" w:rsidR="00C150C3" w:rsidRPr="00FB7100" w:rsidRDefault="00C150C3" w:rsidP="003C481F">
            <w:pPr>
              <w:jc w:val="center"/>
              <w:rPr>
                <w:rFonts w:ascii="Arial" w:hAnsi="Arial" w:cs="Arial"/>
                <w:color w:val="000090"/>
                <w:sz w:val="17"/>
                <w:szCs w:val="17"/>
              </w:rPr>
            </w:pPr>
          </w:p>
        </w:tc>
      </w:tr>
      <w:tr w:rsidR="00C150C3" w:rsidRPr="00FB7100" w14:paraId="50D9FF80"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E6EECA8" w14:textId="2DD1B33C"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JESI CALCIO A 5</w:t>
            </w:r>
          </w:p>
        </w:tc>
        <w:tc>
          <w:tcPr>
            <w:tcW w:w="426" w:type="dxa"/>
            <w:tcBorders>
              <w:top w:val="nil"/>
              <w:left w:val="nil"/>
              <w:bottom w:val="single" w:sz="8" w:space="0" w:color="auto"/>
              <w:right w:val="single" w:sz="8" w:space="0" w:color="auto"/>
            </w:tcBorders>
            <w:shd w:val="clear" w:color="auto" w:fill="auto"/>
            <w:noWrap/>
            <w:vAlign w:val="bottom"/>
            <w:hideMark/>
          </w:tcPr>
          <w:p w14:paraId="7079C4D1"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807353"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CD4F21E"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1059673B" w14:textId="77777777" w:rsidR="00C150C3" w:rsidRPr="00FB7100" w:rsidRDefault="00C150C3" w:rsidP="003C481F">
            <w:pPr>
              <w:jc w:val="center"/>
              <w:rPr>
                <w:rFonts w:ascii="Arial" w:hAnsi="Arial" w:cs="Arial"/>
                <w:color w:val="000090"/>
                <w:sz w:val="17"/>
                <w:szCs w:val="17"/>
              </w:rPr>
            </w:pPr>
          </w:p>
        </w:tc>
      </w:tr>
      <w:tr w:rsidR="00C150C3" w:rsidRPr="00FB7100" w14:paraId="21594FA5"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562BACC3"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48F97D1" w14:textId="77777777" w:rsidR="00C150C3" w:rsidRPr="002541C9" w:rsidRDefault="00C150C3"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3C02B1A"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E428027"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483B2DD0"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r>
      <w:tr w:rsidR="00C150C3" w:rsidRPr="00FB7100" w14:paraId="72CC11E0"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A512090" w14:textId="32EEE270"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NUOVA OTTRANO 98</w:t>
            </w:r>
          </w:p>
        </w:tc>
        <w:tc>
          <w:tcPr>
            <w:tcW w:w="426" w:type="dxa"/>
            <w:tcBorders>
              <w:top w:val="nil"/>
              <w:left w:val="nil"/>
              <w:bottom w:val="single" w:sz="8" w:space="0" w:color="auto"/>
              <w:right w:val="nil"/>
            </w:tcBorders>
            <w:shd w:val="clear" w:color="auto" w:fill="auto"/>
            <w:noWrap/>
            <w:vAlign w:val="bottom"/>
            <w:hideMark/>
          </w:tcPr>
          <w:p w14:paraId="155B3A4A"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7D7D3AA"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DE01618" w14:textId="77777777" w:rsidR="00C150C3" w:rsidRPr="00FB7100" w:rsidRDefault="00C150C3"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8BC81CA" w14:textId="77777777" w:rsidR="00C150C3" w:rsidRPr="00FB7100" w:rsidRDefault="00C150C3" w:rsidP="003C481F">
            <w:pPr>
              <w:jc w:val="center"/>
              <w:rPr>
                <w:rFonts w:ascii="Arial" w:hAnsi="Arial" w:cs="Arial"/>
                <w:color w:val="000090"/>
                <w:sz w:val="17"/>
                <w:szCs w:val="17"/>
              </w:rPr>
            </w:pPr>
          </w:p>
        </w:tc>
      </w:tr>
      <w:tr w:rsidR="00C150C3" w:rsidRPr="00FB7100" w14:paraId="0D57BDD3" w14:textId="77777777" w:rsidTr="00C150C3">
        <w:trPr>
          <w:divId w:val="527259509"/>
          <w:trHeight w:val="300"/>
        </w:trPr>
        <w:tc>
          <w:tcPr>
            <w:tcW w:w="2770" w:type="dxa"/>
            <w:tcBorders>
              <w:top w:val="nil"/>
              <w:left w:val="nil"/>
              <w:bottom w:val="nil"/>
              <w:right w:val="nil"/>
            </w:tcBorders>
            <w:shd w:val="clear" w:color="auto" w:fill="auto"/>
            <w:noWrap/>
            <w:vAlign w:val="bottom"/>
            <w:hideMark/>
          </w:tcPr>
          <w:p w14:paraId="19D6A302" w14:textId="77777777" w:rsidR="00C150C3" w:rsidRPr="00AB5096" w:rsidRDefault="00C150C3"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A38351A" w14:textId="77777777" w:rsidR="00C150C3" w:rsidRPr="002541C9" w:rsidRDefault="00C150C3"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95A1B2F" w14:textId="77777777" w:rsidR="00C150C3" w:rsidRPr="00FB7100" w:rsidRDefault="00C150C3"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50D1B3C3" w14:textId="77777777" w:rsidR="00C150C3" w:rsidRPr="00FB7100" w:rsidRDefault="00C150C3"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17EA29F1" w14:textId="77777777" w:rsidR="00C150C3" w:rsidRPr="00FB7100" w:rsidRDefault="00C150C3" w:rsidP="003C481F">
            <w:pPr>
              <w:jc w:val="center"/>
              <w:rPr>
                <w:rFonts w:ascii="Arial" w:hAnsi="Arial" w:cs="Arial"/>
                <w:color w:val="000090"/>
                <w:sz w:val="17"/>
                <w:szCs w:val="17"/>
              </w:rPr>
            </w:pPr>
          </w:p>
        </w:tc>
      </w:tr>
      <w:tr w:rsidR="00C150C3" w:rsidRPr="00FB7100" w14:paraId="66A6DF45" w14:textId="77777777" w:rsidTr="00C150C3">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A19EEC3" w14:textId="4DFCBEDF" w:rsidR="00C150C3" w:rsidRPr="00AB5096" w:rsidRDefault="00401332" w:rsidP="003C481F">
            <w:pPr>
              <w:rPr>
                <w:rFonts w:ascii="Arial" w:hAnsi="Arial" w:cs="Arial"/>
                <w:b/>
                <w:bCs/>
                <w:color w:val="002060"/>
                <w:sz w:val="22"/>
                <w:szCs w:val="22"/>
              </w:rPr>
            </w:pPr>
            <w:r>
              <w:rPr>
                <w:rFonts w:ascii="Arial" w:hAnsi="Arial" w:cs="Arial"/>
                <w:b/>
                <w:bCs/>
                <w:color w:val="002060"/>
                <w:sz w:val="22"/>
                <w:szCs w:val="22"/>
              </w:rPr>
              <w:t>VERBENA C5 ANCONA</w:t>
            </w:r>
          </w:p>
        </w:tc>
        <w:tc>
          <w:tcPr>
            <w:tcW w:w="426" w:type="dxa"/>
            <w:tcBorders>
              <w:top w:val="nil"/>
              <w:left w:val="nil"/>
              <w:bottom w:val="single" w:sz="8" w:space="0" w:color="auto"/>
              <w:right w:val="single" w:sz="8" w:space="0" w:color="auto"/>
            </w:tcBorders>
            <w:shd w:val="clear" w:color="auto" w:fill="auto"/>
            <w:noWrap/>
            <w:vAlign w:val="bottom"/>
            <w:hideMark/>
          </w:tcPr>
          <w:p w14:paraId="4FE9A800" w14:textId="77777777" w:rsidR="00C150C3" w:rsidRPr="002541C9" w:rsidRDefault="00C150C3"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51DED6E6" w14:textId="77777777" w:rsidR="00C150C3" w:rsidRPr="00FB7100" w:rsidRDefault="00C150C3"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CE719A8" w14:textId="77777777" w:rsidR="00C150C3" w:rsidRPr="00FB7100" w:rsidRDefault="00C150C3"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8D035A4" w14:textId="77777777" w:rsidR="00C150C3" w:rsidRPr="00FB7100" w:rsidRDefault="00C150C3" w:rsidP="003C481F">
            <w:pPr>
              <w:jc w:val="center"/>
              <w:rPr>
                <w:rFonts w:ascii="Arial" w:hAnsi="Arial" w:cs="Arial"/>
                <w:color w:val="000090"/>
                <w:sz w:val="17"/>
                <w:szCs w:val="17"/>
              </w:rPr>
            </w:pPr>
          </w:p>
        </w:tc>
      </w:tr>
    </w:tbl>
    <w:p w14:paraId="3D89B35D" w14:textId="1A34E7C5" w:rsidR="00C150C3" w:rsidRDefault="00C150C3" w:rsidP="00C150C3">
      <w:pPr>
        <w:pStyle w:val="Corpodeltesto21"/>
        <w:divId w:val="527259509"/>
        <w:rPr>
          <w:rFonts w:ascii="Arial" w:hAnsi="Arial" w:cs="Arial"/>
          <w:bCs/>
          <w:color w:val="002060"/>
          <w:sz w:val="22"/>
        </w:rPr>
      </w:pPr>
    </w:p>
    <w:p w14:paraId="7AAC25E9" w14:textId="258B817F" w:rsidR="00401332" w:rsidRDefault="00401332" w:rsidP="00C150C3">
      <w:pPr>
        <w:pStyle w:val="Corpodeltesto21"/>
        <w:divId w:val="527259509"/>
        <w:rPr>
          <w:rFonts w:ascii="Arial" w:hAnsi="Arial" w:cs="Arial"/>
          <w:bCs/>
          <w:color w:val="002060"/>
          <w:sz w:val="22"/>
        </w:rPr>
      </w:pPr>
    </w:p>
    <w:p w14:paraId="73F3AF63" w14:textId="77777777" w:rsidR="0093190A" w:rsidRDefault="0093190A" w:rsidP="00C150C3">
      <w:pPr>
        <w:pStyle w:val="Corpodeltesto21"/>
        <w:divId w:val="527259509"/>
        <w:rPr>
          <w:rFonts w:ascii="Arial" w:hAnsi="Arial" w:cs="Arial"/>
          <w:bCs/>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401332" w:rsidRPr="00FB7100" w14:paraId="0BB0E872"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33A3CC1" w14:textId="3A387251"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BAYER CAPPUCCINI</w:t>
            </w:r>
          </w:p>
        </w:tc>
        <w:tc>
          <w:tcPr>
            <w:tcW w:w="426" w:type="dxa"/>
            <w:tcBorders>
              <w:top w:val="nil"/>
              <w:left w:val="nil"/>
              <w:bottom w:val="single" w:sz="8" w:space="0" w:color="auto"/>
              <w:right w:val="nil"/>
            </w:tcBorders>
            <w:shd w:val="clear" w:color="auto" w:fill="auto"/>
            <w:noWrap/>
            <w:vAlign w:val="bottom"/>
            <w:hideMark/>
          </w:tcPr>
          <w:p w14:paraId="2C399ACC" w14:textId="77777777" w:rsidR="00401332" w:rsidRPr="002541C9" w:rsidRDefault="00401332" w:rsidP="003C481F">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38F4400E"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0D4A188E" w14:textId="77777777" w:rsidR="00401332" w:rsidRPr="00FB7100" w:rsidRDefault="00401332" w:rsidP="003C481F">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6E9CAD4A" w14:textId="77777777" w:rsidR="00401332" w:rsidRPr="00FB7100" w:rsidRDefault="00401332" w:rsidP="003C481F">
            <w:pPr>
              <w:jc w:val="center"/>
              <w:rPr>
                <w:rFonts w:ascii="Arial" w:hAnsi="Arial" w:cs="Arial"/>
                <w:color w:val="000090"/>
                <w:sz w:val="17"/>
                <w:szCs w:val="17"/>
              </w:rPr>
            </w:pPr>
          </w:p>
        </w:tc>
      </w:tr>
      <w:tr w:rsidR="00401332" w:rsidRPr="00FB7100" w14:paraId="14BC0D8C"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1CD21AEF"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35FFB2C"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433913D"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5957AB39"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3509049" w14:textId="77777777" w:rsidR="00401332" w:rsidRPr="00FB7100" w:rsidRDefault="00401332" w:rsidP="003C481F">
            <w:pPr>
              <w:jc w:val="center"/>
              <w:rPr>
                <w:rFonts w:ascii="Arial" w:hAnsi="Arial" w:cs="Arial"/>
                <w:color w:val="000090"/>
                <w:sz w:val="17"/>
                <w:szCs w:val="17"/>
              </w:rPr>
            </w:pPr>
          </w:p>
        </w:tc>
      </w:tr>
      <w:tr w:rsidR="00401332" w:rsidRPr="00FB7100" w14:paraId="528C00D1"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D608336" w14:textId="3D32A45B"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 xml:space="preserve">CERRETO D’ESI C5 </w:t>
            </w:r>
          </w:p>
        </w:tc>
        <w:tc>
          <w:tcPr>
            <w:tcW w:w="426" w:type="dxa"/>
            <w:tcBorders>
              <w:top w:val="nil"/>
              <w:left w:val="nil"/>
              <w:bottom w:val="single" w:sz="8" w:space="0" w:color="auto"/>
              <w:right w:val="single" w:sz="8" w:space="0" w:color="auto"/>
            </w:tcBorders>
            <w:shd w:val="clear" w:color="auto" w:fill="auto"/>
            <w:noWrap/>
            <w:vAlign w:val="bottom"/>
            <w:hideMark/>
          </w:tcPr>
          <w:p w14:paraId="4A966FCE"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84C0CBA"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890FBB5"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1D153B2D" w14:textId="77777777" w:rsidR="00401332" w:rsidRPr="00FB7100" w:rsidRDefault="00401332" w:rsidP="003C481F">
            <w:pPr>
              <w:jc w:val="center"/>
              <w:rPr>
                <w:rFonts w:ascii="Arial" w:hAnsi="Arial" w:cs="Arial"/>
                <w:color w:val="000090"/>
                <w:sz w:val="17"/>
                <w:szCs w:val="17"/>
              </w:rPr>
            </w:pPr>
          </w:p>
        </w:tc>
      </w:tr>
      <w:tr w:rsidR="00401332" w:rsidRPr="00FB7100" w14:paraId="1F68AE8C"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5C5DEA36" w14:textId="77777777" w:rsidR="00401332" w:rsidRDefault="00401332" w:rsidP="003C481F">
            <w:pPr>
              <w:jc w:val="center"/>
              <w:rPr>
                <w:rFonts w:ascii="Arial" w:hAnsi="Arial" w:cs="Arial"/>
                <w:b/>
                <w:bCs/>
                <w:color w:val="002060"/>
                <w:sz w:val="22"/>
                <w:szCs w:val="22"/>
              </w:rPr>
            </w:pPr>
          </w:p>
          <w:p w14:paraId="6008391A" w14:textId="1E346D9D" w:rsidR="0093190A" w:rsidRPr="00AB5096" w:rsidRDefault="0093190A"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68378DB"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CC03E4D"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2622FA86"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26F1A58C"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r>
      <w:tr w:rsidR="00401332" w:rsidRPr="00FB7100" w14:paraId="27A2D700"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DFCFDAA" w14:textId="508C362F"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 xml:space="preserve">FUTSAL SANGIUSTESE </w:t>
            </w:r>
          </w:p>
        </w:tc>
        <w:tc>
          <w:tcPr>
            <w:tcW w:w="426" w:type="dxa"/>
            <w:tcBorders>
              <w:top w:val="nil"/>
              <w:left w:val="nil"/>
              <w:bottom w:val="single" w:sz="8" w:space="0" w:color="auto"/>
              <w:right w:val="nil"/>
            </w:tcBorders>
            <w:shd w:val="clear" w:color="auto" w:fill="auto"/>
            <w:noWrap/>
            <w:vAlign w:val="bottom"/>
            <w:hideMark/>
          </w:tcPr>
          <w:p w14:paraId="3D9C1D34"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29192171"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424C5D1"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51C5ADA1" w14:textId="77777777" w:rsidR="00401332" w:rsidRPr="00FB7100" w:rsidRDefault="00401332" w:rsidP="003C481F">
            <w:pPr>
              <w:jc w:val="center"/>
              <w:rPr>
                <w:rFonts w:ascii="Arial" w:hAnsi="Arial" w:cs="Arial"/>
                <w:color w:val="000090"/>
                <w:sz w:val="17"/>
                <w:szCs w:val="17"/>
              </w:rPr>
            </w:pPr>
          </w:p>
        </w:tc>
      </w:tr>
      <w:tr w:rsidR="00401332" w:rsidRPr="00FB7100" w14:paraId="200AB305"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2D1EE8DA"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5D7C279"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114C562E"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892DB5C"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4F6182F" w14:textId="77777777" w:rsidR="00401332" w:rsidRPr="00FB7100" w:rsidRDefault="00401332" w:rsidP="003C481F">
            <w:pPr>
              <w:jc w:val="center"/>
              <w:rPr>
                <w:rFonts w:ascii="Arial" w:hAnsi="Arial" w:cs="Arial"/>
                <w:color w:val="000090"/>
                <w:sz w:val="17"/>
                <w:szCs w:val="17"/>
              </w:rPr>
            </w:pPr>
          </w:p>
        </w:tc>
      </w:tr>
      <w:tr w:rsidR="00401332" w:rsidRPr="00FB7100" w14:paraId="4FA26E79"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58288AD" w14:textId="6A2564B6"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GROTTACCIA 2005</w:t>
            </w:r>
          </w:p>
        </w:tc>
        <w:tc>
          <w:tcPr>
            <w:tcW w:w="426" w:type="dxa"/>
            <w:tcBorders>
              <w:top w:val="nil"/>
              <w:left w:val="nil"/>
              <w:bottom w:val="single" w:sz="8" w:space="0" w:color="auto"/>
              <w:right w:val="single" w:sz="8" w:space="0" w:color="auto"/>
            </w:tcBorders>
            <w:shd w:val="clear" w:color="auto" w:fill="auto"/>
            <w:noWrap/>
            <w:vAlign w:val="bottom"/>
            <w:hideMark/>
          </w:tcPr>
          <w:p w14:paraId="0BC24817"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7545BC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A515DFF"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E8FD9C6" w14:textId="77777777" w:rsidR="00401332" w:rsidRPr="00FB7100" w:rsidRDefault="00401332" w:rsidP="003C481F">
            <w:pPr>
              <w:jc w:val="center"/>
              <w:rPr>
                <w:rFonts w:ascii="Arial" w:hAnsi="Arial" w:cs="Arial"/>
                <w:color w:val="000090"/>
                <w:sz w:val="17"/>
                <w:szCs w:val="17"/>
              </w:rPr>
            </w:pPr>
          </w:p>
        </w:tc>
      </w:tr>
      <w:tr w:rsidR="00401332" w:rsidRPr="00FB7100" w14:paraId="73185E2E"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2575073A"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5A30BCC"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B084EC7"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8C2EE93" w14:textId="77777777" w:rsidR="00401332" w:rsidRPr="00FB7100" w:rsidRDefault="00401332"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694765C6" w14:textId="77777777" w:rsidR="00401332" w:rsidRPr="00FB7100" w:rsidRDefault="00401332" w:rsidP="003C481F">
            <w:pPr>
              <w:jc w:val="center"/>
              <w:rPr>
                <w:rFonts w:ascii="Arial" w:hAnsi="Arial" w:cs="Arial"/>
                <w:color w:val="000090"/>
                <w:sz w:val="17"/>
                <w:szCs w:val="17"/>
              </w:rPr>
            </w:pPr>
          </w:p>
        </w:tc>
      </w:tr>
      <w:tr w:rsidR="00401332" w:rsidRPr="00FB7100" w14:paraId="6AAC42BA"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8E1F137" w14:textId="77777777" w:rsidR="00401332" w:rsidRPr="00AB5096" w:rsidRDefault="00401332" w:rsidP="003C481F">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EEF9109"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79C001B"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6BCCCA0"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402CE2C" w14:textId="77777777" w:rsidR="00401332" w:rsidRPr="00FB7100" w:rsidRDefault="00401332" w:rsidP="003C481F">
            <w:pPr>
              <w:jc w:val="center"/>
              <w:rPr>
                <w:rFonts w:ascii="Arial" w:hAnsi="Arial" w:cs="Arial"/>
                <w:color w:val="000090"/>
                <w:sz w:val="17"/>
                <w:szCs w:val="17"/>
              </w:rPr>
            </w:pPr>
          </w:p>
        </w:tc>
      </w:tr>
      <w:tr w:rsidR="00401332" w:rsidRPr="00FB7100" w14:paraId="5769C1A0"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6D88C41E" w14:textId="2D117E2E"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SERRALTA</w:t>
            </w:r>
          </w:p>
        </w:tc>
        <w:tc>
          <w:tcPr>
            <w:tcW w:w="426" w:type="dxa"/>
            <w:tcBorders>
              <w:top w:val="nil"/>
              <w:left w:val="nil"/>
              <w:bottom w:val="single" w:sz="8" w:space="0" w:color="auto"/>
              <w:right w:val="nil"/>
            </w:tcBorders>
            <w:shd w:val="clear" w:color="auto" w:fill="auto"/>
            <w:noWrap/>
            <w:vAlign w:val="bottom"/>
            <w:hideMark/>
          </w:tcPr>
          <w:p w14:paraId="32D897FA"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A4B2D02"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710A81BC"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3B200B99" w14:textId="77777777" w:rsidR="00401332" w:rsidRPr="00FB7100" w:rsidRDefault="00401332" w:rsidP="003C481F">
            <w:pPr>
              <w:jc w:val="center"/>
              <w:rPr>
                <w:rFonts w:ascii="Arial" w:hAnsi="Arial" w:cs="Arial"/>
                <w:color w:val="000090"/>
                <w:sz w:val="17"/>
                <w:szCs w:val="17"/>
              </w:rPr>
            </w:pPr>
          </w:p>
        </w:tc>
      </w:tr>
      <w:tr w:rsidR="00401332" w:rsidRPr="00FB7100" w14:paraId="074DFEC8"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F35F730"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4589AAC"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76326EBB"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7CEE942"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7D73D0E" w14:textId="77777777" w:rsidR="00401332" w:rsidRPr="00FB7100" w:rsidRDefault="00401332" w:rsidP="003C481F">
            <w:pPr>
              <w:jc w:val="center"/>
              <w:rPr>
                <w:rFonts w:ascii="Arial" w:hAnsi="Arial" w:cs="Arial"/>
                <w:color w:val="000090"/>
                <w:sz w:val="17"/>
                <w:szCs w:val="17"/>
              </w:rPr>
            </w:pPr>
          </w:p>
        </w:tc>
      </w:tr>
      <w:tr w:rsidR="00401332" w:rsidRPr="00FB7100" w14:paraId="30BD564F"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633F714" w14:textId="2BCAA6AC"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C.U.S. MACERATA C5</w:t>
            </w:r>
          </w:p>
        </w:tc>
        <w:tc>
          <w:tcPr>
            <w:tcW w:w="426" w:type="dxa"/>
            <w:tcBorders>
              <w:top w:val="nil"/>
              <w:left w:val="nil"/>
              <w:bottom w:val="single" w:sz="8" w:space="0" w:color="auto"/>
              <w:right w:val="single" w:sz="8" w:space="0" w:color="auto"/>
            </w:tcBorders>
            <w:shd w:val="clear" w:color="auto" w:fill="auto"/>
            <w:noWrap/>
            <w:vAlign w:val="bottom"/>
            <w:hideMark/>
          </w:tcPr>
          <w:p w14:paraId="229A8B7D"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DE6105B"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E0E33A6"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1E030D0" w14:textId="77777777" w:rsidR="00401332" w:rsidRPr="00FB7100" w:rsidRDefault="00401332" w:rsidP="003C481F">
            <w:pPr>
              <w:jc w:val="center"/>
              <w:rPr>
                <w:rFonts w:ascii="Arial" w:hAnsi="Arial" w:cs="Arial"/>
                <w:color w:val="000090"/>
                <w:sz w:val="17"/>
                <w:szCs w:val="17"/>
              </w:rPr>
            </w:pPr>
          </w:p>
        </w:tc>
      </w:tr>
      <w:tr w:rsidR="00401332" w:rsidRPr="00FB7100" w14:paraId="6996AF47"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6AA4D7C2"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0F61D1E"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0CC7FA78"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6EE076A7"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434D330"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r>
      <w:tr w:rsidR="00401332" w:rsidRPr="00FB7100" w14:paraId="64091B00"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54CF24A3" w14:textId="0291FAEB"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FUTSAL CAMPIGLIONE</w:t>
            </w:r>
          </w:p>
        </w:tc>
        <w:tc>
          <w:tcPr>
            <w:tcW w:w="426" w:type="dxa"/>
            <w:tcBorders>
              <w:top w:val="nil"/>
              <w:left w:val="nil"/>
              <w:bottom w:val="single" w:sz="8" w:space="0" w:color="auto"/>
              <w:right w:val="nil"/>
            </w:tcBorders>
            <w:shd w:val="clear" w:color="auto" w:fill="auto"/>
            <w:noWrap/>
            <w:vAlign w:val="bottom"/>
            <w:hideMark/>
          </w:tcPr>
          <w:p w14:paraId="29BD65FF"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61FEA6E0"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154C4E8"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C12B07B" w14:textId="77777777" w:rsidR="00401332" w:rsidRPr="00FB7100" w:rsidRDefault="00401332" w:rsidP="003C481F">
            <w:pPr>
              <w:jc w:val="center"/>
              <w:rPr>
                <w:rFonts w:ascii="Arial" w:hAnsi="Arial" w:cs="Arial"/>
                <w:color w:val="000090"/>
                <w:sz w:val="17"/>
                <w:szCs w:val="17"/>
              </w:rPr>
            </w:pPr>
          </w:p>
        </w:tc>
      </w:tr>
      <w:tr w:rsidR="00401332" w:rsidRPr="00FB7100" w14:paraId="0C5562EF"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4C5DBCCF"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43211F46"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68B9A49B"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4ECC8E4"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7AE3B2F5" w14:textId="77777777" w:rsidR="00401332" w:rsidRPr="00FB7100" w:rsidRDefault="00401332" w:rsidP="003C481F">
            <w:pPr>
              <w:jc w:val="center"/>
              <w:rPr>
                <w:rFonts w:ascii="Arial" w:hAnsi="Arial" w:cs="Arial"/>
                <w:color w:val="000090"/>
                <w:sz w:val="17"/>
                <w:szCs w:val="17"/>
              </w:rPr>
            </w:pPr>
          </w:p>
        </w:tc>
      </w:tr>
      <w:tr w:rsidR="00401332" w:rsidRPr="00FB7100" w14:paraId="1B575FCA"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2C11D1A" w14:textId="6E4025C1"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MONTELUPONE C5</w:t>
            </w:r>
          </w:p>
        </w:tc>
        <w:tc>
          <w:tcPr>
            <w:tcW w:w="426" w:type="dxa"/>
            <w:tcBorders>
              <w:top w:val="nil"/>
              <w:left w:val="nil"/>
              <w:bottom w:val="single" w:sz="8" w:space="0" w:color="auto"/>
              <w:right w:val="single" w:sz="8" w:space="0" w:color="auto"/>
            </w:tcBorders>
            <w:shd w:val="clear" w:color="auto" w:fill="auto"/>
            <w:noWrap/>
            <w:vAlign w:val="bottom"/>
            <w:hideMark/>
          </w:tcPr>
          <w:p w14:paraId="058643B8"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AE0921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450F7DC"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14190A9" w14:textId="77777777" w:rsidR="00401332" w:rsidRPr="00FB7100" w:rsidRDefault="00401332" w:rsidP="003C481F">
            <w:pPr>
              <w:jc w:val="center"/>
              <w:rPr>
                <w:rFonts w:ascii="Arial" w:hAnsi="Arial" w:cs="Arial"/>
                <w:color w:val="000090"/>
                <w:sz w:val="17"/>
                <w:szCs w:val="17"/>
              </w:rPr>
            </w:pPr>
          </w:p>
        </w:tc>
      </w:tr>
      <w:tr w:rsidR="00401332" w:rsidRPr="00FB7100" w14:paraId="18E102D7"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2028B4C" w14:textId="77777777" w:rsidR="00401332" w:rsidRPr="00AB5096" w:rsidRDefault="00401332" w:rsidP="003C481F">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shd w:val="clear" w:color="auto" w:fill="auto"/>
            <w:noWrap/>
            <w:vAlign w:val="bottom"/>
            <w:hideMark/>
          </w:tcPr>
          <w:p w14:paraId="36A69DF4"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1066E17"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5EBA27AB" w14:textId="77777777" w:rsidR="00401332" w:rsidRPr="00FB7100" w:rsidRDefault="00401332"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690B79E" w14:textId="77777777" w:rsidR="00401332" w:rsidRPr="00FB7100" w:rsidRDefault="00401332" w:rsidP="003C481F">
            <w:pPr>
              <w:jc w:val="center"/>
              <w:rPr>
                <w:rFonts w:ascii="Arial" w:hAnsi="Arial" w:cs="Arial"/>
                <w:color w:val="000090"/>
                <w:sz w:val="17"/>
                <w:szCs w:val="17"/>
              </w:rPr>
            </w:pPr>
          </w:p>
        </w:tc>
      </w:tr>
      <w:tr w:rsidR="00401332" w:rsidRPr="00FB7100" w14:paraId="68F7EACD" w14:textId="77777777" w:rsidTr="00401332">
        <w:trPr>
          <w:divId w:val="527259509"/>
          <w:trHeight w:val="300"/>
        </w:trPr>
        <w:tc>
          <w:tcPr>
            <w:tcW w:w="3196" w:type="dxa"/>
            <w:gridSpan w:val="2"/>
            <w:tcBorders>
              <w:top w:val="nil"/>
              <w:left w:val="nil"/>
              <w:bottom w:val="nil"/>
              <w:right w:val="nil"/>
            </w:tcBorders>
            <w:shd w:val="clear" w:color="auto" w:fill="auto"/>
            <w:noWrap/>
            <w:vAlign w:val="bottom"/>
            <w:hideMark/>
          </w:tcPr>
          <w:p w14:paraId="0B36AECD" w14:textId="77777777" w:rsidR="00401332" w:rsidRPr="00AB5096" w:rsidRDefault="00401332" w:rsidP="003C481F">
            <w:pPr>
              <w:rPr>
                <w:rFonts w:ascii="Arial" w:hAnsi="Arial" w:cs="Arial"/>
                <w:b/>
                <w:bCs/>
                <w:color w:val="002060"/>
                <w:sz w:val="22"/>
                <w:szCs w:val="22"/>
              </w:rPr>
            </w:pPr>
          </w:p>
        </w:tc>
        <w:tc>
          <w:tcPr>
            <w:tcW w:w="181" w:type="dxa"/>
            <w:tcBorders>
              <w:top w:val="nil"/>
              <w:left w:val="nil"/>
              <w:bottom w:val="nil"/>
              <w:right w:val="nil"/>
            </w:tcBorders>
            <w:shd w:val="clear" w:color="auto" w:fill="auto"/>
            <w:noWrap/>
            <w:vAlign w:val="bottom"/>
            <w:hideMark/>
          </w:tcPr>
          <w:p w14:paraId="4BDCA6E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AFB7069"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4B146873" w14:textId="77777777" w:rsidR="00401332" w:rsidRPr="00FB7100" w:rsidRDefault="00401332" w:rsidP="003C481F">
            <w:pPr>
              <w:jc w:val="center"/>
              <w:rPr>
                <w:rFonts w:ascii="Arial" w:hAnsi="Arial" w:cs="Arial"/>
                <w:color w:val="000090"/>
                <w:sz w:val="17"/>
                <w:szCs w:val="17"/>
              </w:rPr>
            </w:pPr>
          </w:p>
        </w:tc>
      </w:tr>
      <w:tr w:rsidR="00401332" w:rsidRPr="00FB7100" w14:paraId="79722802"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09F7B150" w14:textId="1ADAFF64"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SANGIORGIO</w:t>
            </w:r>
          </w:p>
        </w:tc>
        <w:tc>
          <w:tcPr>
            <w:tcW w:w="426" w:type="dxa"/>
            <w:tcBorders>
              <w:top w:val="nil"/>
              <w:left w:val="nil"/>
              <w:bottom w:val="single" w:sz="8" w:space="0" w:color="auto"/>
              <w:right w:val="nil"/>
            </w:tcBorders>
            <w:shd w:val="clear" w:color="auto" w:fill="auto"/>
            <w:noWrap/>
            <w:vAlign w:val="bottom"/>
            <w:hideMark/>
          </w:tcPr>
          <w:p w14:paraId="7E5A00AF" w14:textId="77777777" w:rsidR="00401332" w:rsidRPr="002541C9" w:rsidRDefault="00401332" w:rsidP="003C481F">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shd w:val="clear" w:color="auto" w:fill="auto"/>
            <w:noWrap/>
            <w:vAlign w:val="bottom"/>
            <w:hideMark/>
          </w:tcPr>
          <w:p w14:paraId="5DD9235F"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6E2EDFA1" w14:textId="77777777" w:rsidR="00401332" w:rsidRPr="00FB7100" w:rsidRDefault="00401332" w:rsidP="003C481F">
            <w:pPr>
              <w:rPr>
                <w:rFonts w:ascii="Arial" w:hAnsi="Arial" w:cs="Arial"/>
                <w:color w:val="000090"/>
                <w:sz w:val="17"/>
                <w:szCs w:val="17"/>
              </w:rPr>
            </w:pPr>
          </w:p>
        </w:tc>
        <w:tc>
          <w:tcPr>
            <w:tcW w:w="3260" w:type="dxa"/>
            <w:tcBorders>
              <w:top w:val="nil"/>
              <w:left w:val="nil"/>
              <w:bottom w:val="nil"/>
              <w:right w:val="nil"/>
            </w:tcBorders>
            <w:shd w:val="clear" w:color="auto" w:fill="auto"/>
            <w:noWrap/>
            <w:vAlign w:val="bottom"/>
            <w:hideMark/>
          </w:tcPr>
          <w:p w14:paraId="174627D1" w14:textId="77777777" w:rsidR="00401332" w:rsidRPr="00FB7100" w:rsidRDefault="00401332" w:rsidP="003C481F">
            <w:pPr>
              <w:jc w:val="center"/>
              <w:rPr>
                <w:rFonts w:ascii="Arial" w:hAnsi="Arial" w:cs="Arial"/>
                <w:color w:val="000090"/>
                <w:sz w:val="17"/>
                <w:szCs w:val="17"/>
              </w:rPr>
            </w:pPr>
          </w:p>
        </w:tc>
      </w:tr>
      <w:tr w:rsidR="00401332" w:rsidRPr="00FB7100" w14:paraId="3CFE0FBE"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2B75BF93"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5F434524"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32C04EA5"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1695DE3F"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0E7BC33F" w14:textId="77777777" w:rsidR="00401332" w:rsidRPr="00FB7100" w:rsidRDefault="00401332" w:rsidP="003C481F">
            <w:pPr>
              <w:jc w:val="center"/>
              <w:rPr>
                <w:rFonts w:ascii="Arial" w:hAnsi="Arial" w:cs="Arial"/>
                <w:color w:val="000090"/>
                <w:sz w:val="17"/>
                <w:szCs w:val="17"/>
              </w:rPr>
            </w:pPr>
          </w:p>
        </w:tc>
      </w:tr>
      <w:tr w:rsidR="00401332" w:rsidRPr="00FB7100" w14:paraId="79859E9D"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79AECD47" w14:textId="68B6C00A"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NUOVA JUVENTINA FFC</w:t>
            </w:r>
          </w:p>
        </w:tc>
        <w:tc>
          <w:tcPr>
            <w:tcW w:w="426" w:type="dxa"/>
            <w:tcBorders>
              <w:top w:val="nil"/>
              <w:left w:val="nil"/>
              <w:bottom w:val="single" w:sz="8" w:space="0" w:color="auto"/>
              <w:right w:val="single" w:sz="8" w:space="0" w:color="auto"/>
            </w:tcBorders>
            <w:shd w:val="clear" w:color="auto" w:fill="auto"/>
            <w:noWrap/>
            <w:vAlign w:val="bottom"/>
            <w:hideMark/>
          </w:tcPr>
          <w:p w14:paraId="42061427"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7E4003A4"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78D8A4DC"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shd w:val="clear" w:color="auto" w:fill="auto"/>
            <w:noWrap/>
            <w:vAlign w:val="bottom"/>
            <w:hideMark/>
          </w:tcPr>
          <w:p w14:paraId="2A39768C" w14:textId="77777777" w:rsidR="00401332" w:rsidRPr="00FB7100" w:rsidRDefault="00401332" w:rsidP="003C481F">
            <w:pPr>
              <w:jc w:val="center"/>
              <w:rPr>
                <w:rFonts w:ascii="Arial" w:hAnsi="Arial" w:cs="Arial"/>
                <w:color w:val="000090"/>
                <w:sz w:val="17"/>
                <w:szCs w:val="17"/>
              </w:rPr>
            </w:pPr>
          </w:p>
        </w:tc>
      </w:tr>
      <w:tr w:rsidR="00401332" w:rsidRPr="00FB7100" w14:paraId="599A7111"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1622F15D"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559227DE"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63105A7F"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056C94BB"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31926E33"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r>
      <w:tr w:rsidR="00401332" w:rsidRPr="00FB7100" w14:paraId="1FB9CA18"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4F09183" w14:textId="0BC7C57B"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FUTSAL PRANDONE</w:t>
            </w:r>
          </w:p>
        </w:tc>
        <w:tc>
          <w:tcPr>
            <w:tcW w:w="426" w:type="dxa"/>
            <w:tcBorders>
              <w:top w:val="nil"/>
              <w:left w:val="nil"/>
              <w:bottom w:val="single" w:sz="8" w:space="0" w:color="auto"/>
              <w:right w:val="nil"/>
            </w:tcBorders>
            <w:shd w:val="clear" w:color="auto" w:fill="auto"/>
            <w:noWrap/>
            <w:vAlign w:val="bottom"/>
            <w:hideMark/>
          </w:tcPr>
          <w:p w14:paraId="6C0B1D7D"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177288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35A1D34"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31F3825" w14:textId="77777777" w:rsidR="00401332" w:rsidRPr="00FB7100" w:rsidRDefault="00401332" w:rsidP="003C481F">
            <w:pPr>
              <w:jc w:val="center"/>
              <w:rPr>
                <w:rFonts w:ascii="Arial" w:hAnsi="Arial" w:cs="Arial"/>
                <w:color w:val="000090"/>
                <w:sz w:val="17"/>
                <w:szCs w:val="17"/>
              </w:rPr>
            </w:pPr>
          </w:p>
        </w:tc>
      </w:tr>
      <w:tr w:rsidR="00401332" w:rsidRPr="00FB7100" w14:paraId="1C055EB1"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358ACEB7"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29290DB6"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26FFC0AE"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3C8FAA94"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6E8FC1A9" w14:textId="77777777" w:rsidR="00401332" w:rsidRPr="00FB7100" w:rsidRDefault="00401332" w:rsidP="003C481F">
            <w:pPr>
              <w:jc w:val="center"/>
              <w:rPr>
                <w:rFonts w:ascii="Arial" w:hAnsi="Arial" w:cs="Arial"/>
                <w:color w:val="000090"/>
                <w:sz w:val="17"/>
                <w:szCs w:val="17"/>
              </w:rPr>
            </w:pPr>
          </w:p>
        </w:tc>
      </w:tr>
      <w:tr w:rsidR="00401332" w:rsidRPr="00FB7100" w14:paraId="56F4F245"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50E6E2A" w14:textId="04A43551"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REAL SAN GIORGIO</w:t>
            </w:r>
          </w:p>
        </w:tc>
        <w:tc>
          <w:tcPr>
            <w:tcW w:w="426" w:type="dxa"/>
            <w:tcBorders>
              <w:top w:val="nil"/>
              <w:left w:val="nil"/>
              <w:bottom w:val="single" w:sz="8" w:space="0" w:color="auto"/>
              <w:right w:val="single" w:sz="8" w:space="0" w:color="auto"/>
            </w:tcBorders>
            <w:shd w:val="clear" w:color="auto" w:fill="auto"/>
            <w:noWrap/>
            <w:vAlign w:val="bottom"/>
            <w:hideMark/>
          </w:tcPr>
          <w:p w14:paraId="65A50E22"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81C1622"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889B96B"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169B1803" w14:textId="77777777" w:rsidR="00401332" w:rsidRPr="00FB7100" w:rsidRDefault="00401332" w:rsidP="003C481F">
            <w:pPr>
              <w:jc w:val="center"/>
              <w:rPr>
                <w:rFonts w:ascii="Arial" w:hAnsi="Arial" w:cs="Arial"/>
                <w:color w:val="000090"/>
                <w:sz w:val="17"/>
                <w:szCs w:val="17"/>
              </w:rPr>
            </w:pPr>
          </w:p>
        </w:tc>
      </w:tr>
      <w:tr w:rsidR="00401332" w:rsidRPr="00FB7100" w14:paraId="3E3EBCC5"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DFF3057"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11EE22F8"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77C041C2"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25A79C20" w14:textId="77777777" w:rsidR="00401332" w:rsidRPr="00FB7100" w:rsidRDefault="00401332" w:rsidP="003C481F">
            <w:pPr>
              <w:jc w:val="right"/>
              <w:rPr>
                <w:rFonts w:ascii="Arial" w:hAnsi="Arial" w:cs="Arial"/>
                <w:i/>
                <w:iCs/>
                <w:color w:val="000090"/>
                <w:sz w:val="10"/>
                <w:szCs w:val="10"/>
              </w:rPr>
            </w:pPr>
          </w:p>
        </w:tc>
        <w:tc>
          <w:tcPr>
            <w:tcW w:w="3260" w:type="dxa"/>
            <w:tcBorders>
              <w:top w:val="nil"/>
              <w:left w:val="nil"/>
              <w:bottom w:val="nil"/>
              <w:right w:val="nil"/>
            </w:tcBorders>
            <w:shd w:val="clear" w:color="auto" w:fill="auto"/>
            <w:noWrap/>
            <w:vAlign w:val="bottom"/>
            <w:hideMark/>
          </w:tcPr>
          <w:p w14:paraId="2A1D39CA" w14:textId="77777777" w:rsidR="00401332" w:rsidRPr="00FB7100" w:rsidRDefault="00401332" w:rsidP="003C481F">
            <w:pPr>
              <w:jc w:val="center"/>
              <w:rPr>
                <w:rFonts w:ascii="Arial" w:hAnsi="Arial" w:cs="Arial"/>
                <w:color w:val="000090"/>
                <w:sz w:val="17"/>
                <w:szCs w:val="17"/>
              </w:rPr>
            </w:pPr>
          </w:p>
        </w:tc>
      </w:tr>
      <w:tr w:rsidR="00401332" w:rsidRPr="00FB7100" w14:paraId="7DA22177"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7DCA8DD" w14:textId="77777777" w:rsidR="00401332" w:rsidRPr="00AB5096" w:rsidRDefault="00401332" w:rsidP="003C481F">
            <w:pP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3746CADA"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31E0D940"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19FB2DBD"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4167C0F" w14:textId="77777777" w:rsidR="00401332" w:rsidRPr="00FB7100" w:rsidRDefault="00401332" w:rsidP="003C481F">
            <w:pPr>
              <w:jc w:val="center"/>
              <w:rPr>
                <w:rFonts w:ascii="Arial" w:hAnsi="Arial" w:cs="Arial"/>
                <w:color w:val="000090"/>
                <w:sz w:val="17"/>
                <w:szCs w:val="17"/>
              </w:rPr>
            </w:pPr>
          </w:p>
        </w:tc>
      </w:tr>
      <w:tr w:rsidR="00401332" w:rsidRPr="00FB7100" w14:paraId="647246BF"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4FEAC026" w14:textId="34D4BAD9"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REAL ANCARIA</w:t>
            </w:r>
          </w:p>
        </w:tc>
        <w:tc>
          <w:tcPr>
            <w:tcW w:w="426" w:type="dxa"/>
            <w:tcBorders>
              <w:top w:val="nil"/>
              <w:left w:val="nil"/>
              <w:bottom w:val="single" w:sz="8" w:space="0" w:color="auto"/>
              <w:right w:val="nil"/>
            </w:tcBorders>
            <w:shd w:val="clear" w:color="auto" w:fill="auto"/>
            <w:noWrap/>
            <w:vAlign w:val="bottom"/>
            <w:hideMark/>
          </w:tcPr>
          <w:p w14:paraId="7BDA5DA0"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0346AB94"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49310855"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79198E3A" w14:textId="77777777" w:rsidR="00401332" w:rsidRPr="00FB7100" w:rsidRDefault="00401332" w:rsidP="003C481F">
            <w:pPr>
              <w:jc w:val="center"/>
              <w:rPr>
                <w:rFonts w:ascii="Arial" w:hAnsi="Arial" w:cs="Arial"/>
                <w:color w:val="000090"/>
                <w:sz w:val="17"/>
                <w:szCs w:val="17"/>
              </w:rPr>
            </w:pPr>
          </w:p>
        </w:tc>
      </w:tr>
      <w:tr w:rsidR="00401332" w:rsidRPr="00FB7100" w14:paraId="46B19D00"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0F10FB03"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97A4B9A"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03B31E8D"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shd w:val="clear" w:color="auto" w:fill="auto"/>
            <w:noWrap/>
            <w:vAlign w:val="bottom"/>
            <w:hideMark/>
          </w:tcPr>
          <w:p w14:paraId="09A7C544"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04478478" w14:textId="77777777" w:rsidR="00401332" w:rsidRPr="00FB7100" w:rsidRDefault="00401332" w:rsidP="003C481F">
            <w:pPr>
              <w:jc w:val="center"/>
              <w:rPr>
                <w:rFonts w:ascii="Arial" w:hAnsi="Arial" w:cs="Arial"/>
                <w:color w:val="000090"/>
                <w:sz w:val="17"/>
                <w:szCs w:val="17"/>
              </w:rPr>
            </w:pPr>
          </w:p>
        </w:tc>
      </w:tr>
      <w:tr w:rsidR="00401332" w:rsidRPr="00FB7100" w14:paraId="0673C87F"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26E0E5B0" w14:textId="1C1ADBA2"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FUTSAL MONTURANO</w:t>
            </w:r>
          </w:p>
        </w:tc>
        <w:tc>
          <w:tcPr>
            <w:tcW w:w="426" w:type="dxa"/>
            <w:tcBorders>
              <w:top w:val="nil"/>
              <w:left w:val="nil"/>
              <w:bottom w:val="single" w:sz="8" w:space="0" w:color="auto"/>
              <w:right w:val="single" w:sz="8" w:space="0" w:color="auto"/>
            </w:tcBorders>
            <w:shd w:val="clear" w:color="auto" w:fill="auto"/>
            <w:noWrap/>
            <w:vAlign w:val="bottom"/>
            <w:hideMark/>
          </w:tcPr>
          <w:p w14:paraId="1CD85EDE"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33BC1A87"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52528981"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4371F93F" w14:textId="77777777" w:rsidR="00401332" w:rsidRPr="00FB7100" w:rsidRDefault="00401332" w:rsidP="003C481F">
            <w:pPr>
              <w:jc w:val="center"/>
              <w:rPr>
                <w:rFonts w:ascii="Arial" w:hAnsi="Arial" w:cs="Arial"/>
                <w:color w:val="000090"/>
                <w:sz w:val="17"/>
                <w:szCs w:val="17"/>
              </w:rPr>
            </w:pPr>
          </w:p>
        </w:tc>
      </w:tr>
      <w:tr w:rsidR="00401332" w:rsidRPr="00FB7100" w14:paraId="5B4C1D5F"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22DF651D"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nil"/>
            </w:tcBorders>
            <w:shd w:val="clear" w:color="auto" w:fill="auto"/>
            <w:noWrap/>
            <w:vAlign w:val="bottom"/>
            <w:hideMark/>
          </w:tcPr>
          <w:p w14:paraId="6F36CD1E" w14:textId="77777777" w:rsidR="00401332" w:rsidRPr="002541C9" w:rsidRDefault="00401332" w:rsidP="003C481F">
            <w:pPr>
              <w:rPr>
                <w:rFonts w:ascii="Arial" w:hAnsi="Arial" w:cs="Arial"/>
                <w:color w:val="002060"/>
                <w:sz w:val="10"/>
                <w:szCs w:val="10"/>
              </w:rPr>
            </w:pPr>
          </w:p>
        </w:tc>
        <w:tc>
          <w:tcPr>
            <w:tcW w:w="181" w:type="dxa"/>
            <w:tcBorders>
              <w:top w:val="nil"/>
              <w:left w:val="nil"/>
              <w:bottom w:val="nil"/>
              <w:right w:val="nil"/>
            </w:tcBorders>
            <w:shd w:val="clear" w:color="auto" w:fill="auto"/>
            <w:noWrap/>
            <w:vAlign w:val="bottom"/>
            <w:hideMark/>
          </w:tcPr>
          <w:p w14:paraId="2467F1F5"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42BA19CC"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shd w:val="clear" w:color="auto" w:fill="auto"/>
            <w:noWrap/>
            <w:vAlign w:val="bottom"/>
            <w:hideMark/>
          </w:tcPr>
          <w:p w14:paraId="787C801F"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r>
      <w:tr w:rsidR="00401332" w:rsidRPr="00FB7100" w14:paraId="0971FCFC"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20FA5F3" w14:textId="2D0D9FA6" w:rsidR="00401332" w:rsidRPr="00AB5096" w:rsidRDefault="00401332" w:rsidP="003C481F">
            <w:pPr>
              <w:rPr>
                <w:rFonts w:ascii="Arial" w:hAnsi="Arial" w:cs="Arial"/>
                <w:b/>
                <w:bCs/>
                <w:color w:val="002060"/>
                <w:sz w:val="22"/>
                <w:szCs w:val="22"/>
              </w:rPr>
            </w:pPr>
            <w:r>
              <w:rPr>
                <w:rFonts w:ascii="Arial" w:hAnsi="Arial" w:cs="Arial"/>
                <w:b/>
                <w:bCs/>
                <w:color w:val="002060"/>
                <w:sz w:val="22"/>
                <w:szCs w:val="22"/>
              </w:rPr>
              <w:t>CSI STELLA A.S.D.</w:t>
            </w:r>
          </w:p>
        </w:tc>
        <w:tc>
          <w:tcPr>
            <w:tcW w:w="426" w:type="dxa"/>
            <w:tcBorders>
              <w:top w:val="nil"/>
              <w:left w:val="nil"/>
              <w:bottom w:val="single" w:sz="8" w:space="0" w:color="auto"/>
              <w:right w:val="nil"/>
            </w:tcBorders>
            <w:shd w:val="clear" w:color="auto" w:fill="auto"/>
            <w:noWrap/>
            <w:vAlign w:val="bottom"/>
            <w:hideMark/>
          </w:tcPr>
          <w:p w14:paraId="7D5E05FC"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1B1882EB"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single" w:sz="8" w:space="0" w:color="auto"/>
            </w:tcBorders>
            <w:shd w:val="clear" w:color="auto" w:fill="auto"/>
            <w:noWrap/>
            <w:vAlign w:val="bottom"/>
            <w:hideMark/>
          </w:tcPr>
          <w:p w14:paraId="16633A47" w14:textId="77777777" w:rsidR="00401332" w:rsidRPr="00FB7100" w:rsidRDefault="00401332" w:rsidP="003C481F">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77BF8583" w14:textId="77777777" w:rsidR="00401332" w:rsidRPr="00FB7100" w:rsidRDefault="00401332" w:rsidP="003C481F">
            <w:pPr>
              <w:jc w:val="center"/>
              <w:rPr>
                <w:rFonts w:ascii="Arial" w:hAnsi="Arial" w:cs="Arial"/>
                <w:color w:val="000090"/>
                <w:sz w:val="17"/>
                <w:szCs w:val="17"/>
              </w:rPr>
            </w:pPr>
          </w:p>
        </w:tc>
      </w:tr>
      <w:tr w:rsidR="00401332" w:rsidRPr="00FB7100" w14:paraId="46B4A676" w14:textId="77777777" w:rsidTr="00401332">
        <w:trPr>
          <w:divId w:val="527259509"/>
          <w:trHeight w:val="300"/>
        </w:trPr>
        <w:tc>
          <w:tcPr>
            <w:tcW w:w="2770" w:type="dxa"/>
            <w:tcBorders>
              <w:top w:val="nil"/>
              <w:left w:val="nil"/>
              <w:bottom w:val="nil"/>
              <w:right w:val="nil"/>
            </w:tcBorders>
            <w:shd w:val="clear" w:color="auto" w:fill="auto"/>
            <w:noWrap/>
            <w:vAlign w:val="bottom"/>
            <w:hideMark/>
          </w:tcPr>
          <w:p w14:paraId="750315E7" w14:textId="77777777" w:rsidR="00401332" w:rsidRPr="00AB5096" w:rsidRDefault="00401332" w:rsidP="003C481F">
            <w:pPr>
              <w:jc w:val="center"/>
              <w:rPr>
                <w:rFonts w:ascii="Arial" w:hAnsi="Arial" w:cs="Arial"/>
                <w:b/>
                <w:bCs/>
                <w:color w:val="002060"/>
                <w:sz w:val="22"/>
                <w:szCs w:val="22"/>
              </w:rPr>
            </w:pPr>
          </w:p>
        </w:tc>
        <w:tc>
          <w:tcPr>
            <w:tcW w:w="426" w:type="dxa"/>
            <w:tcBorders>
              <w:top w:val="nil"/>
              <w:left w:val="nil"/>
              <w:bottom w:val="nil"/>
              <w:right w:val="single" w:sz="8" w:space="0" w:color="auto"/>
            </w:tcBorders>
            <w:shd w:val="clear" w:color="auto" w:fill="auto"/>
            <w:noWrap/>
            <w:vAlign w:val="bottom"/>
            <w:hideMark/>
          </w:tcPr>
          <w:p w14:paraId="126C2E44" w14:textId="77777777" w:rsidR="00401332" w:rsidRPr="002541C9" w:rsidRDefault="00401332" w:rsidP="003C481F">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shd w:val="clear" w:color="auto" w:fill="auto"/>
            <w:noWrap/>
            <w:vAlign w:val="bottom"/>
            <w:hideMark/>
          </w:tcPr>
          <w:p w14:paraId="5B37972E" w14:textId="77777777" w:rsidR="00401332" w:rsidRPr="00FB7100" w:rsidRDefault="00401332" w:rsidP="003C481F">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shd w:val="clear" w:color="auto" w:fill="auto"/>
            <w:noWrap/>
            <w:vAlign w:val="bottom"/>
            <w:hideMark/>
          </w:tcPr>
          <w:p w14:paraId="7EAFAD8D" w14:textId="77777777" w:rsidR="00401332" w:rsidRPr="00FB7100" w:rsidRDefault="00401332" w:rsidP="003C481F">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shd w:val="clear" w:color="auto" w:fill="auto"/>
            <w:noWrap/>
            <w:vAlign w:val="bottom"/>
            <w:hideMark/>
          </w:tcPr>
          <w:p w14:paraId="34A2055E" w14:textId="77777777" w:rsidR="00401332" w:rsidRPr="00FB7100" w:rsidRDefault="00401332" w:rsidP="003C481F">
            <w:pPr>
              <w:jc w:val="center"/>
              <w:rPr>
                <w:rFonts w:ascii="Arial" w:hAnsi="Arial" w:cs="Arial"/>
                <w:color w:val="000090"/>
                <w:sz w:val="17"/>
                <w:szCs w:val="17"/>
              </w:rPr>
            </w:pPr>
          </w:p>
        </w:tc>
      </w:tr>
      <w:tr w:rsidR="00401332" w:rsidRPr="00FB7100" w14:paraId="1D06BA47" w14:textId="77777777" w:rsidTr="00401332">
        <w:trPr>
          <w:divId w:val="527259509"/>
          <w:trHeight w:val="300"/>
        </w:trPr>
        <w:tc>
          <w:tcPr>
            <w:tcW w:w="2770" w:type="dxa"/>
            <w:tcBorders>
              <w:top w:val="nil"/>
              <w:left w:val="nil"/>
              <w:bottom w:val="single" w:sz="8" w:space="0" w:color="auto"/>
              <w:right w:val="nil"/>
            </w:tcBorders>
            <w:shd w:val="clear" w:color="auto" w:fill="auto"/>
            <w:noWrap/>
            <w:vAlign w:val="bottom"/>
            <w:hideMark/>
          </w:tcPr>
          <w:p w14:paraId="1B62E95E" w14:textId="63E2DC30" w:rsidR="00401332" w:rsidRPr="00AB5096" w:rsidRDefault="00401332" w:rsidP="003C481F">
            <w:pPr>
              <w:rPr>
                <w:rFonts w:ascii="Arial" w:hAnsi="Arial" w:cs="Arial"/>
                <w:b/>
                <w:bCs/>
                <w:color w:val="002060"/>
                <w:sz w:val="22"/>
                <w:szCs w:val="22"/>
              </w:rPr>
            </w:pPr>
            <w:proofErr w:type="gramStart"/>
            <w:r>
              <w:rPr>
                <w:rFonts w:ascii="Arial" w:hAnsi="Arial" w:cs="Arial"/>
                <w:b/>
                <w:bCs/>
                <w:color w:val="002060"/>
                <w:sz w:val="22"/>
                <w:szCs w:val="22"/>
              </w:rPr>
              <w:t>U.MANDOLESI</w:t>
            </w:r>
            <w:proofErr w:type="gramEnd"/>
            <w:r>
              <w:rPr>
                <w:rFonts w:ascii="Arial" w:hAnsi="Arial" w:cs="Arial"/>
                <w:b/>
                <w:bCs/>
                <w:color w:val="002060"/>
                <w:sz w:val="22"/>
                <w:szCs w:val="22"/>
              </w:rPr>
              <w:t xml:space="preserve"> CALCIO</w:t>
            </w:r>
          </w:p>
        </w:tc>
        <w:tc>
          <w:tcPr>
            <w:tcW w:w="426" w:type="dxa"/>
            <w:tcBorders>
              <w:top w:val="nil"/>
              <w:left w:val="nil"/>
              <w:bottom w:val="single" w:sz="8" w:space="0" w:color="auto"/>
              <w:right w:val="single" w:sz="8" w:space="0" w:color="auto"/>
            </w:tcBorders>
            <w:shd w:val="clear" w:color="auto" w:fill="auto"/>
            <w:noWrap/>
            <w:vAlign w:val="bottom"/>
            <w:hideMark/>
          </w:tcPr>
          <w:p w14:paraId="3C9F6F39" w14:textId="77777777" w:rsidR="00401332" w:rsidRPr="002541C9" w:rsidRDefault="00401332" w:rsidP="003C481F">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shd w:val="clear" w:color="auto" w:fill="auto"/>
            <w:noWrap/>
            <w:vAlign w:val="bottom"/>
            <w:hideMark/>
          </w:tcPr>
          <w:p w14:paraId="4B7AC0C3" w14:textId="77777777" w:rsidR="00401332" w:rsidRPr="00FB7100" w:rsidRDefault="00401332" w:rsidP="003C481F">
            <w:pPr>
              <w:jc w:val="center"/>
              <w:rPr>
                <w:rFonts w:ascii="Arial" w:hAnsi="Arial" w:cs="Arial"/>
                <w:color w:val="000090"/>
                <w:sz w:val="17"/>
                <w:szCs w:val="17"/>
              </w:rPr>
            </w:pPr>
          </w:p>
        </w:tc>
        <w:tc>
          <w:tcPr>
            <w:tcW w:w="2938" w:type="dxa"/>
            <w:tcBorders>
              <w:top w:val="nil"/>
              <w:left w:val="nil"/>
              <w:bottom w:val="nil"/>
              <w:right w:val="nil"/>
            </w:tcBorders>
            <w:shd w:val="clear" w:color="auto" w:fill="auto"/>
            <w:noWrap/>
            <w:vAlign w:val="bottom"/>
            <w:hideMark/>
          </w:tcPr>
          <w:p w14:paraId="3F41D7A0" w14:textId="77777777" w:rsidR="00401332" w:rsidRPr="00FB7100" w:rsidRDefault="00401332" w:rsidP="003C481F">
            <w:pPr>
              <w:rPr>
                <w:rFonts w:ascii="Arial" w:hAnsi="Arial" w:cs="Arial"/>
                <w:color w:val="000090"/>
                <w:sz w:val="10"/>
                <w:szCs w:val="10"/>
              </w:rPr>
            </w:pPr>
          </w:p>
        </w:tc>
        <w:tc>
          <w:tcPr>
            <w:tcW w:w="3260" w:type="dxa"/>
            <w:tcBorders>
              <w:top w:val="nil"/>
              <w:left w:val="nil"/>
              <w:bottom w:val="nil"/>
              <w:right w:val="nil"/>
            </w:tcBorders>
            <w:shd w:val="clear" w:color="auto" w:fill="auto"/>
            <w:noWrap/>
            <w:vAlign w:val="bottom"/>
            <w:hideMark/>
          </w:tcPr>
          <w:p w14:paraId="5BF9E659" w14:textId="77777777" w:rsidR="00401332" w:rsidRPr="00FB7100" w:rsidRDefault="00401332" w:rsidP="003C481F">
            <w:pPr>
              <w:jc w:val="center"/>
              <w:rPr>
                <w:rFonts w:ascii="Arial" w:hAnsi="Arial" w:cs="Arial"/>
                <w:color w:val="000090"/>
                <w:sz w:val="17"/>
                <w:szCs w:val="17"/>
              </w:rPr>
            </w:pPr>
          </w:p>
        </w:tc>
      </w:tr>
    </w:tbl>
    <w:p w14:paraId="1DAE4FDB" w14:textId="77777777" w:rsidR="00401332" w:rsidRDefault="00401332" w:rsidP="00C150C3">
      <w:pPr>
        <w:pStyle w:val="Corpodeltesto21"/>
        <w:divId w:val="527259509"/>
        <w:rPr>
          <w:rFonts w:ascii="Arial" w:hAnsi="Arial" w:cs="Arial"/>
          <w:bCs/>
          <w:color w:val="002060"/>
          <w:sz w:val="22"/>
        </w:rPr>
      </w:pPr>
    </w:p>
    <w:p w14:paraId="5117F7FD" w14:textId="77777777" w:rsidR="00B82309" w:rsidRDefault="00B82309" w:rsidP="00B82309">
      <w:pPr>
        <w:pStyle w:val="LndNormale1"/>
        <w:divId w:val="527259509"/>
        <w:rPr>
          <w:color w:val="002060"/>
        </w:rPr>
      </w:pPr>
    </w:p>
    <w:p w14:paraId="11DCA8F9" w14:textId="77777777" w:rsidR="00B82309" w:rsidRDefault="00B82309" w:rsidP="00B82309">
      <w:pPr>
        <w:pStyle w:val="LndNormale1"/>
        <w:divId w:val="527259509"/>
        <w:rPr>
          <w:color w:val="002060"/>
        </w:rPr>
      </w:pPr>
    </w:p>
    <w:p w14:paraId="594B14C6" w14:textId="77777777" w:rsidR="00B82309" w:rsidRPr="0023617C" w:rsidRDefault="00B82309" w:rsidP="00B82309">
      <w:pPr>
        <w:pStyle w:val="Corpodeltesto21"/>
        <w:divId w:val="527259509"/>
        <w:rPr>
          <w:rFonts w:ascii="Arial" w:hAnsi="Arial" w:cs="Arial"/>
          <w:b/>
          <w:i/>
          <w:color w:val="002060"/>
          <w:sz w:val="22"/>
        </w:rPr>
      </w:pPr>
      <w:r w:rsidRPr="0023617C">
        <w:rPr>
          <w:rFonts w:ascii="Arial" w:hAnsi="Arial" w:cs="Arial"/>
          <w:b/>
          <w:i/>
          <w:color w:val="002060"/>
          <w:sz w:val="22"/>
        </w:rPr>
        <w:t xml:space="preserve">Gara di Andata 12 </w:t>
      </w:r>
      <w:proofErr w:type="gramStart"/>
      <w:r w:rsidRPr="0023617C">
        <w:rPr>
          <w:rFonts w:ascii="Arial" w:hAnsi="Arial" w:cs="Arial"/>
          <w:b/>
          <w:i/>
          <w:color w:val="002060"/>
          <w:sz w:val="22"/>
        </w:rPr>
        <w:t>Ottobre</w:t>
      </w:r>
      <w:proofErr w:type="gramEnd"/>
      <w:r w:rsidRPr="0023617C">
        <w:rPr>
          <w:rFonts w:ascii="Arial" w:hAnsi="Arial" w:cs="Arial"/>
          <w:b/>
          <w:i/>
          <w:color w:val="002060"/>
          <w:sz w:val="22"/>
        </w:rPr>
        <w:t xml:space="preserve"> 2021 – Gara di Ritorno 26 Ottobre 2021</w:t>
      </w:r>
    </w:p>
    <w:p w14:paraId="23E97B5D" w14:textId="77777777" w:rsidR="00B82309" w:rsidRDefault="00B82309" w:rsidP="00B82309">
      <w:pPr>
        <w:pStyle w:val="LndNormale1"/>
        <w:divId w:val="527259509"/>
        <w:rPr>
          <w:color w:val="002060"/>
        </w:rPr>
      </w:pPr>
    </w:p>
    <w:p w14:paraId="2D809DF0" w14:textId="77777777" w:rsidR="00B82309" w:rsidRPr="00CE199C" w:rsidRDefault="00B82309" w:rsidP="00B82309">
      <w:pPr>
        <w:pStyle w:val="Corpodeltesto21"/>
        <w:divId w:val="527259509"/>
        <w:rPr>
          <w:rFonts w:ascii="Arial" w:hAnsi="Arial" w:cs="Arial"/>
          <w:color w:val="002060"/>
          <w:sz w:val="22"/>
        </w:rPr>
      </w:pPr>
      <w:r w:rsidRPr="00CE199C">
        <w:rPr>
          <w:rFonts w:ascii="Arial" w:hAnsi="Arial" w:cs="Arial"/>
          <w:color w:val="002060"/>
          <w:sz w:val="22"/>
        </w:rPr>
        <w:t>Risulterà qualificata la squadra che al termine delle due gare, avrà ottenuto il miglior punteggio, ovvero, a parità di punteggio, la squadra che avrà la miglior differenza reti.</w:t>
      </w:r>
    </w:p>
    <w:p w14:paraId="3A37D9E1" w14:textId="77777777" w:rsidR="00B82309" w:rsidRPr="00CE199C" w:rsidRDefault="00B82309" w:rsidP="00B82309">
      <w:pPr>
        <w:pStyle w:val="Corpodeltesto21"/>
        <w:divId w:val="527259509"/>
        <w:rPr>
          <w:rFonts w:ascii="Arial" w:hAnsi="Arial" w:cs="Arial"/>
          <w:color w:val="002060"/>
          <w:sz w:val="22"/>
        </w:rPr>
      </w:pPr>
      <w:r w:rsidRPr="00CE199C">
        <w:rPr>
          <w:rFonts w:ascii="Arial" w:hAnsi="Arial" w:cs="Arial"/>
          <w:color w:val="002060"/>
          <w:sz w:val="22"/>
        </w:rPr>
        <w:t xml:space="preserve">Persistendo ancora la parità, si disputeranno due tempi supplementari di </w:t>
      </w:r>
      <w:proofErr w:type="gramStart"/>
      <w:r w:rsidRPr="00CE199C">
        <w:rPr>
          <w:rFonts w:ascii="Arial" w:hAnsi="Arial" w:cs="Arial"/>
          <w:color w:val="002060"/>
          <w:sz w:val="22"/>
        </w:rPr>
        <w:t>5</w:t>
      </w:r>
      <w:proofErr w:type="gramEnd"/>
      <w:r w:rsidRPr="00CE199C">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0BAE507A" w14:textId="77777777" w:rsidR="00B82309" w:rsidRDefault="00B82309" w:rsidP="00B82309">
      <w:pPr>
        <w:pStyle w:val="Nessunaspaziatura"/>
        <w:divId w:val="527259509"/>
        <w:rPr>
          <w:rFonts w:ascii="Arial" w:hAnsi="Arial" w:cs="Arial"/>
          <w:color w:val="002060"/>
        </w:rPr>
      </w:pPr>
    </w:p>
    <w:p w14:paraId="39521397" w14:textId="77777777" w:rsidR="00B82309" w:rsidRPr="00A30720" w:rsidRDefault="00B82309" w:rsidP="00B82309">
      <w:pPr>
        <w:pStyle w:val="Nessunaspaziatura"/>
        <w:divId w:val="527259509"/>
        <w:rPr>
          <w:rFonts w:ascii="Arial" w:hAnsi="Arial" w:cs="Arial"/>
          <w:b/>
          <w:bCs/>
          <w:i/>
          <w:iCs/>
          <w:color w:val="002060"/>
        </w:rPr>
      </w:pPr>
      <w:r w:rsidRPr="00A30720">
        <w:rPr>
          <w:rFonts w:ascii="Arial" w:hAnsi="Arial" w:cs="Arial"/>
          <w:b/>
          <w:bCs/>
          <w:i/>
          <w:iCs/>
          <w:color w:val="002060"/>
        </w:rPr>
        <w:t>Il format della Coppa Italia Calcio a Cinque Serie C è stato pubblicato nel Comunicato Ufficiale n° 05 del 09/08/2021.</w:t>
      </w:r>
    </w:p>
    <w:bookmarkEnd w:id="8"/>
    <w:p w14:paraId="00AD61AF" w14:textId="168931FF" w:rsidR="006D3F8F" w:rsidRPr="00AF6626" w:rsidRDefault="006D3F8F" w:rsidP="006D3F8F">
      <w:pPr>
        <w:pStyle w:val="TITOLOPRINC"/>
        <w:divId w:val="527259509"/>
        <w:rPr>
          <w:color w:val="002060"/>
        </w:rPr>
      </w:pPr>
      <w:r w:rsidRPr="00AF6626">
        <w:rPr>
          <w:color w:val="002060"/>
        </w:rPr>
        <w:t>PROGRAMMA GARE</w:t>
      </w:r>
    </w:p>
    <w:p w14:paraId="7CB4E2B5" w14:textId="77777777" w:rsidR="006D3F8F" w:rsidRPr="00F26BC0" w:rsidRDefault="006D3F8F" w:rsidP="006D3F8F">
      <w:pPr>
        <w:pStyle w:val="SOTTOTITOLOCAMPIONATO1"/>
        <w:divId w:val="527259509"/>
        <w:rPr>
          <w:color w:val="002060"/>
        </w:rPr>
      </w:pPr>
      <w:r w:rsidRPr="00F26BC0">
        <w:rPr>
          <w:color w:val="002060"/>
        </w:rPr>
        <w:t>GIRONE S1 - 1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6"/>
        <w:gridCol w:w="2016"/>
        <w:gridCol w:w="385"/>
        <w:gridCol w:w="898"/>
        <w:gridCol w:w="1177"/>
        <w:gridCol w:w="1552"/>
        <w:gridCol w:w="1556"/>
      </w:tblGrid>
      <w:tr w:rsidR="006D3F8F" w:rsidRPr="00F26BC0" w14:paraId="033627A1" w14:textId="77777777" w:rsidTr="006D3F8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A33BD" w14:textId="77777777" w:rsidR="006D3F8F" w:rsidRPr="00F26BC0" w:rsidRDefault="006D3F8F" w:rsidP="003C481F">
            <w:pPr>
              <w:pStyle w:val="HEADERTABELLA"/>
              <w:rPr>
                <w:color w:val="002060"/>
              </w:rPr>
            </w:pPr>
            <w:r w:rsidRPr="00F26BC0">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FA868" w14:textId="77777777" w:rsidR="006D3F8F" w:rsidRPr="00F26BC0" w:rsidRDefault="006D3F8F" w:rsidP="003C481F">
            <w:pPr>
              <w:pStyle w:val="HEADERTABELLA"/>
              <w:rPr>
                <w:color w:val="002060"/>
              </w:rPr>
            </w:pPr>
            <w:r w:rsidRPr="00F26B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C9A50" w14:textId="77777777" w:rsidR="006D3F8F" w:rsidRPr="00F26BC0" w:rsidRDefault="006D3F8F" w:rsidP="003C481F">
            <w:pPr>
              <w:pStyle w:val="HEADERTABELLA"/>
              <w:rPr>
                <w:color w:val="002060"/>
              </w:rPr>
            </w:pPr>
            <w:r w:rsidRPr="00F26B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8C4B4" w14:textId="77777777" w:rsidR="006D3F8F" w:rsidRPr="00F26BC0" w:rsidRDefault="006D3F8F" w:rsidP="003C481F">
            <w:pPr>
              <w:pStyle w:val="HEADERTABELLA"/>
              <w:rPr>
                <w:color w:val="002060"/>
              </w:rPr>
            </w:pPr>
            <w:r w:rsidRPr="00F26B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F1ED6" w14:textId="77777777" w:rsidR="006D3F8F" w:rsidRPr="00F26BC0" w:rsidRDefault="006D3F8F" w:rsidP="003C481F">
            <w:pPr>
              <w:pStyle w:val="HEADERTABELLA"/>
              <w:rPr>
                <w:color w:val="002060"/>
              </w:rPr>
            </w:pPr>
            <w:r w:rsidRPr="00F26B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EAB5E" w14:textId="77777777" w:rsidR="006D3F8F" w:rsidRPr="00F26BC0" w:rsidRDefault="006D3F8F" w:rsidP="003C481F">
            <w:pPr>
              <w:pStyle w:val="HEADERTABELLA"/>
              <w:rPr>
                <w:color w:val="002060"/>
              </w:rPr>
            </w:pPr>
            <w:proofErr w:type="spellStart"/>
            <w:r w:rsidRPr="00F26BC0">
              <w:rPr>
                <w:color w:val="002060"/>
              </w:rPr>
              <w:t>Localita'</w:t>
            </w:r>
            <w:proofErr w:type="spellEnd"/>
            <w:r w:rsidRPr="00F26BC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114C1" w14:textId="77777777" w:rsidR="006D3F8F" w:rsidRPr="00F26BC0" w:rsidRDefault="006D3F8F" w:rsidP="003C481F">
            <w:pPr>
              <w:pStyle w:val="HEADERTABELLA"/>
              <w:rPr>
                <w:color w:val="002060"/>
              </w:rPr>
            </w:pPr>
            <w:r w:rsidRPr="00F26BC0">
              <w:rPr>
                <w:color w:val="002060"/>
              </w:rPr>
              <w:t>Indirizzo Impianto</w:t>
            </w:r>
          </w:p>
        </w:tc>
      </w:tr>
      <w:tr w:rsidR="006D3F8F" w:rsidRPr="00F26BC0" w14:paraId="5AA65385" w14:textId="77777777" w:rsidTr="006D3F8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9AF42C" w14:textId="77777777" w:rsidR="006D3F8F" w:rsidRPr="00F26BC0" w:rsidRDefault="006D3F8F" w:rsidP="003C481F">
            <w:pPr>
              <w:pStyle w:val="ROWTABELLA"/>
              <w:rPr>
                <w:color w:val="002060"/>
              </w:rPr>
            </w:pPr>
            <w:r w:rsidRPr="00F26BC0">
              <w:rPr>
                <w:color w:val="002060"/>
              </w:rPr>
              <w:t>CHIARAVALLE FUTSAL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62E08" w14:textId="77777777" w:rsidR="006D3F8F" w:rsidRPr="00F26BC0" w:rsidRDefault="006D3F8F" w:rsidP="003C481F">
            <w:pPr>
              <w:pStyle w:val="ROWTABELLA"/>
              <w:rPr>
                <w:color w:val="002060"/>
              </w:rPr>
            </w:pPr>
            <w:r w:rsidRPr="00F26BC0">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09E8E" w14:textId="77777777" w:rsidR="006D3F8F" w:rsidRPr="00F26BC0" w:rsidRDefault="006D3F8F" w:rsidP="003C481F">
            <w:pPr>
              <w:pStyle w:val="ROWTABELLA"/>
              <w:jc w:val="center"/>
              <w:rPr>
                <w:color w:val="002060"/>
              </w:rPr>
            </w:pPr>
            <w:r w:rsidRPr="00F26B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7F8985" w14:textId="77777777" w:rsidR="006D3F8F" w:rsidRPr="00F26BC0" w:rsidRDefault="006D3F8F" w:rsidP="003C481F">
            <w:pPr>
              <w:pStyle w:val="ROWTABELLA"/>
              <w:rPr>
                <w:color w:val="002060"/>
              </w:rPr>
            </w:pPr>
            <w:r w:rsidRPr="00F26BC0">
              <w:rPr>
                <w:color w:val="002060"/>
              </w:rPr>
              <w:t>11/10/2021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CBAEA7" w14:textId="77777777" w:rsidR="006D3F8F" w:rsidRPr="00F26BC0" w:rsidRDefault="006D3F8F" w:rsidP="003C481F">
            <w:pPr>
              <w:pStyle w:val="ROWTABELLA"/>
              <w:rPr>
                <w:color w:val="002060"/>
              </w:rPr>
            </w:pPr>
            <w:r w:rsidRPr="00F26BC0">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F7EF66" w14:textId="77777777" w:rsidR="006D3F8F" w:rsidRPr="00F26BC0" w:rsidRDefault="006D3F8F" w:rsidP="003C481F">
            <w:pPr>
              <w:pStyle w:val="ROWTABELLA"/>
              <w:rPr>
                <w:color w:val="002060"/>
              </w:rPr>
            </w:pPr>
            <w:r w:rsidRPr="00F26BC0">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7CE68" w14:textId="77777777" w:rsidR="006D3F8F" w:rsidRPr="00F26BC0" w:rsidRDefault="006D3F8F" w:rsidP="003C481F">
            <w:pPr>
              <w:pStyle w:val="ROWTABELLA"/>
              <w:rPr>
                <w:color w:val="002060"/>
              </w:rPr>
            </w:pPr>
            <w:r w:rsidRPr="00F26BC0">
              <w:rPr>
                <w:color w:val="002060"/>
              </w:rPr>
              <w:t>VIA FALCONARA</w:t>
            </w:r>
          </w:p>
        </w:tc>
      </w:tr>
      <w:tr w:rsidR="006D3F8F" w:rsidRPr="00F26BC0" w14:paraId="40EC87AD"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EEE7B" w14:textId="77777777" w:rsidR="006D3F8F" w:rsidRPr="00F26BC0" w:rsidRDefault="006D3F8F" w:rsidP="003C481F">
            <w:pPr>
              <w:pStyle w:val="ROWTABELLA"/>
              <w:rPr>
                <w:color w:val="002060"/>
              </w:rPr>
            </w:pPr>
            <w:r w:rsidRPr="00F26BC0">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6FC45E" w14:textId="77777777" w:rsidR="006D3F8F" w:rsidRPr="00F26BC0" w:rsidRDefault="006D3F8F" w:rsidP="003C481F">
            <w:pPr>
              <w:pStyle w:val="ROWTABELLA"/>
              <w:rPr>
                <w:color w:val="002060"/>
              </w:rPr>
            </w:pPr>
            <w:r w:rsidRPr="00F26BC0">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CD2244"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A85590" w14:textId="77777777" w:rsidR="006D3F8F" w:rsidRPr="00F26BC0" w:rsidRDefault="006D3F8F" w:rsidP="003C481F">
            <w:pPr>
              <w:pStyle w:val="ROWTABELLA"/>
              <w:rPr>
                <w:color w:val="002060"/>
              </w:rPr>
            </w:pPr>
            <w:r w:rsidRPr="00F26BC0">
              <w:rPr>
                <w:color w:val="002060"/>
              </w:rPr>
              <w:t>13/10/2021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E71409" w14:textId="77777777" w:rsidR="006D3F8F" w:rsidRPr="00F26BC0" w:rsidRDefault="006D3F8F" w:rsidP="003C481F">
            <w:pPr>
              <w:pStyle w:val="ROWTABELLA"/>
              <w:rPr>
                <w:color w:val="002060"/>
              </w:rPr>
            </w:pPr>
            <w:r w:rsidRPr="00F26BC0">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F862E1" w14:textId="77777777" w:rsidR="006D3F8F" w:rsidRPr="00F26BC0" w:rsidRDefault="006D3F8F" w:rsidP="003C481F">
            <w:pPr>
              <w:pStyle w:val="ROWTABELLA"/>
              <w:rPr>
                <w:color w:val="002060"/>
              </w:rPr>
            </w:pPr>
            <w:r w:rsidRPr="00F26BC0">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638C4" w14:textId="77777777" w:rsidR="006D3F8F" w:rsidRPr="00F26BC0" w:rsidRDefault="006D3F8F" w:rsidP="003C481F">
            <w:pPr>
              <w:pStyle w:val="ROWTABELLA"/>
              <w:rPr>
                <w:color w:val="002060"/>
              </w:rPr>
            </w:pPr>
            <w:r w:rsidRPr="00F26BC0">
              <w:rPr>
                <w:color w:val="002060"/>
              </w:rPr>
              <w:t>VIA ROMA 201</w:t>
            </w:r>
          </w:p>
        </w:tc>
      </w:tr>
      <w:tr w:rsidR="006D3F8F" w:rsidRPr="00F26BC0" w14:paraId="39AA0F9D"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1DD4D5" w14:textId="77777777" w:rsidR="006D3F8F" w:rsidRPr="00F26BC0" w:rsidRDefault="006D3F8F" w:rsidP="003C481F">
            <w:pPr>
              <w:pStyle w:val="ROWTABELLA"/>
              <w:rPr>
                <w:color w:val="002060"/>
              </w:rPr>
            </w:pPr>
            <w:r w:rsidRPr="00F26BC0">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7AD92E" w14:textId="77777777" w:rsidR="006D3F8F" w:rsidRPr="00F26BC0" w:rsidRDefault="006D3F8F" w:rsidP="003C481F">
            <w:pPr>
              <w:pStyle w:val="ROWTABELLA"/>
              <w:rPr>
                <w:color w:val="002060"/>
              </w:rPr>
            </w:pPr>
            <w:r w:rsidRPr="00F26BC0">
              <w:rPr>
                <w:color w:val="002060"/>
              </w:rPr>
              <w:t xml:space="preserve">AUDAX 1970 </w:t>
            </w:r>
            <w:proofErr w:type="gramStart"/>
            <w:r w:rsidRPr="00F26BC0">
              <w:rPr>
                <w:color w:val="002060"/>
              </w:rPr>
              <w:t>S.ANGELO</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EA7F78"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28FC8E" w14:textId="77777777" w:rsidR="006D3F8F" w:rsidRPr="00F26BC0" w:rsidRDefault="006D3F8F" w:rsidP="003C481F">
            <w:pPr>
              <w:pStyle w:val="ROWTABELLA"/>
              <w:rPr>
                <w:color w:val="002060"/>
              </w:rPr>
            </w:pPr>
            <w:r w:rsidRPr="00F26BC0">
              <w:rPr>
                <w:color w:val="002060"/>
              </w:rPr>
              <w:t>13/10/2021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6DA4E2" w14:textId="77777777" w:rsidR="006D3F8F" w:rsidRPr="00F26BC0" w:rsidRDefault="006D3F8F" w:rsidP="003C481F">
            <w:pPr>
              <w:pStyle w:val="ROWTABELLA"/>
              <w:rPr>
                <w:color w:val="002060"/>
              </w:rPr>
            </w:pPr>
            <w:r w:rsidRPr="00F26BC0">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5B4F03" w14:textId="77777777" w:rsidR="006D3F8F" w:rsidRPr="00F26BC0" w:rsidRDefault="006D3F8F" w:rsidP="003C481F">
            <w:pPr>
              <w:pStyle w:val="ROWTABELLA"/>
              <w:rPr>
                <w:color w:val="002060"/>
              </w:rPr>
            </w:pPr>
            <w:r w:rsidRPr="00F26BC0">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F308EB" w14:textId="77777777" w:rsidR="006D3F8F" w:rsidRPr="00F26BC0" w:rsidRDefault="006D3F8F" w:rsidP="003C481F">
            <w:pPr>
              <w:pStyle w:val="ROWTABELLA"/>
              <w:rPr>
                <w:color w:val="002060"/>
              </w:rPr>
            </w:pPr>
            <w:r w:rsidRPr="00F26BC0">
              <w:rPr>
                <w:color w:val="002060"/>
              </w:rPr>
              <w:t>VIA RISORGIMENTO 16</w:t>
            </w:r>
          </w:p>
        </w:tc>
      </w:tr>
      <w:tr w:rsidR="006D3F8F" w:rsidRPr="00F26BC0" w14:paraId="3E7C74F0"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25D79F" w14:textId="77777777" w:rsidR="006D3F8F" w:rsidRPr="00F26BC0" w:rsidRDefault="006D3F8F" w:rsidP="003C481F">
            <w:pPr>
              <w:pStyle w:val="ROWTABELLA"/>
              <w:rPr>
                <w:color w:val="002060"/>
              </w:rPr>
            </w:pPr>
            <w:r w:rsidRPr="00F26BC0">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CDC394" w14:textId="77777777" w:rsidR="006D3F8F" w:rsidRPr="00F26BC0" w:rsidRDefault="006D3F8F" w:rsidP="003C481F">
            <w:pPr>
              <w:pStyle w:val="ROWTABELLA"/>
              <w:rPr>
                <w:color w:val="002060"/>
              </w:rPr>
            </w:pPr>
            <w:r w:rsidRPr="00F26BC0">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D4F649"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F9091E" w14:textId="77777777" w:rsidR="006D3F8F" w:rsidRPr="00F26BC0" w:rsidRDefault="006D3F8F" w:rsidP="003C481F">
            <w:pPr>
              <w:pStyle w:val="ROWTABELLA"/>
              <w:rPr>
                <w:color w:val="002060"/>
              </w:rPr>
            </w:pPr>
            <w:r w:rsidRPr="00F26BC0">
              <w:rPr>
                <w:color w:val="002060"/>
              </w:rPr>
              <w:t>13/10/2021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DF7906" w14:textId="77777777" w:rsidR="006D3F8F" w:rsidRPr="00F26BC0" w:rsidRDefault="006D3F8F" w:rsidP="003C481F">
            <w:pPr>
              <w:pStyle w:val="ROWTABELLA"/>
              <w:rPr>
                <w:color w:val="002060"/>
              </w:rPr>
            </w:pPr>
            <w:r w:rsidRPr="00F26BC0">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32ACB4" w14:textId="77777777" w:rsidR="006D3F8F" w:rsidRPr="00F26BC0" w:rsidRDefault="006D3F8F" w:rsidP="003C481F">
            <w:pPr>
              <w:pStyle w:val="ROWTABELLA"/>
              <w:rPr>
                <w:color w:val="002060"/>
              </w:rPr>
            </w:pPr>
            <w:r w:rsidRPr="00F26BC0">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1840D7" w14:textId="77777777" w:rsidR="006D3F8F" w:rsidRPr="00F26BC0" w:rsidRDefault="006D3F8F" w:rsidP="003C481F">
            <w:pPr>
              <w:pStyle w:val="ROWTABELLA"/>
              <w:rPr>
                <w:color w:val="002060"/>
              </w:rPr>
            </w:pPr>
            <w:r w:rsidRPr="00F26BC0">
              <w:rPr>
                <w:color w:val="002060"/>
              </w:rPr>
              <w:t>VIA IV NOVEMBRE</w:t>
            </w:r>
          </w:p>
        </w:tc>
      </w:tr>
      <w:tr w:rsidR="006D3F8F" w:rsidRPr="00F26BC0" w14:paraId="72170B0D"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9EE657" w14:textId="77777777" w:rsidR="006D3F8F" w:rsidRPr="00F26BC0" w:rsidRDefault="006D3F8F" w:rsidP="003C481F">
            <w:pPr>
              <w:pStyle w:val="ROWTABELLA"/>
              <w:rPr>
                <w:color w:val="002060"/>
              </w:rPr>
            </w:pPr>
            <w:r w:rsidRPr="00F26BC0">
              <w:rPr>
                <w:color w:val="002060"/>
              </w:rPr>
              <w:t xml:space="preserve">AUDAX 1970 </w:t>
            </w:r>
            <w:proofErr w:type="gramStart"/>
            <w:r w:rsidRPr="00F26BC0">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F77890" w14:textId="77777777" w:rsidR="006D3F8F" w:rsidRPr="00F26BC0" w:rsidRDefault="006D3F8F" w:rsidP="003C481F">
            <w:pPr>
              <w:pStyle w:val="ROWTABELLA"/>
              <w:rPr>
                <w:color w:val="002060"/>
              </w:rPr>
            </w:pPr>
            <w:r w:rsidRPr="00F26BC0">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D907CC"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0D14FF" w14:textId="77777777" w:rsidR="006D3F8F" w:rsidRPr="00F26BC0" w:rsidRDefault="006D3F8F" w:rsidP="003C481F">
            <w:pPr>
              <w:pStyle w:val="ROWTABELLA"/>
              <w:rPr>
                <w:color w:val="002060"/>
              </w:rPr>
            </w:pPr>
            <w:r w:rsidRPr="00F26BC0">
              <w:rPr>
                <w:color w:val="002060"/>
              </w:rPr>
              <w:t>25/10/2021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EB4617" w14:textId="77777777" w:rsidR="006D3F8F" w:rsidRPr="00F26BC0" w:rsidRDefault="006D3F8F" w:rsidP="003C481F">
            <w:pPr>
              <w:pStyle w:val="ROWTABELLA"/>
              <w:rPr>
                <w:color w:val="002060"/>
              </w:rPr>
            </w:pPr>
            <w:r w:rsidRPr="00F26BC0">
              <w:rPr>
                <w:color w:val="002060"/>
              </w:rPr>
              <w:t>5138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ECB6D3" w14:textId="77777777" w:rsidR="006D3F8F" w:rsidRPr="00F26BC0" w:rsidRDefault="006D3F8F" w:rsidP="003C481F">
            <w:pPr>
              <w:pStyle w:val="ROWTABELLA"/>
              <w:rPr>
                <w:color w:val="002060"/>
              </w:rPr>
            </w:pPr>
            <w:r w:rsidRPr="00F26BC0">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E87A7" w14:textId="77777777" w:rsidR="006D3F8F" w:rsidRPr="00F26BC0" w:rsidRDefault="006D3F8F" w:rsidP="003C481F">
            <w:pPr>
              <w:pStyle w:val="ROWTABELLA"/>
              <w:rPr>
                <w:color w:val="002060"/>
              </w:rPr>
            </w:pPr>
            <w:r w:rsidRPr="00F26BC0">
              <w:rPr>
                <w:color w:val="002060"/>
              </w:rPr>
              <w:t>VIA CAPANNA SNC</w:t>
            </w:r>
          </w:p>
        </w:tc>
      </w:tr>
      <w:tr w:rsidR="006D3F8F" w:rsidRPr="00F26BC0" w14:paraId="7E3E547F"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0FD573" w14:textId="77777777" w:rsidR="006D3F8F" w:rsidRPr="00F26BC0" w:rsidRDefault="006D3F8F" w:rsidP="003C481F">
            <w:pPr>
              <w:pStyle w:val="ROWTABELLA"/>
              <w:rPr>
                <w:color w:val="002060"/>
              </w:rPr>
            </w:pPr>
            <w:r w:rsidRPr="00F26BC0">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C93FC" w14:textId="77777777" w:rsidR="006D3F8F" w:rsidRPr="00F26BC0" w:rsidRDefault="006D3F8F" w:rsidP="003C481F">
            <w:pPr>
              <w:pStyle w:val="ROWTABELLA"/>
              <w:rPr>
                <w:color w:val="002060"/>
              </w:rPr>
            </w:pPr>
            <w:r w:rsidRPr="00F26BC0">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462A74"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D75A04"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A515EE" w14:textId="77777777" w:rsidR="006D3F8F" w:rsidRPr="00F26BC0" w:rsidRDefault="006D3F8F" w:rsidP="003C481F">
            <w:pPr>
              <w:pStyle w:val="ROWTABELLA"/>
              <w:rPr>
                <w:color w:val="002060"/>
              </w:rPr>
            </w:pPr>
            <w:r w:rsidRPr="00F26BC0">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473A6E" w14:textId="77777777" w:rsidR="006D3F8F" w:rsidRPr="00F26BC0" w:rsidRDefault="006D3F8F" w:rsidP="003C481F">
            <w:pPr>
              <w:pStyle w:val="ROWTABELLA"/>
              <w:rPr>
                <w:color w:val="002060"/>
              </w:rPr>
            </w:pPr>
            <w:r w:rsidRPr="00F26BC0">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99682D" w14:textId="77777777" w:rsidR="006D3F8F" w:rsidRPr="00F26BC0" w:rsidRDefault="006D3F8F" w:rsidP="003C481F">
            <w:pPr>
              <w:pStyle w:val="ROWTABELLA"/>
              <w:rPr>
                <w:color w:val="002060"/>
              </w:rPr>
            </w:pPr>
            <w:r w:rsidRPr="00F26BC0">
              <w:rPr>
                <w:color w:val="002060"/>
              </w:rPr>
              <w:t>VIA DELLO STADIO</w:t>
            </w:r>
          </w:p>
        </w:tc>
      </w:tr>
      <w:tr w:rsidR="006D3F8F" w:rsidRPr="00F26BC0" w14:paraId="472F68C9"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C7749" w14:textId="77777777" w:rsidR="006D3F8F" w:rsidRPr="00F26BC0" w:rsidRDefault="006D3F8F" w:rsidP="003C481F">
            <w:pPr>
              <w:pStyle w:val="ROWTABELLA"/>
              <w:rPr>
                <w:color w:val="002060"/>
              </w:rPr>
            </w:pPr>
            <w:r w:rsidRPr="00F26BC0">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B8FBC6" w14:textId="77777777" w:rsidR="006D3F8F" w:rsidRPr="00F26BC0" w:rsidRDefault="006D3F8F" w:rsidP="003C481F">
            <w:pPr>
              <w:pStyle w:val="ROWTABELLA"/>
              <w:rPr>
                <w:color w:val="002060"/>
              </w:rPr>
            </w:pPr>
            <w:r w:rsidRPr="00F26BC0">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9F7CA7"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7DBC1B"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A63373" w14:textId="77777777" w:rsidR="006D3F8F" w:rsidRPr="00F26BC0" w:rsidRDefault="006D3F8F" w:rsidP="003C481F">
            <w:pPr>
              <w:pStyle w:val="ROWTABELLA"/>
              <w:rPr>
                <w:color w:val="002060"/>
              </w:rPr>
            </w:pPr>
            <w:r w:rsidRPr="00F26BC0">
              <w:rPr>
                <w:color w:val="002060"/>
              </w:rPr>
              <w:t xml:space="preserve">5429 PAL.COM. </w:t>
            </w:r>
            <w:proofErr w:type="gramStart"/>
            <w:r w:rsidRPr="00F26BC0">
              <w:rPr>
                <w:color w:val="002060"/>
              </w:rPr>
              <w:t>S.MICHELE</w:t>
            </w:r>
            <w:proofErr w:type="gramEnd"/>
            <w:r w:rsidRPr="00F26BC0">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107BDF" w14:textId="77777777" w:rsidR="006D3F8F" w:rsidRPr="00F26BC0" w:rsidRDefault="006D3F8F" w:rsidP="003C481F">
            <w:pPr>
              <w:pStyle w:val="ROWTABELLA"/>
              <w:rPr>
                <w:color w:val="002060"/>
              </w:rPr>
            </w:pPr>
            <w:r w:rsidRPr="00F26BC0">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6D0396" w14:textId="77777777" w:rsidR="006D3F8F" w:rsidRPr="00F26BC0" w:rsidRDefault="006D3F8F" w:rsidP="003C481F">
            <w:pPr>
              <w:pStyle w:val="ROWTABELLA"/>
              <w:rPr>
                <w:color w:val="002060"/>
              </w:rPr>
            </w:pPr>
            <w:r w:rsidRPr="00F26BC0">
              <w:rPr>
                <w:color w:val="002060"/>
              </w:rPr>
              <w:t>VIA LORETO</w:t>
            </w:r>
          </w:p>
        </w:tc>
      </w:tr>
      <w:tr w:rsidR="006D3F8F" w:rsidRPr="00F26BC0" w14:paraId="790A9919" w14:textId="77777777" w:rsidTr="006D3F8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D3B1F4" w14:textId="77777777" w:rsidR="006D3F8F" w:rsidRPr="00F26BC0" w:rsidRDefault="006D3F8F" w:rsidP="003C481F">
            <w:pPr>
              <w:pStyle w:val="ROWTABELLA"/>
              <w:rPr>
                <w:color w:val="002060"/>
              </w:rPr>
            </w:pPr>
            <w:r w:rsidRPr="00F26BC0">
              <w:rPr>
                <w:color w:val="002060"/>
              </w:rPr>
              <w:t>OLYMPIA FANO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5E8354" w14:textId="77777777" w:rsidR="006D3F8F" w:rsidRPr="00F26BC0" w:rsidRDefault="006D3F8F" w:rsidP="003C481F">
            <w:pPr>
              <w:pStyle w:val="ROWTABELLA"/>
              <w:rPr>
                <w:color w:val="002060"/>
              </w:rPr>
            </w:pPr>
            <w:r w:rsidRPr="00F26BC0">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1155E"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D9302" w14:textId="77777777" w:rsidR="006D3F8F" w:rsidRPr="00F26BC0" w:rsidRDefault="006D3F8F" w:rsidP="003C481F">
            <w:pPr>
              <w:pStyle w:val="ROWTABELLA"/>
              <w:rPr>
                <w:color w:val="002060"/>
              </w:rPr>
            </w:pPr>
            <w:r w:rsidRPr="00F26BC0">
              <w:rPr>
                <w:color w:val="002060"/>
              </w:rPr>
              <w:t>27/10/2021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DA818" w14:textId="77777777" w:rsidR="006D3F8F" w:rsidRPr="00F26BC0" w:rsidRDefault="006D3F8F" w:rsidP="003C481F">
            <w:pPr>
              <w:pStyle w:val="ROWTABELLA"/>
              <w:rPr>
                <w:color w:val="002060"/>
              </w:rPr>
            </w:pPr>
            <w:r w:rsidRPr="00F26BC0">
              <w:rPr>
                <w:color w:val="002060"/>
              </w:rPr>
              <w:t xml:space="preserve">5454 </w:t>
            </w:r>
            <w:proofErr w:type="gramStart"/>
            <w:r w:rsidRPr="00F26BC0">
              <w:rPr>
                <w:color w:val="002060"/>
              </w:rPr>
              <w:t>C.COPERTO</w:t>
            </w:r>
            <w:proofErr w:type="gramEnd"/>
            <w:r w:rsidRPr="00F26BC0">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2657A4" w14:textId="77777777" w:rsidR="006D3F8F" w:rsidRPr="00F26BC0" w:rsidRDefault="006D3F8F" w:rsidP="003C481F">
            <w:pPr>
              <w:pStyle w:val="ROWTABELLA"/>
              <w:rPr>
                <w:color w:val="002060"/>
              </w:rPr>
            </w:pPr>
            <w:r w:rsidRPr="00F26BC0">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D0DE4" w14:textId="77777777" w:rsidR="006D3F8F" w:rsidRPr="00F26BC0" w:rsidRDefault="006D3F8F" w:rsidP="003C481F">
            <w:pPr>
              <w:pStyle w:val="ROWTABELLA"/>
              <w:rPr>
                <w:color w:val="002060"/>
              </w:rPr>
            </w:pPr>
            <w:r w:rsidRPr="00F26BC0">
              <w:rPr>
                <w:color w:val="002060"/>
              </w:rPr>
              <w:t>VIA VILLA TOMBARI</w:t>
            </w:r>
          </w:p>
        </w:tc>
      </w:tr>
    </w:tbl>
    <w:p w14:paraId="26A059E8" w14:textId="77777777" w:rsidR="006D3F8F" w:rsidRPr="00F26BC0" w:rsidRDefault="006D3F8F" w:rsidP="006D3F8F">
      <w:pPr>
        <w:pStyle w:val="breakline"/>
        <w:divId w:val="527259509"/>
        <w:rPr>
          <w:rFonts w:eastAsiaTheme="minorEastAsia"/>
          <w:color w:val="002060"/>
        </w:rPr>
      </w:pPr>
    </w:p>
    <w:p w14:paraId="70A5DCA4" w14:textId="77777777" w:rsidR="006D3F8F" w:rsidRPr="00F26BC0" w:rsidRDefault="006D3F8F" w:rsidP="006D3F8F">
      <w:pPr>
        <w:pStyle w:val="breakline"/>
        <w:divId w:val="527259509"/>
        <w:rPr>
          <w:color w:val="002060"/>
        </w:rPr>
      </w:pPr>
    </w:p>
    <w:p w14:paraId="260E64BC" w14:textId="77777777" w:rsidR="006D3F8F" w:rsidRPr="00F26BC0" w:rsidRDefault="006D3F8F" w:rsidP="006D3F8F">
      <w:pPr>
        <w:pStyle w:val="breakline"/>
        <w:divId w:val="527259509"/>
        <w:rPr>
          <w:color w:val="002060"/>
        </w:rPr>
      </w:pPr>
    </w:p>
    <w:p w14:paraId="113B3C2B" w14:textId="77777777" w:rsidR="006D3F8F" w:rsidRPr="00F26BC0" w:rsidRDefault="006D3F8F" w:rsidP="006D3F8F">
      <w:pPr>
        <w:pStyle w:val="SOTTOTITOLOCAMPIONATO1"/>
        <w:divId w:val="527259509"/>
        <w:rPr>
          <w:color w:val="002060"/>
        </w:rPr>
      </w:pPr>
      <w:r w:rsidRPr="00F26BC0">
        <w:rPr>
          <w:color w:val="002060"/>
        </w:rPr>
        <w:t>GIRONE S2 - 1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5"/>
        <w:gridCol w:w="2016"/>
        <w:gridCol w:w="385"/>
        <w:gridCol w:w="898"/>
        <w:gridCol w:w="1180"/>
        <w:gridCol w:w="1553"/>
        <w:gridCol w:w="1553"/>
      </w:tblGrid>
      <w:tr w:rsidR="006D3F8F" w:rsidRPr="00F26BC0" w14:paraId="5A72CD40" w14:textId="77777777" w:rsidTr="006D3F8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FF61E" w14:textId="77777777" w:rsidR="006D3F8F" w:rsidRPr="00F26BC0" w:rsidRDefault="006D3F8F" w:rsidP="003C481F">
            <w:pPr>
              <w:pStyle w:val="HEADERTABELLA"/>
              <w:rPr>
                <w:color w:val="002060"/>
              </w:rPr>
            </w:pPr>
            <w:r w:rsidRPr="00F26B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1B517" w14:textId="77777777" w:rsidR="006D3F8F" w:rsidRPr="00F26BC0" w:rsidRDefault="006D3F8F" w:rsidP="003C481F">
            <w:pPr>
              <w:pStyle w:val="HEADERTABELLA"/>
              <w:rPr>
                <w:color w:val="002060"/>
              </w:rPr>
            </w:pPr>
            <w:r w:rsidRPr="00F26B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D052D" w14:textId="77777777" w:rsidR="006D3F8F" w:rsidRPr="00F26BC0" w:rsidRDefault="006D3F8F" w:rsidP="003C481F">
            <w:pPr>
              <w:pStyle w:val="HEADERTABELLA"/>
              <w:rPr>
                <w:color w:val="002060"/>
              </w:rPr>
            </w:pPr>
            <w:r w:rsidRPr="00F26B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C76AC" w14:textId="77777777" w:rsidR="006D3F8F" w:rsidRPr="00F26BC0" w:rsidRDefault="006D3F8F" w:rsidP="003C481F">
            <w:pPr>
              <w:pStyle w:val="HEADERTABELLA"/>
              <w:rPr>
                <w:color w:val="002060"/>
              </w:rPr>
            </w:pPr>
            <w:r w:rsidRPr="00F26B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190D4" w14:textId="77777777" w:rsidR="006D3F8F" w:rsidRPr="00F26BC0" w:rsidRDefault="006D3F8F" w:rsidP="003C481F">
            <w:pPr>
              <w:pStyle w:val="HEADERTABELLA"/>
              <w:rPr>
                <w:color w:val="002060"/>
              </w:rPr>
            </w:pPr>
            <w:r w:rsidRPr="00F26B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E07E1" w14:textId="77777777" w:rsidR="006D3F8F" w:rsidRPr="00F26BC0" w:rsidRDefault="006D3F8F" w:rsidP="003C481F">
            <w:pPr>
              <w:pStyle w:val="HEADERTABELLA"/>
              <w:rPr>
                <w:color w:val="002060"/>
              </w:rPr>
            </w:pPr>
            <w:proofErr w:type="spellStart"/>
            <w:r w:rsidRPr="00F26BC0">
              <w:rPr>
                <w:color w:val="002060"/>
              </w:rPr>
              <w:t>Localita'</w:t>
            </w:r>
            <w:proofErr w:type="spellEnd"/>
            <w:r w:rsidRPr="00F26BC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12E1B" w14:textId="77777777" w:rsidR="006D3F8F" w:rsidRPr="00F26BC0" w:rsidRDefault="006D3F8F" w:rsidP="003C481F">
            <w:pPr>
              <w:pStyle w:val="HEADERTABELLA"/>
              <w:rPr>
                <w:color w:val="002060"/>
              </w:rPr>
            </w:pPr>
            <w:r w:rsidRPr="00F26BC0">
              <w:rPr>
                <w:color w:val="002060"/>
              </w:rPr>
              <w:t>Indirizzo Impianto</w:t>
            </w:r>
          </w:p>
        </w:tc>
      </w:tr>
      <w:tr w:rsidR="006D3F8F" w:rsidRPr="00F26BC0" w14:paraId="08D7E8FA" w14:textId="77777777" w:rsidTr="006D3F8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38EB71" w14:textId="77777777" w:rsidR="006D3F8F" w:rsidRPr="00F26BC0" w:rsidRDefault="006D3F8F" w:rsidP="003C481F">
            <w:pPr>
              <w:pStyle w:val="ROWTABELLA"/>
              <w:rPr>
                <w:color w:val="002060"/>
              </w:rPr>
            </w:pPr>
            <w:r w:rsidRPr="00F26BC0">
              <w:rPr>
                <w:color w:val="002060"/>
              </w:rPr>
              <w:t>NUOVA OTTRANO 98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D03B2" w14:textId="77777777" w:rsidR="006D3F8F" w:rsidRPr="00F26BC0" w:rsidRDefault="006D3F8F" w:rsidP="003C481F">
            <w:pPr>
              <w:pStyle w:val="ROWTABELLA"/>
              <w:rPr>
                <w:color w:val="002060"/>
              </w:rPr>
            </w:pPr>
            <w:r w:rsidRPr="00F26BC0">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73C5F8" w14:textId="77777777" w:rsidR="006D3F8F" w:rsidRPr="00F26BC0" w:rsidRDefault="006D3F8F" w:rsidP="003C481F">
            <w:pPr>
              <w:pStyle w:val="ROWTABELLA"/>
              <w:jc w:val="center"/>
              <w:rPr>
                <w:color w:val="002060"/>
              </w:rPr>
            </w:pPr>
            <w:r w:rsidRPr="00F26B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7E7551" w14:textId="77777777" w:rsidR="006D3F8F" w:rsidRPr="00F26BC0" w:rsidRDefault="006D3F8F" w:rsidP="003C481F">
            <w:pPr>
              <w:pStyle w:val="ROWTABELLA"/>
              <w:rPr>
                <w:color w:val="002060"/>
              </w:rPr>
            </w:pPr>
            <w:r w:rsidRPr="00F26BC0">
              <w:rPr>
                <w:color w:val="002060"/>
              </w:rPr>
              <w:t>11/10/2021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75D12" w14:textId="77777777" w:rsidR="006D3F8F" w:rsidRPr="00F26BC0" w:rsidRDefault="006D3F8F" w:rsidP="003C481F">
            <w:pPr>
              <w:pStyle w:val="ROWTABELLA"/>
              <w:rPr>
                <w:color w:val="002060"/>
              </w:rPr>
            </w:pPr>
            <w:r w:rsidRPr="00F26BC0">
              <w:rPr>
                <w:color w:val="002060"/>
              </w:rPr>
              <w:t>5063 PALASPORT "GIANCARLO GALIZIA"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6A61AB" w14:textId="77777777" w:rsidR="006D3F8F" w:rsidRPr="00F26BC0" w:rsidRDefault="006D3F8F" w:rsidP="003C481F">
            <w:pPr>
              <w:pStyle w:val="ROWTABELLA"/>
              <w:rPr>
                <w:color w:val="002060"/>
              </w:rPr>
            </w:pPr>
            <w:r w:rsidRPr="00F26BC0">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1A6C7" w14:textId="77777777" w:rsidR="006D3F8F" w:rsidRPr="00F26BC0" w:rsidRDefault="006D3F8F" w:rsidP="003C481F">
            <w:pPr>
              <w:pStyle w:val="ROWTABELLA"/>
              <w:rPr>
                <w:color w:val="002060"/>
              </w:rPr>
            </w:pPr>
            <w:r w:rsidRPr="00F26BC0">
              <w:rPr>
                <w:color w:val="002060"/>
              </w:rPr>
              <w:t>VIA GEMME, 13</w:t>
            </w:r>
          </w:p>
        </w:tc>
      </w:tr>
      <w:tr w:rsidR="006D3F8F" w:rsidRPr="00F26BC0" w14:paraId="01A4342F"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1179A3" w14:textId="77777777" w:rsidR="006D3F8F" w:rsidRPr="00F26BC0" w:rsidRDefault="006D3F8F" w:rsidP="003C481F">
            <w:pPr>
              <w:pStyle w:val="ROWTABELLA"/>
              <w:rPr>
                <w:color w:val="002060"/>
              </w:rPr>
            </w:pPr>
            <w:r w:rsidRPr="00F26BC0">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74529B" w14:textId="77777777" w:rsidR="006D3F8F" w:rsidRPr="00F26BC0" w:rsidRDefault="006D3F8F" w:rsidP="003C481F">
            <w:pPr>
              <w:pStyle w:val="ROWTABELLA"/>
              <w:rPr>
                <w:color w:val="002060"/>
              </w:rPr>
            </w:pPr>
            <w:r w:rsidRPr="00F26BC0">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91EFD6"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AA8AF4" w14:textId="77777777" w:rsidR="006D3F8F" w:rsidRPr="00F26BC0" w:rsidRDefault="006D3F8F" w:rsidP="003C481F">
            <w:pPr>
              <w:pStyle w:val="ROWTABELLA"/>
              <w:rPr>
                <w:color w:val="002060"/>
              </w:rPr>
            </w:pPr>
            <w:r w:rsidRPr="00F26BC0">
              <w:rPr>
                <w:color w:val="002060"/>
              </w:rPr>
              <w:t>11/10/2021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A1A4E9" w14:textId="77777777" w:rsidR="006D3F8F" w:rsidRPr="00F26BC0" w:rsidRDefault="006D3F8F" w:rsidP="003C481F">
            <w:pPr>
              <w:pStyle w:val="ROWTABELLA"/>
              <w:rPr>
                <w:color w:val="002060"/>
              </w:rPr>
            </w:pPr>
            <w:r w:rsidRPr="00F26BC0">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03231" w14:textId="77777777" w:rsidR="006D3F8F" w:rsidRPr="00F26BC0" w:rsidRDefault="006D3F8F" w:rsidP="003C481F">
            <w:pPr>
              <w:pStyle w:val="ROWTABELLA"/>
              <w:rPr>
                <w:color w:val="002060"/>
              </w:rPr>
            </w:pPr>
            <w:r w:rsidRPr="00F26BC0">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D280CF" w14:textId="77777777" w:rsidR="006D3F8F" w:rsidRPr="00F26BC0" w:rsidRDefault="006D3F8F" w:rsidP="003C481F">
            <w:pPr>
              <w:pStyle w:val="ROWTABELLA"/>
              <w:rPr>
                <w:color w:val="002060"/>
              </w:rPr>
            </w:pPr>
            <w:r w:rsidRPr="00F26BC0">
              <w:rPr>
                <w:color w:val="002060"/>
              </w:rPr>
              <w:t xml:space="preserve">VIA </w:t>
            </w:r>
            <w:proofErr w:type="gramStart"/>
            <w:r w:rsidRPr="00F26BC0">
              <w:rPr>
                <w:color w:val="002060"/>
              </w:rPr>
              <w:t>B.BUOZZI</w:t>
            </w:r>
            <w:proofErr w:type="gramEnd"/>
          </w:p>
        </w:tc>
      </w:tr>
      <w:tr w:rsidR="006D3F8F" w:rsidRPr="00F26BC0" w14:paraId="227ACBBF"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729E48" w14:textId="77777777" w:rsidR="006D3F8F" w:rsidRPr="00F26BC0" w:rsidRDefault="006D3F8F" w:rsidP="003C481F">
            <w:pPr>
              <w:pStyle w:val="ROWTABELLA"/>
              <w:rPr>
                <w:color w:val="002060"/>
              </w:rPr>
            </w:pPr>
            <w:r w:rsidRPr="00F26BC0">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2EF445" w14:textId="77777777" w:rsidR="006D3F8F" w:rsidRPr="00F26BC0" w:rsidRDefault="006D3F8F" w:rsidP="003C481F">
            <w:pPr>
              <w:pStyle w:val="ROWTABELLA"/>
              <w:rPr>
                <w:color w:val="002060"/>
              </w:rPr>
            </w:pPr>
            <w:r w:rsidRPr="00F26BC0">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DBE51"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5AF0F2" w14:textId="77777777" w:rsidR="006D3F8F" w:rsidRPr="00F26BC0" w:rsidRDefault="006D3F8F" w:rsidP="003C481F">
            <w:pPr>
              <w:pStyle w:val="ROWTABELLA"/>
              <w:rPr>
                <w:color w:val="002060"/>
              </w:rPr>
            </w:pPr>
            <w:r w:rsidRPr="00F26BC0">
              <w:rPr>
                <w:color w:val="002060"/>
              </w:rPr>
              <w:t>13/10/2021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DA4909" w14:textId="77777777" w:rsidR="006D3F8F" w:rsidRPr="00F26BC0" w:rsidRDefault="006D3F8F" w:rsidP="003C481F">
            <w:pPr>
              <w:pStyle w:val="ROWTABELLA"/>
              <w:rPr>
                <w:color w:val="002060"/>
              </w:rPr>
            </w:pPr>
            <w:r w:rsidRPr="00F26BC0">
              <w:rPr>
                <w:color w:val="002060"/>
              </w:rPr>
              <w:t>5011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309EEE" w14:textId="77777777" w:rsidR="006D3F8F" w:rsidRPr="00F26BC0" w:rsidRDefault="006D3F8F" w:rsidP="003C481F">
            <w:pPr>
              <w:pStyle w:val="ROWTABELLA"/>
              <w:rPr>
                <w:color w:val="002060"/>
              </w:rPr>
            </w:pPr>
            <w:r w:rsidRPr="00F26BC0">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E074C" w14:textId="77777777" w:rsidR="006D3F8F" w:rsidRPr="00F26BC0" w:rsidRDefault="006D3F8F" w:rsidP="003C481F">
            <w:pPr>
              <w:pStyle w:val="ROWTABELLA"/>
              <w:rPr>
                <w:color w:val="002060"/>
              </w:rPr>
            </w:pPr>
            <w:r w:rsidRPr="00F26BC0">
              <w:rPr>
                <w:color w:val="002060"/>
              </w:rPr>
              <w:t>FRAZIONE COPPO VIA FORMA</w:t>
            </w:r>
          </w:p>
        </w:tc>
      </w:tr>
      <w:tr w:rsidR="006D3F8F" w:rsidRPr="00F26BC0" w14:paraId="03565BDB"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E72FC2" w14:textId="77777777" w:rsidR="006D3F8F" w:rsidRPr="00F26BC0" w:rsidRDefault="006D3F8F" w:rsidP="003C481F">
            <w:pPr>
              <w:pStyle w:val="ROWTABELLA"/>
              <w:rPr>
                <w:color w:val="002060"/>
              </w:rPr>
            </w:pPr>
            <w:r w:rsidRPr="00F26BC0">
              <w:rPr>
                <w:color w:val="002060"/>
              </w:rPr>
              <w:t>AURORA TREIA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20095B" w14:textId="77777777" w:rsidR="006D3F8F" w:rsidRPr="00F26BC0" w:rsidRDefault="006D3F8F" w:rsidP="003C481F">
            <w:pPr>
              <w:pStyle w:val="ROWTABELLA"/>
              <w:rPr>
                <w:color w:val="002060"/>
              </w:rPr>
            </w:pPr>
            <w:r w:rsidRPr="00F26BC0">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13C6C5"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0BD3DD2" w14:textId="77777777" w:rsidR="006D3F8F" w:rsidRPr="00F26BC0" w:rsidRDefault="006D3F8F" w:rsidP="003C481F">
            <w:pPr>
              <w:pStyle w:val="ROWTABELLA"/>
              <w:rPr>
                <w:color w:val="002060"/>
              </w:rPr>
            </w:pPr>
            <w:r w:rsidRPr="00F26BC0">
              <w:rPr>
                <w:color w:val="002060"/>
              </w:rPr>
              <w:t>13/10/2021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F97B5A" w14:textId="77777777" w:rsidR="006D3F8F" w:rsidRPr="00F26BC0" w:rsidRDefault="006D3F8F" w:rsidP="003C481F">
            <w:pPr>
              <w:pStyle w:val="ROWTABELLA"/>
              <w:rPr>
                <w:color w:val="002060"/>
              </w:rPr>
            </w:pPr>
            <w:r w:rsidRPr="00F26BC0">
              <w:rPr>
                <w:color w:val="002060"/>
              </w:rPr>
              <w:t xml:space="preserve">5220 PALESTRA POLIVALENTE </w:t>
            </w:r>
            <w:proofErr w:type="gramStart"/>
            <w:r w:rsidRPr="00F26BC0">
              <w:rPr>
                <w:color w:val="002060"/>
              </w:rPr>
              <w:t>P.TREIA</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FE1246" w14:textId="77777777" w:rsidR="006D3F8F" w:rsidRPr="00F26BC0" w:rsidRDefault="006D3F8F" w:rsidP="003C481F">
            <w:pPr>
              <w:pStyle w:val="ROWTABELLA"/>
              <w:rPr>
                <w:color w:val="002060"/>
              </w:rPr>
            </w:pPr>
            <w:r w:rsidRPr="00F26BC0">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0FD475" w14:textId="77777777" w:rsidR="006D3F8F" w:rsidRPr="00F26BC0" w:rsidRDefault="006D3F8F" w:rsidP="003C481F">
            <w:pPr>
              <w:pStyle w:val="ROWTABELLA"/>
              <w:rPr>
                <w:color w:val="002060"/>
              </w:rPr>
            </w:pPr>
            <w:r w:rsidRPr="00F26BC0">
              <w:rPr>
                <w:color w:val="002060"/>
              </w:rPr>
              <w:t>VIA NICOLO' V</w:t>
            </w:r>
          </w:p>
        </w:tc>
      </w:tr>
      <w:tr w:rsidR="006D3F8F" w:rsidRPr="00F26BC0" w14:paraId="5785B612"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0EA1C0" w14:textId="77777777" w:rsidR="006D3F8F" w:rsidRPr="00F26BC0" w:rsidRDefault="006D3F8F" w:rsidP="003C481F">
            <w:pPr>
              <w:pStyle w:val="ROWTABELLA"/>
              <w:rPr>
                <w:color w:val="002060"/>
              </w:rPr>
            </w:pPr>
            <w:r w:rsidRPr="00F26BC0">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5FF747" w14:textId="77777777" w:rsidR="006D3F8F" w:rsidRPr="00F26BC0" w:rsidRDefault="006D3F8F" w:rsidP="003C481F">
            <w:pPr>
              <w:pStyle w:val="ROWTABELLA"/>
              <w:rPr>
                <w:color w:val="002060"/>
              </w:rPr>
            </w:pPr>
            <w:r w:rsidRPr="00F26BC0">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9E1EEF"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157CE2" w14:textId="77777777" w:rsidR="006D3F8F" w:rsidRPr="00F26BC0" w:rsidRDefault="006D3F8F" w:rsidP="003C481F">
            <w:pPr>
              <w:pStyle w:val="ROWTABELLA"/>
              <w:rPr>
                <w:color w:val="002060"/>
              </w:rPr>
            </w:pPr>
            <w:r w:rsidRPr="00F26BC0">
              <w:rPr>
                <w:color w:val="002060"/>
              </w:rPr>
              <w:t>25/10/2021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64BD93" w14:textId="77777777" w:rsidR="006D3F8F" w:rsidRPr="00F26BC0" w:rsidRDefault="006D3F8F" w:rsidP="003C481F">
            <w:pPr>
              <w:pStyle w:val="ROWTABELLA"/>
              <w:rPr>
                <w:color w:val="002060"/>
              </w:rPr>
            </w:pPr>
            <w:r w:rsidRPr="00F26BC0">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C97137" w14:textId="77777777" w:rsidR="006D3F8F" w:rsidRPr="00F26BC0" w:rsidRDefault="006D3F8F" w:rsidP="003C481F">
            <w:pPr>
              <w:pStyle w:val="ROWTABELLA"/>
              <w:rPr>
                <w:color w:val="002060"/>
              </w:rPr>
            </w:pPr>
            <w:r w:rsidRPr="00F26BC0">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092965" w14:textId="77777777" w:rsidR="006D3F8F" w:rsidRPr="00F26BC0" w:rsidRDefault="006D3F8F" w:rsidP="003C481F">
            <w:pPr>
              <w:pStyle w:val="ROWTABELLA"/>
              <w:rPr>
                <w:color w:val="002060"/>
              </w:rPr>
            </w:pPr>
            <w:r w:rsidRPr="00F26BC0">
              <w:rPr>
                <w:color w:val="002060"/>
              </w:rPr>
              <w:t>VIA TOBAGI STAZ. CASTELBELLINO</w:t>
            </w:r>
          </w:p>
        </w:tc>
      </w:tr>
      <w:tr w:rsidR="006D3F8F" w:rsidRPr="00F26BC0" w14:paraId="36ABB76B"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A6BB17" w14:textId="77777777" w:rsidR="006D3F8F" w:rsidRPr="00F26BC0" w:rsidRDefault="006D3F8F" w:rsidP="003C481F">
            <w:pPr>
              <w:pStyle w:val="ROWTABELLA"/>
              <w:rPr>
                <w:color w:val="002060"/>
              </w:rPr>
            </w:pPr>
            <w:r w:rsidRPr="00F26BC0">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642B88" w14:textId="77777777" w:rsidR="006D3F8F" w:rsidRPr="00F26BC0" w:rsidRDefault="006D3F8F" w:rsidP="003C481F">
            <w:pPr>
              <w:pStyle w:val="ROWTABELLA"/>
              <w:rPr>
                <w:color w:val="002060"/>
              </w:rPr>
            </w:pPr>
            <w:r w:rsidRPr="00F26BC0">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E6F9DD"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0C7E10" w14:textId="77777777" w:rsidR="006D3F8F" w:rsidRPr="00F26BC0" w:rsidRDefault="006D3F8F" w:rsidP="003C481F">
            <w:pPr>
              <w:pStyle w:val="ROWTABELLA"/>
              <w:rPr>
                <w:color w:val="002060"/>
              </w:rPr>
            </w:pPr>
            <w:r w:rsidRPr="00F26BC0">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4CD924" w14:textId="77777777" w:rsidR="006D3F8F" w:rsidRPr="00F26BC0" w:rsidRDefault="006D3F8F" w:rsidP="003C481F">
            <w:pPr>
              <w:pStyle w:val="ROWTABELLA"/>
              <w:rPr>
                <w:color w:val="002060"/>
              </w:rPr>
            </w:pPr>
            <w:r w:rsidRPr="00F26BC0">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33362A" w14:textId="77777777" w:rsidR="006D3F8F" w:rsidRPr="00F26BC0" w:rsidRDefault="006D3F8F" w:rsidP="003C481F">
            <w:pPr>
              <w:pStyle w:val="ROWTABELLA"/>
              <w:rPr>
                <w:color w:val="002060"/>
              </w:rPr>
            </w:pPr>
            <w:r w:rsidRPr="00F26BC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194F2" w14:textId="77777777" w:rsidR="006D3F8F" w:rsidRPr="00F26BC0" w:rsidRDefault="006D3F8F" w:rsidP="003C481F">
            <w:pPr>
              <w:pStyle w:val="ROWTABELLA"/>
              <w:rPr>
                <w:color w:val="002060"/>
              </w:rPr>
            </w:pPr>
            <w:r w:rsidRPr="00F26BC0">
              <w:rPr>
                <w:color w:val="002060"/>
              </w:rPr>
              <w:t>VIA DEI TESSITORI</w:t>
            </w:r>
          </w:p>
        </w:tc>
      </w:tr>
      <w:tr w:rsidR="006D3F8F" w:rsidRPr="00F26BC0" w14:paraId="4FDE162E"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A863DA" w14:textId="77777777" w:rsidR="006D3F8F" w:rsidRPr="00F26BC0" w:rsidRDefault="006D3F8F" w:rsidP="003C481F">
            <w:pPr>
              <w:pStyle w:val="ROWTABELLA"/>
              <w:rPr>
                <w:color w:val="002060"/>
              </w:rPr>
            </w:pPr>
            <w:r w:rsidRPr="00F26BC0">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0B962E" w14:textId="77777777" w:rsidR="006D3F8F" w:rsidRPr="00F26BC0" w:rsidRDefault="006D3F8F" w:rsidP="003C481F">
            <w:pPr>
              <w:pStyle w:val="ROWTABELLA"/>
              <w:rPr>
                <w:color w:val="002060"/>
              </w:rPr>
            </w:pPr>
            <w:r w:rsidRPr="00F26BC0">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8D69CF"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20F0DA" w14:textId="77777777" w:rsidR="006D3F8F" w:rsidRPr="00F26BC0" w:rsidRDefault="006D3F8F" w:rsidP="003C481F">
            <w:pPr>
              <w:pStyle w:val="ROWTABELLA"/>
              <w:rPr>
                <w:color w:val="002060"/>
              </w:rPr>
            </w:pPr>
            <w:r w:rsidRPr="00F26BC0">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C4E669" w14:textId="77777777" w:rsidR="006D3F8F" w:rsidRPr="00F26BC0" w:rsidRDefault="006D3F8F" w:rsidP="003C481F">
            <w:pPr>
              <w:pStyle w:val="ROWTABELLA"/>
              <w:rPr>
                <w:color w:val="002060"/>
              </w:rPr>
            </w:pPr>
            <w:r w:rsidRPr="00F26BC0">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836DF" w14:textId="77777777" w:rsidR="006D3F8F" w:rsidRPr="00F26BC0" w:rsidRDefault="006D3F8F" w:rsidP="003C481F">
            <w:pPr>
              <w:pStyle w:val="ROWTABELLA"/>
              <w:rPr>
                <w:color w:val="002060"/>
              </w:rPr>
            </w:pPr>
            <w:r w:rsidRPr="00F26BC0">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DABA2" w14:textId="77777777" w:rsidR="006D3F8F" w:rsidRPr="00F26BC0" w:rsidRDefault="006D3F8F" w:rsidP="003C481F">
            <w:pPr>
              <w:pStyle w:val="ROWTABELLA"/>
              <w:rPr>
                <w:color w:val="002060"/>
              </w:rPr>
            </w:pPr>
            <w:r w:rsidRPr="00F26BC0">
              <w:rPr>
                <w:color w:val="002060"/>
              </w:rPr>
              <w:t>VIA MONTEPELAGO</w:t>
            </w:r>
          </w:p>
        </w:tc>
      </w:tr>
      <w:tr w:rsidR="006D3F8F" w:rsidRPr="00F26BC0" w14:paraId="164F8D7C" w14:textId="77777777" w:rsidTr="006D3F8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05C29F" w14:textId="77777777" w:rsidR="006D3F8F" w:rsidRPr="00F26BC0" w:rsidRDefault="006D3F8F" w:rsidP="003C481F">
            <w:pPr>
              <w:pStyle w:val="ROWTABELLA"/>
              <w:rPr>
                <w:color w:val="002060"/>
              </w:rPr>
            </w:pPr>
            <w:r w:rsidRPr="00F26BC0">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8146B" w14:textId="77777777" w:rsidR="006D3F8F" w:rsidRPr="00F26BC0" w:rsidRDefault="006D3F8F" w:rsidP="003C481F">
            <w:pPr>
              <w:pStyle w:val="ROWTABELLA"/>
              <w:rPr>
                <w:color w:val="002060"/>
              </w:rPr>
            </w:pPr>
            <w:r w:rsidRPr="00F26BC0">
              <w:rPr>
                <w:color w:val="002060"/>
              </w:rPr>
              <w:t>NUOVA OTTRANO 98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431BA"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F472ED" w14:textId="77777777" w:rsidR="006D3F8F" w:rsidRPr="00F26BC0" w:rsidRDefault="006D3F8F" w:rsidP="003C481F">
            <w:pPr>
              <w:pStyle w:val="ROWTABELLA"/>
              <w:rPr>
                <w:color w:val="002060"/>
              </w:rPr>
            </w:pPr>
            <w:r w:rsidRPr="00F26BC0">
              <w:rPr>
                <w:color w:val="002060"/>
              </w:rPr>
              <w:t>27/10/2021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9DD72" w14:textId="77777777" w:rsidR="006D3F8F" w:rsidRPr="00F26BC0" w:rsidRDefault="006D3F8F" w:rsidP="003C481F">
            <w:pPr>
              <w:pStyle w:val="ROWTABELLA"/>
              <w:rPr>
                <w:color w:val="002060"/>
              </w:rPr>
            </w:pPr>
            <w:r w:rsidRPr="00F26BC0">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E10EBE" w14:textId="77777777" w:rsidR="006D3F8F" w:rsidRPr="00F26BC0" w:rsidRDefault="006D3F8F" w:rsidP="003C481F">
            <w:pPr>
              <w:pStyle w:val="ROWTABELLA"/>
              <w:rPr>
                <w:color w:val="002060"/>
              </w:rPr>
            </w:pPr>
            <w:r w:rsidRPr="00F26BC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FF6EEF" w14:textId="77777777" w:rsidR="006D3F8F" w:rsidRPr="00F26BC0" w:rsidRDefault="006D3F8F" w:rsidP="003C481F">
            <w:pPr>
              <w:pStyle w:val="ROWTABELLA"/>
              <w:rPr>
                <w:color w:val="002060"/>
              </w:rPr>
            </w:pPr>
            <w:r w:rsidRPr="00F26BC0">
              <w:rPr>
                <w:color w:val="002060"/>
              </w:rPr>
              <w:t>VIA PETRARCA</w:t>
            </w:r>
          </w:p>
        </w:tc>
      </w:tr>
    </w:tbl>
    <w:p w14:paraId="04F38C8A" w14:textId="77777777" w:rsidR="006D3F8F" w:rsidRPr="00F26BC0" w:rsidRDefault="006D3F8F" w:rsidP="006D3F8F">
      <w:pPr>
        <w:pStyle w:val="breakline"/>
        <w:divId w:val="527259509"/>
        <w:rPr>
          <w:rFonts w:eastAsiaTheme="minorEastAsia"/>
          <w:color w:val="002060"/>
        </w:rPr>
      </w:pPr>
    </w:p>
    <w:p w14:paraId="0E635058" w14:textId="77777777" w:rsidR="006D3F8F" w:rsidRPr="00F26BC0" w:rsidRDefault="006D3F8F" w:rsidP="006D3F8F">
      <w:pPr>
        <w:pStyle w:val="breakline"/>
        <w:divId w:val="527259509"/>
        <w:rPr>
          <w:color w:val="002060"/>
        </w:rPr>
      </w:pPr>
    </w:p>
    <w:p w14:paraId="130DFB04" w14:textId="77777777" w:rsidR="006D3F8F" w:rsidRPr="00F26BC0" w:rsidRDefault="006D3F8F" w:rsidP="006D3F8F">
      <w:pPr>
        <w:pStyle w:val="breakline"/>
        <w:divId w:val="527259509"/>
        <w:rPr>
          <w:color w:val="002060"/>
        </w:rPr>
      </w:pPr>
    </w:p>
    <w:p w14:paraId="1A638107" w14:textId="77777777" w:rsidR="006D3F8F" w:rsidRPr="00F26BC0" w:rsidRDefault="006D3F8F" w:rsidP="006D3F8F">
      <w:pPr>
        <w:pStyle w:val="SOTTOTITOLOCAMPIONATO1"/>
        <w:divId w:val="527259509"/>
        <w:rPr>
          <w:color w:val="002060"/>
        </w:rPr>
      </w:pPr>
      <w:r w:rsidRPr="00F26BC0">
        <w:rPr>
          <w:color w:val="002060"/>
        </w:rPr>
        <w:t>GIRONE S3 - 1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98"/>
        <w:gridCol w:w="1551"/>
        <w:gridCol w:w="1544"/>
      </w:tblGrid>
      <w:tr w:rsidR="006D3F8F" w:rsidRPr="00F26BC0" w14:paraId="1FFDD244" w14:textId="77777777" w:rsidTr="006D3F8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9A256" w14:textId="77777777" w:rsidR="006D3F8F" w:rsidRPr="00F26BC0" w:rsidRDefault="006D3F8F" w:rsidP="003C481F">
            <w:pPr>
              <w:pStyle w:val="HEADERTABELLA"/>
              <w:rPr>
                <w:color w:val="002060"/>
              </w:rPr>
            </w:pPr>
            <w:r w:rsidRPr="00F26B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5B14E" w14:textId="77777777" w:rsidR="006D3F8F" w:rsidRPr="00F26BC0" w:rsidRDefault="006D3F8F" w:rsidP="003C481F">
            <w:pPr>
              <w:pStyle w:val="HEADERTABELLA"/>
              <w:rPr>
                <w:color w:val="002060"/>
              </w:rPr>
            </w:pPr>
            <w:r w:rsidRPr="00F26B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FE51D" w14:textId="77777777" w:rsidR="006D3F8F" w:rsidRPr="00F26BC0" w:rsidRDefault="006D3F8F" w:rsidP="003C481F">
            <w:pPr>
              <w:pStyle w:val="HEADERTABELLA"/>
              <w:rPr>
                <w:color w:val="002060"/>
              </w:rPr>
            </w:pPr>
            <w:r w:rsidRPr="00F26B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552F7" w14:textId="77777777" w:rsidR="006D3F8F" w:rsidRPr="00F26BC0" w:rsidRDefault="006D3F8F" w:rsidP="003C481F">
            <w:pPr>
              <w:pStyle w:val="HEADERTABELLA"/>
              <w:rPr>
                <w:color w:val="002060"/>
              </w:rPr>
            </w:pPr>
            <w:r w:rsidRPr="00F26B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CA7DF" w14:textId="77777777" w:rsidR="006D3F8F" w:rsidRPr="00F26BC0" w:rsidRDefault="006D3F8F" w:rsidP="003C481F">
            <w:pPr>
              <w:pStyle w:val="HEADERTABELLA"/>
              <w:rPr>
                <w:color w:val="002060"/>
              </w:rPr>
            </w:pPr>
            <w:r w:rsidRPr="00F26B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0DD31" w14:textId="77777777" w:rsidR="006D3F8F" w:rsidRPr="00F26BC0" w:rsidRDefault="006D3F8F" w:rsidP="003C481F">
            <w:pPr>
              <w:pStyle w:val="HEADERTABELLA"/>
              <w:rPr>
                <w:color w:val="002060"/>
              </w:rPr>
            </w:pPr>
            <w:proofErr w:type="spellStart"/>
            <w:r w:rsidRPr="00F26BC0">
              <w:rPr>
                <w:color w:val="002060"/>
              </w:rPr>
              <w:t>Localita'</w:t>
            </w:r>
            <w:proofErr w:type="spellEnd"/>
            <w:r w:rsidRPr="00F26BC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29012" w14:textId="77777777" w:rsidR="006D3F8F" w:rsidRPr="00F26BC0" w:rsidRDefault="006D3F8F" w:rsidP="003C481F">
            <w:pPr>
              <w:pStyle w:val="HEADERTABELLA"/>
              <w:rPr>
                <w:color w:val="002060"/>
              </w:rPr>
            </w:pPr>
            <w:r w:rsidRPr="00F26BC0">
              <w:rPr>
                <w:color w:val="002060"/>
              </w:rPr>
              <w:t>Indirizzo Impianto</w:t>
            </w:r>
          </w:p>
        </w:tc>
      </w:tr>
      <w:tr w:rsidR="006D3F8F" w:rsidRPr="00F26BC0" w14:paraId="426006CC" w14:textId="77777777" w:rsidTr="006D3F8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8385E" w14:textId="77777777" w:rsidR="006D3F8F" w:rsidRPr="00F26BC0" w:rsidRDefault="006D3F8F" w:rsidP="003C481F">
            <w:pPr>
              <w:pStyle w:val="ROWTABELLA"/>
              <w:rPr>
                <w:color w:val="002060"/>
              </w:rPr>
            </w:pPr>
            <w:r w:rsidRPr="00F26BC0">
              <w:rPr>
                <w:color w:val="002060"/>
              </w:rPr>
              <w:t>FUTSAL CAMPIGLIONE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75ACC" w14:textId="77777777" w:rsidR="006D3F8F" w:rsidRPr="00F26BC0" w:rsidRDefault="006D3F8F" w:rsidP="003C481F">
            <w:pPr>
              <w:pStyle w:val="ROWTABELLA"/>
              <w:rPr>
                <w:color w:val="002060"/>
              </w:rPr>
            </w:pPr>
            <w:r w:rsidRPr="00F26BC0">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3061F" w14:textId="77777777" w:rsidR="006D3F8F" w:rsidRPr="00F26BC0" w:rsidRDefault="006D3F8F" w:rsidP="003C481F">
            <w:pPr>
              <w:pStyle w:val="ROWTABELLA"/>
              <w:jc w:val="center"/>
              <w:rPr>
                <w:color w:val="002060"/>
              </w:rPr>
            </w:pPr>
            <w:r w:rsidRPr="00F26B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EAE13" w14:textId="77777777" w:rsidR="006D3F8F" w:rsidRPr="00F26BC0" w:rsidRDefault="006D3F8F" w:rsidP="003C481F">
            <w:pPr>
              <w:pStyle w:val="ROWTABELLA"/>
              <w:rPr>
                <w:color w:val="002060"/>
              </w:rPr>
            </w:pPr>
            <w:r w:rsidRPr="00F26BC0">
              <w:rPr>
                <w:color w:val="002060"/>
              </w:rPr>
              <w:t>11/10/2021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8EE70" w14:textId="77777777" w:rsidR="006D3F8F" w:rsidRPr="00F26BC0" w:rsidRDefault="006D3F8F" w:rsidP="003C481F">
            <w:pPr>
              <w:pStyle w:val="ROWTABELLA"/>
              <w:rPr>
                <w:color w:val="002060"/>
              </w:rPr>
            </w:pPr>
            <w:r w:rsidRPr="00F26BC0">
              <w:rPr>
                <w:color w:val="002060"/>
              </w:rPr>
              <w:t>5704 CAMPO COPERTO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008DD" w14:textId="77777777" w:rsidR="006D3F8F" w:rsidRPr="00F26BC0" w:rsidRDefault="006D3F8F" w:rsidP="003C481F">
            <w:pPr>
              <w:pStyle w:val="ROWTABELLA"/>
              <w:rPr>
                <w:color w:val="002060"/>
              </w:rPr>
            </w:pPr>
            <w:r w:rsidRPr="00F26BC0">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0FFBE" w14:textId="77777777" w:rsidR="006D3F8F" w:rsidRPr="00F26BC0" w:rsidRDefault="006D3F8F" w:rsidP="003C481F">
            <w:pPr>
              <w:pStyle w:val="ROWTABELLA"/>
              <w:rPr>
                <w:color w:val="002060"/>
              </w:rPr>
            </w:pPr>
            <w:r w:rsidRPr="00F26BC0">
              <w:rPr>
                <w:color w:val="002060"/>
              </w:rPr>
              <w:t xml:space="preserve">VIA </w:t>
            </w:r>
            <w:proofErr w:type="gramStart"/>
            <w:r w:rsidRPr="00F26BC0">
              <w:rPr>
                <w:color w:val="002060"/>
              </w:rPr>
              <w:t>C.ULPIANI</w:t>
            </w:r>
            <w:proofErr w:type="gramEnd"/>
          </w:p>
        </w:tc>
      </w:tr>
      <w:tr w:rsidR="006D3F8F" w:rsidRPr="00F26BC0" w14:paraId="345CC7CB"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F193CD" w14:textId="77777777" w:rsidR="006D3F8F" w:rsidRPr="00F26BC0" w:rsidRDefault="006D3F8F" w:rsidP="003C481F">
            <w:pPr>
              <w:pStyle w:val="ROWTABELLA"/>
              <w:rPr>
                <w:color w:val="002060"/>
              </w:rPr>
            </w:pPr>
            <w:r w:rsidRPr="00F26BC0">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C01B8D" w14:textId="77777777" w:rsidR="006D3F8F" w:rsidRPr="00F26BC0" w:rsidRDefault="006D3F8F" w:rsidP="003C481F">
            <w:pPr>
              <w:pStyle w:val="ROWTABELLA"/>
              <w:rPr>
                <w:color w:val="002060"/>
              </w:rPr>
            </w:pPr>
            <w:r w:rsidRPr="00F26BC0">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EDE8A1"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0264B9" w14:textId="77777777" w:rsidR="006D3F8F" w:rsidRPr="00F26BC0" w:rsidRDefault="006D3F8F" w:rsidP="003C481F">
            <w:pPr>
              <w:pStyle w:val="ROWTABELLA"/>
              <w:rPr>
                <w:color w:val="002060"/>
              </w:rPr>
            </w:pPr>
            <w:r w:rsidRPr="00F26BC0">
              <w:rPr>
                <w:color w:val="002060"/>
              </w:rPr>
              <w:t>11/10/2021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DEC6F9" w14:textId="77777777" w:rsidR="006D3F8F" w:rsidRPr="00F26BC0" w:rsidRDefault="006D3F8F" w:rsidP="003C481F">
            <w:pPr>
              <w:pStyle w:val="ROWTABELLA"/>
              <w:rPr>
                <w:color w:val="002060"/>
              </w:rPr>
            </w:pPr>
            <w:r w:rsidRPr="00F26BC0">
              <w:rPr>
                <w:color w:val="002060"/>
              </w:rPr>
              <w:t>5270 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844061" w14:textId="77777777" w:rsidR="006D3F8F" w:rsidRPr="00F26BC0" w:rsidRDefault="006D3F8F" w:rsidP="003C481F">
            <w:pPr>
              <w:pStyle w:val="ROWTABELLA"/>
              <w:rPr>
                <w:color w:val="002060"/>
              </w:rPr>
            </w:pPr>
            <w:r w:rsidRPr="00F26BC0">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6C83E" w14:textId="77777777" w:rsidR="006D3F8F" w:rsidRPr="00F26BC0" w:rsidRDefault="006D3F8F" w:rsidP="003C481F">
            <w:pPr>
              <w:pStyle w:val="ROWTABELLA"/>
              <w:rPr>
                <w:color w:val="002060"/>
              </w:rPr>
            </w:pPr>
            <w:r w:rsidRPr="00F26BC0">
              <w:rPr>
                <w:color w:val="002060"/>
              </w:rPr>
              <w:t>VIALE MAZZINI</w:t>
            </w:r>
          </w:p>
        </w:tc>
      </w:tr>
      <w:tr w:rsidR="006D3F8F" w:rsidRPr="00F26BC0" w14:paraId="30A8D89E"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698558" w14:textId="77777777" w:rsidR="006D3F8F" w:rsidRPr="00F26BC0" w:rsidRDefault="006D3F8F" w:rsidP="003C481F">
            <w:pPr>
              <w:pStyle w:val="ROWTABELLA"/>
              <w:rPr>
                <w:color w:val="002060"/>
              </w:rPr>
            </w:pPr>
            <w:r w:rsidRPr="00F26BC0">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92D6F8F" w14:textId="77777777" w:rsidR="006D3F8F" w:rsidRPr="00F26BC0" w:rsidRDefault="006D3F8F" w:rsidP="003C481F">
            <w:pPr>
              <w:pStyle w:val="ROWTABELLA"/>
              <w:rPr>
                <w:color w:val="002060"/>
              </w:rPr>
            </w:pPr>
            <w:r w:rsidRPr="00F26BC0">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1DC50C"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1D4031" w14:textId="77777777" w:rsidR="006D3F8F" w:rsidRPr="00F26BC0" w:rsidRDefault="006D3F8F" w:rsidP="003C481F">
            <w:pPr>
              <w:pStyle w:val="ROWTABELLA"/>
              <w:rPr>
                <w:color w:val="002060"/>
              </w:rPr>
            </w:pPr>
            <w:r w:rsidRPr="00F26BC0">
              <w:rPr>
                <w:color w:val="002060"/>
              </w:rPr>
              <w:t>12/10/2021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3461AE" w14:textId="77777777" w:rsidR="006D3F8F" w:rsidRPr="00F26BC0" w:rsidRDefault="006D3F8F" w:rsidP="003C481F">
            <w:pPr>
              <w:pStyle w:val="ROWTABELLA"/>
              <w:rPr>
                <w:color w:val="002060"/>
              </w:rPr>
            </w:pPr>
            <w:r w:rsidRPr="00F26BC0">
              <w:rPr>
                <w:color w:val="002060"/>
              </w:rPr>
              <w:t xml:space="preserve">5286 PALESTRA </w:t>
            </w:r>
            <w:proofErr w:type="gramStart"/>
            <w:r w:rsidRPr="00F26BC0">
              <w:rPr>
                <w:color w:val="002060"/>
              </w:rPr>
              <w:t>C.SPORTIVO</w:t>
            </w:r>
            <w:proofErr w:type="gramEnd"/>
            <w:r w:rsidRPr="00F26BC0">
              <w:rPr>
                <w:color w:val="002060"/>
              </w:rPr>
              <w:t>"DON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942DCD" w14:textId="77777777" w:rsidR="006D3F8F" w:rsidRPr="00F26BC0" w:rsidRDefault="006D3F8F" w:rsidP="003C481F">
            <w:pPr>
              <w:pStyle w:val="ROWTABELLA"/>
              <w:rPr>
                <w:color w:val="002060"/>
              </w:rPr>
            </w:pPr>
            <w:r w:rsidRPr="00F26BC0">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ADBFED" w14:textId="77777777" w:rsidR="006D3F8F" w:rsidRPr="00F26BC0" w:rsidRDefault="006D3F8F" w:rsidP="003C481F">
            <w:pPr>
              <w:pStyle w:val="ROWTABELLA"/>
              <w:rPr>
                <w:color w:val="002060"/>
              </w:rPr>
            </w:pPr>
            <w:r w:rsidRPr="00F26BC0">
              <w:rPr>
                <w:color w:val="002060"/>
              </w:rPr>
              <w:t>VIA ALFIERI SNC</w:t>
            </w:r>
          </w:p>
        </w:tc>
      </w:tr>
      <w:tr w:rsidR="006D3F8F" w:rsidRPr="00F26BC0" w14:paraId="6C21F065"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8AE011" w14:textId="77777777" w:rsidR="006D3F8F" w:rsidRPr="00F26BC0" w:rsidRDefault="006D3F8F" w:rsidP="003C481F">
            <w:pPr>
              <w:pStyle w:val="ROWTABELLA"/>
              <w:rPr>
                <w:color w:val="002060"/>
              </w:rPr>
            </w:pPr>
            <w:r w:rsidRPr="00F26BC0">
              <w:rPr>
                <w:color w:val="002060"/>
              </w:rPr>
              <w:t>FUTSAL SANGIUSTESE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C2CEA1" w14:textId="77777777" w:rsidR="006D3F8F" w:rsidRPr="00F26BC0" w:rsidRDefault="006D3F8F" w:rsidP="003C481F">
            <w:pPr>
              <w:pStyle w:val="ROWTABELLA"/>
              <w:rPr>
                <w:color w:val="002060"/>
              </w:rPr>
            </w:pPr>
            <w:r w:rsidRPr="00F26BC0">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7DEA40"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908B72" w14:textId="77777777" w:rsidR="006D3F8F" w:rsidRPr="00F26BC0" w:rsidRDefault="006D3F8F" w:rsidP="003C481F">
            <w:pPr>
              <w:pStyle w:val="ROWTABELLA"/>
              <w:rPr>
                <w:color w:val="002060"/>
              </w:rPr>
            </w:pPr>
            <w:r w:rsidRPr="00F26BC0">
              <w:rPr>
                <w:color w:val="002060"/>
              </w:rPr>
              <w:t>13/10/2021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4240FF" w14:textId="77777777" w:rsidR="006D3F8F" w:rsidRPr="00F26BC0" w:rsidRDefault="006D3F8F" w:rsidP="003C481F">
            <w:pPr>
              <w:pStyle w:val="ROWTABELLA"/>
              <w:rPr>
                <w:color w:val="002060"/>
              </w:rPr>
            </w:pPr>
            <w:r w:rsidRPr="00F26BC0">
              <w:rPr>
                <w:color w:val="002060"/>
              </w:rPr>
              <w:t>5280 TENSOSTRUTTURA S.</w:t>
            </w:r>
            <w:proofErr w:type="gramStart"/>
            <w:r w:rsidRPr="00F26BC0">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C45366" w14:textId="77777777" w:rsidR="006D3F8F" w:rsidRPr="00F26BC0" w:rsidRDefault="006D3F8F" w:rsidP="003C481F">
            <w:pPr>
              <w:pStyle w:val="ROWTABELLA"/>
              <w:rPr>
                <w:color w:val="002060"/>
              </w:rPr>
            </w:pPr>
            <w:r w:rsidRPr="00F26BC0">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C044F2" w14:textId="77777777" w:rsidR="006D3F8F" w:rsidRPr="00F26BC0" w:rsidRDefault="006D3F8F" w:rsidP="003C481F">
            <w:pPr>
              <w:pStyle w:val="ROWTABELLA"/>
              <w:rPr>
                <w:color w:val="002060"/>
              </w:rPr>
            </w:pPr>
            <w:r w:rsidRPr="00F26BC0">
              <w:rPr>
                <w:color w:val="002060"/>
              </w:rPr>
              <w:t>VIA LORENZO LOTTO</w:t>
            </w:r>
          </w:p>
        </w:tc>
      </w:tr>
      <w:tr w:rsidR="006D3F8F" w:rsidRPr="00F26BC0" w14:paraId="7349AD2C"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1055E3" w14:textId="77777777" w:rsidR="006D3F8F" w:rsidRPr="00F26BC0" w:rsidRDefault="006D3F8F" w:rsidP="003C481F">
            <w:pPr>
              <w:pStyle w:val="ROWTABELLA"/>
              <w:rPr>
                <w:color w:val="002060"/>
              </w:rPr>
            </w:pPr>
            <w:r w:rsidRPr="00F26BC0">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BBE7C4" w14:textId="77777777" w:rsidR="006D3F8F" w:rsidRPr="00F26BC0" w:rsidRDefault="006D3F8F" w:rsidP="003C481F">
            <w:pPr>
              <w:pStyle w:val="ROWTABELLA"/>
              <w:rPr>
                <w:color w:val="002060"/>
              </w:rPr>
            </w:pPr>
            <w:r w:rsidRPr="00F26BC0">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B71F40"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3693F2" w14:textId="77777777" w:rsidR="006D3F8F" w:rsidRPr="00F26BC0" w:rsidRDefault="006D3F8F" w:rsidP="003C481F">
            <w:pPr>
              <w:pStyle w:val="ROWTABELLA"/>
              <w:rPr>
                <w:color w:val="002060"/>
              </w:rPr>
            </w:pPr>
            <w:r w:rsidRPr="00F26BC0">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D67F81" w14:textId="77777777" w:rsidR="006D3F8F" w:rsidRPr="00F26BC0" w:rsidRDefault="006D3F8F" w:rsidP="003C481F">
            <w:pPr>
              <w:pStyle w:val="ROWTABELLA"/>
              <w:rPr>
                <w:color w:val="002060"/>
              </w:rPr>
            </w:pPr>
            <w:r w:rsidRPr="00F26BC0">
              <w:rPr>
                <w:color w:val="002060"/>
              </w:rPr>
              <w:t>5101 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E67AD7" w14:textId="77777777" w:rsidR="006D3F8F" w:rsidRPr="00F26BC0" w:rsidRDefault="006D3F8F" w:rsidP="003C481F">
            <w:pPr>
              <w:pStyle w:val="ROWTABELLA"/>
              <w:rPr>
                <w:color w:val="002060"/>
              </w:rPr>
            </w:pPr>
            <w:r w:rsidRPr="00F26BC0">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35110" w14:textId="77777777" w:rsidR="006D3F8F" w:rsidRPr="00F26BC0" w:rsidRDefault="006D3F8F" w:rsidP="003C481F">
            <w:pPr>
              <w:pStyle w:val="ROWTABELLA"/>
              <w:rPr>
                <w:color w:val="002060"/>
              </w:rPr>
            </w:pPr>
            <w:r w:rsidRPr="00F26BC0">
              <w:rPr>
                <w:color w:val="002060"/>
              </w:rPr>
              <w:t>VIA VERDI</w:t>
            </w:r>
          </w:p>
        </w:tc>
      </w:tr>
      <w:tr w:rsidR="006D3F8F" w:rsidRPr="00F26BC0" w14:paraId="46218D2C"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5736F" w14:textId="77777777" w:rsidR="006D3F8F" w:rsidRPr="00F26BC0" w:rsidRDefault="006D3F8F" w:rsidP="003C481F">
            <w:pPr>
              <w:pStyle w:val="ROWTABELLA"/>
              <w:rPr>
                <w:color w:val="002060"/>
              </w:rPr>
            </w:pPr>
            <w:r w:rsidRPr="00F26BC0">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AA4C4E" w14:textId="77777777" w:rsidR="006D3F8F" w:rsidRPr="00F26BC0" w:rsidRDefault="006D3F8F" w:rsidP="003C481F">
            <w:pPr>
              <w:pStyle w:val="ROWTABELLA"/>
              <w:rPr>
                <w:color w:val="002060"/>
              </w:rPr>
            </w:pPr>
            <w:r w:rsidRPr="00F26BC0">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3E243A"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00A163"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3BFE0C" w14:textId="77777777" w:rsidR="006D3F8F" w:rsidRPr="00F26BC0" w:rsidRDefault="006D3F8F" w:rsidP="003C481F">
            <w:pPr>
              <w:pStyle w:val="ROWTABELLA"/>
              <w:rPr>
                <w:color w:val="002060"/>
              </w:rPr>
            </w:pPr>
            <w:r w:rsidRPr="00F26BC0">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DFD34" w14:textId="77777777" w:rsidR="006D3F8F" w:rsidRPr="00F26BC0" w:rsidRDefault="006D3F8F" w:rsidP="003C481F">
            <w:pPr>
              <w:pStyle w:val="ROWTABELLA"/>
              <w:rPr>
                <w:color w:val="002060"/>
              </w:rPr>
            </w:pPr>
            <w:r w:rsidRPr="00F26BC0">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37B4D7" w14:textId="77777777" w:rsidR="006D3F8F" w:rsidRPr="00F26BC0" w:rsidRDefault="006D3F8F" w:rsidP="003C481F">
            <w:pPr>
              <w:pStyle w:val="ROWTABELLA"/>
              <w:rPr>
                <w:color w:val="002060"/>
              </w:rPr>
            </w:pPr>
            <w:r w:rsidRPr="00F26BC0">
              <w:rPr>
                <w:color w:val="002060"/>
              </w:rPr>
              <w:t>VIA CERQUATTI</w:t>
            </w:r>
          </w:p>
        </w:tc>
      </w:tr>
      <w:tr w:rsidR="006D3F8F" w:rsidRPr="00F26BC0" w14:paraId="5F4A13DE"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31AE93" w14:textId="77777777" w:rsidR="006D3F8F" w:rsidRPr="00F26BC0" w:rsidRDefault="006D3F8F" w:rsidP="003C481F">
            <w:pPr>
              <w:pStyle w:val="ROWTABELLA"/>
              <w:rPr>
                <w:color w:val="002060"/>
              </w:rPr>
            </w:pPr>
            <w:r w:rsidRPr="00F26BC0">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02EBDB" w14:textId="77777777" w:rsidR="006D3F8F" w:rsidRPr="00F26BC0" w:rsidRDefault="006D3F8F" w:rsidP="003C481F">
            <w:pPr>
              <w:pStyle w:val="ROWTABELLA"/>
              <w:rPr>
                <w:color w:val="002060"/>
              </w:rPr>
            </w:pPr>
            <w:r w:rsidRPr="00F26BC0">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1F2213"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6B13DC"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E5BA69" w14:textId="77777777" w:rsidR="006D3F8F" w:rsidRPr="00F26BC0" w:rsidRDefault="006D3F8F" w:rsidP="003C481F">
            <w:pPr>
              <w:pStyle w:val="ROWTABELLA"/>
              <w:rPr>
                <w:color w:val="002060"/>
              </w:rPr>
            </w:pPr>
            <w:r w:rsidRPr="00F26BC0">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2D1FAB" w14:textId="77777777" w:rsidR="006D3F8F" w:rsidRPr="00F26BC0" w:rsidRDefault="006D3F8F" w:rsidP="003C481F">
            <w:pPr>
              <w:pStyle w:val="ROWTABELLA"/>
              <w:rPr>
                <w:color w:val="002060"/>
              </w:rPr>
            </w:pPr>
            <w:r w:rsidRPr="00F26BC0">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24AE94" w14:textId="77777777" w:rsidR="006D3F8F" w:rsidRPr="00F26BC0" w:rsidRDefault="006D3F8F" w:rsidP="003C481F">
            <w:pPr>
              <w:pStyle w:val="ROWTABELLA"/>
              <w:rPr>
                <w:color w:val="002060"/>
              </w:rPr>
            </w:pPr>
            <w:r w:rsidRPr="00F26BC0">
              <w:rPr>
                <w:color w:val="002060"/>
              </w:rPr>
              <w:t>VIA ALESSANDRO MANZONI</w:t>
            </w:r>
          </w:p>
        </w:tc>
      </w:tr>
      <w:tr w:rsidR="006D3F8F" w:rsidRPr="00F26BC0" w14:paraId="2D794D84" w14:textId="77777777" w:rsidTr="006D3F8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E91D04" w14:textId="77777777" w:rsidR="006D3F8F" w:rsidRPr="00F26BC0" w:rsidRDefault="006D3F8F" w:rsidP="003C481F">
            <w:pPr>
              <w:pStyle w:val="ROWTABELLA"/>
              <w:rPr>
                <w:color w:val="002060"/>
              </w:rPr>
            </w:pPr>
            <w:r w:rsidRPr="00F26BC0">
              <w:rPr>
                <w:color w:val="002060"/>
              </w:rPr>
              <w:t>C.U.S. MACERATA CALCIO A5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AF57A" w14:textId="77777777" w:rsidR="006D3F8F" w:rsidRPr="00F26BC0" w:rsidRDefault="006D3F8F" w:rsidP="003C481F">
            <w:pPr>
              <w:pStyle w:val="ROWTABELLA"/>
              <w:rPr>
                <w:color w:val="002060"/>
              </w:rPr>
            </w:pPr>
            <w:r w:rsidRPr="00F26BC0">
              <w:rPr>
                <w:color w:val="002060"/>
              </w:rPr>
              <w:t>SERRALTA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7806B1"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55EB5" w14:textId="77777777" w:rsidR="006D3F8F" w:rsidRPr="00F26BC0" w:rsidRDefault="006D3F8F" w:rsidP="003C481F">
            <w:pPr>
              <w:pStyle w:val="ROWTABELLA"/>
              <w:rPr>
                <w:color w:val="002060"/>
              </w:rPr>
            </w:pPr>
            <w:r w:rsidRPr="00F26BC0">
              <w:rPr>
                <w:color w:val="002060"/>
              </w:rPr>
              <w:t>27/10/2021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2F3E9D" w14:textId="77777777" w:rsidR="006D3F8F" w:rsidRPr="00F26BC0" w:rsidRDefault="006D3F8F" w:rsidP="003C481F">
            <w:pPr>
              <w:pStyle w:val="ROWTABELLA"/>
              <w:rPr>
                <w:color w:val="002060"/>
              </w:rPr>
            </w:pPr>
            <w:r w:rsidRPr="00F26BC0">
              <w:rPr>
                <w:color w:val="002060"/>
              </w:rPr>
              <w:t>5292 PALESTRA SCUOLA"F.LLI CERVI"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1E65B" w14:textId="77777777" w:rsidR="006D3F8F" w:rsidRPr="00F26BC0" w:rsidRDefault="006D3F8F" w:rsidP="003C481F">
            <w:pPr>
              <w:pStyle w:val="ROWTABELLA"/>
              <w:rPr>
                <w:color w:val="002060"/>
              </w:rPr>
            </w:pPr>
            <w:r w:rsidRPr="00F26BC0">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6ED1F3" w14:textId="77777777" w:rsidR="006D3F8F" w:rsidRPr="00F26BC0" w:rsidRDefault="006D3F8F" w:rsidP="003C481F">
            <w:pPr>
              <w:pStyle w:val="ROWTABELLA"/>
              <w:rPr>
                <w:color w:val="002060"/>
              </w:rPr>
            </w:pPr>
            <w:r w:rsidRPr="00F26BC0">
              <w:rPr>
                <w:color w:val="002060"/>
              </w:rPr>
              <w:t>VIA FRATELLI CERVI</w:t>
            </w:r>
          </w:p>
        </w:tc>
      </w:tr>
    </w:tbl>
    <w:p w14:paraId="219F8C8F" w14:textId="77777777" w:rsidR="006D3F8F" w:rsidRPr="00F26BC0" w:rsidRDefault="006D3F8F" w:rsidP="006D3F8F">
      <w:pPr>
        <w:pStyle w:val="breakline"/>
        <w:divId w:val="527259509"/>
        <w:rPr>
          <w:rFonts w:eastAsiaTheme="minorEastAsia"/>
          <w:color w:val="002060"/>
        </w:rPr>
      </w:pPr>
    </w:p>
    <w:p w14:paraId="00E007FE" w14:textId="77777777" w:rsidR="006D3F8F" w:rsidRPr="00F26BC0" w:rsidRDefault="006D3F8F" w:rsidP="006D3F8F">
      <w:pPr>
        <w:pStyle w:val="breakline"/>
        <w:divId w:val="527259509"/>
        <w:rPr>
          <w:color w:val="002060"/>
        </w:rPr>
      </w:pPr>
    </w:p>
    <w:p w14:paraId="2D9F5E09" w14:textId="77777777" w:rsidR="006D3F8F" w:rsidRPr="00F26BC0" w:rsidRDefault="006D3F8F" w:rsidP="006D3F8F">
      <w:pPr>
        <w:pStyle w:val="breakline"/>
        <w:divId w:val="527259509"/>
        <w:rPr>
          <w:color w:val="002060"/>
        </w:rPr>
      </w:pPr>
    </w:p>
    <w:p w14:paraId="55E7530A" w14:textId="77777777" w:rsidR="006D3F8F" w:rsidRPr="00F26BC0" w:rsidRDefault="006D3F8F" w:rsidP="006D3F8F">
      <w:pPr>
        <w:pStyle w:val="SOTTOTITOLOCAMPIONATO1"/>
        <w:divId w:val="527259509"/>
        <w:rPr>
          <w:color w:val="002060"/>
        </w:rPr>
      </w:pPr>
      <w:r w:rsidRPr="00F26BC0">
        <w:rPr>
          <w:color w:val="002060"/>
        </w:rPr>
        <w:t>GIRONE S4 - 1 Giornata</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012"/>
        <w:gridCol w:w="2012"/>
        <w:gridCol w:w="385"/>
        <w:gridCol w:w="898"/>
        <w:gridCol w:w="1177"/>
        <w:gridCol w:w="1568"/>
        <w:gridCol w:w="1548"/>
      </w:tblGrid>
      <w:tr w:rsidR="006D3F8F" w:rsidRPr="00F26BC0" w14:paraId="52391565" w14:textId="77777777" w:rsidTr="006D3F8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98ED3" w14:textId="77777777" w:rsidR="006D3F8F" w:rsidRPr="00F26BC0" w:rsidRDefault="006D3F8F" w:rsidP="003C481F">
            <w:pPr>
              <w:pStyle w:val="HEADERTABELLA"/>
              <w:rPr>
                <w:color w:val="002060"/>
              </w:rPr>
            </w:pPr>
            <w:r w:rsidRPr="00F26BC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8EAE7" w14:textId="77777777" w:rsidR="006D3F8F" w:rsidRPr="00F26BC0" w:rsidRDefault="006D3F8F" w:rsidP="003C481F">
            <w:pPr>
              <w:pStyle w:val="HEADERTABELLA"/>
              <w:rPr>
                <w:color w:val="002060"/>
              </w:rPr>
            </w:pPr>
            <w:r w:rsidRPr="00F26BC0">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866E1" w14:textId="77777777" w:rsidR="006D3F8F" w:rsidRPr="00F26BC0" w:rsidRDefault="006D3F8F" w:rsidP="003C481F">
            <w:pPr>
              <w:pStyle w:val="HEADERTABELLA"/>
              <w:rPr>
                <w:color w:val="002060"/>
              </w:rPr>
            </w:pPr>
            <w:r w:rsidRPr="00F26BC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F79BE" w14:textId="77777777" w:rsidR="006D3F8F" w:rsidRPr="00F26BC0" w:rsidRDefault="006D3F8F" w:rsidP="003C481F">
            <w:pPr>
              <w:pStyle w:val="HEADERTABELLA"/>
              <w:rPr>
                <w:color w:val="002060"/>
              </w:rPr>
            </w:pPr>
            <w:r w:rsidRPr="00F26BC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E23BF" w14:textId="77777777" w:rsidR="006D3F8F" w:rsidRPr="00F26BC0" w:rsidRDefault="006D3F8F" w:rsidP="003C481F">
            <w:pPr>
              <w:pStyle w:val="HEADERTABELLA"/>
              <w:rPr>
                <w:color w:val="002060"/>
              </w:rPr>
            </w:pPr>
            <w:r w:rsidRPr="00F26BC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E394C" w14:textId="77777777" w:rsidR="006D3F8F" w:rsidRPr="00F26BC0" w:rsidRDefault="006D3F8F" w:rsidP="003C481F">
            <w:pPr>
              <w:pStyle w:val="HEADERTABELLA"/>
              <w:rPr>
                <w:color w:val="002060"/>
              </w:rPr>
            </w:pPr>
            <w:proofErr w:type="spellStart"/>
            <w:r w:rsidRPr="00F26BC0">
              <w:rPr>
                <w:color w:val="002060"/>
              </w:rPr>
              <w:t>Localita'</w:t>
            </w:r>
            <w:proofErr w:type="spellEnd"/>
            <w:r w:rsidRPr="00F26BC0">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8CE90" w14:textId="77777777" w:rsidR="006D3F8F" w:rsidRPr="00F26BC0" w:rsidRDefault="006D3F8F" w:rsidP="003C481F">
            <w:pPr>
              <w:pStyle w:val="HEADERTABELLA"/>
              <w:rPr>
                <w:color w:val="002060"/>
              </w:rPr>
            </w:pPr>
            <w:r w:rsidRPr="00F26BC0">
              <w:rPr>
                <w:color w:val="002060"/>
              </w:rPr>
              <w:t>Indirizzo Impianto</w:t>
            </w:r>
          </w:p>
        </w:tc>
      </w:tr>
      <w:tr w:rsidR="006D3F8F" w:rsidRPr="00F26BC0" w14:paraId="4CB58162" w14:textId="77777777" w:rsidTr="006D3F8F">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F6AE89" w14:textId="77777777" w:rsidR="006D3F8F" w:rsidRPr="00F26BC0" w:rsidRDefault="006D3F8F" w:rsidP="003C481F">
            <w:pPr>
              <w:pStyle w:val="ROWTABELLA"/>
              <w:rPr>
                <w:color w:val="002060"/>
              </w:rPr>
            </w:pPr>
            <w:r w:rsidRPr="00F26BC0">
              <w:rPr>
                <w:color w:val="002060"/>
              </w:rPr>
              <w:lastRenderedPageBreak/>
              <w:t>REAL ANCARIA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92BEB8" w14:textId="77777777" w:rsidR="006D3F8F" w:rsidRPr="00F26BC0" w:rsidRDefault="006D3F8F" w:rsidP="003C481F">
            <w:pPr>
              <w:pStyle w:val="ROWTABELLA"/>
              <w:rPr>
                <w:color w:val="002060"/>
              </w:rPr>
            </w:pPr>
            <w:r w:rsidRPr="00F26BC0">
              <w:rPr>
                <w:color w:val="002060"/>
              </w:rPr>
              <w:t>FUTSAL MONTURANO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AB89EA" w14:textId="77777777" w:rsidR="006D3F8F" w:rsidRPr="00F26BC0" w:rsidRDefault="006D3F8F" w:rsidP="003C481F">
            <w:pPr>
              <w:pStyle w:val="ROWTABELLA"/>
              <w:jc w:val="center"/>
              <w:rPr>
                <w:color w:val="002060"/>
              </w:rPr>
            </w:pPr>
            <w:r w:rsidRPr="00F26BC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68D3A" w14:textId="77777777" w:rsidR="006D3F8F" w:rsidRPr="00F26BC0" w:rsidRDefault="006D3F8F" w:rsidP="003C481F">
            <w:pPr>
              <w:pStyle w:val="ROWTABELLA"/>
              <w:rPr>
                <w:color w:val="002060"/>
              </w:rPr>
            </w:pPr>
            <w:r w:rsidRPr="00F26BC0">
              <w:rPr>
                <w:color w:val="002060"/>
              </w:rPr>
              <w:t>11/10/2021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F4E541" w14:textId="77777777" w:rsidR="006D3F8F" w:rsidRPr="00F26BC0" w:rsidRDefault="006D3F8F" w:rsidP="003C481F">
            <w:pPr>
              <w:pStyle w:val="ROWTABELLA"/>
              <w:rPr>
                <w:color w:val="002060"/>
              </w:rPr>
            </w:pPr>
            <w:r w:rsidRPr="00F26BC0">
              <w:rPr>
                <w:color w:val="002060"/>
              </w:rPr>
              <w:t>5705 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BB9C5" w14:textId="77777777" w:rsidR="006D3F8F" w:rsidRPr="00F26BC0" w:rsidRDefault="006D3F8F" w:rsidP="003C481F">
            <w:pPr>
              <w:pStyle w:val="ROWTABELLA"/>
              <w:rPr>
                <w:color w:val="002060"/>
              </w:rPr>
            </w:pPr>
            <w:r w:rsidRPr="00F26BC0">
              <w:rPr>
                <w:color w:val="002060"/>
              </w:rPr>
              <w:t>ANCARANO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E27529" w14:textId="77777777" w:rsidR="006D3F8F" w:rsidRPr="00F26BC0" w:rsidRDefault="006D3F8F" w:rsidP="003C481F">
            <w:pPr>
              <w:pStyle w:val="ROWTABELLA"/>
              <w:rPr>
                <w:color w:val="002060"/>
              </w:rPr>
            </w:pPr>
            <w:r w:rsidRPr="00F26BC0">
              <w:rPr>
                <w:color w:val="002060"/>
              </w:rPr>
              <w:t>VIA FONTE DI MONSIGNORE</w:t>
            </w:r>
          </w:p>
        </w:tc>
      </w:tr>
      <w:tr w:rsidR="006D3F8F" w:rsidRPr="00F26BC0" w14:paraId="0BF0AE99"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315E1F" w14:textId="77777777" w:rsidR="006D3F8F" w:rsidRPr="00F26BC0" w:rsidRDefault="006D3F8F" w:rsidP="003C481F">
            <w:pPr>
              <w:pStyle w:val="ROWTABELLA"/>
              <w:rPr>
                <w:color w:val="002060"/>
              </w:rPr>
            </w:pPr>
            <w:r w:rsidRPr="00F26BC0">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F4BD15" w14:textId="77777777" w:rsidR="006D3F8F" w:rsidRPr="00F26BC0" w:rsidRDefault="006D3F8F" w:rsidP="003C481F">
            <w:pPr>
              <w:pStyle w:val="ROWTABELLA"/>
              <w:rPr>
                <w:color w:val="002060"/>
              </w:rPr>
            </w:pPr>
            <w:proofErr w:type="gramStart"/>
            <w:r w:rsidRPr="00F26BC0">
              <w:rPr>
                <w:color w:val="002060"/>
              </w:rPr>
              <w:t>U.MANDOLESI</w:t>
            </w:r>
            <w:proofErr w:type="gramEnd"/>
            <w:r w:rsidRPr="00F26BC0">
              <w:rPr>
                <w:color w:val="002060"/>
              </w:rPr>
              <w:t xml:space="preserv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067EBD"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38BD4D" w14:textId="77777777" w:rsidR="006D3F8F" w:rsidRPr="00F26BC0" w:rsidRDefault="006D3F8F" w:rsidP="003C481F">
            <w:pPr>
              <w:pStyle w:val="ROWTABELLA"/>
              <w:rPr>
                <w:color w:val="002060"/>
              </w:rPr>
            </w:pPr>
            <w:r w:rsidRPr="00F26BC0">
              <w:rPr>
                <w:color w:val="002060"/>
              </w:rPr>
              <w:t>13/10/2021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31CFD" w14:textId="77777777" w:rsidR="006D3F8F" w:rsidRPr="00F26BC0" w:rsidRDefault="006D3F8F" w:rsidP="003C481F">
            <w:pPr>
              <w:pStyle w:val="ROWTABELLA"/>
              <w:rPr>
                <w:color w:val="002060"/>
              </w:rPr>
            </w:pPr>
            <w:r w:rsidRPr="00F26BC0">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3C0F4B" w14:textId="77777777" w:rsidR="006D3F8F" w:rsidRPr="00F26BC0" w:rsidRDefault="006D3F8F" w:rsidP="003C481F">
            <w:pPr>
              <w:pStyle w:val="ROWTABELLA"/>
              <w:rPr>
                <w:color w:val="002060"/>
              </w:rPr>
            </w:pPr>
            <w:r w:rsidRPr="00F26BC0">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2393FA" w14:textId="77777777" w:rsidR="006D3F8F" w:rsidRPr="00F26BC0" w:rsidRDefault="006D3F8F" w:rsidP="003C481F">
            <w:pPr>
              <w:pStyle w:val="ROWTABELLA"/>
              <w:rPr>
                <w:color w:val="002060"/>
              </w:rPr>
            </w:pPr>
            <w:r w:rsidRPr="00F26BC0">
              <w:rPr>
                <w:color w:val="002060"/>
              </w:rPr>
              <w:t>VIA CORRADI</w:t>
            </w:r>
          </w:p>
        </w:tc>
      </w:tr>
      <w:tr w:rsidR="006D3F8F" w:rsidRPr="00F26BC0" w14:paraId="583D402C"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66CFB7" w14:textId="77777777" w:rsidR="006D3F8F" w:rsidRPr="00F26BC0" w:rsidRDefault="006D3F8F" w:rsidP="003C481F">
            <w:pPr>
              <w:pStyle w:val="ROWTABELLA"/>
              <w:rPr>
                <w:color w:val="002060"/>
              </w:rPr>
            </w:pPr>
            <w:r w:rsidRPr="00F26BC0">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3B78CC" w14:textId="77777777" w:rsidR="006D3F8F" w:rsidRPr="00F26BC0" w:rsidRDefault="006D3F8F" w:rsidP="003C481F">
            <w:pPr>
              <w:pStyle w:val="ROWTABELLA"/>
              <w:rPr>
                <w:color w:val="002060"/>
              </w:rPr>
            </w:pPr>
            <w:r w:rsidRPr="00F26BC0">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95F15D"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597306" w14:textId="77777777" w:rsidR="006D3F8F" w:rsidRPr="00F26BC0" w:rsidRDefault="006D3F8F" w:rsidP="003C481F">
            <w:pPr>
              <w:pStyle w:val="ROWTABELLA"/>
              <w:rPr>
                <w:color w:val="002060"/>
              </w:rPr>
            </w:pPr>
            <w:r w:rsidRPr="00F26BC0">
              <w:rPr>
                <w:color w:val="002060"/>
              </w:rPr>
              <w:t>13/10/2021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9E78C8" w14:textId="77777777" w:rsidR="006D3F8F" w:rsidRPr="00F26BC0" w:rsidRDefault="006D3F8F" w:rsidP="003C481F">
            <w:pPr>
              <w:pStyle w:val="ROWTABELLA"/>
              <w:rPr>
                <w:color w:val="002060"/>
              </w:rPr>
            </w:pPr>
            <w:r w:rsidRPr="00F26BC0">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8C750F" w14:textId="77777777" w:rsidR="006D3F8F" w:rsidRPr="00F26BC0" w:rsidRDefault="006D3F8F" w:rsidP="003C481F">
            <w:pPr>
              <w:pStyle w:val="ROWTABELLA"/>
              <w:rPr>
                <w:color w:val="002060"/>
              </w:rPr>
            </w:pPr>
            <w:r w:rsidRPr="00F26BC0">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73A994" w14:textId="77777777" w:rsidR="006D3F8F" w:rsidRPr="00F26BC0" w:rsidRDefault="006D3F8F" w:rsidP="003C481F">
            <w:pPr>
              <w:pStyle w:val="ROWTABELLA"/>
              <w:rPr>
                <w:color w:val="002060"/>
              </w:rPr>
            </w:pPr>
            <w:r w:rsidRPr="00F26BC0">
              <w:rPr>
                <w:color w:val="002060"/>
              </w:rPr>
              <w:t>VIA COLLE GIOIOSO</w:t>
            </w:r>
          </w:p>
        </w:tc>
      </w:tr>
      <w:tr w:rsidR="006D3F8F" w:rsidRPr="00F26BC0" w14:paraId="4647F5AF"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D3B4AC" w14:textId="77777777" w:rsidR="006D3F8F" w:rsidRPr="00F26BC0" w:rsidRDefault="006D3F8F" w:rsidP="003C481F">
            <w:pPr>
              <w:pStyle w:val="ROWTABELLA"/>
              <w:rPr>
                <w:color w:val="002060"/>
              </w:rPr>
            </w:pPr>
            <w:r w:rsidRPr="00F26BC0">
              <w:rPr>
                <w:color w:val="002060"/>
              </w:rPr>
              <w:t>SANGIORGIO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C6F86A" w14:textId="77777777" w:rsidR="006D3F8F" w:rsidRPr="00F26BC0" w:rsidRDefault="006D3F8F" w:rsidP="003C481F">
            <w:pPr>
              <w:pStyle w:val="ROWTABELLA"/>
              <w:rPr>
                <w:color w:val="002060"/>
              </w:rPr>
            </w:pPr>
            <w:r w:rsidRPr="00F26BC0">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34AA63" w14:textId="77777777" w:rsidR="006D3F8F" w:rsidRPr="00F26BC0" w:rsidRDefault="006D3F8F" w:rsidP="003C481F">
            <w:pPr>
              <w:pStyle w:val="ROWTABELLA"/>
              <w:jc w:val="center"/>
              <w:rPr>
                <w:color w:val="002060"/>
              </w:rPr>
            </w:pPr>
            <w:r w:rsidRPr="00F26BC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79746C" w14:textId="77777777" w:rsidR="006D3F8F" w:rsidRPr="00F26BC0" w:rsidRDefault="006D3F8F" w:rsidP="003C481F">
            <w:pPr>
              <w:pStyle w:val="ROWTABELLA"/>
              <w:rPr>
                <w:color w:val="002060"/>
              </w:rPr>
            </w:pPr>
            <w:r w:rsidRPr="00F26BC0">
              <w:rPr>
                <w:color w:val="002060"/>
              </w:rPr>
              <w:t>13/10/2021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7458FC" w14:textId="77777777" w:rsidR="006D3F8F" w:rsidRPr="00F26BC0" w:rsidRDefault="006D3F8F" w:rsidP="003C481F">
            <w:pPr>
              <w:pStyle w:val="ROWTABELLA"/>
              <w:rPr>
                <w:color w:val="002060"/>
              </w:rPr>
            </w:pPr>
            <w:r w:rsidRPr="00F26BC0">
              <w:rPr>
                <w:color w:val="002060"/>
              </w:rPr>
              <w:t>5631 PALASPORT " PALASAVELLI"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8677DE" w14:textId="77777777" w:rsidR="006D3F8F" w:rsidRPr="00F26BC0" w:rsidRDefault="006D3F8F" w:rsidP="003C481F">
            <w:pPr>
              <w:pStyle w:val="ROWTABELLA"/>
              <w:rPr>
                <w:color w:val="002060"/>
              </w:rPr>
            </w:pPr>
            <w:r w:rsidRPr="00F26BC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B13B97" w14:textId="77777777" w:rsidR="006D3F8F" w:rsidRPr="00F26BC0" w:rsidRDefault="006D3F8F" w:rsidP="003C481F">
            <w:pPr>
              <w:pStyle w:val="ROWTABELLA"/>
              <w:rPr>
                <w:color w:val="002060"/>
              </w:rPr>
            </w:pPr>
            <w:r w:rsidRPr="00F26BC0">
              <w:rPr>
                <w:color w:val="002060"/>
              </w:rPr>
              <w:t xml:space="preserve">VIA </w:t>
            </w:r>
            <w:proofErr w:type="gramStart"/>
            <w:r w:rsidRPr="00F26BC0">
              <w:rPr>
                <w:color w:val="002060"/>
              </w:rPr>
              <w:t>S.VITTORIA</w:t>
            </w:r>
            <w:proofErr w:type="gramEnd"/>
            <w:r w:rsidRPr="00F26BC0">
              <w:rPr>
                <w:color w:val="002060"/>
              </w:rPr>
              <w:t>, 5</w:t>
            </w:r>
          </w:p>
        </w:tc>
      </w:tr>
      <w:tr w:rsidR="006D3F8F" w:rsidRPr="00F26BC0" w14:paraId="55648D05"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A90EA5" w14:textId="77777777" w:rsidR="006D3F8F" w:rsidRPr="00F26BC0" w:rsidRDefault="006D3F8F" w:rsidP="003C481F">
            <w:pPr>
              <w:pStyle w:val="ROWTABELLA"/>
              <w:rPr>
                <w:color w:val="002060"/>
              </w:rPr>
            </w:pPr>
            <w:r w:rsidRPr="00F26BC0">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A3A223" w14:textId="77777777" w:rsidR="006D3F8F" w:rsidRPr="00F26BC0" w:rsidRDefault="006D3F8F" w:rsidP="003C481F">
            <w:pPr>
              <w:pStyle w:val="ROWTABELLA"/>
              <w:rPr>
                <w:color w:val="002060"/>
              </w:rPr>
            </w:pPr>
            <w:r w:rsidRPr="00F26BC0">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8FFC84"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D7520E" w14:textId="77777777" w:rsidR="006D3F8F" w:rsidRPr="00F26BC0" w:rsidRDefault="006D3F8F" w:rsidP="003C481F">
            <w:pPr>
              <w:pStyle w:val="ROWTABELLA"/>
              <w:rPr>
                <w:color w:val="002060"/>
              </w:rPr>
            </w:pPr>
            <w:r w:rsidRPr="00F26BC0">
              <w:rPr>
                <w:color w:val="002060"/>
              </w:rPr>
              <w:t>25/10/2021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73D7D4" w14:textId="77777777" w:rsidR="006D3F8F" w:rsidRPr="00F26BC0" w:rsidRDefault="006D3F8F" w:rsidP="003C481F">
            <w:pPr>
              <w:pStyle w:val="ROWTABELLA"/>
              <w:rPr>
                <w:color w:val="002060"/>
              </w:rPr>
            </w:pPr>
            <w:r w:rsidRPr="00F26BC0">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2B9358" w14:textId="77777777" w:rsidR="006D3F8F" w:rsidRPr="00F26BC0" w:rsidRDefault="006D3F8F" w:rsidP="003C481F">
            <w:pPr>
              <w:pStyle w:val="ROWTABELLA"/>
              <w:rPr>
                <w:color w:val="002060"/>
              </w:rPr>
            </w:pPr>
            <w:r w:rsidRPr="00F26BC0">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C05AB5" w14:textId="77777777" w:rsidR="006D3F8F" w:rsidRPr="00F26BC0" w:rsidRDefault="006D3F8F" w:rsidP="003C481F">
            <w:pPr>
              <w:pStyle w:val="ROWTABELLA"/>
              <w:rPr>
                <w:color w:val="002060"/>
              </w:rPr>
            </w:pPr>
            <w:r w:rsidRPr="00F26BC0">
              <w:rPr>
                <w:color w:val="002060"/>
              </w:rPr>
              <w:t>VIA OLIMPIADI</w:t>
            </w:r>
          </w:p>
        </w:tc>
      </w:tr>
      <w:tr w:rsidR="006D3F8F" w:rsidRPr="00F26BC0" w14:paraId="523901C8"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82ECA9" w14:textId="77777777" w:rsidR="006D3F8F" w:rsidRPr="00F26BC0" w:rsidRDefault="006D3F8F" w:rsidP="003C481F">
            <w:pPr>
              <w:pStyle w:val="ROWTABELLA"/>
              <w:rPr>
                <w:color w:val="002060"/>
              </w:rPr>
            </w:pPr>
            <w:r w:rsidRPr="00F26BC0">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BDBBD3" w14:textId="77777777" w:rsidR="006D3F8F" w:rsidRPr="00F26BC0" w:rsidRDefault="006D3F8F" w:rsidP="003C481F">
            <w:pPr>
              <w:pStyle w:val="ROWTABELLA"/>
              <w:rPr>
                <w:color w:val="002060"/>
              </w:rPr>
            </w:pPr>
            <w:r w:rsidRPr="00F26BC0">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DB82D6"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74F3E" w14:textId="77777777" w:rsidR="006D3F8F" w:rsidRPr="00F26BC0" w:rsidRDefault="006D3F8F" w:rsidP="003C481F">
            <w:pPr>
              <w:pStyle w:val="ROWTABELLA"/>
              <w:rPr>
                <w:color w:val="002060"/>
              </w:rPr>
            </w:pPr>
            <w:r w:rsidRPr="00F26BC0">
              <w:rPr>
                <w:color w:val="002060"/>
              </w:rPr>
              <w:t>25/10/2021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E7CEF9" w14:textId="77777777" w:rsidR="006D3F8F" w:rsidRPr="00F26BC0" w:rsidRDefault="006D3F8F" w:rsidP="003C481F">
            <w:pPr>
              <w:pStyle w:val="ROWTABELLA"/>
              <w:rPr>
                <w:color w:val="002060"/>
              </w:rPr>
            </w:pPr>
            <w:r w:rsidRPr="00F26BC0">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FBEAF0" w14:textId="77777777" w:rsidR="006D3F8F" w:rsidRPr="00F26BC0" w:rsidRDefault="006D3F8F" w:rsidP="003C481F">
            <w:pPr>
              <w:pStyle w:val="ROWTABELLA"/>
              <w:rPr>
                <w:color w:val="002060"/>
              </w:rPr>
            </w:pPr>
            <w:r w:rsidRPr="00F26BC0">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70FA23" w14:textId="77777777" w:rsidR="006D3F8F" w:rsidRPr="00F26BC0" w:rsidRDefault="006D3F8F" w:rsidP="003C481F">
            <w:pPr>
              <w:pStyle w:val="ROWTABELLA"/>
              <w:rPr>
                <w:color w:val="002060"/>
              </w:rPr>
            </w:pPr>
            <w:r w:rsidRPr="00F26BC0">
              <w:rPr>
                <w:color w:val="002060"/>
              </w:rPr>
              <w:t xml:space="preserve">VIA </w:t>
            </w:r>
            <w:proofErr w:type="gramStart"/>
            <w:r w:rsidRPr="00F26BC0">
              <w:rPr>
                <w:color w:val="002060"/>
              </w:rPr>
              <w:t>B.ROSSI</w:t>
            </w:r>
            <w:proofErr w:type="gramEnd"/>
            <w:r w:rsidRPr="00F26BC0">
              <w:rPr>
                <w:color w:val="002060"/>
              </w:rPr>
              <w:t xml:space="preserve"> SNC</w:t>
            </w:r>
          </w:p>
        </w:tc>
      </w:tr>
      <w:tr w:rsidR="006D3F8F" w:rsidRPr="00F26BC0" w14:paraId="30009FF7" w14:textId="77777777" w:rsidTr="006D3F8F">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06332A" w14:textId="77777777" w:rsidR="006D3F8F" w:rsidRPr="00F26BC0" w:rsidRDefault="006D3F8F" w:rsidP="003C481F">
            <w:pPr>
              <w:pStyle w:val="ROWTABELLA"/>
              <w:rPr>
                <w:color w:val="002060"/>
              </w:rPr>
            </w:pPr>
            <w:r w:rsidRPr="00F26BC0">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E5C679" w14:textId="77777777" w:rsidR="006D3F8F" w:rsidRPr="00F26BC0" w:rsidRDefault="006D3F8F" w:rsidP="003C481F">
            <w:pPr>
              <w:pStyle w:val="ROWTABELLA"/>
              <w:rPr>
                <w:color w:val="002060"/>
              </w:rPr>
            </w:pPr>
            <w:r w:rsidRPr="00F26BC0">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FBDF4E"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B29AE4" w14:textId="77777777" w:rsidR="006D3F8F" w:rsidRPr="00F26BC0" w:rsidRDefault="006D3F8F" w:rsidP="003C481F">
            <w:pPr>
              <w:pStyle w:val="ROWTABELLA"/>
              <w:rPr>
                <w:color w:val="002060"/>
              </w:rPr>
            </w:pPr>
            <w:r w:rsidRPr="00F26BC0">
              <w:rPr>
                <w:color w:val="002060"/>
              </w:rPr>
              <w:t>25/10/2021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ECD15A" w14:textId="77777777" w:rsidR="006D3F8F" w:rsidRPr="00F26BC0" w:rsidRDefault="006D3F8F" w:rsidP="003C481F">
            <w:pPr>
              <w:pStyle w:val="ROWTABELLA"/>
              <w:rPr>
                <w:color w:val="002060"/>
              </w:rPr>
            </w:pPr>
            <w:r w:rsidRPr="00F26BC0">
              <w:rPr>
                <w:color w:val="002060"/>
              </w:rPr>
              <w:t xml:space="preserve">5623 PALESTRA </w:t>
            </w:r>
            <w:proofErr w:type="gramStart"/>
            <w:r w:rsidRPr="00F26BC0">
              <w:rPr>
                <w:color w:val="002060"/>
              </w:rPr>
              <w:t>SC.MEDIA</w:t>
            </w:r>
            <w:proofErr w:type="gramEnd"/>
            <w:r w:rsidRPr="00F26BC0">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85034" w14:textId="77777777" w:rsidR="006D3F8F" w:rsidRPr="00F26BC0" w:rsidRDefault="006D3F8F" w:rsidP="003C481F">
            <w:pPr>
              <w:pStyle w:val="ROWTABELLA"/>
              <w:rPr>
                <w:color w:val="002060"/>
              </w:rPr>
            </w:pPr>
            <w:r w:rsidRPr="00F26BC0">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997A97" w14:textId="77777777" w:rsidR="006D3F8F" w:rsidRPr="00F26BC0" w:rsidRDefault="006D3F8F" w:rsidP="003C481F">
            <w:pPr>
              <w:pStyle w:val="ROWTABELLA"/>
              <w:rPr>
                <w:color w:val="002060"/>
              </w:rPr>
            </w:pPr>
            <w:r w:rsidRPr="00F26BC0">
              <w:rPr>
                <w:color w:val="002060"/>
              </w:rPr>
              <w:t>VIA PIRANDELLO AREA MT.4</w:t>
            </w:r>
          </w:p>
        </w:tc>
      </w:tr>
      <w:tr w:rsidR="006D3F8F" w:rsidRPr="00F26BC0" w14:paraId="327FCB11" w14:textId="77777777" w:rsidTr="006D3F8F">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5878C" w14:textId="77777777" w:rsidR="006D3F8F" w:rsidRPr="00F26BC0" w:rsidRDefault="006D3F8F" w:rsidP="003C481F">
            <w:pPr>
              <w:pStyle w:val="ROWTABELLA"/>
              <w:rPr>
                <w:color w:val="002060"/>
              </w:rPr>
            </w:pPr>
            <w:proofErr w:type="gramStart"/>
            <w:r w:rsidRPr="00F26BC0">
              <w:rPr>
                <w:color w:val="002060"/>
              </w:rPr>
              <w:t>U.MANDOLESI</w:t>
            </w:r>
            <w:proofErr w:type="gramEnd"/>
            <w:r w:rsidRPr="00F26BC0">
              <w:rPr>
                <w:color w:val="002060"/>
              </w:rPr>
              <w:t xml:space="preserve">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DBDE8" w14:textId="77777777" w:rsidR="006D3F8F" w:rsidRPr="00F26BC0" w:rsidRDefault="006D3F8F" w:rsidP="003C481F">
            <w:pPr>
              <w:pStyle w:val="ROWTABELLA"/>
              <w:rPr>
                <w:color w:val="002060"/>
              </w:rPr>
            </w:pPr>
            <w:r w:rsidRPr="00F26BC0">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B4206" w14:textId="77777777" w:rsidR="006D3F8F" w:rsidRPr="00F26BC0" w:rsidRDefault="006D3F8F" w:rsidP="003C481F">
            <w:pPr>
              <w:pStyle w:val="ROWTABELLA"/>
              <w:jc w:val="center"/>
              <w:rPr>
                <w:color w:val="002060"/>
              </w:rPr>
            </w:pPr>
            <w:r w:rsidRPr="00F26BC0">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80CABA" w14:textId="77777777" w:rsidR="006D3F8F" w:rsidRPr="00F26BC0" w:rsidRDefault="006D3F8F" w:rsidP="003C481F">
            <w:pPr>
              <w:pStyle w:val="ROWTABELLA"/>
              <w:rPr>
                <w:color w:val="002060"/>
              </w:rPr>
            </w:pPr>
            <w:r w:rsidRPr="00F26BC0">
              <w:rPr>
                <w:color w:val="002060"/>
              </w:rPr>
              <w:t>25/10/2021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E26A6" w14:textId="77777777" w:rsidR="006D3F8F" w:rsidRPr="00F26BC0" w:rsidRDefault="006D3F8F" w:rsidP="003C481F">
            <w:pPr>
              <w:pStyle w:val="ROWTABELLA"/>
              <w:rPr>
                <w:color w:val="002060"/>
              </w:rPr>
            </w:pPr>
            <w:r w:rsidRPr="00F26BC0">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4D896B" w14:textId="77777777" w:rsidR="006D3F8F" w:rsidRPr="00F26BC0" w:rsidRDefault="006D3F8F" w:rsidP="003C481F">
            <w:pPr>
              <w:pStyle w:val="ROWTABELLA"/>
              <w:rPr>
                <w:color w:val="002060"/>
              </w:rPr>
            </w:pPr>
            <w:r w:rsidRPr="00F26BC0">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9DA2EA" w14:textId="77777777" w:rsidR="006D3F8F" w:rsidRPr="00F26BC0" w:rsidRDefault="006D3F8F" w:rsidP="003C481F">
            <w:pPr>
              <w:pStyle w:val="ROWTABELLA"/>
              <w:rPr>
                <w:color w:val="002060"/>
              </w:rPr>
            </w:pPr>
            <w:r w:rsidRPr="00F26BC0">
              <w:rPr>
                <w:color w:val="002060"/>
              </w:rPr>
              <w:t>VIA DELLE REGIONI, 8</w:t>
            </w:r>
          </w:p>
        </w:tc>
      </w:tr>
    </w:tbl>
    <w:p w14:paraId="6B9E1FC4" w14:textId="77777777" w:rsidR="006D3F8F" w:rsidRPr="00F26BC0" w:rsidRDefault="006D3F8F" w:rsidP="006D3F8F">
      <w:pPr>
        <w:pStyle w:val="breakline"/>
        <w:divId w:val="527259509"/>
        <w:rPr>
          <w:rFonts w:eastAsiaTheme="minorEastAsia"/>
          <w:color w:val="002060"/>
        </w:rPr>
      </w:pPr>
    </w:p>
    <w:p w14:paraId="30BA78B1" w14:textId="77777777" w:rsidR="006D3F8F" w:rsidRDefault="006D3F8F" w:rsidP="00F53C2C">
      <w:pPr>
        <w:pStyle w:val="Corpodeltesto21"/>
        <w:jc w:val="center"/>
        <w:divId w:val="527259509"/>
        <w:rPr>
          <w:rFonts w:ascii="Arial" w:hAnsi="Arial" w:cs="Arial"/>
          <w:b/>
          <w:color w:val="002060"/>
          <w:sz w:val="30"/>
          <w:szCs w:val="30"/>
        </w:rPr>
      </w:pPr>
    </w:p>
    <w:p w14:paraId="28D2CD4F" w14:textId="77777777" w:rsidR="00AF6626" w:rsidRPr="00AF6626" w:rsidRDefault="00AF6626" w:rsidP="00AF6626">
      <w:pPr>
        <w:pStyle w:val="TITOLOCAMPIONATO"/>
        <w:shd w:val="clear" w:color="auto" w:fill="CCCCCC"/>
        <w:spacing w:before="80" w:after="40"/>
        <w:divId w:val="527259509"/>
        <w:rPr>
          <w:color w:val="002060"/>
        </w:rPr>
      </w:pPr>
      <w:r w:rsidRPr="00AF6626">
        <w:rPr>
          <w:color w:val="002060"/>
        </w:rPr>
        <w:t>COPPA MARCHE C5 GIOVANISSIMI</w:t>
      </w:r>
    </w:p>
    <w:p w14:paraId="3A1B10D0" w14:textId="77777777" w:rsidR="00AF6626" w:rsidRPr="00AF6626" w:rsidRDefault="00AF6626" w:rsidP="00AF6626">
      <w:pPr>
        <w:pStyle w:val="TITOLOPRINC"/>
        <w:divId w:val="527259509"/>
        <w:rPr>
          <w:color w:val="002060"/>
        </w:rPr>
      </w:pPr>
      <w:r w:rsidRPr="00AF6626">
        <w:rPr>
          <w:color w:val="002060"/>
        </w:rPr>
        <w:t>VARIAZIONI AL PROGRAMMA GARE</w:t>
      </w:r>
    </w:p>
    <w:p w14:paraId="3B60CF7C" w14:textId="77777777" w:rsidR="00AF6626" w:rsidRPr="00AF6626" w:rsidRDefault="00AF6626" w:rsidP="00AF6626">
      <w:pPr>
        <w:pStyle w:val="breakline"/>
        <w:divId w:val="527259509"/>
        <w:rPr>
          <w:color w:val="002060"/>
        </w:rPr>
      </w:pPr>
    </w:p>
    <w:p w14:paraId="0C048C4F" w14:textId="77777777" w:rsidR="00AF6626" w:rsidRPr="00AF6626" w:rsidRDefault="00AF6626" w:rsidP="00AF6626">
      <w:pPr>
        <w:pStyle w:val="breakline"/>
        <w:divId w:val="527259509"/>
        <w:rPr>
          <w:color w:val="002060"/>
        </w:rPr>
      </w:pPr>
    </w:p>
    <w:p w14:paraId="25877862" w14:textId="77777777" w:rsidR="00AF6626" w:rsidRPr="00AF6626" w:rsidRDefault="00AF6626" w:rsidP="00AF6626">
      <w:pPr>
        <w:pStyle w:val="SOTTOTITOLOCAMPIONATO1"/>
        <w:divId w:val="527259509"/>
        <w:rPr>
          <w:color w:val="002060"/>
        </w:rPr>
      </w:pPr>
      <w:r w:rsidRPr="00AF6626">
        <w:rPr>
          <w:color w:val="002060"/>
        </w:rPr>
        <w:t>GIRONE D</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AF6626" w:rsidRPr="00AF6626" w14:paraId="7A38082C" w14:textId="77777777" w:rsidTr="00AF6626">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21E98" w14:textId="77777777" w:rsidR="00AF6626" w:rsidRPr="00AF6626" w:rsidRDefault="00AF6626" w:rsidP="003C481F">
            <w:pPr>
              <w:pStyle w:val="HEADERTABELLA"/>
              <w:rPr>
                <w:color w:val="002060"/>
              </w:rPr>
            </w:pPr>
            <w:r w:rsidRPr="00AF662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C82A4" w14:textId="77777777" w:rsidR="00AF6626" w:rsidRPr="00AF6626" w:rsidRDefault="00AF6626" w:rsidP="003C481F">
            <w:pPr>
              <w:pStyle w:val="HEADERTABELLA"/>
              <w:rPr>
                <w:color w:val="002060"/>
              </w:rPr>
            </w:pPr>
            <w:r w:rsidRPr="00AF6626">
              <w:rPr>
                <w:color w:val="002060"/>
              </w:rPr>
              <w:t xml:space="preserve">N° </w:t>
            </w:r>
            <w:proofErr w:type="spellStart"/>
            <w:r w:rsidRPr="00AF6626">
              <w:rPr>
                <w:color w:val="002060"/>
              </w:rPr>
              <w:t>Gior</w:t>
            </w:r>
            <w:proofErr w:type="spellEnd"/>
            <w:r w:rsidRPr="00AF662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C83C0" w14:textId="77777777" w:rsidR="00AF6626" w:rsidRPr="00AF6626" w:rsidRDefault="00AF6626" w:rsidP="003C481F">
            <w:pPr>
              <w:pStyle w:val="HEADERTABELLA"/>
              <w:rPr>
                <w:color w:val="002060"/>
              </w:rPr>
            </w:pPr>
            <w:r w:rsidRPr="00AF662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7431B" w14:textId="77777777" w:rsidR="00AF6626" w:rsidRPr="00AF6626" w:rsidRDefault="00AF6626" w:rsidP="003C481F">
            <w:pPr>
              <w:pStyle w:val="HEADERTABELLA"/>
              <w:rPr>
                <w:color w:val="002060"/>
              </w:rPr>
            </w:pPr>
            <w:r w:rsidRPr="00AF66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61AEF" w14:textId="77777777" w:rsidR="00AF6626" w:rsidRPr="00AF6626" w:rsidRDefault="00AF6626" w:rsidP="003C481F">
            <w:pPr>
              <w:pStyle w:val="HEADERTABELLA"/>
              <w:rPr>
                <w:color w:val="002060"/>
              </w:rPr>
            </w:pPr>
            <w:r w:rsidRPr="00AF6626">
              <w:rPr>
                <w:color w:val="002060"/>
              </w:rPr>
              <w:t xml:space="preserve">Data </w:t>
            </w:r>
            <w:proofErr w:type="spellStart"/>
            <w:r w:rsidRPr="00AF6626">
              <w:rPr>
                <w:color w:val="002060"/>
              </w:rPr>
              <w:t>Orig</w:t>
            </w:r>
            <w:proofErr w:type="spellEnd"/>
            <w:r w:rsidRPr="00AF66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3F82D" w14:textId="77777777" w:rsidR="00AF6626" w:rsidRPr="00AF6626" w:rsidRDefault="00AF6626" w:rsidP="003C481F">
            <w:pPr>
              <w:pStyle w:val="HEADERTABELLA"/>
              <w:rPr>
                <w:color w:val="002060"/>
              </w:rPr>
            </w:pPr>
            <w:r w:rsidRPr="00AF6626">
              <w:rPr>
                <w:color w:val="002060"/>
              </w:rPr>
              <w:t xml:space="preserve">Ora </w:t>
            </w:r>
            <w:proofErr w:type="spellStart"/>
            <w:r w:rsidRPr="00AF6626">
              <w:rPr>
                <w:color w:val="002060"/>
              </w:rPr>
              <w:t>Var</w:t>
            </w:r>
            <w:proofErr w:type="spellEnd"/>
            <w:r w:rsidRPr="00AF66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49669" w14:textId="77777777" w:rsidR="00AF6626" w:rsidRPr="00AF6626" w:rsidRDefault="00AF6626" w:rsidP="003C481F">
            <w:pPr>
              <w:pStyle w:val="HEADERTABELLA"/>
              <w:rPr>
                <w:color w:val="002060"/>
              </w:rPr>
            </w:pPr>
            <w:r w:rsidRPr="00AF6626">
              <w:rPr>
                <w:color w:val="002060"/>
              </w:rPr>
              <w:t xml:space="preserve">Ora </w:t>
            </w:r>
            <w:proofErr w:type="spellStart"/>
            <w:r w:rsidRPr="00AF6626">
              <w:rPr>
                <w:color w:val="002060"/>
              </w:rPr>
              <w:t>Orig</w:t>
            </w:r>
            <w:proofErr w:type="spellEnd"/>
            <w:r w:rsidRPr="00AF662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B1F99" w14:textId="77777777" w:rsidR="00AF6626" w:rsidRPr="00AF6626" w:rsidRDefault="00AF6626" w:rsidP="003C481F">
            <w:pPr>
              <w:pStyle w:val="HEADERTABELLA"/>
              <w:rPr>
                <w:color w:val="002060"/>
              </w:rPr>
            </w:pPr>
            <w:r w:rsidRPr="00AF6626">
              <w:rPr>
                <w:color w:val="002060"/>
              </w:rPr>
              <w:t>Impianto</w:t>
            </w:r>
          </w:p>
        </w:tc>
      </w:tr>
      <w:tr w:rsidR="00AF6626" w:rsidRPr="00AF6626" w14:paraId="3D8D9526" w14:textId="77777777" w:rsidTr="00AF6626">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66C9" w14:textId="77777777" w:rsidR="00AF6626" w:rsidRPr="00AF6626" w:rsidRDefault="00AF6626" w:rsidP="003C481F">
            <w:pPr>
              <w:pStyle w:val="ROWTABELLA"/>
              <w:rPr>
                <w:color w:val="002060"/>
                <w:highlight w:val="yellow"/>
              </w:rPr>
            </w:pPr>
            <w:r w:rsidRPr="00AF6626">
              <w:rPr>
                <w:color w:val="002060"/>
                <w:highlight w:val="yellow"/>
              </w:rPr>
              <w:t>02/10/2021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A0EF4" w14:textId="77777777" w:rsidR="00AF6626" w:rsidRPr="00AF6626" w:rsidRDefault="00AF6626" w:rsidP="003C481F">
            <w:pPr>
              <w:pStyle w:val="ROWTABELLA"/>
              <w:jc w:val="center"/>
              <w:rPr>
                <w:color w:val="002060"/>
                <w:highlight w:val="yellow"/>
              </w:rPr>
            </w:pPr>
            <w:r w:rsidRPr="00AF6626">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C69A0" w14:textId="77777777" w:rsidR="00AF6626" w:rsidRPr="00AF6626" w:rsidRDefault="00AF6626" w:rsidP="003C481F">
            <w:pPr>
              <w:pStyle w:val="ROWTABELLA"/>
              <w:rPr>
                <w:color w:val="002060"/>
                <w:highlight w:val="yellow"/>
              </w:rPr>
            </w:pPr>
            <w:r w:rsidRPr="00AF6626">
              <w:rPr>
                <w:color w:val="002060"/>
                <w:highlight w:val="yellow"/>
              </w:rPr>
              <w:t>VIRTUS FORTITUDO 1950 SSD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D07CD" w14:textId="4CD2CF9E" w:rsidR="00AF6626" w:rsidRPr="00AF6626" w:rsidRDefault="00AF6626" w:rsidP="003C481F">
            <w:pPr>
              <w:pStyle w:val="ROWTABELLA"/>
              <w:rPr>
                <w:color w:val="002060"/>
                <w:highlight w:val="yellow"/>
              </w:rPr>
            </w:pPr>
            <w:r w:rsidRPr="00AF6626">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113CC" w14:textId="77777777" w:rsidR="00AF6626" w:rsidRPr="00AF6626" w:rsidRDefault="00AF6626" w:rsidP="003C481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14829" w14:textId="77777777" w:rsidR="00AF6626" w:rsidRPr="00AF6626" w:rsidRDefault="00AF6626" w:rsidP="003C481F">
            <w:pPr>
              <w:pStyle w:val="ROWTABELLA"/>
              <w:jc w:val="center"/>
              <w:rPr>
                <w:color w:val="002060"/>
              </w:rPr>
            </w:pPr>
            <w:r w:rsidRPr="00AF6626">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1892" w14:textId="77777777" w:rsidR="00AF6626" w:rsidRPr="00AF6626" w:rsidRDefault="00AF6626" w:rsidP="003C481F">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D8469" w14:textId="49DC99A6" w:rsidR="00AF6626" w:rsidRPr="00AF6626" w:rsidRDefault="00AF6626" w:rsidP="003C481F">
            <w:pPr>
              <w:pStyle w:val="ROWTABELLA"/>
              <w:rPr>
                <w:color w:val="002060"/>
              </w:rPr>
            </w:pPr>
            <w:r w:rsidRPr="00AF6626">
              <w:rPr>
                <w:color w:val="002060"/>
                <w:highlight w:val="yellow"/>
              </w:rPr>
              <w:t>CAMPO COPERTO GENGA VIA MARCONI GENGA STAZIONE</w:t>
            </w:r>
          </w:p>
        </w:tc>
      </w:tr>
    </w:tbl>
    <w:p w14:paraId="7B9FA6F2" w14:textId="77777777" w:rsidR="00AF6626" w:rsidRPr="00AF6626" w:rsidRDefault="00AF6626" w:rsidP="00AF6626">
      <w:pPr>
        <w:pStyle w:val="breakline"/>
        <w:divId w:val="527259509"/>
        <w:rPr>
          <w:rFonts w:eastAsiaTheme="minorEastAsia"/>
          <w:color w:val="002060"/>
        </w:rPr>
      </w:pPr>
    </w:p>
    <w:p w14:paraId="1AE39B8A" w14:textId="1AE65EA6" w:rsidR="00AF6626" w:rsidRDefault="00AF6626" w:rsidP="00F53C2C">
      <w:pPr>
        <w:pStyle w:val="Corpodeltesto21"/>
        <w:jc w:val="center"/>
        <w:divId w:val="527259509"/>
        <w:rPr>
          <w:rFonts w:ascii="Arial" w:hAnsi="Arial" w:cs="Arial"/>
          <w:b/>
          <w:color w:val="002060"/>
          <w:sz w:val="30"/>
          <w:szCs w:val="30"/>
        </w:rPr>
      </w:pPr>
    </w:p>
    <w:p w14:paraId="64866A2C" w14:textId="74BBF6EC" w:rsidR="00504F0C" w:rsidRPr="00AF6626" w:rsidRDefault="00504F0C" w:rsidP="00504F0C">
      <w:pPr>
        <w:pStyle w:val="TITOLOCAMPIONATO"/>
        <w:shd w:val="clear" w:color="auto" w:fill="CCCCCC"/>
        <w:spacing w:before="80" w:after="40"/>
        <w:divId w:val="527259509"/>
        <w:rPr>
          <w:color w:val="002060"/>
        </w:rPr>
      </w:pPr>
      <w:r w:rsidRPr="00AF6626">
        <w:rPr>
          <w:color w:val="002060"/>
        </w:rPr>
        <w:t xml:space="preserve">COPPA MARCHE </w:t>
      </w:r>
      <w:r>
        <w:rPr>
          <w:color w:val="002060"/>
        </w:rPr>
        <w:t>CALCIO A 5 SERIE D</w:t>
      </w:r>
    </w:p>
    <w:p w14:paraId="13A413F8" w14:textId="77777777" w:rsidR="00504F0C" w:rsidRPr="00AF6626" w:rsidRDefault="00504F0C" w:rsidP="00504F0C">
      <w:pPr>
        <w:pStyle w:val="TITOLOPRINC"/>
        <w:divId w:val="527259509"/>
        <w:rPr>
          <w:color w:val="002060"/>
        </w:rPr>
      </w:pPr>
      <w:r w:rsidRPr="00AF6626">
        <w:rPr>
          <w:color w:val="002060"/>
        </w:rPr>
        <w:t>VARIAZIONI AL PROGRAMMA GARE</w:t>
      </w:r>
    </w:p>
    <w:p w14:paraId="189EDFD9" w14:textId="77777777" w:rsidR="00504F0C" w:rsidRPr="00AF6626" w:rsidRDefault="00504F0C" w:rsidP="00504F0C">
      <w:pPr>
        <w:pStyle w:val="breakline"/>
        <w:divId w:val="527259509"/>
        <w:rPr>
          <w:color w:val="002060"/>
        </w:rPr>
      </w:pPr>
    </w:p>
    <w:p w14:paraId="21FE37A3" w14:textId="77777777" w:rsidR="00504F0C" w:rsidRPr="00AF6626" w:rsidRDefault="00504F0C" w:rsidP="00504F0C">
      <w:pPr>
        <w:pStyle w:val="breakline"/>
        <w:divId w:val="527259509"/>
        <w:rPr>
          <w:color w:val="002060"/>
        </w:rPr>
      </w:pPr>
    </w:p>
    <w:p w14:paraId="30A93DB6" w14:textId="1F94BA01" w:rsidR="00504F0C" w:rsidRPr="00AF6626" w:rsidRDefault="00504F0C" w:rsidP="00504F0C">
      <w:pPr>
        <w:pStyle w:val="SOTTOTITOLOCAMPIONATO1"/>
        <w:divId w:val="527259509"/>
        <w:rPr>
          <w:color w:val="002060"/>
        </w:rPr>
      </w:pPr>
      <w:r w:rsidRPr="00AF6626">
        <w:rPr>
          <w:color w:val="002060"/>
        </w:rPr>
        <w:t xml:space="preserve">GIRONE </w:t>
      </w:r>
      <w:r>
        <w:rPr>
          <w:color w:val="002060"/>
        </w:rPr>
        <w:t>2</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04F0C" w:rsidRPr="00AF6626" w14:paraId="4F4991F0" w14:textId="77777777" w:rsidTr="00504F0C">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12C42" w14:textId="77777777" w:rsidR="00504F0C" w:rsidRPr="00AF6626" w:rsidRDefault="00504F0C" w:rsidP="00B85F0D">
            <w:pPr>
              <w:pStyle w:val="HEADERTABELLA"/>
              <w:rPr>
                <w:color w:val="002060"/>
              </w:rPr>
            </w:pPr>
            <w:r w:rsidRPr="00AF6626">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BC236" w14:textId="77777777" w:rsidR="00504F0C" w:rsidRPr="00AF6626" w:rsidRDefault="00504F0C" w:rsidP="00B85F0D">
            <w:pPr>
              <w:pStyle w:val="HEADERTABELLA"/>
              <w:rPr>
                <w:color w:val="002060"/>
              </w:rPr>
            </w:pPr>
            <w:r w:rsidRPr="00AF6626">
              <w:rPr>
                <w:color w:val="002060"/>
              </w:rPr>
              <w:t xml:space="preserve">N° </w:t>
            </w:r>
            <w:proofErr w:type="spellStart"/>
            <w:r w:rsidRPr="00AF6626">
              <w:rPr>
                <w:color w:val="002060"/>
              </w:rPr>
              <w:t>Gior</w:t>
            </w:r>
            <w:proofErr w:type="spellEnd"/>
            <w:r w:rsidRPr="00AF6626">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64A1D" w14:textId="77777777" w:rsidR="00504F0C" w:rsidRPr="00AF6626" w:rsidRDefault="00504F0C" w:rsidP="00B85F0D">
            <w:pPr>
              <w:pStyle w:val="HEADERTABELLA"/>
              <w:rPr>
                <w:color w:val="002060"/>
              </w:rPr>
            </w:pPr>
            <w:r w:rsidRPr="00AF6626">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612BB" w14:textId="77777777" w:rsidR="00504F0C" w:rsidRPr="00AF6626" w:rsidRDefault="00504F0C" w:rsidP="00B85F0D">
            <w:pPr>
              <w:pStyle w:val="HEADERTABELLA"/>
              <w:rPr>
                <w:color w:val="002060"/>
              </w:rPr>
            </w:pPr>
            <w:r w:rsidRPr="00AF662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93B64" w14:textId="77777777" w:rsidR="00504F0C" w:rsidRPr="00AF6626" w:rsidRDefault="00504F0C" w:rsidP="00B85F0D">
            <w:pPr>
              <w:pStyle w:val="HEADERTABELLA"/>
              <w:rPr>
                <w:color w:val="002060"/>
              </w:rPr>
            </w:pPr>
            <w:r w:rsidRPr="00AF6626">
              <w:rPr>
                <w:color w:val="002060"/>
              </w:rPr>
              <w:t xml:space="preserve">Data </w:t>
            </w:r>
            <w:proofErr w:type="spellStart"/>
            <w:r w:rsidRPr="00AF6626">
              <w:rPr>
                <w:color w:val="002060"/>
              </w:rPr>
              <w:t>Orig</w:t>
            </w:r>
            <w:proofErr w:type="spellEnd"/>
            <w:r w:rsidRPr="00AF66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52A8" w14:textId="77777777" w:rsidR="00504F0C" w:rsidRPr="00AF6626" w:rsidRDefault="00504F0C" w:rsidP="00B85F0D">
            <w:pPr>
              <w:pStyle w:val="HEADERTABELLA"/>
              <w:rPr>
                <w:color w:val="002060"/>
              </w:rPr>
            </w:pPr>
            <w:r w:rsidRPr="00AF6626">
              <w:rPr>
                <w:color w:val="002060"/>
              </w:rPr>
              <w:t xml:space="preserve">Ora </w:t>
            </w:r>
            <w:proofErr w:type="spellStart"/>
            <w:r w:rsidRPr="00AF6626">
              <w:rPr>
                <w:color w:val="002060"/>
              </w:rPr>
              <w:t>Var</w:t>
            </w:r>
            <w:proofErr w:type="spellEnd"/>
            <w:r w:rsidRPr="00AF6626">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7BD03" w14:textId="77777777" w:rsidR="00504F0C" w:rsidRPr="00AF6626" w:rsidRDefault="00504F0C" w:rsidP="00B85F0D">
            <w:pPr>
              <w:pStyle w:val="HEADERTABELLA"/>
              <w:rPr>
                <w:color w:val="002060"/>
              </w:rPr>
            </w:pPr>
            <w:r w:rsidRPr="00AF6626">
              <w:rPr>
                <w:color w:val="002060"/>
              </w:rPr>
              <w:t xml:space="preserve">Ora </w:t>
            </w:r>
            <w:proofErr w:type="spellStart"/>
            <w:r w:rsidRPr="00AF6626">
              <w:rPr>
                <w:color w:val="002060"/>
              </w:rPr>
              <w:t>Orig</w:t>
            </w:r>
            <w:proofErr w:type="spellEnd"/>
            <w:r w:rsidRPr="00AF6626">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B0EF4" w14:textId="77777777" w:rsidR="00504F0C" w:rsidRPr="00AF6626" w:rsidRDefault="00504F0C" w:rsidP="00B85F0D">
            <w:pPr>
              <w:pStyle w:val="HEADERTABELLA"/>
              <w:rPr>
                <w:color w:val="002060"/>
              </w:rPr>
            </w:pPr>
            <w:r w:rsidRPr="00AF6626">
              <w:rPr>
                <w:color w:val="002060"/>
              </w:rPr>
              <w:t>Impianto</w:t>
            </w:r>
          </w:p>
        </w:tc>
      </w:tr>
      <w:tr w:rsidR="00504F0C" w:rsidRPr="00AF6626" w14:paraId="3FE84DC8" w14:textId="77777777" w:rsidTr="00504F0C">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08239" w14:textId="3B41CDEF" w:rsidR="00504F0C" w:rsidRPr="00AF6626" w:rsidRDefault="00504F0C" w:rsidP="00B85F0D">
            <w:pPr>
              <w:pStyle w:val="ROWTABELLA"/>
              <w:rPr>
                <w:color w:val="002060"/>
                <w:highlight w:val="yellow"/>
              </w:rPr>
            </w:pPr>
            <w:r w:rsidRPr="00AF6626">
              <w:rPr>
                <w:color w:val="002060"/>
                <w:highlight w:val="yellow"/>
              </w:rPr>
              <w:t>0</w:t>
            </w:r>
            <w:r>
              <w:rPr>
                <w:color w:val="002060"/>
                <w:highlight w:val="yellow"/>
              </w:rPr>
              <w:t>8</w:t>
            </w:r>
            <w:r w:rsidRPr="00AF6626">
              <w:rPr>
                <w:color w:val="002060"/>
                <w:highlight w:val="yellow"/>
              </w:rPr>
              <w:t>/10/2021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9CF8" w14:textId="3BC4997B" w:rsidR="00504F0C" w:rsidRPr="00AF6626" w:rsidRDefault="00504F0C" w:rsidP="00B85F0D">
            <w:pPr>
              <w:pStyle w:val="ROWTABELLA"/>
              <w:jc w:val="center"/>
              <w:rPr>
                <w:color w:val="002060"/>
                <w:highlight w:val="yellow"/>
              </w:rPr>
            </w:pPr>
            <w:r>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2D53E" w14:textId="1C6CF993" w:rsidR="00504F0C" w:rsidRPr="00AF6626" w:rsidRDefault="00504F0C" w:rsidP="00B85F0D">
            <w:pPr>
              <w:pStyle w:val="ROWTABELLA"/>
              <w:rPr>
                <w:color w:val="002060"/>
                <w:highlight w:val="yellow"/>
              </w:rPr>
            </w:pPr>
            <w:r>
              <w:rPr>
                <w:color w:val="002060"/>
                <w:highlight w:val="yellow"/>
              </w:rPr>
              <w:t>PIEVE D ICO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B52B" w14:textId="4437C76A" w:rsidR="00504F0C" w:rsidRPr="00AF6626" w:rsidRDefault="00504F0C" w:rsidP="00B85F0D">
            <w:pPr>
              <w:pStyle w:val="ROWTABELLA"/>
              <w:rPr>
                <w:color w:val="002060"/>
                <w:highlight w:val="yellow"/>
              </w:rPr>
            </w:pPr>
            <w:r>
              <w:rPr>
                <w:color w:val="002060"/>
                <w:highlight w:val="yellow"/>
              </w:rPr>
              <w:t>LUCREZIA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20006" w14:textId="77777777" w:rsidR="00504F0C" w:rsidRPr="00AF6626" w:rsidRDefault="00504F0C" w:rsidP="00B85F0D">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B201" w14:textId="7858726D" w:rsidR="00504F0C" w:rsidRPr="00AF6626" w:rsidRDefault="00504F0C" w:rsidP="00B85F0D">
            <w:pPr>
              <w:pStyle w:val="ROWTABELLA"/>
              <w:jc w:val="center"/>
              <w:rPr>
                <w:color w:val="002060"/>
              </w:rPr>
            </w:pPr>
            <w:r w:rsidRPr="00504F0C">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4C9AC" w14:textId="77777777" w:rsidR="00504F0C" w:rsidRPr="00AF6626" w:rsidRDefault="00504F0C" w:rsidP="00B85F0D">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3343" w14:textId="77777777" w:rsidR="00504F0C" w:rsidRDefault="00504F0C" w:rsidP="00B85F0D">
            <w:pPr>
              <w:pStyle w:val="ROWTABELLA"/>
              <w:rPr>
                <w:color w:val="002060"/>
              </w:rPr>
            </w:pPr>
          </w:p>
          <w:p w14:paraId="15E9A840" w14:textId="10193A17" w:rsidR="00504F0C" w:rsidRPr="00AF6626" w:rsidRDefault="00504F0C" w:rsidP="00B85F0D">
            <w:pPr>
              <w:pStyle w:val="ROWTABELLA"/>
              <w:rPr>
                <w:color w:val="002060"/>
              </w:rPr>
            </w:pPr>
          </w:p>
        </w:tc>
      </w:tr>
    </w:tbl>
    <w:p w14:paraId="4DFCC3C7" w14:textId="77777777" w:rsidR="00504F0C" w:rsidRPr="00AF6626" w:rsidRDefault="00504F0C" w:rsidP="00504F0C">
      <w:pPr>
        <w:pStyle w:val="breakline"/>
        <w:divId w:val="527259509"/>
        <w:rPr>
          <w:rFonts w:eastAsiaTheme="minorEastAsia"/>
          <w:color w:val="002060"/>
        </w:rPr>
      </w:pPr>
    </w:p>
    <w:p w14:paraId="108A26D0" w14:textId="03C4DCF2" w:rsidR="000056DA" w:rsidRDefault="000056D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2"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lastRenderedPageBreak/>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674690E"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AF6626">
        <w:rPr>
          <w:b/>
          <w:color w:val="002060"/>
          <w:u w:val="single"/>
        </w:rPr>
        <w:t>01</w:t>
      </w:r>
      <w:r w:rsidR="00830450" w:rsidRPr="000039D0">
        <w:rPr>
          <w:b/>
          <w:color w:val="002060"/>
          <w:u w:val="single"/>
        </w:rPr>
        <w:t>/</w:t>
      </w:r>
      <w:r w:rsidR="00AF6626">
        <w:rPr>
          <w:b/>
          <w:color w:val="002060"/>
          <w:u w:val="single"/>
        </w:rPr>
        <w:t>10</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670B5" w14:textId="77777777" w:rsidR="00180819" w:rsidRDefault="00180819">
      <w:r>
        <w:separator/>
      </w:r>
    </w:p>
  </w:endnote>
  <w:endnote w:type="continuationSeparator" w:id="0">
    <w:p w14:paraId="602516B8" w14:textId="77777777" w:rsidR="00180819" w:rsidRDefault="00180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7448564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370D1">
      <w:rPr>
        <w:rStyle w:val="Numeropagina"/>
        <w:rFonts w:ascii="Arial" w:hAnsi="Arial" w:cs="Arial"/>
        <w:color w:val="002060"/>
      </w:rPr>
      <w:t>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98C6" w14:textId="77777777" w:rsidR="00180819" w:rsidRDefault="00180819">
      <w:r>
        <w:separator/>
      </w:r>
    </w:p>
  </w:footnote>
  <w:footnote w:type="continuationSeparator" w:id="0">
    <w:p w14:paraId="21CB9997" w14:textId="77777777" w:rsidR="00180819" w:rsidRDefault="00180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1"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2"/>
  </w:num>
  <w:num w:numId="2">
    <w:abstractNumId w:val="6"/>
  </w:num>
  <w:num w:numId="3">
    <w:abstractNumId w:val="5"/>
  </w:num>
  <w:num w:numId="4">
    <w:abstractNumId w:val="8"/>
  </w:num>
  <w:num w:numId="5">
    <w:abstractNumId w:val="9"/>
  </w:num>
  <w:num w:numId="6">
    <w:abstractNumId w:val="4"/>
  </w:num>
  <w:num w:numId="7">
    <w:abstractNumId w:val="3"/>
  </w:num>
  <w:num w:numId="8">
    <w:abstractNumId w:val="19"/>
  </w:num>
  <w:num w:numId="9">
    <w:abstractNumId w:val="0"/>
  </w:num>
  <w:num w:numId="10">
    <w:abstractNumId w:val="1"/>
  </w:num>
  <w:num w:numId="11">
    <w:abstractNumId w:val="18"/>
  </w:num>
  <w:num w:numId="12">
    <w:abstractNumId w:val="2"/>
  </w:num>
  <w:num w:numId="13">
    <w:abstractNumId w:val="20"/>
  </w:num>
  <w:num w:numId="14">
    <w:abstractNumId w:val="13"/>
  </w:num>
  <w:num w:numId="15">
    <w:abstractNumId w:val="7"/>
  </w:num>
  <w:num w:numId="16">
    <w:abstractNumId w:val="14"/>
  </w:num>
  <w:num w:numId="17">
    <w:abstractNumId w:val="10"/>
  </w:num>
  <w:num w:numId="18">
    <w:abstractNumId w:val="16"/>
  </w:num>
  <w:num w:numId="19">
    <w:abstractNumId w:val="17"/>
  </w:num>
  <w:num w:numId="20">
    <w:abstractNumId w:val="15"/>
  </w:num>
  <w:num w:numId="21">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84C"/>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A78E6"/>
    <w:rsid w:val="000B05DF"/>
    <w:rsid w:val="000B09CA"/>
    <w:rsid w:val="000B0CBE"/>
    <w:rsid w:val="000B10F6"/>
    <w:rsid w:val="000B2CA3"/>
    <w:rsid w:val="000B2E0C"/>
    <w:rsid w:val="000B3325"/>
    <w:rsid w:val="000B3C91"/>
    <w:rsid w:val="000B4152"/>
    <w:rsid w:val="000B42C5"/>
    <w:rsid w:val="000B6171"/>
    <w:rsid w:val="000C18A9"/>
    <w:rsid w:val="000C1937"/>
    <w:rsid w:val="000C1DDB"/>
    <w:rsid w:val="000C30D5"/>
    <w:rsid w:val="000C3E7B"/>
    <w:rsid w:val="000C539B"/>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030F"/>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55E1"/>
    <w:rsid w:val="001B5DD6"/>
    <w:rsid w:val="001B6722"/>
    <w:rsid w:val="001B6741"/>
    <w:rsid w:val="001B7000"/>
    <w:rsid w:val="001B73A3"/>
    <w:rsid w:val="001B7648"/>
    <w:rsid w:val="001C0343"/>
    <w:rsid w:val="001C06DD"/>
    <w:rsid w:val="001C1F73"/>
    <w:rsid w:val="001C2825"/>
    <w:rsid w:val="001C41B1"/>
    <w:rsid w:val="001C5328"/>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22CE"/>
    <w:rsid w:val="00252716"/>
    <w:rsid w:val="002541C9"/>
    <w:rsid w:val="002544A2"/>
    <w:rsid w:val="0025498D"/>
    <w:rsid w:val="00254E50"/>
    <w:rsid w:val="00255072"/>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B30"/>
    <w:rsid w:val="002B520C"/>
    <w:rsid w:val="002B53FD"/>
    <w:rsid w:val="002B6DDC"/>
    <w:rsid w:val="002C0292"/>
    <w:rsid w:val="002C1588"/>
    <w:rsid w:val="002C1673"/>
    <w:rsid w:val="002C2424"/>
    <w:rsid w:val="002C2D6C"/>
    <w:rsid w:val="002C4987"/>
    <w:rsid w:val="002C4F30"/>
    <w:rsid w:val="002C5D51"/>
    <w:rsid w:val="002D1B3F"/>
    <w:rsid w:val="002D1F32"/>
    <w:rsid w:val="002D295E"/>
    <w:rsid w:val="002D39AE"/>
    <w:rsid w:val="002D494F"/>
    <w:rsid w:val="002D5C48"/>
    <w:rsid w:val="002D6EAC"/>
    <w:rsid w:val="002D77C9"/>
    <w:rsid w:val="002E116E"/>
    <w:rsid w:val="002E16E7"/>
    <w:rsid w:val="002E2633"/>
    <w:rsid w:val="002E3BFF"/>
    <w:rsid w:val="002E41ED"/>
    <w:rsid w:val="002E50FF"/>
    <w:rsid w:val="002E7756"/>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087"/>
    <w:rsid w:val="003D3151"/>
    <w:rsid w:val="003D3A4B"/>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4442"/>
    <w:rsid w:val="003F79AC"/>
    <w:rsid w:val="003F7BDF"/>
    <w:rsid w:val="004007F4"/>
    <w:rsid w:val="00401332"/>
    <w:rsid w:val="00401931"/>
    <w:rsid w:val="00401C85"/>
    <w:rsid w:val="00402EEA"/>
    <w:rsid w:val="0040376B"/>
    <w:rsid w:val="00404893"/>
    <w:rsid w:val="00404967"/>
    <w:rsid w:val="0040539E"/>
    <w:rsid w:val="0040753D"/>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5007"/>
    <w:rsid w:val="00495DDA"/>
    <w:rsid w:val="004962A8"/>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3E5"/>
    <w:rsid w:val="004D0469"/>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E111D"/>
    <w:rsid w:val="004E1F88"/>
    <w:rsid w:val="004E2C24"/>
    <w:rsid w:val="004E4F48"/>
    <w:rsid w:val="004E71CA"/>
    <w:rsid w:val="004F19A7"/>
    <w:rsid w:val="004F2B60"/>
    <w:rsid w:val="004F3641"/>
    <w:rsid w:val="004F53E9"/>
    <w:rsid w:val="004F5AC7"/>
    <w:rsid w:val="004F7010"/>
    <w:rsid w:val="004F70E2"/>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6208"/>
    <w:rsid w:val="00527F16"/>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58B5"/>
    <w:rsid w:val="0055783E"/>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C7E"/>
    <w:rsid w:val="0057475B"/>
    <w:rsid w:val="0057485B"/>
    <w:rsid w:val="005758E7"/>
    <w:rsid w:val="00575EED"/>
    <w:rsid w:val="0057606F"/>
    <w:rsid w:val="005765EC"/>
    <w:rsid w:val="00580B4F"/>
    <w:rsid w:val="00581D45"/>
    <w:rsid w:val="00582224"/>
    <w:rsid w:val="00582616"/>
    <w:rsid w:val="00582834"/>
    <w:rsid w:val="0058290F"/>
    <w:rsid w:val="00583441"/>
    <w:rsid w:val="0058410E"/>
    <w:rsid w:val="00584732"/>
    <w:rsid w:val="005866BF"/>
    <w:rsid w:val="005922CC"/>
    <w:rsid w:val="00594020"/>
    <w:rsid w:val="0059439B"/>
    <w:rsid w:val="005947FD"/>
    <w:rsid w:val="005A060C"/>
    <w:rsid w:val="005A09AA"/>
    <w:rsid w:val="005A0F29"/>
    <w:rsid w:val="005A2024"/>
    <w:rsid w:val="005A34EF"/>
    <w:rsid w:val="005A37E0"/>
    <w:rsid w:val="005A4286"/>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C9"/>
    <w:rsid w:val="006817DB"/>
    <w:rsid w:val="00682012"/>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C0C2A"/>
    <w:rsid w:val="006C13B6"/>
    <w:rsid w:val="006C170F"/>
    <w:rsid w:val="006C3093"/>
    <w:rsid w:val="006C5B97"/>
    <w:rsid w:val="006D145E"/>
    <w:rsid w:val="006D1E9B"/>
    <w:rsid w:val="006D232F"/>
    <w:rsid w:val="006D23E3"/>
    <w:rsid w:val="006D3F8F"/>
    <w:rsid w:val="006D4DC4"/>
    <w:rsid w:val="006D5453"/>
    <w:rsid w:val="006D5C95"/>
    <w:rsid w:val="006D6ADB"/>
    <w:rsid w:val="006E0EC1"/>
    <w:rsid w:val="006E182A"/>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2543"/>
    <w:rsid w:val="00765E53"/>
    <w:rsid w:val="007662DB"/>
    <w:rsid w:val="00767996"/>
    <w:rsid w:val="00771D3A"/>
    <w:rsid w:val="007721F7"/>
    <w:rsid w:val="00772BEB"/>
    <w:rsid w:val="00773A03"/>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1671"/>
    <w:rsid w:val="00831D17"/>
    <w:rsid w:val="00833798"/>
    <w:rsid w:val="00834049"/>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E40"/>
    <w:rsid w:val="009E003A"/>
    <w:rsid w:val="009E01DC"/>
    <w:rsid w:val="009E02B2"/>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206D1"/>
    <w:rsid w:val="00A21581"/>
    <w:rsid w:val="00A22111"/>
    <w:rsid w:val="00A23016"/>
    <w:rsid w:val="00A23EC7"/>
    <w:rsid w:val="00A2443F"/>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60E2"/>
    <w:rsid w:val="00AC610A"/>
    <w:rsid w:val="00AC6B77"/>
    <w:rsid w:val="00AC6DA7"/>
    <w:rsid w:val="00AC70CE"/>
    <w:rsid w:val="00AD0722"/>
    <w:rsid w:val="00AD3759"/>
    <w:rsid w:val="00AD3DF7"/>
    <w:rsid w:val="00AD41A0"/>
    <w:rsid w:val="00AD5F76"/>
    <w:rsid w:val="00AD60C6"/>
    <w:rsid w:val="00AD68E4"/>
    <w:rsid w:val="00AD7281"/>
    <w:rsid w:val="00AE125C"/>
    <w:rsid w:val="00AE1364"/>
    <w:rsid w:val="00AE20AA"/>
    <w:rsid w:val="00AE20FF"/>
    <w:rsid w:val="00AE4269"/>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11B32"/>
    <w:rsid w:val="00B125E4"/>
    <w:rsid w:val="00B133D5"/>
    <w:rsid w:val="00B13D00"/>
    <w:rsid w:val="00B1559D"/>
    <w:rsid w:val="00B16E8F"/>
    <w:rsid w:val="00B17368"/>
    <w:rsid w:val="00B174F6"/>
    <w:rsid w:val="00B1789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889"/>
    <w:rsid w:val="00BB3A28"/>
    <w:rsid w:val="00BB53DB"/>
    <w:rsid w:val="00BB58E4"/>
    <w:rsid w:val="00BB5D3D"/>
    <w:rsid w:val="00BB65C6"/>
    <w:rsid w:val="00BB65DC"/>
    <w:rsid w:val="00BB6C5E"/>
    <w:rsid w:val="00BB6D01"/>
    <w:rsid w:val="00BB6F87"/>
    <w:rsid w:val="00BB7775"/>
    <w:rsid w:val="00BB7A1D"/>
    <w:rsid w:val="00BC09D4"/>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251"/>
    <w:rsid w:val="00C92649"/>
    <w:rsid w:val="00C92E25"/>
    <w:rsid w:val="00C9350C"/>
    <w:rsid w:val="00C93CB3"/>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10F9"/>
    <w:rsid w:val="00CC27C1"/>
    <w:rsid w:val="00CC505A"/>
    <w:rsid w:val="00CC544C"/>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68FE"/>
    <w:rsid w:val="00D76C22"/>
    <w:rsid w:val="00D77C16"/>
    <w:rsid w:val="00D80F39"/>
    <w:rsid w:val="00D8138D"/>
    <w:rsid w:val="00D81601"/>
    <w:rsid w:val="00D819A0"/>
    <w:rsid w:val="00D81E29"/>
    <w:rsid w:val="00D8239B"/>
    <w:rsid w:val="00D831C5"/>
    <w:rsid w:val="00D84EC6"/>
    <w:rsid w:val="00D87727"/>
    <w:rsid w:val="00D91620"/>
    <w:rsid w:val="00D92A55"/>
    <w:rsid w:val="00D92CF3"/>
    <w:rsid w:val="00D93EE4"/>
    <w:rsid w:val="00D95D59"/>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74C6"/>
    <w:rsid w:val="00DC7E25"/>
    <w:rsid w:val="00DD03B1"/>
    <w:rsid w:val="00DD0C98"/>
    <w:rsid w:val="00DD0D52"/>
    <w:rsid w:val="00DD17AD"/>
    <w:rsid w:val="00DD32AC"/>
    <w:rsid w:val="00DD5002"/>
    <w:rsid w:val="00DD52EA"/>
    <w:rsid w:val="00DD5398"/>
    <w:rsid w:val="00DD56DE"/>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481C"/>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4F9B"/>
    <w:rsid w:val="00E65C16"/>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71E"/>
    <w:rsid w:val="00E96878"/>
    <w:rsid w:val="00E97B54"/>
    <w:rsid w:val="00EA0059"/>
    <w:rsid w:val="00EA08AB"/>
    <w:rsid w:val="00EA290C"/>
    <w:rsid w:val="00EA368E"/>
    <w:rsid w:val="00EA49AC"/>
    <w:rsid w:val="00EA4E12"/>
    <w:rsid w:val="00EA607B"/>
    <w:rsid w:val="00EB0336"/>
    <w:rsid w:val="00EB0E1C"/>
    <w:rsid w:val="00EB0EBF"/>
    <w:rsid w:val="00EB10A5"/>
    <w:rsid w:val="00EB30E7"/>
    <w:rsid w:val="00EB32CA"/>
    <w:rsid w:val="00EB3EC9"/>
    <w:rsid w:val="00EB5287"/>
    <w:rsid w:val="00EB52AA"/>
    <w:rsid w:val="00EB53CB"/>
    <w:rsid w:val="00EB53D5"/>
    <w:rsid w:val="00EB58CF"/>
    <w:rsid w:val="00EB5D47"/>
    <w:rsid w:val="00EB6CCB"/>
    <w:rsid w:val="00EC14AD"/>
    <w:rsid w:val="00EC1E66"/>
    <w:rsid w:val="00EC2830"/>
    <w:rsid w:val="00EC2BCF"/>
    <w:rsid w:val="00EC2F4F"/>
    <w:rsid w:val="00EC3F5F"/>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5288"/>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B4A"/>
    <w:rsid w:val="00FF3023"/>
    <w:rsid w:val="00FF358D"/>
    <w:rsid w:val="00FF3B66"/>
    <w:rsid w:val="00FF4E7A"/>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17</TotalTime>
  <Pages>7</Pages>
  <Words>1666</Words>
  <Characters>9498</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11142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2021-09-28T14:18:00Z</cp:lastPrinted>
  <dcterms:created xsi:type="dcterms:W3CDTF">2021-10-01T15:00:00Z</dcterms:created>
  <dcterms:modified xsi:type="dcterms:W3CDTF">2021-10-01T15:23:00Z</dcterms:modified>
</cp:coreProperties>
</file>