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5ADDAA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B3844">
              <w:rPr>
                <w:rFonts w:ascii="Arial" w:hAnsi="Arial" w:cs="Arial"/>
                <w:color w:val="002060"/>
                <w:sz w:val="40"/>
                <w:szCs w:val="40"/>
              </w:rPr>
              <w:t>13</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8FC9DC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112EDB38" w14:textId="32DA4F59" w:rsidR="00AC19D9" w:rsidRPr="002419EA" w:rsidRDefault="009E16A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4D9CAD43" w14:textId="3E321E60" w:rsidR="00AC19D9" w:rsidRPr="002419EA" w:rsidRDefault="009E16A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0EAFCCD8" w14:textId="4BCF8459" w:rsidR="00AC19D9" w:rsidRPr="002419EA" w:rsidRDefault="009E16A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0952245B" w14:textId="7C13E884" w:rsidR="00AC19D9" w:rsidRPr="002419EA" w:rsidRDefault="009E16A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569C7">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D1BFFE2" w14:textId="20C325C3" w:rsidR="00FA76EF" w:rsidRDefault="00FA76EF" w:rsidP="00F336CC">
      <w:pPr>
        <w:rPr>
          <w:rFonts w:ascii="Arial" w:hAnsi="Arial" w:cs="Arial"/>
          <w:color w:val="002060"/>
          <w:sz w:val="22"/>
          <w:szCs w:val="22"/>
        </w:rPr>
      </w:pPr>
    </w:p>
    <w:p w14:paraId="1C123980" w14:textId="77777777" w:rsidR="00753DB9" w:rsidRPr="00753DB9" w:rsidRDefault="00753DB9" w:rsidP="00753DB9">
      <w:pPr>
        <w:pStyle w:val="LndNormale1"/>
        <w:rPr>
          <w:b/>
          <w:color w:val="002060"/>
          <w:sz w:val="28"/>
          <w:szCs w:val="28"/>
        </w:rPr>
      </w:pPr>
      <w:r w:rsidRPr="00753DB9">
        <w:rPr>
          <w:b/>
          <w:color w:val="002060"/>
          <w:sz w:val="28"/>
          <w:szCs w:val="28"/>
        </w:rPr>
        <w:t>CIRCOLARE N. 43 DEL 11.10.2021 L.N.D.</w:t>
      </w:r>
    </w:p>
    <w:p w14:paraId="4ACD9ACD" w14:textId="77777777" w:rsidR="00753DB9" w:rsidRDefault="00753DB9" w:rsidP="00753DB9">
      <w:pPr>
        <w:pStyle w:val="LndNormale1"/>
        <w:rPr>
          <w:color w:val="002060"/>
        </w:rPr>
      </w:pPr>
    </w:p>
    <w:p w14:paraId="0234AD9C" w14:textId="48539D7D" w:rsidR="00753DB9" w:rsidRPr="00753DB9" w:rsidRDefault="00753DB9" w:rsidP="00753DB9">
      <w:pPr>
        <w:pStyle w:val="LndNormale1"/>
        <w:rPr>
          <w:color w:val="002060"/>
          <w:sz w:val="24"/>
          <w:szCs w:val="24"/>
        </w:rPr>
      </w:pPr>
      <w:r w:rsidRPr="00753DB9">
        <w:rPr>
          <w:color w:val="002060"/>
        </w:rPr>
        <w:t xml:space="preserve">Si pubblica, per opportuna conoscenza, la copia della circolare n. 43 del 11.10.2021 della L.N.D. che comunica che è attiva la piattaforma informatica CEAWEB per la gestione della procedura tecnico-amministrativa presupposta all’ottenimento dell’omologazione LND di un campo in eraba artificiale.  </w:t>
      </w:r>
    </w:p>
    <w:p w14:paraId="798C7284" w14:textId="77777777" w:rsidR="00753DB9" w:rsidRPr="00753DB9" w:rsidRDefault="00753DB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1D8ACC49" w14:textId="70CBC743" w:rsidR="00753DB9" w:rsidRDefault="00753DB9" w:rsidP="009E02B2">
      <w:pPr>
        <w:autoSpaceDE w:val="0"/>
        <w:autoSpaceDN w:val="0"/>
        <w:adjustRightInd w:val="0"/>
        <w:jc w:val="left"/>
        <w:divId w:val="527259509"/>
        <w:rPr>
          <w:rFonts w:ascii="Arial" w:hAnsi="Arial" w:cs="Arial"/>
          <w:b/>
          <w:color w:val="002060"/>
          <w:sz w:val="22"/>
          <w:szCs w:val="22"/>
        </w:rPr>
      </w:pPr>
    </w:p>
    <w:p w14:paraId="557CAE8F" w14:textId="62D70B55" w:rsidR="00753DB9" w:rsidRDefault="00753DB9" w:rsidP="00753DB9">
      <w:pPr>
        <w:pStyle w:val="LndNormale1"/>
        <w:jc w:val="left"/>
        <w:divId w:val="527259509"/>
        <w:rPr>
          <w:b/>
          <w:color w:val="002060"/>
          <w:sz w:val="28"/>
          <w:szCs w:val="28"/>
        </w:rPr>
      </w:pPr>
      <w:r>
        <w:rPr>
          <w:b/>
          <w:color w:val="002060"/>
          <w:sz w:val="28"/>
          <w:szCs w:val="28"/>
        </w:rPr>
        <w:t>CONSIGLIO DIRETTIVO</w:t>
      </w:r>
    </w:p>
    <w:p w14:paraId="6F141D23" w14:textId="71AEC2F8" w:rsidR="00753DB9" w:rsidRPr="00753DB9" w:rsidRDefault="00753DB9" w:rsidP="009E02B2">
      <w:pPr>
        <w:autoSpaceDE w:val="0"/>
        <w:autoSpaceDN w:val="0"/>
        <w:adjustRightInd w:val="0"/>
        <w:jc w:val="left"/>
        <w:divId w:val="527259509"/>
        <w:rPr>
          <w:rFonts w:ascii="Arial" w:hAnsi="Arial" w:cs="Arial"/>
          <w:b/>
          <w:color w:val="002060"/>
          <w:sz w:val="22"/>
          <w:szCs w:val="22"/>
        </w:rPr>
      </w:pPr>
    </w:p>
    <w:p w14:paraId="72D8968B" w14:textId="77777777" w:rsidR="00753DB9" w:rsidRPr="00753DB9" w:rsidRDefault="00753DB9" w:rsidP="00753DB9">
      <w:pPr>
        <w:pStyle w:val="LndNormale1"/>
        <w:divId w:val="527259509"/>
        <w:rPr>
          <w:color w:val="002060"/>
          <w:u w:val="single"/>
        </w:rPr>
      </w:pPr>
      <w:r w:rsidRPr="00753DB9">
        <w:rPr>
          <w:color w:val="002060"/>
          <w:u w:val="single"/>
        </w:rPr>
        <w:t>RIUNIONE DEL CONSIGLIO DIRETTIVO N. 5  DEL 11.10.2021</w:t>
      </w:r>
    </w:p>
    <w:p w14:paraId="7A145791" w14:textId="77777777" w:rsidR="00753DB9" w:rsidRPr="00753DB9" w:rsidRDefault="00753DB9" w:rsidP="00753DB9">
      <w:pPr>
        <w:divId w:val="527259509"/>
        <w:rPr>
          <w:rFonts w:ascii="Arial" w:hAnsi="Arial" w:cs="Arial"/>
          <w:color w:val="002060"/>
          <w:sz w:val="22"/>
          <w:szCs w:val="22"/>
        </w:rPr>
      </w:pPr>
      <w:r w:rsidRPr="00753DB9">
        <w:rPr>
          <w:rFonts w:ascii="Arial" w:hAnsi="Arial" w:cs="Arial"/>
          <w:color w:val="002060"/>
          <w:sz w:val="22"/>
          <w:szCs w:val="22"/>
          <w:u w:val="single"/>
        </w:rPr>
        <w:t>Sono presenti</w:t>
      </w:r>
      <w:r w:rsidRPr="00753DB9">
        <w:rPr>
          <w:rFonts w:ascii="Arial" w:hAnsi="Arial" w:cs="Arial"/>
          <w:color w:val="002060"/>
          <w:sz w:val="22"/>
          <w:szCs w:val="22"/>
        </w:rPr>
        <w:t xml:space="preserve">: Panichi (Presidente), Arriva, Capretti, Colò, Cotichella, </w:t>
      </w:r>
      <w:proofErr w:type="spellStart"/>
      <w:r w:rsidRPr="00753DB9">
        <w:rPr>
          <w:rFonts w:ascii="Arial" w:hAnsi="Arial" w:cs="Arial"/>
          <w:color w:val="002060"/>
          <w:sz w:val="22"/>
          <w:szCs w:val="22"/>
        </w:rPr>
        <w:t>Malascorta</w:t>
      </w:r>
      <w:proofErr w:type="spellEnd"/>
      <w:r w:rsidRPr="00753DB9">
        <w:rPr>
          <w:rFonts w:ascii="Arial" w:hAnsi="Arial" w:cs="Arial"/>
          <w:color w:val="002060"/>
          <w:sz w:val="22"/>
          <w:szCs w:val="22"/>
        </w:rPr>
        <w:t>, Mughetti, Scarpini, Borroni (CF), Castellana (</w:t>
      </w:r>
      <w:proofErr w:type="spellStart"/>
      <w:r w:rsidRPr="00753DB9">
        <w:rPr>
          <w:rFonts w:ascii="Arial" w:hAnsi="Arial" w:cs="Arial"/>
          <w:color w:val="002060"/>
          <w:sz w:val="22"/>
          <w:szCs w:val="22"/>
        </w:rPr>
        <w:t>Segr</w:t>
      </w:r>
      <w:proofErr w:type="spellEnd"/>
      <w:r w:rsidRPr="00753DB9">
        <w:rPr>
          <w:rFonts w:ascii="Arial" w:hAnsi="Arial" w:cs="Arial"/>
          <w:color w:val="002060"/>
          <w:sz w:val="22"/>
          <w:szCs w:val="22"/>
        </w:rPr>
        <w:t>.), Fiocco (</w:t>
      </w:r>
      <w:proofErr w:type="spellStart"/>
      <w:r w:rsidRPr="00753DB9">
        <w:rPr>
          <w:rFonts w:ascii="Arial" w:hAnsi="Arial" w:cs="Arial"/>
          <w:color w:val="002060"/>
          <w:sz w:val="22"/>
          <w:szCs w:val="22"/>
        </w:rPr>
        <w:t>Amm</w:t>
      </w:r>
      <w:proofErr w:type="spellEnd"/>
      <w:r w:rsidRPr="00753DB9">
        <w:rPr>
          <w:rFonts w:ascii="Arial" w:hAnsi="Arial" w:cs="Arial"/>
          <w:color w:val="002060"/>
          <w:sz w:val="22"/>
          <w:szCs w:val="22"/>
        </w:rPr>
        <w:t xml:space="preserve">.); Belletti (Rev. Conti), </w:t>
      </w:r>
      <w:proofErr w:type="spellStart"/>
      <w:r w:rsidRPr="00753DB9">
        <w:rPr>
          <w:rFonts w:ascii="Arial" w:hAnsi="Arial" w:cs="Arial"/>
          <w:color w:val="002060"/>
          <w:sz w:val="22"/>
          <w:szCs w:val="22"/>
        </w:rPr>
        <w:t>Schippa</w:t>
      </w:r>
      <w:proofErr w:type="spellEnd"/>
      <w:r w:rsidRPr="00753DB9">
        <w:rPr>
          <w:rFonts w:ascii="Arial" w:hAnsi="Arial" w:cs="Arial"/>
          <w:color w:val="002060"/>
          <w:sz w:val="22"/>
          <w:szCs w:val="22"/>
        </w:rPr>
        <w:t xml:space="preserve"> (Vice </w:t>
      </w:r>
      <w:proofErr w:type="spellStart"/>
      <w:r w:rsidRPr="00753DB9">
        <w:rPr>
          <w:rFonts w:ascii="Arial" w:hAnsi="Arial" w:cs="Arial"/>
          <w:color w:val="002060"/>
          <w:sz w:val="22"/>
          <w:szCs w:val="22"/>
        </w:rPr>
        <w:t>Pres</w:t>
      </w:r>
      <w:proofErr w:type="spellEnd"/>
      <w:r w:rsidRPr="00753DB9">
        <w:rPr>
          <w:rFonts w:ascii="Arial" w:hAnsi="Arial" w:cs="Arial"/>
          <w:color w:val="002060"/>
          <w:sz w:val="22"/>
          <w:szCs w:val="22"/>
        </w:rPr>
        <w:t>. LND), Marziali (SGS).</w:t>
      </w:r>
    </w:p>
    <w:p w14:paraId="587A9CA7" w14:textId="77777777" w:rsidR="00753DB9" w:rsidRPr="00753DB9" w:rsidRDefault="00753DB9" w:rsidP="009E02B2">
      <w:pPr>
        <w:autoSpaceDE w:val="0"/>
        <w:autoSpaceDN w:val="0"/>
        <w:adjustRightInd w:val="0"/>
        <w:jc w:val="left"/>
        <w:divId w:val="527259509"/>
        <w:rPr>
          <w:rFonts w:ascii="Arial" w:hAnsi="Arial" w:cs="Arial"/>
          <w:b/>
          <w:color w:val="002060"/>
          <w:sz w:val="22"/>
          <w:szCs w:val="22"/>
        </w:rPr>
      </w:pPr>
    </w:p>
    <w:p w14:paraId="5A39FA07" w14:textId="7D39BE00" w:rsidR="00F043B7" w:rsidRPr="00753DB9" w:rsidRDefault="00F043B7" w:rsidP="009E02B2">
      <w:pPr>
        <w:autoSpaceDE w:val="0"/>
        <w:autoSpaceDN w:val="0"/>
        <w:adjustRightInd w:val="0"/>
        <w:jc w:val="left"/>
        <w:divId w:val="527259509"/>
        <w:rPr>
          <w:rFonts w:ascii="Arial" w:hAnsi="Arial" w:cs="Arial"/>
          <w:b/>
          <w:color w:val="002060"/>
          <w:sz w:val="22"/>
          <w:szCs w:val="22"/>
        </w:rPr>
      </w:pPr>
    </w:p>
    <w:p w14:paraId="0F05B1B2" w14:textId="1F8F651E" w:rsidR="00F043B7" w:rsidRDefault="00F043B7" w:rsidP="00F043B7">
      <w:pPr>
        <w:pStyle w:val="LndNormale1"/>
        <w:jc w:val="left"/>
        <w:divId w:val="527259509"/>
        <w:rPr>
          <w:b/>
          <w:color w:val="002060"/>
          <w:sz w:val="28"/>
          <w:szCs w:val="28"/>
        </w:rPr>
      </w:pPr>
      <w:r>
        <w:rPr>
          <w:b/>
          <w:color w:val="002060"/>
          <w:sz w:val="28"/>
          <w:szCs w:val="28"/>
        </w:rPr>
        <w:t>ORARIO INIZIO GARE CAMPIONATI GIOVANILI</w:t>
      </w:r>
    </w:p>
    <w:p w14:paraId="687EC497" w14:textId="77777777" w:rsidR="00F043B7" w:rsidRDefault="00F043B7" w:rsidP="00F043B7">
      <w:pPr>
        <w:pStyle w:val="LndNormale1"/>
        <w:divId w:val="527259509"/>
        <w:rPr>
          <w:color w:val="002060"/>
          <w:szCs w:val="22"/>
        </w:rPr>
      </w:pPr>
    </w:p>
    <w:p w14:paraId="6248C745" w14:textId="23D87752" w:rsidR="00F043B7" w:rsidRDefault="00F043B7" w:rsidP="00F043B7">
      <w:pPr>
        <w:pStyle w:val="LndNormale1"/>
        <w:divId w:val="527259509"/>
        <w:rPr>
          <w:color w:val="002060"/>
          <w:szCs w:val="22"/>
        </w:rPr>
      </w:pPr>
      <w:r>
        <w:rPr>
          <w:color w:val="002060"/>
          <w:szCs w:val="22"/>
        </w:rPr>
        <w:t xml:space="preserve">In caso di concomitanza con altre gare di calcio a cinque o altre manifestazioni, al fine di permettere la sanificazione dell’impianto, per la corrente stagione sportiva, </w:t>
      </w:r>
      <w:r w:rsidRPr="00F043B7">
        <w:rPr>
          <w:color w:val="002060"/>
          <w:szCs w:val="22"/>
          <w:u w:val="single"/>
        </w:rPr>
        <w:t>in via del tutto eccezionale</w:t>
      </w:r>
      <w:r>
        <w:rPr>
          <w:color w:val="002060"/>
          <w:szCs w:val="22"/>
        </w:rPr>
        <w:t xml:space="preserve">, è consentito </w:t>
      </w:r>
      <w:r w:rsidRPr="00F043B7">
        <w:rPr>
          <w:b/>
          <w:bCs/>
          <w:color w:val="002060"/>
          <w:szCs w:val="22"/>
        </w:rPr>
        <w:t>anticipare l’inizio delle gare previste per il sabato alle ore 15:00</w:t>
      </w:r>
      <w:r>
        <w:rPr>
          <w:color w:val="002060"/>
          <w:szCs w:val="22"/>
        </w:rPr>
        <w:t>.</w:t>
      </w:r>
    </w:p>
    <w:p w14:paraId="42665470" w14:textId="743AD542" w:rsidR="00F043B7" w:rsidRDefault="00F043B7" w:rsidP="00F043B7">
      <w:pPr>
        <w:pStyle w:val="LndNormale1"/>
        <w:divId w:val="527259509"/>
        <w:rPr>
          <w:color w:val="002060"/>
          <w:szCs w:val="22"/>
        </w:rPr>
      </w:pPr>
      <w:r>
        <w:rPr>
          <w:color w:val="002060"/>
          <w:szCs w:val="22"/>
        </w:rPr>
        <w:t xml:space="preserve">La richiesta di anticipo </w:t>
      </w:r>
      <w:r w:rsidRPr="00FF2627">
        <w:rPr>
          <w:color w:val="002060"/>
          <w:szCs w:val="22"/>
          <w:u w:val="single"/>
        </w:rPr>
        <w:t>dovrà essere corredata dalla relativa documentazione</w:t>
      </w:r>
      <w:r>
        <w:rPr>
          <w:color w:val="002060"/>
          <w:szCs w:val="22"/>
        </w:rPr>
        <w:t xml:space="preserve"> e sarà ratificata dal Comitato Regionale dopo averla vagliata.</w:t>
      </w:r>
    </w:p>
    <w:p w14:paraId="2B3AEF93" w14:textId="1C1587D8" w:rsidR="00F043B7" w:rsidRDefault="00F043B7" w:rsidP="009E02B2">
      <w:pPr>
        <w:autoSpaceDE w:val="0"/>
        <w:autoSpaceDN w:val="0"/>
        <w:adjustRightInd w:val="0"/>
        <w:jc w:val="left"/>
        <w:divId w:val="527259509"/>
        <w:rPr>
          <w:rFonts w:ascii="Arial" w:hAnsi="Arial" w:cs="Arial"/>
          <w:b/>
          <w:color w:val="002060"/>
          <w:sz w:val="22"/>
          <w:szCs w:val="22"/>
        </w:rPr>
      </w:pPr>
    </w:p>
    <w:p w14:paraId="01092D35" w14:textId="58180585" w:rsidR="00753DB9" w:rsidRDefault="00753DB9" w:rsidP="009E02B2">
      <w:pPr>
        <w:autoSpaceDE w:val="0"/>
        <w:autoSpaceDN w:val="0"/>
        <w:adjustRightInd w:val="0"/>
        <w:jc w:val="left"/>
        <w:divId w:val="527259509"/>
        <w:rPr>
          <w:rFonts w:ascii="Arial" w:hAnsi="Arial" w:cs="Arial"/>
          <w:b/>
          <w:color w:val="002060"/>
          <w:sz w:val="22"/>
          <w:szCs w:val="22"/>
        </w:rPr>
      </w:pPr>
    </w:p>
    <w:p w14:paraId="791DE3CA" w14:textId="77777777" w:rsidR="00753DB9" w:rsidRPr="00753DB9" w:rsidRDefault="00753DB9" w:rsidP="00753DB9">
      <w:pPr>
        <w:pStyle w:val="Nessunaspaziatura"/>
        <w:divId w:val="527259509"/>
        <w:rPr>
          <w:rFonts w:ascii="Arial" w:hAnsi="Arial" w:cs="Arial"/>
          <w:b/>
          <w:color w:val="002060"/>
          <w:sz w:val="28"/>
          <w:szCs w:val="28"/>
        </w:rPr>
      </w:pPr>
      <w:r w:rsidRPr="00753DB9">
        <w:rPr>
          <w:rFonts w:ascii="Arial" w:hAnsi="Arial" w:cs="Arial"/>
          <w:b/>
          <w:color w:val="002060"/>
          <w:sz w:val="28"/>
          <w:szCs w:val="28"/>
        </w:rPr>
        <w:t>DISPOSIZIONI PER MINUTO RACCOGLIMENTO D LUTTO AL BRACCIO</w:t>
      </w:r>
    </w:p>
    <w:p w14:paraId="0AB8A98F" w14:textId="77777777" w:rsidR="00753DB9" w:rsidRPr="00753DB9" w:rsidRDefault="00753DB9" w:rsidP="00753DB9">
      <w:pPr>
        <w:pStyle w:val="Nessunaspaziatura"/>
        <w:divId w:val="527259509"/>
        <w:rPr>
          <w:rFonts w:ascii="Arial" w:hAnsi="Arial" w:cs="Arial"/>
          <w:color w:val="002060"/>
        </w:rPr>
      </w:pPr>
    </w:p>
    <w:p w14:paraId="694D7916" w14:textId="71D77F13" w:rsidR="00753DB9" w:rsidRPr="00753DB9" w:rsidRDefault="00753DB9" w:rsidP="00753DB9">
      <w:pPr>
        <w:pStyle w:val="Nessunaspaziatura"/>
        <w:jc w:val="both"/>
        <w:divId w:val="527259509"/>
        <w:rPr>
          <w:rFonts w:ascii="Arial" w:hAnsi="Arial" w:cs="Arial"/>
          <w:color w:val="002060"/>
        </w:rPr>
      </w:pPr>
      <w:r w:rsidRPr="00753DB9">
        <w:rPr>
          <w:rFonts w:ascii="Arial" w:hAnsi="Arial" w:cs="Arial"/>
          <w:color w:val="002060"/>
        </w:rPr>
        <w:t>In allegato al CU n. 43 del 29.09.2021</w:t>
      </w:r>
      <w:r>
        <w:rPr>
          <w:rFonts w:ascii="Arial" w:hAnsi="Arial" w:cs="Arial"/>
          <w:color w:val="002060"/>
        </w:rPr>
        <w:t xml:space="preserve"> </w:t>
      </w:r>
      <w:r w:rsidRPr="00753DB9">
        <w:rPr>
          <w:rFonts w:ascii="Arial" w:hAnsi="Arial" w:cs="Arial"/>
          <w:color w:val="002060"/>
        </w:rPr>
        <w:t xml:space="preserve">è stata pubblicato la circolare n. 33 emanata il 21.09.2021 dalla L.N.D. contenente le disposizioni relative al rilascio di autorizzazioni per l’effettuazione, prima dell’inizio delle gare, di eventuali </w:t>
      </w:r>
      <w:proofErr w:type="spellStart"/>
      <w:r w:rsidRPr="00753DB9">
        <w:rPr>
          <w:rFonts w:ascii="Arial" w:hAnsi="Arial" w:cs="Arial"/>
          <w:color w:val="002060"/>
        </w:rPr>
        <w:t>minuti</w:t>
      </w:r>
      <w:proofErr w:type="spellEnd"/>
      <w:r w:rsidRPr="00753DB9">
        <w:rPr>
          <w:rFonts w:ascii="Arial" w:hAnsi="Arial" w:cs="Arial"/>
          <w:color w:val="002060"/>
        </w:rPr>
        <w:t xml:space="preserve"> di raccoglimento, nonché per l’apposizione di fascia per il lutto al braccio.</w:t>
      </w:r>
    </w:p>
    <w:p w14:paraId="5C2B2C4A" w14:textId="73330026" w:rsidR="00753DB9" w:rsidRPr="00753DB9" w:rsidRDefault="00753DB9" w:rsidP="00753DB9">
      <w:pPr>
        <w:pStyle w:val="Nessunaspaziatura"/>
        <w:jc w:val="both"/>
        <w:divId w:val="527259509"/>
        <w:rPr>
          <w:rFonts w:ascii="Arial" w:hAnsi="Arial" w:cs="Arial"/>
          <w:color w:val="002060"/>
        </w:rPr>
      </w:pPr>
      <w:r w:rsidRPr="00753DB9">
        <w:rPr>
          <w:rFonts w:ascii="Arial" w:hAnsi="Arial" w:cs="Arial"/>
          <w:color w:val="002060"/>
        </w:rPr>
        <w:t>Malgrado tali dispo</w:t>
      </w:r>
      <w:r>
        <w:rPr>
          <w:rFonts w:ascii="Arial" w:hAnsi="Arial" w:cs="Arial"/>
          <w:color w:val="002060"/>
        </w:rPr>
        <w:t>s</w:t>
      </w:r>
      <w:r w:rsidRPr="00753DB9">
        <w:rPr>
          <w:rFonts w:ascii="Arial" w:hAnsi="Arial" w:cs="Arial"/>
          <w:color w:val="002060"/>
        </w:rPr>
        <w:t>izioni, pervengono richieste di autorizzazione di minuto di raccoglimento e di lutto al braccio in maniera non conforme con le disposizioni emanate, che si riassumono come segue e che devono essere tassativamente rispettate:</w:t>
      </w:r>
    </w:p>
    <w:p w14:paraId="7F4EF0EA" w14:textId="77777777" w:rsidR="00753DB9" w:rsidRPr="00753DB9" w:rsidRDefault="00753DB9" w:rsidP="00753DB9">
      <w:pPr>
        <w:pStyle w:val="Nessunaspaziatura"/>
        <w:jc w:val="both"/>
        <w:divId w:val="527259509"/>
        <w:rPr>
          <w:rFonts w:ascii="Arial" w:hAnsi="Arial" w:cs="Arial"/>
          <w:color w:val="002060"/>
        </w:rPr>
      </w:pPr>
    </w:p>
    <w:p w14:paraId="127D3FA4" w14:textId="77777777" w:rsidR="00753DB9" w:rsidRPr="00753DB9" w:rsidRDefault="00753DB9" w:rsidP="00753DB9">
      <w:pPr>
        <w:pStyle w:val="Nessunaspaziatura"/>
        <w:numPr>
          <w:ilvl w:val="0"/>
          <w:numId w:val="22"/>
        </w:numPr>
        <w:jc w:val="both"/>
        <w:divId w:val="527259509"/>
        <w:rPr>
          <w:rFonts w:ascii="Arial" w:hAnsi="Arial" w:cs="Arial"/>
          <w:color w:val="002060"/>
        </w:rPr>
      </w:pPr>
      <w:r w:rsidRPr="00753DB9">
        <w:rPr>
          <w:rFonts w:ascii="Arial" w:hAnsi="Arial" w:cs="Arial"/>
          <w:color w:val="002060"/>
        </w:rPr>
        <w:t xml:space="preserve">La richiesta deve essere inviata al Comitato Regionale Marche, all’indirizzo mail </w:t>
      </w:r>
      <w:hyperlink r:id="rId11" w:history="1">
        <w:r w:rsidRPr="00753DB9">
          <w:rPr>
            <w:rStyle w:val="Collegamentoipertestuale"/>
            <w:rFonts w:ascii="Arial" w:hAnsi="Arial" w:cs="Arial"/>
            <w:color w:val="002060"/>
          </w:rPr>
          <w:t>crlnd.marche01@figc.it</w:t>
        </w:r>
      </w:hyperlink>
      <w:r w:rsidRPr="00753DB9">
        <w:rPr>
          <w:rFonts w:ascii="Arial" w:hAnsi="Arial" w:cs="Arial"/>
          <w:color w:val="002060"/>
        </w:rPr>
        <w:t xml:space="preserve">, sottoscritta dal Presidente della Società o da chi ne fa le veci; </w:t>
      </w:r>
    </w:p>
    <w:p w14:paraId="69FF2927" w14:textId="77777777" w:rsidR="00753DB9" w:rsidRPr="00753DB9" w:rsidRDefault="00753DB9" w:rsidP="00753DB9">
      <w:pPr>
        <w:pStyle w:val="Nessunaspaziatura"/>
        <w:numPr>
          <w:ilvl w:val="0"/>
          <w:numId w:val="22"/>
        </w:numPr>
        <w:jc w:val="both"/>
        <w:divId w:val="527259509"/>
        <w:rPr>
          <w:rFonts w:ascii="Arial" w:hAnsi="Arial" w:cs="Arial"/>
          <w:color w:val="002060"/>
        </w:rPr>
      </w:pPr>
      <w:r w:rsidRPr="00753DB9">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7CDAAE4E" w14:textId="77777777" w:rsidR="00753DB9" w:rsidRPr="00753DB9" w:rsidRDefault="00753DB9" w:rsidP="00753DB9">
      <w:pPr>
        <w:pStyle w:val="Nessunaspaziatura"/>
        <w:numPr>
          <w:ilvl w:val="0"/>
          <w:numId w:val="22"/>
        </w:numPr>
        <w:jc w:val="both"/>
        <w:divId w:val="527259509"/>
        <w:rPr>
          <w:rFonts w:ascii="Arial" w:hAnsi="Arial" w:cs="Arial"/>
          <w:color w:val="002060"/>
        </w:rPr>
      </w:pPr>
      <w:r w:rsidRPr="00753DB9">
        <w:rPr>
          <w:rFonts w:ascii="Arial" w:hAnsi="Arial" w:cs="Arial"/>
          <w:color w:val="002060"/>
        </w:rPr>
        <w:t xml:space="preserve">la richiesta, munita del parere del Comitato Regionale, sarà inoltrata alla Lega Nazionale Dilettanti per l’autorizzazione; </w:t>
      </w:r>
    </w:p>
    <w:p w14:paraId="6C5DF12D" w14:textId="0699A293" w:rsidR="00753DB9" w:rsidRPr="00753DB9" w:rsidRDefault="00753DB9" w:rsidP="00753DB9">
      <w:pPr>
        <w:pStyle w:val="Nessunaspaziatura"/>
        <w:numPr>
          <w:ilvl w:val="0"/>
          <w:numId w:val="22"/>
        </w:numPr>
        <w:jc w:val="both"/>
        <w:divId w:val="527259509"/>
        <w:rPr>
          <w:rFonts w:ascii="Arial" w:hAnsi="Arial" w:cs="Arial"/>
          <w:color w:val="002060"/>
        </w:rPr>
      </w:pPr>
      <w:r w:rsidRPr="00753DB9">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6AFA3B83" w14:textId="77777777" w:rsidR="00753DB9" w:rsidRPr="00753DB9" w:rsidRDefault="00753DB9" w:rsidP="00753DB9">
      <w:pPr>
        <w:pStyle w:val="Nessunaspaziatura"/>
        <w:jc w:val="both"/>
        <w:divId w:val="527259509"/>
        <w:rPr>
          <w:rFonts w:ascii="Arial" w:hAnsi="Arial" w:cs="Arial"/>
          <w:color w:val="002060"/>
        </w:rPr>
      </w:pPr>
    </w:p>
    <w:p w14:paraId="1CCA0DA6" w14:textId="77777777" w:rsidR="00753DB9" w:rsidRPr="00753DB9" w:rsidRDefault="00753DB9" w:rsidP="00753DB9">
      <w:pPr>
        <w:pStyle w:val="Nessunaspaziatura"/>
        <w:jc w:val="both"/>
        <w:divId w:val="527259509"/>
        <w:rPr>
          <w:rFonts w:ascii="Arial" w:hAnsi="Arial" w:cs="Arial"/>
          <w:b/>
          <w:color w:val="002060"/>
        </w:rPr>
      </w:pPr>
      <w:r w:rsidRPr="00753DB9">
        <w:rPr>
          <w:rFonts w:ascii="Arial" w:hAnsi="Arial" w:cs="Arial"/>
          <w:b/>
          <w:color w:val="002060"/>
        </w:rPr>
        <w:lastRenderedPageBreak/>
        <w:t xml:space="preserve">Si evidenzia che richieste inviate nell’imminenza della gara (nelle giornate di sabato e/o domenica) non potranno essere prese in considerazione non essendoci il tempo materiale per accedere all’autorizzazione. </w:t>
      </w:r>
    </w:p>
    <w:p w14:paraId="2C98B329" w14:textId="77777777" w:rsidR="00753DB9" w:rsidRPr="00753DB9" w:rsidRDefault="00753DB9" w:rsidP="009E02B2">
      <w:pPr>
        <w:autoSpaceDE w:val="0"/>
        <w:autoSpaceDN w:val="0"/>
        <w:adjustRightInd w:val="0"/>
        <w:jc w:val="left"/>
        <w:divId w:val="527259509"/>
        <w:rPr>
          <w:rFonts w:ascii="Arial" w:hAnsi="Arial" w:cs="Arial"/>
          <w:b/>
          <w:color w:val="002060"/>
          <w:sz w:val="22"/>
          <w:szCs w:val="22"/>
        </w:rPr>
      </w:pPr>
    </w:p>
    <w:p w14:paraId="6E18E88A" w14:textId="4C9DE879" w:rsidR="00F043B7" w:rsidRPr="00753DB9" w:rsidRDefault="00F043B7" w:rsidP="009E02B2">
      <w:pPr>
        <w:autoSpaceDE w:val="0"/>
        <w:autoSpaceDN w:val="0"/>
        <w:adjustRightInd w:val="0"/>
        <w:jc w:val="left"/>
        <w:divId w:val="527259509"/>
        <w:rPr>
          <w:rFonts w:ascii="Arial" w:hAnsi="Arial" w:cs="Arial"/>
          <w:b/>
          <w:color w:val="002060"/>
          <w:sz w:val="22"/>
          <w:szCs w:val="22"/>
        </w:rPr>
      </w:pPr>
    </w:p>
    <w:p w14:paraId="6405AE5D" w14:textId="77777777" w:rsidR="00F043B7" w:rsidRPr="00F043B7" w:rsidRDefault="00F043B7" w:rsidP="00F043B7">
      <w:pPr>
        <w:ind w:right="-568"/>
        <w:divId w:val="527259509"/>
        <w:rPr>
          <w:rFonts w:ascii="Arial" w:hAnsi="Arial" w:cs="Arial"/>
          <w:b/>
          <w:color w:val="002060"/>
          <w:sz w:val="28"/>
          <w:szCs w:val="28"/>
        </w:rPr>
      </w:pPr>
      <w:r w:rsidRPr="00F043B7">
        <w:rPr>
          <w:rFonts w:ascii="Arial" w:hAnsi="Arial" w:cs="Arial"/>
          <w:b/>
          <w:color w:val="002060"/>
          <w:sz w:val="28"/>
          <w:szCs w:val="28"/>
        </w:rPr>
        <w:t>SETTORE GIOVANILE E SCOLASTICO</w:t>
      </w:r>
    </w:p>
    <w:p w14:paraId="48FF198D" w14:textId="77777777" w:rsidR="00F043B7" w:rsidRPr="00F043B7" w:rsidRDefault="00F043B7" w:rsidP="00F043B7">
      <w:pPr>
        <w:divId w:val="527259509"/>
        <w:rPr>
          <w:rFonts w:ascii="Arial" w:hAnsi="Arial" w:cs="Arial"/>
          <w:b/>
          <w:color w:val="002060"/>
          <w:sz w:val="28"/>
          <w:szCs w:val="28"/>
        </w:rPr>
      </w:pPr>
      <w:r w:rsidRPr="00F043B7">
        <w:rPr>
          <w:rFonts w:ascii="Arial" w:hAnsi="Arial" w:cs="Arial"/>
          <w:b/>
          <w:color w:val="002060"/>
          <w:sz w:val="28"/>
          <w:szCs w:val="28"/>
        </w:rPr>
        <w:t>TORNEO U13 FUTSAL ELITE 2021-</w:t>
      </w:r>
      <w:r w:rsidRPr="00F043B7">
        <w:rPr>
          <w:color w:val="002060"/>
          <w:sz w:val="28"/>
          <w:szCs w:val="28"/>
        </w:rPr>
        <w:t xml:space="preserve"> </w:t>
      </w:r>
      <w:r w:rsidRPr="00F043B7">
        <w:rPr>
          <w:rFonts w:ascii="Arial" w:hAnsi="Arial" w:cs="Arial"/>
          <w:b/>
          <w:color w:val="002060"/>
          <w:sz w:val="28"/>
          <w:szCs w:val="28"/>
        </w:rPr>
        <w:t>ATTIVITÀ NAZIONALE GIOVANILE DI CALCIO A CINQUE UNDER 13</w:t>
      </w:r>
    </w:p>
    <w:p w14:paraId="362EB9CE" w14:textId="77777777" w:rsidR="00F043B7" w:rsidRPr="00F043B7" w:rsidRDefault="00F043B7" w:rsidP="00F043B7">
      <w:pPr>
        <w:divId w:val="527259509"/>
        <w:rPr>
          <w:rFonts w:ascii="Arial" w:hAnsi="Arial" w:cs="Arial"/>
          <w:color w:val="002060"/>
          <w:sz w:val="22"/>
          <w:szCs w:val="22"/>
        </w:rPr>
      </w:pPr>
    </w:p>
    <w:p w14:paraId="7D84020C" w14:textId="692E7440"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 xml:space="preserve">Al fine di riavviare con gradualità l’attività giovanile delle categorie di base il Settore Giovanile e Scolastico organizza un’attività a carattere Nazionale riservata alla Categoria UNDER 13 delle Società professionistiche di Serie A, di Serie B e di Lega PRO, delle Società di Serie A, Serie A2 e di Serie B Divisione Calcio a Cinque, delle Scuole di Calcio a 5 </w:t>
      </w:r>
      <w:proofErr w:type="spellStart"/>
      <w:r w:rsidRPr="00F043B7">
        <w:rPr>
          <w:rFonts w:ascii="Arial" w:hAnsi="Arial" w:cs="Arial"/>
          <w:color w:val="002060"/>
          <w:sz w:val="22"/>
          <w:szCs w:val="22"/>
        </w:rPr>
        <w:t>Elite</w:t>
      </w:r>
      <w:proofErr w:type="spellEnd"/>
      <w:r w:rsidRPr="00F043B7">
        <w:rPr>
          <w:rFonts w:ascii="Arial" w:hAnsi="Arial" w:cs="Arial"/>
          <w:color w:val="002060"/>
          <w:sz w:val="22"/>
          <w:szCs w:val="22"/>
        </w:rPr>
        <w:t xml:space="preserve"> e delle Scuole di Calcio Élite, in particolare per coloro che hanno attivato il Progetto qualificante relativo allo sviluppo dell’Attività di Calcio a 5,dando mandato al Coordinamento Federale Marche quale Centro Pilota per il Gruppo 2 Emilia Romagna – Marche.</w:t>
      </w:r>
    </w:p>
    <w:p w14:paraId="4C4F7FAB"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Causa nota esigenza epidemiologica COVID-19, il torneo sarà effettuato seguendo i parametri del protocollo di ripresa attività emanato dalla FIGC a cui le società iscritte dovranno attenersi scrupolosamente.</w:t>
      </w:r>
    </w:p>
    <w:p w14:paraId="20E19FF6"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Di seguito il protocollo FIGC per la ripresa dell’attività:</w:t>
      </w:r>
    </w:p>
    <w:p w14:paraId="0AC255DF"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-Protocollo FIGC del04/08/2021 allegato al C.U. nr. 16 del 4/08/2021 di FIGC/SGS -indicazioni generali finalizzate al contenimento dell’emergenza epidemiologica da Covid-19 per la pianificazione, l'organizzazione e la gestione delle attività dilettantistiche e giovanili per la Stagione Sportiva 2021/2022 (allenamenti, attività pre-gara e gare).</w:t>
      </w:r>
    </w:p>
    <w:p w14:paraId="5C64F3A6"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 Protocollo FIGC del 10/08/2021allegato al C.U. nr. 18 del 10/08/2021 di FIGC/SGS -integrazioni alle indicazioni generali FIGC del 04/08/2021 finalizzate al contenimento dell’emergenza epidemiologica da Covid-19 per la pianificazione, l'organizzazione e la gestione delle attività dilettantistiche e giovanili per la Stagione Sportiva 2021/2022</w:t>
      </w:r>
    </w:p>
    <w:p w14:paraId="27E40484"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 Protocollo FIGC del 19/08/2021 allegato al C.U. nr.20 del 19/08/2021 di FIGC/SGS chiarimenti alle indicazioni generali FIGC del 04/08/2021 finalizzate al contenimento dell’emergenza epidemiologica da Covid-19 per la pianificazione, l'organizzazione e la gestione delle attività dilettantistiche e giovanili per la Stagione Sportiva 2021/2022 ed al protocollo FIGG del 10 agosto 2021 "Integrazioni alle indicazioni generali FIGC finalizzate al contenimento dell’emergenza epidemiologica da Covid-19"</w:t>
      </w:r>
    </w:p>
    <w:p w14:paraId="718E144A"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Il Torneo avrà inizio il 17/10/2021 con la partecipazione delle seguenti società del Gruppo 2:</w:t>
      </w:r>
    </w:p>
    <w:p w14:paraId="72AD6100"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ASD FOSSOLO 76 CALCIO</w:t>
      </w:r>
    </w:p>
    <w:p w14:paraId="006F429A"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US JUNIOR JESINA</w:t>
      </w:r>
    </w:p>
    <w:p w14:paraId="475ABC53" w14:textId="77777777" w:rsidR="00F043B7" w:rsidRPr="00F043B7" w:rsidRDefault="00F043B7" w:rsidP="00F043B7">
      <w:pPr>
        <w:divId w:val="527259509"/>
        <w:rPr>
          <w:rFonts w:ascii="Arial" w:hAnsi="Arial" w:cs="Arial"/>
          <w:b/>
          <w:color w:val="002060"/>
          <w:sz w:val="22"/>
          <w:szCs w:val="22"/>
        </w:rPr>
      </w:pPr>
      <w:r w:rsidRPr="00F043B7">
        <w:rPr>
          <w:rFonts w:ascii="Arial" w:hAnsi="Arial" w:cs="Arial"/>
          <w:b/>
          <w:color w:val="002060"/>
          <w:sz w:val="22"/>
          <w:szCs w:val="22"/>
        </w:rPr>
        <w:t>SSD ARL ITALSERVICE C5</w:t>
      </w:r>
    </w:p>
    <w:p w14:paraId="7EF7A6B3" w14:textId="77777777" w:rsidR="00F043B7" w:rsidRPr="00F043B7" w:rsidRDefault="00F043B7" w:rsidP="00F043B7">
      <w:pPr>
        <w:divId w:val="527259509"/>
        <w:rPr>
          <w:rFonts w:ascii="Arial" w:hAnsi="Arial" w:cs="Arial"/>
          <w:b/>
          <w:color w:val="002060"/>
          <w:sz w:val="22"/>
          <w:szCs w:val="22"/>
          <w:u w:val="single"/>
        </w:rPr>
      </w:pPr>
      <w:r w:rsidRPr="00F043B7">
        <w:rPr>
          <w:rFonts w:ascii="Arial" w:hAnsi="Arial" w:cs="Arial"/>
          <w:b/>
          <w:color w:val="002060"/>
          <w:sz w:val="22"/>
          <w:szCs w:val="22"/>
          <w:u w:val="single"/>
        </w:rPr>
        <w:t>MODALITÀ DI SVOLGIMENTO E DURATA DELLE GARE</w:t>
      </w:r>
    </w:p>
    <w:p w14:paraId="7DC31191"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 Le squadre si incontreranno tra loro con gare di sola andata</w:t>
      </w:r>
    </w:p>
    <w:p w14:paraId="3F85E149"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 Le squadre si confronteranno in Gare di Calcio a 5</w:t>
      </w:r>
    </w:p>
    <w:p w14:paraId="0E207FDE"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 Le gare si svolgeranno in 3 tempi della durata di 20 minuti ciascuno non effettivi.</w:t>
      </w:r>
    </w:p>
    <w:p w14:paraId="0FD63308" w14:textId="77777777" w:rsidR="00F043B7" w:rsidRPr="00524492" w:rsidRDefault="00F043B7" w:rsidP="002E4D17">
      <w:pPr>
        <w:ind w:right="-1"/>
        <w:divId w:val="527259509"/>
        <w:rPr>
          <w:rFonts w:ascii="Arial" w:hAnsi="Arial" w:cs="Arial"/>
          <w:b/>
          <w:color w:val="002060"/>
          <w:sz w:val="22"/>
          <w:szCs w:val="22"/>
        </w:rPr>
      </w:pPr>
      <w:r w:rsidRPr="00524492">
        <w:rPr>
          <w:rFonts w:ascii="Arial" w:hAnsi="Arial" w:cs="Arial"/>
          <w:b/>
          <w:color w:val="002060"/>
          <w:sz w:val="22"/>
          <w:szCs w:val="22"/>
        </w:rPr>
        <w:t>Il referto gara con allegate le distinte calciatori/ci dovrà essere inviato a mezzo mail ai seguenti indirizzi di posta elettronica:</w:t>
      </w:r>
    </w:p>
    <w:p w14:paraId="2770630B" w14:textId="77777777" w:rsidR="00F043B7" w:rsidRPr="00F043B7" w:rsidRDefault="009E16A1" w:rsidP="00F043B7">
      <w:pPr>
        <w:divId w:val="527259509"/>
        <w:rPr>
          <w:rFonts w:ascii="Arial" w:hAnsi="Arial" w:cs="Arial"/>
          <w:b/>
          <w:color w:val="002060"/>
          <w:sz w:val="22"/>
          <w:szCs w:val="22"/>
        </w:rPr>
      </w:pPr>
      <w:hyperlink r:id="rId12" w:history="1">
        <w:r w:rsidR="00F043B7" w:rsidRPr="00524492">
          <w:rPr>
            <w:rStyle w:val="Collegamentoipertestuale"/>
            <w:rFonts w:ascii="Arial" w:hAnsi="Arial" w:cs="Arial"/>
            <w:b/>
            <w:color w:val="002060"/>
            <w:sz w:val="22"/>
            <w:szCs w:val="22"/>
          </w:rPr>
          <w:t>- marche.sgs@figc.it</w:t>
        </w:r>
      </w:hyperlink>
      <w:r w:rsidR="00F043B7" w:rsidRPr="00524492">
        <w:rPr>
          <w:rStyle w:val="Collegamentoipertestuale"/>
          <w:rFonts w:ascii="Arial" w:hAnsi="Arial" w:cs="Arial"/>
          <w:b/>
          <w:color w:val="002060"/>
          <w:sz w:val="22"/>
          <w:szCs w:val="22"/>
        </w:rPr>
        <w:t xml:space="preserve"> - paolo.moni1@alice.it</w:t>
      </w:r>
    </w:p>
    <w:p w14:paraId="1D946C1F" w14:textId="77777777" w:rsidR="00F043B7" w:rsidRPr="00F043B7" w:rsidRDefault="00F043B7" w:rsidP="00F043B7">
      <w:pPr>
        <w:divId w:val="527259509"/>
        <w:rPr>
          <w:rFonts w:ascii="Arial" w:hAnsi="Arial" w:cs="Arial"/>
          <w:b/>
          <w:color w:val="002060"/>
          <w:sz w:val="22"/>
          <w:szCs w:val="22"/>
          <w:u w:val="single"/>
        </w:rPr>
      </w:pPr>
      <w:r w:rsidRPr="00F043B7">
        <w:rPr>
          <w:rFonts w:ascii="Arial" w:hAnsi="Arial" w:cs="Arial"/>
          <w:b/>
          <w:color w:val="002060"/>
          <w:sz w:val="22"/>
          <w:szCs w:val="22"/>
          <w:u w:val="single"/>
        </w:rPr>
        <w:t>PROGETTO #FUTSALCHALLENGE</w:t>
      </w:r>
    </w:p>
    <w:p w14:paraId="6204B3E8"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Oltre ai 3 tempi di gioco è previsto lo svolgimento di un gioco a confronto scelto tra quelli proposti nel Progetto #Futsal Challenge  (C.U. nr. 4 del 21/07/2021 di FIGC/SGS allegato)</w:t>
      </w:r>
    </w:p>
    <w:p w14:paraId="6976B288"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La società che ospita la gara, in relazione allo spazio ed al materiale a disposizione potrà scegliere la sfida con cui organizzare il confronto.</w:t>
      </w:r>
    </w:p>
    <w:p w14:paraId="09ABF0CA" w14:textId="77777777" w:rsidR="00F043B7" w:rsidRPr="00F043B7" w:rsidRDefault="00F043B7" w:rsidP="00F043B7">
      <w:pPr>
        <w:divId w:val="527259509"/>
        <w:rPr>
          <w:rFonts w:ascii="Arial" w:hAnsi="Arial" w:cs="Arial"/>
          <w:color w:val="002060"/>
          <w:sz w:val="22"/>
          <w:szCs w:val="22"/>
        </w:rPr>
      </w:pPr>
      <w:r w:rsidRPr="00F043B7">
        <w:rPr>
          <w:rFonts w:ascii="Arial" w:hAnsi="Arial" w:cs="Arial"/>
          <w:color w:val="002060"/>
          <w:sz w:val="22"/>
          <w:szCs w:val="22"/>
        </w:rPr>
        <w:t>Si allega al presente C.U. il calendario gare, referto di gara e il regolamento del Torneo C.U. nr.4 del 21/07/2021 di FIGC/SGS.</w:t>
      </w:r>
    </w:p>
    <w:p w14:paraId="60EC4AFD" w14:textId="77777777" w:rsidR="00F043B7" w:rsidRPr="00031818" w:rsidRDefault="00F043B7"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lastRenderedPageBreak/>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5189095E" w14:textId="77777777" w:rsidR="00A80677" w:rsidRPr="007D736C" w:rsidRDefault="00A80677" w:rsidP="00A80677">
      <w:pPr>
        <w:pStyle w:val="breakline"/>
        <w:divId w:val="527259509"/>
        <w:rPr>
          <w:color w:val="002060"/>
        </w:rPr>
      </w:pPr>
    </w:p>
    <w:p w14:paraId="11394B2B"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CALCIO A CINQUE SERIE C1</w:t>
      </w:r>
    </w:p>
    <w:p w14:paraId="5E05794D" w14:textId="77777777" w:rsidR="00A80677" w:rsidRPr="007D736C" w:rsidRDefault="00A80677" w:rsidP="00A80677">
      <w:pPr>
        <w:pStyle w:val="titoloprinc0"/>
        <w:divId w:val="527259509"/>
        <w:rPr>
          <w:color w:val="002060"/>
        </w:rPr>
      </w:pPr>
      <w:r w:rsidRPr="007D736C">
        <w:rPr>
          <w:color w:val="002060"/>
        </w:rPr>
        <w:t>VARIAZIONI AL PROGRAMMA GARE</w:t>
      </w:r>
    </w:p>
    <w:p w14:paraId="130B6028" w14:textId="77777777" w:rsidR="00A80677" w:rsidRPr="007D736C" w:rsidRDefault="00A80677" w:rsidP="00A80677">
      <w:pPr>
        <w:pStyle w:val="breakline"/>
        <w:divId w:val="527259509"/>
        <w:rPr>
          <w:color w:val="002060"/>
        </w:rPr>
      </w:pPr>
    </w:p>
    <w:p w14:paraId="3674A890" w14:textId="77777777" w:rsidR="00A80677" w:rsidRPr="007D736C" w:rsidRDefault="00A80677" w:rsidP="00A80677">
      <w:pPr>
        <w:pStyle w:val="breakline"/>
        <w:divId w:val="527259509"/>
        <w:rPr>
          <w:color w:val="002060"/>
        </w:rPr>
      </w:pPr>
    </w:p>
    <w:p w14:paraId="34736179"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0F9ABA82"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F2B89"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5F2AC" w14:textId="77777777" w:rsidR="00A80677" w:rsidRPr="007D736C" w:rsidRDefault="00A80677" w:rsidP="009E2458">
            <w:pPr>
              <w:pStyle w:val="headertabella0"/>
              <w:rPr>
                <w:color w:val="002060"/>
              </w:rPr>
            </w:pPr>
            <w:r w:rsidRPr="007D736C">
              <w:rPr>
                <w:color w:val="002060"/>
              </w:rPr>
              <w:t xml:space="preserve">N° </w:t>
            </w:r>
            <w:proofErr w:type="spellStart"/>
            <w:r w:rsidRPr="007D736C">
              <w:rPr>
                <w:color w:val="002060"/>
              </w:rPr>
              <w:t>Gior</w:t>
            </w:r>
            <w:proofErr w:type="spellEnd"/>
            <w:r w:rsidRPr="007D736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B8A66"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943B2"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6D8EE" w14:textId="77777777" w:rsidR="00A80677" w:rsidRPr="007D736C" w:rsidRDefault="00A80677" w:rsidP="009E2458">
            <w:pPr>
              <w:pStyle w:val="headertabella0"/>
              <w:rPr>
                <w:color w:val="002060"/>
              </w:rPr>
            </w:pPr>
            <w:r w:rsidRPr="007D736C">
              <w:rPr>
                <w:color w:val="002060"/>
              </w:rPr>
              <w:t xml:space="preserve">Data </w:t>
            </w:r>
            <w:proofErr w:type="spellStart"/>
            <w:r w:rsidRPr="007D736C">
              <w:rPr>
                <w:color w:val="002060"/>
              </w:rPr>
              <w:t>Orig</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D176C"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Var</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878D4"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Orig</w:t>
            </w:r>
            <w:proofErr w:type="spellEnd"/>
            <w:r w:rsidRPr="007D736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03AC0" w14:textId="77777777" w:rsidR="00A80677" w:rsidRPr="007D736C" w:rsidRDefault="00A80677" w:rsidP="009E2458">
            <w:pPr>
              <w:pStyle w:val="headertabella0"/>
              <w:rPr>
                <w:color w:val="002060"/>
              </w:rPr>
            </w:pPr>
            <w:r w:rsidRPr="007D736C">
              <w:rPr>
                <w:color w:val="002060"/>
              </w:rPr>
              <w:t>Impianto</w:t>
            </w:r>
          </w:p>
        </w:tc>
      </w:tr>
      <w:tr w:rsidR="00A80677" w:rsidRPr="007D736C" w14:paraId="3FC34ECE"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D023" w14:textId="77777777" w:rsidR="00A80677" w:rsidRPr="007D736C" w:rsidRDefault="00A80677" w:rsidP="009E2458">
            <w:pPr>
              <w:pStyle w:val="rowtabella0"/>
              <w:rPr>
                <w:color w:val="002060"/>
                <w:highlight w:val="yellow"/>
              </w:rPr>
            </w:pPr>
            <w:r w:rsidRPr="007D736C">
              <w:rPr>
                <w:color w:val="002060"/>
                <w:highlight w:val="yellow"/>
              </w:rPr>
              <w:t>04/02/2022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B06D" w14:textId="77777777" w:rsidR="00A80677" w:rsidRPr="007D736C" w:rsidRDefault="00A80677" w:rsidP="009E2458">
            <w:pPr>
              <w:pStyle w:val="rowtabella0"/>
              <w:jc w:val="center"/>
              <w:rPr>
                <w:color w:val="002060"/>
                <w:highlight w:val="yellow"/>
              </w:rPr>
            </w:pPr>
            <w:r w:rsidRPr="007D736C">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F3AD" w14:textId="77777777" w:rsidR="00A80677" w:rsidRPr="007D736C" w:rsidRDefault="00A80677" w:rsidP="009E2458">
            <w:pPr>
              <w:pStyle w:val="rowtabella0"/>
              <w:rPr>
                <w:color w:val="002060"/>
                <w:highlight w:val="yellow"/>
              </w:rPr>
            </w:pPr>
            <w:r w:rsidRPr="007D736C">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28E3" w14:textId="77777777" w:rsidR="00A80677" w:rsidRPr="007D736C" w:rsidRDefault="00A80677" w:rsidP="009E2458">
            <w:pPr>
              <w:pStyle w:val="rowtabella0"/>
              <w:rPr>
                <w:color w:val="002060"/>
                <w:highlight w:val="yellow"/>
              </w:rPr>
            </w:pPr>
            <w:r w:rsidRPr="007D736C">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6735" w14:textId="77777777" w:rsidR="00A80677" w:rsidRPr="007D736C" w:rsidRDefault="00A80677" w:rsidP="009E2458">
            <w:pPr>
              <w:rPr>
                <w:rFonts w:ascii="Arial" w:hAnsi="Arial" w:cs="Arial"/>
                <w:color w:val="002060"/>
                <w:sz w:val="12"/>
                <w:szCs w:val="12"/>
              </w:rPr>
            </w:pPr>
            <w:r w:rsidRPr="007D736C">
              <w:rPr>
                <w:rFonts w:ascii="Arial" w:hAnsi="Arial" w:cs="Arial"/>
                <w:color w:val="002060"/>
                <w:sz w:val="12"/>
                <w:szCs w:val="12"/>
              </w:rPr>
              <w:t>05/02/2022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0E75" w14:textId="77777777" w:rsidR="00A80677" w:rsidRPr="007D736C" w:rsidRDefault="00A80677" w:rsidP="009E2458">
            <w:pPr>
              <w:pStyle w:val="rowtabella0"/>
              <w:jc w:val="center"/>
              <w:rPr>
                <w:color w:val="002060"/>
              </w:rPr>
            </w:pPr>
            <w:r w:rsidRPr="007D736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6CCF" w14:textId="77777777" w:rsidR="00A80677" w:rsidRPr="007D736C" w:rsidRDefault="00A80677" w:rsidP="009E2458">
            <w:pPr>
              <w:pStyle w:val="rowtabella0"/>
              <w:jc w:val="center"/>
              <w:rPr>
                <w:color w:val="002060"/>
              </w:rPr>
            </w:pPr>
            <w:r w:rsidRPr="007D736C">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ED8F" w14:textId="77777777" w:rsidR="00A80677" w:rsidRPr="007D736C" w:rsidRDefault="00A80677" w:rsidP="009E2458">
            <w:pPr>
              <w:rPr>
                <w:color w:val="002060"/>
              </w:rPr>
            </w:pPr>
          </w:p>
        </w:tc>
      </w:tr>
    </w:tbl>
    <w:p w14:paraId="42B31618" w14:textId="77777777" w:rsidR="00A80677" w:rsidRPr="007D736C" w:rsidRDefault="00A80677" w:rsidP="00A80677">
      <w:pPr>
        <w:pStyle w:val="breakline"/>
        <w:divId w:val="527259509"/>
        <w:rPr>
          <w:rFonts w:eastAsiaTheme="minorEastAsia"/>
          <w:color w:val="002060"/>
        </w:rPr>
      </w:pPr>
    </w:p>
    <w:p w14:paraId="6B6367B7" w14:textId="77777777" w:rsidR="00A80677" w:rsidRPr="007D736C" w:rsidRDefault="00A80677" w:rsidP="00A80677">
      <w:pPr>
        <w:pStyle w:val="breakline"/>
        <w:divId w:val="527259509"/>
        <w:rPr>
          <w:color w:val="002060"/>
        </w:rPr>
      </w:pPr>
    </w:p>
    <w:p w14:paraId="5F8EBEE1" w14:textId="77777777" w:rsidR="00A80677" w:rsidRPr="007D736C" w:rsidRDefault="00A80677" w:rsidP="00A80677">
      <w:pPr>
        <w:pStyle w:val="titoloprinc0"/>
        <w:divId w:val="527259509"/>
        <w:rPr>
          <w:color w:val="002060"/>
        </w:rPr>
      </w:pPr>
      <w:r w:rsidRPr="007D736C">
        <w:rPr>
          <w:color w:val="002060"/>
        </w:rPr>
        <w:t>RISULTATI</w:t>
      </w:r>
    </w:p>
    <w:p w14:paraId="023DB10F" w14:textId="77777777" w:rsidR="00A80677" w:rsidRPr="007D736C" w:rsidRDefault="00A80677" w:rsidP="00A80677">
      <w:pPr>
        <w:pStyle w:val="breakline"/>
        <w:divId w:val="527259509"/>
        <w:rPr>
          <w:color w:val="002060"/>
        </w:rPr>
      </w:pPr>
    </w:p>
    <w:p w14:paraId="13BE2E78" w14:textId="77777777" w:rsidR="00A80677" w:rsidRPr="007D736C" w:rsidRDefault="00A80677" w:rsidP="00A80677">
      <w:pPr>
        <w:pStyle w:val="sottotitolocampionato10"/>
        <w:divId w:val="527259509"/>
        <w:rPr>
          <w:color w:val="002060"/>
        </w:rPr>
      </w:pPr>
      <w:r w:rsidRPr="007D736C">
        <w:rPr>
          <w:color w:val="002060"/>
        </w:rPr>
        <w:t>RISULTATI UFFICIALI GARE DEL 08/10/2021</w:t>
      </w:r>
    </w:p>
    <w:p w14:paraId="020976E9"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40236D6F"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6876D2E4"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2C8BE8A6"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A1C49" w14:textId="77777777" w:rsidR="00A80677" w:rsidRPr="007D736C" w:rsidRDefault="00A80677" w:rsidP="009E2458">
                  <w:pPr>
                    <w:pStyle w:val="headertabella0"/>
                    <w:rPr>
                      <w:color w:val="002060"/>
                    </w:rPr>
                  </w:pPr>
                  <w:r w:rsidRPr="007D736C">
                    <w:rPr>
                      <w:color w:val="002060"/>
                    </w:rPr>
                    <w:t>GIRONE A - 4 Giornata - A</w:t>
                  </w:r>
                </w:p>
              </w:tc>
            </w:tr>
            <w:tr w:rsidR="00A80677" w:rsidRPr="007D736C" w14:paraId="714BA42A"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68F0C4" w14:textId="77777777" w:rsidR="00A80677" w:rsidRPr="007D736C" w:rsidRDefault="00A80677" w:rsidP="009E2458">
                  <w:pPr>
                    <w:pStyle w:val="rowtabella0"/>
                    <w:rPr>
                      <w:color w:val="002060"/>
                    </w:rPr>
                  </w:pPr>
                  <w:r w:rsidRPr="007D736C">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9351D" w14:textId="77777777" w:rsidR="00A80677" w:rsidRPr="007D736C" w:rsidRDefault="00A80677" w:rsidP="009E2458">
                  <w:pPr>
                    <w:pStyle w:val="rowtabella0"/>
                    <w:rPr>
                      <w:color w:val="002060"/>
                    </w:rPr>
                  </w:pPr>
                  <w:r w:rsidRPr="007D736C">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7964B" w14:textId="77777777" w:rsidR="00A80677" w:rsidRPr="007D736C" w:rsidRDefault="00A80677" w:rsidP="009E2458">
                  <w:pPr>
                    <w:pStyle w:val="rowtabella0"/>
                    <w:jc w:val="center"/>
                    <w:rPr>
                      <w:color w:val="002060"/>
                    </w:rPr>
                  </w:pPr>
                  <w:r w:rsidRPr="007D736C">
                    <w:rPr>
                      <w:color w:val="002060"/>
                    </w:rPr>
                    <w:t>8 - 6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D7F5C" w14:textId="77777777" w:rsidR="00A80677" w:rsidRPr="007D736C" w:rsidRDefault="00A80677" w:rsidP="009E2458">
                  <w:pPr>
                    <w:pStyle w:val="rowtabella0"/>
                    <w:jc w:val="center"/>
                    <w:rPr>
                      <w:color w:val="002060"/>
                    </w:rPr>
                  </w:pPr>
                  <w:r w:rsidRPr="007D736C">
                    <w:rPr>
                      <w:color w:val="002060"/>
                    </w:rPr>
                    <w:t> </w:t>
                  </w:r>
                </w:p>
              </w:tc>
            </w:tr>
            <w:tr w:rsidR="00A80677" w:rsidRPr="007D736C" w14:paraId="6E7A64A3"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5E4DA" w14:textId="77777777" w:rsidR="00A80677" w:rsidRPr="007D736C" w:rsidRDefault="00A80677" w:rsidP="009E2458">
                  <w:pPr>
                    <w:pStyle w:val="rowtabella0"/>
                    <w:rPr>
                      <w:color w:val="002060"/>
                    </w:rPr>
                  </w:pPr>
                  <w:r w:rsidRPr="007D736C">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897A4D" w14:textId="77777777" w:rsidR="00A80677" w:rsidRPr="007D736C" w:rsidRDefault="00A80677" w:rsidP="009E2458">
                  <w:pPr>
                    <w:pStyle w:val="rowtabella0"/>
                    <w:rPr>
                      <w:color w:val="002060"/>
                    </w:rPr>
                  </w:pPr>
                  <w:r w:rsidRPr="007D736C">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25C698" w14:textId="77777777" w:rsidR="00A80677" w:rsidRPr="007D736C" w:rsidRDefault="00A80677" w:rsidP="009E2458">
                  <w:pPr>
                    <w:pStyle w:val="rowtabella0"/>
                    <w:jc w:val="center"/>
                    <w:rPr>
                      <w:color w:val="002060"/>
                    </w:rPr>
                  </w:pPr>
                  <w:r w:rsidRPr="007D736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40A156" w14:textId="77777777" w:rsidR="00A80677" w:rsidRPr="007D736C" w:rsidRDefault="00A80677" w:rsidP="009E2458">
                  <w:pPr>
                    <w:pStyle w:val="rowtabella0"/>
                    <w:jc w:val="center"/>
                    <w:rPr>
                      <w:color w:val="002060"/>
                    </w:rPr>
                  </w:pPr>
                  <w:r w:rsidRPr="007D736C">
                    <w:rPr>
                      <w:color w:val="002060"/>
                    </w:rPr>
                    <w:t> </w:t>
                  </w:r>
                </w:p>
              </w:tc>
            </w:tr>
            <w:tr w:rsidR="00A80677" w:rsidRPr="007D736C" w14:paraId="6342C0E0"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73BFEB" w14:textId="77777777" w:rsidR="00A80677" w:rsidRPr="007D736C" w:rsidRDefault="00A80677" w:rsidP="009E2458">
                  <w:pPr>
                    <w:pStyle w:val="rowtabella0"/>
                    <w:rPr>
                      <w:color w:val="002060"/>
                    </w:rPr>
                  </w:pPr>
                  <w:r w:rsidRPr="007D736C">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967A34" w14:textId="77777777" w:rsidR="00A80677" w:rsidRPr="007D736C" w:rsidRDefault="00A80677" w:rsidP="009E2458">
                  <w:pPr>
                    <w:pStyle w:val="rowtabella0"/>
                    <w:rPr>
                      <w:color w:val="002060"/>
                    </w:rPr>
                  </w:pPr>
                  <w:r w:rsidRPr="007D736C">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DB02F2" w14:textId="77777777" w:rsidR="00A80677" w:rsidRPr="007D736C" w:rsidRDefault="00A80677" w:rsidP="009E2458">
                  <w:pPr>
                    <w:pStyle w:val="rowtabella0"/>
                    <w:jc w:val="center"/>
                    <w:rPr>
                      <w:color w:val="002060"/>
                    </w:rPr>
                  </w:pPr>
                  <w:r w:rsidRPr="007D736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CC086" w14:textId="77777777" w:rsidR="00A80677" w:rsidRPr="007D736C" w:rsidRDefault="00A80677" w:rsidP="009E2458">
                  <w:pPr>
                    <w:pStyle w:val="rowtabella0"/>
                    <w:jc w:val="center"/>
                    <w:rPr>
                      <w:color w:val="002060"/>
                    </w:rPr>
                  </w:pPr>
                  <w:r w:rsidRPr="007D736C">
                    <w:rPr>
                      <w:color w:val="002060"/>
                    </w:rPr>
                    <w:t> </w:t>
                  </w:r>
                </w:p>
              </w:tc>
            </w:tr>
            <w:tr w:rsidR="00A80677" w:rsidRPr="007D736C" w14:paraId="67853A36"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EE364E" w14:textId="77777777" w:rsidR="00A80677" w:rsidRPr="007D736C" w:rsidRDefault="00A80677" w:rsidP="009E2458">
                  <w:pPr>
                    <w:pStyle w:val="rowtabella0"/>
                    <w:rPr>
                      <w:color w:val="002060"/>
                    </w:rPr>
                  </w:pPr>
                  <w:r w:rsidRPr="007D736C">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A61B83" w14:textId="77777777" w:rsidR="00A80677" w:rsidRPr="007D736C" w:rsidRDefault="00A80677" w:rsidP="009E2458">
                  <w:pPr>
                    <w:pStyle w:val="rowtabella0"/>
                    <w:rPr>
                      <w:color w:val="002060"/>
                    </w:rPr>
                  </w:pPr>
                  <w:r w:rsidRPr="007D736C">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A4DE1" w14:textId="77777777" w:rsidR="00A80677" w:rsidRPr="007D736C" w:rsidRDefault="00A80677" w:rsidP="009E2458">
                  <w:pPr>
                    <w:pStyle w:val="rowtabella0"/>
                    <w:jc w:val="center"/>
                    <w:rPr>
                      <w:color w:val="002060"/>
                    </w:rPr>
                  </w:pPr>
                  <w:r w:rsidRPr="007D736C">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A69AF" w14:textId="77777777" w:rsidR="00A80677" w:rsidRPr="007D736C" w:rsidRDefault="00A80677" w:rsidP="009E2458">
                  <w:pPr>
                    <w:pStyle w:val="rowtabella0"/>
                    <w:jc w:val="center"/>
                    <w:rPr>
                      <w:color w:val="002060"/>
                    </w:rPr>
                  </w:pPr>
                  <w:r w:rsidRPr="007D736C">
                    <w:rPr>
                      <w:color w:val="002060"/>
                    </w:rPr>
                    <w:t> </w:t>
                  </w:r>
                </w:p>
              </w:tc>
            </w:tr>
            <w:tr w:rsidR="00A80677" w:rsidRPr="007D736C" w14:paraId="030A96A8"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170913" w14:textId="77777777" w:rsidR="00A80677" w:rsidRPr="007D736C" w:rsidRDefault="00A80677" w:rsidP="009E2458">
                  <w:pPr>
                    <w:pStyle w:val="rowtabella0"/>
                    <w:rPr>
                      <w:color w:val="002060"/>
                    </w:rPr>
                  </w:pPr>
                  <w:r w:rsidRPr="007D736C">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C40779" w14:textId="77777777" w:rsidR="00A80677" w:rsidRPr="007D736C" w:rsidRDefault="00A80677" w:rsidP="009E2458">
                  <w:pPr>
                    <w:pStyle w:val="rowtabella0"/>
                    <w:rPr>
                      <w:color w:val="002060"/>
                    </w:rPr>
                  </w:pPr>
                  <w:r w:rsidRPr="007D736C">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5FAA9D" w14:textId="77777777" w:rsidR="00A80677" w:rsidRPr="007D736C" w:rsidRDefault="00A80677" w:rsidP="009E2458">
                  <w:pPr>
                    <w:pStyle w:val="rowtabella0"/>
                    <w:jc w:val="center"/>
                    <w:rPr>
                      <w:color w:val="002060"/>
                    </w:rPr>
                  </w:pPr>
                  <w:r w:rsidRPr="007D736C">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1140B" w14:textId="77777777" w:rsidR="00A80677" w:rsidRPr="007D736C" w:rsidRDefault="00A80677" w:rsidP="009E2458">
                  <w:pPr>
                    <w:pStyle w:val="rowtabella0"/>
                    <w:jc w:val="center"/>
                    <w:rPr>
                      <w:color w:val="002060"/>
                    </w:rPr>
                  </w:pPr>
                  <w:r w:rsidRPr="007D736C">
                    <w:rPr>
                      <w:color w:val="002060"/>
                    </w:rPr>
                    <w:t> </w:t>
                  </w:r>
                </w:p>
              </w:tc>
            </w:tr>
            <w:tr w:rsidR="00A80677" w:rsidRPr="007D736C" w14:paraId="3D29CE0C"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426866" w14:textId="77777777" w:rsidR="00A80677" w:rsidRPr="007D736C" w:rsidRDefault="00A80677" w:rsidP="009E2458">
                  <w:pPr>
                    <w:pStyle w:val="rowtabella0"/>
                    <w:rPr>
                      <w:color w:val="002060"/>
                    </w:rPr>
                  </w:pPr>
                  <w:r w:rsidRPr="007D736C">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ABE1D5" w14:textId="77777777" w:rsidR="00A80677" w:rsidRPr="007D736C" w:rsidRDefault="00A80677" w:rsidP="009E2458">
                  <w:pPr>
                    <w:pStyle w:val="rowtabella0"/>
                    <w:rPr>
                      <w:color w:val="002060"/>
                    </w:rPr>
                  </w:pPr>
                  <w:r w:rsidRPr="007D736C">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036B83" w14:textId="77777777" w:rsidR="00A80677" w:rsidRPr="007D736C" w:rsidRDefault="00A80677" w:rsidP="009E2458">
                  <w:pPr>
                    <w:pStyle w:val="rowtabella0"/>
                    <w:jc w:val="center"/>
                    <w:rPr>
                      <w:color w:val="002060"/>
                    </w:rPr>
                  </w:pPr>
                  <w:r w:rsidRPr="007D736C">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407733" w14:textId="77777777" w:rsidR="00A80677" w:rsidRPr="007D736C" w:rsidRDefault="00A80677" w:rsidP="009E2458">
                  <w:pPr>
                    <w:pStyle w:val="rowtabella0"/>
                    <w:jc w:val="center"/>
                    <w:rPr>
                      <w:color w:val="002060"/>
                    </w:rPr>
                  </w:pPr>
                  <w:r w:rsidRPr="007D736C">
                    <w:rPr>
                      <w:color w:val="002060"/>
                    </w:rPr>
                    <w:t> </w:t>
                  </w:r>
                </w:p>
              </w:tc>
            </w:tr>
            <w:tr w:rsidR="00A80677" w:rsidRPr="007D736C" w14:paraId="0B41BB36"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D27921" w14:textId="77777777" w:rsidR="00A80677" w:rsidRPr="007D736C" w:rsidRDefault="00A80677" w:rsidP="009E2458">
                  <w:pPr>
                    <w:pStyle w:val="rowtabella0"/>
                    <w:rPr>
                      <w:color w:val="002060"/>
                    </w:rPr>
                  </w:pPr>
                  <w:r w:rsidRPr="007D736C">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DA781" w14:textId="77777777" w:rsidR="00A80677" w:rsidRPr="007D736C" w:rsidRDefault="00A80677" w:rsidP="009E2458">
                  <w:pPr>
                    <w:pStyle w:val="rowtabella0"/>
                    <w:rPr>
                      <w:color w:val="002060"/>
                    </w:rPr>
                  </w:pPr>
                  <w:r w:rsidRPr="007D736C">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FC266" w14:textId="77777777" w:rsidR="00A80677" w:rsidRPr="007D736C" w:rsidRDefault="00A80677" w:rsidP="009E2458">
                  <w:pPr>
                    <w:pStyle w:val="rowtabella0"/>
                    <w:jc w:val="center"/>
                    <w:rPr>
                      <w:color w:val="002060"/>
                    </w:rPr>
                  </w:pPr>
                  <w:r w:rsidRPr="007D736C">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1A849" w14:textId="77777777" w:rsidR="00A80677" w:rsidRPr="007D736C" w:rsidRDefault="00A80677" w:rsidP="009E2458">
                  <w:pPr>
                    <w:pStyle w:val="rowtabella0"/>
                    <w:jc w:val="center"/>
                    <w:rPr>
                      <w:color w:val="002060"/>
                    </w:rPr>
                  </w:pPr>
                  <w:r w:rsidRPr="007D736C">
                    <w:rPr>
                      <w:color w:val="002060"/>
                    </w:rPr>
                    <w:t> </w:t>
                  </w:r>
                </w:p>
              </w:tc>
            </w:tr>
          </w:tbl>
          <w:p w14:paraId="73B7AD0D" w14:textId="77777777" w:rsidR="00A80677" w:rsidRPr="007D736C" w:rsidRDefault="00A80677" w:rsidP="009E2458">
            <w:pPr>
              <w:rPr>
                <w:color w:val="002060"/>
              </w:rPr>
            </w:pPr>
          </w:p>
        </w:tc>
      </w:tr>
    </w:tbl>
    <w:p w14:paraId="318568BE" w14:textId="77777777" w:rsidR="00A80677" w:rsidRPr="007D736C" w:rsidRDefault="00A80677" w:rsidP="00A80677">
      <w:pPr>
        <w:pStyle w:val="breakline"/>
        <w:divId w:val="527259509"/>
        <w:rPr>
          <w:rFonts w:eastAsiaTheme="minorEastAsia"/>
          <w:color w:val="002060"/>
        </w:rPr>
      </w:pPr>
    </w:p>
    <w:p w14:paraId="66101AC9" w14:textId="77777777" w:rsidR="00A80677" w:rsidRPr="007D736C" w:rsidRDefault="00A80677" w:rsidP="00A80677">
      <w:pPr>
        <w:pStyle w:val="breakline"/>
        <w:divId w:val="527259509"/>
        <w:rPr>
          <w:color w:val="002060"/>
        </w:rPr>
      </w:pPr>
    </w:p>
    <w:p w14:paraId="12E08217" w14:textId="77777777" w:rsidR="00A80677" w:rsidRPr="007D736C" w:rsidRDefault="00A80677" w:rsidP="00A80677">
      <w:pPr>
        <w:pStyle w:val="titoloprinc0"/>
        <w:divId w:val="527259509"/>
        <w:rPr>
          <w:color w:val="002060"/>
        </w:rPr>
      </w:pPr>
      <w:r w:rsidRPr="007D736C">
        <w:rPr>
          <w:color w:val="002060"/>
        </w:rPr>
        <w:t>GIUDICE SPORTIVO</w:t>
      </w:r>
    </w:p>
    <w:p w14:paraId="49EB6381"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665519B6" w14:textId="77777777" w:rsidR="00A80677" w:rsidRPr="007D736C" w:rsidRDefault="00A80677" w:rsidP="00A80677">
      <w:pPr>
        <w:pStyle w:val="titolo10"/>
        <w:divId w:val="527259509"/>
        <w:rPr>
          <w:color w:val="002060"/>
        </w:rPr>
      </w:pPr>
      <w:r w:rsidRPr="007D736C">
        <w:rPr>
          <w:color w:val="002060"/>
        </w:rPr>
        <w:t xml:space="preserve">GARE DEL 1/10/2021 </w:t>
      </w:r>
    </w:p>
    <w:p w14:paraId="69C850C1"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44CEDCB2"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4EF577AC" w14:textId="77777777" w:rsidR="00A80677" w:rsidRPr="007D736C" w:rsidRDefault="00A80677" w:rsidP="00A80677">
      <w:pPr>
        <w:pStyle w:val="titolo30"/>
        <w:divId w:val="527259509"/>
        <w:rPr>
          <w:color w:val="002060"/>
        </w:rPr>
      </w:pPr>
      <w:r w:rsidRPr="007D736C">
        <w:rPr>
          <w:color w:val="002060"/>
        </w:rPr>
        <w:t xml:space="preserve">ALLENATORI </w:t>
      </w:r>
    </w:p>
    <w:p w14:paraId="39FCE79D" w14:textId="77777777" w:rsidR="00A80677" w:rsidRPr="007D736C" w:rsidRDefault="00A80677" w:rsidP="00A80677">
      <w:pPr>
        <w:pStyle w:val="titolo20"/>
        <w:divId w:val="527259509"/>
        <w:rPr>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721FCAF" w14:textId="77777777" w:rsidTr="00A80677">
        <w:trPr>
          <w:divId w:val="527259509"/>
        </w:trPr>
        <w:tc>
          <w:tcPr>
            <w:tcW w:w="2200" w:type="dxa"/>
            <w:tcMar>
              <w:top w:w="20" w:type="dxa"/>
              <w:left w:w="20" w:type="dxa"/>
              <w:bottom w:w="20" w:type="dxa"/>
              <w:right w:w="20" w:type="dxa"/>
            </w:tcMar>
            <w:vAlign w:val="center"/>
            <w:hideMark/>
          </w:tcPr>
          <w:p w14:paraId="364E3B9E" w14:textId="77777777" w:rsidR="00A80677" w:rsidRPr="007D736C" w:rsidRDefault="00A80677" w:rsidP="009E2458">
            <w:pPr>
              <w:pStyle w:val="movimento"/>
              <w:rPr>
                <w:color w:val="002060"/>
              </w:rPr>
            </w:pPr>
            <w:r w:rsidRPr="007D736C">
              <w:rPr>
                <w:color w:val="002060"/>
              </w:rPr>
              <w:t>PACE ROBERTO</w:t>
            </w:r>
          </w:p>
        </w:tc>
        <w:tc>
          <w:tcPr>
            <w:tcW w:w="2200" w:type="dxa"/>
            <w:tcMar>
              <w:top w:w="20" w:type="dxa"/>
              <w:left w:w="20" w:type="dxa"/>
              <w:bottom w:w="20" w:type="dxa"/>
              <w:right w:w="20" w:type="dxa"/>
            </w:tcMar>
            <w:vAlign w:val="center"/>
            <w:hideMark/>
          </w:tcPr>
          <w:p w14:paraId="7251DE1C" w14:textId="77777777" w:rsidR="00A80677" w:rsidRPr="007D736C" w:rsidRDefault="00A80677" w:rsidP="009E2458">
            <w:pPr>
              <w:pStyle w:val="movimento2"/>
              <w:rPr>
                <w:color w:val="002060"/>
              </w:rPr>
            </w:pPr>
            <w:r w:rsidRPr="007D736C">
              <w:rPr>
                <w:color w:val="002060"/>
              </w:rPr>
              <w:t xml:space="preserve">(CASTELBELLINO CALCIO A 5) </w:t>
            </w:r>
          </w:p>
        </w:tc>
        <w:tc>
          <w:tcPr>
            <w:tcW w:w="800" w:type="dxa"/>
            <w:tcMar>
              <w:top w:w="20" w:type="dxa"/>
              <w:left w:w="20" w:type="dxa"/>
              <w:bottom w:w="20" w:type="dxa"/>
              <w:right w:w="20" w:type="dxa"/>
            </w:tcMar>
            <w:vAlign w:val="center"/>
            <w:hideMark/>
          </w:tcPr>
          <w:p w14:paraId="49C2BD7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EEBBAF9"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470D180" w14:textId="77777777" w:rsidR="00A80677" w:rsidRPr="007D736C" w:rsidRDefault="00A80677" w:rsidP="009E2458">
            <w:pPr>
              <w:pStyle w:val="movimento2"/>
              <w:rPr>
                <w:color w:val="002060"/>
              </w:rPr>
            </w:pPr>
            <w:r w:rsidRPr="007D736C">
              <w:rPr>
                <w:color w:val="002060"/>
              </w:rPr>
              <w:t> </w:t>
            </w:r>
          </w:p>
        </w:tc>
      </w:tr>
    </w:tbl>
    <w:p w14:paraId="2DE78F9B" w14:textId="77777777" w:rsidR="00A80677" w:rsidRPr="007D736C" w:rsidRDefault="00A80677" w:rsidP="00A80677">
      <w:pPr>
        <w:pStyle w:val="titolo10"/>
        <w:divId w:val="527259509"/>
        <w:rPr>
          <w:rFonts w:eastAsiaTheme="minorEastAsia"/>
          <w:color w:val="002060"/>
        </w:rPr>
      </w:pPr>
      <w:r w:rsidRPr="007D736C">
        <w:rPr>
          <w:color w:val="002060"/>
        </w:rPr>
        <w:t xml:space="preserve">GARE DEL 8/10/2021 </w:t>
      </w:r>
    </w:p>
    <w:p w14:paraId="277CF278"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7F6EB22B"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54B60DE3" w14:textId="77777777" w:rsidR="00A80677" w:rsidRPr="007D736C" w:rsidRDefault="00A80677" w:rsidP="00A80677">
      <w:pPr>
        <w:pStyle w:val="titolo30"/>
        <w:divId w:val="527259509"/>
        <w:rPr>
          <w:color w:val="002060"/>
        </w:rPr>
      </w:pPr>
      <w:r w:rsidRPr="007D736C">
        <w:rPr>
          <w:color w:val="002060"/>
        </w:rPr>
        <w:t xml:space="preserve">SOCIETA' </w:t>
      </w:r>
    </w:p>
    <w:p w14:paraId="673F9774" w14:textId="77777777" w:rsidR="00A80677" w:rsidRPr="007D736C" w:rsidRDefault="00A80677" w:rsidP="00A80677">
      <w:pPr>
        <w:pStyle w:val="titolo20"/>
        <w:divId w:val="527259509"/>
        <w:rPr>
          <w:color w:val="002060"/>
        </w:rPr>
      </w:pPr>
      <w:r w:rsidRPr="007D736C">
        <w:rPr>
          <w:color w:val="002060"/>
        </w:rPr>
        <w:t xml:space="preserve">AMMENDA </w:t>
      </w:r>
    </w:p>
    <w:p w14:paraId="0DA21CC1" w14:textId="77777777" w:rsidR="00A80677" w:rsidRPr="007D736C" w:rsidRDefault="00A80677" w:rsidP="00A80677">
      <w:pPr>
        <w:pStyle w:val="diffida"/>
        <w:spacing w:before="80" w:beforeAutospacing="0" w:after="40" w:afterAutospacing="0"/>
        <w:jc w:val="left"/>
        <w:divId w:val="527259509"/>
        <w:rPr>
          <w:color w:val="002060"/>
        </w:rPr>
      </w:pPr>
      <w:r w:rsidRPr="007D736C">
        <w:rPr>
          <w:color w:val="002060"/>
        </w:rPr>
        <w:t xml:space="preserve">Euro 80,00 JESI CALCIO A 5 </w:t>
      </w:r>
      <w:r w:rsidRPr="007D736C">
        <w:rPr>
          <w:color w:val="002060"/>
        </w:rPr>
        <w:br/>
        <w:t xml:space="preserve">Per comportamento offensivo del proprio pubblico nei confronti dei giocatori della società ospitata a fine gara. </w:t>
      </w:r>
    </w:p>
    <w:p w14:paraId="1F35C2E6" w14:textId="77777777" w:rsidR="00A80677" w:rsidRPr="007D736C" w:rsidRDefault="00A80677" w:rsidP="00A80677">
      <w:pPr>
        <w:pStyle w:val="titolo30"/>
        <w:divId w:val="527259509"/>
        <w:rPr>
          <w:color w:val="002060"/>
        </w:rPr>
      </w:pPr>
      <w:r w:rsidRPr="007D736C">
        <w:rPr>
          <w:color w:val="002060"/>
        </w:rPr>
        <w:t xml:space="preserve">CALCIATORI ESPULSI </w:t>
      </w:r>
    </w:p>
    <w:p w14:paraId="6C82C087" w14:textId="77777777" w:rsidR="00A80677" w:rsidRPr="007D736C" w:rsidRDefault="00A80677" w:rsidP="00A80677">
      <w:pPr>
        <w:pStyle w:val="titolo20"/>
        <w:divId w:val="527259509"/>
        <w:rPr>
          <w:color w:val="002060"/>
        </w:rPr>
      </w:pPr>
      <w:r w:rsidRPr="007D736C">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0480464A" w14:textId="77777777" w:rsidTr="00A80677">
        <w:trPr>
          <w:divId w:val="527259509"/>
        </w:trPr>
        <w:tc>
          <w:tcPr>
            <w:tcW w:w="2200" w:type="dxa"/>
            <w:tcMar>
              <w:top w:w="20" w:type="dxa"/>
              <w:left w:w="20" w:type="dxa"/>
              <w:bottom w:w="20" w:type="dxa"/>
              <w:right w:w="20" w:type="dxa"/>
            </w:tcMar>
            <w:vAlign w:val="center"/>
            <w:hideMark/>
          </w:tcPr>
          <w:p w14:paraId="6F20E61D" w14:textId="77777777" w:rsidR="00A80677" w:rsidRPr="007D736C" w:rsidRDefault="00A80677" w:rsidP="009E2458">
            <w:pPr>
              <w:pStyle w:val="movimento"/>
              <w:rPr>
                <w:color w:val="002060"/>
              </w:rPr>
            </w:pPr>
            <w:r w:rsidRPr="007D736C">
              <w:rPr>
                <w:color w:val="002060"/>
              </w:rPr>
              <w:t>TONTARELLI ALESSANDRO</w:t>
            </w:r>
          </w:p>
        </w:tc>
        <w:tc>
          <w:tcPr>
            <w:tcW w:w="2200" w:type="dxa"/>
            <w:tcMar>
              <w:top w:w="20" w:type="dxa"/>
              <w:left w:w="20" w:type="dxa"/>
              <w:bottom w:w="20" w:type="dxa"/>
              <w:right w:w="20" w:type="dxa"/>
            </w:tcMar>
            <w:vAlign w:val="center"/>
            <w:hideMark/>
          </w:tcPr>
          <w:p w14:paraId="5C28D61A" w14:textId="77777777" w:rsidR="00A80677" w:rsidRPr="007D736C" w:rsidRDefault="00A80677" w:rsidP="009E2458">
            <w:pPr>
              <w:pStyle w:val="movimento2"/>
              <w:rPr>
                <w:color w:val="002060"/>
              </w:rPr>
            </w:pPr>
            <w:r w:rsidRPr="007D736C">
              <w:rPr>
                <w:color w:val="002060"/>
              </w:rPr>
              <w:t xml:space="preserve">(PIETRALACROCE 73) </w:t>
            </w:r>
          </w:p>
        </w:tc>
        <w:tc>
          <w:tcPr>
            <w:tcW w:w="800" w:type="dxa"/>
            <w:tcMar>
              <w:top w:w="20" w:type="dxa"/>
              <w:left w:w="20" w:type="dxa"/>
              <w:bottom w:w="20" w:type="dxa"/>
              <w:right w:w="20" w:type="dxa"/>
            </w:tcMar>
            <w:vAlign w:val="center"/>
            <w:hideMark/>
          </w:tcPr>
          <w:p w14:paraId="25AA8F1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B414C6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31D422B" w14:textId="77777777" w:rsidR="00A80677" w:rsidRPr="007D736C" w:rsidRDefault="00A80677" w:rsidP="009E2458">
            <w:pPr>
              <w:pStyle w:val="movimento2"/>
              <w:rPr>
                <w:color w:val="002060"/>
              </w:rPr>
            </w:pPr>
            <w:r w:rsidRPr="007D736C">
              <w:rPr>
                <w:color w:val="002060"/>
              </w:rPr>
              <w:t> </w:t>
            </w:r>
          </w:p>
        </w:tc>
      </w:tr>
    </w:tbl>
    <w:p w14:paraId="4815301E" w14:textId="77777777" w:rsidR="00A80677" w:rsidRPr="007D736C" w:rsidRDefault="00A80677" w:rsidP="00A80677">
      <w:pPr>
        <w:pStyle w:val="titolo20"/>
        <w:divId w:val="527259509"/>
        <w:rPr>
          <w:rFonts w:eastAsiaTheme="minorEastAsia"/>
          <w:color w:val="002060"/>
        </w:rPr>
      </w:pPr>
      <w:r w:rsidRPr="007D736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2BDE0872" w14:textId="77777777" w:rsidTr="00A80677">
        <w:trPr>
          <w:divId w:val="527259509"/>
        </w:trPr>
        <w:tc>
          <w:tcPr>
            <w:tcW w:w="2200" w:type="dxa"/>
            <w:tcMar>
              <w:top w:w="20" w:type="dxa"/>
              <w:left w:w="20" w:type="dxa"/>
              <w:bottom w:w="20" w:type="dxa"/>
              <w:right w:w="20" w:type="dxa"/>
            </w:tcMar>
            <w:vAlign w:val="center"/>
            <w:hideMark/>
          </w:tcPr>
          <w:p w14:paraId="6FE3C151" w14:textId="77777777" w:rsidR="00A80677" w:rsidRPr="007D736C" w:rsidRDefault="00A80677" w:rsidP="009E2458">
            <w:pPr>
              <w:pStyle w:val="movimento"/>
              <w:rPr>
                <w:color w:val="002060"/>
              </w:rPr>
            </w:pPr>
            <w:r w:rsidRPr="007D736C">
              <w:rPr>
                <w:color w:val="002060"/>
              </w:rPr>
              <w:t>BARTOLUCCI DIEGO</w:t>
            </w:r>
          </w:p>
        </w:tc>
        <w:tc>
          <w:tcPr>
            <w:tcW w:w="2200" w:type="dxa"/>
            <w:tcMar>
              <w:top w:w="20" w:type="dxa"/>
              <w:left w:w="20" w:type="dxa"/>
              <w:bottom w:w="20" w:type="dxa"/>
              <w:right w:w="20" w:type="dxa"/>
            </w:tcMar>
            <w:vAlign w:val="center"/>
            <w:hideMark/>
          </w:tcPr>
          <w:p w14:paraId="0F7C3923" w14:textId="77777777" w:rsidR="00A80677" w:rsidRPr="007D736C" w:rsidRDefault="00A80677" w:rsidP="009E2458">
            <w:pPr>
              <w:pStyle w:val="movimento2"/>
              <w:rPr>
                <w:color w:val="002060"/>
              </w:rPr>
            </w:pPr>
            <w:r w:rsidRPr="007D736C">
              <w:rPr>
                <w:color w:val="002060"/>
              </w:rPr>
              <w:t xml:space="preserve">(JESI CALCIO A 5) </w:t>
            </w:r>
          </w:p>
        </w:tc>
        <w:tc>
          <w:tcPr>
            <w:tcW w:w="800" w:type="dxa"/>
            <w:tcMar>
              <w:top w:w="20" w:type="dxa"/>
              <w:left w:w="20" w:type="dxa"/>
              <w:bottom w:w="20" w:type="dxa"/>
              <w:right w:w="20" w:type="dxa"/>
            </w:tcMar>
            <w:vAlign w:val="center"/>
            <w:hideMark/>
          </w:tcPr>
          <w:p w14:paraId="2BA8BF2B"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3BAAB1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B425C5C" w14:textId="77777777" w:rsidR="00A80677" w:rsidRPr="007D736C" w:rsidRDefault="00A80677" w:rsidP="009E2458">
            <w:pPr>
              <w:pStyle w:val="movimento2"/>
              <w:rPr>
                <w:color w:val="002060"/>
              </w:rPr>
            </w:pPr>
            <w:r w:rsidRPr="007D736C">
              <w:rPr>
                <w:color w:val="002060"/>
              </w:rPr>
              <w:t> </w:t>
            </w:r>
          </w:p>
        </w:tc>
      </w:tr>
    </w:tbl>
    <w:p w14:paraId="7FF6BAC7" w14:textId="77777777" w:rsidR="00A80677" w:rsidRPr="007D736C" w:rsidRDefault="00A80677" w:rsidP="00A80677">
      <w:pPr>
        <w:pStyle w:val="titolo30"/>
        <w:divId w:val="527259509"/>
        <w:rPr>
          <w:rFonts w:eastAsiaTheme="minorEastAsia"/>
          <w:color w:val="002060"/>
        </w:rPr>
      </w:pPr>
      <w:r w:rsidRPr="007D736C">
        <w:rPr>
          <w:color w:val="002060"/>
        </w:rPr>
        <w:t xml:space="preserve">CALCIATORI NON ESPULSI </w:t>
      </w:r>
    </w:p>
    <w:p w14:paraId="37685B6E" w14:textId="77777777" w:rsidR="00A80677" w:rsidRPr="007D736C" w:rsidRDefault="00A80677" w:rsidP="00A80677">
      <w:pPr>
        <w:pStyle w:val="titolo20"/>
        <w:divId w:val="527259509"/>
        <w:rPr>
          <w:color w:val="002060"/>
        </w:rPr>
      </w:pPr>
      <w:r w:rsidRPr="007D736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4A4BBD9" w14:textId="77777777" w:rsidTr="00A80677">
        <w:trPr>
          <w:divId w:val="527259509"/>
        </w:trPr>
        <w:tc>
          <w:tcPr>
            <w:tcW w:w="2200" w:type="dxa"/>
            <w:tcMar>
              <w:top w:w="20" w:type="dxa"/>
              <w:left w:w="20" w:type="dxa"/>
              <w:bottom w:w="20" w:type="dxa"/>
              <w:right w:w="20" w:type="dxa"/>
            </w:tcMar>
            <w:vAlign w:val="center"/>
            <w:hideMark/>
          </w:tcPr>
          <w:p w14:paraId="39885D9C" w14:textId="77777777" w:rsidR="00A80677" w:rsidRPr="007D736C" w:rsidRDefault="00A80677" w:rsidP="009E2458">
            <w:pPr>
              <w:pStyle w:val="movimento"/>
              <w:rPr>
                <w:color w:val="002060"/>
              </w:rPr>
            </w:pPr>
            <w:r w:rsidRPr="007D736C">
              <w:rPr>
                <w:color w:val="002060"/>
              </w:rPr>
              <w:t>LO MUZIO ANTONIO</w:t>
            </w:r>
          </w:p>
        </w:tc>
        <w:tc>
          <w:tcPr>
            <w:tcW w:w="2200" w:type="dxa"/>
            <w:tcMar>
              <w:top w:w="20" w:type="dxa"/>
              <w:left w:w="20" w:type="dxa"/>
              <w:bottom w:w="20" w:type="dxa"/>
              <w:right w:w="20" w:type="dxa"/>
            </w:tcMar>
            <w:vAlign w:val="center"/>
            <w:hideMark/>
          </w:tcPr>
          <w:p w14:paraId="3F7BEA8F" w14:textId="77777777" w:rsidR="00A80677" w:rsidRPr="007D736C" w:rsidRDefault="00A80677" w:rsidP="009E2458">
            <w:pPr>
              <w:pStyle w:val="movimento2"/>
              <w:rPr>
                <w:color w:val="002060"/>
              </w:rPr>
            </w:pPr>
            <w:r w:rsidRPr="007D736C">
              <w:rPr>
                <w:color w:val="002060"/>
              </w:rPr>
              <w:t xml:space="preserve">(CERRETO D ESI C5 A.S.D.) </w:t>
            </w:r>
          </w:p>
        </w:tc>
        <w:tc>
          <w:tcPr>
            <w:tcW w:w="800" w:type="dxa"/>
            <w:tcMar>
              <w:top w:w="20" w:type="dxa"/>
              <w:left w:w="20" w:type="dxa"/>
              <w:bottom w:w="20" w:type="dxa"/>
              <w:right w:w="20" w:type="dxa"/>
            </w:tcMar>
            <w:vAlign w:val="center"/>
            <w:hideMark/>
          </w:tcPr>
          <w:p w14:paraId="0FE2555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8F04823"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50C51A3" w14:textId="77777777" w:rsidR="00A80677" w:rsidRPr="007D736C" w:rsidRDefault="00A80677" w:rsidP="009E2458">
            <w:pPr>
              <w:pStyle w:val="movimento2"/>
              <w:rPr>
                <w:color w:val="002060"/>
              </w:rPr>
            </w:pPr>
            <w:r w:rsidRPr="007D736C">
              <w:rPr>
                <w:color w:val="002060"/>
              </w:rPr>
              <w:t> </w:t>
            </w:r>
          </w:p>
        </w:tc>
      </w:tr>
    </w:tbl>
    <w:p w14:paraId="2EC7414F" w14:textId="77777777" w:rsidR="00A80677" w:rsidRPr="007D736C" w:rsidRDefault="00A80677" w:rsidP="00A80677">
      <w:pPr>
        <w:pStyle w:val="titolo20"/>
        <w:divId w:val="527259509"/>
        <w:rPr>
          <w:rFonts w:eastAsiaTheme="minorEastAsia"/>
          <w:color w:val="002060"/>
        </w:rPr>
      </w:pPr>
      <w:r w:rsidRPr="007D736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0A7EE73" w14:textId="77777777" w:rsidTr="00A80677">
        <w:trPr>
          <w:divId w:val="527259509"/>
        </w:trPr>
        <w:tc>
          <w:tcPr>
            <w:tcW w:w="2200" w:type="dxa"/>
            <w:tcMar>
              <w:top w:w="20" w:type="dxa"/>
              <w:left w:w="20" w:type="dxa"/>
              <w:bottom w:w="20" w:type="dxa"/>
              <w:right w:w="20" w:type="dxa"/>
            </w:tcMar>
            <w:vAlign w:val="center"/>
            <w:hideMark/>
          </w:tcPr>
          <w:p w14:paraId="2D21467F" w14:textId="77777777" w:rsidR="00A80677" w:rsidRPr="007D736C" w:rsidRDefault="00A80677" w:rsidP="009E2458">
            <w:pPr>
              <w:pStyle w:val="movimento"/>
              <w:rPr>
                <w:color w:val="002060"/>
              </w:rPr>
            </w:pPr>
            <w:r w:rsidRPr="007D736C">
              <w:rPr>
                <w:color w:val="002060"/>
              </w:rPr>
              <w:t>CARLETTI GIACOMO</w:t>
            </w:r>
          </w:p>
        </w:tc>
        <w:tc>
          <w:tcPr>
            <w:tcW w:w="2200" w:type="dxa"/>
            <w:tcMar>
              <w:top w:w="20" w:type="dxa"/>
              <w:left w:w="20" w:type="dxa"/>
              <w:bottom w:w="20" w:type="dxa"/>
              <w:right w:w="20" w:type="dxa"/>
            </w:tcMar>
            <w:vAlign w:val="center"/>
            <w:hideMark/>
          </w:tcPr>
          <w:p w14:paraId="709A44F5" w14:textId="77777777" w:rsidR="00A80677" w:rsidRPr="007D736C" w:rsidRDefault="00A80677" w:rsidP="009E2458">
            <w:pPr>
              <w:pStyle w:val="movimento2"/>
              <w:rPr>
                <w:color w:val="002060"/>
              </w:rPr>
            </w:pPr>
            <w:r w:rsidRPr="007D736C">
              <w:rPr>
                <w:color w:val="002060"/>
              </w:rPr>
              <w:t xml:space="preserve">(DINAMIS 1990) </w:t>
            </w:r>
          </w:p>
        </w:tc>
        <w:tc>
          <w:tcPr>
            <w:tcW w:w="800" w:type="dxa"/>
            <w:tcMar>
              <w:top w:w="20" w:type="dxa"/>
              <w:left w:w="20" w:type="dxa"/>
              <w:bottom w:w="20" w:type="dxa"/>
              <w:right w:w="20" w:type="dxa"/>
            </w:tcMar>
            <w:vAlign w:val="center"/>
            <w:hideMark/>
          </w:tcPr>
          <w:p w14:paraId="69546E8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7201C4F" w14:textId="77777777" w:rsidR="00A80677" w:rsidRPr="007D736C" w:rsidRDefault="00A80677" w:rsidP="009E2458">
            <w:pPr>
              <w:pStyle w:val="movimento"/>
              <w:rPr>
                <w:color w:val="002060"/>
              </w:rPr>
            </w:pPr>
            <w:r w:rsidRPr="007D736C">
              <w:rPr>
                <w:color w:val="002060"/>
              </w:rPr>
              <w:t>ERCOLI GIANLUCA</w:t>
            </w:r>
          </w:p>
        </w:tc>
        <w:tc>
          <w:tcPr>
            <w:tcW w:w="2200" w:type="dxa"/>
            <w:tcMar>
              <w:top w:w="20" w:type="dxa"/>
              <w:left w:w="20" w:type="dxa"/>
              <w:bottom w:w="20" w:type="dxa"/>
              <w:right w:w="20" w:type="dxa"/>
            </w:tcMar>
            <w:vAlign w:val="center"/>
            <w:hideMark/>
          </w:tcPr>
          <w:p w14:paraId="55EAED8C" w14:textId="77777777" w:rsidR="00A80677" w:rsidRPr="007D736C" w:rsidRDefault="00A80677" w:rsidP="009E2458">
            <w:pPr>
              <w:pStyle w:val="movimento2"/>
              <w:rPr>
                <w:color w:val="002060"/>
              </w:rPr>
            </w:pPr>
            <w:r w:rsidRPr="007D736C">
              <w:rPr>
                <w:color w:val="002060"/>
              </w:rPr>
              <w:t xml:space="preserve">(FUTSAL MONTURANO) </w:t>
            </w:r>
          </w:p>
        </w:tc>
      </w:tr>
      <w:tr w:rsidR="00A80677" w:rsidRPr="007D736C" w14:paraId="4E293045" w14:textId="77777777" w:rsidTr="00A80677">
        <w:trPr>
          <w:divId w:val="527259509"/>
        </w:trPr>
        <w:tc>
          <w:tcPr>
            <w:tcW w:w="2200" w:type="dxa"/>
            <w:tcMar>
              <w:top w:w="20" w:type="dxa"/>
              <w:left w:w="20" w:type="dxa"/>
              <w:bottom w:w="20" w:type="dxa"/>
              <w:right w:w="20" w:type="dxa"/>
            </w:tcMar>
            <w:vAlign w:val="center"/>
            <w:hideMark/>
          </w:tcPr>
          <w:p w14:paraId="35737C68" w14:textId="77777777" w:rsidR="00A80677" w:rsidRPr="007D736C" w:rsidRDefault="00A80677" w:rsidP="009E2458">
            <w:pPr>
              <w:pStyle w:val="movimento"/>
              <w:rPr>
                <w:color w:val="002060"/>
              </w:rPr>
            </w:pPr>
            <w:r w:rsidRPr="007D736C">
              <w:rPr>
                <w:color w:val="002060"/>
              </w:rPr>
              <w:t>PALMIERI EDOARDO</w:t>
            </w:r>
          </w:p>
        </w:tc>
        <w:tc>
          <w:tcPr>
            <w:tcW w:w="2200" w:type="dxa"/>
            <w:tcMar>
              <w:top w:w="20" w:type="dxa"/>
              <w:left w:w="20" w:type="dxa"/>
              <w:bottom w:w="20" w:type="dxa"/>
              <w:right w:w="20" w:type="dxa"/>
            </w:tcMar>
            <w:vAlign w:val="center"/>
            <w:hideMark/>
          </w:tcPr>
          <w:p w14:paraId="2A787853" w14:textId="77777777" w:rsidR="00A80677" w:rsidRPr="007D736C" w:rsidRDefault="00A80677" w:rsidP="009E2458">
            <w:pPr>
              <w:pStyle w:val="movimento2"/>
              <w:rPr>
                <w:color w:val="002060"/>
              </w:rPr>
            </w:pPr>
            <w:r w:rsidRPr="007D736C">
              <w:rPr>
                <w:color w:val="002060"/>
              </w:rPr>
              <w:t xml:space="preserve">(MONTELUPONE CALCIO A 5) </w:t>
            </w:r>
          </w:p>
        </w:tc>
        <w:tc>
          <w:tcPr>
            <w:tcW w:w="800" w:type="dxa"/>
            <w:tcMar>
              <w:top w:w="20" w:type="dxa"/>
              <w:left w:w="20" w:type="dxa"/>
              <w:bottom w:w="20" w:type="dxa"/>
              <w:right w:w="20" w:type="dxa"/>
            </w:tcMar>
            <w:vAlign w:val="center"/>
            <w:hideMark/>
          </w:tcPr>
          <w:p w14:paraId="6AACDA1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438CC87" w14:textId="77777777" w:rsidR="00A80677" w:rsidRPr="007D736C" w:rsidRDefault="00A80677" w:rsidP="009E2458">
            <w:pPr>
              <w:pStyle w:val="movimento"/>
              <w:rPr>
                <w:color w:val="002060"/>
              </w:rPr>
            </w:pPr>
            <w:r w:rsidRPr="007D736C">
              <w:rPr>
                <w:color w:val="002060"/>
              </w:rPr>
              <w:t>BUCCI NICOLA</w:t>
            </w:r>
          </w:p>
        </w:tc>
        <w:tc>
          <w:tcPr>
            <w:tcW w:w="2200" w:type="dxa"/>
            <w:tcMar>
              <w:top w:w="20" w:type="dxa"/>
              <w:left w:w="20" w:type="dxa"/>
              <w:bottom w:w="20" w:type="dxa"/>
              <w:right w:w="20" w:type="dxa"/>
            </w:tcMar>
            <w:vAlign w:val="center"/>
            <w:hideMark/>
          </w:tcPr>
          <w:p w14:paraId="120B14C9" w14:textId="77777777" w:rsidR="00A80677" w:rsidRPr="007D736C" w:rsidRDefault="00A80677" w:rsidP="009E2458">
            <w:pPr>
              <w:pStyle w:val="movimento2"/>
              <w:rPr>
                <w:color w:val="002060"/>
              </w:rPr>
            </w:pPr>
            <w:r w:rsidRPr="007D736C">
              <w:rPr>
                <w:color w:val="002060"/>
              </w:rPr>
              <w:t xml:space="preserve">(OLYMPIA FANO C5) </w:t>
            </w:r>
          </w:p>
        </w:tc>
      </w:tr>
    </w:tbl>
    <w:p w14:paraId="1D2DAB53" w14:textId="77777777" w:rsidR="00A80677" w:rsidRPr="007D736C" w:rsidRDefault="00A80677" w:rsidP="00A80677">
      <w:pPr>
        <w:pStyle w:val="titolo20"/>
        <w:divId w:val="527259509"/>
        <w:rPr>
          <w:rFonts w:eastAsiaTheme="minorEastAsia"/>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64D0945F" w14:textId="77777777" w:rsidTr="00A80677">
        <w:trPr>
          <w:divId w:val="527259509"/>
        </w:trPr>
        <w:tc>
          <w:tcPr>
            <w:tcW w:w="2200" w:type="dxa"/>
            <w:tcMar>
              <w:top w:w="20" w:type="dxa"/>
              <w:left w:w="20" w:type="dxa"/>
              <w:bottom w:w="20" w:type="dxa"/>
              <w:right w:w="20" w:type="dxa"/>
            </w:tcMar>
            <w:vAlign w:val="center"/>
            <w:hideMark/>
          </w:tcPr>
          <w:p w14:paraId="7C1243F9" w14:textId="77777777" w:rsidR="00A80677" w:rsidRPr="007D736C" w:rsidRDefault="00A80677" w:rsidP="009E2458">
            <w:pPr>
              <w:pStyle w:val="movimento"/>
              <w:rPr>
                <w:color w:val="002060"/>
              </w:rPr>
            </w:pPr>
            <w:r w:rsidRPr="007D736C">
              <w:rPr>
                <w:color w:val="002060"/>
              </w:rPr>
              <w:t>CONTI CARLO</w:t>
            </w:r>
          </w:p>
        </w:tc>
        <w:tc>
          <w:tcPr>
            <w:tcW w:w="2200" w:type="dxa"/>
            <w:tcMar>
              <w:top w:w="20" w:type="dxa"/>
              <w:left w:w="20" w:type="dxa"/>
              <w:bottom w:w="20" w:type="dxa"/>
              <w:right w:w="20" w:type="dxa"/>
            </w:tcMar>
            <w:vAlign w:val="center"/>
            <w:hideMark/>
          </w:tcPr>
          <w:p w14:paraId="63C6A9D5" w14:textId="77777777" w:rsidR="00A80677" w:rsidRPr="007D736C" w:rsidRDefault="00A80677" w:rsidP="009E2458">
            <w:pPr>
              <w:pStyle w:val="movimento2"/>
              <w:rPr>
                <w:color w:val="002060"/>
              </w:rPr>
            </w:pPr>
            <w:r w:rsidRPr="007D736C">
              <w:rPr>
                <w:color w:val="002060"/>
              </w:rPr>
              <w:t xml:space="preserve">(AUDAX 1970 S.ANGELO) </w:t>
            </w:r>
          </w:p>
        </w:tc>
        <w:tc>
          <w:tcPr>
            <w:tcW w:w="800" w:type="dxa"/>
            <w:tcMar>
              <w:top w:w="20" w:type="dxa"/>
              <w:left w:w="20" w:type="dxa"/>
              <w:bottom w:w="20" w:type="dxa"/>
              <w:right w:w="20" w:type="dxa"/>
            </w:tcMar>
            <w:vAlign w:val="center"/>
            <w:hideMark/>
          </w:tcPr>
          <w:p w14:paraId="576E2C5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8A6F465" w14:textId="77777777" w:rsidR="00A80677" w:rsidRPr="007D736C" w:rsidRDefault="00A80677" w:rsidP="009E2458">
            <w:pPr>
              <w:pStyle w:val="movimento"/>
              <w:rPr>
                <w:color w:val="002060"/>
              </w:rPr>
            </w:pPr>
            <w:r w:rsidRPr="007D736C">
              <w:rPr>
                <w:color w:val="002060"/>
              </w:rPr>
              <w:t>COPPA MARCO</w:t>
            </w:r>
          </w:p>
        </w:tc>
        <w:tc>
          <w:tcPr>
            <w:tcW w:w="2200" w:type="dxa"/>
            <w:tcMar>
              <w:top w:w="20" w:type="dxa"/>
              <w:left w:w="20" w:type="dxa"/>
              <w:bottom w:w="20" w:type="dxa"/>
              <w:right w:w="20" w:type="dxa"/>
            </w:tcMar>
            <w:vAlign w:val="center"/>
            <w:hideMark/>
          </w:tcPr>
          <w:p w14:paraId="77FA9FC7" w14:textId="77777777" w:rsidR="00A80677" w:rsidRPr="007D736C" w:rsidRDefault="00A80677" w:rsidP="009E2458">
            <w:pPr>
              <w:pStyle w:val="movimento2"/>
              <w:rPr>
                <w:color w:val="002060"/>
              </w:rPr>
            </w:pPr>
            <w:r w:rsidRPr="007D736C">
              <w:rPr>
                <w:color w:val="002060"/>
              </w:rPr>
              <w:t xml:space="preserve">(AUDAX 1970 S.ANGELO) </w:t>
            </w:r>
          </w:p>
        </w:tc>
      </w:tr>
      <w:tr w:rsidR="00A80677" w:rsidRPr="007D736C" w14:paraId="266C8F55" w14:textId="77777777" w:rsidTr="00A80677">
        <w:trPr>
          <w:divId w:val="527259509"/>
        </w:trPr>
        <w:tc>
          <w:tcPr>
            <w:tcW w:w="2200" w:type="dxa"/>
            <w:tcMar>
              <w:top w:w="20" w:type="dxa"/>
              <w:left w:w="20" w:type="dxa"/>
              <w:bottom w:w="20" w:type="dxa"/>
              <w:right w:w="20" w:type="dxa"/>
            </w:tcMar>
            <w:vAlign w:val="center"/>
            <w:hideMark/>
          </w:tcPr>
          <w:p w14:paraId="30D8DCC0" w14:textId="77777777" w:rsidR="00A80677" w:rsidRPr="007D736C" w:rsidRDefault="00A80677" w:rsidP="009E2458">
            <w:pPr>
              <w:pStyle w:val="movimento"/>
              <w:rPr>
                <w:color w:val="002060"/>
              </w:rPr>
            </w:pPr>
            <w:r w:rsidRPr="007D736C">
              <w:rPr>
                <w:color w:val="002060"/>
              </w:rPr>
              <w:t>MINCONE RAMON</w:t>
            </w:r>
          </w:p>
        </w:tc>
        <w:tc>
          <w:tcPr>
            <w:tcW w:w="2200" w:type="dxa"/>
            <w:tcMar>
              <w:top w:w="20" w:type="dxa"/>
              <w:left w:w="20" w:type="dxa"/>
              <w:bottom w:w="20" w:type="dxa"/>
              <w:right w:w="20" w:type="dxa"/>
            </w:tcMar>
            <w:vAlign w:val="center"/>
            <w:hideMark/>
          </w:tcPr>
          <w:p w14:paraId="0A997C3B" w14:textId="77777777" w:rsidR="00A80677" w:rsidRPr="007D736C" w:rsidRDefault="00A80677" w:rsidP="009E2458">
            <w:pPr>
              <w:pStyle w:val="movimento2"/>
              <w:rPr>
                <w:color w:val="002060"/>
              </w:rPr>
            </w:pPr>
            <w:r w:rsidRPr="007D736C">
              <w:rPr>
                <w:color w:val="002060"/>
              </w:rPr>
              <w:t xml:space="preserve">(C.U.S. MACERATA CALCIO A5) </w:t>
            </w:r>
          </w:p>
        </w:tc>
        <w:tc>
          <w:tcPr>
            <w:tcW w:w="800" w:type="dxa"/>
            <w:tcMar>
              <w:top w:w="20" w:type="dxa"/>
              <w:left w:w="20" w:type="dxa"/>
              <w:bottom w:w="20" w:type="dxa"/>
              <w:right w:w="20" w:type="dxa"/>
            </w:tcMar>
            <w:vAlign w:val="center"/>
            <w:hideMark/>
          </w:tcPr>
          <w:p w14:paraId="3D3FAC0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EB7D5D9" w14:textId="77777777" w:rsidR="00A80677" w:rsidRPr="007D736C" w:rsidRDefault="00A80677" w:rsidP="009E2458">
            <w:pPr>
              <w:pStyle w:val="movimento"/>
              <w:rPr>
                <w:color w:val="002060"/>
              </w:rPr>
            </w:pPr>
            <w:r w:rsidRPr="007D736C">
              <w:rPr>
                <w:color w:val="002060"/>
              </w:rPr>
              <w:t>D ORSANEO MARCO</w:t>
            </w:r>
          </w:p>
        </w:tc>
        <w:tc>
          <w:tcPr>
            <w:tcW w:w="2200" w:type="dxa"/>
            <w:tcMar>
              <w:top w:w="20" w:type="dxa"/>
              <w:left w:w="20" w:type="dxa"/>
              <w:bottom w:w="20" w:type="dxa"/>
              <w:right w:w="20" w:type="dxa"/>
            </w:tcMar>
            <w:vAlign w:val="center"/>
            <w:hideMark/>
          </w:tcPr>
          <w:p w14:paraId="7D93B3FB" w14:textId="77777777" w:rsidR="00A80677" w:rsidRPr="007D736C" w:rsidRDefault="00A80677" w:rsidP="009E2458">
            <w:pPr>
              <w:pStyle w:val="movimento2"/>
              <w:rPr>
                <w:color w:val="002060"/>
              </w:rPr>
            </w:pPr>
            <w:r w:rsidRPr="007D736C">
              <w:rPr>
                <w:color w:val="002060"/>
              </w:rPr>
              <w:t xml:space="preserve">(CASTELBELLINO CALCIO A 5) </w:t>
            </w:r>
          </w:p>
        </w:tc>
      </w:tr>
      <w:tr w:rsidR="00A80677" w:rsidRPr="007D736C" w14:paraId="74742065" w14:textId="77777777" w:rsidTr="00A80677">
        <w:trPr>
          <w:divId w:val="527259509"/>
        </w:trPr>
        <w:tc>
          <w:tcPr>
            <w:tcW w:w="2200" w:type="dxa"/>
            <w:tcMar>
              <w:top w:w="20" w:type="dxa"/>
              <w:left w:w="20" w:type="dxa"/>
              <w:bottom w:w="20" w:type="dxa"/>
              <w:right w:w="20" w:type="dxa"/>
            </w:tcMar>
            <w:vAlign w:val="center"/>
            <w:hideMark/>
          </w:tcPr>
          <w:p w14:paraId="2DC38021" w14:textId="77777777" w:rsidR="00A80677" w:rsidRPr="007D736C" w:rsidRDefault="00A80677" w:rsidP="009E2458">
            <w:pPr>
              <w:pStyle w:val="movimento"/>
              <w:rPr>
                <w:color w:val="002060"/>
              </w:rPr>
            </w:pPr>
            <w:r w:rsidRPr="007D736C">
              <w:rPr>
                <w:color w:val="002060"/>
              </w:rPr>
              <w:t>NEITSCH GUSTAVO</w:t>
            </w:r>
          </w:p>
        </w:tc>
        <w:tc>
          <w:tcPr>
            <w:tcW w:w="2200" w:type="dxa"/>
            <w:tcMar>
              <w:top w:w="20" w:type="dxa"/>
              <w:left w:w="20" w:type="dxa"/>
              <w:bottom w:w="20" w:type="dxa"/>
              <w:right w:w="20" w:type="dxa"/>
            </w:tcMar>
            <w:vAlign w:val="center"/>
            <w:hideMark/>
          </w:tcPr>
          <w:p w14:paraId="40173A12" w14:textId="77777777" w:rsidR="00A80677" w:rsidRPr="007D736C" w:rsidRDefault="00A80677" w:rsidP="009E2458">
            <w:pPr>
              <w:pStyle w:val="movimento2"/>
              <w:rPr>
                <w:color w:val="002060"/>
              </w:rPr>
            </w:pPr>
            <w:r w:rsidRPr="007D736C">
              <w:rPr>
                <w:color w:val="002060"/>
              </w:rPr>
              <w:t xml:space="preserve">(CERRETO D ESI C5 A.S.D.) </w:t>
            </w:r>
          </w:p>
        </w:tc>
        <w:tc>
          <w:tcPr>
            <w:tcW w:w="800" w:type="dxa"/>
            <w:tcMar>
              <w:top w:w="20" w:type="dxa"/>
              <w:left w:w="20" w:type="dxa"/>
              <w:bottom w:w="20" w:type="dxa"/>
              <w:right w:w="20" w:type="dxa"/>
            </w:tcMar>
            <w:vAlign w:val="center"/>
            <w:hideMark/>
          </w:tcPr>
          <w:p w14:paraId="561B945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B16923D" w14:textId="77777777" w:rsidR="00A80677" w:rsidRPr="007D736C" w:rsidRDefault="00A80677" w:rsidP="009E2458">
            <w:pPr>
              <w:pStyle w:val="movimento"/>
              <w:rPr>
                <w:color w:val="002060"/>
              </w:rPr>
            </w:pPr>
            <w:r w:rsidRPr="007D736C">
              <w:rPr>
                <w:color w:val="002060"/>
              </w:rPr>
              <w:t>PARFENYUK RICHARD</w:t>
            </w:r>
          </w:p>
        </w:tc>
        <w:tc>
          <w:tcPr>
            <w:tcW w:w="2200" w:type="dxa"/>
            <w:tcMar>
              <w:top w:w="20" w:type="dxa"/>
              <w:left w:w="20" w:type="dxa"/>
              <w:bottom w:w="20" w:type="dxa"/>
              <w:right w:w="20" w:type="dxa"/>
            </w:tcMar>
            <w:vAlign w:val="center"/>
            <w:hideMark/>
          </w:tcPr>
          <w:p w14:paraId="2BF516B0" w14:textId="77777777" w:rsidR="00A80677" w:rsidRPr="007D736C" w:rsidRDefault="00A80677" w:rsidP="009E2458">
            <w:pPr>
              <w:pStyle w:val="movimento2"/>
              <w:rPr>
                <w:color w:val="002060"/>
              </w:rPr>
            </w:pPr>
            <w:r w:rsidRPr="007D736C">
              <w:rPr>
                <w:color w:val="002060"/>
              </w:rPr>
              <w:t xml:space="preserve">(FUTSAL MONTURANO) </w:t>
            </w:r>
          </w:p>
        </w:tc>
      </w:tr>
      <w:tr w:rsidR="00A80677" w:rsidRPr="007D736C" w14:paraId="12D8A93B" w14:textId="77777777" w:rsidTr="00A80677">
        <w:trPr>
          <w:divId w:val="527259509"/>
        </w:trPr>
        <w:tc>
          <w:tcPr>
            <w:tcW w:w="2200" w:type="dxa"/>
            <w:tcMar>
              <w:top w:w="20" w:type="dxa"/>
              <w:left w:w="20" w:type="dxa"/>
              <w:bottom w:w="20" w:type="dxa"/>
              <w:right w:w="20" w:type="dxa"/>
            </w:tcMar>
            <w:vAlign w:val="center"/>
            <w:hideMark/>
          </w:tcPr>
          <w:p w14:paraId="260BC751" w14:textId="77777777" w:rsidR="00A80677" w:rsidRPr="007D736C" w:rsidRDefault="00A80677" w:rsidP="009E2458">
            <w:pPr>
              <w:pStyle w:val="movimento"/>
              <w:rPr>
                <w:color w:val="002060"/>
              </w:rPr>
            </w:pPr>
            <w:r w:rsidRPr="007D736C">
              <w:rPr>
                <w:color w:val="002060"/>
              </w:rPr>
              <w:t>CRESCIMBENI LEONARDO</w:t>
            </w:r>
          </w:p>
        </w:tc>
        <w:tc>
          <w:tcPr>
            <w:tcW w:w="2200" w:type="dxa"/>
            <w:tcMar>
              <w:top w:w="20" w:type="dxa"/>
              <w:left w:w="20" w:type="dxa"/>
              <w:bottom w:w="20" w:type="dxa"/>
              <w:right w:w="20" w:type="dxa"/>
            </w:tcMar>
            <w:vAlign w:val="center"/>
            <w:hideMark/>
          </w:tcPr>
          <w:p w14:paraId="2CEA3562" w14:textId="77777777" w:rsidR="00A80677" w:rsidRPr="007D736C" w:rsidRDefault="00A80677" w:rsidP="009E2458">
            <w:pPr>
              <w:pStyle w:val="movimento2"/>
              <w:rPr>
                <w:color w:val="002060"/>
              </w:rPr>
            </w:pPr>
            <w:r w:rsidRPr="007D736C">
              <w:rPr>
                <w:color w:val="002060"/>
              </w:rPr>
              <w:t xml:space="preserve">(GROTTACCIA 2005) </w:t>
            </w:r>
          </w:p>
        </w:tc>
        <w:tc>
          <w:tcPr>
            <w:tcW w:w="800" w:type="dxa"/>
            <w:tcMar>
              <w:top w:w="20" w:type="dxa"/>
              <w:left w:w="20" w:type="dxa"/>
              <w:bottom w:w="20" w:type="dxa"/>
              <w:right w:w="20" w:type="dxa"/>
            </w:tcMar>
            <w:vAlign w:val="center"/>
            <w:hideMark/>
          </w:tcPr>
          <w:p w14:paraId="300ECAF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28D41D1" w14:textId="77777777" w:rsidR="00A80677" w:rsidRPr="007D736C" w:rsidRDefault="00A80677" w:rsidP="009E2458">
            <w:pPr>
              <w:pStyle w:val="movimento"/>
              <w:rPr>
                <w:color w:val="002060"/>
              </w:rPr>
            </w:pPr>
            <w:r w:rsidRPr="007D736C">
              <w:rPr>
                <w:color w:val="002060"/>
              </w:rPr>
              <w:t>RICCI ALEX</w:t>
            </w:r>
          </w:p>
        </w:tc>
        <w:tc>
          <w:tcPr>
            <w:tcW w:w="2200" w:type="dxa"/>
            <w:tcMar>
              <w:top w:w="20" w:type="dxa"/>
              <w:left w:w="20" w:type="dxa"/>
              <w:bottom w:w="20" w:type="dxa"/>
              <w:right w:w="20" w:type="dxa"/>
            </w:tcMar>
            <w:vAlign w:val="center"/>
            <w:hideMark/>
          </w:tcPr>
          <w:p w14:paraId="4022D1D5" w14:textId="77777777" w:rsidR="00A80677" w:rsidRPr="007D736C" w:rsidRDefault="00A80677" w:rsidP="009E2458">
            <w:pPr>
              <w:pStyle w:val="movimento2"/>
              <w:rPr>
                <w:color w:val="002060"/>
              </w:rPr>
            </w:pPr>
            <w:r w:rsidRPr="007D736C">
              <w:rPr>
                <w:color w:val="002060"/>
              </w:rPr>
              <w:t xml:space="preserve">(MONTELUPONE CALCIO A 5) </w:t>
            </w:r>
          </w:p>
        </w:tc>
      </w:tr>
      <w:tr w:rsidR="00A80677" w:rsidRPr="007D736C" w14:paraId="192ABD0E" w14:textId="77777777" w:rsidTr="00A80677">
        <w:trPr>
          <w:divId w:val="527259509"/>
        </w:trPr>
        <w:tc>
          <w:tcPr>
            <w:tcW w:w="2200" w:type="dxa"/>
            <w:tcMar>
              <w:top w:w="20" w:type="dxa"/>
              <w:left w:w="20" w:type="dxa"/>
              <w:bottom w:w="20" w:type="dxa"/>
              <w:right w:w="20" w:type="dxa"/>
            </w:tcMar>
            <w:vAlign w:val="center"/>
            <w:hideMark/>
          </w:tcPr>
          <w:p w14:paraId="1CE0EF8A" w14:textId="77777777" w:rsidR="00A80677" w:rsidRPr="007D736C" w:rsidRDefault="00A80677" w:rsidP="009E2458">
            <w:pPr>
              <w:pStyle w:val="movimento"/>
              <w:rPr>
                <w:color w:val="002060"/>
              </w:rPr>
            </w:pPr>
            <w:r w:rsidRPr="007D736C">
              <w:rPr>
                <w:color w:val="002060"/>
              </w:rPr>
              <w:t>DE SOUSA ANDRE VITOR</w:t>
            </w:r>
          </w:p>
        </w:tc>
        <w:tc>
          <w:tcPr>
            <w:tcW w:w="2200" w:type="dxa"/>
            <w:tcMar>
              <w:top w:w="20" w:type="dxa"/>
              <w:left w:w="20" w:type="dxa"/>
              <w:bottom w:w="20" w:type="dxa"/>
              <w:right w:w="20" w:type="dxa"/>
            </w:tcMar>
            <w:vAlign w:val="center"/>
            <w:hideMark/>
          </w:tcPr>
          <w:p w14:paraId="7C522FF6" w14:textId="77777777" w:rsidR="00A80677" w:rsidRPr="007D736C" w:rsidRDefault="00A80677" w:rsidP="009E2458">
            <w:pPr>
              <w:pStyle w:val="movimento2"/>
              <w:rPr>
                <w:color w:val="002060"/>
              </w:rPr>
            </w:pPr>
            <w:r w:rsidRPr="007D736C">
              <w:rPr>
                <w:color w:val="002060"/>
              </w:rPr>
              <w:t xml:space="preserve">(NUOVA JUVENTINA FFC) </w:t>
            </w:r>
          </w:p>
        </w:tc>
        <w:tc>
          <w:tcPr>
            <w:tcW w:w="800" w:type="dxa"/>
            <w:tcMar>
              <w:top w:w="20" w:type="dxa"/>
              <w:left w:w="20" w:type="dxa"/>
              <w:bottom w:w="20" w:type="dxa"/>
              <w:right w:w="20" w:type="dxa"/>
            </w:tcMar>
            <w:vAlign w:val="center"/>
            <w:hideMark/>
          </w:tcPr>
          <w:p w14:paraId="7806DE5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A8D6223" w14:textId="77777777" w:rsidR="00A80677" w:rsidRPr="007D736C" w:rsidRDefault="00A80677" w:rsidP="009E2458">
            <w:pPr>
              <w:pStyle w:val="movimento"/>
              <w:rPr>
                <w:color w:val="002060"/>
              </w:rPr>
            </w:pPr>
            <w:r w:rsidRPr="007D736C">
              <w:rPr>
                <w:color w:val="002060"/>
              </w:rPr>
              <w:t>FABBRONI MARCO</w:t>
            </w:r>
          </w:p>
        </w:tc>
        <w:tc>
          <w:tcPr>
            <w:tcW w:w="2200" w:type="dxa"/>
            <w:tcMar>
              <w:top w:w="20" w:type="dxa"/>
              <w:left w:w="20" w:type="dxa"/>
              <w:bottom w:w="20" w:type="dxa"/>
              <w:right w:w="20" w:type="dxa"/>
            </w:tcMar>
            <w:vAlign w:val="center"/>
            <w:hideMark/>
          </w:tcPr>
          <w:p w14:paraId="5CFAB626" w14:textId="77777777" w:rsidR="00A80677" w:rsidRPr="007D736C" w:rsidRDefault="00A80677" w:rsidP="009E2458">
            <w:pPr>
              <w:pStyle w:val="movimento2"/>
              <w:rPr>
                <w:color w:val="002060"/>
              </w:rPr>
            </w:pPr>
            <w:r w:rsidRPr="007D736C">
              <w:rPr>
                <w:color w:val="002060"/>
              </w:rPr>
              <w:t xml:space="preserve">(OLYMPIA FANO C5) </w:t>
            </w:r>
          </w:p>
        </w:tc>
      </w:tr>
      <w:tr w:rsidR="00A80677" w:rsidRPr="007D736C" w14:paraId="5DD17B41" w14:textId="77777777" w:rsidTr="00A80677">
        <w:trPr>
          <w:divId w:val="527259509"/>
        </w:trPr>
        <w:tc>
          <w:tcPr>
            <w:tcW w:w="2200" w:type="dxa"/>
            <w:tcMar>
              <w:top w:w="20" w:type="dxa"/>
              <w:left w:w="20" w:type="dxa"/>
              <w:bottom w:w="20" w:type="dxa"/>
              <w:right w:w="20" w:type="dxa"/>
            </w:tcMar>
            <w:vAlign w:val="center"/>
            <w:hideMark/>
          </w:tcPr>
          <w:p w14:paraId="17A36F1F" w14:textId="77777777" w:rsidR="00A80677" w:rsidRPr="007D736C" w:rsidRDefault="00A80677" w:rsidP="009E2458">
            <w:pPr>
              <w:pStyle w:val="movimento"/>
              <w:rPr>
                <w:color w:val="002060"/>
              </w:rPr>
            </w:pPr>
            <w:r w:rsidRPr="007D736C">
              <w:rPr>
                <w:color w:val="002060"/>
              </w:rPr>
              <w:t>BARBADORO MATTEO</w:t>
            </w:r>
          </w:p>
        </w:tc>
        <w:tc>
          <w:tcPr>
            <w:tcW w:w="2200" w:type="dxa"/>
            <w:tcMar>
              <w:top w:w="20" w:type="dxa"/>
              <w:left w:w="20" w:type="dxa"/>
              <w:bottom w:w="20" w:type="dxa"/>
              <w:right w:w="20" w:type="dxa"/>
            </w:tcMar>
            <w:vAlign w:val="center"/>
            <w:hideMark/>
          </w:tcPr>
          <w:p w14:paraId="73EAB21B" w14:textId="77777777" w:rsidR="00A80677" w:rsidRPr="007D736C" w:rsidRDefault="00A80677" w:rsidP="009E2458">
            <w:pPr>
              <w:pStyle w:val="movimento2"/>
              <w:rPr>
                <w:color w:val="002060"/>
              </w:rPr>
            </w:pPr>
            <w:r w:rsidRPr="007D736C">
              <w:rPr>
                <w:color w:val="002060"/>
              </w:rPr>
              <w:t xml:space="preserve">(PIANACCIO) </w:t>
            </w:r>
          </w:p>
        </w:tc>
        <w:tc>
          <w:tcPr>
            <w:tcW w:w="800" w:type="dxa"/>
            <w:tcMar>
              <w:top w:w="20" w:type="dxa"/>
              <w:left w:w="20" w:type="dxa"/>
              <w:bottom w:w="20" w:type="dxa"/>
              <w:right w:w="20" w:type="dxa"/>
            </w:tcMar>
            <w:vAlign w:val="center"/>
            <w:hideMark/>
          </w:tcPr>
          <w:p w14:paraId="0DBF985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A44160E" w14:textId="77777777" w:rsidR="00A80677" w:rsidRPr="007D736C" w:rsidRDefault="00A80677" w:rsidP="009E2458">
            <w:pPr>
              <w:pStyle w:val="movimento"/>
              <w:rPr>
                <w:color w:val="002060"/>
              </w:rPr>
            </w:pPr>
            <w:r w:rsidRPr="007D736C">
              <w:rPr>
                <w:color w:val="002060"/>
              </w:rPr>
              <w:t>POMPILI ALEX</w:t>
            </w:r>
          </w:p>
        </w:tc>
        <w:tc>
          <w:tcPr>
            <w:tcW w:w="2200" w:type="dxa"/>
            <w:tcMar>
              <w:top w:w="20" w:type="dxa"/>
              <w:left w:w="20" w:type="dxa"/>
              <w:bottom w:w="20" w:type="dxa"/>
              <w:right w:w="20" w:type="dxa"/>
            </w:tcMar>
            <w:vAlign w:val="center"/>
            <w:hideMark/>
          </w:tcPr>
          <w:p w14:paraId="710EBF65" w14:textId="77777777" w:rsidR="00A80677" w:rsidRPr="007D736C" w:rsidRDefault="00A80677" w:rsidP="009E2458">
            <w:pPr>
              <w:pStyle w:val="movimento2"/>
              <w:rPr>
                <w:color w:val="002060"/>
              </w:rPr>
            </w:pPr>
            <w:r w:rsidRPr="007D736C">
              <w:rPr>
                <w:color w:val="002060"/>
              </w:rPr>
              <w:t xml:space="preserve">(PIANACCIO) </w:t>
            </w:r>
          </w:p>
        </w:tc>
      </w:tr>
      <w:tr w:rsidR="00A80677" w:rsidRPr="007D736C" w14:paraId="20EFD896" w14:textId="77777777" w:rsidTr="00A80677">
        <w:trPr>
          <w:divId w:val="527259509"/>
        </w:trPr>
        <w:tc>
          <w:tcPr>
            <w:tcW w:w="2200" w:type="dxa"/>
            <w:tcMar>
              <w:top w:w="20" w:type="dxa"/>
              <w:left w:w="20" w:type="dxa"/>
              <w:bottom w:w="20" w:type="dxa"/>
              <w:right w:w="20" w:type="dxa"/>
            </w:tcMar>
            <w:vAlign w:val="center"/>
            <w:hideMark/>
          </w:tcPr>
          <w:p w14:paraId="4872464D" w14:textId="77777777" w:rsidR="00A80677" w:rsidRPr="007D736C" w:rsidRDefault="00A80677" w:rsidP="009E2458">
            <w:pPr>
              <w:pStyle w:val="movimento"/>
              <w:rPr>
                <w:color w:val="002060"/>
              </w:rPr>
            </w:pPr>
            <w:r w:rsidRPr="007D736C">
              <w:rPr>
                <w:color w:val="002060"/>
              </w:rPr>
              <w:t>CAPPANERA MATTIA</w:t>
            </w:r>
          </w:p>
        </w:tc>
        <w:tc>
          <w:tcPr>
            <w:tcW w:w="2200" w:type="dxa"/>
            <w:tcMar>
              <w:top w:w="20" w:type="dxa"/>
              <w:left w:w="20" w:type="dxa"/>
              <w:bottom w:w="20" w:type="dxa"/>
              <w:right w:w="20" w:type="dxa"/>
            </w:tcMar>
            <w:vAlign w:val="center"/>
            <w:hideMark/>
          </w:tcPr>
          <w:p w14:paraId="62FFE212" w14:textId="77777777" w:rsidR="00A80677" w:rsidRPr="007D736C" w:rsidRDefault="00A80677" w:rsidP="009E2458">
            <w:pPr>
              <w:pStyle w:val="movimento2"/>
              <w:rPr>
                <w:color w:val="002060"/>
              </w:rPr>
            </w:pPr>
            <w:r w:rsidRPr="007D736C">
              <w:rPr>
                <w:color w:val="002060"/>
              </w:rPr>
              <w:t xml:space="preserve">(PIETRALACROCE 73) </w:t>
            </w:r>
          </w:p>
        </w:tc>
        <w:tc>
          <w:tcPr>
            <w:tcW w:w="800" w:type="dxa"/>
            <w:tcMar>
              <w:top w:w="20" w:type="dxa"/>
              <w:left w:w="20" w:type="dxa"/>
              <w:bottom w:w="20" w:type="dxa"/>
              <w:right w:w="20" w:type="dxa"/>
            </w:tcMar>
            <w:vAlign w:val="center"/>
            <w:hideMark/>
          </w:tcPr>
          <w:p w14:paraId="0D90AE2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2769B77" w14:textId="77777777" w:rsidR="00A80677" w:rsidRPr="007D736C" w:rsidRDefault="00A80677" w:rsidP="009E2458">
            <w:pPr>
              <w:pStyle w:val="movimento"/>
              <w:rPr>
                <w:color w:val="002060"/>
              </w:rPr>
            </w:pPr>
            <w:r w:rsidRPr="007D736C">
              <w:rPr>
                <w:color w:val="002060"/>
              </w:rPr>
              <w:t>FERJANI WALID</w:t>
            </w:r>
          </w:p>
        </w:tc>
        <w:tc>
          <w:tcPr>
            <w:tcW w:w="2200" w:type="dxa"/>
            <w:tcMar>
              <w:top w:w="20" w:type="dxa"/>
              <w:left w:w="20" w:type="dxa"/>
              <w:bottom w:w="20" w:type="dxa"/>
              <w:right w:w="20" w:type="dxa"/>
            </w:tcMar>
            <w:vAlign w:val="center"/>
            <w:hideMark/>
          </w:tcPr>
          <w:p w14:paraId="1B36D0AA" w14:textId="77777777" w:rsidR="00A80677" w:rsidRPr="007D736C" w:rsidRDefault="00A80677" w:rsidP="009E2458">
            <w:pPr>
              <w:pStyle w:val="movimento2"/>
              <w:rPr>
                <w:color w:val="002060"/>
              </w:rPr>
            </w:pPr>
            <w:r w:rsidRPr="007D736C">
              <w:rPr>
                <w:color w:val="002060"/>
              </w:rPr>
              <w:t xml:space="preserve">(PIETRALACROCE 73) </w:t>
            </w:r>
          </w:p>
        </w:tc>
      </w:tr>
      <w:tr w:rsidR="00A80677" w:rsidRPr="007D736C" w14:paraId="1C61833A" w14:textId="77777777" w:rsidTr="00A80677">
        <w:trPr>
          <w:divId w:val="527259509"/>
        </w:trPr>
        <w:tc>
          <w:tcPr>
            <w:tcW w:w="2200" w:type="dxa"/>
            <w:tcMar>
              <w:top w:w="20" w:type="dxa"/>
              <w:left w:w="20" w:type="dxa"/>
              <w:bottom w:w="20" w:type="dxa"/>
              <w:right w:w="20" w:type="dxa"/>
            </w:tcMar>
            <w:vAlign w:val="center"/>
            <w:hideMark/>
          </w:tcPr>
          <w:p w14:paraId="2C54C045" w14:textId="77777777" w:rsidR="00A80677" w:rsidRPr="007D736C" w:rsidRDefault="00A80677" w:rsidP="009E2458">
            <w:pPr>
              <w:pStyle w:val="movimento"/>
              <w:rPr>
                <w:color w:val="002060"/>
              </w:rPr>
            </w:pPr>
            <w:r w:rsidRPr="007D736C">
              <w:rPr>
                <w:color w:val="002060"/>
              </w:rPr>
              <w:t>GIORDANO RENATO</w:t>
            </w:r>
          </w:p>
        </w:tc>
        <w:tc>
          <w:tcPr>
            <w:tcW w:w="2200" w:type="dxa"/>
            <w:tcMar>
              <w:top w:w="20" w:type="dxa"/>
              <w:left w:w="20" w:type="dxa"/>
              <w:bottom w:w="20" w:type="dxa"/>
              <w:right w:w="20" w:type="dxa"/>
            </w:tcMar>
            <w:vAlign w:val="center"/>
            <w:hideMark/>
          </w:tcPr>
          <w:p w14:paraId="4A60DF5F" w14:textId="77777777" w:rsidR="00A80677" w:rsidRPr="007D736C" w:rsidRDefault="00A80677" w:rsidP="009E2458">
            <w:pPr>
              <w:pStyle w:val="movimento2"/>
              <w:rPr>
                <w:color w:val="002060"/>
              </w:rPr>
            </w:pPr>
            <w:r w:rsidRPr="007D736C">
              <w:rPr>
                <w:color w:val="002060"/>
              </w:rPr>
              <w:t xml:space="preserve">(PIETRALACROCE 73) </w:t>
            </w:r>
          </w:p>
        </w:tc>
        <w:tc>
          <w:tcPr>
            <w:tcW w:w="800" w:type="dxa"/>
            <w:tcMar>
              <w:top w:w="20" w:type="dxa"/>
              <w:left w:w="20" w:type="dxa"/>
              <w:bottom w:w="20" w:type="dxa"/>
              <w:right w:w="20" w:type="dxa"/>
            </w:tcMar>
            <w:vAlign w:val="center"/>
            <w:hideMark/>
          </w:tcPr>
          <w:p w14:paraId="0166243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688309D" w14:textId="77777777" w:rsidR="00A80677" w:rsidRPr="007D736C" w:rsidRDefault="00A80677" w:rsidP="009E2458">
            <w:pPr>
              <w:pStyle w:val="movimento"/>
              <w:rPr>
                <w:color w:val="002060"/>
              </w:rPr>
            </w:pPr>
            <w:r w:rsidRPr="007D736C">
              <w:rPr>
                <w:color w:val="002060"/>
              </w:rPr>
              <w:t>BORDONI RICCARDO</w:t>
            </w:r>
          </w:p>
        </w:tc>
        <w:tc>
          <w:tcPr>
            <w:tcW w:w="2200" w:type="dxa"/>
            <w:tcMar>
              <w:top w:w="20" w:type="dxa"/>
              <w:left w:w="20" w:type="dxa"/>
              <w:bottom w:w="20" w:type="dxa"/>
              <w:right w:w="20" w:type="dxa"/>
            </w:tcMar>
            <w:vAlign w:val="center"/>
            <w:hideMark/>
          </w:tcPr>
          <w:p w14:paraId="71BDE0AF" w14:textId="77777777" w:rsidR="00A80677" w:rsidRPr="007D736C" w:rsidRDefault="00A80677" w:rsidP="009E2458">
            <w:pPr>
              <w:pStyle w:val="movimento2"/>
              <w:rPr>
                <w:color w:val="002060"/>
              </w:rPr>
            </w:pPr>
            <w:r w:rsidRPr="007D736C">
              <w:rPr>
                <w:color w:val="002060"/>
              </w:rPr>
              <w:t xml:space="preserve">(REAL SAN GIORGIO) </w:t>
            </w:r>
          </w:p>
        </w:tc>
      </w:tr>
    </w:tbl>
    <w:p w14:paraId="63F4000A" w14:textId="77777777" w:rsidR="00A80677" w:rsidRPr="007D736C" w:rsidRDefault="00A80677" w:rsidP="00A80677">
      <w:pPr>
        <w:pStyle w:val="breakline"/>
        <w:divId w:val="527259509"/>
        <w:rPr>
          <w:color w:val="002060"/>
        </w:rPr>
      </w:pPr>
    </w:p>
    <w:p w14:paraId="22B273C6"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3103B3D"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10BD5181" w14:textId="77777777" w:rsidR="00A80677" w:rsidRPr="007D736C" w:rsidRDefault="00A80677" w:rsidP="00A80677">
      <w:pPr>
        <w:pStyle w:val="breakline"/>
        <w:divId w:val="527259509"/>
        <w:rPr>
          <w:rFonts w:eastAsiaTheme="minorEastAsia"/>
          <w:color w:val="002060"/>
        </w:rPr>
      </w:pPr>
    </w:p>
    <w:p w14:paraId="49EC7A22" w14:textId="77777777" w:rsidR="00A80677" w:rsidRPr="007D736C" w:rsidRDefault="00A80677" w:rsidP="00A80677">
      <w:pPr>
        <w:pStyle w:val="titoloprinc0"/>
        <w:divId w:val="527259509"/>
        <w:rPr>
          <w:color w:val="002060"/>
        </w:rPr>
      </w:pPr>
      <w:r w:rsidRPr="007D736C">
        <w:rPr>
          <w:color w:val="002060"/>
        </w:rPr>
        <w:t>CLASSIFICA</w:t>
      </w:r>
    </w:p>
    <w:p w14:paraId="10165401" w14:textId="77777777" w:rsidR="00A80677" w:rsidRPr="007D736C" w:rsidRDefault="00A80677" w:rsidP="00A80677">
      <w:pPr>
        <w:pStyle w:val="breakline"/>
        <w:divId w:val="527259509"/>
        <w:rPr>
          <w:color w:val="002060"/>
        </w:rPr>
      </w:pPr>
    </w:p>
    <w:p w14:paraId="43A1622F" w14:textId="77777777" w:rsidR="00A80677" w:rsidRPr="007D736C" w:rsidRDefault="00A80677" w:rsidP="00A80677">
      <w:pPr>
        <w:pStyle w:val="breakline"/>
        <w:divId w:val="527259509"/>
        <w:rPr>
          <w:color w:val="002060"/>
        </w:rPr>
      </w:pPr>
    </w:p>
    <w:p w14:paraId="21408B47"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64CF7264"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BF357"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3348F"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437A1"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6E19F"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A6B33"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F6696"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40EA"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A223A"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00761"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7D4E7" w14:textId="77777777" w:rsidR="00A80677" w:rsidRPr="007D736C" w:rsidRDefault="00A80677" w:rsidP="009E2458">
            <w:pPr>
              <w:pStyle w:val="headertabella0"/>
              <w:rPr>
                <w:color w:val="002060"/>
              </w:rPr>
            </w:pPr>
            <w:r w:rsidRPr="007D736C">
              <w:rPr>
                <w:color w:val="002060"/>
              </w:rPr>
              <w:t>PE</w:t>
            </w:r>
          </w:p>
        </w:tc>
      </w:tr>
      <w:tr w:rsidR="00A80677" w:rsidRPr="007D736C" w14:paraId="39F51E8C"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44351" w14:textId="77777777" w:rsidR="00A80677" w:rsidRPr="007D736C" w:rsidRDefault="00A80677" w:rsidP="009E2458">
            <w:pPr>
              <w:pStyle w:val="rowtabella0"/>
              <w:rPr>
                <w:color w:val="002060"/>
              </w:rPr>
            </w:pPr>
            <w:r w:rsidRPr="007D736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3DDC"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0D0B"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3D08"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342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54C6"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1322" w14:textId="77777777" w:rsidR="00A80677" w:rsidRPr="007D736C" w:rsidRDefault="00A80677" w:rsidP="009E2458">
            <w:pPr>
              <w:pStyle w:val="rowtabella0"/>
              <w:jc w:val="center"/>
              <w:rPr>
                <w:color w:val="002060"/>
              </w:rPr>
            </w:pPr>
            <w:r w:rsidRPr="007D736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EC13" w14:textId="77777777" w:rsidR="00A80677" w:rsidRPr="007D736C" w:rsidRDefault="00A80677" w:rsidP="009E2458">
            <w:pPr>
              <w:pStyle w:val="rowtabella0"/>
              <w:jc w:val="center"/>
              <w:rPr>
                <w:color w:val="002060"/>
              </w:rPr>
            </w:pPr>
            <w:r w:rsidRPr="007D73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5DF5"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5DAB" w14:textId="77777777" w:rsidR="00A80677" w:rsidRPr="007D736C" w:rsidRDefault="00A80677" w:rsidP="009E2458">
            <w:pPr>
              <w:pStyle w:val="rowtabella0"/>
              <w:jc w:val="center"/>
              <w:rPr>
                <w:color w:val="002060"/>
              </w:rPr>
            </w:pPr>
            <w:r w:rsidRPr="007D736C">
              <w:rPr>
                <w:color w:val="002060"/>
              </w:rPr>
              <w:t>0</w:t>
            </w:r>
          </w:p>
        </w:tc>
      </w:tr>
      <w:tr w:rsidR="00A80677" w:rsidRPr="007D736C" w14:paraId="062082B8"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1A7E5" w14:textId="77777777" w:rsidR="00A80677" w:rsidRPr="007D736C" w:rsidRDefault="00A80677" w:rsidP="009E2458">
            <w:pPr>
              <w:pStyle w:val="rowtabella0"/>
              <w:rPr>
                <w:color w:val="002060"/>
              </w:rPr>
            </w:pPr>
            <w:r w:rsidRPr="007D736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B729"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77DD"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1633"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963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A734"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4CF5" w14:textId="77777777" w:rsidR="00A80677" w:rsidRPr="007D736C" w:rsidRDefault="00A80677" w:rsidP="009E2458">
            <w:pPr>
              <w:pStyle w:val="rowtabella0"/>
              <w:jc w:val="center"/>
              <w:rPr>
                <w:color w:val="002060"/>
              </w:rPr>
            </w:pPr>
            <w:r w:rsidRPr="007D736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2F65"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E7BE"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4AC1" w14:textId="77777777" w:rsidR="00A80677" w:rsidRPr="007D736C" w:rsidRDefault="00A80677" w:rsidP="009E2458">
            <w:pPr>
              <w:pStyle w:val="rowtabella0"/>
              <w:jc w:val="center"/>
              <w:rPr>
                <w:color w:val="002060"/>
              </w:rPr>
            </w:pPr>
            <w:r w:rsidRPr="007D736C">
              <w:rPr>
                <w:color w:val="002060"/>
              </w:rPr>
              <w:t>0</w:t>
            </w:r>
          </w:p>
        </w:tc>
      </w:tr>
      <w:tr w:rsidR="00A80677" w:rsidRPr="007D736C" w14:paraId="6FD5659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36D97" w14:textId="77777777" w:rsidR="00A80677" w:rsidRPr="007D736C" w:rsidRDefault="00A80677" w:rsidP="009E2458">
            <w:pPr>
              <w:pStyle w:val="rowtabella0"/>
              <w:rPr>
                <w:color w:val="002060"/>
              </w:rPr>
            </w:pPr>
            <w:r w:rsidRPr="007D736C">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FBCB"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6E97"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7A83"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BD8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620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5D6C" w14:textId="77777777" w:rsidR="00A80677" w:rsidRPr="007D736C" w:rsidRDefault="00A80677" w:rsidP="009E2458">
            <w:pPr>
              <w:pStyle w:val="rowtabella0"/>
              <w:jc w:val="center"/>
              <w:rPr>
                <w:color w:val="002060"/>
              </w:rPr>
            </w:pPr>
            <w:r w:rsidRPr="007D736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C3C4"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ED48"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83AC" w14:textId="77777777" w:rsidR="00A80677" w:rsidRPr="007D736C" w:rsidRDefault="00A80677" w:rsidP="009E2458">
            <w:pPr>
              <w:pStyle w:val="rowtabella0"/>
              <w:jc w:val="center"/>
              <w:rPr>
                <w:color w:val="002060"/>
              </w:rPr>
            </w:pPr>
            <w:r w:rsidRPr="007D736C">
              <w:rPr>
                <w:color w:val="002060"/>
              </w:rPr>
              <w:t>0</w:t>
            </w:r>
          </w:p>
        </w:tc>
      </w:tr>
      <w:tr w:rsidR="00A80677" w:rsidRPr="007D736C" w14:paraId="46E8677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83A09" w14:textId="77777777" w:rsidR="00A80677" w:rsidRPr="007D736C" w:rsidRDefault="00A80677" w:rsidP="009E2458">
            <w:pPr>
              <w:pStyle w:val="rowtabella0"/>
              <w:rPr>
                <w:color w:val="002060"/>
              </w:rPr>
            </w:pPr>
            <w:r w:rsidRPr="007D736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4ACE"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8B04"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EB8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448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EE9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B5CD1" w14:textId="77777777" w:rsidR="00A80677" w:rsidRPr="007D736C" w:rsidRDefault="00A80677" w:rsidP="009E2458">
            <w:pPr>
              <w:pStyle w:val="rowtabella0"/>
              <w:jc w:val="center"/>
              <w:rPr>
                <w:color w:val="002060"/>
              </w:rPr>
            </w:pPr>
            <w:r w:rsidRPr="007D736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93B8" w14:textId="77777777" w:rsidR="00A80677" w:rsidRPr="007D736C" w:rsidRDefault="00A80677" w:rsidP="009E2458">
            <w:pPr>
              <w:pStyle w:val="rowtabella0"/>
              <w:jc w:val="center"/>
              <w:rPr>
                <w:color w:val="002060"/>
              </w:rPr>
            </w:pPr>
            <w:r w:rsidRPr="007D736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3D2D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13AB" w14:textId="77777777" w:rsidR="00A80677" w:rsidRPr="007D736C" w:rsidRDefault="00A80677" w:rsidP="009E2458">
            <w:pPr>
              <w:pStyle w:val="rowtabella0"/>
              <w:jc w:val="center"/>
              <w:rPr>
                <w:color w:val="002060"/>
              </w:rPr>
            </w:pPr>
            <w:r w:rsidRPr="007D736C">
              <w:rPr>
                <w:color w:val="002060"/>
              </w:rPr>
              <w:t>0</w:t>
            </w:r>
          </w:p>
        </w:tc>
      </w:tr>
      <w:tr w:rsidR="00A80677" w:rsidRPr="007D736C" w14:paraId="3EF25E6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6A3C9" w14:textId="77777777" w:rsidR="00A80677" w:rsidRPr="007D736C" w:rsidRDefault="00A80677" w:rsidP="009E2458">
            <w:pPr>
              <w:pStyle w:val="rowtabella0"/>
              <w:rPr>
                <w:color w:val="002060"/>
              </w:rPr>
            </w:pPr>
            <w:r w:rsidRPr="007D736C">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4883"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920B"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7A2A2"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1D9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ADC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AFC4" w14:textId="77777777" w:rsidR="00A80677" w:rsidRPr="007D736C" w:rsidRDefault="00A80677" w:rsidP="009E2458">
            <w:pPr>
              <w:pStyle w:val="rowtabella0"/>
              <w:jc w:val="center"/>
              <w:rPr>
                <w:color w:val="002060"/>
              </w:rPr>
            </w:pPr>
            <w:r w:rsidRPr="007D73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D170"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88A5C"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A8A3" w14:textId="77777777" w:rsidR="00A80677" w:rsidRPr="007D736C" w:rsidRDefault="00A80677" w:rsidP="009E2458">
            <w:pPr>
              <w:pStyle w:val="rowtabella0"/>
              <w:jc w:val="center"/>
              <w:rPr>
                <w:color w:val="002060"/>
              </w:rPr>
            </w:pPr>
            <w:r w:rsidRPr="007D736C">
              <w:rPr>
                <w:color w:val="002060"/>
              </w:rPr>
              <w:t>0</w:t>
            </w:r>
          </w:p>
        </w:tc>
      </w:tr>
      <w:tr w:rsidR="00A80677" w:rsidRPr="007D736C" w14:paraId="47C19071"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CE33E" w14:textId="77777777" w:rsidR="00A80677" w:rsidRPr="007D736C" w:rsidRDefault="00A80677" w:rsidP="009E2458">
            <w:pPr>
              <w:pStyle w:val="rowtabella0"/>
              <w:rPr>
                <w:color w:val="002060"/>
              </w:rPr>
            </w:pPr>
            <w:r w:rsidRPr="007D736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C074"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F097"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B184"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D49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A0B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2387" w14:textId="77777777" w:rsidR="00A80677" w:rsidRPr="007D736C" w:rsidRDefault="00A80677" w:rsidP="009E2458">
            <w:pPr>
              <w:pStyle w:val="rowtabella0"/>
              <w:jc w:val="center"/>
              <w:rPr>
                <w:color w:val="002060"/>
              </w:rPr>
            </w:pPr>
            <w:r w:rsidRPr="007D736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D69A" w14:textId="77777777" w:rsidR="00A80677" w:rsidRPr="007D736C" w:rsidRDefault="00A80677" w:rsidP="009E2458">
            <w:pPr>
              <w:pStyle w:val="rowtabella0"/>
              <w:jc w:val="center"/>
              <w:rPr>
                <w:color w:val="002060"/>
              </w:rPr>
            </w:pPr>
            <w:r w:rsidRPr="007D736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9348"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19FC" w14:textId="77777777" w:rsidR="00A80677" w:rsidRPr="007D736C" w:rsidRDefault="00A80677" w:rsidP="009E2458">
            <w:pPr>
              <w:pStyle w:val="rowtabella0"/>
              <w:jc w:val="center"/>
              <w:rPr>
                <w:color w:val="002060"/>
              </w:rPr>
            </w:pPr>
            <w:r w:rsidRPr="007D736C">
              <w:rPr>
                <w:color w:val="002060"/>
              </w:rPr>
              <w:t>0</w:t>
            </w:r>
          </w:p>
        </w:tc>
      </w:tr>
      <w:tr w:rsidR="00A80677" w:rsidRPr="007D736C" w14:paraId="4A549FF0"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F2C38" w14:textId="77777777" w:rsidR="00A80677" w:rsidRPr="007D736C" w:rsidRDefault="00A80677" w:rsidP="009E2458">
            <w:pPr>
              <w:pStyle w:val="rowtabella0"/>
              <w:rPr>
                <w:color w:val="002060"/>
              </w:rPr>
            </w:pPr>
            <w:r w:rsidRPr="007D736C">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5323"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223A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AC5E"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6A0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DDF2"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5E5D" w14:textId="77777777" w:rsidR="00A80677" w:rsidRPr="007D736C" w:rsidRDefault="00A80677" w:rsidP="009E2458">
            <w:pPr>
              <w:pStyle w:val="rowtabella0"/>
              <w:jc w:val="center"/>
              <w:rPr>
                <w:color w:val="002060"/>
              </w:rPr>
            </w:pPr>
            <w:r w:rsidRPr="007D736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DA45" w14:textId="77777777" w:rsidR="00A80677" w:rsidRPr="007D736C" w:rsidRDefault="00A80677" w:rsidP="009E2458">
            <w:pPr>
              <w:pStyle w:val="rowtabella0"/>
              <w:jc w:val="center"/>
              <w:rPr>
                <w:color w:val="002060"/>
              </w:rPr>
            </w:pPr>
            <w:r w:rsidRPr="007D736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63A8"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EEA8" w14:textId="77777777" w:rsidR="00A80677" w:rsidRPr="007D736C" w:rsidRDefault="00A80677" w:rsidP="009E2458">
            <w:pPr>
              <w:pStyle w:val="rowtabella0"/>
              <w:jc w:val="center"/>
              <w:rPr>
                <w:color w:val="002060"/>
              </w:rPr>
            </w:pPr>
            <w:r w:rsidRPr="007D736C">
              <w:rPr>
                <w:color w:val="002060"/>
              </w:rPr>
              <w:t>0</w:t>
            </w:r>
          </w:p>
        </w:tc>
      </w:tr>
      <w:tr w:rsidR="00A80677" w:rsidRPr="007D736C" w14:paraId="57C2CE58"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88C3C" w14:textId="77777777" w:rsidR="00A80677" w:rsidRPr="007D736C" w:rsidRDefault="00A80677" w:rsidP="009E2458">
            <w:pPr>
              <w:pStyle w:val="rowtabella0"/>
              <w:rPr>
                <w:color w:val="002060"/>
              </w:rPr>
            </w:pPr>
            <w:r w:rsidRPr="007D736C">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AFAA"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ECB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02A6"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7B0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8F536"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1CDD" w14:textId="77777777" w:rsidR="00A80677" w:rsidRPr="007D736C" w:rsidRDefault="00A80677" w:rsidP="009E2458">
            <w:pPr>
              <w:pStyle w:val="rowtabella0"/>
              <w:jc w:val="center"/>
              <w:rPr>
                <w:color w:val="002060"/>
              </w:rPr>
            </w:pPr>
            <w:r w:rsidRPr="007D73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3B0E"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49B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1C8A" w14:textId="77777777" w:rsidR="00A80677" w:rsidRPr="007D736C" w:rsidRDefault="00A80677" w:rsidP="009E2458">
            <w:pPr>
              <w:pStyle w:val="rowtabella0"/>
              <w:jc w:val="center"/>
              <w:rPr>
                <w:color w:val="002060"/>
              </w:rPr>
            </w:pPr>
            <w:r w:rsidRPr="007D736C">
              <w:rPr>
                <w:color w:val="002060"/>
              </w:rPr>
              <w:t>0</w:t>
            </w:r>
          </w:p>
        </w:tc>
      </w:tr>
      <w:tr w:rsidR="00A80677" w:rsidRPr="007D736C" w14:paraId="00849106"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2FB9B" w14:textId="77777777" w:rsidR="00A80677" w:rsidRPr="007D736C" w:rsidRDefault="00A80677" w:rsidP="009E2458">
            <w:pPr>
              <w:pStyle w:val="rowtabella0"/>
              <w:rPr>
                <w:color w:val="002060"/>
              </w:rPr>
            </w:pPr>
            <w:r w:rsidRPr="007D736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B49E4"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8ED7"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8DD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6D9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21E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08CC4" w14:textId="77777777" w:rsidR="00A80677" w:rsidRPr="007D736C" w:rsidRDefault="00A80677" w:rsidP="009E2458">
            <w:pPr>
              <w:pStyle w:val="rowtabella0"/>
              <w:jc w:val="center"/>
              <w:rPr>
                <w:color w:val="002060"/>
              </w:rPr>
            </w:pPr>
            <w:r w:rsidRPr="007D736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04DC" w14:textId="77777777" w:rsidR="00A80677" w:rsidRPr="007D736C" w:rsidRDefault="00A80677" w:rsidP="009E2458">
            <w:pPr>
              <w:pStyle w:val="rowtabella0"/>
              <w:jc w:val="center"/>
              <w:rPr>
                <w:color w:val="002060"/>
              </w:rPr>
            </w:pPr>
            <w:r w:rsidRPr="007D73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349B"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D920" w14:textId="77777777" w:rsidR="00A80677" w:rsidRPr="007D736C" w:rsidRDefault="00A80677" w:rsidP="009E2458">
            <w:pPr>
              <w:pStyle w:val="rowtabella0"/>
              <w:jc w:val="center"/>
              <w:rPr>
                <w:color w:val="002060"/>
              </w:rPr>
            </w:pPr>
            <w:r w:rsidRPr="007D736C">
              <w:rPr>
                <w:color w:val="002060"/>
              </w:rPr>
              <w:t>0</w:t>
            </w:r>
          </w:p>
        </w:tc>
      </w:tr>
      <w:tr w:rsidR="00A80677" w:rsidRPr="007D736C" w14:paraId="093404E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C31F9" w14:textId="77777777" w:rsidR="00A80677" w:rsidRPr="007D736C" w:rsidRDefault="00A80677" w:rsidP="009E2458">
            <w:pPr>
              <w:pStyle w:val="rowtabella0"/>
              <w:rPr>
                <w:color w:val="002060"/>
              </w:rPr>
            </w:pPr>
            <w:r w:rsidRPr="007D736C">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1065"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F07F"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110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172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DB97"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8D2D9"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A201" w14:textId="77777777" w:rsidR="00A80677" w:rsidRPr="007D736C" w:rsidRDefault="00A80677" w:rsidP="009E2458">
            <w:pPr>
              <w:pStyle w:val="rowtabella0"/>
              <w:jc w:val="center"/>
              <w:rPr>
                <w:color w:val="002060"/>
              </w:rPr>
            </w:pPr>
            <w:r w:rsidRPr="007D736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CBAA"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27A7" w14:textId="77777777" w:rsidR="00A80677" w:rsidRPr="007D736C" w:rsidRDefault="00A80677" w:rsidP="009E2458">
            <w:pPr>
              <w:pStyle w:val="rowtabella0"/>
              <w:jc w:val="center"/>
              <w:rPr>
                <w:color w:val="002060"/>
              </w:rPr>
            </w:pPr>
            <w:r w:rsidRPr="007D736C">
              <w:rPr>
                <w:color w:val="002060"/>
              </w:rPr>
              <w:t>0</w:t>
            </w:r>
          </w:p>
        </w:tc>
      </w:tr>
      <w:tr w:rsidR="00A80677" w:rsidRPr="007D736C" w14:paraId="3EA658F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D5748" w14:textId="77777777" w:rsidR="00A80677" w:rsidRPr="007D736C" w:rsidRDefault="00A80677" w:rsidP="009E2458">
            <w:pPr>
              <w:pStyle w:val="rowtabella0"/>
              <w:rPr>
                <w:color w:val="002060"/>
              </w:rPr>
            </w:pPr>
            <w:r w:rsidRPr="007D736C">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299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9734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F95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149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9BA5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CBD6" w14:textId="77777777" w:rsidR="00A80677" w:rsidRPr="007D736C" w:rsidRDefault="00A80677" w:rsidP="009E2458">
            <w:pPr>
              <w:pStyle w:val="rowtabella0"/>
              <w:jc w:val="center"/>
              <w:rPr>
                <w:color w:val="002060"/>
              </w:rPr>
            </w:pPr>
            <w:r w:rsidRPr="007D73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B2F8" w14:textId="77777777" w:rsidR="00A80677" w:rsidRPr="007D736C" w:rsidRDefault="00A80677" w:rsidP="009E2458">
            <w:pPr>
              <w:pStyle w:val="rowtabella0"/>
              <w:jc w:val="center"/>
              <w:rPr>
                <w:color w:val="002060"/>
              </w:rPr>
            </w:pPr>
            <w:r w:rsidRPr="007D736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D964"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B090" w14:textId="77777777" w:rsidR="00A80677" w:rsidRPr="007D736C" w:rsidRDefault="00A80677" w:rsidP="009E2458">
            <w:pPr>
              <w:pStyle w:val="rowtabella0"/>
              <w:jc w:val="center"/>
              <w:rPr>
                <w:color w:val="002060"/>
              </w:rPr>
            </w:pPr>
            <w:r w:rsidRPr="007D736C">
              <w:rPr>
                <w:color w:val="002060"/>
              </w:rPr>
              <w:t>0</w:t>
            </w:r>
          </w:p>
        </w:tc>
      </w:tr>
      <w:tr w:rsidR="00A80677" w:rsidRPr="007D736C" w14:paraId="490DD35F"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078C4" w14:textId="77777777" w:rsidR="00A80677" w:rsidRPr="007D736C" w:rsidRDefault="00A80677" w:rsidP="009E2458">
            <w:pPr>
              <w:pStyle w:val="rowtabella0"/>
              <w:rPr>
                <w:color w:val="002060"/>
              </w:rPr>
            </w:pPr>
            <w:r w:rsidRPr="007D736C">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BA0B"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EC60"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D113"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BA9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1F79"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33DB" w14:textId="77777777" w:rsidR="00A80677" w:rsidRPr="007D736C" w:rsidRDefault="00A80677" w:rsidP="009E2458">
            <w:pPr>
              <w:pStyle w:val="rowtabella0"/>
              <w:jc w:val="center"/>
              <w:rPr>
                <w:color w:val="002060"/>
              </w:rPr>
            </w:pPr>
            <w:r w:rsidRPr="007D736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3CAB" w14:textId="77777777" w:rsidR="00A80677" w:rsidRPr="007D736C" w:rsidRDefault="00A80677" w:rsidP="009E2458">
            <w:pPr>
              <w:pStyle w:val="rowtabella0"/>
              <w:jc w:val="center"/>
              <w:rPr>
                <w:color w:val="002060"/>
              </w:rPr>
            </w:pPr>
            <w:r w:rsidRPr="007D736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1303"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17FB" w14:textId="77777777" w:rsidR="00A80677" w:rsidRPr="007D736C" w:rsidRDefault="00A80677" w:rsidP="009E2458">
            <w:pPr>
              <w:pStyle w:val="rowtabella0"/>
              <w:jc w:val="center"/>
              <w:rPr>
                <w:color w:val="002060"/>
              </w:rPr>
            </w:pPr>
            <w:r w:rsidRPr="007D736C">
              <w:rPr>
                <w:color w:val="002060"/>
              </w:rPr>
              <w:t>0</w:t>
            </w:r>
          </w:p>
        </w:tc>
      </w:tr>
      <w:tr w:rsidR="00A80677" w:rsidRPr="007D736C" w14:paraId="39A0503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2BF86" w14:textId="77777777" w:rsidR="00A80677" w:rsidRPr="007D736C" w:rsidRDefault="00A80677" w:rsidP="009E2458">
            <w:pPr>
              <w:pStyle w:val="rowtabella0"/>
              <w:rPr>
                <w:color w:val="002060"/>
              </w:rPr>
            </w:pPr>
            <w:r w:rsidRPr="007D736C">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539D"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A95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5464"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409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1C164"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0AEC"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D861" w14:textId="77777777" w:rsidR="00A80677" w:rsidRPr="007D736C" w:rsidRDefault="00A80677" w:rsidP="009E2458">
            <w:pPr>
              <w:pStyle w:val="rowtabella0"/>
              <w:jc w:val="center"/>
              <w:rPr>
                <w:color w:val="002060"/>
              </w:rPr>
            </w:pPr>
            <w:r w:rsidRPr="007D736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B026"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4A0A" w14:textId="77777777" w:rsidR="00A80677" w:rsidRPr="007D736C" w:rsidRDefault="00A80677" w:rsidP="009E2458">
            <w:pPr>
              <w:pStyle w:val="rowtabella0"/>
              <w:jc w:val="center"/>
              <w:rPr>
                <w:color w:val="002060"/>
              </w:rPr>
            </w:pPr>
            <w:r w:rsidRPr="007D736C">
              <w:rPr>
                <w:color w:val="002060"/>
              </w:rPr>
              <w:t>0</w:t>
            </w:r>
          </w:p>
        </w:tc>
      </w:tr>
      <w:tr w:rsidR="00A80677" w:rsidRPr="007D736C" w14:paraId="0B45C0A6"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329ECE" w14:textId="77777777" w:rsidR="00A80677" w:rsidRPr="007D736C" w:rsidRDefault="00A80677" w:rsidP="009E2458">
            <w:pPr>
              <w:pStyle w:val="rowtabella0"/>
              <w:rPr>
                <w:color w:val="002060"/>
              </w:rPr>
            </w:pPr>
            <w:r w:rsidRPr="007D736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3279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B52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94C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724F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27BBC"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D13C"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C0E4" w14:textId="77777777" w:rsidR="00A80677" w:rsidRPr="007D736C" w:rsidRDefault="00A80677" w:rsidP="009E2458">
            <w:pPr>
              <w:pStyle w:val="rowtabella0"/>
              <w:jc w:val="center"/>
              <w:rPr>
                <w:color w:val="002060"/>
              </w:rPr>
            </w:pPr>
            <w:r w:rsidRPr="007D736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B95B" w14:textId="77777777" w:rsidR="00A80677" w:rsidRPr="007D736C" w:rsidRDefault="00A80677" w:rsidP="009E2458">
            <w:pPr>
              <w:pStyle w:val="rowtabella0"/>
              <w:jc w:val="center"/>
              <w:rPr>
                <w:color w:val="002060"/>
              </w:rPr>
            </w:pPr>
            <w:r w:rsidRPr="007D736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9952" w14:textId="77777777" w:rsidR="00A80677" w:rsidRPr="007D736C" w:rsidRDefault="00A80677" w:rsidP="009E2458">
            <w:pPr>
              <w:pStyle w:val="rowtabella0"/>
              <w:jc w:val="center"/>
              <w:rPr>
                <w:color w:val="002060"/>
              </w:rPr>
            </w:pPr>
            <w:r w:rsidRPr="007D736C">
              <w:rPr>
                <w:color w:val="002060"/>
              </w:rPr>
              <w:t>0</w:t>
            </w:r>
          </w:p>
        </w:tc>
      </w:tr>
    </w:tbl>
    <w:p w14:paraId="0DFC5C53" w14:textId="77777777" w:rsidR="00A80677" w:rsidRDefault="00A80677" w:rsidP="00A80677">
      <w:pPr>
        <w:pStyle w:val="breakline"/>
        <w:divId w:val="527259509"/>
        <w:rPr>
          <w:color w:val="002060"/>
        </w:rPr>
      </w:pPr>
    </w:p>
    <w:p w14:paraId="256EA296" w14:textId="77777777" w:rsidR="00A80677" w:rsidRPr="007D736C" w:rsidRDefault="00A80677" w:rsidP="00A80677">
      <w:pPr>
        <w:pStyle w:val="breakline"/>
        <w:divId w:val="527259509"/>
        <w:rPr>
          <w:rFonts w:eastAsiaTheme="minorEastAsia"/>
          <w:color w:val="002060"/>
        </w:rPr>
      </w:pPr>
    </w:p>
    <w:p w14:paraId="20602471" w14:textId="77777777" w:rsidR="00A80677" w:rsidRPr="007D736C" w:rsidRDefault="00A80677" w:rsidP="00A80677">
      <w:pPr>
        <w:pStyle w:val="titoloprinc0"/>
        <w:divId w:val="527259509"/>
        <w:rPr>
          <w:color w:val="002060"/>
        </w:rPr>
      </w:pPr>
      <w:r>
        <w:rPr>
          <w:color w:val="002060"/>
        </w:rPr>
        <w:t>PROGRAMMA GARE</w:t>
      </w:r>
    </w:p>
    <w:p w14:paraId="34D6E1D1" w14:textId="77777777" w:rsidR="004E0F1E" w:rsidRPr="004E0F1E" w:rsidRDefault="004E0F1E" w:rsidP="004E0F1E">
      <w:pPr>
        <w:pStyle w:val="sottotitolocampionato10"/>
        <w:divId w:val="527259509"/>
        <w:rPr>
          <w:color w:val="002060"/>
          <w:sz w:val="16"/>
          <w:szCs w:val="16"/>
        </w:rPr>
      </w:pPr>
    </w:p>
    <w:p w14:paraId="3C3E44F3" w14:textId="1B37557A" w:rsidR="004E0F1E" w:rsidRPr="009C4566" w:rsidRDefault="004E0F1E" w:rsidP="004E0F1E">
      <w:pPr>
        <w:pStyle w:val="sottotitolocampionato10"/>
        <w:divId w:val="527259509"/>
        <w:rPr>
          <w:color w:val="002060"/>
        </w:rPr>
      </w:pPr>
      <w:r w:rsidRPr="009C4566">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3"/>
        <w:gridCol w:w="385"/>
        <w:gridCol w:w="898"/>
        <w:gridCol w:w="1180"/>
        <w:gridCol w:w="1558"/>
        <w:gridCol w:w="1549"/>
      </w:tblGrid>
      <w:tr w:rsidR="004E0F1E" w:rsidRPr="009C4566" w14:paraId="55145C4A"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8000F"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71ADC"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E5AD6"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FB9AF"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31E73"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4249A"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1E69"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1C4680CC"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55AED" w14:textId="77777777" w:rsidR="004E0F1E" w:rsidRPr="009C4566" w:rsidRDefault="004E0F1E" w:rsidP="009E2458">
            <w:pPr>
              <w:pStyle w:val="rowtabella0"/>
              <w:rPr>
                <w:color w:val="002060"/>
              </w:rPr>
            </w:pPr>
            <w:r w:rsidRPr="009C456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DF9FB" w14:textId="77777777" w:rsidR="004E0F1E" w:rsidRPr="009C4566" w:rsidRDefault="004E0F1E" w:rsidP="009E2458">
            <w:pPr>
              <w:pStyle w:val="rowtabella0"/>
              <w:rPr>
                <w:color w:val="002060"/>
              </w:rPr>
            </w:pPr>
            <w:r w:rsidRPr="009C4566">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C01C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C0E6B" w14:textId="77777777" w:rsidR="004E0F1E" w:rsidRPr="009C4566" w:rsidRDefault="004E0F1E" w:rsidP="009E2458">
            <w:pPr>
              <w:pStyle w:val="rowtabella0"/>
              <w:rPr>
                <w:color w:val="002060"/>
              </w:rPr>
            </w:pPr>
            <w:r w:rsidRPr="009C4566">
              <w:rPr>
                <w:color w:val="002060"/>
              </w:rPr>
              <w:t>15/10/2021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21FBF" w14:textId="77777777" w:rsidR="004E0F1E" w:rsidRPr="009C4566" w:rsidRDefault="004E0F1E" w:rsidP="009E2458">
            <w:pPr>
              <w:pStyle w:val="rowtabella0"/>
              <w:rPr>
                <w:color w:val="002060"/>
              </w:rPr>
            </w:pPr>
            <w:r w:rsidRPr="009C4566">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8CC68" w14:textId="77777777" w:rsidR="004E0F1E" w:rsidRPr="009C4566" w:rsidRDefault="004E0F1E" w:rsidP="009E2458">
            <w:pPr>
              <w:pStyle w:val="rowtabella0"/>
              <w:rPr>
                <w:color w:val="002060"/>
              </w:rPr>
            </w:pPr>
            <w:r w:rsidRPr="009C456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6B2CE" w14:textId="77777777" w:rsidR="004E0F1E" w:rsidRPr="009C4566" w:rsidRDefault="004E0F1E" w:rsidP="009E2458">
            <w:pPr>
              <w:pStyle w:val="rowtabella0"/>
              <w:rPr>
                <w:color w:val="002060"/>
              </w:rPr>
            </w:pPr>
            <w:r w:rsidRPr="009C4566">
              <w:rPr>
                <w:color w:val="002060"/>
              </w:rPr>
              <w:t>VIA CAPANNA SNC</w:t>
            </w:r>
          </w:p>
        </w:tc>
      </w:tr>
      <w:tr w:rsidR="004E0F1E" w:rsidRPr="009C4566" w14:paraId="6E44B305"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C7E49B" w14:textId="77777777" w:rsidR="004E0F1E" w:rsidRPr="009C4566" w:rsidRDefault="004E0F1E" w:rsidP="009E2458">
            <w:pPr>
              <w:pStyle w:val="rowtabella0"/>
              <w:rPr>
                <w:color w:val="002060"/>
              </w:rPr>
            </w:pPr>
            <w:r w:rsidRPr="009C4566">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9E7A0" w14:textId="77777777" w:rsidR="004E0F1E" w:rsidRPr="009C4566" w:rsidRDefault="004E0F1E" w:rsidP="009E2458">
            <w:pPr>
              <w:pStyle w:val="rowtabella0"/>
              <w:rPr>
                <w:color w:val="002060"/>
              </w:rPr>
            </w:pPr>
            <w:r w:rsidRPr="009C456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57AC6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7CFB79"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84312" w14:textId="77777777" w:rsidR="004E0F1E" w:rsidRPr="009C4566" w:rsidRDefault="004E0F1E" w:rsidP="009E2458">
            <w:pPr>
              <w:pStyle w:val="rowtabella0"/>
              <w:rPr>
                <w:color w:val="002060"/>
              </w:rPr>
            </w:pPr>
            <w:r w:rsidRPr="009C4566">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1FBE1" w14:textId="77777777" w:rsidR="004E0F1E" w:rsidRPr="009C4566" w:rsidRDefault="004E0F1E" w:rsidP="009E2458">
            <w:pPr>
              <w:pStyle w:val="rowtabella0"/>
              <w:rPr>
                <w:color w:val="002060"/>
              </w:rPr>
            </w:pPr>
            <w:r w:rsidRPr="009C4566">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8C7C6" w14:textId="77777777" w:rsidR="004E0F1E" w:rsidRPr="009C4566" w:rsidRDefault="004E0F1E" w:rsidP="009E2458">
            <w:pPr>
              <w:pStyle w:val="rowtabella0"/>
              <w:rPr>
                <w:color w:val="002060"/>
              </w:rPr>
            </w:pPr>
            <w:r w:rsidRPr="009C4566">
              <w:rPr>
                <w:color w:val="002060"/>
              </w:rPr>
              <w:t>VIA OLIMPIADI</w:t>
            </w:r>
          </w:p>
        </w:tc>
      </w:tr>
      <w:tr w:rsidR="004E0F1E" w:rsidRPr="009C4566" w14:paraId="6B8C64F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94BA94" w14:textId="77777777" w:rsidR="004E0F1E" w:rsidRPr="009C4566" w:rsidRDefault="004E0F1E" w:rsidP="009E2458">
            <w:pPr>
              <w:pStyle w:val="rowtabella0"/>
              <w:rPr>
                <w:color w:val="002060"/>
              </w:rPr>
            </w:pPr>
            <w:r w:rsidRPr="009C4566">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C6B208" w14:textId="77777777" w:rsidR="004E0F1E" w:rsidRPr="009C4566" w:rsidRDefault="004E0F1E" w:rsidP="009E2458">
            <w:pPr>
              <w:pStyle w:val="rowtabella0"/>
              <w:rPr>
                <w:color w:val="002060"/>
              </w:rPr>
            </w:pPr>
            <w:r w:rsidRPr="009C456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8B6D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7A6EED"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FE75CE" w14:textId="77777777" w:rsidR="004E0F1E" w:rsidRPr="009C4566" w:rsidRDefault="004E0F1E" w:rsidP="009E2458">
            <w:pPr>
              <w:pStyle w:val="rowtabella0"/>
              <w:rPr>
                <w:color w:val="002060"/>
              </w:rPr>
            </w:pPr>
            <w:r w:rsidRPr="009C456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A357A" w14:textId="77777777" w:rsidR="004E0F1E" w:rsidRPr="009C4566" w:rsidRDefault="004E0F1E" w:rsidP="009E2458">
            <w:pPr>
              <w:pStyle w:val="rowtabella0"/>
              <w:rPr>
                <w:color w:val="002060"/>
              </w:rPr>
            </w:pPr>
            <w:r w:rsidRPr="009C456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27AC3" w14:textId="77777777" w:rsidR="004E0F1E" w:rsidRPr="009C4566" w:rsidRDefault="004E0F1E" w:rsidP="009E2458">
            <w:pPr>
              <w:pStyle w:val="rowtabella0"/>
              <w:rPr>
                <w:color w:val="002060"/>
              </w:rPr>
            </w:pPr>
            <w:r w:rsidRPr="009C4566">
              <w:rPr>
                <w:color w:val="002060"/>
              </w:rPr>
              <w:t>VIA CERQUATTI</w:t>
            </w:r>
          </w:p>
        </w:tc>
      </w:tr>
      <w:tr w:rsidR="004E0F1E" w:rsidRPr="009C4566" w14:paraId="7063FD5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0AB85F" w14:textId="77777777" w:rsidR="004E0F1E" w:rsidRPr="009C4566" w:rsidRDefault="004E0F1E" w:rsidP="009E2458">
            <w:pPr>
              <w:pStyle w:val="rowtabella0"/>
              <w:rPr>
                <w:color w:val="002060"/>
              </w:rPr>
            </w:pPr>
            <w:r w:rsidRPr="009C4566">
              <w:rPr>
                <w:color w:val="002060"/>
              </w:rPr>
              <w:lastRenderedPageBreak/>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FB735" w14:textId="77777777" w:rsidR="004E0F1E" w:rsidRPr="009C4566" w:rsidRDefault="004E0F1E" w:rsidP="009E2458">
            <w:pPr>
              <w:pStyle w:val="rowtabella0"/>
              <w:rPr>
                <w:color w:val="002060"/>
              </w:rPr>
            </w:pPr>
            <w:r w:rsidRPr="009C4566">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34238D"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4B403"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BA9E1F" w14:textId="77777777" w:rsidR="004E0F1E" w:rsidRPr="009C4566" w:rsidRDefault="004E0F1E" w:rsidP="009E2458">
            <w:pPr>
              <w:pStyle w:val="rowtabella0"/>
              <w:rPr>
                <w:color w:val="002060"/>
              </w:rPr>
            </w:pPr>
            <w:r w:rsidRPr="009C456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0EC98" w14:textId="77777777" w:rsidR="004E0F1E" w:rsidRPr="009C4566" w:rsidRDefault="004E0F1E" w:rsidP="009E2458">
            <w:pPr>
              <w:pStyle w:val="rowtabella0"/>
              <w:rPr>
                <w:color w:val="002060"/>
              </w:rPr>
            </w:pPr>
            <w:r w:rsidRPr="009C456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15B2F" w14:textId="77777777" w:rsidR="004E0F1E" w:rsidRPr="009C4566" w:rsidRDefault="004E0F1E" w:rsidP="009E2458">
            <w:pPr>
              <w:pStyle w:val="rowtabella0"/>
              <w:rPr>
                <w:color w:val="002060"/>
              </w:rPr>
            </w:pPr>
            <w:r w:rsidRPr="009C4566">
              <w:rPr>
                <w:color w:val="002060"/>
              </w:rPr>
              <w:t>VIA B.ROSSI SNC</w:t>
            </w:r>
          </w:p>
        </w:tc>
      </w:tr>
      <w:tr w:rsidR="004E0F1E" w:rsidRPr="009C4566" w14:paraId="58EC2231"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FB5976" w14:textId="77777777" w:rsidR="004E0F1E" w:rsidRPr="009C4566" w:rsidRDefault="004E0F1E" w:rsidP="009E2458">
            <w:pPr>
              <w:pStyle w:val="rowtabella0"/>
              <w:rPr>
                <w:color w:val="002060"/>
              </w:rPr>
            </w:pPr>
            <w:r w:rsidRPr="009C4566">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A3CFC5" w14:textId="77777777" w:rsidR="004E0F1E" w:rsidRPr="009C4566" w:rsidRDefault="004E0F1E" w:rsidP="009E2458">
            <w:pPr>
              <w:pStyle w:val="rowtabella0"/>
              <w:rPr>
                <w:color w:val="002060"/>
              </w:rPr>
            </w:pPr>
            <w:r w:rsidRPr="009C4566">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6927B"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0E5153"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2B26C" w14:textId="77777777" w:rsidR="004E0F1E" w:rsidRPr="009C4566" w:rsidRDefault="004E0F1E" w:rsidP="009E2458">
            <w:pPr>
              <w:pStyle w:val="rowtabella0"/>
              <w:rPr>
                <w:color w:val="002060"/>
              </w:rPr>
            </w:pPr>
            <w:r w:rsidRPr="009C4566">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3A7D5" w14:textId="77777777" w:rsidR="004E0F1E" w:rsidRPr="009C4566" w:rsidRDefault="004E0F1E" w:rsidP="009E2458">
            <w:pPr>
              <w:pStyle w:val="rowtabella0"/>
              <w:rPr>
                <w:color w:val="002060"/>
              </w:rPr>
            </w:pPr>
            <w:r w:rsidRPr="009C456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A84FA" w14:textId="77777777" w:rsidR="004E0F1E" w:rsidRPr="009C4566" w:rsidRDefault="004E0F1E" w:rsidP="009E2458">
            <w:pPr>
              <w:pStyle w:val="rowtabella0"/>
              <w:rPr>
                <w:color w:val="002060"/>
              </w:rPr>
            </w:pPr>
            <w:r w:rsidRPr="009C4566">
              <w:rPr>
                <w:color w:val="002060"/>
              </w:rPr>
              <w:t>VIA LORETO</w:t>
            </w:r>
          </w:p>
        </w:tc>
      </w:tr>
      <w:tr w:rsidR="004E0F1E" w:rsidRPr="009C4566" w14:paraId="126BBA23"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E8948E" w14:textId="77777777" w:rsidR="004E0F1E" w:rsidRPr="009C4566" w:rsidRDefault="004E0F1E" w:rsidP="009E2458">
            <w:pPr>
              <w:pStyle w:val="rowtabella0"/>
              <w:rPr>
                <w:color w:val="002060"/>
              </w:rPr>
            </w:pPr>
            <w:r w:rsidRPr="009C456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97F4DB" w14:textId="77777777" w:rsidR="004E0F1E" w:rsidRPr="009C4566" w:rsidRDefault="004E0F1E" w:rsidP="009E2458">
            <w:pPr>
              <w:pStyle w:val="rowtabella0"/>
              <w:rPr>
                <w:color w:val="002060"/>
              </w:rPr>
            </w:pPr>
            <w:r w:rsidRPr="009C4566">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997DB4"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83DE1"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EAB243" w14:textId="77777777" w:rsidR="004E0F1E" w:rsidRPr="009C4566" w:rsidRDefault="004E0F1E" w:rsidP="009E2458">
            <w:pPr>
              <w:pStyle w:val="rowtabella0"/>
              <w:rPr>
                <w:color w:val="002060"/>
              </w:rPr>
            </w:pPr>
            <w:r w:rsidRPr="009C4566">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57FCA"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46537" w14:textId="77777777" w:rsidR="004E0F1E" w:rsidRPr="009C4566" w:rsidRDefault="004E0F1E" w:rsidP="009E2458">
            <w:pPr>
              <w:pStyle w:val="rowtabella0"/>
              <w:rPr>
                <w:color w:val="002060"/>
              </w:rPr>
            </w:pPr>
            <w:r w:rsidRPr="009C4566">
              <w:rPr>
                <w:color w:val="002060"/>
              </w:rPr>
              <w:t>VIA MONTEPELAGO</w:t>
            </w:r>
          </w:p>
        </w:tc>
      </w:tr>
      <w:tr w:rsidR="004E0F1E" w:rsidRPr="009C4566" w14:paraId="0D2A3012"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D08B4F" w14:textId="77777777" w:rsidR="004E0F1E" w:rsidRPr="009C4566" w:rsidRDefault="004E0F1E" w:rsidP="009E2458">
            <w:pPr>
              <w:pStyle w:val="rowtabella0"/>
              <w:rPr>
                <w:color w:val="002060"/>
              </w:rPr>
            </w:pPr>
            <w:r w:rsidRPr="009C4566">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D312F" w14:textId="77777777" w:rsidR="004E0F1E" w:rsidRPr="009C4566" w:rsidRDefault="004E0F1E" w:rsidP="009E2458">
            <w:pPr>
              <w:pStyle w:val="rowtabella0"/>
              <w:rPr>
                <w:color w:val="002060"/>
              </w:rPr>
            </w:pPr>
            <w:r w:rsidRPr="009C4566">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4CFF6"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ADBD2"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FDDC1" w14:textId="77777777" w:rsidR="004E0F1E" w:rsidRPr="009C4566" w:rsidRDefault="004E0F1E" w:rsidP="009E2458">
            <w:pPr>
              <w:pStyle w:val="rowtabella0"/>
              <w:rPr>
                <w:color w:val="002060"/>
              </w:rPr>
            </w:pPr>
            <w:r w:rsidRPr="009C4566">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B267A" w14:textId="77777777" w:rsidR="004E0F1E" w:rsidRPr="009C4566" w:rsidRDefault="004E0F1E" w:rsidP="009E2458">
            <w:pPr>
              <w:pStyle w:val="rowtabella0"/>
              <w:rPr>
                <w:color w:val="002060"/>
              </w:rPr>
            </w:pPr>
            <w:r w:rsidRPr="009C456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00FC8" w14:textId="77777777" w:rsidR="004E0F1E" w:rsidRPr="009C4566" w:rsidRDefault="004E0F1E" w:rsidP="009E2458">
            <w:pPr>
              <w:pStyle w:val="rowtabella0"/>
              <w:rPr>
                <w:color w:val="002060"/>
              </w:rPr>
            </w:pPr>
            <w:r w:rsidRPr="009C4566">
              <w:rPr>
                <w:color w:val="002060"/>
              </w:rPr>
              <w:t>VIA PIRANDELLO AREA MT.4</w:t>
            </w:r>
          </w:p>
        </w:tc>
      </w:tr>
    </w:tbl>
    <w:p w14:paraId="2682CFCC" w14:textId="77777777" w:rsidR="004E0F1E" w:rsidRPr="009C4566" w:rsidRDefault="004E0F1E" w:rsidP="004E0F1E">
      <w:pPr>
        <w:pStyle w:val="breakline"/>
        <w:divId w:val="527259509"/>
        <w:rPr>
          <w:rFonts w:eastAsiaTheme="minorEastAsia"/>
          <w:color w:val="002060"/>
        </w:rPr>
      </w:pPr>
    </w:p>
    <w:p w14:paraId="2362D5A0" w14:textId="77777777" w:rsidR="00A80677" w:rsidRDefault="00A80677" w:rsidP="00A80677">
      <w:pPr>
        <w:pStyle w:val="breakline"/>
        <w:divId w:val="527259509"/>
        <w:rPr>
          <w:color w:val="002060"/>
        </w:rPr>
      </w:pPr>
    </w:p>
    <w:p w14:paraId="21AA150C" w14:textId="77777777" w:rsidR="00A80677" w:rsidRPr="007D736C" w:rsidRDefault="00A80677" w:rsidP="00A80677">
      <w:pPr>
        <w:pStyle w:val="breakline"/>
        <w:divId w:val="527259509"/>
        <w:rPr>
          <w:color w:val="002060"/>
        </w:rPr>
      </w:pPr>
    </w:p>
    <w:p w14:paraId="14F63080"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CALCIO A CINQUE SERIE C2</w:t>
      </w:r>
    </w:p>
    <w:p w14:paraId="43AF4863" w14:textId="77777777" w:rsidR="00A80677" w:rsidRPr="007D736C" w:rsidRDefault="00A80677" w:rsidP="00A80677">
      <w:pPr>
        <w:pStyle w:val="TITOLOPRINC"/>
        <w:divId w:val="527259509"/>
        <w:rPr>
          <w:color w:val="002060"/>
        </w:rPr>
      </w:pPr>
      <w:r w:rsidRPr="007D736C">
        <w:rPr>
          <w:color w:val="002060"/>
        </w:rPr>
        <w:t>ANAGRAFICA/INDIRIZZARIO/VARIAZIONI CALENDARIO</w:t>
      </w:r>
    </w:p>
    <w:p w14:paraId="3678C60C"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“A”</w:t>
      </w:r>
    </w:p>
    <w:p w14:paraId="52528A28" w14:textId="77777777" w:rsidR="00A80677" w:rsidRPr="0025307D" w:rsidRDefault="00A80677" w:rsidP="00A80677">
      <w:pPr>
        <w:pStyle w:val="Corpodeltesto21"/>
        <w:divId w:val="527259509"/>
        <w:rPr>
          <w:rFonts w:ascii="Arial" w:hAnsi="Arial" w:cs="Arial"/>
          <w:color w:val="002060"/>
          <w:sz w:val="22"/>
          <w:szCs w:val="22"/>
        </w:rPr>
      </w:pPr>
    </w:p>
    <w:p w14:paraId="438B0B87"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sidRPr="0025307D">
        <w:rPr>
          <w:rFonts w:ascii="Arial" w:hAnsi="Arial" w:cs="Arial"/>
          <w:b/>
          <w:color w:val="002060"/>
          <w:sz w:val="22"/>
          <w:szCs w:val="22"/>
        </w:rPr>
        <w:t>ALMA JUVENTUS FANO</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ore 16:00</w:t>
      </w:r>
      <w:r w:rsidRPr="0025307D">
        <w:rPr>
          <w:rFonts w:ascii="Arial" w:hAnsi="Arial" w:cs="Arial"/>
          <w:color w:val="002060"/>
          <w:sz w:val="22"/>
          <w:szCs w:val="22"/>
        </w:rPr>
        <w:t>, stesso campo.</w:t>
      </w:r>
    </w:p>
    <w:p w14:paraId="48462291" w14:textId="77777777" w:rsidR="00A80677" w:rsidRDefault="00A80677" w:rsidP="00A80677">
      <w:pPr>
        <w:pStyle w:val="Corpodeltesto21"/>
        <w:divId w:val="527259509"/>
        <w:rPr>
          <w:rFonts w:ascii="Arial" w:hAnsi="Arial" w:cs="Arial"/>
          <w:color w:val="002060"/>
          <w:sz w:val="22"/>
          <w:szCs w:val="22"/>
        </w:rPr>
      </w:pPr>
    </w:p>
    <w:p w14:paraId="45A8FD6D"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CITTA’ DI OSTRA</w:t>
      </w:r>
      <w:r w:rsidRPr="0025307D">
        <w:rPr>
          <w:rFonts w:ascii="Arial" w:hAnsi="Arial" w:cs="Arial"/>
          <w:color w:val="002060"/>
          <w:sz w:val="22"/>
          <w:szCs w:val="22"/>
        </w:rPr>
        <w:t xml:space="preserve"> comunica che disputerà tutte le gare interne il </w:t>
      </w:r>
      <w:r>
        <w:rPr>
          <w:rFonts w:ascii="Arial" w:hAnsi="Arial" w:cs="Arial"/>
          <w:b/>
          <w:color w:val="002060"/>
          <w:sz w:val="22"/>
          <w:szCs w:val="22"/>
        </w:rPr>
        <w:t>VENERDI’</w:t>
      </w:r>
      <w:r w:rsidRPr="0025307D">
        <w:rPr>
          <w:rFonts w:ascii="Arial" w:hAnsi="Arial" w:cs="Arial"/>
          <w:b/>
          <w:color w:val="002060"/>
          <w:sz w:val="22"/>
          <w:szCs w:val="22"/>
        </w:rPr>
        <w:t xml:space="preserve">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21:30</w:t>
      </w:r>
      <w:r w:rsidRPr="0025307D">
        <w:rPr>
          <w:rFonts w:ascii="Arial" w:hAnsi="Arial" w:cs="Arial"/>
          <w:color w:val="002060"/>
          <w:sz w:val="22"/>
          <w:szCs w:val="22"/>
        </w:rPr>
        <w:t>, stesso campo.</w:t>
      </w:r>
    </w:p>
    <w:p w14:paraId="7F0F15E3" w14:textId="77777777" w:rsidR="00A80677" w:rsidRPr="007D736C" w:rsidRDefault="00A80677" w:rsidP="00A80677">
      <w:pPr>
        <w:pStyle w:val="Corpodeltesto21"/>
        <w:divId w:val="527259509"/>
        <w:rPr>
          <w:rFonts w:ascii="Arial" w:hAnsi="Arial" w:cs="Arial"/>
          <w:color w:val="002060"/>
          <w:sz w:val="22"/>
          <w:szCs w:val="22"/>
        </w:rPr>
      </w:pPr>
    </w:p>
    <w:p w14:paraId="00C796C3" w14:textId="77777777" w:rsidR="00A80677" w:rsidRPr="007D736C" w:rsidRDefault="00A80677" w:rsidP="00A80677">
      <w:pPr>
        <w:pStyle w:val="titoloprinc0"/>
        <w:divId w:val="527259509"/>
        <w:rPr>
          <w:color w:val="002060"/>
        </w:rPr>
      </w:pPr>
      <w:r w:rsidRPr="007D736C">
        <w:rPr>
          <w:color w:val="002060"/>
        </w:rPr>
        <w:t>VARIAZIONI AL PROGRAMMA GARE</w:t>
      </w:r>
    </w:p>
    <w:p w14:paraId="03EF5C88" w14:textId="77777777" w:rsidR="00A80677" w:rsidRPr="007D736C" w:rsidRDefault="00A80677" w:rsidP="00A80677">
      <w:pPr>
        <w:pStyle w:val="breakline"/>
        <w:divId w:val="527259509"/>
        <w:rPr>
          <w:color w:val="002060"/>
        </w:rPr>
      </w:pPr>
    </w:p>
    <w:p w14:paraId="10BD8EE6" w14:textId="77777777" w:rsidR="00A80677" w:rsidRPr="007D736C" w:rsidRDefault="00A80677" w:rsidP="00A80677">
      <w:pPr>
        <w:pStyle w:val="breakline"/>
        <w:divId w:val="527259509"/>
        <w:rPr>
          <w:color w:val="002060"/>
        </w:rPr>
      </w:pPr>
    </w:p>
    <w:p w14:paraId="531FC316"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5CBCC978"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C000A"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A2B8B" w14:textId="77777777" w:rsidR="00A80677" w:rsidRPr="007D736C" w:rsidRDefault="00A80677" w:rsidP="009E2458">
            <w:pPr>
              <w:pStyle w:val="headertabella0"/>
              <w:rPr>
                <w:color w:val="002060"/>
              </w:rPr>
            </w:pPr>
            <w:r w:rsidRPr="007D736C">
              <w:rPr>
                <w:color w:val="002060"/>
              </w:rPr>
              <w:t xml:space="preserve">N° </w:t>
            </w:r>
            <w:proofErr w:type="spellStart"/>
            <w:r w:rsidRPr="007D736C">
              <w:rPr>
                <w:color w:val="002060"/>
              </w:rPr>
              <w:t>Gior</w:t>
            </w:r>
            <w:proofErr w:type="spellEnd"/>
            <w:r w:rsidRPr="007D736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537E7"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E92E7"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676AB" w14:textId="77777777" w:rsidR="00A80677" w:rsidRPr="007D736C" w:rsidRDefault="00A80677" w:rsidP="009E2458">
            <w:pPr>
              <w:pStyle w:val="headertabella0"/>
              <w:rPr>
                <w:color w:val="002060"/>
              </w:rPr>
            </w:pPr>
            <w:r w:rsidRPr="007D736C">
              <w:rPr>
                <w:color w:val="002060"/>
              </w:rPr>
              <w:t xml:space="preserve">Data </w:t>
            </w:r>
            <w:proofErr w:type="spellStart"/>
            <w:r w:rsidRPr="007D736C">
              <w:rPr>
                <w:color w:val="002060"/>
              </w:rPr>
              <w:t>Orig</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35449"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Var</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57060"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Orig</w:t>
            </w:r>
            <w:proofErr w:type="spellEnd"/>
            <w:r w:rsidRPr="007D736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4F661" w14:textId="77777777" w:rsidR="00A80677" w:rsidRPr="007D736C" w:rsidRDefault="00A80677" w:rsidP="009E2458">
            <w:pPr>
              <w:pStyle w:val="headertabella0"/>
              <w:rPr>
                <w:color w:val="002060"/>
              </w:rPr>
            </w:pPr>
            <w:r w:rsidRPr="007D736C">
              <w:rPr>
                <w:color w:val="002060"/>
              </w:rPr>
              <w:t>Impianto</w:t>
            </w:r>
          </w:p>
        </w:tc>
      </w:tr>
      <w:tr w:rsidR="00A80677" w:rsidRPr="007D736C" w14:paraId="47F1F0B0"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DF74" w14:textId="77777777" w:rsidR="00A80677" w:rsidRPr="002E558D" w:rsidRDefault="00A80677" w:rsidP="009E2458">
            <w:pPr>
              <w:pStyle w:val="rowtabella0"/>
              <w:rPr>
                <w:color w:val="002060"/>
                <w:highlight w:val="yellow"/>
              </w:rPr>
            </w:pPr>
            <w:r w:rsidRPr="002E558D">
              <w:rPr>
                <w:color w:val="002060"/>
                <w:highlight w:val="yellow"/>
              </w:rPr>
              <w:t>16/10/2021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3D55" w14:textId="77777777" w:rsidR="00A80677" w:rsidRPr="002E558D" w:rsidRDefault="00A80677" w:rsidP="009E2458">
            <w:pPr>
              <w:pStyle w:val="rowtabella0"/>
              <w:jc w:val="center"/>
              <w:rPr>
                <w:color w:val="002060"/>
                <w:highlight w:val="yellow"/>
              </w:rPr>
            </w:pPr>
            <w:r w:rsidRPr="002E558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B7B4" w14:textId="77777777" w:rsidR="00A80677" w:rsidRPr="002E558D" w:rsidRDefault="00A80677" w:rsidP="009E2458">
            <w:pPr>
              <w:pStyle w:val="rowtabella0"/>
              <w:rPr>
                <w:color w:val="002060"/>
                <w:highlight w:val="yellow"/>
              </w:rPr>
            </w:pPr>
            <w:r w:rsidRPr="002E558D">
              <w:rPr>
                <w:color w:val="002060"/>
                <w:highlight w:val="yellow"/>
              </w:rPr>
              <w:t>VERBENA C5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355B" w14:textId="77777777" w:rsidR="00A80677" w:rsidRPr="002E558D" w:rsidRDefault="00A80677" w:rsidP="009E2458">
            <w:pPr>
              <w:pStyle w:val="rowtabella0"/>
              <w:rPr>
                <w:color w:val="002060"/>
                <w:highlight w:val="yellow"/>
              </w:rPr>
            </w:pPr>
            <w:r w:rsidRPr="002E558D">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AA0A" w14:textId="77777777" w:rsidR="00A80677" w:rsidRPr="007D736C" w:rsidRDefault="00A80677" w:rsidP="009E245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3480" w14:textId="77777777" w:rsidR="00A80677" w:rsidRPr="007D736C" w:rsidRDefault="00A80677" w:rsidP="009E2458">
            <w:pPr>
              <w:pStyle w:val="rowtabella0"/>
              <w:jc w:val="center"/>
              <w:rPr>
                <w:color w:val="002060"/>
              </w:rPr>
            </w:pPr>
            <w:r w:rsidRPr="002E558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D76F" w14:textId="77777777" w:rsidR="00A80677" w:rsidRPr="007D736C" w:rsidRDefault="00A80677" w:rsidP="009E245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9B5C" w14:textId="77777777" w:rsidR="00A80677" w:rsidRPr="007D736C" w:rsidRDefault="00A80677" w:rsidP="009E2458">
            <w:pPr>
              <w:pStyle w:val="rowtabella0"/>
              <w:rPr>
                <w:color w:val="002060"/>
              </w:rPr>
            </w:pPr>
            <w:r w:rsidRPr="002E558D">
              <w:rPr>
                <w:color w:val="002060"/>
                <w:highlight w:val="yellow"/>
              </w:rPr>
              <w:t>PALLONE GEODETICO LOC.CANDIA ANCONA LOCALITA' CANDIA</w:t>
            </w:r>
          </w:p>
        </w:tc>
      </w:tr>
    </w:tbl>
    <w:p w14:paraId="27AB68BB" w14:textId="77777777" w:rsidR="00A80677" w:rsidRPr="007D736C" w:rsidRDefault="00A80677" w:rsidP="00A80677">
      <w:pPr>
        <w:pStyle w:val="breakline"/>
        <w:divId w:val="527259509"/>
        <w:rPr>
          <w:rFonts w:eastAsiaTheme="minorEastAsia"/>
          <w:color w:val="002060"/>
        </w:rPr>
      </w:pPr>
    </w:p>
    <w:p w14:paraId="75DD8AC6" w14:textId="77777777" w:rsidR="00A80677" w:rsidRPr="007D736C" w:rsidRDefault="00A80677" w:rsidP="00A80677">
      <w:pPr>
        <w:pStyle w:val="breakline"/>
        <w:divId w:val="527259509"/>
        <w:rPr>
          <w:color w:val="002060"/>
        </w:rPr>
      </w:pPr>
    </w:p>
    <w:p w14:paraId="4F21BAA6" w14:textId="77777777" w:rsidR="00A80677" w:rsidRPr="007D736C" w:rsidRDefault="00A80677" w:rsidP="00A80677">
      <w:pPr>
        <w:pStyle w:val="breakline"/>
        <w:divId w:val="527259509"/>
        <w:rPr>
          <w:color w:val="002060"/>
        </w:rPr>
      </w:pPr>
    </w:p>
    <w:p w14:paraId="5C0261B9" w14:textId="77777777" w:rsidR="00A80677" w:rsidRPr="007D736C" w:rsidRDefault="00A80677" w:rsidP="00A80677">
      <w:pPr>
        <w:pStyle w:val="titoloprinc0"/>
        <w:divId w:val="527259509"/>
        <w:rPr>
          <w:color w:val="002060"/>
        </w:rPr>
      </w:pPr>
      <w:r w:rsidRPr="007D736C">
        <w:rPr>
          <w:color w:val="002060"/>
        </w:rPr>
        <w:t>RISULTATI</w:t>
      </w:r>
    </w:p>
    <w:p w14:paraId="626BD3DE" w14:textId="77777777" w:rsidR="00A80677" w:rsidRPr="007D736C" w:rsidRDefault="00A80677" w:rsidP="00A80677">
      <w:pPr>
        <w:pStyle w:val="breakline"/>
        <w:divId w:val="527259509"/>
        <w:rPr>
          <w:color w:val="002060"/>
        </w:rPr>
      </w:pPr>
    </w:p>
    <w:p w14:paraId="5DABC76F" w14:textId="77777777" w:rsidR="00A80677" w:rsidRPr="007D736C" w:rsidRDefault="00A80677" w:rsidP="00A80677">
      <w:pPr>
        <w:pStyle w:val="sottotitolocampionato10"/>
        <w:divId w:val="527259509"/>
        <w:rPr>
          <w:color w:val="002060"/>
        </w:rPr>
      </w:pPr>
      <w:r w:rsidRPr="007D736C">
        <w:rPr>
          <w:color w:val="002060"/>
        </w:rPr>
        <w:t>RISULTATI UFFICIALI GARE DEL 08/10/2021</w:t>
      </w:r>
    </w:p>
    <w:p w14:paraId="220EDAB9"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2EE9A62D"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4222FB14"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87BB45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8E450" w14:textId="77777777" w:rsidR="00A80677" w:rsidRPr="007D736C" w:rsidRDefault="00A80677" w:rsidP="009E2458">
                  <w:pPr>
                    <w:pStyle w:val="headertabella0"/>
                    <w:rPr>
                      <w:color w:val="002060"/>
                    </w:rPr>
                  </w:pPr>
                  <w:r w:rsidRPr="007D736C">
                    <w:rPr>
                      <w:color w:val="002060"/>
                    </w:rPr>
                    <w:t>GIRONE A - 2 Giornata - A</w:t>
                  </w:r>
                </w:p>
              </w:tc>
            </w:tr>
            <w:tr w:rsidR="00A80677" w:rsidRPr="007D736C" w14:paraId="7BB1BF25"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2614C" w14:textId="77777777" w:rsidR="00A80677" w:rsidRPr="007D736C" w:rsidRDefault="00A80677" w:rsidP="009E2458">
                  <w:pPr>
                    <w:pStyle w:val="rowtabella0"/>
                    <w:rPr>
                      <w:color w:val="002060"/>
                    </w:rPr>
                  </w:pPr>
                  <w:r w:rsidRPr="007D736C">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B6579" w14:textId="77777777" w:rsidR="00A80677" w:rsidRPr="007D736C" w:rsidRDefault="00A80677" w:rsidP="009E2458">
                  <w:pPr>
                    <w:pStyle w:val="rowtabella0"/>
                    <w:rPr>
                      <w:color w:val="002060"/>
                    </w:rPr>
                  </w:pPr>
                  <w:r w:rsidRPr="007D736C">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083A8" w14:textId="77777777" w:rsidR="00A80677" w:rsidRPr="007D736C" w:rsidRDefault="00A80677" w:rsidP="009E2458">
                  <w:pPr>
                    <w:pStyle w:val="rowtabella0"/>
                    <w:jc w:val="center"/>
                    <w:rPr>
                      <w:color w:val="002060"/>
                    </w:rPr>
                  </w:pPr>
                  <w:r w:rsidRPr="007D736C">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7C6C9" w14:textId="77777777" w:rsidR="00A80677" w:rsidRPr="007D736C" w:rsidRDefault="00A80677" w:rsidP="009E2458">
                  <w:pPr>
                    <w:pStyle w:val="rowtabella0"/>
                    <w:jc w:val="center"/>
                    <w:rPr>
                      <w:color w:val="002060"/>
                    </w:rPr>
                  </w:pPr>
                  <w:r w:rsidRPr="007D736C">
                    <w:rPr>
                      <w:color w:val="002060"/>
                    </w:rPr>
                    <w:t> </w:t>
                  </w:r>
                </w:p>
              </w:tc>
            </w:tr>
            <w:tr w:rsidR="00A80677" w:rsidRPr="007D736C" w14:paraId="56B02427"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FEDC22" w14:textId="77777777" w:rsidR="00A80677" w:rsidRPr="007D736C" w:rsidRDefault="00A80677" w:rsidP="009E2458">
                  <w:pPr>
                    <w:pStyle w:val="rowtabella0"/>
                    <w:rPr>
                      <w:color w:val="002060"/>
                    </w:rPr>
                  </w:pPr>
                  <w:r w:rsidRPr="007D736C">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50018F" w14:textId="77777777" w:rsidR="00A80677" w:rsidRPr="007D736C" w:rsidRDefault="00A80677" w:rsidP="009E2458">
                  <w:pPr>
                    <w:pStyle w:val="rowtabella0"/>
                    <w:rPr>
                      <w:color w:val="002060"/>
                    </w:rPr>
                  </w:pPr>
                  <w:r w:rsidRPr="007D736C">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589283" w14:textId="77777777" w:rsidR="00A80677" w:rsidRPr="007D736C" w:rsidRDefault="00A80677" w:rsidP="009E2458">
                  <w:pPr>
                    <w:pStyle w:val="rowtabella0"/>
                    <w:jc w:val="center"/>
                    <w:rPr>
                      <w:color w:val="002060"/>
                    </w:rPr>
                  </w:pPr>
                  <w:r w:rsidRPr="007D736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F94A9C" w14:textId="77777777" w:rsidR="00A80677" w:rsidRPr="007D736C" w:rsidRDefault="00A80677" w:rsidP="009E2458">
                  <w:pPr>
                    <w:pStyle w:val="rowtabella0"/>
                    <w:jc w:val="center"/>
                    <w:rPr>
                      <w:color w:val="002060"/>
                    </w:rPr>
                  </w:pPr>
                  <w:r w:rsidRPr="007D736C">
                    <w:rPr>
                      <w:color w:val="002060"/>
                    </w:rPr>
                    <w:t> </w:t>
                  </w:r>
                </w:p>
              </w:tc>
            </w:tr>
            <w:tr w:rsidR="00A80677" w:rsidRPr="007D736C" w14:paraId="68C0BD95"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7E075" w14:textId="77777777" w:rsidR="00A80677" w:rsidRPr="007D736C" w:rsidRDefault="00A80677" w:rsidP="009E2458">
                  <w:pPr>
                    <w:pStyle w:val="rowtabella0"/>
                    <w:rPr>
                      <w:color w:val="002060"/>
                    </w:rPr>
                  </w:pPr>
                  <w:r w:rsidRPr="007D736C">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1ABEBF" w14:textId="77777777" w:rsidR="00A80677" w:rsidRPr="007D736C" w:rsidRDefault="00A80677" w:rsidP="009E2458">
                  <w:pPr>
                    <w:pStyle w:val="rowtabella0"/>
                    <w:rPr>
                      <w:color w:val="002060"/>
                    </w:rPr>
                  </w:pPr>
                  <w:r w:rsidRPr="007D736C">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1481D9" w14:textId="77777777" w:rsidR="00A80677" w:rsidRPr="007D736C" w:rsidRDefault="00A80677" w:rsidP="009E2458">
                  <w:pPr>
                    <w:pStyle w:val="rowtabella0"/>
                    <w:jc w:val="center"/>
                    <w:rPr>
                      <w:color w:val="002060"/>
                    </w:rPr>
                  </w:pPr>
                  <w:r w:rsidRPr="007D736C">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C64136" w14:textId="77777777" w:rsidR="00A80677" w:rsidRPr="007D736C" w:rsidRDefault="00A80677" w:rsidP="009E2458">
                  <w:pPr>
                    <w:pStyle w:val="rowtabella0"/>
                    <w:jc w:val="center"/>
                    <w:rPr>
                      <w:color w:val="002060"/>
                    </w:rPr>
                  </w:pPr>
                  <w:r w:rsidRPr="007D736C">
                    <w:rPr>
                      <w:color w:val="002060"/>
                    </w:rPr>
                    <w:t> </w:t>
                  </w:r>
                </w:p>
              </w:tc>
            </w:tr>
            <w:tr w:rsidR="00A80677" w:rsidRPr="007D736C" w14:paraId="2C062779"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35FED4" w14:textId="77777777" w:rsidR="00A80677" w:rsidRPr="007D736C" w:rsidRDefault="00A80677" w:rsidP="009E2458">
                  <w:pPr>
                    <w:pStyle w:val="rowtabella0"/>
                    <w:rPr>
                      <w:color w:val="002060"/>
                    </w:rPr>
                  </w:pPr>
                  <w:r w:rsidRPr="007D736C">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7DF4F7" w14:textId="77777777" w:rsidR="00A80677" w:rsidRPr="007D736C" w:rsidRDefault="00A80677" w:rsidP="009E2458">
                  <w:pPr>
                    <w:pStyle w:val="rowtabella0"/>
                    <w:rPr>
                      <w:color w:val="002060"/>
                    </w:rPr>
                  </w:pPr>
                  <w:r w:rsidRPr="007D736C">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2B7B6D" w14:textId="77777777" w:rsidR="00A80677" w:rsidRPr="007D736C" w:rsidRDefault="00A80677" w:rsidP="009E2458">
                  <w:pPr>
                    <w:pStyle w:val="rowtabella0"/>
                    <w:jc w:val="center"/>
                    <w:rPr>
                      <w:color w:val="002060"/>
                    </w:rPr>
                  </w:pPr>
                  <w:r w:rsidRPr="007D736C">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2ADA50" w14:textId="77777777" w:rsidR="00A80677" w:rsidRPr="007D736C" w:rsidRDefault="00A80677" w:rsidP="009E2458">
                  <w:pPr>
                    <w:pStyle w:val="rowtabella0"/>
                    <w:jc w:val="center"/>
                    <w:rPr>
                      <w:color w:val="002060"/>
                    </w:rPr>
                  </w:pPr>
                  <w:r w:rsidRPr="007D736C">
                    <w:rPr>
                      <w:color w:val="002060"/>
                    </w:rPr>
                    <w:t> </w:t>
                  </w:r>
                </w:p>
              </w:tc>
            </w:tr>
            <w:tr w:rsidR="00A80677" w:rsidRPr="007D736C" w14:paraId="27EAF0FD"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2522D4" w14:textId="77777777" w:rsidR="00A80677" w:rsidRPr="007D736C" w:rsidRDefault="00A80677" w:rsidP="009E2458">
                  <w:pPr>
                    <w:pStyle w:val="rowtabella0"/>
                    <w:rPr>
                      <w:color w:val="002060"/>
                    </w:rPr>
                  </w:pPr>
                  <w:r w:rsidRPr="007D736C">
                    <w:rPr>
                      <w:color w:val="002060"/>
                    </w:rPr>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5D8A3" w14:textId="77777777" w:rsidR="00A80677" w:rsidRPr="007D736C" w:rsidRDefault="00A80677" w:rsidP="009E2458">
                  <w:pPr>
                    <w:pStyle w:val="rowtabella0"/>
                    <w:rPr>
                      <w:color w:val="002060"/>
                    </w:rPr>
                  </w:pPr>
                  <w:r w:rsidRPr="007D736C">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4B2D8" w14:textId="77777777" w:rsidR="00A80677" w:rsidRPr="007D736C" w:rsidRDefault="00A80677" w:rsidP="009E2458">
                  <w:pPr>
                    <w:pStyle w:val="rowtabella0"/>
                    <w:jc w:val="center"/>
                    <w:rPr>
                      <w:color w:val="002060"/>
                    </w:rPr>
                  </w:pPr>
                  <w:r w:rsidRPr="007D736C">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DD9D7" w14:textId="77777777" w:rsidR="00A80677" w:rsidRPr="007D736C" w:rsidRDefault="00A80677" w:rsidP="009E2458">
                  <w:pPr>
                    <w:pStyle w:val="rowtabella0"/>
                    <w:jc w:val="center"/>
                    <w:rPr>
                      <w:color w:val="002060"/>
                    </w:rPr>
                  </w:pPr>
                  <w:r w:rsidRPr="007D736C">
                    <w:rPr>
                      <w:color w:val="002060"/>
                    </w:rPr>
                    <w:t> </w:t>
                  </w:r>
                </w:p>
              </w:tc>
            </w:tr>
            <w:tr w:rsidR="00A80677" w:rsidRPr="007D736C" w14:paraId="5B2DF83B"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7B2BD241" w14:textId="77777777" w:rsidR="00A80677" w:rsidRPr="007D736C" w:rsidRDefault="00A80677" w:rsidP="009E2458">
                  <w:pPr>
                    <w:pStyle w:val="rowtabella0"/>
                    <w:rPr>
                      <w:color w:val="002060"/>
                    </w:rPr>
                  </w:pPr>
                  <w:r w:rsidRPr="007D736C">
                    <w:rPr>
                      <w:color w:val="002060"/>
                    </w:rPr>
                    <w:t>(1) - disputata il 09/10/2021</w:t>
                  </w:r>
                </w:p>
              </w:tc>
            </w:tr>
          </w:tbl>
          <w:p w14:paraId="0D98C993"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1B6EA67"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9D396" w14:textId="77777777" w:rsidR="00A80677" w:rsidRPr="007D736C" w:rsidRDefault="00A80677" w:rsidP="009E2458">
                  <w:pPr>
                    <w:pStyle w:val="headertabella0"/>
                    <w:rPr>
                      <w:color w:val="002060"/>
                    </w:rPr>
                  </w:pPr>
                  <w:r w:rsidRPr="007D736C">
                    <w:rPr>
                      <w:color w:val="002060"/>
                    </w:rPr>
                    <w:t>GIRONE B - 2 Giornata - A</w:t>
                  </w:r>
                </w:p>
              </w:tc>
            </w:tr>
            <w:tr w:rsidR="00A80677" w:rsidRPr="007D736C" w14:paraId="22D3FDD8"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4B1AC8" w14:textId="77777777" w:rsidR="00A80677" w:rsidRPr="007D736C" w:rsidRDefault="00A80677" w:rsidP="009E2458">
                  <w:pPr>
                    <w:pStyle w:val="rowtabella0"/>
                    <w:rPr>
                      <w:color w:val="002060"/>
                    </w:rPr>
                  </w:pPr>
                  <w:r w:rsidRPr="007D736C">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F2853" w14:textId="77777777" w:rsidR="00A80677" w:rsidRPr="007D736C" w:rsidRDefault="00A80677" w:rsidP="009E2458">
                  <w:pPr>
                    <w:pStyle w:val="rowtabella0"/>
                    <w:rPr>
                      <w:color w:val="002060"/>
                    </w:rPr>
                  </w:pPr>
                  <w:r w:rsidRPr="007D736C">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ABE6F" w14:textId="77777777" w:rsidR="00A80677" w:rsidRPr="007D736C" w:rsidRDefault="00A80677" w:rsidP="009E2458">
                  <w:pPr>
                    <w:pStyle w:val="rowtabella0"/>
                    <w:jc w:val="center"/>
                    <w:rPr>
                      <w:color w:val="002060"/>
                    </w:rPr>
                  </w:pPr>
                  <w:r w:rsidRPr="007D736C">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890B2" w14:textId="77777777" w:rsidR="00A80677" w:rsidRPr="007D736C" w:rsidRDefault="00A80677" w:rsidP="009E2458">
                  <w:pPr>
                    <w:pStyle w:val="rowtabella0"/>
                    <w:jc w:val="center"/>
                    <w:rPr>
                      <w:color w:val="002060"/>
                    </w:rPr>
                  </w:pPr>
                  <w:r w:rsidRPr="007D736C">
                    <w:rPr>
                      <w:color w:val="002060"/>
                    </w:rPr>
                    <w:t> </w:t>
                  </w:r>
                </w:p>
              </w:tc>
            </w:tr>
            <w:tr w:rsidR="00A80677" w:rsidRPr="007D736C" w14:paraId="33657C50"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BE00A4" w14:textId="77777777" w:rsidR="00A80677" w:rsidRPr="007D736C" w:rsidRDefault="00A80677" w:rsidP="009E2458">
                  <w:pPr>
                    <w:pStyle w:val="rowtabella0"/>
                    <w:rPr>
                      <w:color w:val="002060"/>
                    </w:rPr>
                  </w:pPr>
                  <w:r w:rsidRPr="007D736C">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2B5DC2" w14:textId="77777777" w:rsidR="00A80677" w:rsidRPr="007D736C" w:rsidRDefault="00A80677" w:rsidP="009E2458">
                  <w:pPr>
                    <w:pStyle w:val="rowtabella0"/>
                    <w:rPr>
                      <w:color w:val="002060"/>
                    </w:rPr>
                  </w:pPr>
                  <w:r w:rsidRPr="007D736C">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8AE93" w14:textId="77777777" w:rsidR="00A80677" w:rsidRPr="007D736C" w:rsidRDefault="00A80677" w:rsidP="009E2458">
                  <w:pPr>
                    <w:pStyle w:val="rowtabella0"/>
                    <w:jc w:val="center"/>
                    <w:rPr>
                      <w:color w:val="002060"/>
                    </w:rPr>
                  </w:pPr>
                  <w:r w:rsidRPr="007D736C">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0E01BE" w14:textId="77777777" w:rsidR="00A80677" w:rsidRPr="007D736C" w:rsidRDefault="00A80677" w:rsidP="009E2458">
                  <w:pPr>
                    <w:pStyle w:val="rowtabella0"/>
                    <w:jc w:val="center"/>
                    <w:rPr>
                      <w:color w:val="002060"/>
                    </w:rPr>
                  </w:pPr>
                  <w:r w:rsidRPr="007D736C">
                    <w:rPr>
                      <w:color w:val="002060"/>
                    </w:rPr>
                    <w:t> </w:t>
                  </w:r>
                </w:p>
              </w:tc>
            </w:tr>
            <w:tr w:rsidR="00A80677" w:rsidRPr="007D736C" w14:paraId="320840F9"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5EDBEF" w14:textId="77777777" w:rsidR="00A80677" w:rsidRPr="007D736C" w:rsidRDefault="00A80677" w:rsidP="009E2458">
                  <w:pPr>
                    <w:pStyle w:val="rowtabella0"/>
                    <w:rPr>
                      <w:color w:val="002060"/>
                    </w:rPr>
                  </w:pPr>
                  <w:r w:rsidRPr="007D736C">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28359D" w14:textId="77777777" w:rsidR="00A80677" w:rsidRPr="007D736C" w:rsidRDefault="00A80677" w:rsidP="009E2458">
                  <w:pPr>
                    <w:pStyle w:val="rowtabella0"/>
                    <w:rPr>
                      <w:color w:val="002060"/>
                    </w:rPr>
                  </w:pPr>
                  <w:r w:rsidRPr="007D736C">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9DC76A" w14:textId="77777777" w:rsidR="00A80677" w:rsidRPr="007D736C" w:rsidRDefault="00A80677" w:rsidP="009E2458">
                  <w:pPr>
                    <w:pStyle w:val="rowtabella0"/>
                    <w:jc w:val="center"/>
                    <w:rPr>
                      <w:color w:val="002060"/>
                    </w:rPr>
                  </w:pPr>
                  <w:r w:rsidRPr="007D736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7FF41" w14:textId="77777777" w:rsidR="00A80677" w:rsidRPr="007D736C" w:rsidRDefault="00A80677" w:rsidP="009E2458">
                  <w:pPr>
                    <w:pStyle w:val="rowtabella0"/>
                    <w:jc w:val="center"/>
                    <w:rPr>
                      <w:color w:val="002060"/>
                    </w:rPr>
                  </w:pPr>
                  <w:r w:rsidRPr="007D736C">
                    <w:rPr>
                      <w:color w:val="002060"/>
                    </w:rPr>
                    <w:t> </w:t>
                  </w:r>
                </w:p>
              </w:tc>
            </w:tr>
            <w:tr w:rsidR="00A80677" w:rsidRPr="007D736C" w14:paraId="06F21B9F"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B15A91" w14:textId="77777777" w:rsidR="00A80677" w:rsidRPr="007D736C" w:rsidRDefault="00A80677" w:rsidP="009E2458">
                  <w:pPr>
                    <w:pStyle w:val="rowtabella0"/>
                    <w:rPr>
                      <w:color w:val="002060"/>
                    </w:rPr>
                  </w:pPr>
                  <w:r w:rsidRPr="007D736C">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EC1271" w14:textId="77777777" w:rsidR="00A80677" w:rsidRPr="007D736C" w:rsidRDefault="00A80677" w:rsidP="009E2458">
                  <w:pPr>
                    <w:pStyle w:val="rowtabella0"/>
                    <w:rPr>
                      <w:color w:val="002060"/>
                    </w:rPr>
                  </w:pPr>
                  <w:r w:rsidRPr="007D736C">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8C4181" w14:textId="77777777" w:rsidR="00A80677" w:rsidRPr="007D736C" w:rsidRDefault="00A80677" w:rsidP="009E2458">
                  <w:pPr>
                    <w:pStyle w:val="rowtabella0"/>
                    <w:jc w:val="center"/>
                    <w:rPr>
                      <w:color w:val="002060"/>
                    </w:rPr>
                  </w:pPr>
                  <w:r w:rsidRPr="007D736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B9FB7F" w14:textId="77777777" w:rsidR="00A80677" w:rsidRPr="007D736C" w:rsidRDefault="00A80677" w:rsidP="009E2458">
                  <w:pPr>
                    <w:pStyle w:val="rowtabella0"/>
                    <w:jc w:val="center"/>
                    <w:rPr>
                      <w:color w:val="002060"/>
                    </w:rPr>
                  </w:pPr>
                  <w:r w:rsidRPr="007D736C">
                    <w:rPr>
                      <w:color w:val="002060"/>
                    </w:rPr>
                    <w:t> </w:t>
                  </w:r>
                </w:p>
              </w:tc>
            </w:tr>
            <w:tr w:rsidR="00A80677" w:rsidRPr="007D736C" w14:paraId="43333889"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1A4635" w14:textId="77777777" w:rsidR="00A80677" w:rsidRPr="007D736C" w:rsidRDefault="00A80677" w:rsidP="009E2458">
                  <w:pPr>
                    <w:pStyle w:val="rowtabella0"/>
                    <w:rPr>
                      <w:color w:val="002060"/>
                    </w:rPr>
                  </w:pPr>
                  <w:r w:rsidRPr="007D736C">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040F82" w14:textId="77777777" w:rsidR="00A80677" w:rsidRPr="007D736C" w:rsidRDefault="00A80677" w:rsidP="009E2458">
                  <w:pPr>
                    <w:pStyle w:val="rowtabella0"/>
                    <w:rPr>
                      <w:color w:val="002060"/>
                    </w:rPr>
                  </w:pPr>
                  <w:r w:rsidRPr="007D736C">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D3C72B" w14:textId="77777777" w:rsidR="00A80677" w:rsidRPr="007D736C" w:rsidRDefault="00A80677" w:rsidP="009E2458">
                  <w:pPr>
                    <w:pStyle w:val="rowtabella0"/>
                    <w:jc w:val="center"/>
                    <w:rPr>
                      <w:color w:val="002060"/>
                    </w:rPr>
                  </w:pPr>
                  <w:r w:rsidRPr="007D736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8C8766" w14:textId="77777777" w:rsidR="00A80677" w:rsidRPr="007D736C" w:rsidRDefault="00A80677" w:rsidP="009E2458">
                  <w:pPr>
                    <w:pStyle w:val="rowtabella0"/>
                    <w:jc w:val="center"/>
                    <w:rPr>
                      <w:color w:val="002060"/>
                    </w:rPr>
                  </w:pPr>
                  <w:r w:rsidRPr="007D736C">
                    <w:rPr>
                      <w:color w:val="002060"/>
                    </w:rPr>
                    <w:t> </w:t>
                  </w:r>
                </w:p>
              </w:tc>
            </w:tr>
            <w:tr w:rsidR="00A80677" w:rsidRPr="007D736C" w14:paraId="2F71923E"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0CA994" w14:textId="77777777" w:rsidR="00A80677" w:rsidRPr="007D736C" w:rsidRDefault="00A80677" w:rsidP="009E2458">
                  <w:pPr>
                    <w:pStyle w:val="rowtabella0"/>
                    <w:rPr>
                      <w:color w:val="002060"/>
                    </w:rPr>
                  </w:pPr>
                  <w:r w:rsidRPr="007D736C">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24305" w14:textId="77777777" w:rsidR="00A80677" w:rsidRPr="007D736C" w:rsidRDefault="00A80677" w:rsidP="009E2458">
                  <w:pPr>
                    <w:pStyle w:val="rowtabella0"/>
                    <w:rPr>
                      <w:color w:val="002060"/>
                    </w:rPr>
                  </w:pPr>
                  <w:r w:rsidRPr="007D736C">
                    <w:rPr>
                      <w:color w:val="002060"/>
                    </w:rPr>
                    <w:t>- NUOVA OTTRANO 98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1EFC1" w14:textId="77777777" w:rsidR="00A80677" w:rsidRPr="007D736C" w:rsidRDefault="00A80677" w:rsidP="009E2458">
                  <w:pPr>
                    <w:pStyle w:val="rowtabella0"/>
                    <w:jc w:val="center"/>
                    <w:rPr>
                      <w:color w:val="002060"/>
                    </w:rPr>
                  </w:pPr>
                  <w:r w:rsidRPr="007D736C">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7B041" w14:textId="77777777" w:rsidR="00A80677" w:rsidRPr="007D736C" w:rsidRDefault="00A80677" w:rsidP="009E2458">
                  <w:pPr>
                    <w:pStyle w:val="rowtabella0"/>
                    <w:jc w:val="center"/>
                    <w:rPr>
                      <w:color w:val="002060"/>
                    </w:rPr>
                  </w:pPr>
                  <w:r w:rsidRPr="007D736C">
                    <w:rPr>
                      <w:color w:val="002060"/>
                    </w:rPr>
                    <w:t> </w:t>
                  </w:r>
                </w:p>
              </w:tc>
            </w:tr>
          </w:tbl>
          <w:p w14:paraId="33042C44" w14:textId="77777777" w:rsidR="00A80677" w:rsidRPr="007D736C" w:rsidRDefault="00A80677" w:rsidP="009E2458">
            <w:pPr>
              <w:rPr>
                <w:color w:val="002060"/>
              </w:rPr>
            </w:pPr>
          </w:p>
        </w:tc>
      </w:tr>
    </w:tbl>
    <w:p w14:paraId="530707F4"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0E960B01"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6DEE054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905BD" w14:textId="77777777" w:rsidR="00A80677" w:rsidRPr="007D736C" w:rsidRDefault="00A80677" w:rsidP="009E2458">
                  <w:pPr>
                    <w:pStyle w:val="headertabella0"/>
                    <w:rPr>
                      <w:color w:val="002060"/>
                    </w:rPr>
                  </w:pPr>
                  <w:r w:rsidRPr="007D736C">
                    <w:rPr>
                      <w:color w:val="002060"/>
                    </w:rPr>
                    <w:t>GIRONE C - 2 Giornata - A</w:t>
                  </w:r>
                </w:p>
              </w:tc>
            </w:tr>
            <w:tr w:rsidR="00A80677" w:rsidRPr="007D736C" w14:paraId="25FD732F"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4DDBB8" w14:textId="77777777" w:rsidR="00A80677" w:rsidRPr="007D736C" w:rsidRDefault="00A80677" w:rsidP="009E2458">
                  <w:pPr>
                    <w:pStyle w:val="rowtabella0"/>
                    <w:rPr>
                      <w:color w:val="002060"/>
                    </w:rPr>
                  </w:pPr>
                  <w:r w:rsidRPr="007D736C">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31B27" w14:textId="77777777" w:rsidR="00A80677" w:rsidRPr="007D736C" w:rsidRDefault="00A80677" w:rsidP="009E2458">
                  <w:pPr>
                    <w:pStyle w:val="rowtabella0"/>
                    <w:rPr>
                      <w:color w:val="002060"/>
                    </w:rPr>
                  </w:pPr>
                  <w:r w:rsidRPr="007D736C">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583EE" w14:textId="77777777" w:rsidR="00A80677" w:rsidRPr="007D736C" w:rsidRDefault="00A80677" w:rsidP="009E2458">
                  <w:pPr>
                    <w:pStyle w:val="rowtabella0"/>
                    <w:jc w:val="center"/>
                    <w:rPr>
                      <w:color w:val="002060"/>
                    </w:rPr>
                  </w:pPr>
                  <w:r w:rsidRPr="007D736C">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3165B" w14:textId="77777777" w:rsidR="00A80677" w:rsidRPr="007D736C" w:rsidRDefault="00A80677" w:rsidP="009E2458">
                  <w:pPr>
                    <w:pStyle w:val="rowtabella0"/>
                    <w:jc w:val="center"/>
                    <w:rPr>
                      <w:color w:val="002060"/>
                    </w:rPr>
                  </w:pPr>
                  <w:r w:rsidRPr="007D736C">
                    <w:rPr>
                      <w:color w:val="002060"/>
                    </w:rPr>
                    <w:t> </w:t>
                  </w:r>
                </w:p>
              </w:tc>
            </w:tr>
            <w:tr w:rsidR="00A80677" w:rsidRPr="007D736C" w14:paraId="7C76B891"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38888D" w14:textId="77777777" w:rsidR="00A80677" w:rsidRPr="007D736C" w:rsidRDefault="00A80677" w:rsidP="009E2458">
                  <w:pPr>
                    <w:pStyle w:val="rowtabella0"/>
                    <w:rPr>
                      <w:color w:val="002060"/>
                    </w:rPr>
                  </w:pPr>
                  <w:r w:rsidRPr="007D736C">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DB3EB9" w14:textId="77777777" w:rsidR="00A80677" w:rsidRPr="007D736C" w:rsidRDefault="00A80677" w:rsidP="009E2458">
                  <w:pPr>
                    <w:pStyle w:val="rowtabella0"/>
                    <w:rPr>
                      <w:color w:val="002060"/>
                    </w:rPr>
                  </w:pPr>
                  <w:r w:rsidRPr="007D736C">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020D35" w14:textId="77777777" w:rsidR="00A80677" w:rsidRPr="007D736C" w:rsidRDefault="00A80677" w:rsidP="009E2458">
                  <w:pPr>
                    <w:pStyle w:val="rowtabella0"/>
                    <w:jc w:val="center"/>
                    <w:rPr>
                      <w:color w:val="002060"/>
                    </w:rPr>
                  </w:pPr>
                  <w:r w:rsidRPr="007D736C">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C18777" w14:textId="77777777" w:rsidR="00A80677" w:rsidRPr="007D736C" w:rsidRDefault="00A80677" w:rsidP="009E2458">
                  <w:pPr>
                    <w:pStyle w:val="rowtabella0"/>
                    <w:jc w:val="center"/>
                    <w:rPr>
                      <w:color w:val="002060"/>
                    </w:rPr>
                  </w:pPr>
                  <w:r w:rsidRPr="007D736C">
                    <w:rPr>
                      <w:color w:val="002060"/>
                    </w:rPr>
                    <w:t> </w:t>
                  </w:r>
                </w:p>
              </w:tc>
            </w:tr>
            <w:tr w:rsidR="00A80677" w:rsidRPr="007D736C" w14:paraId="1F093FFD"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9398CB" w14:textId="77777777" w:rsidR="00A80677" w:rsidRPr="007D736C" w:rsidRDefault="00A80677" w:rsidP="009E2458">
                  <w:pPr>
                    <w:pStyle w:val="rowtabella0"/>
                    <w:rPr>
                      <w:color w:val="002060"/>
                    </w:rPr>
                  </w:pPr>
                  <w:r w:rsidRPr="007D736C">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59A958" w14:textId="77777777" w:rsidR="00A80677" w:rsidRPr="007D736C" w:rsidRDefault="00A80677" w:rsidP="009E2458">
                  <w:pPr>
                    <w:pStyle w:val="rowtabella0"/>
                    <w:rPr>
                      <w:color w:val="002060"/>
                    </w:rPr>
                  </w:pPr>
                  <w:r w:rsidRPr="007D736C">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269B6" w14:textId="77777777" w:rsidR="00A80677" w:rsidRPr="007D736C" w:rsidRDefault="00A80677" w:rsidP="009E2458">
                  <w:pPr>
                    <w:pStyle w:val="rowtabella0"/>
                    <w:jc w:val="center"/>
                    <w:rPr>
                      <w:color w:val="002060"/>
                    </w:rPr>
                  </w:pPr>
                  <w:r w:rsidRPr="007D736C">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5E55AA" w14:textId="77777777" w:rsidR="00A80677" w:rsidRPr="007D736C" w:rsidRDefault="00A80677" w:rsidP="009E2458">
                  <w:pPr>
                    <w:pStyle w:val="rowtabella0"/>
                    <w:jc w:val="center"/>
                    <w:rPr>
                      <w:color w:val="002060"/>
                    </w:rPr>
                  </w:pPr>
                  <w:r w:rsidRPr="007D736C">
                    <w:rPr>
                      <w:color w:val="002060"/>
                    </w:rPr>
                    <w:t> </w:t>
                  </w:r>
                </w:p>
              </w:tc>
            </w:tr>
            <w:tr w:rsidR="00A80677" w:rsidRPr="007D736C" w14:paraId="7137BC6D" w14:textId="77777777" w:rsidTr="009E245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E88F99" w14:textId="77777777" w:rsidR="00A80677" w:rsidRPr="007D736C" w:rsidRDefault="00A80677" w:rsidP="009E2458">
                  <w:pPr>
                    <w:pStyle w:val="rowtabella0"/>
                    <w:rPr>
                      <w:color w:val="002060"/>
                    </w:rPr>
                  </w:pPr>
                  <w:r w:rsidRPr="007D736C">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D9AD62" w14:textId="77777777" w:rsidR="00A80677" w:rsidRPr="007D736C" w:rsidRDefault="00A80677" w:rsidP="009E2458">
                  <w:pPr>
                    <w:pStyle w:val="rowtabella0"/>
                    <w:rPr>
                      <w:color w:val="002060"/>
                    </w:rPr>
                  </w:pPr>
                  <w:r w:rsidRPr="007D736C">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DD6969" w14:textId="77777777" w:rsidR="00A80677" w:rsidRPr="007D736C" w:rsidRDefault="00A80677" w:rsidP="009E2458">
                  <w:pPr>
                    <w:pStyle w:val="rowtabella0"/>
                    <w:jc w:val="center"/>
                    <w:rPr>
                      <w:color w:val="002060"/>
                    </w:rPr>
                  </w:pPr>
                  <w:r w:rsidRPr="007D736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21AEB2" w14:textId="77777777" w:rsidR="00A80677" w:rsidRPr="007D736C" w:rsidRDefault="00A80677" w:rsidP="009E2458">
                  <w:pPr>
                    <w:pStyle w:val="rowtabella0"/>
                    <w:jc w:val="center"/>
                    <w:rPr>
                      <w:color w:val="002060"/>
                    </w:rPr>
                  </w:pPr>
                  <w:r w:rsidRPr="007D736C">
                    <w:rPr>
                      <w:color w:val="002060"/>
                    </w:rPr>
                    <w:t> </w:t>
                  </w:r>
                </w:p>
              </w:tc>
            </w:tr>
            <w:tr w:rsidR="00A80677" w:rsidRPr="007D736C" w14:paraId="3B6ABA2D"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4492AB" w14:textId="77777777" w:rsidR="00A80677" w:rsidRPr="007D736C" w:rsidRDefault="00A80677" w:rsidP="009E2458">
                  <w:pPr>
                    <w:pStyle w:val="rowtabella0"/>
                    <w:rPr>
                      <w:color w:val="002060"/>
                    </w:rPr>
                  </w:pPr>
                  <w:r w:rsidRPr="007D736C">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B6159" w14:textId="77777777" w:rsidR="00A80677" w:rsidRPr="007D736C" w:rsidRDefault="00A80677" w:rsidP="009E2458">
                  <w:pPr>
                    <w:pStyle w:val="rowtabella0"/>
                    <w:rPr>
                      <w:color w:val="002060"/>
                    </w:rPr>
                  </w:pPr>
                  <w:r w:rsidRPr="007D736C">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241C9" w14:textId="77777777" w:rsidR="00A80677" w:rsidRPr="007D736C" w:rsidRDefault="00A80677" w:rsidP="009E2458">
                  <w:pPr>
                    <w:pStyle w:val="rowtabella0"/>
                    <w:jc w:val="center"/>
                    <w:rPr>
                      <w:color w:val="002060"/>
                    </w:rPr>
                  </w:pPr>
                  <w:r w:rsidRPr="007D736C">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2C48A" w14:textId="77777777" w:rsidR="00A80677" w:rsidRPr="007D736C" w:rsidRDefault="00A80677" w:rsidP="009E2458">
                  <w:pPr>
                    <w:pStyle w:val="rowtabella0"/>
                    <w:jc w:val="center"/>
                    <w:rPr>
                      <w:color w:val="002060"/>
                    </w:rPr>
                  </w:pPr>
                  <w:r w:rsidRPr="007D736C">
                    <w:rPr>
                      <w:color w:val="002060"/>
                    </w:rPr>
                    <w:t> </w:t>
                  </w:r>
                </w:p>
              </w:tc>
            </w:tr>
          </w:tbl>
          <w:p w14:paraId="0875143D" w14:textId="77777777" w:rsidR="00A80677" w:rsidRPr="007D736C" w:rsidRDefault="00A80677" w:rsidP="009E2458">
            <w:pPr>
              <w:rPr>
                <w:color w:val="002060"/>
              </w:rPr>
            </w:pPr>
          </w:p>
        </w:tc>
      </w:tr>
    </w:tbl>
    <w:p w14:paraId="2D30EA99" w14:textId="77777777" w:rsidR="00A80677" w:rsidRPr="007D736C" w:rsidRDefault="00A80677" w:rsidP="00A80677">
      <w:pPr>
        <w:pStyle w:val="breakline"/>
        <w:divId w:val="527259509"/>
        <w:rPr>
          <w:rFonts w:eastAsiaTheme="minorEastAsia"/>
          <w:color w:val="002060"/>
        </w:rPr>
      </w:pPr>
    </w:p>
    <w:p w14:paraId="48A4C320" w14:textId="77777777" w:rsidR="00A80677" w:rsidRPr="007D736C" w:rsidRDefault="00A80677" w:rsidP="00A80677">
      <w:pPr>
        <w:pStyle w:val="breakline"/>
        <w:divId w:val="527259509"/>
        <w:rPr>
          <w:color w:val="002060"/>
        </w:rPr>
      </w:pPr>
    </w:p>
    <w:p w14:paraId="73DE90C4" w14:textId="77777777" w:rsidR="00A80677" w:rsidRPr="007D736C" w:rsidRDefault="00A80677" w:rsidP="00A80677">
      <w:pPr>
        <w:pStyle w:val="titoloprinc0"/>
        <w:divId w:val="527259509"/>
        <w:rPr>
          <w:color w:val="002060"/>
        </w:rPr>
      </w:pPr>
      <w:r w:rsidRPr="007D736C">
        <w:rPr>
          <w:color w:val="002060"/>
        </w:rPr>
        <w:t>GIUDICE SPORTIVO</w:t>
      </w:r>
    </w:p>
    <w:p w14:paraId="3C64AFDB"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7DBB39C0" w14:textId="77777777" w:rsidR="00A80677" w:rsidRPr="007D736C" w:rsidRDefault="00A80677" w:rsidP="00A80677">
      <w:pPr>
        <w:pStyle w:val="titolo10"/>
        <w:divId w:val="527259509"/>
        <w:rPr>
          <w:color w:val="002060"/>
        </w:rPr>
      </w:pPr>
      <w:r w:rsidRPr="007D736C">
        <w:rPr>
          <w:color w:val="002060"/>
        </w:rPr>
        <w:lastRenderedPageBreak/>
        <w:t xml:space="preserve">GARE DEL 8/10/2021 </w:t>
      </w:r>
    </w:p>
    <w:p w14:paraId="12A368BF"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21F633BE"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7D2BB704" w14:textId="77777777" w:rsidR="00A80677" w:rsidRPr="007D736C" w:rsidRDefault="00A80677" w:rsidP="00A80677">
      <w:pPr>
        <w:pStyle w:val="titolo30"/>
        <w:divId w:val="527259509"/>
        <w:rPr>
          <w:color w:val="002060"/>
        </w:rPr>
      </w:pPr>
      <w:r w:rsidRPr="007D736C">
        <w:rPr>
          <w:color w:val="002060"/>
        </w:rPr>
        <w:t xml:space="preserve">DIRIGENTI </w:t>
      </w:r>
    </w:p>
    <w:p w14:paraId="11192119" w14:textId="77777777" w:rsidR="00A80677" w:rsidRPr="007D736C" w:rsidRDefault="00A80677" w:rsidP="00A80677">
      <w:pPr>
        <w:pStyle w:val="titolo20"/>
        <w:divId w:val="527259509"/>
        <w:rPr>
          <w:color w:val="002060"/>
        </w:rPr>
      </w:pPr>
      <w:r w:rsidRPr="007D736C">
        <w:rPr>
          <w:color w:val="002060"/>
        </w:rPr>
        <w:t xml:space="preserve">INIBIZIONE A SVOLGERE OGNI ATTIVITA' FINO AL 10/11/2021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5977D316" w14:textId="77777777" w:rsidTr="00A80677">
        <w:trPr>
          <w:divId w:val="527259509"/>
        </w:trPr>
        <w:tc>
          <w:tcPr>
            <w:tcW w:w="2200" w:type="dxa"/>
            <w:tcMar>
              <w:top w:w="20" w:type="dxa"/>
              <w:left w:w="20" w:type="dxa"/>
              <w:bottom w:w="20" w:type="dxa"/>
              <w:right w:w="20" w:type="dxa"/>
            </w:tcMar>
            <w:vAlign w:val="center"/>
            <w:hideMark/>
          </w:tcPr>
          <w:p w14:paraId="0C176D50" w14:textId="77777777" w:rsidR="00A80677" w:rsidRPr="007D736C" w:rsidRDefault="00A80677" w:rsidP="009E2458">
            <w:pPr>
              <w:pStyle w:val="movimento"/>
              <w:rPr>
                <w:color w:val="002060"/>
              </w:rPr>
            </w:pPr>
            <w:r w:rsidRPr="007D736C">
              <w:rPr>
                <w:color w:val="002060"/>
              </w:rPr>
              <w:t>CONTIGIANI MATTEO</w:t>
            </w:r>
          </w:p>
        </w:tc>
        <w:tc>
          <w:tcPr>
            <w:tcW w:w="2200" w:type="dxa"/>
            <w:tcMar>
              <w:top w:w="20" w:type="dxa"/>
              <w:left w:w="20" w:type="dxa"/>
              <w:bottom w:w="20" w:type="dxa"/>
              <w:right w:w="20" w:type="dxa"/>
            </w:tcMar>
            <w:vAlign w:val="center"/>
            <w:hideMark/>
          </w:tcPr>
          <w:p w14:paraId="79C9567F" w14:textId="77777777" w:rsidR="00A80677" w:rsidRPr="007D736C" w:rsidRDefault="00A80677" w:rsidP="009E2458">
            <w:pPr>
              <w:pStyle w:val="movimento2"/>
              <w:rPr>
                <w:color w:val="002060"/>
              </w:rPr>
            </w:pPr>
            <w:r w:rsidRPr="007D736C">
              <w:rPr>
                <w:color w:val="002060"/>
              </w:rPr>
              <w:t xml:space="preserve">(INVICTA FUTSAL MACERATA) </w:t>
            </w:r>
          </w:p>
        </w:tc>
        <w:tc>
          <w:tcPr>
            <w:tcW w:w="800" w:type="dxa"/>
            <w:tcMar>
              <w:top w:w="20" w:type="dxa"/>
              <w:left w:w="20" w:type="dxa"/>
              <w:bottom w:w="20" w:type="dxa"/>
              <w:right w:w="20" w:type="dxa"/>
            </w:tcMar>
            <w:vAlign w:val="center"/>
            <w:hideMark/>
          </w:tcPr>
          <w:p w14:paraId="3C084E6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5B5BB63"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7E28E3F" w14:textId="77777777" w:rsidR="00A80677" w:rsidRPr="007D736C" w:rsidRDefault="00A80677" w:rsidP="009E2458">
            <w:pPr>
              <w:pStyle w:val="movimento2"/>
              <w:rPr>
                <w:color w:val="002060"/>
              </w:rPr>
            </w:pPr>
            <w:r w:rsidRPr="007D736C">
              <w:rPr>
                <w:color w:val="002060"/>
              </w:rPr>
              <w:t> </w:t>
            </w:r>
          </w:p>
        </w:tc>
      </w:tr>
    </w:tbl>
    <w:p w14:paraId="64E9E8C7"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Espulso per comportamento offensivo nei confronti dell'arbitro, alla notifica del provvedimento pronunciava frasi irriguardose e minacciose nei confronti dello stesso. Al termine della gara rientrava sul terreno di gioco per reiterare la condotta sopra descritta desistendo solo all'ingresso del direttore di gara nello spogliatoio. </w:t>
      </w:r>
    </w:p>
    <w:p w14:paraId="7C9408CF" w14:textId="77777777" w:rsidR="00A80677" w:rsidRPr="007D736C" w:rsidRDefault="00A80677" w:rsidP="00A80677">
      <w:pPr>
        <w:pStyle w:val="titolo30"/>
        <w:divId w:val="527259509"/>
        <w:rPr>
          <w:color w:val="002060"/>
        </w:rPr>
      </w:pPr>
      <w:r w:rsidRPr="007D736C">
        <w:rPr>
          <w:color w:val="002060"/>
        </w:rPr>
        <w:t xml:space="preserve">MASSAGGIATORI </w:t>
      </w:r>
    </w:p>
    <w:p w14:paraId="5622EA54" w14:textId="77777777" w:rsidR="00A80677" w:rsidRPr="007D736C" w:rsidRDefault="00A80677" w:rsidP="00A80677">
      <w:pPr>
        <w:pStyle w:val="titolo20"/>
        <w:divId w:val="527259509"/>
        <w:rPr>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B1CA6DC" w14:textId="77777777" w:rsidTr="00A80677">
        <w:trPr>
          <w:divId w:val="527259509"/>
        </w:trPr>
        <w:tc>
          <w:tcPr>
            <w:tcW w:w="2200" w:type="dxa"/>
            <w:tcMar>
              <w:top w:w="20" w:type="dxa"/>
              <w:left w:w="20" w:type="dxa"/>
              <w:bottom w:w="20" w:type="dxa"/>
              <w:right w:w="20" w:type="dxa"/>
            </w:tcMar>
            <w:vAlign w:val="center"/>
            <w:hideMark/>
          </w:tcPr>
          <w:p w14:paraId="14847F8C" w14:textId="77777777" w:rsidR="00A80677" w:rsidRPr="007D736C" w:rsidRDefault="00A80677" w:rsidP="009E2458">
            <w:pPr>
              <w:pStyle w:val="movimento"/>
              <w:rPr>
                <w:color w:val="002060"/>
              </w:rPr>
            </w:pPr>
            <w:r w:rsidRPr="007D736C">
              <w:rPr>
                <w:color w:val="002060"/>
              </w:rPr>
              <w:t>LUCA CRISTIAN</w:t>
            </w:r>
          </w:p>
        </w:tc>
        <w:tc>
          <w:tcPr>
            <w:tcW w:w="2200" w:type="dxa"/>
            <w:tcMar>
              <w:top w:w="20" w:type="dxa"/>
              <w:left w:w="20" w:type="dxa"/>
              <w:bottom w:w="20" w:type="dxa"/>
              <w:right w:w="20" w:type="dxa"/>
            </w:tcMar>
            <w:vAlign w:val="center"/>
            <w:hideMark/>
          </w:tcPr>
          <w:p w14:paraId="3A1DC7F8" w14:textId="77777777" w:rsidR="00A80677" w:rsidRPr="007D736C" w:rsidRDefault="00A80677" w:rsidP="009E2458">
            <w:pPr>
              <w:pStyle w:val="movimento2"/>
              <w:rPr>
                <w:color w:val="002060"/>
              </w:rPr>
            </w:pPr>
            <w:r w:rsidRPr="007D736C">
              <w:rPr>
                <w:color w:val="002060"/>
              </w:rPr>
              <w:t xml:space="preserve">(FUTSAL CAMPIGLIONE) </w:t>
            </w:r>
          </w:p>
        </w:tc>
        <w:tc>
          <w:tcPr>
            <w:tcW w:w="800" w:type="dxa"/>
            <w:tcMar>
              <w:top w:w="20" w:type="dxa"/>
              <w:left w:w="20" w:type="dxa"/>
              <w:bottom w:w="20" w:type="dxa"/>
              <w:right w:w="20" w:type="dxa"/>
            </w:tcMar>
            <w:vAlign w:val="center"/>
            <w:hideMark/>
          </w:tcPr>
          <w:p w14:paraId="238D521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F92B31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9EC58EF" w14:textId="77777777" w:rsidR="00A80677" w:rsidRPr="007D736C" w:rsidRDefault="00A80677" w:rsidP="009E2458">
            <w:pPr>
              <w:pStyle w:val="movimento2"/>
              <w:rPr>
                <w:color w:val="002060"/>
              </w:rPr>
            </w:pPr>
            <w:r w:rsidRPr="007D736C">
              <w:rPr>
                <w:color w:val="002060"/>
              </w:rPr>
              <w:t> </w:t>
            </w:r>
          </w:p>
        </w:tc>
      </w:tr>
    </w:tbl>
    <w:p w14:paraId="553A1E30" w14:textId="77777777" w:rsidR="00A80677" w:rsidRPr="007D736C" w:rsidRDefault="00A80677" w:rsidP="00A80677">
      <w:pPr>
        <w:pStyle w:val="titolo30"/>
        <w:divId w:val="527259509"/>
        <w:rPr>
          <w:rFonts w:eastAsiaTheme="minorEastAsia"/>
          <w:color w:val="002060"/>
        </w:rPr>
      </w:pPr>
      <w:r w:rsidRPr="007D736C">
        <w:rPr>
          <w:color w:val="002060"/>
        </w:rPr>
        <w:t xml:space="preserve">ALLENATORI </w:t>
      </w:r>
    </w:p>
    <w:p w14:paraId="31A4F03B" w14:textId="77777777" w:rsidR="00A80677" w:rsidRPr="007D736C" w:rsidRDefault="00A80677" w:rsidP="00A80677">
      <w:pPr>
        <w:pStyle w:val="titolo20"/>
        <w:divId w:val="527259509"/>
        <w:rPr>
          <w:color w:val="002060"/>
        </w:rPr>
      </w:pPr>
      <w:r w:rsidRPr="007D736C">
        <w:rPr>
          <w:color w:val="002060"/>
        </w:rPr>
        <w:t xml:space="preserve">SQUALIFICA FINO AL 20/10/2021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84599CD" w14:textId="77777777" w:rsidTr="00A80677">
        <w:trPr>
          <w:divId w:val="527259509"/>
        </w:trPr>
        <w:tc>
          <w:tcPr>
            <w:tcW w:w="2200" w:type="dxa"/>
            <w:tcMar>
              <w:top w:w="20" w:type="dxa"/>
              <w:left w:w="20" w:type="dxa"/>
              <w:bottom w:w="20" w:type="dxa"/>
              <w:right w:w="20" w:type="dxa"/>
            </w:tcMar>
            <w:vAlign w:val="center"/>
            <w:hideMark/>
          </w:tcPr>
          <w:p w14:paraId="1FA0C447" w14:textId="77777777" w:rsidR="00A80677" w:rsidRPr="007D736C" w:rsidRDefault="00A80677" w:rsidP="009E2458">
            <w:pPr>
              <w:pStyle w:val="movimento"/>
              <w:rPr>
                <w:color w:val="002060"/>
              </w:rPr>
            </w:pPr>
            <w:r w:rsidRPr="007D736C">
              <w:rPr>
                <w:color w:val="002060"/>
              </w:rPr>
              <w:t>LATTANZI PAOLO</w:t>
            </w:r>
          </w:p>
        </w:tc>
        <w:tc>
          <w:tcPr>
            <w:tcW w:w="2200" w:type="dxa"/>
            <w:tcMar>
              <w:top w:w="20" w:type="dxa"/>
              <w:left w:w="20" w:type="dxa"/>
              <w:bottom w:w="20" w:type="dxa"/>
              <w:right w:w="20" w:type="dxa"/>
            </w:tcMar>
            <w:vAlign w:val="center"/>
            <w:hideMark/>
          </w:tcPr>
          <w:p w14:paraId="75969E26" w14:textId="77777777" w:rsidR="00A80677" w:rsidRPr="007D736C" w:rsidRDefault="00A80677" w:rsidP="009E2458">
            <w:pPr>
              <w:pStyle w:val="movimento2"/>
              <w:rPr>
                <w:color w:val="002060"/>
              </w:rPr>
            </w:pPr>
            <w:r w:rsidRPr="007D736C">
              <w:rPr>
                <w:color w:val="002060"/>
              </w:rPr>
              <w:t xml:space="preserve">(FUTSAL CAMPIGLIONE) </w:t>
            </w:r>
          </w:p>
        </w:tc>
        <w:tc>
          <w:tcPr>
            <w:tcW w:w="800" w:type="dxa"/>
            <w:tcMar>
              <w:top w:w="20" w:type="dxa"/>
              <w:left w:w="20" w:type="dxa"/>
              <w:bottom w:w="20" w:type="dxa"/>
              <w:right w:w="20" w:type="dxa"/>
            </w:tcMar>
            <w:vAlign w:val="center"/>
            <w:hideMark/>
          </w:tcPr>
          <w:p w14:paraId="2E3E072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CA513A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3EF8ECA" w14:textId="77777777" w:rsidR="00A80677" w:rsidRPr="007D736C" w:rsidRDefault="00A80677" w:rsidP="009E2458">
            <w:pPr>
              <w:pStyle w:val="movimento2"/>
              <w:rPr>
                <w:color w:val="002060"/>
              </w:rPr>
            </w:pPr>
            <w:r w:rsidRPr="007D736C">
              <w:rPr>
                <w:color w:val="002060"/>
              </w:rPr>
              <w:t> </w:t>
            </w:r>
          </w:p>
        </w:tc>
      </w:tr>
    </w:tbl>
    <w:p w14:paraId="412A0CB6"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Per proteste. Allontanato. </w:t>
      </w:r>
    </w:p>
    <w:p w14:paraId="053687A6" w14:textId="77777777" w:rsidR="00A80677" w:rsidRPr="007D736C" w:rsidRDefault="00A80677" w:rsidP="00A80677">
      <w:pPr>
        <w:pStyle w:val="titolo20"/>
        <w:divId w:val="527259509"/>
        <w:rPr>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5CA4B45" w14:textId="77777777" w:rsidTr="00A80677">
        <w:trPr>
          <w:divId w:val="527259509"/>
        </w:trPr>
        <w:tc>
          <w:tcPr>
            <w:tcW w:w="2200" w:type="dxa"/>
            <w:tcMar>
              <w:top w:w="20" w:type="dxa"/>
              <w:left w:w="20" w:type="dxa"/>
              <w:bottom w:w="20" w:type="dxa"/>
              <w:right w:w="20" w:type="dxa"/>
            </w:tcMar>
            <w:vAlign w:val="center"/>
            <w:hideMark/>
          </w:tcPr>
          <w:p w14:paraId="17FEA381" w14:textId="77777777" w:rsidR="00A80677" w:rsidRPr="007D736C" w:rsidRDefault="00A80677" w:rsidP="009E2458">
            <w:pPr>
              <w:pStyle w:val="movimento"/>
              <w:rPr>
                <w:color w:val="002060"/>
              </w:rPr>
            </w:pPr>
            <w:r w:rsidRPr="007D736C">
              <w:rPr>
                <w:color w:val="002060"/>
              </w:rPr>
              <w:t>PIERINI MARCO</w:t>
            </w:r>
          </w:p>
        </w:tc>
        <w:tc>
          <w:tcPr>
            <w:tcW w:w="2200" w:type="dxa"/>
            <w:tcMar>
              <w:top w:w="20" w:type="dxa"/>
              <w:left w:w="20" w:type="dxa"/>
              <w:bottom w:w="20" w:type="dxa"/>
              <w:right w:w="20" w:type="dxa"/>
            </w:tcMar>
            <w:vAlign w:val="center"/>
            <w:hideMark/>
          </w:tcPr>
          <w:p w14:paraId="1ED3482F" w14:textId="77777777" w:rsidR="00A80677" w:rsidRPr="007D736C" w:rsidRDefault="00A80677" w:rsidP="009E2458">
            <w:pPr>
              <w:pStyle w:val="movimento2"/>
              <w:rPr>
                <w:color w:val="002060"/>
              </w:rPr>
            </w:pPr>
            <w:r w:rsidRPr="007D736C">
              <w:rPr>
                <w:color w:val="002060"/>
              </w:rPr>
              <w:t xml:space="preserve">(FUTSAL MONTEMARCIANO C5) </w:t>
            </w:r>
          </w:p>
        </w:tc>
        <w:tc>
          <w:tcPr>
            <w:tcW w:w="800" w:type="dxa"/>
            <w:tcMar>
              <w:top w:w="20" w:type="dxa"/>
              <w:left w:w="20" w:type="dxa"/>
              <w:bottom w:w="20" w:type="dxa"/>
              <w:right w:w="20" w:type="dxa"/>
            </w:tcMar>
            <w:vAlign w:val="center"/>
            <w:hideMark/>
          </w:tcPr>
          <w:p w14:paraId="2A84EF0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8D2524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7AB683A" w14:textId="77777777" w:rsidR="00A80677" w:rsidRPr="007D736C" w:rsidRDefault="00A80677" w:rsidP="009E2458">
            <w:pPr>
              <w:pStyle w:val="movimento2"/>
              <w:rPr>
                <w:color w:val="002060"/>
              </w:rPr>
            </w:pPr>
            <w:r w:rsidRPr="007D736C">
              <w:rPr>
                <w:color w:val="002060"/>
              </w:rPr>
              <w:t> </w:t>
            </w:r>
          </w:p>
        </w:tc>
      </w:tr>
    </w:tbl>
    <w:p w14:paraId="0CB65383" w14:textId="77777777" w:rsidR="00A80677" w:rsidRPr="007D736C" w:rsidRDefault="00A80677" w:rsidP="00A80677">
      <w:pPr>
        <w:pStyle w:val="titolo30"/>
        <w:divId w:val="527259509"/>
        <w:rPr>
          <w:rFonts w:eastAsiaTheme="minorEastAsia"/>
          <w:color w:val="002060"/>
        </w:rPr>
      </w:pPr>
      <w:r w:rsidRPr="007D736C">
        <w:rPr>
          <w:color w:val="002060"/>
        </w:rPr>
        <w:t xml:space="preserve">CALCIATORI ESPULSI </w:t>
      </w:r>
    </w:p>
    <w:p w14:paraId="49AE79F8" w14:textId="77777777" w:rsidR="00A80677" w:rsidRPr="007D736C" w:rsidRDefault="00A80677" w:rsidP="00A80677">
      <w:pPr>
        <w:pStyle w:val="titolo20"/>
        <w:divId w:val="527259509"/>
        <w:rPr>
          <w:color w:val="002060"/>
        </w:rPr>
      </w:pPr>
      <w:r w:rsidRPr="007D736C">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2D3AF195" w14:textId="77777777" w:rsidTr="00A80677">
        <w:trPr>
          <w:divId w:val="527259509"/>
        </w:trPr>
        <w:tc>
          <w:tcPr>
            <w:tcW w:w="2200" w:type="dxa"/>
            <w:tcMar>
              <w:top w:w="20" w:type="dxa"/>
              <w:left w:w="20" w:type="dxa"/>
              <w:bottom w:w="20" w:type="dxa"/>
              <w:right w:w="20" w:type="dxa"/>
            </w:tcMar>
            <w:vAlign w:val="center"/>
            <w:hideMark/>
          </w:tcPr>
          <w:p w14:paraId="4589ED78" w14:textId="77777777" w:rsidR="00A80677" w:rsidRPr="007D736C" w:rsidRDefault="00A80677" w:rsidP="009E2458">
            <w:pPr>
              <w:pStyle w:val="movimento"/>
              <w:rPr>
                <w:color w:val="002060"/>
              </w:rPr>
            </w:pPr>
            <w:r w:rsidRPr="007D736C">
              <w:rPr>
                <w:color w:val="002060"/>
              </w:rPr>
              <w:t>LAMBERTI PIERPAOLO MARIA</w:t>
            </w:r>
          </w:p>
        </w:tc>
        <w:tc>
          <w:tcPr>
            <w:tcW w:w="2200" w:type="dxa"/>
            <w:tcMar>
              <w:top w:w="20" w:type="dxa"/>
              <w:left w:w="20" w:type="dxa"/>
              <w:bottom w:w="20" w:type="dxa"/>
              <w:right w:w="20" w:type="dxa"/>
            </w:tcMar>
            <w:vAlign w:val="center"/>
            <w:hideMark/>
          </w:tcPr>
          <w:p w14:paraId="5767EE48" w14:textId="77777777" w:rsidR="00A80677" w:rsidRPr="007D736C" w:rsidRDefault="00A80677" w:rsidP="009E2458">
            <w:pPr>
              <w:pStyle w:val="movimento2"/>
              <w:rPr>
                <w:color w:val="002060"/>
              </w:rPr>
            </w:pPr>
            <w:r w:rsidRPr="007D736C">
              <w:rPr>
                <w:color w:val="002060"/>
              </w:rPr>
              <w:t xml:space="preserve">(VERBENA C5 ANCONA) </w:t>
            </w:r>
          </w:p>
        </w:tc>
        <w:tc>
          <w:tcPr>
            <w:tcW w:w="800" w:type="dxa"/>
            <w:tcMar>
              <w:top w:w="20" w:type="dxa"/>
              <w:left w:w="20" w:type="dxa"/>
              <w:bottom w:w="20" w:type="dxa"/>
              <w:right w:w="20" w:type="dxa"/>
            </w:tcMar>
            <w:vAlign w:val="center"/>
            <w:hideMark/>
          </w:tcPr>
          <w:p w14:paraId="492D2A4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4BAE13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05FFB5C" w14:textId="77777777" w:rsidR="00A80677" w:rsidRPr="007D736C" w:rsidRDefault="00A80677" w:rsidP="009E2458">
            <w:pPr>
              <w:pStyle w:val="movimento2"/>
              <w:rPr>
                <w:color w:val="002060"/>
              </w:rPr>
            </w:pPr>
            <w:r w:rsidRPr="007D736C">
              <w:rPr>
                <w:color w:val="002060"/>
              </w:rPr>
              <w:t> </w:t>
            </w:r>
          </w:p>
        </w:tc>
      </w:tr>
    </w:tbl>
    <w:p w14:paraId="4952B007"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Espulso per doppia ammonizione alla notifica del provvedimento teneva un comportamento irriguardoso nei confronti dell'arbitro. </w:t>
      </w:r>
    </w:p>
    <w:p w14:paraId="0437E0A7" w14:textId="77777777" w:rsidR="00A80677" w:rsidRPr="007D736C" w:rsidRDefault="00A80677" w:rsidP="00A80677">
      <w:pPr>
        <w:pStyle w:val="titolo30"/>
        <w:divId w:val="527259509"/>
        <w:rPr>
          <w:color w:val="002060"/>
        </w:rPr>
      </w:pPr>
      <w:r w:rsidRPr="007D736C">
        <w:rPr>
          <w:color w:val="002060"/>
        </w:rPr>
        <w:t xml:space="preserve">CALCIATORI NON ESPULSI </w:t>
      </w:r>
    </w:p>
    <w:p w14:paraId="6EB20D8E" w14:textId="77777777" w:rsidR="00A80677" w:rsidRPr="007D736C" w:rsidRDefault="00A80677" w:rsidP="00A80677">
      <w:pPr>
        <w:pStyle w:val="titolo20"/>
        <w:divId w:val="527259509"/>
        <w:rPr>
          <w:color w:val="002060"/>
        </w:rPr>
      </w:pPr>
      <w:r w:rsidRPr="007D736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09523AA7" w14:textId="77777777" w:rsidTr="00A80677">
        <w:trPr>
          <w:divId w:val="527259509"/>
        </w:trPr>
        <w:tc>
          <w:tcPr>
            <w:tcW w:w="2200" w:type="dxa"/>
            <w:tcMar>
              <w:top w:w="20" w:type="dxa"/>
              <w:left w:w="20" w:type="dxa"/>
              <w:bottom w:w="20" w:type="dxa"/>
              <w:right w:w="20" w:type="dxa"/>
            </w:tcMar>
            <w:vAlign w:val="center"/>
            <w:hideMark/>
          </w:tcPr>
          <w:p w14:paraId="3FBEE4D7" w14:textId="77777777" w:rsidR="00A80677" w:rsidRPr="007D736C" w:rsidRDefault="00A80677" w:rsidP="009E2458">
            <w:pPr>
              <w:pStyle w:val="movimento"/>
              <w:rPr>
                <w:color w:val="002060"/>
              </w:rPr>
            </w:pPr>
            <w:r w:rsidRPr="007D736C">
              <w:rPr>
                <w:color w:val="002060"/>
              </w:rPr>
              <w:t>MEDEI LEONARDO</w:t>
            </w:r>
          </w:p>
        </w:tc>
        <w:tc>
          <w:tcPr>
            <w:tcW w:w="2200" w:type="dxa"/>
            <w:tcMar>
              <w:top w:w="20" w:type="dxa"/>
              <w:left w:w="20" w:type="dxa"/>
              <w:bottom w:w="20" w:type="dxa"/>
              <w:right w:w="20" w:type="dxa"/>
            </w:tcMar>
            <w:vAlign w:val="center"/>
            <w:hideMark/>
          </w:tcPr>
          <w:p w14:paraId="195DE772" w14:textId="77777777" w:rsidR="00A80677" w:rsidRPr="007D736C" w:rsidRDefault="00A80677" w:rsidP="009E2458">
            <w:pPr>
              <w:pStyle w:val="movimento2"/>
              <w:rPr>
                <w:color w:val="002060"/>
              </w:rPr>
            </w:pPr>
            <w:r w:rsidRPr="007D736C">
              <w:rPr>
                <w:color w:val="002060"/>
              </w:rPr>
              <w:t xml:space="preserve">(AURORA TREIA) </w:t>
            </w:r>
          </w:p>
        </w:tc>
        <w:tc>
          <w:tcPr>
            <w:tcW w:w="800" w:type="dxa"/>
            <w:tcMar>
              <w:top w:w="20" w:type="dxa"/>
              <w:left w:w="20" w:type="dxa"/>
              <w:bottom w:w="20" w:type="dxa"/>
              <w:right w:w="20" w:type="dxa"/>
            </w:tcMar>
            <w:vAlign w:val="center"/>
            <w:hideMark/>
          </w:tcPr>
          <w:p w14:paraId="4284C40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A6007B1" w14:textId="77777777" w:rsidR="00A80677" w:rsidRPr="007D736C" w:rsidRDefault="00A80677" w:rsidP="009E2458">
            <w:pPr>
              <w:pStyle w:val="movimento"/>
              <w:rPr>
                <w:color w:val="002060"/>
              </w:rPr>
            </w:pPr>
            <w:r w:rsidRPr="007D736C">
              <w:rPr>
                <w:color w:val="002060"/>
              </w:rPr>
              <w:t>NUNZI MATTEO</w:t>
            </w:r>
          </w:p>
        </w:tc>
        <w:tc>
          <w:tcPr>
            <w:tcW w:w="2200" w:type="dxa"/>
            <w:tcMar>
              <w:top w:w="20" w:type="dxa"/>
              <w:left w:w="20" w:type="dxa"/>
              <w:bottom w:w="20" w:type="dxa"/>
              <w:right w:w="20" w:type="dxa"/>
            </w:tcMar>
            <w:vAlign w:val="center"/>
            <w:hideMark/>
          </w:tcPr>
          <w:p w14:paraId="51140D62" w14:textId="77777777" w:rsidR="00A80677" w:rsidRPr="007D736C" w:rsidRDefault="00A80677" w:rsidP="009E2458">
            <w:pPr>
              <w:pStyle w:val="movimento2"/>
              <w:rPr>
                <w:color w:val="002060"/>
              </w:rPr>
            </w:pPr>
            <w:r w:rsidRPr="007D736C">
              <w:rPr>
                <w:color w:val="002060"/>
              </w:rPr>
              <w:t xml:space="preserve">(BORGOROSSO TOLENTINO) </w:t>
            </w:r>
          </w:p>
        </w:tc>
      </w:tr>
      <w:tr w:rsidR="00A80677" w:rsidRPr="007D736C" w14:paraId="7B1E50AE" w14:textId="77777777" w:rsidTr="00A80677">
        <w:trPr>
          <w:divId w:val="527259509"/>
        </w:trPr>
        <w:tc>
          <w:tcPr>
            <w:tcW w:w="2200" w:type="dxa"/>
            <w:tcMar>
              <w:top w:w="20" w:type="dxa"/>
              <w:left w:w="20" w:type="dxa"/>
              <w:bottom w:w="20" w:type="dxa"/>
              <w:right w:w="20" w:type="dxa"/>
            </w:tcMar>
            <w:vAlign w:val="center"/>
            <w:hideMark/>
          </w:tcPr>
          <w:p w14:paraId="32A0C82C" w14:textId="77777777" w:rsidR="00A80677" w:rsidRPr="007D736C" w:rsidRDefault="00A80677" w:rsidP="009E2458">
            <w:pPr>
              <w:pStyle w:val="movimento"/>
              <w:rPr>
                <w:color w:val="002060"/>
              </w:rPr>
            </w:pPr>
            <w:r w:rsidRPr="007D736C">
              <w:rPr>
                <w:color w:val="002060"/>
              </w:rPr>
              <w:t>CIOTTI ALESSANDRO</w:t>
            </w:r>
          </w:p>
        </w:tc>
        <w:tc>
          <w:tcPr>
            <w:tcW w:w="2200" w:type="dxa"/>
            <w:tcMar>
              <w:top w:w="20" w:type="dxa"/>
              <w:left w:w="20" w:type="dxa"/>
              <w:bottom w:w="20" w:type="dxa"/>
              <w:right w:w="20" w:type="dxa"/>
            </w:tcMar>
            <w:vAlign w:val="center"/>
            <w:hideMark/>
          </w:tcPr>
          <w:p w14:paraId="5D2C1FF7" w14:textId="77777777" w:rsidR="00A80677" w:rsidRPr="007D736C" w:rsidRDefault="00A80677" w:rsidP="009E2458">
            <w:pPr>
              <w:pStyle w:val="movimento2"/>
              <w:rPr>
                <w:color w:val="002060"/>
              </w:rPr>
            </w:pPr>
            <w:r w:rsidRPr="007D736C">
              <w:rPr>
                <w:color w:val="002060"/>
              </w:rPr>
              <w:t xml:space="preserve">(CSI STELLA A.S.D.) </w:t>
            </w:r>
          </w:p>
        </w:tc>
        <w:tc>
          <w:tcPr>
            <w:tcW w:w="800" w:type="dxa"/>
            <w:tcMar>
              <w:top w:w="20" w:type="dxa"/>
              <w:left w:w="20" w:type="dxa"/>
              <w:bottom w:w="20" w:type="dxa"/>
              <w:right w:w="20" w:type="dxa"/>
            </w:tcMar>
            <w:vAlign w:val="center"/>
            <w:hideMark/>
          </w:tcPr>
          <w:p w14:paraId="00D33AB9"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2808594" w14:textId="77777777" w:rsidR="00A80677" w:rsidRPr="007D736C" w:rsidRDefault="00A80677" w:rsidP="009E2458">
            <w:pPr>
              <w:pStyle w:val="movimento"/>
              <w:rPr>
                <w:color w:val="002060"/>
              </w:rPr>
            </w:pPr>
            <w:r w:rsidRPr="007D736C">
              <w:rPr>
                <w:color w:val="002060"/>
              </w:rPr>
              <w:t>PASQUARE ANDREA</w:t>
            </w:r>
          </w:p>
        </w:tc>
        <w:tc>
          <w:tcPr>
            <w:tcW w:w="2200" w:type="dxa"/>
            <w:tcMar>
              <w:top w:w="20" w:type="dxa"/>
              <w:left w:w="20" w:type="dxa"/>
              <w:bottom w:w="20" w:type="dxa"/>
              <w:right w:w="20" w:type="dxa"/>
            </w:tcMar>
            <w:vAlign w:val="center"/>
            <w:hideMark/>
          </w:tcPr>
          <w:p w14:paraId="57914559" w14:textId="77777777" w:rsidR="00A80677" w:rsidRPr="007D736C" w:rsidRDefault="00A80677" w:rsidP="009E2458">
            <w:pPr>
              <w:pStyle w:val="movimento2"/>
              <w:rPr>
                <w:color w:val="002060"/>
              </w:rPr>
            </w:pPr>
            <w:r w:rsidRPr="007D736C">
              <w:rPr>
                <w:color w:val="002060"/>
              </w:rPr>
              <w:t xml:space="preserve">(FUTSAL CAMPIGLIONE) </w:t>
            </w:r>
          </w:p>
        </w:tc>
      </w:tr>
      <w:tr w:rsidR="00A80677" w:rsidRPr="007D736C" w14:paraId="3EFF5D09" w14:textId="77777777" w:rsidTr="00A80677">
        <w:trPr>
          <w:divId w:val="527259509"/>
        </w:trPr>
        <w:tc>
          <w:tcPr>
            <w:tcW w:w="2200" w:type="dxa"/>
            <w:tcMar>
              <w:top w:w="20" w:type="dxa"/>
              <w:left w:w="20" w:type="dxa"/>
              <w:bottom w:w="20" w:type="dxa"/>
              <w:right w:w="20" w:type="dxa"/>
            </w:tcMar>
            <w:vAlign w:val="center"/>
            <w:hideMark/>
          </w:tcPr>
          <w:p w14:paraId="550A0BE3" w14:textId="77777777" w:rsidR="00A80677" w:rsidRPr="007D736C" w:rsidRDefault="00A80677" w:rsidP="009E2458">
            <w:pPr>
              <w:pStyle w:val="movimento"/>
              <w:rPr>
                <w:color w:val="002060"/>
              </w:rPr>
            </w:pPr>
            <w:r w:rsidRPr="007D736C">
              <w:rPr>
                <w:color w:val="002060"/>
              </w:rPr>
              <w:t>BAJO LORENZO</w:t>
            </w:r>
          </w:p>
        </w:tc>
        <w:tc>
          <w:tcPr>
            <w:tcW w:w="2200" w:type="dxa"/>
            <w:tcMar>
              <w:top w:w="20" w:type="dxa"/>
              <w:left w:w="20" w:type="dxa"/>
              <w:bottom w:w="20" w:type="dxa"/>
              <w:right w:w="20" w:type="dxa"/>
            </w:tcMar>
            <w:vAlign w:val="center"/>
            <w:hideMark/>
          </w:tcPr>
          <w:p w14:paraId="7D76D3DC" w14:textId="77777777" w:rsidR="00A80677" w:rsidRPr="007D736C" w:rsidRDefault="00A80677" w:rsidP="009E2458">
            <w:pPr>
              <w:pStyle w:val="movimento2"/>
              <w:rPr>
                <w:color w:val="002060"/>
              </w:rPr>
            </w:pPr>
            <w:r w:rsidRPr="007D736C">
              <w:rPr>
                <w:color w:val="002060"/>
              </w:rPr>
              <w:t xml:space="preserve">(FUTSAL MONTEMARCIANO C5) </w:t>
            </w:r>
          </w:p>
        </w:tc>
        <w:tc>
          <w:tcPr>
            <w:tcW w:w="800" w:type="dxa"/>
            <w:tcMar>
              <w:top w:w="20" w:type="dxa"/>
              <w:left w:w="20" w:type="dxa"/>
              <w:bottom w:w="20" w:type="dxa"/>
              <w:right w:w="20" w:type="dxa"/>
            </w:tcMar>
            <w:vAlign w:val="center"/>
            <w:hideMark/>
          </w:tcPr>
          <w:p w14:paraId="52AA9B4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614C6E4" w14:textId="77777777" w:rsidR="00A80677" w:rsidRPr="007D736C" w:rsidRDefault="00A80677" w:rsidP="009E2458">
            <w:pPr>
              <w:pStyle w:val="movimento"/>
              <w:rPr>
                <w:color w:val="002060"/>
              </w:rPr>
            </w:pPr>
            <w:r w:rsidRPr="007D736C">
              <w:rPr>
                <w:color w:val="002060"/>
              </w:rPr>
              <w:t>VICHI FABRIZIO</w:t>
            </w:r>
          </w:p>
        </w:tc>
        <w:tc>
          <w:tcPr>
            <w:tcW w:w="2200" w:type="dxa"/>
            <w:tcMar>
              <w:top w:w="20" w:type="dxa"/>
              <w:left w:w="20" w:type="dxa"/>
              <w:bottom w:w="20" w:type="dxa"/>
              <w:right w:w="20" w:type="dxa"/>
            </w:tcMar>
            <w:vAlign w:val="center"/>
            <w:hideMark/>
          </w:tcPr>
          <w:p w14:paraId="161F0494" w14:textId="77777777" w:rsidR="00A80677" w:rsidRPr="007D736C" w:rsidRDefault="00A80677" w:rsidP="009E2458">
            <w:pPr>
              <w:pStyle w:val="movimento2"/>
              <w:rPr>
                <w:color w:val="002060"/>
              </w:rPr>
            </w:pPr>
            <w:r w:rsidRPr="007D736C">
              <w:rPr>
                <w:color w:val="002060"/>
              </w:rPr>
              <w:t xml:space="preserve">(FUTSAL MONTEMARCIANO C5) </w:t>
            </w:r>
          </w:p>
        </w:tc>
      </w:tr>
      <w:tr w:rsidR="00A80677" w:rsidRPr="007D736C" w14:paraId="79A8CB5C" w14:textId="77777777" w:rsidTr="00A80677">
        <w:trPr>
          <w:divId w:val="527259509"/>
        </w:trPr>
        <w:tc>
          <w:tcPr>
            <w:tcW w:w="2200" w:type="dxa"/>
            <w:tcMar>
              <w:top w:w="20" w:type="dxa"/>
              <w:left w:w="20" w:type="dxa"/>
              <w:bottom w:w="20" w:type="dxa"/>
              <w:right w:w="20" w:type="dxa"/>
            </w:tcMar>
            <w:vAlign w:val="center"/>
            <w:hideMark/>
          </w:tcPr>
          <w:p w14:paraId="65A0EFBE" w14:textId="77777777" w:rsidR="00A80677" w:rsidRPr="007D736C" w:rsidRDefault="00A80677" w:rsidP="009E2458">
            <w:pPr>
              <w:pStyle w:val="movimento"/>
              <w:rPr>
                <w:color w:val="002060"/>
              </w:rPr>
            </w:pPr>
            <w:r w:rsidRPr="007D736C">
              <w:rPr>
                <w:color w:val="002060"/>
              </w:rPr>
              <w:t>PICCININI MARTIN</w:t>
            </w:r>
          </w:p>
        </w:tc>
        <w:tc>
          <w:tcPr>
            <w:tcW w:w="2200" w:type="dxa"/>
            <w:tcMar>
              <w:top w:w="20" w:type="dxa"/>
              <w:left w:w="20" w:type="dxa"/>
              <w:bottom w:w="20" w:type="dxa"/>
              <w:right w:w="20" w:type="dxa"/>
            </w:tcMar>
            <w:vAlign w:val="center"/>
            <w:hideMark/>
          </w:tcPr>
          <w:p w14:paraId="6A1A452E" w14:textId="77777777" w:rsidR="00A80677" w:rsidRPr="007D736C" w:rsidRDefault="00A80677" w:rsidP="009E2458">
            <w:pPr>
              <w:pStyle w:val="movimento2"/>
              <w:rPr>
                <w:color w:val="002060"/>
              </w:rPr>
            </w:pPr>
            <w:r w:rsidRPr="007D736C">
              <w:rPr>
                <w:color w:val="002060"/>
              </w:rPr>
              <w:t xml:space="preserve">(RIVIERA DELLE PALME) </w:t>
            </w:r>
          </w:p>
        </w:tc>
        <w:tc>
          <w:tcPr>
            <w:tcW w:w="800" w:type="dxa"/>
            <w:tcMar>
              <w:top w:w="20" w:type="dxa"/>
              <w:left w:w="20" w:type="dxa"/>
              <w:bottom w:w="20" w:type="dxa"/>
              <w:right w:w="20" w:type="dxa"/>
            </w:tcMar>
            <w:vAlign w:val="center"/>
            <w:hideMark/>
          </w:tcPr>
          <w:p w14:paraId="0CDCEAE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22C56B2" w14:textId="77777777" w:rsidR="00A80677" w:rsidRPr="007D736C" w:rsidRDefault="00A80677" w:rsidP="009E2458">
            <w:pPr>
              <w:pStyle w:val="movimento"/>
              <w:rPr>
                <w:color w:val="002060"/>
              </w:rPr>
            </w:pPr>
            <w:r w:rsidRPr="007D736C">
              <w:rPr>
                <w:color w:val="002060"/>
              </w:rPr>
              <w:t>GIGANTI CARLO GABRIEL</w:t>
            </w:r>
          </w:p>
        </w:tc>
        <w:tc>
          <w:tcPr>
            <w:tcW w:w="2200" w:type="dxa"/>
            <w:tcMar>
              <w:top w:w="20" w:type="dxa"/>
              <w:left w:w="20" w:type="dxa"/>
              <w:bottom w:w="20" w:type="dxa"/>
              <w:right w:w="20" w:type="dxa"/>
            </w:tcMar>
            <w:vAlign w:val="center"/>
            <w:hideMark/>
          </w:tcPr>
          <w:p w14:paraId="4A0695AC" w14:textId="77777777" w:rsidR="00A80677" w:rsidRPr="007D736C" w:rsidRDefault="00A80677" w:rsidP="009E2458">
            <w:pPr>
              <w:pStyle w:val="movimento2"/>
              <w:rPr>
                <w:color w:val="002060"/>
              </w:rPr>
            </w:pPr>
            <w:r w:rsidRPr="007D736C">
              <w:rPr>
                <w:color w:val="002060"/>
              </w:rPr>
              <w:t xml:space="preserve">(ROCCAFLUVIONE) </w:t>
            </w:r>
          </w:p>
        </w:tc>
      </w:tr>
      <w:tr w:rsidR="00A80677" w:rsidRPr="007D736C" w14:paraId="2B5D0521" w14:textId="77777777" w:rsidTr="00A80677">
        <w:trPr>
          <w:divId w:val="527259509"/>
        </w:trPr>
        <w:tc>
          <w:tcPr>
            <w:tcW w:w="2200" w:type="dxa"/>
            <w:tcMar>
              <w:top w:w="20" w:type="dxa"/>
              <w:left w:w="20" w:type="dxa"/>
              <w:bottom w:w="20" w:type="dxa"/>
              <w:right w:w="20" w:type="dxa"/>
            </w:tcMar>
            <w:vAlign w:val="center"/>
            <w:hideMark/>
          </w:tcPr>
          <w:p w14:paraId="5B8E8D7E" w14:textId="77777777" w:rsidR="00A80677" w:rsidRPr="007D736C" w:rsidRDefault="00A80677" w:rsidP="009E2458">
            <w:pPr>
              <w:pStyle w:val="movimento"/>
              <w:rPr>
                <w:color w:val="002060"/>
              </w:rPr>
            </w:pPr>
            <w:r w:rsidRPr="007D736C">
              <w:rPr>
                <w:color w:val="002060"/>
              </w:rPr>
              <w:t>GRILLI DAVIDE</w:t>
            </w:r>
          </w:p>
        </w:tc>
        <w:tc>
          <w:tcPr>
            <w:tcW w:w="2200" w:type="dxa"/>
            <w:tcMar>
              <w:top w:w="20" w:type="dxa"/>
              <w:left w:w="20" w:type="dxa"/>
              <w:bottom w:w="20" w:type="dxa"/>
              <w:right w:w="20" w:type="dxa"/>
            </w:tcMar>
            <w:vAlign w:val="center"/>
            <w:hideMark/>
          </w:tcPr>
          <w:p w14:paraId="06D70B65" w14:textId="77777777" w:rsidR="00A80677" w:rsidRPr="007D736C" w:rsidRDefault="00A80677" w:rsidP="009E2458">
            <w:pPr>
              <w:pStyle w:val="movimento2"/>
              <w:rPr>
                <w:color w:val="002060"/>
              </w:rPr>
            </w:pPr>
            <w:r w:rsidRPr="007D736C">
              <w:rPr>
                <w:color w:val="002060"/>
              </w:rPr>
              <w:t xml:space="preserve">(TRE TORRI A.S.D.) </w:t>
            </w:r>
          </w:p>
        </w:tc>
        <w:tc>
          <w:tcPr>
            <w:tcW w:w="800" w:type="dxa"/>
            <w:tcMar>
              <w:top w:w="20" w:type="dxa"/>
              <w:left w:w="20" w:type="dxa"/>
              <w:bottom w:w="20" w:type="dxa"/>
              <w:right w:w="20" w:type="dxa"/>
            </w:tcMar>
            <w:vAlign w:val="center"/>
            <w:hideMark/>
          </w:tcPr>
          <w:p w14:paraId="02DCD56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CF343E7" w14:textId="77777777" w:rsidR="00A80677" w:rsidRPr="007D736C" w:rsidRDefault="00A80677" w:rsidP="009E2458">
            <w:pPr>
              <w:pStyle w:val="movimento"/>
              <w:rPr>
                <w:color w:val="002060"/>
              </w:rPr>
            </w:pPr>
            <w:r w:rsidRPr="007D736C">
              <w:rPr>
                <w:color w:val="002060"/>
              </w:rPr>
              <w:t>TAMBURI MATTEO</w:t>
            </w:r>
          </w:p>
        </w:tc>
        <w:tc>
          <w:tcPr>
            <w:tcW w:w="2200" w:type="dxa"/>
            <w:tcMar>
              <w:top w:w="20" w:type="dxa"/>
              <w:left w:w="20" w:type="dxa"/>
              <w:bottom w:w="20" w:type="dxa"/>
              <w:right w:w="20" w:type="dxa"/>
            </w:tcMar>
            <w:vAlign w:val="center"/>
            <w:hideMark/>
          </w:tcPr>
          <w:p w14:paraId="4B80E84F" w14:textId="77777777" w:rsidR="00A80677" w:rsidRPr="007D736C" w:rsidRDefault="00A80677" w:rsidP="009E2458">
            <w:pPr>
              <w:pStyle w:val="movimento2"/>
              <w:rPr>
                <w:color w:val="002060"/>
              </w:rPr>
            </w:pPr>
            <w:r w:rsidRPr="007D736C">
              <w:rPr>
                <w:color w:val="002060"/>
              </w:rPr>
              <w:t xml:space="preserve">(TRE TORRI A.S.D.) </w:t>
            </w:r>
          </w:p>
        </w:tc>
      </w:tr>
      <w:tr w:rsidR="00A80677" w:rsidRPr="007D736C" w14:paraId="4F2787AC" w14:textId="77777777" w:rsidTr="00A80677">
        <w:trPr>
          <w:divId w:val="527259509"/>
        </w:trPr>
        <w:tc>
          <w:tcPr>
            <w:tcW w:w="2200" w:type="dxa"/>
            <w:tcMar>
              <w:top w:w="20" w:type="dxa"/>
              <w:left w:w="20" w:type="dxa"/>
              <w:bottom w:w="20" w:type="dxa"/>
              <w:right w:w="20" w:type="dxa"/>
            </w:tcMar>
            <w:vAlign w:val="center"/>
            <w:hideMark/>
          </w:tcPr>
          <w:p w14:paraId="2A9A8214" w14:textId="77777777" w:rsidR="00A80677" w:rsidRPr="007D736C" w:rsidRDefault="00A80677" w:rsidP="009E2458">
            <w:pPr>
              <w:pStyle w:val="movimento"/>
              <w:rPr>
                <w:color w:val="002060"/>
              </w:rPr>
            </w:pPr>
            <w:r w:rsidRPr="007D736C">
              <w:rPr>
                <w:color w:val="002060"/>
              </w:rPr>
              <w:t>BUSILACCHI FILIPPO</w:t>
            </w:r>
          </w:p>
        </w:tc>
        <w:tc>
          <w:tcPr>
            <w:tcW w:w="2200" w:type="dxa"/>
            <w:tcMar>
              <w:top w:w="20" w:type="dxa"/>
              <w:left w:w="20" w:type="dxa"/>
              <w:bottom w:w="20" w:type="dxa"/>
              <w:right w:w="20" w:type="dxa"/>
            </w:tcMar>
            <w:vAlign w:val="center"/>
            <w:hideMark/>
          </w:tcPr>
          <w:p w14:paraId="047D10DC" w14:textId="77777777" w:rsidR="00A80677" w:rsidRPr="007D736C" w:rsidRDefault="00A80677" w:rsidP="009E2458">
            <w:pPr>
              <w:pStyle w:val="movimento2"/>
              <w:rPr>
                <w:color w:val="002060"/>
              </w:rPr>
            </w:pPr>
            <w:r w:rsidRPr="007D736C">
              <w:rPr>
                <w:color w:val="002060"/>
              </w:rPr>
              <w:t xml:space="preserve">(VERBENA C5 ANCONA) </w:t>
            </w:r>
          </w:p>
        </w:tc>
        <w:tc>
          <w:tcPr>
            <w:tcW w:w="800" w:type="dxa"/>
            <w:tcMar>
              <w:top w:w="20" w:type="dxa"/>
              <w:left w:w="20" w:type="dxa"/>
              <w:bottom w:w="20" w:type="dxa"/>
              <w:right w:w="20" w:type="dxa"/>
            </w:tcMar>
            <w:vAlign w:val="center"/>
            <w:hideMark/>
          </w:tcPr>
          <w:p w14:paraId="4CFC885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F08135B"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3DB4D0B" w14:textId="77777777" w:rsidR="00A80677" w:rsidRPr="007D736C" w:rsidRDefault="00A80677" w:rsidP="009E2458">
            <w:pPr>
              <w:pStyle w:val="movimento2"/>
              <w:rPr>
                <w:color w:val="002060"/>
              </w:rPr>
            </w:pPr>
            <w:r w:rsidRPr="007D736C">
              <w:rPr>
                <w:color w:val="002060"/>
              </w:rPr>
              <w:t> </w:t>
            </w:r>
          </w:p>
        </w:tc>
      </w:tr>
    </w:tbl>
    <w:p w14:paraId="3A8CA1CF" w14:textId="77777777" w:rsidR="00A80677" w:rsidRPr="007D736C" w:rsidRDefault="00A80677" w:rsidP="00A80677">
      <w:pPr>
        <w:pStyle w:val="titolo20"/>
        <w:divId w:val="527259509"/>
        <w:rPr>
          <w:rFonts w:eastAsiaTheme="minorEastAsia"/>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4596DFBC" w14:textId="77777777" w:rsidTr="00A80677">
        <w:trPr>
          <w:divId w:val="527259509"/>
        </w:trPr>
        <w:tc>
          <w:tcPr>
            <w:tcW w:w="2200" w:type="dxa"/>
            <w:tcMar>
              <w:top w:w="20" w:type="dxa"/>
              <w:left w:w="20" w:type="dxa"/>
              <w:bottom w:w="20" w:type="dxa"/>
              <w:right w:w="20" w:type="dxa"/>
            </w:tcMar>
            <w:vAlign w:val="center"/>
            <w:hideMark/>
          </w:tcPr>
          <w:p w14:paraId="40285140" w14:textId="77777777" w:rsidR="00A80677" w:rsidRPr="007D736C" w:rsidRDefault="00A80677" w:rsidP="009E2458">
            <w:pPr>
              <w:pStyle w:val="movimento"/>
              <w:rPr>
                <w:color w:val="002060"/>
              </w:rPr>
            </w:pPr>
            <w:r w:rsidRPr="007D736C">
              <w:rPr>
                <w:color w:val="002060"/>
              </w:rPr>
              <w:t>FULIGNI PIERPAOLO</w:t>
            </w:r>
          </w:p>
        </w:tc>
        <w:tc>
          <w:tcPr>
            <w:tcW w:w="2200" w:type="dxa"/>
            <w:tcMar>
              <w:top w:w="20" w:type="dxa"/>
              <w:left w:w="20" w:type="dxa"/>
              <w:bottom w:w="20" w:type="dxa"/>
              <w:right w:w="20" w:type="dxa"/>
            </w:tcMar>
            <w:vAlign w:val="center"/>
            <w:hideMark/>
          </w:tcPr>
          <w:p w14:paraId="65C1CFED" w14:textId="77777777" w:rsidR="00A80677" w:rsidRPr="007D736C" w:rsidRDefault="00A80677" w:rsidP="009E2458">
            <w:pPr>
              <w:pStyle w:val="movimento2"/>
              <w:rPr>
                <w:color w:val="002060"/>
              </w:rPr>
            </w:pPr>
            <w:r w:rsidRPr="007D736C">
              <w:rPr>
                <w:color w:val="002060"/>
              </w:rPr>
              <w:t xml:space="preserve">(AMICI DEL CENTROSOCIO SP.) </w:t>
            </w:r>
          </w:p>
        </w:tc>
        <w:tc>
          <w:tcPr>
            <w:tcW w:w="800" w:type="dxa"/>
            <w:tcMar>
              <w:top w:w="20" w:type="dxa"/>
              <w:left w:w="20" w:type="dxa"/>
              <w:bottom w:w="20" w:type="dxa"/>
              <w:right w:w="20" w:type="dxa"/>
            </w:tcMar>
            <w:vAlign w:val="center"/>
            <w:hideMark/>
          </w:tcPr>
          <w:p w14:paraId="5752A27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82FBA9A" w14:textId="77777777" w:rsidR="00A80677" w:rsidRPr="007D736C" w:rsidRDefault="00A80677" w:rsidP="009E2458">
            <w:pPr>
              <w:pStyle w:val="movimento"/>
              <w:rPr>
                <w:color w:val="002060"/>
              </w:rPr>
            </w:pPr>
            <w:r w:rsidRPr="007D736C">
              <w:rPr>
                <w:color w:val="002060"/>
              </w:rPr>
              <w:t>BAJRAMI NADIR</w:t>
            </w:r>
          </w:p>
        </w:tc>
        <w:tc>
          <w:tcPr>
            <w:tcW w:w="2200" w:type="dxa"/>
            <w:tcMar>
              <w:top w:w="20" w:type="dxa"/>
              <w:left w:w="20" w:type="dxa"/>
              <w:bottom w:w="20" w:type="dxa"/>
              <w:right w:w="20" w:type="dxa"/>
            </w:tcMar>
            <w:vAlign w:val="center"/>
            <w:hideMark/>
          </w:tcPr>
          <w:p w14:paraId="7A1653B9" w14:textId="77777777" w:rsidR="00A80677" w:rsidRPr="007D736C" w:rsidRDefault="00A80677" w:rsidP="009E2458">
            <w:pPr>
              <w:pStyle w:val="movimento2"/>
              <w:rPr>
                <w:color w:val="002060"/>
              </w:rPr>
            </w:pPr>
            <w:r w:rsidRPr="007D736C">
              <w:rPr>
                <w:color w:val="002060"/>
              </w:rPr>
              <w:t xml:space="preserve">(AURORA TREIA) </w:t>
            </w:r>
          </w:p>
        </w:tc>
      </w:tr>
      <w:tr w:rsidR="00A80677" w:rsidRPr="007D736C" w14:paraId="7BC970CF" w14:textId="77777777" w:rsidTr="00A80677">
        <w:trPr>
          <w:divId w:val="527259509"/>
        </w:trPr>
        <w:tc>
          <w:tcPr>
            <w:tcW w:w="2200" w:type="dxa"/>
            <w:tcMar>
              <w:top w:w="20" w:type="dxa"/>
              <w:left w:w="20" w:type="dxa"/>
              <w:bottom w:w="20" w:type="dxa"/>
              <w:right w:w="20" w:type="dxa"/>
            </w:tcMar>
            <w:vAlign w:val="center"/>
            <w:hideMark/>
          </w:tcPr>
          <w:p w14:paraId="48120F21" w14:textId="77777777" w:rsidR="00A80677" w:rsidRPr="007D736C" w:rsidRDefault="00A80677" w:rsidP="009E2458">
            <w:pPr>
              <w:pStyle w:val="movimento"/>
              <w:rPr>
                <w:color w:val="002060"/>
              </w:rPr>
            </w:pPr>
            <w:r w:rsidRPr="007D736C">
              <w:rPr>
                <w:color w:val="002060"/>
              </w:rPr>
              <w:t>CARACINI NICOLA</w:t>
            </w:r>
          </w:p>
        </w:tc>
        <w:tc>
          <w:tcPr>
            <w:tcW w:w="2200" w:type="dxa"/>
            <w:tcMar>
              <w:top w:w="20" w:type="dxa"/>
              <w:left w:w="20" w:type="dxa"/>
              <w:bottom w:w="20" w:type="dxa"/>
              <w:right w:w="20" w:type="dxa"/>
            </w:tcMar>
            <w:vAlign w:val="center"/>
            <w:hideMark/>
          </w:tcPr>
          <w:p w14:paraId="77DB4B0A" w14:textId="77777777" w:rsidR="00A80677" w:rsidRPr="007D736C" w:rsidRDefault="00A80677" w:rsidP="009E2458">
            <w:pPr>
              <w:pStyle w:val="movimento2"/>
              <w:rPr>
                <w:color w:val="002060"/>
              </w:rPr>
            </w:pPr>
            <w:r w:rsidRPr="007D736C">
              <w:rPr>
                <w:color w:val="002060"/>
              </w:rPr>
              <w:t xml:space="preserve">(AURORA TREIA) </w:t>
            </w:r>
          </w:p>
        </w:tc>
        <w:tc>
          <w:tcPr>
            <w:tcW w:w="800" w:type="dxa"/>
            <w:tcMar>
              <w:top w:w="20" w:type="dxa"/>
              <w:left w:w="20" w:type="dxa"/>
              <w:bottom w:w="20" w:type="dxa"/>
              <w:right w:w="20" w:type="dxa"/>
            </w:tcMar>
            <w:vAlign w:val="center"/>
            <w:hideMark/>
          </w:tcPr>
          <w:p w14:paraId="32DAA79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95CD195" w14:textId="77777777" w:rsidR="00A80677" w:rsidRPr="007D736C" w:rsidRDefault="00A80677" w:rsidP="009E2458">
            <w:pPr>
              <w:pStyle w:val="movimento"/>
              <w:rPr>
                <w:color w:val="002060"/>
              </w:rPr>
            </w:pPr>
            <w:r w:rsidRPr="007D736C">
              <w:rPr>
                <w:color w:val="002060"/>
              </w:rPr>
              <w:t>SILEONI TOMMASO</w:t>
            </w:r>
          </w:p>
        </w:tc>
        <w:tc>
          <w:tcPr>
            <w:tcW w:w="2200" w:type="dxa"/>
            <w:tcMar>
              <w:top w:w="20" w:type="dxa"/>
              <w:left w:w="20" w:type="dxa"/>
              <w:bottom w:w="20" w:type="dxa"/>
              <w:right w:w="20" w:type="dxa"/>
            </w:tcMar>
            <w:vAlign w:val="center"/>
            <w:hideMark/>
          </w:tcPr>
          <w:p w14:paraId="48E106AA" w14:textId="77777777" w:rsidR="00A80677" w:rsidRPr="007D736C" w:rsidRDefault="00A80677" w:rsidP="009E2458">
            <w:pPr>
              <w:pStyle w:val="movimento2"/>
              <w:rPr>
                <w:color w:val="002060"/>
              </w:rPr>
            </w:pPr>
            <w:r w:rsidRPr="007D736C">
              <w:rPr>
                <w:color w:val="002060"/>
              </w:rPr>
              <w:t xml:space="preserve">(AURORA TREIA) </w:t>
            </w:r>
          </w:p>
        </w:tc>
      </w:tr>
      <w:tr w:rsidR="00A80677" w:rsidRPr="007D736C" w14:paraId="08F6466C" w14:textId="77777777" w:rsidTr="00A80677">
        <w:trPr>
          <w:divId w:val="527259509"/>
        </w:trPr>
        <w:tc>
          <w:tcPr>
            <w:tcW w:w="2200" w:type="dxa"/>
            <w:tcMar>
              <w:top w:w="20" w:type="dxa"/>
              <w:left w:w="20" w:type="dxa"/>
              <w:bottom w:w="20" w:type="dxa"/>
              <w:right w:w="20" w:type="dxa"/>
            </w:tcMar>
            <w:vAlign w:val="center"/>
            <w:hideMark/>
          </w:tcPr>
          <w:p w14:paraId="79F9B938" w14:textId="77777777" w:rsidR="00A80677" w:rsidRPr="007D736C" w:rsidRDefault="00A80677" w:rsidP="009E2458">
            <w:pPr>
              <w:pStyle w:val="movimento"/>
              <w:rPr>
                <w:color w:val="002060"/>
              </w:rPr>
            </w:pPr>
            <w:r w:rsidRPr="007D736C">
              <w:rPr>
                <w:color w:val="002060"/>
              </w:rPr>
              <w:t>CAMPANA MATTEO</w:t>
            </w:r>
          </w:p>
        </w:tc>
        <w:tc>
          <w:tcPr>
            <w:tcW w:w="2200" w:type="dxa"/>
            <w:tcMar>
              <w:top w:w="20" w:type="dxa"/>
              <w:left w:w="20" w:type="dxa"/>
              <w:bottom w:w="20" w:type="dxa"/>
              <w:right w:w="20" w:type="dxa"/>
            </w:tcMar>
            <w:vAlign w:val="center"/>
            <w:hideMark/>
          </w:tcPr>
          <w:p w14:paraId="7C439BA4" w14:textId="77777777" w:rsidR="00A80677" w:rsidRPr="007D736C" w:rsidRDefault="00A80677" w:rsidP="009E2458">
            <w:pPr>
              <w:pStyle w:val="movimento2"/>
              <w:rPr>
                <w:color w:val="002060"/>
              </w:rPr>
            </w:pPr>
            <w:r w:rsidRPr="007D736C">
              <w:rPr>
                <w:color w:val="002060"/>
              </w:rPr>
              <w:t xml:space="preserve">(AVENALE) </w:t>
            </w:r>
          </w:p>
        </w:tc>
        <w:tc>
          <w:tcPr>
            <w:tcW w:w="800" w:type="dxa"/>
            <w:tcMar>
              <w:top w:w="20" w:type="dxa"/>
              <w:left w:w="20" w:type="dxa"/>
              <w:bottom w:w="20" w:type="dxa"/>
              <w:right w:w="20" w:type="dxa"/>
            </w:tcMar>
            <w:vAlign w:val="center"/>
            <w:hideMark/>
          </w:tcPr>
          <w:p w14:paraId="48B6DDF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A6EECAE" w14:textId="77777777" w:rsidR="00A80677" w:rsidRPr="007D736C" w:rsidRDefault="00A80677" w:rsidP="009E2458">
            <w:pPr>
              <w:pStyle w:val="movimento"/>
              <w:rPr>
                <w:color w:val="002060"/>
              </w:rPr>
            </w:pPr>
            <w:r w:rsidRPr="007D736C">
              <w:rPr>
                <w:color w:val="002060"/>
              </w:rPr>
              <w:t>GIGLI CLAUDE</w:t>
            </w:r>
          </w:p>
        </w:tc>
        <w:tc>
          <w:tcPr>
            <w:tcW w:w="2200" w:type="dxa"/>
            <w:tcMar>
              <w:top w:w="20" w:type="dxa"/>
              <w:left w:w="20" w:type="dxa"/>
              <w:bottom w:w="20" w:type="dxa"/>
              <w:right w:w="20" w:type="dxa"/>
            </w:tcMar>
            <w:vAlign w:val="center"/>
            <w:hideMark/>
          </w:tcPr>
          <w:p w14:paraId="7C7AAAC5" w14:textId="77777777" w:rsidR="00A80677" w:rsidRPr="007D736C" w:rsidRDefault="00A80677" w:rsidP="009E2458">
            <w:pPr>
              <w:pStyle w:val="movimento2"/>
              <w:rPr>
                <w:color w:val="002060"/>
              </w:rPr>
            </w:pPr>
            <w:r w:rsidRPr="007D736C">
              <w:rPr>
                <w:color w:val="002060"/>
              </w:rPr>
              <w:t xml:space="preserve">(AVENALE) </w:t>
            </w:r>
          </w:p>
        </w:tc>
      </w:tr>
      <w:tr w:rsidR="00A80677" w:rsidRPr="007D736C" w14:paraId="0C79E614" w14:textId="77777777" w:rsidTr="00A80677">
        <w:trPr>
          <w:divId w:val="527259509"/>
        </w:trPr>
        <w:tc>
          <w:tcPr>
            <w:tcW w:w="2200" w:type="dxa"/>
            <w:tcMar>
              <w:top w:w="20" w:type="dxa"/>
              <w:left w:w="20" w:type="dxa"/>
              <w:bottom w:w="20" w:type="dxa"/>
              <w:right w:w="20" w:type="dxa"/>
            </w:tcMar>
            <w:vAlign w:val="center"/>
            <w:hideMark/>
          </w:tcPr>
          <w:p w14:paraId="6AF864A4" w14:textId="77777777" w:rsidR="00A80677" w:rsidRPr="007D736C" w:rsidRDefault="00A80677" w:rsidP="009E2458">
            <w:pPr>
              <w:pStyle w:val="movimento"/>
              <w:rPr>
                <w:color w:val="002060"/>
              </w:rPr>
            </w:pPr>
            <w:r w:rsidRPr="007D736C">
              <w:rPr>
                <w:color w:val="002060"/>
              </w:rPr>
              <w:t>MACCIONI LEONARDO</w:t>
            </w:r>
          </w:p>
        </w:tc>
        <w:tc>
          <w:tcPr>
            <w:tcW w:w="2200" w:type="dxa"/>
            <w:tcMar>
              <w:top w:w="20" w:type="dxa"/>
              <w:left w:w="20" w:type="dxa"/>
              <w:bottom w:w="20" w:type="dxa"/>
              <w:right w:w="20" w:type="dxa"/>
            </w:tcMar>
            <w:vAlign w:val="center"/>
            <w:hideMark/>
          </w:tcPr>
          <w:p w14:paraId="5639C563" w14:textId="77777777" w:rsidR="00A80677" w:rsidRPr="007D736C" w:rsidRDefault="00A80677" w:rsidP="009E2458">
            <w:pPr>
              <w:pStyle w:val="movimento2"/>
              <w:rPr>
                <w:color w:val="002060"/>
              </w:rPr>
            </w:pPr>
            <w:r w:rsidRPr="007D736C">
              <w:rPr>
                <w:color w:val="002060"/>
              </w:rPr>
              <w:t xml:space="preserve">(AVENALE) </w:t>
            </w:r>
          </w:p>
        </w:tc>
        <w:tc>
          <w:tcPr>
            <w:tcW w:w="800" w:type="dxa"/>
            <w:tcMar>
              <w:top w:w="20" w:type="dxa"/>
              <w:left w:w="20" w:type="dxa"/>
              <w:bottom w:w="20" w:type="dxa"/>
              <w:right w:w="20" w:type="dxa"/>
            </w:tcMar>
            <w:vAlign w:val="center"/>
            <w:hideMark/>
          </w:tcPr>
          <w:p w14:paraId="015650B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7625517" w14:textId="77777777" w:rsidR="00A80677" w:rsidRPr="007D736C" w:rsidRDefault="00A80677" w:rsidP="009E2458">
            <w:pPr>
              <w:pStyle w:val="movimento"/>
              <w:rPr>
                <w:color w:val="002060"/>
              </w:rPr>
            </w:pPr>
            <w:r w:rsidRPr="007D736C">
              <w:rPr>
                <w:color w:val="002060"/>
              </w:rPr>
              <w:t>MAZZIERI DIEGO</w:t>
            </w:r>
          </w:p>
        </w:tc>
        <w:tc>
          <w:tcPr>
            <w:tcW w:w="2200" w:type="dxa"/>
            <w:tcMar>
              <w:top w:w="20" w:type="dxa"/>
              <w:left w:w="20" w:type="dxa"/>
              <w:bottom w:w="20" w:type="dxa"/>
              <w:right w:w="20" w:type="dxa"/>
            </w:tcMar>
            <w:vAlign w:val="center"/>
            <w:hideMark/>
          </w:tcPr>
          <w:p w14:paraId="42673570" w14:textId="77777777" w:rsidR="00A80677" w:rsidRPr="007D736C" w:rsidRDefault="00A80677" w:rsidP="009E2458">
            <w:pPr>
              <w:pStyle w:val="movimento2"/>
              <w:rPr>
                <w:color w:val="002060"/>
              </w:rPr>
            </w:pPr>
            <w:r w:rsidRPr="007D736C">
              <w:rPr>
                <w:color w:val="002060"/>
              </w:rPr>
              <w:t xml:space="preserve">(AVENALE) </w:t>
            </w:r>
          </w:p>
        </w:tc>
      </w:tr>
      <w:tr w:rsidR="00A80677" w:rsidRPr="007D736C" w14:paraId="0E7C75AF" w14:textId="77777777" w:rsidTr="00A80677">
        <w:trPr>
          <w:divId w:val="527259509"/>
        </w:trPr>
        <w:tc>
          <w:tcPr>
            <w:tcW w:w="2200" w:type="dxa"/>
            <w:tcMar>
              <w:top w:w="20" w:type="dxa"/>
              <w:left w:w="20" w:type="dxa"/>
              <w:bottom w:w="20" w:type="dxa"/>
              <w:right w:w="20" w:type="dxa"/>
            </w:tcMar>
            <w:vAlign w:val="center"/>
            <w:hideMark/>
          </w:tcPr>
          <w:p w14:paraId="3B7C3F51" w14:textId="77777777" w:rsidR="00A80677" w:rsidRPr="007D736C" w:rsidRDefault="00A80677" w:rsidP="009E2458">
            <w:pPr>
              <w:pStyle w:val="movimento"/>
              <w:rPr>
                <w:color w:val="002060"/>
              </w:rPr>
            </w:pPr>
            <w:r w:rsidRPr="007D736C">
              <w:rPr>
                <w:color w:val="002060"/>
              </w:rPr>
              <w:t>SEFERI SOKOL</w:t>
            </w:r>
          </w:p>
        </w:tc>
        <w:tc>
          <w:tcPr>
            <w:tcW w:w="2200" w:type="dxa"/>
            <w:tcMar>
              <w:top w:w="20" w:type="dxa"/>
              <w:left w:w="20" w:type="dxa"/>
              <w:bottom w:w="20" w:type="dxa"/>
              <w:right w:w="20" w:type="dxa"/>
            </w:tcMar>
            <w:vAlign w:val="center"/>
            <w:hideMark/>
          </w:tcPr>
          <w:p w14:paraId="2895ED27" w14:textId="77777777" w:rsidR="00A80677" w:rsidRPr="007D736C" w:rsidRDefault="00A80677" w:rsidP="009E2458">
            <w:pPr>
              <w:pStyle w:val="movimento2"/>
              <w:rPr>
                <w:color w:val="002060"/>
              </w:rPr>
            </w:pPr>
            <w:r w:rsidRPr="007D736C">
              <w:rPr>
                <w:color w:val="002060"/>
              </w:rPr>
              <w:t xml:space="preserve">(BAYER CAPPUCCINI) </w:t>
            </w:r>
          </w:p>
        </w:tc>
        <w:tc>
          <w:tcPr>
            <w:tcW w:w="800" w:type="dxa"/>
            <w:tcMar>
              <w:top w:w="20" w:type="dxa"/>
              <w:left w:w="20" w:type="dxa"/>
              <w:bottom w:w="20" w:type="dxa"/>
              <w:right w:w="20" w:type="dxa"/>
            </w:tcMar>
            <w:vAlign w:val="center"/>
            <w:hideMark/>
          </w:tcPr>
          <w:p w14:paraId="1AB7CC22"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81EFB76" w14:textId="77777777" w:rsidR="00A80677" w:rsidRPr="007D736C" w:rsidRDefault="00A80677" w:rsidP="009E2458">
            <w:pPr>
              <w:pStyle w:val="movimento"/>
              <w:rPr>
                <w:color w:val="002060"/>
              </w:rPr>
            </w:pPr>
            <w:r w:rsidRPr="007D736C">
              <w:rPr>
                <w:color w:val="002060"/>
              </w:rPr>
              <w:t>BELA PAOLO</w:t>
            </w:r>
          </w:p>
        </w:tc>
        <w:tc>
          <w:tcPr>
            <w:tcW w:w="2200" w:type="dxa"/>
            <w:tcMar>
              <w:top w:w="20" w:type="dxa"/>
              <w:left w:w="20" w:type="dxa"/>
              <w:bottom w:w="20" w:type="dxa"/>
              <w:right w:w="20" w:type="dxa"/>
            </w:tcMar>
            <w:vAlign w:val="center"/>
            <w:hideMark/>
          </w:tcPr>
          <w:p w14:paraId="77A19FCD" w14:textId="77777777" w:rsidR="00A80677" w:rsidRPr="007D736C" w:rsidRDefault="00A80677" w:rsidP="009E2458">
            <w:pPr>
              <w:pStyle w:val="movimento2"/>
              <w:rPr>
                <w:color w:val="002060"/>
              </w:rPr>
            </w:pPr>
            <w:r w:rsidRPr="007D736C">
              <w:rPr>
                <w:color w:val="002060"/>
              </w:rPr>
              <w:t xml:space="preserve">(CAPODARCO CASABIANCA C5) </w:t>
            </w:r>
          </w:p>
        </w:tc>
      </w:tr>
      <w:tr w:rsidR="00A80677" w:rsidRPr="007D736C" w14:paraId="2942E2C4" w14:textId="77777777" w:rsidTr="00A80677">
        <w:trPr>
          <w:divId w:val="527259509"/>
        </w:trPr>
        <w:tc>
          <w:tcPr>
            <w:tcW w:w="2200" w:type="dxa"/>
            <w:tcMar>
              <w:top w:w="20" w:type="dxa"/>
              <w:left w:w="20" w:type="dxa"/>
              <w:bottom w:w="20" w:type="dxa"/>
              <w:right w:w="20" w:type="dxa"/>
            </w:tcMar>
            <w:vAlign w:val="center"/>
            <w:hideMark/>
          </w:tcPr>
          <w:p w14:paraId="57BB77F0" w14:textId="77777777" w:rsidR="00A80677" w:rsidRPr="007D736C" w:rsidRDefault="00A80677" w:rsidP="009E2458">
            <w:pPr>
              <w:pStyle w:val="movimento"/>
              <w:rPr>
                <w:color w:val="002060"/>
              </w:rPr>
            </w:pPr>
            <w:r w:rsidRPr="007D736C">
              <w:rPr>
                <w:color w:val="002060"/>
              </w:rPr>
              <w:t>DORELLI STEFANO</w:t>
            </w:r>
          </w:p>
        </w:tc>
        <w:tc>
          <w:tcPr>
            <w:tcW w:w="2200" w:type="dxa"/>
            <w:tcMar>
              <w:top w:w="20" w:type="dxa"/>
              <w:left w:w="20" w:type="dxa"/>
              <w:bottom w:w="20" w:type="dxa"/>
              <w:right w:w="20" w:type="dxa"/>
            </w:tcMar>
            <w:vAlign w:val="center"/>
            <w:hideMark/>
          </w:tcPr>
          <w:p w14:paraId="4DF52953" w14:textId="77777777" w:rsidR="00A80677" w:rsidRPr="007D736C" w:rsidRDefault="00A80677" w:rsidP="009E2458">
            <w:pPr>
              <w:pStyle w:val="movimento2"/>
              <w:rPr>
                <w:color w:val="002060"/>
              </w:rPr>
            </w:pPr>
            <w:r w:rsidRPr="007D736C">
              <w:rPr>
                <w:color w:val="002060"/>
              </w:rPr>
              <w:t xml:space="preserve">(CAPODARCO CASABIANCA C5) </w:t>
            </w:r>
          </w:p>
        </w:tc>
        <w:tc>
          <w:tcPr>
            <w:tcW w:w="800" w:type="dxa"/>
            <w:tcMar>
              <w:top w:w="20" w:type="dxa"/>
              <w:left w:w="20" w:type="dxa"/>
              <w:bottom w:w="20" w:type="dxa"/>
              <w:right w:w="20" w:type="dxa"/>
            </w:tcMar>
            <w:vAlign w:val="center"/>
            <w:hideMark/>
          </w:tcPr>
          <w:p w14:paraId="513F27A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EE0E49E" w14:textId="77777777" w:rsidR="00A80677" w:rsidRPr="007D736C" w:rsidRDefault="00A80677" w:rsidP="009E2458">
            <w:pPr>
              <w:pStyle w:val="movimento"/>
              <w:rPr>
                <w:color w:val="002060"/>
              </w:rPr>
            </w:pPr>
            <w:r w:rsidRPr="007D736C">
              <w:rPr>
                <w:color w:val="002060"/>
              </w:rPr>
              <w:t>LEONI MICHELE</w:t>
            </w:r>
          </w:p>
        </w:tc>
        <w:tc>
          <w:tcPr>
            <w:tcW w:w="2200" w:type="dxa"/>
            <w:tcMar>
              <w:top w:w="20" w:type="dxa"/>
              <w:left w:w="20" w:type="dxa"/>
              <w:bottom w:w="20" w:type="dxa"/>
              <w:right w:w="20" w:type="dxa"/>
            </w:tcMar>
            <w:vAlign w:val="center"/>
            <w:hideMark/>
          </w:tcPr>
          <w:p w14:paraId="14AF6F06" w14:textId="77777777" w:rsidR="00A80677" w:rsidRPr="007D736C" w:rsidRDefault="00A80677" w:rsidP="009E2458">
            <w:pPr>
              <w:pStyle w:val="movimento2"/>
              <w:rPr>
                <w:color w:val="002060"/>
              </w:rPr>
            </w:pPr>
            <w:r w:rsidRPr="007D736C">
              <w:rPr>
                <w:color w:val="002060"/>
              </w:rPr>
              <w:t xml:space="preserve">(CAPODARCO CASABIANCA C5) </w:t>
            </w:r>
          </w:p>
        </w:tc>
      </w:tr>
      <w:tr w:rsidR="00A80677" w:rsidRPr="007D736C" w14:paraId="70399069" w14:textId="77777777" w:rsidTr="00A80677">
        <w:trPr>
          <w:divId w:val="527259509"/>
        </w:trPr>
        <w:tc>
          <w:tcPr>
            <w:tcW w:w="2200" w:type="dxa"/>
            <w:tcMar>
              <w:top w:w="20" w:type="dxa"/>
              <w:left w:w="20" w:type="dxa"/>
              <w:bottom w:w="20" w:type="dxa"/>
              <w:right w:w="20" w:type="dxa"/>
            </w:tcMar>
            <w:vAlign w:val="center"/>
            <w:hideMark/>
          </w:tcPr>
          <w:p w14:paraId="06024BC7" w14:textId="77777777" w:rsidR="00A80677" w:rsidRPr="007D736C" w:rsidRDefault="00A80677" w:rsidP="009E2458">
            <w:pPr>
              <w:pStyle w:val="movimento"/>
              <w:rPr>
                <w:color w:val="002060"/>
              </w:rPr>
            </w:pPr>
            <w:r w:rsidRPr="007D736C">
              <w:rPr>
                <w:color w:val="002060"/>
              </w:rPr>
              <w:t>MECOZZI DANIELE</w:t>
            </w:r>
          </w:p>
        </w:tc>
        <w:tc>
          <w:tcPr>
            <w:tcW w:w="2200" w:type="dxa"/>
            <w:tcMar>
              <w:top w:w="20" w:type="dxa"/>
              <w:left w:w="20" w:type="dxa"/>
              <w:bottom w:w="20" w:type="dxa"/>
              <w:right w:w="20" w:type="dxa"/>
            </w:tcMar>
            <w:vAlign w:val="center"/>
            <w:hideMark/>
          </w:tcPr>
          <w:p w14:paraId="2121CB37" w14:textId="77777777" w:rsidR="00A80677" w:rsidRPr="007D736C" w:rsidRDefault="00A80677" w:rsidP="009E2458">
            <w:pPr>
              <w:pStyle w:val="movimento2"/>
              <w:rPr>
                <w:color w:val="002060"/>
              </w:rPr>
            </w:pPr>
            <w:r w:rsidRPr="007D736C">
              <w:rPr>
                <w:color w:val="002060"/>
              </w:rPr>
              <w:t xml:space="preserve">(CAPODARCO CASABIANCA C5) </w:t>
            </w:r>
          </w:p>
        </w:tc>
        <w:tc>
          <w:tcPr>
            <w:tcW w:w="800" w:type="dxa"/>
            <w:tcMar>
              <w:top w:w="20" w:type="dxa"/>
              <w:left w:w="20" w:type="dxa"/>
              <w:bottom w:w="20" w:type="dxa"/>
              <w:right w:w="20" w:type="dxa"/>
            </w:tcMar>
            <w:vAlign w:val="center"/>
            <w:hideMark/>
          </w:tcPr>
          <w:p w14:paraId="287DC01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B400F25" w14:textId="77777777" w:rsidR="00A80677" w:rsidRPr="007D736C" w:rsidRDefault="00A80677" w:rsidP="009E2458">
            <w:pPr>
              <w:pStyle w:val="movimento"/>
              <w:rPr>
                <w:color w:val="002060"/>
              </w:rPr>
            </w:pPr>
            <w:r w:rsidRPr="007D736C">
              <w:rPr>
                <w:color w:val="002060"/>
              </w:rPr>
              <w:t>PETTINARI ALBERTO</w:t>
            </w:r>
          </w:p>
        </w:tc>
        <w:tc>
          <w:tcPr>
            <w:tcW w:w="2200" w:type="dxa"/>
            <w:tcMar>
              <w:top w:w="20" w:type="dxa"/>
              <w:left w:w="20" w:type="dxa"/>
              <w:bottom w:w="20" w:type="dxa"/>
              <w:right w:w="20" w:type="dxa"/>
            </w:tcMar>
            <w:vAlign w:val="center"/>
            <w:hideMark/>
          </w:tcPr>
          <w:p w14:paraId="6391ECE2" w14:textId="77777777" w:rsidR="00A80677" w:rsidRPr="007D736C" w:rsidRDefault="00A80677" w:rsidP="009E2458">
            <w:pPr>
              <w:pStyle w:val="movimento2"/>
              <w:rPr>
                <w:color w:val="002060"/>
              </w:rPr>
            </w:pPr>
            <w:r w:rsidRPr="007D736C">
              <w:rPr>
                <w:color w:val="002060"/>
              </w:rPr>
              <w:t xml:space="preserve">(CIARNIN) </w:t>
            </w:r>
          </w:p>
        </w:tc>
      </w:tr>
      <w:tr w:rsidR="00A80677" w:rsidRPr="007D736C" w14:paraId="5B33646A" w14:textId="77777777" w:rsidTr="00A80677">
        <w:trPr>
          <w:divId w:val="527259509"/>
        </w:trPr>
        <w:tc>
          <w:tcPr>
            <w:tcW w:w="2200" w:type="dxa"/>
            <w:tcMar>
              <w:top w:w="20" w:type="dxa"/>
              <w:left w:w="20" w:type="dxa"/>
              <w:bottom w:w="20" w:type="dxa"/>
              <w:right w:w="20" w:type="dxa"/>
            </w:tcMar>
            <w:vAlign w:val="center"/>
            <w:hideMark/>
          </w:tcPr>
          <w:p w14:paraId="6B660514" w14:textId="77777777" w:rsidR="00A80677" w:rsidRPr="007D736C" w:rsidRDefault="00A80677" w:rsidP="009E2458">
            <w:pPr>
              <w:pStyle w:val="movimento"/>
              <w:rPr>
                <w:color w:val="002060"/>
              </w:rPr>
            </w:pPr>
            <w:r w:rsidRPr="007D736C">
              <w:rPr>
                <w:color w:val="002060"/>
              </w:rPr>
              <w:t>PACENTI GIACOMO</w:t>
            </w:r>
          </w:p>
        </w:tc>
        <w:tc>
          <w:tcPr>
            <w:tcW w:w="2200" w:type="dxa"/>
            <w:tcMar>
              <w:top w:w="20" w:type="dxa"/>
              <w:left w:w="20" w:type="dxa"/>
              <w:bottom w:w="20" w:type="dxa"/>
              <w:right w:w="20" w:type="dxa"/>
            </w:tcMar>
            <w:vAlign w:val="center"/>
            <w:hideMark/>
          </w:tcPr>
          <w:p w14:paraId="43DDB0B3" w14:textId="77777777" w:rsidR="00A80677" w:rsidRPr="007D736C" w:rsidRDefault="00A80677" w:rsidP="009E2458">
            <w:pPr>
              <w:pStyle w:val="movimento2"/>
              <w:rPr>
                <w:color w:val="002060"/>
              </w:rPr>
            </w:pPr>
            <w:r w:rsidRPr="007D736C">
              <w:rPr>
                <w:color w:val="002060"/>
              </w:rPr>
              <w:t xml:space="preserve">(CITTA DI OSTRA) </w:t>
            </w:r>
          </w:p>
        </w:tc>
        <w:tc>
          <w:tcPr>
            <w:tcW w:w="800" w:type="dxa"/>
            <w:tcMar>
              <w:top w:w="20" w:type="dxa"/>
              <w:left w:w="20" w:type="dxa"/>
              <w:bottom w:w="20" w:type="dxa"/>
              <w:right w:w="20" w:type="dxa"/>
            </w:tcMar>
            <w:vAlign w:val="center"/>
            <w:hideMark/>
          </w:tcPr>
          <w:p w14:paraId="2AD0942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ED15153" w14:textId="77777777" w:rsidR="00A80677" w:rsidRPr="007D736C" w:rsidRDefault="00A80677" w:rsidP="009E2458">
            <w:pPr>
              <w:pStyle w:val="movimento"/>
              <w:rPr>
                <w:color w:val="002060"/>
              </w:rPr>
            </w:pPr>
            <w:r w:rsidRPr="007D736C">
              <w:rPr>
                <w:color w:val="002060"/>
              </w:rPr>
              <w:t>DI GIROLAMO LORENZO</w:t>
            </w:r>
          </w:p>
        </w:tc>
        <w:tc>
          <w:tcPr>
            <w:tcW w:w="2200" w:type="dxa"/>
            <w:tcMar>
              <w:top w:w="20" w:type="dxa"/>
              <w:left w:w="20" w:type="dxa"/>
              <w:bottom w:w="20" w:type="dxa"/>
              <w:right w:w="20" w:type="dxa"/>
            </w:tcMar>
            <w:vAlign w:val="center"/>
            <w:hideMark/>
          </w:tcPr>
          <w:p w14:paraId="5F29A1DC" w14:textId="77777777" w:rsidR="00A80677" w:rsidRPr="007D736C" w:rsidRDefault="00A80677" w:rsidP="009E2458">
            <w:pPr>
              <w:pStyle w:val="movimento2"/>
              <w:rPr>
                <w:color w:val="002060"/>
              </w:rPr>
            </w:pPr>
            <w:r w:rsidRPr="007D736C">
              <w:rPr>
                <w:color w:val="002060"/>
              </w:rPr>
              <w:t xml:space="preserve">(CSI STELLA A.S.D.) </w:t>
            </w:r>
          </w:p>
        </w:tc>
      </w:tr>
      <w:tr w:rsidR="00A80677" w:rsidRPr="007D736C" w14:paraId="059015EE" w14:textId="77777777" w:rsidTr="00A80677">
        <w:trPr>
          <w:divId w:val="527259509"/>
        </w:trPr>
        <w:tc>
          <w:tcPr>
            <w:tcW w:w="2200" w:type="dxa"/>
            <w:tcMar>
              <w:top w:w="20" w:type="dxa"/>
              <w:left w:w="20" w:type="dxa"/>
              <w:bottom w:w="20" w:type="dxa"/>
              <w:right w:w="20" w:type="dxa"/>
            </w:tcMar>
            <w:vAlign w:val="center"/>
            <w:hideMark/>
          </w:tcPr>
          <w:p w14:paraId="5DA01B23" w14:textId="77777777" w:rsidR="00A80677" w:rsidRPr="007D736C" w:rsidRDefault="00A80677" w:rsidP="009E2458">
            <w:pPr>
              <w:pStyle w:val="movimento"/>
              <w:rPr>
                <w:color w:val="002060"/>
              </w:rPr>
            </w:pPr>
            <w:r w:rsidRPr="007D736C">
              <w:rPr>
                <w:color w:val="002060"/>
              </w:rPr>
              <w:t>DI RUSSO MATTEO</w:t>
            </w:r>
          </w:p>
        </w:tc>
        <w:tc>
          <w:tcPr>
            <w:tcW w:w="2200" w:type="dxa"/>
            <w:tcMar>
              <w:top w:w="20" w:type="dxa"/>
              <w:left w:w="20" w:type="dxa"/>
              <w:bottom w:w="20" w:type="dxa"/>
              <w:right w:w="20" w:type="dxa"/>
            </w:tcMar>
            <w:vAlign w:val="center"/>
            <w:hideMark/>
          </w:tcPr>
          <w:p w14:paraId="623DE561" w14:textId="77777777" w:rsidR="00A80677" w:rsidRPr="007D736C" w:rsidRDefault="00A80677" w:rsidP="009E2458">
            <w:pPr>
              <w:pStyle w:val="movimento2"/>
              <w:rPr>
                <w:color w:val="002060"/>
              </w:rPr>
            </w:pPr>
            <w:r w:rsidRPr="007D736C">
              <w:rPr>
                <w:color w:val="002060"/>
              </w:rPr>
              <w:t xml:space="preserve">(CSI STELLA A.S.D.) </w:t>
            </w:r>
          </w:p>
        </w:tc>
        <w:tc>
          <w:tcPr>
            <w:tcW w:w="800" w:type="dxa"/>
            <w:tcMar>
              <w:top w:w="20" w:type="dxa"/>
              <w:left w:w="20" w:type="dxa"/>
              <w:bottom w:w="20" w:type="dxa"/>
              <w:right w:w="20" w:type="dxa"/>
            </w:tcMar>
            <w:vAlign w:val="center"/>
            <w:hideMark/>
          </w:tcPr>
          <w:p w14:paraId="7B95A80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75B328A" w14:textId="77777777" w:rsidR="00A80677" w:rsidRPr="007D736C" w:rsidRDefault="00A80677" w:rsidP="009E2458">
            <w:pPr>
              <w:pStyle w:val="movimento"/>
              <w:rPr>
                <w:color w:val="002060"/>
              </w:rPr>
            </w:pPr>
            <w:r w:rsidRPr="007D736C">
              <w:rPr>
                <w:color w:val="002060"/>
              </w:rPr>
              <w:t>DI GIACOMI ALESSANDRO</w:t>
            </w:r>
          </w:p>
        </w:tc>
        <w:tc>
          <w:tcPr>
            <w:tcW w:w="2200" w:type="dxa"/>
            <w:tcMar>
              <w:top w:w="20" w:type="dxa"/>
              <w:left w:w="20" w:type="dxa"/>
              <w:bottom w:w="20" w:type="dxa"/>
              <w:right w:w="20" w:type="dxa"/>
            </w:tcMar>
            <w:vAlign w:val="center"/>
            <w:hideMark/>
          </w:tcPr>
          <w:p w14:paraId="40AE9B7E" w14:textId="77777777" w:rsidR="00A80677" w:rsidRPr="007D736C" w:rsidRDefault="00A80677" w:rsidP="009E2458">
            <w:pPr>
              <w:pStyle w:val="movimento2"/>
              <w:rPr>
                <w:color w:val="002060"/>
              </w:rPr>
            </w:pPr>
            <w:r w:rsidRPr="007D736C">
              <w:rPr>
                <w:color w:val="002060"/>
              </w:rPr>
              <w:t xml:space="preserve">(FUTSAL PRANDONE) </w:t>
            </w:r>
          </w:p>
        </w:tc>
      </w:tr>
      <w:tr w:rsidR="00A80677" w:rsidRPr="007D736C" w14:paraId="7851F8E6" w14:textId="77777777" w:rsidTr="00A80677">
        <w:trPr>
          <w:divId w:val="527259509"/>
        </w:trPr>
        <w:tc>
          <w:tcPr>
            <w:tcW w:w="2200" w:type="dxa"/>
            <w:tcMar>
              <w:top w:w="20" w:type="dxa"/>
              <w:left w:w="20" w:type="dxa"/>
              <w:bottom w:w="20" w:type="dxa"/>
              <w:right w:w="20" w:type="dxa"/>
            </w:tcMar>
            <w:vAlign w:val="center"/>
            <w:hideMark/>
          </w:tcPr>
          <w:p w14:paraId="03A6072F" w14:textId="77777777" w:rsidR="00A80677" w:rsidRPr="007D736C" w:rsidRDefault="00A80677" w:rsidP="009E2458">
            <w:pPr>
              <w:pStyle w:val="movimento"/>
              <w:rPr>
                <w:color w:val="002060"/>
              </w:rPr>
            </w:pPr>
            <w:r w:rsidRPr="007D736C">
              <w:rPr>
                <w:color w:val="002060"/>
              </w:rPr>
              <w:lastRenderedPageBreak/>
              <w:t>NARCISI WILLIAM</w:t>
            </w:r>
          </w:p>
        </w:tc>
        <w:tc>
          <w:tcPr>
            <w:tcW w:w="2200" w:type="dxa"/>
            <w:tcMar>
              <w:top w:w="20" w:type="dxa"/>
              <w:left w:w="20" w:type="dxa"/>
              <w:bottom w:w="20" w:type="dxa"/>
              <w:right w:w="20" w:type="dxa"/>
            </w:tcMar>
            <w:vAlign w:val="center"/>
            <w:hideMark/>
          </w:tcPr>
          <w:p w14:paraId="136E40A3" w14:textId="77777777" w:rsidR="00A80677" w:rsidRPr="007D736C" w:rsidRDefault="00A80677" w:rsidP="009E2458">
            <w:pPr>
              <w:pStyle w:val="movimento2"/>
              <w:rPr>
                <w:color w:val="002060"/>
              </w:rPr>
            </w:pPr>
            <w:r w:rsidRPr="007D736C">
              <w:rPr>
                <w:color w:val="002060"/>
              </w:rPr>
              <w:t xml:space="preserve">(FUTSAL PRANDONE) </w:t>
            </w:r>
          </w:p>
        </w:tc>
        <w:tc>
          <w:tcPr>
            <w:tcW w:w="800" w:type="dxa"/>
            <w:tcMar>
              <w:top w:w="20" w:type="dxa"/>
              <w:left w:w="20" w:type="dxa"/>
              <w:bottom w:w="20" w:type="dxa"/>
              <w:right w:w="20" w:type="dxa"/>
            </w:tcMar>
            <w:vAlign w:val="center"/>
            <w:hideMark/>
          </w:tcPr>
          <w:p w14:paraId="07B2674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2312C97" w14:textId="77777777" w:rsidR="00A80677" w:rsidRPr="007D736C" w:rsidRDefault="00A80677" w:rsidP="009E2458">
            <w:pPr>
              <w:pStyle w:val="movimento"/>
              <w:rPr>
                <w:color w:val="002060"/>
              </w:rPr>
            </w:pPr>
            <w:r w:rsidRPr="007D736C">
              <w:rPr>
                <w:color w:val="002060"/>
              </w:rPr>
              <w:t>BERTINI SIMONE</w:t>
            </w:r>
          </w:p>
        </w:tc>
        <w:tc>
          <w:tcPr>
            <w:tcW w:w="2200" w:type="dxa"/>
            <w:tcMar>
              <w:top w:w="20" w:type="dxa"/>
              <w:left w:w="20" w:type="dxa"/>
              <w:bottom w:w="20" w:type="dxa"/>
              <w:right w:w="20" w:type="dxa"/>
            </w:tcMar>
            <w:vAlign w:val="center"/>
            <w:hideMark/>
          </w:tcPr>
          <w:p w14:paraId="13888B3A" w14:textId="77777777" w:rsidR="00A80677" w:rsidRPr="007D736C" w:rsidRDefault="00A80677" w:rsidP="009E2458">
            <w:pPr>
              <w:pStyle w:val="movimento2"/>
              <w:rPr>
                <w:color w:val="002060"/>
              </w:rPr>
            </w:pPr>
            <w:r w:rsidRPr="007D736C">
              <w:rPr>
                <w:color w:val="002060"/>
              </w:rPr>
              <w:t xml:space="preserve">(FUTSAL SAMBUCHETO) </w:t>
            </w:r>
          </w:p>
        </w:tc>
      </w:tr>
      <w:tr w:rsidR="00A80677" w:rsidRPr="007D736C" w14:paraId="4C7CD453" w14:textId="77777777" w:rsidTr="00A80677">
        <w:trPr>
          <w:divId w:val="527259509"/>
        </w:trPr>
        <w:tc>
          <w:tcPr>
            <w:tcW w:w="2200" w:type="dxa"/>
            <w:tcMar>
              <w:top w:w="20" w:type="dxa"/>
              <w:left w:w="20" w:type="dxa"/>
              <w:bottom w:w="20" w:type="dxa"/>
              <w:right w:w="20" w:type="dxa"/>
            </w:tcMar>
            <w:vAlign w:val="center"/>
            <w:hideMark/>
          </w:tcPr>
          <w:p w14:paraId="7BC67EAC" w14:textId="77777777" w:rsidR="00A80677" w:rsidRPr="007D736C" w:rsidRDefault="00A80677" w:rsidP="009E2458">
            <w:pPr>
              <w:pStyle w:val="movimento"/>
              <w:rPr>
                <w:color w:val="002060"/>
              </w:rPr>
            </w:pPr>
            <w:r w:rsidRPr="007D736C">
              <w:rPr>
                <w:color w:val="002060"/>
              </w:rPr>
              <w:t>CESCA CRISTIAN</w:t>
            </w:r>
          </w:p>
        </w:tc>
        <w:tc>
          <w:tcPr>
            <w:tcW w:w="2200" w:type="dxa"/>
            <w:tcMar>
              <w:top w:w="20" w:type="dxa"/>
              <w:left w:w="20" w:type="dxa"/>
              <w:bottom w:w="20" w:type="dxa"/>
              <w:right w:w="20" w:type="dxa"/>
            </w:tcMar>
            <w:vAlign w:val="center"/>
            <w:hideMark/>
          </w:tcPr>
          <w:p w14:paraId="08F674B7" w14:textId="77777777" w:rsidR="00A80677" w:rsidRPr="007D736C" w:rsidRDefault="00A80677" w:rsidP="009E2458">
            <w:pPr>
              <w:pStyle w:val="movimento2"/>
              <w:rPr>
                <w:color w:val="002060"/>
              </w:rPr>
            </w:pPr>
            <w:r w:rsidRPr="007D736C">
              <w:rPr>
                <w:color w:val="002060"/>
              </w:rPr>
              <w:t xml:space="preserve">(FUTSAL SANGIUSTESE A.R.L.) </w:t>
            </w:r>
          </w:p>
        </w:tc>
        <w:tc>
          <w:tcPr>
            <w:tcW w:w="800" w:type="dxa"/>
            <w:tcMar>
              <w:top w:w="20" w:type="dxa"/>
              <w:left w:w="20" w:type="dxa"/>
              <w:bottom w:w="20" w:type="dxa"/>
              <w:right w:w="20" w:type="dxa"/>
            </w:tcMar>
            <w:vAlign w:val="center"/>
            <w:hideMark/>
          </w:tcPr>
          <w:p w14:paraId="71E8371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49575EB" w14:textId="77777777" w:rsidR="00A80677" w:rsidRPr="007D736C" w:rsidRDefault="00A80677" w:rsidP="009E2458">
            <w:pPr>
              <w:pStyle w:val="movimento"/>
              <w:rPr>
                <w:color w:val="002060"/>
              </w:rPr>
            </w:pPr>
            <w:r w:rsidRPr="007D736C">
              <w:rPr>
                <w:color w:val="002060"/>
              </w:rPr>
              <w:t>CARNEVALI LUCA</w:t>
            </w:r>
          </w:p>
        </w:tc>
        <w:tc>
          <w:tcPr>
            <w:tcW w:w="2200" w:type="dxa"/>
            <w:tcMar>
              <w:top w:w="20" w:type="dxa"/>
              <w:left w:w="20" w:type="dxa"/>
              <w:bottom w:w="20" w:type="dxa"/>
              <w:right w:w="20" w:type="dxa"/>
            </w:tcMar>
            <w:vAlign w:val="center"/>
            <w:hideMark/>
          </w:tcPr>
          <w:p w14:paraId="24D9A432" w14:textId="77777777" w:rsidR="00A80677" w:rsidRPr="007D736C" w:rsidRDefault="00A80677" w:rsidP="009E2458">
            <w:pPr>
              <w:pStyle w:val="movimento2"/>
              <w:rPr>
                <w:color w:val="002060"/>
              </w:rPr>
            </w:pPr>
            <w:r w:rsidRPr="007D736C">
              <w:rPr>
                <w:color w:val="002060"/>
              </w:rPr>
              <w:t xml:space="preserve">(NUOVA OTTRANO 98) </w:t>
            </w:r>
          </w:p>
        </w:tc>
      </w:tr>
      <w:tr w:rsidR="00A80677" w:rsidRPr="007D736C" w14:paraId="21FB03BD" w14:textId="77777777" w:rsidTr="00A80677">
        <w:trPr>
          <w:divId w:val="527259509"/>
        </w:trPr>
        <w:tc>
          <w:tcPr>
            <w:tcW w:w="2200" w:type="dxa"/>
            <w:tcMar>
              <w:top w:w="20" w:type="dxa"/>
              <w:left w:w="20" w:type="dxa"/>
              <w:bottom w:w="20" w:type="dxa"/>
              <w:right w:w="20" w:type="dxa"/>
            </w:tcMar>
            <w:vAlign w:val="center"/>
            <w:hideMark/>
          </w:tcPr>
          <w:p w14:paraId="6BEA5CE6" w14:textId="77777777" w:rsidR="00A80677" w:rsidRPr="007D736C" w:rsidRDefault="00A80677" w:rsidP="009E2458">
            <w:pPr>
              <w:pStyle w:val="movimento"/>
              <w:rPr>
                <w:color w:val="002060"/>
              </w:rPr>
            </w:pPr>
            <w:r w:rsidRPr="007D736C">
              <w:rPr>
                <w:color w:val="002060"/>
              </w:rPr>
              <w:t>CARUSI MASSIMO</w:t>
            </w:r>
          </w:p>
        </w:tc>
        <w:tc>
          <w:tcPr>
            <w:tcW w:w="2200" w:type="dxa"/>
            <w:tcMar>
              <w:top w:w="20" w:type="dxa"/>
              <w:left w:w="20" w:type="dxa"/>
              <w:bottom w:w="20" w:type="dxa"/>
              <w:right w:w="20" w:type="dxa"/>
            </w:tcMar>
            <w:vAlign w:val="center"/>
            <w:hideMark/>
          </w:tcPr>
          <w:p w14:paraId="18FAE136" w14:textId="77777777" w:rsidR="00A80677" w:rsidRPr="007D736C" w:rsidRDefault="00A80677" w:rsidP="009E2458">
            <w:pPr>
              <w:pStyle w:val="movimento2"/>
              <w:rPr>
                <w:color w:val="002060"/>
              </w:rPr>
            </w:pPr>
            <w:r w:rsidRPr="007D736C">
              <w:rPr>
                <w:color w:val="002060"/>
              </w:rPr>
              <w:t xml:space="preserve">(REAL ANCARIA) </w:t>
            </w:r>
          </w:p>
        </w:tc>
        <w:tc>
          <w:tcPr>
            <w:tcW w:w="800" w:type="dxa"/>
            <w:tcMar>
              <w:top w:w="20" w:type="dxa"/>
              <w:left w:w="20" w:type="dxa"/>
              <w:bottom w:w="20" w:type="dxa"/>
              <w:right w:w="20" w:type="dxa"/>
            </w:tcMar>
            <w:vAlign w:val="center"/>
            <w:hideMark/>
          </w:tcPr>
          <w:p w14:paraId="6B9E9F9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F5E69C8" w14:textId="77777777" w:rsidR="00A80677" w:rsidRPr="007D736C" w:rsidRDefault="00A80677" w:rsidP="009E2458">
            <w:pPr>
              <w:pStyle w:val="movimento"/>
              <w:rPr>
                <w:color w:val="002060"/>
              </w:rPr>
            </w:pPr>
            <w:r w:rsidRPr="007D736C">
              <w:rPr>
                <w:color w:val="002060"/>
              </w:rPr>
              <w:t>LAZZARINI FEDERICO</w:t>
            </w:r>
          </w:p>
        </w:tc>
        <w:tc>
          <w:tcPr>
            <w:tcW w:w="2200" w:type="dxa"/>
            <w:tcMar>
              <w:top w:w="20" w:type="dxa"/>
              <w:left w:w="20" w:type="dxa"/>
              <w:bottom w:w="20" w:type="dxa"/>
              <w:right w:w="20" w:type="dxa"/>
            </w:tcMar>
            <w:vAlign w:val="center"/>
            <w:hideMark/>
          </w:tcPr>
          <w:p w14:paraId="240D0163" w14:textId="77777777" w:rsidR="00A80677" w:rsidRPr="007D736C" w:rsidRDefault="00A80677" w:rsidP="009E2458">
            <w:pPr>
              <w:pStyle w:val="movimento2"/>
              <w:rPr>
                <w:color w:val="002060"/>
              </w:rPr>
            </w:pPr>
            <w:r w:rsidRPr="007D736C">
              <w:rPr>
                <w:color w:val="002060"/>
              </w:rPr>
              <w:t xml:space="preserve">(REAL ANCARIA) </w:t>
            </w:r>
          </w:p>
        </w:tc>
      </w:tr>
      <w:tr w:rsidR="00A80677" w:rsidRPr="007D736C" w14:paraId="19F5D5AD" w14:textId="77777777" w:rsidTr="00A80677">
        <w:trPr>
          <w:divId w:val="527259509"/>
        </w:trPr>
        <w:tc>
          <w:tcPr>
            <w:tcW w:w="2200" w:type="dxa"/>
            <w:tcMar>
              <w:top w:w="20" w:type="dxa"/>
              <w:left w:w="20" w:type="dxa"/>
              <w:bottom w:w="20" w:type="dxa"/>
              <w:right w:w="20" w:type="dxa"/>
            </w:tcMar>
            <w:vAlign w:val="center"/>
            <w:hideMark/>
          </w:tcPr>
          <w:p w14:paraId="35CB3C28" w14:textId="77777777" w:rsidR="00A80677" w:rsidRPr="007D736C" w:rsidRDefault="00A80677" w:rsidP="009E2458">
            <w:pPr>
              <w:pStyle w:val="movimento"/>
              <w:rPr>
                <w:color w:val="002060"/>
              </w:rPr>
            </w:pPr>
            <w:r w:rsidRPr="007D736C">
              <w:rPr>
                <w:color w:val="002060"/>
              </w:rPr>
              <w:t>ROSATI ANDREA</w:t>
            </w:r>
          </w:p>
        </w:tc>
        <w:tc>
          <w:tcPr>
            <w:tcW w:w="2200" w:type="dxa"/>
            <w:tcMar>
              <w:top w:w="20" w:type="dxa"/>
              <w:left w:w="20" w:type="dxa"/>
              <w:bottom w:w="20" w:type="dxa"/>
              <w:right w:w="20" w:type="dxa"/>
            </w:tcMar>
            <w:vAlign w:val="center"/>
            <w:hideMark/>
          </w:tcPr>
          <w:p w14:paraId="50CFA3D8" w14:textId="77777777" w:rsidR="00A80677" w:rsidRPr="007D736C" w:rsidRDefault="00A80677" w:rsidP="009E2458">
            <w:pPr>
              <w:pStyle w:val="movimento2"/>
              <w:rPr>
                <w:color w:val="002060"/>
              </w:rPr>
            </w:pPr>
            <w:r w:rsidRPr="007D736C">
              <w:rPr>
                <w:color w:val="002060"/>
              </w:rPr>
              <w:t xml:space="preserve">(REAL EAGLES VIRTUS PAGLIA) </w:t>
            </w:r>
          </w:p>
        </w:tc>
        <w:tc>
          <w:tcPr>
            <w:tcW w:w="800" w:type="dxa"/>
            <w:tcMar>
              <w:top w:w="20" w:type="dxa"/>
              <w:left w:w="20" w:type="dxa"/>
              <w:bottom w:w="20" w:type="dxa"/>
              <w:right w:w="20" w:type="dxa"/>
            </w:tcMar>
            <w:vAlign w:val="center"/>
            <w:hideMark/>
          </w:tcPr>
          <w:p w14:paraId="48CD831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F2AD93B" w14:textId="77777777" w:rsidR="00A80677" w:rsidRPr="007D736C" w:rsidRDefault="00A80677" w:rsidP="009E2458">
            <w:pPr>
              <w:pStyle w:val="movimento"/>
              <w:rPr>
                <w:color w:val="002060"/>
              </w:rPr>
            </w:pPr>
            <w:r w:rsidRPr="007D736C">
              <w:rPr>
                <w:color w:val="002060"/>
              </w:rPr>
              <w:t>ANGELELLI ANDREA</w:t>
            </w:r>
          </w:p>
        </w:tc>
        <w:tc>
          <w:tcPr>
            <w:tcW w:w="2200" w:type="dxa"/>
            <w:tcMar>
              <w:top w:w="20" w:type="dxa"/>
              <w:left w:w="20" w:type="dxa"/>
              <w:bottom w:w="20" w:type="dxa"/>
              <w:right w:w="20" w:type="dxa"/>
            </w:tcMar>
            <w:vAlign w:val="center"/>
            <w:hideMark/>
          </w:tcPr>
          <w:p w14:paraId="79DC7808" w14:textId="77777777" w:rsidR="00A80677" w:rsidRPr="007D736C" w:rsidRDefault="00A80677" w:rsidP="009E2458">
            <w:pPr>
              <w:pStyle w:val="movimento2"/>
              <w:rPr>
                <w:color w:val="002060"/>
              </w:rPr>
            </w:pPr>
            <w:r w:rsidRPr="007D736C">
              <w:rPr>
                <w:color w:val="002060"/>
              </w:rPr>
              <w:t xml:space="preserve">(REAL FABRIANO) </w:t>
            </w:r>
          </w:p>
        </w:tc>
      </w:tr>
      <w:tr w:rsidR="00A80677" w:rsidRPr="007D736C" w14:paraId="0B8C3FFA" w14:textId="77777777" w:rsidTr="00A80677">
        <w:trPr>
          <w:divId w:val="527259509"/>
        </w:trPr>
        <w:tc>
          <w:tcPr>
            <w:tcW w:w="2200" w:type="dxa"/>
            <w:tcMar>
              <w:top w:w="20" w:type="dxa"/>
              <w:left w:w="20" w:type="dxa"/>
              <w:bottom w:w="20" w:type="dxa"/>
              <w:right w:w="20" w:type="dxa"/>
            </w:tcMar>
            <w:vAlign w:val="center"/>
            <w:hideMark/>
          </w:tcPr>
          <w:p w14:paraId="0713109D" w14:textId="77777777" w:rsidR="00A80677" w:rsidRPr="007D736C" w:rsidRDefault="00A80677" w:rsidP="009E2458">
            <w:pPr>
              <w:pStyle w:val="movimento"/>
              <w:rPr>
                <w:color w:val="002060"/>
              </w:rPr>
            </w:pPr>
            <w:r w:rsidRPr="007D736C">
              <w:rPr>
                <w:color w:val="002060"/>
              </w:rPr>
              <w:t>DI GIOACCHINO GIACOMO</w:t>
            </w:r>
          </w:p>
        </w:tc>
        <w:tc>
          <w:tcPr>
            <w:tcW w:w="2200" w:type="dxa"/>
            <w:tcMar>
              <w:top w:w="20" w:type="dxa"/>
              <w:left w:w="20" w:type="dxa"/>
              <w:bottom w:w="20" w:type="dxa"/>
              <w:right w:w="20" w:type="dxa"/>
            </w:tcMar>
            <w:vAlign w:val="center"/>
            <w:hideMark/>
          </w:tcPr>
          <w:p w14:paraId="01710472" w14:textId="77777777" w:rsidR="00A80677" w:rsidRPr="007D736C" w:rsidRDefault="00A80677" w:rsidP="009E2458">
            <w:pPr>
              <w:pStyle w:val="movimento2"/>
              <w:rPr>
                <w:color w:val="002060"/>
              </w:rPr>
            </w:pPr>
            <w:r w:rsidRPr="007D736C">
              <w:rPr>
                <w:color w:val="002060"/>
              </w:rPr>
              <w:t xml:space="preserve">(SANGIORGIO) </w:t>
            </w:r>
          </w:p>
        </w:tc>
        <w:tc>
          <w:tcPr>
            <w:tcW w:w="800" w:type="dxa"/>
            <w:tcMar>
              <w:top w:w="20" w:type="dxa"/>
              <w:left w:w="20" w:type="dxa"/>
              <w:bottom w:w="20" w:type="dxa"/>
              <w:right w:w="20" w:type="dxa"/>
            </w:tcMar>
            <w:vAlign w:val="center"/>
            <w:hideMark/>
          </w:tcPr>
          <w:p w14:paraId="67C43FB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ECE0396" w14:textId="77777777" w:rsidR="00A80677" w:rsidRPr="007D736C" w:rsidRDefault="00A80677" w:rsidP="009E2458">
            <w:pPr>
              <w:pStyle w:val="movimento"/>
              <w:rPr>
                <w:color w:val="002060"/>
              </w:rPr>
            </w:pPr>
            <w:r w:rsidRPr="007D736C">
              <w:rPr>
                <w:color w:val="002060"/>
              </w:rPr>
              <w:t>BARDHO KLEVIS</w:t>
            </w:r>
          </w:p>
        </w:tc>
        <w:tc>
          <w:tcPr>
            <w:tcW w:w="2200" w:type="dxa"/>
            <w:tcMar>
              <w:top w:w="20" w:type="dxa"/>
              <w:left w:w="20" w:type="dxa"/>
              <w:bottom w:w="20" w:type="dxa"/>
              <w:right w:w="20" w:type="dxa"/>
            </w:tcMar>
            <w:vAlign w:val="center"/>
            <w:hideMark/>
          </w:tcPr>
          <w:p w14:paraId="706C7332" w14:textId="77777777" w:rsidR="00A80677" w:rsidRPr="007D736C" w:rsidRDefault="00A80677" w:rsidP="009E2458">
            <w:pPr>
              <w:pStyle w:val="movimento2"/>
              <w:rPr>
                <w:color w:val="002060"/>
              </w:rPr>
            </w:pPr>
            <w:r w:rsidRPr="007D736C">
              <w:rPr>
                <w:color w:val="002060"/>
              </w:rPr>
              <w:t xml:space="preserve">(SERRALTA) </w:t>
            </w:r>
          </w:p>
        </w:tc>
      </w:tr>
      <w:tr w:rsidR="00A80677" w:rsidRPr="007D736C" w14:paraId="61486636" w14:textId="77777777" w:rsidTr="00A80677">
        <w:trPr>
          <w:divId w:val="527259509"/>
        </w:trPr>
        <w:tc>
          <w:tcPr>
            <w:tcW w:w="2200" w:type="dxa"/>
            <w:tcMar>
              <w:top w:w="20" w:type="dxa"/>
              <w:left w:w="20" w:type="dxa"/>
              <w:bottom w:w="20" w:type="dxa"/>
              <w:right w:w="20" w:type="dxa"/>
            </w:tcMar>
            <w:vAlign w:val="center"/>
            <w:hideMark/>
          </w:tcPr>
          <w:p w14:paraId="1E7F0236" w14:textId="77777777" w:rsidR="00A80677" w:rsidRPr="007D736C" w:rsidRDefault="00A80677" w:rsidP="009E2458">
            <w:pPr>
              <w:pStyle w:val="movimento"/>
              <w:rPr>
                <w:color w:val="002060"/>
              </w:rPr>
            </w:pPr>
            <w:r w:rsidRPr="007D736C">
              <w:rPr>
                <w:color w:val="002060"/>
              </w:rPr>
              <w:t>BONCI LEONARDO</w:t>
            </w:r>
          </w:p>
        </w:tc>
        <w:tc>
          <w:tcPr>
            <w:tcW w:w="2200" w:type="dxa"/>
            <w:tcMar>
              <w:top w:w="20" w:type="dxa"/>
              <w:left w:w="20" w:type="dxa"/>
              <w:bottom w:w="20" w:type="dxa"/>
              <w:right w:w="20" w:type="dxa"/>
            </w:tcMar>
            <w:vAlign w:val="center"/>
            <w:hideMark/>
          </w:tcPr>
          <w:p w14:paraId="0984816D" w14:textId="77777777" w:rsidR="00A80677" w:rsidRPr="007D736C" w:rsidRDefault="00A80677" w:rsidP="009E2458">
            <w:pPr>
              <w:pStyle w:val="movimento2"/>
              <w:rPr>
                <w:color w:val="002060"/>
              </w:rPr>
            </w:pPr>
            <w:r w:rsidRPr="007D736C">
              <w:rPr>
                <w:color w:val="002060"/>
              </w:rPr>
              <w:t xml:space="preserve">(SERRALTA) </w:t>
            </w:r>
          </w:p>
        </w:tc>
        <w:tc>
          <w:tcPr>
            <w:tcW w:w="800" w:type="dxa"/>
            <w:tcMar>
              <w:top w:w="20" w:type="dxa"/>
              <w:left w:w="20" w:type="dxa"/>
              <w:bottom w:w="20" w:type="dxa"/>
              <w:right w:w="20" w:type="dxa"/>
            </w:tcMar>
            <w:vAlign w:val="center"/>
            <w:hideMark/>
          </w:tcPr>
          <w:p w14:paraId="3B65E1B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E918013" w14:textId="77777777" w:rsidR="00A80677" w:rsidRPr="007D736C" w:rsidRDefault="00A80677" w:rsidP="009E2458">
            <w:pPr>
              <w:pStyle w:val="movimento"/>
              <w:rPr>
                <w:color w:val="002060"/>
              </w:rPr>
            </w:pPr>
            <w:r w:rsidRPr="007D736C">
              <w:rPr>
                <w:color w:val="002060"/>
              </w:rPr>
              <w:t>CURI ANDREA</w:t>
            </w:r>
          </w:p>
        </w:tc>
        <w:tc>
          <w:tcPr>
            <w:tcW w:w="2200" w:type="dxa"/>
            <w:tcMar>
              <w:top w:w="20" w:type="dxa"/>
              <w:left w:w="20" w:type="dxa"/>
              <w:bottom w:w="20" w:type="dxa"/>
              <w:right w:w="20" w:type="dxa"/>
            </w:tcMar>
            <w:vAlign w:val="center"/>
            <w:hideMark/>
          </w:tcPr>
          <w:p w14:paraId="3EEB3B22" w14:textId="77777777" w:rsidR="00A80677" w:rsidRPr="007D736C" w:rsidRDefault="00A80677" w:rsidP="009E2458">
            <w:pPr>
              <w:pStyle w:val="movimento2"/>
              <w:rPr>
                <w:color w:val="002060"/>
              </w:rPr>
            </w:pPr>
            <w:r w:rsidRPr="007D736C">
              <w:rPr>
                <w:color w:val="002060"/>
              </w:rPr>
              <w:t xml:space="preserve">(TRE TORRI A.S.D.) </w:t>
            </w:r>
          </w:p>
        </w:tc>
      </w:tr>
      <w:tr w:rsidR="00A80677" w:rsidRPr="007D736C" w14:paraId="2A060A46" w14:textId="77777777" w:rsidTr="00A80677">
        <w:trPr>
          <w:divId w:val="527259509"/>
        </w:trPr>
        <w:tc>
          <w:tcPr>
            <w:tcW w:w="2200" w:type="dxa"/>
            <w:tcMar>
              <w:top w:w="20" w:type="dxa"/>
              <w:left w:w="20" w:type="dxa"/>
              <w:bottom w:w="20" w:type="dxa"/>
              <w:right w:w="20" w:type="dxa"/>
            </w:tcMar>
            <w:vAlign w:val="center"/>
            <w:hideMark/>
          </w:tcPr>
          <w:p w14:paraId="3185FDCF" w14:textId="77777777" w:rsidR="00A80677" w:rsidRPr="007D736C" w:rsidRDefault="00A80677" w:rsidP="009E2458">
            <w:pPr>
              <w:pStyle w:val="movimento"/>
              <w:rPr>
                <w:color w:val="002060"/>
              </w:rPr>
            </w:pPr>
            <w:r w:rsidRPr="007D736C">
              <w:rPr>
                <w:color w:val="002060"/>
              </w:rPr>
              <w:t>MURTEZI ADRIAN</w:t>
            </w:r>
          </w:p>
        </w:tc>
        <w:tc>
          <w:tcPr>
            <w:tcW w:w="2200" w:type="dxa"/>
            <w:tcMar>
              <w:top w:w="20" w:type="dxa"/>
              <w:left w:w="20" w:type="dxa"/>
              <w:bottom w:w="20" w:type="dxa"/>
              <w:right w:w="20" w:type="dxa"/>
            </w:tcMar>
            <w:vAlign w:val="center"/>
            <w:hideMark/>
          </w:tcPr>
          <w:p w14:paraId="7C66C004" w14:textId="77777777" w:rsidR="00A80677" w:rsidRPr="007D736C" w:rsidRDefault="00A80677" w:rsidP="009E2458">
            <w:pPr>
              <w:pStyle w:val="movimento2"/>
              <w:rPr>
                <w:color w:val="002060"/>
              </w:rPr>
            </w:pPr>
            <w:r w:rsidRPr="007D736C">
              <w:rPr>
                <w:color w:val="002060"/>
              </w:rPr>
              <w:t xml:space="preserve">(U.MANDOLESI CALCIO) </w:t>
            </w:r>
          </w:p>
        </w:tc>
        <w:tc>
          <w:tcPr>
            <w:tcW w:w="800" w:type="dxa"/>
            <w:tcMar>
              <w:top w:w="20" w:type="dxa"/>
              <w:left w:w="20" w:type="dxa"/>
              <w:bottom w:w="20" w:type="dxa"/>
              <w:right w:w="20" w:type="dxa"/>
            </w:tcMar>
            <w:vAlign w:val="center"/>
            <w:hideMark/>
          </w:tcPr>
          <w:p w14:paraId="0CE1672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E3EBC8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7D24DF9" w14:textId="77777777" w:rsidR="00A80677" w:rsidRPr="007D736C" w:rsidRDefault="00A80677" w:rsidP="009E2458">
            <w:pPr>
              <w:pStyle w:val="movimento2"/>
              <w:rPr>
                <w:color w:val="002060"/>
              </w:rPr>
            </w:pPr>
            <w:r w:rsidRPr="007D736C">
              <w:rPr>
                <w:color w:val="002060"/>
              </w:rPr>
              <w:t> </w:t>
            </w:r>
          </w:p>
        </w:tc>
      </w:tr>
    </w:tbl>
    <w:p w14:paraId="44C4D77A" w14:textId="77777777" w:rsidR="00A80677" w:rsidRPr="007D736C" w:rsidRDefault="00A80677" w:rsidP="00A80677">
      <w:pPr>
        <w:pStyle w:val="titolo10"/>
        <w:divId w:val="527259509"/>
        <w:rPr>
          <w:rFonts w:eastAsiaTheme="minorEastAsia"/>
          <w:color w:val="002060"/>
        </w:rPr>
      </w:pPr>
      <w:r w:rsidRPr="007D736C">
        <w:rPr>
          <w:color w:val="002060"/>
        </w:rPr>
        <w:t xml:space="preserve">GARE DEL 9/10/2021 </w:t>
      </w:r>
    </w:p>
    <w:p w14:paraId="4E8B3810"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4DF2A85C"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7131B67F" w14:textId="77777777" w:rsidR="00A80677" w:rsidRPr="007D736C" w:rsidRDefault="00A80677" w:rsidP="00A80677">
      <w:pPr>
        <w:pStyle w:val="titolo30"/>
        <w:divId w:val="527259509"/>
        <w:rPr>
          <w:color w:val="002060"/>
        </w:rPr>
      </w:pPr>
      <w:r w:rsidRPr="007D736C">
        <w:rPr>
          <w:color w:val="002060"/>
        </w:rPr>
        <w:t xml:space="preserve">CALCIATORI NON ESPULSI </w:t>
      </w:r>
    </w:p>
    <w:p w14:paraId="1B33279E" w14:textId="77777777" w:rsidR="00A80677" w:rsidRPr="007D736C" w:rsidRDefault="00A80677" w:rsidP="00A80677">
      <w:pPr>
        <w:pStyle w:val="titolo20"/>
        <w:divId w:val="527259509"/>
        <w:rPr>
          <w:color w:val="002060"/>
        </w:rPr>
      </w:pPr>
      <w:r w:rsidRPr="007D736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4E8C3971" w14:textId="77777777" w:rsidTr="00A80677">
        <w:trPr>
          <w:divId w:val="527259509"/>
        </w:trPr>
        <w:tc>
          <w:tcPr>
            <w:tcW w:w="2200" w:type="dxa"/>
            <w:tcMar>
              <w:top w:w="20" w:type="dxa"/>
              <w:left w:w="20" w:type="dxa"/>
              <w:bottom w:w="20" w:type="dxa"/>
              <w:right w:w="20" w:type="dxa"/>
            </w:tcMar>
            <w:vAlign w:val="center"/>
            <w:hideMark/>
          </w:tcPr>
          <w:p w14:paraId="14838715" w14:textId="77777777" w:rsidR="00A80677" w:rsidRPr="007D736C" w:rsidRDefault="00A80677" w:rsidP="009E2458">
            <w:pPr>
              <w:pStyle w:val="movimento"/>
              <w:rPr>
                <w:color w:val="002060"/>
              </w:rPr>
            </w:pPr>
            <w:r w:rsidRPr="007D736C">
              <w:rPr>
                <w:color w:val="002060"/>
              </w:rPr>
              <w:t>LUCCHETTI MATHIAS</w:t>
            </w:r>
          </w:p>
        </w:tc>
        <w:tc>
          <w:tcPr>
            <w:tcW w:w="2200" w:type="dxa"/>
            <w:tcMar>
              <w:top w:w="20" w:type="dxa"/>
              <w:left w:w="20" w:type="dxa"/>
              <w:bottom w:w="20" w:type="dxa"/>
              <w:right w:w="20" w:type="dxa"/>
            </w:tcMar>
            <w:vAlign w:val="center"/>
            <w:hideMark/>
          </w:tcPr>
          <w:p w14:paraId="14E1EA54" w14:textId="77777777" w:rsidR="00A80677" w:rsidRPr="007D736C" w:rsidRDefault="00A80677" w:rsidP="009E2458">
            <w:pPr>
              <w:pStyle w:val="movimento2"/>
              <w:rPr>
                <w:color w:val="002060"/>
              </w:rPr>
            </w:pPr>
            <w:r w:rsidRPr="007D736C">
              <w:rPr>
                <w:color w:val="002060"/>
              </w:rPr>
              <w:t xml:space="preserve">(ACLI MANTOVANI CALCIO A 5) </w:t>
            </w:r>
          </w:p>
        </w:tc>
        <w:tc>
          <w:tcPr>
            <w:tcW w:w="800" w:type="dxa"/>
            <w:tcMar>
              <w:top w:w="20" w:type="dxa"/>
              <w:left w:w="20" w:type="dxa"/>
              <w:bottom w:w="20" w:type="dxa"/>
              <w:right w:w="20" w:type="dxa"/>
            </w:tcMar>
            <w:vAlign w:val="center"/>
            <w:hideMark/>
          </w:tcPr>
          <w:p w14:paraId="39E746B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891E9F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0CAC8F6" w14:textId="77777777" w:rsidR="00A80677" w:rsidRPr="007D736C" w:rsidRDefault="00A80677" w:rsidP="009E2458">
            <w:pPr>
              <w:pStyle w:val="movimento2"/>
              <w:rPr>
                <w:color w:val="002060"/>
              </w:rPr>
            </w:pPr>
            <w:r w:rsidRPr="007D736C">
              <w:rPr>
                <w:color w:val="002060"/>
              </w:rPr>
              <w:t> </w:t>
            </w:r>
          </w:p>
        </w:tc>
      </w:tr>
    </w:tbl>
    <w:p w14:paraId="7484871A" w14:textId="77777777" w:rsidR="00A80677" w:rsidRPr="007D736C" w:rsidRDefault="00A80677" w:rsidP="00A80677">
      <w:pPr>
        <w:pStyle w:val="titolo20"/>
        <w:divId w:val="527259509"/>
        <w:rPr>
          <w:rFonts w:eastAsiaTheme="minorEastAsia"/>
          <w:color w:val="002060"/>
        </w:rPr>
      </w:pPr>
      <w:r w:rsidRPr="007D736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7419BDE0" w14:textId="77777777" w:rsidTr="00A80677">
        <w:trPr>
          <w:divId w:val="527259509"/>
        </w:trPr>
        <w:tc>
          <w:tcPr>
            <w:tcW w:w="2200" w:type="dxa"/>
            <w:tcMar>
              <w:top w:w="20" w:type="dxa"/>
              <w:left w:w="20" w:type="dxa"/>
              <w:bottom w:w="20" w:type="dxa"/>
              <w:right w:w="20" w:type="dxa"/>
            </w:tcMar>
            <w:vAlign w:val="center"/>
            <w:hideMark/>
          </w:tcPr>
          <w:p w14:paraId="1B3FF598" w14:textId="77777777" w:rsidR="00A80677" w:rsidRPr="007D736C" w:rsidRDefault="00A80677" w:rsidP="009E2458">
            <w:pPr>
              <w:pStyle w:val="movimento"/>
              <w:rPr>
                <w:color w:val="002060"/>
              </w:rPr>
            </w:pPr>
            <w:r w:rsidRPr="007D736C">
              <w:rPr>
                <w:color w:val="002060"/>
              </w:rPr>
              <w:t>SCHIAVONI ANDREA</w:t>
            </w:r>
          </w:p>
        </w:tc>
        <w:tc>
          <w:tcPr>
            <w:tcW w:w="2200" w:type="dxa"/>
            <w:tcMar>
              <w:top w:w="20" w:type="dxa"/>
              <w:left w:w="20" w:type="dxa"/>
              <w:bottom w:w="20" w:type="dxa"/>
              <w:right w:w="20" w:type="dxa"/>
            </w:tcMar>
            <w:vAlign w:val="center"/>
            <w:hideMark/>
          </w:tcPr>
          <w:p w14:paraId="7FBD9983" w14:textId="77777777" w:rsidR="00A80677" w:rsidRPr="007D736C" w:rsidRDefault="00A80677" w:rsidP="009E2458">
            <w:pPr>
              <w:pStyle w:val="movimento2"/>
              <w:rPr>
                <w:color w:val="002060"/>
              </w:rPr>
            </w:pPr>
            <w:r w:rsidRPr="007D736C">
              <w:rPr>
                <w:color w:val="002060"/>
              </w:rPr>
              <w:t xml:space="preserve">(ACLI MANTOVANI CALCIO A 5) </w:t>
            </w:r>
          </w:p>
        </w:tc>
        <w:tc>
          <w:tcPr>
            <w:tcW w:w="800" w:type="dxa"/>
            <w:tcMar>
              <w:top w:w="20" w:type="dxa"/>
              <w:left w:w="20" w:type="dxa"/>
              <w:bottom w:w="20" w:type="dxa"/>
              <w:right w:w="20" w:type="dxa"/>
            </w:tcMar>
            <w:vAlign w:val="center"/>
            <w:hideMark/>
          </w:tcPr>
          <w:p w14:paraId="27B739D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B33B61E" w14:textId="77777777" w:rsidR="00A80677" w:rsidRPr="007D736C" w:rsidRDefault="00A80677" w:rsidP="009E2458">
            <w:pPr>
              <w:pStyle w:val="movimento"/>
              <w:rPr>
                <w:color w:val="002060"/>
              </w:rPr>
            </w:pPr>
            <w:r w:rsidRPr="007D736C">
              <w:rPr>
                <w:color w:val="002060"/>
              </w:rPr>
              <w:t>PIERANGELI MATTEO</w:t>
            </w:r>
          </w:p>
        </w:tc>
        <w:tc>
          <w:tcPr>
            <w:tcW w:w="2200" w:type="dxa"/>
            <w:tcMar>
              <w:top w:w="20" w:type="dxa"/>
              <w:left w:w="20" w:type="dxa"/>
              <w:bottom w:w="20" w:type="dxa"/>
              <w:right w:w="20" w:type="dxa"/>
            </w:tcMar>
            <w:vAlign w:val="center"/>
            <w:hideMark/>
          </w:tcPr>
          <w:p w14:paraId="49DE66C7" w14:textId="77777777" w:rsidR="00A80677" w:rsidRPr="007D736C" w:rsidRDefault="00A80677" w:rsidP="009E2458">
            <w:pPr>
              <w:pStyle w:val="movimento2"/>
              <w:rPr>
                <w:color w:val="002060"/>
              </w:rPr>
            </w:pPr>
            <w:r w:rsidRPr="007D736C">
              <w:rPr>
                <w:color w:val="002060"/>
              </w:rPr>
              <w:t xml:space="preserve">(ALMA JUVENTUS FANO) </w:t>
            </w:r>
          </w:p>
        </w:tc>
      </w:tr>
      <w:tr w:rsidR="00A80677" w:rsidRPr="007D736C" w14:paraId="3F495D4A" w14:textId="77777777" w:rsidTr="00A80677">
        <w:trPr>
          <w:divId w:val="527259509"/>
        </w:trPr>
        <w:tc>
          <w:tcPr>
            <w:tcW w:w="2200" w:type="dxa"/>
            <w:tcMar>
              <w:top w:w="20" w:type="dxa"/>
              <w:left w:w="20" w:type="dxa"/>
              <w:bottom w:w="20" w:type="dxa"/>
              <w:right w:w="20" w:type="dxa"/>
            </w:tcMar>
            <w:vAlign w:val="center"/>
            <w:hideMark/>
          </w:tcPr>
          <w:p w14:paraId="1A96358F" w14:textId="77777777" w:rsidR="00A80677" w:rsidRPr="007D736C" w:rsidRDefault="00A80677" w:rsidP="009E2458">
            <w:pPr>
              <w:pStyle w:val="movimento"/>
              <w:rPr>
                <w:color w:val="002060"/>
              </w:rPr>
            </w:pPr>
            <w:r w:rsidRPr="007D736C">
              <w:rPr>
                <w:color w:val="002060"/>
              </w:rPr>
              <w:t>LOPEZ DAVIDE</w:t>
            </w:r>
          </w:p>
        </w:tc>
        <w:tc>
          <w:tcPr>
            <w:tcW w:w="2200" w:type="dxa"/>
            <w:tcMar>
              <w:top w:w="20" w:type="dxa"/>
              <w:left w:w="20" w:type="dxa"/>
              <w:bottom w:w="20" w:type="dxa"/>
              <w:right w:w="20" w:type="dxa"/>
            </w:tcMar>
            <w:vAlign w:val="center"/>
            <w:hideMark/>
          </w:tcPr>
          <w:p w14:paraId="0F917A1B" w14:textId="77777777" w:rsidR="00A80677" w:rsidRPr="007D736C" w:rsidRDefault="00A80677" w:rsidP="009E2458">
            <w:pPr>
              <w:pStyle w:val="movimento2"/>
              <w:rPr>
                <w:color w:val="002060"/>
              </w:rPr>
            </w:pPr>
            <w:r w:rsidRPr="007D736C">
              <w:rPr>
                <w:color w:val="002060"/>
              </w:rPr>
              <w:t xml:space="preserve">(CHIARAVALLE FUTSAL) </w:t>
            </w:r>
          </w:p>
        </w:tc>
        <w:tc>
          <w:tcPr>
            <w:tcW w:w="800" w:type="dxa"/>
            <w:tcMar>
              <w:top w:w="20" w:type="dxa"/>
              <w:left w:w="20" w:type="dxa"/>
              <w:bottom w:w="20" w:type="dxa"/>
              <w:right w:w="20" w:type="dxa"/>
            </w:tcMar>
            <w:vAlign w:val="center"/>
            <w:hideMark/>
          </w:tcPr>
          <w:p w14:paraId="5B06186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3E302E9" w14:textId="77777777" w:rsidR="00A80677" w:rsidRPr="007D736C" w:rsidRDefault="00A80677" w:rsidP="009E2458">
            <w:pPr>
              <w:pStyle w:val="movimento"/>
              <w:rPr>
                <w:color w:val="002060"/>
              </w:rPr>
            </w:pPr>
            <w:r w:rsidRPr="007D736C">
              <w:rPr>
                <w:color w:val="002060"/>
              </w:rPr>
              <w:t>CERAVOLO ANTONIO</w:t>
            </w:r>
          </w:p>
        </w:tc>
        <w:tc>
          <w:tcPr>
            <w:tcW w:w="2200" w:type="dxa"/>
            <w:tcMar>
              <w:top w:w="20" w:type="dxa"/>
              <w:left w:w="20" w:type="dxa"/>
              <w:bottom w:w="20" w:type="dxa"/>
              <w:right w:w="20" w:type="dxa"/>
            </w:tcMar>
            <w:vAlign w:val="center"/>
            <w:hideMark/>
          </w:tcPr>
          <w:p w14:paraId="06F34FCF" w14:textId="77777777" w:rsidR="00A80677" w:rsidRPr="007D736C" w:rsidRDefault="00A80677" w:rsidP="009E2458">
            <w:pPr>
              <w:pStyle w:val="movimento2"/>
              <w:rPr>
                <w:color w:val="002060"/>
              </w:rPr>
            </w:pPr>
            <w:r w:rsidRPr="007D736C">
              <w:rPr>
                <w:color w:val="002060"/>
              </w:rPr>
              <w:t xml:space="preserve">(GNANO 04) </w:t>
            </w:r>
          </w:p>
        </w:tc>
      </w:tr>
      <w:tr w:rsidR="00A80677" w:rsidRPr="007D736C" w14:paraId="02184EB1" w14:textId="77777777" w:rsidTr="00A80677">
        <w:trPr>
          <w:divId w:val="527259509"/>
        </w:trPr>
        <w:tc>
          <w:tcPr>
            <w:tcW w:w="2200" w:type="dxa"/>
            <w:tcMar>
              <w:top w:w="20" w:type="dxa"/>
              <w:left w:w="20" w:type="dxa"/>
              <w:bottom w:w="20" w:type="dxa"/>
              <w:right w:w="20" w:type="dxa"/>
            </w:tcMar>
            <w:vAlign w:val="center"/>
            <w:hideMark/>
          </w:tcPr>
          <w:p w14:paraId="7C8CB659" w14:textId="77777777" w:rsidR="00A80677" w:rsidRPr="007D736C" w:rsidRDefault="00A80677" w:rsidP="009E2458">
            <w:pPr>
              <w:pStyle w:val="movimento"/>
              <w:rPr>
                <w:color w:val="002060"/>
              </w:rPr>
            </w:pPr>
            <w:r w:rsidRPr="007D736C">
              <w:rPr>
                <w:color w:val="002060"/>
              </w:rPr>
              <w:t>UGOCCIONI LUCA</w:t>
            </w:r>
          </w:p>
        </w:tc>
        <w:tc>
          <w:tcPr>
            <w:tcW w:w="2200" w:type="dxa"/>
            <w:tcMar>
              <w:top w:w="20" w:type="dxa"/>
              <w:left w:w="20" w:type="dxa"/>
              <w:bottom w:w="20" w:type="dxa"/>
              <w:right w:w="20" w:type="dxa"/>
            </w:tcMar>
            <w:vAlign w:val="center"/>
            <w:hideMark/>
          </w:tcPr>
          <w:p w14:paraId="3D3C65B3" w14:textId="77777777" w:rsidR="00A80677" w:rsidRPr="007D736C" w:rsidRDefault="00A80677" w:rsidP="009E2458">
            <w:pPr>
              <w:pStyle w:val="movimento2"/>
              <w:rPr>
                <w:color w:val="002060"/>
              </w:rPr>
            </w:pPr>
            <w:r w:rsidRPr="007D736C">
              <w:rPr>
                <w:color w:val="002060"/>
              </w:rPr>
              <w:t xml:space="preserve">(GNANO 04) </w:t>
            </w:r>
          </w:p>
        </w:tc>
        <w:tc>
          <w:tcPr>
            <w:tcW w:w="800" w:type="dxa"/>
            <w:tcMar>
              <w:top w:w="20" w:type="dxa"/>
              <w:left w:w="20" w:type="dxa"/>
              <w:bottom w:w="20" w:type="dxa"/>
              <w:right w:w="20" w:type="dxa"/>
            </w:tcMar>
            <w:vAlign w:val="center"/>
            <w:hideMark/>
          </w:tcPr>
          <w:p w14:paraId="5116571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1192AF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D91EC05" w14:textId="77777777" w:rsidR="00A80677" w:rsidRPr="007D736C" w:rsidRDefault="00A80677" w:rsidP="009E2458">
            <w:pPr>
              <w:pStyle w:val="movimento2"/>
              <w:rPr>
                <w:color w:val="002060"/>
              </w:rPr>
            </w:pPr>
            <w:r w:rsidRPr="007D736C">
              <w:rPr>
                <w:color w:val="002060"/>
              </w:rPr>
              <w:t> </w:t>
            </w:r>
          </w:p>
        </w:tc>
      </w:tr>
    </w:tbl>
    <w:p w14:paraId="798F8BBA" w14:textId="77777777" w:rsidR="00A80677" w:rsidRPr="007D736C" w:rsidRDefault="00A80677" w:rsidP="00A80677">
      <w:pPr>
        <w:pStyle w:val="breakline"/>
        <w:divId w:val="527259509"/>
        <w:rPr>
          <w:color w:val="002060"/>
        </w:rPr>
      </w:pPr>
    </w:p>
    <w:p w14:paraId="12F05DF4"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A511C1B"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04AFEFB6" w14:textId="77777777" w:rsidR="00A80677" w:rsidRPr="007D736C" w:rsidRDefault="00A80677" w:rsidP="00A80677">
      <w:pPr>
        <w:pStyle w:val="breakline"/>
        <w:divId w:val="527259509"/>
        <w:rPr>
          <w:rFonts w:eastAsiaTheme="minorEastAsia"/>
          <w:color w:val="002060"/>
        </w:rPr>
      </w:pPr>
    </w:p>
    <w:p w14:paraId="6C8BB98F" w14:textId="77777777" w:rsidR="00A80677" w:rsidRPr="007D736C" w:rsidRDefault="00A80677" w:rsidP="00A80677">
      <w:pPr>
        <w:pStyle w:val="titoloprinc0"/>
        <w:divId w:val="527259509"/>
        <w:rPr>
          <w:color w:val="002060"/>
        </w:rPr>
      </w:pPr>
      <w:r w:rsidRPr="007D736C">
        <w:rPr>
          <w:color w:val="002060"/>
        </w:rPr>
        <w:t>CLASSIFICA</w:t>
      </w:r>
    </w:p>
    <w:p w14:paraId="475A95BD" w14:textId="77777777" w:rsidR="00A80677" w:rsidRPr="007D736C" w:rsidRDefault="00A80677" w:rsidP="00A80677">
      <w:pPr>
        <w:pStyle w:val="breakline"/>
        <w:divId w:val="527259509"/>
        <w:rPr>
          <w:color w:val="002060"/>
        </w:rPr>
      </w:pPr>
    </w:p>
    <w:p w14:paraId="792F57FC" w14:textId="77777777" w:rsidR="00A80677" w:rsidRPr="007D736C" w:rsidRDefault="00A80677" w:rsidP="00A80677">
      <w:pPr>
        <w:pStyle w:val="breakline"/>
        <w:divId w:val="527259509"/>
        <w:rPr>
          <w:color w:val="002060"/>
        </w:rPr>
      </w:pPr>
    </w:p>
    <w:p w14:paraId="284F6711"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35087955"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1CF38"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75B3A"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3AFA4"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5EBD1"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45E1C"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B1FF4"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5ADEE"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E5895"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90CCB"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C9839" w14:textId="77777777" w:rsidR="00A80677" w:rsidRPr="007D736C" w:rsidRDefault="00A80677" w:rsidP="009E2458">
            <w:pPr>
              <w:pStyle w:val="headertabella0"/>
              <w:rPr>
                <w:color w:val="002060"/>
              </w:rPr>
            </w:pPr>
            <w:r w:rsidRPr="007D736C">
              <w:rPr>
                <w:color w:val="002060"/>
              </w:rPr>
              <w:t>PE</w:t>
            </w:r>
          </w:p>
        </w:tc>
      </w:tr>
      <w:tr w:rsidR="00A80677" w:rsidRPr="007D736C" w14:paraId="661E4C78"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237551" w14:textId="77777777" w:rsidR="00A80677" w:rsidRPr="007D736C" w:rsidRDefault="00A80677" w:rsidP="009E2458">
            <w:pPr>
              <w:pStyle w:val="rowtabella0"/>
              <w:rPr>
                <w:color w:val="002060"/>
              </w:rPr>
            </w:pPr>
            <w:r w:rsidRPr="007D736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6A2F"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6B09"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0991"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DC9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495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BF08"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737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7D98"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FB5F" w14:textId="77777777" w:rsidR="00A80677" w:rsidRPr="007D736C" w:rsidRDefault="00A80677" w:rsidP="009E2458">
            <w:pPr>
              <w:pStyle w:val="rowtabella0"/>
              <w:jc w:val="center"/>
              <w:rPr>
                <w:color w:val="002060"/>
              </w:rPr>
            </w:pPr>
            <w:r w:rsidRPr="007D736C">
              <w:rPr>
                <w:color w:val="002060"/>
              </w:rPr>
              <w:t>0</w:t>
            </w:r>
          </w:p>
        </w:tc>
      </w:tr>
      <w:tr w:rsidR="00A80677" w:rsidRPr="007D736C" w14:paraId="767EEEC5"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87315" w14:textId="77777777" w:rsidR="00A80677" w:rsidRPr="007D736C" w:rsidRDefault="00A80677" w:rsidP="009E2458">
            <w:pPr>
              <w:pStyle w:val="rowtabella0"/>
              <w:rPr>
                <w:color w:val="002060"/>
              </w:rPr>
            </w:pPr>
            <w:r w:rsidRPr="007D736C">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BE27"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2A9A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0F3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156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3CC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AF6F"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E295"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3CE1"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59E9" w14:textId="77777777" w:rsidR="00A80677" w:rsidRPr="007D736C" w:rsidRDefault="00A80677" w:rsidP="009E2458">
            <w:pPr>
              <w:pStyle w:val="rowtabella0"/>
              <w:jc w:val="center"/>
              <w:rPr>
                <w:color w:val="002060"/>
              </w:rPr>
            </w:pPr>
            <w:r w:rsidRPr="007D736C">
              <w:rPr>
                <w:color w:val="002060"/>
              </w:rPr>
              <w:t>0</w:t>
            </w:r>
          </w:p>
        </w:tc>
      </w:tr>
      <w:tr w:rsidR="00A80677" w:rsidRPr="007D736C" w14:paraId="13D07C47"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B056E" w14:textId="77777777" w:rsidR="00A80677" w:rsidRPr="007D736C" w:rsidRDefault="00A80677" w:rsidP="009E2458">
            <w:pPr>
              <w:pStyle w:val="rowtabella0"/>
              <w:rPr>
                <w:color w:val="002060"/>
              </w:rPr>
            </w:pPr>
            <w:r w:rsidRPr="007D736C">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558F"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0785"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587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0E2B"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7D4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2DB6"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65B4"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61E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1855" w14:textId="77777777" w:rsidR="00A80677" w:rsidRPr="007D736C" w:rsidRDefault="00A80677" w:rsidP="009E2458">
            <w:pPr>
              <w:pStyle w:val="rowtabella0"/>
              <w:jc w:val="center"/>
              <w:rPr>
                <w:color w:val="002060"/>
              </w:rPr>
            </w:pPr>
            <w:r w:rsidRPr="007D736C">
              <w:rPr>
                <w:color w:val="002060"/>
              </w:rPr>
              <w:t>0</w:t>
            </w:r>
          </w:p>
        </w:tc>
      </w:tr>
      <w:tr w:rsidR="00A80677" w:rsidRPr="007D736C" w14:paraId="122B260E"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C6BF6" w14:textId="77777777" w:rsidR="00A80677" w:rsidRPr="007D736C" w:rsidRDefault="00A80677" w:rsidP="009E2458">
            <w:pPr>
              <w:pStyle w:val="rowtabella0"/>
              <w:rPr>
                <w:color w:val="002060"/>
              </w:rPr>
            </w:pPr>
            <w:r w:rsidRPr="007D736C">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90BC"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6A5E"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C6B7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B3D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D90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DBE6"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F838"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6B3D"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D668" w14:textId="77777777" w:rsidR="00A80677" w:rsidRPr="007D736C" w:rsidRDefault="00A80677" w:rsidP="009E2458">
            <w:pPr>
              <w:pStyle w:val="rowtabella0"/>
              <w:jc w:val="center"/>
              <w:rPr>
                <w:color w:val="002060"/>
              </w:rPr>
            </w:pPr>
            <w:r w:rsidRPr="007D736C">
              <w:rPr>
                <w:color w:val="002060"/>
              </w:rPr>
              <w:t>0</w:t>
            </w:r>
          </w:p>
        </w:tc>
      </w:tr>
      <w:tr w:rsidR="00A80677" w:rsidRPr="007D736C" w14:paraId="1064F34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FAB7F" w14:textId="77777777" w:rsidR="00A80677" w:rsidRPr="007D736C" w:rsidRDefault="00A80677" w:rsidP="009E2458">
            <w:pPr>
              <w:pStyle w:val="rowtabella0"/>
              <w:rPr>
                <w:color w:val="002060"/>
              </w:rPr>
            </w:pPr>
            <w:r w:rsidRPr="007D736C">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FAC2"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B33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8E3D"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8FA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DD2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C337"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F3D7"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574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D06F" w14:textId="77777777" w:rsidR="00A80677" w:rsidRPr="007D736C" w:rsidRDefault="00A80677" w:rsidP="009E2458">
            <w:pPr>
              <w:pStyle w:val="rowtabella0"/>
              <w:jc w:val="center"/>
              <w:rPr>
                <w:color w:val="002060"/>
              </w:rPr>
            </w:pPr>
            <w:r w:rsidRPr="007D736C">
              <w:rPr>
                <w:color w:val="002060"/>
              </w:rPr>
              <w:t>0</w:t>
            </w:r>
          </w:p>
        </w:tc>
      </w:tr>
      <w:tr w:rsidR="00A80677" w:rsidRPr="007D736C" w14:paraId="4F159E16"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623DF" w14:textId="77777777" w:rsidR="00A80677" w:rsidRPr="007D736C" w:rsidRDefault="00A80677" w:rsidP="009E2458">
            <w:pPr>
              <w:pStyle w:val="rowtabella0"/>
              <w:rPr>
                <w:color w:val="002060"/>
              </w:rPr>
            </w:pPr>
            <w:r w:rsidRPr="007D736C">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C827"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451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D47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4AF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2512"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E06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D5F6"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075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B806" w14:textId="77777777" w:rsidR="00A80677" w:rsidRPr="007D736C" w:rsidRDefault="00A80677" w:rsidP="009E2458">
            <w:pPr>
              <w:pStyle w:val="rowtabella0"/>
              <w:jc w:val="center"/>
              <w:rPr>
                <w:color w:val="002060"/>
              </w:rPr>
            </w:pPr>
            <w:r w:rsidRPr="007D736C">
              <w:rPr>
                <w:color w:val="002060"/>
              </w:rPr>
              <w:t>0</w:t>
            </w:r>
          </w:p>
        </w:tc>
      </w:tr>
      <w:tr w:rsidR="00A80677" w:rsidRPr="007D736C" w14:paraId="1100CFEC"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E9F04" w14:textId="77777777" w:rsidR="00A80677" w:rsidRPr="007D736C" w:rsidRDefault="00A80677" w:rsidP="009E2458">
            <w:pPr>
              <w:pStyle w:val="rowtabella0"/>
              <w:rPr>
                <w:color w:val="002060"/>
              </w:rPr>
            </w:pPr>
            <w:r w:rsidRPr="007D736C">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1AF1"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7C1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92A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890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BD52"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C789"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E96F3"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F3B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B509" w14:textId="77777777" w:rsidR="00A80677" w:rsidRPr="007D736C" w:rsidRDefault="00A80677" w:rsidP="009E2458">
            <w:pPr>
              <w:pStyle w:val="rowtabella0"/>
              <w:jc w:val="center"/>
              <w:rPr>
                <w:color w:val="002060"/>
              </w:rPr>
            </w:pPr>
            <w:r w:rsidRPr="007D736C">
              <w:rPr>
                <w:color w:val="002060"/>
              </w:rPr>
              <w:t>0</w:t>
            </w:r>
          </w:p>
        </w:tc>
      </w:tr>
      <w:tr w:rsidR="00A80677" w:rsidRPr="007D736C" w14:paraId="3ECBB293"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5464E" w14:textId="77777777" w:rsidR="00A80677" w:rsidRPr="007D736C" w:rsidRDefault="00A80677" w:rsidP="009E2458">
            <w:pPr>
              <w:pStyle w:val="rowtabella0"/>
              <w:rPr>
                <w:color w:val="002060"/>
              </w:rPr>
            </w:pPr>
            <w:r w:rsidRPr="007D736C">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19A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8E36"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865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5E1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8CA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9247"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87EF"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A30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4CA3" w14:textId="77777777" w:rsidR="00A80677" w:rsidRPr="007D736C" w:rsidRDefault="00A80677" w:rsidP="009E2458">
            <w:pPr>
              <w:pStyle w:val="rowtabella0"/>
              <w:jc w:val="center"/>
              <w:rPr>
                <w:color w:val="002060"/>
              </w:rPr>
            </w:pPr>
            <w:r w:rsidRPr="007D736C">
              <w:rPr>
                <w:color w:val="002060"/>
              </w:rPr>
              <w:t>0</w:t>
            </w:r>
          </w:p>
        </w:tc>
      </w:tr>
      <w:tr w:rsidR="00A80677" w:rsidRPr="007D736C" w14:paraId="63150780"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E956F" w14:textId="77777777" w:rsidR="00A80677" w:rsidRPr="007D736C" w:rsidRDefault="00A80677" w:rsidP="009E2458">
            <w:pPr>
              <w:pStyle w:val="rowtabella0"/>
              <w:rPr>
                <w:color w:val="002060"/>
              </w:rPr>
            </w:pPr>
            <w:r w:rsidRPr="007D736C">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899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E7A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FF6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C588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BF0A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164E"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990A"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D1F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1AC6" w14:textId="77777777" w:rsidR="00A80677" w:rsidRPr="007D736C" w:rsidRDefault="00A80677" w:rsidP="009E2458">
            <w:pPr>
              <w:pStyle w:val="rowtabella0"/>
              <w:jc w:val="center"/>
              <w:rPr>
                <w:color w:val="002060"/>
              </w:rPr>
            </w:pPr>
            <w:r w:rsidRPr="007D736C">
              <w:rPr>
                <w:color w:val="002060"/>
              </w:rPr>
              <w:t>0</w:t>
            </w:r>
          </w:p>
        </w:tc>
      </w:tr>
      <w:tr w:rsidR="00A80677" w:rsidRPr="007D736C" w14:paraId="716B9056"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DB715" w14:textId="77777777" w:rsidR="00A80677" w:rsidRPr="007D736C" w:rsidRDefault="00A80677" w:rsidP="009E2458">
            <w:pPr>
              <w:pStyle w:val="rowtabella0"/>
              <w:rPr>
                <w:color w:val="002060"/>
              </w:rPr>
            </w:pPr>
            <w:r w:rsidRPr="007D736C">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649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C50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850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E4B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EAE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256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50D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03C7"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CCCB" w14:textId="77777777" w:rsidR="00A80677" w:rsidRPr="007D736C" w:rsidRDefault="00A80677" w:rsidP="009E2458">
            <w:pPr>
              <w:pStyle w:val="rowtabella0"/>
              <w:jc w:val="center"/>
              <w:rPr>
                <w:color w:val="002060"/>
              </w:rPr>
            </w:pPr>
            <w:r w:rsidRPr="007D736C">
              <w:rPr>
                <w:color w:val="002060"/>
              </w:rPr>
              <w:t>0</w:t>
            </w:r>
          </w:p>
        </w:tc>
      </w:tr>
      <w:tr w:rsidR="00A80677" w:rsidRPr="007D736C" w14:paraId="6B920B7C"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D388A" w14:textId="77777777" w:rsidR="00A80677" w:rsidRPr="007D736C" w:rsidRDefault="00A80677" w:rsidP="009E2458">
            <w:pPr>
              <w:pStyle w:val="rowtabella0"/>
              <w:rPr>
                <w:color w:val="002060"/>
              </w:rPr>
            </w:pPr>
            <w:r w:rsidRPr="007D736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E55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1BD1"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048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B21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2EA8E"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CFBC9"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42AF"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064B"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15977" w14:textId="77777777" w:rsidR="00A80677" w:rsidRPr="007D736C" w:rsidRDefault="00A80677" w:rsidP="009E2458">
            <w:pPr>
              <w:pStyle w:val="rowtabella0"/>
              <w:jc w:val="center"/>
              <w:rPr>
                <w:color w:val="002060"/>
              </w:rPr>
            </w:pPr>
            <w:r w:rsidRPr="007D736C">
              <w:rPr>
                <w:color w:val="002060"/>
              </w:rPr>
              <w:t>0</w:t>
            </w:r>
          </w:p>
        </w:tc>
      </w:tr>
    </w:tbl>
    <w:p w14:paraId="5CCF8B68" w14:textId="77777777" w:rsidR="00A80677" w:rsidRPr="007D736C" w:rsidRDefault="00A80677" w:rsidP="00A80677">
      <w:pPr>
        <w:pStyle w:val="breakline"/>
        <w:divId w:val="527259509"/>
        <w:rPr>
          <w:rFonts w:eastAsiaTheme="minorEastAsia"/>
          <w:color w:val="002060"/>
        </w:rPr>
      </w:pPr>
    </w:p>
    <w:p w14:paraId="2123FC42" w14:textId="77777777" w:rsidR="00A80677" w:rsidRPr="007D736C" w:rsidRDefault="00A80677" w:rsidP="00A80677">
      <w:pPr>
        <w:pStyle w:val="breakline"/>
        <w:divId w:val="527259509"/>
        <w:rPr>
          <w:color w:val="002060"/>
        </w:rPr>
      </w:pPr>
    </w:p>
    <w:p w14:paraId="7C9143E5" w14:textId="77777777" w:rsidR="00A80677" w:rsidRPr="007D736C" w:rsidRDefault="00A80677" w:rsidP="00A80677">
      <w:pPr>
        <w:pStyle w:val="sottotitolocampionato10"/>
        <w:divId w:val="527259509"/>
        <w:rPr>
          <w:color w:val="002060"/>
        </w:rPr>
      </w:pPr>
      <w:r w:rsidRPr="007D736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3E0F9F8C"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692D0"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B21B0"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8149B"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B7CEF"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4DBFA"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7E906"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377E6"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BA1E7"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ECB66"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CF89" w14:textId="77777777" w:rsidR="00A80677" w:rsidRPr="007D736C" w:rsidRDefault="00A80677" w:rsidP="009E2458">
            <w:pPr>
              <w:pStyle w:val="headertabella0"/>
              <w:rPr>
                <w:color w:val="002060"/>
              </w:rPr>
            </w:pPr>
            <w:r w:rsidRPr="007D736C">
              <w:rPr>
                <w:color w:val="002060"/>
              </w:rPr>
              <w:t>PE</w:t>
            </w:r>
          </w:p>
        </w:tc>
      </w:tr>
      <w:tr w:rsidR="00A80677" w:rsidRPr="007D736C" w14:paraId="31AAE805"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8A376" w14:textId="77777777" w:rsidR="00A80677" w:rsidRPr="007D736C" w:rsidRDefault="00A80677" w:rsidP="009E2458">
            <w:pPr>
              <w:pStyle w:val="rowtabella0"/>
              <w:rPr>
                <w:color w:val="002060"/>
              </w:rPr>
            </w:pPr>
            <w:r w:rsidRPr="007D736C">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CB65"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C053"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519C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ABA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323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F858"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2BEC"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E26A"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C2A5" w14:textId="77777777" w:rsidR="00A80677" w:rsidRPr="007D736C" w:rsidRDefault="00A80677" w:rsidP="009E2458">
            <w:pPr>
              <w:pStyle w:val="rowtabella0"/>
              <w:jc w:val="center"/>
              <w:rPr>
                <w:color w:val="002060"/>
              </w:rPr>
            </w:pPr>
            <w:r w:rsidRPr="007D736C">
              <w:rPr>
                <w:color w:val="002060"/>
              </w:rPr>
              <w:t>0</w:t>
            </w:r>
          </w:p>
        </w:tc>
      </w:tr>
      <w:tr w:rsidR="00A80677" w:rsidRPr="007D736C" w14:paraId="1FCD474F"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3C484" w14:textId="77777777" w:rsidR="00A80677" w:rsidRPr="007D736C" w:rsidRDefault="00A80677" w:rsidP="009E2458">
            <w:pPr>
              <w:pStyle w:val="rowtabella0"/>
              <w:rPr>
                <w:color w:val="002060"/>
              </w:rPr>
            </w:pPr>
            <w:r w:rsidRPr="007D736C">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A504"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5529C"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0171"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0C9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9D93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ED1D9" w14:textId="77777777" w:rsidR="00A80677" w:rsidRPr="007D736C" w:rsidRDefault="00A80677" w:rsidP="009E2458">
            <w:pPr>
              <w:pStyle w:val="rowtabella0"/>
              <w:jc w:val="center"/>
              <w:rPr>
                <w:color w:val="002060"/>
              </w:rPr>
            </w:pPr>
            <w:r w:rsidRPr="007D736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3485"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9F1E"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22B5" w14:textId="77777777" w:rsidR="00A80677" w:rsidRPr="007D736C" w:rsidRDefault="00A80677" w:rsidP="009E2458">
            <w:pPr>
              <w:pStyle w:val="rowtabella0"/>
              <w:jc w:val="center"/>
              <w:rPr>
                <w:color w:val="002060"/>
              </w:rPr>
            </w:pPr>
            <w:r w:rsidRPr="007D736C">
              <w:rPr>
                <w:color w:val="002060"/>
              </w:rPr>
              <w:t>0</w:t>
            </w:r>
          </w:p>
        </w:tc>
      </w:tr>
      <w:tr w:rsidR="00A80677" w:rsidRPr="007D736C" w14:paraId="42AE1E1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5551A" w14:textId="77777777" w:rsidR="00A80677" w:rsidRPr="007D736C" w:rsidRDefault="00A80677" w:rsidP="009E2458">
            <w:pPr>
              <w:pStyle w:val="rowtabella0"/>
              <w:rPr>
                <w:color w:val="002060"/>
              </w:rPr>
            </w:pPr>
            <w:r w:rsidRPr="007D736C">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9127"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3C51"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BD46"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1C1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98E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E93A"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633F4"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0855"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085EA" w14:textId="77777777" w:rsidR="00A80677" w:rsidRPr="007D736C" w:rsidRDefault="00A80677" w:rsidP="009E2458">
            <w:pPr>
              <w:pStyle w:val="rowtabella0"/>
              <w:jc w:val="center"/>
              <w:rPr>
                <w:color w:val="002060"/>
              </w:rPr>
            </w:pPr>
            <w:r w:rsidRPr="007D736C">
              <w:rPr>
                <w:color w:val="002060"/>
              </w:rPr>
              <w:t>0</w:t>
            </w:r>
          </w:p>
        </w:tc>
      </w:tr>
      <w:tr w:rsidR="00A80677" w:rsidRPr="007D736C" w14:paraId="3CA4A9C2"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598D9" w14:textId="77777777" w:rsidR="00A80677" w:rsidRPr="007D736C" w:rsidRDefault="00A80677" w:rsidP="009E2458">
            <w:pPr>
              <w:pStyle w:val="rowtabella0"/>
              <w:rPr>
                <w:color w:val="002060"/>
              </w:rPr>
            </w:pPr>
            <w:r w:rsidRPr="007D736C">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588A9"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8E5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7C5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F70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331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E2BC"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E2229"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4CE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CA66" w14:textId="77777777" w:rsidR="00A80677" w:rsidRPr="007D736C" w:rsidRDefault="00A80677" w:rsidP="009E2458">
            <w:pPr>
              <w:pStyle w:val="rowtabella0"/>
              <w:jc w:val="center"/>
              <w:rPr>
                <w:color w:val="002060"/>
              </w:rPr>
            </w:pPr>
            <w:r w:rsidRPr="007D736C">
              <w:rPr>
                <w:color w:val="002060"/>
              </w:rPr>
              <w:t>0</w:t>
            </w:r>
          </w:p>
        </w:tc>
      </w:tr>
      <w:tr w:rsidR="00A80677" w:rsidRPr="007D736C" w14:paraId="2551907F"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15750" w14:textId="77777777" w:rsidR="00A80677" w:rsidRPr="007D736C" w:rsidRDefault="00A80677" w:rsidP="009E2458">
            <w:pPr>
              <w:pStyle w:val="rowtabella0"/>
              <w:rPr>
                <w:color w:val="002060"/>
              </w:rPr>
            </w:pPr>
            <w:r w:rsidRPr="007D736C">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57C0"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49B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2A7B"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763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50B6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25C9"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9923"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BD2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D76E" w14:textId="77777777" w:rsidR="00A80677" w:rsidRPr="007D736C" w:rsidRDefault="00A80677" w:rsidP="009E2458">
            <w:pPr>
              <w:pStyle w:val="rowtabella0"/>
              <w:jc w:val="center"/>
              <w:rPr>
                <w:color w:val="002060"/>
              </w:rPr>
            </w:pPr>
            <w:r w:rsidRPr="007D736C">
              <w:rPr>
                <w:color w:val="002060"/>
              </w:rPr>
              <w:t>0</w:t>
            </w:r>
          </w:p>
        </w:tc>
      </w:tr>
      <w:tr w:rsidR="00A80677" w:rsidRPr="007D736C" w14:paraId="35A13711"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12397" w14:textId="77777777" w:rsidR="00A80677" w:rsidRPr="007D736C" w:rsidRDefault="00A80677" w:rsidP="009E2458">
            <w:pPr>
              <w:pStyle w:val="rowtabella0"/>
              <w:rPr>
                <w:color w:val="002060"/>
              </w:rPr>
            </w:pPr>
            <w:r w:rsidRPr="007D736C">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F2E53"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F129"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5E8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82AF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A36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EC0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BBAD"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C97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D08C" w14:textId="77777777" w:rsidR="00A80677" w:rsidRPr="007D736C" w:rsidRDefault="00A80677" w:rsidP="009E2458">
            <w:pPr>
              <w:pStyle w:val="rowtabella0"/>
              <w:jc w:val="center"/>
              <w:rPr>
                <w:color w:val="002060"/>
              </w:rPr>
            </w:pPr>
            <w:r w:rsidRPr="007D736C">
              <w:rPr>
                <w:color w:val="002060"/>
              </w:rPr>
              <w:t>0</w:t>
            </w:r>
          </w:p>
        </w:tc>
      </w:tr>
      <w:tr w:rsidR="00A80677" w:rsidRPr="007D736C" w14:paraId="12CE404E"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A6776" w14:textId="77777777" w:rsidR="00A80677" w:rsidRPr="007D736C" w:rsidRDefault="00A80677" w:rsidP="009E2458">
            <w:pPr>
              <w:pStyle w:val="rowtabella0"/>
              <w:rPr>
                <w:color w:val="002060"/>
              </w:rPr>
            </w:pPr>
            <w:r w:rsidRPr="007D736C">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DD0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3F9E"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321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78B3"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2FA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4EEC"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7620"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65A8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CDB85" w14:textId="77777777" w:rsidR="00A80677" w:rsidRPr="007D736C" w:rsidRDefault="00A80677" w:rsidP="009E2458">
            <w:pPr>
              <w:pStyle w:val="rowtabella0"/>
              <w:jc w:val="center"/>
              <w:rPr>
                <w:color w:val="002060"/>
              </w:rPr>
            </w:pPr>
            <w:r w:rsidRPr="007D736C">
              <w:rPr>
                <w:color w:val="002060"/>
              </w:rPr>
              <w:t>0</w:t>
            </w:r>
          </w:p>
        </w:tc>
      </w:tr>
      <w:tr w:rsidR="00A80677" w:rsidRPr="007D736C" w14:paraId="082BA23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5B2A7" w14:textId="77777777" w:rsidR="00A80677" w:rsidRPr="007D736C" w:rsidRDefault="00A80677" w:rsidP="009E2458">
            <w:pPr>
              <w:pStyle w:val="rowtabella0"/>
              <w:rPr>
                <w:color w:val="002060"/>
              </w:rPr>
            </w:pPr>
            <w:r w:rsidRPr="007D736C">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5AA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A18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F6C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4E92"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1C0B"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A625"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8C3D"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0635"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F773" w14:textId="77777777" w:rsidR="00A80677" w:rsidRPr="007D736C" w:rsidRDefault="00A80677" w:rsidP="009E2458">
            <w:pPr>
              <w:pStyle w:val="rowtabella0"/>
              <w:jc w:val="center"/>
              <w:rPr>
                <w:color w:val="002060"/>
              </w:rPr>
            </w:pPr>
            <w:r w:rsidRPr="007D736C">
              <w:rPr>
                <w:color w:val="002060"/>
              </w:rPr>
              <w:t>0</w:t>
            </w:r>
          </w:p>
        </w:tc>
      </w:tr>
      <w:tr w:rsidR="00A80677" w:rsidRPr="007D736C" w14:paraId="34A12389"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BBF20" w14:textId="77777777" w:rsidR="00A80677" w:rsidRPr="007D736C" w:rsidRDefault="00A80677" w:rsidP="009E2458">
            <w:pPr>
              <w:pStyle w:val="rowtabella0"/>
              <w:rPr>
                <w:color w:val="002060"/>
              </w:rPr>
            </w:pPr>
            <w:r w:rsidRPr="007D736C">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F49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D12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704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583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2811"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ED1E"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62AD"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6B53"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3F3E" w14:textId="77777777" w:rsidR="00A80677" w:rsidRPr="007D736C" w:rsidRDefault="00A80677" w:rsidP="009E2458">
            <w:pPr>
              <w:pStyle w:val="rowtabella0"/>
              <w:jc w:val="center"/>
              <w:rPr>
                <w:color w:val="002060"/>
              </w:rPr>
            </w:pPr>
            <w:r w:rsidRPr="007D736C">
              <w:rPr>
                <w:color w:val="002060"/>
              </w:rPr>
              <w:t>0</w:t>
            </w:r>
          </w:p>
        </w:tc>
      </w:tr>
      <w:tr w:rsidR="00A80677" w:rsidRPr="007D736C" w14:paraId="53696D25"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D1BD5" w14:textId="77777777" w:rsidR="00A80677" w:rsidRPr="007D736C" w:rsidRDefault="00A80677" w:rsidP="009E2458">
            <w:pPr>
              <w:pStyle w:val="rowtabella0"/>
              <w:rPr>
                <w:color w:val="002060"/>
              </w:rPr>
            </w:pPr>
            <w:r w:rsidRPr="007D736C">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84C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D4A7"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E0F5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570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6A5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BFE3"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01BFD"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9F6A"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6B92" w14:textId="77777777" w:rsidR="00A80677" w:rsidRPr="007D736C" w:rsidRDefault="00A80677" w:rsidP="009E2458">
            <w:pPr>
              <w:pStyle w:val="rowtabella0"/>
              <w:jc w:val="center"/>
              <w:rPr>
                <w:color w:val="002060"/>
              </w:rPr>
            </w:pPr>
            <w:r w:rsidRPr="007D736C">
              <w:rPr>
                <w:color w:val="002060"/>
              </w:rPr>
              <w:t>0</w:t>
            </w:r>
          </w:p>
        </w:tc>
      </w:tr>
      <w:tr w:rsidR="00A80677" w:rsidRPr="007D736C" w14:paraId="5E4CB155"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D0B9F" w14:textId="77777777" w:rsidR="00A80677" w:rsidRPr="007D736C" w:rsidRDefault="00A80677" w:rsidP="009E2458">
            <w:pPr>
              <w:pStyle w:val="rowtabella0"/>
              <w:rPr>
                <w:color w:val="002060"/>
              </w:rPr>
            </w:pPr>
            <w:r w:rsidRPr="007D736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8AC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FBF2"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371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9F2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C302"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F8C5"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7D9F" w14:textId="77777777" w:rsidR="00A80677" w:rsidRPr="007D736C" w:rsidRDefault="00A80677" w:rsidP="009E2458">
            <w:pPr>
              <w:pStyle w:val="rowtabella0"/>
              <w:jc w:val="center"/>
              <w:rPr>
                <w:color w:val="002060"/>
              </w:rPr>
            </w:pPr>
            <w:r w:rsidRPr="007D736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37B9"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6A88" w14:textId="77777777" w:rsidR="00A80677" w:rsidRPr="007D736C" w:rsidRDefault="00A80677" w:rsidP="009E2458">
            <w:pPr>
              <w:pStyle w:val="rowtabella0"/>
              <w:jc w:val="center"/>
              <w:rPr>
                <w:color w:val="002060"/>
              </w:rPr>
            </w:pPr>
            <w:r w:rsidRPr="007D736C">
              <w:rPr>
                <w:color w:val="002060"/>
              </w:rPr>
              <w:t>0</w:t>
            </w:r>
          </w:p>
        </w:tc>
      </w:tr>
      <w:tr w:rsidR="00A80677" w:rsidRPr="007D736C" w14:paraId="540A55EF"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3BE01F" w14:textId="77777777" w:rsidR="00A80677" w:rsidRPr="007D736C" w:rsidRDefault="00A80677" w:rsidP="009E2458">
            <w:pPr>
              <w:pStyle w:val="rowtabella0"/>
              <w:rPr>
                <w:color w:val="002060"/>
              </w:rPr>
            </w:pPr>
            <w:r w:rsidRPr="007D736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E1B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559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648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BE1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C4BB"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0E00"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0E8F"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67C0"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2EDA" w14:textId="77777777" w:rsidR="00A80677" w:rsidRPr="007D736C" w:rsidRDefault="00A80677" w:rsidP="009E2458">
            <w:pPr>
              <w:pStyle w:val="rowtabella0"/>
              <w:jc w:val="center"/>
              <w:rPr>
                <w:color w:val="002060"/>
              </w:rPr>
            </w:pPr>
            <w:r w:rsidRPr="007D736C">
              <w:rPr>
                <w:color w:val="002060"/>
              </w:rPr>
              <w:t>0</w:t>
            </w:r>
          </w:p>
        </w:tc>
      </w:tr>
    </w:tbl>
    <w:p w14:paraId="2B8F8B84" w14:textId="77777777" w:rsidR="00A80677" w:rsidRPr="007D736C" w:rsidRDefault="00A80677" w:rsidP="00A80677">
      <w:pPr>
        <w:pStyle w:val="breakline"/>
        <w:divId w:val="527259509"/>
        <w:rPr>
          <w:rFonts w:eastAsiaTheme="minorEastAsia"/>
          <w:color w:val="002060"/>
        </w:rPr>
      </w:pPr>
    </w:p>
    <w:p w14:paraId="3CE80AB0" w14:textId="77777777" w:rsidR="00A80677" w:rsidRPr="007D736C" w:rsidRDefault="00A80677" w:rsidP="00A80677">
      <w:pPr>
        <w:pStyle w:val="breakline"/>
        <w:divId w:val="527259509"/>
        <w:rPr>
          <w:color w:val="002060"/>
        </w:rPr>
      </w:pPr>
    </w:p>
    <w:p w14:paraId="2CEEE392" w14:textId="77777777" w:rsidR="00A80677" w:rsidRPr="007D736C" w:rsidRDefault="00A80677" w:rsidP="00A80677">
      <w:pPr>
        <w:pStyle w:val="sottotitolocampionato10"/>
        <w:divId w:val="527259509"/>
        <w:rPr>
          <w:color w:val="002060"/>
        </w:rPr>
      </w:pPr>
      <w:r w:rsidRPr="007D736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211CDC48"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D2583"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50BC0"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09394"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A4B8A"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0BE82"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93EBE"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DDBD"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F3F8E"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5DE4A"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D8B7C" w14:textId="77777777" w:rsidR="00A80677" w:rsidRPr="007D736C" w:rsidRDefault="00A80677" w:rsidP="009E2458">
            <w:pPr>
              <w:pStyle w:val="headertabella0"/>
              <w:rPr>
                <w:color w:val="002060"/>
              </w:rPr>
            </w:pPr>
            <w:r w:rsidRPr="007D736C">
              <w:rPr>
                <w:color w:val="002060"/>
              </w:rPr>
              <w:t>PE</w:t>
            </w:r>
          </w:p>
        </w:tc>
      </w:tr>
      <w:tr w:rsidR="00A80677" w:rsidRPr="007D736C" w14:paraId="5C30FE4A"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B6D87" w14:textId="77777777" w:rsidR="00A80677" w:rsidRPr="007D736C" w:rsidRDefault="00A80677" w:rsidP="009E2458">
            <w:pPr>
              <w:pStyle w:val="rowtabella0"/>
              <w:rPr>
                <w:color w:val="002060"/>
              </w:rPr>
            </w:pPr>
            <w:r w:rsidRPr="007D736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B6CC"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9989"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E60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4CE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EF8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6AFD5"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7B96"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F10D"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451A" w14:textId="77777777" w:rsidR="00A80677" w:rsidRPr="007D736C" w:rsidRDefault="00A80677" w:rsidP="009E2458">
            <w:pPr>
              <w:pStyle w:val="rowtabella0"/>
              <w:jc w:val="center"/>
              <w:rPr>
                <w:color w:val="002060"/>
              </w:rPr>
            </w:pPr>
            <w:r w:rsidRPr="007D736C">
              <w:rPr>
                <w:color w:val="002060"/>
              </w:rPr>
              <w:t>0</w:t>
            </w:r>
          </w:p>
        </w:tc>
      </w:tr>
      <w:tr w:rsidR="00A80677" w:rsidRPr="007D736C" w14:paraId="78BFF91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842DC" w14:textId="77777777" w:rsidR="00A80677" w:rsidRPr="007D736C" w:rsidRDefault="00A80677" w:rsidP="009E2458">
            <w:pPr>
              <w:pStyle w:val="rowtabella0"/>
              <w:rPr>
                <w:color w:val="002060"/>
              </w:rPr>
            </w:pPr>
            <w:r w:rsidRPr="007D736C">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D3EE"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1B6B"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960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B48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D13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2934" w14:textId="77777777" w:rsidR="00A80677" w:rsidRPr="007D736C" w:rsidRDefault="00A80677" w:rsidP="009E2458">
            <w:pPr>
              <w:pStyle w:val="rowtabella0"/>
              <w:jc w:val="center"/>
              <w:rPr>
                <w:color w:val="002060"/>
              </w:rPr>
            </w:pPr>
            <w:r w:rsidRPr="007D736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9905"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0239"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2166" w14:textId="77777777" w:rsidR="00A80677" w:rsidRPr="007D736C" w:rsidRDefault="00A80677" w:rsidP="009E2458">
            <w:pPr>
              <w:pStyle w:val="rowtabella0"/>
              <w:jc w:val="center"/>
              <w:rPr>
                <w:color w:val="002060"/>
              </w:rPr>
            </w:pPr>
            <w:r w:rsidRPr="007D736C">
              <w:rPr>
                <w:color w:val="002060"/>
              </w:rPr>
              <w:t>0</w:t>
            </w:r>
          </w:p>
        </w:tc>
      </w:tr>
      <w:tr w:rsidR="00A80677" w:rsidRPr="007D736C" w14:paraId="331A756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4D8C9" w14:textId="77777777" w:rsidR="00A80677" w:rsidRPr="007D736C" w:rsidRDefault="00A80677" w:rsidP="009E2458">
            <w:pPr>
              <w:pStyle w:val="rowtabella0"/>
              <w:rPr>
                <w:color w:val="002060"/>
              </w:rPr>
            </w:pPr>
            <w:r w:rsidRPr="007D736C">
              <w:rPr>
                <w:color w:val="002060"/>
              </w:rPr>
              <w:lastRenderedPageBreak/>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9A5E"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F205"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9CE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4A1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58E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A237" w14:textId="77777777" w:rsidR="00A80677" w:rsidRPr="007D736C" w:rsidRDefault="00A80677" w:rsidP="009E2458">
            <w:pPr>
              <w:pStyle w:val="rowtabella0"/>
              <w:jc w:val="center"/>
              <w:rPr>
                <w:color w:val="002060"/>
              </w:rPr>
            </w:pPr>
            <w:r w:rsidRPr="007D736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E636"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F4B01"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57B5" w14:textId="77777777" w:rsidR="00A80677" w:rsidRPr="007D736C" w:rsidRDefault="00A80677" w:rsidP="009E2458">
            <w:pPr>
              <w:pStyle w:val="rowtabella0"/>
              <w:jc w:val="center"/>
              <w:rPr>
                <w:color w:val="002060"/>
              </w:rPr>
            </w:pPr>
            <w:r w:rsidRPr="007D736C">
              <w:rPr>
                <w:color w:val="002060"/>
              </w:rPr>
              <w:t>0</w:t>
            </w:r>
          </w:p>
        </w:tc>
      </w:tr>
      <w:tr w:rsidR="00A80677" w:rsidRPr="007D736C" w14:paraId="2BB9B114"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792B1" w14:textId="77777777" w:rsidR="00A80677" w:rsidRPr="007D736C" w:rsidRDefault="00A80677" w:rsidP="009E2458">
            <w:pPr>
              <w:pStyle w:val="rowtabella0"/>
              <w:rPr>
                <w:color w:val="002060"/>
              </w:rPr>
            </w:pPr>
            <w:r w:rsidRPr="007D736C">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5DB4"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8E3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CD4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6CA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CAD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45DD"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50C1E"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DD20"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E2C7" w14:textId="77777777" w:rsidR="00A80677" w:rsidRPr="007D736C" w:rsidRDefault="00A80677" w:rsidP="009E2458">
            <w:pPr>
              <w:pStyle w:val="rowtabella0"/>
              <w:jc w:val="center"/>
              <w:rPr>
                <w:color w:val="002060"/>
              </w:rPr>
            </w:pPr>
            <w:r w:rsidRPr="007D736C">
              <w:rPr>
                <w:color w:val="002060"/>
              </w:rPr>
              <w:t>0</w:t>
            </w:r>
          </w:p>
        </w:tc>
      </w:tr>
      <w:tr w:rsidR="00A80677" w:rsidRPr="007D736C" w14:paraId="5F1939F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B1C5E" w14:textId="77777777" w:rsidR="00A80677" w:rsidRPr="007D736C" w:rsidRDefault="00A80677" w:rsidP="009E2458">
            <w:pPr>
              <w:pStyle w:val="rowtabella0"/>
              <w:rPr>
                <w:color w:val="002060"/>
              </w:rPr>
            </w:pPr>
            <w:r w:rsidRPr="007D736C">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FC4B"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A14A"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57C4"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E9C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162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1CCD"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6D29D" w14:textId="77777777" w:rsidR="00A80677" w:rsidRPr="007D736C" w:rsidRDefault="00A80677" w:rsidP="009E2458">
            <w:pPr>
              <w:pStyle w:val="rowtabella0"/>
              <w:jc w:val="center"/>
              <w:rPr>
                <w:color w:val="002060"/>
              </w:rPr>
            </w:pPr>
            <w:r w:rsidRPr="007D736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D1B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2222" w14:textId="77777777" w:rsidR="00A80677" w:rsidRPr="007D736C" w:rsidRDefault="00A80677" w:rsidP="009E2458">
            <w:pPr>
              <w:pStyle w:val="rowtabella0"/>
              <w:jc w:val="center"/>
              <w:rPr>
                <w:color w:val="002060"/>
              </w:rPr>
            </w:pPr>
            <w:r w:rsidRPr="007D736C">
              <w:rPr>
                <w:color w:val="002060"/>
              </w:rPr>
              <w:t>0</w:t>
            </w:r>
          </w:p>
        </w:tc>
      </w:tr>
      <w:tr w:rsidR="00A80677" w:rsidRPr="007D736C" w14:paraId="710A2812"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244E6" w14:textId="77777777" w:rsidR="00A80677" w:rsidRPr="007D736C" w:rsidRDefault="00A80677" w:rsidP="009E2458">
            <w:pPr>
              <w:pStyle w:val="rowtabella0"/>
              <w:rPr>
                <w:color w:val="002060"/>
              </w:rPr>
            </w:pPr>
            <w:r w:rsidRPr="007D736C">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A08EA"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DF48"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CB0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F81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E37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56843"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A61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5CDC"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31D8" w14:textId="77777777" w:rsidR="00A80677" w:rsidRPr="007D736C" w:rsidRDefault="00A80677" w:rsidP="009E2458">
            <w:pPr>
              <w:pStyle w:val="rowtabella0"/>
              <w:jc w:val="center"/>
              <w:rPr>
                <w:color w:val="002060"/>
              </w:rPr>
            </w:pPr>
            <w:r w:rsidRPr="007D736C">
              <w:rPr>
                <w:color w:val="002060"/>
              </w:rPr>
              <w:t>0</w:t>
            </w:r>
          </w:p>
        </w:tc>
      </w:tr>
      <w:tr w:rsidR="00A80677" w:rsidRPr="007D736C" w14:paraId="422AADDF"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03D71" w14:textId="77777777" w:rsidR="00A80677" w:rsidRPr="007D736C" w:rsidRDefault="00A80677" w:rsidP="009E2458">
            <w:pPr>
              <w:pStyle w:val="rowtabella0"/>
              <w:rPr>
                <w:color w:val="002060"/>
              </w:rPr>
            </w:pPr>
            <w:r w:rsidRPr="007D736C">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D81D"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B5FD"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8281"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4F4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1EE7"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6D44" w14:textId="77777777" w:rsidR="00A80677" w:rsidRPr="007D736C" w:rsidRDefault="00A80677" w:rsidP="009E2458">
            <w:pPr>
              <w:pStyle w:val="rowtabella0"/>
              <w:jc w:val="center"/>
              <w:rPr>
                <w:color w:val="002060"/>
              </w:rPr>
            </w:pPr>
            <w:r w:rsidRPr="007D736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B287"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C34F"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4E26" w14:textId="77777777" w:rsidR="00A80677" w:rsidRPr="007D736C" w:rsidRDefault="00A80677" w:rsidP="009E2458">
            <w:pPr>
              <w:pStyle w:val="rowtabella0"/>
              <w:jc w:val="center"/>
              <w:rPr>
                <w:color w:val="002060"/>
              </w:rPr>
            </w:pPr>
            <w:r w:rsidRPr="007D736C">
              <w:rPr>
                <w:color w:val="002060"/>
              </w:rPr>
              <w:t>0</w:t>
            </w:r>
          </w:p>
        </w:tc>
      </w:tr>
      <w:tr w:rsidR="00A80677" w:rsidRPr="007D736C" w14:paraId="7747E5B1"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D0D79" w14:textId="77777777" w:rsidR="00A80677" w:rsidRPr="007D736C" w:rsidRDefault="00A80677" w:rsidP="009E2458">
            <w:pPr>
              <w:pStyle w:val="rowtabella0"/>
              <w:rPr>
                <w:color w:val="002060"/>
              </w:rPr>
            </w:pPr>
            <w:r w:rsidRPr="007D736C">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ADB28"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85A5"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C4F0"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F54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0A5F"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CD55"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023C"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D6ECB"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4807" w14:textId="77777777" w:rsidR="00A80677" w:rsidRPr="007D736C" w:rsidRDefault="00A80677" w:rsidP="009E2458">
            <w:pPr>
              <w:pStyle w:val="rowtabella0"/>
              <w:jc w:val="center"/>
              <w:rPr>
                <w:color w:val="002060"/>
              </w:rPr>
            </w:pPr>
            <w:r w:rsidRPr="007D736C">
              <w:rPr>
                <w:color w:val="002060"/>
              </w:rPr>
              <w:t>0</w:t>
            </w:r>
          </w:p>
        </w:tc>
      </w:tr>
      <w:tr w:rsidR="00A80677" w:rsidRPr="007D736C" w14:paraId="613DB84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3BD80" w14:textId="77777777" w:rsidR="00A80677" w:rsidRPr="007D736C" w:rsidRDefault="00A80677" w:rsidP="009E2458">
            <w:pPr>
              <w:pStyle w:val="rowtabella0"/>
              <w:rPr>
                <w:color w:val="002060"/>
              </w:rPr>
            </w:pPr>
            <w:r w:rsidRPr="007D736C">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974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D548"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136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637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271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B38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82BA"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071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D2F4" w14:textId="77777777" w:rsidR="00A80677" w:rsidRPr="007D736C" w:rsidRDefault="00A80677" w:rsidP="009E2458">
            <w:pPr>
              <w:pStyle w:val="rowtabella0"/>
              <w:jc w:val="center"/>
              <w:rPr>
                <w:color w:val="002060"/>
              </w:rPr>
            </w:pPr>
            <w:r w:rsidRPr="007D736C">
              <w:rPr>
                <w:color w:val="002060"/>
              </w:rPr>
              <w:t>0</w:t>
            </w:r>
          </w:p>
        </w:tc>
      </w:tr>
      <w:tr w:rsidR="00A80677" w:rsidRPr="007D736C" w14:paraId="0E93904B"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43DC3" w14:textId="77777777" w:rsidR="00A80677" w:rsidRPr="007D736C" w:rsidRDefault="00A80677" w:rsidP="009E2458">
            <w:pPr>
              <w:pStyle w:val="rowtabella0"/>
              <w:rPr>
                <w:color w:val="002060"/>
              </w:rPr>
            </w:pPr>
            <w:r w:rsidRPr="007D736C">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28D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D459"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0BE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B31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E036"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4372"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3F5D" w14:textId="77777777" w:rsidR="00A80677" w:rsidRPr="007D736C" w:rsidRDefault="00A80677" w:rsidP="009E2458">
            <w:pPr>
              <w:pStyle w:val="rowtabella0"/>
              <w:jc w:val="center"/>
              <w:rPr>
                <w:color w:val="002060"/>
              </w:rPr>
            </w:pPr>
            <w:r w:rsidRPr="007D736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892E" w14:textId="77777777" w:rsidR="00A80677" w:rsidRPr="007D736C" w:rsidRDefault="00A80677" w:rsidP="009E2458">
            <w:pPr>
              <w:pStyle w:val="rowtabella0"/>
              <w:jc w:val="center"/>
              <w:rPr>
                <w:color w:val="002060"/>
              </w:rPr>
            </w:pPr>
            <w:r w:rsidRPr="007D736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A4F8" w14:textId="77777777" w:rsidR="00A80677" w:rsidRPr="007D736C" w:rsidRDefault="00A80677" w:rsidP="009E2458">
            <w:pPr>
              <w:pStyle w:val="rowtabella0"/>
              <w:jc w:val="center"/>
              <w:rPr>
                <w:color w:val="002060"/>
              </w:rPr>
            </w:pPr>
            <w:r w:rsidRPr="007D736C">
              <w:rPr>
                <w:color w:val="002060"/>
              </w:rPr>
              <w:t>0</w:t>
            </w:r>
          </w:p>
        </w:tc>
      </w:tr>
      <w:tr w:rsidR="00A80677" w:rsidRPr="007D736C" w14:paraId="21C4196D"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134AB0" w14:textId="77777777" w:rsidR="00A80677" w:rsidRPr="007D736C" w:rsidRDefault="00A80677" w:rsidP="009E2458">
            <w:pPr>
              <w:pStyle w:val="rowtabella0"/>
              <w:rPr>
                <w:color w:val="002060"/>
              </w:rPr>
            </w:pPr>
            <w:r w:rsidRPr="007D736C">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19A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6F697"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B22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78C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7ED4" w14:textId="77777777" w:rsidR="00A80677" w:rsidRPr="007D736C" w:rsidRDefault="00A80677" w:rsidP="009E2458">
            <w:pPr>
              <w:pStyle w:val="rowtabella0"/>
              <w:jc w:val="center"/>
              <w:rPr>
                <w:color w:val="002060"/>
              </w:rPr>
            </w:pPr>
            <w:r w:rsidRPr="007D736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7EDA" w14:textId="77777777" w:rsidR="00A80677" w:rsidRPr="007D736C" w:rsidRDefault="00A80677" w:rsidP="009E2458">
            <w:pPr>
              <w:pStyle w:val="rowtabella0"/>
              <w:jc w:val="center"/>
              <w:rPr>
                <w:color w:val="002060"/>
              </w:rPr>
            </w:pPr>
            <w:r w:rsidRPr="007D736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6A5B" w14:textId="77777777" w:rsidR="00A80677" w:rsidRPr="007D736C" w:rsidRDefault="00A80677" w:rsidP="009E2458">
            <w:pPr>
              <w:pStyle w:val="rowtabella0"/>
              <w:jc w:val="center"/>
              <w:rPr>
                <w:color w:val="002060"/>
              </w:rPr>
            </w:pPr>
            <w:r w:rsidRPr="007D736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F3F5" w14:textId="77777777" w:rsidR="00A80677" w:rsidRPr="007D736C" w:rsidRDefault="00A80677" w:rsidP="009E2458">
            <w:pPr>
              <w:pStyle w:val="rowtabella0"/>
              <w:jc w:val="center"/>
              <w:rPr>
                <w:color w:val="002060"/>
              </w:rPr>
            </w:pPr>
            <w:r w:rsidRPr="007D736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E21B" w14:textId="77777777" w:rsidR="00A80677" w:rsidRPr="007D736C" w:rsidRDefault="00A80677" w:rsidP="009E2458">
            <w:pPr>
              <w:pStyle w:val="rowtabella0"/>
              <w:jc w:val="center"/>
              <w:rPr>
                <w:color w:val="002060"/>
              </w:rPr>
            </w:pPr>
            <w:r w:rsidRPr="007D736C">
              <w:rPr>
                <w:color w:val="002060"/>
              </w:rPr>
              <w:t>0</w:t>
            </w:r>
          </w:p>
        </w:tc>
      </w:tr>
    </w:tbl>
    <w:p w14:paraId="7B10287C" w14:textId="7B75C258" w:rsidR="00A80677" w:rsidRDefault="00A80677" w:rsidP="00A80677">
      <w:pPr>
        <w:pStyle w:val="breakline"/>
        <w:divId w:val="527259509"/>
        <w:rPr>
          <w:rFonts w:eastAsiaTheme="minorEastAsia"/>
          <w:color w:val="002060"/>
        </w:rPr>
      </w:pPr>
    </w:p>
    <w:p w14:paraId="6FADA23A" w14:textId="77777777" w:rsidR="004E0F1E" w:rsidRDefault="004E0F1E" w:rsidP="00A80677">
      <w:pPr>
        <w:pStyle w:val="breakline"/>
        <w:divId w:val="527259509"/>
        <w:rPr>
          <w:rFonts w:eastAsiaTheme="minorEastAsia"/>
          <w:color w:val="002060"/>
        </w:rPr>
      </w:pPr>
    </w:p>
    <w:p w14:paraId="3EDE9137" w14:textId="73357970" w:rsidR="004E0F1E" w:rsidRPr="007D736C" w:rsidRDefault="004E0F1E" w:rsidP="004E0F1E">
      <w:pPr>
        <w:pStyle w:val="titoloprinc0"/>
        <w:divId w:val="527259509"/>
        <w:rPr>
          <w:color w:val="002060"/>
        </w:rPr>
      </w:pPr>
      <w:r w:rsidRPr="007D736C">
        <w:rPr>
          <w:color w:val="002060"/>
        </w:rPr>
        <w:t>PROGRAMMA GARE</w:t>
      </w:r>
    </w:p>
    <w:p w14:paraId="0ED5E5D3" w14:textId="77777777" w:rsidR="004E0F1E" w:rsidRPr="007D736C" w:rsidRDefault="004E0F1E" w:rsidP="00A80677">
      <w:pPr>
        <w:pStyle w:val="breakline"/>
        <w:divId w:val="527259509"/>
        <w:rPr>
          <w:rFonts w:eastAsiaTheme="minorEastAsia"/>
          <w:color w:val="002060"/>
        </w:rPr>
      </w:pPr>
    </w:p>
    <w:p w14:paraId="612B0266" w14:textId="77777777" w:rsidR="004E0F1E" w:rsidRPr="009C4566" w:rsidRDefault="004E0F1E" w:rsidP="004E0F1E">
      <w:pPr>
        <w:pStyle w:val="sottotitolocampionato10"/>
        <w:divId w:val="527259509"/>
        <w:rPr>
          <w:color w:val="002060"/>
        </w:rPr>
      </w:pPr>
      <w:r w:rsidRPr="009C456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1"/>
        <w:gridCol w:w="385"/>
        <w:gridCol w:w="898"/>
        <w:gridCol w:w="1181"/>
        <w:gridCol w:w="1562"/>
        <w:gridCol w:w="1551"/>
      </w:tblGrid>
      <w:tr w:rsidR="004E0F1E" w:rsidRPr="009C4566" w14:paraId="4D014380"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7DC98"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68F62"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7661C"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53343"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C6B2E"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89562"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7A9FE"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3A73DB13"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875141" w14:textId="77777777" w:rsidR="004E0F1E" w:rsidRPr="009C4566" w:rsidRDefault="004E0F1E" w:rsidP="009E2458">
            <w:pPr>
              <w:pStyle w:val="rowtabella0"/>
              <w:rPr>
                <w:color w:val="002060"/>
              </w:rPr>
            </w:pPr>
            <w:r w:rsidRPr="009C456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4F698" w14:textId="77777777" w:rsidR="004E0F1E" w:rsidRPr="009C4566" w:rsidRDefault="004E0F1E" w:rsidP="009E2458">
            <w:pPr>
              <w:pStyle w:val="rowtabella0"/>
              <w:rPr>
                <w:color w:val="002060"/>
              </w:rPr>
            </w:pPr>
            <w:r w:rsidRPr="009C4566">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4DFBC"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82A2E" w14:textId="77777777" w:rsidR="004E0F1E" w:rsidRPr="009C4566" w:rsidRDefault="004E0F1E" w:rsidP="009E2458">
            <w:pPr>
              <w:pStyle w:val="rowtabella0"/>
              <w:rPr>
                <w:color w:val="002060"/>
              </w:rPr>
            </w:pPr>
            <w:r w:rsidRPr="009C4566">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6FC5A" w14:textId="77777777" w:rsidR="004E0F1E" w:rsidRPr="009C4566" w:rsidRDefault="004E0F1E" w:rsidP="009E2458">
            <w:pPr>
              <w:pStyle w:val="rowtabella0"/>
              <w:rPr>
                <w:color w:val="002060"/>
              </w:rPr>
            </w:pPr>
            <w:r w:rsidRPr="009C456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BFA22" w14:textId="77777777" w:rsidR="004E0F1E" w:rsidRPr="009C4566" w:rsidRDefault="004E0F1E" w:rsidP="009E2458">
            <w:pPr>
              <w:pStyle w:val="rowtabella0"/>
              <w:rPr>
                <w:color w:val="002060"/>
              </w:rPr>
            </w:pPr>
            <w:r w:rsidRPr="009C456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7EAB4" w14:textId="77777777" w:rsidR="004E0F1E" w:rsidRPr="009C4566" w:rsidRDefault="004E0F1E" w:rsidP="009E2458">
            <w:pPr>
              <w:pStyle w:val="rowtabella0"/>
              <w:rPr>
                <w:color w:val="002060"/>
              </w:rPr>
            </w:pPr>
            <w:r w:rsidRPr="009C4566">
              <w:rPr>
                <w:color w:val="002060"/>
              </w:rPr>
              <w:t>VIA MADRE TERESA DI CALCUTTA</w:t>
            </w:r>
          </w:p>
        </w:tc>
      </w:tr>
      <w:tr w:rsidR="004E0F1E" w:rsidRPr="009C4566" w14:paraId="22EAFAF7"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A84006" w14:textId="77777777" w:rsidR="004E0F1E" w:rsidRPr="009C4566" w:rsidRDefault="004E0F1E" w:rsidP="009E2458">
            <w:pPr>
              <w:pStyle w:val="rowtabella0"/>
              <w:rPr>
                <w:color w:val="002060"/>
              </w:rPr>
            </w:pPr>
            <w:r w:rsidRPr="009C456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ACCAAC" w14:textId="77777777" w:rsidR="004E0F1E" w:rsidRPr="009C4566" w:rsidRDefault="004E0F1E" w:rsidP="009E2458">
            <w:pPr>
              <w:pStyle w:val="rowtabella0"/>
              <w:rPr>
                <w:color w:val="002060"/>
              </w:rPr>
            </w:pPr>
            <w:r w:rsidRPr="009C4566">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7ED9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91BFA6"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721368" w14:textId="77777777" w:rsidR="004E0F1E" w:rsidRPr="009C4566" w:rsidRDefault="004E0F1E" w:rsidP="009E2458">
            <w:pPr>
              <w:pStyle w:val="rowtabella0"/>
              <w:rPr>
                <w:color w:val="002060"/>
              </w:rPr>
            </w:pPr>
            <w:r w:rsidRPr="009C4566">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F36ED" w14:textId="77777777" w:rsidR="004E0F1E" w:rsidRPr="009C4566" w:rsidRDefault="004E0F1E" w:rsidP="009E2458">
            <w:pPr>
              <w:pStyle w:val="rowtabella0"/>
              <w:rPr>
                <w:color w:val="002060"/>
              </w:rPr>
            </w:pPr>
            <w:r w:rsidRPr="009C4566">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AFA23" w14:textId="77777777" w:rsidR="004E0F1E" w:rsidRPr="009C4566" w:rsidRDefault="004E0F1E" w:rsidP="009E2458">
            <w:pPr>
              <w:pStyle w:val="rowtabella0"/>
              <w:rPr>
                <w:color w:val="002060"/>
              </w:rPr>
            </w:pPr>
            <w:r w:rsidRPr="009C4566">
              <w:rPr>
                <w:color w:val="002060"/>
              </w:rPr>
              <w:t>VIA RISORGIMENTO 16</w:t>
            </w:r>
          </w:p>
        </w:tc>
      </w:tr>
      <w:tr w:rsidR="004E0F1E" w:rsidRPr="009C4566" w14:paraId="2E86AD74"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AA9EF0" w14:textId="77777777" w:rsidR="004E0F1E" w:rsidRPr="009C4566" w:rsidRDefault="004E0F1E" w:rsidP="009E2458">
            <w:pPr>
              <w:pStyle w:val="rowtabella0"/>
              <w:rPr>
                <w:color w:val="002060"/>
              </w:rPr>
            </w:pPr>
            <w:r w:rsidRPr="009C4566">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A0226C" w14:textId="77777777" w:rsidR="004E0F1E" w:rsidRPr="009C4566" w:rsidRDefault="004E0F1E" w:rsidP="009E2458">
            <w:pPr>
              <w:pStyle w:val="rowtabella0"/>
              <w:rPr>
                <w:color w:val="002060"/>
              </w:rPr>
            </w:pPr>
            <w:r w:rsidRPr="009C4566">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55CC7"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D52C70"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169EFA" w14:textId="77777777" w:rsidR="004E0F1E" w:rsidRPr="009C4566" w:rsidRDefault="004E0F1E" w:rsidP="009E2458">
            <w:pPr>
              <w:pStyle w:val="rowtabella0"/>
              <w:rPr>
                <w:color w:val="002060"/>
              </w:rPr>
            </w:pPr>
            <w:r w:rsidRPr="009C4566">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DB1F0" w14:textId="77777777" w:rsidR="004E0F1E" w:rsidRPr="009C4566" w:rsidRDefault="004E0F1E" w:rsidP="009E2458">
            <w:pPr>
              <w:pStyle w:val="rowtabella0"/>
              <w:rPr>
                <w:color w:val="002060"/>
              </w:rPr>
            </w:pPr>
            <w:r w:rsidRPr="009C4566">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02B36" w14:textId="77777777" w:rsidR="004E0F1E" w:rsidRPr="009C4566" w:rsidRDefault="004E0F1E" w:rsidP="009E2458">
            <w:pPr>
              <w:pStyle w:val="rowtabella0"/>
              <w:rPr>
                <w:color w:val="002060"/>
              </w:rPr>
            </w:pPr>
            <w:r w:rsidRPr="009C4566">
              <w:rPr>
                <w:color w:val="002060"/>
              </w:rPr>
              <w:t>VIA GRAZIA DELEDDA</w:t>
            </w:r>
          </w:p>
        </w:tc>
      </w:tr>
      <w:tr w:rsidR="004E0F1E" w:rsidRPr="009C4566" w14:paraId="203787E0"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91846" w14:textId="77777777" w:rsidR="004E0F1E" w:rsidRPr="009C4566" w:rsidRDefault="004E0F1E" w:rsidP="009E2458">
            <w:pPr>
              <w:pStyle w:val="rowtabella0"/>
              <w:rPr>
                <w:color w:val="002060"/>
              </w:rPr>
            </w:pPr>
            <w:r w:rsidRPr="009C4566">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E52D29" w14:textId="77777777" w:rsidR="004E0F1E" w:rsidRPr="009C4566" w:rsidRDefault="004E0F1E" w:rsidP="009E2458">
            <w:pPr>
              <w:pStyle w:val="rowtabella0"/>
              <w:rPr>
                <w:color w:val="002060"/>
              </w:rPr>
            </w:pPr>
            <w:r w:rsidRPr="009C4566">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28849"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33453E" w14:textId="77777777" w:rsidR="004E0F1E" w:rsidRPr="009C4566" w:rsidRDefault="004E0F1E" w:rsidP="009E2458">
            <w:pPr>
              <w:pStyle w:val="rowtabella0"/>
              <w:rPr>
                <w:color w:val="002060"/>
              </w:rPr>
            </w:pPr>
            <w:r w:rsidRPr="009C4566">
              <w:rPr>
                <w:color w:val="002060"/>
              </w:rPr>
              <w:t>16/10/2021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F42482" w14:textId="77777777" w:rsidR="004E0F1E" w:rsidRPr="009C4566" w:rsidRDefault="004E0F1E" w:rsidP="009E2458">
            <w:pPr>
              <w:pStyle w:val="rowtabella0"/>
              <w:rPr>
                <w:color w:val="002060"/>
              </w:rPr>
            </w:pPr>
            <w:r w:rsidRPr="009C4566">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93F8E" w14:textId="77777777" w:rsidR="004E0F1E" w:rsidRPr="009C4566" w:rsidRDefault="004E0F1E" w:rsidP="009E2458">
            <w:pPr>
              <w:pStyle w:val="rowtabella0"/>
              <w:rPr>
                <w:color w:val="002060"/>
              </w:rPr>
            </w:pPr>
            <w:r w:rsidRPr="009C4566">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80A80" w14:textId="77777777" w:rsidR="004E0F1E" w:rsidRPr="009C4566" w:rsidRDefault="004E0F1E" w:rsidP="009E2458">
            <w:pPr>
              <w:pStyle w:val="rowtabella0"/>
              <w:rPr>
                <w:color w:val="002060"/>
              </w:rPr>
            </w:pPr>
            <w:r w:rsidRPr="009C4566">
              <w:rPr>
                <w:color w:val="002060"/>
              </w:rPr>
              <w:t>VIA FALCONARA</w:t>
            </w:r>
          </w:p>
        </w:tc>
      </w:tr>
      <w:tr w:rsidR="004E0F1E" w:rsidRPr="009C4566" w14:paraId="4252504A"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6458C5" w14:textId="77777777" w:rsidR="004E0F1E" w:rsidRPr="009C4566" w:rsidRDefault="004E0F1E" w:rsidP="009E2458">
            <w:pPr>
              <w:pStyle w:val="rowtabella0"/>
              <w:rPr>
                <w:color w:val="002060"/>
              </w:rPr>
            </w:pPr>
            <w:r w:rsidRPr="009C4566">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E407A" w14:textId="77777777" w:rsidR="004E0F1E" w:rsidRPr="009C4566" w:rsidRDefault="004E0F1E" w:rsidP="009E2458">
            <w:pPr>
              <w:pStyle w:val="rowtabella0"/>
              <w:rPr>
                <w:color w:val="002060"/>
              </w:rPr>
            </w:pPr>
            <w:r w:rsidRPr="009C4566">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C6A08"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C62FE" w14:textId="77777777" w:rsidR="004E0F1E" w:rsidRPr="009C4566" w:rsidRDefault="004E0F1E" w:rsidP="009E2458">
            <w:pPr>
              <w:pStyle w:val="rowtabella0"/>
              <w:rPr>
                <w:color w:val="002060"/>
              </w:rPr>
            </w:pPr>
            <w:r w:rsidRPr="009C4566">
              <w:rPr>
                <w:color w:val="002060"/>
              </w:rPr>
              <w:t>16/10/2021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E5296" w14:textId="77777777" w:rsidR="004E0F1E" w:rsidRPr="009C4566" w:rsidRDefault="004E0F1E" w:rsidP="009E2458">
            <w:pPr>
              <w:pStyle w:val="rowtabella0"/>
              <w:rPr>
                <w:color w:val="002060"/>
              </w:rPr>
            </w:pPr>
            <w:r w:rsidRPr="009C4566">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31F32"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08319" w14:textId="77777777" w:rsidR="004E0F1E" w:rsidRPr="009C4566" w:rsidRDefault="004E0F1E" w:rsidP="009E2458">
            <w:pPr>
              <w:pStyle w:val="rowtabella0"/>
              <w:rPr>
                <w:color w:val="002060"/>
              </w:rPr>
            </w:pPr>
            <w:r w:rsidRPr="009C4566">
              <w:rPr>
                <w:color w:val="002060"/>
              </w:rPr>
              <w:t>LOCALITA' CANDIA</w:t>
            </w:r>
          </w:p>
        </w:tc>
      </w:tr>
    </w:tbl>
    <w:p w14:paraId="6ADF0A89" w14:textId="77777777" w:rsidR="004E0F1E" w:rsidRPr="009C4566" w:rsidRDefault="004E0F1E" w:rsidP="004E0F1E">
      <w:pPr>
        <w:pStyle w:val="breakline"/>
        <w:divId w:val="527259509"/>
        <w:rPr>
          <w:rFonts w:eastAsiaTheme="minorEastAsia"/>
          <w:color w:val="002060"/>
        </w:rPr>
      </w:pPr>
    </w:p>
    <w:p w14:paraId="09A419F1" w14:textId="77777777" w:rsidR="004E0F1E" w:rsidRPr="009C4566" w:rsidRDefault="004E0F1E" w:rsidP="004E0F1E">
      <w:pPr>
        <w:pStyle w:val="breakline"/>
        <w:divId w:val="527259509"/>
        <w:rPr>
          <w:color w:val="002060"/>
        </w:rPr>
      </w:pPr>
    </w:p>
    <w:p w14:paraId="7783E2E0" w14:textId="77777777" w:rsidR="004E0F1E" w:rsidRPr="009C4566" w:rsidRDefault="004E0F1E" w:rsidP="004E0F1E">
      <w:pPr>
        <w:pStyle w:val="breakline"/>
        <w:divId w:val="527259509"/>
        <w:rPr>
          <w:color w:val="002060"/>
        </w:rPr>
      </w:pPr>
    </w:p>
    <w:p w14:paraId="19A3B1A6" w14:textId="77777777" w:rsidR="004E0F1E" w:rsidRPr="009C4566" w:rsidRDefault="004E0F1E" w:rsidP="004E0F1E">
      <w:pPr>
        <w:pStyle w:val="sottotitolocampionato10"/>
        <w:divId w:val="527259509"/>
        <w:rPr>
          <w:color w:val="002060"/>
        </w:rPr>
      </w:pPr>
      <w:r w:rsidRPr="009C4566">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4E0F1E" w:rsidRPr="009C4566" w14:paraId="6E974220"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2F3F6"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60939"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C95EB"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0136B"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5A871"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BD636"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5A352"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10894C3E"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0AE73" w14:textId="77777777" w:rsidR="004E0F1E" w:rsidRPr="009C4566" w:rsidRDefault="004E0F1E" w:rsidP="009E2458">
            <w:pPr>
              <w:pStyle w:val="rowtabella0"/>
              <w:rPr>
                <w:color w:val="002060"/>
              </w:rPr>
            </w:pPr>
            <w:r w:rsidRPr="009C4566">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C1501D" w14:textId="77777777" w:rsidR="004E0F1E" w:rsidRPr="009C4566" w:rsidRDefault="004E0F1E" w:rsidP="009E2458">
            <w:pPr>
              <w:pStyle w:val="rowtabella0"/>
              <w:rPr>
                <w:color w:val="002060"/>
              </w:rPr>
            </w:pPr>
            <w:r w:rsidRPr="009C4566">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B365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F635F" w14:textId="77777777" w:rsidR="004E0F1E" w:rsidRPr="009C4566" w:rsidRDefault="004E0F1E" w:rsidP="009E2458">
            <w:pPr>
              <w:pStyle w:val="rowtabella0"/>
              <w:rPr>
                <w:color w:val="002060"/>
              </w:rPr>
            </w:pPr>
            <w:r w:rsidRPr="009C4566">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3F1DA" w14:textId="77777777" w:rsidR="004E0F1E" w:rsidRPr="009C4566" w:rsidRDefault="004E0F1E" w:rsidP="009E2458">
            <w:pPr>
              <w:pStyle w:val="rowtabella0"/>
              <w:rPr>
                <w:color w:val="002060"/>
              </w:rPr>
            </w:pPr>
            <w:r w:rsidRPr="009C4566">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216D6" w14:textId="77777777" w:rsidR="004E0F1E" w:rsidRPr="009C4566" w:rsidRDefault="004E0F1E" w:rsidP="009E2458">
            <w:pPr>
              <w:pStyle w:val="rowtabella0"/>
              <w:rPr>
                <w:color w:val="002060"/>
              </w:rPr>
            </w:pPr>
            <w:r w:rsidRPr="009C4566">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2C3AB" w14:textId="77777777" w:rsidR="004E0F1E" w:rsidRPr="009C4566" w:rsidRDefault="004E0F1E" w:rsidP="009E2458">
            <w:pPr>
              <w:pStyle w:val="rowtabella0"/>
              <w:rPr>
                <w:color w:val="002060"/>
              </w:rPr>
            </w:pPr>
            <w:r w:rsidRPr="009C4566">
              <w:rPr>
                <w:color w:val="002060"/>
              </w:rPr>
              <w:t>VIA NICOLO' V</w:t>
            </w:r>
          </w:p>
        </w:tc>
      </w:tr>
      <w:tr w:rsidR="004E0F1E" w:rsidRPr="009C4566" w14:paraId="322C37B0"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EA72F" w14:textId="77777777" w:rsidR="004E0F1E" w:rsidRPr="009C4566" w:rsidRDefault="004E0F1E" w:rsidP="009E2458">
            <w:pPr>
              <w:pStyle w:val="rowtabella0"/>
              <w:rPr>
                <w:color w:val="002060"/>
              </w:rPr>
            </w:pPr>
            <w:r w:rsidRPr="009C456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0ACE9" w14:textId="77777777" w:rsidR="004E0F1E" w:rsidRPr="009C4566" w:rsidRDefault="004E0F1E" w:rsidP="009E2458">
            <w:pPr>
              <w:pStyle w:val="rowtabella0"/>
              <w:rPr>
                <w:color w:val="002060"/>
              </w:rPr>
            </w:pPr>
            <w:r w:rsidRPr="009C4566">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1643C7"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332107"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86ED6D" w14:textId="77777777" w:rsidR="004E0F1E" w:rsidRPr="009C4566" w:rsidRDefault="004E0F1E" w:rsidP="009E2458">
            <w:pPr>
              <w:pStyle w:val="rowtabella0"/>
              <w:rPr>
                <w:color w:val="002060"/>
              </w:rPr>
            </w:pPr>
            <w:r w:rsidRPr="009C4566">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4F26F2" w14:textId="77777777" w:rsidR="004E0F1E" w:rsidRPr="009C4566" w:rsidRDefault="004E0F1E" w:rsidP="009E2458">
            <w:pPr>
              <w:pStyle w:val="rowtabella0"/>
              <w:rPr>
                <w:color w:val="002060"/>
              </w:rPr>
            </w:pPr>
            <w:r w:rsidRPr="009C456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95DC2C" w14:textId="77777777" w:rsidR="004E0F1E" w:rsidRPr="009C4566" w:rsidRDefault="004E0F1E" w:rsidP="009E2458">
            <w:pPr>
              <w:pStyle w:val="rowtabella0"/>
              <w:rPr>
                <w:color w:val="002060"/>
              </w:rPr>
            </w:pPr>
            <w:r w:rsidRPr="009C4566">
              <w:rPr>
                <w:color w:val="002060"/>
              </w:rPr>
              <w:t>VIA TAGLIAMENTO</w:t>
            </w:r>
          </w:p>
        </w:tc>
      </w:tr>
      <w:tr w:rsidR="004E0F1E" w:rsidRPr="009C4566" w14:paraId="25C1E708"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611B26" w14:textId="77777777" w:rsidR="004E0F1E" w:rsidRPr="009C4566" w:rsidRDefault="004E0F1E" w:rsidP="009E2458">
            <w:pPr>
              <w:pStyle w:val="rowtabella0"/>
              <w:rPr>
                <w:color w:val="002060"/>
              </w:rPr>
            </w:pPr>
            <w:r w:rsidRPr="009C4566">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5B7431" w14:textId="77777777" w:rsidR="004E0F1E" w:rsidRPr="009C4566" w:rsidRDefault="004E0F1E" w:rsidP="009E2458">
            <w:pPr>
              <w:pStyle w:val="rowtabella0"/>
              <w:rPr>
                <w:color w:val="002060"/>
              </w:rPr>
            </w:pPr>
            <w:r w:rsidRPr="009C4566">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57184"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09624"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6CBDF7" w14:textId="77777777" w:rsidR="004E0F1E" w:rsidRPr="009C4566" w:rsidRDefault="004E0F1E" w:rsidP="009E2458">
            <w:pPr>
              <w:pStyle w:val="rowtabella0"/>
              <w:rPr>
                <w:color w:val="002060"/>
              </w:rPr>
            </w:pPr>
            <w:r w:rsidRPr="009C4566">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0933B" w14:textId="77777777" w:rsidR="004E0F1E" w:rsidRPr="009C4566" w:rsidRDefault="004E0F1E" w:rsidP="009E2458">
            <w:pPr>
              <w:pStyle w:val="rowtabella0"/>
              <w:rPr>
                <w:color w:val="002060"/>
              </w:rPr>
            </w:pPr>
            <w:r w:rsidRPr="009C4566">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D2ADB" w14:textId="77777777" w:rsidR="004E0F1E" w:rsidRPr="009C4566" w:rsidRDefault="004E0F1E" w:rsidP="009E2458">
            <w:pPr>
              <w:pStyle w:val="rowtabella0"/>
              <w:rPr>
                <w:color w:val="002060"/>
              </w:rPr>
            </w:pPr>
            <w:r w:rsidRPr="009C4566">
              <w:rPr>
                <w:color w:val="002060"/>
              </w:rPr>
              <w:t>LOC. SAN LIBERATO</w:t>
            </w:r>
          </w:p>
        </w:tc>
      </w:tr>
      <w:tr w:rsidR="004E0F1E" w:rsidRPr="009C4566" w14:paraId="1F8B34E8"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8DEB9" w14:textId="77777777" w:rsidR="004E0F1E" w:rsidRPr="009C4566" w:rsidRDefault="004E0F1E" w:rsidP="009E2458">
            <w:pPr>
              <w:pStyle w:val="rowtabella0"/>
              <w:rPr>
                <w:color w:val="002060"/>
              </w:rPr>
            </w:pPr>
            <w:r w:rsidRPr="009C456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151741" w14:textId="77777777" w:rsidR="004E0F1E" w:rsidRPr="009C4566" w:rsidRDefault="004E0F1E" w:rsidP="009E2458">
            <w:pPr>
              <w:pStyle w:val="rowtabella0"/>
              <w:rPr>
                <w:color w:val="002060"/>
              </w:rPr>
            </w:pPr>
            <w:r w:rsidRPr="009C4566">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29ED5B"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83A69C" w14:textId="77777777" w:rsidR="004E0F1E" w:rsidRPr="009C4566" w:rsidRDefault="004E0F1E" w:rsidP="009E2458">
            <w:pPr>
              <w:pStyle w:val="rowtabella0"/>
              <w:rPr>
                <w:color w:val="002060"/>
              </w:rPr>
            </w:pPr>
            <w:r w:rsidRPr="009C4566">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B6D89" w14:textId="77777777" w:rsidR="004E0F1E" w:rsidRPr="009C4566" w:rsidRDefault="004E0F1E" w:rsidP="009E2458">
            <w:pPr>
              <w:pStyle w:val="rowtabella0"/>
              <w:rPr>
                <w:color w:val="002060"/>
              </w:rPr>
            </w:pPr>
            <w:r w:rsidRPr="009C4566">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C609D2" w14:textId="77777777" w:rsidR="004E0F1E" w:rsidRPr="009C4566" w:rsidRDefault="004E0F1E" w:rsidP="009E2458">
            <w:pPr>
              <w:pStyle w:val="rowtabella0"/>
              <w:rPr>
                <w:color w:val="002060"/>
              </w:rPr>
            </w:pPr>
            <w:r w:rsidRPr="009C456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38A3E" w14:textId="77777777" w:rsidR="004E0F1E" w:rsidRPr="009C4566" w:rsidRDefault="004E0F1E" w:rsidP="009E2458">
            <w:pPr>
              <w:pStyle w:val="rowtabella0"/>
              <w:rPr>
                <w:color w:val="002060"/>
              </w:rPr>
            </w:pPr>
            <w:r w:rsidRPr="009C4566">
              <w:rPr>
                <w:color w:val="002060"/>
              </w:rPr>
              <w:t>VIA ALFIERI SNC</w:t>
            </w:r>
          </w:p>
        </w:tc>
      </w:tr>
      <w:tr w:rsidR="004E0F1E" w:rsidRPr="009C4566" w14:paraId="54C85604"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796D97" w14:textId="77777777" w:rsidR="004E0F1E" w:rsidRPr="009C4566" w:rsidRDefault="004E0F1E" w:rsidP="009E2458">
            <w:pPr>
              <w:pStyle w:val="rowtabella0"/>
              <w:rPr>
                <w:color w:val="002060"/>
              </w:rPr>
            </w:pPr>
            <w:r w:rsidRPr="009C4566">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E145E" w14:textId="77777777" w:rsidR="004E0F1E" w:rsidRPr="009C4566" w:rsidRDefault="004E0F1E" w:rsidP="009E2458">
            <w:pPr>
              <w:pStyle w:val="rowtabella0"/>
              <w:rPr>
                <w:color w:val="002060"/>
              </w:rPr>
            </w:pPr>
            <w:r w:rsidRPr="009C4566">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10442D"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426A7" w14:textId="77777777" w:rsidR="004E0F1E" w:rsidRPr="009C4566" w:rsidRDefault="004E0F1E" w:rsidP="009E2458">
            <w:pPr>
              <w:pStyle w:val="rowtabella0"/>
              <w:rPr>
                <w:color w:val="002060"/>
              </w:rPr>
            </w:pPr>
            <w:r w:rsidRPr="009C4566">
              <w:rPr>
                <w:color w:val="002060"/>
              </w:rPr>
              <w:t>15/10/2021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B7FE6" w14:textId="77777777" w:rsidR="004E0F1E" w:rsidRPr="009C4566" w:rsidRDefault="004E0F1E" w:rsidP="009E2458">
            <w:pPr>
              <w:pStyle w:val="rowtabella0"/>
              <w:rPr>
                <w:color w:val="002060"/>
              </w:rPr>
            </w:pPr>
            <w:r w:rsidRPr="009C4566">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69358" w14:textId="77777777" w:rsidR="004E0F1E" w:rsidRPr="009C4566" w:rsidRDefault="004E0F1E" w:rsidP="009E2458">
            <w:pPr>
              <w:pStyle w:val="rowtabella0"/>
              <w:rPr>
                <w:color w:val="002060"/>
              </w:rPr>
            </w:pPr>
            <w:r w:rsidRPr="009C456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F42F4" w14:textId="77777777" w:rsidR="004E0F1E" w:rsidRPr="009C4566" w:rsidRDefault="004E0F1E" w:rsidP="009E2458">
            <w:pPr>
              <w:pStyle w:val="rowtabella0"/>
              <w:rPr>
                <w:color w:val="002060"/>
              </w:rPr>
            </w:pPr>
            <w:r w:rsidRPr="009C4566">
              <w:rPr>
                <w:color w:val="002060"/>
              </w:rPr>
              <w:t>VIA GEMME, 13</w:t>
            </w:r>
          </w:p>
        </w:tc>
      </w:tr>
      <w:tr w:rsidR="004E0F1E" w:rsidRPr="009C4566" w14:paraId="4A937EC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98CD51" w14:textId="77777777" w:rsidR="004E0F1E" w:rsidRPr="009C4566" w:rsidRDefault="004E0F1E" w:rsidP="009E2458">
            <w:pPr>
              <w:pStyle w:val="rowtabella0"/>
              <w:rPr>
                <w:color w:val="002060"/>
              </w:rPr>
            </w:pPr>
            <w:r w:rsidRPr="009C4566">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96B8E" w14:textId="77777777" w:rsidR="004E0F1E" w:rsidRPr="009C4566" w:rsidRDefault="004E0F1E" w:rsidP="009E2458">
            <w:pPr>
              <w:pStyle w:val="rowtabella0"/>
              <w:rPr>
                <w:color w:val="002060"/>
              </w:rPr>
            </w:pPr>
            <w:r w:rsidRPr="009C4566">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FD2D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975E6"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CDDEE" w14:textId="77777777" w:rsidR="004E0F1E" w:rsidRPr="009C4566" w:rsidRDefault="004E0F1E" w:rsidP="009E2458">
            <w:pPr>
              <w:pStyle w:val="rowtabella0"/>
              <w:rPr>
                <w:color w:val="002060"/>
              </w:rPr>
            </w:pPr>
            <w:r w:rsidRPr="009C4566">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AEA73" w14:textId="77777777" w:rsidR="004E0F1E" w:rsidRPr="009C4566" w:rsidRDefault="004E0F1E" w:rsidP="009E2458">
            <w:pPr>
              <w:pStyle w:val="rowtabella0"/>
              <w:rPr>
                <w:color w:val="002060"/>
              </w:rPr>
            </w:pPr>
            <w:r w:rsidRPr="009C4566">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10255" w14:textId="77777777" w:rsidR="004E0F1E" w:rsidRPr="009C4566" w:rsidRDefault="004E0F1E" w:rsidP="009E2458">
            <w:pPr>
              <w:pStyle w:val="rowtabella0"/>
              <w:rPr>
                <w:color w:val="002060"/>
              </w:rPr>
            </w:pPr>
            <w:r w:rsidRPr="009C4566">
              <w:rPr>
                <w:color w:val="002060"/>
              </w:rPr>
              <w:t>VIA LUDOVICO SCARFIOTTI</w:t>
            </w:r>
          </w:p>
        </w:tc>
      </w:tr>
    </w:tbl>
    <w:p w14:paraId="17744522" w14:textId="77777777" w:rsidR="004E0F1E" w:rsidRPr="009C4566" w:rsidRDefault="004E0F1E" w:rsidP="004E0F1E">
      <w:pPr>
        <w:pStyle w:val="breakline"/>
        <w:divId w:val="527259509"/>
        <w:rPr>
          <w:rFonts w:eastAsiaTheme="minorEastAsia"/>
          <w:color w:val="002060"/>
        </w:rPr>
      </w:pPr>
    </w:p>
    <w:p w14:paraId="628CE7D7" w14:textId="77777777" w:rsidR="004E0F1E" w:rsidRPr="009C4566" w:rsidRDefault="004E0F1E" w:rsidP="004E0F1E">
      <w:pPr>
        <w:pStyle w:val="breakline"/>
        <w:divId w:val="527259509"/>
        <w:rPr>
          <w:color w:val="002060"/>
        </w:rPr>
      </w:pPr>
    </w:p>
    <w:p w14:paraId="52A70FAD" w14:textId="77777777" w:rsidR="004E0F1E" w:rsidRPr="009C4566" w:rsidRDefault="004E0F1E" w:rsidP="004E0F1E">
      <w:pPr>
        <w:pStyle w:val="breakline"/>
        <w:divId w:val="527259509"/>
        <w:rPr>
          <w:color w:val="002060"/>
        </w:rPr>
      </w:pPr>
    </w:p>
    <w:p w14:paraId="6E114140" w14:textId="77777777" w:rsidR="004E0F1E" w:rsidRPr="009C4566" w:rsidRDefault="004E0F1E" w:rsidP="004E0F1E">
      <w:pPr>
        <w:pStyle w:val="sottotitolocampionato10"/>
        <w:divId w:val="527259509"/>
        <w:rPr>
          <w:color w:val="002060"/>
        </w:rPr>
      </w:pPr>
      <w:r w:rsidRPr="009C4566">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4E0F1E" w:rsidRPr="009C4566" w14:paraId="32B9A496"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1398D"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98F17"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36064"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599B3"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6126F"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E2530"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5564"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505A807A"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EBDE5E" w14:textId="77777777" w:rsidR="004E0F1E" w:rsidRPr="009C4566" w:rsidRDefault="004E0F1E" w:rsidP="009E2458">
            <w:pPr>
              <w:pStyle w:val="rowtabella0"/>
              <w:rPr>
                <w:color w:val="002060"/>
              </w:rPr>
            </w:pPr>
            <w:r w:rsidRPr="009C4566">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E87C0" w14:textId="77777777" w:rsidR="004E0F1E" w:rsidRPr="009C4566" w:rsidRDefault="004E0F1E" w:rsidP="009E2458">
            <w:pPr>
              <w:pStyle w:val="rowtabella0"/>
              <w:rPr>
                <w:color w:val="002060"/>
              </w:rPr>
            </w:pPr>
            <w:r w:rsidRPr="009C4566">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AB528"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4824B" w14:textId="77777777" w:rsidR="004E0F1E" w:rsidRPr="009C4566" w:rsidRDefault="004E0F1E" w:rsidP="009E2458">
            <w:pPr>
              <w:pStyle w:val="rowtabella0"/>
              <w:rPr>
                <w:color w:val="002060"/>
              </w:rPr>
            </w:pPr>
            <w:r w:rsidRPr="009C4566">
              <w:rPr>
                <w:color w:val="002060"/>
              </w:rPr>
              <w:t>15/10/2021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74B03" w14:textId="77777777" w:rsidR="004E0F1E" w:rsidRPr="009C4566" w:rsidRDefault="004E0F1E" w:rsidP="009E2458">
            <w:pPr>
              <w:pStyle w:val="rowtabella0"/>
              <w:rPr>
                <w:color w:val="002060"/>
              </w:rPr>
            </w:pPr>
            <w:r w:rsidRPr="009C4566">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5B524" w14:textId="77777777" w:rsidR="004E0F1E" w:rsidRPr="009C4566" w:rsidRDefault="004E0F1E" w:rsidP="009E2458">
            <w:pPr>
              <w:pStyle w:val="rowtabella0"/>
              <w:rPr>
                <w:color w:val="002060"/>
              </w:rPr>
            </w:pPr>
            <w:r w:rsidRPr="009C4566">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2F415" w14:textId="77777777" w:rsidR="004E0F1E" w:rsidRPr="009C4566" w:rsidRDefault="004E0F1E" w:rsidP="009E2458">
            <w:pPr>
              <w:pStyle w:val="rowtabella0"/>
              <w:rPr>
                <w:color w:val="002060"/>
              </w:rPr>
            </w:pPr>
            <w:r w:rsidRPr="009C4566">
              <w:rPr>
                <w:color w:val="002060"/>
              </w:rPr>
              <w:t>VIA INDIPENDENZA-CAPODARCO</w:t>
            </w:r>
          </w:p>
        </w:tc>
      </w:tr>
      <w:tr w:rsidR="004E0F1E" w:rsidRPr="009C4566" w14:paraId="62DA76AD"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FA0A9" w14:textId="77777777" w:rsidR="004E0F1E" w:rsidRPr="009C4566" w:rsidRDefault="004E0F1E" w:rsidP="009E2458">
            <w:pPr>
              <w:pStyle w:val="rowtabella0"/>
              <w:rPr>
                <w:color w:val="002060"/>
              </w:rPr>
            </w:pPr>
            <w:r w:rsidRPr="009C4566">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C35326" w14:textId="77777777" w:rsidR="004E0F1E" w:rsidRPr="009C4566" w:rsidRDefault="004E0F1E" w:rsidP="009E2458">
            <w:pPr>
              <w:pStyle w:val="rowtabella0"/>
              <w:rPr>
                <w:color w:val="002060"/>
              </w:rPr>
            </w:pPr>
            <w:r w:rsidRPr="009C4566">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59DE4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B02A6D"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83DA9" w14:textId="77777777" w:rsidR="004E0F1E" w:rsidRPr="009C4566" w:rsidRDefault="004E0F1E" w:rsidP="009E2458">
            <w:pPr>
              <w:pStyle w:val="rowtabella0"/>
              <w:rPr>
                <w:color w:val="002060"/>
              </w:rPr>
            </w:pPr>
            <w:r w:rsidRPr="009C4566">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4260BA" w14:textId="77777777" w:rsidR="004E0F1E" w:rsidRPr="009C4566" w:rsidRDefault="004E0F1E" w:rsidP="009E2458">
            <w:pPr>
              <w:pStyle w:val="rowtabella0"/>
              <w:rPr>
                <w:color w:val="002060"/>
              </w:rPr>
            </w:pPr>
            <w:r w:rsidRPr="009C4566">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57B5C" w14:textId="77777777" w:rsidR="004E0F1E" w:rsidRPr="009C4566" w:rsidRDefault="004E0F1E" w:rsidP="009E2458">
            <w:pPr>
              <w:pStyle w:val="rowtabella0"/>
              <w:rPr>
                <w:color w:val="002060"/>
              </w:rPr>
            </w:pPr>
            <w:r w:rsidRPr="009C4566">
              <w:rPr>
                <w:color w:val="002060"/>
              </w:rPr>
              <w:t>VIA CORRADI</w:t>
            </w:r>
          </w:p>
        </w:tc>
      </w:tr>
      <w:tr w:rsidR="004E0F1E" w:rsidRPr="009C4566" w14:paraId="05570187"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07A73B" w14:textId="77777777" w:rsidR="004E0F1E" w:rsidRPr="009C4566" w:rsidRDefault="004E0F1E" w:rsidP="009E2458">
            <w:pPr>
              <w:pStyle w:val="rowtabella0"/>
              <w:rPr>
                <w:color w:val="002060"/>
              </w:rPr>
            </w:pPr>
            <w:r w:rsidRPr="009C4566">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A78137" w14:textId="77777777" w:rsidR="004E0F1E" w:rsidRPr="009C4566" w:rsidRDefault="004E0F1E" w:rsidP="009E2458">
            <w:pPr>
              <w:pStyle w:val="rowtabella0"/>
              <w:rPr>
                <w:color w:val="002060"/>
              </w:rPr>
            </w:pPr>
            <w:r w:rsidRPr="009C4566">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14DB57"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F99EE"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312D15" w14:textId="77777777" w:rsidR="004E0F1E" w:rsidRPr="009C4566" w:rsidRDefault="004E0F1E" w:rsidP="009E2458">
            <w:pPr>
              <w:pStyle w:val="rowtabella0"/>
              <w:rPr>
                <w:color w:val="002060"/>
              </w:rPr>
            </w:pPr>
            <w:r w:rsidRPr="009C4566">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B4E94" w14:textId="77777777" w:rsidR="004E0F1E" w:rsidRPr="009C4566" w:rsidRDefault="004E0F1E" w:rsidP="009E2458">
            <w:pPr>
              <w:pStyle w:val="rowtabella0"/>
              <w:rPr>
                <w:color w:val="002060"/>
              </w:rPr>
            </w:pPr>
            <w:r w:rsidRPr="009C4566">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25657" w14:textId="77777777" w:rsidR="004E0F1E" w:rsidRPr="009C4566" w:rsidRDefault="004E0F1E" w:rsidP="009E2458">
            <w:pPr>
              <w:pStyle w:val="rowtabella0"/>
              <w:rPr>
                <w:color w:val="002060"/>
              </w:rPr>
            </w:pPr>
            <w:r w:rsidRPr="009C4566">
              <w:rPr>
                <w:color w:val="002060"/>
              </w:rPr>
              <w:t>VIA FONTE DI MONSIGNORE</w:t>
            </w:r>
          </w:p>
        </w:tc>
      </w:tr>
      <w:tr w:rsidR="004E0F1E" w:rsidRPr="009C4566" w14:paraId="011F3A4D"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E25B2D" w14:textId="77777777" w:rsidR="004E0F1E" w:rsidRPr="009C4566" w:rsidRDefault="004E0F1E" w:rsidP="009E2458">
            <w:pPr>
              <w:pStyle w:val="rowtabella0"/>
              <w:rPr>
                <w:color w:val="002060"/>
              </w:rPr>
            </w:pPr>
            <w:r w:rsidRPr="009C4566">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0C3F7" w14:textId="77777777" w:rsidR="004E0F1E" w:rsidRPr="009C4566" w:rsidRDefault="004E0F1E" w:rsidP="009E2458">
            <w:pPr>
              <w:pStyle w:val="rowtabella0"/>
              <w:rPr>
                <w:color w:val="002060"/>
              </w:rPr>
            </w:pPr>
            <w:r w:rsidRPr="009C4566">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FA7C85"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87F773" w14:textId="77777777" w:rsidR="004E0F1E" w:rsidRPr="009C4566" w:rsidRDefault="004E0F1E" w:rsidP="009E2458">
            <w:pPr>
              <w:pStyle w:val="rowtabella0"/>
              <w:rPr>
                <w:color w:val="002060"/>
              </w:rPr>
            </w:pPr>
            <w:r w:rsidRPr="009C4566">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CB770" w14:textId="77777777" w:rsidR="004E0F1E" w:rsidRPr="009C4566" w:rsidRDefault="004E0F1E" w:rsidP="009E2458">
            <w:pPr>
              <w:pStyle w:val="rowtabella0"/>
              <w:rPr>
                <w:color w:val="002060"/>
              </w:rPr>
            </w:pPr>
            <w:r w:rsidRPr="009C4566">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63A86" w14:textId="77777777" w:rsidR="004E0F1E" w:rsidRPr="009C4566" w:rsidRDefault="004E0F1E" w:rsidP="009E2458">
            <w:pPr>
              <w:pStyle w:val="rowtabella0"/>
              <w:rPr>
                <w:color w:val="002060"/>
              </w:rPr>
            </w:pPr>
            <w:r w:rsidRPr="009C4566">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003D1" w14:textId="77777777" w:rsidR="004E0F1E" w:rsidRPr="009C4566" w:rsidRDefault="004E0F1E" w:rsidP="009E2458">
            <w:pPr>
              <w:pStyle w:val="rowtabella0"/>
              <w:rPr>
                <w:color w:val="002060"/>
              </w:rPr>
            </w:pPr>
            <w:r w:rsidRPr="009C4566">
              <w:rPr>
                <w:color w:val="002060"/>
              </w:rPr>
              <w:t>FRAZ.PAGLIARE VIA VECCHI</w:t>
            </w:r>
          </w:p>
        </w:tc>
      </w:tr>
      <w:tr w:rsidR="004E0F1E" w:rsidRPr="009C4566" w14:paraId="20CD3C5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0C597E" w14:textId="77777777" w:rsidR="004E0F1E" w:rsidRPr="009C4566" w:rsidRDefault="004E0F1E" w:rsidP="009E2458">
            <w:pPr>
              <w:pStyle w:val="rowtabella0"/>
              <w:rPr>
                <w:color w:val="002060"/>
              </w:rPr>
            </w:pPr>
            <w:r w:rsidRPr="009C4566">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1EF1F" w14:textId="77777777" w:rsidR="004E0F1E" w:rsidRPr="009C4566" w:rsidRDefault="004E0F1E" w:rsidP="009E2458">
            <w:pPr>
              <w:pStyle w:val="rowtabella0"/>
              <w:rPr>
                <w:color w:val="002060"/>
              </w:rPr>
            </w:pPr>
            <w:r w:rsidRPr="009C4566">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F4E05"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0D834" w14:textId="77777777" w:rsidR="004E0F1E" w:rsidRPr="009C4566" w:rsidRDefault="004E0F1E" w:rsidP="009E2458">
            <w:pPr>
              <w:pStyle w:val="rowtabella0"/>
              <w:rPr>
                <w:color w:val="002060"/>
              </w:rPr>
            </w:pPr>
            <w:r w:rsidRPr="009C4566">
              <w:rPr>
                <w:color w:val="002060"/>
              </w:rPr>
              <w:t>15/10/2021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31A2F" w14:textId="77777777" w:rsidR="004E0F1E" w:rsidRPr="009C4566" w:rsidRDefault="004E0F1E" w:rsidP="009E2458">
            <w:pPr>
              <w:pStyle w:val="rowtabella0"/>
              <w:rPr>
                <w:color w:val="002060"/>
              </w:rPr>
            </w:pPr>
            <w:r w:rsidRPr="009C4566">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04801" w14:textId="77777777" w:rsidR="004E0F1E" w:rsidRPr="009C4566" w:rsidRDefault="004E0F1E" w:rsidP="009E2458">
            <w:pPr>
              <w:pStyle w:val="rowtabella0"/>
              <w:rPr>
                <w:color w:val="002060"/>
              </w:rPr>
            </w:pPr>
            <w:r w:rsidRPr="009C4566">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71A6A" w14:textId="77777777" w:rsidR="004E0F1E" w:rsidRPr="009C4566" w:rsidRDefault="004E0F1E" w:rsidP="009E2458">
            <w:pPr>
              <w:pStyle w:val="rowtabella0"/>
              <w:rPr>
                <w:color w:val="002060"/>
              </w:rPr>
            </w:pPr>
            <w:r w:rsidRPr="009C4566">
              <w:rPr>
                <w:color w:val="002060"/>
              </w:rPr>
              <w:t>VIA NENNI</w:t>
            </w:r>
          </w:p>
        </w:tc>
      </w:tr>
    </w:tbl>
    <w:p w14:paraId="7C9165F7" w14:textId="77777777" w:rsidR="004E0F1E" w:rsidRPr="009C4566" w:rsidRDefault="004E0F1E" w:rsidP="004E0F1E">
      <w:pPr>
        <w:pStyle w:val="breakline"/>
        <w:divId w:val="527259509"/>
        <w:rPr>
          <w:rFonts w:eastAsiaTheme="minorEastAsia"/>
          <w:color w:val="002060"/>
        </w:rPr>
      </w:pPr>
    </w:p>
    <w:p w14:paraId="35EE1E99" w14:textId="77777777" w:rsidR="00A80677" w:rsidRPr="007D736C" w:rsidRDefault="00A80677" w:rsidP="00A80677">
      <w:pPr>
        <w:pStyle w:val="breakline"/>
        <w:divId w:val="527259509"/>
        <w:rPr>
          <w:color w:val="002060"/>
        </w:rPr>
      </w:pPr>
    </w:p>
    <w:p w14:paraId="0B18AFAC"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REGIONALE CALCIO A 5 FEMMINILE</w:t>
      </w:r>
    </w:p>
    <w:p w14:paraId="4D181607" w14:textId="77777777" w:rsidR="00A80677" w:rsidRPr="007D736C" w:rsidRDefault="00A80677" w:rsidP="00A80677">
      <w:pPr>
        <w:pStyle w:val="titoloprinc0"/>
        <w:divId w:val="527259509"/>
        <w:rPr>
          <w:color w:val="002060"/>
        </w:rPr>
      </w:pPr>
      <w:r w:rsidRPr="007D736C">
        <w:rPr>
          <w:color w:val="002060"/>
        </w:rPr>
        <w:t>VARIAZIONI AL PROGRAMMA GARE</w:t>
      </w:r>
    </w:p>
    <w:p w14:paraId="3011DB64" w14:textId="77777777" w:rsidR="00A80677" w:rsidRPr="007D736C" w:rsidRDefault="00A80677" w:rsidP="00A80677">
      <w:pPr>
        <w:pStyle w:val="breakline"/>
        <w:divId w:val="527259509"/>
        <w:rPr>
          <w:color w:val="002060"/>
        </w:rPr>
      </w:pPr>
    </w:p>
    <w:p w14:paraId="381A64CB" w14:textId="77777777" w:rsidR="00A80677" w:rsidRPr="007D736C" w:rsidRDefault="00A80677" w:rsidP="00A80677">
      <w:pPr>
        <w:pStyle w:val="breakline"/>
        <w:divId w:val="527259509"/>
        <w:rPr>
          <w:color w:val="002060"/>
        </w:rPr>
      </w:pPr>
    </w:p>
    <w:p w14:paraId="679994F0" w14:textId="77777777" w:rsidR="00A80677" w:rsidRPr="007D736C" w:rsidRDefault="00A80677" w:rsidP="00A80677">
      <w:pPr>
        <w:pStyle w:val="breakline"/>
        <w:divId w:val="527259509"/>
        <w:rPr>
          <w:color w:val="002060"/>
        </w:rPr>
      </w:pPr>
    </w:p>
    <w:p w14:paraId="09F3A930"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140D1CFB"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E3C6D" w14:textId="77777777" w:rsidR="00A80677" w:rsidRPr="007D736C" w:rsidRDefault="00A80677" w:rsidP="009E2458">
            <w:pPr>
              <w:pStyle w:val="headertabella0"/>
              <w:rPr>
                <w:color w:val="002060"/>
              </w:rPr>
            </w:pPr>
            <w:r w:rsidRPr="007D736C">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FEF6" w14:textId="77777777" w:rsidR="00A80677" w:rsidRPr="007D736C" w:rsidRDefault="00A80677" w:rsidP="009E2458">
            <w:pPr>
              <w:pStyle w:val="headertabella0"/>
              <w:rPr>
                <w:color w:val="002060"/>
              </w:rPr>
            </w:pPr>
            <w:r w:rsidRPr="007D736C">
              <w:rPr>
                <w:color w:val="002060"/>
              </w:rPr>
              <w:t xml:space="preserve">N° </w:t>
            </w:r>
            <w:proofErr w:type="spellStart"/>
            <w:r w:rsidRPr="007D736C">
              <w:rPr>
                <w:color w:val="002060"/>
              </w:rPr>
              <w:t>Gior</w:t>
            </w:r>
            <w:proofErr w:type="spellEnd"/>
            <w:r w:rsidRPr="007D736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1E347"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918AD"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45E52" w14:textId="77777777" w:rsidR="00A80677" w:rsidRPr="007D736C" w:rsidRDefault="00A80677" w:rsidP="009E2458">
            <w:pPr>
              <w:pStyle w:val="headertabella0"/>
              <w:rPr>
                <w:color w:val="002060"/>
              </w:rPr>
            </w:pPr>
            <w:r w:rsidRPr="007D736C">
              <w:rPr>
                <w:color w:val="002060"/>
              </w:rPr>
              <w:t xml:space="preserve">Data </w:t>
            </w:r>
            <w:proofErr w:type="spellStart"/>
            <w:r w:rsidRPr="007D736C">
              <w:rPr>
                <w:color w:val="002060"/>
              </w:rPr>
              <w:t>Orig</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32F7A"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Var</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1444B"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Orig</w:t>
            </w:r>
            <w:proofErr w:type="spellEnd"/>
            <w:r w:rsidRPr="007D736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5DD70" w14:textId="77777777" w:rsidR="00A80677" w:rsidRPr="007D736C" w:rsidRDefault="00A80677" w:rsidP="009E2458">
            <w:pPr>
              <w:pStyle w:val="headertabella0"/>
              <w:rPr>
                <w:color w:val="002060"/>
              </w:rPr>
            </w:pPr>
            <w:r w:rsidRPr="007D736C">
              <w:rPr>
                <w:color w:val="002060"/>
              </w:rPr>
              <w:t>Impianto</w:t>
            </w:r>
          </w:p>
        </w:tc>
      </w:tr>
      <w:tr w:rsidR="00A80677" w:rsidRPr="007D736C" w14:paraId="5EE760F1"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966F" w14:textId="77777777" w:rsidR="00A80677" w:rsidRPr="002E558D" w:rsidRDefault="00A80677" w:rsidP="009E2458">
            <w:pPr>
              <w:pStyle w:val="rowtabella0"/>
              <w:rPr>
                <w:color w:val="002060"/>
                <w:highlight w:val="yellow"/>
              </w:rPr>
            </w:pPr>
            <w:r w:rsidRPr="002E558D">
              <w:rPr>
                <w:color w:val="002060"/>
                <w:highlight w:val="yellow"/>
              </w:rPr>
              <w:t>05/02/2022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0494" w14:textId="77777777" w:rsidR="00A80677" w:rsidRPr="002E558D" w:rsidRDefault="00A80677" w:rsidP="009E2458">
            <w:pPr>
              <w:pStyle w:val="rowtabella0"/>
              <w:jc w:val="center"/>
              <w:rPr>
                <w:color w:val="002060"/>
                <w:highlight w:val="yellow"/>
              </w:rPr>
            </w:pPr>
            <w:r w:rsidRPr="002E558D">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7CF4" w14:textId="77777777" w:rsidR="00A80677" w:rsidRPr="002E558D" w:rsidRDefault="00A80677" w:rsidP="009E2458">
            <w:pPr>
              <w:pStyle w:val="rowtabella0"/>
              <w:rPr>
                <w:color w:val="002060"/>
                <w:highlight w:val="yellow"/>
              </w:rPr>
            </w:pPr>
            <w:r w:rsidRPr="002E558D">
              <w:rPr>
                <w:color w:val="002060"/>
                <w:highlight w:val="yellow"/>
              </w:rPr>
              <w:t>CSKA CORRIDONIA C5F</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78A8" w14:textId="77777777" w:rsidR="00A80677" w:rsidRPr="002E558D" w:rsidRDefault="00A80677" w:rsidP="009E2458">
            <w:pPr>
              <w:pStyle w:val="rowtabella0"/>
              <w:rPr>
                <w:color w:val="002060"/>
                <w:highlight w:val="yellow"/>
              </w:rPr>
            </w:pPr>
            <w:r w:rsidRPr="002E558D">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7A9A" w14:textId="77777777" w:rsidR="00A80677" w:rsidRPr="007D736C" w:rsidRDefault="00A80677" w:rsidP="009E2458">
            <w:pPr>
              <w:pStyle w:val="rowtabella0"/>
              <w:rPr>
                <w:color w:val="002060"/>
              </w:rPr>
            </w:pPr>
            <w:r w:rsidRPr="007D736C">
              <w:rPr>
                <w:color w:val="002060"/>
              </w:rPr>
              <w:t>04/02/2022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6147" w14:textId="77777777" w:rsidR="00A80677" w:rsidRPr="002E558D" w:rsidRDefault="00A80677" w:rsidP="009E2458">
            <w:pPr>
              <w:pStyle w:val="rowtabella0"/>
              <w:jc w:val="center"/>
              <w:rPr>
                <w:color w:val="002060"/>
                <w:highlight w:val="yellow"/>
              </w:rPr>
            </w:pPr>
            <w:r w:rsidRPr="002E558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BA08" w14:textId="77777777" w:rsidR="00A80677" w:rsidRPr="007D736C" w:rsidRDefault="00A80677" w:rsidP="009E245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AB8F" w14:textId="77777777" w:rsidR="00A80677" w:rsidRPr="007D736C" w:rsidRDefault="00A80677" w:rsidP="009E2458">
            <w:pPr>
              <w:rPr>
                <w:color w:val="002060"/>
              </w:rPr>
            </w:pPr>
          </w:p>
        </w:tc>
      </w:tr>
      <w:tr w:rsidR="00A80677" w:rsidRPr="007D736C" w14:paraId="746DE887"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EF24" w14:textId="77777777" w:rsidR="00A80677" w:rsidRPr="002E558D" w:rsidRDefault="00A80677" w:rsidP="009E2458">
            <w:pPr>
              <w:pStyle w:val="rowtabella0"/>
              <w:rPr>
                <w:color w:val="002060"/>
                <w:highlight w:val="yellow"/>
              </w:rPr>
            </w:pPr>
            <w:r w:rsidRPr="002E558D">
              <w:rPr>
                <w:color w:val="002060"/>
                <w:highlight w:val="yellow"/>
              </w:rPr>
              <w:t>05/03/2022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92001" w14:textId="77777777" w:rsidR="00A80677" w:rsidRPr="002E558D" w:rsidRDefault="00A80677" w:rsidP="009E2458">
            <w:pPr>
              <w:pStyle w:val="rowtabella0"/>
              <w:jc w:val="center"/>
              <w:rPr>
                <w:color w:val="002060"/>
                <w:highlight w:val="yellow"/>
              </w:rPr>
            </w:pPr>
            <w:r w:rsidRPr="002E558D">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9DCE" w14:textId="77777777" w:rsidR="00A80677" w:rsidRPr="002E558D" w:rsidRDefault="00A80677" w:rsidP="009E2458">
            <w:pPr>
              <w:pStyle w:val="rowtabella0"/>
              <w:rPr>
                <w:color w:val="002060"/>
                <w:highlight w:val="yellow"/>
              </w:rPr>
            </w:pPr>
            <w:r w:rsidRPr="002E558D">
              <w:rPr>
                <w:color w:val="002060"/>
                <w:highlight w:val="yellow"/>
              </w:rPr>
              <w:t>CSKA CORRIDONIA C5F</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C0B3" w14:textId="77777777" w:rsidR="00A80677" w:rsidRPr="002E558D" w:rsidRDefault="00A80677" w:rsidP="009E2458">
            <w:pPr>
              <w:pStyle w:val="rowtabella0"/>
              <w:rPr>
                <w:color w:val="002060"/>
                <w:highlight w:val="yellow"/>
              </w:rPr>
            </w:pPr>
            <w:r w:rsidRPr="002E558D">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7D34" w14:textId="77777777" w:rsidR="00A80677" w:rsidRPr="007D736C" w:rsidRDefault="00A80677" w:rsidP="009E2458">
            <w:pPr>
              <w:pStyle w:val="rowtabella0"/>
              <w:rPr>
                <w:color w:val="002060"/>
              </w:rPr>
            </w:pPr>
            <w:r w:rsidRPr="007D736C">
              <w:rPr>
                <w:color w:val="002060"/>
              </w:rPr>
              <w:t>04/03/2022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F620" w14:textId="77777777" w:rsidR="00A80677" w:rsidRPr="002E558D" w:rsidRDefault="00A80677" w:rsidP="009E2458">
            <w:pPr>
              <w:pStyle w:val="rowtabella0"/>
              <w:jc w:val="center"/>
              <w:rPr>
                <w:color w:val="002060"/>
                <w:highlight w:val="yellow"/>
              </w:rPr>
            </w:pPr>
            <w:r w:rsidRPr="002E558D">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E1957" w14:textId="77777777" w:rsidR="00A80677" w:rsidRPr="007D736C" w:rsidRDefault="00A80677" w:rsidP="009E245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1823" w14:textId="77777777" w:rsidR="00A80677" w:rsidRPr="007D736C" w:rsidRDefault="00A80677" w:rsidP="009E2458">
            <w:pPr>
              <w:rPr>
                <w:color w:val="002060"/>
              </w:rPr>
            </w:pPr>
          </w:p>
        </w:tc>
      </w:tr>
    </w:tbl>
    <w:p w14:paraId="377E7FE0" w14:textId="77777777" w:rsidR="00A80677" w:rsidRPr="007D736C" w:rsidRDefault="00A80677" w:rsidP="00A80677">
      <w:pPr>
        <w:pStyle w:val="breakline"/>
        <w:divId w:val="527259509"/>
        <w:rPr>
          <w:rFonts w:eastAsiaTheme="minorEastAsia"/>
          <w:color w:val="002060"/>
        </w:rPr>
      </w:pPr>
    </w:p>
    <w:p w14:paraId="0AFC7F88" w14:textId="77777777" w:rsidR="00A80677" w:rsidRPr="007D736C" w:rsidRDefault="00A80677" w:rsidP="00A80677">
      <w:pPr>
        <w:pStyle w:val="breakline"/>
        <w:divId w:val="527259509"/>
        <w:rPr>
          <w:color w:val="002060"/>
        </w:rPr>
      </w:pPr>
    </w:p>
    <w:p w14:paraId="13B53F01" w14:textId="77777777" w:rsidR="00A80677" w:rsidRPr="007D736C" w:rsidRDefault="00A80677" w:rsidP="00A80677">
      <w:pPr>
        <w:pStyle w:val="titoloprinc0"/>
        <w:divId w:val="527259509"/>
        <w:rPr>
          <w:color w:val="002060"/>
        </w:rPr>
      </w:pPr>
      <w:r w:rsidRPr="007D736C">
        <w:rPr>
          <w:color w:val="002060"/>
        </w:rPr>
        <w:t>CLASSIFICA</w:t>
      </w:r>
    </w:p>
    <w:p w14:paraId="2B3EBE7D" w14:textId="77777777" w:rsidR="00A80677" w:rsidRPr="007D736C" w:rsidRDefault="00A80677" w:rsidP="00A80677">
      <w:pPr>
        <w:pStyle w:val="breakline"/>
        <w:divId w:val="527259509"/>
        <w:rPr>
          <w:color w:val="002060"/>
        </w:rPr>
      </w:pPr>
    </w:p>
    <w:p w14:paraId="211E92EF" w14:textId="77777777" w:rsidR="00A80677" w:rsidRPr="007D736C" w:rsidRDefault="00A80677" w:rsidP="00A80677">
      <w:pPr>
        <w:pStyle w:val="breakline"/>
        <w:divId w:val="527259509"/>
        <w:rPr>
          <w:color w:val="002060"/>
        </w:rPr>
      </w:pPr>
    </w:p>
    <w:p w14:paraId="2CF7A647"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80677" w:rsidRPr="007D736C" w14:paraId="1A6CF115" w14:textId="77777777" w:rsidTr="00A8067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2C843" w14:textId="77777777" w:rsidR="00A80677" w:rsidRPr="007D736C" w:rsidRDefault="00A80677" w:rsidP="009E2458">
            <w:pPr>
              <w:pStyle w:val="headertabella0"/>
              <w:rPr>
                <w:color w:val="002060"/>
              </w:rPr>
            </w:pPr>
            <w:r w:rsidRPr="007D736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97D57" w14:textId="77777777" w:rsidR="00A80677" w:rsidRPr="007D736C" w:rsidRDefault="00A80677" w:rsidP="009E2458">
            <w:pPr>
              <w:pStyle w:val="headertabella0"/>
              <w:rPr>
                <w:color w:val="002060"/>
              </w:rPr>
            </w:pPr>
            <w:r w:rsidRPr="007D736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A6BFE" w14:textId="77777777" w:rsidR="00A80677" w:rsidRPr="007D736C" w:rsidRDefault="00A80677" w:rsidP="009E2458">
            <w:pPr>
              <w:pStyle w:val="headertabella0"/>
              <w:rPr>
                <w:color w:val="002060"/>
              </w:rPr>
            </w:pPr>
            <w:r w:rsidRPr="007D736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DACA3" w14:textId="77777777" w:rsidR="00A80677" w:rsidRPr="007D736C" w:rsidRDefault="00A80677" w:rsidP="009E2458">
            <w:pPr>
              <w:pStyle w:val="headertabella0"/>
              <w:rPr>
                <w:color w:val="002060"/>
              </w:rPr>
            </w:pPr>
            <w:r w:rsidRPr="007D736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4E05B" w14:textId="77777777" w:rsidR="00A80677" w:rsidRPr="007D736C" w:rsidRDefault="00A80677" w:rsidP="009E2458">
            <w:pPr>
              <w:pStyle w:val="headertabella0"/>
              <w:rPr>
                <w:color w:val="002060"/>
              </w:rPr>
            </w:pPr>
            <w:r w:rsidRPr="007D736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FAF31" w14:textId="77777777" w:rsidR="00A80677" w:rsidRPr="007D736C" w:rsidRDefault="00A80677" w:rsidP="009E2458">
            <w:pPr>
              <w:pStyle w:val="headertabella0"/>
              <w:rPr>
                <w:color w:val="002060"/>
              </w:rPr>
            </w:pPr>
            <w:r w:rsidRPr="007D736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0C41E" w14:textId="77777777" w:rsidR="00A80677" w:rsidRPr="007D736C" w:rsidRDefault="00A80677" w:rsidP="009E2458">
            <w:pPr>
              <w:pStyle w:val="headertabella0"/>
              <w:rPr>
                <w:color w:val="002060"/>
              </w:rPr>
            </w:pPr>
            <w:r w:rsidRPr="007D736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07A27" w14:textId="77777777" w:rsidR="00A80677" w:rsidRPr="007D736C" w:rsidRDefault="00A80677" w:rsidP="009E2458">
            <w:pPr>
              <w:pStyle w:val="headertabella0"/>
              <w:rPr>
                <w:color w:val="002060"/>
              </w:rPr>
            </w:pPr>
            <w:r w:rsidRPr="007D736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B2067" w14:textId="77777777" w:rsidR="00A80677" w:rsidRPr="007D736C" w:rsidRDefault="00A80677" w:rsidP="009E2458">
            <w:pPr>
              <w:pStyle w:val="headertabella0"/>
              <w:rPr>
                <w:color w:val="002060"/>
              </w:rPr>
            </w:pPr>
            <w:r w:rsidRPr="007D736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0162" w14:textId="77777777" w:rsidR="00A80677" w:rsidRPr="007D736C" w:rsidRDefault="00A80677" w:rsidP="009E2458">
            <w:pPr>
              <w:pStyle w:val="headertabella0"/>
              <w:rPr>
                <w:color w:val="002060"/>
              </w:rPr>
            </w:pPr>
            <w:r w:rsidRPr="007D736C">
              <w:rPr>
                <w:color w:val="002060"/>
              </w:rPr>
              <w:t>PE</w:t>
            </w:r>
          </w:p>
        </w:tc>
      </w:tr>
      <w:tr w:rsidR="00A80677" w:rsidRPr="007D736C" w14:paraId="59EB482F" w14:textId="77777777" w:rsidTr="00A8067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97C5B" w14:textId="77777777" w:rsidR="00A80677" w:rsidRPr="007D736C" w:rsidRDefault="00A80677" w:rsidP="009E2458">
            <w:pPr>
              <w:pStyle w:val="rowtabella0"/>
              <w:rPr>
                <w:color w:val="002060"/>
              </w:rPr>
            </w:pPr>
            <w:r w:rsidRPr="007D736C">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A51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809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5E5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646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CF1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48A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D0F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34B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CAF8" w14:textId="77777777" w:rsidR="00A80677" w:rsidRPr="007D736C" w:rsidRDefault="00A80677" w:rsidP="009E2458">
            <w:pPr>
              <w:pStyle w:val="rowtabella0"/>
              <w:jc w:val="center"/>
              <w:rPr>
                <w:color w:val="002060"/>
              </w:rPr>
            </w:pPr>
            <w:r w:rsidRPr="007D736C">
              <w:rPr>
                <w:color w:val="002060"/>
              </w:rPr>
              <w:t>0</w:t>
            </w:r>
          </w:p>
        </w:tc>
      </w:tr>
      <w:tr w:rsidR="00A80677" w:rsidRPr="007D736C" w14:paraId="2255ADD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D26D7" w14:textId="77777777" w:rsidR="00A80677" w:rsidRPr="007D736C" w:rsidRDefault="00A80677" w:rsidP="009E2458">
            <w:pPr>
              <w:pStyle w:val="rowtabella0"/>
              <w:rPr>
                <w:color w:val="002060"/>
              </w:rPr>
            </w:pPr>
            <w:r w:rsidRPr="007D736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D1E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90C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B26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F54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992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70B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015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2C8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DAF95" w14:textId="77777777" w:rsidR="00A80677" w:rsidRPr="007D736C" w:rsidRDefault="00A80677" w:rsidP="009E2458">
            <w:pPr>
              <w:pStyle w:val="rowtabella0"/>
              <w:jc w:val="center"/>
              <w:rPr>
                <w:color w:val="002060"/>
              </w:rPr>
            </w:pPr>
            <w:r w:rsidRPr="007D736C">
              <w:rPr>
                <w:color w:val="002060"/>
              </w:rPr>
              <w:t>0</w:t>
            </w:r>
          </w:p>
        </w:tc>
      </w:tr>
      <w:tr w:rsidR="00A80677" w:rsidRPr="007D736C" w14:paraId="762B2F7E"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BBCBE" w14:textId="77777777" w:rsidR="00A80677" w:rsidRPr="007D736C" w:rsidRDefault="00A80677" w:rsidP="009E2458">
            <w:pPr>
              <w:pStyle w:val="rowtabella0"/>
              <w:rPr>
                <w:color w:val="002060"/>
              </w:rPr>
            </w:pPr>
            <w:r w:rsidRPr="007D736C">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AD7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DCB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1A1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157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F91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4A5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7A0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006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99E2" w14:textId="77777777" w:rsidR="00A80677" w:rsidRPr="007D736C" w:rsidRDefault="00A80677" w:rsidP="009E2458">
            <w:pPr>
              <w:pStyle w:val="rowtabella0"/>
              <w:jc w:val="center"/>
              <w:rPr>
                <w:color w:val="002060"/>
              </w:rPr>
            </w:pPr>
            <w:r w:rsidRPr="007D736C">
              <w:rPr>
                <w:color w:val="002060"/>
              </w:rPr>
              <w:t>0</w:t>
            </w:r>
          </w:p>
        </w:tc>
      </w:tr>
      <w:tr w:rsidR="00A80677" w:rsidRPr="007D736C" w14:paraId="2EE939E4"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9DE0C" w14:textId="77777777" w:rsidR="00A80677" w:rsidRPr="007D736C" w:rsidRDefault="00A80677" w:rsidP="009E2458">
            <w:pPr>
              <w:pStyle w:val="rowtabella0"/>
              <w:rPr>
                <w:color w:val="002060"/>
              </w:rPr>
            </w:pPr>
            <w:r w:rsidRPr="007D736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542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C49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1C03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2FF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86B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5F8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266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E04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99F83" w14:textId="77777777" w:rsidR="00A80677" w:rsidRPr="007D736C" w:rsidRDefault="00A80677" w:rsidP="009E2458">
            <w:pPr>
              <w:pStyle w:val="rowtabella0"/>
              <w:jc w:val="center"/>
              <w:rPr>
                <w:color w:val="002060"/>
              </w:rPr>
            </w:pPr>
            <w:r w:rsidRPr="007D736C">
              <w:rPr>
                <w:color w:val="002060"/>
              </w:rPr>
              <w:t>0</w:t>
            </w:r>
          </w:p>
        </w:tc>
      </w:tr>
      <w:tr w:rsidR="00A80677" w:rsidRPr="007D736C" w14:paraId="4A477661"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EB41F" w14:textId="77777777" w:rsidR="00A80677" w:rsidRPr="007D736C" w:rsidRDefault="00A80677" w:rsidP="009E2458">
            <w:pPr>
              <w:pStyle w:val="rowtabella0"/>
              <w:rPr>
                <w:color w:val="002060"/>
              </w:rPr>
            </w:pPr>
            <w:r w:rsidRPr="007D736C">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F05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F73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44F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7D6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FC6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F98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5822"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CAA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01EA" w14:textId="77777777" w:rsidR="00A80677" w:rsidRPr="007D736C" w:rsidRDefault="00A80677" w:rsidP="009E2458">
            <w:pPr>
              <w:pStyle w:val="rowtabella0"/>
              <w:jc w:val="center"/>
              <w:rPr>
                <w:color w:val="002060"/>
              </w:rPr>
            </w:pPr>
            <w:r w:rsidRPr="007D736C">
              <w:rPr>
                <w:color w:val="002060"/>
              </w:rPr>
              <w:t>0</w:t>
            </w:r>
          </w:p>
        </w:tc>
      </w:tr>
      <w:tr w:rsidR="00A80677" w:rsidRPr="007D736C" w14:paraId="41FB42BD"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53132" w14:textId="77777777" w:rsidR="00A80677" w:rsidRPr="007D736C" w:rsidRDefault="00A80677" w:rsidP="009E2458">
            <w:pPr>
              <w:pStyle w:val="rowtabella0"/>
              <w:rPr>
                <w:color w:val="002060"/>
              </w:rPr>
            </w:pPr>
            <w:r w:rsidRPr="007D736C">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095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B8C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B60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21C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7C5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827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7C5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44D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A6A7" w14:textId="77777777" w:rsidR="00A80677" w:rsidRPr="007D736C" w:rsidRDefault="00A80677" w:rsidP="009E2458">
            <w:pPr>
              <w:pStyle w:val="rowtabella0"/>
              <w:jc w:val="center"/>
              <w:rPr>
                <w:color w:val="002060"/>
              </w:rPr>
            </w:pPr>
            <w:r w:rsidRPr="007D736C">
              <w:rPr>
                <w:color w:val="002060"/>
              </w:rPr>
              <w:t>0</w:t>
            </w:r>
          </w:p>
        </w:tc>
      </w:tr>
      <w:tr w:rsidR="00A80677" w:rsidRPr="007D736C" w14:paraId="0E6755CE"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C1FFB" w14:textId="77777777" w:rsidR="00A80677" w:rsidRPr="007D736C" w:rsidRDefault="00A80677" w:rsidP="009E2458">
            <w:pPr>
              <w:pStyle w:val="rowtabella0"/>
              <w:rPr>
                <w:color w:val="002060"/>
              </w:rPr>
            </w:pPr>
            <w:r w:rsidRPr="007D736C">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B96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4AE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BA7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0C1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DCA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7D5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119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E28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A3D1" w14:textId="77777777" w:rsidR="00A80677" w:rsidRPr="007D736C" w:rsidRDefault="00A80677" w:rsidP="009E2458">
            <w:pPr>
              <w:pStyle w:val="rowtabella0"/>
              <w:jc w:val="center"/>
              <w:rPr>
                <w:color w:val="002060"/>
              </w:rPr>
            </w:pPr>
            <w:r w:rsidRPr="007D736C">
              <w:rPr>
                <w:color w:val="002060"/>
              </w:rPr>
              <w:t>0</w:t>
            </w:r>
          </w:p>
        </w:tc>
      </w:tr>
      <w:tr w:rsidR="00A80677" w:rsidRPr="007D736C" w14:paraId="0677489C"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38140" w14:textId="77777777" w:rsidR="00A80677" w:rsidRPr="007D736C" w:rsidRDefault="00A80677" w:rsidP="009E2458">
            <w:pPr>
              <w:pStyle w:val="rowtabella0"/>
              <w:rPr>
                <w:color w:val="002060"/>
              </w:rPr>
            </w:pPr>
            <w:r w:rsidRPr="007D736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3DA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165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41F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FD84"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7C8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37F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CE0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031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5331" w14:textId="77777777" w:rsidR="00A80677" w:rsidRPr="007D736C" w:rsidRDefault="00A80677" w:rsidP="009E2458">
            <w:pPr>
              <w:pStyle w:val="rowtabella0"/>
              <w:jc w:val="center"/>
              <w:rPr>
                <w:color w:val="002060"/>
              </w:rPr>
            </w:pPr>
            <w:r w:rsidRPr="007D736C">
              <w:rPr>
                <w:color w:val="002060"/>
              </w:rPr>
              <w:t>0</w:t>
            </w:r>
          </w:p>
        </w:tc>
      </w:tr>
      <w:tr w:rsidR="00A80677" w:rsidRPr="007D736C" w14:paraId="2D9520A9"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938ED" w14:textId="77777777" w:rsidR="00A80677" w:rsidRPr="007D736C" w:rsidRDefault="00A80677" w:rsidP="009E2458">
            <w:pPr>
              <w:pStyle w:val="rowtabella0"/>
              <w:rPr>
                <w:color w:val="002060"/>
              </w:rPr>
            </w:pPr>
            <w:r w:rsidRPr="007D736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B50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30B6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9FA0"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86D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4F3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815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CAD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50F0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EAC9" w14:textId="77777777" w:rsidR="00A80677" w:rsidRPr="007D736C" w:rsidRDefault="00A80677" w:rsidP="009E2458">
            <w:pPr>
              <w:pStyle w:val="rowtabella0"/>
              <w:jc w:val="center"/>
              <w:rPr>
                <w:color w:val="002060"/>
              </w:rPr>
            </w:pPr>
            <w:r w:rsidRPr="007D736C">
              <w:rPr>
                <w:color w:val="002060"/>
              </w:rPr>
              <w:t>0</w:t>
            </w:r>
          </w:p>
        </w:tc>
      </w:tr>
      <w:tr w:rsidR="00A80677" w:rsidRPr="007D736C" w14:paraId="12330424"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2CA50" w14:textId="77777777" w:rsidR="00A80677" w:rsidRPr="007D736C" w:rsidRDefault="00A80677" w:rsidP="009E2458">
            <w:pPr>
              <w:pStyle w:val="rowtabella0"/>
              <w:rPr>
                <w:color w:val="002060"/>
              </w:rPr>
            </w:pPr>
            <w:r w:rsidRPr="007D736C">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2D8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DB3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E5D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314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D433"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8D16"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3DB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5C3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6F70" w14:textId="77777777" w:rsidR="00A80677" w:rsidRPr="007D736C" w:rsidRDefault="00A80677" w:rsidP="009E2458">
            <w:pPr>
              <w:pStyle w:val="rowtabella0"/>
              <w:jc w:val="center"/>
              <w:rPr>
                <w:color w:val="002060"/>
              </w:rPr>
            </w:pPr>
            <w:r w:rsidRPr="007D736C">
              <w:rPr>
                <w:color w:val="002060"/>
              </w:rPr>
              <w:t>0</w:t>
            </w:r>
          </w:p>
        </w:tc>
      </w:tr>
      <w:tr w:rsidR="00A80677" w:rsidRPr="007D736C" w14:paraId="785C95B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2947F" w14:textId="77777777" w:rsidR="00A80677" w:rsidRPr="007D736C" w:rsidRDefault="00A80677" w:rsidP="009E2458">
            <w:pPr>
              <w:pStyle w:val="rowtabella0"/>
              <w:rPr>
                <w:color w:val="002060"/>
              </w:rPr>
            </w:pPr>
            <w:r w:rsidRPr="007D736C">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A78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96C7"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1FD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5DB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108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B27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20E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204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F067" w14:textId="77777777" w:rsidR="00A80677" w:rsidRPr="007D736C" w:rsidRDefault="00A80677" w:rsidP="009E2458">
            <w:pPr>
              <w:pStyle w:val="rowtabella0"/>
              <w:jc w:val="center"/>
              <w:rPr>
                <w:color w:val="002060"/>
              </w:rPr>
            </w:pPr>
            <w:r w:rsidRPr="007D736C">
              <w:rPr>
                <w:color w:val="002060"/>
              </w:rPr>
              <w:t>0</w:t>
            </w:r>
          </w:p>
        </w:tc>
      </w:tr>
      <w:tr w:rsidR="00A80677" w:rsidRPr="007D736C" w14:paraId="250CB72A" w14:textId="77777777" w:rsidTr="00A8067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8F982" w14:textId="77777777" w:rsidR="00A80677" w:rsidRPr="007D736C" w:rsidRDefault="00A80677" w:rsidP="009E2458">
            <w:pPr>
              <w:pStyle w:val="rowtabella0"/>
              <w:rPr>
                <w:color w:val="002060"/>
              </w:rPr>
            </w:pPr>
            <w:r w:rsidRPr="007D736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AA4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F6AE"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5F9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9FF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691F"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B26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526A"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987C"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76C9" w14:textId="77777777" w:rsidR="00A80677" w:rsidRPr="007D736C" w:rsidRDefault="00A80677" w:rsidP="009E2458">
            <w:pPr>
              <w:pStyle w:val="rowtabella0"/>
              <w:jc w:val="center"/>
              <w:rPr>
                <w:color w:val="002060"/>
              </w:rPr>
            </w:pPr>
            <w:r w:rsidRPr="007D736C">
              <w:rPr>
                <w:color w:val="002060"/>
              </w:rPr>
              <w:t>0</w:t>
            </w:r>
          </w:p>
        </w:tc>
      </w:tr>
      <w:tr w:rsidR="00A80677" w:rsidRPr="007D736C" w14:paraId="16ACC6CE" w14:textId="77777777" w:rsidTr="00A8067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DB9E4C" w14:textId="77777777" w:rsidR="00A80677" w:rsidRPr="007D736C" w:rsidRDefault="00A80677" w:rsidP="009E2458">
            <w:pPr>
              <w:pStyle w:val="rowtabella0"/>
              <w:rPr>
                <w:color w:val="002060"/>
              </w:rPr>
            </w:pPr>
            <w:r w:rsidRPr="007D736C">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B3DB"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C84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1EF8"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B509"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E2CD"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B39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1E31"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0715" w14:textId="77777777" w:rsidR="00A80677" w:rsidRPr="007D736C" w:rsidRDefault="00A80677" w:rsidP="009E2458">
            <w:pPr>
              <w:pStyle w:val="rowtabella0"/>
              <w:jc w:val="center"/>
              <w:rPr>
                <w:color w:val="002060"/>
              </w:rPr>
            </w:pPr>
            <w:r w:rsidRPr="007D736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7CD5" w14:textId="77777777" w:rsidR="00A80677" w:rsidRPr="007D736C" w:rsidRDefault="00A80677" w:rsidP="009E2458">
            <w:pPr>
              <w:pStyle w:val="rowtabella0"/>
              <w:jc w:val="center"/>
              <w:rPr>
                <w:color w:val="002060"/>
              </w:rPr>
            </w:pPr>
            <w:r w:rsidRPr="007D736C">
              <w:rPr>
                <w:color w:val="002060"/>
              </w:rPr>
              <w:t>0</w:t>
            </w:r>
          </w:p>
        </w:tc>
      </w:tr>
    </w:tbl>
    <w:p w14:paraId="7D5394FD" w14:textId="77777777" w:rsidR="00A80677" w:rsidRDefault="00A80677" w:rsidP="00A80677">
      <w:pPr>
        <w:pStyle w:val="breakline"/>
        <w:divId w:val="527259509"/>
        <w:rPr>
          <w:color w:val="002060"/>
        </w:rPr>
      </w:pPr>
    </w:p>
    <w:p w14:paraId="0A87AB0B" w14:textId="77777777" w:rsidR="00A80677" w:rsidRPr="007D736C" w:rsidRDefault="00A80677" w:rsidP="00A80677">
      <w:pPr>
        <w:pStyle w:val="titoloprinc0"/>
        <w:divId w:val="527259509"/>
        <w:rPr>
          <w:color w:val="002060"/>
        </w:rPr>
      </w:pPr>
      <w:r>
        <w:rPr>
          <w:color w:val="002060"/>
        </w:rPr>
        <w:t>PROGRAMMA GARE</w:t>
      </w:r>
    </w:p>
    <w:p w14:paraId="11B985AA" w14:textId="591FBFF4" w:rsidR="00A80677" w:rsidRDefault="00A80677" w:rsidP="00A80677">
      <w:pPr>
        <w:pStyle w:val="breakline"/>
        <w:divId w:val="527259509"/>
        <w:rPr>
          <w:rFonts w:eastAsiaTheme="minorEastAsia"/>
          <w:color w:val="002060"/>
        </w:rPr>
      </w:pPr>
    </w:p>
    <w:p w14:paraId="3CAA9A43" w14:textId="77777777"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4"/>
        <w:gridCol w:w="385"/>
        <w:gridCol w:w="898"/>
        <w:gridCol w:w="1177"/>
        <w:gridCol w:w="1568"/>
        <w:gridCol w:w="1548"/>
      </w:tblGrid>
      <w:tr w:rsidR="004E0F1E" w:rsidRPr="009C4566" w14:paraId="04BD1D22"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CCC36"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32595"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5A99C"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8F67"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23210"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7933C"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55B7"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2A559A7E"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3580C" w14:textId="77777777" w:rsidR="004E0F1E" w:rsidRPr="009C4566" w:rsidRDefault="004E0F1E" w:rsidP="009E2458">
            <w:pPr>
              <w:pStyle w:val="rowtabella0"/>
              <w:rPr>
                <w:color w:val="002060"/>
              </w:rPr>
            </w:pPr>
            <w:r w:rsidRPr="009C456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5B521" w14:textId="77777777" w:rsidR="004E0F1E" w:rsidRPr="009C4566" w:rsidRDefault="004E0F1E" w:rsidP="009E2458">
            <w:pPr>
              <w:pStyle w:val="rowtabella0"/>
              <w:rPr>
                <w:color w:val="002060"/>
              </w:rPr>
            </w:pPr>
            <w:r w:rsidRPr="009C4566">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274A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0FC75" w14:textId="77777777" w:rsidR="004E0F1E" w:rsidRPr="009C4566" w:rsidRDefault="004E0F1E" w:rsidP="009E2458">
            <w:pPr>
              <w:pStyle w:val="rowtabella0"/>
              <w:rPr>
                <w:color w:val="002060"/>
              </w:rPr>
            </w:pPr>
            <w:r w:rsidRPr="009C4566">
              <w:rPr>
                <w:color w:val="002060"/>
              </w:rPr>
              <w:t>15/10/2021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208A5" w14:textId="77777777" w:rsidR="004E0F1E" w:rsidRPr="009C4566" w:rsidRDefault="004E0F1E" w:rsidP="009E2458">
            <w:pPr>
              <w:pStyle w:val="rowtabella0"/>
              <w:rPr>
                <w:color w:val="002060"/>
              </w:rPr>
            </w:pPr>
            <w:r w:rsidRPr="009C456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26A40" w14:textId="77777777" w:rsidR="004E0F1E" w:rsidRPr="009C4566" w:rsidRDefault="004E0F1E" w:rsidP="009E2458">
            <w:pPr>
              <w:pStyle w:val="rowtabella0"/>
              <w:rPr>
                <w:color w:val="002060"/>
              </w:rPr>
            </w:pPr>
            <w:r w:rsidRPr="009C456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2D798" w14:textId="77777777" w:rsidR="004E0F1E" w:rsidRPr="009C4566" w:rsidRDefault="004E0F1E" w:rsidP="009E2458">
            <w:pPr>
              <w:pStyle w:val="rowtabella0"/>
              <w:rPr>
                <w:color w:val="002060"/>
              </w:rPr>
            </w:pPr>
            <w:r w:rsidRPr="009C4566">
              <w:rPr>
                <w:color w:val="002060"/>
              </w:rPr>
              <w:t>VIA DELLA REPUBBLICA</w:t>
            </w:r>
          </w:p>
        </w:tc>
      </w:tr>
      <w:tr w:rsidR="004E0F1E" w:rsidRPr="009C4566" w14:paraId="744A6C4C"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14970F" w14:textId="77777777" w:rsidR="004E0F1E" w:rsidRPr="009C4566" w:rsidRDefault="004E0F1E" w:rsidP="009E2458">
            <w:pPr>
              <w:pStyle w:val="rowtabella0"/>
              <w:rPr>
                <w:color w:val="002060"/>
              </w:rPr>
            </w:pPr>
            <w:r w:rsidRPr="009C4566">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F3F8A1" w14:textId="77777777" w:rsidR="004E0F1E" w:rsidRPr="009C4566" w:rsidRDefault="004E0F1E" w:rsidP="009E2458">
            <w:pPr>
              <w:pStyle w:val="rowtabella0"/>
              <w:rPr>
                <w:color w:val="002060"/>
              </w:rPr>
            </w:pPr>
            <w:r w:rsidRPr="009C4566">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96450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3FAA3" w14:textId="77777777" w:rsidR="004E0F1E" w:rsidRPr="009C4566" w:rsidRDefault="004E0F1E" w:rsidP="009E2458">
            <w:pPr>
              <w:pStyle w:val="rowtabella0"/>
              <w:rPr>
                <w:color w:val="002060"/>
              </w:rPr>
            </w:pPr>
            <w:r w:rsidRPr="009C4566">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12FCCE" w14:textId="77777777" w:rsidR="004E0F1E" w:rsidRPr="009C4566" w:rsidRDefault="004E0F1E" w:rsidP="009E2458">
            <w:pPr>
              <w:pStyle w:val="rowtabella0"/>
              <w:rPr>
                <w:color w:val="002060"/>
              </w:rPr>
            </w:pPr>
            <w:r w:rsidRPr="009C4566">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95084" w14:textId="77777777" w:rsidR="004E0F1E" w:rsidRPr="009C4566" w:rsidRDefault="004E0F1E" w:rsidP="009E2458">
            <w:pPr>
              <w:pStyle w:val="rowtabella0"/>
              <w:rPr>
                <w:color w:val="002060"/>
              </w:rPr>
            </w:pPr>
            <w:r w:rsidRPr="009C4566">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29E29" w14:textId="77777777" w:rsidR="004E0F1E" w:rsidRPr="009C4566" w:rsidRDefault="004E0F1E" w:rsidP="009E2458">
            <w:pPr>
              <w:pStyle w:val="rowtabella0"/>
              <w:rPr>
                <w:color w:val="002060"/>
              </w:rPr>
            </w:pPr>
            <w:r w:rsidRPr="009C4566">
              <w:rPr>
                <w:color w:val="002060"/>
              </w:rPr>
              <w:t>VIA COLLE GIOIOSO</w:t>
            </w:r>
          </w:p>
        </w:tc>
      </w:tr>
      <w:tr w:rsidR="004E0F1E" w:rsidRPr="009C4566" w14:paraId="36ED0844"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9A4E8" w14:textId="77777777" w:rsidR="004E0F1E" w:rsidRPr="009C4566" w:rsidRDefault="004E0F1E" w:rsidP="009E2458">
            <w:pPr>
              <w:pStyle w:val="rowtabella0"/>
              <w:rPr>
                <w:color w:val="002060"/>
              </w:rPr>
            </w:pPr>
            <w:r w:rsidRPr="009C4566">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A83783" w14:textId="77777777" w:rsidR="004E0F1E" w:rsidRPr="009C4566" w:rsidRDefault="004E0F1E" w:rsidP="009E2458">
            <w:pPr>
              <w:pStyle w:val="rowtabella0"/>
              <w:rPr>
                <w:color w:val="002060"/>
              </w:rPr>
            </w:pPr>
            <w:r w:rsidRPr="009C4566">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66979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D39258" w14:textId="77777777" w:rsidR="004E0F1E" w:rsidRPr="009C4566" w:rsidRDefault="004E0F1E" w:rsidP="009E2458">
            <w:pPr>
              <w:pStyle w:val="rowtabella0"/>
              <w:rPr>
                <w:color w:val="002060"/>
              </w:rPr>
            </w:pPr>
            <w:r w:rsidRPr="009C4566">
              <w:rPr>
                <w:color w:val="002060"/>
              </w:rPr>
              <w:t>15/10/2021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A1FCCD" w14:textId="77777777" w:rsidR="004E0F1E" w:rsidRPr="009C4566" w:rsidRDefault="004E0F1E" w:rsidP="009E2458">
            <w:pPr>
              <w:pStyle w:val="rowtabella0"/>
              <w:rPr>
                <w:color w:val="002060"/>
              </w:rPr>
            </w:pPr>
            <w:r w:rsidRPr="009C456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6C4593" w14:textId="77777777" w:rsidR="004E0F1E" w:rsidRPr="009C4566" w:rsidRDefault="004E0F1E" w:rsidP="009E2458">
            <w:pPr>
              <w:pStyle w:val="rowtabella0"/>
              <w:rPr>
                <w:color w:val="002060"/>
              </w:rPr>
            </w:pPr>
            <w:r w:rsidRPr="009C456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5F10B" w14:textId="77777777" w:rsidR="004E0F1E" w:rsidRPr="009C4566" w:rsidRDefault="004E0F1E" w:rsidP="009E2458">
            <w:pPr>
              <w:pStyle w:val="rowtabella0"/>
              <w:rPr>
                <w:color w:val="002060"/>
              </w:rPr>
            </w:pPr>
            <w:r w:rsidRPr="009C4566">
              <w:rPr>
                <w:color w:val="002060"/>
              </w:rPr>
              <w:t>VIA DELLO SPORT</w:t>
            </w:r>
          </w:p>
        </w:tc>
      </w:tr>
      <w:tr w:rsidR="004E0F1E" w:rsidRPr="009C4566" w14:paraId="1824CCFE"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62E74E" w14:textId="77777777" w:rsidR="004E0F1E" w:rsidRPr="009C4566" w:rsidRDefault="004E0F1E" w:rsidP="009E2458">
            <w:pPr>
              <w:pStyle w:val="rowtabella0"/>
              <w:rPr>
                <w:color w:val="002060"/>
              </w:rPr>
            </w:pPr>
            <w:r w:rsidRPr="009C4566">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506390" w14:textId="77777777" w:rsidR="004E0F1E" w:rsidRPr="009C4566" w:rsidRDefault="004E0F1E" w:rsidP="009E2458">
            <w:pPr>
              <w:pStyle w:val="rowtabella0"/>
              <w:rPr>
                <w:color w:val="002060"/>
              </w:rPr>
            </w:pPr>
            <w:r w:rsidRPr="009C4566">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088F69"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7291F9" w14:textId="77777777" w:rsidR="004E0F1E" w:rsidRPr="009C4566" w:rsidRDefault="004E0F1E" w:rsidP="009E2458">
            <w:pPr>
              <w:pStyle w:val="rowtabella0"/>
              <w:rPr>
                <w:color w:val="002060"/>
              </w:rPr>
            </w:pPr>
            <w:r w:rsidRPr="009C4566">
              <w:rPr>
                <w:color w:val="002060"/>
              </w:rPr>
              <w:t>16/10/2021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6EDC7" w14:textId="77777777" w:rsidR="004E0F1E" w:rsidRPr="009C4566" w:rsidRDefault="004E0F1E" w:rsidP="009E2458">
            <w:pPr>
              <w:pStyle w:val="rowtabella0"/>
              <w:rPr>
                <w:color w:val="002060"/>
              </w:rPr>
            </w:pPr>
            <w:r w:rsidRPr="009C4566">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CA97B" w14:textId="77777777" w:rsidR="004E0F1E" w:rsidRPr="009C4566" w:rsidRDefault="004E0F1E" w:rsidP="009E2458">
            <w:pPr>
              <w:pStyle w:val="rowtabella0"/>
              <w:rPr>
                <w:color w:val="002060"/>
              </w:rPr>
            </w:pPr>
            <w:r w:rsidRPr="009C456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ECABF" w14:textId="77777777" w:rsidR="004E0F1E" w:rsidRPr="009C4566" w:rsidRDefault="004E0F1E" w:rsidP="009E2458">
            <w:pPr>
              <w:pStyle w:val="rowtabella0"/>
              <w:rPr>
                <w:color w:val="002060"/>
              </w:rPr>
            </w:pPr>
            <w:r w:rsidRPr="009C4566">
              <w:rPr>
                <w:color w:val="002060"/>
              </w:rPr>
              <w:t>VIA VILLA TOMBARI</w:t>
            </w:r>
          </w:p>
        </w:tc>
      </w:tr>
      <w:tr w:rsidR="004E0F1E" w:rsidRPr="009C4566" w14:paraId="5E690650"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8EA50" w14:textId="77777777" w:rsidR="004E0F1E" w:rsidRPr="009C4566" w:rsidRDefault="004E0F1E" w:rsidP="009E2458">
            <w:pPr>
              <w:pStyle w:val="rowtabella0"/>
              <w:rPr>
                <w:color w:val="002060"/>
              </w:rPr>
            </w:pPr>
            <w:r w:rsidRPr="009C456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1E830" w14:textId="77777777" w:rsidR="004E0F1E" w:rsidRPr="009C4566" w:rsidRDefault="004E0F1E" w:rsidP="009E2458">
            <w:pPr>
              <w:pStyle w:val="rowtabella0"/>
              <w:rPr>
                <w:color w:val="002060"/>
              </w:rPr>
            </w:pPr>
            <w:r w:rsidRPr="009C4566">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554D36"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7FC6F1" w14:textId="77777777" w:rsidR="004E0F1E" w:rsidRPr="009C4566" w:rsidRDefault="004E0F1E" w:rsidP="009E2458">
            <w:pPr>
              <w:pStyle w:val="rowtabella0"/>
              <w:rPr>
                <w:color w:val="002060"/>
              </w:rPr>
            </w:pPr>
            <w:r w:rsidRPr="009C4566">
              <w:rPr>
                <w:color w:val="002060"/>
              </w:rPr>
              <w:t>17/10/2021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FD97A" w14:textId="77777777" w:rsidR="004E0F1E" w:rsidRPr="009C4566" w:rsidRDefault="004E0F1E" w:rsidP="009E2458">
            <w:pPr>
              <w:pStyle w:val="rowtabella0"/>
              <w:rPr>
                <w:color w:val="002060"/>
              </w:rPr>
            </w:pPr>
            <w:r w:rsidRPr="009C4566">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6F390" w14:textId="77777777" w:rsidR="004E0F1E" w:rsidRPr="009C4566" w:rsidRDefault="004E0F1E" w:rsidP="009E2458">
            <w:pPr>
              <w:pStyle w:val="rowtabella0"/>
              <w:rPr>
                <w:color w:val="002060"/>
              </w:rPr>
            </w:pPr>
            <w:r w:rsidRPr="009C456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AB7C6" w14:textId="77777777" w:rsidR="004E0F1E" w:rsidRPr="009C4566" w:rsidRDefault="004E0F1E" w:rsidP="009E2458">
            <w:pPr>
              <w:pStyle w:val="rowtabella0"/>
              <w:rPr>
                <w:color w:val="002060"/>
              </w:rPr>
            </w:pPr>
            <w:r w:rsidRPr="009C4566">
              <w:rPr>
                <w:color w:val="002060"/>
              </w:rPr>
              <w:t>STR.DEL BURELLO LOC.VAL NEVOLA</w:t>
            </w:r>
          </w:p>
        </w:tc>
      </w:tr>
      <w:tr w:rsidR="004E0F1E" w:rsidRPr="009C4566" w14:paraId="59782843"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240DAA" w14:textId="77777777" w:rsidR="004E0F1E" w:rsidRPr="009C4566" w:rsidRDefault="004E0F1E" w:rsidP="009E2458">
            <w:pPr>
              <w:pStyle w:val="rowtabella0"/>
              <w:rPr>
                <w:color w:val="002060"/>
              </w:rPr>
            </w:pPr>
            <w:r w:rsidRPr="009C4566">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D3475" w14:textId="77777777" w:rsidR="004E0F1E" w:rsidRPr="009C4566" w:rsidRDefault="004E0F1E" w:rsidP="009E2458">
            <w:pPr>
              <w:pStyle w:val="rowtabella0"/>
              <w:rPr>
                <w:color w:val="002060"/>
              </w:rPr>
            </w:pPr>
            <w:r w:rsidRPr="009C4566">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25688"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E53B5" w14:textId="77777777" w:rsidR="004E0F1E" w:rsidRPr="009C4566" w:rsidRDefault="004E0F1E" w:rsidP="009E2458">
            <w:pPr>
              <w:pStyle w:val="rowtabella0"/>
              <w:rPr>
                <w:color w:val="002060"/>
              </w:rPr>
            </w:pPr>
            <w:r w:rsidRPr="009C4566">
              <w:rPr>
                <w:color w:val="002060"/>
              </w:rPr>
              <w:t>17/10/2021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E185A" w14:textId="77777777" w:rsidR="004E0F1E" w:rsidRPr="009C4566" w:rsidRDefault="004E0F1E" w:rsidP="009E2458">
            <w:pPr>
              <w:pStyle w:val="rowtabella0"/>
              <w:rPr>
                <w:color w:val="002060"/>
              </w:rPr>
            </w:pPr>
            <w:r w:rsidRPr="009C4566">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9071E" w14:textId="77777777" w:rsidR="004E0F1E" w:rsidRPr="009C4566" w:rsidRDefault="004E0F1E" w:rsidP="009E2458">
            <w:pPr>
              <w:pStyle w:val="rowtabella0"/>
              <w:rPr>
                <w:color w:val="002060"/>
              </w:rPr>
            </w:pPr>
            <w:r w:rsidRPr="009C4566">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2DC3F" w14:textId="77777777" w:rsidR="004E0F1E" w:rsidRPr="009C4566" w:rsidRDefault="004E0F1E" w:rsidP="009E2458">
            <w:pPr>
              <w:pStyle w:val="rowtabella0"/>
              <w:rPr>
                <w:color w:val="002060"/>
              </w:rPr>
            </w:pPr>
            <w:r w:rsidRPr="009C4566">
              <w:rPr>
                <w:color w:val="002060"/>
              </w:rPr>
              <w:t>VIA LIGURIA - BORGO PINTURA</w:t>
            </w:r>
          </w:p>
        </w:tc>
      </w:tr>
    </w:tbl>
    <w:p w14:paraId="71AD8833" w14:textId="77777777" w:rsidR="004E0F1E" w:rsidRPr="009C4566" w:rsidRDefault="004E0F1E" w:rsidP="004E0F1E">
      <w:pPr>
        <w:pStyle w:val="breakline"/>
        <w:divId w:val="527259509"/>
        <w:rPr>
          <w:rFonts w:eastAsiaTheme="minorEastAsia"/>
          <w:color w:val="002060"/>
        </w:rPr>
      </w:pPr>
    </w:p>
    <w:p w14:paraId="3213CCF5" w14:textId="77777777" w:rsidR="004E0F1E" w:rsidRPr="007D736C" w:rsidRDefault="004E0F1E" w:rsidP="00A80677">
      <w:pPr>
        <w:pStyle w:val="breakline"/>
        <w:divId w:val="527259509"/>
        <w:rPr>
          <w:rFonts w:eastAsiaTheme="minorEastAsia"/>
          <w:color w:val="002060"/>
        </w:rPr>
      </w:pPr>
    </w:p>
    <w:p w14:paraId="154974DF" w14:textId="77777777" w:rsidR="00A80677" w:rsidRPr="007D736C" w:rsidRDefault="00A80677" w:rsidP="00A80677">
      <w:pPr>
        <w:pStyle w:val="breakline"/>
        <w:divId w:val="527259509"/>
        <w:rPr>
          <w:color w:val="002060"/>
        </w:rPr>
      </w:pPr>
    </w:p>
    <w:p w14:paraId="3E1545A3"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UNDER 21 CALCIO A 5 REGIONALE</w:t>
      </w:r>
    </w:p>
    <w:p w14:paraId="511D41A6" w14:textId="77777777" w:rsidR="00A80677" w:rsidRPr="007D736C" w:rsidRDefault="00A80677" w:rsidP="00A80677">
      <w:pPr>
        <w:pStyle w:val="breakline"/>
        <w:divId w:val="527259509"/>
        <w:rPr>
          <w:color w:val="002060"/>
        </w:rPr>
      </w:pPr>
    </w:p>
    <w:p w14:paraId="6A6C696D" w14:textId="77777777" w:rsidR="00A80677" w:rsidRPr="007D736C" w:rsidRDefault="00A80677" w:rsidP="00A80677">
      <w:pPr>
        <w:pStyle w:val="titoloprinc0"/>
        <w:divId w:val="527259509"/>
        <w:rPr>
          <w:color w:val="002060"/>
        </w:rPr>
      </w:pPr>
      <w:r>
        <w:rPr>
          <w:color w:val="002060"/>
        </w:rPr>
        <w:t>PROGRAMMA GARE</w:t>
      </w:r>
    </w:p>
    <w:p w14:paraId="5C15588E" w14:textId="452D053B" w:rsidR="00A80677" w:rsidRDefault="00A80677" w:rsidP="00A80677">
      <w:pPr>
        <w:pStyle w:val="breakline"/>
        <w:divId w:val="527259509"/>
        <w:rPr>
          <w:color w:val="002060"/>
        </w:rPr>
      </w:pPr>
    </w:p>
    <w:p w14:paraId="733CDE1B" w14:textId="77777777"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4E0F1E" w:rsidRPr="009C4566" w14:paraId="082A114B"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1AC9F"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7F827"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79FF8"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0F473"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EA409"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7D951"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8CF6C"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0BB105D1"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E6206B" w14:textId="77777777" w:rsidR="004E0F1E" w:rsidRPr="009C4566" w:rsidRDefault="004E0F1E" w:rsidP="009E2458">
            <w:pPr>
              <w:pStyle w:val="rowtabella0"/>
              <w:rPr>
                <w:color w:val="002060"/>
              </w:rPr>
            </w:pPr>
            <w:r w:rsidRPr="009C4566">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68F3A" w14:textId="77777777" w:rsidR="004E0F1E" w:rsidRPr="009C4566" w:rsidRDefault="004E0F1E" w:rsidP="009E2458">
            <w:pPr>
              <w:pStyle w:val="rowtabella0"/>
              <w:rPr>
                <w:color w:val="002060"/>
              </w:rPr>
            </w:pPr>
            <w:r w:rsidRPr="009C456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15C32"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A9F83" w14:textId="77777777" w:rsidR="004E0F1E" w:rsidRPr="009C4566" w:rsidRDefault="004E0F1E" w:rsidP="009E2458">
            <w:pPr>
              <w:pStyle w:val="rowtabella0"/>
              <w:rPr>
                <w:color w:val="002060"/>
              </w:rPr>
            </w:pPr>
            <w:r w:rsidRPr="009C4566">
              <w:rPr>
                <w:color w:val="002060"/>
              </w:rPr>
              <w:t>16/10/2021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64B05" w14:textId="77777777" w:rsidR="004E0F1E" w:rsidRPr="009C4566" w:rsidRDefault="004E0F1E" w:rsidP="009E2458">
            <w:pPr>
              <w:pStyle w:val="rowtabella0"/>
              <w:rPr>
                <w:color w:val="002060"/>
              </w:rPr>
            </w:pPr>
            <w:r w:rsidRPr="009C4566">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8BDE9" w14:textId="77777777" w:rsidR="004E0F1E" w:rsidRPr="009C4566" w:rsidRDefault="004E0F1E" w:rsidP="009E2458">
            <w:pPr>
              <w:pStyle w:val="rowtabella0"/>
              <w:rPr>
                <w:color w:val="002060"/>
              </w:rPr>
            </w:pPr>
            <w:r w:rsidRPr="009C4566">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A44E0" w14:textId="77777777" w:rsidR="004E0F1E" w:rsidRPr="009C4566" w:rsidRDefault="004E0F1E" w:rsidP="009E2458">
            <w:pPr>
              <w:pStyle w:val="rowtabella0"/>
              <w:rPr>
                <w:color w:val="002060"/>
              </w:rPr>
            </w:pPr>
            <w:r w:rsidRPr="009C4566">
              <w:rPr>
                <w:color w:val="002060"/>
              </w:rPr>
              <w:t>VIA ROSARIO VILLA MUSONE</w:t>
            </w:r>
          </w:p>
        </w:tc>
      </w:tr>
      <w:tr w:rsidR="004E0F1E" w:rsidRPr="009C4566" w14:paraId="7AE0808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38DE7F" w14:textId="77777777" w:rsidR="004E0F1E" w:rsidRPr="009C4566" w:rsidRDefault="004E0F1E" w:rsidP="009E2458">
            <w:pPr>
              <w:pStyle w:val="rowtabella0"/>
              <w:rPr>
                <w:color w:val="002060"/>
              </w:rPr>
            </w:pPr>
            <w:r w:rsidRPr="009C4566">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C7120" w14:textId="77777777" w:rsidR="004E0F1E" w:rsidRPr="009C4566" w:rsidRDefault="004E0F1E" w:rsidP="009E2458">
            <w:pPr>
              <w:pStyle w:val="rowtabella0"/>
              <w:rPr>
                <w:color w:val="002060"/>
              </w:rPr>
            </w:pPr>
            <w:r w:rsidRPr="009C4566">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C9AE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0B983" w14:textId="77777777" w:rsidR="004E0F1E" w:rsidRPr="009C4566" w:rsidRDefault="004E0F1E" w:rsidP="009E2458">
            <w:pPr>
              <w:pStyle w:val="rowtabella0"/>
              <w:rPr>
                <w:color w:val="002060"/>
              </w:rPr>
            </w:pPr>
            <w:r w:rsidRPr="009C4566">
              <w:rPr>
                <w:color w:val="002060"/>
              </w:rPr>
              <w:t>16/10/2021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9A5A4" w14:textId="77777777" w:rsidR="004E0F1E" w:rsidRPr="009C4566" w:rsidRDefault="004E0F1E" w:rsidP="009E2458">
            <w:pPr>
              <w:pStyle w:val="rowtabella0"/>
              <w:rPr>
                <w:color w:val="002060"/>
              </w:rPr>
            </w:pPr>
            <w:r w:rsidRPr="009C4566">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45041" w14:textId="77777777" w:rsidR="004E0F1E" w:rsidRPr="009C4566" w:rsidRDefault="004E0F1E" w:rsidP="009E2458">
            <w:pPr>
              <w:pStyle w:val="rowtabella0"/>
              <w:rPr>
                <w:color w:val="002060"/>
              </w:rPr>
            </w:pPr>
            <w:r w:rsidRPr="009C4566">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7B8FB" w14:textId="77777777" w:rsidR="004E0F1E" w:rsidRPr="009C4566" w:rsidRDefault="004E0F1E" w:rsidP="009E2458">
            <w:pPr>
              <w:pStyle w:val="rowtabella0"/>
              <w:rPr>
                <w:color w:val="002060"/>
              </w:rPr>
            </w:pPr>
            <w:r w:rsidRPr="009C4566">
              <w:rPr>
                <w:color w:val="002060"/>
              </w:rPr>
              <w:t>VIA TOBAGI STAZ. CASTELBELLINO</w:t>
            </w:r>
          </w:p>
        </w:tc>
      </w:tr>
    </w:tbl>
    <w:p w14:paraId="11B0755F" w14:textId="77777777" w:rsidR="004E0F1E" w:rsidRPr="009C4566" w:rsidRDefault="004E0F1E" w:rsidP="004E0F1E">
      <w:pPr>
        <w:pStyle w:val="breakline"/>
        <w:divId w:val="527259509"/>
        <w:rPr>
          <w:rFonts w:eastAsiaTheme="minorEastAsia"/>
          <w:color w:val="002060"/>
        </w:rPr>
      </w:pPr>
    </w:p>
    <w:p w14:paraId="39937064" w14:textId="77777777" w:rsidR="004E0F1E" w:rsidRPr="009C4566" w:rsidRDefault="004E0F1E" w:rsidP="004E0F1E">
      <w:pPr>
        <w:pStyle w:val="breakline"/>
        <w:divId w:val="527259509"/>
        <w:rPr>
          <w:color w:val="002060"/>
        </w:rPr>
      </w:pPr>
    </w:p>
    <w:p w14:paraId="684B6C9D" w14:textId="77777777" w:rsidR="004E0F1E" w:rsidRPr="009C4566" w:rsidRDefault="004E0F1E" w:rsidP="004E0F1E">
      <w:pPr>
        <w:pStyle w:val="breakline"/>
        <w:divId w:val="527259509"/>
        <w:rPr>
          <w:color w:val="002060"/>
        </w:rPr>
      </w:pPr>
    </w:p>
    <w:p w14:paraId="3092BD65" w14:textId="77777777" w:rsidR="004E0F1E" w:rsidRPr="009C4566" w:rsidRDefault="004E0F1E" w:rsidP="004E0F1E">
      <w:pPr>
        <w:pStyle w:val="sottotitolocampionato10"/>
        <w:divId w:val="527259509"/>
        <w:rPr>
          <w:color w:val="002060"/>
        </w:rPr>
      </w:pPr>
      <w:r w:rsidRPr="009C456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5"/>
        <w:gridCol w:w="385"/>
        <w:gridCol w:w="898"/>
        <w:gridCol w:w="1198"/>
        <w:gridCol w:w="1554"/>
        <w:gridCol w:w="1544"/>
      </w:tblGrid>
      <w:tr w:rsidR="004E0F1E" w:rsidRPr="009C4566" w14:paraId="25FA018F"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96EC"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29D4D"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943FA"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19FB8"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91DC6"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81D28"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35469"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4F736019"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1A9462" w14:textId="77777777" w:rsidR="004E0F1E" w:rsidRPr="009C4566" w:rsidRDefault="004E0F1E" w:rsidP="009E2458">
            <w:pPr>
              <w:pStyle w:val="rowtabella0"/>
              <w:rPr>
                <w:color w:val="002060"/>
              </w:rPr>
            </w:pPr>
            <w:r w:rsidRPr="009C456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B2761" w14:textId="77777777" w:rsidR="004E0F1E" w:rsidRPr="009C4566" w:rsidRDefault="004E0F1E" w:rsidP="009E2458">
            <w:pPr>
              <w:pStyle w:val="rowtabella0"/>
              <w:rPr>
                <w:color w:val="002060"/>
              </w:rPr>
            </w:pPr>
            <w:r w:rsidRPr="009C4566">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E27B6B"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5BE25" w14:textId="77777777" w:rsidR="004E0F1E" w:rsidRPr="009C4566" w:rsidRDefault="004E0F1E" w:rsidP="009E2458">
            <w:pPr>
              <w:pStyle w:val="rowtabella0"/>
              <w:rPr>
                <w:color w:val="002060"/>
              </w:rPr>
            </w:pPr>
            <w:r w:rsidRPr="009C4566">
              <w:rPr>
                <w:color w:val="002060"/>
              </w:rPr>
              <w:t>16/10/2021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C581A" w14:textId="77777777" w:rsidR="004E0F1E" w:rsidRPr="009C4566" w:rsidRDefault="004E0F1E" w:rsidP="009E2458">
            <w:pPr>
              <w:pStyle w:val="rowtabella0"/>
              <w:rPr>
                <w:color w:val="002060"/>
              </w:rPr>
            </w:pPr>
            <w:r w:rsidRPr="009C456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C9BEF" w14:textId="77777777" w:rsidR="004E0F1E" w:rsidRPr="009C4566" w:rsidRDefault="004E0F1E" w:rsidP="009E2458">
            <w:pPr>
              <w:pStyle w:val="rowtabella0"/>
              <w:rPr>
                <w:color w:val="002060"/>
              </w:rPr>
            </w:pPr>
            <w:r w:rsidRPr="009C456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70C65" w14:textId="77777777" w:rsidR="004E0F1E" w:rsidRPr="009C4566" w:rsidRDefault="004E0F1E" w:rsidP="009E2458">
            <w:pPr>
              <w:pStyle w:val="rowtabella0"/>
              <w:rPr>
                <w:color w:val="002060"/>
              </w:rPr>
            </w:pPr>
            <w:r w:rsidRPr="009C4566">
              <w:rPr>
                <w:color w:val="002060"/>
              </w:rPr>
              <w:t>VIA ROSSINI</w:t>
            </w:r>
          </w:p>
        </w:tc>
      </w:tr>
      <w:tr w:rsidR="004E0F1E" w:rsidRPr="009C4566" w14:paraId="1436DB8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3A7E05" w14:textId="77777777" w:rsidR="004E0F1E" w:rsidRPr="009C4566" w:rsidRDefault="004E0F1E" w:rsidP="009E2458">
            <w:pPr>
              <w:pStyle w:val="rowtabella0"/>
              <w:rPr>
                <w:color w:val="002060"/>
              </w:rPr>
            </w:pPr>
            <w:r w:rsidRPr="009C4566">
              <w:rPr>
                <w:color w:val="002060"/>
              </w:rPr>
              <w:lastRenderedPageBreak/>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013E9D" w14:textId="77777777" w:rsidR="004E0F1E" w:rsidRPr="009C4566" w:rsidRDefault="004E0F1E" w:rsidP="009E2458">
            <w:pPr>
              <w:pStyle w:val="rowtabella0"/>
              <w:rPr>
                <w:color w:val="002060"/>
              </w:rPr>
            </w:pPr>
            <w:r w:rsidRPr="009C4566">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CBDABD"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934600" w14:textId="77777777" w:rsidR="004E0F1E" w:rsidRPr="009C4566" w:rsidRDefault="004E0F1E" w:rsidP="009E2458">
            <w:pPr>
              <w:pStyle w:val="rowtabella0"/>
              <w:rPr>
                <w:color w:val="002060"/>
              </w:rPr>
            </w:pPr>
            <w:r w:rsidRPr="009C4566">
              <w:rPr>
                <w:color w:val="002060"/>
              </w:rPr>
              <w:t>16/10/2021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F13076" w14:textId="77777777" w:rsidR="004E0F1E" w:rsidRPr="009C4566" w:rsidRDefault="004E0F1E" w:rsidP="009E2458">
            <w:pPr>
              <w:pStyle w:val="rowtabella0"/>
              <w:rPr>
                <w:color w:val="002060"/>
              </w:rPr>
            </w:pPr>
            <w:r w:rsidRPr="009C456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CFD21" w14:textId="77777777" w:rsidR="004E0F1E" w:rsidRPr="009C4566" w:rsidRDefault="004E0F1E" w:rsidP="009E2458">
            <w:pPr>
              <w:pStyle w:val="rowtabella0"/>
              <w:rPr>
                <w:color w:val="002060"/>
              </w:rPr>
            </w:pPr>
            <w:r w:rsidRPr="009C456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E7A1CC" w14:textId="77777777" w:rsidR="004E0F1E" w:rsidRPr="009C4566" w:rsidRDefault="004E0F1E" w:rsidP="009E2458">
            <w:pPr>
              <w:pStyle w:val="rowtabella0"/>
              <w:rPr>
                <w:color w:val="002060"/>
              </w:rPr>
            </w:pPr>
            <w:r w:rsidRPr="009C4566">
              <w:rPr>
                <w:color w:val="002060"/>
              </w:rPr>
              <w:t>VIA ALESSANDRO MANZONI</w:t>
            </w:r>
          </w:p>
        </w:tc>
      </w:tr>
      <w:tr w:rsidR="004E0F1E" w:rsidRPr="009C4566" w14:paraId="47ED0954"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90FB1A" w14:textId="77777777" w:rsidR="004E0F1E" w:rsidRPr="009C4566" w:rsidRDefault="004E0F1E" w:rsidP="009E2458">
            <w:pPr>
              <w:pStyle w:val="rowtabella0"/>
              <w:rPr>
                <w:color w:val="002060"/>
              </w:rPr>
            </w:pPr>
            <w:r w:rsidRPr="009C4566">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DD03D" w14:textId="77777777" w:rsidR="004E0F1E" w:rsidRPr="009C4566" w:rsidRDefault="004E0F1E" w:rsidP="009E2458">
            <w:pPr>
              <w:pStyle w:val="rowtabella0"/>
              <w:rPr>
                <w:color w:val="002060"/>
              </w:rPr>
            </w:pPr>
            <w:r w:rsidRPr="009C4566">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A8C0D"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BAB08" w14:textId="77777777" w:rsidR="004E0F1E" w:rsidRPr="009C4566" w:rsidRDefault="004E0F1E" w:rsidP="009E2458">
            <w:pPr>
              <w:pStyle w:val="rowtabella0"/>
              <w:rPr>
                <w:color w:val="002060"/>
              </w:rPr>
            </w:pPr>
            <w:r w:rsidRPr="009C4566">
              <w:rPr>
                <w:color w:val="002060"/>
              </w:rPr>
              <w:t>17/10/2021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D49B7" w14:textId="77777777" w:rsidR="004E0F1E" w:rsidRPr="009C4566" w:rsidRDefault="004E0F1E" w:rsidP="009E2458">
            <w:pPr>
              <w:pStyle w:val="rowtabella0"/>
              <w:rPr>
                <w:color w:val="002060"/>
              </w:rPr>
            </w:pPr>
            <w:r w:rsidRPr="009C4566">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1DC67" w14:textId="77777777" w:rsidR="004E0F1E" w:rsidRPr="009C4566" w:rsidRDefault="004E0F1E" w:rsidP="009E2458">
            <w:pPr>
              <w:pStyle w:val="rowtabella0"/>
              <w:rPr>
                <w:color w:val="002060"/>
              </w:rPr>
            </w:pPr>
            <w:r w:rsidRPr="009C4566">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13CF9" w14:textId="77777777" w:rsidR="004E0F1E" w:rsidRPr="009C4566" w:rsidRDefault="004E0F1E" w:rsidP="009E2458">
            <w:pPr>
              <w:pStyle w:val="rowtabella0"/>
              <w:rPr>
                <w:color w:val="002060"/>
              </w:rPr>
            </w:pPr>
            <w:r w:rsidRPr="009C4566">
              <w:rPr>
                <w:color w:val="002060"/>
              </w:rPr>
              <w:t>VIA FRATELLI CERVI</w:t>
            </w:r>
          </w:p>
        </w:tc>
      </w:tr>
    </w:tbl>
    <w:p w14:paraId="6B8BB26E" w14:textId="77777777" w:rsidR="004E0F1E" w:rsidRPr="009C4566" w:rsidRDefault="004E0F1E" w:rsidP="004E0F1E">
      <w:pPr>
        <w:pStyle w:val="breakline"/>
        <w:divId w:val="527259509"/>
        <w:rPr>
          <w:rFonts w:eastAsiaTheme="minorEastAsia"/>
          <w:color w:val="002060"/>
        </w:rPr>
      </w:pPr>
    </w:p>
    <w:p w14:paraId="6B2E88A4" w14:textId="77777777" w:rsidR="004E0F1E" w:rsidRPr="007D736C" w:rsidRDefault="004E0F1E" w:rsidP="00A80677">
      <w:pPr>
        <w:pStyle w:val="breakline"/>
        <w:divId w:val="527259509"/>
        <w:rPr>
          <w:color w:val="002060"/>
        </w:rPr>
      </w:pPr>
    </w:p>
    <w:p w14:paraId="39F3373F" w14:textId="77777777" w:rsidR="00A80677" w:rsidRPr="007D736C" w:rsidRDefault="00A80677" w:rsidP="00A80677">
      <w:pPr>
        <w:pStyle w:val="breakline"/>
        <w:divId w:val="527259509"/>
        <w:rPr>
          <w:color w:val="002060"/>
        </w:rPr>
      </w:pPr>
    </w:p>
    <w:p w14:paraId="429B48CC" w14:textId="77777777" w:rsidR="00A80677" w:rsidRPr="007D736C" w:rsidRDefault="00A80677" w:rsidP="00A80677">
      <w:pPr>
        <w:pStyle w:val="breakline"/>
        <w:divId w:val="527259509"/>
        <w:rPr>
          <w:color w:val="002060"/>
        </w:rPr>
      </w:pPr>
    </w:p>
    <w:p w14:paraId="5A449CF0"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UNDER 19 CALCIO A 5 REGIONALE</w:t>
      </w:r>
    </w:p>
    <w:p w14:paraId="1545936F" w14:textId="77777777" w:rsidR="00A80677" w:rsidRPr="007D736C" w:rsidRDefault="00A80677" w:rsidP="00A80677">
      <w:pPr>
        <w:pStyle w:val="TITOLOPRINC"/>
        <w:divId w:val="527259509"/>
        <w:rPr>
          <w:color w:val="002060"/>
        </w:rPr>
      </w:pPr>
      <w:r w:rsidRPr="007D736C">
        <w:rPr>
          <w:color w:val="002060"/>
        </w:rPr>
        <w:t>ANAGRAFICA/INDIRIZZARIO/VARIAZIONI CALENDARIO</w:t>
      </w:r>
    </w:p>
    <w:p w14:paraId="2935C08C"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“A”</w:t>
      </w:r>
    </w:p>
    <w:p w14:paraId="0E288FAE" w14:textId="77777777" w:rsidR="00A80677" w:rsidRPr="0025307D" w:rsidRDefault="00A80677" w:rsidP="00A80677">
      <w:pPr>
        <w:pStyle w:val="Corpodeltesto21"/>
        <w:divId w:val="527259509"/>
        <w:rPr>
          <w:rFonts w:ascii="Arial" w:hAnsi="Arial" w:cs="Arial"/>
          <w:color w:val="002060"/>
          <w:sz w:val="22"/>
          <w:szCs w:val="22"/>
        </w:rPr>
      </w:pPr>
    </w:p>
    <w:p w14:paraId="451CD15D"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CITTA’ DI OSTRA</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ore 16:00</w:t>
      </w:r>
      <w:r w:rsidRPr="0025307D">
        <w:rPr>
          <w:rFonts w:ascii="Arial" w:hAnsi="Arial" w:cs="Arial"/>
          <w:color w:val="002060"/>
          <w:sz w:val="22"/>
          <w:szCs w:val="22"/>
        </w:rPr>
        <w:t>, stesso campo.</w:t>
      </w:r>
    </w:p>
    <w:p w14:paraId="7D98BDBD" w14:textId="77777777" w:rsidR="00A80677" w:rsidRDefault="00A80677" w:rsidP="00A80677">
      <w:pPr>
        <w:pStyle w:val="Corpodeltesto21"/>
        <w:divId w:val="527259509"/>
        <w:rPr>
          <w:rFonts w:ascii="Arial" w:hAnsi="Arial" w:cs="Arial"/>
          <w:color w:val="002060"/>
          <w:sz w:val="22"/>
          <w:szCs w:val="22"/>
        </w:rPr>
      </w:pPr>
    </w:p>
    <w:p w14:paraId="67B3FD82"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B</w:t>
      </w:r>
      <w:r w:rsidRPr="0025307D">
        <w:rPr>
          <w:rFonts w:ascii="Arial" w:hAnsi="Arial" w:cs="Arial"/>
          <w:b/>
          <w:color w:val="002060"/>
          <w:sz w:val="22"/>
          <w:szCs w:val="22"/>
          <w:u w:val="single"/>
        </w:rPr>
        <w:t>”</w:t>
      </w:r>
    </w:p>
    <w:p w14:paraId="7F115C2F" w14:textId="77777777" w:rsidR="00A80677" w:rsidRPr="0025307D" w:rsidRDefault="00A80677" w:rsidP="00A80677">
      <w:pPr>
        <w:pStyle w:val="Corpodeltesto21"/>
        <w:divId w:val="527259509"/>
        <w:rPr>
          <w:rFonts w:ascii="Arial" w:hAnsi="Arial" w:cs="Arial"/>
          <w:color w:val="002060"/>
          <w:sz w:val="22"/>
          <w:szCs w:val="22"/>
        </w:rPr>
      </w:pPr>
    </w:p>
    <w:p w14:paraId="580A6FDC"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 xml:space="preserve">La Società </w:t>
      </w:r>
      <w:r>
        <w:rPr>
          <w:rFonts w:ascii="Arial" w:hAnsi="Arial" w:cs="Arial"/>
          <w:b/>
          <w:color w:val="002060"/>
          <w:sz w:val="22"/>
          <w:szCs w:val="22"/>
        </w:rPr>
        <w:t>CANTINE RIUNITE CSI</w:t>
      </w:r>
      <w:r w:rsidRPr="0025307D">
        <w:rPr>
          <w:rFonts w:ascii="Arial" w:hAnsi="Arial" w:cs="Arial"/>
          <w:color w:val="002060"/>
          <w:sz w:val="22"/>
          <w:szCs w:val="22"/>
        </w:rPr>
        <w:t xml:space="preserve"> comunica che disputerà tutte le gare interne il </w:t>
      </w:r>
      <w:r w:rsidRPr="0025307D">
        <w:rPr>
          <w:rFonts w:ascii="Arial" w:hAnsi="Arial" w:cs="Arial"/>
          <w:b/>
          <w:color w:val="002060"/>
          <w:sz w:val="22"/>
          <w:szCs w:val="22"/>
        </w:rPr>
        <w:t xml:space="preserve">SABATO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15:30</w:t>
      </w:r>
      <w:r w:rsidRPr="0025307D">
        <w:rPr>
          <w:rFonts w:ascii="Arial" w:hAnsi="Arial" w:cs="Arial"/>
          <w:color w:val="002060"/>
          <w:sz w:val="22"/>
          <w:szCs w:val="22"/>
        </w:rPr>
        <w:t xml:space="preserve">, </w:t>
      </w:r>
      <w:r w:rsidRPr="002E558D">
        <w:rPr>
          <w:rFonts w:ascii="Arial" w:hAnsi="Arial" w:cs="Arial"/>
          <w:b/>
          <w:bCs/>
          <w:color w:val="002060"/>
          <w:sz w:val="22"/>
          <w:szCs w:val="22"/>
        </w:rPr>
        <w:t xml:space="preserve">Palasport “Giulio Chierici” </w:t>
      </w:r>
      <w:r>
        <w:rPr>
          <w:rFonts w:ascii="Arial" w:hAnsi="Arial" w:cs="Arial"/>
          <w:color w:val="002060"/>
          <w:sz w:val="22"/>
          <w:szCs w:val="22"/>
        </w:rPr>
        <w:t xml:space="preserve">via della Repubblica di </w:t>
      </w:r>
      <w:r w:rsidRPr="002E558D">
        <w:rPr>
          <w:rFonts w:ascii="Arial" w:hAnsi="Arial" w:cs="Arial"/>
          <w:b/>
          <w:bCs/>
          <w:color w:val="002060"/>
          <w:sz w:val="22"/>
          <w:szCs w:val="22"/>
        </w:rPr>
        <w:t>TOLENTINO</w:t>
      </w:r>
      <w:r w:rsidRPr="0025307D">
        <w:rPr>
          <w:rFonts w:ascii="Arial" w:hAnsi="Arial" w:cs="Arial"/>
          <w:color w:val="002060"/>
          <w:sz w:val="22"/>
          <w:szCs w:val="22"/>
        </w:rPr>
        <w:t>.</w:t>
      </w:r>
    </w:p>
    <w:p w14:paraId="23721D45" w14:textId="77777777" w:rsidR="00A80677" w:rsidRDefault="00A80677" w:rsidP="00A80677">
      <w:pPr>
        <w:pStyle w:val="Corpodeltesto21"/>
        <w:divId w:val="527259509"/>
        <w:rPr>
          <w:rFonts w:ascii="Arial" w:hAnsi="Arial" w:cs="Arial"/>
          <w:color w:val="002060"/>
          <w:sz w:val="22"/>
          <w:szCs w:val="22"/>
        </w:rPr>
      </w:pPr>
    </w:p>
    <w:p w14:paraId="6BD9AB71" w14:textId="77777777" w:rsidR="00A80677" w:rsidRPr="007D736C" w:rsidRDefault="00A80677" w:rsidP="00A80677">
      <w:pPr>
        <w:pStyle w:val="titoloprinc0"/>
        <w:divId w:val="527259509"/>
        <w:rPr>
          <w:color w:val="002060"/>
        </w:rPr>
      </w:pPr>
      <w:r>
        <w:rPr>
          <w:color w:val="002060"/>
        </w:rPr>
        <w:t>PROGRAMMA GARE</w:t>
      </w:r>
    </w:p>
    <w:p w14:paraId="189303EA" w14:textId="470615AB" w:rsidR="00A80677" w:rsidRDefault="00A80677" w:rsidP="00A80677">
      <w:pPr>
        <w:pStyle w:val="breakline"/>
        <w:divId w:val="527259509"/>
        <w:rPr>
          <w:rFonts w:eastAsiaTheme="minorEastAsia"/>
          <w:color w:val="002060"/>
        </w:rPr>
      </w:pPr>
    </w:p>
    <w:p w14:paraId="1B68F588" w14:textId="77777777"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4E0F1E" w:rsidRPr="009C4566" w14:paraId="1B3E84FA"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0264B"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9D474"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82B5F"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4D56C"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5803"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96BBF"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72D38"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0A0D87B0"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0372C" w14:textId="77777777" w:rsidR="004E0F1E" w:rsidRPr="009C4566" w:rsidRDefault="004E0F1E" w:rsidP="009E2458">
            <w:pPr>
              <w:pStyle w:val="rowtabella0"/>
              <w:rPr>
                <w:color w:val="002060"/>
              </w:rPr>
            </w:pPr>
            <w:r w:rsidRPr="009C456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17058" w14:textId="77777777" w:rsidR="004E0F1E" w:rsidRPr="009C4566" w:rsidRDefault="004E0F1E" w:rsidP="009E2458">
            <w:pPr>
              <w:pStyle w:val="rowtabella0"/>
              <w:rPr>
                <w:color w:val="002060"/>
              </w:rPr>
            </w:pPr>
            <w:r w:rsidRPr="009C4566">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FC63E"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5367B" w14:textId="77777777" w:rsidR="004E0F1E" w:rsidRPr="009C4566" w:rsidRDefault="004E0F1E" w:rsidP="009E2458">
            <w:pPr>
              <w:pStyle w:val="rowtabella0"/>
              <w:rPr>
                <w:color w:val="002060"/>
              </w:rPr>
            </w:pPr>
            <w:r w:rsidRPr="009C4566">
              <w:rPr>
                <w:color w:val="002060"/>
              </w:rPr>
              <w:t>16/10/2021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7CD33" w14:textId="77777777" w:rsidR="004E0F1E" w:rsidRPr="009C4566" w:rsidRDefault="004E0F1E" w:rsidP="009E2458">
            <w:pPr>
              <w:pStyle w:val="rowtabella0"/>
              <w:rPr>
                <w:color w:val="002060"/>
              </w:rPr>
            </w:pPr>
            <w:r w:rsidRPr="009C456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7E010" w14:textId="77777777" w:rsidR="004E0F1E" w:rsidRPr="009C4566" w:rsidRDefault="004E0F1E" w:rsidP="009E2458">
            <w:pPr>
              <w:pStyle w:val="rowtabella0"/>
              <w:rPr>
                <w:color w:val="002060"/>
              </w:rPr>
            </w:pPr>
            <w:r w:rsidRPr="009C456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BAB0B" w14:textId="77777777" w:rsidR="004E0F1E" w:rsidRPr="009C4566" w:rsidRDefault="004E0F1E" w:rsidP="009E2458">
            <w:pPr>
              <w:pStyle w:val="rowtabella0"/>
              <w:rPr>
                <w:color w:val="002060"/>
              </w:rPr>
            </w:pPr>
            <w:r w:rsidRPr="009C4566">
              <w:rPr>
                <w:color w:val="002060"/>
              </w:rPr>
              <w:t>VIA ANTONIO ROSMINI 22/B</w:t>
            </w:r>
          </w:p>
        </w:tc>
      </w:tr>
      <w:tr w:rsidR="004E0F1E" w:rsidRPr="009C4566" w14:paraId="78E4D97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1B1160" w14:textId="77777777" w:rsidR="004E0F1E" w:rsidRPr="009C4566" w:rsidRDefault="004E0F1E" w:rsidP="009E2458">
            <w:pPr>
              <w:pStyle w:val="rowtabella0"/>
              <w:rPr>
                <w:color w:val="002060"/>
              </w:rPr>
            </w:pPr>
            <w:r w:rsidRPr="009C4566">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7670AE" w14:textId="77777777" w:rsidR="004E0F1E" w:rsidRPr="009C4566" w:rsidRDefault="004E0F1E" w:rsidP="009E2458">
            <w:pPr>
              <w:pStyle w:val="rowtabella0"/>
              <w:rPr>
                <w:color w:val="002060"/>
              </w:rPr>
            </w:pPr>
            <w:r w:rsidRPr="009C4566">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DB721"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72064" w14:textId="77777777" w:rsidR="004E0F1E" w:rsidRPr="009C4566" w:rsidRDefault="004E0F1E" w:rsidP="009E2458">
            <w:pPr>
              <w:pStyle w:val="rowtabella0"/>
              <w:rPr>
                <w:color w:val="002060"/>
              </w:rPr>
            </w:pPr>
            <w:r w:rsidRPr="009C4566">
              <w:rPr>
                <w:color w:val="002060"/>
              </w:rPr>
              <w:t>16/10/2021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A26709" w14:textId="77777777" w:rsidR="004E0F1E" w:rsidRPr="009C4566" w:rsidRDefault="004E0F1E" w:rsidP="009E2458">
            <w:pPr>
              <w:pStyle w:val="rowtabella0"/>
              <w:rPr>
                <w:color w:val="002060"/>
              </w:rPr>
            </w:pPr>
            <w:r w:rsidRPr="009C456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77B6B" w14:textId="77777777" w:rsidR="004E0F1E" w:rsidRPr="009C4566" w:rsidRDefault="004E0F1E" w:rsidP="009E2458">
            <w:pPr>
              <w:pStyle w:val="rowtabella0"/>
              <w:rPr>
                <w:color w:val="002060"/>
              </w:rPr>
            </w:pPr>
            <w:r w:rsidRPr="009C456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685B8" w14:textId="77777777" w:rsidR="004E0F1E" w:rsidRPr="009C4566" w:rsidRDefault="004E0F1E" w:rsidP="009E2458">
            <w:pPr>
              <w:pStyle w:val="rowtabella0"/>
              <w:rPr>
                <w:color w:val="002060"/>
              </w:rPr>
            </w:pPr>
            <w:r w:rsidRPr="009C4566">
              <w:rPr>
                <w:color w:val="002060"/>
              </w:rPr>
              <w:t>VIA MATTEOTTI</w:t>
            </w:r>
          </w:p>
        </w:tc>
      </w:tr>
      <w:tr w:rsidR="004E0F1E" w:rsidRPr="009C4566" w14:paraId="41041B62"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78246A" w14:textId="77777777" w:rsidR="004E0F1E" w:rsidRPr="009C4566" w:rsidRDefault="004E0F1E" w:rsidP="009E2458">
            <w:pPr>
              <w:pStyle w:val="rowtabella0"/>
              <w:rPr>
                <w:color w:val="002060"/>
              </w:rPr>
            </w:pPr>
            <w:r w:rsidRPr="009C4566">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9E387" w14:textId="77777777" w:rsidR="004E0F1E" w:rsidRPr="009C4566" w:rsidRDefault="004E0F1E" w:rsidP="009E2458">
            <w:pPr>
              <w:pStyle w:val="rowtabella0"/>
              <w:rPr>
                <w:color w:val="002060"/>
              </w:rPr>
            </w:pPr>
            <w:r w:rsidRPr="009C4566">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A96F9"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E9BA2" w14:textId="77777777" w:rsidR="004E0F1E" w:rsidRPr="009C4566" w:rsidRDefault="004E0F1E" w:rsidP="009E2458">
            <w:pPr>
              <w:pStyle w:val="rowtabella0"/>
              <w:rPr>
                <w:color w:val="002060"/>
              </w:rPr>
            </w:pPr>
            <w:r w:rsidRPr="009C4566">
              <w:rPr>
                <w:color w:val="002060"/>
              </w:rPr>
              <w:t>16/10/2021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57324" w14:textId="77777777" w:rsidR="004E0F1E" w:rsidRPr="009C4566" w:rsidRDefault="004E0F1E" w:rsidP="009E2458">
            <w:pPr>
              <w:pStyle w:val="rowtabella0"/>
              <w:rPr>
                <w:color w:val="002060"/>
              </w:rPr>
            </w:pPr>
            <w:r w:rsidRPr="009C4566">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EE506"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4F2D1" w14:textId="77777777" w:rsidR="004E0F1E" w:rsidRPr="009C4566" w:rsidRDefault="004E0F1E" w:rsidP="009E2458">
            <w:pPr>
              <w:pStyle w:val="rowtabella0"/>
              <w:rPr>
                <w:color w:val="002060"/>
              </w:rPr>
            </w:pPr>
            <w:r w:rsidRPr="009C4566">
              <w:rPr>
                <w:color w:val="002060"/>
              </w:rPr>
              <w:t>VIA MONTEPELAGO</w:t>
            </w:r>
          </w:p>
        </w:tc>
      </w:tr>
    </w:tbl>
    <w:p w14:paraId="559B682D" w14:textId="77777777" w:rsidR="004E0F1E" w:rsidRPr="009C4566" w:rsidRDefault="004E0F1E" w:rsidP="004E0F1E">
      <w:pPr>
        <w:pStyle w:val="breakline"/>
        <w:divId w:val="527259509"/>
        <w:rPr>
          <w:rFonts w:eastAsiaTheme="minorEastAsia"/>
          <w:color w:val="002060"/>
        </w:rPr>
      </w:pPr>
    </w:p>
    <w:p w14:paraId="45F85D90" w14:textId="77777777" w:rsidR="004E0F1E" w:rsidRPr="009C4566" w:rsidRDefault="004E0F1E" w:rsidP="004E0F1E">
      <w:pPr>
        <w:pStyle w:val="breakline"/>
        <w:divId w:val="527259509"/>
        <w:rPr>
          <w:color w:val="002060"/>
        </w:rPr>
      </w:pPr>
    </w:p>
    <w:p w14:paraId="642A47A2" w14:textId="77777777" w:rsidR="004E0F1E" w:rsidRPr="009C4566" w:rsidRDefault="004E0F1E" w:rsidP="004E0F1E">
      <w:pPr>
        <w:pStyle w:val="breakline"/>
        <w:divId w:val="527259509"/>
        <w:rPr>
          <w:color w:val="002060"/>
        </w:rPr>
      </w:pPr>
    </w:p>
    <w:p w14:paraId="450B0863" w14:textId="77777777" w:rsidR="004E0F1E" w:rsidRPr="009C4566" w:rsidRDefault="004E0F1E" w:rsidP="004E0F1E">
      <w:pPr>
        <w:pStyle w:val="sottotitolocampionato10"/>
        <w:divId w:val="527259509"/>
        <w:rPr>
          <w:color w:val="002060"/>
        </w:rPr>
      </w:pPr>
      <w:r w:rsidRPr="009C456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4E0F1E" w:rsidRPr="009C4566" w14:paraId="634B2362"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DA571"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0B3F8"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51BB8"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52787"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3D09"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457AF"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4D779"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5CAF58F5"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994C0E" w14:textId="77777777" w:rsidR="004E0F1E" w:rsidRPr="009C4566" w:rsidRDefault="004E0F1E" w:rsidP="009E2458">
            <w:pPr>
              <w:pStyle w:val="rowtabella0"/>
              <w:rPr>
                <w:color w:val="002060"/>
              </w:rPr>
            </w:pPr>
            <w:r w:rsidRPr="009C4566">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78CAE" w14:textId="77777777" w:rsidR="004E0F1E" w:rsidRPr="009C4566" w:rsidRDefault="004E0F1E" w:rsidP="009E2458">
            <w:pPr>
              <w:pStyle w:val="rowtabella0"/>
              <w:rPr>
                <w:color w:val="002060"/>
              </w:rPr>
            </w:pPr>
            <w:r w:rsidRPr="009C4566">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CAFA5"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B553D" w14:textId="77777777" w:rsidR="004E0F1E" w:rsidRPr="009C4566" w:rsidRDefault="004E0F1E" w:rsidP="009E2458">
            <w:pPr>
              <w:pStyle w:val="rowtabella0"/>
              <w:rPr>
                <w:color w:val="002060"/>
              </w:rPr>
            </w:pPr>
            <w:r w:rsidRPr="009C4566">
              <w:rPr>
                <w:color w:val="002060"/>
              </w:rPr>
              <w:t>16/10/2021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1C839" w14:textId="77777777" w:rsidR="004E0F1E" w:rsidRPr="009C4566" w:rsidRDefault="004E0F1E" w:rsidP="009E2458">
            <w:pPr>
              <w:pStyle w:val="rowtabella0"/>
              <w:rPr>
                <w:color w:val="002060"/>
              </w:rPr>
            </w:pPr>
            <w:r w:rsidRPr="009C4566">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AFBFE" w14:textId="77777777" w:rsidR="004E0F1E" w:rsidRPr="009C4566" w:rsidRDefault="004E0F1E" w:rsidP="009E2458">
            <w:pPr>
              <w:pStyle w:val="rowtabella0"/>
              <w:rPr>
                <w:color w:val="002060"/>
              </w:rPr>
            </w:pPr>
            <w:r w:rsidRPr="009C4566">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1E51C" w14:textId="77777777" w:rsidR="004E0F1E" w:rsidRPr="009C4566" w:rsidRDefault="004E0F1E" w:rsidP="009E2458">
            <w:pPr>
              <w:pStyle w:val="rowtabella0"/>
              <w:rPr>
                <w:color w:val="002060"/>
              </w:rPr>
            </w:pPr>
            <w:r w:rsidRPr="009C4566">
              <w:rPr>
                <w:color w:val="002060"/>
              </w:rPr>
              <w:t>VIA SAN SERGIO FZ. GROTTACCIA</w:t>
            </w:r>
          </w:p>
        </w:tc>
      </w:tr>
      <w:tr w:rsidR="004E0F1E" w:rsidRPr="009C4566" w14:paraId="26207DE7"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49D86" w14:textId="77777777" w:rsidR="004E0F1E" w:rsidRPr="009C4566" w:rsidRDefault="004E0F1E" w:rsidP="009E2458">
            <w:pPr>
              <w:pStyle w:val="rowtabella0"/>
              <w:rPr>
                <w:color w:val="002060"/>
              </w:rPr>
            </w:pPr>
            <w:r w:rsidRPr="009C456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4BF472" w14:textId="77777777" w:rsidR="004E0F1E" w:rsidRPr="009C4566" w:rsidRDefault="004E0F1E" w:rsidP="009E2458">
            <w:pPr>
              <w:pStyle w:val="rowtabella0"/>
              <w:rPr>
                <w:color w:val="002060"/>
              </w:rPr>
            </w:pPr>
            <w:r w:rsidRPr="009C456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EDA04A"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2B1FC8" w14:textId="77777777" w:rsidR="004E0F1E" w:rsidRPr="009C4566" w:rsidRDefault="004E0F1E" w:rsidP="009E2458">
            <w:pPr>
              <w:pStyle w:val="rowtabella0"/>
              <w:rPr>
                <w:color w:val="002060"/>
              </w:rPr>
            </w:pPr>
            <w:r w:rsidRPr="009C4566">
              <w:rPr>
                <w:color w:val="002060"/>
              </w:rPr>
              <w:t>16/10/2021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6F20E3" w14:textId="77777777" w:rsidR="004E0F1E" w:rsidRPr="009C4566" w:rsidRDefault="004E0F1E" w:rsidP="009E2458">
            <w:pPr>
              <w:pStyle w:val="rowtabella0"/>
              <w:rPr>
                <w:color w:val="002060"/>
              </w:rPr>
            </w:pPr>
            <w:r w:rsidRPr="009C456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D6728" w14:textId="77777777" w:rsidR="004E0F1E" w:rsidRPr="009C4566" w:rsidRDefault="004E0F1E" w:rsidP="009E2458">
            <w:pPr>
              <w:pStyle w:val="rowtabella0"/>
              <w:rPr>
                <w:color w:val="002060"/>
              </w:rPr>
            </w:pPr>
            <w:r w:rsidRPr="009C456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B0FF8" w14:textId="77777777" w:rsidR="004E0F1E" w:rsidRPr="009C4566" w:rsidRDefault="004E0F1E" w:rsidP="009E2458">
            <w:pPr>
              <w:pStyle w:val="rowtabella0"/>
              <w:rPr>
                <w:color w:val="002060"/>
              </w:rPr>
            </w:pPr>
            <w:r w:rsidRPr="009C4566">
              <w:rPr>
                <w:color w:val="002060"/>
              </w:rPr>
              <w:t>VIA B.ROSSI SNC</w:t>
            </w:r>
          </w:p>
        </w:tc>
      </w:tr>
      <w:tr w:rsidR="004E0F1E" w:rsidRPr="009C4566" w14:paraId="5EEC1DD2"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AD478" w14:textId="77777777" w:rsidR="004E0F1E" w:rsidRPr="009C4566" w:rsidRDefault="004E0F1E" w:rsidP="009E2458">
            <w:pPr>
              <w:pStyle w:val="rowtabella0"/>
              <w:rPr>
                <w:color w:val="002060"/>
              </w:rPr>
            </w:pPr>
            <w:r w:rsidRPr="009C4566">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5D95C" w14:textId="77777777" w:rsidR="004E0F1E" w:rsidRPr="009C4566" w:rsidRDefault="004E0F1E" w:rsidP="009E2458">
            <w:pPr>
              <w:pStyle w:val="rowtabella0"/>
              <w:rPr>
                <w:color w:val="002060"/>
              </w:rPr>
            </w:pPr>
            <w:r w:rsidRPr="009C4566">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0692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DCE22" w14:textId="77777777" w:rsidR="004E0F1E" w:rsidRPr="009C4566" w:rsidRDefault="004E0F1E" w:rsidP="009E2458">
            <w:pPr>
              <w:pStyle w:val="rowtabella0"/>
              <w:rPr>
                <w:color w:val="002060"/>
              </w:rPr>
            </w:pPr>
            <w:r w:rsidRPr="009C4566">
              <w:rPr>
                <w:color w:val="002060"/>
              </w:rPr>
              <w:t>16/10/2021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9E291" w14:textId="77777777" w:rsidR="004E0F1E" w:rsidRPr="009C4566" w:rsidRDefault="004E0F1E" w:rsidP="009E2458">
            <w:pPr>
              <w:pStyle w:val="rowtabella0"/>
              <w:rPr>
                <w:color w:val="002060"/>
              </w:rPr>
            </w:pPr>
            <w:r w:rsidRPr="009C4566">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5A407" w14:textId="77777777" w:rsidR="004E0F1E" w:rsidRPr="009C4566" w:rsidRDefault="004E0F1E" w:rsidP="009E2458">
            <w:pPr>
              <w:pStyle w:val="rowtabella0"/>
              <w:rPr>
                <w:color w:val="002060"/>
              </w:rPr>
            </w:pPr>
            <w:r w:rsidRPr="009C4566">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261BC" w14:textId="77777777" w:rsidR="004E0F1E" w:rsidRPr="009C4566" w:rsidRDefault="004E0F1E" w:rsidP="009E2458">
            <w:pPr>
              <w:pStyle w:val="rowtabella0"/>
              <w:rPr>
                <w:color w:val="002060"/>
              </w:rPr>
            </w:pPr>
            <w:r w:rsidRPr="009C4566">
              <w:rPr>
                <w:color w:val="002060"/>
              </w:rPr>
              <w:t>VIA MARCONI GENGA STAZIONE</w:t>
            </w:r>
          </w:p>
        </w:tc>
      </w:tr>
    </w:tbl>
    <w:p w14:paraId="2340E7CC" w14:textId="77777777" w:rsidR="004E0F1E" w:rsidRPr="009C4566" w:rsidRDefault="004E0F1E" w:rsidP="004E0F1E">
      <w:pPr>
        <w:pStyle w:val="breakline"/>
        <w:divId w:val="527259509"/>
        <w:rPr>
          <w:rFonts w:eastAsiaTheme="minorEastAsia"/>
          <w:color w:val="002060"/>
        </w:rPr>
      </w:pPr>
    </w:p>
    <w:p w14:paraId="4F7A21A1" w14:textId="77777777" w:rsidR="004E0F1E" w:rsidRPr="007D736C" w:rsidRDefault="004E0F1E" w:rsidP="00A80677">
      <w:pPr>
        <w:pStyle w:val="breakline"/>
        <w:divId w:val="527259509"/>
        <w:rPr>
          <w:rFonts w:eastAsiaTheme="minorEastAsia"/>
          <w:color w:val="002060"/>
        </w:rPr>
      </w:pPr>
    </w:p>
    <w:p w14:paraId="5B09F735" w14:textId="77777777" w:rsidR="00A80677" w:rsidRPr="007D736C" w:rsidRDefault="00A80677" w:rsidP="00A80677">
      <w:pPr>
        <w:pStyle w:val="breakline"/>
        <w:divId w:val="527259509"/>
        <w:rPr>
          <w:color w:val="002060"/>
        </w:rPr>
      </w:pPr>
    </w:p>
    <w:p w14:paraId="285D85DF"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UNDER 17 C5 REGIONALI MASCHILI</w:t>
      </w:r>
    </w:p>
    <w:p w14:paraId="26E578C8" w14:textId="77777777" w:rsidR="00A80677" w:rsidRPr="007D736C" w:rsidRDefault="00A80677" w:rsidP="00A80677">
      <w:pPr>
        <w:pStyle w:val="TITOLOPRINC"/>
        <w:divId w:val="527259509"/>
        <w:rPr>
          <w:color w:val="002060"/>
        </w:rPr>
      </w:pPr>
      <w:r w:rsidRPr="007D736C">
        <w:rPr>
          <w:color w:val="002060"/>
        </w:rPr>
        <w:t>ANAGRAFICA/INDIRIZZARIO/VARIAZIONI CALENDARIO</w:t>
      </w:r>
    </w:p>
    <w:p w14:paraId="4C57500C"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A</w:t>
      </w:r>
      <w:r w:rsidRPr="0025307D">
        <w:rPr>
          <w:rFonts w:ascii="Arial" w:hAnsi="Arial" w:cs="Arial"/>
          <w:b/>
          <w:color w:val="002060"/>
          <w:sz w:val="22"/>
          <w:szCs w:val="22"/>
          <w:u w:val="single"/>
        </w:rPr>
        <w:t>”</w:t>
      </w:r>
    </w:p>
    <w:p w14:paraId="4CA6A976" w14:textId="77777777" w:rsidR="00A80677" w:rsidRPr="0025307D" w:rsidRDefault="00A80677" w:rsidP="00A80677">
      <w:pPr>
        <w:pStyle w:val="Corpodeltesto21"/>
        <w:divId w:val="527259509"/>
        <w:rPr>
          <w:rFonts w:ascii="Arial" w:hAnsi="Arial" w:cs="Arial"/>
          <w:color w:val="002060"/>
          <w:sz w:val="22"/>
          <w:szCs w:val="22"/>
        </w:rPr>
      </w:pPr>
    </w:p>
    <w:p w14:paraId="30BFEA30"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La Società</w:t>
      </w:r>
      <w:r>
        <w:rPr>
          <w:rFonts w:ascii="Arial" w:hAnsi="Arial" w:cs="Arial"/>
          <w:color w:val="002060"/>
          <w:sz w:val="22"/>
          <w:szCs w:val="22"/>
        </w:rPr>
        <w:t xml:space="preserve"> </w:t>
      </w:r>
      <w:r>
        <w:rPr>
          <w:rFonts w:ascii="Arial" w:hAnsi="Arial" w:cs="Arial"/>
          <w:b/>
          <w:bCs/>
          <w:color w:val="002060"/>
          <w:sz w:val="22"/>
          <w:szCs w:val="22"/>
        </w:rPr>
        <w:t>FFJ CALCIO A 5</w:t>
      </w:r>
      <w:r w:rsidRPr="0025307D">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25307D">
        <w:rPr>
          <w:rFonts w:ascii="Arial" w:hAnsi="Arial" w:cs="Arial"/>
          <w:color w:val="002060"/>
          <w:sz w:val="22"/>
          <w:szCs w:val="22"/>
        </w:rPr>
        <w:t xml:space="preserve"> </w:t>
      </w:r>
      <w:r>
        <w:rPr>
          <w:rFonts w:ascii="Arial" w:hAnsi="Arial" w:cs="Arial"/>
          <w:b/>
          <w:color w:val="002060"/>
          <w:sz w:val="22"/>
          <w:szCs w:val="22"/>
        </w:rPr>
        <w:t>DOMENICA</w:t>
      </w:r>
      <w:r w:rsidRPr="0025307D">
        <w:rPr>
          <w:rFonts w:ascii="Arial" w:hAnsi="Arial" w:cs="Arial"/>
          <w:b/>
          <w:color w:val="002060"/>
          <w:sz w:val="22"/>
          <w:szCs w:val="22"/>
        </w:rPr>
        <w:t xml:space="preserve"> </w:t>
      </w:r>
      <w:r w:rsidRPr="0025307D">
        <w:rPr>
          <w:rFonts w:ascii="Arial" w:hAnsi="Arial" w:cs="Arial"/>
          <w:color w:val="002060"/>
          <w:sz w:val="22"/>
          <w:szCs w:val="22"/>
        </w:rPr>
        <w:t xml:space="preserve">alle </w:t>
      </w:r>
      <w:r w:rsidRPr="0025307D">
        <w:rPr>
          <w:rFonts w:ascii="Arial" w:hAnsi="Arial" w:cs="Arial"/>
          <w:b/>
          <w:color w:val="002060"/>
          <w:sz w:val="22"/>
          <w:szCs w:val="22"/>
        </w:rPr>
        <w:t xml:space="preserve">ore </w:t>
      </w:r>
      <w:r>
        <w:rPr>
          <w:rFonts w:ascii="Arial" w:hAnsi="Arial" w:cs="Arial"/>
          <w:b/>
          <w:color w:val="002060"/>
          <w:sz w:val="22"/>
          <w:szCs w:val="22"/>
        </w:rPr>
        <w:t>15:30</w:t>
      </w:r>
      <w:r w:rsidRPr="0025307D">
        <w:rPr>
          <w:rFonts w:ascii="Arial" w:hAnsi="Arial" w:cs="Arial"/>
          <w:color w:val="002060"/>
          <w:sz w:val="22"/>
          <w:szCs w:val="22"/>
        </w:rPr>
        <w:t xml:space="preserve">, </w:t>
      </w:r>
      <w:r w:rsidRPr="00F70A1B">
        <w:rPr>
          <w:rFonts w:ascii="Arial" w:hAnsi="Arial" w:cs="Arial"/>
          <w:b/>
          <w:bCs/>
          <w:color w:val="002060"/>
          <w:sz w:val="22"/>
          <w:szCs w:val="22"/>
        </w:rPr>
        <w:t>Campo Scoperto</w:t>
      </w:r>
      <w:r>
        <w:rPr>
          <w:rFonts w:ascii="Arial" w:hAnsi="Arial" w:cs="Arial"/>
          <w:b/>
          <w:bCs/>
          <w:color w:val="002060"/>
          <w:sz w:val="22"/>
          <w:szCs w:val="22"/>
        </w:rPr>
        <w:t xml:space="preserve"> Circolo </w:t>
      </w:r>
      <w:proofErr w:type="spellStart"/>
      <w:r>
        <w:rPr>
          <w:rFonts w:ascii="Arial" w:hAnsi="Arial" w:cs="Arial"/>
          <w:b/>
          <w:bCs/>
          <w:color w:val="002060"/>
          <w:sz w:val="22"/>
          <w:szCs w:val="22"/>
        </w:rPr>
        <w:t>Montecelso</w:t>
      </w:r>
      <w:proofErr w:type="spellEnd"/>
      <w:r>
        <w:rPr>
          <w:rFonts w:ascii="Arial" w:hAnsi="Arial" w:cs="Arial"/>
          <w:color w:val="002060"/>
          <w:sz w:val="22"/>
          <w:szCs w:val="22"/>
        </w:rPr>
        <w:t xml:space="preserve">, Via dei Pini di </w:t>
      </w:r>
      <w:r>
        <w:rPr>
          <w:rFonts w:ascii="Arial" w:hAnsi="Arial" w:cs="Arial"/>
          <w:b/>
          <w:bCs/>
          <w:color w:val="002060"/>
          <w:sz w:val="22"/>
          <w:szCs w:val="22"/>
        </w:rPr>
        <w:t>FOSSOMBRONE</w:t>
      </w:r>
      <w:r w:rsidRPr="0025307D">
        <w:rPr>
          <w:rFonts w:ascii="Arial" w:hAnsi="Arial" w:cs="Arial"/>
          <w:color w:val="002060"/>
          <w:sz w:val="22"/>
          <w:szCs w:val="22"/>
        </w:rPr>
        <w:t>.</w:t>
      </w:r>
    </w:p>
    <w:p w14:paraId="4D87F081" w14:textId="77777777" w:rsidR="00A80677" w:rsidRDefault="00A80677" w:rsidP="00A80677">
      <w:pPr>
        <w:pStyle w:val="Corpodeltesto21"/>
        <w:divId w:val="527259509"/>
        <w:rPr>
          <w:rFonts w:ascii="Arial" w:hAnsi="Arial" w:cs="Arial"/>
          <w:color w:val="002060"/>
          <w:sz w:val="22"/>
          <w:szCs w:val="22"/>
        </w:rPr>
      </w:pPr>
    </w:p>
    <w:p w14:paraId="73226020" w14:textId="77777777" w:rsidR="00A80677" w:rsidRPr="0025307D" w:rsidRDefault="00A80677" w:rsidP="00A80677">
      <w:pPr>
        <w:pStyle w:val="Corpodeltesto21"/>
        <w:divId w:val="527259509"/>
        <w:rPr>
          <w:rFonts w:ascii="Arial" w:hAnsi="Arial" w:cs="Arial"/>
          <w:b/>
          <w:color w:val="002060"/>
          <w:sz w:val="22"/>
          <w:szCs w:val="22"/>
          <w:u w:val="single"/>
        </w:rPr>
      </w:pPr>
      <w:r w:rsidRPr="0025307D">
        <w:rPr>
          <w:rFonts w:ascii="Arial" w:hAnsi="Arial" w:cs="Arial"/>
          <w:b/>
          <w:color w:val="002060"/>
          <w:sz w:val="22"/>
          <w:szCs w:val="22"/>
          <w:u w:val="single"/>
        </w:rPr>
        <w:t>GIRONE “</w:t>
      </w:r>
      <w:r>
        <w:rPr>
          <w:rFonts w:ascii="Arial" w:hAnsi="Arial" w:cs="Arial"/>
          <w:b/>
          <w:color w:val="002060"/>
          <w:sz w:val="22"/>
          <w:szCs w:val="22"/>
          <w:u w:val="single"/>
        </w:rPr>
        <w:t>C</w:t>
      </w:r>
      <w:r w:rsidRPr="0025307D">
        <w:rPr>
          <w:rFonts w:ascii="Arial" w:hAnsi="Arial" w:cs="Arial"/>
          <w:b/>
          <w:color w:val="002060"/>
          <w:sz w:val="22"/>
          <w:szCs w:val="22"/>
          <w:u w:val="single"/>
        </w:rPr>
        <w:t>”</w:t>
      </w:r>
    </w:p>
    <w:p w14:paraId="08CE8E9C" w14:textId="77777777" w:rsidR="00A80677" w:rsidRPr="0025307D" w:rsidRDefault="00A80677" w:rsidP="00A80677">
      <w:pPr>
        <w:pStyle w:val="Corpodeltesto21"/>
        <w:divId w:val="527259509"/>
        <w:rPr>
          <w:rFonts w:ascii="Arial" w:hAnsi="Arial" w:cs="Arial"/>
          <w:color w:val="002060"/>
          <w:sz w:val="22"/>
          <w:szCs w:val="22"/>
        </w:rPr>
      </w:pPr>
    </w:p>
    <w:p w14:paraId="7741A832" w14:textId="77777777" w:rsidR="00A80677" w:rsidRDefault="00A80677" w:rsidP="00A80677">
      <w:pPr>
        <w:pStyle w:val="Corpodeltesto21"/>
        <w:divId w:val="527259509"/>
        <w:rPr>
          <w:rFonts w:ascii="Arial" w:hAnsi="Arial" w:cs="Arial"/>
          <w:color w:val="002060"/>
          <w:sz w:val="22"/>
          <w:szCs w:val="22"/>
        </w:rPr>
      </w:pPr>
      <w:r w:rsidRPr="0025307D">
        <w:rPr>
          <w:rFonts w:ascii="Arial" w:hAnsi="Arial" w:cs="Arial"/>
          <w:color w:val="002060"/>
          <w:sz w:val="22"/>
          <w:szCs w:val="22"/>
        </w:rPr>
        <w:t>La Società</w:t>
      </w:r>
      <w:r>
        <w:rPr>
          <w:rFonts w:ascii="Arial" w:hAnsi="Arial" w:cs="Arial"/>
          <w:color w:val="002060"/>
          <w:sz w:val="22"/>
          <w:szCs w:val="22"/>
        </w:rPr>
        <w:t xml:space="preserve"> </w:t>
      </w:r>
      <w:r>
        <w:rPr>
          <w:rFonts w:ascii="Arial" w:hAnsi="Arial" w:cs="Arial"/>
          <w:b/>
          <w:bCs/>
          <w:color w:val="002060"/>
          <w:sz w:val="22"/>
          <w:szCs w:val="22"/>
        </w:rPr>
        <w:t>PORTO SAN GIORGIO C5</w:t>
      </w:r>
      <w:r w:rsidRPr="0025307D">
        <w:rPr>
          <w:rFonts w:ascii="Arial" w:hAnsi="Arial" w:cs="Arial"/>
          <w:color w:val="002060"/>
          <w:sz w:val="22"/>
          <w:szCs w:val="22"/>
        </w:rPr>
        <w:t xml:space="preserve"> comunica che disputerà tutte le gare interne </w:t>
      </w:r>
      <w:r>
        <w:rPr>
          <w:rFonts w:ascii="Arial" w:hAnsi="Arial" w:cs="Arial"/>
          <w:color w:val="002060"/>
          <w:sz w:val="22"/>
          <w:szCs w:val="22"/>
        </w:rPr>
        <w:t>la</w:t>
      </w:r>
      <w:r w:rsidRPr="0025307D">
        <w:rPr>
          <w:rFonts w:ascii="Arial" w:hAnsi="Arial" w:cs="Arial"/>
          <w:color w:val="002060"/>
          <w:sz w:val="22"/>
          <w:szCs w:val="22"/>
        </w:rPr>
        <w:t xml:space="preserve"> </w:t>
      </w:r>
      <w:r>
        <w:rPr>
          <w:rFonts w:ascii="Arial" w:hAnsi="Arial" w:cs="Arial"/>
          <w:b/>
          <w:color w:val="002060"/>
          <w:sz w:val="22"/>
          <w:szCs w:val="22"/>
        </w:rPr>
        <w:t>DOMENICA</w:t>
      </w:r>
      <w:r w:rsidRPr="0025307D">
        <w:rPr>
          <w:rFonts w:ascii="Arial" w:hAnsi="Arial" w:cs="Arial"/>
          <w:b/>
          <w:color w:val="002060"/>
          <w:sz w:val="22"/>
          <w:szCs w:val="22"/>
        </w:rPr>
        <w:t xml:space="preserve"> </w:t>
      </w:r>
      <w:r w:rsidRPr="0025307D">
        <w:rPr>
          <w:rFonts w:ascii="Arial" w:hAnsi="Arial" w:cs="Arial"/>
          <w:color w:val="002060"/>
          <w:sz w:val="22"/>
          <w:szCs w:val="22"/>
        </w:rPr>
        <w:t xml:space="preserve">alle </w:t>
      </w:r>
      <w:r w:rsidRPr="0025307D">
        <w:rPr>
          <w:rFonts w:ascii="Arial" w:hAnsi="Arial" w:cs="Arial"/>
          <w:b/>
          <w:color w:val="002060"/>
          <w:sz w:val="22"/>
          <w:szCs w:val="22"/>
        </w:rPr>
        <w:t>ore 1</w:t>
      </w:r>
      <w:r>
        <w:rPr>
          <w:rFonts w:ascii="Arial" w:hAnsi="Arial" w:cs="Arial"/>
          <w:b/>
          <w:color w:val="002060"/>
          <w:sz w:val="22"/>
          <w:szCs w:val="22"/>
        </w:rPr>
        <w:t>1</w:t>
      </w:r>
      <w:r w:rsidRPr="0025307D">
        <w:rPr>
          <w:rFonts w:ascii="Arial" w:hAnsi="Arial" w:cs="Arial"/>
          <w:b/>
          <w:color w:val="002060"/>
          <w:sz w:val="22"/>
          <w:szCs w:val="22"/>
        </w:rPr>
        <w:t>:00</w:t>
      </w:r>
      <w:r w:rsidRPr="0025307D">
        <w:rPr>
          <w:rFonts w:ascii="Arial" w:hAnsi="Arial" w:cs="Arial"/>
          <w:color w:val="002060"/>
          <w:sz w:val="22"/>
          <w:szCs w:val="22"/>
        </w:rPr>
        <w:t xml:space="preserve">, </w:t>
      </w:r>
      <w:r w:rsidRPr="00F70A1B">
        <w:rPr>
          <w:rFonts w:ascii="Arial" w:hAnsi="Arial" w:cs="Arial"/>
          <w:b/>
          <w:bCs/>
          <w:color w:val="002060"/>
          <w:sz w:val="22"/>
          <w:szCs w:val="22"/>
        </w:rPr>
        <w:t>Palestra Scuola Borgo Rosselli</w:t>
      </w:r>
      <w:r>
        <w:rPr>
          <w:rFonts w:ascii="Arial" w:hAnsi="Arial" w:cs="Arial"/>
          <w:color w:val="002060"/>
          <w:sz w:val="22"/>
          <w:szCs w:val="22"/>
        </w:rPr>
        <w:t xml:space="preserve">, Via Luigi Pirandello di </w:t>
      </w:r>
      <w:r w:rsidRPr="00F70A1B">
        <w:rPr>
          <w:rFonts w:ascii="Arial" w:hAnsi="Arial" w:cs="Arial"/>
          <w:b/>
          <w:bCs/>
          <w:color w:val="002060"/>
          <w:sz w:val="22"/>
          <w:szCs w:val="22"/>
        </w:rPr>
        <w:t>PORTO SAN GIORGIO</w:t>
      </w:r>
      <w:r w:rsidRPr="0025307D">
        <w:rPr>
          <w:rFonts w:ascii="Arial" w:hAnsi="Arial" w:cs="Arial"/>
          <w:color w:val="002060"/>
          <w:sz w:val="22"/>
          <w:szCs w:val="22"/>
        </w:rPr>
        <w:t>.</w:t>
      </w:r>
    </w:p>
    <w:p w14:paraId="2CDE88D7" w14:textId="77777777" w:rsidR="00A80677" w:rsidRDefault="00A80677" w:rsidP="00A80677">
      <w:pPr>
        <w:pStyle w:val="Corpodeltesto21"/>
        <w:divId w:val="527259509"/>
        <w:rPr>
          <w:rFonts w:ascii="Arial" w:hAnsi="Arial" w:cs="Arial"/>
          <w:color w:val="002060"/>
          <w:sz w:val="22"/>
          <w:szCs w:val="22"/>
        </w:rPr>
      </w:pPr>
    </w:p>
    <w:p w14:paraId="7034718D" w14:textId="77777777" w:rsidR="00A80677" w:rsidRPr="007D736C" w:rsidRDefault="00A80677" w:rsidP="00A80677">
      <w:pPr>
        <w:pStyle w:val="titoloprinc0"/>
        <w:divId w:val="527259509"/>
        <w:rPr>
          <w:color w:val="002060"/>
        </w:rPr>
      </w:pPr>
      <w:r w:rsidRPr="007D736C">
        <w:rPr>
          <w:color w:val="002060"/>
        </w:rPr>
        <w:t>VARIAZIONI AL PROGRAMMA GARE</w:t>
      </w:r>
    </w:p>
    <w:p w14:paraId="26F51913" w14:textId="77777777" w:rsidR="00A80677" w:rsidRPr="007D736C" w:rsidRDefault="00A80677" w:rsidP="00A80677">
      <w:pPr>
        <w:pStyle w:val="breakline"/>
        <w:divId w:val="527259509"/>
        <w:rPr>
          <w:color w:val="002060"/>
        </w:rPr>
      </w:pPr>
    </w:p>
    <w:p w14:paraId="23CFA247" w14:textId="77777777" w:rsidR="00A80677" w:rsidRPr="007D736C" w:rsidRDefault="00A80677" w:rsidP="00A80677">
      <w:pPr>
        <w:pStyle w:val="breakline"/>
        <w:divId w:val="527259509"/>
        <w:rPr>
          <w:color w:val="002060"/>
        </w:rPr>
      </w:pPr>
    </w:p>
    <w:p w14:paraId="6F91565B" w14:textId="77777777" w:rsidR="00A80677" w:rsidRPr="007D736C" w:rsidRDefault="00A80677" w:rsidP="00A80677">
      <w:pPr>
        <w:pStyle w:val="sottotitolocampionato10"/>
        <w:divId w:val="527259509"/>
        <w:rPr>
          <w:color w:val="002060"/>
        </w:rPr>
      </w:pPr>
      <w:r w:rsidRPr="007D736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6D0B679E"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AD5B9"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5ED00" w14:textId="77777777" w:rsidR="00A80677" w:rsidRPr="007D736C" w:rsidRDefault="00A80677" w:rsidP="009E2458">
            <w:pPr>
              <w:pStyle w:val="headertabella0"/>
              <w:rPr>
                <w:color w:val="002060"/>
              </w:rPr>
            </w:pPr>
            <w:r w:rsidRPr="007D736C">
              <w:rPr>
                <w:color w:val="002060"/>
              </w:rPr>
              <w:t xml:space="preserve">N° </w:t>
            </w:r>
            <w:proofErr w:type="spellStart"/>
            <w:r w:rsidRPr="007D736C">
              <w:rPr>
                <w:color w:val="002060"/>
              </w:rPr>
              <w:t>Gior</w:t>
            </w:r>
            <w:proofErr w:type="spellEnd"/>
            <w:r w:rsidRPr="007D736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20E31"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72493"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2ECC6" w14:textId="77777777" w:rsidR="00A80677" w:rsidRPr="007D736C" w:rsidRDefault="00A80677" w:rsidP="009E2458">
            <w:pPr>
              <w:pStyle w:val="headertabella0"/>
              <w:rPr>
                <w:color w:val="002060"/>
              </w:rPr>
            </w:pPr>
            <w:r w:rsidRPr="007D736C">
              <w:rPr>
                <w:color w:val="002060"/>
              </w:rPr>
              <w:t xml:space="preserve">Data </w:t>
            </w:r>
            <w:proofErr w:type="spellStart"/>
            <w:r w:rsidRPr="007D736C">
              <w:rPr>
                <w:color w:val="002060"/>
              </w:rPr>
              <w:t>Orig</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24BD0"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Var</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322E8"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Orig</w:t>
            </w:r>
            <w:proofErr w:type="spellEnd"/>
            <w:r w:rsidRPr="007D736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F0EE6" w14:textId="77777777" w:rsidR="00A80677" w:rsidRPr="007D736C" w:rsidRDefault="00A80677" w:rsidP="009E2458">
            <w:pPr>
              <w:pStyle w:val="headertabella0"/>
              <w:rPr>
                <w:color w:val="002060"/>
              </w:rPr>
            </w:pPr>
            <w:r w:rsidRPr="007D736C">
              <w:rPr>
                <w:color w:val="002060"/>
              </w:rPr>
              <w:t>Impianto</w:t>
            </w:r>
          </w:p>
        </w:tc>
      </w:tr>
      <w:tr w:rsidR="00A80677" w:rsidRPr="007D736C" w14:paraId="5114453B"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FEF9" w14:textId="77777777" w:rsidR="00A80677" w:rsidRPr="00F70A1B" w:rsidRDefault="00A80677" w:rsidP="009E2458">
            <w:pPr>
              <w:pStyle w:val="rowtabella0"/>
              <w:rPr>
                <w:color w:val="002060"/>
                <w:highlight w:val="yellow"/>
              </w:rPr>
            </w:pPr>
            <w:r w:rsidRPr="00F70A1B">
              <w:rPr>
                <w:color w:val="002060"/>
                <w:highlight w:val="yellow"/>
              </w:rPr>
              <w:t>18/10/2021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89EC" w14:textId="77777777" w:rsidR="00A80677" w:rsidRPr="00F70A1B" w:rsidRDefault="00A80677" w:rsidP="009E2458">
            <w:pPr>
              <w:pStyle w:val="rowtabella0"/>
              <w:jc w:val="center"/>
              <w:rPr>
                <w:color w:val="002060"/>
                <w:highlight w:val="yellow"/>
              </w:rPr>
            </w:pPr>
            <w:r w:rsidRPr="00F70A1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F90D" w14:textId="77777777" w:rsidR="00A80677" w:rsidRPr="00F70A1B" w:rsidRDefault="00A80677" w:rsidP="009E2458">
            <w:pPr>
              <w:pStyle w:val="rowtabella0"/>
              <w:rPr>
                <w:color w:val="002060"/>
                <w:highlight w:val="yellow"/>
              </w:rPr>
            </w:pPr>
            <w:r w:rsidRPr="00F70A1B">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4B27" w14:textId="77777777" w:rsidR="00A80677" w:rsidRPr="00F70A1B" w:rsidRDefault="00A80677" w:rsidP="009E2458">
            <w:pPr>
              <w:pStyle w:val="rowtabella0"/>
              <w:rPr>
                <w:color w:val="002060"/>
                <w:highlight w:val="yellow"/>
              </w:rPr>
            </w:pPr>
            <w:r w:rsidRPr="00F70A1B">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F26D" w14:textId="77777777" w:rsidR="00A80677" w:rsidRPr="007D736C" w:rsidRDefault="00A80677" w:rsidP="009E2458">
            <w:pPr>
              <w:pStyle w:val="rowtabella0"/>
              <w:rPr>
                <w:color w:val="002060"/>
              </w:rPr>
            </w:pPr>
            <w:r w:rsidRPr="007D736C">
              <w:rPr>
                <w:color w:val="002060"/>
              </w:rPr>
              <w:t>1</w:t>
            </w:r>
            <w:r>
              <w:rPr>
                <w:color w:val="002060"/>
              </w:rPr>
              <w:t>6</w:t>
            </w:r>
            <w:r w:rsidRPr="007D736C">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48F1" w14:textId="77777777" w:rsidR="00A80677" w:rsidRPr="007D736C" w:rsidRDefault="00A80677" w:rsidP="009E2458">
            <w:pPr>
              <w:pStyle w:val="rowtabella0"/>
              <w:jc w:val="center"/>
              <w:rPr>
                <w:color w:val="002060"/>
              </w:rPr>
            </w:pPr>
            <w:r w:rsidRPr="00F70A1B">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1D71" w14:textId="77777777" w:rsidR="00A80677" w:rsidRPr="007D736C" w:rsidRDefault="00A80677" w:rsidP="009E2458">
            <w:pPr>
              <w:pStyle w:val="rowtabella0"/>
              <w:jc w:val="center"/>
              <w:rPr>
                <w:color w:val="002060"/>
              </w:rPr>
            </w:pPr>
            <w:r w:rsidRPr="007D736C">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545E" w14:textId="77777777" w:rsidR="00A80677" w:rsidRPr="007D736C" w:rsidRDefault="00A80677" w:rsidP="009E2458">
            <w:pPr>
              <w:rPr>
                <w:color w:val="002060"/>
              </w:rPr>
            </w:pPr>
          </w:p>
        </w:tc>
      </w:tr>
      <w:tr w:rsidR="00A80677" w:rsidRPr="007D736C" w14:paraId="50D5C68E"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0D349" w14:textId="77777777" w:rsidR="00A80677" w:rsidRPr="00F70A1B" w:rsidRDefault="00A80677" w:rsidP="009E2458">
            <w:pPr>
              <w:pStyle w:val="rowtabella0"/>
              <w:rPr>
                <w:color w:val="002060"/>
                <w:highlight w:val="yellow"/>
              </w:rPr>
            </w:pPr>
            <w:r w:rsidRPr="00F70A1B">
              <w:rPr>
                <w:color w:val="002060"/>
                <w:highlight w:val="yellow"/>
              </w:rPr>
              <w:t>21/10/2021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4BBF" w14:textId="77777777" w:rsidR="00A80677" w:rsidRPr="00F70A1B" w:rsidRDefault="00A80677" w:rsidP="009E2458">
            <w:pPr>
              <w:pStyle w:val="rowtabella0"/>
              <w:jc w:val="center"/>
              <w:rPr>
                <w:color w:val="002060"/>
                <w:highlight w:val="yellow"/>
              </w:rPr>
            </w:pPr>
            <w:r w:rsidRPr="00F70A1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A904" w14:textId="77777777" w:rsidR="00A80677" w:rsidRPr="00F70A1B" w:rsidRDefault="00A80677" w:rsidP="009E2458">
            <w:pPr>
              <w:pStyle w:val="rowtabella0"/>
              <w:rPr>
                <w:color w:val="002060"/>
                <w:highlight w:val="yellow"/>
              </w:rPr>
            </w:pPr>
            <w:r w:rsidRPr="00F70A1B">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D4FF" w14:textId="77777777" w:rsidR="00A80677" w:rsidRPr="00F70A1B" w:rsidRDefault="00A80677" w:rsidP="009E2458">
            <w:pPr>
              <w:pStyle w:val="rowtabella0"/>
              <w:rPr>
                <w:color w:val="002060"/>
                <w:highlight w:val="yellow"/>
              </w:rPr>
            </w:pPr>
            <w:r w:rsidRPr="00F70A1B">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C0C9D" w14:textId="77777777" w:rsidR="00A80677" w:rsidRPr="007D736C" w:rsidRDefault="00A80677" w:rsidP="009E2458">
            <w:pPr>
              <w:pStyle w:val="rowtabella0"/>
              <w:rPr>
                <w:color w:val="002060"/>
              </w:rPr>
            </w:pPr>
            <w:r w:rsidRPr="007D736C">
              <w:rPr>
                <w:color w:val="002060"/>
              </w:rPr>
              <w:t>1</w:t>
            </w:r>
            <w:r>
              <w:rPr>
                <w:color w:val="002060"/>
              </w:rPr>
              <w:t>6</w:t>
            </w:r>
            <w:r w:rsidRPr="007D736C">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8B93" w14:textId="77777777" w:rsidR="00A80677" w:rsidRPr="007D736C" w:rsidRDefault="00A80677" w:rsidP="009E2458">
            <w:pPr>
              <w:pStyle w:val="rowtabella0"/>
              <w:jc w:val="center"/>
              <w:rPr>
                <w:color w:val="002060"/>
              </w:rPr>
            </w:pPr>
            <w:r w:rsidRPr="00F70A1B">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4424" w14:textId="77777777" w:rsidR="00A80677" w:rsidRPr="007D736C" w:rsidRDefault="00A80677" w:rsidP="009E2458">
            <w:pPr>
              <w:pStyle w:val="rowtabella0"/>
              <w:jc w:val="center"/>
              <w:rPr>
                <w:color w:val="002060"/>
              </w:rPr>
            </w:pPr>
            <w:r w:rsidRPr="007D736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0CB1" w14:textId="77777777" w:rsidR="00A80677" w:rsidRPr="007D736C" w:rsidRDefault="00A80677" w:rsidP="009E2458">
            <w:pPr>
              <w:rPr>
                <w:color w:val="002060"/>
              </w:rPr>
            </w:pPr>
          </w:p>
        </w:tc>
      </w:tr>
    </w:tbl>
    <w:p w14:paraId="342F10C6" w14:textId="77777777" w:rsidR="00A80677" w:rsidRPr="007D736C" w:rsidRDefault="00A80677" w:rsidP="00A80677">
      <w:pPr>
        <w:pStyle w:val="breakline"/>
        <w:divId w:val="527259509"/>
        <w:rPr>
          <w:rFonts w:eastAsiaTheme="minorEastAsia"/>
          <w:color w:val="002060"/>
        </w:rPr>
      </w:pPr>
    </w:p>
    <w:p w14:paraId="0CA357F2" w14:textId="77777777" w:rsidR="00A80677" w:rsidRPr="007D736C" w:rsidRDefault="00A80677" w:rsidP="00A80677">
      <w:pPr>
        <w:pStyle w:val="breakline"/>
        <w:divId w:val="527259509"/>
        <w:rPr>
          <w:color w:val="002060"/>
        </w:rPr>
      </w:pPr>
    </w:p>
    <w:p w14:paraId="7171947C" w14:textId="77777777" w:rsidR="00A80677" w:rsidRPr="007D736C" w:rsidRDefault="00A80677" w:rsidP="00A80677">
      <w:pPr>
        <w:pStyle w:val="titoloprinc0"/>
        <w:divId w:val="527259509"/>
        <w:rPr>
          <w:color w:val="002060"/>
        </w:rPr>
      </w:pPr>
      <w:r>
        <w:rPr>
          <w:color w:val="002060"/>
        </w:rPr>
        <w:t>PROGRAMMA GARE</w:t>
      </w:r>
    </w:p>
    <w:p w14:paraId="3F7F67A7" w14:textId="77777777" w:rsidR="004E0F1E" w:rsidRDefault="004E0F1E" w:rsidP="004E0F1E">
      <w:pPr>
        <w:pStyle w:val="sottotitolocampionato10"/>
        <w:divId w:val="527259509"/>
        <w:rPr>
          <w:color w:val="002060"/>
        </w:rPr>
      </w:pPr>
    </w:p>
    <w:p w14:paraId="471D7BD9" w14:textId="6BDAAF2E"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0"/>
        <w:gridCol w:w="385"/>
        <w:gridCol w:w="898"/>
        <w:gridCol w:w="1207"/>
        <w:gridCol w:w="1553"/>
        <w:gridCol w:w="1544"/>
      </w:tblGrid>
      <w:tr w:rsidR="004E0F1E" w:rsidRPr="009C4566" w14:paraId="3DD99D71"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50FB2"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7EDAB"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56FF9"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55570"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B6316"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4FBB6"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96236"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3BD77444"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9BA23" w14:textId="77777777" w:rsidR="004E0F1E" w:rsidRPr="009C4566" w:rsidRDefault="004E0F1E" w:rsidP="009E2458">
            <w:pPr>
              <w:pStyle w:val="rowtabella0"/>
              <w:rPr>
                <w:color w:val="002060"/>
              </w:rPr>
            </w:pPr>
            <w:r w:rsidRPr="009C4566">
              <w:rPr>
                <w:color w:val="002060"/>
              </w:rPr>
              <w:t>ETA BETA FOOTBALL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6B27F" w14:textId="77777777" w:rsidR="004E0F1E" w:rsidRPr="009C4566" w:rsidRDefault="004E0F1E" w:rsidP="009E2458">
            <w:pPr>
              <w:pStyle w:val="rowtabella0"/>
              <w:rPr>
                <w:color w:val="002060"/>
              </w:rPr>
            </w:pPr>
            <w:r w:rsidRPr="009C4566">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A8D8E"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524C6" w14:textId="77777777" w:rsidR="004E0F1E" w:rsidRPr="009C4566" w:rsidRDefault="004E0F1E" w:rsidP="009E2458">
            <w:pPr>
              <w:pStyle w:val="rowtabella0"/>
              <w:rPr>
                <w:color w:val="002060"/>
              </w:rPr>
            </w:pPr>
            <w:r w:rsidRPr="009C4566">
              <w:rPr>
                <w:color w:val="002060"/>
              </w:rPr>
              <w:t>17/10/2021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0B5DE" w14:textId="77777777" w:rsidR="004E0F1E" w:rsidRPr="009C4566" w:rsidRDefault="004E0F1E" w:rsidP="009E2458">
            <w:pPr>
              <w:pStyle w:val="rowtabella0"/>
              <w:rPr>
                <w:color w:val="002060"/>
              </w:rPr>
            </w:pPr>
            <w:r w:rsidRPr="009C4566">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DDBE5" w14:textId="77777777" w:rsidR="004E0F1E" w:rsidRPr="009C4566" w:rsidRDefault="004E0F1E" w:rsidP="009E2458">
            <w:pPr>
              <w:pStyle w:val="rowtabella0"/>
              <w:rPr>
                <w:color w:val="002060"/>
              </w:rPr>
            </w:pPr>
            <w:r w:rsidRPr="009C4566">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9964A" w14:textId="77777777" w:rsidR="004E0F1E" w:rsidRPr="009C4566" w:rsidRDefault="004E0F1E" w:rsidP="009E2458">
            <w:pPr>
              <w:pStyle w:val="rowtabella0"/>
              <w:rPr>
                <w:color w:val="002060"/>
              </w:rPr>
            </w:pPr>
            <w:r w:rsidRPr="009C4566">
              <w:rPr>
                <w:color w:val="002060"/>
              </w:rPr>
              <w:t>VIA VILLA TOMBARI</w:t>
            </w:r>
          </w:p>
        </w:tc>
      </w:tr>
      <w:tr w:rsidR="004E0F1E" w:rsidRPr="009C4566" w14:paraId="53609A8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94374F" w14:textId="77777777" w:rsidR="004E0F1E" w:rsidRPr="009C4566" w:rsidRDefault="004E0F1E" w:rsidP="009E2458">
            <w:pPr>
              <w:pStyle w:val="rowtabella0"/>
              <w:rPr>
                <w:color w:val="002060"/>
              </w:rPr>
            </w:pPr>
            <w:r w:rsidRPr="009C4566">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AAD09" w14:textId="77777777" w:rsidR="004E0F1E" w:rsidRPr="009C4566" w:rsidRDefault="004E0F1E" w:rsidP="009E2458">
            <w:pPr>
              <w:pStyle w:val="rowtabella0"/>
              <w:rPr>
                <w:color w:val="002060"/>
              </w:rPr>
            </w:pPr>
            <w:r w:rsidRPr="009C4566">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D1C38"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06431" w14:textId="77777777" w:rsidR="004E0F1E" w:rsidRPr="009C4566" w:rsidRDefault="004E0F1E" w:rsidP="009E2458">
            <w:pPr>
              <w:pStyle w:val="rowtabella0"/>
              <w:rPr>
                <w:color w:val="002060"/>
              </w:rPr>
            </w:pPr>
            <w:r w:rsidRPr="009C4566">
              <w:rPr>
                <w:color w:val="002060"/>
              </w:rPr>
              <w:t>17/10/2021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06918" w14:textId="77777777" w:rsidR="004E0F1E" w:rsidRPr="009C4566" w:rsidRDefault="004E0F1E" w:rsidP="009E2458">
            <w:pPr>
              <w:pStyle w:val="rowtabella0"/>
              <w:rPr>
                <w:color w:val="002060"/>
              </w:rPr>
            </w:pPr>
            <w:r w:rsidRPr="009C4566">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C8785" w14:textId="77777777" w:rsidR="004E0F1E" w:rsidRPr="009C4566" w:rsidRDefault="004E0F1E" w:rsidP="009E2458">
            <w:pPr>
              <w:pStyle w:val="rowtabella0"/>
              <w:rPr>
                <w:color w:val="002060"/>
              </w:rPr>
            </w:pPr>
            <w:r w:rsidRPr="009C4566">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7F64B" w14:textId="77777777" w:rsidR="004E0F1E" w:rsidRPr="009C4566" w:rsidRDefault="004E0F1E" w:rsidP="009E2458">
            <w:pPr>
              <w:pStyle w:val="rowtabella0"/>
              <w:rPr>
                <w:color w:val="002060"/>
              </w:rPr>
            </w:pPr>
            <w:r w:rsidRPr="009C4566">
              <w:rPr>
                <w:color w:val="002060"/>
              </w:rPr>
              <w:t>VIA DEI PINI</w:t>
            </w:r>
          </w:p>
        </w:tc>
      </w:tr>
    </w:tbl>
    <w:p w14:paraId="3C15DE14" w14:textId="77777777" w:rsidR="004E0F1E" w:rsidRPr="009C4566" w:rsidRDefault="004E0F1E" w:rsidP="004E0F1E">
      <w:pPr>
        <w:pStyle w:val="breakline"/>
        <w:divId w:val="527259509"/>
        <w:rPr>
          <w:rFonts w:eastAsiaTheme="minorEastAsia"/>
          <w:color w:val="002060"/>
        </w:rPr>
      </w:pPr>
    </w:p>
    <w:p w14:paraId="2DF56A5A" w14:textId="77777777" w:rsidR="004E0F1E" w:rsidRPr="009C4566" w:rsidRDefault="004E0F1E" w:rsidP="004E0F1E">
      <w:pPr>
        <w:pStyle w:val="breakline"/>
        <w:divId w:val="527259509"/>
        <w:rPr>
          <w:color w:val="002060"/>
        </w:rPr>
      </w:pPr>
    </w:p>
    <w:p w14:paraId="3AFDC44E" w14:textId="77777777" w:rsidR="004E0F1E" w:rsidRPr="009C4566" w:rsidRDefault="004E0F1E" w:rsidP="004E0F1E">
      <w:pPr>
        <w:pStyle w:val="breakline"/>
        <w:divId w:val="527259509"/>
        <w:rPr>
          <w:color w:val="002060"/>
        </w:rPr>
      </w:pPr>
    </w:p>
    <w:p w14:paraId="3460B45C" w14:textId="77777777" w:rsidR="004E0F1E" w:rsidRPr="009C4566" w:rsidRDefault="004E0F1E" w:rsidP="004E0F1E">
      <w:pPr>
        <w:pStyle w:val="sottotitolocampionato10"/>
        <w:divId w:val="527259509"/>
        <w:rPr>
          <w:color w:val="002060"/>
        </w:rPr>
      </w:pPr>
      <w:r w:rsidRPr="009C456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4E0F1E" w:rsidRPr="009C4566" w14:paraId="1786AEEA"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406F5"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BE788"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E1012"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B36D6"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A7B3"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576E4"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EBBC7"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328C1640"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F116F5" w14:textId="77777777" w:rsidR="004E0F1E" w:rsidRPr="009C4566" w:rsidRDefault="004E0F1E" w:rsidP="009E2458">
            <w:pPr>
              <w:pStyle w:val="rowtabella0"/>
              <w:rPr>
                <w:color w:val="002060"/>
              </w:rPr>
            </w:pPr>
            <w:r w:rsidRPr="009C4566">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A8793" w14:textId="77777777" w:rsidR="004E0F1E" w:rsidRPr="009C4566" w:rsidRDefault="004E0F1E" w:rsidP="009E2458">
            <w:pPr>
              <w:pStyle w:val="rowtabella0"/>
              <w:rPr>
                <w:color w:val="002060"/>
              </w:rPr>
            </w:pPr>
            <w:r w:rsidRPr="009C4566">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FF2B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E0D12" w14:textId="77777777" w:rsidR="004E0F1E" w:rsidRPr="009C4566" w:rsidRDefault="004E0F1E" w:rsidP="009E2458">
            <w:pPr>
              <w:pStyle w:val="rowtabella0"/>
              <w:rPr>
                <w:color w:val="002060"/>
              </w:rPr>
            </w:pPr>
            <w:r w:rsidRPr="009C4566">
              <w:rPr>
                <w:color w:val="002060"/>
              </w:rPr>
              <w:t>16/10/2021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86227" w14:textId="77777777" w:rsidR="004E0F1E" w:rsidRPr="009C4566" w:rsidRDefault="004E0F1E" w:rsidP="009E2458">
            <w:pPr>
              <w:pStyle w:val="rowtabella0"/>
              <w:rPr>
                <w:color w:val="002060"/>
              </w:rPr>
            </w:pPr>
            <w:r w:rsidRPr="009C4566">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A3A53" w14:textId="77777777" w:rsidR="004E0F1E" w:rsidRPr="009C4566" w:rsidRDefault="004E0F1E" w:rsidP="009E2458">
            <w:pPr>
              <w:pStyle w:val="rowtabella0"/>
              <w:rPr>
                <w:color w:val="002060"/>
              </w:rPr>
            </w:pPr>
            <w:r w:rsidRPr="009C4566">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C58EC" w14:textId="77777777" w:rsidR="004E0F1E" w:rsidRPr="009C4566" w:rsidRDefault="004E0F1E" w:rsidP="009E2458">
            <w:pPr>
              <w:pStyle w:val="rowtabella0"/>
              <w:rPr>
                <w:color w:val="002060"/>
              </w:rPr>
            </w:pPr>
            <w:r w:rsidRPr="009C4566">
              <w:rPr>
                <w:color w:val="002060"/>
              </w:rPr>
              <w:t>VIA B.BUOZZI</w:t>
            </w:r>
          </w:p>
        </w:tc>
      </w:tr>
      <w:tr w:rsidR="004E0F1E" w:rsidRPr="009C4566" w14:paraId="2CCC5035"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3E57C9" w14:textId="77777777" w:rsidR="004E0F1E" w:rsidRPr="009C4566" w:rsidRDefault="004E0F1E" w:rsidP="009E2458">
            <w:pPr>
              <w:pStyle w:val="rowtabella0"/>
              <w:rPr>
                <w:color w:val="002060"/>
              </w:rPr>
            </w:pPr>
            <w:r w:rsidRPr="009C4566">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BA9F3F" w14:textId="77777777" w:rsidR="004E0F1E" w:rsidRPr="009C4566" w:rsidRDefault="004E0F1E" w:rsidP="009E2458">
            <w:pPr>
              <w:pStyle w:val="rowtabella0"/>
              <w:rPr>
                <w:color w:val="002060"/>
              </w:rPr>
            </w:pPr>
            <w:r w:rsidRPr="009C4566">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7C1CF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6EEFFE" w14:textId="77777777" w:rsidR="004E0F1E" w:rsidRPr="009C4566" w:rsidRDefault="004E0F1E" w:rsidP="009E2458">
            <w:pPr>
              <w:pStyle w:val="rowtabella0"/>
              <w:rPr>
                <w:color w:val="002060"/>
              </w:rPr>
            </w:pPr>
            <w:r w:rsidRPr="009C4566">
              <w:rPr>
                <w:color w:val="002060"/>
              </w:rPr>
              <w:t>18/10/2021 19:15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F99DB8" w14:textId="77777777" w:rsidR="004E0F1E" w:rsidRPr="009C4566" w:rsidRDefault="004E0F1E" w:rsidP="009E2458">
            <w:pPr>
              <w:pStyle w:val="rowtabella0"/>
              <w:rPr>
                <w:color w:val="002060"/>
              </w:rPr>
            </w:pPr>
            <w:r w:rsidRPr="009C4566">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46965"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EC2174" w14:textId="77777777" w:rsidR="004E0F1E" w:rsidRPr="009C4566" w:rsidRDefault="004E0F1E" w:rsidP="009E2458">
            <w:pPr>
              <w:pStyle w:val="rowtabella0"/>
              <w:rPr>
                <w:color w:val="002060"/>
              </w:rPr>
            </w:pPr>
            <w:r w:rsidRPr="009C4566">
              <w:rPr>
                <w:color w:val="002060"/>
              </w:rPr>
              <w:t>VIA MADRE TERESA DI CALCUTTA</w:t>
            </w:r>
          </w:p>
        </w:tc>
      </w:tr>
      <w:tr w:rsidR="004E0F1E" w:rsidRPr="009C4566" w14:paraId="6A5F549A"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2DDED7" w14:textId="77777777" w:rsidR="004E0F1E" w:rsidRPr="009C4566" w:rsidRDefault="004E0F1E" w:rsidP="009E2458">
            <w:pPr>
              <w:pStyle w:val="rowtabella0"/>
              <w:rPr>
                <w:color w:val="002060"/>
              </w:rPr>
            </w:pPr>
            <w:r w:rsidRPr="009C4566">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AB2ED" w14:textId="77777777" w:rsidR="004E0F1E" w:rsidRPr="009C4566" w:rsidRDefault="004E0F1E" w:rsidP="009E2458">
            <w:pPr>
              <w:pStyle w:val="rowtabella0"/>
              <w:rPr>
                <w:color w:val="002060"/>
              </w:rPr>
            </w:pPr>
            <w:r w:rsidRPr="009C4566">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EF94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CED36" w14:textId="77777777" w:rsidR="004E0F1E" w:rsidRPr="009C4566" w:rsidRDefault="004E0F1E" w:rsidP="009E2458">
            <w:pPr>
              <w:pStyle w:val="rowtabella0"/>
              <w:rPr>
                <w:color w:val="002060"/>
              </w:rPr>
            </w:pPr>
            <w:r w:rsidRPr="009C4566">
              <w:rPr>
                <w:color w:val="002060"/>
              </w:rPr>
              <w:t>21/10/2021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4E5BD" w14:textId="77777777" w:rsidR="004E0F1E" w:rsidRPr="009C4566" w:rsidRDefault="004E0F1E" w:rsidP="009E2458">
            <w:pPr>
              <w:pStyle w:val="rowtabella0"/>
              <w:rPr>
                <w:color w:val="002060"/>
              </w:rPr>
            </w:pPr>
            <w:r w:rsidRPr="009C4566">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E7B8B" w14:textId="77777777" w:rsidR="004E0F1E" w:rsidRPr="009C4566" w:rsidRDefault="004E0F1E" w:rsidP="009E2458">
            <w:pPr>
              <w:pStyle w:val="rowtabella0"/>
              <w:rPr>
                <w:color w:val="002060"/>
              </w:rPr>
            </w:pPr>
            <w:r w:rsidRPr="009C456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67551" w14:textId="77777777" w:rsidR="004E0F1E" w:rsidRPr="009C4566" w:rsidRDefault="004E0F1E" w:rsidP="009E2458">
            <w:pPr>
              <w:pStyle w:val="rowtabella0"/>
              <w:rPr>
                <w:color w:val="002060"/>
              </w:rPr>
            </w:pPr>
            <w:r w:rsidRPr="009C4566">
              <w:rPr>
                <w:color w:val="002060"/>
              </w:rPr>
              <w:t>VIA VESCOVARA, 7</w:t>
            </w:r>
          </w:p>
        </w:tc>
      </w:tr>
    </w:tbl>
    <w:p w14:paraId="663D9047" w14:textId="77777777" w:rsidR="004E0F1E" w:rsidRPr="009C4566" w:rsidRDefault="004E0F1E" w:rsidP="004E0F1E">
      <w:pPr>
        <w:pStyle w:val="breakline"/>
        <w:divId w:val="527259509"/>
        <w:rPr>
          <w:rFonts w:eastAsiaTheme="minorEastAsia"/>
          <w:color w:val="002060"/>
        </w:rPr>
      </w:pPr>
    </w:p>
    <w:p w14:paraId="62D4E90E" w14:textId="77777777" w:rsidR="004E0F1E" w:rsidRPr="009C4566" w:rsidRDefault="004E0F1E" w:rsidP="004E0F1E">
      <w:pPr>
        <w:pStyle w:val="breakline"/>
        <w:divId w:val="527259509"/>
        <w:rPr>
          <w:color w:val="002060"/>
        </w:rPr>
      </w:pPr>
    </w:p>
    <w:p w14:paraId="1CFDA231" w14:textId="77777777" w:rsidR="004E0F1E" w:rsidRPr="009C4566" w:rsidRDefault="004E0F1E" w:rsidP="004E0F1E">
      <w:pPr>
        <w:pStyle w:val="breakline"/>
        <w:divId w:val="527259509"/>
        <w:rPr>
          <w:color w:val="002060"/>
        </w:rPr>
      </w:pPr>
    </w:p>
    <w:p w14:paraId="4943FF0D" w14:textId="77777777" w:rsidR="004E0F1E" w:rsidRPr="009C4566" w:rsidRDefault="004E0F1E" w:rsidP="004E0F1E">
      <w:pPr>
        <w:pStyle w:val="sottotitolocampionato10"/>
        <w:divId w:val="527259509"/>
        <w:rPr>
          <w:color w:val="002060"/>
        </w:rPr>
      </w:pPr>
      <w:r w:rsidRPr="009C456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4E0F1E" w:rsidRPr="009C4566" w14:paraId="56B5A887"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C79FA"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04703"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0F3BE"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37599"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3438D"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35151"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342C7"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25E3A957"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0F33E3" w14:textId="77777777" w:rsidR="004E0F1E" w:rsidRPr="009C4566" w:rsidRDefault="004E0F1E" w:rsidP="009E2458">
            <w:pPr>
              <w:pStyle w:val="rowtabella0"/>
              <w:rPr>
                <w:color w:val="002060"/>
              </w:rPr>
            </w:pPr>
            <w:r w:rsidRPr="009C4566">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65411" w14:textId="77777777" w:rsidR="004E0F1E" w:rsidRPr="009C4566" w:rsidRDefault="004E0F1E" w:rsidP="009E2458">
            <w:pPr>
              <w:pStyle w:val="rowtabella0"/>
              <w:rPr>
                <w:color w:val="002060"/>
              </w:rPr>
            </w:pPr>
            <w:r w:rsidRPr="009C4566">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410C0"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38A43" w14:textId="77777777" w:rsidR="004E0F1E" w:rsidRPr="009C4566" w:rsidRDefault="004E0F1E" w:rsidP="009E2458">
            <w:pPr>
              <w:pStyle w:val="rowtabella0"/>
              <w:rPr>
                <w:color w:val="002060"/>
              </w:rPr>
            </w:pPr>
            <w:r w:rsidRPr="009C4566">
              <w:rPr>
                <w:color w:val="002060"/>
              </w:rPr>
              <w:t>16/10/2021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C177D" w14:textId="77777777" w:rsidR="004E0F1E" w:rsidRPr="009C4566" w:rsidRDefault="004E0F1E" w:rsidP="009E2458">
            <w:pPr>
              <w:pStyle w:val="rowtabella0"/>
              <w:rPr>
                <w:color w:val="002060"/>
              </w:rPr>
            </w:pPr>
            <w:r w:rsidRPr="009C4566">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DE683" w14:textId="77777777" w:rsidR="004E0F1E" w:rsidRPr="009C4566" w:rsidRDefault="004E0F1E" w:rsidP="009E2458">
            <w:pPr>
              <w:pStyle w:val="rowtabella0"/>
              <w:rPr>
                <w:color w:val="002060"/>
              </w:rPr>
            </w:pPr>
            <w:r w:rsidRPr="009C4566">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0E9BB" w14:textId="77777777" w:rsidR="004E0F1E" w:rsidRPr="009C4566" w:rsidRDefault="004E0F1E" w:rsidP="009E2458">
            <w:pPr>
              <w:pStyle w:val="rowtabella0"/>
              <w:rPr>
                <w:color w:val="002060"/>
              </w:rPr>
            </w:pPr>
            <w:r w:rsidRPr="009C4566">
              <w:rPr>
                <w:color w:val="002060"/>
              </w:rPr>
              <w:t>VIA DELLA REPUBBLICA</w:t>
            </w:r>
          </w:p>
        </w:tc>
      </w:tr>
      <w:tr w:rsidR="004E0F1E" w:rsidRPr="009C4566" w14:paraId="4E14624A"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E4327E" w14:textId="77777777" w:rsidR="004E0F1E" w:rsidRPr="009C4566" w:rsidRDefault="004E0F1E" w:rsidP="009E2458">
            <w:pPr>
              <w:pStyle w:val="rowtabella0"/>
              <w:rPr>
                <w:color w:val="002060"/>
              </w:rPr>
            </w:pPr>
            <w:r w:rsidRPr="009C4566">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71D4FB" w14:textId="77777777" w:rsidR="004E0F1E" w:rsidRPr="009C4566" w:rsidRDefault="004E0F1E" w:rsidP="009E2458">
            <w:pPr>
              <w:pStyle w:val="rowtabella0"/>
              <w:rPr>
                <w:color w:val="002060"/>
              </w:rPr>
            </w:pPr>
            <w:r w:rsidRPr="009C456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04666B"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D9EA6A" w14:textId="77777777" w:rsidR="004E0F1E" w:rsidRPr="009C4566" w:rsidRDefault="004E0F1E" w:rsidP="009E2458">
            <w:pPr>
              <w:pStyle w:val="rowtabella0"/>
              <w:rPr>
                <w:color w:val="002060"/>
              </w:rPr>
            </w:pPr>
            <w:r w:rsidRPr="009C4566">
              <w:rPr>
                <w:color w:val="002060"/>
              </w:rPr>
              <w:t>16/10/2021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02D2A8" w14:textId="77777777" w:rsidR="004E0F1E" w:rsidRPr="009C4566" w:rsidRDefault="004E0F1E" w:rsidP="009E2458">
            <w:pPr>
              <w:pStyle w:val="rowtabella0"/>
              <w:rPr>
                <w:color w:val="002060"/>
              </w:rPr>
            </w:pPr>
            <w:r w:rsidRPr="009C4566">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582AF6" w14:textId="77777777" w:rsidR="004E0F1E" w:rsidRPr="009C4566" w:rsidRDefault="004E0F1E" w:rsidP="009E2458">
            <w:pPr>
              <w:pStyle w:val="rowtabella0"/>
              <w:rPr>
                <w:color w:val="002060"/>
              </w:rPr>
            </w:pPr>
            <w:r w:rsidRPr="009C4566">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4CE1F" w14:textId="77777777" w:rsidR="004E0F1E" w:rsidRPr="009C4566" w:rsidRDefault="004E0F1E" w:rsidP="009E2458">
            <w:pPr>
              <w:pStyle w:val="rowtabella0"/>
              <w:rPr>
                <w:color w:val="002060"/>
              </w:rPr>
            </w:pPr>
            <w:r w:rsidRPr="009C4566">
              <w:rPr>
                <w:color w:val="002060"/>
              </w:rPr>
              <w:t>VIA ALDO MORO</w:t>
            </w:r>
          </w:p>
        </w:tc>
      </w:tr>
      <w:tr w:rsidR="004E0F1E" w:rsidRPr="009C4566" w14:paraId="7B915077"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0B815A" w14:textId="77777777" w:rsidR="004E0F1E" w:rsidRPr="009C4566" w:rsidRDefault="004E0F1E" w:rsidP="009E2458">
            <w:pPr>
              <w:pStyle w:val="rowtabella0"/>
              <w:rPr>
                <w:color w:val="002060"/>
              </w:rPr>
            </w:pPr>
            <w:r w:rsidRPr="009C4566">
              <w:rPr>
                <w:color w:val="002060"/>
              </w:rPr>
              <w:t>PORTO SAN GIORGIO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E5D0B" w14:textId="77777777" w:rsidR="004E0F1E" w:rsidRPr="009C4566" w:rsidRDefault="004E0F1E" w:rsidP="009E2458">
            <w:pPr>
              <w:pStyle w:val="rowtabella0"/>
              <w:rPr>
                <w:color w:val="002060"/>
              </w:rPr>
            </w:pPr>
            <w:r w:rsidRPr="009C4566">
              <w:rPr>
                <w:color w:val="002060"/>
              </w:rPr>
              <w:t>SANGIUSTESE M.G.</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458DE"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22FD0" w14:textId="77777777" w:rsidR="004E0F1E" w:rsidRPr="009C4566" w:rsidRDefault="004E0F1E" w:rsidP="009E2458">
            <w:pPr>
              <w:pStyle w:val="rowtabella0"/>
              <w:rPr>
                <w:color w:val="002060"/>
              </w:rPr>
            </w:pPr>
            <w:r w:rsidRPr="009C4566">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11F5F" w14:textId="77777777" w:rsidR="004E0F1E" w:rsidRPr="009C4566" w:rsidRDefault="004E0F1E" w:rsidP="009E2458">
            <w:pPr>
              <w:pStyle w:val="rowtabella0"/>
              <w:rPr>
                <w:color w:val="002060"/>
              </w:rPr>
            </w:pPr>
            <w:r w:rsidRPr="009C4566">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D4D10" w14:textId="77777777" w:rsidR="004E0F1E" w:rsidRPr="009C4566" w:rsidRDefault="004E0F1E" w:rsidP="009E2458">
            <w:pPr>
              <w:pStyle w:val="rowtabella0"/>
              <w:rPr>
                <w:color w:val="002060"/>
              </w:rPr>
            </w:pPr>
            <w:r w:rsidRPr="009C456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23893" w14:textId="77777777" w:rsidR="004E0F1E" w:rsidRPr="009C4566" w:rsidRDefault="004E0F1E" w:rsidP="009E2458">
            <w:pPr>
              <w:pStyle w:val="rowtabella0"/>
              <w:rPr>
                <w:color w:val="002060"/>
              </w:rPr>
            </w:pPr>
            <w:r w:rsidRPr="009C4566">
              <w:rPr>
                <w:color w:val="002060"/>
              </w:rPr>
              <w:t>VIA PIRANDELLO AREA MT.4</w:t>
            </w:r>
          </w:p>
        </w:tc>
      </w:tr>
    </w:tbl>
    <w:p w14:paraId="10C8E91C" w14:textId="77777777" w:rsidR="004E0F1E" w:rsidRPr="009C4566" w:rsidRDefault="004E0F1E" w:rsidP="004E0F1E">
      <w:pPr>
        <w:pStyle w:val="breakline"/>
        <w:divId w:val="527259509"/>
        <w:rPr>
          <w:rFonts w:eastAsiaTheme="minorEastAsia"/>
          <w:color w:val="002060"/>
        </w:rPr>
      </w:pPr>
    </w:p>
    <w:p w14:paraId="2D5A5461" w14:textId="77777777" w:rsidR="00A80677" w:rsidRPr="007D736C" w:rsidRDefault="00A80677" w:rsidP="00A80677">
      <w:pPr>
        <w:pStyle w:val="breakline"/>
        <w:divId w:val="527259509"/>
        <w:rPr>
          <w:color w:val="002060"/>
        </w:rPr>
      </w:pPr>
    </w:p>
    <w:p w14:paraId="7D63E679" w14:textId="77777777" w:rsidR="00A80677" w:rsidRPr="007D736C" w:rsidRDefault="00A80677" w:rsidP="00A80677">
      <w:pPr>
        <w:pStyle w:val="breakline"/>
        <w:divId w:val="527259509"/>
        <w:rPr>
          <w:color w:val="002060"/>
        </w:rPr>
      </w:pPr>
    </w:p>
    <w:p w14:paraId="7C8DBCF8" w14:textId="77777777" w:rsidR="00A80677" w:rsidRPr="007D736C" w:rsidRDefault="00A80677" w:rsidP="00A80677">
      <w:pPr>
        <w:pStyle w:val="breakline"/>
        <w:divId w:val="527259509"/>
        <w:rPr>
          <w:color w:val="002060"/>
        </w:rPr>
      </w:pPr>
    </w:p>
    <w:p w14:paraId="64977099"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UNDER 15 C5 REGIONALI MASCHILI</w:t>
      </w:r>
    </w:p>
    <w:p w14:paraId="20C79D30" w14:textId="77777777" w:rsidR="00A80677" w:rsidRPr="007D736C" w:rsidRDefault="00A80677" w:rsidP="00A80677">
      <w:pPr>
        <w:pStyle w:val="titoloprinc0"/>
        <w:divId w:val="527259509"/>
        <w:rPr>
          <w:color w:val="002060"/>
        </w:rPr>
      </w:pPr>
      <w:r w:rsidRPr="007D736C">
        <w:rPr>
          <w:color w:val="002060"/>
        </w:rPr>
        <w:t>VARIAZIONI AL PROGRAMMA GARE</w:t>
      </w:r>
    </w:p>
    <w:p w14:paraId="24E5FABA" w14:textId="77777777" w:rsidR="00A80677" w:rsidRPr="007D736C" w:rsidRDefault="00A80677" w:rsidP="00A80677">
      <w:pPr>
        <w:pStyle w:val="breakline"/>
        <w:divId w:val="527259509"/>
        <w:rPr>
          <w:color w:val="002060"/>
        </w:rPr>
      </w:pPr>
    </w:p>
    <w:p w14:paraId="25D08591" w14:textId="77777777" w:rsidR="00A80677" w:rsidRPr="007D736C" w:rsidRDefault="00A80677" w:rsidP="00A80677">
      <w:pPr>
        <w:pStyle w:val="breakline"/>
        <w:divId w:val="527259509"/>
        <w:rPr>
          <w:color w:val="002060"/>
        </w:rPr>
      </w:pPr>
    </w:p>
    <w:p w14:paraId="4BA0D6E7" w14:textId="77777777" w:rsidR="00A80677" w:rsidRPr="007D736C" w:rsidRDefault="00A80677" w:rsidP="00A80677">
      <w:pPr>
        <w:pStyle w:val="sottotitolocampionato10"/>
        <w:divId w:val="527259509"/>
        <w:rPr>
          <w:color w:val="002060"/>
        </w:rPr>
      </w:pPr>
      <w:r w:rsidRPr="007D736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80677" w:rsidRPr="007D736C" w14:paraId="2D6065AE"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143D7" w14:textId="77777777" w:rsidR="00A80677" w:rsidRPr="007D736C" w:rsidRDefault="00A80677" w:rsidP="009E2458">
            <w:pPr>
              <w:pStyle w:val="headertabella0"/>
              <w:rPr>
                <w:color w:val="002060"/>
              </w:rPr>
            </w:pPr>
            <w:r w:rsidRPr="007D736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48CD6" w14:textId="77777777" w:rsidR="00A80677" w:rsidRPr="007D736C" w:rsidRDefault="00A80677" w:rsidP="009E2458">
            <w:pPr>
              <w:pStyle w:val="headertabella0"/>
              <w:rPr>
                <w:color w:val="002060"/>
              </w:rPr>
            </w:pPr>
            <w:r w:rsidRPr="007D736C">
              <w:rPr>
                <w:color w:val="002060"/>
              </w:rPr>
              <w:t xml:space="preserve">N° </w:t>
            </w:r>
            <w:proofErr w:type="spellStart"/>
            <w:r w:rsidRPr="007D736C">
              <w:rPr>
                <w:color w:val="002060"/>
              </w:rPr>
              <w:t>Gior</w:t>
            </w:r>
            <w:proofErr w:type="spellEnd"/>
            <w:r w:rsidRPr="007D736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BBFCA" w14:textId="77777777" w:rsidR="00A80677" w:rsidRPr="007D736C" w:rsidRDefault="00A80677" w:rsidP="009E2458">
            <w:pPr>
              <w:pStyle w:val="headertabella0"/>
              <w:rPr>
                <w:color w:val="002060"/>
              </w:rPr>
            </w:pPr>
            <w:r w:rsidRPr="007D736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97E40" w14:textId="77777777" w:rsidR="00A80677" w:rsidRPr="007D736C" w:rsidRDefault="00A80677" w:rsidP="009E2458">
            <w:pPr>
              <w:pStyle w:val="headertabella0"/>
              <w:rPr>
                <w:color w:val="002060"/>
              </w:rPr>
            </w:pPr>
            <w:r w:rsidRPr="007D736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D3D3C" w14:textId="77777777" w:rsidR="00A80677" w:rsidRPr="007D736C" w:rsidRDefault="00A80677" w:rsidP="009E2458">
            <w:pPr>
              <w:pStyle w:val="headertabella0"/>
              <w:rPr>
                <w:color w:val="002060"/>
              </w:rPr>
            </w:pPr>
            <w:r w:rsidRPr="007D736C">
              <w:rPr>
                <w:color w:val="002060"/>
              </w:rPr>
              <w:t xml:space="preserve">Data </w:t>
            </w:r>
            <w:proofErr w:type="spellStart"/>
            <w:r w:rsidRPr="007D736C">
              <w:rPr>
                <w:color w:val="002060"/>
              </w:rPr>
              <w:t>Orig</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2F46B"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Var</w:t>
            </w:r>
            <w:proofErr w:type="spellEnd"/>
            <w:r w:rsidRPr="007D736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7B3F7" w14:textId="77777777" w:rsidR="00A80677" w:rsidRPr="007D736C" w:rsidRDefault="00A80677" w:rsidP="009E2458">
            <w:pPr>
              <w:pStyle w:val="headertabella0"/>
              <w:rPr>
                <w:color w:val="002060"/>
              </w:rPr>
            </w:pPr>
            <w:r w:rsidRPr="007D736C">
              <w:rPr>
                <w:color w:val="002060"/>
              </w:rPr>
              <w:t xml:space="preserve">Ora </w:t>
            </w:r>
            <w:proofErr w:type="spellStart"/>
            <w:r w:rsidRPr="007D736C">
              <w:rPr>
                <w:color w:val="002060"/>
              </w:rPr>
              <w:t>Orig</w:t>
            </w:r>
            <w:proofErr w:type="spellEnd"/>
            <w:r w:rsidRPr="007D736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FF7C1" w14:textId="77777777" w:rsidR="00A80677" w:rsidRPr="007D736C" w:rsidRDefault="00A80677" w:rsidP="009E2458">
            <w:pPr>
              <w:pStyle w:val="headertabella0"/>
              <w:rPr>
                <w:color w:val="002060"/>
              </w:rPr>
            </w:pPr>
            <w:r w:rsidRPr="007D736C">
              <w:rPr>
                <w:color w:val="002060"/>
              </w:rPr>
              <w:t>Impianto</w:t>
            </w:r>
          </w:p>
        </w:tc>
      </w:tr>
      <w:tr w:rsidR="00A80677" w:rsidRPr="007D736C" w14:paraId="3BC36EC5" w14:textId="77777777" w:rsidTr="00A8067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9163" w14:textId="77777777" w:rsidR="00A80677" w:rsidRPr="00F70A1B" w:rsidRDefault="00A80677" w:rsidP="009E2458">
            <w:pPr>
              <w:pStyle w:val="rowtabella0"/>
              <w:rPr>
                <w:color w:val="002060"/>
                <w:highlight w:val="yellow"/>
              </w:rPr>
            </w:pPr>
            <w:r w:rsidRPr="00F70A1B">
              <w:rPr>
                <w:color w:val="002060"/>
                <w:highlight w:val="yellow"/>
              </w:rPr>
              <w:t>19/10/2021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6040" w14:textId="77777777" w:rsidR="00A80677" w:rsidRPr="00F70A1B" w:rsidRDefault="00A80677" w:rsidP="009E2458">
            <w:pPr>
              <w:pStyle w:val="rowtabella0"/>
              <w:jc w:val="center"/>
              <w:rPr>
                <w:color w:val="002060"/>
                <w:highlight w:val="yellow"/>
              </w:rPr>
            </w:pPr>
            <w:r w:rsidRPr="00F70A1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5690" w14:textId="77777777" w:rsidR="00A80677" w:rsidRPr="00F70A1B" w:rsidRDefault="00A80677" w:rsidP="009E2458">
            <w:pPr>
              <w:pStyle w:val="rowtabella0"/>
              <w:rPr>
                <w:color w:val="002060"/>
                <w:highlight w:val="yellow"/>
              </w:rPr>
            </w:pPr>
            <w:r w:rsidRPr="00F70A1B">
              <w:rPr>
                <w:color w:val="002060"/>
                <w:highlight w:val="yellow"/>
              </w:rPr>
              <w:t>TAVERNELLE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D8797" w14:textId="77777777" w:rsidR="00A80677" w:rsidRPr="00F70A1B" w:rsidRDefault="00A80677" w:rsidP="009E2458">
            <w:pPr>
              <w:pStyle w:val="rowtabella0"/>
              <w:rPr>
                <w:color w:val="002060"/>
                <w:highlight w:val="yellow"/>
              </w:rPr>
            </w:pPr>
            <w:r w:rsidRPr="00F70A1B">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764F3" w14:textId="77777777" w:rsidR="00A80677" w:rsidRPr="007D736C" w:rsidRDefault="00A80677" w:rsidP="009E2458">
            <w:pPr>
              <w:pStyle w:val="rowtabella0"/>
              <w:rPr>
                <w:color w:val="002060"/>
              </w:rPr>
            </w:pPr>
            <w:r w:rsidRPr="007D736C">
              <w:rPr>
                <w:color w:val="002060"/>
              </w:rPr>
              <w:t>1</w:t>
            </w:r>
            <w:r>
              <w:rPr>
                <w:color w:val="002060"/>
              </w:rPr>
              <w:t>7</w:t>
            </w:r>
            <w:r w:rsidRPr="007D736C">
              <w:rPr>
                <w:color w:val="002060"/>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A7D9" w14:textId="77777777" w:rsidR="00A80677" w:rsidRPr="007D736C" w:rsidRDefault="00A80677" w:rsidP="009E2458">
            <w:pPr>
              <w:pStyle w:val="rowtabella0"/>
              <w:jc w:val="center"/>
              <w:rPr>
                <w:color w:val="002060"/>
              </w:rPr>
            </w:pPr>
            <w:r w:rsidRPr="00F70A1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2D6A" w14:textId="77777777" w:rsidR="00A80677" w:rsidRPr="007D736C" w:rsidRDefault="00A80677" w:rsidP="009E2458">
            <w:pPr>
              <w:pStyle w:val="rowtabella0"/>
              <w:jc w:val="center"/>
              <w:rPr>
                <w:color w:val="002060"/>
              </w:rPr>
            </w:pPr>
            <w:r w:rsidRPr="007D736C">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FF78" w14:textId="77777777" w:rsidR="00A80677" w:rsidRPr="007D736C" w:rsidRDefault="00A80677" w:rsidP="009E2458">
            <w:pPr>
              <w:rPr>
                <w:color w:val="002060"/>
              </w:rPr>
            </w:pPr>
          </w:p>
        </w:tc>
      </w:tr>
    </w:tbl>
    <w:p w14:paraId="537D3CAE" w14:textId="77777777" w:rsidR="00A80677" w:rsidRPr="007D736C" w:rsidRDefault="00A80677" w:rsidP="00A80677">
      <w:pPr>
        <w:pStyle w:val="breakline"/>
        <w:divId w:val="527259509"/>
        <w:rPr>
          <w:rFonts w:eastAsiaTheme="minorEastAsia"/>
          <w:color w:val="002060"/>
        </w:rPr>
      </w:pPr>
    </w:p>
    <w:p w14:paraId="068DB322" w14:textId="77777777" w:rsidR="00A80677" w:rsidRPr="007D736C" w:rsidRDefault="00A80677" w:rsidP="00A80677">
      <w:pPr>
        <w:pStyle w:val="breakline"/>
        <w:divId w:val="527259509"/>
        <w:rPr>
          <w:color w:val="002060"/>
        </w:rPr>
      </w:pPr>
    </w:p>
    <w:p w14:paraId="051DE39D" w14:textId="77777777" w:rsidR="00A80677" w:rsidRPr="007D736C" w:rsidRDefault="00A80677" w:rsidP="00A80677">
      <w:pPr>
        <w:pStyle w:val="titoloprinc0"/>
        <w:divId w:val="527259509"/>
        <w:rPr>
          <w:color w:val="002060"/>
        </w:rPr>
      </w:pPr>
      <w:r>
        <w:rPr>
          <w:color w:val="002060"/>
        </w:rPr>
        <w:t>PROGRAMMA GARE</w:t>
      </w:r>
    </w:p>
    <w:p w14:paraId="428D0B28" w14:textId="77777777" w:rsidR="004E0F1E" w:rsidRDefault="004E0F1E" w:rsidP="004E0F1E">
      <w:pPr>
        <w:pStyle w:val="sottotitolocampionato10"/>
        <w:divId w:val="527259509"/>
        <w:rPr>
          <w:color w:val="002060"/>
        </w:rPr>
      </w:pPr>
    </w:p>
    <w:p w14:paraId="2B800655" w14:textId="256F86A4" w:rsidR="004E0F1E" w:rsidRPr="009C4566" w:rsidRDefault="004E0F1E" w:rsidP="004E0F1E">
      <w:pPr>
        <w:pStyle w:val="sottotitolocampionato10"/>
        <w:divId w:val="527259509"/>
        <w:rPr>
          <w:color w:val="002060"/>
        </w:rPr>
      </w:pPr>
      <w:r w:rsidRPr="009C456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7"/>
        <w:gridCol w:w="1555"/>
        <w:gridCol w:w="1545"/>
      </w:tblGrid>
      <w:tr w:rsidR="004E0F1E" w:rsidRPr="009C4566" w14:paraId="2FAF9D01"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FAA1E"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E266D"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50228"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09B36"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F4900"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04B6E"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AB145"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59E5396E"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26E948" w14:textId="77777777" w:rsidR="004E0F1E" w:rsidRPr="009C4566" w:rsidRDefault="004E0F1E" w:rsidP="009E2458">
            <w:pPr>
              <w:pStyle w:val="rowtabella0"/>
              <w:rPr>
                <w:color w:val="002060"/>
              </w:rPr>
            </w:pPr>
            <w:r w:rsidRPr="009C4566">
              <w:rPr>
                <w:color w:val="002060"/>
              </w:rPr>
              <w:t xml:space="preserve">AMICI DEL </w:t>
            </w:r>
            <w:proofErr w:type="spellStart"/>
            <w:r w:rsidRPr="009C4566">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058A9" w14:textId="77777777" w:rsidR="004E0F1E" w:rsidRPr="009C4566" w:rsidRDefault="004E0F1E" w:rsidP="009E2458">
            <w:pPr>
              <w:pStyle w:val="rowtabella0"/>
              <w:rPr>
                <w:color w:val="002060"/>
              </w:rPr>
            </w:pPr>
            <w:r w:rsidRPr="009C4566">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5F547"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F933C" w14:textId="77777777" w:rsidR="004E0F1E" w:rsidRPr="009C4566" w:rsidRDefault="004E0F1E" w:rsidP="009E2458">
            <w:pPr>
              <w:pStyle w:val="rowtabella0"/>
              <w:rPr>
                <w:color w:val="002060"/>
              </w:rPr>
            </w:pPr>
            <w:r w:rsidRPr="009C4566">
              <w:rPr>
                <w:color w:val="002060"/>
              </w:rPr>
              <w:t>17/10/2021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05AF6" w14:textId="77777777" w:rsidR="004E0F1E" w:rsidRPr="009C4566" w:rsidRDefault="004E0F1E" w:rsidP="009E2458">
            <w:pPr>
              <w:pStyle w:val="rowtabella0"/>
              <w:rPr>
                <w:color w:val="002060"/>
              </w:rPr>
            </w:pPr>
            <w:r w:rsidRPr="009C4566">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E5401" w14:textId="77777777" w:rsidR="004E0F1E" w:rsidRPr="009C4566" w:rsidRDefault="004E0F1E" w:rsidP="009E2458">
            <w:pPr>
              <w:pStyle w:val="rowtabella0"/>
              <w:rPr>
                <w:color w:val="002060"/>
              </w:rPr>
            </w:pPr>
            <w:r w:rsidRPr="009C4566">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96C87" w14:textId="77777777" w:rsidR="004E0F1E" w:rsidRPr="009C4566" w:rsidRDefault="004E0F1E" w:rsidP="009E2458">
            <w:pPr>
              <w:pStyle w:val="rowtabella0"/>
              <w:rPr>
                <w:color w:val="002060"/>
              </w:rPr>
            </w:pPr>
            <w:r w:rsidRPr="009C4566">
              <w:rPr>
                <w:color w:val="002060"/>
              </w:rPr>
              <w:t>VIA AMATO</w:t>
            </w:r>
          </w:p>
        </w:tc>
      </w:tr>
      <w:tr w:rsidR="004E0F1E" w:rsidRPr="009C4566" w14:paraId="2D16FC3E"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D90841" w14:textId="77777777" w:rsidR="004E0F1E" w:rsidRPr="009C4566" w:rsidRDefault="004E0F1E" w:rsidP="009E2458">
            <w:pPr>
              <w:pStyle w:val="rowtabella0"/>
              <w:rPr>
                <w:color w:val="002060"/>
              </w:rPr>
            </w:pPr>
            <w:r w:rsidRPr="009C4566">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1E708B" w14:textId="77777777" w:rsidR="004E0F1E" w:rsidRPr="009C4566" w:rsidRDefault="004E0F1E" w:rsidP="009E2458">
            <w:pPr>
              <w:pStyle w:val="rowtabella0"/>
              <w:rPr>
                <w:color w:val="002060"/>
              </w:rPr>
            </w:pPr>
            <w:r w:rsidRPr="009C4566">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D0508C"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AEF2B5" w14:textId="77777777" w:rsidR="004E0F1E" w:rsidRPr="009C4566" w:rsidRDefault="004E0F1E" w:rsidP="009E2458">
            <w:pPr>
              <w:pStyle w:val="rowtabella0"/>
              <w:rPr>
                <w:color w:val="002060"/>
              </w:rPr>
            </w:pPr>
            <w:r w:rsidRPr="009C4566">
              <w:rPr>
                <w:color w:val="002060"/>
              </w:rPr>
              <w:t>17/10/2021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A200AA" w14:textId="77777777" w:rsidR="004E0F1E" w:rsidRPr="009C4566" w:rsidRDefault="004E0F1E" w:rsidP="009E2458">
            <w:pPr>
              <w:pStyle w:val="rowtabella0"/>
              <w:rPr>
                <w:color w:val="002060"/>
              </w:rPr>
            </w:pPr>
            <w:r w:rsidRPr="009C4566">
              <w:rPr>
                <w:color w:val="002060"/>
              </w:rPr>
              <w:t>5409 CAMPO 1 SCOPERTO ROTELLISTICA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05DB6" w14:textId="77777777" w:rsidR="004E0F1E" w:rsidRPr="009C4566" w:rsidRDefault="004E0F1E" w:rsidP="009E2458">
            <w:pPr>
              <w:pStyle w:val="rowtabella0"/>
              <w:rPr>
                <w:color w:val="002060"/>
              </w:rPr>
            </w:pPr>
            <w:r w:rsidRPr="009C4566">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7F4CC" w14:textId="77777777" w:rsidR="004E0F1E" w:rsidRPr="009C4566" w:rsidRDefault="004E0F1E" w:rsidP="009E2458">
            <w:pPr>
              <w:pStyle w:val="rowtabella0"/>
              <w:rPr>
                <w:color w:val="002060"/>
              </w:rPr>
            </w:pPr>
            <w:r w:rsidRPr="009C4566">
              <w:rPr>
                <w:color w:val="002060"/>
              </w:rPr>
              <w:t>VIA PAGANINI</w:t>
            </w:r>
          </w:p>
        </w:tc>
      </w:tr>
      <w:tr w:rsidR="004E0F1E" w:rsidRPr="009C4566" w14:paraId="300BBF6C"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D7B0F6" w14:textId="77777777" w:rsidR="004E0F1E" w:rsidRPr="009C4566" w:rsidRDefault="004E0F1E" w:rsidP="009E2458">
            <w:pPr>
              <w:pStyle w:val="rowtabella0"/>
              <w:rPr>
                <w:color w:val="002060"/>
              </w:rPr>
            </w:pPr>
            <w:r w:rsidRPr="009C4566">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CB06D" w14:textId="77777777" w:rsidR="004E0F1E" w:rsidRPr="009C4566" w:rsidRDefault="004E0F1E" w:rsidP="009E2458">
            <w:pPr>
              <w:pStyle w:val="rowtabella0"/>
              <w:rPr>
                <w:color w:val="002060"/>
              </w:rPr>
            </w:pPr>
            <w:r w:rsidRPr="009C4566">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8FE04"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5D70A" w14:textId="77777777" w:rsidR="004E0F1E" w:rsidRPr="009C4566" w:rsidRDefault="004E0F1E" w:rsidP="009E2458">
            <w:pPr>
              <w:pStyle w:val="rowtabella0"/>
              <w:rPr>
                <w:color w:val="002060"/>
              </w:rPr>
            </w:pPr>
            <w:r w:rsidRPr="009C4566">
              <w:rPr>
                <w:color w:val="002060"/>
              </w:rPr>
              <w:t>19/10/2021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77094" w14:textId="77777777" w:rsidR="004E0F1E" w:rsidRPr="009C4566" w:rsidRDefault="004E0F1E" w:rsidP="009E2458">
            <w:pPr>
              <w:pStyle w:val="rowtabella0"/>
              <w:rPr>
                <w:color w:val="002060"/>
              </w:rPr>
            </w:pPr>
            <w:r w:rsidRPr="009C4566">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69E5A" w14:textId="77777777" w:rsidR="004E0F1E" w:rsidRPr="009C4566" w:rsidRDefault="004E0F1E" w:rsidP="009E2458">
            <w:pPr>
              <w:pStyle w:val="rowtabella0"/>
              <w:rPr>
                <w:color w:val="002060"/>
              </w:rPr>
            </w:pPr>
            <w:r w:rsidRPr="009C4566">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5D28F" w14:textId="77777777" w:rsidR="004E0F1E" w:rsidRPr="009C4566" w:rsidRDefault="004E0F1E" w:rsidP="009E2458">
            <w:pPr>
              <w:pStyle w:val="rowtabella0"/>
              <w:rPr>
                <w:color w:val="002060"/>
              </w:rPr>
            </w:pPr>
            <w:r w:rsidRPr="009C4566">
              <w:rPr>
                <w:color w:val="002060"/>
              </w:rPr>
              <w:t>VIA DEI LECCI-TAVERNELLE</w:t>
            </w:r>
          </w:p>
        </w:tc>
      </w:tr>
    </w:tbl>
    <w:p w14:paraId="4DBB554B" w14:textId="77777777" w:rsidR="004E0F1E" w:rsidRPr="009C4566" w:rsidRDefault="004E0F1E" w:rsidP="004E0F1E">
      <w:pPr>
        <w:pStyle w:val="breakline"/>
        <w:divId w:val="527259509"/>
        <w:rPr>
          <w:rFonts w:eastAsiaTheme="minorEastAsia"/>
          <w:color w:val="002060"/>
        </w:rPr>
      </w:pPr>
    </w:p>
    <w:p w14:paraId="26C40DE4" w14:textId="77777777" w:rsidR="004E0F1E" w:rsidRPr="009C4566" w:rsidRDefault="004E0F1E" w:rsidP="004E0F1E">
      <w:pPr>
        <w:pStyle w:val="breakline"/>
        <w:divId w:val="527259509"/>
        <w:rPr>
          <w:color w:val="002060"/>
        </w:rPr>
      </w:pPr>
    </w:p>
    <w:p w14:paraId="4A55B008" w14:textId="77777777" w:rsidR="004E0F1E" w:rsidRPr="009C4566" w:rsidRDefault="004E0F1E" w:rsidP="004E0F1E">
      <w:pPr>
        <w:pStyle w:val="breakline"/>
        <w:divId w:val="527259509"/>
        <w:rPr>
          <w:color w:val="002060"/>
        </w:rPr>
      </w:pPr>
    </w:p>
    <w:p w14:paraId="544EF254" w14:textId="77777777" w:rsidR="004E0F1E" w:rsidRPr="009C4566" w:rsidRDefault="004E0F1E" w:rsidP="004E0F1E">
      <w:pPr>
        <w:pStyle w:val="sottotitolocampionato10"/>
        <w:divId w:val="527259509"/>
        <w:rPr>
          <w:color w:val="002060"/>
        </w:rPr>
      </w:pPr>
      <w:r w:rsidRPr="009C456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4E0F1E" w:rsidRPr="009C4566" w14:paraId="722E18C1"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36F08"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78309"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AD74C"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24F16"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B59D"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431D6"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8BB80"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462256F4"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89C98" w14:textId="77777777" w:rsidR="004E0F1E" w:rsidRPr="009C4566" w:rsidRDefault="004E0F1E" w:rsidP="009E2458">
            <w:pPr>
              <w:pStyle w:val="rowtabella0"/>
              <w:rPr>
                <w:color w:val="002060"/>
              </w:rPr>
            </w:pPr>
            <w:r w:rsidRPr="009C456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C766B" w14:textId="77777777" w:rsidR="004E0F1E" w:rsidRPr="009C4566" w:rsidRDefault="004E0F1E" w:rsidP="009E2458">
            <w:pPr>
              <w:pStyle w:val="rowtabella0"/>
              <w:rPr>
                <w:color w:val="002060"/>
              </w:rPr>
            </w:pPr>
            <w:r w:rsidRPr="009C4566">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7C2CF"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9542C" w14:textId="77777777" w:rsidR="004E0F1E" w:rsidRPr="009C4566" w:rsidRDefault="004E0F1E" w:rsidP="009E2458">
            <w:pPr>
              <w:pStyle w:val="rowtabella0"/>
              <w:rPr>
                <w:color w:val="002060"/>
              </w:rPr>
            </w:pPr>
            <w:r w:rsidRPr="009C4566">
              <w:rPr>
                <w:color w:val="002060"/>
              </w:rPr>
              <w:t>16/10/2021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ECEB7" w14:textId="77777777" w:rsidR="004E0F1E" w:rsidRPr="009C4566" w:rsidRDefault="004E0F1E" w:rsidP="009E2458">
            <w:pPr>
              <w:pStyle w:val="rowtabella0"/>
              <w:rPr>
                <w:color w:val="002060"/>
              </w:rPr>
            </w:pPr>
            <w:r w:rsidRPr="009C456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CF4D4" w14:textId="77777777" w:rsidR="004E0F1E" w:rsidRPr="009C4566" w:rsidRDefault="004E0F1E" w:rsidP="009E2458">
            <w:pPr>
              <w:pStyle w:val="rowtabella0"/>
              <w:rPr>
                <w:color w:val="002060"/>
              </w:rPr>
            </w:pPr>
            <w:r w:rsidRPr="009C456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96B9D" w14:textId="77777777" w:rsidR="004E0F1E" w:rsidRPr="009C4566" w:rsidRDefault="004E0F1E" w:rsidP="009E2458">
            <w:pPr>
              <w:pStyle w:val="rowtabella0"/>
              <w:rPr>
                <w:color w:val="002060"/>
              </w:rPr>
            </w:pPr>
            <w:r w:rsidRPr="009C4566">
              <w:rPr>
                <w:color w:val="002060"/>
              </w:rPr>
              <w:t>VIA MADRE TERESA DI CALCUTTA</w:t>
            </w:r>
          </w:p>
        </w:tc>
      </w:tr>
      <w:tr w:rsidR="004E0F1E" w:rsidRPr="009C4566" w14:paraId="141E6A09"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6E9E37" w14:textId="77777777" w:rsidR="004E0F1E" w:rsidRPr="009C4566" w:rsidRDefault="004E0F1E" w:rsidP="009E2458">
            <w:pPr>
              <w:pStyle w:val="rowtabella0"/>
              <w:rPr>
                <w:color w:val="002060"/>
              </w:rPr>
            </w:pPr>
            <w:r w:rsidRPr="009C4566">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87A12" w14:textId="77777777" w:rsidR="004E0F1E" w:rsidRPr="009C4566" w:rsidRDefault="004E0F1E" w:rsidP="009E2458">
            <w:pPr>
              <w:pStyle w:val="rowtabella0"/>
              <w:rPr>
                <w:color w:val="002060"/>
              </w:rPr>
            </w:pPr>
            <w:r w:rsidRPr="009C4566">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FF96E"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0B23A" w14:textId="77777777" w:rsidR="004E0F1E" w:rsidRPr="009C4566" w:rsidRDefault="004E0F1E" w:rsidP="009E2458">
            <w:pPr>
              <w:pStyle w:val="rowtabella0"/>
              <w:rPr>
                <w:color w:val="002060"/>
              </w:rPr>
            </w:pPr>
            <w:r w:rsidRPr="009C4566">
              <w:rPr>
                <w:color w:val="002060"/>
              </w:rPr>
              <w:t>17/10/2021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1690" w14:textId="77777777" w:rsidR="004E0F1E" w:rsidRPr="009C4566" w:rsidRDefault="004E0F1E" w:rsidP="009E2458">
            <w:pPr>
              <w:pStyle w:val="rowtabella0"/>
              <w:rPr>
                <w:color w:val="002060"/>
              </w:rPr>
            </w:pPr>
            <w:r w:rsidRPr="009C4566">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874B2" w14:textId="77777777" w:rsidR="004E0F1E" w:rsidRPr="009C4566" w:rsidRDefault="004E0F1E" w:rsidP="009E2458">
            <w:pPr>
              <w:pStyle w:val="rowtabella0"/>
              <w:rPr>
                <w:color w:val="002060"/>
              </w:rPr>
            </w:pPr>
            <w:r w:rsidRPr="009C456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19719" w14:textId="77777777" w:rsidR="004E0F1E" w:rsidRPr="009C4566" w:rsidRDefault="004E0F1E" w:rsidP="009E2458">
            <w:pPr>
              <w:pStyle w:val="rowtabella0"/>
              <w:rPr>
                <w:color w:val="002060"/>
              </w:rPr>
            </w:pPr>
            <w:r w:rsidRPr="009C4566">
              <w:rPr>
                <w:color w:val="002060"/>
              </w:rPr>
              <w:t>VIA PETRARCA</w:t>
            </w:r>
          </w:p>
        </w:tc>
      </w:tr>
    </w:tbl>
    <w:p w14:paraId="6DD6877A" w14:textId="77777777" w:rsidR="004E0F1E" w:rsidRPr="009C4566" w:rsidRDefault="004E0F1E" w:rsidP="004E0F1E">
      <w:pPr>
        <w:pStyle w:val="breakline"/>
        <w:divId w:val="527259509"/>
        <w:rPr>
          <w:rFonts w:eastAsiaTheme="minorEastAsia"/>
          <w:color w:val="002060"/>
        </w:rPr>
      </w:pPr>
    </w:p>
    <w:p w14:paraId="5A18339A" w14:textId="77777777" w:rsidR="004E0F1E" w:rsidRPr="009C4566" w:rsidRDefault="004E0F1E" w:rsidP="004E0F1E">
      <w:pPr>
        <w:pStyle w:val="breakline"/>
        <w:divId w:val="527259509"/>
        <w:rPr>
          <w:color w:val="002060"/>
        </w:rPr>
      </w:pPr>
    </w:p>
    <w:p w14:paraId="6D808484" w14:textId="77777777" w:rsidR="004E0F1E" w:rsidRPr="009C4566" w:rsidRDefault="004E0F1E" w:rsidP="004E0F1E">
      <w:pPr>
        <w:pStyle w:val="breakline"/>
        <w:divId w:val="527259509"/>
        <w:rPr>
          <w:color w:val="002060"/>
        </w:rPr>
      </w:pPr>
    </w:p>
    <w:p w14:paraId="7668B988" w14:textId="77777777" w:rsidR="004E0F1E" w:rsidRPr="009C4566" w:rsidRDefault="004E0F1E" w:rsidP="004E0F1E">
      <w:pPr>
        <w:pStyle w:val="sottotitolocampionato10"/>
        <w:divId w:val="527259509"/>
        <w:rPr>
          <w:color w:val="002060"/>
        </w:rPr>
      </w:pPr>
      <w:r w:rsidRPr="009C456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4E0F1E" w:rsidRPr="009C4566" w14:paraId="30407F04" w14:textId="77777777" w:rsidTr="004E0F1E">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280BB" w14:textId="77777777" w:rsidR="004E0F1E" w:rsidRPr="009C4566" w:rsidRDefault="004E0F1E" w:rsidP="009E2458">
            <w:pPr>
              <w:pStyle w:val="headertabella0"/>
              <w:rPr>
                <w:color w:val="002060"/>
              </w:rPr>
            </w:pPr>
            <w:r w:rsidRPr="009C456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1562F" w14:textId="77777777" w:rsidR="004E0F1E" w:rsidRPr="009C4566" w:rsidRDefault="004E0F1E" w:rsidP="009E2458">
            <w:pPr>
              <w:pStyle w:val="headertabella0"/>
              <w:rPr>
                <w:color w:val="002060"/>
              </w:rPr>
            </w:pPr>
            <w:r w:rsidRPr="009C456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41127" w14:textId="77777777" w:rsidR="004E0F1E" w:rsidRPr="009C4566" w:rsidRDefault="004E0F1E" w:rsidP="009E2458">
            <w:pPr>
              <w:pStyle w:val="headertabella0"/>
              <w:rPr>
                <w:color w:val="002060"/>
              </w:rPr>
            </w:pPr>
            <w:r w:rsidRPr="009C456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2FB54" w14:textId="77777777" w:rsidR="004E0F1E" w:rsidRPr="009C4566" w:rsidRDefault="004E0F1E" w:rsidP="009E2458">
            <w:pPr>
              <w:pStyle w:val="headertabella0"/>
              <w:rPr>
                <w:color w:val="002060"/>
              </w:rPr>
            </w:pPr>
            <w:r w:rsidRPr="009C456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0B097" w14:textId="77777777" w:rsidR="004E0F1E" w:rsidRPr="009C4566" w:rsidRDefault="004E0F1E" w:rsidP="009E2458">
            <w:pPr>
              <w:pStyle w:val="headertabella0"/>
              <w:rPr>
                <w:color w:val="002060"/>
              </w:rPr>
            </w:pPr>
            <w:r w:rsidRPr="009C456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359FD" w14:textId="77777777" w:rsidR="004E0F1E" w:rsidRPr="009C4566" w:rsidRDefault="004E0F1E" w:rsidP="009E2458">
            <w:pPr>
              <w:pStyle w:val="headertabella0"/>
              <w:rPr>
                <w:color w:val="002060"/>
              </w:rPr>
            </w:pPr>
            <w:proofErr w:type="spellStart"/>
            <w:r w:rsidRPr="009C4566">
              <w:rPr>
                <w:color w:val="002060"/>
              </w:rPr>
              <w:t>Localita'</w:t>
            </w:r>
            <w:proofErr w:type="spellEnd"/>
            <w:r w:rsidRPr="009C456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FFD2D" w14:textId="77777777" w:rsidR="004E0F1E" w:rsidRPr="009C4566" w:rsidRDefault="004E0F1E" w:rsidP="009E2458">
            <w:pPr>
              <w:pStyle w:val="headertabella0"/>
              <w:rPr>
                <w:color w:val="002060"/>
              </w:rPr>
            </w:pPr>
            <w:r w:rsidRPr="009C4566">
              <w:rPr>
                <w:color w:val="002060"/>
              </w:rPr>
              <w:t>Indirizzo Impianto</w:t>
            </w:r>
          </w:p>
        </w:tc>
      </w:tr>
      <w:tr w:rsidR="004E0F1E" w:rsidRPr="009C4566" w14:paraId="190CE55E" w14:textId="77777777" w:rsidTr="004E0F1E">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583DC" w14:textId="77777777" w:rsidR="004E0F1E" w:rsidRPr="009C4566" w:rsidRDefault="004E0F1E" w:rsidP="009E2458">
            <w:pPr>
              <w:pStyle w:val="rowtabella0"/>
              <w:rPr>
                <w:color w:val="002060"/>
              </w:rPr>
            </w:pPr>
            <w:r w:rsidRPr="009C4566">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06CBC" w14:textId="77777777" w:rsidR="004E0F1E" w:rsidRPr="009C4566" w:rsidRDefault="004E0F1E" w:rsidP="009E2458">
            <w:pPr>
              <w:pStyle w:val="rowtabella0"/>
              <w:rPr>
                <w:color w:val="002060"/>
              </w:rPr>
            </w:pPr>
            <w:r w:rsidRPr="009C4566">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82BA9" w14:textId="77777777" w:rsidR="004E0F1E" w:rsidRPr="009C4566" w:rsidRDefault="004E0F1E" w:rsidP="009E2458">
            <w:pPr>
              <w:pStyle w:val="rowtabella0"/>
              <w:jc w:val="center"/>
              <w:rPr>
                <w:color w:val="002060"/>
              </w:rPr>
            </w:pPr>
            <w:r w:rsidRPr="009C456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FB12E" w14:textId="77777777" w:rsidR="004E0F1E" w:rsidRPr="009C4566" w:rsidRDefault="004E0F1E" w:rsidP="009E2458">
            <w:pPr>
              <w:pStyle w:val="rowtabella0"/>
              <w:rPr>
                <w:color w:val="002060"/>
              </w:rPr>
            </w:pPr>
            <w:r w:rsidRPr="009C4566">
              <w:rPr>
                <w:color w:val="002060"/>
              </w:rPr>
              <w:t>16/10/2021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D3A28" w14:textId="77777777" w:rsidR="004E0F1E" w:rsidRPr="009C4566" w:rsidRDefault="004E0F1E" w:rsidP="009E2458">
            <w:pPr>
              <w:pStyle w:val="rowtabella0"/>
              <w:rPr>
                <w:color w:val="002060"/>
              </w:rPr>
            </w:pPr>
            <w:r w:rsidRPr="009C4566">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CE188" w14:textId="77777777" w:rsidR="004E0F1E" w:rsidRPr="009C4566" w:rsidRDefault="004E0F1E" w:rsidP="009E2458">
            <w:pPr>
              <w:pStyle w:val="rowtabella0"/>
              <w:rPr>
                <w:color w:val="002060"/>
              </w:rPr>
            </w:pPr>
            <w:r w:rsidRPr="009C4566">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4DF71" w14:textId="77777777" w:rsidR="004E0F1E" w:rsidRPr="009C4566" w:rsidRDefault="004E0F1E" w:rsidP="009E2458">
            <w:pPr>
              <w:pStyle w:val="rowtabella0"/>
              <w:rPr>
                <w:color w:val="002060"/>
              </w:rPr>
            </w:pPr>
            <w:r w:rsidRPr="009C4566">
              <w:rPr>
                <w:color w:val="002060"/>
              </w:rPr>
              <w:t>VIA E.MATTEI</w:t>
            </w:r>
          </w:p>
        </w:tc>
      </w:tr>
      <w:tr w:rsidR="004E0F1E" w:rsidRPr="009C4566" w14:paraId="2675165F" w14:textId="77777777" w:rsidTr="004E0F1E">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80F9B" w14:textId="77777777" w:rsidR="004E0F1E" w:rsidRPr="009C4566" w:rsidRDefault="004E0F1E" w:rsidP="009E2458">
            <w:pPr>
              <w:pStyle w:val="rowtabella0"/>
              <w:rPr>
                <w:color w:val="002060"/>
              </w:rPr>
            </w:pPr>
            <w:r w:rsidRPr="009C456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0B7995" w14:textId="77777777" w:rsidR="004E0F1E" w:rsidRPr="009C4566" w:rsidRDefault="004E0F1E" w:rsidP="009E2458">
            <w:pPr>
              <w:pStyle w:val="rowtabella0"/>
              <w:rPr>
                <w:color w:val="002060"/>
              </w:rPr>
            </w:pPr>
            <w:r w:rsidRPr="009C4566">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4445E2"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39D993" w14:textId="77777777" w:rsidR="004E0F1E" w:rsidRPr="009C4566" w:rsidRDefault="004E0F1E" w:rsidP="009E2458">
            <w:pPr>
              <w:pStyle w:val="rowtabella0"/>
              <w:rPr>
                <w:color w:val="002060"/>
              </w:rPr>
            </w:pPr>
            <w:r w:rsidRPr="009C4566">
              <w:rPr>
                <w:color w:val="002060"/>
              </w:rPr>
              <w:t>17/10/2021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CBA84" w14:textId="77777777" w:rsidR="004E0F1E" w:rsidRPr="009C4566" w:rsidRDefault="004E0F1E" w:rsidP="009E2458">
            <w:pPr>
              <w:pStyle w:val="rowtabella0"/>
              <w:rPr>
                <w:color w:val="002060"/>
              </w:rPr>
            </w:pPr>
            <w:r w:rsidRPr="009C456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C12D3" w14:textId="77777777" w:rsidR="004E0F1E" w:rsidRPr="009C4566" w:rsidRDefault="004E0F1E" w:rsidP="009E2458">
            <w:pPr>
              <w:pStyle w:val="rowtabella0"/>
              <w:rPr>
                <w:color w:val="002060"/>
              </w:rPr>
            </w:pPr>
            <w:r w:rsidRPr="009C456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AFD53" w14:textId="77777777" w:rsidR="004E0F1E" w:rsidRPr="009C4566" w:rsidRDefault="004E0F1E" w:rsidP="009E2458">
            <w:pPr>
              <w:pStyle w:val="rowtabella0"/>
              <w:rPr>
                <w:color w:val="002060"/>
              </w:rPr>
            </w:pPr>
            <w:r w:rsidRPr="009C4566">
              <w:rPr>
                <w:color w:val="002060"/>
              </w:rPr>
              <w:t>VIA FRATELLI CERVI</w:t>
            </w:r>
          </w:p>
        </w:tc>
      </w:tr>
      <w:tr w:rsidR="004E0F1E" w:rsidRPr="009C4566" w14:paraId="2EEFCE35" w14:textId="77777777" w:rsidTr="004E0F1E">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7FD59" w14:textId="77777777" w:rsidR="004E0F1E" w:rsidRPr="009C4566" w:rsidRDefault="004E0F1E" w:rsidP="009E2458">
            <w:pPr>
              <w:pStyle w:val="rowtabella0"/>
              <w:rPr>
                <w:color w:val="002060"/>
              </w:rPr>
            </w:pPr>
            <w:r w:rsidRPr="009C4566">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F2876" w14:textId="77777777" w:rsidR="004E0F1E" w:rsidRPr="009C4566" w:rsidRDefault="004E0F1E" w:rsidP="009E2458">
            <w:pPr>
              <w:pStyle w:val="rowtabella0"/>
              <w:rPr>
                <w:color w:val="002060"/>
              </w:rPr>
            </w:pPr>
            <w:r w:rsidRPr="009C4566">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FE45A" w14:textId="77777777" w:rsidR="004E0F1E" w:rsidRPr="009C4566" w:rsidRDefault="004E0F1E" w:rsidP="009E2458">
            <w:pPr>
              <w:pStyle w:val="rowtabella0"/>
              <w:jc w:val="center"/>
              <w:rPr>
                <w:color w:val="002060"/>
              </w:rPr>
            </w:pPr>
            <w:r w:rsidRPr="009C456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80DFE" w14:textId="77777777" w:rsidR="004E0F1E" w:rsidRPr="009C4566" w:rsidRDefault="004E0F1E" w:rsidP="009E2458">
            <w:pPr>
              <w:pStyle w:val="rowtabella0"/>
              <w:rPr>
                <w:color w:val="002060"/>
              </w:rPr>
            </w:pPr>
            <w:r w:rsidRPr="009C4566">
              <w:rPr>
                <w:color w:val="002060"/>
              </w:rPr>
              <w:t>17/10/2021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D83B9" w14:textId="77777777" w:rsidR="004E0F1E" w:rsidRPr="009C4566" w:rsidRDefault="004E0F1E" w:rsidP="009E2458">
            <w:pPr>
              <w:pStyle w:val="rowtabella0"/>
              <w:rPr>
                <w:color w:val="002060"/>
              </w:rPr>
            </w:pPr>
            <w:r w:rsidRPr="009C4566">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2F765" w14:textId="77777777" w:rsidR="004E0F1E" w:rsidRPr="009C4566" w:rsidRDefault="004E0F1E" w:rsidP="009E2458">
            <w:pPr>
              <w:pStyle w:val="rowtabella0"/>
              <w:rPr>
                <w:color w:val="002060"/>
              </w:rPr>
            </w:pPr>
            <w:r w:rsidRPr="009C4566">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9B774" w14:textId="77777777" w:rsidR="004E0F1E" w:rsidRPr="009C4566" w:rsidRDefault="004E0F1E" w:rsidP="009E2458">
            <w:pPr>
              <w:pStyle w:val="rowtabella0"/>
              <w:rPr>
                <w:color w:val="002060"/>
              </w:rPr>
            </w:pPr>
            <w:r w:rsidRPr="009C4566">
              <w:rPr>
                <w:color w:val="002060"/>
              </w:rPr>
              <w:t>VIALE GIUSTOZZI</w:t>
            </w:r>
          </w:p>
        </w:tc>
      </w:tr>
    </w:tbl>
    <w:p w14:paraId="40C6A4C4" w14:textId="77777777" w:rsidR="004E0F1E" w:rsidRPr="009C4566" w:rsidRDefault="004E0F1E" w:rsidP="004E0F1E">
      <w:pPr>
        <w:pStyle w:val="breakline"/>
        <w:divId w:val="527259509"/>
        <w:rPr>
          <w:rFonts w:eastAsiaTheme="minorEastAsia"/>
          <w:color w:val="002060"/>
        </w:rPr>
      </w:pPr>
    </w:p>
    <w:p w14:paraId="66B1C3B7" w14:textId="77777777" w:rsidR="00A80677" w:rsidRPr="007D736C" w:rsidRDefault="00A80677" w:rsidP="00A80677">
      <w:pPr>
        <w:pStyle w:val="breakline"/>
        <w:divId w:val="527259509"/>
        <w:rPr>
          <w:color w:val="002060"/>
        </w:rPr>
      </w:pPr>
    </w:p>
    <w:p w14:paraId="7A5E5E4F" w14:textId="77777777" w:rsidR="00A80677" w:rsidRPr="007D736C" w:rsidRDefault="00A80677" w:rsidP="00A80677">
      <w:pPr>
        <w:pStyle w:val="breakline"/>
        <w:divId w:val="527259509"/>
        <w:rPr>
          <w:color w:val="002060"/>
        </w:rPr>
      </w:pPr>
    </w:p>
    <w:p w14:paraId="1155018D"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ITALIA CALCIO A 5</w:t>
      </w:r>
    </w:p>
    <w:p w14:paraId="052933A7" w14:textId="77777777" w:rsidR="00A80677" w:rsidRPr="00F70A1B" w:rsidRDefault="00A80677" w:rsidP="00A80677">
      <w:pPr>
        <w:pStyle w:val="titoloprinc0"/>
        <w:divId w:val="527259509"/>
        <w:rPr>
          <w:color w:val="002060"/>
          <w:sz w:val="22"/>
          <w:szCs w:val="22"/>
        </w:rPr>
      </w:pPr>
    </w:p>
    <w:p w14:paraId="18AF2E57" w14:textId="77777777" w:rsidR="00A80677" w:rsidRPr="007D736C" w:rsidRDefault="00A80677" w:rsidP="00A80677">
      <w:pPr>
        <w:pStyle w:val="titoloprinc0"/>
        <w:divId w:val="527259509"/>
        <w:rPr>
          <w:color w:val="002060"/>
        </w:rPr>
      </w:pPr>
      <w:r w:rsidRPr="007D736C">
        <w:rPr>
          <w:color w:val="002060"/>
        </w:rPr>
        <w:t>PROGRAMMA GARE</w:t>
      </w:r>
    </w:p>
    <w:p w14:paraId="032F7337" w14:textId="77777777" w:rsidR="006A6146" w:rsidRDefault="006A6146" w:rsidP="006A6146">
      <w:pPr>
        <w:pStyle w:val="sottotitolocampionato10"/>
        <w:divId w:val="527259509"/>
        <w:rPr>
          <w:color w:val="002060"/>
        </w:rPr>
      </w:pPr>
    </w:p>
    <w:p w14:paraId="66408E09" w14:textId="4B512619" w:rsidR="006A6146" w:rsidRPr="004D1FA0" w:rsidRDefault="006A6146" w:rsidP="006A6146">
      <w:pPr>
        <w:pStyle w:val="sottotitolocampionato10"/>
        <w:divId w:val="527259509"/>
        <w:rPr>
          <w:color w:val="002060"/>
        </w:rPr>
      </w:pPr>
      <w:r w:rsidRPr="004D1FA0">
        <w:rPr>
          <w:color w:val="002060"/>
        </w:rPr>
        <w:t>GIRONE S4 - 1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7"/>
        <w:gridCol w:w="1564"/>
        <w:gridCol w:w="1549"/>
      </w:tblGrid>
      <w:tr w:rsidR="006A6146" w:rsidRPr="004D1FA0" w14:paraId="5B666222" w14:textId="77777777" w:rsidTr="006A6146">
        <w:trPr>
          <w:divId w:val="527259509"/>
        </w:trPr>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5EA60" w14:textId="77777777" w:rsidR="006A6146" w:rsidRPr="004D1FA0" w:rsidRDefault="006A6146" w:rsidP="009E2458">
            <w:pPr>
              <w:pStyle w:val="headertabella0"/>
              <w:rPr>
                <w:color w:val="002060"/>
              </w:rPr>
            </w:pPr>
            <w:r w:rsidRPr="004D1FA0">
              <w:rPr>
                <w:color w:val="002060"/>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D4F6C" w14:textId="77777777" w:rsidR="006A6146" w:rsidRPr="004D1FA0" w:rsidRDefault="006A6146" w:rsidP="009E2458">
            <w:pPr>
              <w:pStyle w:val="headertabella0"/>
              <w:rPr>
                <w:color w:val="002060"/>
              </w:rPr>
            </w:pPr>
            <w:r w:rsidRPr="004D1FA0">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CC74F" w14:textId="77777777" w:rsidR="006A6146" w:rsidRPr="004D1FA0" w:rsidRDefault="006A6146" w:rsidP="009E2458">
            <w:pPr>
              <w:pStyle w:val="headertabella0"/>
              <w:rPr>
                <w:color w:val="002060"/>
              </w:rPr>
            </w:pPr>
            <w:r w:rsidRPr="004D1FA0">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72340" w14:textId="77777777" w:rsidR="006A6146" w:rsidRPr="004D1FA0" w:rsidRDefault="006A6146" w:rsidP="009E2458">
            <w:pPr>
              <w:pStyle w:val="headertabella0"/>
              <w:rPr>
                <w:color w:val="002060"/>
              </w:rPr>
            </w:pPr>
            <w:r w:rsidRPr="004D1FA0">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02A57" w14:textId="77777777" w:rsidR="006A6146" w:rsidRPr="004D1FA0" w:rsidRDefault="006A6146" w:rsidP="009E2458">
            <w:pPr>
              <w:pStyle w:val="headertabella0"/>
              <w:rPr>
                <w:color w:val="002060"/>
              </w:rPr>
            </w:pPr>
            <w:r w:rsidRPr="004D1FA0">
              <w:rPr>
                <w:color w:val="002060"/>
              </w:rPr>
              <w:t>Impianto</w:t>
            </w:r>
          </w:p>
        </w:tc>
        <w:tc>
          <w:tcPr>
            <w:tcW w:w="15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0825" w14:textId="77777777" w:rsidR="006A6146" w:rsidRPr="004D1FA0" w:rsidRDefault="006A6146" w:rsidP="009E2458">
            <w:pPr>
              <w:pStyle w:val="headertabella0"/>
              <w:rPr>
                <w:color w:val="002060"/>
              </w:rPr>
            </w:pPr>
            <w:proofErr w:type="spellStart"/>
            <w:r w:rsidRPr="004D1FA0">
              <w:rPr>
                <w:color w:val="002060"/>
              </w:rPr>
              <w:t>Localita'</w:t>
            </w:r>
            <w:proofErr w:type="spellEnd"/>
            <w:r w:rsidRPr="004D1FA0">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66AA6"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58EF8B52" w14:textId="77777777" w:rsidTr="006A6146">
        <w:trPr>
          <w:divId w:val="527259509"/>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CF87B3" w14:textId="77777777" w:rsidR="006A6146" w:rsidRPr="004D1FA0" w:rsidRDefault="006A6146" w:rsidP="009E2458">
            <w:pPr>
              <w:pStyle w:val="rowtabella0"/>
              <w:rPr>
                <w:color w:val="002060"/>
              </w:rPr>
            </w:pPr>
            <w:r w:rsidRPr="004D1FA0">
              <w:rPr>
                <w:color w:val="002060"/>
              </w:rPr>
              <w:t>REAL ANCARIA</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58D3C" w14:textId="77777777" w:rsidR="006A6146" w:rsidRPr="004D1FA0" w:rsidRDefault="006A6146" w:rsidP="009E2458">
            <w:pPr>
              <w:pStyle w:val="rowtabella0"/>
              <w:rPr>
                <w:color w:val="002060"/>
              </w:rPr>
            </w:pPr>
            <w:r w:rsidRPr="004D1FA0">
              <w:rPr>
                <w:color w:val="002060"/>
              </w:rPr>
              <w:t>FUTSAL MONTURANO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7FAE9" w14:textId="77777777" w:rsidR="006A6146" w:rsidRPr="004D1FA0" w:rsidRDefault="006A6146" w:rsidP="009E2458">
            <w:pPr>
              <w:pStyle w:val="rowtabella0"/>
              <w:jc w:val="center"/>
              <w:rPr>
                <w:color w:val="002060"/>
              </w:rPr>
            </w:pPr>
            <w:r w:rsidRPr="004D1FA0">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18B66" w14:textId="77777777" w:rsidR="006A6146" w:rsidRPr="004D1FA0" w:rsidRDefault="006A6146" w:rsidP="009E2458">
            <w:pPr>
              <w:pStyle w:val="rowtabella0"/>
              <w:rPr>
                <w:color w:val="002060"/>
              </w:rPr>
            </w:pPr>
            <w:r w:rsidRPr="004D1FA0">
              <w:rPr>
                <w:color w:val="002060"/>
              </w:rPr>
              <w:t>18/10/2021 21:30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D77DC" w14:textId="77777777" w:rsidR="006A6146" w:rsidRPr="004D1FA0" w:rsidRDefault="006A6146" w:rsidP="009E2458">
            <w:pPr>
              <w:pStyle w:val="rowtabella0"/>
              <w:rPr>
                <w:color w:val="002060"/>
              </w:rPr>
            </w:pPr>
            <w:r w:rsidRPr="004D1FA0">
              <w:rPr>
                <w:color w:val="002060"/>
              </w:rPr>
              <w:t>5705 PALESTRA COMUNALE</w:t>
            </w:r>
          </w:p>
        </w:tc>
        <w:tc>
          <w:tcPr>
            <w:tcW w:w="15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C0869" w14:textId="77777777" w:rsidR="006A6146" w:rsidRPr="004D1FA0" w:rsidRDefault="006A6146" w:rsidP="009E2458">
            <w:pPr>
              <w:pStyle w:val="rowtabella0"/>
              <w:rPr>
                <w:color w:val="002060"/>
              </w:rPr>
            </w:pPr>
            <w:r w:rsidRPr="004D1FA0">
              <w:rPr>
                <w:color w:val="002060"/>
              </w:rPr>
              <w:t>ANCARANO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BAE02" w14:textId="77777777" w:rsidR="006A6146" w:rsidRPr="004D1FA0" w:rsidRDefault="006A6146" w:rsidP="009E2458">
            <w:pPr>
              <w:pStyle w:val="rowtabella0"/>
              <w:rPr>
                <w:color w:val="002060"/>
              </w:rPr>
            </w:pPr>
            <w:r w:rsidRPr="004D1FA0">
              <w:rPr>
                <w:color w:val="002060"/>
              </w:rPr>
              <w:t>VIA FONTE DI MONSIGNORE</w:t>
            </w:r>
          </w:p>
        </w:tc>
      </w:tr>
    </w:tbl>
    <w:p w14:paraId="78C0A7B8" w14:textId="77777777" w:rsidR="006A6146" w:rsidRPr="004D1FA0" w:rsidRDefault="006A6146" w:rsidP="006A6146">
      <w:pPr>
        <w:pStyle w:val="breakline"/>
        <w:divId w:val="527259509"/>
        <w:rPr>
          <w:rFonts w:eastAsiaTheme="minorEastAsia"/>
          <w:color w:val="002060"/>
        </w:rPr>
      </w:pPr>
    </w:p>
    <w:p w14:paraId="13917A94" w14:textId="77777777" w:rsidR="00A80677" w:rsidRPr="007D736C" w:rsidRDefault="00A80677" w:rsidP="00A80677">
      <w:pPr>
        <w:pStyle w:val="breakline"/>
        <w:divId w:val="527259509"/>
        <w:rPr>
          <w:color w:val="002060"/>
        </w:rPr>
      </w:pPr>
    </w:p>
    <w:p w14:paraId="4F18315E" w14:textId="77777777" w:rsidR="00A80677" w:rsidRPr="007D736C" w:rsidRDefault="00A80677" w:rsidP="00A80677">
      <w:pPr>
        <w:pStyle w:val="breakline"/>
        <w:divId w:val="527259509"/>
        <w:rPr>
          <w:color w:val="002060"/>
        </w:rPr>
      </w:pPr>
    </w:p>
    <w:p w14:paraId="6E2AC66D" w14:textId="77777777" w:rsidR="00A80677" w:rsidRPr="007D736C" w:rsidRDefault="00A80677" w:rsidP="00A80677">
      <w:pPr>
        <w:pStyle w:val="breakline"/>
        <w:divId w:val="527259509"/>
        <w:rPr>
          <w:color w:val="002060"/>
        </w:rPr>
      </w:pPr>
    </w:p>
    <w:p w14:paraId="7A0B3749" w14:textId="77777777" w:rsidR="00A80677" w:rsidRPr="007D736C" w:rsidRDefault="00A80677" w:rsidP="00A80677">
      <w:pPr>
        <w:pStyle w:val="breakline"/>
        <w:divId w:val="527259509"/>
        <w:rPr>
          <w:rFonts w:eastAsiaTheme="minorEastAsia"/>
          <w:color w:val="002060"/>
        </w:rPr>
      </w:pPr>
    </w:p>
    <w:p w14:paraId="1B54D6BF" w14:textId="77777777" w:rsidR="00A80677" w:rsidRPr="007D736C" w:rsidRDefault="00A80677" w:rsidP="00A80677">
      <w:pPr>
        <w:pStyle w:val="breakline"/>
        <w:divId w:val="527259509"/>
        <w:rPr>
          <w:rFonts w:eastAsiaTheme="minorEastAsia"/>
          <w:color w:val="002060"/>
        </w:rPr>
      </w:pPr>
    </w:p>
    <w:p w14:paraId="20BF0E2B"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ITALIA FEMM.LE CALCIO A5</w:t>
      </w:r>
    </w:p>
    <w:p w14:paraId="5C8F449C" w14:textId="77777777" w:rsidR="00A80677" w:rsidRPr="007D736C" w:rsidRDefault="00A80677" w:rsidP="00A80677">
      <w:pPr>
        <w:pStyle w:val="TITOLOPRINC"/>
        <w:divId w:val="527259509"/>
        <w:rPr>
          <w:color w:val="002060"/>
        </w:rPr>
      </w:pPr>
      <w:r w:rsidRPr="007D736C">
        <w:rPr>
          <w:color w:val="002060"/>
        </w:rPr>
        <w:t>QUALIFICATE ALLE SEMIFINALI</w:t>
      </w:r>
    </w:p>
    <w:p w14:paraId="7F480F53"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alle Semifinali le seguenti società:</w:t>
      </w:r>
    </w:p>
    <w:p w14:paraId="0A80F09F" w14:textId="77777777" w:rsidR="00A80677" w:rsidRPr="007D736C" w:rsidRDefault="00A80677" w:rsidP="00A80677">
      <w:pPr>
        <w:pStyle w:val="Corpodeltesto21"/>
        <w:jc w:val="left"/>
        <w:divId w:val="527259509"/>
        <w:rPr>
          <w:rFonts w:ascii="Arial" w:hAnsi="Arial" w:cs="Arial"/>
          <w:bCs/>
          <w:color w:val="002060"/>
          <w:sz w:val="22"/>
          <w:szCs w:val="22"/>
        </w:rPr>
      </w:pPr>
    </w:p>
    <w:p w14:paraId="0F9BB4D8" w14:textId="77777777" w:rsidR="00A80677" w:rsidRPr="007D736C" w:rsidRDefault="00A80677" w:rsidP="00A80677">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ACLI MANTOVANI CALCIO A 5</w:t>
      </w:r>
    </w:p>
    <w:p w14:paraId="637574F8" w14:textId="77777777" w:rsidR="00A80677" w:rsidRPr="007D736C" w:rsidRDefault="00A80677" w:rsidP="00A80677">
      <w:pPr>
        <w:pStyle w:val="Corpodeltesto21"/>
        <w:jc w:val="left"/>
        <w:divId w:val="527259509"/>
        <w:rPr>
          <w:rFonts w:ascii="Arial" w:hAnsi="Arial" w:cs="Arial"/>
          <w:bCs/>
          <w:color w:val="002060"/>
          <w:sz w:val="22"/>
          <w:szCs w:val="22"/>
        </w:rPr>
      </w:pPr>
    </w:p>
    <w:p w14:paraId="2C153845" w14:textId="77777777" w:rsidR="00A80677" w:rsidRPr="007D736C" w:rsidRDefault="00A80677" w:rsidP="00A80677">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vincente sorteggio tra FANO CALCIO FEMMINILE e PIANDIROSE</w:t>
      </w:r>
    </w:p>
    <w:p w14:paraId="451C714E" w14:textId="77777777" w:rsidR="00A80677" w:rsidRPr="007D736C" w:rsidRDefault="00A80677" w:rsidP="00A80677">
      <w:pPr>
        <w:pStyle w:val="Corpodeltesto21"/>
        <w:jc w:val="left"/>
        <w:divId w:val="527259509"/>
        <w:rPr>
          <w:rFonts w:ascii="Arial" w:hAnsi="Arial" w:cs="Arial"/>
          <w:bCs/>
          <w:color w:val="002060"/>
          <w:sz w:val="22"/>
          <w:szCs w:val="22"/>
        </w:rPr>
      </w:pPr>
    </w:p>
    <w:p w14:paraId="6F3386B0"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FUTSAL PRANDONE</w:t>
      </w:r>
      <w:r w:rsidRPr="007D736C">
        <w:rPr>
          <w:rFonts w:ascii="Arial" w:hAnsi="Arial" w:cs="Arial"/>
          <w:bCs/>
          <w:color w:val="002060"/>
          <w:sz w:val="22"/>
          <w:szCs w:val="22"/>
        </w:rPr>
        <w:t xml:space="preserve">   </w:t>
      </w:r>
    </w:p>
    <w:p w14:paraId="26C30779" w14:textId="77777777" w:rsidR="00A80677" w:rsidRPr="007D736C" w:rsidRDefault="00A80677" w:rsidP="00A80677">
      <w:pPr>
        <w:pStyle w:val="Corpodeltesto21"/>
        <w:jc w:val="left"/>
        <w:divId w:val="527259509"/>
        <w:rPr>
          <w:rFonts w:ascii="Arial" w:hAnsi="Arial" w:cs="Arial"/>
          <w:bCs/>
          <w:color w:val="002060"/>
          <w:sz w:val="22"/>
          <w:szCs w:val="22"/>
        </w:rPr>
      </w:pPr>
    </w:p>
    <w:p w14:paraId="23027869"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SANTA MARIA APPARENTE</w:t>
      </w:r>
    </w:p>
    <w:p w14:paraId="30D22A9D" w14:textId="77777777" w:rsidR="00A80677" w:rsidRPr="007D736C" w:rsidRDefault="00A80677" w:rsidP="00A80677">
      <w:pPr>
        <w:pStyle w:val="Corpodeltesto21"/>
        <w:divId w:val="527259509"/>
        <w:rPr>
          <w:rFonts w:ascii="Arial" w:hAnsi="Arial" w:cs="Arial"/>
          <w:color w:val="002060"/>
          <w:sz w:val="22"/>
        </w:rPr>
      </w:pPr>
    </w:p>
    <w:p w14:paraId="09B9940B" w14:textId="76C3AB08" w:rsidR="00A80677" w:rsidRPr="007D736C" w:rsidRDefault="00A80677" w:rsidP="00A80677">
      <w:pPr>
        <w:pStyle w:val="LndNormale1"/>
        <w:divId w:val="527259509"/>
        <w:rPr>
          <w:color w:val="002060"/>
        </w:rPr>
      </w:pPr>
      <w:r w:rsidRPr="00524492">
        <w:rPr>
          <w:rFonts w:cs="Arial"/>
          <w:color w:val="002060"/>
        </w:rPr>
        <w:t xml:space="preserve">Il </w:t>
      </w:r>
      <w:r w:rsidRPr="00524492">
        <w:rPr>
          <w:rFonts w:cs="Arial"/>
          <w:b/>
          <w:bCs/>
          <w:color w:val="002060"/>
        </w:rPr>
        <w:t>sorteggio</w:t>
      </w:r>
      <w:r w:rsidRPr="00524492">
        <w:rPr>
          <w:rFonts w:cs="Arial"/>
          <w:color w:val="002060"/>
        </w:rPr>
        <w:t xml:space="preserve"> per stabilire la prima classificata del girone “B” tra </w:t>
      </w:r>
      <w:r w:rsidRPr="00524492">
        <w:rPr>
          <w:rFonts w:cs="Arial"/>
          <w:b/>
          <w:bCs/>
          <w:color w:val="002060"/>
        </w:rPr>
        <w:t xml:space="preserve">FANO CALCIO FEMMINILE </w:t>
      </w:r>
      <w:r w:rsidRPr="00524492">
        <w:rPr>
          <w:rFonts w:cs="Arial"/>
          <w:color w:val="002060"/>
        </w:rPr>
        <w:t xml:space="preserve">e </w:t>
      </w:r>
      <w:r w:rsidRPr="00524492">
        <w:rPr>
          <w:rFonts w:cs="Arial"/>
          <w:b/>
          <w:bCs/>
          <w:color w:val="002060"/>
        </w:rPr>
        <w:t>PIANDIROSE</w:t>
      </w:r>
      <w:r w:rsidRPr="00524492">
        <w:rPr>
          <w:rFonts w:cs="Arial"/>
          <w:color w:val="002060"/>
        </w:rPr>
        <w:t xml:space="preserve"> sarà effettuato </w:t>
      </w:r>
      <w:r w:rsidRPr="00524492">
        <w:rPr>
          <w:color w:val="002060"/>
        </w:rPr>
        <w:t xml:space="preserve">presso la </w:t>
      </w:r>
      <w:r w:rsidRPr="00524492">
        <w:rPr>
          <w:b/>
          <w:bCs/>
          <w:color w:val="002060"/>
        </w:rPr>
        <w:t>sede del Comitato Regionale Marche</w:t>
      </w:r>
      <w:r w:rsidRPr="00524492">
        <w:rPr>
          <w:color w:val="002060"/>
        </w:rPr>
        <w:t xml:space="preserve"> il giorno </w:t>
      </w:r>
      <w:r w:rsidRPr="00524492">
        <w:rPr>
          <w:b/>
          <w:bCs/>
          <w:color w:val="002060"/>
        </w:rPr>
        <w:t xml:space="preserve">Venerdì </w:t>
      </w:r>
      <w:r w:rsidR="00524492" w:rsidRPr="00524492">
        <w:rPr>
          <w:b/>
          <w:bCs/>
          <w:color w:val="002060"/>
        </w:rPr>
        <w:t>22</w:t>
      </w:r>
      <w:r w:rsidRPr="00524492">
        <w:rPr>
          <w:b/>
          <w:bCs/>
          <w:color w:val="002060"/>
        </w:rPr>
        <w:t xml:space="preserve"> Ottobre 2021</w:t>
      </w:r>
      <w:r w:rsidRPr="00524492">
        <w:rPr>
          <w:color w:val="002060"/>
        </w:rPr>
        <w:t xml:space="preserve"> alle </w:t>
      </w:r>
      <w:r w:rsidRPr="00524492">
        <w:rPr>
          <w:b/>
          <w:bCs/>
          <w:color w:val="002060"/>
        </w:rPr>
        <w:t>ore 1</w:t>
      </w:r>
      <w:r w:rsidR="00524492" w:rsidRPr="00524492">
        <w:rPr>
          <w:b/>
          <w:bCs/>
          <w:color w:val="002060"/>
        </w:rPr>
        <w:t>8</w:t>
      </w:r>
      <w:r w:rsidRPr="00524492">
        <w:rPr>
          <w:b/>
          <w:bCs/>
          <w:color w:val="002060"/>
        </w:rPr>
        <w:t>:00</w:t>
      </w:r>
      <w:r w:rsidRPr="00524492">
        <w:rPr>
          <w:color w:val="002060"/>
        </w:rPr>
        <w:t>.</w:t>
      </w:r>
    </w:p>
    <w:p w14:paraId="2F7116A8" w14:textId="77777777" w:rsidR="00A80677" w:rsidRPr="007D736C" w:rsidRDefault="00A80677" w:rsidP="00A80677">
      <w:pPr>
        <w:pStyle w:val="Corpodeltesto21"/>
        <w:divId w:val="527259509"/>
        <w:rPr>
          <w:rFonts w:ascii="Arial" w:hAnsi="Arial" w:cs="Arial"/>
          <w:color w:val="002060"/>
          <w:sz w:val="22"/>
        </w:rPr>
      </w:pPr>
    </w:p>
    <w:p w14:paraId="207EE866" w14:textId="77777777" w:rsidR="00A80677" w:rsidRPr="007D736C" w:rsidRDefault="00A80677" w:rsidP="00A80677">
      <w:pPr>
        <w:pStyle w:val="LndNormale1"/>
        <w:divId w:val="527259509"/>
        <w:rPr>
          <w:b/>
          <w:color w:val="002060"/>
        </w:rPr>
      </w:pPr>
      <w:r w:rsidRPr="007D736C">
        <w:rPr>
          <w:b/>
          <w:color w:val="002060"/>
        </w:rPr>
        <w:t>Semifinali</w:t>
      </w:r>
    </w:p>
    <w:p w14:paraId="3FA661D4" w14:textId="77777777" w:rsidR="00A80677" w:rsidRPr="007D736C" w:rsidRDefault="00A80677" w:rsidP="00A80677">
      <w:pPr>
        <w:pStyle w:val="Corpodeltesto21"/>
        <w:divId w:val="527259509"/>
        <w:rPr>
          <w:rFonts w:ascii="Arial" w:hAnsi="Arial" w:cs="Arial"/>
          <w:b/>
          <w:iCs/>
          <w:color w:val="002060"/>
          <w:sz w:val="22"/>
        </w:rPr>
      </w:pPr>
      <w:r w:rsidRPr="007D736C">
        <w:rPr>
          <w:rFonts w:ascii="Arial" w:hAnsi="Arial" w:cs="Arial"/>
          <w:b/>
          <w:iCs/>
          <w:color w:val="002060"/>
          <w:sz w:val="22"/>
        </w:rPr>
        <w:t>Gara di Andata 09 novembre 2021 – Gara di Ritorno 23 novembre 2021</w:t>
      </w:r>
    </w:p>
    <w:p w14:paraId="6D03D482"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46FC7EE7"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5F9D5189"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314DEB02"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ACLI MANTOVANI CALCIO A 5 – vincente sorteggio</w:t>
      </w:r>
    </w:p>
    <w:p w14:paraId="153D7755" w14:textId="77777777" w:rsidR="00A80677" w:rsidRPr="007D736C" w:rsidRDefault="00A80677" w:rsidP="00A80677">
      <w:pPr>
        <w:pStyle w:val="Corpodeltesto21"/>
        <w:divId w:val="527259509"/>
        <w:rPr>
          <w:rFonts w:ascii="Arial" w:hAnsi="Arial" w:cs="Arial"/>
          <w:color w:val="002060"/>
          <w:sz w:val="22"/>
        </w:rPr>
      </w:pPr>
    </w:p>
    <w:p w14:paraId="7217B5EB"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12AAE180"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FUTSAL PRANDONE – SANTA MARIA APPARENTE</w:t>
      </w:r>
    </w:p>
    <w:p w14:paraId="409998FB" w14:textId="77777777" w:rsidR="00A80677" w:rsidRPr="007D736C" w:rsidRDefault="00A80677" w:rsidP="00A80677">
      <w:pPr>
        <w:pStyle w:val="Corpodeltesto21"/>
        <w:divId w:val="527259509"/>
        <w:rPr>
          <w:rFonts w:ascii="Arial" w:hAnsi="Arial" w:cs="Arial"/>
          <w:color w:val="002060"/>
          <w:sz w:val="22"/>
        </w:rPr>
      </w:pPr>
    </w:p>
    <w:p w14:paraId="5F8EB8D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155D9EA"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5959643" w14:textId="77777777" w:rsidR="00A80677" w:rsidRPr="007D736C" w:rsidRDefault="00A80677" w:rsidP="00A80677">
      <w:pPr>
        <w:pStyle w:val="Corpodeltesto21"/>
        <w:divId w:val="527259509"/>
        <w:rPr>
          <w:rFonts w:ascii="Arial" w:hAnsi="Arial" w:cs="Arial"/>
          <w:color w:val="002060"/>
          <w:sz w:val="22"/>
        </w:rPr>
      </w:pPr>
    </w:p>
    <w:p w14:paraId="66B26147" w14:textId="77777777" w:rsidR="00A80677" w:rsidRPr="007D736C" w:rsidRDefault="00A80677" w:rsidP="00A80677">
      <w:pPr>
        <w:pStyle w:val="titoloprinc0"/>
        <w:divId w:val="527259509"/>
        <w:rPr>
          <w:color w:val="002060"/>
        </w:rPr>
      </w:pPr>
      <w:r w:rsidRPr="007D736C">
        <w:rPr>
          <w:color w:val="002060"/>
        </w:rPr>
        <w:t>RISULTATI</w:t>
      </w:r>
    </w:p>
    <w:p w14:paraId="644ADD66" w14:textId="77777777" w:rsidR="00A80677" w:rsidRPr="007D736C" w:rsidRDefault="00A80677" w:rsidP="00A80677">
      <w:pPr>
        <w:pStyle w:val="breakline"/>
        <w:divId w:val="527259509"/>
        <w:rPr>
          <w:color w:val="002060"/>
        </w:rPr>
      </w:pPr>
    </w:p>
    <w:p w14:paraId="271C6E85"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08C89D57"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1348CEDA"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73244D79"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4D0EF992"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4362B" w14:textId="77777777" w:rsidR="00A80677" w:rsidRPr="007D736C" w:rsidRDefault="00A80677" w:rsidP="009E2458">
                  <w:pPr>
                    <w:pStyle w:val="headertabella0"/>
                    <w:rPr>
                      <w:color w:val="002060"/>
                    </w:rPr>
                  </w:pPr>
                  <w:r w:rsidRPr="007D736C">
                    <w:rPr>
                      <w:color w:val="002060"/>
                    </w:rPr>
                    <w:t>GIRONE B - 3 Giornata - A</w:t>
                  </w:r>
                </w:p>
              </w:tc>
            </w:tr>
            <w:tr w:rsidR="00A80677" w:rsidRPr="007D736C" w14:paraId="26F77EBE"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8929E2" w14:textId="77777777" w:rsidR="00A80677" w:rsidRPr="007D736C" w:rsidRDefault="00A80677" w:rsidP="009E2458">
                  <w:pPr>
                    <w:pStyle w:val="rowtabella0"/>
                    <w:rPr>
                      <w:color w:val="002060"/>
                    </w:rPr>
                  </w:pPr>
                  <w:r w:rsidRPr="007D736C">
                    <w:rPr>
                      <w:color w:val="002060"/>
                    </w:rPr>
                    <w:t>FANO CALCIO FEMMINILE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18A6C1" w14:textId="77777777" w:rsidR="00A80677" w:rsidRPr="007D736C" w:rsidRDefault="00A80677" w:rsidP="009E2458">
                  <w:pPr>
                    <w:pStyle w:val="rowtabella0"/>
                    <w:rPr>
                      <w:color w:val="002060"/>
                    </w:rPr>
                  </w:pPr>
                  <w:r w:rsidRPr="007D736C">
                    <w:rPr>
                      <w:color w:val="002060"/>
                    </w:rPr>
                    <w:t>- GLS DORICA AN.UR</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C22A49" w14:textId="77777777" w:rsidR="00A80677" w:rsidRPr="007D736C" w:rsidRDefault="00A80677" w:rsidP="009E2458">
                  <w:pPr>
                    <w:pStyle w:val="rowtabella0"/>
                    <w:jc w:val="center"/>
                    <w:rPr>
                      <w:color w:val="002060"/>
                    </w:rPr>
                  </w:pPr>
                  <w:r w:rsidRPr="007D736C">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CE2DA" w14:textId="77777777" w:rsidR="00A80677" w:rsidRPr="007D736C" w:rsidRDefault="00A80677" w:rsidP="009E2458">
                  <w:pPr>
                    <w:pStyle w:val="rowtabella0"/>
                    <w:jc w:val="center"/>
                    <w:rPr>
                      <w:color w:val="002060"/>
                    </w:rPr>
                  </w:pPr>
                  <w:r w:rsidRPr="007D736C">
                    <w:rPr>
                      <w:color w:val="002060"/>
                    </w:rPr>
                    <w:t> </w:t>
                  </w:r>
                </w:p>
              </w:tc>
            </w:tr>
          </w:tbl>
          <w:p w14:paraId="7FC605AD"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032578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4C910" w14:textId="77777777" w:rsidR="00A80677" w:rsidRPr="007D736C" w:rsidRDefault="00A80677" w:rsidP="009E2458">
                  <w:pPr>
                    <w:pStyle w:val="headertabella0"/>
                    <w:rPr>
                      <w:color w:val="002060"/>
                    </w:rPr>
                  </w:pPr>
                  <w:r w:rsidRPr="007D736C">
                    <w:rPr>
                      <w:color w:val="002060"/>
                    </w:rPr>
                    <w:t>GIRONE C - 3 Giornata - A</w:t>
                  </w:r>
                </w:p>
              </w:tc>
            </w:tr>
            <w:tr w:rsidR="00A80677" w:rsidRPr="007D736C" w14:paraId="06EC466A"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54EBD4" w14:textId="77777777" w:rsidR="00A80677" w:rsidRPr="007D736C" w:rsidRDefault="00A80677" w:rsidP="009E2458">
                  <w:pPr>
                    <w:pStyle w:val="rowtabella0"/>
                    <w:rPr>
                      <w:color w:val="002060"/>
                    </w:rPr>
                  </w:pPr>
                  <w:r w:rsidRPr="007D736C">
                    <w:rPr>
                      <w:color w:val="002060"/>
                    </w:rPr>
                    <w:t>(1) LA FENICE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E7DB51" w14:textId="77777777" w:rsidR="00A80677" w:rsidRPr="007D736C" w:rsidRDefault="00A80677" w:rsidP="009E2458">
                  <w:pPr>
                    <w:pStyle w:val="rowtabella0"/>
                    <w:rPr>
                      <w:color w:val="002060"/>
                    </w:rPr>
                  </w:pPr>
                  <w:r w:rsidRPr="007D736C">
                    <w:rPr>
                      <w:color w:val="002060"/>
                    </w:rPr>
                    <w:t>- FUTSAL PRANDONE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5763D" w14:textId="77777777" w:rsidR="00A80677" w:rsidRPr="007D736C" w:rsidRDefault="00A80677" w:rsidP="009E2458">
                  <w:pPr>
                    <w:pStyle w:val="rowtabella0"/>
                    <w:jc w:val="center"/>
                    <w:rPr>
                      <w:color w:val="002060"/>
                    </w:rPr>
                  </w:pPr>
                  <w:r w:rsidRPr="007D736C">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5C466" w14:textId="77777777" w:rsidR="00A80677" w:rsidRPr="007D736C" w:rsidRDefault="00A80677" w:rsidP="009E2458">
                  <w:pPr>
                    <w:pStyle w:val="rowtabella0"/>
                    <w:jc w:val="center"/>
                    <w:rPr>
                      <w:color w:val="002060"/>
                    </w:rPr>
                  </w:pPr>
                  <w:r w:rsidRPr="007D736C">
                    <w:rPr>
                      <w:color w:val="002060"/>
                    </w:rPr>
                    <w:t> </w:t>
                  </w:r>
                </w:p>
              </w:tc>
            </w:tr>
            <w:tr w:rsidR="00A80677" w:rsidRPr="007D736C" w14:paraId="4AE3D7BA"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3155FD51" w14:textId="77777777" w:rsidR="00A80677" w:rsidRPr="007D736C" w:rsidRDefault="00A80677" w:rsidP="009E2458">
                  <w:pPr>
                    <w:pStyle w:val="rowtabella0"/>
                    <w:rPr>
                      <w:color w:val="002060"/>
                    </w:rPr>
                  </w:pPr>
                  <w:r w:rsidRPr="007D736C">
                    <w:rPr>
                      <w:color w:val="002060"/>
                    </w:rPr>
                    <w:t>(1) - disputata il 08/10/2021</w:t>
                  </w:r>
                </w:p>
              </w:tc>
            </w:tr>
          </w:tbl>
          <w:p w14:paraId="21D7E977" w14:textId="77777777" w:rsidR="00A80677" w:rsidRPr="007D736C" w:rsidRDefault="00A80677" w:rsidP="009E2458">
            <w:pPr>
              <w:rPr>
                <w:color w:val="002060"/>
              </w:rPr>
            </w:pPr>
          </w:p>
        </w:tc>
      </w:tr>
    </w:tbl>
    <w:p w14:paraId="52BD1397" w14:textId="77777777" w:rsidR="00A80677" w:rsidRPr="007D736C" w:rsidRDefault="00A80677" w:rsidP="00A80677">
      <w:pPr>
        <w:pStyle w:val="breakline"/>
        <w:divId w:val="527259509"/>
        <w:rPr>
          <w:rFonts w:eastAsiaTheme="minorEastAsia"/>
          <w:color w:val="002060"/>
        </w:rPr>
      </w:pPr>
    </w:p>
    <w:p w14:paraId="3AA572C7" w14:textId="77777777" w:rsidR="00A80677" w:rsidRPr="007D736C" w:rsidRDefault="00A80677" w:rsidP="00A80677">
      <w:pPr>
        <w:pStyle w:val="breakline"/>
        <w:divId w:val="527259509"/>
        <w:rPr>
          <w:color w:val="002060"/>
        </w:rPr>
      </w:pPr>
    </w:p>
    <w:p w14:paraId="78311DD9" w14:textId="77777777" w:rsidR="00A80677" w:rsidRPr="007D736C" w:rsidRDefault="00A80677" w:rsidP="00A80677">
      <w:pPr>
        <w:pStyle w:val="titoloprinc0"/>
        <w:divId w:val="527259509"/>
        <w:rPr>
          <w:color w:val="002060"/>
        </w:rPr>
      </w:pPr>
      <w:r w:rsidRPr="007D736C">
        <w:rPr>
          <w:color w:val="002060"/>
        </w:rPr>
        <w:t>GIUDICE SPORTIVO</w:t>
      </w:r>
    </w:p>
    <w:p w14:paraId="0F52FAB5"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7D68A261" w14:textId="77777777" w:rsidR="00A80677" w:rsidRPr="007D736C" w:rsidRDefault="00A80677" w:rsidP="00A80677">
      <w:pPr>
        <w:pStyle w:val="titolo10"/>
        <w:divId w:val="527259509"/>
        <w:rPr>
          <w:color w:val="002060"/>
        </w:rPr>
      </w:pPr>
      <w:r w:rsidRPr="007D736C">
        <w:rPr>
          <w:color w:val="002060"/>
        </w:rPr>
        <w:t xml:space="preserve">GARE DEL 8/10/2021 </w:t>
      </w:r>
    </w:p>
    <w:p w14:paraId="322A5F05"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1E8C1F5B"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009BA60D" w14:textId="77777777" w:rsidR="00A80677" w:rsidRPr="007D736C" w:rsidRDefault="00A80677" w:rsidP="00A80677">
      <w:pPr>
        <w:pStyle w:val="titolo30"/>
        <w:divId w:val="527259509"/>
        <w:rPr>
          <w:color w:val="002060"/>
        </w:rPr>
      </w:pPr>
      <w:r w:rsidRPr="007D736C">
        <w:rPr>
          <w:color w:val="002060"/>
        </w:rPr>
        <w:t xml:space="preserve">CALCIATORI NON ESPULSI </w:t>
      </w:r>
    </w:p>
    <w:p w14:paraId="6E3DF8D7"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49069A1" w14:textId="77777777" w:rsidTr="00A80677">
        <w:trPr>
          <w:divId w:val="527259509"/>
        </w:trPr>
        <w:tc>
          <w:tcPr>
            <w:tcW w:w="2200" w:type="dxa"/>
            <w:tcMar>
              <w:top w:w="20" w:type="dxa"/>
              <w:left w:w="20" w:type="dxa"/>
              <w:bottom w:w="20" w:type="dxa"/>
              <w:right w:w="20" w:type="dxa"/>
            </w:tcMar>
            <w:vAlign w:val="center"/>
            <w:hideMark/>
          </w:tcPr>
          <w:p w14:paraId="5A80522E" w14:textId="77777777" w:rsidR="00A80677" w:rsidRPr="007D736C" w:rsidRDefault="00A80677" w:rsidP="009E2458">
            <w:pPr>
              <w:pStyle w:val="movimento"/>
              <w:rPr>
                <w:color w:val="002060"/>
              </w:rPr>
            </w:pPr>
            <w:r w:rsidRPr="007D736C">
              <w:rPr>
                <w:color w:val="002060"/>
              </w:rPr>
              <w:t>PERONI TAMARA</w:t>
            </w:r>
          </w:p>
        </w:tc>
        <w:tc>
          <w:tcPr>
            <w:tcW w:w="2200" w:type="dxa"/>
            <w:tcMar>
              <w:top w:w="20" w:type="dxa"/>
              <w:left w:w="20" w:type="dxa"/>
              <w:bottom w:w="20" w:type="dxa"/>
              <w:right w:w="20" w:type="dxa"/>
            </w:tcMar>
            <w:vAlign w:val="center"/>
            <w:hideMark/>
          </w:tcPr>
          <w:p w14:paraId="07DDA0AE" w14:textId="77777777" w:rsidR="00A80677" w:rsidRPr="007D736C" w:rsidRDefault="00A80677" w:rsidP="009E2458">
            <w:pPr>
              <w:pStyle w:val="movimento2"/>
              <w:rPr>
                <w:color w:val="002060"/>
              </w:rPr>
            </w:pPr>
            <w:r w:rsidRPr="007D736C">
              <w:rPr>
                <w:color w:val="002060"/>
              </w:rPr>
              <w:t xml:space="preserve">(FUTSAL PRANDONE) </w:t>
            </w:r>
          </w:p>
        </w:tc>
        <w:tc>
          <w:tcPr>
            <w:tcW w:w="800" w:type="dxa"/>
            <w:tcMar>
              <w:top w:w="20" w:type="dxa"/>
              <w:left w:w="20" w:type="dxa"/>
              <w:bottom w:w="20" w:type="dxa"/>
              <w:right w:w="20" w:type="dxa"/>
            </w:tcMar>
            <w:vAlign w:val="center"/>
            <w:hideMark/>
          </w:tcPr>
          <w:p w14:paraId="5C69F14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7590D5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5E62EFA5" w14:textId="77777777" w:rsidR="00A80677" w:rsidRPr="007D736C" w:rsidRDefault="00A80677" w:rsidP="009E2458">
            <w:pPr>
              <w:pStyle w:val="movimento2"/>
              <w:rPr>
                <w:color w:val="002060"/>
              </w:rPr>
            </w:pPr>
            <w:r w:rsidRPr="007D736C">
              <w:rPr>
                <w:color w:val="002060"/>
              </w:rPr>
              <w:t> </w:t>
            </w:r>
          </w:p>
        </w:tc>
      </w:tr>
    </w:tbl>
    <w:p w14:paraId="0331136B" w14:textId="77777777" w:rsidR="00A80677" w:rsidRPr="007D736C" w:rsidRDefault="00A80677" w:rsidP="00A80677">
      <w:pPr>
        <w:pStyle w:val="breakline"/>
        <w:divId w:val="527259509"/>
        <w:rPr>
          <w:color w:val="002060"/>
        </w:rPr>
      </w:pPr>
    </w:p>
    <w:p w14:paraId="0CC29FC1"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1776537" w14:textId="77777777" w:rsidR="00A80677"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7C72BEFE" w14:textId="77777777" w:rsidR="00A80677" w:rsidRDefault="00A80677" w:rsidP="00A80677">
      <w:pPr>
        <w:divId w:val="527259509"/>
        <w:rPr>
          <w:rFonts w:ascii="Arial" w:hAnsi="Arial" w:cs="Arial"/>
          <w:color w:val="002060"/>
          <w:sz w:val="22"/>
          <w:szCs w:val="22"/>
        </w:rPr>
      </w:pPr>
    </w:p>
    <w:p w14:paraId="591606ED" w14:textId="77777777" w:rsidR="00A80677" w:rsidRPr="007D736C" w:rsidRDefault="00A80677" w:rsidP="00A80677">
      <w:pPr>
        <w:pStyle w:val="titoloprinc0"/>
        <w:divId w:val="527259509"/>
        <w:rPr>
          <w:color w:val="002060"/>
        </w:rPr>
      </w:pPr>
      <w:r w:rsidRPr="007D736C">
        <w:rPr>
          <w:color w:val="002060"/>
        </w:rPr>
        <w:t>PROGRAMMA GARE</w:t>
      </w:r>
    </w:p>
    <w:p w14:paraId="3D14A2DE" w14:textId="66DB4DB8" w:rsidR="00A80677" w:rsidRDefault="00A80677" w:rsidP="00A80677">
      <w:pPr>
        <w:pStyle w:val="breakline"/>
        <w:divId w:val="527259509"/>
        <w:rPr>
          <w:color w:val="002060"/>
        </w:rPr>
      </w:pPr>
    </w:p>
    <w:p w14:paraId="191437A6" w14:textId="77777777" w:rsidR="006A6146" w:rsidRPr="004D1FA0" w:rsidRDefault="006A6146" w:rsidP="006A6146">
      <w:pPr>
        <w:pStyle w:val="sottotitolocampionato10"/>
        <w:divId w:val="527259509"/>
        <w:rPr>
          <w:color w:val="002060"/>
        </w:rPr>
      </w:pPr>
      <w:r w:rsidRPr="004D1FA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4"/>
        <w:gridCol w:w="385"/>
        <w:gridCol w:w="898"/>
        <w:gridCol w:w="1198"/>
        <w:gridCol w:w="1566"/>
        <w:gridCol w:w="1545"/>
      </w:tblGrid>
      <w:tr w:rsidR="006A6146" w:rsidRPr="004D1FA0" w14:paraId="4D2CEDAA"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7A556" w14:textId="77777777" w:rsidR="006A6146" w:rsidRPr="004D1FA0" w:rsidRDefault="006A6146" w:rsidP="009E2458">
            <w:pPr>
              <w:pStyle w:val="headertabella0"/>
              <w:rPr>
                <w:color w:val="002060"/>
              </w:rPr>
            </w:pPr>
            <w:r w:rsidRPr="004D1FA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E9967" w14:textId="77777777" w:rsidR="006A6146" w:rsidRPr="004D1FA0" w:rsidRDefault="006A6146" w:rsidP="009E2458">
            <w:pPr>
              <w:pStyle w:val="headertabella0"/>
              <w:rPr>
                <w:color w:val="002060"/>
              </w:rPr>
            </w:pPr>
            <w:r w:rsidRPr="004D1F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FD0FE" w14:textId="77777777" w:rsidR="006A6146" w:rsidRPr="004D1FA0" w:rsidRDefault="006A6146" w:rsidP="009E2458">
            <w:pPr>
              <w:pStyle w:val="headertabella0"/>
              <w:rPr>
                <w:color w:val="002060"/>
              </w:rPr>
            </w:pPr>
            <w:r w:rsidRPr="004D1F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1928A" w14:textId="77777777" w:rsidR="006A6146" w:rsidRPr="004D1FA0" w:rsidRDefault="006A6146" w:rsidP="009E2458">
            <w:pPr>
              <w:pStyle w:val="headertabella0"/>
              <w:rPr>
                <w:color w:val="002060"/>
              </w:rPr>
            </w:pPr>
            <w:r w:rsidRPr="004D1F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F920C" w14:textId="77777777" w:rsidR="006A6146" w:rsidRPr="004D1FA0" w:rsidRDefault="006A6146" w:rsidP="009E2458">
            <w:pPr>
              <w:pStyle w:val="headertabella0"/>
              <w:rPr>
                <w:color w:val="002060"/>
              </w:rPr>
            </w:pPr>
            <w:r w:rsidRPr="004D1F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2AEFF" w14:textId="77777777" w:rsidR="006A6146" w:rsidRPr="004D1FA0" w:rsidRDefault="006A6146" w:rsidP="009E2458">
            <w:pPr>
              <w:pStyle w:val="headertabella0"/>
              <w:rPr>
                <w:color w:val="002060"/>
              </w:rPr>
            </w:pPr>
            <w:proofErr w:type="spellStart"/>
            <w:r w:rsidRPr="004D1FA0">
              <w:rPr>
                <w:color w:val="002060"/>
              </w:rPr>
              <w:t>Localita'</w:t>
            </w:r>
            <w:proofErr w:type="spellEnd"/>
            <w:r w:rsidRPr="004D1F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06846"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4390741F"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6815A" w14:textId="77777777" w:rsidR="006A6146" w:rsidRPr="004D1FA0" w:rsidRDefault="006A6146" w:rsidP="009E2458">
            <w:pPr>
              <w:pStyle w:val="rowtabella0"/>
              <w:rPr>
                <w:color w:val="002060"/>
              </w:rPr>
            </w:pPr>
            <w:r w:rsidRPr="004D1FA0">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D376E" w14:textId="77777777" w:rsidR="006A6146" w:rsidRPr="004D1FA0" w:rsidRDefault="006A6146" w:rsidP="009E2458">
            <w:pPr>
              <w:pStyle w:val="rowtabella0"/>
              <w:rPr>
                <w:color w:val="002060"/>
              </w:rPr>
            </w:pPr>
            <w:r w:rsidRPr="004D1FA0">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459B8" w14:textId="77777777" w:rsidR="006A6146" w:rsidRPr="004D1FA0" w:rsidRDefault="006A6146" w:rsidP="009E2458">
            <w:pPr>
              <w:pStyle w:val="rowtabella0"/>
              <w:jc w:val="center"/>
              <w:rPr>
                <w:color w:val="002060"/>
              </w:rPr>
            </w:pPr>
            <w:r w:rsidRPr="004D1F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2AAC2" w14:textId="77777777" w:rsidR="006A6146" w:rsidRPr="004D1FA0" w:rsidRDefault="006A6146" w:rsidP="009E2458">
            <w:pPr>
              <w:pStyle w:val="rowtabella0"/>
              <w:rPr>
                <w:color w:val="002060"/>
              </w:rPr>
            </w:pPr>
            <w:r w:rsidRPr="004D1FA0">
              <w:rPr>
                <w:color w:val="002060"/>
              </w:rPr>
              <w:t>10/11/2021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D8FD3" w14:textId="77777777" w:rsidR="006A6146" w:rsidRPr="004D1FA0" w:rsidRDefault="006A6146" w:rsidP="009E2458">
            <w:pPr>
              <w:pStyle w:val="rowtabella0"/>
              <w:rPr>
                <w:color w:val="002060"/>
              </w:rPr>
            </w:pPr>
            <w:r w:rsidRPr="004D1FA0">
              <w:rPr>
                <w:color w:val="002060"/>
              </w:rPr>
              <w:t>5664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33FBC" w14:textId="77777777" w:rsidR="006A6146" w:rsidRPr="004D1FA0" w:rsidRDefault="006A6146" w:rsidP="009E2458">
            <w:pPr>
              <w:pStyle w:val="rowtabella0"/>
              <w:rPr>
                <w:color w:val="002060"/>
              </w:rPr>
            </w:pPr>
            <w:r w:rsidRPr="004D1FA0">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0DDF9" w14:textId="77777777" w:rsidR="006A6146" w:rsidRPr="004D1FA0" w:rsidRDefault="006A6146" w:rsidP="009E2458">
            <w:pPr>
              <w:pStyle w:val="rowtabella0"/>
              <w:rPr>
                <w:color w:val="002060"/>
              </w:rPr>
            </w:pPr>
            <w:r w:rsidRPr="004D1FA0">
              <w:rPr>
                <w:color w:val="002060"/>
              </w:rPr>
              <w:t>VIA COLLE GIOIOSO</w:t>
            </w:r>
          </w:p>
        </w:tc>
      </w:tr>
      <w:tr w:rsidR="006A6146" w:rsidRPr="004D1FA0" w14:paraId="22954700"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39ADD" w14:textId="77777777" w:rsidR="006A6146" w:rsidRPr="004D1FA0" w:rsidRDefault="006A6146" w:rsidP="009E2458">
            <w:pPr>
              <w:pStyle w:val="rowtabella0"/>
              <w:rPr>
                <w:color w:val="002060"/>
              </w:rPr>
            </w:pPr>
            <w:r w:rsidRPr="004D1FA0">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8BC58" w14:textId="77777777" w:rsidR="006A6146" w:rsidRPr="004D1FA0" w:rsidRDefault="006A6146" w:rsidP="009E2458">
            <w:pPr>
              <w:pStyle w:val="rowtabella0"/>
              <w:rPr>
                <w:color w:val="002060"/>
              </w:rPr>
            </w:pPr>
            <w:r w:rsidRPr="004D1FA0">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E4E51"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F44CD" w14:textId="77777777" w:rsidR="006A6146" w:rsidRPr="004D1FA0" w:rsidRDefault="006A6146" w:rsidP="009E2458">
            <w:pPr>
              <w:pStyle w:val="rowtabella0"/>
              <w:rPr>
                <w:color w:val="002060"/>
              </w:rPr>
            </w:pPr>
            <w:r w:rsidRPr="004D1FA0">
              <w:rPr>
                <w:color w:val="002060"/>
              </w:rPr>
              <w:t>25/11/2021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F6256" w14:textId="77777777" w:rsidR="006A6146" w:rsidRPr="004D1FA0" w:rsidRDefault="006A6146" w:rsidP="009E2458">
            <w:pPr>
              <w:pStyle w:val="rowtabella0"/>
              <w:rPr>
                <w:color w:val="002060"/>
              </w:rPr>
            </w:pPr>
            <w:r w:rsidRPr="004D1FA0">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FC4C5D" w14:textId="77777777" w:rsidR="006A6146" w:rsidRPr="004D1FA0" w:rsidRDefault="006A6146" w:rsidP="009E2458">
            <w:pPr>
              <w:pStyle w:val="rowtabella0"/>
              <w:rPr>
                <w:color w:val="002060"/>
              </w:rPr>
            </w:pPr>
            <w:r w:rsidRPr="004D1FA0">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A84CC" w14:textId="77777777" w:rsidR="006A6146" w:rsidRPr="004D1FA0" w:rsidRDefault="006A6146" w:rsidP="009E2458">
            <w:pPr>
              <w:pStyle w:val="rowtabella0"/>
              <w:rPr>
                <w:color w:val="002060"/>
              </w:rPr>
            </w:pPr>
            <w:r w:rsidRPr="004D1FA0">
              <w:rPr>
                <w:color w:val="002060"/>
              </w:rPr>
              <w:t>VIA LORENZO LOTTO</w:t>
            </w:r>
          </w:p>
        </w:tc>
      </w:tr>
    </w:tbl>
    <w:p w14:paraId="06417AE4" w14:textId="51413520" w:rsidR="006A6146" w:rsidRDefault="006A6146" w:rsidP="00A80677">
      <w:pPr>
        <w:pStyle w:val="breakline"/>
        <w:divId w:val="527259509"/>
        <w:rPr>
          <w:color w:val="002060"/>
        </w:rPr>
      </w:pPr>
    </w:p>
    <w:p w14:paraId="4D9FE38B" w14:textId="77777777" w:rsidR="006A6146" w:rsidRPr="007D736C" w:rsidRDefault="006A6146" w:rsidP="00A80677">
      <w:pPr>
        <w:pStyle w:val="breakline"/>
        <w:divId w:val="527259509"/>
        <w:rPr>
          <w:color w:val="002060"/>
        </w:rPr>
      </w:pPr>
    </w:p>
    <w:p w14:paraId="5BB8E049"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UNDER 21 CALCIO 5</w:t>
      </w:r>
    </w:p>
    <w:p w14:paraId="5E812EDA" w14:textId="77777777" w:rsidR="00A80677" w:rsidRPr="007D736C" w:rsidRDefault="00A80677" w:rsidP="00A80677">
      <w:pPr>
        <w:pStyle w:val="TITOLOPRINC"/>
        <w:divId w:val="527259509"/>
        <w:rPr>
          <w:color w:val="002060"/>
        </w:rPr>
      </w:pPr>
      <w:r w:rsidRPr="007D736C">
        <w:rPr>
          <w:color w:val="002060"/>
        </w:rPr>
        <w:t>QUALIFICATE ALLE SEMIFINALI</w:t>
      </w:r>
    </w:p>
    <w:p w14:paraId="1CEF5556"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alle Semifinali le seguenti società:</w:t>
      </w:r>
    </w:p>
    <w:p w14:paraId="24A98C8D" w14:textId="77777777" w:rsidR="00A80677" w:rsidRPr="007D736C" w:rsidRDefault="00A80677" w:rsidP="00A80677">
      <w:pPr>
        <w:pStyle w:val="Corpodeltesto21"/>
        <w:jc w:val="left"/>
        <w:divId w:val="527259509"/>
        <w:rPr>
          <w:rFonts w:ascii="Arial" w:hAnsi="Arial" w:cs="Arial"/>
          <w:bCs/>
          <w:color w:val="002060"/>
          <w:sz w:val="22"/>
          <w:szCs w:val="22"/>
        </w:rPr>
      </w:pPr>
    </w:p>
    <w:p w14:paraId="1781BB91" w14:textId="77777777" w:rsidR="00A80677" w:rsidRPr="007D736C" w:rsidRDefault="00A80677" w:rsidP="00A80677">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U.MANDOLESI CALCIO</w:t>
      </w:r>
    </w:p>
    <w:p w14:paraId="670561F2" w14:textId="77777777" w:rsidR="00A80677" w:rsidRPr="007D736C" w:rsidRDefault="00A80677" w:rsidP="00A80677">
      <w:pPr>
        <w:pStyle w:val="Corpodeltesto21"/>
        <w:jc w:val="left"/>
        <w:divId w:val="527259509"/>
        <w:rPr>
          <w:rFonts w:ascii="Arial" w:hAnsi="Arial" w:cs="Arial"/>
          <w:bCs/>
          <w:color w:val="002060"/>
          <w:sz w:val="22"/>
          <w:szCs w:val="22"/>
        </w:rPr>
      </w:pPr>
    </w:p>
    <w:p w14:paraId="548B6A90" w14:textId="77777777" w:rsidR="00A80677" w:rsidRPr="007D736C" w:rsidRDefault="00A80677" w:rsidP="00A80677">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CSI STELLA A.S.D.</w:t>
      </w:r>
    </w:p>
    <w:p w14:paraId="0383F480" w14:textId="77777777" w:rsidR="00A80677" w:rsidRPr="007D736C" w:rsidRDefault="00A80677" w:rsidP="00A80677">
      <w:pPr>
        <w:pStyle w:val="Corpodeltesto21"/>
        <w:jc w:val="left"/>
        <w:divId w:val="527259509"/>
        <w:rPr>
          <w:rFonts w:ascii="Arial" w:hAnsi="Arial" w:cs="Arial"/>
          <w:bCs/>
          <w:color w:val="002060"/>
          <w:sz w:val="22"/>
          <w:szCs w:val="22"/>
        </w:rPr>
      </w:pPr>
    </w:p>
    <w:p w14:paraId="78479256"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ITALSERVICE C5</w:t>
      </w:r>
      <w:r w:rsidRPr="007D736C">
        <w:rPr>
          <w:rFonts w:ascii="Arial" w:hAnsi="Arial" w:cs="Arial"/>
          <w:bCs/>
          <w:color w:val="002060"/>
          <w:sz w:val="22"/>
          <w:szCs w:val="22"/>
        </w:rPr>
        <w:t xml:space="preserve">   </w:t>
      </w:r>
    </w:p>
    <w:p w14:paraId="6CC5E427" w14:textId="77777777" w:rsidR="00A80677" w:rsidRPr="007D736C" w:rsidRDefault="00A80677" w:rsidP="00A80677">
      <w:pPr>
        <w:pStyle w:val="Corpodeltesto21"/>
        <w:jc w:val="left"/>
        <w:divId w:val="527259509"/>
        <w:rPr>
          <w:rFonts w:ascii="Arial" w:hAnsi="Arial" w:cs="Arial"/>
          <w:bCs/>
          <w:color w:val="002060"/>
          <w:sz w:val="22"/>
          <w:szCs w:val="22"/>
        </w:rPr>
      </w:pPr>
    </w:p>
    <w:p w14:paraId="7ECE9032"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AUDAX 1970 S.ANGELO</w:t>
      </w:r>
    </w:p>
    <w:p w14:paraId="557EBAE2" w14:textId="77777777" w:rsidR="00A80677" w:rsidRPr="007D736C" w:rsidRDefault="00A80677" w:rsidP="00A80677">
      <w:pPr>
        <w:pStyle w:val="Corpodeltesto21"/>
        <w:divId w:val="527259509"/>
        <w:rPr>
          <w:rFonts w:ascii="Arial" w:hAnsi="Arial" w:cs="Arial"/>
          <w:color w:val="002060"/>
          <w:sz w:val="22"/>
        </w:rPr>
      </w:pPr>
    </w:p>
    <w:p w14:paraId="79D45F84" w14:textId="77777777" w:rsidR="00A80677" w:rsidRPr="007D736C" w:rsidRDefault="00A80677" w:rsidP="00A80677">
      <w:pPr>
        <w:pStyle w:val="LndNormale1"/>
        <w:divId w:val="527259509"/>
        <w:rPr>
          <w:color w:val="002060"/>
        </w:rPr>
      </w:pPr>
    </w:p>
    <w:p w14:paraId="63614EFA" w14:textId="77777777" w:rsidR="00A80677" w:rsidRPr="007D736C" w:rsidRDefault="00A80677" w:rsidP="00A80677">
      <w:pPr>
        <w:pStyle w:val="LndNormale1"/>
        <w:divId w:val="527259509"/>
        <w:rPr>
          <w:b/>
          <w:color w:val="002060"/>
        </w:rPr>
      </w:pPr>
      <w:r w:rsidRPr="007D736C">
        <w:rPr>
          <w:b/>
          <w:color w:val="002060"/>
        </w:rPr>
        <w:t>Semifinali</w:t>
      </w:r>
    </w:p>
    <w:p w14:paraId="271FA8C2" w14:textId="77777777" w:rsidR="00A80677" w:rsidRPr="007D736C" w:rsidRDefault="00A80677" w:rsidP="00A80677">
      <w:pPr>
        <w:pStyle w:val="Corpodeltesto21"/>
        <w:divId w:val="527259509"/>
        <w:rPr>
          <w:rFonts w:ascii="Arial" w:hAnsi="Arial" w:cs="Arial"/>
          <w:b/>
          <w:iCs/>
          <w:color w:val="002060"/>
          <w:sz w:val="22"/>
        </w:rPr>
      </w:pPr>
      <w:r w:rsidRPr="007D736C">
        <w:rPr>
          <w:rFonts w:ascii="Arial" w:hAnsi="Arial" w:cs="Arial"/>
          <w:b/>
          <w:iCs/>
          <w:color w:val="002060"/>
          <w:sz w:val="22"/>
        </w:rPr>
        <w:t>Gara di Andata 9 novembre 2021 – Gara di Ritorno 23 novembre 2021</w:t>
      </w:r>
    </w:p>
    <w:p w14:paraId="0499EF73"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2083C182"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79A34A93"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0870EC02"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U.MANDOLESI CALCIO – CSI STELLA A.S.D.</w:t>
      </w:r>
    </w:p>
    <w:p w14:paraId="6F1AACEA" w14:textId="77777777" w:rsidR="00A80677" w:rsidRPr="007D736C" w:rsidRDefault="00A80677" w:rsidP="00A80677">
      <w:pPr>
        <w:pStyle w:val="Corpodeltesto21"/>
        <w:divId w:val="527259509"/>
        <w:rPr>
          <w:rFonts w:ascii="Arial" w:hAnsi="Arial" w:cs="Arial"/>
          <w:color w:val="002060"/>
          <w:sz w:val="22"/>
        </w:rPr>
      </w:pPr>
    </w:p>
    <w:p w14:paraId="6D6882F1"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5D745428"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ITALSERVICE C5 – AUDAX 1970 S.ANGELO</w:t>
      </w:r>
    </w:p>
    <w:p w14:paraId="52CD5F11" w14:textId="77777777" w:rsidR="00A80677" w:rsidRPr="007D736C" w:rsidRDefault="00A80677" w:rsidP="00A80677">
      <w:pPr>
        <w:pStyle w:val="Corpodeltesto21"/>
        <w:divId w:val="527259509"/>
        <w:rPr>
          <w:rFonts w:ascii="Arial" w:hAnsi="Arial" w:cs="Arial"/>
          <w:color w:val="002060"/>
          <w:sz w:val="22"/>
        </w:rPr>
      </w:pPr>
    </w:p>
    <w:p w14:paraId="2BC4F588"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E0C1A87"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16288C1" w14:textId="77777777" w:rsidR="00A80677" w:rsidRPr="007D736C" w:rsidRDefault="00A80677" w:rsidP="00A80677">
      <w:pPr>
        <w:pStyle w:val="breakline"/>
        <w:divId w:val="527259509"/>
        <w:rPr>
          <w:rFonts w:eastAsiaTheme="minorEastAsia"/>
          <w:color w:val="002060"/>
        </w:rPr>
      </w:pPr>
    </w:p>
    <w:p w14:paraId="6C253A8A" w14:textId="77777777" w:rsidR="00A80677" w:rsidRPr="007D736C" w:rsidRDefault="00A80677" w:rsidP="00A80677">
      <w:pPr>
        <w:pStyle w:val="breakline"/>
        <w:divId w:val="527259509"/>
        <w:rPr>
          <w:color w:val="002060"/>
        </w:rPr>
      </w:pPr>
    </w:p>
    <w:p w14:paraId="6B43A5A9" w14:textId="77777777" w:rsidR="00A80677" w:rsidRPr="007D736C" w:rsidRDefault="00A80677" w:rsidP="00A80677">
      <w:pPr>
        <w:pStyle w:val="titoloprinc0"/>
        <w:divId w:val="527259509"/>
        <w:rPr>
          <w:color w:val="002060"/>
        </w:rPr>
      </w:pPr>
      <w:r w:rsidRPr="007D736C">
        <w:rPr>
          <w:color w:val="002060"/>
        </w:rPr>
        <w:t>RISULTATI</w:t>
      </w:r>
    </w:p>
    <w:p w14:paraId="1D372308" w14:textId="77777777" w:rsidR="00A80677" w:rsidRPr="007D736C" w:rsidRDefault="00A80677" w:rsidP="00A80677">
      <w:pPr>
        <w:pStyle w:val="breakline"/>
        <w:divId w:val="527259509"/>
        <w:rPr>
          <w:color w:val="002060"/>
        </w:rPr>
      </w:pPr>
    </w:p>
    <w:p w14:paraId="6747AD44"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43CEEEDB"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74AE29A3"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139379D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4C9093EF"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04980" w14:textId="77777777" w:rsidR="00A80677" w:rsidRPr="007D736C" w:rsidRDefault="00A80677" w:rsidP="009E2458">
                  <w:pPr>
                    <w:pStyle w:val="headertabella0"/>
                    <w:rPr>
                      <w:color w:val="002060"/>
                    </w:rPr>
                  </w:pPr>
                  <w:r w:rsidRPr="007D736C">
                    <w:rPr>
                      <w:color w:val="002060"/>
                    </w:rPr>
                    <w:t>GIRONE B - 3 Giornata - A</w:t>
                  </w:r>
                </w:p>
              </w:tc>
            </w:tr>
            <w:tr w:rsidR="00A80677" w:rsidRPr="007D736C" w14:paraId="7243B263"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8808E5" w14:textId="77777777" w:rsidR="00A80677" w:rsidRPr="007D736C" w:rsidRDefault="00A80677" w:rsidP="009E2458">
                  <w:pPr>
                    <w:pStyle w:val="rowtabella0"/>
                    <w:rPr>
                      <w:color w:val="002060"/>
                    </w:rPr>
                  </w:pPr>
                  <w:r w:rsidRPr="007D736C">
                    <w:rPr>
                      <w:color w:val="002060"/>
                    </w:rPr>
                    <w:t>CSI STELLA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A2790" w14:textId="77777777" w:rsidR="00A80677" w:rsidRPr="007D736C" w:rsidRDefault="00A80677" w:rsidP="009E2458">
                  <w:pPr>
                    <w:pStyle w:val="rowtabella0"/>
                    <w:rPr>
                      <w:color w:val="002060"/>
                    </w:rPr>
                  </w:pPr>
                  <w:r w:rsidRPr="007D736C">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C8824" w14:textId="77777777" w:rsidR="00A80677" w:rsidRPr="007D736C" w:rsidRDefault="00A80677" w:rsidP="009E2458">
                  <w:pPr>
                    <w:pStyle w:val="rowtabella0"/>
                    <w:jc w:val="center"/>
                    <w:rPr>
                      <w:color w:val="002060"/>
                    </w:rPr>
                  </w:pPr>
                  <w:r w:rsidRPr="007D736C">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FBC33" w14:textId="77777777" w:rsidR="00A80677" w:rsidRPr="007D736C" w:rsidRDefault="00A80677" w:rsidP="009E2458">
                  <w:pPr>
                    <w:pStyle w:val="rowtabella0"/>
                    <w:jc w:val="center"/>
                    <w:rPr>
                      <w:color w:val="002060"/>
                    </w:rPr>
                  </w:pPr>
                  <w:r w:rsidRPr="007D736C">
                    <w:rPr>
                      <w:color w:val="002060"/>
                    </w:rPr>
                    <w:t> </w:t>
                  </w:r>
                </w:p>
              </w:tc>
            </w:tr>
          </w:tbl>
          <w:p w14:paraId="2A1F7335" w14:textId="77777777" w:rsidR="00A80677" w:rsidRPr="007D736C" w:rsidRDefault="00A80677" w:rsidP="009E2458">
            <w:pPr>
              <w:rPr>
                <w:color w:val="002060"/>
              </w:rPr>
            </w:pPr>
          </w:p>
        </w:tc>
      </w:tr>
    </w:tbl>
    <w:p w14:paraId="1BB51E4B" w14:textId="77777777" w:rsidR="00A80677" w:rsidRPr="007D736C" w:rsidRDefault="00A80677" w:rsidP="00A80677">
      <w:pPr>
        <w:pStyle w:val="breakline"/>
        <w:divId w:val="527259509"/>
        <w:rPr>
          <w:rFonts w:eastAsiaTheme="minorEastAsia"/>
          <w:color w:val="002060"/>
        </w:rPr>
      </w:pPr>
    </w:p>
    <w:p w14:paraId="0E57F525" w14:textId="77777777" w:rsidR="00A80677" w:rsidRPr="007D736C" w:rsidRDefault="00A80677" w:rsidP="00A80677">
      <w:pPr>
        <w:pStyle w:val="breakline"/>
        <w:divId w:val="527259509"/>
        <w:rPr>
          <w:color w:val="002060"/>
        </w:rPr>
      </w:pPr>
    </w:p>
    <w:p w14:paraId="5F64545F" w14:textId="77777777" w:rsidR="00A80677" w:rsidRPr="007D736C" w:rsidRDefault="00A80677" w:rsidP="00A80677">
      <w:pPr>
        <w:pStyle w:val="titoloprinc0"/>
        <w:divId w:val="527259509"/>
        <w:rPr>
          <w:color w:val="002060"/>
        </w:rPr>
      </w:pPr>
      <w:r w:rsidRPr="007D736C">
        <w:rPr>
          <w:color w:val="002060"/>
        </w:rPr>
        <w:t>GIUDICE SPORTIVO</w:t>
      </w:r>
    </w:p>
    <w:p w14:paraId="2705A8BD"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1F27278A" w14:textId="77777777" w:rsidR="00A80677" w:rsidRPr="007D736C" w:rsidRDefault="00A80677" w:rsidP="00A80677">
      <w:pPr>
        <w:pStyle w:val="titolo10"/>
        <w:divId w:val="527259509"/>
        <w:rPr>
          <w:color w:val="002060"/>
        </w:rPr>
      </w:pPr>
      <w:r w:rsidRPr="007D736C">
        <w:rPr>
          <w:color w:val="002060"/>
        </w:rPr>
        <w:lastRenderedPageBreak/>
        <w:t xml:space="preserve">GARE DEL 9/10/2021 </w:t>
      </w:r>
    </w:p>
    <w:p w14:paraId="3C249A8C"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6349B64A"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1DE30F06" w14:textId="77777777" w:rsidR="00A80677" w:rsidRPr="007D736C" w:rsidRDefault="00A80677" w:rsidP="00A80677">
      <w:pPr>
        <w:pStyle w:val="titolo30"/>
        <w:divId w:val="527259509"/>
        <w:rPr>
          <w:color w:val="002060"/>
        </w:rPr>
      </w:pPr>
      <w:r w:rsidRPr="007D736C">
        <w:rPr>
          <w:color w:val="002060"/>
        </w:rPr>
        <w:t xml:space="preserve">CALCIATORI NON ESPULSI </w:t>
      </w:r>
    </w:p>
    <w:p w14:paraId="2AC4205D"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08DA2D47" w14:textId="77777777" w:rsidTr="00A80677">
        <w:trPr>
          <w:divId w:val="527259509"/>
        </w:trPr>
        <w:tc>
          <w:tcPr>
            <w:tcW w:w="2200" w:type="dxa"/>
            <w:tcMar>
              <w:top w:w="20" w:type="dxa"/>
              <w:left w:w="20" w:type="dxa"/>
              <w:bottom w:w="20" w:type="dxa"/>
              <w:right w:w="20" w:type="dxa"/>
            </w:tcMar>
            <w:vAlign w:val="center"/>
            <w:hideMark/>
          </w:tcPr>
          <w:p w14:paraId="411A58B1" w14:textId="77777777" w:rsidR="00A80677" w:rsidRPr="007D736C" w:rsidRDefault="00A80677" w:rsidP="009E2458">
            <w:pPr>
              <w:pStyle w:val="movimento"/>
              <w:rPr>
                <w:color w:val="002060"/>
              </w:rPr>
            </w:pPr>
            <w:r w:rsidRPr="007D736C">
              <w:rPr>
                <w:color w:val="002060"/>
              </w:rPr>
              <w:t>CHAABI YOUNES</w:t>
            </w:r>
          </w:p>
        </w:tc>
        <w:tc>
          <w:tcPr>
            <w:tcW w:w="2200" w:type="dxa"/>
            <w:tcMar>
              <w:top w:w="20" w:type="dxa"/>
              <w:left w:w="20" w:type="dxa"/>
              <w:bottom w:w="20" w:type="dxa"/>
              <w:right w:w="20" w:type="dxa"/>
            </w:tcMar>
            <w:vAlign w:val="center"/>
            <w:hideMark/>
          </w:tcPr>
          <w:p w14:paraId="2AC94E07" w14:textId="77777777" w:rsidR="00A80677" w:rsidRPr="007D736C" w:rsidRDefault="00A80677" w:rsidP="009E2458">
            <w:pPr>
              <w:pStyle w:val="movimento2"/>
              <w:rPr>
                <w:color w:val="002060"/>
              </w:rPr>
            </w:pPr>
            <w:r w:rsidRPr="007D736C">
              <w:rPr>
                <w:color w:val="002060"/>
              </w:rPr>
              <w:t xml:space="preserve">(CSI STELLA A.S.D.) </w:t>
            </w:r>
          </w:p>
        </w:tc>
        <w:tc>
          <w:tcPr>
            <w:tcW w:w="800" w:type="dxa"/>
            <w:tcMar>
              <w:top w:w="20" w:type="dxa"/>
              <w:left w:w="20" w:type="dxa"/>
              <w:bottom w:w="20" w:type="dxa"/>
              <w:right w:w="20" w:type="dxa"/>
            </w:tcMar>
            <w:vAlign w:val="center"/>
            <w:hideMark/>
          </w:tcPr>
          <w:p w14:paraId="07C3203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3B77DE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165C8EF" w14:textId="77777777" w:rsidR="00A80677" w:rsidRPr="007D736C" w:rsidRDefault="00A80677" w:rsidP="009E2458">
            <w:pPr>
              <w:pStyle w:val="movimento2"/>
              <w:rPr>
                <w:color w:val="002060"/>
              </w:rPr>
            </w:pPr>
            <w:r w:rsidRPr="007D736C">
              <w:rPr>
                <w:color w:val="002060"/>
              </w:rPr>
              <w:t> </w:t>
            </w:r>
          </w:p>
        </w:tc>
      </w:tr>
    </w:tbl>
    <w:p w14:paraId="3507B5F7" w14:textId="77777777" w:rsidR="00A80677" w:rsidRPr="007D736C" w:rsidRDefault="00A80677" w:rsidP="00A80677">
      <w:pPr>
        <w:pStyle w:val="breakline"/>
        <w:divId w:val="527259509"/>
        <w:rPr>
          <w:rFonts w:eastAsiaTheme="minorEastAsia"/>
          <w:color w:val="002060"/>
        </w:rPr>
      </w:pPr>
    </w:p>
    <w:p w14:paraId="03DC8EEA"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F6353BE"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6090645B" w14:textId="77777777" w:rsidR="00A80677" w:rsidRDefault="00A80677" w:rsidP="00A80677">
      <w:pPr>
        <w:pStyle w:val="breakline"/>
        <w:divId w:val="527259509"/>
        <w:rPr>
          <w:color w:val="002060"/>
        </w:rPr>
      </w:pPr>
    </w:p>
    <w:p w14:paraId="1E66EA13" w14:textId="77777777" w:rsidR="00A80677" w:rsidRPr="007D736C" w:rsidRDefault="00A80677" w:rsidP="00A80677">
      <w:pPr>
        <w:pStyle w:val="titoloprinc0"/>
        <w:divId w:val="527259509"/>
        <w:rPr>
          <w:color w:val="002060"/>
        </w:rPr>
      </w:pPr>
      <w:r w:rsidRPr="007D736C">
        <w:rPr>
          <w:color w:val="002060"/>
        </w:rPr>
        <w:t>PROGRAMMA GARE</w:t>
      </w:r>
    </w:p>
    <w:p w14:paraId="6D2EADC5" w14:textId="24BB0EDC" w:rsidR="00A80677" w:rsidRDefault="00A80677" w:rsidP="00A80677">
      <w:pPr>
        <w:pStyle w:val="breakline"/>
        <w:divId w:val="527259509"/>
        <w:rPr>
          <w:color w:val="002060"/>
        </w:rPr>
      </w:pPr>
    </w:p>
    <w:p w14:paraId="273A6CD9" w14:textId="77777777" w:rsidR="006A6146" w:rsidRPr="004D1FA0" w:rsidRDefault="006A6146" w:rsidP="006A6146">
      <w:pPr>
        <w:pStyle w:val="sottotitolocampionato10"/>
        <w:divId w:val="527259509"/>
        <w:rPr>
          <w:color w:val="002060"/>
        </w:rPr>
      </w:pPr>
      <w:r w:rsidRPr="004D1FA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4"/>
        <w:gridCol w:w="1551"/>
      </w:tblGrid>
      <w:tr w:rsidR="006A6146" w:rsidRPr="004D1FA0" w14:paraId="72847551"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E8B9D" w14:textId="77777777" w:rsidR="006A6146" w:rsidRPr="004D1FA0" w:rsidRDefault="006A6146" w:rsidP="009E2458">
            <w:pPr>
              <w:pStyle w:val="headertabella0"/>
              <w:rPr>
                <w:color w:val="002060"/>
              </w:rPr>
            </w:pPr>
            <w:r w:rsidRPr="004D1F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EC427" w14:textId="77777777" w:rsidR="006A6146" w:rsidRPr="004D1FA0" w:rsidRDefault="006A6146" w:rsidP="009E2458">
            <w:pPr>
              <w:pStyle w:val="headertabella0"/>
              <w:rPr>
                <w:color w:val="002060"/>
              </w:rPr>
            </w:pPr>
            <w:r w:rsidRPr="004D1F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7D5E7" w14:textId="77777777" w:rsidR="006A6146" w:rsidRPr="004D1FA0" w:rsidRDefault="006A6146" w:rsidP="009E2458">
            <w:pPr>
              <w:pStyle w:val="headertabella0"/>
              <w:rPr>
                <w:color w:val="002060"/>
              </w:rPr>
            </w:pPr>
            <w:r w:rsidRPr="004D1F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5A834" w14:textId="77777777" w:rsidR="006A6146" w:rsidRPr="004D1FA0" w:rsidRDefault="006A6146" w:rsidP="009E2458">
            <w:pPr>
              <w:pStyle w:val="headertabella0"/>
              <w:rPr>
                <w:color w:val="002060"/>
              </w:rPr>
            </w:pPr>
            <w:r w:rsidRPr="004D1F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AFF4" w14:textId="77777777" w:rsidR="006A6146" w:rsidRPr="004D1FA0" w:rsidRDefault="006A6146" w:rsidP="009E2458">
            <w:pPr>
              <w:pStyle w:val="headertabella0"/>
              <w:rPr>
                <w:color w:val="002060"/>
              </w:rPr>
            </w:pPr>
            <w:r w:rsidRPr="004D1F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4F982" w14:textId="77777777" w:rsidR="006A6146" w:rsidRPr="004D1FA0" w:rsidRDefault="006A6146" w:rsidP="009E2458">
            <w:pPr>
              <w:pStyle w:val="headertabella0"/>
              <w:rPr>
                <w:color w:val="002060"/>
              </w:rPr>
            </w:pPr>
            <w:proofErr w:type="spellStart"/>
            <w:r w:rsidRPr="004D1FA0">
              <w:rPr>
                <w:color w:val="002060"/>
              </w:rPr>
              <w:t>Localita'</w:t>
            </w:r>
            <w:proofErr w:type="spellEnd"/>
            <w:r w:rsidRPr="004D1F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4D037"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027E7BC3"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58C20" w14:textId="77777777" w:rsidR="006A6146" w:rsidRPr="004D1FA0" w:rsidRDefault="006A6146" w:rsidP="009E2458">
            <w:pPr>
              <w:pStyle w:val="rowtabella0"/>
              <w:rPr>
                <w:color w:val="002060"/>
              </w:rPr>
            </w:pPr>
            <w:r w:rsidRPr="004D1FA0">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D9074" w14:textId="77777777" w:rsidR="006A6146" w:rsidRPr="004D1FA0" w:rsidRDefault="006A6146" w:rsidP="009E2458">
            <w:pPr>
              <w:pStyle w:val="rowtabella0"/>
              <w:rPr>
                <w:color w:val="002060"/>
              </w:rPr>
            </w:pPr>
            <w:r w:rsidRPr="004D1FA0">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B6A0A" w14:textId="77777777" w:rsidR="006A6146" w:rsidRPr="004D1FA0" w:rsidRDefault="006A6146" w:rsidP="009E2458">
            <w:pPr>
              <w:pStyle w:val="rowtabella0"/>
              <w:jc w:val="center"/>
              <w:rPr>
                <w:color w:val="002060"/>
              </w:rPr>
            </w:pPr>
            <w:r w:rsidRPr="004D1F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FC871" w14:textId="77777777" w:rsidR="006A6146" w:rsidRPr="004D1FA0" w:rsidRDefault="006A6146" w:rsidP="009E2458">
            <w:pPr>
              <w:pStyle w:val="rowtabella0"/>
              <w:rPr>
                <w:color w:val="002060"/>
              </w:rPr>
            </w:pPr>
            <w:r w:rsidRPr="004D1FA0">
              <w:rPr>
                <w:color w:val="002060"/>
              </w:rPr>
              <w:t>08/11/2021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9637B" w14:textId="77777777" w:rsidR="006A6146" w:rsidRPr="004D1FA0" w:rsidRDefault="006A6146" w:rsidP="009E2458">
            <w:pPr>
              <w:pStyle w:val="rowtabella0"/>
              <w:rPr>
                <w:color w:val="002060"/>
              </w:rPr>
            </w:pPr>
            <w:r w:rsidRPr="004D1FA0">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A23A7" w14:textId="77777777" w:rsidR="006A6146" w:rsidRPr="004D1FA0" w:rsidRDefault="006A6146" w:rsidP="009E2458">
            <w:pPr>
              <w:pStyle w:val="rowtabella0"/>
              <w:rPr>
                <w:color w:val="002060"/>
              </w:rPr>
            </w:pPr>
            <w:r w:rsidRPr="004D1FA0">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67977" w14:textId="77777777" w:rsidR="006A6146" w:rsidRPr="004D1FA0" w:rsidRDefault="006A6146" w:rsidP="009E2458">
            <w:pPr>
              <w:pStyle w:val="rowtabella0"/>
              <w:rPr>
                <w:color w:val="002060"/>
              </w:rPr>
            </w:pPr>
            <w:r w:rsidRPr="004D1FA0">
              <w:rPr>
                <w:color w:val="002060"/>
              </w:rPr>
              <w:t>VIA DELLE REGIONI, 8</w:t>
            </w:r>
          </w:p>
        </w:tc>
      </w:tr>
      <w:tr w:rsidR="006A6146" w:rsidRPr="004D1FA0" w14:paraId="200EDAAF"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5E9DCA" w14:textId="77777777" w:rsidR="006A6146" w:rsidRPr="004D1FA0" w:rsidRDefault="006A6146" w:rsidP="009E2458">
            <w:pPr>
              <w:pStyle w:val="rowtabella0"/>
              <w:rPr>
                <w:color w:val="002060"/>
              </w:rPr>
            </w:pPr>
            <w:r w:rsidRPr="004D1FA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81FD5" w14:textId="77777777" w:rsidR="006A6146" w:rsidRPr="004D1FA0" w:rsidRDefault="006A6146" w:rsidP="009E2458">
            <w:pPr>
              <w:pStyle w:val="rowtabella0"/>
              <w:rPr>
                <w:color w:val="002060"/>
              </w:rPr>
            </w:pPr>
            <w:r w:rsidRPr="004D1FA0">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4A09DD"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695B2B" w14:textId="77777777" w:rsidR="006A6146" w:rsidRPr="004D1FA0" w:rsidRDefault="006A6146" w:rsidP="009E2458">
            <w:pPr>
              <w:pStyle w:val="rowtabella0"/>
              <w:rPr>
                <w:color w:val="002060"/>
              </w:rPr>
            </w:pPr>
            <w:r w:rsidRPr="004D1FA0">
              <w:rPr>
                <w:color w:val="002060"/>
              </w:rPr>
              <w:t>11/11/2021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B7270" w14:textId="77777777" w:rsidR="006A6146" w:rsidRPr="004D1FA0" w:rsidRDefault="006A6146" w:rsidP="009E2458">
            <w:pPr>
              <w:pStyle w:val="rowtabella0"/>
              <w:rPr>
                <w:color w:val="002060"/>
              </w:rPr>
            </w:pPr>
            <w:r w:rsidRPr="004D1FA0">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2093B" w14:textId="77777777" w:rsidR="006A6146" w:rsidRPr="004D1FA0" w:rsidRDefault="006A6146" w:rsidP="009E2458">
            <w:pPr>
              <w:pStyle w:val="rowtabella0"/>
              <w:rPr>
                <w:color w:val="002060"/>
              </w:rPr>
            </w:pPr>
            <w:r w:rsidRPr="004D1FA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8EE68" w14:textId="77777777" w:rsidR="006A6146" w:rsidRPr="004D1FA0" w:rsidRDefault="006A6146" w:rsidP="009E2458">
            <w:pPr>
              <w:pStyle w:val="rowtabella0"/>
              <w:rPr>
                <w:color w:val="002060"/>
              </w:rPr>
            </w:pPr>
            <w:r w:rsidRPr="004D1FA0">
              <w:rPr>
                <w:color w:val="002060"/>
              </w:rPr>
              <w:t>VIA DELLE ESPOSIZIONI, 33</w:t>
            </w:r>
          </w:p>
        </w:tc>
      </w:tr>
      <w:tr w:rsidR="006A6146" w:rsidRPr="004D1FA0" w14:paraId="16B89425"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E82950" w14:textId="77777777" w:rsidR="006A6146" w:rsidRPr="004D1FA0" w:rsidRDefault="006A6146" w:rsidP="009E2458">
            <w:pPr>
              <w:pStyle w:val="rowtabella0"/>
              <w:rPr>
                <w:color w:val="002060"/>
              </w:rPr>
            </w:pPr>
            <w:r w:rsidRPr="004D1FA0">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85D5AE" w14:textId="77777777" w:rsidR="006A6146" w:rsidRPr="004D1FA0" w:rsidRDefault="006A6146" w:rsidP="009E2458">
            <w:pPr>
              <w:pStyle w:val="rowtabella0"/>
              <w:rPr>
                <w:color w:val="002060"/>
              </w:rPr>
            </w:pPr>
            <w:r w:rsidRPr="004D1FA0">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63322D"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88CA80" w14:textId="77777777" w:rsidR="006A6146" w:rsidRPr="004D1FA0" w:rsidRDefault="006A6146" w:rsidP="009E2458">
            <w:pPr>
              <w:pStyle w:val="rowtabella0"/>
              <w:rPr>
                <w:color w:val="002060"/>
              </w:rPr>
            </w:pPr>
            <w:r w:rsidRPr="004D1FA0">
              <w:rPr>
                <w:color w:val="002060"/>
              </w:rPr>
              <w:t>24/11/2021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CD8EE8" w14:textId="77777777" w:rsidR="006A6146" w:rsidRPr="004D1FA0" w:rsidRDefault="006A6146" w:rsidP="009E2458">
            <w:pPr>
              <w:pStyle w:val="rowtabella0"/>
              <w:rPr>
                <w:color w:val="002060"/>
              </w:rPr>
            </w:pPr>
            <w:r w:rsidRPr="004D1FA0">
              <w:rPr>
                <w:color w:val="002060"/>
              </w:rPr>
              <w:t>5125 CAMPO NÂ°1 PARR. S. GIUSEPPE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01E3E" w14:textId="77777777" w:rsidR="006A6146" w:rsidRPr="004D1FA0" w:rsidRDefault="006A6146" w:rsidP="009E2458">
            <w:pPr>
              <w:pStyle w:val="rowtabella0"/>
              <w:rPr>
                <w:color w:val="002060"/>
              </w:rPr>
            </w:pPr>
            <w:r w:rsidRPr="004D1FA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500B2" w14:textId="77777777" w:rsidR="006A6146" w:rsidRPr="004D1FA0" w:rsidRDefault="006A6146" w:rsidP="009E2458">
            <w:pPr>
              <w:pStyle w:val="rowtabella0"/>
              <w:rPr>
                <w:color w:val="002060"/>
              </w:rPr>
            </w:pPr>
            <w:r w:rsidRPr="004D1FA0">
              <w:rPr>
                <w:color w:val="002060"/>
              </w:rPr>
              <w:t>VIA GURCINO 25</w:t>
            </w:r>
          </w:p>
        </w:tc>
      </w:tr>
      <w:tr w:rsidR="006A6146" w:rsidRPr="004D1FA0" w14:paraId="68883FAE"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7FD13" w14:textId="77777777" w:rsidR="006A6146" w:rsidRPr="004D1FA0" w:rsidRDefault="006A6146" w:rsidP="009E2458">
            <w:pPr>
              <w:pStyle w:val="rowtabella0"/>
              <w:rPr>
                <w:color w:val="002060"/>
              </w:rPr>
            </w:pPr>
            <w:r w:rsidRPr="004D1FA0">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48D22" w14:textId="77777777" w:rsidR="006A6146" w:rsidRPr="004D1FA0" w:rsidRDefault="006A6146" w:rsidP="009E2458">
            <w:pPr>
              <w:pStyle w:val="rowtabella0"/>
              <w:rPr>
                <w:color w:val="002060"/>
              </w:rPr>
            </w:pPr>
            <w:r w:rsidRPr="004D1FA0">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712EB"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D7260" w14:textId="77777777" w:rsidR="006A6146" w:rsidRPr="004D1FA0" w:rsidRDefault="006A6146" w:rsidP="009E2458">
            <w:pPr>
              <w:pStyle w:val="rowtabella0"/>
              <w:rPr>
                <w:color w:val="002060"/>
              </w:rPr>
            </w:pPr>
            <w:r w:rsidRPr="004D1FA0">
              <w:rPr>
                <w:color w:val="002060"/>
              </w:rPr>
              <w:t>25/11/2021 19:15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99EC6" w14:textId="77777777" w:rsidR="006A6146" w:rsidRPr="004D1FA0" w:rsidRDefault="006A6146" w:rsidP="009E2458">
            <w:pPr>
              <w:pStyle w:val="rowtabella0"/>
              <w:rPr>
                <w:color w:val="002060"/>
              </w:rPr>
            </w:pPr>
            <w:r w:rsidRPr="004D1FA0">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CD9DC" w14:textId="77777777" w:rsidR="006A6146" w:rsidRPr="004D1FA0" w:rsidRDefault="006A6146" w:rsidP="009E2458">
            <w:pPr>
              <w:pStyle w:val="rowtabella0"/>
              <w:rPr>
                <w:color w:val="002060"/>
              </w:rPr>
            </w:pPr>
            <w:r w:rsidRPr="004D1FA0">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EB525" w14:textId="77777777" w:rsidR="006A6146" w:rsidRPr="004D1FA0" w:rsidRDefault="006A6146" w:rsidP="009E2458">
            <w:pPr>
              <w:pStyle w:val="rowtabella0"/>
              <w:rPr>
                <w:color w:val="002060"/>
              </w:rPr>
            </w:pPr>
            <w:r w:rsidRPr="004D1FA0">
              <w:rPr>
                <w:color w:val="002060"/>
              </w:rPr>
              <w:t>VIA CORRADI</w:t>
            </w:r>
          </w:p>
        </w:tc>
      </w:tr>
    </w:tbl>
    <w:p w14:paraId="3735D508" w14:textId="4BE1BED1" w:rsidR="006A6146" w:rsidRDefault="006A6146" w:rsidP="00A80677">
      <w:pPr>
        <w:pStyle w:val="breakline"/>
        <w:divId w:val="527259509"/>
        <w:rPr>
          <w:color w:val="002060"/>
        </w:rPr>
      </w:pPr>
    </w:p>
    <w:p w14:paraId="2E622388" w14:textId="77777777" w:rsidR="006A6146" w:rsidRPr="007D736C" w:rsidRDefault="006A6146" w:rsidP="00A80677">
      <w:pPr>
        <w:pStyle w:val="breakline"/>
        <w:divId w:val="527259509"/>
        <w:rPr>
          <w:color w:val="002060"/>
        </w:rPr>
      </w:pPr>
    </w:p>
    <w:p w14:paraId="32CD5AB9"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UNDER 19 CALCIO 5</w:t>
      </w:r>
    </w:p>
    <w:p w14:paraId="0B1E444D" w14:textId="77777777" w:rsidR="00A80677" w:rsidRPr="007D736C" w:rsidRDefault="00A80677" w:rsidP="00A80677">
      <w:pPr>
        <w:pStyle w:val="TITOLOPRINC"/>
        <w:divId w:val="527259509"/>
        <w:rPr>
          <w:color w:val="002060"/>
        </w:rPr>
      </w:pPr>
      <w:r w:rsidRPr="007D736C">
        <w:rPr>
          <w:color w:val="002060"/>
        </w:rPr>
        <w:t>QUALIFICATE ALLE SEMIFINALI</w:t>
      </w:r>
    </w:p>
    <w:p w14:paraId="232EF054"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alle Semifinali le seguenti società:</w:t>
      </w:r>
    </w:p>
    <w:p w14:paraId="5AC67C63" w14:textId="77777777" w:rsidR="00A80677" w:rsidRPr="007D736C" w:rsidRDefault="00A80677" w:rsidP="00A80677">
      <w:pPr>
        <w:pStyle w:val="Corpodeltesto21"/>
        <w:jc w:val="left"/>
        <w:divId w:val="527259509"/>
        <w:rPr>
          <w:rFonts w:ascii="Arial" w:hAnsi="Arial" w:cs="Arial"/>
          <w:bCs/>
          <w:color w:val="002060"/>
          <w:sz w:val="22"/>
          <w:szCs w:val="22"/>
        </w:rPr>
      </w:pPr>
    </w:p>
    <w:p w14:paraId="0B9ED2CF" w14:textId="77777777" w:rsidR="00A80677" w:rsidRPr="007D736C" w:rsidRDefault="00A80677" w:rsidP="00A80677">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CITTA DI OSTRA</w:t>
      </w:r>
    </w:p>
    <w:p w14:paraId="670A17CD" w14:textId="77777777" w:rsidR="00A80677" w:rsidRPr="007D736C" w:rsidRDefault="00A80677" w:rsidP="00A80677">
      <w:pPr>
        <w:pStyle w:val="Corpodeltesto21"/>
        <w:jc w:val="left"/>
        <w:divId w:val="527259509"/>
        <w:rPr>
          <w:rFonts w:ascii="Arial" w:hAnsi="Arial" w:cs="Arial"/>
          <w:bCs/>
          <w:color w:val="002060"/>
          <w:sz w:val="22"/>
          <w:szCs w:val="22"/>
        </w:rPr>
      </w:pPr>
    </w:p>
    <w:p w14:paraId="0940140E" w14:textId="77777777" w:rsidR="00A80677" w:rsidRPr="007D736C" w:rsidRDefault="00A80677" w:rsidP="00A80677">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REAL FABRIANO</w:t>
      </w:r>
    </w:p>
    <w:p w14:paraId="7A4E04DF" w14:textId="77777777" w:rsidR="00A80677" w:rsidRPr="007D736C" w:rsidRDefault="00A80677" w:rsidP="00A80677">
      <w:pPr>
        <w:pStyle w:val="Corpodeltesto21"/>
        <w:jc w:val="left"/>
        <w:divId w:val="527259509"/>
        <w:rPr>
          <w:rFonts w:ascii="Arial" w:hAnsi="Arial" w:cs="Arial"/>
          <w:bCs/>
          <w:color w:val="002060"/>
          <w:sz w:val="22"/>
          <w:szCs w:val="22"/>
        </w:rPr>
      </w:pPr>
    </w:p>
    <w:p w14:paraId="1E1DCA29"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CALCETTO NUMANA</w:t>
      </w:r>
      <w:r w:rsidRPr="007D736C">
        <w:rPr>
          <w:rFonts w:ascii="Arial" w:hAnsi="Arial" w:cs="Arial"/>
          <w:bCs/>
          <w:color w:val="002060"/>
          <w:sz w:val="22"/>
          <w:szCs w:val="22"/>
        </w:rPr>
        <w:t xml:space="preserve">   </w:t>
      </w:r>
    </w:p>
    <w:p w14:paraId="77E15724" w14:textId="77777777" w:rsidR="00A80677" w:rsidRPr="007D736C" w:rsidRDefault="00A80677" w:rsidP="00A80677">
      <w:pPr>
        <w:pStyle w:val="Corpodeltesto21"/>
        <w:jc w:val="left"/>
        <w:divId w:val="527259509"/>
        <w:rPr>
          <w:rFonts w:ascii="Arial" w:hAnsi="Arial" w:cs="Arial"/>
          <w:bCs/>
          <w:color w:val="002060"/>
          <w:sz w:val="22"/>
          <w:szCs w:val="22"/>
        </w:rPr>
      </w:pPr>
    </w:p>
    <w:p w14:paraId="1AD8EE86"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CANTINE RIUNITE CSI</w:t>
      </w:r>
    </w:p>
    <w:p w14:paraId="0F435AA2" w14:textId="77777777" w:rsidR="00A80677" w:rsidRPr="007D736C" w:rsidRDefault="00A80677" w:rsidP="00A80677">
      <w:pPr>
        <w:pStyle w:val="Corpodeltesto21"/>
        <w:divId w:val="527259509"/>
        <w:rPr>
          <w:rFonts w:ascii="Arial" w:hAnsi="Arial" w:cs="Arial"/>
          <w:color w:val="002060"/>
          <w:sz w:val="22"/>
        </w:rPr>
      </w:pPr>
    </w:p>
    <w:p w14:paraId="25F8A510" w14:textId="77777777" w:rsidR="00A80677" w:rsidRPr="007D736C" w:rsidRDefault="00A80677" w:rsidP="00A80677">
      <w:pPr>
        <w:pStyle w:val="LndNormale1"/>
        <w:divId w:val="527259509"/>
        <w:rPr>
          <w:b/>
          <w:color w:val="002060"/>
        </w:rPr>
      </w:pPr>
      <w:r w:rsidRPr="007D736C">
        <w:rPr>
          <w:b/>
          <w:color w:val="002060"/>
        </w:rPr>
        <w:t>Semifinali</w:t>
      </w:r>
    </w:p>
    <w:p w14:paraId="4EE110BB" w14:textId="77777777" w:rsidR="00A80677" w:rsidRPr="007D736C" w:rsidRDefault="00A80677" w:rsidP="00A80677">
      <w:pPr>
        <w:pStyle w:val="Corpodeltesto21"/>
        <w:divId w:val="527259509"/>
        <w:rPr>
          <w:rFonts w:ascii="Arial" w:hAnsi="Arial" w:cs="Arial"/>
          <w:b/>
          <w:iCs/>
          <w:color w:val="002060"/>
          <w:sz w:val="22"/>
        </w:rPr>
      </w:pPr>
      <w:r w:rsidRPr="007D736C">
        <w:rPr>
          <w:rFonts w:ascii="Arial" w:hAnsi="Arial" w:cs="Arial"/>
          <w:b/>
          <w:iCs/>
          <w:color w:val="002060"/>
          <w:sz w:val="22"/>
        </w:rPr>
        <w:t>Gara di Andata 16 novembre 2021 – Gara di Ritorno 30 novembre 2021</w:t>
      </w:r>
    </w:p>
    <w:p w14:paraId="2B4BBF6F"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13FBD593"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3F3D307C"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2979D4D9"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CITTA DI OSTRA – REAL FABRIANO</w:t>
      </w:r>
    </w:p>
    <w:p w14:paraId="41E74D77" w14:textId="77777777" w:rsidR="00A80677" w:rsidRPr="007D736C" w:rsidRDefault="00A80677" w:rsidP="00A80677">
      <w:pPr>
        <w:pStyle w:val="Corpodeltesto21"/>
        <w:divId w:val="527259509"/>
        <w:rPr>
          <w:rFonts w:ascii="Arial" w:hAnsi="Arial" w:cs="Arial"/>
          <w:color w:val="002060"/>
          <w:sz w:val="22"/>
        </w:rPr>
      </w:pPr>
    </w:p>
    <w:p w14:paraId="6193B6C1"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7AD6F2DC"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CALCETTO NUMANA – CANTINE RIUNITE CSI</w:t>
      </w:r>
    </w:p>
    <w:p w14:paraId="232FDF94" w14:textId="77777777" w:rsidR="00A80677" w:rsidRPr="007D736C" w:rsidRDefault="00A80677" w:rsidP="00A80677">
      <w:pPr>
        <w:pStyle w:val="Corpodeltesto21"/>
        <w:divId w:val="527259509"/>
        <w:rPr>
          <w:rFonts w:ascii="Arial" w:hAnsi="Arial" w:cs="Arial"/>
          <w:color w:val="002060"/>
          <w:sz w:val="22"/>
        </w:rPr>
      </w:pPr>
    </w:p>
    <w:p w14:paraId="7EA0FBC4"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0E78797"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Persistendo ancora la parità, si disputeranno due tempi supplementari di 5 minuti ciascuno. Se anche al termine dei tempi supplementari si verificasse la situazione di parità si procederà all’effettuazione dei </w:t>
      </w:r>
      <w:r w:rsidRPr="007D736C">
        <w:rPr>
          <w:rFonts w:ascii="Arial" w:hAnsi="Arial" w:cs="Arial"/>
          <w:color w:val="002060"/>
          <w:sz w:val="22"/>
        </w:rPr>
        <w:lastRenderedPageBreak/>
        <w:t>tiri di rigore secondo le modalità previste dalle vigenti norme federali.</w:t>
      </w:r>
    </w:p>
    <w:p w14:paraId="4D496939" w14:textId="77777777" w:rsidR="00A80677" w:rsidRPr="007D736C" w:rsidRDefault="00A80677" w:rsidP="00A80677">
      <w:pPr>
        <w:pStyle w:val="Corpodeltesto21"/>
        <w:divId w:val="527259509"/>
        <w:rPr>
          <w:rFonts w:ascii="Arial" w:hAnsi="Arial" w:cs="Arial"/>
          <w:color w:val="002060"/>
          <w:sz w:val="22"/>
        </w:rPr>
      </w:pPr>
    </w:p>
    <w:p w14:paraId="1456807C" w14:textId="77777777" w:rsidR="00A80677" w:rsidRPr="007D736C" w:rsidRDefault="00A80677" w:rsidP="00A80677">
      <w:pPr>
        <w:pStyle w:val="titoloprinc0"/>
        <w:divId w:val="527259509"/>
        <w:rPr>
          <w:color w:val="002060"/>
        </w:rPr>
      </w:pPr>
      <w:r w:rsidRPr="007D736C">
        <w:rPr>
          <w:color w:val="002060"/>
        </w:rPr>
        <w:t>RISULTATI</w:t>
      </w:r>
    </w:p>
    <w:p w14:paraId="558BCCA5" w14:textId="77777777" w:rsidR="00A80677" w:rsidRPr="007D736C" w:rsidRDefault="00A80677" w:rsidP="00A80677">
      <w:pPr>
        <w:pStyle w:val="breakline"/>
        <w:divId w:val="527259509"/>
        <w:rPr>
          <w:color w:val="002060"/>
        </w:rPr>
      </w:pPr>
    </w:p>
    <w:p w14:paraId="6F36A73C"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1EBAAC13"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7A68115E"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5392261B"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6136111"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F3365" w14:textId="77777777" w:rsidR="00A80677" w:rsidRPr="007D736C" w:rsidRDefault="00A80677" w:rsidP="009E2458">
                  <w:pPr>
                    <w:pStyle w:val="headertabella0"/>
                    <w:rPr>
                      <w:color w:val="002060"/>
                    </w:rPr>
                  </w:pPr>
                  <w:r w:rsidRPr="007D736C">
                    <w:rPr>
                      <w:color w:val="002060"/>
                    </w:rPr>
                    <w:t>GIRONE D - 3 Giornata - A</w:t>
                  </w:r>
                </w:p>
              </w:tc>
            </w:tr>
            <w:tr w:rsidR="00A80677" w:rsidRPr="007D736C" w14:paraId="7A6C2D28"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7F8592" w14:textId="77777777" w:rsidR="00A80677" w:rsidRPr="007D736C" w:rsidRDefault="00A80677" w:rsidP="009E2458">
                  <w:pPr>
                    <w:pStyle w:val="rowtabella0"/>
                    <w:rPr>
                      <w:color w:val="002060"/>
                    </w:rPr>
                  </w:pPr>
                  <w:r w:rsidRPr="007D736C">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33F4F3" w14:textId="77777777" w:rsidR="00A80677" w:rsidRPr="007D736C" w:rsidRDefault="00A80677" w:rsidP="009E2458">
                  <w:pPr>
                    <w:pStyle w:val="rowtabella0"/>
                    <w:rPr>
                      <w:color w:val="002060"/>
                    </w:rPr>
                  </w:pPr>
                  <w:r w:rsidRPr="007D736C">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8EFFC" w14:textId="77777777" w:rsidR="00A80677" w:rsidRPr="007D736C" w:rsidRDefault="00A80677" w:rsidP="009E2458">
                  <w:pPr>
                    <w:pStyle w:val="rowtabella0"/>
                    <w:jc w:val="center"/>
                    <w:rPr>
                      <w:color w:val="002060"/>
                    </w:rPr>
                  </w:pPr>
                  <w:r w:rsidRPr="007D736C">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B7675" w14:textId="77777777" w:rsidR="00A80677" w:rsidRPr="007D736C" w:rsidRDefault="00A80677" w:rsidP="009E2458">
                  <w:pPr>
                    <w:pStyle w:val="rowtabella0"/>
                    <w:jc w:val="center"/>
                    <w:rPr>
                      <w:color w:val="002060"/>
                    </w:rPr>
                  </w:pPr>
                  <w:r w:rsidRPr="007D736C">
                    <w:rPr>
                      <w:color w:val="002060"/>
                    </w:rPr>
                    <w:t> </w:t>
                  </w:r>
                </w:p>
              </w:tc>
            </w:tr>
          </w:tbl>
          <w:p w14:paraId="230D62C0" w14:textId="77777777" w:rsidR="00A80677" w:rsidRPr="007D736C" w:rsidRDefault="00A80677" w:rsidP="009E2458">
            <w:pPr>
              <w:rPr>
                <w:color w:val="002060"/>
              </w:rPr>
            </w:pPr>
          </w:p>
        </w:tc>
      </w:tr>
    </w:tbl>
    <w:p w14:paraId="28CCC927" w14:textId="77777777" w:rsidR="00A80677" w:rsidRPr="007D736C" w:rsidRDefault="00A80677" w:rsidP="00A80677">
      <w:pPr>
        <w:pStyle w:val="breakline"/>
        <w:divId w:val="527259509"/>
        <w:rPr>
          <w:rFonts w:eastAsiaTheme="minorEastAsia"/>
          <w:color w:val="002060"/>
        </w:rPr>
      </w:pPr>
    </w:p>
    <w:p w14:paraId="534DB3DC" w14:textId="77777777" w:rsidR="00A80677" w:rsidRPr="007D736C" w:rsidRDefault="00A80677" w:rsidP="00A80677">
      <w:pPr>
        <w:pStyle w:val="breakline"/>
        <w:divId w:val="527259509"/>
        <w:rPr>
          <w:color w:val="002060"/>
        </w:rPr>
      </w:pPr>
    </w:p>
    <w:p w14:paraId="66F9DED4"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1AE6580A"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11CC3620"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1C8D3E54"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348DFC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52FD5" w14:textId="77777777" w:rsidR="00A80677" w:rsidRPr="007D736C" w:rsidRDefault="00A80677" w:rsidP="009E2458">
                  <w:pPr>
                    <w:pStyle w:val="headertabella0"/>
                    <w:rPr>
                      <w:color w:val="002060"/>
                    </w:rPr>
                  </w:pPr>
                  <w:r w:rsidRPr="007D736C">
                    <w:rPr>
                      <w:color w:val="002060"/>
                    </w:rPr>
                    <w:t>GIRONE A - 1 Giornata - R</w:t>
                  </w:r>
                </w:p>
              </w:tc>
            </w:tr>
            <w:tr w:rsidR="00A80677" w:rsidRPr="007D736C" w14:paraId="518A7A2E"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BE00F4" w14:textId="77777777" w:rsidR="00A80677" w:rsidRPr="007D736C" w:rsidRDefault="00A80677" w:rsidP="009E2458">
                  <w:pPr>
                    <w:pStyle w:val="rowtabella0"/>
                    <w:rPr>
                      <w:color w:val="002060"/>
                    </w:rPr>
                  </w:pPr>
                  <w:r w:rsidRPr="007D736C">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76FCD" w14:textId="77777777" w:rsidR="00A80677" w:rsidRPr="007D736C" w:rsidRDefault="00A80677" w:rsidP="009E2458">
                  <w:pPr>
                    <w:pStyle w:val="rowtabella0"/>
                    <w:rPr>
                      <w:color w:val="002060"/>
                    </w:rPr>
                  </w:pPr>
                  <w:r w:rsidRPr="007D736C">
                    <w:rPr>
                      <w:color w:val="002060"/>
                    </w:rPr>
                    <w:t>- CITTA DI OSTRA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C8D953" w14:textId="77777777" w:rsidR="00A80677" w:rsidRPr="007D736C" w:rsidRDefault="00A80677" w:rsidP="009E2458">
                  <w:pPr>
                    <w:pStyle w:val="rowtabella0"/>
                    <w:jc w:val="center"/>
                    <w:rPr>
                      <w:color w:val="002060"/>
                    </w:rPr>
                  </w:pPr>
                  <w:r w:rsidRPr="007D736C">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6146E" w14:textId="77777777" w:rsidR="00A80677" w:rsidRPr="007D736C" w:rsidRDefault="00A80677" w:rsidP="009E2458">
                  <w:pPr>
                    <w:pStyle w:val="rowtabella0"/>
                    <w:jc w:val="center"/>
                    <w:rPr>
                      <w:color w:val="002060"/>
                    </w:rPr>
                  </w:pPr>
                  <w:r w:rsidRPr="007D736C">
                    <w:rPr>
                      <w:color w:val="002060"/>
                    </w:rPr>
                    <w:t> </w:t>
                  </w:r>
                </w:p>
              </w:tc>
            </w:tr>
          </w:tbl>
          <w:p w14:paraId="487E15B8"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26352F0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419F9" w14:textId="77777777" w:rsidR="00A80677" w:rsidRPr="007D736C" w:rsidRDefault="00A80677" w:rsidP="009E2458">
                  <w:pPr>
                    <w:pStyle w:val="headertabella0"/>
                    <w:rPr>
                      <w:color w:val="002060"/>
                    </w:rPr>
                  </w:pPr>
                  <w:r w:rsidRPr="007D736C">
                    <w:rPr>
                      <w:color w:val="002060"/>
                    </w:rPr>
                    <w:t>GIRONE B - 1 Giornata - R</w:t>
                  </w:r>
                </w:p>
              </w:tc>
            </w:tr>
            <w:tr w:rsidR="00A80677" w:rsidRPr="007D736C" w14:paraId="4A1CA7AB"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5A5458" w14:textId="77777777" w:rsidR="00A80677" w:rsidRPr="007D736C" w:rsidRDefault="00A80677" w:rsidP="009E2458">
                  <w:pPr>
                    <w:pStyle w:val="rowtabella0"/>
                    <w:rPr>
                      <w:color w:val="002060"/>
                    </w:rPr>
                  </w:pPr>
                  <w:r w:rsidRPr="007D736C">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29945" w14:textId="77777777" w:rsidR="00A80677" w:rsidRPr="007D736C" w:rsidRDefault="00A80677" w:rsidP="009E2458">
                  <w:pPr>
                    <w:pStyle w:val="rowtabella0"/>
                    <w:rPr>
                      <w:color w:val="002060"/>
                    </w:rPr>
                  </w:pPr>
                  <w:r w:rsidRPr="007D736C">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EDC16" w14:textId="77777777" w:rsidR="00A80677" w:rsidRPr="007D736C" w:rsidRDefault="00A80677" w:rsidP="009E2458">
                  <w:pPr>
                    <w:pStyle w:val="rowtabella0"/>
                    <w:jc w:val="center"/>
                    <w:rPr>
                      <w:color w:val="002060"/>
                    </w:rPr>
                  </w:pPr>
                  <w:r w:rsidRPr="007D736C">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6E00AC" w14:textId="77777777" w:rsidR="00A80677" w:rsidRPr="007D736C" w:rsidRDefault="00A80677" w:rsidP="009E2458">
                  <w:pPr>
                    <w:pStyle w:val="rowtabella0"/>
                    <w:jc w:val="center"/>
                    <w:rPr>
                      <w:color w:val="002060"/>
                    </w:rPr>
                  </w:pPr>
                  <w:r w:rsidRPr="007D736C">
                    <w:rPr>
                      <w:color w:val="002060"/>
                    </w:rPr>
                    <w:t> </w:t>
                  </w:r>
                </w:p>
              </w:tc>
            </w:tr>
          </w:tbl>
          <w:p w14:paraId="48591526" w14:textId="77777777" w:rsidR="00A80677" w:rsidRPr="007D736C" w:rsidRDefault="00A80677" w:rsidP="009E2458">
            <w:pPr>
              <w:rPr>
                <w:color w:val="002060"/>
              </w:rPr>
            </w:pPr>
          </w:p>
        </w:tc>
      </w:tr>
    </w:tbl>
    <w:p w14:paraId="719CE917"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7748F3E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4228F2C0"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7099F" w14:textId="77777777" w:rsidR="00A80677" w:rsidRPr="007D736C" w:rsidRDefault="00A80677" w:rsidP="009E2458">
                  <w:pPr>
                    <w:pStyle w:val="headertabella0"/>
                    <w:rPr>
                      <w:color w:val="002060"/>
                    </w:rPr>
                  </w:pPr>
                  <w:r w:rsidRPr="007D736C">
                    <w:rPr>
                      <w:color w:val="002060"/>
                    </w:rPr>
                    <w:t>GIRONE C - 1 Giornata - R</w:t>
                  </w:r>
                </w:p>
              </w:tc>
            </w:tr>
            <w:tr w:rsidR="00A80677" w:rsidRPr="007D736C" w14:paraId="3EE62B63"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F58F5C" w14:textId="77777777" w:rsidR="00A80677" w:rsidRPr="007D736C" w:rsidRDefault="00A80677" w:rsidP="009E2458">
                  <w:pPr>
                    <w:pStyle w:val="rowtabella0"/>
                    <w:rPr>
                      <w:color w:val="002060"/>
                    </w:rPr>
                  </w:pPr>
                  <w:r w:rsidRPr="007D736C">
                    <w:rPr>
                      <w:color w:val="00206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898D91" w14:textId="77777777" w:rsidR="00A80677" w:rsidRPr="007D736C" w:rsidRDefault="00A80677" w:rsidP="009E2458">
                  <w:pPr>
                    <w:pStyle w:val="rowtabella0"/>
                    <w:rPr>
                      <w:color w:val="002060"/>
                    </w:rPr>
                  </w:pPr>
                  <w:r w:rsidRPr="007D736C">
                    <w:rPr>
                      <w:color w:val="00206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8E903" w14:textId="77777777" w:rsidR="00A80677" w:rsidRPr="007D736C" w:rsidRDefault="00A80677" w:rsidP="009E2458">
                  <w:pPr>
                    <w:pStyle w:val="rowtabella0"/>
                    <w:jc w:val="center"/>
                    <w:rPr>
                      <w:color w:val="002060"/>
                    </w:rPr>
                  </w:pPr>
                  <w:r w:rsidRPr="007D736C">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0032A" w14:textId="77777777" w:rsidR="00A80677" w:rsidRPr="007D736C" w:rsidRDefault="00A80677" w:rsidP="009E2458">
                  <w:pPr>
                    <w:pStyle w:val="rowtabella0"/>
                    <w:jc w:val="center"/>
                    <w:rPr>
                      <w:color w:val="002060"/>
                    </w:rPr>
                  </w:pPr>
                  <w:r w:rsidRPr="007D736C">
                    <w:rPr>
                      <w:color w:val="002060"/>
                    </w:rPr>
                    <w:t> </w:t>
                  </w:r>
                </w:p>
              </w:tc>
            </w:tr>
          </w:tbl>
          <w:p w14:paraId="1F1B5999" w14:textId="77777777" w:rsidR="00A80677" w:rsidRPr="007D736C" w:rsidRDefault="00A80677" w:rsidP="009E2458">
            <w:pPr>
              <w:rPr>
                <w:color w:val="002060"/>
              </w:rPr>
            </w:pPr>
          </w:p>
        </w:tc>
      </w:tr>
    </w:tbl>
    <w:p w14:paraId="44C112DF" w14:textId="77777777" w:rsidR="00A80677" w:rsidRPr="007D736C" w:rsidRDefault="00A80677" w:rsidP="00A80677">
      <w:pPr>
        <w:pStyle w:val="breakline"/>
        <w:divId w:val="527259509"/>
        <w:rPr>
          <w:rFonts w:eastAsiaTheme="minorEastAsia"/>
          <w:color w:val="002060"/>
        </w:rPr>
      </w:pPr>
    </w:p>
    <w:p w14:paraId="3DFDD2E6" w14:textId="77777777" w:rsidR="00A80677" w:rsidRPr="007D736C" w:rsidRDefault="00A80677" w:rsidP="00A80677">
      <w:pPr>
        <w:pStyle w:val="breakline"/>
        <w:divId w:val="527259509"/>
        <w:rPr>
          <w:color w:val="002060"/>
        </w:rPr>
      </w:pPr>
    </w:p>
    <w:p w14:paraId="4D908BE2" w14:textId="77777777" w:rsidR="00A80677" w:rsidRPr="007D736C" w:rsidRDefault="00A80677" w:rsidP="00A80677">
      <w:pPr>
        <w:pStyle w:val="titoloprinc0"/>
        <w:divId w:val="527259509"/>
        <w:rPr>
          <w:color w:val="002060"/>
        </w:rPr>
      </w:pPr>
      <w:r w:rsidRPr="007D736C">
        <w:rPr>
          <w:color w:val="002060"/>
        </w:rPr>
        <w:t>GIUDICE SPORTIVO</w:t>
      </w:r>
    </w:p>
    <w:p w14:paraId="3D533E22"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3D8380CF" w14:textId="77777777" w:rsidR="00A80677" w:rsidRPr="007D736C" w:rsidRDefault="00A80677" w:rsidP="00A80677">
      <w:pPr>
        <w:pStyle w:val="titolo10"/>
        <w:divId w:val="527259509"/>
        <w:rPr>
          <w:color w:val="002060"/>
        </w:rPr>
      </w:pPr>
      <w:r w:rsidRPr="007D736C">
        <w:rPr>
          <w:color w:val="002060"/>
        </w:rPr>
        <w:t xml:space="preserve">GARE DEL 9/10/2021 </w:t>
      </w:r>
    </w:p>
    <w:p w14:paraId="78F15299"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5CFAA9C5"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174FE3E1" w14:textId="77777777" w:rsidR="00A80677" w:rsidRPr="007D736C" w:rsidRDefault="00A80677" w:rsidP="00A80677">
      <w:pPr>
        <w:pStyle w:val="titolo30"/>
        <w:divId w:val="527259509"/>
        <w:rPr>
          <w:color w:val="002060"/>
        </w:rPr>
      </w:pPr>
      <w:r w:rsidRPr="007D736C">
        <w:rPr>
          <w:color w:val="002060"/>
        </w:rPr>
        <w:t xml:space="preserve">CALCIATORI NON ESPULSI </w:t>
      </w:r>
    </w:p>
    <w:p w14:paraId="6EE5E522"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696FED02" w14:textId="77777777" w:rsidTr="00A80677">
        <w:trPr>
          <w:divId w:val="527259509"/>
        </w:trPr>
        <w:tc>
          <w:tcPr>
            <w:tcW w:w="2200" w:type="dxa"/>
            <w:tcMar>
              <w:top w:w="20" w:type="dxa"/>
              <w:left w:w="20" w:type="dxa"/>
              <w:bottom w:w="20" w:type="dxa"/>
              <w:right w:w="20" w:type="dxa"/>
            </w:tcMar>
            <w:vAlign w:val="center"/>
            <w:hideMark/>
          </w:tcPr>
          <w:p w14:paraId="0494449D" w14:textId="77777777" w:rsidR="00A80677" w:rsidRPr="007D736C" w:rsidRDefault="00A80677" w:rsidP="009E2458">
            <w:pPr>
              <w:pStyle w:val="movimento"/>
              <w:rPr>
                <w:color w:val="002060"/>
              </w:rPr>
            </w:pPr>
            <w:r w:rsidRPr="007D736C">
              <w:rPr>
                <w:color w:val="002060"/>
              </w:rPr>
              <w:t>BINCI LEONARDO</w:t>
            </w:r>
          </w:p>
        </w:tc>
        <w:tc>
          <w:tcPr>
            <w:tcW w:w="2200" w:type="dxa"/>
            <w:tcMar>
              <w:top w:w="20" w:type="dxa"/>
              <w:left w:w="20" w:type="dxa"/>
              <w:bottom w:w="20" w:type="dxa"/>
              <w:right w:w="20" w:type="dxa"/>
            </w:tcMar>
            <w:vAlign w:val="center"/>
            <w:hideMark/>
          </w:tcPr>
          <w:p w14:paraId="4718E6DE" w14:textId="77777777" w:rsidR="00A80677" w:rsidRPr="007D736C" w:rsidRDefault="00A80677" w:rsidP="009E2458">
            <w:pPr>
              <w:pStyle w:val="movimento2"/>
              <w:rPr>
                <w:color w:val="002060"/>
              </w:rPr>
            </w:pPr>
            <w:r w:rsidRPr="007D736C">
              <w:rPr>
                <w:color w:val="002060"/>
              </w:rPr>
              <w:t xml:space="preserve">(CALCETTO NUMANA) </w:t>
            </w:r>
          </w:p>
        </w:tc>
        <w:tc>
          <w:tcPr>
            <w:tcW w:w="800" w:type="dxa"/>
            <w:tcMar>
              <w:top w:w="20" w:type="dxa"/>
              <w:left w:w="20" w:type="dxa"/>
              <w:bottom w:w="20" w:type="dxa"/>
              <w:right w:w="20" w:type="dxa"/>
            </w:tcMar>
            <w:vAlign w:val="center"/>
            <w:hideMark/>
          </w:tcPr>
          <w:p w14:paraId="215DB675"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32D57E2" w14:textId="77777777" w:rsidR="00A80677" w:rsidRPr="007D736C" w:rsidRDefault="00A80677" w:rsidP="009E2458">
            <w:pPr>
              <w:pStyle w:val="movimento"/>
              <w:rPr>
                <w:color w:val="002060"/>
              </w:rPr>
            </w:pPr>
            <w:r w:rsidRPr="007D736C">
              <w:rPr>
                <w:color w:val="002060"/>
              </w:rPr>
              <w:t>SEFERI ARTURO</w:t>
            </w:r>
          </w:p>
        </w:tc>
        <w:tc>
          <w:tcPr>
            <w:tcW w:w="2200" w:type="dxa"/>
            <w:tcMar>
              <w:top w:w="20" w:type="dxa"/>
              <w:left w:w="20" w:type="dxa"/>
              <w:bottom w:w="20" w:type="dxa"/>
              <w:right w:w="20" w:type="dxa"/>
            </w:tcMar>
            <w:vAlign w:val="center"/>
            <w:hideMark/>
          </w:tcPr>
          <w:p w14:paraId="1D91477B" w14:textId="77777777" w:rsidR="00A80677" w:rsidRPr="007D736C" w:rsidRDefault="00A80677" w:rsidP="009E2458">
            <w:pPr>
              <w:pStyle w:val="movimento2"/>
              <w:rPr>
                <w:color w:val="002060"/>
              </w:rPr>
            </w:pPr>
            <w:r w:rsidRPr="007D736C">
              <w:rPr>
                <w:color w:val="002060"/>
              </w:rPr>
              <w:t xml:space="preserve">(CANTINE RIUNITE CSI) </w:t>
            </w:r>
          </w:p>
        </w:tc>
      </w:tr>
      <w:tr w:rsidR="00A80677" w:rsidRPr="007D736C" w14:paraId="549600F1" w14:textId="77777777" w:rsidTr="00A80677">
        <w:trPr>
          <w:divId w:val="527259509"/>
        </w:trPr>
        <w:tc>
          <w:tcPr>
            <w:tcW w:w="2200" w:type="dxa"/>
            <w:tcMar>
              <w:top w:w="20" w:type="dxa"/>
              <w:left w:w="20" w:type="dxa"/>
              <w:bottom w:w="20" w:type="dxa"/>
              <w:right w:w="20" w:type="dxa"/>
            </w:tcMar>
            <w:vAlign w:val="center"/>
            <w:hideMark/>
          </w:tcPr>
          <w:p w14:paraId="05E44FD4" w14:textId="77777777" w:rsidR="00A80677" w:rsidRPr="007D736C" w:rsidRDefault="00A80677" w:rsidP="009E2458">
            <w:pPr>
              <w:pStyle w:val="movimento"/>
              <w:rPr>
                <w:color w:val="002060"/>
              </w:rPr>
            </w:pPr>
            <w:r w:rsidRPr="007D736C">
              <w:rPr>
                <w:color w:val="002060"/>
              </w:rPr>
              <w:t>VENTURA ALESSANDRO</w:t>
            </w:r>
          </w:p>
        </w:tc>
        <w:tc>
          <w:tcPr>
            <w:tcW w:w="2200" w:type="dxa"/>
            <w:tcMar>
              <w:top w:w="20" w:type="dxa"/>
              <w:left w:w="20" w:type="dxa"/>
              <w:bottom w:w="20" w:type="dxa"/>
              <w:right w:w="20" w:type="dxa"/>
            </w:tcMar>
            <w:vAlign w:val="center"/>
            <w:hideMark/>
          </w:tcPr>
          <w:p w14:paraId="22D73349" w14:textId="77777777" w:rsidR="00A80677" w:rsidRPr="007D736C" w:rsidRDefault="00A80677" w:rsidP="009E2458">
            <w:pPr>
              <w:pStyle w:val="movimento2"/>
              <w:rPr>
                <w:color w:val="002060"/>
              </w:rPr>
            </w:pPr>
            <w:r w:rsidRPr="007D736C">
              <w:rPr>
                <w:color w:val="002060"/>
              </w:rPr>
              <w:t xml:space="preserve">(CITTA DI OSTRA) </w:t>
            </w:r>
          </w:p>
        </w:tc>
        <w:tc>
          <w:tcPr>
            <w:tcW w:w="800" w:type="dxa"/>
            <w:tcMar>
              <w:top w:w="20" w:type="dxa"/>
              <w:left w:w="20" w:type="dxa"/>
              <w:bottom w:w="20" w:type="dxa"/>
              <w:right w:w="20" w:type="dxa"/>
            </w:tcMar>
            <w:vAlign w:val="center"/>
            <w:hideMark/>
          </w:tcPr>
          <w:p w14:paraId="34D744F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17EBD6F" w14:textId="77777777" w:rsidR="00A80677" w:rsidRPr="007D736C" w:rsidRDefault="00A80677" w:rsidP="009E2458">
            <w:pPr>
              <w:pStyle w:val="movimento"/>
              <w:rPr>
                <w:color w:val="002060"/>
              </w:rPr>
            </w:pPr>
            <w:r w:rsidRPr="007D736C">
              <w:rPr>
                <w:color w:val="002060"/>
              </w:rPr>
              <w:t>BOLLETTA CHRISTIAN</w:t>
            </w:r>
          </w:p>
        </w:tc>
        <w:tc>
          <w:tcPr>
            <w:tcW w:w="2200" w:type="dxa"/>
            <w:tcMar>
              <w:top w:w="20" w:type="dxa"/>
              <w:left w:w="20" w:type="dxa"/>
              <w:bottom w:w="20" w:type="dxa"/>
              <w:right w:w="20" w:type="dxa"/>
            </w:tcMar>
            <w:vAlign w:val="center"/>
            <w:hideMark/>
          </w:tcPr>
          <w:p w14:paraId="36361A26" w14:textId="77777777" w:rsidR="00A80677" w:rsidRPr="007D736C" w:rsidRDefault="00A80677" w:rsidP="009E2458">
            <w:pPr>
              <w:pStyle w:val="movimento2"/>
              <w:rPr>
                <w:color w:val="002060"/>
              </w:rPr>
            </w:pPr>
            <w:r w:rsidRPr="007D736C">
              <w:rPr>
                <w:color w:val="002060"/>
              </w:rPr>
              <w:t xml:space="preserve">(DINAMIS 1990) </w:t>
            </w:r>
          </w:p>
        </w:tc>
      </w:tr>
      <w:tr w:rsidR="00A80677" w:rsidRPr="007D736C" w14:paraId="36D8E428" w14:textId="77777777" w:rsidTr="00A80677">
        <w:trPr>
          <w:divId w:val="527259509"/>
        </w:trPr>
        <w:tc>
          <w:tcPr>
            <w:tcW w:w="2200" w:type="dxa"/>
            <w:tcMar>
              <w:top w:w="20" w:type="dxa"/>
              <w:left w:w="20" w:type="dxa"/>
              <w:bottom w:w="20" w:type="dxa"/>
              <w:right w:w="20" w:type="dxa"/>
            </w:tcMar>
            <w:vAlign w:val="center"/>
            <w:hideMark/>
          </w:tcPr>
          <w:p w14:paraId="19AEEEED" w14:textId="77777777" w:rsidR="00A80677" w:rsidRPr="007D736C" w:rsidRDefault="00A80677" w:rsidP="009E2458">
            <w:pPr>
              <w:pStyle w:val="movimento"/>
              <w:rPr>
                <w:color w:val="002060"/>
              </w:rPr>
            </w:pPr>
            <w:r w:rsidRPr="007D736C">
              <w:rPr>
                <w:color w:val="002060"/>
              </w:rPr>
              <w:t>PASCALE GABRIEL</w:t>
            </w:r>
          </w:p>
        </w:tc>
        <w:tc>
          <w:tcPr>
            <w:tcW w:w="2200" w:type="dxa"/>
            <w:tcMar>
              <w:top w:w="20" w:type="dxa"/>
              <w:left w:w="20" w:type="dxa"/>
              <w:bottom w:w="20" w:type="dxa"/>
              <w:right w:w="20" w:type="dxa"/>
            </w:tcMar>
            <w:vAlign w:val="center"/>
            <w:hideMark/>
          </w:tcPr>
          <w:p w14:paraId="6710B79D" w14:textId="77777777" w:rsidR="00A80677" w:rsidRPr="007D736C" w:rsidRDefault="00A80677" w:rsidP="009E2458">
            <w:pPr>
              <w:pStyle w:val="movimento2"/>
              <w:rPr>
                <w:color w:val="002060"/>
              </w:rPr>
            </w:pPr>
            <w:r w:rsidRPr="007D736C">
              <w:rPr>
                <w:color w:val="002060"/>
              </w:rPr>
              <w:t xml:space="preserve">(DINAMIS 1990) </w:t>
            </w:r>
          </w:p>
        </w:tc>
        <w:tc>
          <w:tcPr>
            <w:tcW w:w="800" w:type="dxa"/>
            <w:tcMar>
              <w:top w:w="20" w:type="dxa"/>
              <w:left w:w="20" w:type="dxa"/>
              <w:bottom w:w="20" w:type="dxa"/>
              <w:right w:w="20" w:type="dxa"/>
            </w:tcMar>
            <w:vAlign w:val="center"/>
            <w:hideMark/>
          </w:tcPr>
          <w:p w14:paraId="0760E0C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A9AC9A4" w14:textId="77777777" w:rsidR="00A80677" w:rsidRPr="007D736C" w:rsidRDefault="00A80677" w:rsidP="009E2458">
            <w:pPr>
              <w:pStyle w:val="movimento"/>
              <w:rPr>
                <w:color w:val="002060"/>
              </w:rPr>
            </w:pPr>
            <w:r w:rsidRPr="007D736C">
              <w:rPr>
                <w:color w:val="002060"/>
              </w:rPr>
              <w:t>PETRINI FEDERICO</w:t>
            </w:r>
          </w:p>
        </w:tc>
        <w:tc>
          <w:tcPr>
            <w:tcW w:w="2200" w:type="dxa"/>
            <w:tcMar>
              <w:top w:w="20" w:type="dxa"/>
              <w:left w:w="20" w:type="dxa"/>
              <w:bottom w:w="20" w:type="dxa"/>
              <w:right w:w="20" w:type="dxa"/>
            </w:tcMar>
            <w:vAlign w:val="center"/>
            <w:hideMark/>
          </w:tcPr>
          <w:p w14:paraId="0F3672A5" w14:textId="77777777" w:rsidR="00A80677" w:rsidRPr="007D736C" w:rsidRDefault="00A80677" w:rsidP="009E2458">
            <w:pPr>
              <w:pStyle w:val="movimento2"/>
              <w:rPr>
                <w:color w:val="002060"/>
              </w:rPr>
            </w:pPr>
            <w:r w:rsidRPr="007D736C">
              <w:rPr>
                <w:color w:val="002060"/>
              </w:rPr>
              <w:t xml:space="preserve">(NUOVA JUVENTINA FFC) </w:t>
            </w:r>
          </w:p>
        </w:tc>
      </w:tr>
      <w:tr w:rsidR="00A80677" w:rsidRPr="007D736C" w14:paraId="20659BF4" w14:textId="77777777" w:rsidTr="00A80677">
        <w:trPr>
          <w:divId w:val="527259509"/>
        </w:trPr>
        <w:tc>
          <w:tcPr>
            <w:tcW w:w="2200" w:type="dxa"/>
            <w:tcMar>
              <w:top w:w="20" w:type="dxa"/>
              <w:left w:w="20" w:type="dxa"/>
              <w:bottom w:w="20" w:type="dxa"/>
              <w:right w:w="20" w:type="dxa"/>
            </w:tcMar>
            <w:vAlign w:val="center"/>
            <w:hideMark/>
          </w:tcPr>
          <w:p w14:paraId="39B59F8F" w14:textId="77777777" w:rsidR="00A80677" w:rsidRPr="007D736C" w:rsidRDefault="00A80677" w:rsidP="009E2458">
            <w:pPr>
              <w:pStyle w:val="movimento"/>
              <w:rPr>
                <w:color w:val="002060"/>
              </w:rPr>
            </w:pPr>
            <w:r w:rsidRPr="007D736C">
              <w:rPr>
                <w:color w:val="002060"/>
              </w:rPr>
              <w:t>QUADRINI FRANCESCO</w:t>
            </w:r>
          </w:p>
        </w:tc>
        <w:tc>
          <w:tcPr>
            <w:tcW w:w="2200" w:type="dxa"/>
            <w:tcMar>
              <w:top w:w="20" w:type="dxa"/>
              <w:left w:w="20" w:type="dxa"/>
              <w:bottom w:w="20" w:type="dxa"/>
              <w:right w:w="20" w:type="dxa"/>
            </w:tcMar>
            <w:vAlign w:val="center"/>
            <w:hideMark/>
          </w:tcPr>
          <w:p w14:paraId="07B7004D" w14:textId="77777777" w:rsidR="00A80677" w:rsidRPr="007D736C" w:rsidRDefault="00A80677" w:rsidP="009E2458">
            <w:pPr>
              <w:pStyle w:val="movimento2"/>
              <w:rPr>
                <w:color w:val="002060"/>
              </w:rPr>
            </w:pPr>
            <w:r w:rsidRPr="007D736C">
              <w:rPr>
                <w:color w:val="002060"/>
              </w:rPr>
              <w:t xml:space="preserve">(NUOVA JUVENTINA FFC) </w:t>
            </w:r>
          </w:p>
        </w:tc>
        <w:tc>
          <w:tcPr>
            <w:tcW w:w="800" w:type="dxa"/>
            <w:tcMar>
              <w:top w:w="20" w:type="dxa"/>
              <w:left w:w="20" w:type="dxa"/>
              <w:bottom w:w="20" w:type="dxa"/>
              <w:right w:w="20" w:type="dxa"/>
            </w:tcMar>
            <w:vAlign w:val="center"/>
            <w:hideMark/>
          </w:tcPr>
          <w:p w14:paraId="12934B2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7B73EC9" w14:textId="77777777" w:rsidR="00A80677" w:rsidRPr="007D736C" w:rsidRDefault="00A80677" w:rsidP="009E2458">
            <w:pPr>
              <w:pStyle w:val="movimento"/>
              <w:rPr>
                <w:color w:val="002060"/>
              </w:rPr>
            </w:pPr>
            <w:r w:rsidRPr="007D736C">
              <w:rPr>
                <w:color w:val="002060"/>
              </w:rPr>
              <w:t>LATINI MATTIA</w:t>
            </w:r>
          </w:p>
        </w:tc>
        <w:tc>
          <w:tcPr>
            <w:tcW w:w="2200" w:type="dxa"/>
            <w:tcMar>
              <w:top w:w="20" w:type="dxa"/>
              <w:left w:w="20" w:type="dxa"/>
              <w:bottom w:w="20" w:type="dxa"/>
              <w:right w:w="20" w:type="dxa"/>
            </w:tcMar>
            <w:vAlign w:val="center"/>
            <w:hideMark/>
          </w:tcPr>
          <w:p w14:paraId="0BF06529" w14:textId="77777777" w:rsidR="00A80677" w:rsidRPr="007D736C" w:rsidRDefault="00A80677" w:rsidP="009E2458">
            <w:pPr>
              <w:pStyle w:val="movimento2"/>
              <w:rPr>
                <w:color w:val="002060"/>
              </w:rPr>
            </w:pPr>
            <w:r w:rsidRPr="007D736C">
              <w:rPr>
                <w:color w:val="002060"/>
              </w:rPr>
              <w:t xml:space="preserve">(REAL FABRIANO) </w:t>
            </w:r>
          </w:p>
        </w:tc>
      </w:tr>
    </w:tbl>
    <w:p w14:paraId="751CB31C" w14:textId="77777777" w:rsidR="00A80677" w:rsidRPr="007D736C" w:rsidRDefault="00A80677" w:rsidP="00A80677">
      <w:pPr>
        <w:pStyle w:val="breakline"/>
        <w:divId w:val="527259509"/>
        <w:rPr>
          <w:color w:val="002060"/>
        </w:rPr>
      </w:pPr>
    </w:p>
    <w:p w14:paraId="69102059"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AB5D4D1"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1CB231A4" w14:textId="77777777" w:rsidR="00A80677" w:rsidRDefault="00A80677" w:rsidP="00A80677">
      <w:pPr>
        <w:pStyle w:val="breakline"/>
        <w:divId w:val="527259509"/>
        <w:rPr>
          <w:color w:val="002060"/>
        </w:rPr>
      </w:pPr>
    </w:p>
    <w:p w14:paraId="7B2720A3" w14:textId="77777777" w:rsidR="00A80677" w:rsidRPr="007D736C" w:rsidRDefault="00A80677" w:rsidP="00A80677">
      <w:pPr>
        <w:pStyle w:val="titoloprinc0"/>
        <w:divId w:val="527259509"/>
        <w:rPr>
          <w:color w:val="002060"/>
        </w:rPr>
      </w:pPr>
      <w:r w:rsidRPr="007D736C">
        <w:rPr>
          <w:color w:val="002060"/>
        </w:rPr>
        <w:t>PROGRAMMA GARE</w:t>
      </w:r>
    </w:p>
    <w:p w14:paraId="271C1908" w14:textId="728DF105" w:rsidR="00A80677" w:rsidRDefault="00A80677" w:rsidP="00A80677">
      <w:pPr>
        <w:pStyle w:val="breakline"/>
        <w:divId w:val="527259509"/>
        <w:rPr>
          <w:rFonts w:eastAsiaTheme="minorEastAsia"/>
          <w:color w:val="002060"/>
        </w:rPr>
      </w:pPr>
    </w:p>
    <w:p w14:paraId="00B27374" w14:textId="77777777" w:rsidR="006A6146" w:rsidRPr="006A6146" w:rsidRDefault="006A6146" w:rsidP="006A6146">
      <w:pPr>
        <w:pStyle w:val="sottotitolocampionato10"/>
        <w:divId w:val="527259509"/>
        <w:rPr>
          <w:color w:val="002060"/>
        </w:rPr>
      </w:pPr>
      <w:r w:rsidRPr="006A614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A6146" w:rsidRPr="006A6146" w14:paraId="49189696"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D935" w14:textId="77777777" w:rsidR="006A6146" w:rsidRPr="006A6146" w:rsidRDefault="006A6146">
            <w:pPr>
              <w:pStyle w:val="headertabella0"/>
              <w:rPr>
                <w:color w:val="002060"/>
              </w:rPr>
            </w:pPr>
            <w:r w:rsidRPr="006A614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A0F6" w14:textId="77777777" w:rsidR="006A6146" w:rsidRPr="006A6146" w:rsidRDefault="006A6146">
            <w:pPr>
              <w:pStyle w:val="headertabella0"/>
              <w:rPr>
                <w:color w:val="002060"/>
              </w:rPr>
            </w:pPr>
            <w:r w:rsidRPr="006A614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BA468" w14:textId="77777777" w:rsidR="006A6146" w:rsidRPr="006A6146" w:rsidRDefault="006A6146">
            <w:pPr>
              <w:pStyle w:val="headertabella0"/>
              <w:rPr>
                <w:color w:val="002060"/>
              </w:rPr>
            </w:pPr>
            <w:r w:rsidRPr="006A614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EF59D" w14:textId="77777777" w:rsidR="006A6146" w:rsidRPr="006A6146" w:rsidRDefault="006A6146">
            <w:pPr>
              <w:pStyle w:val="headertabella0"/>
              <w:rPr>
                <w:color w:val="002060"/>
              </w:rPr>
            </w:pPr>
            <w:r w:rsidRPr="006A614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1349D" w14:textId="77777777" w:rsidR="006A6146" w:rsidRPr="006A6146" w:rsidRDefault="006A6146">
            <w:pPr>
              <w:pStyle w:val="headertabella0"/>
              <w:rPr>
                <w:color w:val="002060"/>
              </w:rPr>
            </w:pPr>
            <w:r w:rsidRPr="006A614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C6E2A" w14:textId="77777777" w:rsidR="006A6146" w:rsidRPr="006A6146" w:rsidRDefault="006A6146">
            <w:pPr>
              <w:pStyle w:val="headertabella0"/>
              <w:rPr>
                <w:color w:val="002060"/>
              </w:rPr>
            </w:pPr>
            <w:proofErr w:type="spellStart"/>
            <w:r w:rsidRPr="006A6146">
              <w:rPr>
                <w:color w:val="002060"/>
              </w:rPr>
              <w:t>Localita'</w:t>
            </w:r>
            <w:proofErr w:type="spellEnd"/>
            <w:r w:rsidRPr="006A614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AFB54" w14:textId="77777777" w:rsidR="006A6146" w:rsidRPr="006A6146" w:rsidRDefault="006A6146">
            <w:pPr>
              <w:pStyle w:val="headertabella0"/>
              <w:rPr>
                <w:color w:val="002060"/>
              </w:rPr>
            </w:pPr>
            <w:r w:rsidRPr="006A6146">
              <w:rPr>
                <w:color w:val="002060"/>
              </w:rPr>
              <w:t>Indirizzo Impianto</w:t>
            </w:r>
          </w:p>
        </w:tc>
      </w:tr>
      <w:tr w:rsidR="006A6146" w:rsidRPr="006A6146" w14:paraId="7629BE4E"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5E6DC" w14:textId="77777777" w:rsidR="006A6146" w:rsidRPr="006A6146" w:rsidRDefault="006A6146">
            <w:pPr>
              <w:pStyle w:val="rowtabella0"/>
              <w:rPr>
                <w:color w:val="002060"/>
              </w:rPr>
            </w:pPr>
            <w:r w:rsidRPr="006A6146">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6751E" w14:textId="77777777" w:rsidR="006A6146" w:rsidRPr="006A6146" w:rsidRDefault="006A6146">
            <w:pPr>
              <w:pStyle w:val="rowtabella0"/>
              <w:rPr>
                <w:color w:val="002060"/>
              </w:rPr>
            </w:pPr>
            <w:r w:rsidRPr="006A6146">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7C8A8" w14:textId="77777777" w:rsidR="006A6146" w:rsidRPr="006A6146" w:rsidRDefault="006A6146">
            <w:pPr>
              <w:pStyle w:val="rowtabella0"/>
              <w:jc w:val="center"/>
              <w:rPr>
                <w:color w:val="002060"/>
              </w:rPr>
            </w:pPr>
            <w:r w:rsidRPr="006A614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996D1" w14:textId="77777777" w:rsidR="006A6146" w:rsidRPr="006A6146" w:rsidRDefault="006A6146">
            <w:pPr>
              <w:pStyle w:val="rowtabella0"/>
              <w:rPr>
                <w:color w:val="002060"/>
              </w:rPr>
            </w:pPr>
            <w:r w:rsidRPr="006A6146">
              <w:rPr>
                <w:color w:val="002060"/>
              </w:rPr>
              <w:t>16/11/2021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BBC32" w14:textId="77777777" w:rsidR="006A6146" w:rsidRPr="006A6146" w:rsidRDefault="006A6146">
            <w:pPr>
              <w:pStyle w:val="rowtabella0"/>
              <w:rPr>
                <w:color w:val="002060"/>
              </w:rPr>
            </w:pPr>
            <w:r w:rsidRPr="006A6146">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FB60F" w14:textId="77777777" w:rsidR="006A6146" w:rsidRPr="006A6146" w:rsidRDefault="006A6146">
            <w:pPr>
              <w:pStyle w:val="rowtabella0"/>
              <w:rPr>
                <w:color w:val="002060"/>
              </w:rPr>
            </w:pPr>
            <w:r w:rsidRPr="006A6146">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84CDE" w14:textId="77777777" w:rsidR="006A6146" w:rsidRPr="006A6146" w:rsidRDefault="006A6146">
            <w:pPr>
              <w:pStyle w:val="rowtabella0"/>
              <w:rPr>
                <w:color w:val="002060"/>
              </w:rPr>
            </w:pPr>
            <w:r w:rsidRPr="006A6146">
              <w:rPr>
                <w:color w:val="002060"/>
              </w:rPr>
              <w:t>VIA FONTE ANTICA 6</w:t>
            </w:r>
          </w:p>
        </w:tc>
      </w:tr>
      <w:tr w:rsidR="006A6146" w:rsidRPr="006A6146" w14:paraId="44FA5D16"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76B87D" w14:textId="77777777" w:rsidR="006A6146" w:rsidRPr="006A6146" w:rsidRDefault="006A6146">
            <w:pPr>
              <w:pStyle w:val="rowtabella0"/>
              <w:rPr>
                <w:color w:val="002060"/>
              </w:rPr>
            </w:pPr>
            <w:r w:rsidRPr="006A6146">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905A84" w14:textId="77777777" w:rsidR="006A6146" w:rsidRPr="006A6146" w:rsidRDefault="006A6146">
            <w:pPr>
              <w:pStyle w:val="rowtabella0"/>
              <w:rPr>
                <w:color w:val="002060"/>
              </w:rPr>
            </w:pPr>
            <w:r w:rsidRPr="006A614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D6240" w14:textId="77777777" w:rsidR="006A6146" w:rsidRPr="006A6146" w:rsidRDefault="006A6146">
            <w:pPr>
              <w:pStyle w:val="rowtabella0"/>
              <w:jc w:val="center"/>
              <w:rPr>
                <w:color w:val="002060"/>
              </w:rPr>
            </w:pPr>
            <w:r w:rsidRPr="006A614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DF2B75" w14:textId="77777777" w:rsidR="006A6146" w:rsidRPr="006A6146" w:rsidRDefault="006A6146">
            <w:pPr>
              <w:pStyle w:val="rowtabella0"/>
              <w:rPr>
                <w:color w:val="002060"/>
              </w:rPr>
            </w:pPr>
            <w:r w:rsidRPr="006A6146">
              <w:rPr>
                <w:color w:val="002060"/>
              </w:rPr>
              <w:t>17/11/2021 19:15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30B3C" w14:textId="77777777" w:rsidR="006A6146" w:rsidRPr="006A6146" w:rsidRDefault="006A6146">
            <w:pPr>
              <w:pStyle w:val="rowtabella0"/>
              <w:rPr>
                <w:color w:val="002060"/>
              </w:rPr>
            </w:pPr>
            <w:r w:rsidRPr="006A6146">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2CD92" w14:textId="77777777" w:rsidR="006A6146" w:rsidRPr="006A6146" w:rsidRDefault="006A6146">
            <w:pPr>
              <w:pStyle w:val="rowtabella0"/>
              <w:rPr>
                <w:color w:val="002060"/>
              </w:rPr>
            </w:pPr>
            <w:r w:rsidRPr="006A614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52C89" w14:textId="77777777" w:rsidR="006A6146" w:rsidRPr="006A6146" w:rsidRDefault="006A6146">
            <w:pPr>
              <w:pStyle w:val="rowtabella0"/>
              <w:rPr>
                <w:color w:val="002060"/>
              </w:rPr>
            </w:pPr>
            <w:r w:rsidRPr="006A6146">
              <w:rPr>
                <w:color w:val="002060"/>
              </w:rPr>
              <w:t>VIA MATTEOTTI</w:t>
            </w:r>
          </w:p>
        </w:tc>
      </w:tr>
      <w:tr w:rsidR="006A6146" w:rsidRPr="006A6146" w14:paraId="532CFAF3"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D1DC40" w14:textId="77777777" w:rsidR="006A6146" w:rsidRPr="006A6146" w:rsidRDefault="006A6146">
            <w:pPr>
              <w:pStyle w:val="rowtabella0"/>
              <w:rPr>
                <w:color w:val="002060"/>
              </w:rPr>
            </w:pPr>
            <w:r w:rsidRPr="006A614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FB5320" w14:textId="77777777" w:rsidR="006A6146" w:rsidRPr="006A6146" w:rsidRDefault="006A6146">
            <w:pPr>
              <w:pStyle w:val="rowtabella0"/>
              <w:rPr>
                <w:color w:val="002060"/>
              </w:rPr>
            </w:pPr>
            <w:r w:rsidRPr="006A6146">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0BE3B" w14:textId="77777777" w:rsidR="006A6146" w:rsidRPr="006A6146" w:rsidRDefault="006A6146">
            <w:pPr>
              <w:pStyle w:val="rowtabella0"/>
              <w:jc w:val="center"/>
              <w:rPr>
                <w:color w:val="002060"/>
              </w:rPr>
            </w:pPr>
            <w:r w:rsidRPr="006A614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7E9B7A" w14:textId="77777777" w:rsidR="006A6146" w:rsidRPr="006A6146" w:rsidRDefault="006A6146">
            <w:pPr>
              <w:pStyle w:val="rowtabella0"/>
              <w:rPr>
                <w:color w:val="002060"/>
              </w:rPr>
            </w:pPr>
            <w:r w:rsidRPr="006A6146">
              <w:rPr>
                <w:color w:val="002060"/>
              </w:rPr>
              <w:t>30/11/2021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1F5A15" w14:textId="77777777" w:rsidR="006A6146" w:rsidRPr="006A6146" w:rsidRDefault="006A6146">
            <w:pPr>
              <w:pStyle w:val="rowtabella0"/>
              <w:rPr>
                <w:color w:val="002060"/>
              </w:rPr>
            </w:pPr>
            <w:r w:rsidRPr="006A614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FAB66" w14:textId="77777777" w:rsidR="006A6146" w:rsidRPr="006A6146" w:rsidRDefault="006A6146">
            <w:pPr>
              <w:pStyle w:val="rowtabella0"/>
              <w:rPr>
                <w:color w:val="002060"/>
              </w:rPr>
            </w:pPr>
            <w:r w:rsidRPr="006A614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F44BF" w14:textId="77777777" w:rsidR="006A6146" w:rsidRPr="006A6146" w:rsidRDefault="006A6146">
            <w:pPr>
              <w:pStyle w:val="rowtabella0"/>
              <w:rPr>
                <w:color w:val="002060"/>
              </w:rPr>
            </w:pPr>
            <w:r w:rsidRPr="006A6146">
              <w:rPr>
                <w:color w:val="002060"/>
              </w:rPr>
              <w:t>VIA B.BUOZZI</w:t>
            </w:r>
          </w:p>
        </w:tc>
      </w:tr>
      <w:tr w:rsidR="006A6146" w:rsidRPr="006A6146" w14:paraId="219185E2"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41285" w14:textId="77777777" w:rsidR="006A6146" w:rsidRPr="006A6146" w:rsidRDefault="006A6146">
            <w:pPr>
              <w:pStyle w:val="rowtabella0"/>
              <w:rPr>
                <w:color w:val="002060"/>
              </w:rPr>
            </w:pPr>
            <w:r w:rsidRPr="006A6146">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76BC8" w14:textId="77777777" w:rsidR="006A6146" w:rsidRPr="006A6146" w:rsidRDefault="006A6146">
            <w:pPr>
              <w:pStyle w:val="rowtabella0"/>
              <w:rPr>
                <w:color w:val="002060"/>
              </w:rPr>
            </w:pPr>
            <w:r w:rsidRPr="006A6146">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EAE0D" w14:textId="77777777" w:rsidR="006A6146" w:rsidRPr="006A6146" w:rsidRDefault="006A6146">
            <w:pPr>
              <w:pStyle w:val="rowtabella0"/>
              <w:jc w:val="center"/>
              <w:rPr>
                <w:color w:val="002060"/>
              </w:rPr>
            </w:pPr>
            <w:r w:rsidRPr="006A614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7ECC2" w14:textId="77777777" w:rsidR="006A6146" w:rsidRPr="006A6146" w:rsidRDefault="006A6146">
            <w:pPr>
              <w:pStyle w:val="rowtabella0"/>
              <w:rPr>
                <w:color w:val="002060"/>
              </w:rPr>
            </w:pPr>
            <w:r w:rsidRPr="006A6146">
              <w:rPr>
                <w:color w:val="002060"/>
              </w:rPr>
              <w:t>01/12/2021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2A59F" w14:textId="77777777" w:rsidR="006A6146" w:rsidRPr="006A6146" w:rsidRDefault="006A6146">
            <w:pPr>
              <w:pStyle w:val="rowtabella0"/>
              <w:rPr>
                <w:color w:val="002060"/>
              </w:rPr>
            </w:pPr>
            <w:r w:rsidRPr="006A6146">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881C2" w14:textId="77777777" w:rsidR="006A6146" w:rsidRPr="006A6146" w:rsidRDefault="006A6146">
            <w:pPr>
              <w:pStyle w:val="rowtabella0"/>
              <w:rPr>
                <w:color w:val="002060"/>
              </w:rPr>
            </w:pPr>
            <w:r w:rsidRPr="006A6146">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69D69" w14:textId="77777777" w:rsidR="006A6146" w:rsidRPr="006A6146" w:rsidRDefault="006A6146">
            <w:pPr>
              <w:pStyle w:val="rowtabella0"/>
              <w:rPr>
                <w:color w:val="002060"/>
              </w:rPr>
            </w:pPr>
            <w:r w:rsidRPr="006A6146">
              <w:rPr>
                <w:color w:val="002060"/>
              </w:rPr>
              <w:t>VIA WEBER - ZONA STICCHI</w:t>
            </w:r>
          </w:p>
        </w:tc>
      </w:tr>
    </w:tbl>
    <w:p w14:paraId="4A643D82" w14:textId="2EBB030B" w:rsidR="006A6146" w:rsidRPr="006A6146" w:rsidRDefault="006A6146" w:rsidP="00A80677">
      <w:pPr>
        <w:pStyle w:val="breakline"/>
        <w:divId w:val="527259509"/>
        <w:rPr>
          <w:rFonts w:eastAsiaTheme="minorEastAsia"/>
          <w:color w:val="002060"/>
        </w:rPr>
      </w:pPr>
    </w:p>
    <w:p w14:paraId="57708201" w14:textId="77777777" w:rsidR="006A6146" w:rsidRPr="006A6146" w:rsidRDefault="006A6146" w:rsidP="00A80677">
      <w:pPr>
        <w:pStyle w:val="breakline"/>
        <w:divId w:val="527259509"/>
        <w:rPr>
          <w:rFonts w:eastAsiaTheme="minorEastAsia"/>
          <w:color w:val="002060"/>
        </w:rPr>
      </w:pPr>
    </w:p>
    <w:p w14:paraId="7BF91FA5"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UNDER 17 CALCIO A5</w:t>
      </w:r>
    </w:p>
    <w:p w14:paraId="1F3FF1AF" w14:textId="77777777" w:rsidR="00A80677" w:rsidRPr="007D736C" w:rsidRDefault="00A80677" w:rsidP="00A80677">
      <w:pPr>
        <w:pStyle w:val="TITOLOPRINC"/>
        <w:divId w:val="527259509"/>
        <w:rPr>
          <w:color w:val="002060"/>
        </w:rPr>
      </w:pPr>
      <w:r w:rsidRPr="007D736C">
        <w:rPr>
          <w:color w:val="002060"/>
        </w:rPr>
        <w:t>QUALIFICATE ALLE SEMIFINALI</w:t>
      </w:r>
    </w:p>
    <w:p w14:paraId="73277A0C"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alle Semifinali le seguenti società:</w:t>
      </w:r>
    </w:p>
    <w:p w14:paraId="4C821665" w14:textId="77777777" w:rsidR="00A80677" w:rsidRPr="007D736C" w:rsidRDefault="00A80677" w:rsidP="00A80677">
      <w:pPr>
        <w:pStyle w:val="Corpodeltesto21"/>
        <w:jc w:val="left"/>
        <w:divId w:val="527259509"/>
        <w:rPr>
          <w:rFonts w:ascii="Arial" w:hAnsi="Arial" w:cs="Arial"/>
          <w:bCs/>
          <w:color w:val="002060"/>
          <w:sz w:val="22"/>
          <w:szCs w:val="22"/>
        </w:rPr>
      </w:pPr>
    </w:p>
    <w:p w14:paraId="35A1FA3B" w14:textId="77777777" w:rsidR="00A80677" w:rsidRPr="007D736C" w:rsidRDefault="00A80677" w:rsidP="00A80677">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AMICI DEL CENTROSOCIO SP.</w:t>
      </w:r>
    </w:p>
    <w:p w14:paraId="22098599" w14:textId="77777777" w:rsidR="00A80677" w:rsidRPr="007D736C" w:rsidRDefault="00A80677" w:rsidP="00A80677">
      <w:pPr>
        <w:pStyle w:val="Corpodeltesto21"/>
        <w:jc w:val="left"/>
        <w:divId w:val="527259509"/>
        <w:rPr>
          <w:rFonts w:ascii="Arial" w:hAnsi="Arial" w:cs="Arial"/>
          <w:bCs/>
          <w:color w:val="002060"/>
          <w:sz w:val="22"/>
          <w:szCs w:val="22"/>
        </w:rPr>
      </w:pPr>
    </w:p>
    <w:p w14:paraId="62570217" w14:textId="77777777" w:rsidR="00A80677" w:rsidRPr="007D736C" w:rsidRDefault="00A80677" w:rsidP="00A80677">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ITALSERVICE C5</w:t>
      </w:r>
    </w:p>
    <w:p w14:paraId="3EF81F72" w14:textId="77777777" w:rsidR="00A80677" w:rsidRPr="007D736C" w:rsidRDefault="00A80677" w:rsidP="00A80677">
      <w:pPr>
        <w:pStyle w:val="Corpodeltesto21"/>
        <w:jc w:val="left"/>
        <w:divId w:val="527259509"/>
        <w:rPr>
          <w:rFonts w:ascii="Arial" w:hAnsi="Arial" w:cs="Arial"/>
          <w:bCs/>
          <w:color w:val="002060"/>
          <w:sz w:val="22"/>
          <w:szCs w:val="22"/>
        </w:rPr>
      </w:pPr>
    </w:p>
    <w:p w14:paraId="4FDB3241"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ACLI VILLA MUSONE</w:t>
      </w:r>
      <w:r w:rsidRPr="007D736C">
        <w:rPr>
          <w:rFonts w:ascii="Arial" w:hAnsi="Arial" w:cs="Arial"/>
          <w:bCs/>
          <w:color w:val="002060"/>
          <w:sz w:val="22"/>
          <w:szCs w:val="22"/>
        </w:rPr>
        <w:t xml:space="preserve">   </w:t>
      </w:r>
    </w:p>
    <w:p w14:paraId="2723B949" w14:textId="77777777" w:rsidR="00A80677" w:rsidRPr="007D736C" w:rsidRDefault="00A80677" w:rsidP="00A80677">
      <w:pPr>
        <w:pStyle w:val="Corpodeltesto21"/>
        <w:jc w:val="left"/>
        <w:divId w:val="527259509"/>
        <w:rPr>
          <w:rFonts w:ascii="Arial" w:hAnsi="Arial" w:cs="Arial"/>
          <w:bCs/>
          <w:color w:val="002060"/>
          <w:sz w:val="22"/>
          <w:szCs w:val="22"/>
        </w:rPr>
      </w:pPr>
    </w:p>
    <w:p w14:paraId="2087FEE9"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RECANATI CALCIO A 5</w:t>
      </w:r>
    </w:p>
    <w:p w14:paraId="1C4AFEDF" w14:textId="77777777" w:rsidR="00A80677" w:rsidRPr="007D736C" w:rsidRDefault="00A80677" w:rsidP="00A80677">
      <w:pPr>
        <w:pStyle w:val="Corpodeltesto21"/>
        <w:divId w:val="527259509"/>
        <w:rPr>
          <w:rFonts w:ascii="Arial" w:hAnsi="Arial" w:cs="Arial"/>
          <w:color w:val="002060"/>
          <w:sz w:val="22"/>
        </w:rPr>
      </w:pPr>
    </w:p>
    <w:p w14:paraId="04207CC5" w14:textId="77777777" w:rsidR="00A80677" w:rsidRPr="007D736C" w:rsidRDefault="00A80677" w:rsidP="00A80677">
      <w:pPr>
        <w:pStyle w:val="LndNormale1"/>
        <w:divId w:val="527259509"/>
        <w:rPr>
          <w:b/>
          <w:color w:val="002060"/>
        </w:rPr>
      </w:pPr>
      <w:r w:rsidRPr="007D736C">
        <w:rPr>
          <w:b/>
          <w:color w:val="002060"/>
        </w:rPr>
        <w:t>Semifinali</w:t>
      </w:r>
    </w:p>
    <w:p w14:paraId="6D5F372E" w14:textId="77777777" w:rsidR="00A80677" w:rsidRPr="007D736C" w:rsidRDefault="00A80677" w:rsidP="00A80677">
      <w:pPr>
        <w:pStyle w:val="Corpodeltesto21"/>
        <w:divId w:val="527259509"/>
        <w:rPr>
          <w:rFonts w:ascii="Arial" w:hAnsi="Arial" w:cs="Arial"/>
          <w:b/>
          <w:iCs/>
          <w:color w:val="002060"/>
          <w:sz w:val="22"/>
        </w:rPr>
      </w:pPr>
      <w:r w:rsidRPr="007D736C">
        <w:rPr>
          <w:rFonts w:ascii="Arial" w:hAnsi="Arial" w:cs="Arial"/>
          <w:b/>
          <w:iCs/>
          <w:color w:val="002060"/>
          <w:sz w:val="22"/>
        </w:rPr>
        <w:t>Gara di Andata 02 novembre 2021 – Gara di Ritorno 23 novembre 2021</w:t>
      </w:r>
    </w:p>
    <w:p w14:paraId="78D4C097"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14ED5BD1"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70E8173F"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12D0C02E"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AMICI DEL CENTROSOCIO SP. – ITALSERVICE C5</w:t>
      </w:r>
    </w:p>
    <w:p w14:paraId="6D695496" w14:textId="77777777" w:rsidR="00A80677" w:rsidRPr="007D736C" w:rsidRDefault="00A80677" w:rsidP="00A80677">
      <w:pPr>
        <w:pStyle w:val="Corpodeltesto21"/>
        <w:divId w:val="527259509"/>
        <w:rPr>
          <w:rFonts w:ascii="Arial" w:hAnsi="Arial" w:cs="Arial"/>
          <w:color w:val="002060"/>
          <w:sz w:val="22"/>
        </w:rPr>
      </w:pPr>
    </w:p>
    <w:p w14:paraId="7CDF0150"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12425FF6"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b/>
          <w:bCs/>
          <w:color w:val="002060"/>
          <w:sz w:val="22"/>
        </w:rPr>
        <w:t>ACLI VILLA MUSONE – RECANATI CALCIO A 5</w:t>
      </w:r>
    </w:p>
    <w:p w14:paraId="17682AA0" w14:textId="77777777" w:rsidR="00A80677" w:rsidRPr="007D736C" w:rsidRDefault="00A80677" w:rsidP="00A80677">
      <w:pPr>
        <w:pStyle w:val="Corpodeltesto21"/>
        <w:divId w:val="527259509"/>
        <w:rPr>
          <w:rFonts w:ascii="Arial" w:hAnsi="Arial" w:cs="Arial"/>
          <w:color w:val="002060"/>
          <w:sz w:val="22"/>
        </w:rPr>
      </w:pPr>
    </w:p>
    <w:p w14:paraId="1237EFD4"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6F8583C"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05D9C77" w14:textId="77777777" w:rsidR="00A80677" w:rsidRPr="007D736C" w:rsidRDefault="00A80677" w:rsidP="00A80677">
      <w:pPr>
        <w:pStyle w:val="Corpodeltesto21"/>
        <w:divId w:val="527259509"/>
        <w:rPr>
          <w:rFonts w:ascii="Arial" w:hAnsi="Arial" w:cs="Arial"/>
          <w:color w:val="002060"/>
          <w:sz w:val="22"/>
        </w:rPr>
      </w:pPr>
    </w:p>
    <w:p w14:paraId="0DF36019" w14:textId="77777777" w:rsidR="00A80677" w:rsidRPr="007D736C" w:rsidRDefault="00A80677" w:rsidP="00A80677">
      <w:pPr>
        <w:pStyle w:val="titoloprinc0"/>
        <w:divId w:val="527259509"/>
        <w:rPr>
          <w:color w:val="002060"/>
        </w:rPr>
      </w:pPr>
      <w:r w:rsidRPr="007D736C">
        <w:rPr>
          <w:color w:val="002060"/>
        </w:rPr>
        <w:t>RISULTATI</w:t>
      </w:r>
    </w:p>
    <w:p w14:paraId="4CBA552E" w14:textId="77777777" w:rsidR="00A80677" w:rsidRPr="007D736C" w:rsidRDefault="00A80677" w:rsidP="00A80677">
      <w:pPr>
        <w:pStyle w:val="breakline"/>
        <w:divId w:val="527259509"/>
        <w:rPr>
          <w:color w:val="002060"/>
        </w:rPr>
      </w:pPr>
    </w:p>
    <w:p w14:paraId="2362A519" w14:textId="77777777" w:rsidR="00A80677" w:rsidRPr="007D736C" w:rsidRDefault="00A80677" w:rsidP="00A80677">
      <w:pPr>
        <w:pStyle w:val="sottotitolocampionato10"/>
        <w:divId w:val="527259509"/>
        <w:rPr>
          <w:color w:val="002060"/>
        </w:rPr>
      </w:pPr>
      <w:r w:rsidRPr="007D736C">
        <w:rPr>
          <w:color w:val="002060"/>
        </w:rPr>
        <w:t>RISULTATI UFFICIALI GARE DEL 09/10/2021</w:t>
      </w:r>
    </w:p>
    <w:p w14:paraId="1A646C54"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199C877E"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3AB08B35"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CA88D1F"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6B05C" w14:textId="77777777" w:rsidR="00A80677" w:rsidRPr="007D736C" w:rsidRDefault="00A80677" w:rsidP="009E2458">
                  <w:pPr>
                    <w:pStyle w:val="headertabella0"/>
                    <w:rPr>
                      <w:color w:val="002060"/>
                    </w:rPr>
                  </w:pPr>
                  <w:r w:rsidRPr="007D736C">
                    <w:rPr>
                      <w:color w:val="002060"/>
                    </w:rPr>
                    <w:t>GIRONE A - 3 Giornata - A</w:t>
                  </w:r>
                </w:p>
              </w:tc>
            </w:tr>
            <w:tr w:rsidR="00A80677" w:rsidRPr="007D736C" w14:paraId="4B5A0FB4"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3A8D9E" w14:textId="77777777" w:rsidR="00A80677" w:rsidRPr="007D736C" w:rsidRDefault="00A80677" w:rsidP="009E2458">
                  <w:pPr>
                    <w:pStyle w:val="rowtabella0"/>
                    <w:rPr>
                      <w:color w:val="002060"/>
                    </w:rPr>
                  </w:pPr>
                  <w:r w:rsidRPr="007D736C">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7B873" w14:textId="77777777" w:rsidR="00A80677" w:rsidRPr="007D736C" w:rsidRDefault="00A80677" w:rsidP="009E2458">
                  <w:pPr>
                    <w:pStyle w:val="rowtabella0"/>
                    <w:rPr>
                      <w:color w:val="002060"/>
                    </w:rPr>
                  </w:pPr>
                  <w:r w:rsidRPr="007D736C">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4BC348" w14:textId="77777777" w:rsidR="00A80677" w:rsidRPr="007D736C" w:rsidRDefault="00A80677" w:rsidP="009E2458">
                  <w:pPr>
                    <w:pStyle w:val="rowtabella0"/>
                    <w:jc w:val="center"/>
                    <w:rPr>
                      <w:color w:val="002060"/>
                    </w:rPr>
                  </w:pPr>
                  <w:r w:rsidRPr="007D736C">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F8123" w14:textId="77777777" w:rsidR="00A80677" w:rsidRPr="007D736C" w:rsidRDefault="00A80677" w:rsidP="009E2458">
                  <w:pPr>
                    <w:pStyle w:val="rowtabella0"/>
                    <w:jc w:val="center"/>
                    <w:rPr>
                      <w:color w:val="002060"/>
                    </w:rPr>
                  </w:pPr>
                  <w:r w:rsidRPr="007D736C">
                    <w:rPr>
                      <w:color w:val="002060"/>
                    </w:rPr>
                    <w:t> </w:t>
                  </w:r>
                </w:p>
              </w:tc>
            </w:tr>
          </w:tbl>
          <w:p w14:paraId="59194D1F" w14:textId="77777777" w:rsidR="00A80677" w:rsidRPr="007D736C" w:rsidRDefault="00A80677" w:rsidP="009E2458">
            <w:pPr>
              <w:rPr>
                <w:color w:val="002060"/>
              </w:rPr>
            </w:pPr>
          </w:p>
        </w:tc>
      </w:tr>
    </w:tbl>
    <w:p w14:paraId="21D94E24" w14:textId="703F491D" w:rsidR="00A80677" w:rsidRDefault="00A80677" w:rsidP="00A80677">
      <w:pPr>
        <w:pStyle w:val="breakline"/>
        <w:divId w:val="527259509"/>
        <w:rPr>
          <w:rFonts w:eastAsiaTheme="minorEastAsia"/>
          <w:color w:val="002060"/>
        </w:rPr>
      </w:pPr>
    </w:p>
    <w:p w14:paraId="46E4C2EA" w14:textId="77777777" w:rsidR="006A6146" w:rsidRPr="007D736C" w:rsidRDefault="006A6146" w:rsidP="00A80677">
      <w:pPr>
        <w:pStyle w:val="breakline"/>
        <w:divId w:val="527259509"/>
        <w:rPr>
          <w:rFonts w:eastAsiaTheme="minorEastAsia"/>
          <w:color w:val="002060"/>
        </w:rPr>
      </w:pPr>
    </w:p>
    <w:p w14:paraId="28978569" w14:textId="77777777" w:rsidR="00A80677" w:rsidRPr="007D736C" w:rsidRDefault="00A80677" w:rsidP="00A80677">
      <w:pPr>
        <w:pStyle w:val="titoloprinc0"/>
        <w:divId w:val="527259509"/>
        <w:rPr>
          <w:color w:val="002060"/>
        </w:rPr>
      </w:pPr>
      <w:r w:rsidRPr="007D736C">
        <w:rPr>
          <w:color w:val="002060"/>
        </w:rPr>
        <w:t>PROGRAMMA GARE</w:t>
      </w:r>
    </w:p>
    <w:p w14:paraId="61C8FA48" w14:textId="77777777" w:rsidR="006A6146" w:rsidRDefault="006A6146" w:rsidP="006A6146">
      <w:pPr>
        <w:pStyle w:val="sottotitolocampionato10"/>
        <w:divId w:val="527259509"/>
        <w:rPr>
          <w:color w:val="002060"/>
        </w:rPr>
      </w:pPr>
    </w:p>
    <w:p w14:paraId="39B050B1" w14:textId="51165BB4" w:rsidR="006A6146" w:rsidRPr="004D1FA0" w:rsidRDefault="006A6146" w:rsidP="006A6146">
      <w:pPr>
        <w:pStyle w:val="sottotitolocampionato10"/>
        <w:divId w:val="527259509"/>
        <w:rPr>
          <w:color w:val="002060"/>
        </w:rPr>
      </w:pPr>
      <w:r w:rsidRPr="004D1FA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6A6146" w:rsidRPr="004D1FA0" w14:paraId="38FE8A20"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45C49" w14:textId="77777777" w:rsidR="006A6146" w:rsidRPr="004D1FA0" w:rsidRDefault="006A6146" w:rsidP="009E2458">
            <w:pPr>
              <w:pStyle w:val="headertabella0"/>
              <w:rPr>
                <w:color w:val="002060"/>
              </w:rPr>
            </w:pPr>
            <w:r w:rsidRPr="004D1F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52905" w14:textId="77777777" w:rsidR="006A6146" w:rsidRPr="004D1FA0" w:rsidRDefault="006A6146" w:rsidP="009E2458">
            <w:pPr>
              <w:pStyle w:val="headertabella0"/>
              <w:rPr>
                <w:color w:val="002060"/>
              </w:rPr>
            </w:pPr>
            <w:r w:rsidRPr="004D1F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3901D" w14:textId="77777777" w:rsidR="006A6146" w:rsidRPr="004D1FA0" w:rsidRDefault="006A6146" w:rsidP="009E2458">
            <w:pPr>
              <w:pStyle w:val="headertabella0"/>
              <w:rPr>
                <w:color w:val="002060"/>
              </w:rPr>
            </w:pPr>
            <w:r w:rsidRPr="004D1F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C8692" w14:textId="77777777" w:rsidR="006A6146" w:rsidRPr="004D1FA0" w:rsidRDefault="006A6146" w:rsidP="009E2458">
            <w:pPr>
              <w:pStyle w:val="headertabella0"/>
              <w:rPr>
                <w:color w:val="002060"/>
              </w:rPr>
            </w:pPr>
            <w:r w:rsidRPr="004D1F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3674F" w14:textId="77777777" w:rsidR="006A6146" w:rsidRPr="004D1FA0" w:rsidRDefault="006A6146" w:rsidP="009E2458">
            <w:pPr>
              <w:pStyle w:val="headertabella0"/>
              <w:rPr>
                <w:color w:val="002060"/>
              </w:rPr>
            </w:pPr>
            <w:r w:rsidRPr="004D1F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EF420" w14:textId="77777777" w:rsidR="006A6146" w:rsidRPr="004D1FA0" w:rsidRDefault="006A6146" w:rsidP="009E2458">
            <w:pPr>
              <w:pStyle w:val="headertabella0"/>
              <w:rPr>
                <w:color w:val="002060"/>
              </w:rPr>
            </w:pPr>
            <w:proofErr w:type="spellStart"/>
            <w:r w:rsidRPr="004D1FA0">
              <w:rPr>
                <w:color w:val="002060"/>
              </w:rPr>
              <w:t>Localita'</w:t>
            </w:r>
            <w:proofErr w:type="spellEnd"/>
            <w:r w:rsidRPr="004D1F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852D5"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28C50C64"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5B1D0" w14:textId="77777777" w:rsidR="006A6146" w:rsidRPr="004D1FA0" w:rsidRDefault="006A6146" w:rsidP="009E2458">
            <w:pPr>
              <w:pStyle w:val="rowtabella0"/>
              <w:rPr>
                <w:color w:val="002060"/>
              </w:rPr>
            </w:pPr>
            <w:r w:rsidRPr="004D1FA0">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33747" w14:textId="77777777" w:rsidR="006A6146" w:rsidRPr="004D1FA0" w:rsidRDefault="006A6146" w:rsidP="009E2458">
            <w:pPr>
              <w:pStyle w:val="rowtabella0"/>
              <w:rPr>
                <w:color w:val="002060"/>
              </w:rPr>
            </w:pPr>
            <w:r w:rsidRPr="004D1FA0">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C79E8" w14:textId="77777777" w:rsidR="006A6146" w:rsidRPr="004D1FA0" w:rsidRDefault="006A6146" w:rsidP="009E2458">
            <w:pPr>
              <w:pStyle w:val="rowtabella0"/>
              <w:jc w:val="center"/>
              <w:rPr>
                <w:color w:val="002060"/>
              </w:rPr>
            </w:pPr>
            <w:r w:rsidRPr="004D1F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D8E54" w14:textId="77777777" w:rsidR="006A6146" w:rsidRPr="004D1FA0" w:rsidRDefault="006A6146" w:rsidP="009E2458">
            <w:pPr>
              <w:pStyle w:val="rowtabella0"/>
              <w:rPr>
                <w:color w:val="002060"/>
              </w:rPr>
            </w:pPr>
            <w:r w:rsidRPr="004D1FA0">
              <w:rPr>
                <w:color w:val="002060"/>
              </w:rPr>
              <w:t>03/11/2021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9E635" w14:textId="77777777" w:rsidR="006A6146" w:rsidRPr="004D1FA0" w:rsidRDefault="006A6146" w:rsidP="009E2458">
            <w:pPr>
              <w:pStyle w:val="rowtabella0"/>
              <w:rPr>
                <w:color w:val="002060"/>
              </w:rPr>
            </w:pPr>
            <w:r w:rsidRPr="004D1FA0">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17A36" w14:textId="77777777" w:rsidR="006A6146" w:rsidRPr="004D1FA0" w:rsidRDefault="006A6146" w:rsidP="009E2458">
            <w:pPr>
              <w:pStyle w:val="rowtabella0"/>
              <w:rPr>
                <w:color w:val="002060"/>
              </w:rPr>
            </w:pPr>
            <w:r w:rsidRPr="004D1FA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A463B" w14:textId="77777777" w:rsidR="006A6146" w:rsidRPr="004D1FA0" w:rsidRDefault="006A6146" w:rsidP="009E2458">
            <w:pPr>
              <w:pStyle w:val="rowtabella0"/>
              <w:rPr>
                <w:color w:val="002060"/>
              </w:rPr>
            </w:pPr>
            <w:r w:rsidRPr="004D1FA0">
              <w:rPr>
                <w:color w:val="002060"/>
              </w:rPr>
              <w:t>VIA ROSARIO VILLA MUSONE</w:t>
            </w:r>
          </w:p>
        </w:tc>
      </w:tr>
      <w:tr w:rsidR="006A6146" w:rsidRPr="004D1FA0" w14:paraId="45969A99"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7932B1" w14:textId="77777777" w:rsidR="006A6146" w:rsidRPr="004D1FA0" w:rsidRDefault="006A6146" w:rsidP="009E2458">
            <w:pPr>
              <w:pStyle w:val="rowtabella0"/>
              <w:rPr>
                <w:color w:val="002060"/>
              </w:rPr>
            </w:pPr>
            <w:r w:rsidRPr="004D1FA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9A8C64" w14:textId="77777777" w:rsidR="006A6146" w:rsidRPr="004D1FA0" w:rsidRDefault="006A6146" w:rsidP="009E2458">
            <w:pPr>
              <w:pStyle w:val="rowtabella0"/>
              <w:rPr>
                <w:color w:val="002060"/>
              </w:rPr>
            </w:pPr>
            <w:r w:rsidRPr="004D1FA0">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894DE"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43FFDC" w14:textId="77777777" w:rsidR="006A6146" w:rsidRPr="004D1FA0" w:rsidRDefault="006A6146" w:rsidP="009E2458">
            <w:pPr>
              <w:pStyle w:val="rowtabella0"/>
              <w:rPr>
                <w:color w:val="002060"/>
              </w:rPr>
            </w:pPr>
            <w:r w:rsidRPr="004D1FA0">
              <w:rPr>
                <w:color w:val="002060"/>
              </w:rPr>
              <w:t>03/11/2021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BB7477" w14:textId="77777777" w:rsidR="006A6146" w:rsidRPr="004D1FA0" w:rsidRDefault="006A6146" w:rsidP="009E2458">
            <w:pPr>
              <w:pStyle w:val="rowtabella0"/>
              <w:rPr>
                <w:color w:val="002060"/>
              </w:rPr>
            </w:pPr>
            <w:r w:rsidRPr="004D1FA0">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FAF08" w14:textId="77777777" w:rsidR="006A6146" w:rsidRPr="004D1FA0" w:rsidRDefault="006A6146" w:rsidP="009E2458">
            <w:pPr>
              <w:pStyle w:val="rowtabella0"/>
              <w:rPr>
                <w:color w:val="002060"/>
              </w:rPr>
            </w:pPr>
            <w:r w:rsidRPr="004D1FA0">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A896A" w14:textId="77777777" w:rsidR="006A6146" w:rsidRPr="004D1FA0" w:rsidRDefault="006A6146" w:rsidP="009E2458">
            <w:pPr>
              <w:pStyle w:val="rowtabella0"/>
              <w:rPr>
                <w:color w:val="002060"/>
              </w:rPr>
            </w:pPr>
            <w:r w:rsidRPr="004D1FA0">
              <w:rPr>
                <w:color w:val="002060"/>
              </w:rPr>
              <w:t>VIA AMATO</w:t>
            </w:r>
          </w:p>
        </w:tc>
      </w:tr>
      <w:tr w:rsidR="006A6146" w:rsidRPr="004D1FA0" w14:paraId="06B18EA3"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B5B96C" w14:textId="77777777" w:rsidR="006A6146" w:rsidRPr="004D1FA0" w:rsidRDefault="006A6146" w:rsidP="009E2458">
            <w:pPr>
              <w:pStyle w:val="rowtabella0"/>
              <w:rPr>
                <w:color w:val="002060"/>
              </w:rPr>
            </w:pPr>
            <w:r w:rsidRPr="004D1FA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9735E7" w14:textId="77777777" w:rsidR="006A6146" w:rsidRPr="004D1FA0" w:rsidRDefault="006A6146" w:rsidP="009E2458">
            <w:pPr>
              <w:pStyle w:val="rowtabella0"/>
              <w:rPr>
                <w:color w:val="002060"/>
              </w:rPr>
            </w:pPr>
            <w:r w:rsidRPr="004D1FA0">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BDEAB"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9A3AC8" w14:textId="77777777" w:rsidR="006A6146" w:rsidRPr="004D1FA0" w:rsidRDefault="006A6146" w:rsidP="009E2458">
            <w:pPr>
              <w:pStyle w:val="rowtabella0"/>
              <w:rPr>
                <w:color w:val="002060"/>
              </w:rPr>
            </w:pPr>
            <w:r w:rsidRPr="004D1FA0">
              <w:rPr>
                <w:color w:val="002060"/>
              </w:rPr>
              <w:t>23/11/2021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CE03BE" w14:textId="77777777" w:rsidR="006A6146" w:rsidRPr="004D1FA0" w:rsidRDefault="006A6146" w:rsidP="009E2458">
            <w:pPr>
              <w:pStyle w:val="rowtabella0"/>
              <w:rPr>
                <w:color w:val="002060"/>
              </w:rPr>
            </w:pPr>
            <w:r w:rsidRPr="004D1FA0">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257E1" w14:textId="77777777" w:rsidR="006A6146" w:rsidRPr="004D1FA0" w:rsidRDefault="006A6146" w:rsidP="009E2458">
            <w:pPr>
              <w:pStyle w:val="rowtabella0"/>
              <w:rPr>
                <w:color w:val="002060"/>
              </w:rPr>
            </w:pPr>
            <w:r w:rsidRPr="004D1FA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233FF" w14:textId="77777777" w:rsidR="006A6146" w:rsidRPr="004D1FA0" w:rsidRDefault="006A6146" w:rsidP="009E2458">
            <w:pPr>
              <w:pStyle w:val="rowtabella0"/>
              <w:rPr>
                <w:color w:val="002060"/>
              </w:rPr>
            </w:pPr>
            <w:r w:rsidRPr="004D1FA0">
              <w:rPr>
                <w:color w:val="002060"/>
              </w:rPr>
              <w:t>VIA ALDO MORO</w:t>
            </w:r>
          </w:p>
        </w:tc>
      </w:tr>
      <w:tr w:rsidR="006A6146" w:rsidRPr="004D1FA0" w14:paraId="30220C02"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9C440" w14:textId="77777777" w:rsidR="006A6146" w:rsidRPr="004D1FA0" w:rsidRDefault="006A6146" w:rsidP="009E2458">
            <w:pPr>
              <w:pStyle w:val="rowtabella0"/>
              <w:rPr>
                <w:color w:val="002060"/>
              </w:rPr>
            </w:pPr>
            <w:r w:rsidRPr="004D1FA0">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ABE91" w14:textId="77777777" w:rsidR="006A6146" w:rsidRPr="004D1FA0" w:rsidRDefault="006A6146" w:rsidP="009E2458">
            <w:pPr>
              <w:pStyle w:val="rowtabella0"/>
              <w:rPr>
                <w:color w:val="002060"/>
              </w:rPr>
            </w:pPr>
            <w:r w:rsidRPr="004D1FA0">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D890F"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FC9C3" w14:textId="77777777" w:rsidR="006A6146" w:rsidRPr="004D1FA0" w:rsidRDefault="006A6146" w:rsidP="009E2458">
            <w:pPr>
              <w:pStyle w:val="rowtabella0"/>
              <w:rPr>
                <w:color w:val="002060"/>
              </w:rPr>
            </w:pPr>
            <w:r w:rsidRPr="004D1FA0">
              <w:rPr>
                <w:color w:val="002060"/>
              </w:rPr>
              <w:t>24/11/2021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BF1FE" w14:textId="77777777" w:rsidR="006A6146" w:rsidRPr="004D1FA0" w:rsidRDefault="006A6146" w:rsidP="009E2458">
            <w:pPr>
              <w:pStyle w:val="rowtabella0"/>
              <w:rPr>
                <w:color w:val="002060"/>
              </w:rPr>
            </w:pPr>
            <w:r w:rsidRPr="004D1FA0">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F60EF" w14:textId="77777777" w:rsidR="006A6146" w:rsidRPr="004D1FA0" w:rsidRDefault="006A6146" w:rsidP="009E2458">
            <w:pPr>
              <w:pStyle w:val="rowtabella0"/>
              <w:rPr>
                <w:color w:val="002060"/>
              </w:rPr>
            </w:pPr>
            <w:r w:rsidRPr="004D1FA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68B7C" w14:textId="77777777" w:rsidR="006A6146" w:rsidRPr="004D1FA0" w:rsidRDefault="006A6146" w:rsidP="009E2458">
            <w:pPr>
              <w:pStyle w:val="rowtabella0"/>
              <w:rPr>
                <w:color w:val="002060"/>
              </w:rPr>
            </w:pPr>
            <w:r w:rsidRPr="004D1FA0">
              <w:rPr>
                <w:color w:val="002060"/>
              </w:rPr>
              <w:t>VIA VILLA TOMBARI</w:t>
            </w:r>
          </w:p>
        </w:tc>
      </w:tr>
    </w:tbl>
    <w:p w14:paraId="57E5C7D0" w14:textId="5B56F48B" w:rsidR="00A80677" w:rsidRDefault="00A80677" w:rsidP="00A80677">
      <w:pPr>
        <w:pStyle w:val="breakline"/>
        <w:divId w:val="527259509"/>
        <w:rPr>
          <w:color w:val="002060"/>
        </w:rPr>
      </w:pPr>
    </w:p>
    <w:p w14:paraId="31F07182" w14:textId="77777777" w:rsidR="006A6146" w:rsidRPr="007D736C" w:rsidRDefault="006A6146" w:rsidP="00A80677">
      <w:pPr>
        <w:pStyle w:val="breakline"/>
        <w:divId w:val="527259509"/>
        <w:rPr>
          <w:color w:val="002060"/>
        </w:rPr>
      </w:pPr>
    </w:p>
    <w:p w14:paraId="252F5905"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C5 GIOVANISSIMI</w:t>
      </w:r>
    </w:p>
    <w:p w14:paraId="2476E238" w14:textId="77777777" w:rsidR="00A80677" w:rsidRPr="007D736C" w:rsidRDefault="00A80677" w:rsidP="00A80677">
      <w:pPr>
        <w:pStyle w:val="titoloprinc0"/>
        <w:divId w:val="527259509"/>
        <w:rPr>
          <w:color w:val="002060"/>
        </w:rPr>
      </w:pPr>
      <w:r w:rsidRPr="007D736C">
        <w:rPr>
          <w:color w:val="002060"/>
        </w:rPr>
        <w:t>RISULTATI</w:t>
      </w:r>
    </w:p>
    <w:p w14:paraId="7FD14A2B" w14:textId="77777777" w:rsidR="00A80677" w:rsidRPr="007D736C" w:rsidRDefault="00A80677" w:rsidP="00A80677">
      <w:pPr>
        <w:pStyle w:val="breakline"/>
        <w:divId w:val="527259509"/>
        <w:rPr>
          <w:color w:val="002060"/>
        </w:rPr>
      </w:pPr>
    </w:p>
    <w:p w14:paraId="1B174CEF" w14:textId="77777777" w:rsidR="00A80677" w:rsidRPr="007D736C" w:rsidRDefault="00A80677" w:rsidP="00A80677">
      <w:pPr>
        <w:pStyle w:val="sottotitolocampionato10"/>
        <w:divId w:val="527259509"/>
        <w:rPr>
          <w:color w:val="002060"/>
        </w:rPr>
      </w:pPr>
      <w:r w:rsidRPr="007D736C">
        <w:rPr>
          <w:color w:val="002060"/>
        </w:rPr>
        <w:t>RISULTATI UFFICIALI GARE DEL 10/10/2021</w:t>
      </w:r>
    </w:p>
    <w:p w14:paraId="67EF234C"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5C29F678"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80677" w:rsidRPr="007D736C" w14:paraId="25BFDB9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6E788D36"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14DF5" w14:textId="77777777" w:rsidR="00A80677" w:rsidRPr="007D736C" w:rsidRDefault="00A80677" w:rsidP="009E2458">
                  <w:pPr>
                    <w:pStyle w:val="headertabella0"/>
                    <w:rPr>
                      <w:color w:val="002060"/>
                    </w:rPr>
                  </w:pPr>
                  <w:r w:rsidRPr="007D736C">
                    <w:rPr>
                      <w:color w:val="002060"/>
                    </w:rPr>
                    <w:t>GIRONE SF - 1 Giornata - A</w:t>
                  </w:r>
                </w:p>
              </w:tc>
            </w:tr>
            <w:tr w:rsidR="00A80677" w:rsidRPr="007D736C" w14:paraId="6E445BF7" w14:textId="77777777" w:rsidTr="009E24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CE4F53" w14:textId="77777777" w:rsidR="00A80677" w:rsidRPr="007D736C" w:rsidRDefault="00A80677" w:rsidP="009E2458">
                  <w:pPr>
                    <w:pStyle w:val="rowtabella0"/>
                    <w:rPr>
                      <w:color w:val="002060"/>
                    </w:rPr>
                  </w:pPr>
                  <w:r w:rsidRPr="007D736C">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5DCA0" w14:textId="77777777" w:rsidR="00A80677" w:rsidRPr="007D736C" w:rsidRDefault="00A80677" w:rsidP="009E2458">
                  <w:pPr>
                    <w:pStyle w:val="rowtabella0"/>
                    <w:rPr>
                      <w:color w:val="002060"/>
                    </w:rPr>
                  </w:pPr>
                  <w:r w:rsidRPr="007D736C">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DA5D0" w14:textId="77777777" w:rsidR="00A80677" w:rsidRPr="007D736C" w:rsidRDefault="00A80677" w:rsidP="009E2458">
                  <w:pPr>
                    <w:pStyle w:val="rowtabella0"/>
                    <w:jc w:val="center"/>
                    <w:rPr>
                      <w:color w:val="002060"/>
                    </w:rPr>
                  </w:pPr>
                  <w:r w:rsidRPr="007D736C">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F058A" w14:textId="77777777" w:rsidR="00A80677" w:rsidRPr="007D736C" w:rsidRDefault="00A80677" w:rsidP="009E2458">
                  <w:pPr>
                    <w:pStyle w:val="rowtabella0"/>
                    <w:jc w:val="center"/>
                    <w:rPr>
                      <w:color w:val="002060"/>
                    </w:rPr>
                  </w:pPr>
                  <w:r w:rsidRPr="007D736C">
                    <w:rPr>
                      <w:color w:val="002060"/>
                    </w:rPr>
                    <w:t> </w:t>
                  </w:r>
                </w:p>
              </w:tc>
            </w:tr>
            <w:tr w:rsidR="00A80677" w:rsidRPr="007D736C" w14:paraId="2CCA4430" w14:textId="77777777" w:rsidTr="009E24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8914F5" w14:textId="77777777" w:rsidR="00A80677" w:rsidRPr="007D736C" w:rsidRDefault="00A80677" w:rsidP="009E2458">
                  <w:pPr>
                    <w:pStyle w:val="rowtabella0"/>
                    <w:rPr>
                      <w:color w:val="002060"/>
                    </w:rPr>
                  </w:pPr>
                  <w:r w:rsidRPr="007D736C">
                    <w:rPr>
                      <w:color w:val="002060"/>
                    </w:rPr>
                    <w:t>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5C927" w14:textId="77777777" w:rsidR="00A80677" w:rsidRPr="007D736C" w:rsidRDefault="00A80677" w:rsidP="009E2458">
                  <w:pPr>
                    <w:pStyle w:val="rowtabella0"/>
                    <w:rPr>
                      <w:color w:val="002060"/>
                    </w:rPr>
                  </w:pPr>
                  <w:r w:rsidRPr="007D736C">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2C850" w14:textId="77777777" w:rsidR="00A80677" w:rsidRPr="007D736C" w:rsidRDefault="00A80677" w:rsidP="009E2458">
                  <w:pPr>
                    <w:pStyle w:val="rowtabella0"/>
                    <w:jc w:val="center"/>
                    <w:rPr>
                      <w:color w:val="002060"/>
                    </w:rPr>
                  </w:pPr>
                  <w:r w:rsidRPr="007D736C">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B9B85" w14:textId="77777777" w:rsidR="00A80677" w:rsidRPr="007D736C" w:rsidRDefault="00A80677" w:rsidP="009E2458">
                  <w:pPr>
                    <w:pStyle w:val="rowtabella0"/>
                    <w:jc w:val="center"/>
                    <w:rPr>
                      <w:color w:val="002060"/>
                    </w:rPr>
                  </w:pPr>
                  <w:r w:rsidRPr="007D736C">
                    <w:rPr>
                      <w:color w:val="002060"/>
                    </w:rPr>
                    <w:t> </w:t>
                  </w:r>
                </w:p>
              </w:tc>
            </w:tr>
          </w:tbl>
          <w:p w14:paraId="66A6BD7A" w14:textId="77777777" w:rsidR="00A80677" w:rsidRPr="007D736C" w:rsidRDefault="00A80677" w:rsidP="009E2458">
            <w:pPr>
              <w:rPr>
                <w:color w:val="002060"/>
              </w:rPr>
            </w:pPr>
          </w:p>
        </w:tc>
      </w:tr>
    </w:tbl>
    <w:p w14:paraId="4C57393E" w14:textId="77777777" w:rsidR="00A80677" w:rsidRPr="007D736C" w:rsidRDefault="00A80677" w:rsidP="00A80677">
      <w:pPr>
        <w:pStyle w:val="breakline"/>
        <w:divId w:val="527259509"/>
        <w:rPr>
          <w:rFonts w:eastAsiaTheme="minorEastAsia"/>
          <w:color w:val="002060"/>
        </w:rPr>
      </w:pPr>
    </w:p>
    <w:p w14:paraId="493BEB1F" w14:textId="77777777" w:rsidR="00A80677" w:rsidRPr="007D736C" w:rsidRDefault="00A80677" w:rsidP="00A80677">
      <w:pPr>
        <w:pStyle w:val="breakline"/>
        <w:divId w:val="527259509"/>
        <w:rPr>
          <w:color w:val="002060"/>
        </w:rPr>
      </w:pPr>
    </w:p>
    <w:p w14:paraId="1AB7D7CF" w14:textId="77777777" w:rsidR="00A80677" w:rsidRPr="007D736C" w:rsidRDefault="00A80677" w:rsidP="00A80677">
      <w:pPr>
        <w:pStyle w:val="titoloprinc0"/>
        <w:divId w:val="527259509"/>
        <w:rPr>
          <w:color w:val="002060"/>
        </w:rPr>
      </w:pPr>
      <w:r w:rsidRPr="007D736C">
        <w:rPr>
          <w:color w:val="002060"/>
        </w:rPr>
        <w:t>GIUDICE SPORTIVO</w:t>
      </w:r>
    </w:p>
    <w:p w14:paraId="19DEE7FC" w14:textId="77777777" w:rsidR="00A80677" w:rsidRPr="007D736C" w:rsidRDefault="00A80677" w:rsidP="00A80677">
      <w:pPr>
        <w:pStyle w:val="diffida"/>
        <w:divId w:val="527259509"/>
        <w:rPr>
          <w:color w:val="002060"/>
        </w:rPr>
      </w:pPr>
      <w:r w:rsidRPr="007D736C">
        <w:rPr>
          <w:color w:val="002060"/>
        </w:rPr>
        <w:t>Il Giudice Sportivo, Avv. Claudio Romagnoli, nella seduta del 13/10/2021, ha adottato le decisioni che di seguito integralmente si riportano:</w:t>
      </w:r>
    </w:p>
    <w:p w14:paraId="1776627A" w14:textId="77777777" w:rsidR="00A80677" w:rsidRPr="007D736C" w:rsidRDefault="00A80677" w:rsidP="00A80677">
      <w:pPr>
        <w:pStyle w:val="titolo10"/>
        <w:divId w:val="527259509"/>
        <w:rPr>
          <w:color w:val="002060"/>
        </w:rPr>
      </w:pPr>
      <w:r w:rsidRPr="007D736C">
        <w:rPr>
          <w:color w:val="002060"/>
        </w:rPr>
        <w:t xml:space="preserve">GARE DEL 10/10/2021 </w:t>
      </w:r>
    </w:p>
    <w:p w14:paraId="33AC9114"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7E466CED"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6ECDB6EE" w14:textId="77777777" w:rsidR="00A80677" w:rsidRPr="007D736C" w:rsidRDefault="00A80677" w:rsidP="00A80677">
      <w:pPr>
        <w:pStyle w:val="titolo30"/>
        <w:divId w:val="527259509"/>
        <w:rPr>
          <w:color w:val="002060"/>
        </w:rPr>
      </w:pPr>
      <w:r w:rsidRPr="007D736C">
        <w:rPr>
          <w:color w:val="002060"/>
        </w:rPr>
        <w:t xml:space="preserve">CALCIATORI NON ESPULSI </w:t>
      </w:r>
    </w:p>
    <w:p w14:paraId="64EFCBF5"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02910A8E" w14:textId="77777777" w:rsidTr="00A80677">
        <w:trPr>
          <w:divId w:val="527259509"/>
        </w:trPr>
        <w:tc>
          <w:tcPr>
            <w:tcW w:w="2200" w:type="dxa"/>
            <w:tcMar>
              <w:top w:w="20" w:type="dxa"/>
              <w:left w:w="20" w:type="dxa"/>
              <w:bottom w:w="20" w:type="dxa"/>
              <w:right w:w="20" w:type="dxa"/>
            </w:tcMar>
            <w:vAlign w:val="center"/>
            <w:hideMark/>
          </w:tcPr>
          <w:p w14:paraId="5E706DD0" w14:textId="77777777" w:rsidR="00A80677" w:rsidRPr="007D736C" w:rsidRDefault="00A80677" w:rsidP="009E2458">
            <w:pPr>
              <w:pStyle w:val="movimento"/>
              <w:rPr>
                <w:color w:val="002060"/>
              </w:rPr>
            </w:pPr>
            <w:r w:rsidRPr="007D736C">
              <w:rPr>
                <w:color w:val="002060"/>
              </w:rPr>
              <w:t>BRUALDI ALESSANDRO</w:t>
            </w:r>
          </w:p>
        </w:tc>
        <w:tc>
          <w:tcPr>
            <w:tcW w:w="2200" w:type="dxa"/>
            <w:tcMar>
              <w:top w:w="20" w:type="dxa"/>
              <w:left w:w="20" w:type="dxa"/>
              <w:bottom w:w="20" w:type="dxa"/>
              <w:right w:w="20" w:type="dxa"/>
            </w:tcMar>
            <w:vAlign w:val="center"/>
            <w:hideMark/>
          </w:tcPr>
          <w:p w14:paraId="1A31AF6A" w14:textId="77777777" w:rsidR="00A80677" w:rsidRPr="007D736C" w:rsidRDefault="00A80677" w:rsidP="009E2458">
            <w:pPr>
              <w:pStyle w:val="movimento2"/>
              <w:rPr>
                <w:color w:val="002060"/>
              </w:rPr>
            </w:pPr>
            <w:r w:rsidRPr="007D736C">
              <w:rPr>
                <w:color w:val="002060"/>
              </w:rPr>
              <w:t xml:space="preserve">(ITALSERVICE C5) </w:t>
            </w:r>
          </w:p>
        </w:tc>
        <w:tc>
          <w:tcPr>
            <w:tcW w:w="800" w:type="dxa"/>
            <w:tcMar>
              <w:top w:w="20" w:type="dxa"/>
              <w:left w:w="20" w:type="dxa"/>
              <w:bottom w:w="20" w:type="dxa"/>
              <w:right w:w="20" w:type="dxa"/>
            </w:tcMar>
            <w:vAlign w:val="center"/>
            <w:hideMark/>
          </w:tcPr>
          <w:p w14:paraId="7F2329BB"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304DBE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C75E9A3" w14:textId="77777777" w:rsidR="00A80677" w:rsidRPr="007D736C" w:rsidRDefault="00A80677" w:rsidP="009E2458">
            <w:pPr>
              <w:pStyle w:val="movimento2"/>
              <w:rPr>
                <w:color w:val="002060"/>
              </w:rPr>
            </w:pPr>
            <w:r w:rsidRPr="007D736C">
              <w:rPr>
                <w:color w:val="002060"/>
              </w:rPr>
              <w:t> </w:t>
            </w:r>
          </w:p>
        </w:tc>
      </w:tr>
    </w:tbl>
    <w:p w14:paraId="114EA934" w14:textId="77777777" w:rsidR="00A80677" w:rsidRPr="007D736C" w:rsidRDefault="00A80677" w:rsidP="00A80677">
      <w:pPr>
        <w:pStyle w:val="breakline"/>
        <w:divId w:val="527259509"/>
        <w:rPr>
          <w:color w:val="002060"/>
        </w:rPr>
      </w:pPr>
    </w:p>
    <w:p w14:paraId="11BDEB8A"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3E01C7BA" w14:textId="77777777" w:rsidR="00A80677" w:rsidRPr="007D736C"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3495A1E9" w14:textId="77777777" w:rsidR="00A80677" w:rsidRPr="007D736C" w:rsidRDefault="00A80677" w:rsidP="00A80677">
      <w:pPr>
        <w:pStyle w:val="breakline"/>
        <w:divId w:val="527259509"/>
        <w:rPr>
          <w:color w:val="002060"/>
        </w:rPr>
      </w:pPr>
    </w:p>
    <w:p w14:paraId="6B713E2F" w14:textId="77777777" w:rsidR="00A80677" w:rsidRPr="007D736C" w:rsidRDefault="00A80677" w:rsidP="00A80677">
      <w:pPr>
        <w:spacing w:after="120"/>
        <w:divId w:val="527259509"/>
        <w:rPr>
          <w:color w:val="002060"/>
        </w:rPr>
      </w:pPr>
    </w:p>
    <w:p w14:paraId="726B8968" w14:textId="77777777" w:rsidR="00A80677" w:rsidRPr="007D736C" w:rsidRDefault="00A80677" w:rsidP="00A80677">
      <w:pPr>
        <w:pStyle w:val="titolocampionato0"/>
        <w:shd w:val="clear" w:color="auto" w:fill="CCCCCC"/>
        <w:spacing w:before="80" w:after="40"/>
        <w:divId w:val="527259509"/>
        <w:rPr>
          <w:color w:val="002060"/>
        </w:rPr>
      </w:pPr>
      <w:r w:rsidRPr="007D736C">
        <w:rPr>
          <w:color w:val="002060"/>
        </w:rPr>
        <w:t>COPPA MARCHE CALCIO 5 serie D</w:t>
      </w:r>
    </w:p>
    <w:p w14:paraId="22835032" w14:textId="77777777" w:rsidR="00A80677" w:rsidRPr="007D736C" w:rsidRDefault="00A80677" w:rsidP="00A80677">
      <w:pPr>
        <w:pStyle w:val="TITOLOPRINC"/>
        <w:divId w:val="527259509"/>
        <w:rPr>
          <w:color w:val="002060"/>
        </w:rPr>
      </w:pPr>
      <w:r w:rsidRPr="007D736C">
        <w:rPr>
          <w:color w:val="002060"/>
        </w:rPr>
        <w:t>QUALIFICATE AGLI OTTAVI DI FINALE</w:t>
      </w:r>
    </w:p>
    <w:p w14:paraId="22A859EB" w14:textId="77777777" w:rsidR="00A80677" w:rsidRPr="007D736C" w:rsidRDefault="00A80677" w:rsidP="00A8067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della prima fase si sono qualificate agli Ottavi di Finale le seguenti società:</w:t>
      </w:r>
    </w:p>
    <w:p w14:paraId="2F8E585A" w14:textId="77777777" w:rsidR="00A80677" w:rsidRPr="007D736C" w:rsidRDefault="00A80677" w:rsidP="00A80677">
      <w:pPr>
        <w:pStyle w:val="Corpodeltesto21"/>
        <w:divId w:val="527259509"/>
        <w:rPr>
          <w:rFonts w:ascii="Arial" w:hAnsi="Arial" w:cs="Arial"/>
          <w:color w:val="002060"/>
          <w:sz w:val="22"/>
        </w:rPr>
      </w:pPr>
    </w:p>
    <w:p w14:paraId="02E02F38" w14:textId="77777777" w:rsidR="00A80677" w:rsidRPr="007D736C" w:rsidRDefault="00A80677" w:rsidP="00A80677">
      <w:pPr>
        <w:pStyle w:val="LndNormale1"/>
        <w:divId w:val="527259509"/>
        <w:rPr>
          <w:color w:val="002060"/>
        </w:rPr>
      </w:pPr>
      <w:r w:rsidRPr="007D736C">
        <w:rPr>
          <w:rFonts w:cs="Arial"/>
          <w:bCs/>
          <w:color w:val="002060"/>
          <w:szCs w:val="22"/>
        </w:rPr>
        <w:t>GIRONE “1”</w:t>
      </w:r>
      <w:r w:rsidRPr="007D736C">
        <w:rPr>
          <w:rFonts w:cs="Arial"/>
          <w:bCs/>
          <w:color w:val="002060"/>
          <w:szCs w:val="22"/>
        </w:rPr>
        <w:tab/>
      </w:r>
      <w:r w:rsidRPr="007D736C">
        <w:rPr>
          <w:b/>
          <w:bCs/>
          <w:color w:val="002060"/>
        </w:rPr>
        <w:t>BELPIANDILUNA</w:t>
      </w:r>
      <w:r w:rsidRPr="007D736C">
        <w:rPr>
          <w:b/>
          <w:bCs/>
          <w:color w:val="002060"/>
        </w:rPr>
        <w:tab/>
      </w:r>
      <w:r w:rsidRPr="007D736C">
        <w:rPr>
          <w:b/>
          <w:bCs/>
          <w:color w:val="002060"/>
        </w:rPr>
        <w:tab/>
      </w:r>
      <w:r w:rsidRPr="007D736C">
        <w:rPr>
          <w:b/>
          <w:bCs/>
          <w:color w:val="002060"/>
        </w:rPr>
        <w:tab/>
      </w:r>
      <w:r w:rsidRPr="007D736C">
        <w:rPr>
          <w:i/>
          <w:iCs/>
          <w:color w:val="002060"/>
        </w:rPr>
        <w:t>miglior differenza reti</w:t>
      </w:r>
    </w:p>
    <w:p w14:paraId="6D80257F" w14:textId="77777777" w:rsidR="00A80677" w:rsidRPr="007D736C" w:rsidRDefault="00A80677" w:rsidP="00A80677">
      <w:pPr>
        <w:pStyle w:val="LndNormale1"/>
        <w:divId w:val="527259509"/>
        <w:rPr>
          <w:color w:val="002060"/>
        </w:rPr>
      </w:pPr>
    </w:p>
    <w:p w14:paraId="682B7525" w14:textId="77777777" w:rsidR="00A80677" w:rsidRPr="007D736C" w:rsidRDefault="00A80677" w:rsidP="00A80677">
      <w:pPr>
        <w:pStyle w:val="LndNormale1"/>
        <w:divId w:val="527259509"/>
        <w:rPr>
          <w:color w:val="002060"/>
        </w:rPr>
      </w:pPr>
      <w:r w:rsidRPr="007D736C">
        <w:rPr>
          <w:color w:val="002060"/>
        </w:rPr>
        <w:t>GIRONE “2”</w:t>
      </w:r>
      <w:r w:rsidRPr="007D736C">
        <w:rPr>
          <w:color w:val="002060"/>
        </w:rPr>
        <w:tab/>
      </w:r>
      <w:r w:rsidRPr="007D736C">
        <w:rPr>
          <w:b/>
          <w:bCs/>
          <w:color w:val="002060"/>
        </w:rPr>
        <w:t>PIEVE D’ICO CALCIO A 5</w:t>
      </w:r>
    </w:p>
    <w:p w14:paraId="6639EE85" w14:textId="77777777" w:rsidR="00A80677" w:rsidRPr="007D736C" w:rsidRDefault="00A80677" w:rsidP="00A80677">
      <w:pPr>
        <w:pStyle w:val="LndNormale1"/>
        <w:divId w:val="527259509"/>
        <w:rPr>
          <w:color w:val="002060"/>
        </w:rPr>
      </w:pPr>
    </w:p>
    <w:p w14:paraId="57805B9A" w14:textId="77777777" w:rsidR="00A80677" w:rsidRPr="007D736C" w:rsidRDefault="00A80677" w:rsidP="00A80677">
      <w:pPr>
        <w:pStyle w:val="LndNormale1"/>
        <w:divId w:val="527259509"/>
        <w:rPr>
          <w:i/>
          <w:iCs/>
          <w:color w:val="002060"/>
        </w:rPr>
      </w:pPr>
      <w:r w:rsidRPr="007D736C">
        <w:rPr>
          <w:color w:val="002060"/>
        </w:rPr>
        <w:t>GIRONE “3”</w:t>
      </w:r>
      <w:r w:rsidRPr="007D736C">
        <w:rPr>
          <w:color w:val="002060"/>
        </w:rPr>
        <w:tab/>
      </w:r>
      <w:r w:rsidRPr="007D736C">
        <w:rPr>
          <w:b/>
          <w:bCs/>
          <w:color w:val="002060"/>
        </w:rPr>
        <w:t>SMIRRA CITY</w:t>
      </w:r>
      <w:r w:rsidRPr="007D736C">
        <w:rPr>
          <w:color w:val="002060"/>
        </w:rPr>
        <w:tab/>
      </w:r>
      <w:r w:rsidRPr="007D736C">
        <w:rPr>
          <w:color w:val="002060"/>
        </w:rPr>
        <w:tab/>
      </w:r>
      <w:r w:rsidRPr="007D736C">
        <w:rPr>
          <w:color w:val="002060"/>
        </w:rPr>
        <w:tab/>
      </w:r>
      <w:r w:rsidRPr="007D736C">
        <w:rPr>
          <w:i/>
          <w:iCs/>
          <w:color w:val="002060"/>
        </w:rPr>
        <w:t>miglior differenza reti</w:t>
      </w:r>
    </w:p>
    <w:p w14:paraId="72470360" w14:textId="77777777" w:rsidR="00A80677" w:rsidRPr="007D736C" w:rsidRDefault="00A80677" w:rsidP="00A80677">
      <w:pPr>
        <w:pStyle w:val="LndNormale1"/>
        <w:divId w:val="527259509"/>
        <w:rPr>
          <w:i/>
          <w:iCs/>
          <w:color w:val="002060"/>
        </w:rPr>
      </w:pPr>
    </w:p>
    <w:p w14:paraId="29597150" w14:textId="77777777" w:rsidR="00A80677" w:rsidRPr="007D736C" w:rsidRDefault="00A80677" w:rsidP="00A80677">
      <w:pPr>
        <w:pStyle w:val="LndNormale1"/>
        <w:divId w:val="527259509"/>
        <w:rPr>
          <w:color w:val="002060"/>
        </w:rPr>
      </w:pPr>
      <w:r w:rsidRPr="007D736C">
        <w:rPr>
          <w:color w:val="002060"/>
        </w:rPr>
        <w:t>GIRONE “4”</w:t>
      </w:r>
      <w:r w:rsidRPr="007D736C">
        <w:rPr>
          <w:color w:val="002060"/>
        </w:rPr>
        <w:tab/>
      </w:r>
      <w:r w:rsidRPr="007D736C">
        <w:rPr>
          <w:b/>
          <w:bCs/>
          <w:color w:val="002060"/>
        </w:rPr>
        <w:t>URBANIA CALCIO</w:t>
      </w:r>
    </w:p>
    <w:p w14:paraId="675CD237" w14:textId="77777777" w:rsidR="00A80677" w:rsidRPr="007D736C" w:rsidRDefault="00A80677" w:rsidP="00A80677">
      <w:pPr>
        <w:pStyle w:val="LndNormale1"/>
        <w:divId w:val="527259509"/>
        <w:rPr>
          <w:color w:val="002060"/>
        </w:rPr>
      </w:pPr>
    </w:p>
    <w:p w14:paraId="6EF9851C" w14:textId="77777777" w:rsidR="00A80677" w:rsidRPr="007D736C" w:rsidRDefault="00A80677" w:rsidP="00A80677">
      <w:pPr>
        <w:pStyle w:val="LndNormale1"/>
        <w:divId w:val="527259509"/>
        <w:rPr>
          <w:b/>
          <w:bCs/>
          <w:color w:val="002060"/>
        </w:rPr>
      </w:pPr>
      <w:r w:rsidRPr="007D736C">
        <w:rPr>
          <w:color w:val="002060"/>
        </w:rPr>
        <w:t>GIRONE “5”</w:t>
      </w:r>
      <w:r w:rsidRPr="007D736C">
        <w:rPr>
          <w:color w:val="002060"/>
        </w:rPr>
        <w:tab/>
      </w:r>
      <w:r w:rsidRPr="007D736C">
        <w:rPr>
          <w:b/>
          <w:bCs/>
          <w:color w:val="002060"/>
        </w:rPr>
        <w:t>CANDIA BARACCOLA ASPIO</w:t>
      </w:r>
    </w:p>
    <w:p w14:paraId="75746A0C" w14:textId="77777777" w:rsidR="00A80677" w:rsidRPr="007D736C" w:rsidRDefault="00A80677" w:rsidP="00A80677">
      <w:pPr>
        <w:pStyle w:val="LndNormale1"/>
        <w:divId w:val="527259509"/>
        <w:rPr>
          <w:color w:val="002060"/>
        </w:rPr>
      </w:pPr>
    </w:p>
    <w:p w14:paraId="0E153756" w14:textId="77777777" w:rsidR="00A80677" w:rsidRPr="007D736C" w:rsidRDefault="00A80677" w:rsidP="00A80677">
      <w:pPr>
        <w:pStyle w:val="LndNormale1"/>
        <w:divId w:val="527259509"/>
        <w:rPr>
          <w:color w:val="002060"/>
        </w:rPr>
      </w:pPr>
      <w:r w:rsidRPr="007D736C">
        <w:rPr>
          <w:color w:val="002060"/>
        </w:rPr>
        <w:t>GIRONE “6”</w:t>
      </w:r>
      <w:r w:rsidRPr="007D736C">
        <w:rPr>
          <w:color w:val="002060"/>
        </w:rPr>
        <w:tab/>
      </w:r>
      <w:r w:rsidRPr="007D736C">
        <w:rPr>
          <w:b/>
          <w:bCs/>
          <w:color w:val="002060"/>
        </w:rPr>
        <w:t>CASENUOVE</w:t>
      </w:r>
    </w:p>
    <w:p w14:paraId="5EF8A426" w14:textId="77777777" w:rsidR="00A80677" w:rsidRPr="007D736C" w:rsidRDefault="00A80677" w:rsidP="00A80677">
      <w:pPr>
        <w:pStyle w:val="LndNormale1"/>
        <w:divId w:val="527259509"/>
        <w:rPr>
          <w:color w:val="002060"/>
        </w:rPr>
      </w:pPr>
    </w:p>
    <w:p w14:paraId="03BE31B5" w14:textId="77777777" w:rsidR="00A80677" w:rsidRPr="007D736C" w:rsidRDefault="00A80677" w:rsidP="00A80677">
      <w:pPr>
        <w:pStyle w:val="LndNormale1"/>
        <w:divId w:val="527259509"/>
        <w:rPr>
          <w:i/>
          <w:iCs/>
          <w:color w:val="002060"/>
        </w:rPr>
      </w:pPr>
      <w:r w:rsidRPr="007D736C">
        <w:rPr>
          <w:color w:val="002060"/>
        </w:rPr>
        <w:t>GIRONE “7”</w:t>
      </w:r>
      <w:r w:rsidRPr="007D736C">
        <w:rPr>
          <w:color w:val="002060"/>
        </w:rPr>
        <w:tab/>
      </w:r>
      <w:r w:rsidRPr="007D736C">
        <w:rPr>
          <w:b/>
          <w:bCs/>
          <w:color w:val="002060"/>
        </w:rPr>
        <w:t>CALCETTO NUMANA</w:t>
      </w:r>
      <w:r w:rsidRPr="007D736C">
        <w:rPr>
          <w:color w:val="002060"/>
        </w:rPr>
        <w:tab/>
      </w:r>
      <w:r w:rsidRPr="007D736C">
        <w:rPr>
          <w:color w:val="002060"/>
        </w:rPr>
        <w:tab/>
      </w:r>
      <w:r w:rsidRPr="007D736C">
        <w:rPr>
          <w:i/>
          <w:iCs/>
          <w:color w:val="002060"/>
        </w:rPr>
        <w:t>maggior numero di reti segnate</w:t>
      </w:r>
    </w:p>
    <w:p w14:paraId="32858F72" w14:textId="77777777" w:rsidR="00A80677" w:rsidRPr="007D736C" w:rsidRDefault="00A80677" w:rsidP="00A80677">
      <w:pPr>
        <w:pStyle w:val="Corpodeltesto21"/>
        <w:divId w:val="527259509"/>
        <w:rPr>
          <w:rFonts w:ascii="Arial" w:hAnsi="Arial" w:cs="Arial"/>
          <w:color w:val="002060"/>
          <w:sz w:val="22"/>
        </w:rPr>
      </w:pPr>
    </w:p>
    <w:p w14:paraId="48DCE613"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lastRenderedPageBreak/>
        <w:t>GIRONE “8”</w:t>
      </w:r>
      <w:r w:rsidRPr="007D736C">
        <w:rPr>
          <w:rFonts w:ascii="Arial" w:hAnsi="Arial" w:cs="Arial"/>
          <w:color w:val="002060"/>
          <w:sz w:val="22"/>
        </w:rPr>
        <w:tab/>
      </w:r>
      <w:r w:rsidRPr="007D736C">
        <w:rPr>
          <w:rFonts w:ascii="Arial" w:hAnsi="Arial" w:cs="Arial"/>
          <w:b/>
          <w:bCs/>
          <w:color w:val="002060"/>
          <w:sz w:val="22"/>
        </w:rPr>
        <w:t>DORICA</w:t>
      </w:r>
    </w:p>
    <w:p w14:paraId="5D7342B0" w14:textId="77777777" w:rsidR="00A80677" w:rsidRPr="007D736C" w:rsidRDefault="00A80677" w:rsidP="00A80677">
      <w:pPr>
        <w:pStyle w:val="Corpodeltesto21"/>
        <w:divId w:val="527259509"/>
        <w:rPr>
          <w:rFonts w:ascii="Arial" w:hAnsi="Arial" w:cs="Arial"/>
          <w:color w:val="002060"/>
          <w:sz w:val="22"/>
        </w:rPr>
      </w:pPr>
    </w:p>
    <w:p w14:paraId="29D2475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“9”</w:t>
      </w:r>
      <w:r w:rsidRPr="007D736C">
        <w:rPr>
          <w:rFonts w:ascii="Arial" w:hAnsi="Arial" w:cs="Arial"/>
          <w:color w:val="002060"/>
          <w:sz w:val="22"/>
        </w:rPr>
        <w:tab/>
      </w:r>
      <w:r w:rsidRPr="007D736C">
        <w:rPr>
          <w:rFonts w:ascii="Arial" w:hAnsi="Arial" w:cs="Arial"/>
          <w:b/>
          <w:bCs/>
          <w:color w:val="002060"/>
          <w:sz w:val="22"/>
        </w:rPr>
        <w:t>SAN GINESIO FUTSAL</w:t>
      </w:r>
    </w:p>
    <w:p w14:paraId="03076937" w14:textId="77777777" w:rsidR="00A80677" w:rsidRPr="007D736C" w:rsidRDefault="00A80677" w:rsidP="00A80677">
      <w:pPr>
        <w:pStyle w:val="Corpodeltesto21"/>
        <w:divId w:val="527259509"/>
        <w:rPr>
          <w:rFonts w:ascii="Arial" w:hAnsi="Arial" w:cs="Arial"/>
          <w:color w:val="002060"/>
          <w:sz w:val="22"/>
        </w:rPr>
      </w:pPr>
    </w:p>
    <w:p w14:paraId="4E5C1495"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“10”</w:t>
      </w:r>
      <w:r w:rsidRPr="007D736C">
        <w:rPr>
          <w:rFonts w:ascii="Arial" w:hAnsi="Arial" w:cs="Arial"/>
          <w:color w:val="002060"/>
          <w:sz w:val="22"/>
        </w:rPr>
        <w:tab/>
      </w:r>
      <w:r w:rsidRPr="007D736C">
        <w:rPr>
          <w:rFonts w:ascii="Arial" w:hAnsi="Arial" w:cs="Arial"/>
          <w:b/>
          <w:bCs/>
          <w:color w:val="002060"/>
          <w:sz w:val="22"/>
        </w:rPr>
        <w:t>GAGLIOLE F.C.</w:t>
      </w:r>
    </w:p>
    <w:p w14:paraId="3D8E7B69" w14:textId="77777777" w:rsidR="00A80677" w:rsidRPr="007D736C" w:rsidRDefault="00A80677" w:rsidP="00A80677">
      <w:pPr>
        <w:pStyle w:val="Corpodeltesto21"/>
        <w:divId w:val="527259509"/>
        <w:rPr>
          <w:rFonts w:ascii="Arial" w:hAnsi="Arial" w:cs="Arial"/>
          <w:color w:val="002060"/>
          <w:sz w:val="22"/>
        </w:rPr>
      </w:pPr>
    </w:p>
    <w:p w14:paraId="1E214F7A"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“11”</w:t>
      </w:r>
      <w:r w:rsidRPr="007D736C">
        <w:rPr>
          <w:rFonts w:ascii="Arial" w:hAnsi="Arial" w:cs="Arial"/>
          <w:color w:val="002060"/>
          <w:sz w:val="22"/>
        </w:rPr>
        <w:tab/>
      </w:r>
      <w:r w:rsidRPr="007D736C">
        <w:rPr>
          <w:rFonts w:ascii="Arial" w:hAnsi="Arial" w:cs="Arial"/>
          <w:b/>
          <w:bCs/>
          <w:color w:val="002060"/>
          <w:sz w:val="22"/>
        </w:rPr>
        <w:t>CALCETTO CASTRUM LAURI</w:t>
      </w:r>
    </w:p>
    <w:p w14:paraId="7EF2B71C" w14:textId="77777777" w:rsidR="00A80677" w:rsidRPr="007D736C" w:rsidRDefault="00A80677" w:rsidP="00A80677">
      <w:pPr>
        <w:pStyle w:val="Corpodeltesto21"/>
        <w:divId w:val="527259509"/>
        <w:rPr>
          <w:rFonts w:ascii="Arial" w:hAnsi="Arial" w:cs="Arial"/>
          <w:color w:val="002060"/>
          <w:sz w:val="22"/>
        </w:rPr>
      </w:pPr>
    </w:p>
    <w:p w14:paraId="4067AB6D" w14:textId="77777777" w:rsidR="00A80677" w:rsidRPr="007D736C" w:rsidRDefault="00A80677" w:rsidP="00A80677">
      <w:pPr>
        <w:pStyle w:val="Corpodeltesto21"/>
        <w:divId w:val="527259509"/>
        <w:rPr>
          <w:rFonts w:ascii="Arial" w:hAnsi="Arial" w:cs="Arial"/>
          <w:b/>
          <w:bCs/>
          <w:color w:val="002060"/>
          <w:sz w:val="22"/>
        </w:rPr>
      </w:pPr>
      <w:r w:rsidRPr="007D736C">
        <w:rPr>
          <w:rFonts w:ascii="Arial" w:hAnsi="Arial" w:cs="Arial"/>
          <w:color w:val="002060"/>
          <w:sz w:val="22"/>
        </w:rPr>
        <w:t>GIRONE “12”</w:t>
      </w:r>
      <w:r w:rsidRPr="007D736C">
        <w:rPr>
          <w:rFonts w:ascii="Arial" w:hAnsi="Arial" w:cs="Arial"/>
          <w:color w:val="002060"/>
          <w:sz w:val="22"/>
        </w:rPr>
        <w:tab/>
      </w:r>
      <w:r w:rsidRPr="007D736C">
        <w:rPr>
          <w:rFonts w:ascii="Arial" w:hAnsi="Arial" w:cs="Arial"/>
          <w:b/>
          <w:bCs/>
          <w:color w:val="002060"/>
          <w:sz w:val="22"/>
        </w:rPr>
        <w:t>POLVERIGI C5</w:t>
      </w:r>
    </w:p>
    <w:p w14:paraId="642850FB" w14:textId="77777777" w:rsidR="00A80677" w:rsidRPr="007D736C" w:rsidRDefault="00A80677" w:rsidP="00A80677">
      <w:pPr>
        <w:pStyle w:val="Corpodeltesto21"/>
        <w:divId w:val="527259509"/>
        <w:rPr>
          <w:rFonts w:ascii="Arial" w:hAnsi="Arial" w:cs="Arial"/>
          <w:color w:val="002060"/>
          <w:sz w:val="22"/>
        </w:rPr>
      </w:pPr>
    </w:p>
    <w:p w14:paraId="79B7ABF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“13”</w:t>
      </w:r>
      <w:r w:rsidRPr="007D736C">
        <w:rPr>
          <w:rFonts w:ascii="Arial" w:hAnsi="Arial" w:cs="Arial"/>
          <w:color w:val="002060"/>
          <w:sz w:val="22"/>
        </w:rPr>
        <w:tab/>
      </w:r>
      <w:r w:rsidRPr="007D736C">
        <w:rPr>
          <w:rFonts w:ascii="Arial" w:hAnsi="Arial" w:cs="Arial"/>
          <w:b/>
          <w:bCs/>
          <w:color w:val="002060"/>
          <w:sz w:val="22"/>
        </w:rPr>
        <w:t>FUTSAL VIRE C5</w:t>
      </w:r>
      <w:r w:rsidRPr="007D736C">
        <w:rPr>
          <w:rFonts w:ascii="Arial" w:hAnsi="Arial" w:cs="Arial"/>
          <w:color w:val="002060"/>
          <w:sz w:val="22"/>
        </w:rPr>
        <w:tab/>
      </w:r>
      <w:r w:rsidRPr="007D736C">
        <w:rPr>
          <w:rFonts w:ascii="Arial" w:hAnsi="Arial" w:cs="Arial"/>
          <w:color w:val="002060"/>
          <w:sz w:val="22"/>
        </w:rPr>
        <w:tab/>
      </w:r>
      <w:r w:rsidRPr="007D736C">
        <w:rPr>
          <w:rFonts w:ascii="Arial" w:hAnsi="Arial" w:cs="Arial"/>
          <w:color w:val="002060"/>
          <w:sz w:val="22"/>
        </w:rPr>
        <w:tab/>
      </w:r>
      <w:r w:rsidRPr="007D736C">
        <w:rPr>
          <w:rFonts w:ascii="Arial" w:hAnsi="Arial" w:cs="Arial"/>
          <w:i/>
          <w:iCs/>
          <w:color w:val="002060"/>
          <w:sz w:val="22"/>
          <w:szCs w:val="22"/>
        </w:rPr>
        <w:t>miglior differenza reti</w:t>
      </w:r>
    </w:p>
    <w:p w14:paraId="164CE319" w14:textId="77777777" w:rsidR="00A80677" w:rsidRPr="007D736C" w:rsidRDefault="00A80677" w:rsidP="00A80677">
      <w:pPr>
        <w:pStyle w:val="Corpodeltesto21"/>
        <w:divId w:val="527259509"/>
        <w:rPr>
          <w:rFonts w:ascii="Arial" w:hAnsi="Arial" w:cs="Arial"/>
          <w:color w:val="002060"/>
          <w:sz w:val="22"/>
        </w:rPr>
      </w:pPr>
    </w:p>
    <w:p w14:paraId="1EB0EAC2"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“14”</w:t>
      </w:r>
      <w:r w:rsidRPr="007D736C">
        <w:rPr>
          <w:rFonts w:ascii="Arial" w:hAnsi="Arial" w:cs="Arial"/>
          <w:color w:val="002060"/>
          <w:sz w:val="22"/>
        </w:rPr>
        <w:tab/>
      </w:r>
      <w:r w:rsidRPr="007D736C">
        <w:rPr>
          <w:rFonts w:ascii="Arial" w:hAnsi="Arial" w:cs="Arial"/>
          <w:b/>
          <w:bCs/>
          <w:color w:val="002060"/>
          <w:sz w:val="22"/>
        </w:rPr>
        <w:t>L'ALTRO SPORT CALCIO A 5</w:t>
      </w:r>
      <w:r w:rsidRPr="007D736C">
        <w:rPr>
          <w:rFonts w:ascii="Arial" w:hAnsi="Arial" w:cs="Arial"/>
          <w:color w:val="002060"/>
          <w:sz w:val="22"/>
        </w:rPr>
        <w:tab/>
      </w:r>
    </w:p>
    <w:p w14:paraId="042AE28E" w14:textId="77777777" w:rsidR="00A80677" w:rsidRPr="007D736C" w:rsidRDefault="00A80677" w:rsidP="00A80677">
      <w:pPr>
        <w:pStyle w:val="Corpodeltesto21"/>
        <w:divId w:val="527259509"/>
        <w:rPr>
          <w:rFonts w:ascii="Arial" w:hAnsi="Arial" w:cs="Arial"/>
          <w:color w:val="002060"/>
          <w:sz w:val="22"/>
        </w:rPr>
      </w:pPr>
    </w:p>
    <w:p w14:paraId="7C421F6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“15”</w:t>
      </w:r>
      <w:r w:rsidRPr="007D736C">
        <w:rPr>
          <w:rFonts w:ascii="Arial" w:hAnsi="Arial" w:cs="Arial"/>
          <w:color w:val="002060"/>
          <w:sz w:val="22"/>
        </w:rPr>
        <w:tab/>
      </w:r>
      <w:r w:rsidRPr="007D736C">
        <w:rPr>
          <w:rFonts w:ascii="Arial" w:hAnsi="Arial" w:cs="Arial"/>
          <w:b/>
          <w:bCs/>
          <w:color w:val="002060"/>
          <w:sz w:val="22"/>
        </w:rPr>
        <w:t>SPORTING GROTTAMMARE</w:t>
      </w:r>
      <w:r w:rsidRPr="007D736C">
        <w:rPr>
          <w:rFonts w:ascii="Arial" w:hAnsi="Arial" w:cs="Arial"/>
          <w:color w:val="002060"/>
          <w:sz w:val="22"/>
        </w:rPr>
        <w:tab/>
      </w:r>
      <w:r w:rsidRPr="007D736C">
        <w:rPr>
          <w:rFonts w:ascii="Arial" w:hAnsi="Arial" w:cs="Arial"/>
          <w:i/>
          <w:iCs/>
          <w:color w:val="002060"/>
          <w:sz w:val="22"/>
          <w:szCs w:val="22"/>
        </w:rPr>
        <w:t>miglior differenza reti</w:t>
      </w:r>
    </w:p>
    <w:p w14:paraId="0FBB86A4" w14:textId="77777777" w:rsidR="00A80677" w:rsidRPr="007D736C" w:rsidRDefault="00A80677" w:rsidP="00A80677">
      <w:pPr>
        <w:pStyle w:val="Corpodeltesto21"/>
        <w:divId w:val="527259509"/>
        <w:rPr>
          <w:rFonts w:ascii="Arial" w:hAnsi="Arial" w:cs="Arial"/>
          <w:color w:val="002060"/>
          <w:sz w:val="22"/>
        </w:rPr>
      </w:pPr>
    </w:p>
    <w:p w14:paraId="2828FB5A"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GIRONE “16”</w:t>
      </w:r>
      <w:r w:rsidRPr="007D736C">
        <w:rPr>
          <w:rFonts w:ascii="Arial" w:hAnsi="Arial" w:cs="Arial"/>
          <w:color w:val="002060"/>
          <w:sz w:val="22"/>
        </w:rPr>
        <w:tab/>
      </w:r>
      <w:r w:rsidRPr="007D736C">
        <w:rPr>
          <w:rFonts w:ascii="Arial" w:hAnsi="Arial" w:cs="Arial"/>
          <w:b/>
          <w:bCs/>
          <w:color w:val="002060"/>
          <w:sz w:val="22"/>
        </w:rPr>
        <w:t>ACLI AUDAX MONTECOSARO</w:t>
      </w:r>
    </w:p>
    <w:p w14:paraId="473F60E5" w14:textId="77777777" w:rsidR="00A80677" w:rsidRPr="007D736C" w:rsidRDefault="00A80677" w:rsidP="00A80677">
      <w:pPr>
        <w:pStyle w:val="Corpodeltesto21"/>
        <w:divId w:val="527259509"/>
        <w:rPr>
          <w:rFonts w:ascii="Arial" w:hAnsi="Arial" w:cs="Arial"/>
          <w:color w:val="002060"/>
          <w:sz w:val="22"/>
        </w:rPr>
      </w:pPr>
    </w:p>
    <w:p w14:paraId="657509AE" w14:textId="77777777" w:rsidR="00A80677" w:rsidRPr="007D736C" w:rsidRDefault="00A80677" w:rsidP="00A80677">
      <w:pPr>
        <w:pStyle w:val="Corpodeltesto21"/>
        <w:divId w:val="527259509"/>
        <w:rPr>
          <w:rFonts w:ascii="Arial" w:hAnsi="Arial" w:cs="Arial"/>
          <w:b/>
          <w:iCs/>
          <w:color w:val="002060"/>
          <w:sz w:val="22"/>
          <w:u w:val="single"/>
        </w:rPr>
      </w:pPr>
      <w:r w:rsidRPr="007D736C">
        <w:rPr>
          <w:rFonts w:ascii="Arial" w:hAnsi="Arial" w:cs="Arial"/>
          <w:b/>
          <w:iCs/>
          <w:color w:val="002060"/>
          <w:sz w:val="22"/>
          <w:u w:val="single"/>
        </w:rPr>
        <w:t xml:space="preserve">II FASE (Ottavi di Finale): </w:t>
      </w:r>
    </w:p>
    <w:p w14:paraId="560145E8" w14:textId="77777777" w:rsidR="00A80677" w:rsidRPr="007D736C" w:rsidRDefault="00A80677" w:rsidP="00A80677">
      <w:pPr>
        <w:pStyle w:val="Corpodeltesto21"/>
        <w:divId w:val="527259509"/>
        <w:rPr>
          <w:rFonts w:ascii="Arial" w:hAnsi="Arial" w:cs="Arial"/>
          <w:b/>
          <w:iCs/>
          <w:color w:val="002060"/>
          <w:sz w:val="22"/>
          <w:u w:val="single"/>
        </w:rPr>
      </w:pPr>
      <w:r w:rsidRPr="007D736C">
        <w:rPr>
          <w:rFonts w:ascii="Arial" w:hAnsi="Arial" w:cs="Arial"/>
          <w:b/>
          <w:iCs/>
          <w:color w:val="002060"/>
          <w:sz w:val="22"/>
          <w:u w:val="single"/>
        </w:rPr>
        <w:t>Gara di andata 19 ottobre 2021 - Gara di ritorno 02 novembre 2021</w:t>
      </w:r>
    </w:p>
    <w:p w14:paraId="09E3AC20"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Le 16 squadre qualificate dalla Prima Fase, accoppiate secondo i criteri riportati nel relativo paragrafo, disputeranno gare di andata e ritorno ad eliminazione diretta.</w:t>
      </w:r>
    </w:p>
    <w:p w14:paraId="7E4F0F1A"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A036396" w14:textId="77777777" w:rsidR="00A80677" w:rsidRPr="007D736C" w:rsidRDefault="00A80677" w:rsidP="00A80677">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2F10572C" w14:textId="77777777" w:rsidR="00A80677" w:rsidRPr="007D736C" w:rsidRDefault="00A80677" w:rsidP="00A80677">
      <w:pPr>
        <w:pStyle w:val="Corpodeltesto21"/>
        <w:divId w:val="527259509"/>
        <w:rPr>
          <w:rFonts w:ascii="Arial" w:hAnsi="Arial" w:cs="Arial"/>
          <w:color w:val="002060"/>
          <w:sz w:val="22"/>
        </w:rPr>
      </w:pPr>
    </w:p>
    <w:p w14:paraId="20ECF91F" w14:textId="77777777" w:rsidR="00A80677" w:rsidRPr="007D736C" w:rsidRDefault="00A80677" w:rsidP="00A80677">
      <w:pPr>
        <w:pStyle w:val="Corpodeltesto21"/>
        <w:divId w:val="527259509"/>
        <w:rPr>
          <w:rFonts w:ascii="Arial" w:hAnsi="Arial" w:cs="Arial"/>
          <w:color w:val="002060"/>
          <w:sz w:val="22"/>
        </w:rPr>
      </w:pPr>
    </w:p>
    <w:tbl>
      <w:tblPr>
        <w:tblW w:w="9868"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216"/>
      </w:tblGrid>
      <w:tr w:rsidR="00A80677" w:rsidRPr="007D736C" w14:paraId="20DCC84C" w14:textId="77777777" w:rsidTr="00A80677">
        <w:trPr>
          <w:divId w:val="527259509"/>
          <w:trHeight w:val="240"/>
        </w:trPr>
        <w:tc>
          <w:tcPr>
            <w:tcW w:w="3621" w:type="dxa"/>
            <w:tcBorders>
              <w:left w:val="nil"/>
              <w:right w:val="nil"/>
            </w:tcBorders>
            <w:shd w:val="clear" w:color="000000" w:fill="EAEAEA"/>
            <w:noWrap/>
            <w:vAlign w:val="center"/>
            <w:hideMark/>
          </w:tcPr>
          <w:p w14:paraId="3E1DCE56"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18819C4D"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3F55EE65"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5EA769EA"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57970BF3"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58B2503A"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16" w:type="dxa"/>
            <w:tcBorders>
              <w:top w:val="nil"/>
              <w:left w:val="nil"/>
              <w:bottom w:val="nil"/>
              <w:right w:val="nil"/>
            </w:tcBorders>
            <w:shd w:val="clear" w:color="000000" w:fill="EAEAEA"/>
            <w:noWrap/>
            <w:vAlign w:val="center"/>
            <w:hideMark/>
          </w:tcPr>
          <w:p w14:paraId="4BBCB0F0" w14:textId="77777777" w:rsidR="00A80677" w:rsidRPr="007D736C" w:rsidRDefault="00A80677" w:rsidP="009E2458">
            <w:pPr>
              <w:jc w:val="center"/>
              <w:rPr>
                <w:rFonts w:ascii="Arial" w:hAnsi="Arial" w:cs="Arial"/>
                <w:b/>
                <w:bCs/>
                <w:color w:val="002060"/>
                <w:sz w:val="22"/>
                <w:szCs w:val="22"/>
              </w:rPr>
            </w:pPr>
          </w:p>
        </w:tc>
      </w:tr>
    </w:tbl>
    <w:p w14:paraId="50FCCEAB" w14:textId="77777777" w:rsidR="00A80677" w:rsidRPr="007D736C" w:rsidRDefault="00A80677" w:rsidP="00A80677">
      <w:pPr>
        <w:pStyle w:val="Corpodeltesto21"/>
        <w:divId w:val="527259509"/>
        <w:rPr>
          <w:rFonts w:ascii="Arial" w:hAnsi="Arial" w:cs="Arial"/>
          <w:color w:val="002060"/>
          <w:sz w:val="22"/>
        </w:rPr>
      </w:pPr>
    </w:p>
    <w:tbl>
      <w:tblPr>
        <w:tblW w:w="10164" w:type="dxa"/>
        <w:tblInd w:w="65" w:type="dxa"/>
        <w:tblLayout w:type="fixed"/>
        <w:tblCellMar>
          <w:left w:w="70" w:type="dxa"/>
          <w:right w:w="70" w:type="dxa"/>
        </w:tblCellMar>
        <w:tblLook w:val="04A0" w:firstRow="1" w:lastRow="0" w:firstColumn="1" w:lastColumn="0" w:noHBand="0" w:noVBand="1"/>
      </w:tblPr>
      <w:tblGrid>
        <w:gridCol w:w="3621"/>
        <w:gridCol w:w="164"/>
        <w:gridCol w:w="181"/>
        <w:gridCol w:w="2938"/>
        <w:gridCol w:w="3260"/>
      </w:tblGrid>
      <w:tr w:rsidR="00A80677" w:rsidRPr="007D736C" w14:paraId="3F0DB185"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D9165C5"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 BELPIANDILUNA</w:t>
            </w:r>
          </w:p>
        </w:tc>
        <w:tc>
          <w:tcPr>
            <w:tcW w:w="164" w:type="dxa"/>
            <w:tcBorders>
              <w:top w:val="nil"/>
              <w:left w:val="nil"/>
              <w:bottom w:val="single" w:sz="8" w:space="0" w:color="auto"/>
              <w:right w:val="nil"/>
            </w:tcBorders>
            <w:shd w:val="clear" w:color="auto" w:fill="auto"/>
            <w:noWrap/>
            <w:vAlign w:val="bottom"/>
            <w:hideMark/>
          </w:tcPr>
          <w:p w14:paraId="1DF9DC68"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15895135"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4FFD2669" w14:textId="77777777" w:rsidR="00A80677" w:rsidRPr="007D736C" w:rsidRDefault="00A80677" w:rsidP="009E2458">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3DB760E9" w14:textId="77777777" w:rsidR="00A80677" w:rsidRPr="007D736C" w:rsidRDefault="00A80677" w:rsidP="009E2458">
            <w:pPr>
              <w:jc w:val="center"/>
              <w:rPr>
                <w:rFonts w:ascii="Arial" w:hAnsi="Arial" w:cs="Arial"/>
                <w:color w:val="002060"/>
                <w:sz w:val="17"/>
                <w:szCs w:val="17"/>
              </w:rPr>
            </w:pPr>
          </w:p>
        </w:tc>
      </w:tr>
      <w:tr w:rsidR="00A80677" w:rsidRPr="007D736C" w14:paraId="59C5EB87"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0B602438"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25A3736"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A04D54D"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0677DE25"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3F91DC87" w14:textId="77777777" w:rsidR="00A80677" w:rsidRPr="007D736C" w:rsidRDefault="00A80677" w:rsidP="009E2458">
            <w:pPr>
              <w:jc w:val="center"/>
              <w:rPr>
                <w:rFonts w:ascii="Arial" w:hAnsi="Arial" w:cs="Arial"/>
                <w:color w:val="002060"/>
                <w:sz w:val="17"/>
                <w:szCs w:val="17"/>
              </w:rPr>
            </w:pPr>
          </w:p>
        </w:tc>
      </w:tr>
      <w:tr w:rsidR="00A80677" w:rsidRPr="007D736C" w14:paraId="5836921C"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8E974A2"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2 PIEVE D’ICO CALCIO A 5</w:t>
            </w:r>
          </w:p>
        </w:tc>
        <w:tc>
          <w:tcPr>
            <w:tcW w:w="164" w:type="dxa"/>
            <w:tcBorders>
              <w:top w:val="nil"/>
              <w:left w:val="nil"/>
              <w:bottom w:val="single" w:sz="8" w:space="0" w:color="auto"/>
              <w:right w:val="single" w:sz="8" w:space="0" w:color="auto"/>
            </w:tcBorders>
            <w:shd w:val="clear" w:color="auto" w:fill="auto"/>
            <w:noWrap/>
            <w:vAlign w:val="bottom"/>
            <w:hideMark/>
          </w:tcPr>
          <w:p w14:paraId="4F2C357B"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E0C8639"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186310A"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4414420C" w14:textId="77777777" w:rsidR="00A80677" w:rsidRPr="007D736C" w:rsidRDefault="00A80677" w:rsidP="009E2458">
            <w:pPr>
              <w:jc w:val="center"/>
              <w:rPr>
                <w:rFonts w:ascii="Arial" w:hAnsi="Arial" w:cs="Arial"/>
                <w:color w:val="002060"/>
                <w:sz w:val="17"/>
                <w:szCs w:val="17"/>
              </w:rPr>
            </w:pPr>
          </w:p>
        </w:tc>
      </w:tr>
      <w:tr w:rsidR="00A80677" w:rsidRPr="007D736C" w14:paraId="26940031"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0902E83"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76553878"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E644E7A"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292373F7"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502495CF"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r>
      <w:tr w:rsidR="00A80677" w:rsidRPr="007D736C" w14:paraId="00377D51"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6D8110D"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3 SMIRRA CITY</w:t>
            </w:r>
          </w:p>
        </w:tc>
        <w:tc>
          <w:tcPr>
            <w:tcW w:w="164" w:type="dxa"/>
            <w:tcBorders>
              <w:top w:val="nil"/>
              <w:left w:val="nil"/>
              <w:bottom w:val="single" w:sz="8" w:space="0" w:color="auto"/>
              <w:right w:val="nil"/>
            </w:tcBorders>
            <w:shd w:val="clear" w:color="auto" w:fill="auto"/>
            <w:noWrap/>
            <w:vAlign w:val="bottom"/>
            <w:hideMark/>
          </w:tcPr>
          <w:p w14:paraId="7A12CA81"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DEFAC34"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2EAE0BC0"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6059BD1" w14:textId="77777777" w:rsidR="00A80677" w:rsidRPr="007D736C" w:rsidRDefault="00A80677" w:rsidP="009E2458">
            <w:pPr>
              <w:jc w:val="center"/>
              <w:rPr>
                <w:rFonts w:ascii="Arial" w:hAnsi="Arial" w:cs="Arial"/>
                <w:color w:val="002060"/>
                <w:sz w:val="17"/>
                <w:szCs w:val="17"/>
              </w:rPr>
            </w:pPr>
          </w:p>
        </w:tc>
      </w:tr>
      <w:tr w:rsidR="00A80677" w:rsidRPr="007D736C" w14:paraId="12210184"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6BCF3E7A"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89CB50D"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EDA76C8"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1E0BC64D"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44C34453" w14:textId="77777777" w:rsidR="00A80677" w:rsidRPr="007D736C" w:rsidRDefault="00A80677" w:rsidP="009E2458">
            <w:pPr>
              <w:jc w:val="center"/>
              <w:rPr>
                <w:rFonts w:ascii="Arial" w:hAnsi="Arial" w:cs="Arial"/>
                <w:color w:val="002060"/>
                <w:sz w:val="17"/>
                <w:szCs w:val="17"/>
              </w:rPr>
            </w:pPr>
          </w:p>
        </w:tc>
      </w:tr>
      <w:tr w:rsidR="00A80677" w:rsidRPr="007D736C" w14:paraId="352F7D63"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743E4DF"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4 URBANIA CALCIO</w:t>
            </w:r>
          </w:p>
        </w:tc>
        <w:tc>
          <w:tcPr>
            <w:tcW w:w="164" w:type="dxa"/>
            <w:tcBorders>
              <w:top w:val="nil"/>
              <w:left w:val="nil"/>
              <w:bottom w:val="single" w:sz="8" w:space="0" w:color="auto"/>
              <w:right w:val="single" w:sz="8" w:space="0" w:color="auto"/>
            </w:tcBorders>
            <w:shd w:val="clear" w:color="auto" w:fill="auto"/>
            <w:noWrap/>
            <w:vAlign w:val="bottom"/>
            <w:hideMark/>
          </w:tcPr>
          <w:p w14:paraId="22AFF02B"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29D5B17"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79BC6768"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BD7E9C1" w14:textId="77777777" w:rsidR="00A80677" w:rsidRPr="007D736C" w:rsidRDefault="00A80677" w:rsidP="009E2458">
            <w:pPr>
              <w:jc w:val="center"/>
              <w:rPr>
                <w:rFonts w:ascii="Arial" w:hAnsi="Arial" w:cs="Arial"/>
                <w:color w:val="002060"/>
                <w:sz w:val="17"/>
                <w:szCs w:val="17"/>
              </w:rPr>
            </w:pPr>
          </w:p>
        </w:tc>
      </w:tr>
      <w:tr w:rsidR="00A80677" w:rsidRPr="007D736C" w14:paraId="2E5BB046"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79EA047F"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1BB6B8F"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E1A0453"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724A08C" w14:textId="77777777" w:rsidR="00A80677" w:rsidRPr="007D736C" w:rsidRDefault="00A80677" w:rsidP="009E2458">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132FDDC6" w14:textId="77777777" w:rsidR="00A80677" w:rsidRPr="007D736C" w:rsidRDefault="00A80677" w:rsidP="009E2458">
            <w:pPr>
              <w:jc w:val="center"/>
              <w:rPr>
                <w:rFonts w:ascii="Arial" w:hAnsi="Arial" w:cs="Arial"/>
                <w:color w:val="002060"/>
                <w:sz w:val="17"/>
                <w:szCs w:val="17"/>
              </w:rPr>
            </w:pPr>
          </w:p>
        </w:tc>
      </w:tr>
      <w:tr w:rsidR="00A80677" w:rsidRPr="007D736C" w14:paraId="0525CAA0"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0E8641E1" w14:textId="77777777" w:rsidR="00A80677" w:rsidRPr="007D736C" w:rsidRDefault="00A80677" w:rsidP="009E2458">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F99FD0D"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18DAAEC"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12E2F95A"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884AE77" w14:textId="77777777" w:rsidR="00A80677" w:rsidRPr="007D736C" w:rsidRDefault="00A80677" w:rsidP="009E2458">
            <w:pPr>
              <w:jc w:val="center"/>
              <w:rPr>
                <w:rFonts w:ascii="Arial" w:hAnsi="Arial" w:cs="Arial"/>
                <w:color w:val="002060"/>
                <w:sz w:val="17"/>
                <w:szCs w:val="17"/>
              </w:rPr>
            </w:pPr>
          </w:p>
        </w:tc>
      </w:tr>
      <w:tr w:rsidR="00A80677" w:rsidRPr="007D736C" w14:paraId="1962107C"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5DB02DE"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5 CANDIA BARACCOLA A.</w:t>
            </w:r>
          </w:p>
        </w:tc>
        <w:tc>
          <w:tcPr>
            <w:tcW w:w="164" w:type="dxa"/>
            <w:tcBorders>
              <w:top w:val="nil"/>
              <w:left w:val="nil"/>
              <w:bottom w:val="single" w:sz="8" w:space="0" w:color="auto"/>
              <w:right w:val="nil"/>
            </w:tcBorders>
            <w:shd w:val="clear" w:color="auto" w:fill="auto"/>
            <w:noWrap/>
            <w:vAlign w:val="bottom"/>
            <w:hideMark/>
          </w:tcPr>
          <w:p w14:paraId="0E09AE9B"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47C2D61"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4AE59723"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4E3FCB1" w14:textId="77777777" w:rsidR="00A80677" w:rsidRPr="007D736C" w:rsidRDefault="00A80677" w:rsidP="009E2458">
            <w:pPr>
              <w:jc w:val="center"/>
              <w:rPr>
                <w:rFonts w:ascii="Arial" w:hAnsi="Arial" w:cs="Arial"/>
                <w:color w:val="002060"/>
                <w:sz w:val="17"/>
                <w:szCs w:val="17"/>
              </w:rPr>
            </w:pPr>
          </w:p>
        </w:tc>
      </w:tr>
      <w:tr w:rsidR="00A80677" w:rsidRPr="007D736C" w14:paraId="434462AC"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621F1406"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D50261C"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6D2EAA5"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44809A0D"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14A2C3F6" w14:textId="77777777" w:rsidR="00A80677" w:rsidRPr="007D736C" w:rsidRDefault="00A80677" w:rsidP="009E2458">
            <w:pPr>
              <w:jc w:val="center"/>
              <w:rPr>
                <w:rFonts w:ascii="Arial" w:hAnsi="Arial" w:cs="Arial"/>
                <w:color w:val="002060"/>
                <w:sz w:val="17"/>
                <w:szCs w:val="17"/>
              </w:rPr>
            </w:pPr>
          </w:p>
        </w:tc>
      </w:tr>
      <w:tr w:rsidR="00A80677" w:rsidRPr="007D736C" w14:paraId="3886A180"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18A4411"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6 CASENUOVE</w:t>
            </w:r>
          </w:p>
        </w:tc>
        <w:tc>
          <w:tcPr>
            <w:tcW w:w="164" w:type="dxa"/>
            <w:tcBorders>
              <w:top w:val="nil"/>
              <w:left w:val="nil"/>
              <w:bottom w:val="single" w:sz="8" w:space="0" w:color="auto"/>
              <w:right w:val="single" w:sz="8" w:space="0" w:color="auto"/>
            </w:tcBorders>
            <w:shd w:val="clear" w:color="auto" w:fill="auto"/>
            <w:noWrap/>
            <w:vAlign w:val="bottom"/>
            <w:hideMark/>
          </w:tcPr>
          <w:p w14:paraId="20620304"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B1A64D3"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6E9AF194"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4932AF94" w14:textId="77777777" w:rsidR="00A80677" w:rsidRPr="007D736C" w:rsidRDefault="00A80677" w:rsidP="009E2458">
            <w:pPr>
              <w:jc w:val="center"/>
              <w:rPr>
                <w:rFonts w:ascii="Arial" w:hAnsi="Arial" w:cs="Arial"/>
                <w:color w:val="002060"/>
                <w:sz w:val="17"/>
                <w:szCs w:val="17"/>
              </w:rPr>
            </w:pPr>
          </w:p>
        </w:tc>
      </w:tr>
      <w:tr w:rsidR="00A80677" w:rsidRPr="007D736C" w14:paraId="2094FF8A"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1FEE7216"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99B6D84"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AC52B47"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91A4A2F"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009CF5F9"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r>
      <w:tr w:rsidR="00A80677" w:rsidRPr="007D736C" w14:paraId="170596BD"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F1C1FD0"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7 CALCETTO NUMANA</w:t>
            </w:r>
          </w:p>
        </w:tc>
        <w:tc>
          <w:tcPr>
            <w:tcW w:w="164" w:type="dxa"/>
            <w:tcBorders>
              <w:top w:val="nil"/>
              <w:left w:val="nil"/>
              <w:bottom w:val="single" w:sz="8" w:space="0" w:color="auto"/>
              <w:right w:val="nil"/>
            </w:tcBorders>
            <w:shd w:val="clear" w:color="auto" w:fill="auto"/>
            <w:noWrap/>
            <w:vAlign w:val="bottom"/>
            <w:hideMark/>
          </w:tcPr>
          <w:p w14:paraId="44FD22E6"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E30B9D1"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6E556A6E"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5DE0E031" w14:textId="77777777" w:rsidR="00A80677" w:rsidRPr="007D736C" w:rsidRDefault="00A80677" w:rsidP="009E2458">
            <w:pPr>
              <w:jc w:val="center"/>
              <w:rPr>
                <w:rFonts w:ascii="Arial" w:hAnsi="Arial" w:cs="Arial"/>
                <w:color w:val="002060"/>
                <w:sz w:val="17"/>
                <w:szCs w:val="17"/>
              </w:rPr>
            </w:pPr>
          </w:p>
        </w:tc>
      </w:tr>
      <w:tr w:rsidR="00A80677" w:rsidRPr="007D736C" w14:paraId="7D6A8BC3"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C748975"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2DCA1B35"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D828198"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2B266AE"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2119FF79" w14:textId="77777777" w:rsidR="00A80677" w:rsidRPr="007D736C" w:rsidRDefault="00A80677" w:rsidP="009E2458">
            <w:pPr>
              <w:jc w:val="center"/>
              <w:rPr>
                <w:rFonts w:ascii="Arial" w:hAnsi="Arial" w:cs="Arial"/>
                <w:color w:val="002060"/>
                <w:sz w:val="17"/>
                <w:szCs w:val="17"/>
              </w:rPr>
            </w:pPr>
          </w:p>
        </w:tc>
      </w:tr>
      <w:tr w:rsidR="00A80677" w:rsidRPr="007D736C" w14:paraId="00F3F324"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B80AAA0"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8 DORICA</w:t>
            </w:r>
          </w:p>
        </w:tc>
        <w:tc>
          <w:tcPr>
            <w:tcW w:w="164" w:type="dxa"/>
            <w:tcBorders>
              <w:top w:val="nil"/>
              <w:left w:val="nil"/>
              <w:bottom w:val="single" w:sz="8" w:space="0" w:color="auto"/>
              <w:right w:val="single" w:sz="8" w:space="0" w:color="auto"/>
            </w:tcBorders>
            <w:shd w:val="clear" w:color="auto" w:fill="auto"/>
            <w:noWrap/>
            <w:vAlign w:val="bottom"/>
            <w:hideMark/>
          </w:tcPr>
          <w:p w14:paraId="121EC6D2"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1BE2228"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6313764"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1926CF85" w14:textId="77777777" w:rsidR="00A80677" w:rsidRPr="007D736C" w:rsidRDefault="00A80677" w:rsidP="009E2458">
            <w:pPr>
              <w:jc w:val="center"/>
              <w:rPr>
                <w:rFonts w:ascii="Arial" w:hAnsi="Arial" w:cs="Arial"/>
                <w:color w:val="002060"/>
                <w:sz w:val="17"/>
                <w:szCs w:val="17"/>
              </w:rPr>
            </w:pPr>
          </w:p>
        </w:tc>
      </w:tr>
      <w:tr w:rsidR="00A80677" w:rsidRPr="007D736C" w14:paraId="5B380AB2"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29C36D0B" w14:textId="77777777" w:rsidR="00A80677" w:rsidRPr="007D736C" w:rsidRDefault="00A80677" w:rsidP="009E2458">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164" w:type="dxa"/>
            <w:tcBorders>
              <w:top w:val="nil"/>
              <w:left w:val="nil"/>
              <w:bottom w:val="nil"/>
              <w:right w:val="nil"/>
            </w:tcBorders>
            <w:shd w:val="clear" w:color="auto" w:fill="auto"/>
            <w:noWrap/>
            <w:vAlign w:val="bottom"/>
            <w:hideMark/>
          </w:tcPr>
          <w:p w14:paraId="493B04FB"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83AE92F"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0710AA10" w14:textId="77777777" w:rsidR="00A80677" w:rsidRPr="007D736C" w:rsidRDefault="00A80677" w:rsidP="009E2458">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2558D033" w14:textId="77777777" w:rsidR="00A80677" w:rsidRPr="007D736C" w:rsidRDefault="00A80677" w:rsidP="009E2458">
            <w:pPr>
              <w:jc w:val="center"/>
              <w:rPr>
                <w:rFonts w:ascii="Arial" w:hAnsi="Arial" w:cs="Arial"/>
                <w:color w:val="002060"/>
                <w:sz w:val="17"/>
                <w:szCs w:val="17"/>
              </w:rPr>
            </w:pPr>
          </w:p>
        </w:tc>
      </w:tr>
      <w:tr w:rsidR="00A80677" w:rsidRPr="007D736C" w14:paraId="411F7B9D" w14:textId="77777777" w:rsidTr="00A80677">
        <w:trPr>
          <w:divId w:val="527259509"/>
          <w:trHeight w:val="300"/>
        </w:trPr>
        <w:tc>
          <w:tcPr>
            <w:tcW w:w="3785" w:type="dxa"/>
            <w:gridSpan w:val="2"/>
            <w:tcBorders>
              <w:top w:val="nil"/>
              <w:left w:val="nil"/>
              <w:bottom w:val="nil"/>
              <w:right w:val="nil"/>
            </w:tcBorders>
            <w:shd w:val="clear" w:color="auto" w:fill="auto"/>
            <w:noWrap/>
            <w:vAlign w:val="bottom"/>
            <w:hideMark/>
          </w:tcPr>
          <w:p w14:paraId="0FFF2429" w14:textId="77777777" w:rsidR="00A80677" w:rsidRPr="007D736C" w:rsidRDefault="00A80677" w:rsidP="009E2458">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4A1AF609"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075D9981"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CD6A25C" w14:textId="77777777" w:rsidR="00A80677" w:rsidRPr="007D736C" w:rsidRDefault="00A80677" w:rsidP="009E2458">
            <w:pPr>
              <w:jc w:val="center"/>
              <w:rPr>
                <w:rFonts w:ascii="Arial" w:hAnsi="Arial" w:cs="Arial"/>
                <w:color w:val="002060"/>
                <w:sz w:val="17"/>
                <w:szCs w:val="17"/>
              </w:rPr>
            </w:pPr>
          </w:p>
        </w:tc>
      </w:tr>
      <w:tr w:rsidR="00A80677" w:rsidRPr="007D736C" w14:paraId="06B74CF6"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6FD607DB"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9 SAN GINESIO FUTSAL</w:t>
            </w:r>
          </w:p>
        </w:tc>
        <w:tc>
          <w:tcPr>
            <w:tcW w:w="164" w:type="dxa"/>
            <w:tcBorders>
              <w:top w:val="nil"/>
              <w:left w:val="nil"/>
              <w:bottom w:val="single" w:sz="8" w:space="0" w:color="auto"/>
              <w:right w:val="nil"/>
            </w:tcBorders>
            <w:shd w:val="clear" w:color="auto" w:fill="auto"/>
            <w:noWrap/>
            <w:vAlign w:val="bottom"/>
            <w:hideMark/>
          </w:tcPr>
          <w:p w14:paraId="00F843E4"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4F512186"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767FE526" w14:textId="77777777" w:rsidR="00A80677" w:rsidRPr="007D736C" w:rsidRDefault="00A80677" w:rsidP="009E2458">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2386D572" w14:textId="77777777" w:rsidR="00A80677" w:rsidRPr="007D736C" w:rsidRDefault="00A80677" w:rsidP="009E2458">
            <w:pPr>
              <w:jc w:val="center"/>
              <w:rPr>
                <w:rFonts w:ascii="Arial" w:hAnsi="Arial" w:cs="Arial"/>
                <w:color w:val="002060"/>
                <w:sz w:val="17"/>
                <w:szCs w:val="17"/>
              </w:rPr>
            </w:pPr>
          </w:p>
        </w:tc>
      </w:tr>
      <w:tr w:rsidR="00A80677" w:rsidRPr="007D736C" w14:paraId="1B22A7F3"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11024FA"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236759B9"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EE9CBF3"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7A41F686"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4F9B7D4C" w14:textId="77777777" w:rsidR="00A80677" w:rsidRPr="007D736C" w:rsidRDefault="00A80677" w:rsidP="009E2458">
            <w:pPr>
              <w:jc w:val="center"/>
              <w:rPr>
                <w:rFonts w:ascii="Arial" w:hAnsi="Arial" w:cs="Arial"/>
                <w:color w:val="002060"/>
                <w:sz w:val="17"/>
                <w:szCs w:val="17"/>
              </w:rPr>
            </w:pPr>
          </w:p>
        </w:tc>
      </w:tr>
      <w:tr w:rsidR="00A80677" w:rsidRPr="007D736C" w14:paraId="34D0BC91"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B91D8DD"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10 GAGLIOLE F.C.</w:t>
            </w:r>
          </w:p>
        </w:tc>
        <w:tc>
          <w:tcPr>
            <w:tcW w:w="164" w:type="dxa"/>
            <w:tcBorders>
              <w:top w:val="nil"/>
              <w:left w:val="nil"/>
              <w:bottom w:val="single" w:sz="8" w:space="0" w:color="auto"/>
              <w:right w:val="single" w:sz="8" w:space="0" w:color="auto"/>
            </w:tcBorders>
            <w:shd w:val="clear" w:color="auto" w:fill="auto"/>
            <w:noWrap/>
            <w:vAlign w:val="bottom"/>
            <w:hideMark/>
          </w:tcPr>
          <w:p w14:paraId="453969FB"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6A397E7"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0D074AF8"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6BD3BB99" w14:textId="77777777" w:rsidR="00A80677" w:rsidRPr="007D736C" w:rsidRDefault="00A80677" w:rsidP="009E2458">
            <w:pPr>
              <w:jc w:val="center"/>
              <w:rPr>
                <w:rFonts w:ascii="Arial" w:hAnsi="Arial" w:cs="Arial"/>
                <w:color w:val="002060"/>
                <w:sz w:val="17"/>
                <w:szCs w:val="17"/>
              </w:rPr>
            </w:pPr>
          </w:p>
        </w:tc>
      </w:tr>
      <w:tr w:rsidR="00A80677" w:rsidRPr="007D736C" w14:paraId="61DAD267"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6DED460"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6D864E93"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481463A"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E6FFD67"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29594C8F"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r>
      <w:tr w:rsidR="00A80677" w:rsidRPr="007D736C" w14:paraId="586E2302"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2C6AC0F"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11 C. CASTRUM LAURI</w:t>
            </w:r>
          </w:p>
        </w:tc>
        <w:tc>
          <w:tcPr>
            <w:tcW w:w="164" w:type="dxa"/>
            <w:tcBorders>
              <w:top w:val="nil"/>
              <w:left w:val="nil"/>
              <w:bottom w:val="single" w:sz="8" w:space="0" w:color="auto"/>
              <w:right w:val="nil"/>
            </w:tcBorders>
            <w:shd w:val="clear" w:color="auto" w:fill="auto"/>
            <w:noWrap/>
            <w:vAlign w:val="bottom"/>
            <w:hideMark/>
          </w:tcPr>
          <w:p w14:paraId="3AC391D8"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BBECF80"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622B5F01"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34E88CCB" w14:textId="77777777" w:rsidR="00A80677" w:rsidRPr="007D736C" w:rsidRDefault="00A80677" w:rsidP="009E2458">
            <w:pPr>
              <w:jc w:val="center"/>
              <w:rPr>
                <w:rFonts w:ascii="Arial" w:hAnsi="Arial" w:cs="Arial"/>
                <w:color w:val="002060"/>
                <w:sz w:val="17"/>
                <w:szCs w:val="17"/>
              </w:rPr>
            </w:pPr>
          </w:p>
        </w:tc>
      </w:tr>
      <w:tr w:rsidR="00A80677" w:rsidRPr="007D736C" w14:paraId="675672D4"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1441E6B6"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F3C8592"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FDD0763"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D71102C"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65862C18" w14:textId="77777777" w:rsidR="00A80677" w:rsidRPr="007D736C" w:rsidRDefault="00A80677" w:rsidP="009E2458">
            <w:pPr>
              <w:jc w:val="center"/>
              <w:rPr>
                <w:rFonts w:ascii="Arial" w:hAnsi="Arial" w:cs="Arial"/>
                <w:color w:val="002060"/>
                <w:sz w:val="17"/>
                <w:szCs w:val="17"/>
              </w:rPr>
            </w:pPr>
          </w:p>
        </w:tc>
      </w:tr>
      <w:tr w:rsidR="00A80677" w:rsidRPr="007D736C" w14:paraId="4FA02D29"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A800E3F"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12 POLVERIGI C5</w:t>
            </w:r>
          </w:p>
        </w:tc>
        <w:tc>
          <w:tcPr>
            <w:tcW w:w="164" w:type="dxa"/>
            <w:tcBorders>
              <w:top w:val="nil"/>
              <w:left w:val="nil"/>
              <w:bottom w:val="single" w:sz="8" w:space="0" w:color="auto"/>
              <w:right w:val="single" w:sz="8" w:space="0" w:color="auto"/>
            </w:tcBorders>
            <w:shd w:val="clear" w:color="auto" w:fill="auto"/>
            <w:noWrap/>
            <w:vAlign w:val="bottom"/>
            <w:hideMark/>
          </w:tcPr>
          <w:p w14:paraId="1DAF81EC"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117F819"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F95CE38"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1150CFD" w14:textId="77777777" w:rsidR="00A80677" w:rsidRPr="007D736C" w:rsidRDefault="00A80677" w:rsidP="009E2458">
            <w:pPr>
              <w:jc w:val="center"/>
              <w:rPr>
                <w:rFonts w:ascii="Arial" w:hAnsi="Arial" w:cs="Arial"/>
                <w:color w:val="002060"/>
                <w:sz w:val="17"/>
                <w:szCs w:val="17"/>
              </w:rPr>
            </w:pPr>
          </w:p>
        </w:tc>
      </w:tr>
      <w:tr w:rsidR="00A80677" w:rsidRPr="007D736C" w14:paraId="2B510375"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EF1636C"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D8004CC"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344C26D"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0FE3B1E8" w14:textId="77777777" w:rsidR="00A80677" w:rsidRPr="007D736C" w:rsidRDefault="00A80677" w:rsidP="009E2458">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2D2CD0BF" w14:textId="77777777" w:rsidR="00A80677" w:rsidRPr="007D736C" w:rsidRDefault="00A80677" w:rsidP="009E2458">
            <w:pPr>
              <w:jc w:val="center"/>
              <w:rPr>
                <w:rFonts w:ascii="Arial" w:hAnsi="Arial" w:cs="Arial"/>
                <w:color w:val="002060"/>
                <w:sz w:val="17"/>
                <w:szCs w:val="17"/>
              </w:rPr>
            </w:pPr>
          </w:p>
        </w:tc>
      </w:tr>
      <w:tr w:rsidR="00A80677" w:rsidRPr="007D736C" w14:paraId="3C204304"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5DFE71B3" w14:textId="77777777" w:rsidR="00A80677" w:rsidRPr="007D736C" w:rsidRDefault="00A80677" w:rsidP="009E2458">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55CC3D6"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2D19A1E"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4E1265A3"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2D1F7E8" w14:textId="77777777" w:rsidR="00A80677" w:rsidRPr="007D736C" w:rsidRDefault="00A80677" w:rsidP="009E2458">
            <w:pPr>
              <w:jc w:val="center"/>
              <w:rPr>
                <w:rFonts w:ascii="Arial" w:hAnsi="Arial" w:cs="Arial"/>
                <w:color w:val="002060"/>
                <w:sz w:val="17"/>
                <w:szCs w:val="17"/>
              </w:rPr>
            </w:pPr>
          </w:p>
        </w:tc>
      </w:tr>
      <w:tr w:rsidR="00A80677" w:rsidRPr="007D736C" w14:paraId="6DDCE899"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CB7D216"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13 FUTSAL VIRE C5</w:t>
            </w:r>
          </w:p>
        </w:tc>
        <w:tc>
          <w:tcPr>
            <w:tcW w:w="164" w:type="dxa"/>
            <w:tcBorders>
              <w:top w:val="nil"/>
              <w:left w:val="nil"/>
              <w:bottom w:val="single" w:sz="8" w:space="0" w:color="auto"/>
              <w:right w:val="nil"/>
            </w:tcBorders>
            <w:shd w:val="clear" w:color="auto" w:fill="auto"/>
            <w:noWrap/>
            <w:vAlign w:val="bottom"/>
            <w:hideMark/>
          </w:tcPr>
          <w:p w14:paraId="73036377"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40BC563"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2A05C3B"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CFF012D" w14:textId="77777777" w:rsidR="00A80677" w:rsidRPr="007D736C" w:rsidRDefault="00A80677" w:rsidP="009E2458">
            <w:pPr>
              <w:jc w:val="center"/>
              <w:rPr>
                <w:rFonts w:ascii="Arial" w:hAnsi="Arial" w:cs="Arial"/>
                <w:color w:val="002060"/>
                <w:sz w:val="17"/>
                <w:szCs w:val="17"/>
              </w:rPr>
            </w:pPr>
          </w:p>
        </w:tc>
      </w:tr>
      <w:tr w:rsidR="00A80677" w:rsidRPr="007D736C" w14:paraId="57318EB9"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ED419D6"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9F00215"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78CA337"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795E48AC"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3116EA91" w14:textId="77777777" w:rsidR="00A80677" w:rsidRPr="007D736C" w:rsidRDefault="00A80677" w:rsidP="009E2458">
            <w:pPr>
              <w:jc w:val="center"/>
              <w:rPr>
                <w:rFonts w:ascii="Arial" w:hAnsi="Arial" w:cs="Arial"/>
                <w:color w:val="002060"/>
                <w:sz w:val="17"/>
                <w:szCs w:val="17"/>
              </w:rPr>
            </w:pPr>
          </w:p>
        </w:tc>
      </w:tr>
      <w:tr w:rsidR="00A80677" w:rsidRPr="007D736C" w14:paraId="5C1BEB12"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33D2514"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14 L’ALTRO SPORT C5</w:t>
            </w:r>
          </w:p>
        </w:tc>
        <w:tc>
          <w:tcPr>
            <w:tcW w:w="164" w:type="dxa"/>
            <w:tcBorders>
              <w:top w:val="nil"/>
              <w:left w:val="nil"/>
              <w:bottom w:val="single" w:sz="8" w:space="0" w:color="auto"/>
              <w:right w:val="single" w:sz="8" w:space="0" w:color="auto"/>
            </w:tcBorders>
            <w:shd w:val="clear" w:color="auto" w:fill="auto"/>
            <w:noWrap/>
            <w:vAlign w:val="bottom"/>
            <w:hideMark/>
          </w:tcPr>
          <w:p w14:paraId="7BC429E2"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F87B718"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0487CE18"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8FA0EF0" w14:textId="77777777" w:rsidR="00A80677" w:rsidRPr="007D736C" w:rsidRDefault="00A80677" w:rsidP="009E2458">
            <w:pPr>
              <w:jc w:val="center"/>
              <w:rPr>
                <w:rFonts w:ascii="Arial" w:hAnsi="Arial" w:cs="Arial"/>
                <w:color w:val="002060"/>
                <w:sz w:val="17"/>
                <w:szCs w:val="17"/>
              </w:rPr>
            </w:pPr>
          </w:p>
        </w:tc>
      </w:tr>
      <w:tr w:rsidR="00A80677" w:rsidRPr="007D736C" w14:paraId="6745D045"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3616023B"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5607278"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01421AF"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F5D2A56"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342E176F"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r>
      <w:tr w:rsidR="00A80677" w:rsidRPr="007D736C" w14:paraId="09206D58"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C53C3D3"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15 SP. GROTTAMMARE</w:t>
            </w:r>
          </w:p>
        </w:tc>
        <w:tc>
          <w:tcPr>
            <w:tcW w:w="164" w:type="dxa"/>
            <w:tcBorders>
              <w:top w:val="nil"/>
              <w:left w:val="nil"/>
              <w:bottom w:val="single" w:sz="8" w:space="0" w:color="auto"/>
              <w:right w:val="nil"/>
            </w:tcBorders>
            <w:shd w:val="clear" w:color="auto" w:fill="auto"/>
            <w:noWrap/>
            <w:vAlign w:val="bottom"/>
            <w:hideMark/>
          </w:tcPr>
          <w:p w14:paraId="348C70E9"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D46CD8"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126057EA"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15195D63" w14:textId="77777777" w:rsidR="00A80677" w:rsidRPr="007D736C" w:rsidRDefault="00A80677" w:rsidP="009E2458">
            <w:pPr>
              <w:jc w:val="center"/>
              <w:rPr>
                <w:rFonts w:ascii="Arial" w:hAnsi="Arial" w:cs="Arial"/>
                <w:color w:val="002060"/>
                <w:sz w:val="17"/>
                <w:szCs w:val="17"/>
              </w:rPr>
            </w:pPr>
          </w:p>
        </w:tc>
      </w:tr>
      <w:tr w:rsidR="00A80677" w:rsidRPr="007D736C" w14:paraId="4DC55CCE"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3C0F7C4C"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9203358"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35E989A" w14:textId="77777777" w:rsidR="00A80677" w:rsidRPr="007D736C" w:rsidRDefault="00A80677" w:rsidP="009E2458">
            <w:pPr>
              <w:rPr>
                <w:rFonts w:ascii="Arial" w:hAnsi="Arial" w:cs="Arial"/>
                <w:color w:val="002060"/>
                <w:sz w:val="17"/>
                <w:szCs w:val="17"/>
              </w:rPr>
            </w:pPr>
            <w:r w:rsidRPr="007D736C">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F11196B" w14:textId="77777777" w:rsidR="00A80677" w:rsidRPr="007D736C" w:rsidRDefault="00A80677" w:rsidP="009E2458">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4E091708" w14:textId="77777777" w:rsidR="00A80677" w:rsidRPr="007D736C" w:rsidRDefault="00A80677" w:rsidP="009E2458">
            <w:pPr>
              <w:jc w:val="center"/>
              <w:rPr>
                <w:rFonts w:ascii="Arial" w:hAnsi="Arial" w:cs="Arial"/>
                <w:color w:val="002060"/>
                <w:sz w:val="17"/>
                <w:szCs w:val="17"/>
              </w:rPr>
            </w:pPr>
          </w:p>
        </w:tc>
      </w:tr>
      <w:tr w:rsidR="00A80677" w:rsidRPr="007D736C" w14:paraId="10CAC35A" w14:textId="77777777" w:rsidTr="00A8067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7862EF1" w14:textId="77777777" w:rsidR="00A80677" w:rsidRPr="007D736C" w:rsidRDefault="00A80677" w:rsidP="009E2458">
            <w:pPr>
              <w:rPr>
                <w:rFonts w:ascii="Arial" w:hAnsi="Arial" w:cs="Arial"/>
                <w:b/>
                <w:bCs/>
                <w:color w:val="002060"/>
                <w:sz w:val="22"/>
                <w:szCs w:val="22"/>
              </w:rPr>
            </w:pPr>
            <w:r w:rsidRPr="007D736C">
              <w:rPr>
                <w:rFonts w:ascii="Arial" w:hAnsi="Arial" w:cs="Arial"/>
                <w:b/>
                <w:bCs/>
                <w:color w:val="002060"/>
                <w:sz w:val="22"/>
                <w:szCs w:val="22"/>
              </w:rPr>
              <w:t>1^ gir. 16 A. AUDAX M.COSARO</w:t>
            </w:r>
          </w:p>
        </w:tc>
        <w:tc>
          <w:tcPr>
            <w:tcW w:w="164" w:type="dxa"/>
            <w:tcBorders>
              <w:top w:val="nil"/>
              <w:left w:val="nil"/>
              <w:bottom w:val="single" w:sz="8" w:space="0" w:color="auto"/>
              <w:right w:val="single" w:sz="8" w:space="0" w:color="auto"/>
            </w:tcBorders>
            <w:shd w:val="clear" w:color="auto" w:fill="auto"/>
            <w:noWrap/>
            <w:vAlign w:val="bottom"/>
            <w:hideMark/>
          </w:tcPr>
          <w:p w14:paraId="61C3A0CD" w14:textId="77777777" w:rsidR="00A80677" w:rsidRPr="007D736C" w:rsidRDefault="00A80677" w:rsidP="009E2458">
            <w:pPr>
              <w:rPr>
                <w:rFonts w:ascii="Arial" w:hAnsi="Arial" w:cs="Arial"/>
                <w:color w:val="002060"/>
                <w:sz w:val="10"/>
                <w:szCs w:val="10"/>
              </w:rPr>
            </w:pPr>
            <w:r w:rsidRPr="007D736C">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8FCBCBA"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02E106C3" w14:textId="77777777" w:rsidR="00A80677" w:rsidRPr="007D736C" w:rsidRDefault="00A80677" w:rsidP="009E2458">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DCD1C7E" w14:textId="77777777" w:rsidR="00A80677" w:rsidRPr="007D736C" w:rsidRDefault="00A80677" w:rsidP="009E2458">
            <w:pPr>
              <w:jc w:val="center"/>
              <w:rPr>
                <w:rFonts w:ascii="Arial" w:hAnsi="Arial" w:cs="Arial"/>
                <w:color w:val="002060"/>
                <w:sz w:val="17"/>
                <w:szCs w:val="17"/>
              </w:rPr>
            </w:pPr>
          </w:p>
        </w:tc>
      </w:tr>
      <w:tr w:rsidR="00A80677" w:rsidRPr="007D736C" w14:paraId="3BD0E7D7" w14:textId="77777777" w:rsidTr="00A80677">
        <w:trPr>
          <w:divId w:val="527259509"/>
          <w:trHeight w:val="300"/>
        </w:trPr>
        <w:tc>
          <w:tcPr>
            <w:tcW w:w="3621" w:type="dxa"/>
            <w:tcBorders>
              <w:top w:val="nil"/>
              <w:left w:val="nil"/>
              <w:bottom w:val="nil"/>
              <w:right w:val="nil"/>
            </w:tcBorders>
            <w:shd w:val="clear" w:color="auto" w:fill="auto"/>
            <w:noWrap/>
            <w:vAlign w:val="bottom"/>
            <w:hideMark/>
          </w:tcPr>
          <w:p w14:paraId="4DB5194E" w14:textId="77777777" w:rsidR="00A80677" w:rsidRPr="007D736C" w:rsidRDefault="00A80677" w:rsidP="009E2458">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798955C" w14:textId="77777777" w:rsidR="00A80677" w:rsidRPr="007D736C" w:rsidRDefault="00A80677" w:rsidP="009E2458">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3A6C3F5" w14:textId="77777777" w:rsidR="00A80677" w:rsidRPr="007D736C" w:rsidRDefault="00A80677" w:rsidP="009E2458">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5FB89087" w14:textId="77777777" w:rsidR="00A80677" w:rsidRPr="007D736C" w:rsidRDefault="00A80677" w:rsidP="009E2458">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468D7511" w14:textId="77777777" w:rsidR="00A80677" w:rsidRPr="007D736C" w:rsidRDefault="00A80677" w:rsidP="009E2458">
            <w:pPr>
              <w:jc w:val="center"/>
              <w:rPr>
                <w:rFonts w:ascii="Arial" w:hAnsi="Arial" w:cs="Arial"/>
                <w:color w:val="002060"/>
                <w:sz w:val="17"/>
                <w:szCs w:val="17"/>
              </w:rPr>
            </w:pPr>
          </w:p>
        </w:tc>
      </w:tr>
    </w:tbl>
    <w:p w14:paraId="585AF4B4" w14:textId="77777777" w:rsidR="00A80677" w:rsidRPr="007D736C" w:rsidRDefault="00A80677" w:rsidP="00A80677">
      <w:pPr>
        <w:pStyle w:val="Corpodeltesto21"/>
        <w:divId w:val="527259509"/>
        <w:rPr>
          <w:rFonts w:ascii="Arial" w:hAnsi="Arial" w:cs="Arial"/>
          <w:color w:val="002060"/>
          <w:sz w:val="22"/>
        </w:rPr>
      </w:pPr>
    </w:p>
    <w:p w14:paraId="346A6FD0" w14:textId="77777777" w:rsidR="00A80677" w:rsidRPr="007D736C" w:rsidRDefault="00A80677" w:rsidP="00A80677">
      <w:pPr>
        <w:pStyle w:val="breakline"/>
        <w:divId w:val="527259509"/>
        <w:rPr>
          <w:color w:val="002060"/>
        </w:rPr>
      </w:pPr>
    </w:p>
    <w:p w14:paraId="725050E8" w14:textId="77777777" w:rsidR="00A80677" w:rsidRPr="007D736C" w:rsidRDefault="00A80677" w:rsidP="00A80677">
      <w:pPr>
        <w:pStyle w:val="titoloprinc0"/>
        <w:divId w:val="527259509"/>
        <w:rPr>
          <w:color w:val="002060"/>
        </w:rPr>
      </w:pPr>
      <w:r w:rsidRPr="007D736C">
        <w:rPr>
          <w:color w:val="002060"/>
        </w:rPr>
        <w:t>RISULTATI</w:t>
      </w:r>
    </w:p>
    <w:p w14:paraId="0E3CC607" w14:textId="77777777" w:rsidR="00A80677" w:rsidRPr="007D736C" w:rsidRDefault="00A80677" w:rsidP="00A80677">
      <w:pPr>
        <w:pStyle w:val="breakline"/>
        <w:divId w:val="527259509"/>
        <w:rPr>
          <w:color w:val="002060"/>
        </w:rPr>
      </w:pPr>
    </w:p>
    <w:p w14:paraId="4C85A3D4" w14:textId="77777777" w:rsidR="00A80677" w:rsidRPr="007D736C" w:rsidRDefault="00A80677" w:rsidP="00A80677">
      <w:pPr>
        <w:pStyle w:val="sottotitolocampionato10"/>
        <w:divId w:val="527259509"/>
        <w:rPr>
          <w:color w:val="002060"/>
        </w:rPr>
      </w:pPr>
      <w:r w:rsidRPr="007D736C">
        <w:rPr>
          <w:color w:val="002060"/>
        </w:rPr>
        <w:t>RISULTATI UFFICIALI GARE DEL 08/10/2021</w:t>
      </w:r>
    </w:p>
    <w:p w14:paraId="3DEAD914" w14:textId="77777777" w:rsidR="00A80677" w:rsidRPr="00263BFB" w:rsidRDefault="00A80677" w:rsidP="00A80677">
      <w:pPr>
        <w:pStyle w:val="sottotitolocampionato20"/>
        <w:divId w:val="527259509"/>
        <w:rPr>
          <w:rFonts w:ascii="Arial" w:hAnsi="Arial" w:cs="Arial"/>
          <w:color w:val="002060"/>
          <w:sz w:val="20"/>
          <w:szCs w:val="20"/>
        </w:rPr>
      </w:pPr>
      <w:r w:rsidRPr="00263BFB">
        <w:rPr>
          <w:rFonts w:ascii="Arial" w:hAnsi="Arial" w:cs="Arial"/>
          <w:color w:val="002060"/>
          <w:sz w:val="20"/>
          <w:szCs w:val="20"/>
        </w:rPr>
        <w:t>Si trascrivono qui di seguito i risultati ufficiali delle gare disputate</w:t>
      </w:r>
    </w:p>
    <w:p w14:paraId="75969EAB" w14:textId="77777777" w:rsidR="00A80677" w:rsidRPr="007D736C" w:rsidRDefault="00A80677" w:rsidP="00A8067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777D9174"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828F99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1EE1F" w14:textId="77777777" w:rsidR="00A80677" w:rsidRPr="007D736C" w:rsidRDefault="00A80677" w:rsidP="009E2458">
                  <w:pPr>
                    <w:pStyle w:val="headertabella0"/>
                    <w:rPr>
                      <w:color w:val="002060"/>
                    </w:rPr>
                  </w:pPr>
                  <w:r w:rsidRPr="007D736C">
                    <w:rPr>
                      <w:color w:val="002060"/>
                    </w:rPr>
                    <w:t>GIRONE 1 - 3 Giornata - A</w:t>
                  </w:r>
                </w:p>
              </w:tc>
            </w:tr>
            <w:tr w:rsidR="00A80677" w:rsidRPr="007D736C" w14:paraId="67300E5A"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FC305B" w14:textId="77777777" w:rsidR="00A80677" w:rsidRPr="007D736C" w:rsidRDefault="00A80677" w:rsidP="009E2458">
                  <w:pPr>
                    <w:pStyle w:val="rowtabella0"/>
                    <w:rPr>
                      <w:color w:val="002060"/>
                    </w:rPr>
                  </w:pPr>
                  <w:r w:rsidRPr="007D736C">
                    <w:rPr>
                      <w:color w:val="002060"/>
                    </w:rPr>
                    <w:t>BELPIANDILUNA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801BA" w14:textId="77777777" w:rsidR="00A80677" w:rsidRPr="007D736C" w:rsidRDefault="00A80677" w:rsidP="009E2458">
                  <w:pPr>
                    <w:pStyle w:val="rowtabella0"/>
                    <w:rPr>
                      <w:color w:val="002060"/>
                    </w:rPr>
                  </w:pPr>
                  <w:r w:rsidRPr="007D736C">
                    <w:rPr>
                      <w:color w:val="002060"/>
                    </w:rPr>
                    <w:t>- OLIMPIA JUVENTU FALCONARA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72159" w14:textId="77777777" w:rsidR="00A80677" w:rsidRPr="007D736C" w:rsidRDefault="00A80677" w:rsidP="009E2458">
                  <w:pPr>
                    <w:pStyle w:val="rowtabella0"/>
                    <w:jc w:val="center"/>
                    <w:rPr>
                      <w:color w:val="002060"/>
                    </w:rPr>
                  </w:pPr>
                  <w:r w:rsidRPr="007D736C">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738F0" w14:textId="77777777" w:rsidR="00A80677" w:rsidRPr="007D736C" w:rsidRDefault="00A80677" w:rsidP="009E2458">
                  <w:pPr>
                    <w:pStyle w:val="rowtabella0"/>
                    <w:jc w:val="center"/>
                    <w:rPr>
                      <w:color w:val="002060"/>
                    </w:rPr>
                  </w:pPr>
                  <w:r w:rsidRPr="007D736C">
                    <w:rPr>
                      <w:color w:val="002060"/>
                    </w:rPr>
                    <w:t> </w:t>
                  </w:r>
                </w:p>
              </w:tc>
            </w:tr>
          </w:tbl>
          <w:p w14:paraId="39A37142"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C4370D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CC44C" w14:textId="77777777" w:rsidR="00A80677" w:rsidRPr="007D736C" w:rsidRDefault="00A80677" w:rsidP="009E2458">
                  <w:pPr>
                    <w:pStyle w:val="headertabella0"/>
                    <w:rPr>
                      <w:color w:val="002060"/>
                    </w:rPr>
                  </w:pPr>
                  <w:r w:rsidRPr="007D736C">
                    <w:rPr>
                      <w:color w:val="002060"/>
                    </w:rPr>
                    <w:t>GIRONE 2 - 3 Giornata - A</w:t>
                  </w:r>
                </w:p>
              </w:tc>
            </w:tr>
            <w:tr w:rsidR="00A80677" w:rsidRPr="007D736C" w14:paraId="4B145938"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4D1B7D" w14:textId="77777777" w:rsidR="00A80677" w:rsidRPr="007D736C" w:rsidRDefault="00A80677" w:rsidP="009E2458">
                  <w:pPr>
                    <w:pStyle w:val="rowtabella0"/>
                    <w:rPr>
                      <w:color w:val="002060"/>
                    </w:rPr>
                  </w:pPr>
                  <w:r w:rsidRPr="007D736C">
                    <w:rPr>
                      <w:color w:val="002060"/>
                    </w:rPr>
                    <w:t>PIEVE D ICO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4380B" w14:textId="77777777" w:rsidR="00A80677" w:rsidRPr="007D736C" w:rsidRDefault="00A80677" w:rsidP="009E2458">
                  <w:pPr>
                    <w:pStyle w:val="rowtabella0"/>
                    <w:rPr>
                      <w:color w:val="002060"/>
                    </w:rPr>
                  </w:pPr>
                  <w:r w:rsidRPr="007D736C">
                    <w:rPr>
                      <w:color w:val="002060"/>
                    </w:rPr>
                    <w:t>- LUCREZIA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86C93A" w14:textId="77777777" w:rsidR="00A80677" w:rsidRPr="007D736C" w:rsidRDefault="00A80677" w:rsidP="009E2458">
                  <w:pPr>
                    <w:pStyle w:val="rowtabella0"/>
                    <w:jc w:val="center"/>
                    <w:rPr>
                      <w:color w:val="002060"/>
                    </w:rPr>
                  </w:pPr>
                  <w:r w:rsidRPr="007D736C">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277A2" w14:textId="77777777" w:rsidR="00A80677" w:rsidRPr="007D736C" w:rsidRDefault="00A80677" w:rsidP="009E2458">
                  <w:pPr>
                    <w:pStyle w:val="rowtabella0"/>
                    <w:jc w:val="center"/>
                    <w:rPr>
                      <w:color w:val="002060"/>
                    </w:rPr>
                  </w:pPr>
                  <w:r w:rsidRPr="007D736C">
                    <w:rPr>
                      <w:color w:val="002060"/>
                    </w:rPr>
                    <w:t> </w:t>
                  </w:r>
                </w:p>
              </w:tc>
            </w:tr>
          </w:tbl>
          <w:p w14:paraId="66AF8B3D" w14:textId="77777777" w:rsidR="00A80677" w:rsidRPr="007D736C" w:rsidRDefault="00A80677" w:rsidP="009E2458">
            <w:pPr>
              <w:rPr>
                <w:color w:val="002060"/>
              </w:rPr>
            </w:pPr>
          </w:p>
        </w:tc>
      </w:tr>
    </w:tbl>
    <w:p w14:paraId="2741F75E"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6CE0A3B6"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40AD13D4"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B9E1A" w14:textId="77777777" w:rsidR="00A80677" w:rsidRPr="007D736C" w:rsidRDefault="00A80677" w:rsidP="009E2458">
                  <w:pPr>
                    <w:pStyle w:val="headertabella0"/>
                    <w:rPr>
                      <w:color w:val="002060"/>
                    </w:rPr>
                  </w:pPr>
                  <w:r w:rsidRPr="007D736C">
                    <w:rPr>
                      <w:color w:val="002060"/>
                    </w:rPr>
                    <w:t>GIRONE 3 - 3 Giornata - A</w:t>
                  </w:r>
                </w:p>
              </w:tc>
            </w:tr>
            <w:tr w:rsidR="00A80677" w:rsidRPr="007D736C" w14:paraId="60943062"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DE7153" w14:textId="77777777" w:rsidR="00A80677" w:rsidRPr="007D736C" w:rsidRDefault="00A80677" w:rsidP="009E2458">
                  <w:pPr>
                    <w:pStyle w:val="rowtabella0"/>
                    <w:rPr>
                      <w:color w:val="002060"/>
                    </w:rPr>
                  </w:pPr>
                  <w:r w:rsidRPr="007D736C">
                    <w:rPr>
                      <w:color w:val="002060"/>
                    </w:rPr>
                    <w:t>(1) SMIRRA CITY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AE57AA" w14:textId="77777777" w:rsidR="00A80677" w:rsidRPr="007D736C" w:rsidRDefault="00A80677" w:rsidP="009E2458">
                  <w:pPr>
                    <w:pStyle w:val="rowtabella0"/>
                    <w:rPr>
                      <w:color w:val="002060"/>
                    </w:rPr>
                  </w:pPr>
                  <w:r w:rsidRPr="007D736C">
                    <w:rPr>
                      <w:color w:val="002060"/>
                    </w:rPr>
                    <w:t>- VADO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5FEC9" w14:textId="77777777" w:rsidR="00A80677" w:rsidRPr="007D736C" w:rsidRDefault="00A80677" w:rsidP="009E2458">
                  <w:pPr>
                    <w:pStyle w:val="rowtabella0"/>
                    <w:jc w:val="center"/>
                    <w:rPr>
                      <w:color w:val="002060"/>
                    </w:rPr>
                  </w:pPr>
                  <w:r w:rsidRPr="007D736C">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EC1952" w14:textId="77777777" w:rsidR="00A80677" w:rsidRPr="007D736C" w:rsidRDefault="00A80677" w:rsidP="009E2458">
                  <w:pPr>
                    <w:pStyle w:val="rowtabella0"/>
                    <w:jc w:val="center"/>
                    <w:rPr>
                      <w:color w:val="002060"/>
                    </w:rPr>
                  </w:pPr>
                  <w:r w:rsidRPr="007D736C">
                    <w:rPr>
                      <w:color w:val="002060"/>
                    </w:rPr>
                    <w:t> </w:t>
                  </w:r>
                </w:p>
              </w:tc>
            </w:tr>
            <w:tr w:rsidR="00A80677" w:rsidRPr="007D736C" w14:paraId="1AE16050"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30111863" w14:textId="77777777" w:rsidR="00A80677" w:rsidRPr="007D736C" w:rsidRDefault="00A80677" w:rsidP="009E2458">
                  <w:pPr>
                    <w:pStyle w:val="rowtabella0"/>
                    <w:rPr>
                      <w:color w:val="002060"/>
                    </w:rPr>
                  </w:pPr>
                  <w:r w:rsidRPr="007D736C">
                    <w:rPr>
                      <w:color w:val="002060"/>
                    </w:rPr>
                    <w:t>(1) - disputata il 09/10/2021</w:t>
                  </w:r>
                </w:p>
              </w:tc>
            </w:tr>
          </w:tbl>
          <w:p w14:paraId="5338A871"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62A7DE58"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2C68D" w14:textId="77777777" w:rsidR="00A80677" w:rsidRPr="007D736C" w:rsidRDefault="00A80677" w:rsidP="009E2458">
                  <w:pPr>
                    <w:pStyle w:val="headertabella0"/>
                    <w:rPr>
                      <w:color w:val="002060"/>
                    </w:rPr>
                  </w:pPr>
                  <w:r w:rsidRPr="007D736C">
                    <w:rPr>
                      <w:color w:val="002060"/>
                    </w:rPr>
                    <w:t>GIRONE 4 - 3 Giornata - A</w:t>
                  </w:r>
                </w:p>
              </w:tc>
            </w:tr>
            <w:tr w:rsidR="00A80677" w:rsidRPr="007D736C" w14:paraId="09B71933"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09CEFA" w14:textId="77777777" w:rsidR="00A80677" w:rsidRPr="007D736C" w:rsidRDefault="00A80677" w:rsidP="009E2458">
                  <w:pPr>
                    <w:pStyle w:val="rowtabella0"/>
                    <w:rPr>
                      <w:color w:val="002060"/>
                    </w:rPr>
                  </w:pPr>
                  <w:r w:rsidRPr="007D736C">
                    <w:rPr>
                      <w:color w:val="002060"/>
                    </w:rPr>
                    <w:t>AUDAX CALCIO PIOBBICO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563412" w14:textId="77777777" w:rsidR="00A80677" w:rsidRPr="007D736C" w:rsidRDefault="00A80677" w:rsidP="009E2458">
                  <w:pPr>
                    <w:pStyle w:val="rowtabella0"/>
                    <w:rPr>
                      <w:color w:val="002060"/>
                    </w:rPr>
                  </w:pPr>
                  <w:r w:rsidRPr="007D736C">
                    <w:rPr>
                      <w:color w:val="002060"/>
                    </w:rPr>
                    <w:t>- URBANIA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87BEA" w14:textId="77777777" w:rsidR="00A80677" w:rsidRPr="007D736C" w:rsidRDefault="00A80677" w:rsidP="009E2458">
                  <w:pPr>
                    <w:pStyle w:val="rowtabella0"/>
                    <w:jc w:val="center"/>
                    <w:rPr>
                      <w:color w:val="002060"/>
                    </w:rPr>
                  </w:pPr>
                  <w:r w:rsidRPr="007D736C">
                    <w:rPr>
                      <w:color w:val="002060"/>
                    </w:rPr>
                    <w:t>5 - 7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6B6FF" w14:textId="77777777" w:rsidR="00A80677" w:rsidRPr="007D736C" w:rsidRDefault="00A80677" w:rsidP="009E2458">
                  <w:pPr>
                    <w:pStyle w:val="rowtabella0"/>
                    <w:jc w:val="center"/>
                    <w:rPr>
                      <w:color w:val="002060"/>
                    </w:rPr>
                  </w:pPr>
                  <w:r w:rsidRPr="007D736C">
                    <w:rPr>
                      <w:color w:val="002060"/>
                    </w:rPr>
                    <w:t> </w:t>
                  </w:r>
                </w:p>
              </w:tc>
            </w:tr>
          </w:tbl>
          <w:p w14:paraId="504E74B8" w14:textId="77777777" w:rsidR="00A80677" w:rsidRPr="007D736C" w:rsidRDefault="00A80677" w:rsidP="009E2458">
            <w:pPr>
              <w:rPr>
                <w:color w:val="002060"/>
              </w:rPr>
            </w:pPr>
          </w:p>
        </w:tc>
      </w:tr>
    </w:tbl>
    <w:p w14:paraId="00F57A67"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5C48FAC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218D5A86"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56981" w14:textId="77777777" w:rsidR="00A80677" w:rsidRPr="007D736C" w:rsidRDefault="00A80677" w:rsidP="009E2458">
                  <w:pPr>
                    <w:pStyle w:val="headertabella0"/>
                    <w:rPr>
                      <w:color w:val="002060"/>
                    </w:rPr>
                  </w:pPr>
                  <w:r w:rsidRPr="007D736C">
                    <w:rPr>
                      <w:color w:val="002060"/>
                    </w:rPr>
                    <w:t>GIRONE 5 - 3 Giornata - A</w:t>
                  </w:r>
                </w:p>
              </w:tc>
            </w:tr>
            <w:tr w:rsidR="00A80677" w:rsidRPr="007D736C" w14:paraId="017D2298"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D691C2" w14:textId="77777777" w:rsidR="00A80677" w:rsidRPr="007D736C" w:rsidRDefault="00A80677" w:rsidP="009E2458">
                  <w:pPr>
                    <w:pStyle w:val="rowtabella0"/>
                    <w:rPr>
                      <w:color w:val="002060"/>
                    </w:rPr>
                  </w:pPr>
                  <w:r w:rsidRPr="007D736C">
                    <w:rPr>
                      <w:color w:val="002060"/>
                    </w:rPr>
                    <w:t>ANCONITANA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29977" w14:textId="77777777" w:rsidR="00A80677" w:rsidRPr="007D736C" w:rsidRDefault="00A80677" w:rsidP="009E2458">
                  <w:pPr>
                    <w:pStyle w:val="rowtabella0"/>
                    <w:rPr>
                      <w:color w:val="002060"/>
                    </w:rPr>
                  </w:pPr>
                  <w:r w:rsidRPr="007D736C">
                    <w:rPr>
                      <w:color w:val="002060"/>
                    </w:rPr>
                    <w:t>- CANDIA BARACCOLA ASPIO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649D6" w14:textId="77777777" w:rsidR="00A80677" w:rsidRPr="007D736C" w:rsidRDefault="00A80677" w:rsidP="009E2458">
                  <w:pPr>
                    <w:pStyle w:val="rowtabella0"/>
                    <w:jc w:val="center"/>
                    <w:rPr>
                      <w:color w:val="002060"/>
                    </w:rPr>
                  </w:pPr>
                  <w:r w:rsidRPr="007D736C">
                    <w:rPr>
                      <w:color w:val="002060"/>
                    </w:rPr>
                    <w:t>4 - 8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AB8E40" w14:textId="77777777" w:rsidR="00A80677" w:rsidRPr="007D736C" w:rsidRDefault="00A80677" w:rsidP="009E2458">
                  <w:pPr>
                    <w:pStyle w:val="rowtabella0"/>
                    <w:jc w:val="center"/>
                    <w:rPr>
                      <w:color w:val="002060"/>
                    </w:rPr>
                  </w:pPr>
                  <w:r w:rsidRPr="007D736C">
                    <w:rPr>
                      <w:color w:val="002060"/>
                    </w:rPr>
                    <w:t> </w:t>
                  </w:r>
                </w:p>
              </w:tc>
            </w:tr>
          </w:tbl>
          <w:p w14:paraId="38A4BF91"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31845CEE"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5E6CF" w14:textId="77777777" w:rsidR="00A80677" w:rsidRPr="007D736C" w:rsidRDefault="00A80677" w:rsidP="009E2458">
                  <w:pPr>
                    <w:pStyle w:val="headertabella0"/>
                    <w:rPr>
                      <w:color w:val="002060"/>
                    </w:rPr>
                  </w:pPr>
                  <w:r w:rsidRPr="007D736C">
                    <w:rPr>
                      <w:color w:val="002060"/>
                    </w:rPr>
                    <w:t>GIRONE 6 - 3 Giornata - A</w:t>
                  </w:r>
                </w:p>
              </w:tc>
            </w:tr>
            <w:tr w:rsidR="00A80677" w:rsidRPr="007D736C" w14:paraId="4DF20E61"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EDE61C" w14:textId="77777777" w:rsidR="00A80677" w:rsidRPr="007D736C" w:rsidRDefault="00A80677" w:rsidP="009E2458">
                  <w:pPr>
                    <w:pStyle w:val="rowtabella0"/>
                    <w:rPr>
                      <w:color w:val="002060"/>
                    </w:rPr>
                  </w:pPr>
                  <w:r w:rsidRPr="007D736C">
                    <w:rPr>
                      <w:color w:val="00206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A19D3B" w14:textId="77777777" w:rsidR="00A80677" w:rsidRPr="007D736C" w:rsidRDefault="00A80677" w:rsidP="009E2458">
                  <w:pPr>
                    <w:pStyle w:val="rowtabella0"/>
                    <w:rPr>
                      <w:color w:val="002060"/>
                    </w:rPr>
                  </w:pPr>
                  <w:r w:rsidRPr="007D736C">
                    <w:rPr>
                      <w:color w:val="002060"/>
                    </w:rPr>
                    <w:t>- CIRCOLO COLLODI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9D133" w14:textId="77777777" w:rsidR="00A80677" w:rsidRPr="007D736C" w:rsidRDefault="00A80677" w:rsidP="009E2458">
                  <w:pPr>
                    <w:pStyle w:val="rowtabella0"/>
                    <w:jc w:val="center"/>
                    <w:rPr>
                      <w:color w:val="002060"/>
                    </w:rPr>
                  </w:pPr>
                  <w:r w:rsidRPr="007D736C">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7B7987" w14:textId="77777777" w:rsidR="00A80677" w:rsidRPr="007D736C" w:rsidRDefault="00A80677" w:rsidP="009E2458">
                  <w:pPr>
                    <w:pStyle w:val="rowtabella0"/>
                    <w:jc w:val="center"/>
                    <w:rPr>
                      <w:color w:val="002060"/>
                    </w:rPr>
                  </w:pPr>
                  <w:r w:rsidRPr="007D736C">
                    <w:rPr>
                      <w:color w:val="002060"/>
                    </w:rPr>
                    <w:t> </w:t>
                  </w:r>
                </w:p>
              </w:tc>
            </w:tr>
          </w:tbl>
          <w:p w14:paraId="5A1E6D03" w14:textId="77777777" w:rsidR="00A80677" w:rsidRPr="007D736C" w:rsidRDefault="00A80677" w:rsidP="009E2458">
            <w:pPr>
              <w:rPr>
                <w:color w:val="002060"/>
              </w:rPr>
            </w:pPr>
          </w:p>
        </w:tc>
      </w:tr>
    </w:tbl>
    <w:p w14:paraId="76C8C92D"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5DFC1A4A"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5744C1B1"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AC859" w14:textId="77777777" w:rsidR="00A80677" w:rsidRPr="007D736C" w:rsidRDefault="00A80677" w:rsidP="009E2458">
                  <w:pPr>
                    <w:pStyle w:val="headertabella0"/>
                    <w:rPr>
                      <w:color w:val="002060"/>
                    </w:rPr>
                  </w:pPr>
                  <w:r w:rsidRPr="007D736C">
                    <w:rPr>
                      <w:color w:val="002060"/>
                    </w:rPr>
                    <w:t>GIRONE 7 - 3 Giornata - A</w:t>
                  </w:r>
                </w:p>
              </w:tc>
            </w:tr>
            <w:tr w:rsidR="00A80677" w:rsidRPr="007D736C" w14:paraId="78E9FDCE"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C78875" w14:textId="77777777" w:rsidR="00A80677" w:rsidRPr="007D736C" w:rsidRDefault="00A80677" w:rsidP="009E2458">
                  <w:pPr>
                    <w:pStyle w:val="rowtabella0"/>
                    <w:rPr>
                      <w:color w:val="002060"/>
                    </w:rPr>
                  </w:pPr>
                  <w:r w:rsidRPr="007D736C">
                    <w:rPr>
                      <w:color w:val="002060"/>
                    </w:rPr>
                    <w:t>CALCETTO NUMANA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AAC39" w14:textId="77777777" w:rsidR="00A80677" w:rsidRPr="007D736C" w:rsidRDefault="00A80677" w:rsidP="009E2458">
                  <w:pPr>
                    <w:pStyle w:val="rowtabella0"/>
                    <w:rPr>
                      <w:color w:val="002060"/>
                    </w:rPr>
                  </w:pPr>
                  <w:r w:rsidRPr="007D736C">
                    <w:rPr>
                      <w:color w:val="002060"/>
                    </w:rPr>
                    <w:t>- POLISPORTIVA FUTURA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DD7A1" w14:textId="77777777" w:rsidR="00A80677" w:rsidRPr="007D736C" w:rsidRDefault="00A80677" w:rsidP="009E2458">
                  <w:pPr>
                    <w:pStyle w:val="rowtabella0"/>
                    <w:jc w:val="center"/>
                    <w:rPr>
                      <w:color w:val="002060"/>
                    </w:rPr>
                  </w:pPr>
                  <w:r w:rsidRPr="007D736C">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61BED" w14:textId="77777777" w:rsidR="00A80677" w:rsidRPr="007D736C" w:rsidRDefault="00A80677" w:rsidP="009E2458">
                  <w:pPr>
                    <w:pStyle w:val="rowtabella0"/>
                    <w:jc w:val="center"/>
                    <w:rPr>
                      <w:color w:val="002060"/>
                    </w:rPr>
                  </w:pPr>
                  <w:r w:rsidRPr="007D736C">
                    <w:rPr>
                      <w:color w:val="002060"/>
                    </w:rPr>
                    <w:t> </w:t>
                  </w:r>
                </w:p>
              </w:tc>
            </w:tr>
          </w:tbl>
          <w:p w14:paraId="43BAB635"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552D6C9E"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CD828" w14:textId="77777777" w:rsidR="00A80677" w:rsidRPr="007D736C" w:rsidRDefault="00A80677" w:rsidP="009E2458">
                  <w:pPr>
                    <w:pStyle w:val="headertabella0"/>
                    <w:rPr>
                      <w:color w:val="002060"/>
                    </w:rPr>
                  </w:pPr>
                  <w:r w:rsidRPr="007D736C">
                    <w:rPr>
                      <w:color w:val="002060"/>
                    </w:rPr>
                    <w:t>GIRONE 8 - 3 Giornata - A</w:t>
                  </w:r>
                </w:p>
              </w:tc>
            </w:tr>
            <w:tr w:rsidR="00A80677" w:rsidRPr="007D736C" w14:paraId="5D7FA8AE"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ACCD6D" w14:textId="77777777" w:rsidR="00A80677" w:rsidRPr="007D736C" w:rsidRDefault="00A80677" w:rsidP="009E2458">
                  <w:pPr>
                    <w:pStyle w:val="rowtabella0"/>
                    <w:rPr>
                      <w:color w:val="002060"/>
                    </w:rPr>
                  </w:pPr>
                  <w:r w:rsidRPr="007D736C">
                    <w:rPr>
                      <w:color w:val="002060"/>
                    </w:rPr>
                    <w:t>(1) SAN BIAGIO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51BB3E" w14:textId="77777777" w:rsidR="00A80677" w:rsidRPr="007D736C" w:rsidRDefault="00A80677" w:rsidP="009E2458">
                  <w:pPr>
                    <w:pStyle w:val="rowtabella0"/>
                    <w:rPr>
                      <w:color w:val="002060"/>
                    </w:rPr>
                  </w:pPr>
                  <w:r w:rsidRPr="007D736C">
                    <w:rPr>
                      <w:color w:val="002060"/>
                    </w:rPr>
                    <w:t>- DORICA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921E5" w14:textId="77777777" w:rsidR="00A80677" w:rsidRPr="007D736C" w:rsidRDefault="00A80677" w:rsidP="009E2458">
                  <w:pPr>
                    <w:pStyle w:val="rowtabella0"/>
                    <w:jc w:val="center"/>
                    <w:rPr>
                      <w:color w:val="002060"/>
                    </w:rPr>
                  </w:pPr>
                  <w:r w:rsidRPr="007D736C">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E64F5E" w14:textId="77777777" w:rsidR="00A80677" w:rsidRPr="007D736C" w:rsidRDefault="00A80677" w:rsidP="009E2458">
                  <w:pPr>
                    <w:pStyle w:val="rowtabella0"/>
                    <w:jc w:val="center"/>
                    <w:rPr>
                      <w:color w:val="002060"/>
                    </w:rPr>
                  </w:pPr>
                  <w:r w:rsidRPr="007D736C">
                    <w:rPr>
                      <w:color w:val="002060"/>
                    </w:rPr>
                    <w:t> </w:t>
                  </w:r>
                </w:p>
              </w:tc>
            </w:tr>
            <w:tr w:rsidR="00A80677" w:rsidRPr="007D736C" w14:paraId="430ABE35"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05770BC2" w14:textId="77777777" w:rsidR="00A80677" w:rsidRPr="007D736C" w:rsidRDefault="00A80677" w:rsidP="009E2458">
                  <w:pPr>
                    <w:pStyle w:val="rowtabella0"/>
                    <w:rPr>
                      <w:color w:val="002060"/>
                    </w:rPr>
                  </w:pPr>
                  <w:r w:rsidRPr="007D736C">
                    <w:rPr>
                      <w:color w:val="002060"/>
                    </w:rPr>
                    <w:t>(1) - disputata il 09/10/2021</w:t>
                  </w:r>
                </w:p>
              </w:tc>
            </w:tr>
          </w:tbl>
          <w:p w14:paraId="0E2FE1F5" w14:textId="77777777" w:rsidR="00A80677" w:rsidRPr="007D736C" w:rsidRDefault="00A80677" w:rsidP="009E2458">
            <w:pPr>
              <w:rPr>
                <w:color w:val="002060"/>
              </w:rPr>
            </w:pPr>
          </w:p>
        </w:tc>
      </w:tr>
    </w:tbl>
    <w:p w14:paraId="2B89821E"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7ABCF580"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34DBF551"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18EB1" w14:textId="77777777" w:rsidR="00A80677" w:rsidRPr="007D736C" w:rsidRDefault="00A80677" w:rsidP="009E2458">
                  <w:pPr>
                    <w:pStyle w:val="headertabella0"/>
                    <w:rPr>
                      <w:color w:val="002060"/>
                    </w:rPr>
                  </w:pPr>
                  <w:r w:rsidRPr="007D736C">
                    <w:rPr>
                      <w:color w:val="002060"/>
                    </w:rPr>
                    <w:t>GIRONE 9 - 3 Giornata - A</w:t>
                  </w:r>
                </w:p>
              </w:tc>
            </w:tr>
            <w:tr w:rsidR="00A80677" w:rsidRPr="007D736C" w14:paraId="06613826"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5EF62B" w14:textId="77777777" w:rsidR="00A80677" w:rsidRPr="007D736C" w:rsidRDefault="00A80677" w:rsidP="009E2458">
                  <w:pPr>
                    <w:pStyle w:val="rowtabella0"/>
                    <w:rPr>
                      <w:color w:val="002060"/>
                    </w:rPr>
                  </w:pPr>
                  <w:r w:rsidRPr="007D736C">
                    <w:rPr>
                      <w:color w:val="002060"/>
                    </w:rPr>
                    <w:t>(1) SAN GINESIO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6D657" w14:textId="77777777" w:rsidR="00A80677" w:rsidRPr="007D736C" w:rsidRDefault="00A80677" w:rsidP="009E2458">
                  <w:pPr>
                    <w:pStyle w:val="rowtabella0"/>
                    <w:rPr>
                      <w:color w:val="002060"/>
                    </w:rPr>
                  </w:pPr>
                  <w:r w:rsidRPr="007D736C">
                    <w:rPr>
                      <w:color w:val="002060"/>
                    </w:rPr>
                    <w:t>- ATLETICO NO BORDERS</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9B83A" w14:textId="77777777" w:rsidR="00A80677" w:rsidRPr="007D736C" w:rsidRDefault="00A80677" w:rsidP="009E2458">
                  <w:pPr>
                    <w:pStyle w:val="rowtabella0"/>
                    <w:jc w:val="center"/>
                    <w:rPr>
                      <w:color w:val="002060"/>
                    </w:rPr>
                  </w:pPr>
                  <w:r w:rsidRPr="007D736C">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D3CC6" w14:textId="77777777" w:rsidR="00A80677" w:rsidRPr="007D736C" w:rsidRDefault="00A80677" w:rsidP="009E2458">
                  <w:pPr>
                    <w:pStyle w:val="rowtabella0"/>
                    <w:jc w:val="center"/>
                    <w:rPr>
                      <w:color w:val="002060"/>
                    </w:rPr>
                  </w:pPr>
                  <w:r w:rsidRPr="007D736C">
                    <w:rPr>
                      <w:color w:val="002060"/>
                    </w:rPr>
                    <w:t> </w:t>
                  </w:r>
                </w:p>
              </w:tc>
            </w:tr>
            <w:tr w:rsidR="00A80677" w:rsidRPr="007D736C" w14:paraId="3A85BAF2" w14:textId="77777777" w:rsidTr="009E2458">
              <w:tc>
                <w:tcPr>
                  <w:tcW w:w="4700" w:type="dxa"/>
                  <w:gridSpan w:val="4"/>
                  <w:tcBorders>
                    <w:top w:val="nil"/>
                    <w:left w:val="nil"/>
                    <w:bottom w:val="nil"/>
                    <w:right w:val="nil"/>
                  </w:tcBorders>
                  <w:tcMar>
                    <w:top w:w="20" w:type="dxa"/>
                    <w:left w:w="20" w:type="dxa"/>
                    <w:bottom w:w="20" w:type="dxa"/>
                    <w:right w:w="20" w:type="dxa"/>
                  </w:tcMar>
                  <w:vAlign w:val="center"/>
                  <w:hideMark/>
                </w:tcPr>
                <w:p w14:paraId="5AB3B077" w14:textId="77777777" w:rsidR="00A80677" w:rsidRPr="007D736C" w:rsidRDefault="00A80677" w:rsidP="009E2458">
                  <w:pPr>
                    <w:pStyle w:val="rowtabella0"/>
                    <w:rPr>
                      <w:color w:val="002060"/>
                    </w:rPr>
                  </w:pPr>
                  <w:r w:rsidRPr="007D736C">
                    <w:rPr>
                      <w:color w:val="002060"/>
                    </w:rPr>
                    <w:t>(1) - disputata il 09/10/2021</w:t>
                  </w:r>
                </w:p>
              </w:tc>
            </w:tr>
          </w:tbl>
          <w:p w14:paraId="3761971A"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DC9F262"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E9B56" w14:textId="77777777" w:rsidR="00A80677" w:rsidRPr="007D736C" w:rsidRDefault="00A80677" w:rsidP="009E2458">
                  <w:pPr>
                    <w:pStyle w:val="headertabella0"/>
                    <w:rPr>
                      <w:color w:val="002060"/>
                    </w:rPr>
                  </w:pPr>
                  <w:r w:rsidRPr="007D736C">
                    <w:rPr>
                      <w:color w:val="002060"/>
                    </w:rPr>
                    <w:t>GIRONE 10 - 3 Giornata - A</w:t>
                  </w:r>
                </w:p>
              </w:tc>
            </w:tr>
            <w:tr w:rsidR="00A80677" w:rsidRPr="007D736C" w14:paraId="5C8AEB89"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645FA8" w14:textId="77777777" w:rsidR="00A80677" w:rsidRPr="007D736C" w:rsidRDefault="00A80677" w:rsidP="009E2458">
                  <w:pPr>
                    <w:pStyle w:val="rowtabella0"/>
                    <w:rPr>
                      <w:color w:val="002060"/>
                    </w:rPr>
                  </w:pPr>
                  <w:r w:rsidRPr="007D736C">
                    <w:rPr>
                      <w:color w:val="002060"/>
                    </w:rPr>
                    <w:t>GAGLIOLE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6A9DE" w14:textId="77777777" w:rsidR="00A80677" w:rsidRPr="007D736C" w:rsidRDefault="00A80677" w:rsidP="009E2458">
                  <w:pPr>
                    <w:pStyle w:val="rowtabella0"/>
                    <w:rPr>
                      <w:color w:val="002060"/>
                    </w:rPr>
                  </w:pPr>
                  <w:r w:rsidRPr="007D736C">
                    <w:rPr>
                      <w:color w:val="002060"/>
                    </w:rPr>
                    <w:t>- VIRTUS MOIE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F6A76" w14:textId="77777777" w:rsidR="00A80677" w:rsidRPr="007D736C" w:rsidRDefault="00A80677" w:rsidP="009E2458">
                  <w:pPr>
                    <w:pStyle w:val="rowtabella0"/>
                    <w:jc w:val="center"/>
                    <w:rPr>
                      <w:color w:val="002060"/>
                    </w:rPr>
                  </w:pPr>
                  <w:r w:rsidRPr="007D736C">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C40F46" w14:textId="77777777" w:rsidR="00A80677" w:rsidRPr="007D736C" w:rsidRDefault="00A80677" w:rsidP="009E2458">
                  <w:pPr>
                    <w:pStyle w:val="rowtabella0"/>
                    <w:jc w:val="center"/>
                    <w:rPr>
                      <w:color w:val="002060"/>
                    </w:rPr>
                  </w:pPr>
                  <w:r w:rsidRPr="007D736C">
                    <w:rPr>
                      <w:color w:val="002060"/>
                    </w:rPr>
                    <w:t> </w:t>
                  </w:r>
                </w:p>
              </w:tc>
            </w:tr>
          </w:tbl>
          <w:p w14:paraId="587AD151" w14:textId="77777777" w:rsidR="00A80677" w:rsidRPr="007D736C" w:rsidRDefault="00A80677" w:rsidP="009E2458">
            <w:pPr>
              <w:rPr>
                <w:color w:val="002060"/>
              </w:rPr>
            </w:pPr>
          </w:p>
        </w:tc>
      </w:tr>
    </w:tbl>
    <w:p w14:paraId="3E2330FA"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57364FB2"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7A5ED5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ABBDD" w14:textId="77777777" w:rsidR="00A80677" w:rsidRPr="007D736C" w:rsidRDefault="00A80677" w:rsidP="009E2458">
                  <w:pPr>
                    <w:pStyle w:val="headertabella0"/>
                    <w:rPr>
                      <w:color w:val="002060"/>
                    </w:rPr>
                  </w:pPr>
                  <w:r w:rsidRPr="007D736C">
                    <w:rPr>
                      <w:color w:val="002060"/>
                    </w:rPr>
                    <w:t>GIRONE 11 - 3 Giornata - A</w:t>
                  </w:r>
                </w:p>
              </w:tc>
            </w:tr>
            <w:tr w:rsidR="00A80677" w:rsidRPr="007D736C" w14:paraId="78961EDC"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8F1D91" w14:textId="77777777" w:rsidR="00A80677" w:rsidRPr="007D736C" w:rsidRDefault="00A80677" w:rsidP="009E2458">
                  <w:pPr>
                    <w:pStyle w:val="rowtabella0"/>
                    <w:rPr>
                      <w:color w:val="002060"/>
                    </w:rPr>
                  </w:pPr>
                  <w:r w:rsidRPr="007D736C">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DF9ED" w14:textId="77777777" w:rsidR="00A80677" w:rsidRPr="007D736C" w:rsidRDefault="00A80677" w:rsidP="009E2458">
                  <w:pPr>
                    <w:pStyle w:val="rowtabella0"/>
                    <w:rPr>
                      <w:color w:val="002060"/>
                    </w:rPr>
                  </w:pPr>
                  <w:r w:rsidRPr="007D736C">
                    <w:rPr>
                      <w:color w:val="002060"/>
                    </w:rPr>
                    <w:t>- CALCETTO CASTRUM LAURI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9C00E" w14:textId="77777777" w:rsidR="00A80677" w:rsidRPr="007D736C" w:rsidRDefault="00A80677" w:rsidP="009E2458">
                  <w:pPr>
                    <w:pStyle w:val="rowtabella0"/>
                    <w:jc w:val="center"/>
                    <w:rPr>
                      <w:color w:val="002060"/>
                    </w:rPr>
                  </w:pPr>
                  <w:r w:rsidRPr="007D736C">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9B373" w14:textId="77777777" w:rsidR="00A80677" w:rsidRPr="007D736C" w:rsidRDefault="00A80677" w:rsidP="009E2458">
                  <w:pPr>
                    <w:pStyle w:val="rowtabella0"/>
                    <w:jc w:val="center"/>
                    <w:rPr>
                      <w:color w:val="002060"/>
                    </w:rPr>
                  </w:pPr>
                  <w:r w:rsidRPr="007D736C">
                    <w:rPr>
                      <w:color w:val="002060"/>
                    </w:rPr>
                    <w:t> </w:t>
                  </w:r>
                </w:p>
              </w:tc>
            </w:tr>
          </w:tbl>
          <w:p w14:paraId="322AE731"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58A2A0C5"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413A6" w14:textId="77777777" w:rsidR="00A80677" w:rsidRPr="007D736C" w:rsidRDefault="00A80677" w:rsidP="009E2458">
                  <w:pPr>
                    <w:pStyle w:val="headertabella0"/>
                    <w:rPr>
                      <w:color w:val="002060"/>
                    </w:rPr>
                  </w:pPr>
                  <w:r w:rsidRPr="007D736C">
                    <w:rPr>
                      <w:color w:val="002060"/>
                    </w:rPr>
                    <w:t>GIRONE 12 - 3 Giornata - A</w:t>
                  </w:r>
                </w:p>
              </w:tc>
            </w:tr>
            <w:tr w:rsidR="00A80677" w:rsidRPr="007D736C" w14:paraId="5C6901BA"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FE7AC2" w14:textId="77777777" w:rsidR="00A80677" w:rsidRPr="007D736C" w:rsidRDefault="00A80677" w:rsidP="009E2458">
                  <w:pPr>
                    <w:pStyle w:val="rowtabella0"/>
                    <w:rPr>
                      <w:color w:val="002060"/>
                    </w:rPr>
                  </w:pPr>
                  <w:r w:rsidRPr="007D736C">
                    <w:rPr>
                      <w:color w:val="002060"/>
                    </w:rPr>
                    <w:t>POLVERIGI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85279" w14:textId="77777777" w:rsidR="00A80677" w:rsidRPr="007D736C" w:rsidRDefault="00A80677" w:rsidP="009E2458">
                  <w:pPr>
                    <w:pStyle w:val="rowtabella0"/>
                    <w:rPr>
                      <w:color w:val="002060"/>
                    </w:rPr>
                  </w:pPr>
                  <w:r w:rsidRPr="007D736C">
                    <w:rPr>
                      <w:color w:val="002060"/>
                    </w:rPr>
                    <w:t>- MMSA GIOVANE AURORA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0B850" w14:textId="77777777" w:rsidR="00A80677" w:rsidRPr="007D736C" w:rsidRDefault="00A80677" w:rsidP="009E2458">
                  <w:pPr>
                    <w:pStyle w:val="rowtabella0"/>
                    <w:jc w:val="center"/>
                    <w:rPr>
                      <w:color w:val="002060"/>
                    </w:rPr>
                  </w:pPr>
                  <w:r w:rsidRPr="007D736C">
                    <w:rPr>
                      <w:color w:val="002060"/>
                    </w:rPr>
                    <w:t>7 - 3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B8C0F" w14:textId="77777777" w:rsidR="00A80677" w:rsidRPr="007D736C" w:rsidRDefault="00A80677" w:rsidP="009E2458">
                  <w:pPr>
                    <w:pStyle w:val="rowtabella0"/>
                    <w:jc w:val="center"/>
                    <w:rPr>
                      <w:color w:val="002060"/>
                    </w:rPr>
                  </w:pPr>
                  <w:r w:rsidRPr="007D736C">
                    <w:rPr>
                      <w:color w:val="002060"/>
                    </w:rPr>
                    <w:t> </w:t>
                  </w:r>
                </w:p>
              </w:tc>
            </w:tr>
          </w:tbl>
          <w:p w14:paraId="43741429" w14:textId="77777777" w:rsidR="00A80677" w:rsidRPr="007D736C" w:rsidRDefault="00A80677" w:rsidP="009E2458">
            <w:pPr>
              <w:rPr>
                <w:color w:val="002060"/>
              </w:rPr>
            </w:pPr>
          </w:p>
        </w:tc>
      </w:tr>
    </w:tbl>
    <w:p w14:paraId="599C4198"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08B5ACB8"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79E59C5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D4D91" w14:textId="77777777" w:rsidR="00A80677" w:rsidRPr="007D736C" w:rsidRDefault="00A80677" w:rsidP="009E2458">
                  <w:pPr>
                    <w:pStyle w:val="headertabella0"/>
                    <w:rPr>
                      <w:color w:val="002060"/>
                    </w:rPr>
                  </w:pPr>
                  <w:r w:rsidRPr="007D736C">
                    <w:rPr>
                      <w:color w:val="002060"/>
                    </w:rPr>
                    <w:t>GIRONE 13 - 3 Giornata - A</w:t>
                  </w:r>
                </w:p>
              </w:tc>
            </w:tr>
            <w:tr w:rsidR="00A80677" w:rsidRPr="007D736C" w14:paraId="6BE5F184"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ABF904" w14:textId="77777777" w:rsidR="00A80677" w:rsidRPr="007D736C" w:rsidRDefault="00A80677" w:rsidP="009E2458">
                  <w:pPr>
                    <w:pStyle w:val="rowtabella0"/>
                    <w:rPr>
                      <w:color w:val="002060"/>
                    </w:rPr>
                  </w:pPr>
                  <w:r w:rsidRPr="007D736C">
                    <w:rPr>
                      <w:color w:val="002060"/>
                    </w:rPr>
                    <w:t>PICENO UNITED MMX A 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7D03DD" w14:textId="77777777" w:rsidR="00A80677" w:rsidRPr="007D736C" w:rsidRDefault="00A80677" w:rsidP="009E2458">
                  <w:pPr>
                    <w:pStyle w:val="rowtabella0"/>
                    <w:rPr>
                      <w:color w:val="002060"/>
                    </w:rPr>
                  </w:pPr>
                  <w:r w:rsidRPr="007D736C">
                    <w:rPr>
                      <w:color w:val="002060"/>
                    </w:rPr>
                    <w:t>- FUTSAL VIRE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A2766" w14:textId="77777777" w:rsidR="00A80677" w:rsidRPr="007D736C" w:rsidRDefault="00A80677" w:rsidP="009E2458">
                  <w:pPr>
                    <w:pStyle w:val="rowtabella0"/>
                    <w:jc w:val="center"/>
                    <w:rPr>
                      <w:color w:val="002060"/>
                    </w:rPr>
                  </w:pPr>
                  <w:r w:rsidRPr="007D736C">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66678" w14:textId="77777777" w:rsidR="00A80677" w:rsidRPr="007D736C" w:rsidRDefault="00A80677" w:rsidP="009E2458">
                  <w:pPr>
                    <w:pStyle w:val="rowtabella0"/>
                    <w:jc w:val="center"/>
                    <w:rPr>
                      <w:color w:val="002060"/>
                    </w:rPr>
                  </w:pPr>
                  <w:r w:rsidRPr="007D736C">
                    <w:rPr>
                      <w:color w:val="002060"/>
                    </w:rPr>
                    <w:t> </w:t>
                  </w:r>
                </w:p>
              </w:tc>
            </w:tr>
          </w:tbl>
          <w:p w14:paraId="6F6F52C1"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0E2A94BA"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6B56B" w14:textId="77777777" w:rsidR="00A80677" w:rsidRPr="007D736C" w:rsidRDefault="00A80677" w:rsidP="009E2458">
                  <w:pPr>
                    <w:pStyle w:val="headertabella0"/>
                    <w:rPr>
                      <w:color w:val="002060"/>
                    </w:rPr>
                  </w:pPr>
                  <w:r w:rsidRPr="007D736C">
                    <w:rPr>
                      <w:color w:val="002060"/>
                    </w:rPr>
                    <w:t>GIRONE 14 - 3 Giornata - A</w:t>
                  </w:r>
                </w:p>
              </w:tc>
            </w:tr>
            <w:tr w:rsidR="00A80677" w:rsidRPr="007D736C" w14:paraId="36DEE736"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9868A8" w14:textId="77777777" w:rsidR="00A80677" w:rsidRPr="007D736C" w:rsidRDefault="00A80677" w:rsidP="009E2458">
                  <w:pPr>
                    <w:pStyle w:val="rowtabella0"/>
                    <w:rPr>
                      <w:color w:val="002060"/>
                    </w:rPr>
                  </w:pPr>
                  <w:r w:rsidRPr="007D736C">
                    <w:rPr>
                      <w:color w:val="002060"/>
                    </w:rPr>
                    <w:t>L ALTRO SPORT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3BAA3" w14:textId="77777777" w:rsidR="00A80677" w:rsidRPr="007D736C" w:rsidRDefault="00A80677" w:rsidP="009E2458">
                  <w:pPr>
                    <w:pStyle w:val="rowtabella0"/>
                    <w:rPr>
                      <w:color w:val="002060"/>
                    </w:rPr>
                  </w:pPr>
                  <w:r w:rsidRPr="007D736C">
                    <w:rPr>
                      <w:color w:val="002060"/>
                    </w:rPr>
                    <w:t>- LA 10 ACADEMY</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BF59A" w14:textId="77777777" w:rsidR="00A80677" w:rsidRPr="007D736C" w:rsidRDefault="00A80677" w:rsidP="009E2458">
                  <w:pPr>
                    <w:pStyle w:val="rowtabella0"/>
                    <w:jc w:val="center"/>
                    <w:rPr>
                      <w:color w:val="002060"/>
                    </w:rPr>
                  </w:pPr>
                  <w:r w:rsidRPr="007D736C">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9EE7D" w14:textId="77777777" w:rsidR="00A80677" w:rsidRPr="007D736C" w:rsidRDefault="00A80677" w:rsidP="009E2458">
                  <w:pPr>
                    <w:pStyle w:val="rowtabella0"/>
                    <w:jc w:val="center"/>
                    <w:rPr>
                      <w:color w:val="002060"/>
                    </w:rPr>
                  </w:pPr>
                  <w:r w:rsidRPr="007D736C">
                    <w:rPr>
                      <w:color w:val="002060"/>
                    </w:rPr>
                    <w:t> </w:t>
                  </w:r>
                </w:p>
              </w:tc>
            </w:tr>
          </w:tbl>
          <w:p w14:paraId="2058C621" w14:textId="77777777" w:rsidR="00A80677" w:rsidRPr="007D736C" w:rsidRDefault="00A80677" w:rsidP="009E2458">
            <w:pPr>
              <w:rPr>
                <w:color w:val="002060"/>
              </w:rPr>
            </w:pPr>
          </w:p>
        </w:tc>
      </w:tr>
    </w:tbl>
    <w:p w14:paraId="3CAFC252" w14:textId="77777777" w:rsidR="00A80677" w:rsidRPr="007D736C" w:rsidRDefault="00A80677" w:rsidP="00A8067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80677" w:rsidRPr="007D736C" w14:paraId="65C73FFA" w14:textId="77777777" w:rsidTr="00A8067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5378A941"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E9576" w14:textId="77777777" w:rsidR="00A80677" w:rsidRPr="007D736C" w:rsidRDefault="00A80677" w:rsidP="009E2458">
                  <w:pPr>
                    <w:pStyle w:val="headertabella0"/>
                    <w:rPr>
                      <w:color w:val="002060"/>
                    </w:rPr>
                  </w:pPr>
                  <w:r w:rsidRPr="007D736C">
                    <w:rPr>
                      <w:color w:val="002060"/>
                    </w:rPr>
                    <w:t>GIRONE 15 - 3 Giornata - A</w:t>
                  </w:r>
                </w:p>
              </w:tc>
            </w:tr>
            <w:tr w:rsidR="00A80677" w:rsidRPr="007D736C" w14:paraId="5C526C22"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021733" w14:textId="77777777" w:rsidR="00A80677" w:rsidRPr="007D736C" w:rsidRDefault="00A80677" w:rsidP="009E2458">
                  <w:pPr>
                    <w:pStyle w:val="rowtabella0"/>
                    <w:rPr>
                      <w:color w:val="002060"/>
                    </w:rPr>
                  </w:pPr>
                  <w:r w:rsidRPr="007D736C">
                    <w:rPr>
                      <w:color w:val="002060"/>
                    </w:rPr>
                    <w:t>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0F1A6" w14:textId="77777777" w:rsidR="00A80677" w:rsidRPr="007D736C" w:rsidRDefault="00A80677" w:rsidP="009E2458">
                  <w:pPr>
                    <w:pStyle w:val="rowtabella0"/>
                    <w:rPr>
                      <w:color w:val="002060"/>
                    </w:rPr>
                  </w:pPr>
                  <w:r w:rsidRPr="007D736C">
                    <w:rPr>
                      <w:color w:val="002060"/>
                    </w:rPr>
                    <w:t>- MONTELUPONESE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312EC" w14:textId="77777777" w:rsidR="00A80677" w:rsidRPr="007D736C" w:rsidRDefault="00A80677" w:rsidP="009E2458">
                  <w:pPr>
                    <w:pStyle w:val="rowtabella0"/>
                    <w:jc w:val="center"/>
                    <w:rPr>
                      <w:color w:val="002060"/>
                    </w:rPr>
                  </w:pPr>
                  <w:r w:rsidRPr="007D736C">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9A241" w14:textId="77777777" w:rsidR="00A80677" w:rsidRPr="007D736C" w:rsidRDefault="00A80677" w:rsidP="009E2458">
                  <w:pPr>
                    <w:pStyle w:val="rowtabella0"/>
                    <w:jc w:val="center"/>
                    <w:rPr>
                      <w:color w:val="002060"/>
                    </w:rPr>
                  </w:pPr>
                  <w:r w:rsidRPr="007D736C">
                    <w:rPr>
                      <w:color w:val="002060"/>
                    </w:rPr>
                    <w:t> </w:t>
                  </w:r>
                </w:p>
              </w:tc>
            </w:tr>
          </w:tbl>
          <w:p w14:paraId="610B29FE" w14:textId="77777777" w:rsidR="00A80677" w:rsidRPr="007D736C" w:rsidRDefault="00A80677" w:rsidP="009E245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80677" w:rsidRPr="007D736C" w14:paraId="14DDD479" w14:textId="77777777" w:rsidTr="009E24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6E6B8" w14:textId="77777777" w:rsidR="00A80677" w:rsidRPr="007D736C" w:rsidRDefault="00A80677" w:rsidP="009E2458">
                  <w:pPr>
                    <w:pStyle w:val="headertabella0"/>
                    <w:rPr>
                      <w:color w:val="002060"/>
                    </w:rPr>
                  </w:pPr>
                  <w:r w:rsidRPr="007D736C">
                    <w:rPr>
                      <w:color w:val="002060"/>
                    </w:rPr>
                    <w:t>GIRONE 16 - 3 Giornata - A</w:t>
                  </w:r>
                </w:p>
              </w:tc>
            </w:tr>
            <w:tr w:rsidR="00A80677" w:rsidRPr="007D736C" w14:paraId="492E42BB" w14:textId="77777777" w:rsidTr="009E24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2CDF34" w14:textId="77777777" w:rsidR="00A80677" w:rsidRPr="007D736C" w:rsidRDefault="00A80677" w:rsidP="009E2458">
                  <w:pPr>
                    <w:pStyle w:val="rowtabella0"/>
                    <w:rPr>
                      <w:color w:val="002060"/>
                    </w:rPr>
                  </w:pPr>
                  <w:r w:rsidRPr="007D736C">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B9F09" w14:textId="77777777" w:rsidR="00A80677" w:rsidRPr="007D736C" w:rsidRDefault="00A80677" w:rsidP="009E2458">
                  <w:pPr>
                    <w:pStyle w:val="rowtabella0"/>
                    <w:rPr>
                      <w:color w:val="002060"/>
                    </w:rPr>
                  </w:pPr>
                  <w:r w:rsidRPr="007D736C">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1119B" w14:textId="77777777" w:rsidR="00A80677" w:rsidRPr="007D736C" w:rsidRDefault="00A80677" w:rsidP="009E2458">
                  <w:pPr>
                    <w:pStyle w:val="rowtabella0"/>
                    <w:jc w:val="center"/>
                    <w:rPr>
                      <w:color w:val="002060"/>
                    </w:rPr>
                  </w:pPr>
                  <w:r w:rsidRPr="007D736C">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D5261" w14:textId="77777777" w:rsidR="00A80677" w:rsidRPr="007D736C" w:rsidRDefault="00A80677" w:rsidP="009E2458">
                  <w:pPr>
                    <w:pStyle w:val="rowtabella0"/>
                    <w:jc w:val="center"/>
                    <w:rPr>
                      <w:color w:val="002060"/>
                    </w:rPr>
                  </w:pPr>
                  <w:r w:rsidRPr="007D736C">
                    <w:rPr>
                      <w:color w:val="002060"/>
                    </w:rPr>
                    <w:t> </w:t>
                  </w:r>
                </w:p>
              </w:tc>
            </w:tr>
          </w:tbl>
          <w:p w14:paraId="0EC2E491" w14:textId="77777777" w:rsidR="00A80677" w:rsidRPr="007D736C" w:rsidRDefault="00A80677" w:rsidP="009E2458">
            <w:pPr>
              <w:rPr>
                <w:color w:val="002060"/>
              </w:rPr>
            </w:pPr>
          </w:p>
        </w:tc>
      </w:tr>
    </w:tbl>
    <w:p w14:paraId="27EE4798" w14:textId="77777777" w:rsidR="00A80677" w:rsidRPr="007D736C" w:rsidRDefault="00A80677" w:rsidP="00A80677">
      <w:pPr>
        <w:pStyle w:val="breakline"/>
        <w:divId w:val="527259509"/>
        <w:rPr>
          <w:rFonts w:eastAsiaTheme="minorEastAsia"/>
          <w:color w:val="002060"/>
        </w:rPr>
      </w:pPr>
    </w:p>
    <w:p w14:paraId="7B3D49AA" w14:textId="77777777" w:rsidR="00A80677" w:rsidRPr="007D736C" w:rsidRDefault="00A80677" w:rsidP="00A80677">
      <w:pPr>
        <w:pStyle w:val="breakline"/>
        <w:divId w:val="527259509"/>
        <w:rPr>
          <w:color w:val="002060"/>
        </w:rPr>
      </w:pPr>
    </w:p>
    <w:p w14:paraId="793FE87A" w14:textId="77777777" w:rsidR="00A80677" w:rsidRPr="007D736C" w:rsidRDefault="00A80677" w:rsidP="00A80677">
      <w:pPr>
        <w:pStyle w:val="titoloprinc0"/>
        <w:divId w:val="527259509"/>
        <w:rPr>
          <w:color w:val="002060"/>
        </w:rPr>
      </w:pPr>
      <w:r w:rsidRPr="007D736C">
        <w:rPr>
          <w:color w:val="002060"/>
        </w:rPr>
        <w:t>GIUDICE SPORTIVO</w:t>
      </w:r>
    </w:p>
    <w:p w14:paraId="23C69BEA" w14:textId="77777777" w:rsidR="00A80677" w:rsidRPr="007D736C" w:rsidRDefault="00A80677" w:rsidP="00A80677">
      <w:pPr>
        <w:pStyle w:val="diffida"/>
        <w:divId w:val="527259509"/>
        <w:rPr>
          <w:color w:val="002060"/>
        </w:rPr>
      </w:pPr>
      <w:r w:rsidRPr="007D736C">
        <w:rPr>
          <w:color w:val="002060"/>
        </w:rPr>
        <w:lastRenderedPageBreak/>
        <w:t>Il Giudice Sportivo, Avv. Claudio Romagnoli, nella seduta del 13/10/2021, ha adottato le decisioni che di seguito integralmente si riportano:</w:t>
      </w:r>
    </w:p>
    <w:p w14:paraId="155822C6" w14:textId="77777777" w:rsidR="00A80677" w:rsidRPr="007D736C" w:rsidRDefault="00A80677" w:rsidP="00A80677">
      <w:pPr>
        <w:pStyle w:val="titolo10"/>
        <w:divId w:val="527259509"/>
        <w:rPr>
          <w:color w:val="002060"/>
        </w:rPr>
      </w:pPr>
      <w:r w:rsidRPr="007D736C">
        <w:rPr>
          <w:color w:val="002060"/>
        </w:rPr>
        <w:t xml:space="preserve">GARE DEL 8/10/2021 </w:t>
      </w:r>
    </w:p>
    <w:p w14:paraId="713AB355"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73FEC6ED"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10226677" w14:textId="77777777" w:rsidR="00A80677" w:rsidRPr="007D736C" w:rsidRDefault="00A80677" w:rsidP="00A80677">
      <w:pPr>
        <w:pStyle w:val="titolo30"/>
        <w:divId w:val="527259509"/>
        <w:rPr>
          <w:color w:val="002060"/>
        </w:rPr>
      </w:pPr>
      <w:r w:rsidRPr="007D736C">
        <w:rPr>
          <w:color w:val="002060"/>
        </w:rPr>
        <w:t xml:space="preserve">DIRIGENTI </w:t>
      </w:r>
    </w:p>
    <w:p w14:paraId="12C19A28"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70F15706" w14:textId="77777777" w:rsidTr="00A80677">
        <w:trPr>
          <w:divId w:val="527259509"/>
        </w:trPr>
        <w:tc>
          <w:tcPr>
            <w:tcW w:w="2200" w:type="dxa"/>
            <w:tcMar>
              <w:top w:w="20" w:type="dxa"/>
              <w:left w:w="20" w:type="dxa"/>
              <w:bottom w:w="20" w:type="dxa"/>
              <w:right w:w="20" w:type="dxa"/>
            </w:tcMar>
            <w:vAlign w:val="center"/>
            <w:hideMark/>
          </w:tcPr>
          <w:p w14:paraId="2843A97B" w14:textId="77777777" w:rsidR="00A80677" w:rsidRPr="007D736C" w:rsidRDefault="00A80677" w:rsidP="009E2458">
            <w:pPr>
              <w:pStyle w:val="movimento"/>
              <w:rPr>
                <w:color w:val="002060"/>
              </w:rPr>
            </w:pPr>
            <w:r w:rsidRPr="007D736C">
              <w:rPr>
                <w:color w:val="002060"/>
              </w:rPr>
              <w:t>MARCHETTI STEFANO</w:t>
            </w:r>
          </w:p>
        </w:tc>
        <w:tc>
          <w:tcPr>
            <w:tcW w:w="2200" w:type="dxa"/>
            <w:tcMar>
              <w:top w:w="20" w:type="dxa"/>
              <w:left w:w="20" w:type="dxa"/>
              <w:bottom w:w="20" w:type="dxa"/>
              <w:right w:w="20" w:type="dxa"/>
            </w:tcMar>
            <w:vAlign w:val="center"/>
            <w:hideMark/>
          </w:tcPr>
          <w:p w14:paraId="46C988F5" w14:textId="77777777" w:rsidR="00A80677" w:rsidRPr="007D736C" w:rsidRDefault="00A80677" w:rsidP="009E2458">
            <w:pPr>
              <w:pStyle w:val="movimento2"/>
              <w:rPr>
                <w:color w:val="002060"/>
              </w:rPr>
            </w:pPr>
            <w:r w:rsidRPr="007D736C">
              <w:rPr>
                <w:color w:val="002060"/>
              </w:rPr>
              <w:t xml:space="preserve">(PIEVE D ICO CALCIO A 5) </w:t>
            </w:r>
          </w:p>
        </w:tc>
        <w:tc>
          <w:tcPr>
            <w:tcW w:w="800" w:type="dxa"/>
            <w:tcMar>
              <w:top w:w="20" w:type="dxa"/>
              <w:left w:w="20" w:type="dxa"/>
              <w:bottom w:w="20" w:type="dxa"/>
              <w:right w:w="20" w:type="dxa"/>
            </w:tcMar>
            <w:vAlign w:val="center"/>
            <w:hideMark/>
          </w:tcPr>
          <w:p w14:paraId="3C97FE7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E09DE7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BA76C44" w14:textId="77777777" w:rsidR="00A80677" w:rsidRPr="007D736C" w:rsidRDefault="00A80677" w:rsidP="009E2458">
            <w:pPr>
              <w:pStyle w:val="movimento2"/>
              <w:rPr>
                <w:color w:val="002060"/>
              </w:rPr>
            </w:pPr>
            <w:r w:rsidRPr="007D736C">
              <w:rPr>
                <w:color w:val="002060"/>
              </w:rPr>
              <w:t> </w:t>
            </w:r>
          </w:p>
        </w:tc>
      </w:tr>
    </w:tbl>
    <w:p w14:paraId="75A477B7" w14:textId="77777777" w:rsidR="00A80677" w:rsidRPr="007D736C" w:rsidRDefault="00A80677" w:rsidP="00A80677">
      <w:pPr>
        <w:pStyle w:val="titolo30"/>
        <w:divId w:val="527259509"/>
        <w:rPr>
          <w:rFonts w:eastAsiaTheme="minorEastAsia"/>
          <w:color w:val="002060"/>
        </w:rPr>
      </w:pPr>
      <w:r w:rsidRPr="007D736C">
        <w:rPr>
          <w:color w:val="002060"/>
        </w:rPr>
        <w:t xml:space="preserve">ALLENATORI </w:t>
      </w:r>
    </w:p>
    <w:p w14:paraId="41918F1B" w14:textId="77777777" w:rsidR="00A80677" w:rsidRPr="007D736C" w:rsidRDefault="00A80677" w:rsidP="00A80677">
      <w:pPr>
        <w:pStyle w:val="titolo20"/>
        <w:divId w:val="527259509"/>
        <w:rPr>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305A8A8" w14:textId="77777777" w:rsidTr="00A80677">
        <w:trPr>
          <w:divId w:val="527259509"/>
        </w:trPr>
        <w:tc>
          <w:tcPr>
            <w:tcW w:w="2200" w:type="dxa"/>
            <w:tcMar>
              <w:top w:w="20" w:type="dxa"/>
              <w:left w:w="20" w:type="dxa"/>
              <w:bottom w:w="20" w:type="dxa"/>
              <w:right w:w="20" w:type="dxa"/>
            </w:tcMar>
            <w:vAlign w:val="center"/>
            <w:hideMark/>
          </w:tcPr>
          <w:p w14:paraId="082BE0BE" w14:textId="77777777" w:rsidR="00A80677" w:rsidRPr="007D736C" w:rsidRDefault="00A80677" w:rsidP="009E2458">
            <w:pPr>
              <w:pStyle w:val="movimento"/>
              <w:rPr>
                <w:color w:val="002060"/>
              </w:rPr>
            </w:pPr>
            <w:r w:rsidRPr="007D736C">
              <w:rPr>
                <w:color w:val="002060"/>
              </w:rPr>
              <w:t>ANGELETTI MIRCO</w:t>
            </w:r>
          </w:p>
        </w:tc>
        <w:tc>
          <w:tcPr>
            <w:tcW w:w="2200" w:type="dxa"/>
            <w:tcMar>
              <w:top w:w="20" w:type="dxa"/>
              <w:left w:w="20" w:type="dxa"/>
              <w:bottom w:w="20" w:type="dxa"/>
              <w:right w:w="20" w:type="dxa"/>
            </w:tcMar>
            <w:vAlign w:val="center"/>
            <w:hideMark/>
          </w:tcPr>
          <w:p w14:paraId="16599C03" w14:textId="77777777" w:rsidR="00A80677" w:rsidRPr="007D736C" w:rsidRDefault="00A80677" w:rsidP="009E2458">
            <w:pPr>
              <w:pStyle w:val="movimento2"/>
              <w:rPr>
                <w:color w:val="002060"/>
              </w:rPr>
            </w:pPr>
            <w:r w:rsidRPr="007D736C">
              <w:rPr>
                <w:color w:val="002060"/>
              </w:rPr>
              <w:t xml:space="preserve">(CANDIA BARACCOLA ASPIO) </w:t>
            </w:r>
          </w:p>
        </w:tc>
        <w:tc>
          <w:tcPr>
            <w:tcW w:w="800" w:type="dxa"/>
            <w:tcMar>
              <w:top w:w="20" w:type="dxa"/>
              <w:left w:w="20" w:type="dxa"/>
              <w:bottom w:w="20" w:type="dxa"/>
              <w:right w:w="20" w:type="dxa"/>
            </w:tcMar>
            <w:vAlign w:val="center"/>
            <w:hideMark/>
          </w:tcPr>
          <w:p w14:paraId="06C2E16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D4DFCBD" w14:textId="77777777" w:rsidR="00A80677" w:rsidRPr="007D736C" w:rsidRDefault="00A80677" w:rsidP="009E2458">
            <w:pPr>
              <w:pStyle w:val="movimento"/>
              <w:rPr>
                <w:color w:val="002060"/>
              </w:rPr>
            </w:pPr>
            <w:r w:rsidRPr="007D736C">
              <w:rPr>
                <w:color w:val="002060"/>
              </w:rPr>
              <w:t>ZAMPONI ANDREA</w:t>
            </w:r>
          </w:p>
        </w:tc>
        <w:tc>
          <w:tcPr>
            <w:tcW w:w="2200" w:type="dxa"/>
            <w:tcMar>
              <w:top w:w="20" w:type="dxa"/>
              <w:left w:w="20" w:type="dxa"/>
              <w:bottom w:w="20" w:type="dxa"/>
              <w:right w:w="20" w:type="dxa"/>
            </w:tcMar>
            <w:vAlign w:val="center"/>
            <w:hideMark/>
          </w:tcPr>
          <w:p w14:paraId="33E5D413" w14:textId="77777777" w:rsidR="00A80677" w:rsidRPr="007D736C" w:rsidRDefault="00A80677" w:rsidP="009E2458">
            <w:pPr>
              <w:pStyle w:val="movimento2"/>
              <w:rPr>
                <w:color w:val="002060"/>
              </w:rPr>
            </w:pPr>
            <w:r w:rsidRPr="007D736C">
              <w:rPr>
                <w:color w:val="002060"/>
              </w:rPr>
              <w:t xml:space="preserve">(CANTINE RIUNITE CSI) </w:t>
            </w:r>
          </w:p>
        </w:tc>
      </w:tr>
    </w:tbl>
    <w:p w14:paraId="5B240102" w14:textId="77777777" w:rsidR="00A80677" w:rsidRPr="007D736C" w:rsidRDefault="00A80677" w:rsidP="00A80677">
      <w:pPr>
        <w:pStyle w:val="titolo30"/>
        <w:divId w:val="527259509"/>
        <w:rPr>
          <w:rFonts w:eastAsiaTheme="minorEastAsia"/>
          <w:color w:val="002060"/>
        </w:rPr>
      </w:pPr>
      <w:r w:rsidRPr="007D736C">
        <w:rPr>
          <w:color w:val="002060"/>
        </w:rPr>
        <w:t xml:space="preserve">CALCIATORI ESPULSI </w:t>
      </w:r>
    </w:p>
    <w:p w14:paraId="0F478A9D" w14:textId="77777777" w:rsidR="00A80677" w:rsidRPr="007D736C" w:rsidRDefault="00A80677" w:rsidP="00A80677">
      <w:pPr>
        <w:pStyle w:val="titolo20"/>
        <w:divId w:val="527259509"/>
        <w:rPr>
          <w:color w:val="002060"/>
        </w:rPr>
      </w:pPr>
      <w:r w:rsidRPr="007D736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5CAB1FCB" w14:textId="77777777" w:rsidTr="00A80677">
        <w:trPr>
          <w:divId w:val="527259509"/>
        </w:trPr>
        <w:tc>
          <w:tcPr>
            <w:tcW w:w="2200" w:type="dxa"/>
            <w:tcMar>
              <w:top w:w="20" w:type="dxa"/>
              <w:left w:w="20" w:type="dxa"/>
              <w:bottom w:w="20" w:type="dxa"/>
              <w:right w:w="20" w:type="dxa"/>
            </w:tcMar>
            <w:vAlign w:val="center"/>
            <w:hideMark/>
          </w:tcPr>
          <w:p w14:paraId="469D5731" w14:textId="77777777" w:rsidR="00A80677" w:rsidRPr="007D736C" w:rsidRDefault="00A80677" w:rsidP="009E2458">
            <w:pPr>
              <w:pStyle w:val="movimento"/>
              <w:rPr>
                <w:color w:val="002060"/>
              </w:rPr>
            </w:pPr>
            <w:r w:rsidRPr="007D736C">
              <w:rPr>
                <w:color w:val="002060"/>
              </w:rPr>
              <w:t>PIERONI MICHELE</w:t>
            </w:r>
          </w:p>
        </w:tc>
        <w:tc>
          <w:tcPr>
            <w:tcW w:w="2200" w:type="dxa"/>
            <w:tcMar>
              <w:top w:w="20" w:type="dxa"/>
              <w:left w:w="20" w:type="dxa"/>
              <w:bottom w:w="20" w:type="dxa"/>
              <w:right w:w="20" w:type="dxa"/>
            </w:tcMar>
            <w:vAlign w:val="center"/>
            <w:hideMark/>
          </w:tcPr>
          <w:p w14:paraId="1D26C872" w14:textId="77777777" w:rsidR="00A80677" w:rsidRPr="007D736C" w:rsidRDefault="00A80677" w:rsidP="009E2458">
            <w:pPr>
              <w:pStyle w:val="movimento2"/>
              <w:rPr>
                <w:color w:val="002060"/>
              </w:rPr>
            </w:pPr>
            <w:r w:rsidRPr="007D736C">
              <w:rPr>
                <w:color w:val="002060"/>
              </w:rPr>
              <w:t xml:space="preserve">(ANCONITANA CALCIO A 5) </w:t>
            </w:r>
          </w:p>
        </w:tc>
        <w:tc>
          <w:tcPr>
            <w:tcW w:w="800" w:type="dxa"/>
            <w:tcMar>
              <w:top w:w="20" w:type="dxa"/>
              <w:left w:w="20" w:type="dxa"/>
              <w:bottom w:w="20" w:type="dxa"/>
              <w:right w:w="20" w:type="dxa"/>
            </w:tcMar>
            <w:vAlign w:val="center"/>
            <w:hideMark/>
          </w:tcPr>
          <w:p w14:paraId="73E4887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15523C4" w14:textId="77777777" w:rsidR="00A80677" w:rsidRPr="007D736C" w:rsidRDefault="00A80677" w:rsidP="009E2458">
            <w:pPr>
              <w:pStyle w:val="movimento"/>
              <w:rPr>
                <w:color w:val="002060"/>
              </w:rPr>
            </w:pPr>
            <w:r w:rsidRPr="007D736C">
              <w:rPr>
                <w:color w:val="002060"/>
              </w:rPr>
              <w:t>ANDREOZZI GIACOMO</w:t>
            </w:r>
          </w:p>
        </w:tc>
        <w:tc>
          <w:tcPr>
            <w:tcW w:w="2200" w:type="dxa"/>
            <w:tcMar>
              <w:top w:w="20" w:type="dxa"/>
              <w:left w:w="20" w:type="dxa"/>
              <w:bottom w:w="20" w:type="dxa"/>
              <w:right w:w="20" w:type="dxa"/>
            </w:tcMar>
            <w:vAlign w:val="center"/>
            <w:hideMark/>
          </w:tcPr>
          <w:p w14:paraId="5A49CF86" w14:textId="77777777" w:rsidR="00A80677" w:rsidRPr="007D736C" w:rsidRDefault="00A80677" w:rsidP="009E2458">
            <w:pPr>
              <w:pStyle w:val="movimento2"/>
              <w:rPr>
                <w:color w:val="002060"/>
              </w:rPr>
            </w:pPr>
            <w:r w:rsidRPr="007D736C">
              <w:rPr>
                <w:color w:val="002060"/>
              </w:rPr>
              <w:t xml:space="preserve">(FIGHT BULLS CORRIDONIA) </w:t>
            </w:r>
          </w:p>
        </w:tc>
      </w:tr>
      <w:tr w:rsidR="00A80677" w:rsidRPr="007D736C" w14:paraId="1B011AC2" w14:textId="77777777" w:rsidTr="00A80677">
        <w:trPr>
          <w:divId w:val="527259509"/>
        </w:trPr>
        <w:tc>
          <w:tcPr>
            <w:tcW w:w="2200" w:type="dxa"/>
            <w:tcMar>
              <w:top w:w="20" w:type="dxa"/>
              <w:left w:w="20" w:type="dxa"/>
              <w:bottom w:w="20" w:type="dxa"/>
              <w:right w:w="20" w:type="dxa"/>
            </w:tcMar>
            <w:vAlign w:val="center"/>
            <w:hideMark/>
          </w:tcPr>
          <w:p w14:paraId="2BEF9FF7" w14:textId="77777777" w:rsidR="00A80677" w:rsidRPr="007D736C" w:rsidRDefault="00A80677" w:rsidP="009E2458">
            <w:pPr>
              <w:pStyle w:val="movimento"/>
              <w:rPr>
                <w:color w:val="002060"/>
              </w:rPr>
            </w:pPr>
            <w:r w:rsidRPr="007D736C">
              <w:rPr>
                <w:color w:val="002060"/>
              </w:rPr>
              <w:t>CUCCULELLI CHRISTIAN</w:t>
            </w:r>
          </w:p>
        </w:tc>
        <w:tc>
          <w:tcPr>
            <w:tcW w:w="2200" w:type="dxa"/>
            <w:tcMar>
              <w:top w:w="20" w:type="dxa"/>
              <w:left w:w="20" w:type="dxa"/>
              <w:bottom w:w="20" w:type="dxa"/>
              <w:right w:w="20" w:type="dxa"/>
            </w:tcMar>
            <w:vAlign w:val="center"/>
            <w:hideMark/>
          </w:tcPr>
          <w:p w14:paraId="22D88BD1" w14:textId="77777777" w:rsidR="00A80677" w:rsidRPr="007D736C" w:rsidRDefault="00A80677" w:rsidP="009E2458">
            <w:pPr>
              <w:pStyle w:val="movimento2"/>
              <w:rPr>
                <w:color w:val="002060"/>
              </w:rPr>
            </w:pPr>
            <w:r w:rsidRPr="007D736C">
              <w:rPr>
                <w:color w:val="002060"/>
              </w:rPr>
              <w:t xml:space="preserve">(GAGLIOLE F.C.) </w:t>
            </w:r>
          </w:p>
        </w:tc>
        <w:tc>
          <w:tcPr>
            <w:tcW w:w="800" w:type="dxa"/>
            <w:tcMar>
              <w:top w:w="20" w:type="dxa"/>
              <w:left w:w="20" w:type="dxa"/>
              <w:bottom w:w="20" w:type="dxa"/>
              <w:right w:w="20" w:type="dxa"/>
            </w:tcMar>
            <w:vAlign w:val="center"/>
            <w:hideMark/>
          </w:tcPr>
          <w:p w14:paraId="68789688"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533D5C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09DA649" w14:textId="77777777" w:rsidR="00A80677" w:rsidRPr="007D736C" w:rsidRDefault="00A80677" w:rsidP="009E2458">
            <w:pPr>
              <w:pStyle w:val="movimento2"/>
              <w:rPr>
                <w:color w:val="002060"/>
              </w:rPr>
            </w:pPr>
            <w:r w:rsidRPr="007D736C">
              <w:rPr>
                <w:color w:val="002060"/>
              </w:rPr>
              <w:t> </w:t>
            </w:r>
          </w:p>
        </w:tc>
      </w:tr>
    </w:tbl>
    <w:p w14:paraId="146C4EF5" w14:textId="77777777" w:rsidR="00A80677" w:rsidRPr="007D736C" w:rsidRDefault="00A80677" w:rsidP="00A80677">
      <w:pPr>
        <w:pStyle w:val="titolo30"/>
        <w:divId w:val="527259509"/>
        <w:rPr>
          <w:rFonts w:eastAsiaTheme="minorEastAsia"/>
          <w:color w:val="002060"/>
        </w:rPr>
      </w:pPr>
      <w:r w:rsidRPr="007D736C">
        <w:rPr>
          <w:color w:val="002060"/>
        </w:rPr>
        <w:t xml:space="preserve">CALCIATORI NON ESPULSI </w:t>
      </w:r>
    </w:p>
    <w:p w14:paraId="1A1DD59D" w14:textId="77777777" w:rsidR="00A80677" w:rsidRPr="007D736C" w:rsidRDefault="00A80677" w:rsidP="00A80677">
      <w:pPr>
        <w:pStyle w:val="titolo20"/>
        <w:divId w:val="527259509"/>
        <w:rPr>
          <w:color w:val="002060"/>
        </w:rPr>
      </w:pPr>
      <w:r w:rsidRPr="007D736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7DE16FD0" w14:textId="77777777" w:rsidTr="00A80677">
        <w:trPr>
          <w:divId w:val="527259509"/>
        </w:trPr>
        <w:tc>
          <w:tcPr>
            <w:tcW w:w="2200" w:type="dxa"/>
            <w:tcMar>
              <w:top w:w="20" w:type="dxa"/>
              <w:left w:w="20" w:type="dxa"/>
              <w:bottom w:w="20" w:type="dxa"/>
              <w:right w:w="20" w:type="dxa"/>
            </w:tcMar>
            <w:vAlign w:val="center"/>
            <w:hideMark/>
          </w:tcPr>
          <w:p w14:paraId="05989BE4" w14:textId="77777777" w:rsidR="00A80677" w:rsidRPr="007D736C" w:rsidRDefault="00A80677" w:rsidP="009E2458">
            <w:pPr>
              <w:pStyle w:val="movimento"/>
              <w:rPr>
                <w:color w:val="002060"/>
              </w:rPr>
            </w:pPr>
            <w:r w:rsidRPr="007D736C">
              <w:rPr>
                <w:color w:val="002060"/>
              </w:rPr>
              <w:t>GALEAZZI MICHEL</w:t>
            </w:r>
          </w:p>
        </w:tc>
        <w:tc>
          <w:tcPr>
            <w:tcW w:w="2200" w:type="dxa"/>
            <w:tcMar>
              <w:top w:w="20" w:type="dxa"/>
              <w:left w:w="20" w:type="dxa"/>
              <w:bottom w:w="20" w:type="dxa"/>
              <w:right w:w="20" w:type="dxa"/>
            </w:tcMar>
            <w:vAlign w:val="center"/>
            <w:hideMark/>
          </w:tcPr>
          <w:p w14:paraId="4AA1219D" w14:textId="77777777" w:rsidR="00A80677" w:rsidRPr="007D736C" w:rsidRDefault="00A80677" w:rsidP="009E2458">
            <w:pPr>
              <w:pStyle w:val="movimento2"/>
              <w:rPr>
                <w:color w:val="002060"/>
              </w:rPr>
            </w:pPr>
            <w:r w:rsidRPr="007D736C">
              <w:rPr>
                <w:color w:val="002060"/>
              </w:rPr>
              <w:t xml:space="preserve">(ANCONITANA CALCIO A 5) </w:t>
            </w:r>
          </w:p>
        </w:tc>
        <w:tc>
          <w:tcPr>
            <w:tcW w:w="800" w:type="dxa"/>
            <w:tcMar>
              <w:top w:w="20" w:type="dxa"/>
              <w:left w:w="20" w:type="dxa"/>
              <w:bottom w:w="20" w:type="dxa"/>
              <w:right w:w="20" w:type="dxa"/>
            </w:tcMar>
            <w:vAlign w:val="center"/>
            <w:hideMark/>
          </w:tcPr>
          <w:p w14:paraId="22936F2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D1D2E2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3812E7E" w14:textId="77777777" w:rsidR="00A80677" w:rsidRPr="007D736C" w:rsidRDefault="00A80677" w:rsidP="009E2458">
            <w:pPr>
              <w:pStyle w:val="movimento2"/>
              <w:rPr>
                <w:color w:val="002060"/>
              </w:rPr>
            </w:pPr>
            <w:r w:rsidRPr="007D736C">
              <w:rPr>
                <w:color w:val="002060"/>
              </w:rPr>
              <w:t> </w:t>
            </w:r>
          </w:p>
        </w:tc>
      </w:tr>
    </w:tbl>
    <w:p w14:paraId="4C8B68CF" w14:textId="77777777" w:rsidR="00A80677" w:rsidRPr="007D736C" w:rsidRDefault="00A80677" w:rsidP="00A80677">
      <w:pPr>
        <w:pStyle w:val="titolo20"/>
        <w:divId w:val="527259509"/>
        <w:rPr>
          <w:rFonts w:eastAsiaTheme="minorEastAsia"/>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A5241F2" w14:textId="77777777" w:rsidTr="00A80677">
        <w:trPr>
          <w:divId w:val="527259509"/>
        </w:trPr>
        <w:tc>
          <w:tcPr>
            <w:tcW w:w="2200" w:type="dxa"/>
            <w:tcMar>
              <w:top w:w="20" w:type="dxa"/>
              <w:left w:w="20" w:type="dxa"/>
              <w:bottom w:w="20" w:type="dxa"/>
              <w:right w:w="20" w:type="dxa"/>
            </w:tcMar>
            <w:vAlign w:val="center"/>
            <w:hideMark/>
          </w:tcPr>
          <w:p w14:paraId="1B40BCEB" w14:textId="77777777" w:rsidR="00A80677" w:rsidRPr="007D736C" w:rsidRDefault="00A80677" w:rsidP="009E2458">
            <w:pPr>
              <w:pStyle w:val="movimento"/>
              <w:rPr>
                <w:color w:val="002060"/>
              </w:rPr>
            </w:pPr>
            <w:r w:rsidRPr="007D736C">
              <w:rPr>
                <w:color w:val="002060"/>
              </w:rPr>
              <w:t>ANGELONI FRANCESCO</w:t>
            </w:r>
          </w:p>
        </w:tc>
        <w:tc>
          <w:tcPr>
            <w:tcW w:w="2200" w:type="dxa"/>
            <w:tcMar>
              <w:top w:w="20" w:type="dxa"/>
              <w:left w:w="20" w:type="dxa"/>
              <w:bottom w:w="20" w:type="dxa"/>
              <w:right w:w="20" w:type="dxa"/>
            </w:tcMar>
            <w:vAlign w:val="center"/>
            <w:hideMark/>
          </w:tcPr>
          <w:p w14:paraId="1D9C568B" w14:textId="77777777" w:rsidR="00A80677" w:rsidRPr="007D736C" w:rsidRDefault="00A80677" w:rsidP="009E2458">
            <w:pPr>
              <w:pStyle w:val="movimento2"/>
              <w:rPr>
                <w:color w:val="002060"/>
              </w:rPr>
            </w:pPr>
            <w:r w:rsidRPr="007D736C">
              <w:rPr>
                <w:color w:val="002060"/>
              </w:rPr>
              <w:t xml:space="preserve">(ACLI AUDAX MONTECOSARO C5) </w:t>
            </w:r>
          </w:p>
        </w:tc>
        <w:tc>
          <w:tcPr>
            <w:tcW w:w="800" w:type="dxa"/>
            <w:tcMar>
              <w:top w:w="20" w:type="dxa"/>
              <w:left w:w="20" w:type="dxa"/>
              <w:bottom w:w="20" w:type="dxa"/>
              <w:right w:w="20" w:type="dxa"/>
            </w:tcMar>
            <w:vAlign w:val="center"/>
            <w:hideMark/>
          </w:tcPr>
          <w:p w14:paraId="11B0DDCD"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4939CA01" w14:textId="77777777" w:rsidR="00A80677" w:rsidRPr="007D736C" w:rsidRDefault="00A80677" w:rsidP="009E2458">
            <w:pPr>
              <w:pStyle w:val="movimento"/>
              <w:rPr>
                <w:color w:val="002060"/>
              </w:rPr>
            </w:pPr>
            <w:r w:rsidRPr="007D736C">
              <w:rPr>
                <w:color w:val="002060"/>
              </w:rPr>
              <w:t>BORGOGNONI MATTEO</w:t>
            </w:r>
          </w:p>
        </w:tc>
        <w:tc>
          <w:tcPr>
            <w:tcW w:w="2200" w:type="dxa"/>
            <w:tcMar>
              <w:top w:w="20" w:type="dxa"/>
              <w:left w:w="20" w:type="dxa"/>
              <w:bottom w:w="20" w:type="dxa"/>
              <w:right w:w="20" w:type="dxa"/>
            </w:tcMar>
            <w:vAlign w:val="center"/>
            <w:hideMark/>
          </w:tcPr>
          <w:p w14:paraId="49075B9C" w14:textId="77777777" w:rsidR="00A80677" w:rsidRPr="007D736C" w:rsidRDefault="00A80677" w:rsidP="009E2458">
            <w:pPr>
              <w:pStyle w:val="movimento2"/>
              <w:rPr>
                <w:color w:val="002060"/>
              </w:rPr>
            </w:pPr>
            <w:r w:rsidRPr="007D736C">
              <w:rPr>
                <w:color w:val="002060"/>
              </w:rPr>
              <w:t xml:space="preserve">(ANCONITANA CALCIO A 5) </w:t>
            </w:r>
          </w:p>
        </w:tc>
      </w:tr>
      <w:tr w:rsidR="00A80677" w:rsidRPr="007D736C" w14:paraId="278B1FDD" w14:textId="77777777" w:rsidTr="00A80677">
        <w:trPr>
          <w:divId w:val="527259509"/>
        </w:trPr>
        <w:tc>
          <w:tcPr>
            <w:tcW w:w="2200" w:type="dxa"/>
            <w:tcMar>
              <w:top w:w="20" w:type="dxa"/>
              <w:left w:w="20" w:type="dxa"/>
              <w:bottom w:w="20" w:type="dxa"/>
              <w:right w:w="20" w:type="dxa"/>
            </w:tcMar>
            <w:vAlign w:val="center"/>
            <w:hideMark/>
          </w:tcPr>
          <w:p w14:paraId="00B8A554" w14:textId="77777777" w:rsidR="00A80677" w:rsidRPr="007D736C" w:rsidRDefault="00A80677" w:rsidP="009E2458">
            <w:pPr>
              <w:pStyle w:val="movimento"/>
              <w:rPr>
                <w:color w:val="002060"/>
              </w:rPr>
            </w:pPr>
            <w:r w:rsidRPr="007D736C">
              <w:rPr>
                <w:color w:val="002060"/>
              </w:rPr>
              <w:t>SGARIGLIA ALESSANDRO</w:t>
            </w:r>
          </w:p>
        </w:tc>
        <w:tc>
          <w:tcPr>
            <w:tcW w:w="2200" w:type="dxa"/>
            <w:tcMar>
              <w:top w:w="20" w:type="dxa"/>
              <w:left w:w="20" w:type="dxa"/>
              <w:bottom w:w="20" w:type="dxa"/>
              <w:right w:w="20" w:type="dxa"/>
            </w:tcMar>
            <w:vAlign w:val="center"/>
            <w:hideMark/>
          </w:tcPr>
          <w:p w14:paraId="46AB34C6" w14:textId="77777777" w:rsidR="00A80677" w:rsidRPr="007D736C" w:rsidRDefault="00A80677" w:rsidP="009E2458">
            <w:pPr>
              <w:pStyle w:val="movimento2"/>
              <w:rPr>
                <w:color w:val="002060"/>
              </w:rPr>
            </w:pPr>
            <w:r w:rsidRPr="007D736C">
              <w:rPr>
                <w:color w:val="002060"/>
              </w:rPr>
              <w:t xml:space="preserve">(ANCONITANA CALCIO A 5) </w:t>
            </w:r>
          </w:p>
        </w:tc>
        <w:tc>
          <w:tcPr>
            <w:tcW w:w="800" w:type="dxa"/>
            <w:tcMar>
              <w:top w:w="20" w:type="dxa"/>
              <w:left w:w="20" w:type="dxa"/>
              <w:bottom w:w="20" w:type="dxa"/>
              <w:right w:w="20" w:type="dxa"/>
            </w:tcMar>
            <w:vAlign w:val="center"/>
            <w:hideMark/>
          </w:tcPr>
          <w:p w14:paraId="31145EA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5811AD7" w14:textId="77777777" w:rsidR="00A80677" w:rsidRPr="007D736C" w:rsidRDefault="00A80677" w:rsidP="009E2458">
            <w:pPr>
              <w:pStyle w:val="movimento"/>
              <w:rPr>
                <w:color w:val="002060"/>
              </w:rPr>
            </w:pPr>
            <w:r w:rsidRPr="007D736C">
              <w:rPr>
                <w:color w:val="002060"/>
              </w:rPr>
              <w:t>MARSILI FILIPPO</w:t>
            </w:r>
          </w:p>
        </w:tc>
        <w:tc>
          <w:tcPr>
            <w:tcW w:w="2200" w:type="dxa"/>
            <w:tcMar>
              <w:top w:w="20" w:type="dxa"/>
              <w:left w:w="20" w:type="dxa"/>
              <w:bottom w:w="20" w:type="dxa"/>
              <w:right w:w="20" w:type="dxa"/>
            </w:tcMar>
            <w:vAlign w:val="center"/>
            <w:hideMark/>
          </w:tcPr>
          <w:p w14:paraId="74EF9DF1" w14:textId="77777777" w:rsidR="00A80677" w:rsidRPr="007D736C" w:rsidRDefault="00A80677" w:rsidP="009E2458">
            <w:pPr>
              <w:pStyle w:val="movimento2"/>
              <w:rPr>
                <w:color w:val="002060"/>
              </w:rPr>
            </w:pPr>
            <w:r w:rsidRPr="007D736C">
              <w:rPr>
                <w:color w:val="002060"/>
              </w:rPr>
              <w:t xml:space="preserve">(BELPIANDILUNA) </w:t>
            </w:r>
          </w:p>
        </w:tc>
      </w:tr>
      <w:tr w:rsidR="00A80677" w:rsidRPr="007D736C" w14:paraId="131CD5CB" w14:textId="77777777" w:rsidTr="00A80677">
        <w:trPr>
          <w:divId w:val="527259509"/>
        </w:trPr>
        <w:tc>
          <w:tcPr>
            <w:tcW w:w="2200" w:type="dxa"/>
            <w:tcMar>
              <w:top w:w="20" w:type="dxa"/>
              <w:left w:w="20" w:type="dxa"/>
              <w:bottom w:w="20" w:type="dxa"/>
              <w:right w:w="20" w:type="dxa"/>
            </w:tcMar>
            <w:vAlign w:val="center"/>
            <w:hideMark/>
          </w:tcPr>
          <w:p w14:paraId="1F5217C3" w14:textId="77777777" w:rsidR="00A80677" w:rsidRPr="007D736C" w:rsidRDefault="00A80677" w:rsidP="009E2458">
            <w:pPr>
              <w:pStyle w:val="movimento"/>
              <w:rPr>
                <w:color w:val="002060"/>
              </w:rPr>
            </w:pPr>
            <w:r w:rsidRPr="007D736C">
              <w:rPr>
                <w:color w:val="002060"/>
              </w:rPr>
              <w:t>MICCIO CESARE</w:t>
            </w:r>
          </w:p>
        </w:tc>
        <w:tc>
          <w:tcPr>
            <w:tcW w:w="2200" w:type="dxa"/>
            <w:tcMar>
              <w:top w:w="20" w:type="dxa"/>
              <w:left w:w="20" w:type="dxa"/>
              <w:bottom w:w="20" w:type="dxa"/>
              <w:right w:w="20" w:type="dxa"/>
            </w:tcMar>
            <w:vAlign w:val="center"/>
            <w:hideMark/>
          </w:tcPr>
          <w:p w14:paraId="2B664957" w14:textId="77777777" w:rsidR="00A80677" w:rsidRPr="007D736C" w:rsidRDefault="00A80677" w:rsidP="009E2458">
            <w:pPr>
              <w:pStyle w:val="movimento2"/>
              <w:rPr>
                <w:color w:val="002060"/>
              </w:rPr>
            </w:pPr>
            <w:r w:rsidRPr="007D736C">
              <w:rPr>
                <w:color w:val="002060"/>
              </w:rPr>
              <w:t xml:space="preserve">(BELPIANDILUNA) </w:t>
            </w:r>
          </w:p>
        </w:tc>
        <w:tc>
          <w:tcPr>
            <w:tcW w:w="800" w:type="dxa"/>
            <w:tcMar>
              <w:top w:w="20" w:type="dxa"/>
              <w:left w:w="20" w:type="dxa"/>
              <w:bottom w:w="20" w:type="dxa"/>
              <w:right w:w="20" w:type="dxa"/>
            </w:tcMar>
            <w:vAlign w:val="center"/>
            <w:hideMark/>
          </w:tcPr>
          <w:p w14:paraId="0E185C9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57A58385" w14:textId="77777777" w:rsidR="00A80677" w:rsidRPr="007D736C" w:rsidRDefault="00A80677" w:rsidP="009E2458">
            <w:pPr>
              <w:pStyle w:val="movimento"/>
              <w:rPr>
                <w:color w:val="002060"/>
              </w:rPr>
            </w:pPr>
            <w:r w:rsidRPr="007D736C">
              <w:rPr>
                <w:color w:val="002060"/>
              </w:rPr>
              <w:t>IACONETA GIUSEPPE</w:t>
            </w:r>
          </w:p>
        </w:tc>
        <w:tc>
          <w:tcPr>
            <w:tcW w:w="2200" w:type="dxa"/>
            <w:tcMar>
              <w:top w:w="20" w:type="dxa"/>
              <w:left w:w="20" w:type="dxa"/>
              <w:bottom w:w="20" w:type="dxa"/>
              <w:right w:w="20" w:type="dxa"/>
            </w:tcMar>
            <w:vAlign w:val="center"/>
            <w:hideMark/>
          </w:tcPr>
          <w:p w14:paraId="03B35DA9" w14:textId="77777777" w:rsidR="00A80677" w:rsidRPr="007D736C" w:rsidRDefault="00A80677" w:rsidP="009E2458">
            <w:pPr>
              <w:pStyle w:val="movimento2"/>
              <w:rPr>
                <w:color w:val="002060"/>
              </w:rPr>
            </w:pPr>
            <w:r w:rsidRPr="007D736C">
              <w:rPr>
                <w:color w:val="002060"/>
              </w:rPr>
              <w:t xml:space="preserve">(CALCETTO NUMANA) </w:t>
            </w:r>
          </w:p>
        </w:tc>
      </w:tr>
      <w:tr w:rsidR="00A80677" w:rsidRPr="007D736C" w14:paraId="20CAD13A" w14:textId="77777777" w:rsidTr="00A80677">
        <w:trPr>
          <w:divId w:val="527259509"/>
        </w:trPr>
        <w:tc>
          <w:tcPr>
            <w:tcW w:w="2200" w:type="dxa"/>
            <w:tcMar>
              <w:top w:w="20" w:type="dxa"/>
              <w:left w:w="20" w:type="dxa"/>
              <w:bottom w:w="20" w:type="dxa"/>
              <w:right w:w="20" w:type="dxa"/>
            </w:tcMar>
            <w:vAlign w:val="center"/>
            <w:hideMark/>
          </w:tcPr>
          <w:p w14:paraId="54428577" w14:textId="77777777" w:rsidR="00A80677" w:rsidRPr="007D736C" w:rsidRDefault="00A80677" w:rsidP="009E2458">
            <w:pPr>
              <w:pStyle w:val="movimento"/>
              <w:rPr>
                <w:color w:val="002060"/>
              </w:rPr>
            </w:pPr>
            <w:r w:rsidRPr="007D736C">
              <w:rPr>
                <w:color w:val="002060"/>
              </w:rPr>
              <w:t>MOBBILI MICHELE</w:t>
            </w:r>
          </w:p>
        </w:tc>
        <w:tc>
          <w:tcPr>
            <w:tcW w:w="2200" w:type="dxa"/>
            <w:tcMar>
              <w:top w:w="20" w:type="dxa"/>
              <w:left w:w="20" w:type="dxa"/>
              <w:bottom w:w="20" w:type="dxa"/>
              <w:right w:w="20" w:type="dxa"/>
            </w:tcMar>
            <w:vAlign w:val="center"/>
            <w:hideMark/>
          </w:tcPr>
          <w:p w14:paraId="17071354" w14:textId="77777777" w:rsidR="00A80677" w:rsidRPr="007D736C" w:rsidRDefault="00A80677" w:rsidP="009E2458">
            <w:pPr>
              <w:pStyle w:val="movimento2"/>
              <w:rPr>
                <w:color w:val="002060"/>
              </w:rPr>
            </w:pPr>
            <w:r w:rsidRPr="007D736C">
              <w:rPr>
                <w:color w:val="002060"/>
              </w:rPr>
              <w:t xml:space="preserve">(CALCETTO NUMANA) </w:t>
            </w:r>
          </w:p>
        </w:tc>
        <w:tc>
          <w:tcPr>
            <w:tcW w:w="800" w:type="dxa"/>
            <w:tcMar>
              <w:top w:w="20" w:type="dxa"/>
              <w:left w:w="20" w:type="dxa"/>
              <w:bottom w:w="20" w:type="dxa"/>
              <w:right w:w="20" w:type="dxa"/>
            </w:tcMar>
            <w:vAlign w:val="center"/>
            <w:hideMark/>
          </w:tcPr>
          <w:p w14:paraId="057D42F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17F32E9" w14:textId="77777777" w:rsidR="00A80677" w:rsidRPr="007D736C" w:rsidRDefault="00A80677" w:rsidP="009E2458">
            <w:pPr>
              <w:pStyle w:val="movimento"/>
              <w:rPr>
                <w:color w:val="002060"/>
              </w:rPr>
            </w:pPr>
            <w:r w:rsidRPr="007D736C">
              <w:rPr>
                <w:color w:val="002060"/>
              </w:rPr>
              <w:t>GIGLI FILIPPO</w:t>
            </w:r>
          </w:p>
        </w:tc>
        <w:tc>
          <w:tcPr>
            <w:tcW w:w="2200" w:type="dxa"/>
            <w:tcMar>
              <w:top w:w="20" w:type="dxa"/>
              <w:left w:w="20" w:type="dxa"/>
              <w:bottom w:w="20" w:type="dxa"/>
              <w:right w:w="20" w:type="dxa"/>
            </w:tcMar>
            <w:vAlign w:val="center"/>
            <w:hideMark/>
          </w:tcPr>
          <w:p w14:paraId="77D0D00F" w14:textId="77777777" w:rsidR="00A80677" w:rsidRPr="007D736C" w:rsidRDefault="00A80677" w:rsidP="009E2458">
            <w:pPr>
              <w:pStyle w:val="movimento2"/>
              <w:rPr>
                <w:color w:val="002060"/>
              </w:rPr>
            </w:pPr>
            <w:r w:rsidRPr="007D736C">
              <w:rPr>
                <w:color w:val="002060"/>
              </w:rPr>
              <w:t xml:space="preserve">(CANDIA BARACCOLA ASPIO) </w:t>
            </w:r>
          </w:p>
        </w:tc>
      </w:tr>
      <w:tr w:rsidR="00A80677" w:rsidRPr="007D736C" w14:paraId="36CFC2E0" w14:textId="77777777" w:rsidTr="00A80677">
        <w:trPr>
          <w:divId w:val="527259509"/>
        </w:trPr>
        <w:tc>
          <w:tcPr>
            <w:tcW w:w="2200" w:type="dxa"/>
            <w:tcMar>
              <w:top w:w="20" w:type="dxa"/>
              <w:left w:w="20" w:type="dxa"/>
              <w:bottom w:w="20" w:type="dxa"/>
              <w:right w:w="20" w:type="dxa"/>
            </w:tcMar>
            <w:vAlign w:val="center"/>
            <w:hideMark/>
          </w:tcPr>
          <w:p w14:paraId="1FC968A0" w14:textId="77777777" w:rsidR="00A80677" w:rsidRPr="007D736C" w:rsidRDefault="00A80677" w:rsidP="009E2458">
            <w:pPr>
              <w:pStyle w:val="movimento"/>
              <w:rPr>
                <w:color w:val="002060"/>
              </w:rPr>
            </w:pPr>
            <w:r w:rsidRPr="007D736C">
              <w:rPr>
                <w:color w:val="002060"/>
              </w:rPr>
              <w:t>GUERRINI MATTEO</w:t>
            </w:r>
          </w:p>
        </w:tc>
        <w:tc>
          <w:tcPr>
            <w:tcW w:w="2200" w:type="dxa"/>
            <w:tcMar>
              <w:top w:w="20" w:type="dxa"/>
              <w:left w:w="20" w:type="dxa"/>
              <w:bottom w:w="20" w:type="dxa"/>
              <w:right w:w="20" w:type="dxa"/>
            </w:tcMar>
            <w:vAlign w:val="center"/>
            <w:hideMark/>
          </w:tcPr>
          <w:p w14:paraId="0CBF91B4" w14:textId="77777777" w:rsidR="00A80677" w:rsidRPr="007D736C" w:rsidRDefault="00A80677" w:rsidP="009E2458">
            <w:pPr>
              <w:pStyle w:val="movimento2"/>
              <w:rPr>
                <w:color w:val="002060"/>
              </w:rPr>
            </w:pPr>
            <w:r w:rsidRPr="007D736C">
              <w:rPr>
                <w:color w:val="002060"/>
              </w:rPr>
              <w:t xml:space="preserve">(CANDIA BARACCOLA ASPIO) </w:t>
            </w:r>
          </w:p>
        </w:tc>
        <w:tc>
          <w:tcPr>
            <w:tcW w:w="800" w:type="dxa"/>
            <w:tcMar>
              <w:top w:w="20" w:type="dxa"/>
              <w:left w:w="20" w:type="dxa"/>
              <w:bottom w:w="20" w:type="dxa"/>
              <w:right w:w="20" w:type="dxa"/>
            </w:tcMar>
            <w:vAlign w:val="center"/>
            <w:hideMark/>
          </w:tcPr>
          <w:p w14:paraId="2C45561F"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B05B1C9" w14:textId="77777777" w:rsidR="00A80677" w:rsidRPr="007D736C" w:rsidRDefault="00A80677" w:rsidP="009E2458">
            <w:pPr>
              <w:pStyle w:val="movimento"/>
              <w:rPr>
                <w:color w:val="002060"/>
              </w:rPr>
            </w:pPr>
            <w:r w:rsidRPr="007D736C">
              <w:rPr>
                <w:color w:val="002060"/>
              </w:rPr>
              <w:t>INCANDELA GIANLUCA</w:t>
            </w:r>
          </w:p>
        </w:tc>
        <w:tc>
          <w:tcPr>
            <w:tcW w:w="2200" w:type="dxa"/>
            <w:tcMar>
              <w:top w:w="20" w:type="dxa"/>
              <w:left w:w="20" w:type="dxa"/>
              <w:bottom w:w="20" w:type="dxa"/>
              <w:right w:w="20" w:type="dxa"/>
            </w:tcMar>
            <w:vAlign w:val="center"/>
            <w:hideMark/>
          </w:tcPr>
          <w:p w14:paraId="248253A6" w14:textId="77777777" w:rsidR="00A80677" w:rsidRPr="007D736C" w:rsidRDefault="00A80677" w:rsidP="009E2458">
            <w:pPr>
              <w:pStyle w:val="movimento2"/>
              <w:rPr>
                <w:color w:val="002060"/>
              </w:rPr>
            </w:pPr>
            <w:r w:rsidRPr="007D736C">
              <w:rPr>
                <w:color w:val="002060"/>
              </w:rPr>
              <w:t xml:space="preserve">(CANDIA BARACCOLA ASPIO) </w:t>
            </w:r>
          </w:p>
        </w:tc>
      </w:tr>
      <w:tr w:rsidR="00A80677" w:rsidRPr="007D736C" w14:paraId="2487D676" w14:textId="77777777" w:rsidTr="00A80677">
        <w:trPr>
          <w:divId w:val="527259509"/>
        </w:trPr>
        <w:tc>
          <w:tcPr>
            <w:tcW w:w="2200" w:type="dxa"/>
            <w:tcMar>
              <w:top w:w="20" w:type="dxa"/>
              <w:left w:w="20" w:type="dxa"/>
              <w:bottom w:w="20" w:type="dxa"/>
              <w:right w:w="20" w:type="dxa"/>
            </w:tcMar>
            <w:vAlign w:val="center"/>
            <w:hideMark/>
          </w:tcPr>
          <w:p w14:paraId="5B73CE5C" w14:textId="77777777" w:rsidR="00A80677" w:rsidRPr="007D736C" w:rsidRDefault="00A80677" w:rsidP="009E2458">
            <w:pPr>
              <w:pStyle w:val="movimento"/>
              <w:rPr>
                <w:color w:val="002060"/>
              </w:rPr>
            </w:pPr>
            <w:r w:rsidRPr="007D736C">
              <w:rPr>
                <w:color w:val="002060"/>
              </w:rPr>
              <w:t>OSIMANI MARCO</w:t>
            </w:r>
          </w:p>
        </w:tc>
        <w:tc>
          <w:tcPr>
            <w:tcW w:w="2200" w:type="dxa"/>
            <w:tcMar>
              <w:top w:w="20" w:type="dxa"/>
              <w:left w:w="20" w:type="dxa"/>
              <w:bottom w:w="20" w:type="dxa"/>
              <w:right w:w="20" w:type="dxa"/>
            </w:tcMar>
            <w:vAlign w:val="center"/>
            <w:hideMark/>
          </w:tcPr>
          <w:p w14:paraId="04C0881A" w14:textId="77777777" w:rsidR="00A80677" w:rsidRPr="007D736C" w:rsidRDefault="00A80677" w:rsidP="009E2458">
            <w:pPr>
              <w:pStyle w:val="movimento2"/>
              <w:rPr>
                <w:color w:val="002060"/>
              </w:rPr>
            </w:pPr>
            <w:r w:rsidRPr="007D736C">
              <w:rPr>
                <w:color w:val="002060"/>
              </w:rPr>
              <w:t xml:space="preserve">(CANDIA BARACCOLA ASPIO) </w:t>
            </w:r>
          </w:p>
        </w:tc>
        <w:tc>
          <w:tcPr>
            <w:tcW w:w="800" w:type="dxa"/>
            <w:tcMar>
              <w:top w:w="20" w:type="dxa"/>
              <w:left w:w="20" w:type="dxa"/>
              <w:bottom w:w="20" w:type="dxa"/>
              <w:right w:w="20" w:type="dxa"/>
            </w:tcMar>
            <w:vAlign w:val="center"/>
            <w:hideMark/>
          </w:tcPr>
          <w:p w14:paraId="6931F76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CED1FD5" w14:textId="77777777" w:rsidR="00A80677" w:rsidRPr="007D736C" w:rsidRDefault="00A80677" w:rsidP="009E2458">
            <w:pPr>
              <w:pStyle w:val="movimento"/>
              <w:rPr>
                <w:color w:val="002060"/>
              </w:rPr>
            </w:pPr>
            <w:r w:rsidRPr="007D736C">
              <w:rPr>
                <w:color w:val="002060"/>
              </w:rPr>
              <w:t>PARONCINI ALESSANDRO</w:t>
            </w:r>
          </w:p>
        </w:tc>
        <w:tc>
          <w:tcPr>
            <w:tcW w:w="2200" w:type="dxa"/>
            <w:tcMar>
              <w:top w:w="20" w:type="dxa"/>
              <w:left w:w="20" w:type="dxa"/>
              <w:bottom w:w="20" w:type="dxa"/>
              <w:right w:w="20" w:type="dxa"/>
            </w:tcMar>
            <w:vAlign w:val="center"/>
            <w:hideMark/>
          </w:tcPr>
          <w:p w14:paraId="6FEAFA0E" w14:textId="77777777" w:rsidR="00A80677" w:rsidRPr="007D736C" w:rsidRDefault="00A80677" w:rsidP="009E2458">
            <w:pPr>
              <w:pStyle w:val="movimento2"/>
              <w:rPr>
                <w:color w:val="002060"/>
              </w:rPr>
            </w:pPr>
            <w:r w:rsidRPr="007D736C">
              <w:rPr>
                <w:color w:val="002060"/>
              </w:rPr>
              <w:t xml:space="preserve">(CANDIA BARACCOLA ASPIO) </w:t>
            </w:r>
          </w:p>
        </w:tc>
      </w:tr>
      <w:tr w:rsidR="00A80677" w:rsidRPr="007D736C" w14:paraId="019A7A43" w14:textId="77777777" w:rsidTr="00A80677">
        <w:trPr>
          <w:divId w:val="527259509"/>
        </w:trPr>
        <w:tc>
          <w:tcPr>
            <w:tcW w:w="2200" w:type="dxa"/>
            <w:tcMar>
              <w:top w:w="20" w:type="dxa"/>
              <w:left w:w="20" w:type="dxa"/>
              <w:bottom w:w="20" w:type="dxa"/>
              <w:right w:w="20" w:type="dxa"/>
            </w:tcMar>
            <w:vAlign w:val="center"/>
            <w:hideMark/>
          </w:tcPr>
          <w:p w14:paraId="0A3B2B96" w14:textId="77777777" w:rsidR="00A80677" w:rsidRPr="007D736C" w:rsidRDefault="00A80677" w:rsidP="009E2458">
            <w:pPr>
              <w:pStyle w:val="movimento"/>
              <w:rPr>
                <w:color w:val="002060"/>
              </w:rPr>
            </w:pPr>
            <w:r w:rsidRPr="007D736C">
              <w:rPr>
                <w:color w:val="002060"/>
              </w:rPr>
              <w:t>STACCHIOTTI ALESSANDRO</w:t>
            </w:r>
          </w:p>
        </w:tc>
        <w:tc>
          <w:tcPr>
            <w:tcW w:w="2200" w:type="dxa"/>
            <w:tcMar>
              <w:top w:w="20" w:type="dxa"/>
              <w:left w:w="20" w:type="dxa"/>
              <w:bottom w:w="20" w:type="dxa"/>
              <w:right w:w="20" w:type="dxa"/>
            </w:tcMar>
            <w:vAlign w:val="center"/>
            <w:hideMark/>
          </w:tcPr>
          <w:p w14:paraId="1B03CE3F" w14:textId="77777777" w:rsidR="00A80677" w:rsidRPr="007D736C" w:rsidRDefault="00A80677" w:rsidP="009E2458">
            <w:pPr>
              <w:pStyle w:val="movimento2"/>
              <w:rPr>
                <w:color w:val="002060"/>
              </w:rPr>
            </w:pPr>
            <w:r w:rsidRPr="007D736C">
              <w:rPr>
                <w:color w:val="002060"/>
              </w:rPr>
              <w:t xml:space="preserve">(CANTINE RIUNITE CSI) </w:t>
            </w:r>
          </w:p>
        </w:tc>
        <w:tc>
          <w:tcPr>
            <w:tcW w:w="800" w:type="dxa"/>
            <w:tcMar>
              <w:top w:w="20" w:type="dxa"/>
              <w:left w:w="20" w:type="dxa"/>
              <w:bottom w:w="20" w:type="dxa"/>
              <w:right w:w="20" w:type="dxa"/>
            </w:tcMar>
            <w:vAlign w:val="center"/>
            <w:hideMark/>
          </w:tcPr>
          <w:p w14:paraId="7C0BF59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1D89BBB" w14:textId="77777777" w:rsidR="00A80677" w:rsidRPr="007D736C" w:rsidRDefault="00A80677" w:rsidP="009E2458">
            <w:pPr>
              <w:pStyle w:val="movimento"/>
              <w:rPr>
                <w:color w:val="002060"/>
              </w:rPr>
            </w:pPr>
            <w:r w:rsidRPr="007D736C">
              <w:rPr>
                <w:color w:val="002060"/>
              </w:rPr>
              <w:t>CASONI FABIO</w:t>
            </w:r>
          </w:p>
        </w:tc>
        <w:tc>
          <w:tcPr>
            <w:tcW w:w="2200" w:type="dxa"/>
            <w:tcMar>
              <w:top w:w="20" w:type="dxa"/>
              <w:left w:w="20" w:type="dxa"/>
              <w:bottom w:w="20" w:type="dxa"/>
              <w:right w:w="20" w:type="dxa"/>
            </w:tcMar>
            <w:vAlign w:val="center"/>
            <w:hideMark/>
          </w:tcPr>
          <w:p w14:paraId="1DDB500B" w14:textId="77777777" w:rsidR="00A80677" w:rsidRPr="007D736C" w:rsidRDefault="00A80677" w:rsidP="009E2458">
            <w:pPr>
              <w:pStyle w:val="movimento2"/>
              <w:rPr>
                <w:color w:val="002060"/>
              </w:rPr>
            </w:pPr>
            <w:r w:rsidRPr="007D736C">
              <w:rPr>
                <w:color w:val="002060"/>
              </w:rPr>
              <w:t xml:space="preserve">(GAGLIOLE F.C.) </w:t>
            </w:r>
          </w:p>
        </w:tc>
      </w:tr>
      <w:tr w:rsidR="00A80677" w:rsidRPr="007D736C" w14:paraId="6DE52E97" w14:textId="77777777" w:rsidTr="00A80677">
        <w:trPr>
          <w:divId w:val="527259509"/>
        </w:trPr>
        <w:tc>
          <w:tcPr>
            <w:tcW w:w="2200" w:type="dxa"/>
            <w:tcMar>
              <w:top w:w="20" w:type="dxa"/>
              <w:left w:w="20" w:type="dxa"/>
              <w:bottom w:w="20" w:type="dxa"/>
              <w:right w:w="20" w:type="dxa"/>
            </w:tcMar>
            <w:vAlign w:val="center"/>
            <w:hideMark/>
          </w:tcPr>
          <w:p w14:paraId="1E50FBAA" w14:textId="77777777" w:rsidR="00A80677" w:rsidRPr="007D736C" w:rsidRDefault="00A80677" w:rsidP="009E2458">
            <w:pPr>
              <w:pStyle w:val="movimento"/>
              <w:rPr>
                <w:color w:val="002060"/>
              </w:rPr>
            </w:pPr>
            <w:r w:rsidRPr="007D736C">
              <w:rPr>
                <w:color w:val="002060"/>
              </w:rPr>
              <w:t>CHINIGIOLI LUCA</w:t>
            </w:r>
          </w:p>
        </w:tc>
        <w:tc>
          <w:tcPr>
            <w:tcW w:w="2200" w:type="dxa"/>
            <w:tcMar>
              <w:top w:w="20" w:type="dxa"/>
              <w:left w:w="20" w:type="dxa"/>
              <w:bottom w:w="20" w:type="dxa"/>
              <w:right w:w="20" w:type="dxa"/>
            </w:tcMar>
            <w:vAlign w:val="center"/>
            <w:hideMark/>
          </w:tcPr>
          <w:p w14:paraId="23D35964" w14:textId="77777777" w:rsidR="00A80677" w:rsidRPr="007D736C" w:rsidRDefault="00A80677" w:rsidP="009E2458">
            <w:pPr>
              <w:pStyle w:val="movimento2"/>
              <w:rPr>
                <w:color w:val="002060"/>
              </w:rPr>
            </w:pPr>
            <w:r w:rsidRPr="007D736C">
              <w:rPr>
                <w:color w:val="002060"/>
              </w:rPr>
              <w:t xml:space="preserve">(GAGLIOLE F.C.) </w:t>
            </w:r>
          </w:p>
        </w:tc>
        <w:tc>
          <w:tcPr>
            <w:tcW w:w="800" w:type="dxa"/>
            <w:tcMar>
              <w:top w:w="20" w:type="dxa"/>
              <w:left w:w="20" w:type="dxa"/>
              <w:bottom w:w="20" w:type="dxa"/>
              <w:right w:w="20" w:type="dxa"/>
            </w:tcMar>
            <w:vAlign w:val="center"/>
            <w:hideMark/>
          </w:tcPr>
          <w:p w14:paraId="7E190BE2"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1E9C84A" w14:textId="77777777" w:rsidR="00A80677" w:rsidRPr="007D736C" w:rsidRDefault="00A80677" w:rsidP="009E2458">
            <w:pPr>
              <w:pStyle w:val="movimento"/>
              <w:rPr>
                <w:color w:val="002060"/>
              </w:rPr>
            </w:pPr>
            <w:r w:rsidRPr="007D736C">
              <w:rPr>
                <w:color w:val="002060"/>
              </w:rPr>
              <w:t>URANI NICOLA</w:t>
            </w:r>
          </w:p>
        </w:tc>
        <w:tc>
          <w:tcPr>
            <w:tcW w:w="2200" w:type="dxa"/>
            <w:tcMar>
              <w:top w:w="20" w:type="dxa"/>
              <w:left w:w="20" w:type="dxa"/>
              <w:bottom w:w="20" w:type="dxa"/>
              <w:right w:w="20" w:type="dxa"/>
            </w:tcMar>
            <w:vAlign w:val="center"/>
            <w:hideMark/>
          </w:tcPr>
          <w:p w14:paraId="20B57F66" w14:textId="77777777" w:rsidR="00A80677" w:rsidRPr="007D736C" w:rsidRDefault="00A80677" w:rsidP="009E2458">
            <w:pPr>
              <w:pStyle w:val="movimento2"/>
              <w:rPr>
                <w:color w:val="002060"/>
              </w:rPr>
            </w:pPr>
            <w:r w:rsidRPr="007D736C">
              <w:rPr>
                <w:color w:val="002060"/>
              </w:rPr>
              <w:t xml:space="preserve">(LUCREZIA CALCIO A 5) </w:t>
            </w:r>
          </w:p>
        </w:tc>
      </w:tr>
      <w:tr w:rsidR="00A80677" w:rsidRPr="007D736C" w14:paraId="7C6832CF" w14:textId="77777777" w:rsidTr="00A80677">
        <w:trPr>
          <w:divId w:val="527259509"/>
        </w:trPr>
        <w:tc>
          <w:tcPr>
            <w:tcW w:w="2200" w:type="dxa"/>
            <w:tcMar>
              <w:top w:w="20" w:type="dxa"/>
              <w:left w:w="20" w:type="dxa"/>
              <w:bottom w:w="20" w:type="dxa"/>
              <w:right w:w="20" w:type="dxa"/>
            </w:tcMar>
            <w:vAlign w:val="center"/>
            <w:hideMark/>
          </w:tcPr>
          <w:p w14:paraId="0C393C16" w14:textId="77777777" w:rsidR="00A80677" w:rsidRPr="007D736C" w:rsidRDefault="00A80677" w:rsidP="009E2458">
            <w:pPr>
              <w:pStyle w:val="movimento"/>
              <w:rPr>
                <w:color w:val="002060"/>
              </w:rPr>
            </w:pPr>
            <w:r w:rsidRPr="007D736C">
              <w:rPr>
                <w:color w:val="002060"/>
              </w:rPr>
              <w:t>CASTAGNARI DIEGO</w:t>
            </w:r>
          </w:p>
        </w:tc>
        <w:tc>
          <w:tcPr>
            <w:tcW w:w="2200" w:type="dxa"/>
            <w:tcMar>
              <w:top w:w="20" w:type="dxa"/>
              <w:left w:w="20" w:type="dxa"/>
              <w:bottom w:w="20" w:type="dxa"/>
              <w:right w:w="20" w:type="dxa"/>
            </w:tcMar>
            <w:vAlign w:val="center"/>
            <w:hideMark/>
          </w:tcPr>
          <w:p w14:paraId="0AC2DAC2" w14:textId="77777777" w:rsidR="00A80677" w:rsidRPr="007D736C" w:rsidRDefault="00A80677" w:rsidP="009E2458">
            <w:pPr>
              <w:pStyle w:val="movimento2"/>
              <w:rPr>
                <w:color w:val="002060"/>
              </w:rPr>
            </w:pPr>
            <w:r w:rsidRPr="007D736C">
              <w:rPr>
                <w:color w:val="002060"/>
              </w:rPr>
              <w:t xml:space="preserve">(MONTELUPONESE) </w:t>
            </w:r>
          </w:p>
        </w:tc>
        <w:tc>
          <w:tcPr>
            <w:tcW w:w="800" w:type="dxa"/>
            <w:tcMar>
              <w:top w:w="20" w:type="dxa"/>
              <w:left w:w="20" w:type="dxa"/>
              <w:bottom w:w="20" w:type="dxa"/>
              <w:right w:w="20" w:type="dxa"/>
            </w:tcMar>
            <w:vAlign w:val="center"/>
            <w:hideMark/>
          </w:tcPr>
          <w:p w14:paraId="704EF1E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FA247CA" w14:textId="77777777" w:rsidR="00A80677" w:rsidRPr="007D736C" w:rsidRDefault="00A80677" w:rsidP="009E2458">
            <w:pPr>
              <w:pStyle w:val="movimento"/>
              <w:rPr>
                <w:color w:val="002060"/>
              </w:rPr>
            </w:pPr>
            <w:r w:rsidRPr="007D736C">
              <w:rPr>
                <w:color w:val="002060"/>
              </w:rPr>
              <w:t>NICCOLINI RICCARDO</w:t>
            </w:r>
          </w:p>
        </w:tc>
        <w:tc>
          <w:tcPr>
            <w:tcW w:w="2200" w:type="dxa"/>
            <w:tcMar>
              <w:top w:w="20" w:type="dxa"/>
              <w:left w:w="20" w:type="dxa"/>
              <w:bottom w:w="20" w:type="dxa"/>
              <w:right w:w="20" w:type="dxa"/>
            </w:tcMar>
            <w:vAlign w:val="center"/>
            <w:hideMark/>
          </w:tcPr>
          <w:p w14:paraId="2FA8DE62" w14:textId="77777777" w:rsidR="00A80677" w:rsidRPr="007D736C" w:rsidRDefault="00A80677" w:rsidP="009E2458">
            <w:pPr>
              <w:pStyle w:val="movimento2"/>
              <w:rPr>
                <w:color w:val="002060"/>
              </w:rPr>
            </w:pPr>
            <w:r w:rsidRPr="007D736C">
              <w:rPr>
                <w:color w:val="002060"/>
              </w:rPr>
              <w:t xml:space="preserve">(OLIMPIA JUVENTU FALCONARA) </w:t>
            </w:r>
          </w:p>
        </w:tc>
      </w:tr>
      <w:tr w:rsidR="00A80677" w:rsidRPr="007D736C" w14:paraId="3013EC88" w14:textId="77777777" w:rsidTr="00A80677">
        <w:trPr>
          <w:divId w:val="527259509"/>
        </w:trPr>
        <w:tc>
          <w:tcPr>
            <w:tcW w:w="2200" w:type="dxa"/>
            <w:tcMar>
              <w:top w:w="20" w:type="dxa"/>
              <w:left w:w="20" w:type="dxa"/>
              <w:bottom w:w="20" w:type="dxa"/>
              <w:right w:w="20" w:type="dxa"/>
            </w:tcMar>
            <w:vAlign w:val="center"/>
            <w:hideMark/>
          </w:tcPr>
          <w:p w14:paraId="44722DE7" w14:textId="77777777" w:rsidR="00A80677" w:rsidRPr="007D736C" w:rsidRDefault="00A80677" w:rsidP="009E2458">
            <w:pPr>
              <w:pStyle w:val="movimento"/>
              <w:rPr>
                <w:color w:val="002060"/>
              </w:rPr>
            </w:pPr>
            <w:r w:rsidRPr="007D736C">
              <w:rPr>
                <w:color w:val="002060"/>
              </w:rPr>
              <w:t>GIOVANNINI MATTEO</w:t>
            </w:r>
          </w:p>
        </w:tc>
        <w:tc>
          <w:tcPr>
            <w:tcW w:w="2200" w:type="dxa"/>
            <w:tcMar>
              <w:top w:w="20" w:type="dxa"/>
              <w:left w:w="20" w:type="dxa"/>
              <w:bottom w:w="20" w:type="dxa"/>
              <w:right w:w="20" w:type="dxa"/>
            </w:tcMar>
            <w:vAlign w:val="center"/>
            <w:hideMark/>
          </w:tcPr>
          <w:p w14:paraId="6B57D6C0" w14:textId="77777777" w:rsidR="00A80677" w:rsidRPr="007D736C" w:rsidRDefault="00A80677" w:rsidP="009E2458">
            <w:pPr>
              <w:pStyle w:val="movimento2"/>
              <w:rPr>
                <w:color w:val="002060"/>
              </w:rPr>
            </w:pPr>
            <w:r w:rsidRPr="007D736C">
              <w:rPr>
                <w:color w:val="002060"/>
              </w:rPr>
              <w:t xml:space="preserve">(PIEVE D ICO CALCIO A 5) </w:t>
            </w:r>
          </w:p>
        </w:tc>
        <w:tc>
          <w:tcPr>
            <w:tcW w:w="800" w:type="dxa"/>
            <w:tcMar>
              <w:top w:w="20" w:type="dxa"/>
              <w:left w:w="20" w:type="dxa"/>
              <w:bottom w:w="20" w:type="dxa"/>
              <w:right w:w="20" w:type="dxa"/>
            </w:tcMar>
            <w:vAlign w:val="center"/>
            <w:hideMark/>
          </w:tcPr>
          <w:p w14:paraId="23D669C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73A5C698" w14:textId="77777777" w:rsidR="00A80677" w:rsidRPr="007D736C" w:rsidRDefault="00A80677" w:rsidP="009E2458">
            <w:pPr>
              <w:pStyle w:val="movimento"/>
              <w:rPr>
                <w:color w:val="002060"/>
              </w:rPr>
            </w:pPr>
            <w:r w:rsidRPr="007D736C">
              <w:rPr>
                <w:color w:val="002060"/>
              </w:rPr>
              <w:t>MELIFFI NICOLA</w:t>
            </w:r>
          </w:p>
        </w:tc>
        <w:tc>
          <w:tcPr>
            <w:tcW w:w="2200" w:type="dxa"/>
            <w:tcMar>
              <w:top w:w="20" w:type="dxa"/>
              <w:left w:w="20" w:type="dxa"/>
              <w:bottom w:w="20" w:type="dxa"/>
              <w:right w:w="20" w:type="dxa"/>
            </w:tcMar>
            <w:vAlign w:val="center"/>
            <w:hideMark/>
          </w:tcPr>
          <w:p w14:paraId="39C0AF5A" w14:textId="77777777" w:rsidR="00A80677" w:rsidRPr="007D736C" w:rsidRDefault="00A80677" w:rsidP="009E2458">
            <w:pPr>
              <w:pStyle w:val="movimento2"/>
              <w:rPr>
                <w:color w:val="002060"/>
              </w:rPr>
            </w:pPr>
            <w:r w:rsidRPr="007D736C">
              <w:rPr>
                <w:color w:val="002060"/>
              </w:rPr>
              <w:t xml:space="preserve">(PIEVE D ICO CALCIO A 5) </w:t>
            </w:r>
          </w:p>
        </w:tc>
      </w:tr>
      <w:tr w:rsidR="00A80677" w:rsidRPr="007D736C" w14:paraId="46EF2CCD" w14:textId="77777777" w:rsidTr="00A80677">
        <w:trPr>
          <w:divId w:val="527259509"/>
        </w:trPr>
        <w:tc>
          <w:tcPr>
            <w:tcW w:w="2200" w:type="dxa"/>
            <w:tcMar>
              <w:top w:w="20" w:type="dxa"/>
              <w:left w:w="20" w:type="dxa"/>
              <w:bottom w:w="20" w:type="dxa"/>
              <w:right w:w="20" w:type="dxa"/>
            </w:tcMar>
            <w:vAlign w:val="center"/>
            <w:hideMark/>
          </w:tcPr>
          <w:p w14:paraId="0765F946" w14:textId="77777777" w:rsidR="00A80677" w:rsidRPr="007D736C" w:rsidRDefault="00A80677" w:rsidP="009E2458">
            <w:pPr>
              <w:pStyle w:val="movimento"/>
              <w:rPr>
                <w:color w:val="002060"/>
              </w:rPr>
            </w:pPr>
            <w:r w:rsidRPr="007D736C">
              <w:rPr>
                <w:color w:val="002060"/>
              </w:rPr>
              <w:t>CHIARALUCE JOSHUA</w:t>
            </w:r>
          </w:p>
        </w:tc>
        <w:tc>
          <w:tcPr>
            <w:tcW w:w="2200" w:type="dxa"/>
            <w:tcMar>
              <w:top w:w="20" w:type="dxa"/>
              <w:left w:w="20" w:type="dxa"/>
              <w:bottom w:w="20" w:type="dxa"/>
              <w:right w:w="20" w:type="dxa"/>
            </w:tcMar>
            <w:vAlign w:val="center"/>
            <w:hideMark/>
          </w:tcPr>
          <w:p w14:paraId="6E189A10" w14:textId="77777777" w:rsidR="00A80677" w:rsidRPr="007D736C" w:rsidRDefault="00A80677" w:rsidP="009E2458">
            <w:pPr>
              <w:pStyle w:val="movimento2"/>
              <w:rPr>
                <w:color w:val="002060"/>
              </w:rPr>
            </w:pPr>
            <w:r w:rsidRPr="007D736C">
              <w:rPr>
                <w:color w:val="002060"/>
              </w:rPr>
              <w:t xml:space="preserve">(POLISPORTIVA FUTURA A.D.) </w:t>
            </w:r>
          </w:p>
        </w:tc>
        <w:tc>
          <w:tcPr>
            <w:tcW w:w="800" w:type="dxa"/>
            <w:tcMar>
              <w:top w:w="20" w:type="dxa"/>
              <w:left w:w="20" w:type="dxa"/>
              <w:bottom w:w="20" w:type="dxa"/>
              <w:right w:w="20" w:type="dxa"/>
            </w:tcMar>
            <w:vAlign w:val="center"/>
            <w:hideMark/>
          </w:tcPr>
          <w:p w14:paraId="40DB5B63"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A4DBD4E" w14:textId="77777777" w:rsidR="00A80677" w:rsidRPr="007D736C" w:rsidRDefault="00A80677" w:rsidP="009E2458">
            <w:pPr>
              <w:pStyle w:val="movimento"/>
              <w:rPr>
                <w:color w:val="002060"/>
              </w:rPr>
            </w:pPr>
            <w:r w:rsidRPr="007D736C">
              <w:rPr>
                <w:color w:val="002060"/>
              </w:rPr>
              <w:t>LAMPACRESCIA FILIPPO</w:t>
            </w:r>
          </w:p>
        </w:tc>
        <w:tc>
          <w:tcPr>
            <w:tcW w:w="2200" w:type="dxa"/>
            <w:tcMar>
              <w:top w:w="20" w:type="dxa"/>
              <w:left w:w="20" w:type="dxa"/>
              <w:bottom w:w="20" w:type="dxa"/>
              <w:right w:w="20" w:type="dxa"/>
            </w:tcMar>
            <w:vAlign w:val="center"/>
            <w:hideMark/>
          </w:tcPr>
          <w:p w14:paraId="53643918" w14:textId="77777777" w:rsidR="00A80677" w:rsidRPr="007D736C" w:rsidRDefault="00A80677" w:rsidP="009E2458">
            <w:pPr>
              <w:pStyle w:val="movimento2"/>
              <w:rPr>
                <w:color w:val="002060"/>
              </w:rPr>
            </w:pPr>
            <w:r w:rsidRPr="007D736C">
              <w:rPr>
                <w:color w:val="002060"/>
              </w:rPr>
              <w:t xml:space="preserve">(POLISPORTIVA FUTURA A.D.) </w:t>
            </w:r>
          </w:p>
        </w:tc>
      </w:tr>
      <w:tr w:rsidR="00A80677" w:rsidRPr="007D736C" w14:paraId="1249A007" w14:textId="77777777" w:rsidTr="00A80677">
        <w:trPr>
          <w:divId w:val="527259509"/>
        </w:trPr>
        <w:tc>
          <w:tcPr>
            <w:tcW w:w="2200" w:type="dxa"/>
            <w:tcMar>
              <w:top w:w="20" w:type="dxa"/>
              <w:left w:w="20" w:type="dxa"/>
              <w:bottom w:w="20" w:type="dxa"/>
              <w:right w:w="20" w:type="dxa"/>
            </w:tcMar>
            <w:vAlign w:val="center"/>
            <w:hideMark/>
          </w:tcPr>
          <w:p w14:paraId="6096A191" w14:textId="77777777" w:rsidR="00A80677" w:rsidRPr="007D736C" w:rsidRDefault="00A80677" w:rsidP="009E2458">
            <w:pPr>
              <w:pStyle w:val="movimento"/>
              <w:rPr>
                <w:color w:val="002060"/>
              </w:rPr>
            </w:pPr>
            <w:r w:rsidRPr="007D736C">
              <w:rPr>
                <w:color w:val="002060"/>
              </w:rPr>
              <w:t>ALESSANDRONI FILIPPO</w:t>
            </w:r>
          </w:p>
        </w:tc>
        <w:tc>
          <w:tcPr>
            <w:tcW w:w="2200" w:type="dxa"/>
            <w:tcMar>
              <w:top w:w="20" w:type="dxa"/>
              <w:left w:w="20" w:type="dxa"/>
              <w:bottom w:w="20" w:type="dxa"/>
              <w:right w:w="20" w:type="dxa"/>
            </w:tcMar>
            <w:vAlign w:val="center"/>
            <w:hideMark/>
          </w:tcPr>
          <w:p w14:paraId="0DC12380" w14:textId="77777777" w:rsidR="00A80677" w:rsidRPr="007D736C" w:rsidRDefault="00A80677" w:rsidP="009E2458">
            <w:pPr>
              <w:pStyle w:val="movimento2"/>
              <w:rPr>
                <w:color w:val="002060"/>
              </w:rPr>
            </w:pPr>
            <w:r w:rsidRPr="007D736C">
              <w:rPr>
                <w:color w:val="002060"/>
              </w:rPr>
              <w:t xml:space="preserve">(URBANIA CALCIO) </w:t>
            </w:r>
          </w:p>
        </w:tc>
        <w:tc>
          <w:tcPr>
            <w:tcW w:w="800" w:type="dxa"/>
            <w:tcMar>
              <w:top w:w="20" w:type="dxa"/>
              <w:left w:w="20" w:type="dxa"/>
              <w:bottom w:w="20" w:type="dxa"/>
              <w:right w:w="20" w:type="dxa"/>
            </w:tcMar>
            <w:vAlign w:val="center"/>
            <w:hideMark/>
          </w:tcPr>
          <w:p w14:paraId="457BA79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3D90746" w14:textId="77777777" w:rsidR="00A80677" w:rsidRPr="007D736C" w:rsidRDefault="00A80677" w:rsidP="009E2458">
            <w:pPr>
              <w:pStyle w:val="movimento"/>
              <w:rPr>
                <w:color w:val="002060"/>
              </w:rPr>
            </w:pPr>
            <w:r w:rsidRPr="007D736C">
              <w:rPr>
                <w:color w:val="002060"/>
              </w:rPr>
              <w:t>GONNELLA ANGELO SANTE</w:t>
            </w:r>
          </w:p>
        </w:tc>
        <w:tc>
          <w:tcPr>
            <w:tcW w:w="2200" w:type="dxa"/>
            <w:tcMar>
              <w:top w:w="20" w:type="dxa"/>
              <w:left w:w="20" w:type="dxa"/>
              <w:bottom w:w="20" w:type="dxa"/>
              <w:right w:w="20" w:type="dxa"/>
            </w:tcMar>
            <w:vAlign w:val="center"/>
            <w:hideMark/>
          </w:tcPr>
          <w:p w14:paraId="27F8E3D8" w14:textId="77777777" w:rsidR="00A80677" w:rsidRPr="007D736C" w:rsidRDefault="00A80677" w:rsidP="009E2458">
            <w:pPr>
              <w:pStyle w:val="movimento2"/>
              <w:rPr>
                <w:color w:val="002060"/>
              </w:rPr>
            </w:pPr>
            <w:r w:rsidRPr="007D736C">
              <w:rPr>
                <w:color w:val="002060"/>
              </w:rPr>
              <w:t xml:space="preserve">(VIRTUS MOIE) </w:t>
            </w:r>
          </w:p>
        </w:tc>
      </w:tr>
      <w:tr w:rsidR="00A80677" w:rsidRPr="007D736C" w14:paraId="46F73773" w14:textId="77777777" w:rsidTr="00A80677">
        <w:trPr>
          <w:divId w:val="527259509"/>
        </w:trPr>
        <w:tc>
          <w:tcPr>
            <w:tcW w:w="2200" w:type="dxa"/>
            <w:tcMar>
              <w:top w:w="20" w:type="dxa"/>
              <w:left w:w="20" w:type="dxa"/>
              <w:bottom w:w="20" w:type="dxa"/>
              <w:right w:w="20" w:type="dxa"/>
            </w:tcMar>
            <w:vAlign w:val="center"/>
            <w:hideMark/>
          </w:tcPr>
          <w:p w14:paraId="2D8CD5C1" w14:textId="77777777" w:rsidR="00A80677" w:rsidRPr="007D736C" w:rsidRDefault="00A80677" w:rsidP="009E2458">
            <w:pPr>
              <w:pStyle w:val="movimento"/>
              <w:rPr>
                <w:color w:val="002060"/>
              </w:rPr>
            </w:pPr>
            <w:r w:rsidRPr="007D736C">
              <w:rPr>
                <w:color w:val="002060"/>
              </w:rPr>
              <w:t>LORENZETTI LUCA</w:t>
            </w:r>
          </w:p>
        </w:tc>
        <w:tc>
          <w:tcPr>
            <w:tcW w:w="2200" w:type="dxa"/>
            <w:tcMar>
              <w:top w:w="20" w:type="dxa"/>
              <w:left w:w="20" w:type="dxa"/>
              <w:bottom w:w="20" w:type="dxa"/>
              <w:right w:w="20" w:type="dxa"/>
            </w:tcMar>
            <w:vAlign w:val="center"/>
            <w:hideMark/>
          </w:tcPr>
          <w:p w14:paraId="0EF12336" w14:textId="77777777" w:rsidR="00A80677" w:rsidRPr="007D736C" w:rsidRDefault="00A80677" w:rsidP="009E2458">
            <w:pPr>
              <w:pStyle w:val="movimento2"/>
              <w:rPr>
                <w:color w:val="002060"/>
              </w:rPr>
            </w:pPr>
            <w:r w:rsidRPr="007D736C">
              <w:rPr>
                <w:color w:val="002060"/>
              </w:rPr>
              <w:t xml:space="preserve">(VIRTUS MOIE) </w:t>
            </w:r>
          </w:p>
        </w:tc>
        <w:tc>
          <w:tcPr>
            <w:tcW w:w="800" w:type="dxa"/>
            <w:tcMar>
              <w:top w:w="20" w:type="dxa"/>
              <w:left w:w="20" w:type="dxa"/>
              <w:bottom w:w="20" w:type="dxa"/>
              <w:right w:w="20" w:type="dxa"/>
            </w:tcMar>
            <w:vAlign w:val="center"/>
            <w:hideMark/>
          </w:tcPr>
          <w:p w14:paraId="53E076C7"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53997EB" w14:textId="77777777" w:rsidR="00A80677" w:rsidRPr="007D736C" w:rsidRDefault="00A80677" w:rsidP="009E2458">
            <w:pPr>
              <w:pStyle w:val="movimento"/>
              <w:rPr>
                <w:color w:val="002060"/>
              </w:rPr>
            </w:pPr>
            <w:r w:rsidRPr="007D736C">
              <w:rPr>
                <w:color w:val="002060"/>
              </w:rPr>
              <w:t>MANCINI MATTEO</w:t>
            </w:r>
          </w:p>
        </w:tc>
        <w:tc>
          <w:tcPr>
            <w:tcW w:w="2200" w:type="dxa"/>
            <w:tcMar>
              <w:top w:w="20" w:type="dxa"/>
              <w:left w:w="20" w:type="dxa"/>
              <w:bottom w:w="20" w:type="dxa"/>
              <w:right w:w="20" w:type="dxa"/>
            </w:tcMar>
            <w:vAlign w:val="center"/>
            <w:hideMark/>
          </w:tcPr>
          <w:p w14:paraId="6D85F43A" w14:textId="77777777" w:rsidR="00A80677" w:rsidRPr="007D736C" w:rsidRDefault="00A80677" w:rsidP="009E2458">
            <w:pPr>
              <w:pStyle w:val="movimento2"/>
              <w:rPr>
                <w:color w:val="002060"/>
              </w:rPr>
            </w:pPr>
            <w:r w:rsidRPr="007D736C">
              <w:rPr>
                <w:color w:val="002060"/>
              </w:rPr>
              <w:t xml:space="preserve">(VIRTUS MOIE) </w:t>
            </w:r>
          </w:p>
        </w:tc>
      </w:tr>
    </w:tbl>
    <w:p w14:paraId="151723A7" w14:textId="77777777" w:rsidR="00A80677" w:rsidRPr="007D736C" w:rsidRDefault="00A80677" w:rsidP="00A80677">
      <w:pPr>
        <w:pStyle w:val="titolo10"/>
        <w:divId w:val="527259509"/>
        <w:rPr>
          <w:rFonts w:eastAsiaTheme="minorEastAsia"/>
          <w:color w:val="002060"/>
        </w:rPr>
      </w:pPr>
      <w:r w:rsidRPr="007D736C">
        <w:rPr>
          <w:color w:val="002060"/>
        </w:rPr>
        <w:t xml:space="preserve">GARE DEL 9/10/2021 </w:t>
      </w:r>
    </w:p>
    <w:p w14:paraId="33BF6E39" w14:textId="77777777" w:rsidR="00A80677" w:rsidRPr="007D736C" w:rsidRDefault="00A80677" w:rsidP="00A80677">
      <w:pPr>
        <w:pStyle w:val="titolo7a"/>
        <w:divId w:val="527259509"/>
        <w:rPr>
          <w:color w:val="002060"/>
        </w:rPr>
      </w:pPr>
      <w:r w:rsidRPr="007D736C">
        <w:rPr>
          <w:color w:val="002060"/>
        </w:rPr>
        <w:t xml:space="preserve">PROVVEDIMENTI DISCIPLINARI </w:t>
      </w:r>
    </w:p>
    <w:p w14:paraId="51F44F28" w14:textId="77777777" w:rsidR="00A80677" w:rsidRPr="007D736C" w:rsidRDefault="00A80677" w:rsidP="00A80677">
      <w:pPr>
        <w:pStyle w:val="titolo7b0"/>
        <w:divId w:val="527259509"/>
        <w:rPr>
          <w:color w:val="002060"/>
        </w:rPr>
      </w:pPr>
      <w:r w:rsidRPr="007D736C">
        <w:rPr>
          <w:color w:val="002060"/>
        </w:rPr>
        <w:t xml:space="preserve">In base alle risultanze degli atti ufficiali sono state deliberate le seguenti sanzioni disciplinari. </w:t>
      </w:r>
    </w:p>
    <w:p w14:paraId="248D9231" w14:textId="77777777" w:rsidR="00A80677" w:rsidRPr="007D736C" w:rsidRDefault="00A80677" w:rsidP="00A80677">
      <w:pPr>
        <w:pStyle w:val="titolo30"/>
        <w:divId w:val="527259509"/>
        <w:rPr>
          <w:color w:val="002060"/>
        </w:rPr>
      </w:pPr>
      <w:r w:rsidRPr="007D736C">
        <w:rPr>
          <w:color w:val="002060"/>
        </w:rPr>
        <w:t xml:space="preserve">DIRIGENTI </w:t>
      </w:r>
    </w:p>
    <w:p w14:paraId="662E216A" w14:textId="77777777" w:rsidR="00A80677" w:rsidRPr="007D736C" w:rsidRDefault="00A80677" w:rsidP="00A80677">
      <w:pPr>
        <w:pStyle w:val="titolo20"/>
        <w:divId w:val="527259509"/>
        <w:rPr>
          <w:color w:val="002060"/>
        </w:rPr>
      </w:pPr>
      <w:r w:rsidRPr="007D736C">
        <w:rPr>
          <w:color w:val="002060"/>
        </w:rPr>
        <w:t xml:space="preserve">INIBIZIONE A SVOLGERE OGNI ATTIVITA' FINO AL 20/10/2021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1CA16534" w14:textId="77777777" w:rsidTr="00A80677">
        <w:trPr>
          <w:divId w:val="527259509"/>
        </w:trPr>
        <w:tc>
          <w:tcPr>
            <w:tcW w:w="2200" w:type="dxa"/>
            <w:tcMar>
              <w:top w:w="20" w:type="dxa"/>
              <w:left w:w="20" w:type="dxa"/>
              <w:bottom w:w="20" w:type="dxa"/>
              <w:right w:w="20" w:type="dxa"/>
            </w:tcMar>
            <w:vAlign w:val="center"/>
            <w:hideMark/>
          </w:tcPr>
          <w:p w14:paraId="12C4C184" w14:textId="77777777" w:rsidR="00A80677" w:rsidRPr="007D736C" w:rsidRDefault="00A80677" w:rsidP="009E2458">
            <w:pPr>
              <w:pStyle w:val="movimento"/>
              <w:rPr>
                <w:color w:val="002060"/>
              </w:rPr>
            </w:pPr>
            <w:r w:rsidRPr="007D736C">
              <w:rPr>
                <w:color w:val="002060"/>
              </w:rPr>
              <w:t>SILVI DIEGO</w:t>
            </w:r>
          </w:p>
        </w:tc>
        <w:tc>
          <w:tcPr>
            <w:tcW w:w="2200" w:type="dxa"/>
            <w:tcMar>
              <w:top w:w="20" w:type="dxa"/>
              <w:left w:w="20" w:type="dxa"/>
              <w:bottom w:w="20" w:type="dxa"/>
              <w:right w:w="20" w:type="dxa"/>
            </w:tcMar>
            <w:vAlign w:val="center"/>
            <w:hideMark/>
          </w:tcPr>
          <w:p w14:paraId="2140AEE9" w14:textId="77777777" w:rsidR="00A80677" w:rsidRPr="007D736C" w:rsidRDefault="00A80677" w:rsidP="009E2458">
            <w:pPr>
              <w:pStyle w:val="movimento2"/>
              <w:rPr>
                <w:color w:val="002060"/>
              </w:rPr>
            </w:pPr>
            <w:r w:rsidRPr="007D736C">
              <w:rPr>
                <w:color w:val="002060"/>
              </w:rPr>
              <w:t xml:space="preserve">(ATLETICO NO BORDERS) </w:t>
            </w:r>
          </w:p>
        </w:tc>
        <w:tc>
          <w:tcPr>
            <w:tcW w:w="800" w:type="dxa"/>
            <w:tcMar>
              <w:top w:w="20" w:type="dxa"/>
              <w:left w:w="20" w:type="dxa"/>
              <w:bottom w:w="20" w:type="dxa"/>
              <w:right w:w="20" w:type="dxa"/>
            </w:tcMar>
            <w:vAlign w:val="center"/>
            <w:hideMark/>
          </w:tcPr>
          <w:p w14:paraId="4982DED6"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CAB8871"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1B9E2295" w14:textId="77777777" w:rsidR="00A80677" w:rsidRPr="007D736C" w:rsidRDefault="00A80677" w:rsidP="009E2458">
            <w:pPr>
              <w:pStyle w:val="movimento2"/>
              <w:rPr>
                <w:color w:val="002060"/>
              </w:rPr>
            </w:pPr>
            <w:r w:rsidRPr="007D736C">
              <w:rPr>
                <w:color w:val="002060"/>
              </w:rPr>
              <w:t> </w:t>
            </w:r>
          </w:p>
        </w:tc>
      </w:tr>
    </w:tbl>
    <w:p w14:paraId="76B442C5"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lastRenderedPageBreak/>
        <w:t xml:space="preserve">Per proteste nei confronti dell'arbitro. Allontanato. </w:t>
      </w:r>
    </w:p>
    <w:p w14:paraId="7C727952" w14:textId="77777777" w:rsidR="00A80677" w:rsidRPr="007D736C" w:rsidRDefault="00A80677" w:rsidP="00A80677">
      <w:pPr>
        <w:pStyle w:val="titolo30"/>
        <w:divId w:val="527259509"/>
        <w:rPr>
          <w:color w:val="002060"/>
        </w:rPr>
      </w:pPr>
      <w:r w:rsidRPr="007D736C">
        <w:rPr>
          <w:color w:val="002060"/>
        </w:rPr>
        <w:t xml:space="preserve">MASSAGGIATORI </w:t>
      </w:r>
    </w:p>
    <w:p w14:paraId="4EA5456F" w14:textId="77777777" w:rsidR="00A80677" w:rsidRPr="007D736C" w:rsidRDefault="00A80677" w:rsidP="00A80677">
      <w:pPr>
        <w:pStyle w:val="titolo20"/>
        <w:divId w:val="527259509"/>
        <w:rPr>
          <w:color w:val="002060"/>
        </w:rPr>
      </w:pPr>
      <w:r w:rsidRPr="007D736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60795F3D" w14:textId="77777777" w:rsidTr="00A80677">
        <w:trPr>
          <w:divId w:val="527259509"/>
        </w:trPr>
        <w:tc>
          <w:tcPr>
            <w:tcW w:w="2200" w:type="dxa"/>
            <w:tcMar>
              <w:top w:w="20" w:type="dxa"/>
              <w:left w:w="20" w:type="dxa"/>
              <w:bottom w:w="20" w:type="dxa"/>
              <w:right w:w="20" w:type="dxa"/>
            </w:tcMar>
            <w:vAlign w:val="center"/>
            <w:hideMark/>
          </w:tcPr>
          <w:p w14:paraId="35659CE6" w14:textId="77777777" w:rsidR="00A80677" w:rsidRPr="007D736C" w:rsidRDefault="00A80677" w:rsidP="009E2458">
            <w:pPr>
              <w:pStyle w:val="movimento"/>
              <w:rPr>
                <w:color w:val="002060"/>
              </w:rPr>
            </w:pPr>
            <w:r w:rsidRPr="007D736C">
              <w:rPr>
                <w:color w:val="002060"/>
              </w:rPr>
              <w:t>ANTONELLI GUERRINO</w:t>
            </w:r>
          </w:p>
        </w:tc>
        <w:tc>
          <w:tcPr>
            <w:tcW w:w="2200" w:type="dxa"/>
            <w:tcMar>
              <w:top w:w="20" w:type="dxa"/>
              <w:left w:w="20" w:type="dxa"/>
              <w:bottom w:w="20" w:type="dxa"/>
              <w:right w:w="20" w:type="dxa"/>
            </w:tcMar>
            <w:vAlign w:val="center"/>
            <w:hideMark/>
          </w:tcPr>
          <w:p w14:paraId="1640FAC6" w14:textId="77777777" w:rsidR="00A80677" w:rsidRPr="007D736C" w:rsidRDefault="00A80677" w:rsidP="009E2458">
            <w:pPr>
              <w:pStyle w:val="movimento2"/>
              <w:rPr>
                <w:color w:val="002060"/>
              </w:rPr>
            </w:pPr>
            <w:r w:rsidRPr="007D736C">
              <w:rPr>
                <w:color w:val="002060"/>
              </w:rPr>
              <w:t xml:space="preserve">(SMIRRA CITY) </w:t>
            </w:r>
          </w:p>
        </w:tc>
        <w:tc>
          <w:tcPr>
            <w:tcW w:w="800" w:type="dxa"/>
            <w:tcMar>
              <w:top w:w="20" w:type="dxa"/>
              <w:left w:w="20" w:type="dxa"/>
              <w:bottom w:w="20" w:type="dxa"/>
              <w:right w:w="20" w:type="dxa"/>
            </w:tcMar>
            <w:vAlign w:val="center"/>
            <w:hideMark/>
          </w:tcPr>
          <w:p w14:paraId="55E141E3"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DA9980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2E391F7A" w14:textId="77777777" w:rsidR="00A80677" w:rsidRPr="007D736C" w:rsidRDefault="00A80677" w:rsidP="009E2458">
            <w:pPr>
              <w:pStyle w:val="movimento2"/>
              <w:rPr>
                <w:color w:val="002060"/>
              </w:rPr>
            </w:pPr>
            <w:r w:rsidRPr="007D736C">
              <w:rPr>
                <w:color w:val="002060"/>
              </w:rPr>
              <w:t> </w:t>
            </w:r>
          </w:p>
        </w:tc>
      </w:tr>
    </w:tbl>
    <w:p w14:paraId="2B4791C9" w14:textId="77777777" w:rsidR="00A80677" w:rsidRPr="007D736C" w:rsidRDefault="00A80677" w:rsidP="00A80677">
      <w:pPr>
        <w:pStyle w:val="titolo30"/>
        <w:divId w:val="527259509"/>
        <w:rPr>
          <w:rFonts w:eastAsiaTheme="minorEastAsia"/>
          <w:color w:val="002060"/>
        </w:rPr>
      </w:pPr>
      <w:r w:rsidRPr="007D736C">
        <w:rPr>
          <w:color w:val="002060"/>
        </w:rPr>
        <w:t xml:space="preserve">ALLENATORI </w:t>
      </w:r>
    </w:p>
    <w:p w14:paraId="73B091B3" w14:textId="77777777" w:rsidR="00A80677" w:rsidRPr="007D736C" w:rsidRDefault="00A80677" w:rsidP="00A80677">
      <w:pPr>
        <w:pStyle w:val="titolo20"/>
        <w:divId w:val="527259509"/>
        <w:rPr>
          <w:color w:val="002060"/>
        </w:rPr>
      </w:pPr>
      <w:r w:rsidRPr="007D736C">
        <w:rPr>
          <w:color w:val="002060"/>
        </w:rPr>
        <w:t xml:space="preserve">SQUALIFICA FINO AL 20/10/2021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2BF4E88D" w14:textId="77777777" w:rsidTr="00A80677">
        <w:trPr>
          <w:divId w:val="527259509"/>
        </w:trPr>
        <w:tc>
          <w:tcPr>
            <w:tcW w:w="2200" w:type="dxa"/>
            <w:tcMar>
              <w:top w:w="20" w:type="dxa"/>
              <w:left w:w="20" w:type="dxa"/>
              <w:bottom w:w="20" w:type="dxa"/>
              <w:right w:w="20" w:type="dxa"/>
            </w:tcMar>
            <w:vAlign w:val="center"/>
            <w:hideMark/>
          </w:tcPr>
          <w:p w14:paraId="57D27D62" w14:textId="77777777" w:rsidR="00A80677" w:rsidRPr="007D736C" w:rsidRDefault="00A80677" w:rsidP="009E2458">
            <w:pPr>
              <w:pStyle w:val="movimento"/>
              <w:rPr>
                <w:color w:val="002060"/>
              </w:rPr>
            </w:pPr>
            <w:r w:rsidRPr="007D736C">
              <w:rPr>
                <w:color w:val="002060"/>
              </w:rPr>
              <w:t>CARLUCCI MIRCO</w:t>
            </w:r>
          </w:p>
        </w:tc>
        <w:tc>
          <w:tcPr>
            <w:tcW w:w="2200" w:type="dxa"/>
            <w:tcMar>
              <w:top w:w="20" w:type="dxa"/>
              <w:left w:w="20" w:type="dxa"/>
              <w:bottom w:w="20" w:type="dxa"/>
              <w:right w:w="20" w:type="dxa"/>
            </w:tcMar>
            <w:vAlign w:val="center"/>
            <w:hideMark/>
          </w:tcPr>
          <w:p w14:paraId="4120EE18" w14:textId="77777777" w:rsidR="00A80677" w:rsidRPr="007D736C" w:rsidRDefault="00A80677" w:rsidP="009E2458">
            <w:pPr>
              <w:pStyle w:val="movimento2"/>
              <w:rPr>
                <w:color w:val="002060"/>
              </w:rPr>
            </w:pPr>
            <w:r w:rsidRPr="007D736C">
              <w:rPr>
                <w:color w:val="002060"/>
              </w:rPr>
              <w:t xml:space="preserve">(ATLETICO NO BORDERS) </w:t>
            </w:r>
          </w:p>
        </w:tc>
        <w:tc>
          <w:tcPr>
            <w:tcW w:w="800" w:type="dxa"/>
            <w:tcMar>
              <w:top w:w="20" w:type="dxa"/>
              <w:left w:w="20" w:type="dxa"/>
              <w:bottom w:w="20" w:type="dxa"/>
              <w:right w:w="20" w:type="dxa"/>
            </w:tcMar>
            <w:vAlign w:val="center"/>
            <w:hideMark/>
          </w:tcPr>
          <w:p w14:paraId="275AF23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70B56F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913140C" w14:textId="77777777" w:rsidR="00A80677" w:rsidRPr="007D736C" w:rsidRDefault="00A80677" w:rsidP="009E2458">
            <w:pPr>
              <w:pStyle w:val="movimento2"/>
              <w:rPr>
                <w:color w:val="002060"/>
              </w:rPr>
            </w:pPr>
            <w:r w:rsidRPr="007D736C">
              <w:rPr>
                <w:color w:val="002060"/>
              </w:rPr>
              <w:t> </w:t>
            </w:r>
          </w:p>
        </w:tc>
      </w:tr>
    </w:tbl>
    <w:p w14:paraId="6D8A3B0B" w14:textId="77777777" w:rsidR="00A80677" w:rsidRPr="007D736C" w:rsidRDefault="00A80677" w:rsidP="00A80677">
      <w:pPr>
        <w:pStyle w:val="diffida"/>
        <w:spacing w:before="80" w:beforeAutospacing="0" w:after="40" w:afterAutospacing="0"/>
        <w:divId w:val="527259509"/>
        <w:rPr>
          <w:rFonts w:eastAsiaTheme="minorEastAsia"/>
          <w:color w:val="002060"/>
        </w:rPr>
      </w:pPr>
      <w:r w:rsidRPr="007D736C">
        <w:rPr>
          <w:color w:val="002060"/>
        </w:rPr>
        <w:t xml:space="preserve">Per proteste nei confronti dell'arbitro. Allontanato. </w:t>
      </w:r>
    </w:p>
    <w:p w14:paraId="6B07FC52" w14:textId="77777777" w:rsidR="00A80677" w:rsidRPr="007D736C" w:rsidRDefault="00A80677" w:rsidP="00A80677">
      <w:pPr>
        <w:pStyle w:val="titolo30"/>
        <w:divId w:val="527259509"/>
        <w:rPr>
          <w:color w:val="002060"/>
        </w:rPr>
      </w:pPr>
      <w:r w:rsidRPr="007D736C">
        <w:rPr>
          <w:color w:val="002060"/>
        </w:rPr>
        <w:t xml:space="preserve">CALCIATORI NON ESPULSI </w:t>
      </w:r>
    </w:p>
    <w:p w14:paraId="2C67C236" w14:textId="77777777" w:rsidR="00A80677" w:rsidRPr="007D736C" w:rsidRDefault="00A80677" w:rsidP="00A80677">
      <w:pPr>
        <w:pStyle w:val="titolo20"/>
        <w:divId w:val="527259509"/>
        <w:rPr>
          <w:color w:val="002060"/>
        </w:rPr>
      </w:pPr>
      <w:r w:rsidRPr="007D736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4FCB682E" w14:textId="77777777" w:rsidTr="00A80677">
        <w:trPr>
          <w:divId w:val="527259509"/>
        </w:trPr>
        <w:tc>
          <w:tcPr>
            <w:tcW w:w="2200" w:type="dxa"/>
            <w:tcMar>
              <w:top w:w="20" w:type="dxa"/>
              <w:left w:w="20" w:type="dxa"/>
              <w:bottom w:w="20" w:type="dxa"/>
              <w:right w:w="20" w:type="dxa"/>
            </w:tcMar>
            <w:vAlign w:val="center"/>
            <w:hideMark/>
          </w:tcPr>
          <w:p w14:paraId="2392652A" w14:textId="77777777" w:rsidR="00A80677" w:rsidRPr="007D736C" w:rsidRDefault="00A80677" w:rsidP="009E2458">
            <w:pPr>
              <w:pStyle w:val="movimento"/>
              <w:rPr>
                <w:color w:val="002060"/>
              </w:rPr>
            </w:pPr>
            <w:r w:rsidRPr="007D736C">
              <w:rPr>
                <w:color w:val="002060"/>
              </w:rPr>
              <w:t>MORESCHI LEONARDO</w:t>
            </w:r>
          </w:p>
        </w:tc>
        <w:tc>
          <w:tcPr>
            <w:tcW w:w="2200" w:type="dxa"/>
            <w:tcMar>
              <w:top w:w="20" w:type="dxa"/>
              <w:left w:w="20" w:type="dxa"/>
              <w:bottom w:w="20" w:type="dxa"/>
              <w:right w:w="20" w:type="dxa"/>
            </w:tcMar>
            <w:vAlign w:val="center"/>
            <w:hideMark/>
          </w:tcPr>
          <w:p w14:paraId="423FC40A" w14:textId="77777777" w:rsidR="00A80677" w:rsidRPr="007D736C" w:rsidRDefault="00A80677" w:rsidP="009E2458">
            <w:pPr>
              <w:pStyle w:val="movimento2"/>
              <w:rPr>
                <w:color w:val="002060"/>
              </w:rPr>
            </w:pPr>
            <w:r w:rsidRPr="007D736C">
              <w:rPr>
                <w:color w:val="002060"/>
              </w:rPr>
              <w:t xml:space="preserve">(SAN BIAGIO) </w:t>
            </w:r>
          </w:p>
        </w:tc>
        <w:tc>
          <w:tcPr>
            <w:tcW w:w="800" w:type="dxa"/>
            <w:tcMar>
              <w:top w:w="20" w:type="dxa"/>
              <w:left w:w="20" w:type="dxa"/>
              <w:bottom w:w="20" w:type="dxa"/>
              <w:right w:w="20" w:type="dxa"/>
            </w:tcMar>
            <w:vAlign w:val="center"/>
            <w:hideMark/>
          </w:tcPr>
          <w:p w14:paraId="23508DEC"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64616BDA"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873713A" w14:textId="77777777" w:rsidR="00A80677" w:rsidRPr="007D736C" w:rsidRDefault="00A80677" w:rsidP="009E2458">
            <w:pPr>
              <w:pStyle w:val="movimento2"/>
              <w:rPr>
                <w:color w:val="002060"/>
              </w:rPr>
            </w:pPr>
            <w:r w:rsidRPr="007D736C">
              <w:rPr>
                <w:color w:val="002060"/>
              </w:rPr>
              <w:t> </w:t>
            </w:r>
          </w:p>
        </w:tc>
      </w:tr>
    </w:tbl>
    <w:p w14:paraId="496889B2" w14:textId="77777777" w:rsidR="00A80677" w:rsidRPr="007D736C" w:rsidRDefault="00A80677" w:rsidP="00A80677">
      <w:pPr>
        <w:pStyle w:val="titolo20"/>
        <w:divId w:val="527259509"/>
        <w:rPr>
          <w:rFonts w:eastAsiaTheme="minorEastAsia"/>
          <w:color w:val="002060"/>
        </w:rPr>
      </w:pPr>
      <w:r w:rsidRPr="007D736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80677" w:rsidRPr="007D736C" w14:paraId="39062260" w14:textId="77777777" w:rsidTr="00A80677">
        <w:trPr>
          <w:divId w:val="527259509"/>
        </w:trPr>
        <w:tc>
          <w:tcPr>
            <w:tcW w:w="2200" w:type="dxa"/>
            <w:tcMar>
              <w:top w:w="20" w:type="dxa"/>
              <w:left w:w="20" w:type="dxa"/>
              <w:bottom w:w="20" w:type="dxa"/>
              <w:right w:w="20" w:type="dxa"/>
            </w:tcMar>
            <w:vAlign w:val="center"/>
            <w:hideMark/>
          </w:tcPr>
          <w:p w14:paraId="4A775B76" w14:textId="77777777" w:rsidR="00A80677" w:rsidRPr="007D736C" w:rsidRDefault="00A80677" w:rsidP="009E2458">
            <w:pPr>
              <w:pStyle w:val="movimento"/>
              <w:rPr>
                <w:color w:val="002060"/>
              </w:rPr>
            </w:pPr>
            <w:r w:rsidRPr="007D736C">
              <w:rPr>
                <w:color w:val="002060"/>
              </w:rPr>
              <w:t>SAVINA DAVIDE</w:t>
            </w:r>
          </w:p>
        </w:tc>
        <w:tc>
          <w:tcPr>
            <w:tcW w:w="2200" w:type="dxa"/>
            <w:tcMar>
              <w:top w:w="20" w:type="dxa"/>
              <w:left w:w="20" w:type="dxa"/>
              <w:bottom w:w="20" w:type="dxa"/>
              <w:right w:w="20" w:type="dxa"/>
            </w:tcMar>
            <w:vAlign w:val="center"/>
            <w:hideMark/>
          </w:tcPr>
          <w:p w14:paraId="5FFCA9FD" w14:textId="77777777" w:rsidR="00A80677" w:rsidRPr="007D736C" w:rsidRDefault="00A80677" w:rsidP="009E2458">
            <w:pPr>
              <w:pStyle w:val="movimento2"/>
              <w:rPr>
                <w:color w:val="002060"/>
              </w:rPr>
            </w:pPr>
            <w:r w:rsidRPr="007D736C">
              <w:rPr>
                <w:color w:val="002060"/>
              </w:rPr>
              <w:t xml:space="preserve">(DORICA) </w:t>
            </w:r>
          </w:p>
        </w:tc>
        <w:tc>
          <w:tcPr>
            <w:tcW w:w="800" w:type="dxa"/>
            <w:tcMar>
              <w:top w:w="20" w:type="dxa"/>
              <w:left w:w="20" w:type="dxa"/>
              <w:bottom w:w="20" w:type="dxa"/>
              <w:right w:w="20" w:type="dxa"/>
            </w:tcMar>
            <w:vAlign w:val="center"/>
            <w:hideMark/>
          </w:tcPr>
          <w:p w14:paraId="7B122CDE"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03503850" w14:textId="77777777" w:rsidR="00A80677" w:rsidRPr="007D736C" w:rsidRDefault="00A80677" w:rsidP="009E2458">
            <w:pPr>
              <w:pStyle w:val="movimento"/>
              <w:rPr>
                <w:color w:val="002060"/>
              </w:rPr>
            </w:pPr>
            <w:r w:rsidRPr="007D736C">
              <w:rPr>
                <w:color w:val="002060"/>
              </w:rPr>
              <w:t> </w:t>
            </w:r>
          </w:p>
        </w:tc>
        <w:tc>
          <w:tcPr>
            <w:tcW w:w="2200" w:type="dxa"/>
            <w:tcMar>
              <w:top w:w="20" w:type="dxa"/>
              <w:left w:w="20" w:type="dxa"/>
              <w:bottom w:w="20" w:type="dxa"/>
              <w:right w:w="20" w:type="dxa"/>
            </w:tcMar>
            <w:vAlign w:val="center"/>
            <w:hideMark/>
          </w:tcPr>
          <w:p w14:paraId="378D0BB0" w14:textId="77777777" w:rsidR="00A80677" w:rsidRPr="007D736C" w:rsidRDefault="00A80677" w:rsidP="009E2458">
            <w:pPr>
              <w:pStyle w:val="movimento2"/>
              <w:rPr>
                <w:color w:val="002060"/>
              </w:rPr>
            </w:pPr>
            <w:r w:rsidRPr="007D736C">
              <w:rPr>
                <w:color w:val="002060"/>
              </w:rPr>
              <w:t> </w:t>
            </w:r>
          </w:p>
        </w:tc>
      </w:tr>
    </w:tbl>
    <w:p w14:paraId="3B6199A3" w14:textId="77777777" w:rsidR="00A80677" w:rsidRPr="007D736C" w:rsidRDefault="00A80677" w:rsidP="00A80677">
      <w:pPr>
        <w:ind w:left="4956"/>
        <w:divId w:val="527259509"/>
        <w:rPr>
          <w:rFonts w:ascii="Arial" w:hAnsi="Arial" w:cs="Arial"/>
          <w:noProof/>
          <w:color w:val="002060"/>
          <w:sz w:val="22"/>
          <w:szCs w:val="22"/>
        </w:rPr>
      </w:pPr>
      <w:r w:rsidRPr="007D736C">
        <w:rPr>
          <w:rFonts w:ascii="Arial" w:hAnsi="Arial" w:cs="Arial"/>
          <w:noProof/>
          <w:color w:val="002060"/>
          <w:sz w:val="22"/>
          <w:szCs w:val="22"/>
        </w:rPr>
        <w:t>F.to IL GIUDICE SPORTIVO</w:t>
      </w:r>
    </w:p>
    <w:p w14:paraId="2A4FD71C" w14:textId="77777777" w:rsidR="00A80677" w:rsidRDefault="00A80677" w:rsidP="00A80677">
      <w:pPr>
        <w:divId w:val="527259509"/>
        <w:rPr>
          <w:rFonts w:ascii="Arial" w:hAnsi="Arial" w:cs="Arial"/>
          <w:color w:val="002060"/>
          <w:sz w:val="22"/>
          <w:szCs w:val="22"/>
        </w:rPr>
      </w:pPr>
      <w:r w:rsidRPr="007D736C">
        <w:rPr>
          <w:rFonts w:ascii="Arial" w:hAnsi="Arial" w:cs="Arial"/>
          <w:noProof/>
          <w:color w:val="002060"/>
          <w:sz w:val="22"/>
          <w:szCs w:val="22"/>
        </w:rPr>
        <w:t xml:space="preserve"> </w:t>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r>
      <w:r w:rsidRPr="007D736C">
        <w:rPr>
          <w:rFonts w:ascii="Arial" w:hAnsi="Arial" w:cs="Arial"/>
          <w:noProof/>
          <w:color w:val="002060"/>
          <w:sz w:val="22"/>
          <w:szCs w:val="22"/>
        </w:rPr>
        <w:tab/>
        <w:t xml:space="preserve">   </w:t>
      </w:r>
      <w:r w:rsidRPr="007D736C">
        <w:rPr>
          <w:rFonts w:ascii="Arial" w:hAnsi="Arial" w:cs="Arial"/>
          <w:noProof/>
          <w:color w:val="002060"/>
          <w:sz w:val="22"/>
          <w:szCs w:val="22"/>
        </w:rPr>
        <w:tab/>
        <w:t xml:space="preserve">       Claudio Romagnoli</w:t>
      </w:r>
      <w:r w:rsidRPr="007D736C">
        <w:rPr>
          <w:rFonts w:ascii="Arial" w:hAnsi="Arial" w:cs="Arial"/>
          <w:color w:val="002060"/>
          <w:sz w:val="22"/>
          <w:szCs w:val="22"/>
        </w:rPr>
        <w:t xml:space="preserve"> </w:t>
      </w:r>
    </w:p>
    <w:p w14:paraId="53FC1F4B" w14:textId="77777777" w:rsidR="00A80677" w:rsidRPr="007D736C" w:rsidRDefault="00A80677" w:rsidP="00A80677">
      <w:pPr>
        <w:divId w:val="527259509"/>
        <w:rPr>
          <w:rFonts w:ascii="Arial" w:hAnsi="Arial" w:cs="Arial"/>
          <w:color w:val="002060"/>
          <w:sz w:val="22"/>
          <w:szCs w:val="22"/>
        </w:rPr>
      </w:pPr>
    </w:p>
    <w:p w14:paraId="0A495D16" w14:textId="77777777" w:rsidR="00A80677" w:rsidRPr="007D736C" w:rsidRDefault="00A80677" w:rsidP="00A80677">
      <w:pPr>
        <w:pStyle w:val="titoloprinc0"/>
        <w:divId w:val="527259509"/>
        <w:rPr>
          <w:color w:val="002060"/>
        </w:rPr>
      </w:pPr>
      <w:r w:rsidRPr="007D736C">
        <w:rPr>
          <w:color w:val="002060"/>
        </w:rPr>
        <w:t>PROGRAMMA GARE</w:t>
      </w:r>
    </w:p>
    <w:p w14:paraId="3B84CA7E" w14:textId="670319E6" w:rsidR="00A80677" w:rsidRDefault="00A80677" w:rsidP="00A80677">
      <w:pPr>
        <w:pStyle w:val="LndNormale1"/>
        <w:divId w:val="527259509"/>
        <w:rPr>
          <w:color w:val="002060"/>
        </w:rPr>
      </w:pPr>
    </w:p>
    <w:p w14:paraId="577D3117" w14:textId="77777777" w:rsidR="006A6146" w:rsidRPr="004D1FA0" w:rsidRDefault="006A6146" w:rsidP="006A6146">
      <w:pPr>
        <w:pStyle w:val="sottotitolocampionato10"/>
        <w:divId w:val="527259509"/>
        <w:rPr>
          <w:color w:val="002060"/>
        </w:rPr>
      </w:pPr>
      <w:r w:rsidRPr="004D1FA0">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6A6146" w:rsidRPr="004D1FA0" w14:paraId="579FCFDC" w14:textId="77777777" w:rsidTr="006A614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11B97" w14:textId="77777777" w:rsidR="006A6146" w:rsidRPr="004D1FA0" w:rsidRDefault="006A6146" w:rsidP="009E2458">
            <w:pPr>
              <w:pStyle w:val="headertabella0"/>
              <w:rPr>
                <w:color w:val="002060"/>
              </w:rPr>
            </w:pPr>
            <w:r w:rsidRPr="004D1FA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C60B3" w14:textId="77777777" w:rsidR="006A6146" w:rsidRPr="004D1FA0" w:rsidRDefault="006A6146" w:rsidP="009E2458">
            <w:pPr>
              <w:pStyle w:val="headertabella0"/>
              <w:rPr>
                <w:color w:val="002060"/>
              </w:rPr>
            </w:pPr>
            <w:r w:rsidRPr="004D1FA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67BC9" w14:textId="77777777" w:rsidR="006A6146" w:rsidRPr="004D1FA0" w:rsidRDefault="006A6146" w:rsidP="009E2458">
            <w:pPr>
              <w:pStyle w:val="headertabella0"/>
              <w:rPr>
                <w:color w:val="002060"/>
              </w:rPr>
            </w:pPr>
            <w:r w:rsidRPr="004D1FA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78FCF" w14:textId="77777777" w:rsidR="006A6146" w:rsidRPr="004D1FA0" w:rsidRDefault="006A6146" w:rsidP="009E2458">
            <w:pPr>
              <w:pStyle w:val="headertabella0"/>
              <w:rPr>
                <w:color w:val="002060"/>
              </w:rPr>
            </w:pPr>
            <w:r w:rsidRPr="004D1FA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4BE1C" w14:textId="77777777" w:rsidR="006A6146" w:rsidRPr="004D1FA0" w:rsidRDefault="006A6146" w:rsidP="009E2458">
            <w:pPr>
              <w:pStyle w:val="headertabella0"/>
              <w:rPr>
                <w:color w:val="002060"/>
              </w:rPr>
            </w:pPr>
            <w:r w:rsidRPr="004D1FA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DFDB5" w14:textId="77777777" w:rsidR="006A6146" w:rsidRPr="004D1FA0" w:rsidRDefault="006A6146" w:rsidP="009E2458">
            <w:pPr>
              <w:pStyle w:val="headertabella0"/>
              <w:rPr>
                <w:color w:val="002060"/>
              </w:rPr>
            </w:pPr>
            <w:proofErr w:type="spellStart"/>
            <w:r w:rsidRPr="004D1FA0">
              <w:rPr>
                <w:color w:val="002060"/>
              </w:rPr>
              <w:t>Localita'</w:t>
            </w:r>
            <w:proofErr w:type="spellEnd"/>
            <w:r w:rsidRPr="004D1FA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AD1CF" w14:textId="77777777" w:rsidR="006A6146" w:rsidRPr="004D1FA0" w:rsidRDefault="006A6146" w:rsidP="009E2458">
            <w:pPr>
              <w:pStyle w:val="headertabella0"/>
              <w:rPr>
                <w:color w:val="002060"/>
              </w:rPr>
            </w:pPr>
            <w:r w:rsidRPr="004D1FA0">
              <w:rPr>
                <w:color w:val="002060"/>
              </w:rPr>
              <w:t>Indirizzo Impianto</w:t>
            </w:r>
          </w:p>
        </w:tc>
      </w:tr>
      <w:tr w:rsidR="006A6146" w:rsidRPr="004D1FA0" w14:paraId="4F139A79" w14:textId="77777777" w:rsidTr="006A614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F606B6" w14:textId="77777777" w:rsidR="006A6146" w:rsidRPr="004D1FA0" w:rsidRDefault="006A6146" w:rsidP="009E2458">
            <w:pPr>
              <w:pStyle w:val="rowtabella0"/>
              <w:rPr>
                <w:color w:val="002060"/>
              </w:rPr>
            </w:pPr>
            <w:r w:rsidRPr="004D1FA0">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C3B27" w14:textId="77777777" w:rsidR="006A6146" w:rsidRPr="004D1FA0" w:rsidRDefault="006A6146" w:rsidP="009E2458">
            <w:pPr>
              <w:pStyle w:val="rowtabella0"/>
              <w:rPr>
                <w:color w:val="002060"/>
              </w:rPr>
            </w:pPr>
            <w:r w:rsidRPr="004D1FA0">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60223" w14:textId="77777777" w:rsidR="006A6146" w:rsidRPr="004D1FA0" w:rsidRDefault="006A6146" w:rsidP="009E2458">
            <w:pPr>
              <w:pStyle w:val="rowtabella0"/>
              <w:jc w:val="center"/>
              <w:rPr>
                <w:color w:val="002060"/>
              </w:rPr>
            </w:pPr>
            <w:r w:rsidRPr="004D1FA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CD0AF" w14:textId="77777777" w:rsidR="006A6146" w:rsidRPr="004D1FA0" w:rsidRDefault="006A6146" w:rsidP="009E2458">
            <w:pPr>
              <w:pStyle w:val="rowtabella0"/>
              <w:rPr>
                <w:color w:val="002060"/>
              </w:rPr>
            </w:pPr>
            <w:r w:rsidRPr="004D1FA0">
              <w:rPr>
                <w:color w:val="002060"/>
              </w:rPr>
              <w:t>18/10/2021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E91FD" w14:textId="77777777" w:rsidR="006A6146" w:rsidRPr="004D1FA0" w:rsidRDefault="006A6146" w:rsidP="009E2458">
            <w:pPr>
              <w:pStyle w:val="rowtabella0"/>
              <w:rPr>
                <w:color w:val="002060"/>
              </w:rPr>
            </w:pPr>
            <w:r w:rsidRPr="004D1FA0">
              <w:rPr>
                <w:color w:val="002060"/>
              </w:rPr>
              <w:t>5456 PALESTRA COMUNALE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3994A" w14:textId="77777777" w:rsidR="006A6146" w:rsidRPr="004D1FA0" w:rsidRDefault="006A6146" w:rsidP="009E2458">
            <w:pPr>
              <w:pStyle w:val="rowtabella0"/>
              <w:rPr>
                <w:color w:val="002060"/>
              </w:rPr>
            </w:pPr>
            <w:r w:rsidRPr="004D1FA0">
              <w:rPr>
                <w:color w:val="002060"/>
              </w:rPr>
              <w:t>PEGLIO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C6176" w14:textId="77777777" w:rsidR="006A6146" w:rsidRPr="004D1FA0" w:rsidRDefault="006A6146" w:rsidP="009E2458">
            <w:pPr>
              <w:pStyle w:val="rowtabella0"/>
              <w:rPr>
                <w:color w:val="002060"/>
              </w:rPr>
            </w:pPr>
            <w:r w:rsidRPr="004D1FA0">
              <w:rPr>
                <w:color w:val="002060"/>
              </w:rPr>
              <w:t>PIAZZALE COTIGNOLI</w:t>
            </w:r>
          </w:p>
        </w:tc>
      </w:tr>
      <w:tr w:rsidR="006A6146" w:rsidRPr="004D1FA0" w14:paraId="15D5E1FD"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19ED0C" w14:textId="77777777" w:rsidR="006A6146" w:rsidRPr="004D1FA0" w:rsidRDefault="006A6146" w:rsidP="009E2458">
            <w:pPr>
              <w:pStyle w:val="rowtabella0"/>
              <w:rPr>
                <w:color w:val="002060"/>
              </w:rPr>
            </w:pPr>
            <w:r w:rsidRPr="004D1FA0">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A7BE14" w14:textId="77777777" w:rsidR="006A6146" w:rsidRPr="004D1FA0" w:rsidRDefault="006A6146" w:rsidP="009E2458">
            <w:pPr>
              <w:pStyle w:val="rowtabella0"/>
              <w:rPr>
                <w:color w:val="002060"/>
              </w:rPr>
            </w:pPr>
            <w:r w:rsidRPr="004D1FA0">
              <w:rPr>
                <w:color w:val="002060"/>
              </w:rPr>
              <w:t>L ALTRO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33BB23"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F1E8F" w14:textId="77777777" w:rsidR="006A6146" w:rsidRPr="004D1FA0" w:rsidRDefault="006A6146" w:rsidP="009E2458">
            <w:pPr>
              <w:pStyle w:val="rowtabella0"/>
              <w:rPr>
                <w:color w:val="002060"/>
              </w:rPr>
            </w:pPr>
            <w:r w:rsidRPr="004D1FA0">
              <w:rPr>
                <w:color w:val="002060"/>
              </w:rPr>
              <w:t>18/10/2021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641C8E" w14:textId="77777777" w:rsidR="006A6146" w:rsidRPr="004D1FA0" w:rsidRDefault="006A6146" w:rsidP="009E2458">
            <w:pPr>
              <w:pStyle w:val="rowtabella0"/>
              <w:rPr>
                <w:color w:val="002060"/>
              </w:rPr>
            </w:pPr>
            <w:r w:rsidRPr="004D1FA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84DCC" w14:textId="77777777" w:rsidR="006A6146" w:rsidRPr="004D1FA0" w:rsidRDefault="006A6146" w:rsidP="009E2458">
            <w:pPr>
              <w:pStyle w:val="rowtabella0"/>
              <w:rPr>
                <w:color w:val="002060"/>
              </w:rPr>
            </w:pPr>
            <w:r w:rsidRPr="004D1FA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D7FA0" w14:textId="77777777" w:rsidR="006A6146" w:rsidRPr="004D1FA0" w:rsidRDefault="006A6146" w:rsidP="009E2458">
            <w:pPr>
              <w:pStyle w:val="rowtabella0"/>
              <w:rPr>
                <w:color w:val="002060"/>
              </w:rPr>
            </w:pPr>
            <w:r w:rsidRPr="004D1FA0">
              <w:rPr>
                <w:color w:val="002060"/>
              </w:rPr>
              <w:t>LOC.MONTEROCCO VIA A.MANCINI</w:t>
            </w:r>
          </w:p>
        </w:tc>
      </w:tr>
      <w:tr w:rsidR="006A6146" w:rsidRPr="004D1FA0" w14:paraId="548B7693"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B579D" w14:textId="77777777" w:rsidR="006A6146" w:rsidRPr="004D1FA0" w:rsidRDefault="006A6146" w:rsidP="009E2458">
            <w:pPr>
              <w:pStyle w:val="rowtabella0"/>
              <w:rPr>
                <w:color w:val="002060"/>
              </w:rPr>
            </w:pPr>
            <w:r w:rsidRPr="004D1FA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CFE6B" w14:textId="77777777" w:rsidR="006A6146" w:rsidRPr="004D1FA0" w:rsidRDefault="006A6146" w:rsidP="009E2458">
            <w:pPr>
              <w:pStyle w:val="rowtabella0"/>
              <w:rPr>
                <w:color w:val="002060"/>
              </w:rPr>
            </w:pPr>
            <w:r w:rsidRPr="004D1FA0">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694DA6"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D4C008" w14:textId="77777777" w:rsidR="006A6146" w:rsidRPr="004D1FA0" w:rsidRDefault="006A6146" w:rsidP="009E2458">
            <w:pPr>
              <w:pStyle w:val="rowtabella0"/>
              <w:rPr>
                <w:color w:val="002060"/>
              </w:rPr>
            </w:pPr>
            <w:r w:rsidRPr="004D1FA0">
              <w:rPr>
                <w:color w:val="002060"/>
              </w:rPr>
              <w:t>19/10/2021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7CDF2" w14:textId="77777777" w:rsidR="006A6146" w:rsidRPr="004D1FA0" w:rsidRDefault="006A6146" w:rsidP="009E2458">
            <w:pPr>
              <w:pStyle w:val="rowtabella0"/>
              <w:rPr>
                <w:color w:val="002060"/>
              </w:rPr>
            </w:pPr>
            <w:r w:rsidRPr="004D1FA0">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48AFE" w14:textId="77777777" w:rsidR="006A6146" w:rsidRPr="004D1FA0" w:rsidRDefault="006A6146" w:rsidP="009E2458">
            <w:pPr>
              <w:pStyle w:val="rowtabella0"/>
              <w:rPr>
                <w:color w:val="002060"/>
              </w:rPr>
            </w:pPr>
            <w:r w:rsidRPr="004D1F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4F018" w14:textId="77777777" w:rsidR="006A6146" w:rsidRPr="004D1FA0" w:rsidRDefault="006A6146" w:rsidP="009E2458">
            <w:pPr>
              <w:pStyle w:val="rowtabella0"/>
              <w:rPr>
                <w:color w:val="002060"/>
              </w:rPr>
            </w:pPr>
            <w:r w:rsidRPr="004D1FA0">
              <w:rPr>
                <w:color w:val="002060"/>
              </w:rPr>
              <w:t>LOCALITA' CANDIA</w:t>
            </w:r>
          </w:p>
        </w:tc>
      </w:tr>
      <w:tr w:rsidR="006A6146" w:rsidRPr="004D1FA0" w14:paraId="62BE7CC6"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50C58A" w14:textId="77777777" w:rsidR="006A6146" w:rsidRPr="004D1FA0" w:rsidRDefault="006A6146" w:rsidP="009E2458">
            <w:pPr>
              <w:pStyle w:val="rowtabella0"/>
              <w:rPr>
                <w:color w:val="002060"/>
              </w:rPr>
            </w:pPr>
            <w:r w:rsidRPr="004D1FA0">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6F456" w14:textId="77777777" w:rsidR="006A6146" w:rsidRPr="004D1FA0" w:rsidRDefault="006A6146" w:rsidP="009E2458">
            <w:pPr>
              <w:pStyle w:val="rowtabella0"/>
              <w:rPr>
                <w:color w:val="002060"/>
              </w:rPr>
            </w:pPr>
            <w:r w:rsidRPr="004D1FA0">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C8395F"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DB8D8" w14:textId="77777777" w:rsidR="006A6146" w:rsidRPr="004D1FA0" w:rsidRDefault="006A6146" w:rsidP="009E2458">
            <w:pPr>
              <w:pStyle w:val="rowtabella0"/>
              <w:rPr>
                <w:color w:val="002060"/>
              </w:rPr>
            </w:pPr>
            <w:r w:rsidRPr="004D1FA0">
              <w:rPr>
                <w:color w:val="002060"/>
              </w:rPr>
              <w:t>20/10/2021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B90D4F" w14:textId="77777777" w:rsidR="006A6146" w:rsidRPr="004D1FA0" w:rsidRDefault="006A6146" w:rsidP="009E2458">
            <w:pPr>
              <w:pStyle w:val="rowtabella0"/>
              <w:rPr>
                <w:color w:val="002060"/>
              </w:rPr>
            </w:pPr>
            <w:r w:rsidRPr="004D1FA0">
              <w:rPr>
                <w:color w:val="002060"/>
              </w:rPr>
              <w:t>5247 IMPIANTO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07D8C" w14:textId="77777777" w:rsidR="006A6146" w:rsidRPr="004D1FA0" w:rsidRDefault="006A6146" w:rsidP="009E2458">
            <w:pPr>
              <w:pStyle w:val="rowtabella0"/>
              <w:rPr>
                <w:color w:val="002060"/>
              </w:rPr>
            </w:pPr>
            <w:r w:rsidRPr="004D1FA0">
              <w:rPr>
                <w:color w:val="002060"/>
              </w:rPr>
              <w:t>LORO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D226C" w14:textId="77777777" w:rsidR="006A6146" w:rsidRPr="004D1FA0" w:rsidRDefault="006A6146" w:rsidP="009E2458">
            <w:pPr>
              <w:pStyle w:val="rowtabella0"/>
              <w:rPr>
                <w:color w:val="002060"/>
              </w:rPr>
            </w:pPr>
            <w:r w:rsidRPr="004D1FA0">
              <w:rPr>
                <w:color w:val="002060"/>
              </w:rPr>
              <w:t>VIA KENNEDY</w:t>
            </w:r>
          </w:p>
        </w:tc>
      </w:tr>
      <w:tr w:rsidR="006A6146" w:rsidRPr="004D1FA0" w14:paraId="2B32313F"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C5955E" w14:textId="77777777" w:rsidR="006A6146" w:rsidRPr="004D1FA0" w:rsidRDefault="006A6146" w:rsidP="009E2458">
            <w:pPr>
              <w:pStyle w:val="rowtabella0"/>
              <w:rPr>
                <w:color w:val="002060"/>
              </w:rPr>
            </w:pPr>
            <w:r w:rsidRPr="004D1FA0">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FFFE07" w14:textId="77777777" w:rsidR="006A6146" w:rsidRPr="004D1FA0" w:rsidRDefault="006A6146" w:rsidP="009E2458">
            <w:pPr>
              <w:pStyle w:val="rowtabella0"/>
              <w:rPr>
                <w:color w:val="002060"/>
              </w:rPr>
            </w:pPr>
            <w:r w:rsidRPr="004D1FA0">
              <w:rPr>
                <w:color w:val="002060"/>
              </w:rPr>
              <w:t>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C14C4D"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990641" w14:textId="77777777" w:rsidR="006A6146" w:rsidRPr="004D1FA0" w:rsidRDefault="006A6146" w:rsidP="009E2458">
            <w:pPr>
              <w:pStyle w:val="rowtabella0"/>
              <w:rPr>
                <w:color w:val="002060"/>
              </w:rPr>
            </w:pPr>
            <w:r w:rsidRPr="004D1FA0">
              <w:rPr>
                <w:color w:val="002060"/>
              </w:rPr>
              <w:t>20/10/2021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91D51D" w14:textId="77777777" w:rsidR="006A6146" w:rsidRPr="004D1FA0" w:rsidRDefault="006A6146" w:rsidP="009E2458">
            <w:pPr>
              <w:pStyle w:val="rowtabella0"/>
              <w:rPr>
                <w:color w:val="002060"/>
              </w:rPr>
            </w:pPr>
            <w:r w:rsidRPr="004D1FA0">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989CA" w14:textId="77777777" w:rsidR="006A6146" w:rsidRPr="004D1FA0" w:rsidRDefault="006A6146" w:rsidP="009E2458">
            <w:pPr>
              <w:pStyle w:val="rowtabella0"/>
              <w:rPr>
                <w:color w:val="002060"/>
              </w:rPr>
            </w:pPr>
            <w:r w:rsidRPr="004D1FA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7AC1A" w14:textId="77777777" w:rsidR="006A6146" w:rsidRPr="004D1FA0" w:rsidRDefault="006A6146" w:rsidP="009E2458">
            <w:pPr>
              <w:pStyle w:val="rowtabella0"/>
              <w:rPr>
                <w:color w:val="002060"/>
              </w:rPr>
            </w:pPr>
            <w:r w:rsidRPr="004D1FA0">
              <w:rPr>
                <w:color w:val="002060"/>
              </w:rPr>
              <w:t>VIA FONTE ANTICA 6</w:t>
            </w:r>
          </w:p>
        </w:tc>
      </w:tr>
      <w:tr w:rsidR="006A6146" w:rsidRPr="004D1FA0" w14:paraId="30B4ACA1"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980285" w14:textId="77777777" w:rsidR="006A6146" w:rsidRPr="004D1FA0" w:rsidRDefault="006A6146" w:rsidP="009E2458">
            <w:pPr>
              <w:pStyle w:val="rowtabella0"/>
              <w:rPr>
                <w:color w:val="002060"/>
              </w:rPr>
            </w:pPr>
            <w:r w:rsidRPr="004D1FA0">
              <w:rPr>
                <w:color w:val="002060"/>
              </w:rPr>
              <w:t>SAN GINESIO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A590D7" w14:textId="77777777" w:rsidR="006A6146" w:rsidRPr="004D1FA0" w:rsidRDefault="006A6146" w:rsidP="009E2458">
            <w:pPr>
              <w:pStyle w:val="rowtabella0"/>
              <w:rPr>
                <w:color w:val="002060"/>
              </w:rPr>
            </w:pPr>
            <w:r w:rsidRPr="004D1FA0">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B270DA"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A058DB" w14:textId="77777777" w:rsidR="006A6146" w:rsidRPr="004D1FA0" w:rsidRDefault="006A6146" w:rsidP="009E2458">
            <w:pPr>
              <w:pStyle w:val="rowtabella0"/>
              <w:rPr>
                <w:color w:val="002060"/>
              </w:rPr>
            </w:pPr>
            <w:r w:rsidRPr="004D1FA0">
              <w:rPr>
                <w:color w:val="002060"/>
              </w:rPr>
              <w:t>20/10/2021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D6E33" w14:textId="77777777" w:rsidR="006A6146" w:rsidRPr="004D1FA0" w:rsidRDefault="006A6146" w:rsidP="009E2458">
            <w:pPr>
              <w:pStyle w:val="rowtabella0"/>
              <w:rPr>
                <w:color w:val="002060"/>
              </w:rPr>
            </w:pPr>
            <w:r w:rsidRPr="004D1FA0">
              <w:rPr>
                <w:color w:val="002060"/>
              </w:rPr>
              <w:t>5290 COMUNALE "M.CORRIDONI"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F96D8C" w14:textId="77777777" w:rsidR="006A6146" w:rsidRPr="004D1FA0" w:rsidRDefault="006A6146" w:rsidP="009E2458">
            <w:pPr>
              <w:pStyle w:val="rowtabella0"/>
              <w:rPr>
                <w:color w:val="002060"/>
              </w:rPr>
            </w:pPr>
            <w:r w:rsidRPr="004D1FA0">
              <w:rPr>
                <w:color w:val="002060"/>
              </w:rPr>
              <w:t>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EC7796" w14:textId="77777777" w:rsidR="006A6146" w:rsidRPr="004D1FA0" w:rsidRDefault="006A6146" w:rsidP="009E2458">
            <w:pPr>
              <w:pStyle w:val="rowtabella0"/>
              <w:rPr>
                <w:color w:val="002060"/>
              </w:rPr>
            </w:pPr>
            <w:r w:rsidRPr="004D1FA0">
              <w:rPr>
                <w:color w:val="002060"/>
              </w:rPr>
              <w:t>VIALE DEL TRAMONTO</w:t>
            </w:r>
          </w:p>
        </w:tc>
      </w:tr>
      <w:tr w:rsidR="006A6146" w:rsidRPr="004D1FA0" w14:paraId="7C699843"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4F6EFD" w14:textId="77777777" w:rsidR="006A6146" w:rsidRPr="004D1FA0" w:rsidRDefault="006A6146" w:rsidP="009E2458">
            <w:pPr>
              <w:pStyle w:val="rowtabella0"/>
              <w:rPr>
                <w:color w:val="002060"/>
              </w:rPr>
            </w:pPr>
            <w:r w:rsidRPr="004D1FA0">
              <w:rPr>
                <w:color w:val="002060"/>
              </w:rPr>
              <w:t>SMIRRA CITY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6192DC" w14:textId="77777777" w:rsidR="006A6146" w:rsidRPr="004D1FA0" w:rsidRDefault="006A6146" w:rsidP="009E2458">
            <w:pPr>
              <w:pStyle w:val="rowtabella0"/>
              <w:rPr>
                <w:color w:val="002060"/>
              </w:rPr>
            </w:pPr>
            <w:r w:rsidRPr="004D1FA0">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BEF8C"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31775F" w14:textId="77777777" w:rsidR="006A6146" w:rsidRPr="004D1FA0" w:rsidRDefault="006A6146" w:rsidP="009E2458">
            <w:pPr>
              <w:pStyle w:val="rowtabella0"/>
              <w:rPr>
                <w:color w:val="002060"/>
              </w:rPr>
            </w:pPr>
            <w:r w:rsidRPr="004D1FA0">
              <w:rPr>
                <w:color w:val="002060"/>
              </w:rPr>
              <w:t>20/10/2021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BD431E" w14:textId="77777777" w:rsidR="006A6146" w:rsidRPr="004D1FA0" w:rsidRDefault="006A6146" w:rsidP="009E2458">
            <w:pPr>
              <w:pStyle w:val="rowtabella0"/>
              <w:rPr>
                <w:color w:val="002060"/>
              </w:rPr>
            </w:pPr>
            <w:r w:rsidRPr="004D1FA0">
              <w:rPr>
                <w:color w:val="002060"/>
              </w:rPr>
              <w:t>5419 CAMPO SCOPERTO SMIRRA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4AAF1" w14:textId="77777777" w:rsidR="006A6146" w:rsidRPr="004D1FA0" w:rsidRDefault="006A6146" w:rsidP="009E2458">
            <w:pPr>
              <w:pStyle w:val="rowtabella0"/>
              <w:rPr>
                <w:color w:val="002060"/>
              </w:rPr>
            </w:pPr>
            <w:r w:rsidRPr="004D1FA0">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EBF9D" w14:textId="77777777" w:rsidR="006A6146" w:rsidRPr="004D1FA0" w:rsidRDefault="006A6146" w:rsidP="009E2458">
            <w:pPr>
              <w:pStyle w:val="rowtabella0"/>
              <w:rPr>
                <w:color w:val="002060"/>
              </w:rPr>
            </w:pPr>
            <w:r w:rsidRPr="004D1FA0">
              <w:rPr>
                <w:color w:val="002060"/>
              </w:rPr>
              <w:t>VIA FLAMINIA - SMIRRA</w:t>
            </w:r>
          </w:p>
        </w:tc>
      </w:tr>
      <w:tr w:rsidR="006A6146" w:rsidRPr="004D1FA0" w14:paraId="00A9CA8D"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034550" w14:textId="77777777" w:rsidR="006A6146" w:rsidRPr="004D1FA0" w:rsidRDefault="006A6146" w:rsidP="009E2458">
            <w:pPr>
              <w:pStyle w:val="rowtabella0"/>
              <w:rPr>
                <w:color w:val="002060"/>
              </w:rPr>
            </w:pPr>
            <w:r w:rsidRPr="004D1FA0">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8706EB" w14:textId="77777777" w:rsidR="006A6146" w:rsidRPr="004D1FA0" w:rsidRDefault="006A6146" w:rsidP="009E2458">
            <w:pPr>
              <w:pStyle w:val="rowtabella0"/>
              <w:rPr>
                <w:color w:val="002060"/>
              </w:rPr>
            </w:pPr>
            <w:r w:rsidRPr="004D1FA0">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21651F" w14:textId="77777777" w:rsidR="006A6146" w:rsidRPr="004D1FA0" w:rsidRDefault="006A6146" w:rsidP="009E2458">
            <w:pPr>
              <w:pStyle w:val="rowtabella0"/>
              <w:jc w:val="center"/>
              <w:rPr>
                <w:color w:val="002060"/>
              </w:rPr>
            </w:pPr>
            <w:r w:rsidRPr="004D1FA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14AD9" w14:textId="77777777" w:rsidR="006A6146" w:rsidRPr="004D1FA0" w:rsidRDefault="006A6146" w:rsidP="009E2458">
            <w:pPr>
              <w:pStyle w:val="rowtabella0"/>
              <w:rPr>
                <w:color w:val="002060"/>
              </w:rPr>
            </w:pPr>
            <w:r w:rsidRPr="004D1FA0">
              <w:rPr>
                <w:color w:val="002060"/>
              </w:rPr>
              <w:t>20/10/2021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1158F4" w14:textId="77777777" w:rsidR="006A6146" w:rsidRPr="004D1FA0" w:rsidRDefault="006A6146" w:rsidP="009E2458">
            <w:pPr>
              <w:pStyle w:val="rowtabella0"/>
              <w:rPr>
                <w:color w:val="002060"/>
              </w:rPr>
            </w:pPr>
            <w:r w:rsidRPr="004D1FA0">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E2E55" w14:textId="77777777" w:rsidR="006A6146" w:rsidRPr="004D1FA0" w:rsidRDefault="006A6146" w:rsidP="009E2458">
            <w:pPr>
              <w:pStyle w:val="rowtabella0"/>
              <w:rPr>
                <w:color w:val="002060"/>
              </w:rPr>
            </w:pPr>
            <w:r w:rsidRPr="004D1FA0">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4345D" w14:textId="77777777" w:rsidR="006A6146" w:rsidRPr="004D1FA0" w:rsidRDefault="006A6146" w:rsidP="009E2458">
            <w:pPr>
              <w:pStyle w:val="rowtabella0"/>
              <w:rPr>
                <w:color w:val="002060"/>
              </w:rPr>
            </w:pPr>
            <w:r w:rsidRPr="004D1FA0">
              <w:rPr>
                <w:color w:val="002060"/>
              </w:rPr>
              <w:t>VIA SALVO D'ACQUISTO</w:t>
            </w:r>
          </w:p>
        </w:tc>
      </w:tr>
      <w:tr w:rsidR="006A6146" w:rsidRPr="004D1FA0" w14:paraId="603FD110"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CC32F5" w14:textId="77777777" w:rsidR="006A6146" w:rsidRPr="004D1FA0" w:rsidRDefault="006A6146" w:rsidP="009E2458">
            <w:pPr>
              <w:pStyle w:val="rowtabella0"/>
              <w:rPr>
                <w:color w:val="002060"/>
              </w:rPr>
            </w:pPr>
            <w:r w:rsidRPr="004D1FA0">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CB892B" w14:textId="77777777" w:rsidR="006A6146" w:rsidRPr="004D1FA0" w:rsidRDefault="006A6146" w:rsidP="009E2458">
            <w:pPr>
              <w:pStyle w:val="rowtabella0"/>
              <w:rPr>
                <w:color w:val="002060"/>
              </w:rPr>
            </w:pPr>
            <w:r w:rsidRPr="004D1FA0">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5A0362"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40B71A" w14:textId="77777777" w:rsidR="006A6146" w:rsidRPr="004D1FA0" w:rsidRDefault="006A6146" w:rsidP="009E2458">
            <w:pPr>
              <w:pStyle w:val="rowtabella0"/>
              <w:rPr>
                <w:color w:val="002060"/>
              </w:rPr>
            </w:pPr>
            <w:r w:rsidRPr="004D1FA0">
              <w:rPr>
                <w:color w:val="002060"/>
              </w:rPr>
              <w:t>01/11/2021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BD69A5" w14:textId="77777777" w:rsidR="006A6146" w:rsidRPr="004D1FA0" w:rsidRDefault="006A6146" w:rsidP="009E2458">
            <w:pPr>
              <w:pStyle w:val="rowtabella0"/>
              <w:rPr>
                <w:color w:val="002060"/>
              </w:rPr>
            </w:pPr>
            <w:r w:rsidRPr="004D1FA0">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A8288" w14:textId="77777777" w:rsidR="006A6146" w:rsidRPr="004D1FA0" w:rsidRDefault="006A6146" w:rsidP="009E2458">
            <w:pPr>
              <w:pStyle w:val="rowtabella0"/>
              <w:rPr>
                <w:color w:val="002060"/>
              </w:rPr>
            </w:pPr>
            <w:r w:rsidRPr="004D1F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E7FF7" w14:textId="77777777" w:rsidR="006A6146" w:rsidRPr="004D1FA0" w:rsidRDefault="006A6146" w:rsidP="009E2458">
            <w:pPr>
              <w:pStyle w:val="rowtabella0"/>
              <w:rPr>
                <w:color w:val="002060"/>
              </w:rPr>
            </w:pPr>
            <w:r w:rsidRPr="004D1FA0">
              <w:rPr>
                <w:color w:val="002060"/>
              </w:rPr>
              <w:t>VIA CARPEGNA-VIA M.TE S.VICINO</w:t>
            </w:r>
          </w:p>
        </w:tc>
      </w:tr>
      <w:tr w:rsidR="006A6146" w:rsidRPr="004D1FA0" w14:paraId="0177346D"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4444B5" w14:textId="77777777" w:rsidR="006A6146" w:rsidRPr="004D1FA0" w:rsidRDefault="006A6146" w:rsidP="009E2458">
            <w:pPr>
              <w:pStyle w:val="rowtabella0"/>
              <w:rPr>
                <w:color w:val="002060"/>
              </w:rPr>
            </w:pPr>
            <w:r w:rsidRPr="004D1FA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0C8AD3" w14:textId="77777777" w:rsidR="006A6146" w:rsidRPr="004D1FA0" w:rsidRDefault="006A6146" w:rsidP="009E2458">
            <w:pPr>
              <w:pStyle w:val="rowtabella0"/>
              <w:rPr>
                <w:color w:val="002060"/>
              </w:rPr>
            </w:pPr>
            <w:r w:rsidRPr="004D1FA0">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36ADE5"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BA23F4" w14:textId="77777777" w:rsidR="006A6146" w:rsidRPr="004D1FA0" w:rsidRDefault="006A6146" w:rsidP="009E2458">
            <w:pPr>
              <w:pStyle w:val="rowtabella0"/>
              <w:rPr>
                <w:color w:val="002060"/>
              </w:rPr>
            </w:pPr>
            <w:r w:rsidRPr="004D1FA0">
              <w:rPr>
                <w:color w:val="002060"/>
              </w:rPr>
              <w:t>01/11/2021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02017D" w14:textId="77777777" w:rsidR="006A6146" w:rsidRPr="004D1FA0" w:rsidRDefault="006A6146" w:rsidP="009E2458">
            <w:pPr>
              <w:pStyle w:val="rowtabella0"/>
              <w:rPr>
                <w:color w:val="002060"/>
              </w:rPr>
            </w:pPr>
            <w:r w:rsidRPr="004D1FA0">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FD493" w14:textId="77777777" w:rsidR="006A6146" w:rsidRPr="004D1FA0" w:rsidRDefault="006A6146" w:rsidP="009E2458">
            <w:pPr>
              <w:pStyle w:val="rowtabella0"/>
              <w:rPr>
                <w:color w:val="002060"/>
              </w:rPr>
            </w:pPr>
            <w:r w:rsidRPr="004D1FA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8B0623" w14:textId="77777777" w:rsidR="006A6146" w:rsidRPr="004D1FA0" w:rsidRDefault="006A6146" w:rsidP="009E2458">
            <w:pPr>
              <w:pStyle w:val="rowtabella0"/>
              <w:rPr>
                <w:color w:val="002060"/>
              </w:rPr>
            </w:pPr>
            <w:r w:rsidRPr="004D1FA0">
              <w:rPr>
                <w:color w:val="002060"/>
              </w:rPr>
              <w:t>LOCALITA' NONTESICURO</w:t>
            </w:r>
          </w:p>
        </w:tc>
      </w:tr>
      <w:tr w:rsidR="006A6146" w:rsidRPr="004D1FA0" w14:paraId="62871F3B"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22E68E" w14:textId="77777777" w:rsidR="006A6146" w:rsidRPr="004D1FA0" w:rsidRDefault="006A6146" w:rsidP="009E2458">
            <w:pPr>
              <w:pStyle w:val="rowtabella0"/>
              <w:rPr>
                <w:color w:val="002060"/>
              </w:rPr>
            </w:pPr>
            <w:r w:rsidRPr="004D1FA0">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F3AED4" w14:textId="77777777" w:rsidR="006A6146" w:rsidRPr="004D1FA0" w:rsidRDefault="006A6146" w:rsidP="009E2458">
            <w:pPr>
              <w:pStyle w:val="rowtabella0"/>
              <w:rPr>
                <w:color w:val="002060"/>
              </w:rPr>
            </w:pPr>
            <w:r w:rsidRPr="004D1FA0">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86C6C5"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843F8A" w14:textId="77777777" w:rsidR="006A6146" w:rsidRPr="004D1FA0" w:rsidRDefault="006A6146" w:rsidP="009E2458">
            <w:pPr>
              <w:pStyle w:val="rowtabella0"/>
              <w:rPr>
                <w:color w:val="002060"/>
              </w:rPr>
            </w:pPr>
            <w:r w:rsidRPr="004D1FA0">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869861" w14:textId="77777777" w:rsidR="006A6146" w:rsidRPr="004D1FA0" w:rsidRDefault="006A6146" w:rsidP="009E2458">
            <w:pPr>
              <w:pStyle w:val="rowtabella0"/>
              <w:rPr>
                <w:color w:val="002060"/>
              </w:rPr>
            </w:pPr>
            <w:r w:rsidRPr="004D1FA0">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9095D6" w14:textId="77777777" w:rsidR="006A6146" w:rsidRPr="004D1FA0" w:rsidRDefault="006A6146" w:rsidP="009E2458">
            <w:pPr>
              <w:pStyle w:val="rowtabella0"/>
              <w:rPr>
                <w:color w:val="002060"/>
              </w:rPr>
            </w:pPr>
            <w:r w:rsidRPr="004D1FA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0E8FD" w14:textId="77777777" w:rsidR="006A6146" w:rsidRPr="004D1FA0" w:rsidRDefault="006A6146" w:rsidP="009E2458">
            <w:pPr>
              <w:pStyle w:val="rowtabella0"/>
              <w:rPr>
                <w:color w:val="002060"/>
              </w:rPr>
            </w:pPr>
            <w:r w:rsidRPr="004D1FA0">
              <w:rPr>
                <w:color w:val="002060"/>
              </w:rPr>
              <w:t>VIA ROSSINI</w:t>
            </w:r>
          </w:p>
        </w:tc>
      </w:tr>
      <w:tr w:rsidR="006A6146" w:rsidRPr="004D1FA0" w14:paraId="21AC1848"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5F4CB" w14:textId="77777777" w:rsidR="006A6146" w:rsidRPr="004D1FA0" w:rsidRDefault="006A6146" w:rsidP="009E2458">
            <w:pPr>
              <w:pStyle w:val="rowtabella0"/>
              <w:rPr>
                <w:color w:val="002060"/>
              </w:rPr>
            </w:pPr>
            <w:r w:rsidRPr="004D1FA0">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4D1232" w14:textId="77777777" w:rsidR="006A6146" w:rsidRPr="004D1FA0" w:rsidRDefault="006A6146" w:rsidP="009E2458">
            <w:pPr>
              <w:pStyle w:val="rowtabella0"/>
              <w:rPr>
                <w:color w:val="002060"/>
              </w:rPr>
            </w:pPr>
            <w:r w:rsidRPr="004D1FA0">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FEB25"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ACC241" w14:textId="77777777" w:rsidR="006A6146" w:rsidRPr="004D1FA0" w:rsidRDefault="006A6146" w:rsidP="009E2458">
            <w:pPr>
              <w:pStyle w:val="rowtabella0"/>
              <w:rPr>
                <w:color w:val="002060"/>
              </w:rPr>
            </w:pPr>
            <w:r w:rsidRPr="004D1FA0">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53351" w14:textId="77777777" w:rsidR="006A6146" w:rsidRPr="004D1FA0" w:rsidRDefault="006A6146" w:rsidP="009E2458">
            <w:pPr>
              <w:pStyle w:val="rowtabella0"/>
              <w:rPr>
                <w:color w:val="002060"/>
              </w:rPr>
            </w:pPr>
            <w:r w:rsidRPr="004D1FA0">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AEA66F" w14:textId="77777777" w:rsidR="006A6146" w:rsidRPr="004D1FA0" w:rsidRDefault="006A6146" w:rsidP="009E2458">
            <w:pPr>
              <w:pStyle w:val="rowtabella0"/>
              <w:rPr>
                <w:color w:val="002060"/>
              </w:rPr>
            </w:pPr>
            <w:r w:rsidRPr="004D1FA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3BB79" w14:textId="77777777" w:rsidR="006A6146" w:rsidRPr="004D1FA0" w:rsidRDefault="006A6146" w:rsidP="009E2458">
            <w:pPr>
              <w:pStyle w:val="rowtabella0"/>
              <w:rPr>
                <w:color w:val="002060"/>
              </w:rPr>
            </w:pPr>
            <w:r w:rsidRPr="004D1FA0">
              <w:rPr>
                <w:color w:val="002060"/>
              </w:rPr>
              <w:t>FRAZ. CASENUOVE DI OSIMO</w:t>
            </w:r>
          </w:p>
        </w:tc>
      </w:tr>
      <w:tr w:rsidR="006A6146" w:rsidRPr="004D1FA0" w14:paraId="5895C7D9"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2C376E" w14:textId="77777777" w:rsidR="006A6146" w:rsidRPr="004D1FA0" w:rsidRDefault="006A6146" w:rsidP="009E2458">
            <w:pPr>
              <w:pStyle w:val="rowtabella0"/>
              <w:rPr>
                <w:color w:val="002060"/>
              </w:rPr>
            </w:pPr>
            <w:r w:rsidRPr="004D1FA0">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7566B" w14:textId="77777777" w:rsidR="006A6146" w:rsidRPr="004D1FA0" w:rsidRDefault="006A6146" w:rsidP="009E2458">
            <w:pPr>
              <w:pStyle w:val="rowtabella0"/>
              <w:rPr>
                <w:color w:val="002060"/>
              </w:rPr>
            </w:pPr>
            <w:r w:rsidRPr="004D1FA0">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9B3073"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9E5CA1" w14:textId="77777777" w:rsidR="006A6146" w:rsidRPr="004D1FA0" w:rsidRDefault="006A6146" w:rsidP="009E2458">
            <w:pPr>
              <w:pStyle w:val="rowtabella0"/>
              <w:rPr>
                <w:color w:val="002060"/>
              </w:rPr>
            </w:pPr>
            <w:r w:rsidRPr="004D1FA0">
              <w:rPr>
                <w:color w:val="002060"/>
              </w:rPr>
              <w:t>03/11/2021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5476CF" w14:textId="77777777" w:rsidR="006A6146" w:rsidRPr="004D1FA0" w:rsidRDefault="006A6146" w:rsidP="009E2458">
            <w:pPr>
              <w:pStyle w:val="rowtabella0"/>
              <w:rPr>
                <w:color w:val="002060"/>
              </w:rPr>
            </w:pPr>
            <w:r w:rsidRPr="004D1FA0">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5ED9BD" w14:textId="77777777" w:rsidR="006A6146" w:rsidRPr="004D1FA0" w:rsidRDefault="006A6146" w:rsidP="009E2458">
            <w:pPr>
              <w:pStyle w:val="rowtabella0"/>
              <w:rPr>
                <w:color w:val="002060"/>
              </w:rPr>
            </w:pPr>
            <w:r w:rsidRPr="004D1FA0">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3E8C6" w14:textId="77777777" w:rsidR="006A6146" w:rsidRPr="004D1FA0" w:rsidRDefault="006A6146" w:rsidP="009E2458">
            <w:pPr>
              <w:pStyle w:val="rowtabella0"/>
              <w:rPr>
                <w:color w:val="002060"/>
              </w:rPr>
            </w:pPr>
            <w:r w:rsidRPr="004D1FA0">
              <w:rPr>
                <w:color w:val="002060"/>
              </w:rPr>
              <w:t>LOC. "LE CALVIE"</w:t>
            </w:r>
          </w:p>
        </w:tc>
      </w:tr>
      <w:tr w:rsidR="006A6146" w:rsidRPr="004D1FA0" w14:paraId="69B73B1B"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0BA75" w14:textId="77777777" w:rsidR="006A6146" w:rsidRPr="004D1FA0" w:rsidRDefault="006A6146" w:rsidP="009E2458">
            <w:pPr>
              <w:pStyle w:val="rowtabella0"/>
              <w:rPr>
                <w:color w:val="002060"/>
              </w:rPr>
            </w:pPr>
            <w:r w:rsidRPr="004D1FA0">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9DE030" w14:textId="77777777" w:rsidR="006A6146" w:rsidRPr="004D1FA0" w:rsidRDefault="006A6146" w:rsidP="009E2458">
            <w:pPr>
              <w:pStyle w:val="rowtabella0"/>
              <w:rPr>
                <w:color w:val="002060"/>
              </w:rPr>
            </w:pPr>
            <w:r w:rsidRPr="004D1FA0">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AE686D"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E91961" w14:textId="77777777" w:rsidR="006A6146" w:rsidRPr="004D1FA0" w:rsidRDefault="006A6146" w:rsidP="009E2458">
            <w:pPr>
              <w:pStyle w:val="rowtabella0"/>
              <w:rPr>
                <w:color w:val="002060"/>
              </w:rPr>
            </w:pPr>
            <w:r w:rsidRPr="004D1FA0">
              <w:rPr>
                <w:color w:val="002060"/>
              </w:rPr>
              <w:t>03/11/2021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7F7AC6" w14:textId="77777777" w:rsidR="006A6146" w:rsidRPr="004D1FA0" w:rsidRDefault="006A6146" w:rsidP="009E2458">
            <w:pPr>
              <w:pStyle w:val="rowtabella0"/>
              <w:rPr>
                <w:color w:val="002060"/>
              </w:rPr>
            </w:pPr>
            <w:r w:rsidRPr="004D1FA0">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5E447" w14:textId="77777777" w:rsidR="006A6146" w:rsidRPr="004D1FA0" w:rsidRDefault="006A6146" w:rsidP="009E2458">
            <w:pPr>
              <w:pStyle w:val="rowtabella0"/>
              <w:rPr>
                <w:color w:val="002060"/>
              </w:rPr>
            </w:pPr>
            <w:r w:rsidRPr="004D1FA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37CCB" w14:textId="77777777" w:rsidR="006A6146" w:rsidRPr="004D1FA0" w:rsidRDefault="006A6146" w:rsidP="009E2458">
            <w:pPr>
              <w:pStyle w:val="rowtabella0"/>
              <w:rPr>
                <w:color w:val="002060"/>
              </w:rPr>
            </w:pPr>
            <w:r w:rsidRPr="004D1FA0">
              <w:rPr>
                <w:color w:val="002060"/>
              </w:rPr>
              <w:t>VIA SALVO D'ACQUISTO</w:t>
            </w:r>
          </w:p>
        </w:tc>
      </w:tr>
      <w:tr w:rsidR="006A6146" w:rsidRPr="004D1FA0" w14:paraId="6E012C31" w14:textId="77777777" w:rsidTr="006A614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635FF6" w14:textId="77777777" w:rsidR="006A6146" w:rsidRPr="004D1FA0" w:rsidRDefault="006A6146" w:rsidP="009E2458">
            <w:pPr>
              <w:pStyle w:val="rowtabella0"/>
              <w:rPr>
                <w:color w:val="002060"/>
              </w:rPr>
            </w:pPr>
            <w:r w:rsidRPr="004D1FA0">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654273" w14:textId="77777777" w:rsidR="006A6146" w:rsidRPr="004D1FA0" w:rsidRDefault="006A6146" w:rsidP="009E2458">
            <w:pPr>
              <w:pStyle w:val="rowtabella0"/>
              <w:rPr>
                <w:color w:val="002060"/>
              </w:rPr>
            </w:pPr>
            <w:r w:rsidRPr="004D1FA0">
              <w:rPr>
                <w:color w:val="002060"/>
              </w:rPr>
              <w:t>BELPIANDILUNA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B306B4"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14E175" w14:textId="77777777" w:rsidR="006A6146" w:rsidRPr="004D1FA0" w:rsidRDefault="006A6146" w:rsidP="009E2458">
            <w:pPr>
              <w:pStyle w:val="rowtabella0"/>
              <w:rPr>
                <w:color w:val="002060"/>
              </w:rPr>
            </w:pPr>
            <w:r w:rsidRPr="004D1FA0">
              <w:rPr>
                <w:color w:val="002060"/>
              </w:rPr>
              <w:t>03/11/2021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1A3CF1" w14:textId="77777777" w:rsidR="006A6146" w:rsidRPr="004D1FA0" w:rsidRDefault="006A6146" w:rsidP="009E2458">
            <w:pPr>
              <w:pStyle w:val="rowtabella0"/>
              <w:rPr>
                <w:color w:val="002060"/>
              </w:rPr>
            </w:pPr>
            <w:r w:rsidRPr="004D1FA0">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0B1B6" w14:textId="77777777" w:rsidR="006A6146" w:rsidRPr="004D1FA0" w:rsidRDefault="006A6146" w:rsidP="009E2458">
            <w:pPr>
              <w:pStyle w:val="rowtabella0"/>
              <w:rPr>
                <w:color w:val="002060"/>
              </w:rPr>
            </w:pPr>
            <w:r w:rsidRPr="004D1FA0">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E4385" w14:textId="77777777" w:rsidR="006A6146" w:rsidRPr="004D1FA0" w:rsidRDefault="006A6146" w:rsidP="009E2458">
            <w:pPr>
              <w:pStyle w:val="rowtabella0"/>
              <w:rPr>
                <w:color w:val="002060"/>
              </w:rPr>
            </w:pPr>
            <w:r w:rsidRPr="004D1FA0">
              <w:rPr>
                <w:color w:val="002060"/>
              </w:rPr>
              <w:t>VIA IV NOVEMBRE</w:t>
            </w:r>
          </w:p>
        </w:tc>
      </w:tr>
      <w:tr w:rsidR="006A6146" w:rsidRPr="004D1FA0" w14:paraId="1139BA7C" w14:textId="77777777" w:rsidTr="006A614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93CC7" w14:textId="77777777" w:rsidR="006A6146" w:rsidRPr="004D1FA0" w:rsidRDefault="006A6146" w:rsidP="009E2458">
            <w:pPr>
              <w:pStyle w:val="rowtabella0"/>
              <w:rPr>
                <w:color w:val="002060"/>
              </w:rPr>
            </w:pPr>
            <w:r w:rsidRPr="004D1FA0">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D6435" w14:textId="77777777" w:rsidR="006A6146" w:rsidRPr="004D1FA0" w:rsidRDefault="006A6146" w:rsidP="009E2458">
            <w:pPr>
              <w:pStyle w:val="rowtabella0"/>
              <w:rPr>
                <w:color w:val="002060"/>
              </w:rPr>
            </w:pPr>
            <w:r w:rsidRPr="004D1FA0">
              <w:rPr>
                <w:color w:val="002060"/>
              </w:rPr>
              <w:t>SMIRRA CITY</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9E46D" w14:textId="77777777" w:rsidR="006A6146" w:rsidRPr="004D1FA0" w:rsidRDefault="006A6146" w:rsidP="009E2458">
            <w:pPr>
              <w:pStyle w:val="rowtabella0"/>
              <w:jc w:val="center"/>
              <w:rPr>
                <w:color w:val="002060"/>
              </w:rPr>
            </w:pPr>
            <w:r w:rsidRPr="004D1FA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CF2A8" w14:textId="77777777" w:rsidR="006A6146" w:rsidRPr="004D1FA0" w:rsidRDefault="006A6146" w:rsidP="009E2458">
            <w:pPr>
              <w:pStyle w:val="rowtabella0"/>
              <w:rPr>
                <w:color w:val="002060"/>
              </w:rPr>
            </w:pPr>
            <w:r w:rsidRPr="004D1FA0">
              <w:rPr>
                <w:color w:val="002060"/>
              </w:rPr>
              <w:t>03/11/2021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5CE55" w14:textId="77777777" w:rsidR="006A6146" w:rsidRPr="004D1FA0" w:rsidRDefault="006A6146" w:rsidP="009E2458">
            <w:pPr>
              <w:pStyle w:val="rowtabella0"/>
              <w:rPr>
                <w:color w:val="002060"/>
              </w:rPr>
            </w:pPr>
            <w:r w:rsidRPr="004D1FA0">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9484D" w14:textId="77777777" w:rsidR="006A6146" w:rsidRPr="004D1FA0" w:rsidRDefault="006A6146" w:rsidP="009E2458">
            <w:pPr>
              <w:pStyle w:val="rowtabella0"/>
              <w:rPr>
                <w:color w:val="002060"/>
              </w:rPr>
            </w:pPr>
            <w:r w:rsidRPr="004D1FA0">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79F5D" w14:textId="77777777" w:rsidR="006A6146" w:rsidRPr="004D1FA0" w:rsidRDefault="006A6146" w:rsidP="009E2458">
            <w:pPr>
              <w:pStyle w:val="rowtabella0"/>
              <w:rPr>
                <w:color w:val="002060"/>
              </w:rPr>
            </w:pPr>
            <w:r w:rsidRPr="004D1FA0">
              <w:rPr>
                <w:color w:val="002060"/>
              </w:rPr>
              <w:t>VIA CAMPO SPORTIVO</w:t>
            </w:r>
          </w:p>
        </w:tc>
      </w:tr>
    </w:tbl>
    <w:p w14:paraId="6EB3D8B9" w14:textId="77777777" w:rsidR="006A6146" w:rsidRPr="004D1FA0" w:rsidRDefault="006A6146" w:rsidP="006A6146">
      <w:pPr>
        <w:pStyle w:val="breakline"/>
        <w:divId w:val="527259509"/>
        <w:rPr>
          <w:rFonts w:eastAsiaTheme="minorEastAsia"/>
          <w:color w:val="002060"/>
        </w:rPr>
      </w:pPr>
    </w:p>
    <w:p w14:paraId="7D0582F0" w14:textId="77777777" w:rsidR="006A6146" w:rsidRPr="007D736C" w:rsidRDefault="006A6146" w:rsidP="00A80677">
      <w:pPr>
        <w:pStyle w:val="LndNormale1"/>
        <w:divId w:val="527259509"/>
        <w:rPr>
          <w:color w:val="002060"/>
        </w:rPr>
      </w:pPr>
    </w:p>
    <w:p w14:paraId="0C6E90B0" w14:textId="77777777" w:rsidR="00557E74" w:rsidRPr="001A2523" w:rsidRDefault="00557E74" w:rsidP="00557E74">
      <w:pPr>
        <w:pStyle w:val="breakline"/>
        <w:divId w:val="527259509"/>
        <w:rPr>
          <w:color w:val="002060"/>
        </w:rPr>
      </w:pPr>
    </w:p>
    <w:p w14:paraId="61A2DF71" w14:textId="77777777" w:rsidR="00557E74" w:rsidRPr="001A2523" w:rsidRDefault="00557E74" w:rsidP="00557E74">
      <w:pPr>
        <w:pStyle w:val="breakline"/>
        <w:divId w:val="527259509"/>
        <w:rPr>
          <w:rFonts w:eastAsiaTheme="minorEastAsia"/>
          <w:color w:val="002060"/>
        </w:rPr>
      </w:pPr>
    </w:p>
    <w:p w14:paraId="3FA0811B" w14:textId="77777777" w:rsidR="00557E74" w:rsidRPr="001A2523" w:rsidRDefault="00557E74" w:rsidP="00557E74">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0F74456E"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0B3844">
        <w:rPr>
          <w:rFonts w:ascii="Arial" w:hAnsi="Arial" w:cs="Arial"/>
          <w:b/>
          <w:bCs/>
          <w:color w:val="002060"/>
        </w:rPr>
        <w:t>25</w:t>
      </w:r>
      <w:r w:rsidRPr="007F76C2">
        <w:rPr>
          <w:rFonts w:ascii="Arial" w:hAnsi="Arial" w:cs="Arial"/>
          <w:b/>
          <w:bCs/>
          <w:color w:val="002060"/>
        </w:rPr>
        <w:t xml:space="preserve">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517EE268" w:rsidR="004B6215" w:rsidRDefault="004B6215" w:rsidP="007F76C2">
      <w:pPr>
        <w:pStyle w:val="Corpodeltesto21"/>
        <w:divId w:val="527259509"/>
        <w:rPr>
          <w:rFonts w:ascii="Arial" w:hAnsi="Arial" w:cs="Arial"/>
          <w:color w:val="002060"/>
          <w:sz w:val="22"/>
          <w:szCs w:val="22"/>
        </w:rPr>
      </w:pPr>
    </w:p>
    <w:p w14:paraId="0BC09CCE" w14:textId="77777777" w:rsidR="00F043B7" w:rsidRDefault="00F043B7" w:rsidP="007F76C2">
      <w:pPr>
        <w:pStyle w:val="Corpodeltesto21"/>
        <w:divId w:val="527259509"/>
        <w:rPr>
          <w:rFonts w:ascii="Arial" w:hAnsi="Arial" w:cs="Arial"/>
          <w:color w:val="002060"/>
          <w:sz w:val="22"/>
          <w:szCs w:val="22"/>
        </w:rPr>
      </w:pPr>
    </w:p>
    <w:p w14:paraId="3E55C537" w14:textId="77777777" w:rsidR="00F043B7" w:rsidRPr="00937FDE" w:rsidRDefault="00F043B7" w:rsidP="00F043B7">
      <w:pPr>
        <w:pStyle w:val="TITOLOCAMPIONATO"/>
        <w:shd w:val="clear" w:color="auto" w:fill="002060"/>
        <w:spacing w:before="0" w:beforeAutospacing="0" w:after="0" w:afterAutospacing="0"/>
        <w:divId w:val="527259509"/>
        <w:rPr>
          <w:color w:val="FFFFFF"/>
        </w:rPr>
      </w:pPr>
      <w:bookmarkStart w:id="8" w:name="_Toc24036960"/>
      <w:r>
        <w:rPr>
          <w:color w:val="FFFFFF"/>
        </w:rPr>
        <w:t>ERRATA CORRIGE</w:t>
      </w:r>
      <w:bookmarkEnd w:id="8"/>
    </w:p>
    <w:p w14:paraId="7B7B92CA" w14:textId="77777777" w:rsidR="00F043B7" w:rsidRDefault="00F043B7" w:rsidP="00F043B7">
      <w:pPr>
        <w:pStyle w:val="LndNormale1"/>
        <w:divId w:val="527259509"/>
      </w:pPr>
    </w:p>
    <w:p w14:paraId="4EBB37FB" w14:textId="77777777" w:rsidR="00F043B7" w:rsidRPr="00B418B3" w:rsidRDefault="00F043B7" w:rsidP="00F043B7">
      <w:pPr>
        <w:divId w:val="527259509"/>
        <w:rPr>
          <w:rFonts w:ascii="Arial" w:hAnsi="Arial" w:cs="Arial"/>
          <w:b/>
          <w:color w:val="002060"/>
          <w:sz w:val="28"/>
          <w:szCs w:val="28"/>
        </w:rPr>
      </w:pPr>
      <w:r>
        <w:rPr>
          <w:rFonts w:ascii="Arial" w:hAnsi="Arial" w:cs="Arial"/>
          <w:b/>
          <w:color w:val="002060"/>
          <w:sz w:val="28"/>
          <w:szCs w:val="28"/>
        </w:rPr>
        <w:t>CAMPIONATO REGIONALE CALCIO A CINQUE SERIE C1</w:t>
      </w:r>
    </w:p>
    <w:p w14:paraId="7F5F87E6" w14:textId="77777777" w:rsidR="00F043B7" w:rsidRPr="00B418B3" w:rsidRDefault="00F043B7" w:rsidP="00F043B7">
      <w:pPr>
        <w:pStyle w:val="Nessunaspaziatura"/>
        <w:jc w:val="both"/>
        <w:divId w:val="527259509"/>
        <w:rPr>
          <w:rFonts w:ascii="Arial" w:hAnsi="Arial" w:cs="Arial"/>
          <w:color w:val="002060"/>
        </w:rPr>
      </w:pPr>
    </w:p>
    <w:p w14:paraId="0EED7C17" w14:textId="58E10B6E" w:rsidR="00F043B7" w:rsidRPr="00B418B3" w:rsidRDefault="00F043B7" w:rsidP="00F043B7">
      <w:pPr>
        <w:pStyle w:val="Nessunaspaziatura"/>
        <w:jc w:val="both"/>
        <w:divId w:val="527259509"/>
        <w:rPr>
          <w:rFonts w:ascii="Arial" w:hAnsi="Arial" w:cs="Arial"/>
          <w:color w:val="002060"/>
        </w:rPr>
      </w:pPr>
      <w:r w:rsidRPr="00B418B3">
        <w:rPr>
          <w:rFonts w:ascii="Arial" w:hAnsi="Arial" w:cs="Arial"/>
          <w:color w:val="002060"/>
        </w:rPr>
        <w:t>A seguito dell</w:t>
      </w:r>
      <w:r>
        <w:rPr>
          <w:rFonts w:ascii="Arial" w:hAnsi="Arial" w:cs="Arial"/>
          <w:color w:val="002060"/>
        </w:rPr>
        <w:t>a</w:t>
      </w:r>
      <w:r w:rsidRPr="00B418B3">
        <w:rPr>
          <w:rFonts w:ascii="Arial" w:hAnsi="Arial" w:cs="Arial"/>
          <w:color w:val="002060"/>
        </w:rPr>
        <w:t xml:space="preserve"> segnalazion</w:t>
      </w:r>
      <w:r>
        <w:rPr>
          <w:rFonts w:ascii="Arial" w:hAnsi="Arial" w:cs="Arial"/>
          <w:color w:val="002060"/>
        </w:rPr>
        <w:t>e</w:t>
      </w:r>
      <w:r w:rsidRPr="00B418B3">
        <w:rPr>
          <w:rFonts w:ascii="Arial" w:hAnsi="Arial" w:cs="Arial"/>
          <w:color w:val="002060"/>
        </w:rPr>
        <w:t xml:space="preserve"> dell</w:t>
      </w:r>
      <w:r>
        <w:rPr>
          <w:rFonts w:ascii="Arial" w:hAnsi="Arial" w:cs="Arial"/>
          <w:color w:val="002060"/>
        </w:rPr>
        <w:t>a</w:t>
      </w:r>
      <w:r w:rsidRPr="00B418B3">
        <w:rPr>
          <w:rFonts w:ascii="Arial" w:hAnsi="Arial" w:cs="Arial"/>
          <w:color w:val="002060"/>
        </w:rPr>
        <w:t xml:space="preserve"> Società interessat</w:t>
      </w:r>
      <w:r>
        <w:rPr>
          <w:rFonts w:ascii="Arial" w:hAnsi="Arial" w:cs="Arial"/>
          <w:color w:val="002060"/>
        </w:rPr>
        <w:t>a, l’ammonizione</w:t>
      </w:r>
      <w:r w:rsidRPr="00B418B3">
        <w:rPr>
          <w:rFonts w:ascii="Arial" w:hAnsi="Arial" w:cs="Arial"/>
          <w:color w:val="002060"/>
        </w:rPr>
        <w:t xml:space="preserve"> comminata nel C.U. n° </w:t>
      </w:r>
      <w:r>
        <w:rPr>
          <w:rFonts w:ascii="Arial" w:hAnsi="Arial" w:cs="Arial"/>
          <w:color w:val="002060"/>
        </w:rPr>
        <w:t>18</w:t>
      </w:r>
      <w:r w:rsidRPr="00B418B3">
        <w:rPr>
          <w:rFonts w:ascii="Arial" w:hAnsi="Arial" w:cs="Arial"/>
          <w:color w:val="002060"/>
        </w:rPr>
        <w:t xml:space="preserve"> del </w:t>
      </w:r>
      <w:r>
        <w:rPr>
          <w:rFonts w:ascii="Arial" w:hAnsi="Arial" w:cs="Arial"/>
          <w:color w:val="002060"/>
        </w:rPr>
        <w:t>06/10</w:t>
      </w:r>
      <w:r w:rsidRPr="00B418B3">
        <w:rPr>
          <w:rFonts w:ascii="Arial" w:hAnsi="Arial" w:cs="Arial"/>
          <w:color w:val="002060"/>
        </w:rPr>
        <w:t>/20</w:t>
      </w:r>
      <w:r>
        <w:rPr>
          <w:rFonts w:ascii="Arial" w:hAnsi="Arial" w:cs="Arial"/>
          <w:color w:val="002060"/>
        </w:rPr>
        <w:t>21</w:t>
      </w:r>
      <w:r w:rsidRPr="00B418B3">
        <w:rPr>
          <w:rFonts w:ascii="Arial" w:hAnsi="Arial" w:cs="Arial"/>
          <w:color w:val="002060"/>
        </w:rPr>
        <w:t xml:space="preserve"> a carico </w:t>
      </w:r>
      <w:r>
        <w:rPr>
          <w:rFonts w:ascii="Arial" w:hAnsi="Arial" w:cs="Arial"/>
          <w:color w:val="002060"/>
        </w:rPr>
        <w:t>dell’allenatore</w:t>
      </w:r>
      <w:r w:rsidRPr="00B418B3">
        <w:rPr>
          <w:rFonts w:ascii="Arial" w:hAnsi="Arial" w:cs="Arial"/>
          <w:color w:val="002060"/>
        </w:rPr>
        <w:t xml:space="preserve"> </w:t>
      </w:r>
      <w:r>
        <w:rPr>
          <w:rFonts w:ascii="Arial" w:hAnsi="Arial" w:cs="Arial"/>
          <w:color w:val="002060"/>
          <w:u w:val="single"/>
        </w:rPr>
        <w:t>MAGGIORI ANDREA</w:t>
      </w:r>
      <w:r w:rsidRPr="00B418B3">
        <w:rPr>
          <w:rFonts w:ascii="Arial" w:hAnsi="Arial" w:cs="Arial"/>
          <w:color w:val="002060"/>
        </w:rPr>
        <w:t xml:space="preserve">, tesserato con la </w:t>
      </w:r>
      <w:proofErr w:type="spellStart"/>
      <w:r w:rsidRPr="00B418B3">
        <w:rPr>
          <w:rFonts w:ascii="Arial" w:hAnsi="Arial" w:cs="Arial"/>
          <w:color w:val="002060"/>
        </w:rPr>
        <w:t>soc</w:t>
      </w:r>
      <w:proofErr w:type="spellEnd"/>
      <w:r w:rsidRPr="00B418B3">
        <w:rPr>
          <w:rFonts w:ascii="Arial" w:hAnsi="Arial" w:cs="Arial"/>
          <w:color w:val="002060"/>
        </w:rPr>
        <w:t xml:space="preserve">. </w:t>
      </w:r>
      <w:r>
        <w:rPr>
          <w:rFonts w:ascii="Arial" w:hAnsi="Arial" w:cs="Arial"/>
          <w:color w:val="002060"/>
        </w:rPr>
        <w:t>CASTELBELLINO CALCIO A 5</w:t>
      </w:r>
      <w:r w:rsidRPr="00B418B3">
        <w:rPr>
          <w:rFonts w:ascii="Arial" w:hAnsi="Arial" w:cs="Arial"/>
          <w:color w:val="002060"/>
        </w:rPr>
        <w:t xml:space="preserve">, deve ritenersi </w:t>
      </w:r>
      <w:r w:rsidRPr="005C3A94">
        <w:rPr>
          <w:rFonts w:ascii="Arial" w:hAnsi="Arial" w:cs="Arial"/>
          <w:color w:val="002060"/>
          <w:u w:val="single"/>
        </w:rPr>
        <w:t>revocata con effetto immediato</w:t>
      </w:r>
      <w:r w:rsidRPr="00B418B3">
        <w:rPr>
          <w:rFonts w:ascii="Arial" w:hAnsi="Arial" w:cs="Arial"/>
          <w:color w:val="002060"/>
        </w:rPr>
        <w:t xml:space="preserve">; al contempo </w:t>
      </w:r>
      <w:r w:rsidRPr="005C3A94">
        <w:rPr>
          <w:rFonts w:ascii="Arial" w:hAnsi="Arial" w:cs="Arial"/>
          <w:b/>
          <w:bCs/>
          <w:color w:val="002060"/>
        </w:rPr>
        <w:t xml:space="preserve">si commina </w:t>
      </w:r>
      <w:r>
        <w:rPr>
          <w:rFonts w:ascii="Arial" w:hAnsi="Arial" w:cs="Arial"/>
          <w:b/>
          <w:bCs/>
          <w:color w:val="002060"/>
        </w:rPr>
        <w:t>un’ammonizione</w:t>
      </w:r>
      <w:r w:rsidRPr="00B418B3">
        <w:rPr>
          <w:rFonts w:ascii="Arial" w:hAnsi="Arial" w:cs="Arial"/>
          <w:color w:val="002060"/>
        </w:rPr>
        <w:t xml:space="preserve"> </w:t>
      </w:r>
      <w:r>
        <w:rPr>
          <w:rFonts w:ascii="Arial" w:hAnsi="Arial" w:cs="Arial"/>
          <w:color w:val="002060"/>
        </w:rPr>
        <w:t>all’allenatore</w:t>
      </w:r>
      <w:r w:rsidRPr="00B418B3">
        <w:rPr>
          <w:rFonts w:ascii="Arial" w:hAnsi="Arial" w:cs="Arial"/>
          <w:color w:val="002060"/>
        </w:rPr>
        <w:t xml:space="preserve"> </w:t>
      </w:r>
      <w:r>
        <w:rPr>
          <w:rFonts w:ascii="Arial" w:hAnsi="Arial" w:cs="Arial"/>
          <w:b/>
          <w:bCs/>
          <w:color w:val="002060"/>
        </w:rPr>
        <w:t>PACE ROBERTO</w:t>
      </w:r>
      <w:r w:rsidRPr="00B418B3">
        <w:rPr>
          <w:rFonts w:ascii="Arial" w:hAnsi="Arial" w:cs="Arial"/>
          <w:color w:val="002060"/>
        </w:rPr>
        <w:t xml:space="preserve">, tesserato con la </w:t>
      </w:r>
      <w:proofErr w:type="spellStart"/>
      <w:r w:rsidRPr="00B418B3">
        <w:rPr>
          <w:rFonts w:ascii="Arial" w:hAnsi="Arial" w:cs="Arial"/>
          <w:color w:val="002060"/>
        </w:rPr>
        <w:t>soc</w:t>
      </w:r>
      <w:proofErr w:type="spellEnd"/>
      <w:r w:rsidRPr="00B418B3">
        <w:rPr>
          <w:rFonts w:ascii="Arial" w:hAnsi="Arial" w:cs="Arial"/>
          <w:color w:val="002060"/>
        </w:rPr>
        <w:t xml:space="preserve">. </w:t>
      </w:r>
      <w:r>
        <w:rPr>
          <w:rFonts w:ascii="Arial" w:hAnsi="Arial" w:cs="Arial"/>
          <w:color w:val="002060"/>
        </w:rPr>
        <w:t>CASTELBELLINO CALCIO A 5</w:t>
      </w:r>
      <w:r w:rsidRPr="00B418B3">
        <w:rPr>
          <w:rFonts w:ascii="Arial" w:hAnsi="Arial" w:cs="Arial"/>
          <w:color w:val="002060"/>
        </w:rPr>
        <w:t>, come risulta nel presente Comunicato Ufficiale.</w:t>
      </w: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3"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EB5A7ED"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B3844">
        <w:rPr>
          <w:b/>
          <w:color w:val="002060"/>
          <w:u w:val="single"/>
        </w:rPr>
        <w:t>13</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6EEBF" w14:textId="77777777" w:rsidR="009E16A1" w:rsidRDefault="009E16A1">
      <w:r>
        <w:separator/>
      </w:r>
    </w:p>
  </w:endnote>
  <w:endnote w:type="continuationSeparator" w:id="0">
    <w:p w14:paraId="0465EF27" w14:textId="77777777" w:rsidR="009E16A1" w:rsidRDefault="009E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A12CB12"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1D4D6" w14:textId="77777777" w:rsidR="009E16A1" w:rsidRDefault="009E16A1">
      <w:r>
        <w:separator/>
      </w:r>
    </w:p>
  </w:footnote>
  <w:footnote w:type="continuationSeparator" w:id="0">
    <w:p w14:paraId="7331BA9C" w14:textId="77777777" w:rsidR="009E16A1" w:rsidRDefault="009E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9"/>
  </w:num>
  <w:num w:numId="5">
    <w:abstractNumId w:val="10"/>
  </w:num>
  <w:num w:numId="6">
    <w:abstractNumId w:val="5"/>
  </w:num>
  <w:num w:numId="7">
    <w:abstractNumId w:val="4"/>
  </w:num>
  <w:num w:numId="8">
    <w:abstractNumId w:val="20"/>
  </w:num>
  <w:num w:numId="9">
    <w:abstractNumId w:val="0"/>
  </w:num>
  <w:num w:numId="10">
    <w:abstractNumId w:val="1"/>
  </w:num>
  <w:num w:numId="11">
    <w:abstractNumId w:val="19"/>
  </w:num>
  <w:num w:numId="12">
    <w:abstractNumId w:val="3"/>
  </w:num>
  <w:num w:numId="13">
    <w:abstractNumId w:val="21"/>
  </w:num>
  <w:num w:numId="14">
    <w:abstractNumId w:val="14"/>
  </w:num>
  <w:num w:numId="15">
    <w:abstractNumId w:val="8"/>
  </w:num>
  <w:num w:numId="16">
    <w:abstractNumId w:val="15"/>
  </w:num>
  <w:num w:numId="17">
    <w:abstractNumId w:val="11"/>
  </w:num>
  <w:num w:numId="18">
    <w:abstractNumId w:val="17"/>
  </w:num>
  <w:num w:numId="19">
    <w:abstractNumId w:val="18"/>
  </w:num>
  <w:num w:numId="20">
    <w:abstractNumId w:val="16"/>
  </w:num>
  <w:num w:numId="21">
    <w:abstractNumId w:val="12"/>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20marche.sgs@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lnd.marche01@figc.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1183</TotalTime>
  <Pages>25</Pages>
  <Words>7499</Words>
  <Characters>42745</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50144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32</cp:revision>
  <cp:lastPrinted>2021-09-28T14:18:00Z</cp:lastPrinted>
  <dcterms:created xsi:type="dcterms:W3CDTF">2021-10-12T14:07:00Z</dcterms:created>
  <dcterms:modified xsi:type="dcterms:W3CDTF">2021-10-13T14:35:00Z</dcterms:modified>
</cp:coreProperties>
</file>