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3A2F86E2"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C465E">
              <w:rPr>
                <w:rFonts w:ascii="Arial" w:hAnsi="Arial" w:cs="Arial"/>
                <w:color w:val="002060"/>
                <w:sz w:val="40"/>
                <w:szCs w:val="40"/>
              </w:rPr>
              <w:t>2</w:t>
            </w:r>
            <w:r w:rsidR="002B428B">
              <w:rPr>
                <w:rFonts w:ascii="Arial" w:hAnsi="Arial" w:cs="Arial"/>
                <w:color w:val="002060"/>
                <w:sz w:val="40"/>
                <w:szCs w:val="40"/>
              </w:rPr>
              <w:t>3</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2B428B">
              <w:rPr>
                <w:rFonts w:ascii="Arial" w:hAnsi="Arial" w:cs="Arial"/>
                <w:color w:val="002060"/>
                <w:sz w:val="40"/>
                <w:szCs w:val="40"/>
              </w:rPr>
              <w:t>20</w:t>
            </w:r>
            <w:r w:rsidR="00CF4C7D" w:rsidRPr="000039D0">
              <w:rPr>
                <w:rFonts w:ascii="Arial" w:hAnsi="Arial" w:cs="Arial"/>
                <w:color w:val="002060"/>
                <w:sz w:val="40"/>
                <w:szCs w:val="40"/>
              </w:rPr>
              <w:t>/</w:t>
            </w:r>
            <w:r w:rsidR="00A370D1">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43DD60D2"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4100B4">
          <w:rPr>
            <w:noProof/>
            <w:webHidden/>
            <w:color w:val="002060"/>
          </w:rPr>
          <w:t>1</w:t>
        </w:r>
        <w:r w:rsidR="00AC19D9" w:rsidRPr="002419EA">
          <w:rPr>
            <w:noProof/>
            <w:webHidden/>
            <w:color w:val="002060"/>
          </w:rPr>
          <w:fldChar w:fldCharType="end"/>
        </w:r>
      </w:hyperlink>
    </w:p>
    <w:p w14:paraId="112EDB38" w14:textId="63692089" w:rsidR="00AC19D9" w:rsidRPr="002419EA" w:rsidRDefault="00F00D2F">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4100B4">
          <w:rPr>
            <w:noProof/>
            <w:webHidden/>
            <w:color w:val="002060"/>
          </w:rPr>
          <w:t>1</w:t>
        </w:r>
        <w:r w:rsidR="00AC19D9" w:rsidRPr="002419EA">
          <w:rPr>
            <w:noProof/>
            <w:webHidden/>
            <w:color w:val="002060"/>
          </w:rPr>
          <w:fldChar w:fldCharType="end"/>
        </w:r>
      </w:hyperlink>
    </w:p>
    <w:p w14:paraId="4D9CAD43" w14:textId="36ED2511" w:rsidR="00AC19D9" w:rsidRPr="002419EA" w:rsidRDefault="00F00D2F">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4100B4">
          <w:rPr>
            <w:noProof/>
            <w:webHidden/>
            <w:color w:val="002060"/>
          </w:rPr>
          <w:t>1</w:t>
        </w:r>
        <w:r w:rsidR="00AC19D9" w:rsidRPr="002419EA">
          <w:rPr>
            <w:noProof/>
            <w:webHidden/>
            <w:color w:val="002060"/>
          </w:rPr>
          <w:fldChar w:fldCharType="end"/>
        </w:r>
      </w:hyperlink>
    </w:p>
    <w:p w14:paraId="0EAFCCD8" w14:textId="18BF0D42" w:rsidR="00AC19D9" w:rsidRPr="002419EA" w:rsidRDefault="00F00D2F">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4100B4">
          <w:rPr>
            <w:noProof/>
            <w:webHidden/>
            <w:color w:val="002060"/>
          </w:rPr>
          <w:t>1</w:t>
        </w:r>
        <w:r w:rsidR="00AC19D9" w:rsidRPr="002419EA">
          <w:rPr>
            <w:noProof/>
            <w:webHidden/>
            <w:color w:val="002060"/>
          </w:rPr>
          <w:fldChar w:fldCharType="end"/>
        </w:r>
      </w:hyperlink>
    </w:p>
    <w:p w14:paraId="0952245B" w14:textId="789A3A3C" w:rsidR="00AC19D9" w:rsidRPr="002419EA" w:rsidRDefault="00F00D2F">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4100B4">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5D1BFFE2" w14:textId="20C325C3" w:rsidR="00FA76EF" w:rsidRDefault="00FA76EF" w:rsidP="00F336CC">
      <w:pPr>
        <w:rPr>
          <w:rFonts w:ascii="Arial" w:hAnsi="Arial" w:cs="Arial"/>
          <w:color w:val="002060"/>
          <w:sz w:val="22"/>
          <w:szCs w:val="22"/>
        </w:rPr>
      </w:pPr>
    </w:p>
    <w:p w14:paraId="0E5D407C" w14:textId="77777777" w:rsidR="00ED7867" w:rsidRPr="00ED7867" w:rsidRDefault="00ED7867" w:rsidP="00ED7867">
      <w:pPr>
        <w:rPr>
          <w:rFonts w:ascii="Arial" w:hAnsi="Arial" w:cs="Arial"/>
          <w:b/>
          <w:color w:val="002060"/>
          <w:sz w:val="28"/>
          <w:szCs w:val="28"/>
        </w:rPr>
      </w:pPr>
      <w:r w:rsidRPr="00ED7867">
        <w:rPr>
          <w:rFonts w:ascii="Arial" w:hAnsi="Arial" w:cs="Arial"/>
          <w:b/>
          <w:color w:val="002060"/>
          <w:sz w:val="28"/>
          <w:szCs w:val="28"/>
        </w:rPr>
        <w:t>PROTOCOLLO SANITARIO ANTI COVID 19</w:t>
      </w:r>
    </w:p>
    <w:p w14:paraId="2A7F9C4E" w14:textId="77777777" w:rsidR="00ED7867" w:rsidRPr="00ED7867" w:rsidRDefault="00ED7867" w:rsidP="00ED7867">
      <w:pPr>
        <w:rPr>
          <w:rFonts w:ascii="Arial" w:hAnsi="Arial" w:cs="Arial"/>
          <w:color w:val="002060"/>
          <w:sz w:val="22"/>
          <w:szCs w:val="22"/>
        </w:rPr>
      </w:pPr>
    </w:p>
    <w:p w14:paraId="7C9C2C35" w14:textId="77777777" w:rsidR="00ED7867" w:rsidRPr="00ED7867" w:rsidRDefault="00ED7867" w:rsidP="00ED7867">
      <w:pPr>
        <w:rPr>
          <w:rFonts w:ascii="Arial" w:hAnsi="Arial" w:cs="Arial"/>
          <w:color w:val="002060"/>
          <w:sz w:val="22"/>
          <w:szCs w:val="22"/>
        </w:rPr>
      </w:pPr>
      <w:r w:rsidRPr="00ED7867">
        <w:rPr>
          <w:rFonts w:ascii="Arial" w:hAnsi="Arial" w:cs="Arial"/>
          <w:color w:val="002060"/>
          <w:sz w:val="22"/>
          <w:szCs w:val="22"/>
        </w:rPr>
        <w:t>Si comunica che è on line l’aggiornamento del protocollo sanitario anti COVID-19 riferito alle attività dilettantistiche e giovanili.</w:t>
      </w:r>
    </w:p>
    <w:p w14:paraId="0E58DF39" w14:textId="77777777" w:rsidR="00ED7867" w:rsidRPr="00ED7867" w:rsidRDefault="00ED7867" w:rsidP="00ED7867">
      <w:pPr>
        <w:rPr>
          <w:rFonts w:ascii="Arial" w:hAnsi="Arial" w:cs="Arial"/>
          <w:color w:val="002060"/>
          <w:sz w:val="22"/>
          <w:szCs w:val="22"/>
        </w:rPr>
      </w:pPr>
      <w:r w:rsidRPr="00ED7867">
        <w:rPr>
          <w:rFonts w:ascii="Arial" w:hAnsi="Arial" w:cs="Arial"/>
          <w:color w:val="002060"/>
          <w:sz w:val="22"/>
          <w:szCs w:val="22"/>
        </w:rPr>
        <w:t>Di seguito il link per la sua visualizzazione:</w:t>
      </w:r>
    </w:p>
    <w:p w14:paraId="02784BD4" w14:textId="77777777" w:rsidR="00ED7867" w:rsidRPr="00ED7867" w:rsidRDefault="00ED7867" w:rsidP="00ED7867">
      <w:pPr>
        <w:rPr>
          <w:rFonts w:ascii="Arial" w:hAnsi="Arial" w:cs="Arial"/>
          <w:color w:val="002060"/>
          <w:sz w:val="22"/>
          <w:szCs w:val="22"/>
        </w:rPr>
      </w:pPr>
      <w:hyperlink r:id="rId9" w:history="1">
        <w:r w:rsidRPr="00ED7867">
          <w:rPr>
            <w:rStyle w:val="Collegamentoipertestuale"/>
            <w:rFonts w:ascii="Arial" w:hAnsi="Arial" w:cs="Arial"/>
            <w:color w:val="002060"/>
            <w:sz w:val="22"/>
            <w:szCs w:val="22"/>
          </w:rPr>
          <w:t>https://.lnd.it/it/news-lnd/agonistica/indicazioni-generali-per-le-attivita-dilettantistiche-e-giovanili-la-nuova-versione-del-protocollo-sanitario-figc</w:t>
        </w:r>
      </w:hyperlink>
    </w:p>
    <w:p w14:paraId="798C7284" w14:textId="1DB322A4" w:rsidR="00753DB9" w:rsidRDefault="00753DB9" w:rsidP="00F336CC">
      <w:pPr>
        <w:rPr>
          <w:rFonts w:ascii="Arial" w:hAnsi="Arial" w:cs="Arial"/>
          <w:color w:val="002060"/>
          <w:sz w:val="22"/>
          <w:szCs w:val="22"/>
        </w:rPr>
      </w:pPr>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w:t>
      </w:r>
      <w:r w:rsidRPr="007F5272">
        <w:rPr>
          <w:color w:val="002060"/>
          <w:sz w:val="26"/>
          <w:szCs w:val="26"/>
        </w:rPr>
        <w:lastRenderedPageBreak/>
        <w:t xml:space="preserve">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20E57373" w:rsidR="00031818" w:rsidRDefault="00031818" w:rsidP="009E02B2">
      <w:pPr>
        <w:autoSpaceDE w:val="0"/>
        <w:autoSpaceDN w:val="0"/>
        <w:adjustRightInd w:val="0"/>
        <w:jc w:val="left"/>
        <w:divId w:val="527259509"/>
        <w:rPr>
          <w:rFonts w:ascii="Arial" w:hAnsi="Arial" w:cs="Arial"/>
          <w:b/>
          <w:color w:val="002060"/>
          <w:sz w:val="22"/>
          <w:szCs w:val="22"/>
        </w:rPr>
      </w:pPr>
    </w:p>
    <w:p w14:paraId="1D8ACC49" w14:textId="70CBC743" w:rsidR="00753DB9" w:rsidRDefault="00753DB9"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9D51BBF" w14:textId="2C4B3852" w:rsidR="00D66329" w:rsidRPr="0057606F" w:rsidRDefault="00D66329" w:rsidP="00D66329">
      <w:pPr>
        <w:pStyle w:val="LndNormale1"/>
        <w:divId w:val="527259509"/>
        <w:rPr>
          <w:color w:val="002060"/>
          <w:sz w:val="10"/>
          <w:szCs w:val="10"/>
        </w:rPr>
      </w:pPr>
    </w:p>
    <w:p w14:paraId="33998922" w14:textId="77777777" w:rsidR="00BB34E8" w:rsidRPr="005E0393" w:rsidRDefault="00BB34E8" w:rsidP="00BB34E8">
      <w:pPr>
        <w:pStyle w:val="breakline"/>
        <w:divId w:val="527259509"/>
        <w:rPr>
          <w:color w:val="002060"/>
        </w:rPr>
      </w:pPr>
    </w:p>
    <w:p w14:paraId="242EB2B2" w14:textId="77777777" w:rsidR="00BB34E8" w:rsidRPr="005E0393" w:rsidRDefault="00BB34E8" w:rsidP="00BB34E8">
      <w:pPr>
        <w:pStyle w:val="titolocampionato0"/>
        <w:shd w:val="clear" w:color="auto" w:fill="CCCCCC"/>
        <w:spacing w:before="80" w:after="40"/>
        <w:divId w:val="527259509"/>
        <w:rPr>
          <w:color w:val="002060"/>
        </w:rPr>
      </w:pPr>
      <w:r w:rsidRPr="005E0393">
        <w:rPr>
          <w:color w:val="002060"/>
        </w:rPr>
        <w:t>CALCIO A CINQUE SERIE C1</w:t>
      </w:r>
    </w:p>
    <w:p w14:paraId="2E8A2C3C" w14:textId="77777777" w:rsidR="00BB34E8" w:rsidRPr="005E0393" w:rsidRDefault="00BB34E8" w:rsidP="00BB34E8">
      <w:pPr>
        <w:pStyle w:val="titoloprinc0"/>
        <w:divId w:val="527259509"/>
        <w:rPr>
          <w:color w:val="002060"/>
        </w:rPr>
      </w:pPr>
      <w:r w:rsidRPr="005E0393">
        <w:rPr>
          <w:color w:val="002060"/>
        </w:rPr>
        <w:t>RISULTATI</w:t>
      </w:r>
    </w:p>
    <w:p w14:paraId="05CFBDE9" w14:textId="77777777" w:rsidR="00BB34E8" w:rsidRPr="005E0393" w:rsidRDefault="00BB34E8" w:rsidP="00BB34E8">
      <w:pPr>
        <w:pStyle w:val="breakline"/>
        <w:divId w:val="527259509"/>
        <w:rPr>
          <w:color w:val="002060"/>
        </w:rPr>
      </w:pPr>
    </w:p>
    <w:p w14:paraId="0DB54B65" w14:textId="77777777" w:rsidR="00BB34E8" w:rsidRPr="005E0393" w:rsidRDefault="00BB34E8" w:rsidP="00BB34E8">
      <w:pPr>
        <w:pStyle w:val="sottotitolocampionato10"/>
        <w:divId w:val="527259509"/>
        <w:rPr>
          <w:color w:val="002060"/>
        </w:rPr>
      </w:pPr>
      <w:r w:rsidRPr="005E0393">
        <w:rPr>
          <w:color w:val="002060"/>
        </w:rPr>
        <w:t>RISULTATI UFFICIALI GARE DEL 15/10/2021</w:t>
      </w:r>
    </w:p>
    <w:p w14:paraId="7F1A1A8F" w14:textId="77777777" w:rsidR="00BB34E8" w:rsidRPr="00BB34E8" w:rsidRDefault="00BB34E8" w:rsidP="00BB34E8">
      <w:pPr>
        <w:pStyle w:val="sottotitolocampionato20"/>
        <w:spacing w:before="0" w:beforeAutospacing="0" w:after="0" w:afterAutospacing="0"/>
        <w:divId w:val="527259509"/>
        <w:rPr>
          <w:rFonts w:ascii="Arial" w:hAnsi="Arial" w:cs="Arial"/>
          <w:color w:val="002060"/>
          <w:sz w:val="20"/>
          <w:szCs w:val="20"/>
        </w:rPr>
      </w:pPr>
      <w:r w:rsidRPr="00BB34E8">
        <w:rPr>
          <w:rFonts w:ascii="Arial" w:hAnsi="Arial" w:cs="Arial"/>
          <w:color w:val="002060"/>
          <w:sz w:val="20"/>
          <w:szCs w:val="20"/>
        </w:rPr>
        <w:t>Si trascrivono qui di seguito i risultati ufficiali delle gare disputate</w:t>
      </w:r>
    </w:p>
    <w:p w14:paraId="2779DAFC" w14:textId="77777777" w:rsidR="00BB34E8" w:rsidRPr="00BB34E8" w:rsidRDefault="00BB34E8" w:rsidP="00BB34E8">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B34E8" w:rsidRPr="005E0393" w14:paraId="29F2691E"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16268BC9"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2B2EB" w14:textId="77777777" w:rsidR="00BB34E8" w:rsidRPr="005E0393" w:rsidRDefault="00BB34E8" w:rsidP="00373198">
                  <w:pPr>
                    <w:pStyle w:val="headertabella0"/>
                    <w:rPr>
                      <w:color w:val="002060"/>
                    </w:rPr>
                  </w:pPr>
                  <w:r w:rsidRPr="005E0393">
                    <w:rPr>
                      <w:color w:val="002060"/>
                    </w:rPr>
                    <w:t>GIRONE A - 5 Giornata - A</w:t>
                  </w:r>
                </w:p>
              </w:tc>
            </w:tr>
            <w:tr w:rsidR="00BB34E8" w:rsidRPr="005E0393" w14:paraId="408B7E38"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CD4A27" w14:textId="77777777" w:rsidR="00BB34E8" w:rsidRPr="005E0393" w:rsidRDefault="00BB34E8" w:rsidP="00373198">
                  <w:pPr>
                    <w:pStyle w:val="rowtabella0"/>
                    <w:rPr>
                      <w:color w:val="002060"/>
                    </w:rPr>
                  </w:pPr>
                  <w:r w:rsidRPr="005E0393">
                    <w:rPr>
                      <w:color w:val="002060"/>
                    </w:rPr>
                    <w:t xml:space="preserve">AUDAX 1970 </w:t>
                  </w:r>
                  <w:proofErr w:type="gramStart"/>
                  <w:r w:rsidRPr="005E0393">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A2937B" w14:textId="77777777" w:rsidR="00BB34E8" w:rsidRPr="005E0393" w:rsidRDefault="00BB34E8" w:rsidP="00373198">
                  <w:pPr>
                    <w:pStyle w:val="rowtabella0"/>
                    <w:rPr>
                      <w:color w:val="002060"/>
                    </w:rPr>
                  </w:pPr>
                  <w:r w:rsidRPr="005E0393">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00C34E" w14:textId="77777777" w:rsidR="00BB34E8" w:rsidRPr="005E0393" w:rsidRDefault="00BB34E8" w:rsidP="00373198">
                  <w:pPr>
                    <w:pStyle w:val="rowtabella0"/>
                    <w:jc w:val="center"/>
                    <w:rPr>
                      <w:color w:val="002060"/>
                    </w:rPr>
                  </w:pPr>
                  <w:r w:rsidRPr="005E0393">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15735" w14:textId="77777777" w:rsidR="00BB34E8" w:rsidRPr="005E0393" w:rsidRDefault="00BB34E8" w:rsidP="00373198">
                  <w:pPr>
                    <w:pStyle w:val="rowtabella0"/>
                    <w:jc w:val="center"/>
                    <w:rPr>
                      <w:color w:val="002060"/>
                    </w:rPr>
                  </w:pPr>
                  <w:r w:rsidRPr="005E0393">
                    <w:rPr>
                      <w:color w:val="002060"/>
                    </w:rPr>
                    <w:t> </w:t>
                  </w:r>
                </w:p>
              </w:tc>
            </w:tr>
            <w:tr w:rsidR="00BB34E8" w:rsidRPr="005E0393" w14:paraId="10F41878"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760ED3" w14:textId="77777777" w:rsidR="00BB34E8" w:rsidRPr="005E0393" w:rsidRDefault="00BB34E8" w:rsidP="00373198">
                  <w:pPr>
                    <w:pStyle w:val="rowtabella0"/>
                    <w:rPr>
                      <w:color w:val="002060"/>
                    </w:rPr>
                  </w:pPr>
                  <w:r w:rsidRPr="005E0393">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237E62" w14:textId="77777777" w:rsidR="00BB34E8" w:rsidRPr="005E0393" w:rsidRDefault="00BB34E8" w:rsidP="00373198">
                  <w:pPr>
                    <w:pStyle w:val="rowtabella0"/>
                    <w:rPr>
                      <w:color w:val="002060"/>
                    </w:rPr>
                  </w:pPr>
                  <w:r w:rsidRPr="005E0393">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B44540" w14:textId="77777777" w:rsidR="00BB34E8" w:rsidRPr="005E0393" w:rsidRDefault="00BB34E8" w:rsidP="00373198">
                  <w:pPr>
                    <w:pStyle w:val="rowtabella0"/>
                    <w:jc w:val="center"/>
                    <w:rPr>
                      <w:color w:val="002060"/>
                    </w:rPr>
                  </w:pPr>
                  <w:r w:rsidRPr="005E0393">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D1854F" w14:textId="77777777" w:rsidR="00BB34E8" w:rsidRPr="005E0393" w:rsidRDefault="00BB34E8" w:rsidP="00373198">
                  <w:pPr>
                    <w:pStyle w:val="rowtabella0"/>
                    <w:jc w:val="center"/>
                    <w:rPr>
                      <w:color w:val="002060"/>
                    </w:rPr>
                  </w:pPr>
                  <w:r w:rsidRPr="005E0393">
                    <w:rPr>
                      <w:color w:val="002060"/>
                    </w:rPr>
                    <w:t> </w:t>
                  </w:r>
                </w:p>
              </w:tc>
            </w:tr>
            <w:tr w:rsidR="00BB34E8" w:rsidRPr="005E0393" w14:paraId="4EB3FCF8"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5B753A" w14:textId="77777777" w:rsidR="00BB34E8" w:rsidRPr="005E0393" w:rsidRDefault="00BB34E8" w:rsidP="00373198">
                  <w:pPr>
                    <w:pStyle w:val="rowtabella0"/>
                    <w:rPr>
                      <w:color w:val="002060"/>
                    </w:rPr>
                  </w:pPr>
                  <w:r w:rsidRPr="005E0393">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AD36C4" w14:textId="77777777" w:rsidR="00BB34E8" w:rsidRPr="005E0393" w:rsidRDefault="00BB34E8" w:rsidP="00373198">
                  <w:pPr>
                    <w:pStyle w:val="rowtabella0"/>
                    <w:rPr>
                      <w:color w:val="002060"/>
                    </w:rPr>
                  </w:pPr>
                  <w:r w:rsidRPr="005E0393">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1AF16A" w14:textId="77777777" w:rsidR="00BB34E8" w:rsidRPr="005E0393" w:rsidRDefault="00BB34E8" w:rsidP="00373198">
                  <w:pPr>
                    <w:pStyle w:val="rowtabella0"/>
                    <w:jc w:val="center"/>
                    <w:rPr>
                      <w:color w:val="002060"/>
                    </w:rPr>
                  </w:pPr>
                  <w:r w:rsidRPr="005E0393">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AC6538" w14:textId="77777777" w:rsidR="00BB34E8" w:rsidRPr="005E0393" w:rsidRDefault="00BB34E8" w:rsidP="00373198">
                  <w:pPr>
                    <w:pStyle w:val="rowtabella0"/>
                    <w:jc w:val="center"/>
                    <w:rPr>
                      <w:color w:val="002060"/>
                    </w:rPr>
                  </w:pPr>
                  <w:r w:rsidRPr="005E0393">
                    <w:rPr>
                      <w:color w:val="002060"/>
                    </w:rPr>
                    <w:t> </w:t>
                  </w:r>
                </w:p>
              </w:tc>
            </w:tr>
            <w:tr w:rsidR="00BB34E8" w:rsidRPr="005E0393" w14:paraId="6EA9D5AB"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FC9806" w14:textId="77777777" w:rsidR="00BB34E8" w:rsidRPr="005E0393" w:rsidRDefault="00BB34E8" w:rsidP="00373198">
                  <w:pPr>
                    <w:pStyle w:val="rowtabella0"/>
                    <w:rPr>
                      <w:color w:val="002060"/>
                    </w:rPr>
                  </w:pPr>
                  <w:r w:rsidRPr="005E0393">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610788" w14:textId="77777777" w:rsidR="00BB34E8" w:rsidRPr="005E0393" w:rsidRDefault="00BB34E8" w:rsidP="00373198">
                  <w:pPr>
                    <w:pStyle w:val="rowtabella0"/>
                    <w:rPr>
                      <w:color w:val="002060"/>
                    </w:rPr>
                  </w:pPr>
                  <w:r w:rsidRPr="005E0393">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6AAEB8" w14:textId="77777777" w:rsidR="00BB34E8" w:rsidRPr="005E0393" w:rsidRDefault="00BB34E8" w:rsidP="00373198">
                  <w:pPr>
                    <w:pStyle w:val="rowtabella0"/>
                    <w:jc w:val="center"/>
                    <w:rPr>
                      <w:color w:val="002060"/>
                    </w:rPr>
                  </w:pPr>
                  <w:r w:rsidRPr="005E0393">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BD992A" w14:textId="77777777" w:rsidR="00BB34E8" w:rsidRPr="005E0393" w:rsidRDefault="00BB34E8" w:rsidP="00373198">
                  <w:pPr>
                    <w:pStyle w:val="rowtabella0"/>
                    <w:jc w:val="center"/>
                    <w:rPr>
                      <w:color w:val="002060"/>
                    </w:rPr>
                  </w:pPr>
                  <w:r w:rsidRPr="005E0393">
                    <w:rPr>
                      <w:color w:val="002060"/>
                    </w:rPr>
                    <w:t> </w:t>
                  </w:r>
                </w:p>
              </w:tc>
            </w:tr>
            <w:tr w:rsidR="00BB34E8" w:rsidRPr="005E0393" w14:paraId="6812EF4A"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76F33E" w14:textId="77777777" w:rsidR="00BB34E8" w:rsidRPr="005E0393" w:rsidRDefault="00BB34E8" w:rsidP="00373198">
                  <w:pPr>
                    <w:pStyle w:val="rowtabella0"/>
                    <w:rPr>
                      <w:color w:val="002060"/>
                    </w:rPr>
                  </w:pPr>
                  <w:r w:rsidRPr="005E0393">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5E3736" w14:textId="77777777" w:rsidR="00BB34E8" w:rsidRPr="005E0393" w:rsidRDefault="00BB34E8" w:rsidP="00373198">
                  <w:pPr>
                    <w:pStyle w:val="rowtabella0"/>
                    <w:rPr>
                      <w:color w:val="002060"/>
                    </w:rPr>
                  </w:pPr>
                  <w:r w:rsidRPr="005E0393">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78FA78" w14:textId="77777777" w:rsidR="00BB34E8" w:rsidRPr="005E0393" w:rsidRDefault="00BB34E8" w:rsidP="00373198">
                  <w:pPr>
                    <w:pStyle w:val="rowtabella0"/>
                    <w:jc w:val="center"/>
                    <w:rPr>
                      <w:color w:val="002060"/>
                    </w:rPr>
                  </w:pPr>
                  <w:r w:rsidRPr="005E0393">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2D9DFD" w14:textId="77777777" w:rsidR="00BB34E8" w:rsidRPr="005E0393" w:rsidRDefault="00BB34E8" w:rsidP="00373198">
                  <w:pPr>
                    <w:pStyle w:val="rowtabella0"/>
                    <w:jc w:val="center"/>
                    <w:rPr>
                      <w:color w:val="002060"/>
                    </w:rPr>
                  </w:pPr>
                  <w:r w:rsidRPr="005E0393">
                    <w:rPr>
                      <w:color w:val="002060"/>
                    </w:rPr>
                    <w:t> </w:t>
                  </w:r>
                </w:p>
              </w:tc>
            </w:tr>
            <w:tr w:rsidR="00BB34E8" w:rsidRPr="005E0393" w14:paraId="4FC6FEA0"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72D7CE" w14:textId="77777777" w:rsidR="00BB34E8" w:rsidRPr="005E0393" w:rsidRDefault="00BB34E8" w:rsidP="00373198">
                  <w:pPr>
                    <w:pStyle w:val="rowtabella0"/>
                    <w:rPr>
                      <w:color w:val="002060"/>
                    </w:rPr>
                  </w:pPr>
                  <w:r w:rsidRPr="005E0393">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CDBF39" w14:textId="77777777" w:rsidR="00BB34E8" w:rsidRPr="005E0393" w:rsidRDefault="00BB34E8" w:rsidP="00373198">
                  <w:pPr>
                    <w:pStyle w:val="rowtabella0"/>
                    <w:rPr>
                      <w:color w:val="002060"/>
                    </w:rPr>
                  </w:pPr>
                  <w:r w:rsidRPr="005E0393">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2DA8D3" w14:textId="77777777" w:rsidR="00BB34E8" w:rsidRPr="005E0393" w:rsidRDefault="00BB34E8" w:rsidP="00373198">
                  <w:pPr>
                    <w:pStyle w:val="rowtabella0"/>
                    <w:jc w:val="center"/>
                    <w:rPr>
                      <w:color w:val="002060"/>
                    </w:rPr>
                  </w:pPr>
                  <w:r w:rsidRPr="005E0393">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B28C8F" w14:textId="77777777" w:rsidR="00BB34E8" w:rsidRPr="005E0393" w:rsidRDefault="00BB34E8" w:rsidP="00373198">
                  <w:pPr>
                    <w:pStyle w:val="rowtabella0"/>
                    <w:jc w:val="center"/>
                    <w:rPr>
                      <w:color w:val="002060"/>
                    </w:rPr>
                  </w:pPr>
                  <w:r w:rsidRPr="005E0393">
                    <w:rPr>
                      <w:color w:val="002060"/>
                    </w:rPr>
                    <w:t> </w:t>
                  </w:r>
                </w:p>
              </w:tc>
            </w:tr>
            <w:tr w:rsidR="00BB34E8" w:rsidRPr="005E0393" w14:paraId="4E2ACD6B"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230E34" w14:textId="77777777" w:rsidR="00BB34E8" w:rsidRPr="005E0393" w:rsidRDefault="00BB34E8" w:rsidP="00373198">
                  <w:pPr>
                    <w:pStyle w:val="rowtabella0"/>
                    <w:rPr>
                      <w:color w:val="002060"/>
                    </w:rPr>
                  </w:pPr>
                  <w:r w:rsidRPr="005E0393">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E49EB4" w14:textId="77777777" w:rsidR="00BB34E8" w:rsidRPr="005E0393" w:rsidRDefault="00BB34E8" w:rsidP="00373198">
                  <w:pPr>
                    <w:pStyle w:val="rowtabella0"/>
                    <w:rPr>
                      <w:color w:val="002060"/>
                    </w:rPr>
                  </w:pPr>
                  <w:r w:rsidRPr="005E0393">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A959FA" w14:textId="77777777" w:rsidR="00BB34E8" w:rsidRPr="005E0393" w:rsidRDefault="00BB34E8" w:rsidP="00373198">
                  <w:pPr>
                    <w:pStyle w:val="rowtabella0"/>
                    <w:jc w:val="center"/>
                    <w:rPr>
                      <w:color w:val="002060"/>
                    </w:rPr>
                  </w:pPr>
                  <w:r w:rsidRPr="005E0393">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ED8597" w14:textId="77777777" w:rsidR="00BB34E8" w:rsidRPr="005E0393" w:rsidRDefault="00BB34E8" w:rsidP="00373198">
                  <w:pPr>
                    <w:pStyle w:val="rowtabella0"/>
                    <w:jc w:val="center"/>
                    <w:rPr>
                      <w:color w:val="002060"/>
                    </w:rPr>
                  </w:pPr>
                  <w:r w:rsidRPr="005E0393">
                    <w:rPr>
                      <w:color w:val="002060"/>
                    </w:rPr>
                    <w:t> </w:t>
                  </w:r>
                </w:p>
              </w:tc>
            </w:tr>
          </w:tbl>
          <w:p w14:paraId="5B175A5C" w14:textId="77777777" w:rsidR="00BB34E8" w:rsidRPr="005E0393" w:rsidRDefault="00BB34E8" w:rsidP="00373198">
            <w:pPr>
              <w:rPr>
                <w:color w:val="002060"/>
              </w:rPr>
            </w:pPr>
          </w:p>
        </w:tc>
      </w:tr>
    </w:tbl>
    <w:p w14:paraId="53B77ABD" w14:textId="77777777" w:rsidR="00BB34E8" w:rsidRPr="005E0393" w:rsidRDefault="00BB34E8" w:rsidP="00BB34E8">
      <w:pPr>
        <w:pStyle w:val="breakline"/>
        <w:divId w:val="527259509"/>
        <w:rPr>
          <w:rFonts w:eastAsiaTheme="minorEastAsia"/>
          <w:color w:val="002060"/>
        </w:rPr>
      </w:pPr>
    </w:p>
    <w:p w14:paraId="40EC9281" w14:textId="77777777" w:rsidR="00BB34E8" w:rsidRPr="005E0393" w:rsidRDefault="00BB34E8" w:rsidP="00BB34E8">
      <w:pPr>
        <w:pStyle w:val="breakline"/>
        <w:divId w:val="527259509"/>
        <w:rPr>
          <w:color w:val="002060"/>
        </w:rPr>
      </w:pPr>
    </w:p>
    <w:p w14:paraId="4EBD43A4" w14:textId="77777777" w:rsidR="00BB34E8" w:rsidRPr="005E0393" w:rsidRDefault="00BB34E8" w:rsidP="00BB34E8">
      <w:pPr>
        <w:pStyle w:val="titoloprinc0"/>
        <w:divId w:val="527259509"/>
        <w:rPr>
          <w:color w:val="002060"/>
        </w:rPr>
      </w:pPr>
      <w:r w:rsidRPr="005E0393">
        <w:rPr>
          <w:color w:val="002060"/>
        </w:rPr>
        <w:t>GIUDICE SPORTIVO</w:t>
      </w:r>
    </w:p>
    <w:p w14:paraId="4DD8D02E" w14:textId="77777777" w:rsidR="00BB34E8" w:rsidRPr="005E0393" w:rsidRDefault="00BB34E8" w:rsidP="00BB34E8">
      <w:pPr>
        <w:pStyle w:val="diffida"/>
        <w:divId w:val="527259509"/>
        <w:rPr>
          <w:color w:val="002060"/>
        </w:rPr>
      </w:pPr>
      <w:r w:rsidRPr="005E0393">
        <w:rPr>
          <w:color w:val="002060"/>
        </w:rPr>
        <w:t>Il Giudice Sportivo, Avv. Claudio Romagnoli, nella seduta del 20/10/2021, ha adottato le decisioni che di seguito integralmente si riportano:</w:t>
      </w:r>
    </w:p>
    <w:p w14:paraId="11B75A3E" w14:textId="77777777" w:rsidR="00BB34E8" w:rsidRPr="005E0393" w:rsidRDefault="00BB34E8" w:rsidP="00BB34E8">
      <w:pPr>
        <w:pStyle w:val="titolo10"/>
        <w:divId w:val="527259509"/>
        <w:rPr>
          <w:color w:val="002060"/>
        </w:rPr>
      </w:pPr>
      <w:r w:rsidRPr="005E0393">
        <w:rPr>
          <w:color w:val="002060"/>
        </w:rPr>
        <w:t xml:space="preserve">GARE DEL 15/10/2021 </w:t>
      </w:r>
    </w:p>
    <w:p w14:paraId="420DB4B8"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22DAD987"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40D7CBFC" w14:textId="77777777" w:rsidR="00BB34E8" w:rsidRPr="005E0393" w:rsidRDefault="00BB34E8" w:rsidP="00BB34E8">
      <w:pPr>
        <w:pStyle w:val="titolo30"/>
        <w:divId w:val="527259509"/>
        <w:rPr>
          <w:color w:val="002060"/>
        </w:rPr>
      </w:pPr>
      <w:r w:rsidRPr="005E0393">
        <w:rPr>
          <w:color w:val="002060"/>
        </w:rPr>
        <w:t xml:space="preserve">CALCIATORI NON ESPULSI </w:t>
      </w:r>
    </w:p>
    <w:p w14:paraId="31B96860" w14:textId="77777777" w:rsidR="00BB34E8" w:rsidRPr="005E0393" w:rsidRDefault="00BB34E8" w:rsidP="00BB34E8">
      <w:pPr>
        <w:pStyle w:val="titolo20"/>
        <w:divId w:val="527259509"/>
        <w:rPr>
          <w:color w:val="002060"/>
        </w:rPr>
      </w:pPr>
      <w:r w:rsidRPr="005E039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75D70EFF" w14:textId="77777777" w:rsidTr="00BB34E8">
        <w:trPr>
          <w:divId w:val="527259509"/>
        </w:trPr>
        <w:tc>
          <w:tcPr>
            <w:tcW w:w="2200" w:type="dxa"/>
            <w:tcMar>
              <w:top w:w="20" w:type="dxa"/>
              <w:left w:w="20" w:type="dxa"/>
              <w:bottom w:w="20" w:type="dxa"/>
              <w:right w:w="20" w:type="dxa"/>
            </w:tcMar>
            <w:vAlign w:val="center"/>
            <w:hideMark/>
          </w:tcPr>
          <w:p w14:paraId="30E5FEF2" w14:textId="77777777" w:rsidR="00BB34E8" w:rsidRPr="005E0393" w:rsidRDefault="00BB34E8" w:rsidP="00373198">
            <w:pPr>
              <w:pStyle w:val="movimento"/>
              <w:rPr>
                <w:color w:val="002060"/>
              </w:rPr>
            </w:pPr>
            <w:r w:rsidRPr="005E0393">
              <w:rPr>
                <w:color w:val="002060"/>
              </w:rPr>
              <w:t>ANTRONACO JACOPO</w:t>
            </w:r>
          </w:p>
        </w:tc>
        <w:tc>
          <w:tcPr>
            <w:tcW w:w="2200" w:type="dxa"/>
            <w:tcMar>
              <w:top w:w="20" w:type="dxa"/>
              <w:left w:w="20" w:type="dxa"/>
              <w:bottom w:w="20" w:type="dxa"/>
              <w:right w:w="20" w:type="dxa"/>
            </w:tcMar>
            <w:vAlign w:val="center"/>
            <w:hideMark/>
          </w:tcPr>
          <w:p w14:paraId="02725C1D" w14:textId="77777777" w:rsidR="00BB34E8" w:rsidRPr="005E0393" w:rsidRDefault="00BB34E8" w:rsidP="00373198">
            <w:pPr>
              <w:pStyle w:val="movimento2"/>
              <w:rPr>
                <w:color w:val="002060"/>
              </w:rPr>
            </w:pPr>
            <w:r w:rsidRPr="005E0393">
              <w:rPr>
                <w:color w:val="002060"/>
              </w:rPr>
              <w:t xml:space="preserve">(AUDAX 1970 </w:t>
            </w:r>
            <w:proofErr w:type="gramStart"/>
            <w:r w:rsidRPr="005E0393">
              <w:rPr>
                <w:color w:val="002060"/>
              </w:rPr>
              <w:t>S.ANGELO</w:t>
            </w:r>
            <w:proofErr w:type="gramEnd"/>
            <w:r w:rsidRPr="005E0393">
              <w:rPr>
                <w:color w:val="002060"/>
              </w:rPr>
              <w:t xml:space="preserve">) </w:t>
            </w:r>
          </w:p>
        </w:tc>
        <w:tc>
          <w:tcPr>
            <w:tcW w:w="800" w:type="dxa"/>
            <w:tcMar>
              <w:top w:w="20" w:type="dxa"/>
              <w:left w:w="20" w:type="dxa"/>
              <w:bottom w:w="20" w:type="dxa"/>
              <w:right w:w="20" w:type="dxa"/>
            </w:tcMar>
            <w:vAlign w:val="center"/>
            <w:hideMark/>
          </w:tcPr>
          <w:p w14:paraId="784481F9"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73B2B90" w14:textId="77777777" w:rsidR="00BB34E8" w:rsidRPr="005E0393" w:rsidRDefault="00BB34E8" w:rsidP="00373198">
            <w:pPr>
              <w:pStyle w:val="movimento"/>
              <w:rPr>
                <w:color w:val="002060"/>
              </w:rPr>
            </w:pPr>
            <w:r w:rsidRPr="005E0393">
              <w:rPr>
                <w:color w:val="002060"/>
              </w:rPr>
              <w:t>CARPINETI RICCARDO</w:t>
            </w:r>
          </w:p>
        </w:tc>
        <w:tc>
          <w:tcPr>
            <w:tcW w:w="2200" w:type="dxa"/>
            <w:tcMar>
              <w:top w:w="20" w:type="dxa"/>
              <w:left w:w="20" w:type="dxa"/>
              <w:bottom w:w="20" w:type="dxa"/>
              <w:right w:w="20" w:type="dxa"/>
            </w:tcMar>
            <w:vAlign w:val="center"/>
            <w:hideMark/>
          </w:tcPr>
          <w:p w14:paraId="340318B1" w14:textId="77777777" w:rsidR="00BB34E8" w:rsidRPr="005E0393" w:rsidRDefault="00BB34E8" w:rsidP="00373198">
            <w:pPr>
              <w:pStyle w:val="movimento2"/>
              <w:rPr>
                <w:color w:val="002060"/>
              </w:rPr>
            </w:pPr>
            <w:r w:rsidRPr="005E0393">
              <w:rPr>
                <w:color w:val="002060"/>
              </w:rPr>
              <w:t xml:space="preserve">(C.U.S. MACERATA CALCIO A5) </w:t>
            </w:r>
          </w:p>
        </w:tc>
      </w:tr>
      <w:tr w:rsidR="00BB34E8" w:rsidRPr="005E0393" w14:paraId="044210EC" w14:textId="77777777" w:rsidTr="00BB34E8">
        <w:trPr>
          <w:divId w:val="527259509"/>
        </w:trPr>
        <w:tc>
          <w:tcPr>
            <w:tcW w:w="2200" w:type="dxa"/>
            <w:tcMar>
              <w:top w:w="20" w:type="dxa"/>
              <w:left w:w="20" w:type="dxa"/>
              <w:bottom w:w="20" w:type="dxa"/>
              <w:right w:w="20" w:type="dxa"/>
            </w:tcMar>
            <w:vAlign w:val="center"/>
            <w:hideMark/>
          </w:tcPr>
          <w:p w14:paraId="56673E87" w14:textId="77777777" w:rsidR="00BB34E8" w:rsidRPr="005E0393" w:rsidRDefault="00BB34E8" w:rsidP="00373198">
            <w:pPr>
              <w:pStyle w:val="movimento"/>
              <w:rPr>
                <w:color w:val="002060"/>
              </w:rPr>
            </w:pPr>
            <w:r w:rsidRPr="005E0393">
              <w:rPr>
                <w:color w:val="002060"/>
              </w:rPr>
              <w:t>NEITSCH GUSTAVO</w:t>
            </w:r>
          </w:p>
        </w:tc>
        <w:tc>
          <w:tcPr>
            <w:tcW w:w="2200" w:type="dxa"/>
            <w:tcMar>
              <w:top w:w="20" w:type="dxa"/>
              <w:left w:w="20" w:type="dxa"/>
              <w:bottom w:w="20" w:type="dxa"/>
              <w:right w:w="20" w:type="dxa"/>
            </w:tcMar>
            <w:vAlign w:val="center"/>
            <w:hideMark/>
          </w:tcPr>
          <w:p w14:paraId="51D69E7A" w14:textId="77777777" w:rsidR="00BB34E8" w:rsidRPr="005E0393" w:rsidRDefault="00BB34E8" w:rsidP="00373198">
            <w:pPr>
              <w:pStyle w:val="movimento2"/>
              <w:rPr>
                <w:color w:val="002060"/>
              </w:rPr>
            </w:pPr>
            <w:r w:rsidRPr="005E0393">
              <w:rPr>
                <w:color w:val="002060"/>
              </w:rPr>
              <w:t xml:space="preserve">(CERRETO D ESI C5 A.S.D.) </w:t>
            </w:r>
          </w:p>
        </w:tc>
        <w:tc>
          <w:tcPr>
            <w:tcW w:w="800" w:type="dxa"/>
            <w:tcMar>
              <w:top w:w="20" w:type="dxa"/>
              <w:left w:w="20" w:type="dxa"/>
              <w:bottom w:w="20" w:type="dxa"/>
              <w:right w:w="20" w:type="dxa"/>
            </w:tcMar>
            <w:vAlign w:val="center"/>
            <w:hideMark/>
          </w:tcPr>
          <w:p w14:paraId="318A9B91"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D7EDD13" w14:textId="77777777" w:rsidR="00BB34E8" w:rsidRPr="005E0393" w:rsidRDefault="00BB34E8" w:rsidP="00373198">
            <w:pPr>
              <w:pStyle w:val="movimento"/>
              <w:rPr>
                <w:color w:val="002060"/>
              </w:rPr>
            </w:pPr>
            <w:r w:rsidRPr="005E0393">
              <w:rPr>
                <w:color w:val="002060"/>
              </w:rPr>
              <w:t>OCCHIUZZO JOSE JEREMIAS</w:t>
            </w:r>
          </w:p>
        </w:tc>
        <w:tc>
          <w:tcPr>
            <w:tcW w:w="2200" w:type="dxa"/>
            <w:tcMar>
              <w:top w:w="20" w:type="dxa"/>
              <w:left w:w="20" w:type="dxa"/>
              <w:bottom w:w="20" w:type="dxa"/>
              <w:right w:w="20" w:type="dxa"/>
            </w:tcMar>
            <w:vAlign w:val="center"/>
            <w:hideMark/>
          </w:tcPr>
          <w:p w14:paraId="76F3DBBE" w14:textId="77777777" w:rsidR="00BB34E8" w:rsidRPr="005E0393" w:rsidRDefault="00BB34E8" w:rsidP="00373198">
            <w:pPr>
              <w:pStyle w:val="movimento2"/>
              <w:rPr>
                <w:color w:val="002060"/>
              </w:rPr>
            </w:pPr>
            <w:r w:rsidRPr="005E0393">
              <w:rPr>
                <w:color w:val="002060"/>
              </w:rPr>
              <w:t xml:space="preserve">(CERRETO D ESI C5 A.S.D.) </w:t>
            </w:r>
          </w:p>
        </w:tc>
      </w:tr>
      <w:tr w:rsidR="00BB34E8" w:rsidRPr="005E0393" w14:paraId="4F82AAE1" w14:textId="77777777" w:rsidTr="00BB34E8">
        <w:trPr>
          <w:divId w:val="527259509"/>
        </w:trPr>
        <w:tc>
          <w:tcPr>
            <w:tcW w:w="2200" w:type="dxa"/>
            <w:tcMar>
              <w:top w:w="20" w:type="dxa"/>
              <w:left w:w="20" w:type="dxa"/>
              <w:bottom w:w="20" w:type="dxa"/>
              <w:right w:w="20" w:type="dxa"/>
            </w:tcMar>
            <w:vAlign w:val="center"/>
            <w:hideMark/>
          </w:tcPr>
          <w:p w14:paraId="758FDBD0" w14:textId="77777777" w:rsidR="00BB34E8" w:rsidRPr="005E0393" w:rsidRDefault="00BB34E8" w:rsidP="00373198">
            <w:pPr>
              <w:pStyle w:val="movimento"/>
              <w:rPr>
                <w:color w:val="002060"/>
              </w:rPr>
            </w:pPr>
            <w:r w:rsidRPr="005E0393">
              <w:rPr>
                <w:color w:val="002060"/>
              </w:rPr>
              <w:t>OMBROSI MARCO</w:t>
            </w:r>
          </w:p>
        </w:tc>
        <w:tc>
          <w:tcPr>
            <w:tcW w:w="2200" w:type="dxa"/>
            <w:tcMar>
              <w:top w:w="20" w:type="dxa"/>
              <w:left w:w="20" w:type="dxa"/>
              <w:bottom w:w="20" w:type="dxa"/>
              <w:right w:w="20" w:type="dxa"/>
            </w:tcMar>
            <w:vAlign w:val="center"/>
            <w:hideMark/>
          </w:tcPr>
          <w:p w14:paraId="2AF0AF9A" w14:textId="77777777" w:rsidR="00BB34E8" w:rsidRPr="005E0393" w:rsidRDefault="00BB34E8" w:rsidP="00373198">
            <w:pPr>
              <w:pStyle w:val="movimento2"/>
              <w:rPr>
                <w:color w:val="002060"/>
              </w:rPr>
            </w:pPr>
            <w:r w:rsidRPr="005E0393">
              <w:rPr>
                <w:color w:val="002060"/>
              </w:rPr>
              <w:t xml:space="preserve">(JESI CALCIO A 5) </w:t>
            </w:r>
          </w:p>
        </w:tc>
        <w:tc>
          <w:tcPr>
            <w:tcW w:w="800" w:type="dxa"/>
            <w:tcMar>
              <w:top w:w="20" w:type="dxa"/>
              <w:left w:w="20" w:type="dxa"/>
              <w:bottom w:w="20" w:type="dxa"/>
              <w:right w:w="20" w:type="dxa"/>
            </w:tcMar>
            <w:vAlign w:val="center"/>
            <w:hideMark/>
          </w:tcPr>
          <w:p w14:paraId="6E8D764B"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40002CC" w14:textId="77777777" w:rsidR="00BB34E8" w:rsidRPr="005E0393" w:rsidRDefault="00BB34E8" w:rsidP="00373198">
            <w:pPr>
              <w:pStyle w:val="movimento"/>
              <w:rPr>
                <w:color w:val="002060"/>
              </w:rPr>
            </w:pPr>
            <w:r w:rsidRPr="005E0393">
              <w:rPr>
                <w:color w:val="002060"/>
              </w:rPr>
              <w:t>DI MAGGIO ENRICO</w:t>
            </w:r>
          </w:p>
        </w:tc>
        <w:tc>
          <w:tcPr>
            <w:tcW w:w="2200" w:type="dxa"/>
            <w:tcMar>
              <w:top w:w="20" w:type="dxa"/>
              <w:left w:w="20" w:type="dxa"/>
              <w:bottom w:w="20" w:type="dxa"/>
              <w:right w:w="20" w:type="dxa"/>
            </w:tcMar>
            <w:vAlign w:val="center"/>
            <w:hideMark/>
          </w:tcPr>
          <w:p w14:paraId="4F782726" w14:textId="77777777" w:rsidR="00BB34E8" w:rsidRPr="005E0393" w:rsidRDefault="00BB34E8" w:rsidP="00373198">
            <w:pPr>
              <w:pStyle w:val="movimento2"/>
              <w:rPr>
                <w:color w:val="002060"/>
              </w:rPr>
            </w:pPr>
            <w:r w:rsidRPr="005E0393">
              <w:rPr>
                <w:color w:val="002060"/>
              </w:rPr>
              <w:t xml:space="preserve">(OLYMPIA FANO C5) </w:t>
            </w:r>
          </w:p>
        </w:tc>
      </w:tr>
      <w:tr w:rsidR="00BB34E8" w:rsidRPr="005E0393" w14:paraId="07FC161D" w14:textId="77777777" w:rsidTr="00BB34E8">
        <w:trPr>
          <w:divId w:val="527259509"/>
        </w:trPr>
        <w:tc>
          <w:tcPr>
            <w:tcW w:w="2200" w:type="dxa"/>
            <w:tcMar>
              <w:top w:w="20" w:type="dxa"/>
              <w:left w:w="20" w:type="dxa"/>
              <w:bottom w:w="20" w:type="dxa"/>
              <w:right w:w="20" w:type="dxa"/>
            </w:tcMar>
            <w:vAlign w:val="center"/>
            <w:hideMark/>
          </w:tcPr>
          <w:p w14:paraId="62E25DEA" w14:textId="77777777" w:rsidR="00BB34E8" w:rsidRPr="005E0393" w:rsidRDefault="00BB34E8" w:rsidP="00373198">
            <w:pPr>
              <w:pStyle w:val="movimento"/>
              <w:rPr>
                <w:color w:val="002060"/>
              </w:rPr>
            </w:pPr>
            <w:r w:rsidRPr="005E0393">
              <w:rPr>
                <w:color w:val="002060"/>
              </w:rPr>
              <w:t>MINARDI MATTEO</w:t>
            </w:r>
          </w:p>
        </w:tc>
        <w:tc>
          <w:tcPr>
            <w:tcW w:w="2200" w:type="dxa"/>
            <w:tcMar>
              <w:top w:w="20" w:type="dxa"/>
              <w:left w:w="20" w:type="dxa"/>
              <w:bottom w:w="20" w:type="dxa"/>
              <w:right w:w="20" w:type="dxa"/>
            </w:tcMar>
            <w:vAlign w:val="center"/>
            <w:hideMark/>
          </w:tcPr>
          <w:p w14:paraId="2139D498" w14:textId="77777777" w:rsidR="00BB34E8" w:rsidRPr="005E0393" w:rsidRDefault="00BB34E8" w:rsidP="00373198">
            <w:pPr>
              <w:pStyle w:val="movimento2"/>
              <w:rPr>
                <w:color w:val="002060"/>
              </w:rPr>
            </w:pPr>
            <w:r w:rsidRPr="005E0393">
              <w:rPr>
                <w:color w:val="002060"/>
              </w:rPr>
              <w:t xml:space="preserve">(OLYMPIA FANO C5) </w:t>
            </w:r>
          </w:p>
        </w:tc>
        <w:tc>
          <w:tcPr>
            <w:tcW w:w="800" w:type="dxa"/>
            <w:tcMar>
              <w:top w:w="20" w:type="dxa"/>
              <w:left w:w="20" w:type="dxa"/>
              <w:bottom w:w="20" w:type="dxa"/>
              <w:right w:w="20" w:type="dxa"/>
            </w:tcMar>
            <w:vAlign w:val="center"/>
            <w:hideMark/>
          </w:tcPr>
          <w:p w14:paraId="429D84FD"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003B979" w14:textId="77777777" w:rsidR="00BB34E8" w:rsidRPr="005E0393" w:rsidRDefault="00BB34E8" w:rsidP="00373198">
            <w:pPr>
              <w:pStyle w:val="movimento"/>
              <w:rPr>
                <w:color w:val="002060"/>
              </w:rPr>
            </w:pPr>
            <w:r w:rsidRPr="005E0393">
              <w:rPr>
                <w:color w:val="002060"/>
              </w:rPr>
              <w:t>CAMPOFREDANO GUIDO</w:t>
            </w:r>
          </w:p>
        </w:tc>
        <w:tc>
          <w:tcPr>
            <w:tcW w:w="2200" w:type="dxa"/>
            <w:tcMar>
              <w:top w:w="20" w:type="dxa"/>
              <w:left w:w="20" w:type="dxa"/>
              <w:bottom w:w="20" w:type="dxa"/>
              <w:right w:w="20" w:type="dxa"/>
            </w:tcMar>
            <w:vAlign w:val="center"/>
            <w:hideMark/>
          </w:tcPr>
          <w:p w14:paraId="19EF2F73" w14:textId="77777777" w:rsidR="00BB34E8" w:rsidRPr="005E0393" w:rsidRDefault="00BB34E8" w:rsidP="00373198">
            <w:pPr>
              <w:pStyle w:val="movimento2"/>
              <w:rPr>
                <w:color w:val="002060"/>
              </w:rPr>
            </w:pPr>
            <w:r w:rsidRPr="005E0393">
              <w:rPr>
                <w:color w:val="002060"/>
              </w:rPr>
              <w:t xml:space="preserve">(PIETRALACROCE 73) </w:t>
            </w:r>
          </w:p>
        </w:tc>
      </w:tr>
      <w:tr w:rsidR="00BB34E8" w:rsidRPr="005E0393" w14:paraId="1C1C99EF" w14:textId="77777777" w:rsidTr="00BB34E8">
        <w:trPr>
          <w:divId w:val="527259509"/>
        </w:trPr>
        <w:tc>
          <w:tcPr>
            <w:tcW w:w="2200" w:type="dxa"/>
            <w:tcMar>
              <w:top w:w="20" w:type="dxa"/>
              <w:left w:w="20" w:type="dxa"/>
              <w:bottom w:w="20" w:type="dxa"/>
              <w:right w:w="20" w:type="dxa"/>
            </w:tcMar>
            <w:vAlign w:val="center"/>
            <w:hideMark/>
          </w:tcPr>
          <w:p w14:paraId="6CE90703" w14:textId="77777777" w:rsidR="00BB34E8" w:rsidRPr="005E0393" w:rsidRDefault="00BB34E8" w:rsidP="00373198">
            <w:pPr>
              <w:pStyle w:val="movimento"/>
              <w:rPr>
                <w:color w:val="002060"/>
              </w:rPr>
            </w:pPr>
            <w:r w:rsidRPr="005E0393">
              <w:rPr>
                <w:color w:val="002060"/>
              </w:rPr>
              <w:lastRenderedPageBreak/>
              <w:t>DE CARLONIS NICOLO</w:t>
            </w:r>
          </w:p>
        </w:tc>
        <w:tc>
          <w:tcPr>
            <w:tcW w:w="2200" w:type="dxa"/>
            <w:tcMar>
              <w:top w:w="20" w:type="dxa"/>
              <w:left w:w="20" w:type="dxa"/>
              <w:bottom w:w="20" w:type="dxa"/>
              <w:right w:w="20" w:type="dxa"/>
            </w:tcMar>
            <w:vAlign w:val="center"/>
            <w:hideMark/>
          </w:tcPr>
          <w:p w14:paraId="42BEEBEF" w14:textId="77777777" w:rsidR="00BB34E8" w:rsidRPr="005E0393" w:rsidRDefault="00BB34E8" w:rsidP="00373198">
            <w:pPr>
              <w:pStyle w:val="movimento2"/>
              <w:rPr>
                <w:color w:val="002060"/>
              </w:rPr>
            </w:pPr>
            <w:r w:rsidRPr="005E0393">
              <w:rPr>
                <w:color w:val="002060"/>
              </w:rPr>
              <w:t xml:space="preserve">(REAL SAN GIORGIO) </w:t>
            </w:r>
          </w:p>
        </w:tc>
        <w:tc>
          <w:tcPr>
            <w:tcW w:w="800" w:type="dxa"/>
            <w:tcMar>
              <w:top w:w="20" w:type="dxa"/>
              <w:left w:w="20" w:type="dxa"/>
              <w:bottom w:w="20" w:type="dxa"/>
              <w:right w:w="20" w:type="dxa"/>
            </w:tcMar>
            <w:vAlign w:val="center"/>
            <w:hideMark/>
          </w:tcPr>
          <w:p w14:paraId="316E14C1"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671EFD4A" w14:textId="77777777" w:rsidR="00BB34E8" w:rsidRPr="005E0393" w:rsidRDefault="00BB34E8" w:rsidP="00373198">
            <w:pPr>
              <w:pStyle w:val="movimento"/>
              <w:rPr>
                <w:color w:val="002060"/>
              </w:rPr>
            </w:pPr>
            <w:r w:rsidRPr="005E0393">
              <w:rPr>
                <w:color w:val="002060"/>
              </w:rPr>
              <w:t>DE RUGGIERO RICCARDO</w:t>
            </w:r>
          </w:p>
        </w:tc>
        <w:tc>
          <w:tcPr>
            <w:tcW w:w="2200" w:type="dxa"/>
            <w:tcMar>
              <w:top w:w="20" w:type="dxa"/>
              <w:left w:w="20" w:type="dxa"/>
              <w:bottom w:w="20" w:type="dxa"/>
              <w:right w:w="20" w:type="dxa"/>
            </w:tcMar>
            <w:vAlign w:val="center"/>
            <w:hideMark/>
          </w:tcPr>
          <w:p w14:paraId="2AE7DD2C" w14:textId="77777777" w:rsidR="00BB34E8" w:rsidRPr="005E0393" w:rsidRDefault="00BB34E8" w:rsidP="00373198">
            <w:pPr>
              <w:pStyle w:val="movimento2"/>
              <w:rPr>
                <w:color w:val="002060"/>
              </w:rPr>
            </w:pPr>
            <w:r w:rsidRPr="005E0393">
              <w:rPr>
                <w:color w:val="002060"/>
              </w:rPr>
              <w:t xml:space="preserve">(REAL SAN GIORGIO) </w:t>
            </w:r>
          </w:p>
        </w:tc>
      </w:tr>
    </w:tbl>
    <w:p w14:paraId="104A1B1A" w14:textId="77777777" w:rsidR="00BB34E8" w:rsidRPr="005E0393" w:rsidRDefault="00BB34E8" w:rsidP="00BB34E8">
      <w:pPr>
        <w:pStyle w:val="titolo20"/>
        <w:divId w:val="527259509"/>
        <w:rPr>
          <w:rFonts w:eastAsiaTheme="minorEastAsia"/>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0291147A" w14:textId="77777777" w:rsidTr="00BB34E8">
        <w:trPr>
          <w:divId w:val="527259509"/>
        </w:trPr>
        <w:tc>
          <w:tcPr>
            <w:tcW w:w="2200" w:type="dxa"/>
            <w:tcMar>
              <w:top w:w="20" w:type="dxa"/>
              <w:left w:w="20" w:type="dxa"/>
              <w:bottom w:w="20" w:type="dxa"/>
              <w:right w:w="20" w:type="dxa"/>
            </w:tcMar>
            <w:vAlign w:val="center"/>
            <w:hideMark/>
          </w:tcPr>
          <w:p w14:paraId="05FE6D8B" w14:textId="77777777" w:rsidR="00BB34E8" w:rsidRPr="005E0393" w:rsidRDefault="00BB34E8" w:rsidP="00373198">
            <w:pPr>
              <w:pStyle w:val="movimento"/>
              <w:rPr>
                <w:color w:val="002060"/>
              </w:rPr>
            </w:pPr>
            <w:r w:rsidRPr="005E0393">
              <w:rPr>
                <w:color w:val="002060"/>
              </w:rPr>
              <w:t>PIERFEDERICI JACOPO</w:t>
            </w:r>
          </w:p>
        </w:tc>
        <w:tc>
          <w:tcPr>
            <w:tcW w:w="2200" w:type="dxa"/>
            <w:tcMar>
              <w:top w:w="20" w:type="dxa"/>
              <w:left w:w="20" w:type="dxa"/>
              <w:bottom w:w="20" w:type="dxa"/>
              <w:right w:w="20" w:type="dxa"/>
            </w:tcMar>
            <w:vAlign w:val="center"/>
            <w:hideMark/>
          </w:tcPr>
          <w:p w14:paraId="0CBD30B6" w14:textId="77777777" w:rsidR="00BB34E8" w:rsidRPr="005E0393" w:rsidRDefault="00BB34E8" w:rsidP="00373198">
            <w:pPr>
              <w:pStyle w:val="movimento2"/>
              <w:rPr>
                <w:color w:val="002060"/>
              </w:rPr>
            </w:pPr>
            <w:r w:rsidRPr="005E0393">
              <w:rPr>
                <w:color w:val="002060"/>
              </w:rPr>
              <w:t xml:space="preserve">(AUDAX 1970 </w:t>
            </w:r>
            <w:proofErr w:type="gramStart"/>
            <w:r w:rsidRPr="005E0393">
              <w:rPr>
                <w:color w:val="002060"/>
              </w:rPr>
              <w:t>S.ANGELO</w:t>
            </w:r>
            <w:proofErr w:type="gramEnd"/>
            <w:r w:rsidRPr="005E0393">
              <w:rPr>
                <w:color w:val="002060"/>
              </w:rPr>
              <w:t xml:space="preserve">) </w:t>
            </w:r>
          </w:p>
        </w:tc>
        <w:tc>
          <w:tcPr>
            <w:tcW w:w="800" w:type="dxa"/>
            <w:tcMar>
              <w:top w:w="20" w:type="dxa"/>
              <w:left w:w="20" w:type="dxa"/>
              <w:bottom w:w="20" w:type="dxa"/>
              <w:right w:w="20" w:type="dxa"/>
            </w:tcMar>
            <w:vAlign w:val="center"/>
            <w:hideMark/>
          </w:tcPr>
          <w:p w14:paraId="510266F8"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6435226A" w14:textId="77777777" w:rsidR="00BB34E8" w:rsidRPr="005E0393" w:rsidRDefault="00BB34E8" w:rsidP="00373198">
            <w:pPr>
              <w:pStyle w:val="movimento"/>
              <w:rPr>
                <w:color w:val="002060"/>
              </w:rPr>
            </w:pPr>
            <w:r w:rsidRPr="005E0393">
              <w:rPr>
                <w:color w:val="002060"/>
              </w:rPr>
              <w:t>FRANCAVILLA MATTEO</w:t>
            </w:r>
          </w:p>
        </w:tc>
        <w:tc>
          <w:tcPr>
            <w:tcW w:w="2200" w:type="dxa"/>
            <w:tcMar>
              <w:top w:w="20" w:type="dxa"/>
              <w:left w:w="20" w:type="dxa"/>
              <w:bottom w:w="20" w:type="dxa"/>
              <w:right w:w="20" w:type="dxa"/>
            </w:tcMar>
            <w:vAlign w:val="center"/>
            <w:hideMark/>
          </w:tcPr>
          <w:p w14:paraId="6576330B" w14:textId="77777777" w:rsidR="00BB34E8" w:rsidRPr="005E0393" w:rsidRDefault="00BB34E8" w:rsidP="00373198">
            <w:pPr>
              <w:pStyle w:val="movimento2"/>
              <w:rPr>
                <w:color w:val="002060"/>
              </w:rPr>
            </w:pPr>
            <w:r w:rsidRPr="005E0393">
              <w:rPr>
                <w:color w:val="002060"/>
              </w:rPr>
              <w:t xml:space="preserve">(C.U.S. MACERATA CALCIO A5) </w:t>
            </w:r>
          </w:p>
        </w:tc>
      </w:tr>
      <w:tr w:rsidR="00BB34E8" w:rsidRPr="005E0393" w14:paraId="4BFD5D81" w14:textId="77777777" w:rsidTr="00BB34E8">
        <w:trPr>
          <w:divId w:val="527259509"/>
        </w:trPr>
        <w:tc>
          <w:tcPr>
            <w:tcW w:w="2200" w:type="dxa"/>
            <w:tcMar>
              <w:top w:w="20" w:type="dxa"/>
              <w:left w:w="20" w:type="dxa"/>
              <w:bottom w:w="20" w:type="dxa"/>
              <w:right w:w="20" w:type="dxa"/>
            </w:tcMar>
            <w:vAlign w:val="center"/>
            <w:hideMark/>
          </w:tcPr>
          <w:p w14:paraId="12CB39E1" w14:textId="77777777" w:rsidR="00BB34E8" w:rsidRPr="005E0393" w:rsidRDefault="00BB34E8" w:rsidP="00373198">
            <w:pPr>
              <w:pStyle w:val="movimento"/>
              <w:rPr>
                <w:color w:val="002060"/>
              </w:rPr>
            </w:pPr>
            <w:r w:rsidRPr="005E0393">
              <w:rPr>
                <w:color w:val="002060"/>
              </w:rPr>
              <w:t>SERESI FRANCESCO</w:t>
            </w:r>
          </w:p>
        </w:tc>
        <w:tc>
          <w:tcPr>
            <w:tcW w:w="2200" w:type="dxa"/>
            <w:tcMar>
              <w:top w:w="20" w:type="dxa"/>
              <w:left w:w="20" w:type="dxa"/>
              <w:bottom w:w="20" w:type="dxa"/>
              <w:right w:w="20" w:type="dxa"/>
            </w:tcMar>
            <w:vAlign w:val="center"/>
            <w:hideMark/>
          </w:tcPr>
          <w:p w14:paraId="19783101" w14:textId="77777777" w:rsidR="00BB34E8" w:rsidRPr="005E0393" w:rsidRDefault="00BB34E8" w:rsidP="00373198">
            <w:pPr>
              <w:pStyle w:val="movimento2"/>
              <w:rPr>
                <w:color w:val="002060"/>
              </w:rPr>
            </w:pPr>
            <w:r w:rsidRPr="005E0393">
              <w:rPr>
                <w:color w:val="002060"/>
              </w:rPr>
              <w:t xml:space="preserve">(C.U.S. MACERATA CALCIO A5) </w:t>
            </w:r>
          </w:p>
        </w:tc>
        <w:tc>
          <w:tcPr>
            <w:tcW w:w="800" w:type="dxa"/>
            <w:tcMar>
              <w:top w:w="20" w:type="dxa"/>
              <w:left w:w="20" w:type="dxa"/>
              <w:bottom w:w="20" w:type="dxa"/>
              <w:right w:w="20" w:type="dxa"/>
            </w:tcMar>
            <w:vAlign w:val="center"/>
            <w:hideMark/>
          </w:tcPr>
          <w:p w14:paraId="32FCA9B0"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20692DD" w14:textId="77777777" w:rsidR="00BB34E8" w:rsidRPr="005E0393" w:rsidRDefault="00BB34E8" w:rsidP="00373198">
            <w:pPr>
              <w:pStyle w:val="movimento"/>
              <w:rPr>
                <w:color w:val="002060"/>
              </w:rPr>
            </w:pPr>
            <w:r w:rsidRPr="005E0393">
              <w:rPr>
                <w:color w:val="002060"/>
              </w:rPr>
              <w:t>GALLOZZI SIMONE</w:t>
            </w:r>
          </w:p>
        </w:tc>
        <w:tc>
          <w:tcPr>
            <w:tcW w:w="2200" w:type="dxa"/>
            <w:tcMar>
              <w:top w:w="20" w:type="dxa"/>
              <w:left w:w="20" w:type="dxa"/>
              <w:bottom w:w="20" w:type="dxa"/>
              <w:right w:w="20" w:type="dxa"/>
            </w:tcMar>
            <w:vAlign w:val="center"/>
            <w:hideMark/>
          </w:tcPr>
          <w:p w14:paraId="713CFE86" w14:textId="77777777" w:rsidR="00BB34E8" w:rsidRPr="005E0393" w:rsidRDefault="00BB34E8" w:rsidP="00373198">
            <w:pPr>
              <w:pStyle w:val="movimento2"/>
              <w:rPr>
                <w:color w:val="002060"/>
              </w:rPr>
            </w:pPr>
            <w:r w:rsidRPr="005E0393">
              <w:rPr>
                <w:color w:val="002060"/>
              </w:rPr>
              <w:t xml:space="preserve">(DINAMIS 1990) </w:t>
            </w:r>
          </w:p>
        </w:tc>
      </w:tr>
      <w:tr w:rsidR="00BB34E8" w:rsidRPr="005E0393" w14:paraId="25755389" w14:textId="77777777" w:rsidTr="00BB34E8">
        <w:trPr>
          <w:divId w:val="527259509"/>
        </w:trPr>
        <w:tc>
          <w:tcPr>
            <w:tcW w:w="2200" w:type="dxa"/>
            <w:tcMar>
              <w:top w:w="20" w:type="dxa"/>
              <w:left w:w="20" w:type="dxa"/>
              <w:bottom w:w="20" w:type="dxa"/>
              <w:right w:w="20" w:type="dxa"/>
            </w:tcMar>
            <w:vAlign w:val="center"/>
            <w:hideMark/>
          </w:tcPr>
          <w:p w14:paraId="51F8FD65" w14:textId="77777777" w:rsidR="00BB34E8" w:rsidRPr="005E0393" w:rsidRDefault="00BB34E8" w:rsidP="00373198">
            <w:pPr>
              <w:pStyle w:val="movimento"/>
              <w:rPr>
                <w:color w:val="002060"/>
              </w:rPr>
            </w:pPr>
            <w:r w:rsidRPr="005E0393">
              <w:rPr>
                <w:color w:val="002060"/>
              </w:rPr>
              <w:t>FODALI SOUHAIB</w:t>
            </w:r>
          </w:p>
        </w:tc>
        <w:tc>
          <w:tcPr>
            <w:tcW w:w="2200" w:type="dxa"/>
            <w:tcMar>
              <w:top w:w="20" w:type="dxa"/>
              <w:left w:w="20" w:type="dxa"/>
              <w:bottom w:w="20" w:type="dxa"/>
              <w:right w:w="20" w:type="dxa"/>
            </w:tcMar>
            <w:vAlign w:val="center"/>
            <w:hideMark/>
          </w:tcPr>
          <w:p w14:paraId="581DFC3C" w14:textId="77777777" w:rsidR="00BB34E8" w:rsidRPr="005E0393" w:rsidRDefault="00BB34E8" w:rsidP="00373198">
            <w:pPr>
              <w:pStyle w:val="movimento2"/>
              <w:rPr>
                <w:color w:val="002060"/>
              </w:rPr>
            </w:pPr>
            <w:r w:rsidRPr="005E0393">
              <w:rPr>
                <w:color w:val="002060"/>
              </w:rPr>
              <w:t xml:space="preserve">(FUTSAL MONTURANO) </w:t>
            </w:r>
          </w:p>
        </w:tc>
        <w:tc>
          <w:tcPr>
            <w:tcW w:w="800" w:type="dxa"/>
            <w:tcMar>
              <w:top w:w="20" w:type="dxa"/>
              <w:left w:w="20" w:type="dxa"/>
              <w:bottom w:w="20" w:type="dxa"/>
              <w:right w:w="20" w:type="dxa"/>
            </w:tcMar>
            <w:vAlign w:val="center"/>
            <w:hideMark/>
          </w:tcPr>
          <w:p w14:paraId="11625CE5"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05928188" w14:textId="77777777" w:rsidR="00BB34E8" w:rsidRPr="005E0393" w:rsidRDefault="00BB34E8" w:rsidP="00373198">
            <w:pPr>
              <w:pStyle w:val="movimento"/>
              <w:rPr>
                <w:color w:val="002060"/>
              </w:rPr>
            </w:pPr>
            <w:r w:rsidRPr="005E0393">
              <w:rPr>
                <w:color w:val="002060"/>
              </w:rPr>
              <w:t>MARILUNGO NICOLA</w:t>
            </w:r>
          </w:p>
        </w:tc>
        <w:tc>
          <w:tcPr>
            <w:tcW w:w="2200" w:type="dxa"/>
            <w:tcMar>
              <w:top w:w="20" w:type="dxa"/>
              <w:left w:w="20" w:type="dxa"/>
              <w:bottom w:w="20" w:type="dxa"/>
              <w:right w:w="20" w:type="dxa"/>
            </w:tcMar>
            <w:vAlign w:val="center"/>
            <w:hideMark/>
          </w:tcPr>
          <w:p w14:paraId="607FE4B1" w14:textId="77777777" w:rsidR="00BB34E8" w:rsidRPr="005E0393" w:rsidRDefault="00BB34E8" w:rsidP="00373198">
            <w:pPr>
              <w:pStyle w:val="movimento2"/>
              <w:rPr>
                <w:color w:val="002060"/>
              </w:rPr>
            </w:pPr>
            <w:r w:rsidRPr="005E0393">
              <w:rPr>
                <w:color w:val="002060"/>
              </w:rPr>
              <w:t xml:space="preserve">(NUOVA JUVENTINA FFC) </w:t>
            </w:r>
          </w:p>
        </w:tc>
      </w:tr>
      <w:tr w:rsidR="00BB34E8" w:rsidRPr="005E0393" w14:paraId="484CE07B" w14:textId="77777777" w:rsidTr="00BB34E8">
        <w:trPr>
          <w:divId w:val="527259509"/>
        </w:trPr>
        <w:tc>
          <w:tcPr>
            <w:tcW w:w="2200" w:type="dxa"/>
            <w:tcMar>
              <w:top w:w="20" w:type="dxa"/>
              <w:left w:w="20" w:type="dxa"/>
              <w:bottom w:w="20" w:type="dxa"/>
              <w:right w:w="20" w:type="dxa"/>
            </w:tcMar>
            <w:vAlign w:val="center"/>
            <w:hideMark/>
          </w:tcPr>
          <w:p w14:paraId="21128491" w14:textId="77777777" w:rsidR="00BB34E8" w:rsidRPr="005E0393" w:rsidRDefault="00BB34E8" w:rsidP="00373198">
            <w:pPr>
              <w:pStyle w:val="movimento"/>
              <w:rPr>
                <w:color w:val="002060"/>
              </w:rPr>
            </w:pPr>
            <w:r w:rsidRPr="005E0393">
              <w:rPr>
                <w:color w:val="002060"/>
              </w:rPr>
              <w:t>POLVERARI GIOVANNI</w:t>
            </w:r>
          </w:p>
        </w:tc>
        <w:tc>
          <w:tcPr>
            <w:tcW w:w="2200" w:type="dxa"/>
            <w:tcMar>
              <w:top w:w="20" w:type="dxa"/>
              <w:left w:w="20" w:type="dxa"/>
              <w:bottom w:w="20" w:type="dxa"/>
              <w:right w:w="20" w:type="dxa"/>
            </w:tcMar>
            <w:vAlign w:val="center"/>
            <w:hideMark/>
          </w:tcPr>
          <w:p w14:paraId="5E746153" w14:textId="77777777" w:rsidR="00BB34E8" w:rsidRPr="005E0393" w:rsidRDefault="00BB34E8" w:rsidP="00373198">
            <w:pPr>
              <w:pStyle w:val="movimento2"/>
              <w:rPr>
                <w:color w:val="002060"/>
              </w:rPr>
            </w:pPr>
            <w:r w:rsidRPr="005E0393">
              <w:rPr>
                <w:color w:val="002060"/>
              </w:rPr>
              <w:t xml:space="preserve">(OLYMPIA FANO C5) </w:t>
            </w:r>
          </w:p>
        </w:tc>
        <w:tc>
          <w:tcPr>
            <w:tcW w:w="800" w:type="dxa"/>
            <w:tcMar>
              <w:top w:w="20" w:type="dxa"/>
              <w:left w:w="20" w:type="dxa"/>
              <w:bottom w:w="20" w:type="dxa"/>
              <w:right w:w="20" w:type="dxa"/>
            </w:tcMar>
            <w:vAlign w:val="center"/>
            <w:hideMark/>
          </w:tcPr>
          <w:p w14:paraId="31C6A543"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CBEDBB3"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0FF2C22" w14:textId="77777777" w:rsidR="00BB34E8" w:rsidRPr="005E0393" w:rsidRDefault="00BB34E8" w:rsidP="00373198">
            <w:pPr>
              <w:pStyle w:val="movimento2"/>
              <w:rPr>
                <w:color w:val="002060"/>
              </w:rPr>
            </w:pPr>
            <w:r w:rsidRPr="005E0393">
              <w:rPr>
                <w:color w:val="002060"/>
              </w:rPr>
              <w:t> </w:t>
            </w:r>
          </w:p>
        </w:tc>
      </w:tr>
    </w:tbl>
    <w:p w14:paraId="484C9724" w14:textId="77777777" w:rsidR="00BB34E8" w:rsidRDefault="00BB34E8" w:rsidP="00BB34E8">
      <w:pPr>
        <w:pStyle w:val="breakline"/>
        <w:divId w:val="527259509"/>
        <w:rPr>
          <w:color w:val="002060"/>
        </w:rPr>
      </w:pPr>
    </w:p>
    <w:p w14:paraId="3D4F0C5B" w14:textId="77777777" w:rsidR="00BB34E8" w:rsidRPr="007D736C" w:rsidRDefault="00BB34E8" w:rsidP="00BB34E8">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1C99D574" w14:textId="77777777" w:rsidR="00BB34E8" w:rsidRPr="007D736C" w:rsidRDefault="00BB34E8" w:rsidP="00BB34E8">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549E872D" w14:textId="77777777" w:rsidR="00BB34E8" w:rsidRPr="007D736C" w:rsidRDefault="00BB34E8" w:rsidP="00BB34E8">
      <w:pPr>
        <w:pStyle w:val="breakline"/>
        <w:divId w:val="527259509"/>
        <w:rPr>
          <w:rFonts w:eastAsiaTheme="minorEastAsia"/>
          <w:color w:val="002060"/>
        </w:rPr>
      </w:pPr>
    </w:p>
    <w:p w14:paraId="60B4A07D" w14:textId="77777777" w:rsidR="00BB34E8" w:rsidRPr="005E0393" w:rsidRDefault="00BB34E8" w:rsidP="00BB34E8">
      <w:pPr>
        <w:pStyle w:val="breakline"/>
        <w:divId w:val="527259509"/>
        <w:rPr>
          <w:rFonts w:eastAsiaTheme="minorEastAsia"/>
          <w:color w:val="002060"/>
        </w:rPr>
      </w:pPr>
    </w:p>
    <w:p w14:paraId="0C7DBEC5" w14:textId="77777777" w:rsidR="00BB34E8" w:rsidRPr="005E0393" w:rsidRDefault="00BB34E8" w:rsidP="00BB34E8">
      <w:pPr>
        <w:pStyle w:val="titoloprinc0"/>
        <w:divId w:val="527259509"/>
        <w:rPr>
          <w:color w:val="002060"/>
        </w:rPr>
      </w:pPr>
      <w:r w:rsidRPr="005E0393">
        <w:rPr>
          <w:color w:val="002060"/>
        </w:rPr>
        <w:t>CLASSIFICA</w:t>
      </w:r>
    </w:p>
    <w:p w14:paraId="4F0C397F" w14:textId="77777777" w:rsidR="00BB34E8" w:rsidRPr="005E0393" w:rsidRDefault="00BB34E8" w:rsidP="00BB34E8">
      <w:pPr>
        <w:pStyle w:val="breakline"/>
        <w:divId w:val="527259509"/>
        <w:rPr>
          <w:color w:val="002060"/>
        </w:rPr>
      </w:pPr>
    </w:p>
    <w:p w14:paraId="2306A43D" w14:textId="77777777" w:rsidR="00BB34E8" w:rsidRPr="005E0393" w:rsidRDefault="00BB34E8" w:rsidP="00BB34E8">
      <w:pPr>
        <w:pStyle w:val="breakline"/>
        <w:divId w:val="527259509"/>
        <w:rPr>
          <w:color w:val="002060"/>
        </w:rPr>
      </w:pPr>
    </w:p>
    <w:p w14:paraId="50D78F9A" w14:textId="77777777" w:rsidR="00BB34E8" w:rsidRPr="005E0393" w:rsidRDefault="00BB34E8" w:rsidP="00BB34E8">
      <w:pPr>
        <w:pStyle w:val="sottotitolocampionato10"/>
        <w:divId w:val="527259509"/>
        <w:rPr>
          <w:color w:val="002060"/>
        </w:rPr>
      </w:pPr>
      <w:r w:rsidRPr="005E039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3603A926"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CDFCF"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2F260"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90F30"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874C3"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42BE4"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49582"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8613D"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71FCD"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BCF9D"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8B990" w14:textId="77777777" w:rsidR="00BB34E8" w:rsidRPr="005E0393" w:rsidRDefault="00BB34E8" w:rsidP="00373198">
            <w:pPr>
              <w:pStyle w:val="headertabella0"/>
              <w:rPr>
                <w:color w:val="002060"/>
              </w:rPr>
            </w:pPr>
            <w:r w:rsidRPr="005E0393">
              <w:rPr>
                <w:color w:val="002060"/>
              </w:rPr>
              <w:t>PE</w:t>
            </w:r>
          </w:p>
        </w:tc>
      </w:tr>
      <w:tr w:rsidR="00BB34E8" w:rsidRPr="005E0393" w14:paraId="5FE71DBC"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7CD67E" w14:textId="77777777" w:rsidR="00BB34E8" w:rsidRPr="005E0393" w:rsidRDefault="00BB34E8" w:rsidP="00373198">
            <w:pPr>
              <w:pStyle w:val="rowtabella0"/>
              <w:rPr>
                <w:color w:val="002060"/>
              </w:rPr>
            </w:pPr>
            <w:r w:rsidRPr="005E039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D88BF" w14:textId="77777777" w:rsidR="00BB34E8" w:rsidRPr="005E0393" w:rsidRDefault="00BB34E8" w:rsidP="00373198">
            <w:pPr>
              <w:pStyle w:val="rowtabella0"/>
              <w:jc w:val="center"/>
              <w:rPr>
                <w:color w:val="002060"/>
              </w:rPr>
            </w:pPr>
            <w:r w:rsidRPr="005E039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3F396"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4800E"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18C9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CB36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BA288" w14:textId="77777777" w:rsidR="00BB34E8" w:rsidRPr="005E0393" w:rsidRDefault="00BB34E8" w:rsidP="00373198">
            <w:pPr>
              <w:pStyle w:val="rowtabella0"/>
              <w:jc w:val="center"/>
              <w:rPr>
                <w:color w:val="002060"/>
              </w:rPr>
            </w:pPr>
            <w:r w:rsidRPr="005E039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6F7A7" w14:textId="77777777" w:rsidR="00BB34E8" w:rsidRPr="005E0393" w:rsidRDefault="00BB34E8" w:rsidP="00373198">
            <w:pPr>
              <w:pStyle w:val="rowtabella0"/>
              <w:jc w:val="center"/>
              <w:rPr>
                <w:color w:val="002060"/>
              </w:rPr>
            </w:pPr>
            <w:r w:rsidRPr="005E039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776A4"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F5B86" w14:textId="77777777" w:rsidR="00BB34E8" w:rsidRPr="005E0393" w:rsidRDefault="00BB34E8" w:rsidP="00373198">
            <w:pPr>
              <w:pStyle w:val="rowtabella0"/>
              <w:jc w:val="center"/>
              <w:rPr>
                <w:color w:val="002060"/>
              </w:rPr>
            </w:pPr>
            <w:r w:rsidRPr="005E0393">
              <w:rPr>
                <w:color w:val="002060"/>
              </w:rPr>
              <w:t>0</w:t>
            </w:r>
          </w:p>
        </w:tc>
      </w:tr>
      <w:tr w:rsidR="00BB34E8" w:rsidRPr="005E0393" w14:paraId="3A4FDFD8"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6CB174" w14:textId="77777777" w:rsidR="00BB34E8" w:rsidRPr="005E0393" w:rsidRDefault="00BB34E8" w:rsidP="00373198">
            <w:pPr>
              <w:pStyle w:val="rowtabella0"/>
              <w:rPr>
                <w:color w:val="002060"/>
              </w:rPr>
            </w:pPr>
            <w:r w:rsidRPr="005E0393">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08828"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43847"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FDC26"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D8E47"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7DFA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B1948" w14:textId="77777777" w:rsidR="00BB34E8" w:rsidRPr="005E0393" w:rsidRDefault="00BB34E8" w:rsidP="00373198">
            <w:pPr>
              <w:pStyle w:val="rowtabella0"/>
              <w:jc w:val="center"/>
              <w:rPr>
                <w:color w:val="002060"/>
              </w:rPr>
            </w:pPr>
            <w:r w:rsidRPr="005E039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58F57" w14:textId="77777777" w:rsidR="00BB34E8" w:rsidRPr="005E0393" w:rsidRDefault="00BB34E8" w:rsidP="00373198">
            <w:pPr>
              <w:pStyle w:val="rowtabella0"/>
              <w:jc w:val="center"/>
              <w:rPr>
                <w:color w:val="002060"/>
              </w:rPr>
            </w:pPr>
            <w:r w:rsidRPr="005E039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8A837"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A14E1" w14:textId="77777777" w:rsidR="00BB34E8" w:rsidRPr="005E0393" w:rsidRDefault="00BB34E8" w:rsidP="00373198">
            <w:pPr>
              <w:pStyle w:val="rowtabella0"/>
              <w:jc w:val="center"/>
              <w:rPr>
                <w:color w:val="002060"/>
              </w:rPr>
            </w:pPr>
            <w:r w:rsidRPr="005E0393">
              <w:rPr>
                <w:color w:val="002060"/>
              </w:rPr>
              <w:t>0</w:t>
            </w:r>
          </w:p>
        </w:tc>
      </w:tr>
      <w:tr w:rsidR="00BB34E8" w:rsidRPr="005E0393" w14:paraId="06D49B31"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4B2EB9" w14:textId="77777777" w:rsidR="00BB34E8" w:rsidRPr="005E0393" w:rsidRDefault="00BB34E8" w:rsidP="00373198">
            <w:pPr>
              <w:pStyle w:val="rowtabella0"/>
              <w:rPr>
                <w:color w:val="002060"/>
              </w:rPr>
            </w:pPr>
            <w:r w:rsidRPr="005E0393">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C2D19"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AF346"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37A14"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F2D3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5F8DB"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8E929" w14:textId="77777777" w:rsidR="00BB34E8" w:rsidRPr="005E0393" w:rsidRDefault="00BB34E8" w:rsidP="00373198">
            <w:pPr>
              <w:pStyle w:val="rowtabella0"/>
              <w:jc w:val="center"/>
              <w:rPr>
                <w:color w:val="002060"/>
              </w:rPr>
            </w:pPr>
            <w:r w:rsidRPr="005E039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5B09F"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59ECC"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9EC8D" w14:textId="77777777" w:rsidR="00BB34E8" w:rsidRPr="005E0393" w:rsidRDefault="00BB34E8" w:rsidP="00373198">
            <w:pPr>
              <w:pStyle w:val="rowtabella0"/>
              <w:jc w:val="center"/>
              <w:rPr>
                <w:color w:val="002060"/>
              </w:rPr>
            </w:pPr>
            <w:r w:rsidRPr="005E0393">
              <w:rPr>
                <w:color w:val="002060"/>
              </w:rPr>
              <w:t>0</w:t>
            </w:r>
          </w:p>
        </w:tc>
      </w:tr>
      <w:tr w:rsidR="00BB34E8" w:rsidRPr="005E0393" w14:paraId="2E53DB15"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526298" w14:textId="77777777" w:rsidR="00BB34E8" w:rsidRPr="005E0393" w:rsidRDefault="00BB34E8" w:rsidP="00373198">
            <w:pPr>
              <w:pStyle w:val="rowtabella0"/>
              <w:rPr>
                <w:color w:val="002060"/>
              </w:rPr>
            </w:pPr>
            <w:r w:rsidRPr="005E039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D391C"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4C37B"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C3D7F"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FF5B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18F39"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04438" w14:textId="77777777" w:rsidR="00BB34E8" w:rsidRPr="005E0393" w:rsidRDefault="00BB34E8" w:rsidP="00373198">
            <w:pPr>
              <w:pStyle w:val="rowtabella0"/>
              <w:jc w:val="center"/>
              <w:rPr>
                <w:color w:val="002060"/>
              </w:rPr>
            </w:pPr>
            <w:r w:rsidRPr="005E039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5C8E5" w14:textId="77777777" w:rsidR="00BB34E8" w:rsidRPr="005E0393" w:rsidRDefault="00BB34E8" w:rsidP="00373198">
            <w:pPr>
              <w:pStyle w:val="rowtabella0"/>
              <w:jc w:val="center"/>
              <w:rPr>
                <w:color w:val="002060"/>
              </w:rPr>
            </w:pPr>
            <w:r w:rsidRPr="005E039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8EE01"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F887D" w14:textId="77777777" w:rsidR="00BB34E8" w:rsidRPr="005E0393" w:rsidRDefault="00BB34E8" w:rsidP="00373198">
            <w:pPr>
              <w:pStyle w:val="rowtabella0"/>
              <w:jc w:val="center"/>
              <w:rPr>
                <w:color w:val="002060"/>
              </w:rPr>
            </w:pPr>
            <w:r w:rsidRPr="005E0393">
              <w:rPr>
                <w:color w:val="002060"/>
              </w:rPr>
              <w:t>0</w:t>
            </w:r>
          </w:p>
        </w:tc>
      </w:tr>
      <w:tr w:rsidR="00BB34E8" w:rsidRPr="005E0393" w14:paraId="596B54ED"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088CE5" w14:textId="77777777" w:rsidR="00BB34E8" w:rsidRPr="005E0393" w:rsidRDefault="00BB34E8" w:rsidP="00373198">
            <w:pPr>
              <w:pStyle w:val="rowtabella0"/>
              <w:rPr>
                <w:color w:val="002060"/>
              </w:rPr>
            </w:pPr>
            <w:r w:rsidRPr="005E039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205FA"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C5164"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B2FB0"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13BE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47D10"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EAEB9" w14:textId="77777777" w:rsidR="00BB34E8" w:rsidRPr="005E0393" w:rsidRDefault="00BB34E8" w:rsidP="00373198">
            <w:pPr>
              <w:pStyle w:val="rowtabella0"/>
              <w:jc w:val="center"/>
              <w:rPr>
                <w:color w:val="002060"/>
              </w:rPr>
            </w:pPr>
            <w:r w:rsidRPr="005E039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1B5DD" w14:textId="77777777" w:rsidR="00BB34E8" w:rsidRPr="005E0393" w:rsidRDefault="00BB34E8" w:rsidP="00373198">
            <w:pPr>
              <w:pStyle w:val="rowtabella0"/>
              <w:jc w:val="center"/>
              <w:rPr>
                <w:color w:val="002060"/>
              </w:rPr>
            </w:pPr>
            <w:r w:rsidRPr="005E039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AC423"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35F49" w14:textId="77777777" w:rsidR="00BB34E8" w:rsidRPr="005E0393" w:rsidRDefault="00BB34E8" w:rsidP="00373198">
            <w:pPr>
              <w:pStyle w:val="rowtabella0"/>
              <w:jc w:val="center"/>
              <w:rPr>
                <w:color w:val="002060"/>
              </w:rPr>
            </w:pPr>
            <w:r w:rsidRPr="005E0393">
              <w:rPr>
                <w:color w:val="002060"/>
              </w:rPr>
              <w:t>0</w:t>
            </w:r>
          </w:p>
        </w:tc>
      </w:tr>
      <w:tr w:rsidR="00BB34E8" w:rsidRPr="005E0393" w14:paraId="5089196E"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A5E709" w14:textId="77777777" w:rsidR="00BB34E8" w:rsidRPr="005E0393" w:rsidRDefault="00BB34E8" w:rsidP="00373198">
            <w:pPr>
              <w:pStyle w:val="rowtabella0"/>
              <w:rPr>
                <w:color w:val="002060"/>
              </w:rPr>
            </w:pPr>
            <w:r w:rsidRPr="005E0393">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CFD11"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542E0"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37313"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288B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425D5"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C2356"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4749B" w14:textId="77777777" w:rsidR="00BB34E8" w:rsidRPr="005E0393" w:rsidRDefault="00BB34E8" w:rsidP="00373198">
            <w:pPr>
              <w:pStyle w:val="rowtabella0"/>
              <w:jc w:val="center"/>
              <w:rPr>
                <w:color w:val="002060"/>
              </w:rPr>
            </w:pPr>
            <w:r w:rsidRPr="005E039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A3A65"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F179A" w14:textId="77777777" w:rsidR="00BB34E8" w:rsidRPr="005E0393" w:rsidRDefault="00BB34E8" w:rsidP="00373198">
            <w:pPr>
              <w:pStyle w:val="rowtabella0"/>
              <w:jc w:val="center"/>
              <w:rPr>
                <w:color w:val="002060"/>
              </w:rPr>
            </w:pPr>
            <w:r w:rsidRPr="005E0393">
              <w:rPr>
                <w:color w:val="002060"/>
              </w:rPr>
              <w:t>0</w:t>
            </w:r>
          </w:p>
        </w:tc>
      </w:tr>
      <w:tr w:rsidR="00BB34E8" w:rsidRPr="005E0393" w14:paraId="1D8EA109"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A16A6D" w14:textId="77777777" w:rsidR="00BB34E8" w:rsidRPr="005E0393" w:rsidRDefault="00BB34E8" w:rsidP="00373198">
            <w:pPr>
              <w:pStyle w:val="rowtabella0"/>
              <w:rPr>
                <w:color w:val="002060"/>
              </w:rPr>
            </w:pPr>
            <w:r w:rsidRPr="005E039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CACCA"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DAF60"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DE898"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0C64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3F221"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CAF64" w14:textId="77777777" w:rsidR="00BB34E8" w:rsidRPr="005E0393" w:rsidRDefault="00BB34E8" w:rsidP="00373198">
            <w:pPr>
              <w:pStyle w:val="rowtabella0"/>
              <w:jc w:val="center"/>
              <w:rPr>
                <w:color w:val="002060"/>
              </w:rPr>
            </w:pPr>
            <w:r w:rsidRPr="005E039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139CF" w14:textId="77777777" w:rsidR="00BB34E8" w:rsidRPr="005E0393" w:rsidRDefault="00BB34E8" w:rsidP="00373198">
            <w:pPr>
              <w:pStyle w:val="rowtabella0"/>
              <w:jc w:val="center"/>
              <w:rPr>
                <w:color w:val="002060"/>
              </w:rPr>
            </w:pPr>
            <w:r w:rsidRPr="005E039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3BA08"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473E3" w14:textId="77777777" w:rsidR="00BB34E8" w:rsidRPr="005E0393" w:rsidRDefault="00BB34E8" w:rsidP="00373198">
            <w:pPr>
              <w:pStyle w:val="rowtabella0"/>
              <w:jc w:val="center"/>
              <w:rPr>
                <w:color w:val="002060"/>
              </w:rPr>
            </w:pPr>
            <w:r w:rsidRPr="005E0393">
              <w:rPr>
                <w:color w:val="002060"/>
              </w:rPr>
              <w:t>0</w:t>
            </w:r>
          </w:p>
        </w:tc>
      </w:tr>
      <w:tr w:rsidR="00BB34E8" w:rsidRPr="005E0393" w14:paraId="2E7207B8"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C4A8C5" w14:textId="77777777" w:rsidR="00BB34E8" w:rsidRPr="005E0393" w:rsidRDefault="00BB34E8" w:rsidP="00373198">
            <w:pPr>
              <w:pStyle w:val="rowtabella0"/>
              <w:rPr>
                <w:color w:val="002060"/>
              </w:rPr>
            </w:pPr>
            <w:r w:rsidRPr="005E0393">
              <w:rPr>
                <w:color w:val="002060"/>
              </w:rPr>
              <w:t xml:space="preserve">G.S. AUDAX 1970 </w:t>
            </w:r>
            <w:proofErr w:type="gramStart"/>
            <w:r w:rsidRPr="005E0393">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B4085"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6F593"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7D847"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0E764"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9F218"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96BD9" w14:textId="77777777" w:rsidR="00BB34E8" w:rsidRPr="005E0393" w:rsidRDefault="00BB34E8" w:rsidP="00373198">
            <w:pPr>
              <w:pStyle w:val="rowtabella0"/>
              <w:jc w:val="center"/>
              <w:rPr>
                <w:color w:val="002060"/>
              </w:rPr>
            </w:pPr>
            <w:r w:rsidRPr="005E039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B113E" w14:textId="77777777" w:rsidR="00BB34E8" w:rsidRPr="005E0393" w:rsidRDefault="00BB34E8" w:rsidP="00373198">
            <w:pPr>
              <w:pStyle w:val="rowtabella0"/>
              <w:jc w:val="center"/>
              <w:rPr>
                <w:color w:val="002060"/>
              </w:rPr>
            </w:pPr>
            <w:r w:rsidRPr="005E039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12DDA"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8ABC1" w14:textId="77777777" w:rsidR="00BB34E8" w:rsidRPr="005E0393" w:rsidRDefault="00BB34E8" w:rsidP="00373198">
            <w:pPr>
              <w:pStyle w:val="rowtabella0"/>
              <w:jc w:val="center"/>
              <w:rPr>
                <w:color w:val="002060"/>
              </w:rPr>
            </w:pPr>
            <w:r w:rsidRPr="005E0393">
              <w:rPr>
                <w:color w:val="002060"/>
              </w:rPr>
              <w:t>0</w:t>
            </w:r>
          </w:p>
        </w:tc>
      </w:tr>
      <w:tr w:rsidR="00BB34E8" w:rsidRPr="005E0393" w14:paraId="715ED31C"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EFA61" w14:textId="77777777" w:rsidR="00BB34E8" w:rsidRPr="005E0393" w:rsidRDefault="00BB34E8" w:rsidP="00373198">
            <w:pPr>
              <w:pStyle w:val="rowtabella0"/>
              <w:rPr>
                <w:color w:val="002060"/>
              </w:rPr>
            </w:pPr>
            <w:r w:rsidRPr="005E039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84197"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91C57"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11151"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236D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F2EA5"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D6DE5" w14:textId="77777777" w:rsidR="00BB34E8" w:rsidRPr="005E0393" w:rsidRDefault="00BB34E8" w:rsidP="00373198">
            <w:pPr>
              <w:pStyle w:val="rowtabella0"/>
              <w:jc w:val="center"/>
              <w:rPr>
                <w:color w:val="002060"/>
              </w:rPr>
            </w:pPr>
            <w:r w:rsidRPr="005E039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DD111" w14:textId="77777777" w:rsidR="00BB34E8" w:rsidRPr="005E0393" w:rsidRDefault="00BB34E8" w:rsidP="00373198">
            <w:pPr>
              <w:pStyle w:val="rowtabella0"/>
              <w:jc w:val="center"/>
              <w:rPr>
                <w:color w:val="002060"/>
              </w:rPr>
            </w:pPr>
            <w:r w:rsidRPr="005E039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A6213"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15822" w14:textId="77777777" w:rsidR="00BB34E8" w:rsidRPr="005E0393" w:rsidRDefault="00BB34E8" w:rsidP="00373198">
            <w:pPr>
              <w:pStyle w:val="rowtabella0"/>
              <w:jc w:val="center"/>
              <w:rPr>
                <w:color w:val="002060"/>
              </w:rPr>
            </w:pPr>
            <w:r w:rsidRPr="005E0393">
              <w:rPr>
                <w:color w:val="002060"/>
              </w:rPr>
              <w:t>0</w:t>
            </w:r>
          </w:p>
        </w:tc>
      </w:tr>
      <w:tr w:rsidR="00BB34E8" w:rsidRPr="005E0393" w14:paraId="40CAAB5E"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5D34E" w14:textId="77777777" w:rsidR="00BB34E8" w:rsidRPr="005E0393" w:rsidRDefault="00BB34E8" w:rsidP="00373198">
            <w:pPr>
              <w:pStyle w:val="rowtabella0"/>
              <w:rPr>
                <w:color w:val="002060"/>
              </w:rPr>
            </w:pPr>
            <w:r w:rsidRPr="005E0393">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84B19"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5F047"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F8061"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BFA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0A51B"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AF54C" w14:textId="77777777" w:rsidR="00BB34E8" w:rsidRPr="005E0393" w:rsidRDefault="00BB34E8" w:rsidP="00373198">
            <w:pPr>
              <w:pStyle w:val="rowtabella0"/>
              <w:jc w:val="center"/>
              <w:rPr>
                <w:color w:val="002060"/>
              </w:rPr>
            </w:pPr>
            <w:r w:rsidRPr="005E039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1269E" w14:textId="77777777" w:rsidR="00BB34E8" w:rsidRPr="005E0393" w:rsidRDefault="00BB34E8" w:rsidP="00373198">
            <w:pPr>
              <w:pStyle w:val="rowtabella0"/>
              <w:jc w:val="center"/>
              <w:rPr>
                <w:color w:val="002060"/>
              </w:rPr>
            </w:pPr>
            <w:r w:rsidRPr="005E039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37C94"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EF2F1" w14:textId="77777777" w:rsidR="00BB34E8" w:rsidRPr="005E0393" w:rsidRDefault="00BB34E8" w:rsidP="00373198">
            <w:pPr>
              <w:pStyle w:val="rowtabella0"/>
              <w:jc w:val="center"/>
              <w:rPr>
                <w:color w:val="002060"/>
              </w:rPr>
            </w:pPr>
            <w:r w:rsidRPr="005E0393">
              <w:rPr>
                <w:color w:val="002060"/>
              </w:rPr>
              <w:t>0</w:t>
            </w:r>
          </w:p>
        </w:tc>
      </w:tr>
      <w:tr w:rsidR="00BB34E8" w:rsidRPr="005E0393" w14:paraId="443F9D42"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1D083F" w14:textId="77777777" w:rsidR="00BB34E8" w:rsidRPr="005E0393" w:rsidRDefault="00BB34E8" w:rsidP="00373198">
            <w:pPr>
              <w:pStyle w:val="rowtabella0"/>
              <w:rPr>
                <w:color w:val="002060"/>
              </w:rPr>
            </w:pPr>
            <w:r w:rsidRPr="005E039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21D3A"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7E05C"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FC4B"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99F0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71BA5"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C810E" w14:textId="77777777" w:rsidR="00BB34E8" w:rsidRPr="005E0393" w:rsidRDefault="00BB34E8" w:rsidP="00373198">
            <w:pPr>
              <w:pStyle w:val="rowtabella0"/>
              <w:jc w:val="center"/>
              <w:rPr>
                <w:color w:val="002060"/>
              </w:rPr>
            </w:pPr>
            <w:r w:rsidRPr="005E039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FB028" w14:textId="77777777" w:rsidR="00BB34E8" w:rsidRPr="005E0393" w:rsidRDefault="00BB34E8" w:rsidP="00373198">
            <w:pPr>
              <w:pStyle w:val="rowtabella0"/>
              <w:jc w:val="center"/>
              <w:rPr>
                <w:color w:val="002060"/>
              </w:rPr>
            </w:pPr>
            <w:r w:rsidRPr="005E039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5BF9B"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46550" w14:textId="77777777" w:rsidR="00BB34E8" w:rsidRPr="005E0393" w:rsidRDefault="00BB34E8" w:rsidP="00373198">
            <w:pPr>
              <w:pStyle w:val="rowtabella0"/>
              <w:jc w:val="center"/>
              <w:rPr>
                <w:color w:val="002060"/>
              </w:rPr>
            </w:pPr>
            <w:r w:rsidRPr="005E0393">
              <w:rPr>
                <w:color w:val="002060"/>
              </w:rPr>
              <w:t>0</w:t>
            </w:r>
          </w:p>
        </w:tc>
      </w:tr>
      <w:tr w:rsidR="00BB34E8" w:rsidRPr="005E0393" w14:paraId="5199A115"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0B5BB" w14:textId="77777777" w:rsidR="00BB34E8" w:rsidRPr="005E0393" w:rsidRDefault="00BB34E8" w:rsidP="00373198">
            <w:pPr>
              <w:pStyle w:val="rowtabella0"/>
              <w:rPr>
                <w:color w:val="002060"/>
              </w:rPr>
            </w:pPr>
            <w:r w:rsidRPr="005E0393">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8AF15"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1A4E6"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FF786"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7C61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653B8"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66FA5"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5D073" w14:textId="77777777" w:rsidR="00BB34E8" w:rsidRPr="005E0393" w:rsidRDefault="00BB34E8" w:rsidP="00373198">
            <w:pPr>
              <w:pStyle w:val="rowtabella0"/>
              <w:jc w:val="center"/>
              <w:rPr>
                <w:color w:val="002060"/>
              </w:rPr>
            </w:pPr>
            <w:r w:rsidRPr="005E039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ABEDF"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9247D" w14:textId="77777777" w:rsidR="00BB34E8" w:rsidRPr="005E0393" w:rsidRDefault="00BB34E8" w:rsidP="00373198">
            <w:pPr>
              <w:pStyle w:val="rowtabella0"/>
              <w:jc w:val="center"/>
              <w:rPr>
                <w:color w:val="002060"/>
              </w:rPr>
            </w:pPr>
            <w:r w:rsidRPr="005E0393">
              <w:rPr>
                <w:color w:val="002060"/>
              </w:rPr>
              <w:t>0</w:t>
            </w:r>
          </w:p>
        </w:tc>
      </w:tr>
      <w:tr w:rsidR="00BB34E8" w:rsidRPr="005E0393" w14:paraId="06E4D6F2"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57C06" w14:textId="77777777" w:rsidR="00BB34E8" w:rsidRPr="005E0393" w:rsidRDefault="00BB34E8" w:rsidP="00373198">
            <w:pPr>
              <w:pStyle w:val="rowtabella0"/>
              <w:rPr>
                <w:color w:val="002060"/>
              </w:rPr>
            </w:pPr>
            <w:r w:rsidRPr="005E0393">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39A0A"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963C0"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488C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1085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9288C"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57F3D" w14:textId="77777777" w:rsidR="00BB34E8" w:rsidRPr="005E0393" w:rsidRDefault="00BB34E8" w:rsidP="00373198">
            <w:pPr>
              <w:pStyle w:val="rowtabella0"/>
              <w:jc w:val="center"/>
              <w:rPr>
                <w:color w:val="002060"/>
              </w:rPr>
            </w:pPr>
            <w:r w:rsidRPr="005E039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F3515" w14:textId="77777777" w:rsidR="00BB34E8" w:rsidRPr="005E0393" w:rsidRDefault="00BB34E8" w:rsidP="00373198">
            <w:pPr>
              <w:pStyle w:val="rowtabella0"/>
              <w:jc w:val="center"/>
              <w:rPr>
                <w:color w:val="002060"/>
              </w:rPr>
            </w:pPr>
            <w:r w:rsidRPr="005E039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42C03"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95093" w14:textId="77777777" w:rsidR="00BB34E8" w:rsidRPr="005E0393" w:rsidRDefault="00BB34E8" w:rsidP="00373198">
            <w:pPr>
              <w:pStyle w:val="rowtabella0"/>
              <w:jc w:val="center"/>
              <w:rPr>
                <w:color w:val="002060"/>
              </w:rPr>
            </w:pPr>
            <w:r w:rsidRPr="005E0393">
              <w:rPr>
                <w:color w:val="002060"/>
              </w:rPr>
              <w:t>0</w:t>
            </w:r>
          </w:p>
        </w:tc>
      </w:tr>
      <w:tr w:rsidR="00BB34E8" w:rsidRPr="005E0393" w14:paraId="4AB72D1A"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16B697" w14:textId="77777777" w:rsidR="00BB34E8" w:rsidRPr="005E0393" w:rsidRDefault="00BB34E8" w:rsidP="00373198">
            <w:pPr>
              <w:pStyle w:val="rowtabella0"/>
              <w:rPr>
                <w:color w:val="002060"/>
              </w:rPr>
            </w:pPr>
            <w:r w:rsidRPr="005E039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78CE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66AA5"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5E9C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7173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38116"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C017C" w14:textId="77777777" w:rsidR="00BB34E8" w:rsidRPr="005E0393" w:rsidRDefault="00BB34E8" w:rsidP="00373198">
            <w:pPr>
              <w:pStyle w:val="rowtabella0"/>
              <w:jc w:val="center"/>
              <w:rPr>
                <w:color w:val="002060"/>
              </w:rPr>
            </w:pPr>
            <w:r w:rsidRPr="005E039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1B960" w14:textId="77777777" w:rsidR="00BB34E8" w:rsidRPr="005E0393" w:rsidRDefault="00BB34E8" w:rsidP="00373198">
            <w:pPr>
              <w:pStyle w:val="rowtabella0"/>
              <w:jc w:val="center"/>
              <w:rPr>
                <w:color w:val="002060"/>
              </w:rPr>
            </w:pPr>
            <w:r w:rsidRPr="005E039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19514" w14:textId="77777777" w:rsidR="00BB34E8" w:rsidRPr="005E0393" w:rsidRDefault="00BB34E8" w:rsidP="00373198">
            <w:pPr>
              <w:pStyle w:val="rowtabella0"/>
              <w:jc w:val="center"/>
              <w:rPr>
                <w:color w:val="002060"/>
              </w:rPr>
            </w:pPr>
            <w:r w:rsidRPr="005E039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10E1C" w14:textId="77777777" w:rsidR="00BB34E8" w:rsidRPr="005E0393" w:rsidRDefault="00BB34E8" w:rsidP="00373198">
            <w:pPr>
              <w:pStyle w:val="rowtabella0"/>
              <w:jc w:val="center"/>
              <w:rPr>
                <w:color w:val="002060"/>
              </w:rPr>
            </w:pPr>
            <w:r w:rsidRPr="005E0393">
              <w:rPr>
                <w:color w:val="002060"/>
              </w:rPr>
              <w:t>0</w:t>
            </w:r>
          </w:p>
        </w:tc>
      </w:tr>
    </w:tbl>
    <w:p w14:paraId="704A0B9E" w14:textId="77777777" w:rsidR="00BB34E8" w:rsidRDefault="00BB34E8" w:rsidP="00BB34E8">
      <w:pPr>
        <w:pStyle w:val="breakline"/>
        <w:divId w:val="527259509"/>
        <w:rPr>
          <w:color w:val="002060"/>
        </w:rPr>
      </w:pPr>
    </w:p>
    <w:p w14:paraId="63ACB00C" w14:textId="77777777" w:rsidR="00BB34E8" w:rsidRPr="005E0393" w:rsidRDefault="00BB34E8" w:rsidP="00BB34E8">
      <w:pPr>
        <w:pStyle w:val="titoloprinc0"/>
        <w:divId w:val="527259509"/>
        <w:rPr>
          <w:color w:val="002060"/>
        </w:rPr>
      </w:pPr>
      <w:r>
        <w:rPr>
          <w:color w:val="002060"/>
        </w:rPr>
        <w:t>PROGRAMMA GARE</w:t>
      </w:r>
    </w:p>
    <w:p w14:paraId="72EA9BBE" w14:textId="77777777" w:rsidR="00BB34E8" w:rsidRPr="00EC72DD" w:rsidRDefault="00BB34E8" w:rsidP="00BB34E8">
      <w:pPr>
        <w:pStyle w:val="sottotitolocampionato10"/>
        <w:divId w:val="527259509"/>
        <w:rPr>
          <w:color w:val="002060"/>
        </w:rPr>
      </w:pPr>
      <w:r w:rsidRPr="00EC72DD">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1"/>
        <w:gridCol w:w="385"/>
        <w:gridCol w:w="898"/>
        <w:gridCol w:w="1198"/>
        <w:gridCol w:w="1550"/>
        <w:gridCol w:w="1550"/>
      </w:tblGrid>
      <w:tr w:rsidR="00BB34E8" w:rsidRPr="00EC72DD" w14:paraId="152FFFBE"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5AAA1"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FBDD4"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23199"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5B4A3"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FCD5E"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68E87"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6A2CB"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18CED942"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72E620" w14:textId="77777777" w:rsidR="00BB34E8" w:rsidRPr="00EC72DD" w:rsidRDefault="00BB34E8" w:rsidP="00373198">
            <w:pPr>
              <w:pStyle w:val="rowtabella0"/>
              <w:rPr>
                <w:color w:val="002060"/>
              </w:rPr>
            </w:pPr>
            <w:r w:rsidRPr="00EC72DD">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F34C1D" w14:textId="77777777" w:rsidR="00BB34E8" w:rsidRPr="00EC72DD" w:rsidRDefault="00BB34E8" w:rsidP="00373198">
            <w:pPr>
              <w:pStyle w:val="rowtabella0"/>
              <w:rPr>
                <w:color w:val="002060"/>
              </w:rPr>
            </w:pPr>
            <w:r w:rsidRPr="00EC72DD">
              <w:rPr>
                <w:color w:val="002060"/>
              </w:rPr>
              <w:t xml:space="preserve">AUDAX 1970 </w:t>
            </w:r>
            <w:proofErr w:type="gramStart"/>
            <w:r w:rsidRPr="00EC72DD">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BE35A"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0DE66A" w14:textId="77777777" w:rsidR="00BB34E8" w:rsidRPr="00EC72DD" w:rsidRDefault="00BB34E8" w:rsidP="00373198">
            <w:pPr>
              <w:pStyle w:val="rowtabella0"/>
              <w:rPr>
                <w:color w:val="002060"/>
              </w:rPr>
            </w:pPr>
            <w:r w:rsidRPr="00EC72DD">
              <w:rPr>
                <w:color w:val="002060"/>
              </w:rPr>
              <w:t>22/10/2021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D2795" w14:textId="77777777" w:rsidR="00BB34E8" w:rsidRPr="00EC72DD" w:rsidRDefault="00BB34E8" w:rsidP="00373198">
            <w:pPr>
              <w:pStyle w:val="rowtabella0"/>
              <w:rPr>
                <w:color w:val="002060"/>
              </w:rPr>
            </w:pPr>
            <w:r w:rsidRPr="00EC72DD">
              <w:rPr>
                <w:color w:val="002060"/>
              </w:rPr>
              <w:t>5292 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F44602" w14:textId="77777777" w:rsidR="00BB34E8" w:rsidRPr="00EC72DD" w:rsidRDefault="00BB34E8" w:rsidP="00373198">
            <w:pPr>
              <w:pStyle w:val="rowtabella0"/>
              <w:rPr>
                <w:color w:val="002060"/>
              </w:rPr>
            </w:pPr>
            <w:r w:rsidRPr="00EC72DD">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EB47D" w14:textId="77777777" w:rsidR="00BB34E8" w:rsidRPr="00EC72DD" w:rsidRDefault="00BB34E8" w:rsidP="00373198">
            <w:pPr>
              <w:pStyle w:val="rowtabella0"/>
              <w:rPr>
                <w:color w:val="002060"/>
              </w:rPr>
            </w:pPr>
            <w:r w:rsidRPr="00EC72DD">
              <w:rPr>
                <w:color w:val="002060"/>
              </w:rPr>
              <w:t>VIA FRATELLI CERVI</w:t>
            </w:r>
          </w:p>
        </w:tc>
      </w:tr>
      <w:tr w:rsidR="00BB34E8" w:rsidRPr="00EC72DD" w14:paraId="6ED03A13"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717525" w14:textId="77777777" w:rsidR="00BB34E8" w:rsidRPr="00EC72DD" w:rsidRDefault="00BB34E8" w:rsidP="00373198">
            <w:pPr>
              <w:pStyle w:val="rowtabella0"/>
              <w:rPr>
                <w:color w:val="002060"/>
              </w:rPr>
            </w:pPr>
            <w:r w:rsidRPr="00EC72DD">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A7E0CF" w14:textId="77777777" w:rsidR="00BB34E8" w:rsidRPr="00EC72DD" w:rsidRDefault="00BB34E8" w:rsidP="00373198">
            <w:pPr>
              <w:pStyle w:val="rowtabella0"/>
              <w:rPr>
                <w:color w:val="002060"/>
              </w:rPr>
            </w:pPr>
            <w:r w:rsidRPr="00EC72DD">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685344"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4F5163" w14:textId="77777777" w:rsidR="00BB34E8" w:rsidRPr="00EC72DD" w:rsidRDefault="00BB34E8" w:rsidP="00373198">
            <w:pPr>
              <w:pStyle w:val="rowtabella0"/>
              <w:rPr>
                <w:color w:val="002060"/>
              </w:rPr>
            </w:pPr>
            <w:r w:rsidRPr="00EC72DD">
              <w:rPr>
                <w:color w:val="002060"/>
              </w:rPr>
              <w:t>22/10/2021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F21C34" w14:textId="77777777" w:rsidR="00BB34E8" w:rsidRPr="00EC72DD" w:rsidRDefault="00BB34E8" w:rsidP="00373198">
            <w:pPr>
              <w:pStyle w:val="rowtabella0"/>
              <w:rPr>
                <w:color w:val="002060"/>
              </w:rPr>
            </w:pPr>
            <w:r w:rsidRPr="00EC72DD">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30DD8A" w14:textId="77777777" w:rsidR="00BB34E8" w:rsidRPr="00EC72DD" w:rsidRDefault="00BB34E8" w:rsidP="00373198">
            <w:pPr>
              <w:pStyle w:val="rowtabella0"/>
              <w:rPr>
                <w:color w:val="002060"/>
              </w:rPr>
            </w:pPr>
            <w:r w:rsidRPr="00EC72DD">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AFF17D" w14:textId="77777777" w:rsidR="00BB34E8" w:rsidRPr="00EC72DD" w:rsidRDefault="00BB34E8" w:rsidP="00373198">
            <w:pPr>
              <w:pStyle w:val="rowtabella0"/>
              <w:rPr>
                <w:color w:val="002060"/>
              </w:rPr>
            </w:pPr>
            <w:r w:rsidRPr="00EC72DD">
              <w:rPr>
                <w:color w:val="002060"/>
              </w:rPr>
              <w:t>VIA TOBAGI STAZ. CASTELBELLINO</w:t>
            </w:r>
          </w:p>
        </w:tc>
      </w:tr>
      <w:tr w:rsidR="00BB34E8" w:rsidRPr="00EC72DD" w14:paraId="4A2D033E"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50D9DF" w14:textId="77777777" w:rsidR="00BB34E8" w:rsidRPr="00EC72DD" w:rsidRDefault="00BB34E8" w:rsidP="00373198">
            <w:pPr>
              <w:pStyle w:val="rowtabella0"/>
              <w:rPr>
                <w:color w:val="002060"/>
              </w:rPr>
            </w:pPr>
            <w:r w:rsidRPr="00EC72DD">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C31A4D" w14:textId="77777777" w:rsidR="00BB34E8" w:rsidRPr="00EC72DD" w:rsidRDefault="00BB34E8" w:rsidP="00373198">
            <w:pPr>
              <w:pStyle w:val="rowtabella0"/>
              <w:rPr>
                <w:color w:val="002060"/>
              </w:rPr>
            </w:pPr>
            <w:r w:rsidRPr="00EC72DD">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D4D117"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664661" w14:textId="77777777" w:rsidR="00BB34E8" w:rsidRPr="00EC72DD" w:rsidRDefault="00BB34E8" w:rsidP="00373198">
            <w:pPr>
              <w:pStyle w:val="rowtabella0"/>
              <w:rPr>
                <w:color w:val="002060"/>
              </w:rPr>
            </w:pPr>
            <w:r w:rsidRPr="00EC72DD">
              <w:rPr>
                <w:color w:val="002060"/>
              </w:rPr>
              <w:t>22/10/2021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A6EE13" w14:textId="77777777" w:rsidR="00BB34E8" w:rsidRPr="00EC72DD" w:rsidRDefault="00BB34E8" w:rsidP="00373198">
            <w:pPr>
              <w:pStyle w:val="rowtabella0"/>
              <w:rPr>
                <w:color w:val="002060"/>
              </w:rPr>
            </w:pPr>
            <w:r w:rsidRPr="00EC72DD">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082C0A" w14:textId="77777777" w:rsidR="00BB34E8" w:rsidRPr="00EC72DD" w:rsidRDefault="00BB34E8" w:rsidP="00373198">
            <w:pPr>
              <w:pStyle w:val="rowtabella0"/>
              <w:rPr>
                <w:color w:val="002060"/>
              </w:rPr>
            </w:pPr>
            <w:r w:rsidRPr="00EC72D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8E4D02" w14:textId="77777777" w:rsidR="00BB34E8" w:rsidRPr="00EC72DD" w:rsidRDefault="00BB34E8" w:rsidP="00373198">
            <w:pPr>
              <w:pStyle w:val="rowtabella0"/>
              <w:rPr>
                <w:color w:val="002060"/>
              </w:rPr>
            </w:pPr>
            <w:r w:rsidRPr="00EC72DD">
              <w:rPr>
                <w:color w:val="002060"/>
              </w:rPr>
              <w:t>VIA DELLO STADIO</w:t>
            </w:r>
          </w:p>
        </w:tc>
      </w:tr>
      <w:tr w:rsidR="00BB34E8" w:rsidRPr="00EC72DD" w14:paraId="46D9A5FA"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E2403C" w14:textId="77777777" w:rsidR="00BB34E8" w:rsidRPr="00EC72DD" w:rsidRDefault="00BB34E8" w:rsidP="00373198">
            <w:pPr>
              <w:pStyle w:val="rowtabella0"/>
              <w:rPr>
                <w:color w:val="002060"/>
              </w:rPr>
            </w:pPr>
            <w:r w:rsidRPr="00EC72DD">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C7080C" w14:textId="77777777" w:rsidR="00BB34E8" w:rsidRPr="00EC72DD" w:rsidRDefault="00BB34E8" w:rsidP="00373198">
            <w:pPr>
              <w:pStyle w:val="rowtabella0"/>
              <w:rPr>
                <w:color w:val="002060"/>
              </w:rPr>
            </w:pPr>
            <w:r w:rsidRPr="00EC72DD">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8CB4C8"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0069BF" w14:textId="77777777" w:rsidR="00BB34E8" w:rsidRPr="00EC72DD" w:rsidRDefault="00BB34E8" w:rsidP="00373198">
            <w:pPr>
              <w:pStyle w:val="rowtabella0"/>
              <w:rPr>
                <w:color w:val="002060"/>
              </w:rPr>
            </w:pPr>
            <w:r w:rsidRPr="00EC72DD">
              <w:rPr>
                <w:color w:val="002060"/>
              </w:rPr>
              <w:t>22/10/2021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E59F6E" w14:textId="77777777" w:rsidR="00BB34E8" w:rsidRPr="00EC72DD" w:rsidRDefault="00BB34E8" w:rsidP="00373198">
            <w:pPr>
              <w:pStyle w:val="rowtabella0"/>
              <w:rPr>
                <w:color w:val="002060"/>
              </w:rPr>
            </w:pPr>
            <w:r w:rsidRPr="00EC72DD">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21E6AD" w14:textId="77777777" w:rsidR="00BB34E8" w:rsidRPr="00EC72DD" w:rsidRDefault="00BB34E8" w:rsidP="00373198">
            <w:pPr>
              <w:pStyle w:val="rowtabella0"/>
              <w:rPr>
                <w:color w:val="002060"/>
              </w:rPr>
            </w:pPr>
            <w:r w:rsidRPr="00EC72D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9B38A9" w14:textId="77777777" w:rsidR="00BB34E8" w:rsidRPr="00EC72DD" w:rsidRDefault="00BB34E8" w:rsidP="00373198">
            <w:pPr>
              <w:pStyle w:val="rowtabella0"/>
              <w:rPr>
                <w:color w:val="002060"/>
              </w:rPr>
            </w:pPr>
            <w:r w:rsidRPr="00EC72DD">
              <w:rPr>
                <w:color w:val="002060"/>
              </w:rPr>
              <w:t>VIA DEI TESSITORI</w:t>
            </w:r>
          </w:p>
        </w:tc>
      </w:tr>
      <w:tr w:rsidR="00BB34E8" w:rsidRPr="00EC72DD" w14:paraId="31B274E3"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C147F5" w14:textId="77777777" w:rsidR="00BB34E8" w:rsidRPr="00EC72DD" w:rsidRDefault="00BB34E8" w:rsidP="00373198">
            <w:pPr>
              <w:pStyle w:val="rowtabella0"/>
              <w:rPr>
                <w:color w:val="002060"/>
              </w:rPr>
            </w:pPr>
            <w:r w:rsidRPr="00EC72DD">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F23734" w14:textId="77777777" w:rsidR="00BB34E8" w:rsidRPr="00EC72DD" w:rsidRDefault="00BB34E8" w:rsidP="00373198">
            <w:pPr>
              <w:pStyle w:val="rowtabella0"/>
              <w:rPr>
                <w:color w:val="002060"/>
              </w:rPr>
            </w:pPr>
            <w:r w:rsidRPr="00EC72DD">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3C9E61"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94DCEF" w14:textId="77777777" w:rsidR="00BB34E8" w:rsidRPr="00EC72DD" w:rsidRDefault="00BB34E8" w:rsidP="00373198">
            <w:pPr>
              <w:pStyle w:val="rowtabella0"/>
              <w:rPr>
                <w:color w:val="002060"/>
              </w:rPr>
            </w:pPr>
            <w:r w:rsidRPr="00EC72DD">
              <w:rPr>
                <w:color w:val="002060"/>
              </w:rPr>
              <w:t>22/10/2021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EC93AB" w14:textId="77777777" w:rsidR="00BB34E8" w:rsidRPr="00EC72DD" w:rsidRDefault="00BB34E8" w:rsidP="00373198">
            <w:pPr>
              <w:pStyle w:val="rowtabella0"/>
              <w:rPr>
                <w:color w:val="002060"/>
              </w:rPr>
            </w:pPr>
            <w:r w:rsidRPr="00EC72DD">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E9CE9A" w14:textId="77777777" w:rsidR="00BB34E8" w:rsidRPr="00EC72DD" w:rsidRDefault="00BB34E8" w:rsidP="00373198">
            <w:pPr>
              <w:pStyle w:val="rowtabella0"/>
              <w:rPr>
                <w:color w:val="002060"/>
              </w:rPr>
            </w:pPr>
            <w:r w:rsidRPr="00EC72DD">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A7CEBA" w14:textId="77777777" w:rsidR="00BB34E8" w:rsidRPr="00EC72DD" w:rsidRDefault="00BB34E8" w:rsidP="00373198">
            <w:pPr>
              <w:pStyle w:val="rowtabella0"/>
              <w:rPr>
                <w:color w:val="002060"/>
              </w:rPr>
            </w:pPr>
            <w:r w:rsidRPr="00EC72DD">
              <w:rPr>
                <w:color w:val="002060"/>
              </w:rPr>
              <w:t>VIA ALESSANDRO MANZONI</w:t>
            </w:r>
          </w:p>
        </w:tc>
      </w:tr>
      <w:tr w:rsidR="00BB34E8" w:rsidRPr="00EC72DD" w14:paraId="3A62C907"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3AEE9A" w14:textId="77777777" w:rsidR="00BB34E8" w:rsidRPr="00EC72DD" w:rsidRDefault="00BB34E8" w:rsidP="00373198">
            <w:pPr>
              <w:pStyle w:val="rowtabella0"/>
              <w:rPr>
                <w:color w:val="002060"/>
              </w:rPr>
            </w:pPr>
            <w:r w:rsidRPr="00EC72DD">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E03E05" w14:textId="77777777" w:rsidR="00BB34E8" w:rsidRPr="00EC72DD" w:rsidRDefault="00BB34E8" w:rsidP="00373198">
            <w:pPr>
              <w:pStyle w:val="rowtabella0"/>
              <w:rPr>
                <w:color w:val="002060"/>
              </w:rPr>
            </w:pPr>
            <w:r w:rsidRPr="00EC72DD">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B828DF"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04D1CB" w14:textId="77777777" w:rsidR="00BB34E8" w:rsidRPr="00EC72DD" w:rsidRDefault="00BB34E8" w:rsidP="00373198">
            <w:pPr>
              <w:pStyle w:val="rowtabella0"/>
              <w:rPr>
                <w:color w:val="002060"/>
              </w:rPr>
            </w:pPr>
            <w:r w:rsidRPr="00EC72DD">
              <w:rPr>
                <w:color w:val="002060"/>
              </w:rPr>
              <w:t>22/10/2021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F15056" w14:textId="77777777" w:rsidR="00BB34E8" w:rsidRPr="00EC72DD" w:rsidRDefault="00BB34E8" w:rsidP="00373198">
            <w:pPr>
              <w:pStyle w:val="rowtabella0"/>
              <w:rPr>
                <w:color w:val="002060"/>
              </w:rPr>
            </w:pPr>
            <w:r w:rsidRPr="00EC72DD">
              <w:rPr>
                <w:color w:val="002060"/>
              </w:rPr>
              <w:t xml:space="preserve">5454 </w:t>
            </w:r>
            <w:proofErr w:type="gramStart"/>
            <w:r w:rsidRPr="00EC72DD">
              <w:rPr>
                <w:color w:val="002060"/>
              </w:rPr>
              <w:t>C.COPERTO</w:t>
            </w:r>
            <w:proofErr w:type="gramEnd"/>
            <w:r w:rsidRPr="00EC72DD">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A3A2D3" w14:textId="77777777" w:rsidR="00BB34E8" w:rsidRPr="00EC72DD" w:rsidRDefault="00BB34E8" w:rsidP="00373198">
            <w:pPr>
              <w:pStyle w:val="rowtabella0"/>
              <w:rPr>
                <w:color w:val="002060"/>
              </w:rPr>
            </w:pPr>
            <w:r w:rsidRPr="00EC72DD">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AA393E" w14:textId="77777777" w:rsidR="00BB34E8" w:rsidRPr="00EC72DD" w:rsidRDefault="00BB34E8" w:rsidP="00373198">
            <w:pPr>
              <w:pStyle w:val="rowtabella0"/>
              <w:rPr>
                <w:color w:val="002060"/>
              </w:rPr>
            </w:pPr>
            <w:r w:rsidRPr="00EC72DD">
              <w:rPr>
                <w:color w:val="002060"/>
              </w:rPr>
              <w:t>VIA VILLA TOMBARI</w:t>
            </w:r>
          </w:p>
        </w:tc>
      </w:tr>
      <w:tr w:rsidR="00BB34E8" w:rsidRPr="00EC72DD" w14:paraId="5981ECC8"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C6F2A6" w14:textId="77777777" w:rsidR="00BB34E8" w:rsidRPr="00EC72DD" w:rsidRDefault="00BB34E8" w:rsidP="00373198">
            <w:pPr>
              <w:pStyle w:val="rowtabella0"/>
              <w:rPr>
                <w:color w:val="002060"/>
              </w:rPr>
            </w:pPr>
            <w:r w:rsidRPr="00EC72DD">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7B3BB" w14:textId="77777777" w:rsidR="00BB34E8" w:rsidRPr="00EC72DD" w:rsidRDefault="00BB34E8" w:rsidP="00373198">
            <w:pPr>
              <w:pStyle w:val="rowtabella0"/>
              <w:rPr>
                <w:color w:val="002060"/>
              </w:rPr>
            </w:pPr>
            <w:r w:rsidRPr="00EC72DD">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6D649"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A7A80D" w14:textId="77777777" w:rsidR="00BB34E8" w:rsidRPr="00EC72DD" w:rsidRDefault="00BB34E8" w:rsidP="00373198">
            <w:pPr>
              <w:pStyle w:val="rowtabella0"/>
              <w:rPr>
                <w:color w:val="002060"/>
              </w:rPr>
            </w:pPr>
            <w:r w:rsidRPr="00EC72DD">
              <w:rPr>
                <w:color w:val="002060"/>
              </w:rPr>
              <w:t>23/10/2021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6EC64" w14:textId="77777777" w:rsidR="00BB34E8" w:rsidRPr="00EC72DD" w:rsidRDefault="00BB34E8" w:rsidP="00373198">
            <w:pPr>
              <w:pStyle w:val="rowtabella0"/>
              <w:rPr>
                <w:color w:val="002060"/>
              </w:rPr>
            </w:pPr>
            <w:r w:rsidRPr="00EC72DD">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0780EE" w14:textId="77777777" w:rsidR="00BB34E8" w:rsidRPr="00EC72DD" w:rsidRDefault="00BB34E8" w:rsidP="00373198">
            <w:pPr>
              <w:pStyle w:val="rowtabella0"/>
              <w:rPr>
                <w:color w:val="002060"/>
              </w:rPr>
            </w:pPr>
            <w:r w:rsidRPr="00EC72DD">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A2B09" w14:textId="77777777" w:rsidR="00BB34E8" w:rsidRPr="00EC72DD" w:rsidRDefault="00BB34E8" w:rsidP="00373198">
            <w:pPr>
              <w:pStyle w:val="rowtabella0"/>
              <w:rPr>
                <w:color w:val="002060"/>
              </w:rPr>
            </w:pPr>
            <w:r w:rsidRPr="00EC72DD">
              <w:rPr>
                <w:color w:val="002060"/>
              </w:rPr>
              <w:t>VIA VERDI</w:t>
            </w:r>
          </w:p>
        </w:tc>
      </w:tr>
    </w:tbl>
    <w:p w14:paraId="68659FCD" w14:textId="77777777" w:rsidR="00BB34E8" w:rsidRPr="005E0393" w:rsidRDefault="00BB34E8" w:rsidP="00BB34E8">
      <w:pPr>
        <w:pStyle w:val="breakline"/>
        <w:divId w:val="527259509"/>
        <w:rPr>
          <w:rFonts w:eastAsiaTheme="minorEastAsia"/>
          <w:color w:val="002060"/>
        </w:rPr>
      </w:pPr>
    </w:p>
    <w:p w14:paraId="1DB071F0" w14:textId="77777777" w:rsidR="00BB34E8" w:rsidRPr="005E0393" w:rsidRDefault="00BB34E8" w:rsidP="00BB34E8">
      <w:pPr>
        <w:pStyle w:val="breakline"/>
        <w:divId w:val="527259509"/>
        <w:rPr>
          <w:color w:val="002060"/>
        </w:rPr>
      </w:pPr>
    </w:p>
    <w:p w14:paraId="150FBE56" w14:textId="77777777" w:rsidR="00BB34E8" w:rsidRPr="005E0393" w:rsidRDefault="00BB34E8" w:rsidP="00BB34E8">
      <w:pPr>
        <w:pStyle w:val="titolocampionato0"/>
        <w:shd w:val="clear" w:color="auto" w:fill="CCCCCC"/>
        <w:spacing w:before="80" w:after="40"/>
        <w:divId w:val="527259509"/>
        <w:rPr>
          <w:color w:val="002060"/>
        </w:rPr>
      </w:pPr>
      <w:r w:rsidRPr="005E0393">
        <w:rPr>
          <w:color w:val="002060"/>
        </w:rPr>
        <w:t>CALCIO A CINQUE SERIE C2</w:t>
      </w:r>
    </w:p>
    <w:p w14:paraId="18059AEC" w14:textId="77777777" w:rsidR="00BB34E8" w:rsidRPr="005E0393" w:rsidRDefault="00BB34E8" w:rsidP="00BB34E8">
      <w:pPr>
        <w:pStyle w:val="titoloprinc0"/>
        <w:divId w:val="527259509"/>
        <w:rPr>
          <w:color w:val="002060"/>
        </w:rPr>
      </w:pPr>
      <w:r w:rsidRPr="005E0393">
        <w:rPr>
          <w:color w:val="002060"/>
        </w:rPr>
        <w:t>VARIAZIONI AL PROGRAMMA GARE</w:t>
      </w:r>
    </w:p>
    <w:p w14:paraId="2A15139F" w14:textId="77777777" w:rsidR="00BB34E8" w:rsidRPr="005E0393" w:rsidRDefault="00BB34E8" w:rsidP="00BB34E8">
      <w:pPr>
        <w:pStyle w:val="breakline"/>
        <w:divId w:val="527259509"/>
        <w:rPr>
          <w:color w:val="002060"/>
        </w:rPr>
      </w:pPr>
    </w:p>
    <w:p w14:paraId="059E83F8" w14:textId="77777777" w:rsidR="00BB34E8" w:rsidRPr="005E0393" w:rsidRDefault="00BB34E8" w:rsidP="00BB34E8">
      <w:pPr>
        <w:pStyle w:val="breakline"/>
        <w:divId w:val="527259509"/>
        <w:rPr>
          <w:color w:val="002060"/>
        </w:rPr>
      </w:pPr>
    </w:p>
    <w:p w14:paraId="2D398654" w14:textId="77777777" w:rsidR="00BB34E8" w:rsidRPr="005E0393" w:rsidRDefault="00BB34E8" w:rsidP="00BB34E8">
      <w:pPr>
        <w:pStyle w:val="sottotitolocampionato10"/>
        <w:divId w:val="527259509"/>
        <w:rPr>
          <w:color w:val="002060"/>
        </w:rPr>
      </w:pPr>
      <w:r w:rsidRPr="005E039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B34E8" w:rsidRPr="005E0393" w14:paraId="04A53CA4"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31810" w14:textId="77777777" w:rsidR="00BB34E8" w:rsidRPr="005E0393" w:rsidRDefault="00BB34E8" w:rsidP="00373198">
            <w:pPr>
              <w:pStyle w:val="headertabella0"/>
              <w:rPr>
                <w:color w:val="002060"/>
              </w:rPr>
            </w:pPr>
            <w:r w:rsidRPr="005E039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EE598" w14:textId="77777777" w:rsidR="00BB34E8" w:rsidRPr="005E0393" w:rsidRDefault="00BB34E8" w:rsidP="00373198">
            <w:pPr>
              <w:pStyle w:val="headertabella0"/>
              <w:rPr>
                <w:color w:val="002060"/>
              </w:rPr>
            </w:pPr>
            <w:r w:rsidRPr="005E0393">
              <w:rPr>
                <w:color w:val="002060"/>
              </w:rPr>
              <w:t xml:space="preserve">N° </w:t>
            </w:r>
            <w:proofErr w:type="spellStart"/>
            <w:r w:rsidRPr="005E0393">
              <w:rPr>
                <w:color w:val="002060"/>
              </w:rPr>
              <w:t>Gior</w:t>
            </w:r>
            <w:proofErr w:type="spellEnd"/>
            <w:r w:rsidRPr="005E039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AD283" w14:textId="77777777" w:rsidR="00BB34E8" w:rsidRPr="005E0393" w:rsidRDefault="00BB34E8" w:rsidP="00373198">
            <w:pPr>
              <w:pStyle w:val="headertabella0"/>
              <w:rPr>
                <w:color w:val="002060"/>
              </w:rPr>
            </w:pPr>
            <w:r w:rsidRPr="005E039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A9A58" w14:textId="77777777" w:rsidR="00BB34E8" w:rsidRPr="005E0393" w:rsidRDefault="00BB34E8" w:rsidP="00373198">
            <w:pPr>
              <w:pStyle w:val="headertabella0"/>
              <w:rPr>
                <w:color w:val="002060"/>
              </w:rPr>
            </w:pPr>
            <w:r w:rsidRPr="005E039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008FF" w14:textId="77777777" w:rsidR="00BB34E8" w:rsidRPr="005E0393" w:rsidRDefault="00BB34E8" w:rsidP="00373198">
            <w:pPr>
              <w:pStyle w:val="headertabella0"/>
              <w:rPr>
                <w:color w:val="002060"/>
              </w:rPr>
            </w:pPr>
            <w:r w:rsidRPr="005E0393">
              <w:rPr>
                <w:color w:val="002060"/>
              </w:rPr>
              <w:t xml:space="preserve">Data </w:t>
            </w:r>
            <w:proofErr w:type="spellStart"/>
            <w:r w:rsidRPr="005E0393">
              <w:rPr>
                <w:color w:val="002060"/>
              </w:rPr>
              <w:t>Orig</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5EF1D"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Var</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2E228"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Orig</w:t>
            </w:r>
            <w:proofErr w:type="spellEnd"/>
            <w:r w:rsidRPr="005E039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B0255" w14:textId="77777777" w:rsidR="00BB34E8" w:rsidRPr="005E0393" w:rsidRDefault="00BB34E8" w:rsidP="00373198">
            <w:pPr>
              <w:pStyle w:val="headertabella0"/>
              <w:rPr>
                <w:color w:val="002060"/>
              </w:rPr>
            </w:pPr>
            <w:r w:rsidRPr="005E0393">
              <w:rPr>
                <w:color w:val="002060"/>
              </w:rPr>
              <w:t>Impianto</w:t>
            </w:r>
          </w:p>
        </w:tc>
      </w:tr>
      <w:tr w:rsidR="00BB34E8" w:rsidRPr="005E0393" w14:paraId="0A91EF30"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4172D" w14:textId="77777777" w:rsidR="00BB34E8" w:rsidRPr="008E4EA5" w:rsidRDefault="00BB34E8" w:rsidP="00373198">
            <w:pPr>
              <w:pStyle w:val="rowtabella0"/>
              <w:rPr>
                <w:color w:val="002060"/>
                <w:highlight w:val="yellow"/>
              </w:rPr>
            </w:pPr>
            <w:r w:rsidRPr="008E4EA5">
              <w:rPr>
                <w:color w:val="002060"/>
                <w:highlight w:val="yellow"/>
              </w:rPr>
              <w:t>22/10/2021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9EAA5" w14:textId="77777777" w:rsidR="00BB34E8" w:rsidRPr="008E4EA5" w:rsidRDefault="00BB34E8" w:rsidP="00373198">
            <w:pPr>
              <w:pStyle w:val="rowtabella0"/>
              <w:jc w:val="center"/>
              <w:rPr>
                <w:color w:val="002060"/>
                <w:highlight w:val="yellow"/>
              </w:rPr>
            </w:pPr>
            <w:r w:rsidRPr="008E4EA5">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B98DA" w14:textId="77777777" w:rsidR="00BB34E8" w:rsidRPr="008E4EA5" w:rsidRDefault="00BB34E8" w:rsidP="00373198">
            <w:pPr>
              <w:pStyle w:val="rowtabella0"/>
              <w:rPr>
                <w:color w:val="002060"/>
                <w:highlight w:val="yellow"/>
              </w:rPr>
            </w:pPr>
            <w:r w:rsidRPr="008E4EA5">
              <w:rPr>
                <w:color w:val="002060"/>
                <w:highlight w:val="yellow"/>
              </w:rPr>
              <w:t>RIVIERA DELLE PALME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3C607" w14:textId="77777777" w:rsidR="00BB34E8" w:rsidRPr="008E4EA5" w:rsidRDefault="00BB34E8" w:rsidP="00373198">
            <w:pPr>
              <w:pStyle w:val="rowtabella0"/>
              <w:rPr>
                <w:color w:val="002060"/>
                <w:highlight w:val="yellow"/>
              </w:rPr>
            </w:pPr>
            <w:r w:rsidRPr="008E4EA5">
              <w:rPr>
                <w:color w:val="002060"/>
                <w:highlight w:val="yellow"/>
              </w:rPr>
              <w:t>CAPODARCO CASABIANCA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0C46C" w14:textId="77777777" w:rsidR="00BB34E8" w:rsidRPr="005E0393" w:rsidRDefault="00BB34E8" w:rsidP="0037319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C40D2" w14:textId="77777777" w:rsidR="00BB34E8" w:rsidRPr="005E0393" w:rsidRDefault="00BB34E8" w:rsidP="00373198">
            <w:pPr>
              <w:pStyle w:val="rowtabella0"/>
              <w:jc w:val="center"/>
              <w:rPr>
                <w:color w:val="002060"/>
              </w:rPr>
            </w:pPr>
            <w:r w:rsidRPr="008E4EA5">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F8D1B" w14:textId="77777777" w:rsidR="00BB34E8" w:rsidRPr="008E4EA5" w:rsidRDefault="00BB34E8" w:rsidP="00373198">
            <w:pPr>
              <w:pStyle w:val="rowtabella0"/>
              <w:jc w:val="cente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53654" w14:textId="77777777" w:rsidR="00BB34E8" w:rsidRPr="008E4EA5" w:rsidRDefault="00BB34E8" w:rsidP="00373198">
            <w:pPr>
              <w:rPr>
                <w:rFonts w:ascii="Arial" w:hAnsi="Arial" w:cs="Arial"/>
                <w:color w:val="002060"/>
                <w:sz w:val="12"/>
                <w:szCs w:val="12"/>
                <w:highlight w:val="yellow"/>
              </w:rPr>
            </w:pPr>
            <w:r w:rsidRPr="008E4EA5">
              <w:rPr>
                <w:rFonts w:ascii="Arial" w:hAnsi="Arial" w:cs="Arial"/>
                <w:color w:val="002060"/>
                <w:sz w:val="12"/>
                <w:szCs w:val="12"/>
                <w:highlight w:val="yellow"/>
              </w:rPr>
              <w:t>CAMPO COPERTO PORTO D’ASCOLI SAN BENEDETTO DEL TRONTO VIA VAL CUVIA LOCALITA’ AGRARIA</w:t>
            </w:r>
          </w:p>
        </w:tc>
      </w:tr>
    </w:tbl>
    <w:p w14:paraId="1B91C088" w14:textId="77777777" w:rsidR="00BB34E8" w:rsidRPr="005E0393" w:rsidRDefault="00BB34E8" w:rsidP="00BB34E8">
      <w:pPr>
        <w:pStyle w:val="breakline"/>
        <w:divId w:val="527259509"/>
        <w:rPr>
          <w:rFonts w:eastAsiaTheme="minorEastAsia"/>
          <w:color w:val="002060"/>
        </w:rPr>
      </w:pPr>
    </w:p>
    <w:p w14:paraId="4193EECF" w14:textId="77777777" w:rsidR="00BB34E8" w:rsidRPr="005E0393" w:rsidRDefault="00BB34E8" w:rsidP="00BB34E8">
      <w:pPr>
        <w:pStyle w:val="breakline"/>
        <w:divId w:val="527259509"/>
        <w:rPr>
          <w:color w:val="002060"/>
        </w:rPr>
      </w:pPr>
    </w:p>
    <w:p w14:paraId="633D4706" w14:textId="77777777" w:rsidR="00BB34E8" w:rsidRPr="005E0393" w:rsidRDefault="00BB34E8" w:rsidP="00BB34E8">
      <w:pPr>
        <w:pStyle w:val="titoloprinc0"/>
        <w:divId w:val="527259509"/>
        <w:rPr>
          <w:color w:val="002060"/>
        </w:rPr>
      </w:pPr>
      <w:r w:rsidRPr="005E0393">
        <w:rPr>
          <w:color w:val="002060"/>
        </w:rPr>
        <w:lastRenderedPageBreak/>
        <w:t>RISULTATI</w:t>
      </w:r>
    </w:p>
    <w:p w14:paraId="40DAAA7D" w14:textId="77777777" w:rsidR="00BB34E8" w:rsidRPr="005E0393" w:rsidRDefault="00BB34E8" w:rsidP="00BB34E8">
      <w:pPr>
        <w:pStyle w:val="breakline"/>
        <w:divId w:val="527259509"/>
        <w:rPr>
          <w:color w:val="002060"/>
        </w:rPr>
      </w:pPr>
    </w:p>
    <w:p w14:paraId="1FCB5A2C" w14:textId="77777777" w:rsidR="00BB34E8" w:rsidRPr="005E0393" w:rsidRDefault="00BB34E8" w:rsidP="00BB34E8">
      <w:pPr>
        <w:pStyle w:val="sottotitolocampionato10"/>
        <w:divId w:val="527259509"/>
        <w:rPr>
          <w:color w:val="002060"/>
        </w:rPr>
      </w:pPr>
      <w:r w:rsidRPr="005E0393">
        <w:rPr>
          <w:color w:val="002060"/>
        </w:rPr>
        <w:t>RISULTATI UFFICIALI GARE DEL 15/10/2021</w:t>
      </w:r>
    </w:p>
    <w:p w14:paraId="574F1EE1" w14:textId="77777777" w:rsidR="00BB34E8" w:rsidRPr="00BB34E8" w:rsidRDefault="00BB34E8" w:rsidP="00BB34E8">
      <w:pPr>
        <w:pStyle w:val="sottotitolocampionato20"/>
        <w:spacing w:before="0" w:beforeAutospacing="0" w:after="0" w:afterAutospacing="0"/>
        <w:divId w:val="527259509"/>
        <w:rPr>
          <w:rFonts w:ascii="Arial" w:hAnsi="Arial" w:cs="Arial"/>
          <w:color w:val="002060"/>
          <w:sz w:val="20"/>
          <w:szCs w:val="20"/>
        </w:rPr>
      </w:pPr>
      <w:r w:rsidRPr="00BB34E8">
        <w:rPr>
          <w:rFonts w:ascii="Arial" w:hAnsi="Arial" w:cs="Arial"/>
          <w:color w:val="002060"/>
          <w:sz w:val="20"/>
          <w:szCs w:val="20"/>
        </w:rPr>
        <w:t>Si trascrivono qui di seguito i risultati ufficiali delle gare disputate</w:t>
      </w:r>
    </w:p>
    <w:p w14:paraId="11606FDD" w14:textId="77777777" w:rsidR="00BB34E8" w:rsidRPr="00BB34E8" w:rsidRDefault="00BB34E8" w:rsidP="00BB34E8">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B34E8" w:rsidRPr="005E0393" w14:paraId="4C9DBAD7"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6FF21956"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027C2" w14:textId="77777777" w:rsidR="00BB34E8" w:rsidRPr="005E0393" w:rsidRDefault="00BB34E8" w:rsidP="00373198">
                  <w:pPr>
                    <w:pStyle w:val="headertabella0"/>
                    <w:rPr>
                      <w:color w:val="002060"/>
                    </w:rPr>
                  </w:pPr>
                  <w:r w:rsidRPr="005E0393">
                    <w:rPr>
                      <w:color w:val="002060"/>
                    </w:rPr>
                    <w:t>GIRONE A - 3 Giornata - A</w:t>
                  </w:r>
                </w:p>
              </w:tc>
            </w:tr>
            <w:tr w:rsidR="00BB34E8" w:rsidRPr="005E0393" w14:paraId="59BE65AB"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C2EC9B" w14:textId="77777777" w:rsidR="00BB34E8" w:rsidRPr="005E0393" w:rsidRDefault="00BB34E8" w:rsidP="00373198">
                  <w:pPr>
                    <w:pStyle w:val="rowtabella0"/>
                    <w:rPr>
                      <w:color w:val="002060"/>
                    </w:rPr>
                  </w:pPr>
                  <w:r w:rsidRPr="005E0393">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FBD399" w14:textId="77777777" w:rsidR="00BB34E8" w:rsidRPr="005E0393" w:rsidRDefault="00BB34E8" w:rsidP="00373198">
                  <w:pPr>
                    <w:pStyle w:val="rowtabella0"/>
                    <w:rPr>
                      <w:color w:val="002060"/>
                    </w:rPr>
                  </w:pPr>
                  <w:r w:rsidRPr="005E0393">
                    <w:rPr>
                      <w:color w:val="002060"/>
                    </w:rPr>
                    <w:t>- CIARNIN</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F14D88" w14:textId="77777777" w:rsidR="00BB34E8" w:rsidRPr="005E0393" w:rsidRDefault="00BB34E8" w:rsidP="00373198">
                  <w:pPr>
                    <w:pStyle w:val="rowtabella0"/>
                    <w:jc w:val="center"/>
                    <w:rPr>
                      <w:color w:val="002060"/>
                    </w:rPr>
                  </w:pPr>
                  <w:r w:rsidRPr="005E0393">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380FAE" w14:textId="77777777" w:rsidR="00BB34E8" w:rsidRPr="005E0393" w:rsidRDefault="00BB34E8" w:rsidP="00373198">
                  <w:pPr>
                    <w:pStyle w:val="rowtabella0"/>
                    <w:jc w:val="center"/>
                    <w:rPr>
                      <w:color w:val="002060"/>
                    </w:rPr>
                  </w:pPr>
                  <w:r w:rsidRPr="005E0393">
                    <w:rPr>
                      <w:color w:val="002060"/>
                    </w:rPr>
                    <w:t> </w:t>
                  </w:r>
                </w:p>
              </w:tc>
            </w:tr>
            <w:tr w:rsidR="00BB34E8" w:rsidRPr="005E0393" w14:paraId="0CF00707"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4F3AB1" w14:textId="77777777" w:rsidR="00BB34E8" w:rsidRPr="005E0393" w:rsidRDefault="00BB34E8" w:rsidP="00373198">
                  <w:pPr>
                    <w:pStyle w:val="rowtabella0"/>
                    <w:rPr>
                      <w:color w:val="002060"/>
                    </w:rPr>
                  </w:pPr>
                  <w:r w:rsidRPr="005E0393">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8B95E2" w14:textId="77777777" w:rsidR="00BB34E8" w:rsidRPr="005E0393" w:rsidRDefault="00BB34E8" w:rsidP="00373198">
                  <w:pPr>
                    <w:pStyle w:val="rowtabella0"/>
                    <w:rPr>
                      <w:color w:val="002060"/>
                    </w:rPr>
                  </w:pPr>
                  <w:r w:rsidRPr="005E0393">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01C311" w14:textId="77777777" w:rsidR="00BB34E8" w:rsidRPr="005E0393" w:rsidRDefault="00BB34E8" w:rsidP="00373198">
                  <w:pPr>
                    <w:pStyle w:val="rowtabella0"/>
                    <w:jc w:val="center"/>
                    <w:rPr>
                      <w:color w:val="002060"/>
                    </w:rPr>
                  </w:pPr>
                  <w:r w:rsidRPr="005E0393">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A50CFD" w14:textId="77777777" w:rsidR="00BB34E8" w:rsidRPr="005E0393" w:rsidRDefault="00BB34E8" w:rsidP="00373198">
                  <w:pPr>
                    <w:pStyle w:val="rowtabella0"/>
                    <w:jc w:val="center"/>
                    <w:rPr>
                      <w:color w:val="002060"/>
                    </w:rPr>
                  </w:pPr>
                  <w:r w:rsidRPr="005E0393">
                    <w:rPr>
                      <w:color w:val="002060"/>
                    </w:rPr>
                    <w:t> </w:t>
                  </w:r>
                </w:p>
              </w:tc>
            </w:tr>
            <w:tr w:rsidR="00BB34E8" w:rsidRPr="005E0393" w14:paraId="1DEE8486"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4A4519" w14:textId="77777777" w:rsidR="00BB34E8" w:rsidRPr="005E0393" w:rsidRDefault="00BB34E8" w:rsidP="00373198">
                  <w:pPr>
                    <w:pStyle w:val="rowtabella0"/>
                    <w:rPr>
                      <w:color w:val="002060"/>
                    </w:rPr>
                  </w:pPr>
                  <w:r w:rsidRPr="005E0393">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49BAB5" w14:textId="77777777" w:rsidR="00BB34E8" w:rsidRPr="005E0393" w:rsidRDefault="00BB34E8" w:rsidP="00373198">
                  <w:pPr>
                    <w:pStyle w:val="rowtabella0"/>
                    <w:rPr>
                      <w:color w:val="002060"/>
                    </w:rPr>
                  </w:pPr>
                  <w:r w:rsidRPr="005E0393">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8C7784" w14:textId="77777777" w:rsidR="00BB34E8" w:rsidRPr="005E0393" w:rsidRDefault="00BB34E8" w:rsidP="00373198">
                  <w:pPr>
                    <w:pStyle w:val="rowtabella0"/>
                    <w:jc w:val="center"/>
                    <w:rPr>
                      <w:color w:val="002060"/>
                    </w:rPr>
                  </w:pPr>
                  <w:r w:rsidRPr="005E0393">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D1BA8D" w14:textId="77777777" w:rsidR="00BB34E8" w:rsidRPr="005E0393" w:rsidRDefault="00BB34E8" w:rsidP="00373198">
                  <w:pPr>
                    <w:pStyle w:val="rowtabella0"/>
                    <w:jc w:val="center"/>
                    <w:rPr>
                      <w:color w:val="002060"/>
                    </w:rPr>
                  </w:pPr>
                  <w:r w:rsidRPr="005E0393">
                    <w:rPr>
                      <w:color w:val="002060"/>
                    </w:rPr>
                    <w:t> </w:t>
                  </w:r>
                </w:p>
              </w:tc>
            </w:tr>
            <w:tr w:rsidR="00BB34E8" w:rsidRPr="005E0393" w14:paraId="7622817B"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5EBF3A" w14:textId="77777777" w:rsidR="00BB34E8" w:rsidRPr="005E0393" w:rsidRDefault="00BB34E8" w:rsidP="00373198">
                  <w:pPr>
                    <w:pStyle w:val="rowtabella0"/>
                    <w:rPr>
                      <w:color w:val="002060"/>
                    </w:rPr>
                  </w:pPr>
                  <w:r w:rsidRPr="005E0393">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DAF6E6" w14:textId="77777777" w:rsidR="00BB34E8" w:rsidRPr="005E0393" w:rsidRDefault="00BB34E8" w:rsidP="00373198">
                  <w:pPr>
                    <w:pStyle w:val="rowtabella0"/>
                    <w:rPr>
                      <w:color w:val="002060"/>
                    </w:rPr>
                  </w:pPr>
                  <w:r w:rsidRPr="005E0393">
                    <w:rPr>
                      <w:color w:val="002060"/>
                    </w:rPr>
                    <w:t xml:space="preserve">- </w:t>
                  </w:r>
                  <w:proofErr w:type="gramStart"/>
                  <w:r w:rsidRPr="005E0393">
                    <w:rPr>
                      <w:color w:val="002060"/>
                    </w:rPr>
                    <w:t>CITTA</w:t>
                  </w:r>
                  <w:proofErr w:type="gramEnd"/>
                  <w:r w:rsidRPr="005E0393">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3EC5CC" w14:textId="77777777" w:rsidR="00BB34E8" w:rsidRPr="005E0393" w:rsidRDefault="00BB34E8" w:rsidP="00373198">
                  <w:pPr>
                    <w:pStyle w:val="rowtabella0"/>
                    <w:jc w:val="center"/>
                    <w:rPr>
                      <w:color w:val="002060"/>
                    </w:rPr>
                  </w:pPr>
                  <w:r w:rsidRPr="005E0393">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3700B2" w14:textId="77777777" w:rsidR="00BB34E8" w:rsidRPr="005E0393" w:rsidRDefault="00BB34E8" w:rsidP="00373198">
                  <w:pPr>
                    <w:pStyle w:val="rowtabella0"/>
                    <w:jc w:val="center"/>
                    <w:rPr>
                      <w:color w:val="002060"/>
                    </w:rPr>
                  </w:pPr>
                  <w:r w:rsidRPr="005E0393">
                    <w:rPr>
                      <w:color w:val="002060"/>
                    </w:rPr>
                    <w:t> </w:t>
                  </w:r>
                </w:p>
              </w:tc>
            </w:tr>
            <w:tr w:rsidR="00BB34E8" w:rsidRPr="005E0393" w14:paraId="535003E7"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CE3D34" w14:textId="77777777" w:rsidR="00BB34E8" w:rsidRPr="005E0393" w:rsidRDefault="00BB34E8" w:rsidP="00373198">
                  <w:pPr>
                    <w:pStyle w:val="rowtabella0"/>
                    <w:rPr>
                      <w:color w:val="002060"/>
                    </w:rPr>
                  </w:pPr>
                  <w:r w:rsidRPr="005E0393">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EAE90" w14:textId="77777777" w:rsidR="00BB34E8" w:rsidRPr="005E0393" w:rsidRDefault="00BB34E8" w:rsidP="00373198">
                  <w:pPr>
                    <w:pStyle w:val="rowtabella0"/>
                    <w:rPr>
                      <w:color w:val="002060"/>
                    </w:rPr>
                  </w:pPr>
                  <w:r w:rsidRPr="005E0393">
                    <w:rPr>
                      <w:color w:val="002060"/>
                    </w:rPr>
                    <w:t>- GNANO 04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B8668" w14:textId="77777777" w:rsidR="00BB34E8" w:rsidRPr="005E0393" w:rsidRDefault="00BB34E8" w:rsidP="00373198">
                  <w:pPr>
                    <w:pStyle w:val="rowtabella0"/>
                    <w:jc w:val="center"/>
                    <w:rPr>
                      <w:color w:val="002060"/>
                    </w:rPr>
                  </w:pPr>
                  <w:r w:rsidRPr="005E0393">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0112E" w14:textId="77777777" w:rsidR="00BB34E8" w:rsidRPr="005E0393" w:rsidRDefault="00BB34E8" w:rsidP="00373198">
                  <w:pPr>
                    <w:pStyle w:val="rowtabella0"/>
                    <w:jc w:val="center"/>
                    <w:rPr>
                      <w:color w:val="002060"/>
                    </w:rPr>
                  </w:pPr>
                  <w:r w:rsidRPr="005E0393">
                    <w:rPr>
                      <w:color w:val="002060"/>
                    </w:rPr>
                    <w:t> </w:t>
                  </w:r>
                </w:p>
              </w:tc>
            </w:tr>
            <w:tr w:rsidR="00BB34E8" w:rsidRPr="005E0393" w14:paraId="3F13060C"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3FB287DD" w14:textId="77777777" w:rsidR="00BB34E8" w:rsidRPr="005E0393" w:rsidRDefault="00BB34E8" w:rsidP="00373198">
                  <w:pPr>
                    <w:pStyle w:val="rowtabella0"/>
                    <w:rPr>
                      <w:color w:val="002060"/>
                    </w:rPr>
                  </w:pPr>
                  <w:r w:rsidRPr="005E0393">
                    <w:rPr>
                      <w:color w:val="002060"/>
                    </w:rPr>
                    <w:t>(1) - disputata il 16/10/2021</w:t>
                  </w:r>
                </w:p>
              </w:tc>
            </w:tr>
          </w:tbl>
          <w:p w14:paraId="57DBCF41" w14:textId="77777777" w:rsidR="00BB34E8" w:rsidRPr="005E0393" w:rsidRDefault="00BB34E8" w:rsidP="0037319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7FFD8321"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AC2BD" w14:textId="77777777" w:rsidR="00BB34E8" w:rsidRPr="005E0393" w:rsidRDefault="00BB34E8" w:rsidP="00373198">
                  <w:pPr>
                    <w:pStyle w:val="headertabella0"/>
                    <w:rPr>
                      <w:color w:val="002060"/>
                    </w:rPr>
                  </w:pPr>
                  <w:r w:rsidRPr="005E0393">
                    <w:rPr>
                      <w:color w:val="002060"/>
                    </w:rPr>
                    <w:t>GIRONE B - 3 Giornata - A</w:t>
                  </w:r>
                </w:p>
              </w:tc>
            </w:tr>
            <w:tr w:rsidR="00BB34E8" w:rsidRPr="005E0393" w14:paraId="56881DCF"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9C8B37" w14:textId="77777777" w:rsidR="00BB34E8" w:rsidRPr="005E0393" w:rsidRDefault="00BB34E8" w:rsidP="00373198">
                  <w:pPr>
                    <w:pStyle w:val="rowtabella0"/>
                    <w:rPr>
                      <w:color w:val="002060"/>
                    </w:rPr>
                  </w:pPr>
                  <w:r w:rsidRPr="005E0393">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58B21" w14:textId="77777777" w:rsidR="00BB34E8" w:rsidRPr="005E0393" w:rsidRDefault="00BB34E8" w:rsidP="00373198">
                  <w:pPr>
                    <w:pStyle w:val="rowtabella0"/>
                    <w:rPr>
                      <w:color w:val="002060"/>
                    </w:rPr>
                  </w:pPr>
                  <w:r w:rsidRPr="005E0393">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75C23" w14:textId="77777777" w:rsidR="00BB34E8" w:rsidRPr="005E0393" w:rsidRDefault="00BB34E8" w:rsidP="00373198">
                  <w:pPr>
                    <w:pStyle w:val="rowtabella0"/>
                    <w:jc w:val="center"/>
                    <w:rPr>
                      <w:color w:val="002060"/>
                    </w:rPr>
                  </w:pPr>
                  <w:r w:rsidRPr="005E0393">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667AF6" w14:textId="77777777" w:rsidR="00BB34E8" w:rsidRPr="005E0393" w:rsidRDefault="00BB34E8" w:rsidP="00373198">
                  <w:pPr>
                    <w:pStyle w:val="rowtabella0"/>
                    <w:jc w:val="center"/>
                    <w:rPr>
                      <w:color w:val="002060"/>
                    </w:rPr>
                  </w:pPr>
                  <w:r w:rsidRPr="005E0393">
                    <w:rPr>
                      <w:color w:val="002060"/>
                    </w:rPr>
                    <w:t> </w:t>
                  </w:r>
                </w:p>
              </w:tc>
            </w:tr>
            <w:tr w:rsidR="00BB34E8" w:rsidRPr="005E0393" w14:paraId="5CEF467E"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EC845D" w14:textId="77777777" w:rsidR="00BB34E8" w:rsidRPr="005E0393" w:rsidRDefault="00BB34E8" w:rsidP="00373198">
                  <w:pPr>
                    <w:pStyle w:val="rowtabella0"/>
                    <w:rPr>
                      <w:color w:val="002060"/>
                    </w:rPr>
                  </w:pPr>
                  <w:r w:rsidRPr="005E0393">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9EA86C" w14:textId="77777777" w:rsidR="00BB34E8" w:rsidRPr="005E0393" w:rsidRDefault="00BB34E8" w:rsidP="00373198">
                  <w:pPr>
                    <w:pStyle w:val="rowtabella0"/>
                    <w:rPr>
                      <w:color w:val="002060"/>
                    </w:rPr>
                  </w:pPr>
                  <w:r w:rsidRPr="005E0393">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AFF965" w14:textId="77777777" w:rsidR="00BB34E8" w:rsidRPr="005E0393" w:rsidRDefault="00BB34E8" w:rsidP="00373198">
                  <w:pPr>
                    <w:pStyle w:val="rowtabella0"/>
                    <w:jc w:val="center"/>
                    <w:rPr>
                      <w:color w:val="002060"/>
                    </w:rPr>
                  </w:pPr>
                  <w:r w:rsidRPr="005E0393">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FF8071" w14:textId="77777777" w:rsidR="00BB34E8" w:rsidRPr="005E0393" w:rsidRDefault="00BB34E8" w:rsidP="00373198">
                  <w:pPr>
                    <w:pStyle w:val="rowtabella0"/>
                    <w:jc w:val="center"/>
                    <w:rPr>
                      <w:color w:val="002060"/>
                    </w:rPr>
                  </w:pPr>
                  <w:r w:rsidRPr="005E0393">
                    <w:rPr>
                      <w:color w:val="002060"/>
                    </w:rPr>
                    <w:t> </w:t>
                  </w:r>
                </w:p>
              </w:tc>
            </w:tr>
            <w:tr w:rsidR="00BB34E8" w:rsidRPr="005E0393" w14:paraId="02998328"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7028A3" w14:textId="77777777" w:rsidR="00BB34E8" w:rsidRPr="005E0393" w:rsidRDefault="00BB34E8" w:rsidP="00373198">
                  <w:pPr>
                    <w:pStyle w:val="rowtabella0"/>
                    <w:rPr>
                      <w:color w:val="002060"/>
                    </w:rPr>
                  </w:pPr>
                  <w:r w:rsidRPr="005E0393">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D3DF64" w14:textId="77777777" w:rsidR="00BB34E8" w:rsidRPr="005E0393" w:rsidRDefault="00BB34E8" w:rsidP="00373198">
                  <w:pPr>
                    <w:pStyle w:val="rowtabella0"/>
                    <w:rPr>
                      <w:color w:val="002060"/>
                    </w:rPr>
                  </w:pPr>
                  <w:r w:rsidRPr="005E0393">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2DC190" w14:textId="77777777" w:rsidR="00BB34E8" w:rsidRPr="005E0393" w:rsidRDefault="00BB34E8" w:rsidP="00373198">
                  <w:pPr>
                    <w:pStyle w:val="rowtabella0"/>
                    <w:jc w:val="center"/>
                    <w:rPr>
                      <w:color w:val="002060"/>
                    </w:rPr>
                  </w:pPr>
                  <w:r w:rsidRPr="005E0393">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67A107" w14:textId="77777777" w:rsidR="00BB34E8" w:rsidRPr="005E0393" w:rsidRDefault="00BB34E8" w:rsidP="00373198">
                  <w:pPr>
                    <w:pStyle w:val="rowtabella0"/>
                    <w:jc w:val="center"/>
                    <w:rPr>
                      <w:color w:val="002060"/>
                    </w:rPr>
                  </w:pPr>
                  <w:r w:rsidRPr="005E0393">
                    <w:rPr>
                      <w:color w:val="002060"/>
                    </w:rPr>
                    <w:t> </w:t>
                  </w:r>
                </w:p>
              </w:tc>
            </w:tr>
            <w:tr w:rsidR="00BB34E8" w:rsidRPr="005E0393" w14:paraId="00C4BB80"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494170" w14:textId="77777777" w:rsidR="00BB34E8" w:rsidRPr="005E0393" w:rsidRDefault="00BB34E8" w:rsidP="00373198">
                  <w:pPr>
                    <w:pStyle w:val="rowtabella0"/>
                    <w:rPr>
                      <w:color w:val="002060"/>
                    </w:rPr>
                  </w:pPr>
                  <w:r w:rsidRPr="005E0393">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605076" w14:textId="77777777" w:rsidR="00BB34E8" w:rsidRPr="005E0393" w:rsidRDefault="00BB34E8" w:rsidP="00373198">
                  <w:pPr>
                    <w:pStyle w:val="rowtabella0"/>
                    <w:rPr>
                      <w:color w:val="002060"/>
                    </w:rPr>
                  </w:pPr>
                  <w:r w:rsidRPr="005E0393">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FBA97E" w14:textId="77777777" w:rsidR="00BB34E8" w:rsidRPr="005E0393" w:rsidRDefault="00BB34E8" w:rsidP="00373198">
                  <w:pPr>
                    <w:pStyle w:val="rowtabella0"/>
                    <w:jc w:val="center"/>
                    <w:rPr>
                      <w:color w:val="002060"/>
                    </w:rPr>
                  </w:pPr>
                  <w:r w:rsidRPr="005E0393">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A20C75" w14:textId="77777777" w:rsidR="00BB34E8" w:rsidRPr="005E0393" w:rsidRDefault="00BB34E8" w:rsidP="00373198">
                  <w:pPr>
                    <w:pStyle w:val="rowtabella0"/>
                    <w:jc w:val="center"/>
                    <w:rPr>
                      <w:color w:val="002060"/>
                    </w:rPr>
                  </w:pPr>
                  <w:r w:rsidRPr="005E0393">
                    <w:rPr>
                      <w:color w:val="002060"/>
                    </w:rPr>
                    <w:t> </w:t>
                  </w:r>
                </w:p>
              </w:tc>
            </w:tr>
            <w:tr w:rsidR="00BB34E8" w:rsidRPr="005E0393" w14:paraId="27235C3F"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59CC8F" w14:textId="77777777" w:rsidR="00BB34E8" w:rsidRPr="005E0393" w:rsidRDefault="00BB34E8" w:rsidP="00373198">
                  <w:pPr>
                    <w:pStyle w:val="rowtabella0"/>
                    <w:rPr>
                      <w:color w:val="002060"/>
                    </w:rPr>
                  </w:pPr>
                  <w:r w:rsidRPr="005E0393">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094020" w14:textId="77777777" w:rsidR="00BB34E8" w:rsidRPr="005E0393" w:rsidRDefault="00BB34E8" w:rsidP="00373198">
                  <w:pPr>
                    <w:pStyle w:val="rowtabella0"/>
                    <w:rPr>
                      <w:color w:val="002060"/>
                    </w:rPr>
                  </w:pPr>
                  <w:r w:rsidRPr="005E0393">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EDD71E" w14:textId="77777777" w:rsidR="00BB34E8" w:rsidRPr="005E0393" w:rsidRDefault="00BB34E8" w:rsidP="00373198">
                  <w:pPr>
                    <w:pStyle w:val="rowtabella0"/>
                    <w:jc w:val="center"/>
                    <w:rPr>
                      <w:color w:val="002060"/>
                    </w:rPr>
                  </w:pPr>
                  <w:r w:rsidRPr="005E0393">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6260AC" w14:textId="77777777" w:rsidR="00BB34E8" w:rsidRPr="005E0393" w:rsidRDefault="00BB34E8" w:rsidP="00373198">
                  <w:pPr>
                    <w:pStyle w:val="rowtabella0"/>
                    <w:jc w:val="center"/>
                    <w:rPr>
                      <w:color w:val="002060"/>
                    </w:rPr>
                  </w:pPr>
                  <w:r w:rsidRPr="005E0393">
                    <w:rPr>
                      <w:color w:val="002060"/>
                    </w:rPr>
                    <w:t> </w:t>
                  </w:r>
                </w:p>
              </w:tc>
            </w:tr>
            <w:tr w:rsidR="00BB34E8" w:rsidRPr="005E0393" w14:paraId="4A8B4E54"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96B019" w14:textId="77777777" w:rsidR="00BB34E8" w:rsidRPr="005E0393" w:rsidRDefault="00BB34E8" w:rsidP="00373198">
                  <w:pPr>
                    <w:pStyle w:val="rowtabella0"/>
                    <w:rPr>
                      <w:color w:val="002060"/>
                    </w:rPr>
                  </w:pPr>
                  <w:r w:rsidRPr="005E0393">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EE6AB0" w14:textId="77777777" w:rsidR="00BB34E8" w:rsidRPr="005E0393" w:rsidRDefault="00BB34E8" w:rsidP="00373198">
                  <w:pPr>
                    <w:pStyle w:val="rowtabella0"/>
                    <w:rPr>
                      <w:color w:val="002060"/>
                    </w:rPr>
                  </w:pPr>
                  <w:r w:rsidRPr="005E0393">
                    <w:rPr>
                      <w:color w:val="002060"/>
                    </w:rPr>
                    <w:t>- AVENALE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7FBB98" w14:textId="77777777" w:rsidR="00BB34E8" w:rsidRPr="005E0393" w:rsidRDefault="00BB34E8" w:rsidP="00373198">
                  <w:pPr>
                    <w:pStyle w:val="rowtabella0"/>
                    <w:jc w:val="center"/>
                    <w:rPr>
                      <w:color w:val="002060"/>
                    </w:rPr>
                  </w:pPr>
                  <w:r w:rsidRPr="005E0393">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4C6353" w14:textId="77777777" w:rsidR="00BB34E8" w:rsidRPr="005E0393" w:rsidRDefault="00BB34E8" w:rsidP="00373198">
                  <w:pPr>
                    <w:pStyle w:val="rowtabella0"/>
                    <w:jc w:val="center"/>
                    <w:rPr>
                      <w:color w:val="002060"/>
                    </w:rPr>
                  </w:pPr>
                  <w:r w:rsidRPr="005E0393">
                    <w:rPr>
                      <w:color w:val="002060"/>
                    </w:rPr>
                    <w:t> </w:t>
                  </w:r>
                </w:p>
              </w:tc>
            </w:tr>
          </w:tbl>
          <w:p w14:paraId="5D48CAEC" w14:textId="77777777" w:rsidR="00BB34E8" w:rsidRPr="005E0393" w:rsidRDefault="00BB34E8" w:rsidP="00373198">
            <w:pPr>
              <w:rPr>
                <w:color w:val="002060"/>
              </w:rPr>
            </w:pPr>
          </w:p>
        </w:tc>
      </w:tr>
    </w:tbl>
    <w:p w14:paraId="5A15B4A7" w14:textId="77777777" w:rsidR="00BB34E8" w:rsidRPr="005E0393" w:rsidRDefault="00BB34E8" w:rsidP="00BB34E8">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B34E8" w:rsidRPr="005E0393" w14:paraId="706146A2"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25C02D80"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04FC0" w14:textId="77777777" w:rsidR="00BB34E8" w:rsidRPr="005E0393" w:rsidRDefault="00BB34E8" w:rsidP="00373198">
                  <w:pPr>
                    <w:pStyle w:val="headertabella0"/>
                    <w:rPr>
                      <w:color w:val="002060"/>
                    </w:rPr>
                  </w:pPr>
                  <w:r w:rsidRPr="005E0393">
                    <w:rPr>
                      <w:color w:val="002060"/>
                    </w:rPr>
                    <w:t>GIRONE C - 3 Giornata - A</w:t>
                  </w:r>
                </w:p>
              </w:tc>
            </w:tr>
            <w:tr w:rsidR="00BB34E8" w:rsidRPr="005E0393" w14:paraId="08F5F01D"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9E5C8B" w14:textId="77777777" w:rsidR="00BB34E8" w:rsidRPr="005E0393" w:rsidRDefault="00BB34E8" w:rsidP="00373198">
                  <w:pPr>
                    <w:pStyle w:val="rowtabella0"/>
                    <w:rPr>
                      <w:color w:val="002060"/>
                    </w:rPr>
                  </w:pPr>
                  <w:r w:rsidRPr="005E0393">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51208E" w14:textId="77777777" w:rsidR="00BB34E8" w:rsidRPr="005E0393" w:rsidRDefault="00BB34E8" w:rsidP="00373198">
                  <w:pPr>
                    <w:pStyle w:val="rowtabella0"/>
                    <w:rPr>
                      <w:color w:val="002060"/>
                    </w:rPr>
                  </w:pPr>
                  <w:r w:rsidRPr="005E0393">
                    <w:rPr>
                      <w:color w:val="002060"/>
                    </w:rPr>
                    <w:t>- FUTSAL CAMPIGLIONE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5ABC2F" w14:textId="77777777" w:rsidR="00BB34E8" w:rsidRPr="005E0393" w:rsidRDefault="00BB34E8" w:rsidP="00373198">
                  <w:pPr>
                    <w:pStyle w:val="rowtabella0"/>
                    <w:jc w:val="center"/>
                    <w:rPr>
                      <w:color w:val="002060"/>
                    </w:rPr>
                  </w:pPr>
                  <w:r w:rsidRPr="005E0393">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20D52" w14:textId="77777777" w:rsidR="00BB34E8" w:rsidRPr="005E0393" w:rsidRDefault="00BB34E8" w:rsidP="00373198">
                  <w:pPr>
                    <w:pStyle w:val="rowtabella0"/>
                    <w:jc w:val="center"/>
                    <w:rPr>
                      <w:color w:val="002060"/>
                    </w:rPr>
                  </w:pPr>
                  <w:r w:rsidRPr="005E0393">
                    <w:rPr>
                      <w:color w:val="002060"/>
                    </w:rPr>
                    <w:t> </w:t>
                  </w:r>
                </w:p>
              </w:tc>
            </w:tr>
            <w:tr w:rsidR="00BB34E8" w:rsidRPr="005E0393" w14:paraId="154965BC"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093C89" w14:textId="77777777" w:rsidR="00BB34E8" w:rsidRPr="005E0393" w:rsidRDefault="00BB34E8" w:rsidP="00373198">
                  <w:pPr>
                    <w:pStyle w:val="rowtabella0"/>
                    <w:rPr>
                      <w:color w:val="002060"/>
                    </w:rPr>
                  </w:pPr>
                  <w:r w:rsidRPr="005E0393">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642FDC" w14:textId="77777777" w:rsidR="00BB34E8" w:rsidRPr="005E0393" w:rsidRDefault="00BB34E8" w:rsidP="00373198">
                  <w:pPr>
                    <w:pStyle w:val="rowtabella0"/>
                    <w:rPr>
                      <w:color w:val="002060"/>
                    </w:rPr>
                  </w:pPr>
                  <w:r w:rsidRPr="005E0393">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8CC777" w14:textId="77777777" w:rsidR="00BB34E8" w:rsidRPr="005E0393" w:rsidRDefault="00BB34E8" w:rsidP="00373198">
                  <w:pPr>
                    <w:pStyle w:val="rowtabella0"/>
                    <w:jc w:val="center"/>
                    <w:rPr>
                      <w:color w:val="002060"/>
                    </w:rPr>
                  </w:pPr>
                  <w:r w:rsidRPr="005E0393">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CCF115" w14:textId="77777777" w:rsidR="00BB34E8" w:rsidRPr="005E0393" w:rsidRDefault="00BB34E8" w:rsidP="00373198">
                  <w:pPr>
                    <w:pStyle w:val="rowtabella0"/>
                    <w:jc w:val="center"/>
                    <w:rPr>
                      <w:color w:val="002060"/>
                    </w:rPr>
                  </w:pPr>
                  <w:r w:rsidRPr="005E0393">
                    <w:rPr>
                      <w:color w:val="002060"/>
                    </w:rPr>
                    <w:t> </w:t>
                  </w:r>
                </w:p>
              </w:tc>
            </w:tr>
            <w:tr w:rsidR="00BB34E8" w:rsidRPr="005E0393" w14:paraId="50A6019E"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D08C21" w14:textId="77777777" w:rsidR="00BB34E8" w:rsidRPr="005E0393" w:rsidRDefault="00BB34E8" w:rsidP="00373198">
                  <w:pPr>
                    <w:pStyle w:val="rowtabella0"/>
                    <w:rPr>
                      <w:color w:val="002060"/>
                    </w:rPr>
                  </w:pPr>
                  <w:r w:rsidRPr="005E0393">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9C959F" w14:textId="77777777" w:rsidR="00BB34E8" w:rsidRPr="005E0393" w:rsidRDefault="00BB34E8" w:rsidP="00373198">
                  <w:pPr>
                    <w:pStyle w:val="rowtabella0"/>
                    <w:rPr>
                      <w:color w:val="002060"/>
                    </w:rPr>
                  </w:pPr>
                  <w:r w:rsidRPr="005E0393">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24C11C" w14:textId="77777777" w:rsidR="00BB34E8" w:rsidRPr="005E0393" w:rsidRDefault="00BB34E8" w:rsidP="00373198">
                  <w:pPr>
                    <w:pStyle w:val="rowtabella0"/>
                    <w:jc w:val="center"/>
                    <w:rPr>
                      <w:color w:val="002060"/>
                    </w:rPr>
                  </w:pPr>
                  <w:r w:rsidRPr="005E0393">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1152E5" w14:textId="77777777" w:rsidR="00BB34E8" w:rsidRPr="005E0393" w:rsidRDefault="00BB34E8" w:rsidP="00373198">
                  <w:pPr>
                    <w:pStyle w:val="rowtabella0"/>
                    <w:jc w:val="center"/>
                    <w:rPr>
                      <w:color w:val="002060"/>
                    </w:rPr>
                  </w:pPr>
                  <w:r w:rsidRPr="005E0393">
                    <w:rPr>
                      <w:color w:val="002060"/>
                    </w:rPr>
                    <w:t> </w:t>
                  </w:r>
                </w:p>
              </w:tc>
            </w:tr>
            <w:tr w:rsidR="00BB34E8" w:rsidRPr="005E0393" w14:paraId="7D7D95B1"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98EFDB" w14:textId="77777777" w:rsidR="00BB34E8" w:rsidRPr="005E0393" w:rsidRDefault="00BB34E8" w:rsidP="00373198">
                  <w:pPr>
                    <w:pStyle w:val="rowtabella0"/>
                    <w:rPr>
                      <w:color w:val="002060"/>
                    </w:rPr>
                  </w:pPr>
                  <w:r w:rsidRPr="005E0393">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3655CA" w14:textId="77777777" w:rsidR="00BB34E8" w:rsidRPr="005E0393" w:rsidRDefault="00BB34E8" w:rsidP="00373198">
                  <w:pPr>
                    <w:pStyle w:val="rowtabella0"/>
                    <w:rPr>
                      <w:color w:val="002060"/>
                    </w:rPr>
                  </w:pPr>
                  <w:r w:rsidRPr="005E0393">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85E6D3" w14:textId="77777777" w:rsidR="00BB34E8" w:rsidRPr="005E0393" w:rsidRDefault="00BB34E8" w:rsidP="00373198">
                  <w:pPr>
                    <w:pStyle w:val="rowtabella0"/>
                    <w:jc w:val="center"/>
                    <w:rPr>
                      <w:color w:val="002060"/>
                    </w:rPr>
                  </w:pPr>
                  <w:r w:rsidRPr="005E0393">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F4E838" w14:textId="77777777" w:rsidR="00BB34E8" w:rsidRPr="005E0393" w:rsidRDefault="00BB34E8" w:rsidP="00373198">
                  <w:pPr>
                    <w:pStyle w:val="rowtabella0"/>
                    <w:jc w:val="center"/>
                    <w:rPr>
                      <w:color w:val="002060"/>
                    </w:rPr>
                  </w:pPr>
                  <w:r w:rsidRPr="005E0393">
                    <w:rPr>
                      <w:color w:val="002060"/>
                    </w:rPr>
                    <w:t> </w:t>
                  </w:r>
                </w:p>
              </w:tc>
            </w:tr>
            <w:tr w:rsidR="00BB34E8" w:rsidRPr="005E0393" w14:paraId="774BCB16"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E49020" w14:textId="77777777" w:rsidR="00BB34E8" w:rsidRPr="005E0393" w:rsidRDefault="00BB34E8" w:rsidP="00373198">
                  <w:pPr>
                    <w:pStyle w:val="rowtabella0"/>
                    <w:rPr>
                      <w:color w:val="002060"/>
                    </w:rPr>
                  </w:pPr>
                  <w:r w:rsidRPr="005E0393">
                    <w:rPr>
                      <w:color w:val="002060"/>
                    </w:rPr>
                    <w:t>ROCCAFLUVIONE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79F9F6" w14:textId="77777777" w:rsidR="00BB34E8" w:rsidRPr="005E0393" w:rsidRDefault="00BB34E8" w:rsidP="00373198">
                  <w:pPr>
                    <w:pStyle w:val="rowtabella0"/>
                    <w:rPr>
                      <w:color w:val="002060"/>
                    </w:rPr>
                  </w:pPr>
                  <w:r w:rsidRPr="005E0393">
                    <w:rPr>
                      <w:color w:val="002060"/>
                    </w:rPr>
                    <w:t>- FUTSAL CASELLE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772025" w14:textId="77777777" w:rsidR="00BB34E8" w:rsidRPr="005E0393" w:rsidRDefault="00BB34E8" w:rsidP="00373198">
                  <w:pPr>
                    <w:pStyle w:val="rowtabella0"/>
                    <w:jc w:val="center"/>
                    <w:rPr>
                      <w:color w:val="002060"/>
                    </w:rPr>
                  </w:pPr>
                  <w:r w:rsidRPr="005E0393">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18F3C0" w14:textId="77777777" w:rsidR="00BB34E8" w:rsidRPr="005E0393" w:rsidRDefault="00BB34E8" w:rsidP="00373198">
                  <w:pPr>
                    <w:pStyle w:val="rowtabella0"/>
                    <w:jc w:val="center"/>
                    <w:rPr>
                      <w:color w:val="002060"/>
                    </w:rPr>
                  </w:pPr>
                  <w:r w:rsidRPr="005E0393">
                    <w:rPr>
                      <w:color w:val="002060"/>
                    </w:rPr>
                    <w:t> </w:t>
                  </w:r>
                </w:p>
              </w:tc>
            </w:tr>
          </w:tbl>
          <w:p w14:paraId="31BB0FFE" w14:textId="77777777" w:rsidR="00BB34E8" w:rsidRPr="005E0393" w:rsidRDefault="00BB34E8" w:rsidP="00373198">
            <w:pPr>
              <w:rPr>
                <w:color w:val="002060"/>
              </w:rPr>
            </w:pPr>
          </w:p>
        </w:tc>
      </w:tr>
    </w:tbl>
    <w:p w14:paraId="5EDF9A01" w14:textId="77777777" w:rsidR="00BB34E8" w:rsidRPr="005E0393" w:rsidRDefault="00BB34E8" w:rsidP="00BB34E8">
      <w:pPr>
        <w:pStyle w:val="breakline"/>
        <w:divId w:val="527259509"/>
        <w:rPr>
          <w:rFonts w:eastAsiaTheme="minorEastAsia"/>
          <w:color w:val="002060"/>
        </w:rPr>
      </w:pPr>
    </w:p>
    <w:p w14:paraId="4323FA98" w14:textId="77777777" w:rsidR="00BB34E8" w:rsidRPr="005E0393" w:rsidRDefault="00BB34E8" w:rsidP="00BB34E8">
      <w:pPr>
        <w:pStyle w:val="breakline"/>
        <w:divId w:val="527259509"/>
        <w:rPr>
          <w:color w:val="002060"/>
        </w:rPr>
      </w:pPr>
    </w:p>
    <w:p w14:paraId="56517814" w14:textId="77777777" w:rsidR="00BB34E8" w:rsidRPr="005E0393" w:rsidRDefault="00BB34E8" w:rsidP="00BB34E8">
      <w:pPr>
        <w:pStyle w:val="titoloprinc0"/>
        <w:divId w:val="527259509"/>
        <w:rPr>
          <w:color w:val="002060"/>
        </w:rPr>
      </w:pPr>
      <w:r w:rsidRPr="005E0393">
        <w:rPr>
          <w:color w:val="002060"/>
        </w:rPr>
        <w:t>GIUDICE SPORTIVO</w:t>
      </w:r>
    </w:p>
    <w:p w14:paraId="0E786F76" w14:textId="77777777" w:rsidR="00BB34E8" w:rsidRPr="005E0393" w:rsidRDefault="00BB34E8" w:rsidP="00BB34E8">
      <w:pPr>
        <w:pStyle w:val="diffida"/>
        <w:divId w:val="527259509"/>
        <w:rPr>
          <w:color w:val="002060"/>
        </w:rPr>
      </w:pPr>
      <w:r w:rsidRPr="005E0393">
        <w:rPr>
          <w:color w:val="002060"/>
        </w:rPr>
        <w:t>Il Giudice Sportivo, Avv. Claudio Romagnoli, nella seduta del 20/10/2021, ha adottato le decisioni che di seguito integralmente si riportano:</w:t>
      </w:r>
    </w:p>
    <w:p w14:paraId="3D58AD53" w14:textId="77777777" w:rsidR="00BB34E8" w:rsidRPr="005E0393" w:rsidRDefault="00BB34E8" w:rsidP="00BB34E8">
      <w:pPr>
        <w:pStyle w:val="titolo10"/>
        <w:divId w:val="527259509"/>
        <w:rPr>
          <w:color w:val="002060"/>
        </w:rPr>
      </w:pPr>
      <w:r w:rsidRPr="005E0393">
        <w:rPr>
          <w:color w:val="002060"/>
        </w:rPr>
        <w:t xml:space="preserve">GARE DEL 15/10/2021 </w:t>
      </w:r>
    </w:p>
    <w:p w14:paraId="0DFE307B"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6B96A4AA"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0D3800A0" w14:textId="77777777" w:rsidR="00BB34E8" w:rsidRPr="005E0393" w:rsidRDefault="00BB34E8" w:rsidP="00BB34E8">
      <w:pPr>
        <w:pStyle w:val="titolo30"/>
        <w:divId w:val="527259509"/>
        <w:rPr>
          <w:color w:val="002060"/>
        </w:rPr>
      </w:pPr>
      <w:r w:rsidRPr="005E0393">
        <w:rPr>
          <w:color w:val="002060"/>
        </w:rPr>
        <w:t xml:space="preserve">DIRIGENTI </w:t>
      </w:r>
    </w:p>
    <w:p w14:paraId="387CBF22" w14:textId="77777777" w:rsidR="00BB34E8" w:rsidRPr="005E0393" w:rsidRDefault="00BB34E8" w:rsidP="00BB34E8">
      <w:pPr>
        <w:pStyle w:val="titolo20"/>
        <w:divId w:val="527259509"/>
        <w:rPr>
          <w:color w:val="002060"/>
        </w:rPr>
      </w:pPr>
      <w:r w:rsidRPr="005E039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6706C06D" w14:textId="77777777" w:rsidTr="00BB34E8">
        <w:trPr>
          <w:divId w:val="527259509"/>
        </w:trPr>
        <w:tc>
          <w:tcPr>
            <w:tcW w:w="2200" w:type="dxa"/>
            <w:tcMar>
              <w:top w:w="20" w:type="dxa"/>
              <w:left w:w="20" w:type="dxa"/>
              <w:bottom w:w="20" w:type="dxa"/>
              <w:right w:w="20" w:type="dxa"/>
            </w:tcMar>
            <w:vAlign w:val="center"/>
            <w:hideMark/>
          </w:tcPr>
          <w:p w14:paraId="24BD605B" w14:textId="77777777" w:rsidR="00BB34E8" w:rsidRPr="005E0393" w:rsidRDefault="00BB34E8" w:rsidP="00373198">
            <w:pPr>
              <w:pStyle w:val="movimento"/>
              <w:rPr>
                <w:color w:val="002060"/>
              </w:rPr>
            </w:pPr>
            <w:r w:rsidRPr="005E0393">
              <w:rPr>
                <w:color w:val="002060"/>
              </w:rPr>
              <w:t>PIERINI MARCO</w:t>
            </w:r>
          </w:p>
        </w:tc>
        <w:tc>
          <w:tcPr>
            <w:tcW w:w="2200" w:type="dxa"/>
            <w:tcMar>
              <w:top w:w="20" w:type="dxa"/>
              <w:left w:w="20" w:type="dxa"/>
              <w:bottom w:w="20" w:type="dxa"/>
              <w:right w:w="20" w:type="dxa"/>
            </w:tcMar>
            <w:vAlign w:val="center"/>
            <w:hideMark/>
          </w:tcPr>
          <w:p w14:paraId="10265735" w14:textId="77777777" w:rsidR="00BB34E8" w:rsidRPr="005E0393" w:rsidRDefault="00BB34E8" w:rsidP="00373198">
            <w:pPr>
              <w:pStyle w:val="movimento2"/>
              <w:rPr>
                <w:color w:val="002060"/>
              </w:rPr>
            </w:pPr>
            <w:r w:rsidRPr="005E0393">
              <w:rPr>
                <w:color w:val="002060"/>
              </w:rPr>
              <w:t xml:space="preserve">(FUTSAL MONTEMARCIANO C5) </w:t>
            </w:r>
          </w:p>
        </w:tc>
        <w:tc>
          <w:tcPr>
            <w:tcW w:w="800" w:type="dxa"/>
            <w:tcMar>
              <w:top w:w="20" w:type="dxa"/>
              <w:left w:w="20" w:type="dxa"/>
              <w:bottom w:w="20" w:type="dxa"/>
              <w:right w:w="20" w:type="dxa"/>
            </w:tcMar>
            <w:vAlign w:val="center"/>
            <w:hideMark/>
          </w:tcPr>
          <w:p w14:paraId="29EC3F0F"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673BDBC4"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E6AECAE" w14:textId="77777777" w:rsidR="00BB34E8" w:rsidRPr="005E0393" w:rsidRDefault="00BB34E8" w:rsidP="00373198">
            <w:pPr>
              <w:pStyle w:val="movimento2"/>
              <w:rPr>
                <w:color w:val="002060"/>
              </w:rPr>
            </w:pPr>
            <w:r w:rsidRPr="005E0393">
              <w:rPr>
                <w:color w:val="002060"/>
              </w:rPr>
              <w:t> </w:t>
            </w:r>
          </w:p>
        </w:tc>
      </w:tr>
    </w:tbl>
    <w:p w14:paraId="09110120" w14:textId="77777777" w:rsidR="00BB34E8" w:rsidRPr="005E0393" w:rsidRDefault="00BB34E8" w:rsidP="00BB34E8">
      <w:pPr>
        <w:pStyle w:val="titolo20"/>
        <w:divId w:val="527259509"/>
        <w:rPr>
          <w:rFonts w:eastAsiaTheme="minorEastAsia"/>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5EE948BA" w14:textId="77777777" w:rsidTr="00BB34E8">
        <w:trPr>
          <w:divId w:val="527259509"/>
        </w:trPr>
        <w:tc>
          <w:tcPr>
            <w:tcW w:w="2200" w:type="dxa"/>
            <w:tcMar>
              <w:top w:w="20" w:type="dxa"/>
              <w:left w:w="20" w:type="dxa"/>
              <w:bottom w:w="20" w:type="dxa"/>
              <w:right w:w="20" w:type="dxa"/>
            </w:tcMar>
            <w:vAlign w:val="center"/>
            <w:hideMark/>
          </w:tcPr>
          <w:p w14:paraId="6C64CED6" w14:textId="77777777" w:rsidR="00BB34E8" w:rsidRPr="005E0393" w:rsidRDefault="00BB34E8" w:rsidP="00373198">
            <w:pPr>
              <w:pStyle w:val="movimento"/>
              <w:rPr>
                <w:color w:val="002060"/>
              </w:rPr>
            </w:pPr>
            <w:r w:rsidRPr="005E0393">
              <w:rPr>
                <w:color w:val="002060"/>
              </w:rPr>
              <w:t>LEONORI NOVELLO</w:t>
            </w:r>
          </w:p>
        </w:tc>
        <w:tc>
          <w:tcPr>
            <w:tcW w:w="2200" w:type="dxa"/>
            <w:tcMar>
              <w:top w:w="20" w:type="dxa"/>
              <w:left w:w="20" w:type="dxa"/>
              <w:bottom w:w="20" w:type="dxa"/>
              <w:right w:w="20" w:type="dxa"/>
            </w:tcMar>
            <w:vAlign w:val="center"/>
            <w:hideMark/>
          </w:tcPr>
          <w:p w14:paraId="725FDA01" w14:textId="77777777" w:rsidR="00BB34E8" w:rsidRPr="005E0393" w:rsidRDefault="00BB34E8" w:rsidP="00373198">
            <w:pPr>
              <w:pStyle w:val="movimento2"/>
              <w:rPr>
                <w:color w:val="002060"/>
              </w:rPr>
            </w:pPr>
            <w:r w:rsidRPr="005E0393">
              <w:rPr>
                <w:color w:val="002060"/>
              </w:rPr>
              <w:t xml:space="preserve">(AURORA TREIA) </w:t>
            </w:r>
          </w:p>
        </w:tc>
        <w:tc>
          <w:tcPr>
            <w:tcW w:w="800" w:type="dxa"/>
            <w:tcMar>
              <w:top w:w="20" w:type="dxa"/>
              <w:left w:w="20" w:type="dxa"/>
              <w:bottom w:w="20" w:type="dxa"/>
              <w:right w:w="20" w:type="dxa"/>
            </w:tcMar>
            <w:vAlign w:val="center"/>
            <w:hideMark/>
          </w:tcPr>
          <w:p w14:paraId="623B58B7"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19C7442B"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0C8ED760" w14:textId="77777777" w:rsidR="00BB34E8" w:rsidRPr="005E0393" w:rsidRDefault="00BB34E8" w:rsidP="00373198">
            <w:pPr>
              <w:pStyle w:val="movimento2"/>
              <w:rPr>
                <w:color w:val="002060"/>
              </w:rPr>
            </w:pPr>
            <w:r w:rsidRPr="005E0393">
              <w:rPr>
                <w:color w:val="002060"/>
              </w:rPr>
              <w:t> </w:t>
            </w:r>
          </w:p>
        </w:tc>
      </w:tr>
    </w:tbl>
    <w:p w14:paraId="3697F305" w14:textId="77777777" w:rsidR="00BB34E8" w:rsidRPr="005E0393" w:rsidRDefault="00BB34E8" w:rsidP="00BB34E8">
      <w:pPr>
        <w:pStyle w:val="titolo30"/>
        <w:divId w:val="527259509"/>
        <w:rPr>
          <w:rFonts w:eastAsiaTheme="minorEastAsia"/>
          <w:color w:val="002060"/>
        </w:rPr>
      </w:pPr>
      <w:r w:rsidRPr="005E0393">
        <w:rPr>
          <w:color w:val="002060"/>
        </w:rPr>
        <w:t xml:space="preserve">CALCIATORI ESPULSI </w:t>
      </w:r>
    </w:p>
    <w:p w14:paraId="7E52CC6C" w14:textId="77777777" w:rsidR="00BB34E8" w:rsidRPr="005E0393" w:rsidRDefault="00BB34E8" w:rsidP="00BB34E8">
      <w:pPr>
        <w:pStyle w:val="titolo20"/>
        <w:divId w:val="527259509"/>
        <w:rPr>
          <w:color w:val="002060"/>
        </w:rPr>
      </w:pPr>
      <w:r w:rsidRPr="005E039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1FD8CEF3" w14:textId="77777777" w:rsidTr="00BB34E8">
        <w:trPr>
          <w:divId w:val="527259509"/>
        </w:trPr>
        <w:tc>
          <w:tcPr>
            <w:tcW w:w="2200" w:type="dxa"/>
            <w:tcMar>
              <w:top w:w="20" w:type="dxa"/>
              <w:left w:w="20" w:type="dxa"/>
              <w:bottom w:w="20" w:type="dxa"/>
              <w:right w:w="20" w:type="dxa"/>
            </w:tcMar>
            <w:vAlign w:val="center"/>
            <w:hideMark/>
          </w:tcPr>
          <w:p w14:paraId="4979419F" w14:textId="77777777" w:rsidR="00BB34E8" w:rsidRPr="005E0393" w:rsidRDefault="00BB34E8" w:rsidP="00373198">
            <w:pPr>
              <w:pStyle w:val="movimento"/>
              <w:rPr>
                <w:color w:val="002060"/>
              </w:rPr>
            </w:pPr>
            <w:r w:rsidRPr="005E0393">
              <w:rPr>
                <w:color w:val="002060"/>
              </w:rPr>
              <w:t>FEROCE ROBERTO</w:t>
            </w:r>
          </w:p>
        </w:tc>
        <w:tc>
          <w:tcPr>
            <w:tcW w:w="2200" w:type="dxa"/>
            <w:tcMar>
              <w:top w:w="20" w:type="dxa"/>
              <w:left w:w="20" w:type="dxa"/>
              <w:bottom w:w="20" w:type="dxa"/>
              <w:right w:w="20" w:type="dxa"/>
            </w:tcMar>
            <w:vAlign w:val="center"/>
            <w:hideMark/>
          </w:tcPr>
          <w:p w14:paraId="4BD74A4D" w14:textId="77777777" w:rsidR="00BB34E8" w:rsidRPr="005E0393" w:rsidRDefault="00BB34E8" w:rsidP="00373198">
            <w:pPr>
              <w:pStyle w:val="movimento2"/>
              <w:rPr>
                <w:color w:val="002060"/>
              </w:rPr>
            </w:pPr>
            <w:r w:rsidRPr="005E0393">
              <w:rPr>
                <w:color w:val="002060"/>
              </w:rPr>
              <w:t xml:space="preserve">(BORGOROSSO TOLENTINO) </w:t>
            </w:r>
          </w:p>
        </w:tc>
        <w:tc>
          <w:tcPr>
            <w:tcW w:w="800" w:type="dxa"/>
            <w:tcMar>
              <w:top w:w="20" w:type="dxa"/>
              <w:left w:w="20" w:type="dxa"/>
              <w:bottom w:w="20" w:type="dxa"/>
              <w:right w:w="20" w:type="dxa"/>
            </w:tcMar>
            <w:vAlign w:val="center"/>
            <w:hideMark/>
          </w:tcPr>
          <w:p w14:paraId="1D4A4823"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5BE2A3A" w14:textId="77777777" w:rsidR="00BB34E8" w:rsidRPr="005E0393" w:rsidRDefault="00BB34E8" w:rsidP="00373198">
            <w:pPr>
              <w:pStyle w:val="movimento"/>
              <w:rPr>
                <w:color w:val="002060"/>
              </w:rPr>
            </w:pPr>
            <w:r w:rsidRPr="005E0393">
              <w:rPr>
                <w:color w:val="002060"/>
              </w:rPr>
              <w:t>BELA PAOLO</w:t>
            </w:r>
          </w:p>
        </w:tc>
        <w:tc>
          <w:tcPr>
            <w:tcW w:w="2200" w:type="dxa"/>
            <w:tcMar>
              <w:top w:w="20" w:type="dxa"/>
              <w:left w:w="20" w:type="dxa"/>
              <w:bottom w:w="20" w:type="dxa"/>
              <w:right w:w="20" w:type="dxa"/>
            </w:tcMar>
            <w:vAlign w:val="center"/>
            <w:hideMark/>
          </w:tcPr>
          <w:p w14:paraId="2B66BFCC" w14:textId="77777777" w:rsidR="00BB34E8" w:rsidRPr="005E0393" w:rsidRDefault="00BB34E8" w:rsidP="00373198">
            <w:pPr>
              <w:pStyle w:val="movimento2"/>
              <w:rPr>
                <w:color w:val="002060"/>
              </w:rPr>
            </w:pPr>
            <w:r w:rsidRPr="005E0393">
              <w:rPr>
                <w:color w:val="002060"/>
              </w:rPr>
              <w:t xml:space="preserve">(CAPODARCO CASABIANCA C5) </w:t>
            </w:r>
          </w:p>
        </w:tc>
      </w:tr>
      <w:tr w:rsidR="00BB34E8" w:rsidRPr="005E0393" w14:paraId="1863AE21" w14:textId="77777777" w:rsidTr="00BB34E8">
        <w:trPr>
          <w:divId w:val="527259509"/>
        </w:trPr>
        <w:tc>
          <w:tcPr>
            <w:tcW w:w="2200" w:type="dxa"/>
            <w:tcMar>
              <w:top w:w="20" w:type="dxa"/>
              <w:left w:w="20" w:type="dxa"/>
              <w:bottom w:w="20" w:type="dxa"/>
              <w:right w:w="20" w:type="dxa"/>
            </w:tcMar>
            <w:vAlign w:val="center"/>
            <w:hideMark/>
          </w:tcPr>
          <w:p w14:paraId="5B8811F3" w14:textId="77777777" w:rsidR="00BB34E8" w:rsidRPr="005E0393" w:rsidRDefault="00BB34E8" w:rsidP="00373198">
            <w:pPr>
              <w:pStyle w:val="movimento"/>
              <w:rPr>
                <w:color w:val="002060"/>
              </w:rPr>
            </w:pPr>
            <w:r w:rsidRPr="005E0393">
              <w:rPr>
                <w:color w:val="002060"/>
              </w:rPr>
              <w:t>UBALDI MIRKO</w:t>
            </w:r>
          </w:p>
        </w:tc>
        <w:tc>
          <w:tcPr>
            <w:tcW w:w="2200" w:type="dxa"/>
            <w:tcMar>
              <w:top w:w="20" w:type="dxa"/>
              <w:left w:w="20" w:type="dxa"/>
              <w:bottom w:w="20" w:type="dxa"/>
              <w:right w:w="20" w:type="dxa"/>
            </w:tcMar>
            <w:vAlign w:val="center"/>
            <w:hideMark/>
          </w:tcPr>
          <w:p w14:paraId="0E2570AC" w14:textId="77777777" w:rsidR="00BB34E8" w:rsidRPr="005E0393" w:rsidRDefault="00BB34E8" w:rsidP="00373198">
            <w:pPr>
              <w:pStyle w:val="movimento2"/>
              <w:rPr>
                <w:color w:val="002060"/>
              </w:rPr>
            </w:pPr>
            <w:r w:rsidRPr="005E0393">
              <w:rPr>
                <w:color w:val="002060"/>
              </w:rPr>
              <w:t xml:space="preserve">(FUTSAL CASELLE) </w:t>
            </w:r>
          </w:p>
        </w:tc>
        <w:tc>
          <w:tcPr>
            <w:tcW w:w="800" w:type="dxa"/>
            <w:tcMar>
              <w:top w:w="20" w:type="dxa"/>
              <w:left w:w="20" w:type="dxa"/>
              <w:bottom w:w="20" w:type="dxa"/>
              <w:right w:w="20" w:type="dxa"/>
            </w:tcMar>
            <w:vAlign w:val="center"/>
            <w:hideMark/>
          </w:tcPr>
          <w:p w14:paraId="4D601E59"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B790815" w14:textId="77777777" w:rsidR="00BB34E8" w:rsidRPr="005E0393" w:rsidRDefault="00BB34E8" w:rsidP="00373198">
            <w:pPr>
              <w:pStyle w:val="movimento"/>
              <w:rPr>
                <w:color w:val="002060"/>
              </w:rPr>
            </w:pPr>
            <w:r w:rsidRPr="005E0393">
              <w:rPr>
                <w:color w:val="002060"/>
              </w:rPr>
              <w:t>PONZI LUCA</w:t>
            </w:r>
          </w:p>
        </w:tc>
        <w:tc>
          <w:tcPr>
            <w:tcW w:w="2200" w:type="dxa"/>
            <w:tcMar>
              <w:top w:w="20" w:type="dxa"/>
              <w:left w:w="20" w:type="dxa"/>
              <w:bottom w:w="20" w:type="dxa"/>
              <w:right w:w="20" w:type="dxa"/>
            </w:tcMar>
            <w:vAlign w:val="center"/>
            <w:hideMark/>
          </w:tcPr>
          <w:p w14:paraId="6D37FFF8" w14:textId="77777777" w:rsidR="00BB34E8" w:rsidRPr="005E0393" w:rsidRDefault="00BB34E8" w:rsidP="00373198">
            <w:pPr>
              <w:pStyle w:val="movimento2"/>
              <w:rPr>
                <w:color w:val="002060"/>
              </w:rPr>
            </w:pPr>
            <w:r w:rsidRPr="005E0393">
              <w:rPr>
                <w:color w:val="002060"/>
              </w:rPr>
              <w:t xml:space="preserve">(ROCCAFLUVIONE) </w:t>
            </w:r>
          </w:p>
        </w:tc>
      </w:tr>
    </w:tbl>
    <w:p w14:paraId="431BE428" w14:textId="77777777" w:rsidR="00BB34E8" w:rsidRPr="005E0393" w:rsidRDefault="00BB34E8" w:rsidP="00BB34E8">
      <w:pPr>
        <w:pStyle w:val="titolo30"/>
        <w:divId w:val="527259509"/>
        <w:rPr>
          <w:rFonts w:eastAsiaTheme="minorEastAsia"/>
          <w:color w:val="002060"/>
        </w:rPr>
      </w:pPr>
      <w:r w:rsidRPr="005E0393">
        <w:rPr>
          <w:color w:val="002060"/>
        </w:rPr>
        <w:t xml:space="preserve">CALCIATORI NON ESPULSI </w:t>
      </w:r>
    </w:p>
    <w:p w14:paraId="200CA6E7" w14:textId="77777777" w:rsidR="00BB34E8" w:rsidRPr="005E0393" w:rsidRDefault="00BB34E8" w:rsidP="00BB34E8">
      <w:pPr>
        <w:pStyle w:val="titolo20"/>
        <w:divId w:val="527259509"/>
        <w:rPr>
          <w:color w:val="002060"/>
        </w:rPr>
      </w:pPr>
      <w:r w:rsidRPr="005E039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419301FD" w14:textId="77777777" w:rsidTr="00BB34E8">
        <w:trPr>
          <w:divId w:val="527259509"/>
        </w:trPr>
        <w:tc>
          <w:tcPr>
            <w:tcW w:w="2200" w:type="dxa"/>
            <w:tcMar>
              <w:top w:w="20" w:type="dxa"/>
              <w:left w:w="20" w:type="dxa"/>
              <w:bottom w:w="20" w:type="dxa"/>
              <w:right w:w="20" w:type="dxa"/>
            </w:tcMar>
            <w:vAlign w:val="center"/>
            <w:hideMark/>
          </w:tcPr>
          <w:p w14:paraId="206BB3A0" w14:textId="77777777" w:rsidR="00BB34E8" w:rsidRPr="005E0393" w:rsidRDefault="00BB34E8" w:rsidP="00373198">
            <w:pPr>
              <w:pStyle w:val="movimento"/>
              <w:rPr>
                <w:color w:val="002060"/>
              </w:rPr>
            </w:pPr>
            <w:r w:rsidRPr="005E0393">
              <w:rPr>
                <w:color w:val="002060"/>
              </w:rPr>
              <w:t>PICCININI MARTIN</w:t>
            </w:r>
          </w:p>
        </w:tc>
        <w:tc>
          <w:tcPr>
            <w:tcW w:w="2200" w:type="dxa"/>
            <w:tcMar>
              <w:top w:w="20" w:type="dxa"/>
              <w:left w:w="20" w:type="dxa"/>
              <w:bottom w:w="20" w:type="dxa"/>
              <w:right w:w="20" w:type="dxa"/>
            </w:tcMar>
            <w:vAlign w:val="center"/>
            <w:hideMark/>
          </w:tcPr>
          <w:p w14:paraId="5ED6D472" w14:textId="77777777" w:rsidR="00BB34E8" w:rsidRPr="005E0393" w:rsidRDefault="00BB34E8" w:rsidP="00373198">
            <w:pPr>
              <w:pStyle w:val="movimento2"/>
              <w:rPr>
                <w:color w:val="002060"/>
              </w:rPr>
            </w:pPr>
            <w:r w:rsidRPr="005E0393">
              <w:rPr>
                <w:color w:val="002060"/>
              </w:rPr>
              <w:t xml:space="preserve">(RIVIERA DELLE PALME) </w:t>
            </w:r>
          </w:p>
        </w:tc>
        <w:tc>
          <w:tcPr>
            <w:tcW w:w="800" w:type="dxa"/>
            <w:tcMar>
              <w:top w:w="20" w:type="dxa"/>
              <w:left w:w="20" w:type="dxa"/>
              <w:bottom w:w="20" w:type="dxa"/>
              <w:right w:w="20" w:type="dxa"/>
            </w:tcMar>
            <w:vAlign w:val="center"/>
            <w:hideMark/>
          </w:tcPr>
          <w:p w14:paraId="72A0F2A7"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389D752"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A1638EE" w14:textId="77777777" w:rsidR="00BB34E8" w:rsidRPr="005E0393" w:rsidRDefault="00BB34E8" w:rsidP="00373198">
            <w:pPr>
              <w:pStyle w:val="movimento2"/>
              <w:rPr>
                <w:color w:val="002060"/>
              </w:rPr>
            </w:pPr>
            <w:r w:rsidRPr="005E0393">
              <w:rPr>
                <w:color w:val="002060"/>
              </w:rPr>
              <w:t> </w:t>
            </w:r>
          </w:p>
        </w:tc>
      </w:tr>
    </w:tbl>
    <w:p w14:paraId="3FC026BE" w14:textId="77777777" w:rsidR="00BB34E8" w:rsidRPr="005E0393" w:rsidRDefault="00BB34E8" w:rsidP="00BB34E8">
      <w:pPr>
        <w:pStyle w:val="titolo20"/>
        <w:divId w:val="527259509"/>
        <w:rPr>
          <w:rFonts w:eastAsiaTheme="minorEastAsia"/>
          <w:color w:val="002060"/>
        </w:rPr>
      </w:pPr>
      <w:r w:rsidRPr="005E039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7A6E4759" w14:textId="77777777" w:rsidTr="00BB34E8">
        <w:trPr>
          <w:divId w:val="527259509"/>
        </w:trPr>
        <w:tc>
          <w:tcPr>
            <w:tcW w:w="2200" w:type="dxa"/>
            <w:tcMar>
              <w:top w:w="20" w:type="dxa"/>
              <w:left w:w="20" w:type="dxa"/>
              <w:bottom w:w="20" w:type="dxa"/>
              <w:right w:w="20" w:type="dxa"/>
            </w:tcMar>
            <w:vAlign w:val="center"/>
            <w:hideMark/>
          </w:tcPr>
          <w:p w14:paraId="499B2D13" w14:textId="77777777" w:rsidR="00BB34E8" w:rsidRPr="005E0393" w:rsidRDefault="00BB34E8" w:rsidP="00373198">
            <w:pPr>
              <w:pStyle w:val="movimento"/>
              <w:rPr>
                <w:color w:val="002060"/>
              </w:rPr>
            </w:pPr>
            <w:r w:rsidRPr="005E0393">
              <w:rPr>
                <w:color w:val="002060"/>
              </w:rPr>
              <w:t>CARACINI NICOLA</w:t>
            </w:r>
          </w:p>
        </w:tc>
        <w:tc>
          <w:tcPr>
            <w:tcW w:w="2200" w:type="dxa"/>
            <w:tcMar>
              <w:top w:w="20" w:type="dxa"/>
              <w:left w:w="20" w:type="dxa"/>
              <w:bottom w:w="20" w:type="dxa"/>
              <w:right w:w="20" w:type="dxa"/>
            </w:tcMar>
            <w:vAlign w:val="center"/>
            <w:hideMark/>
          </w:tcPr>
          <w:p w14:paraId="611D1AE0" w14:textId="77777777" w:rsidR="00BB34E8" w:rsidRPr="005E0393" w:rsidRDefault="00BB34E8" w:rsidP="00373198">
            <w:pPr>
              <w:pStyle w:val="movimento2"/>
              <w:rPr>
                <w:color w:val="002060"/>
              </w:rPr>
            </w:pPr>
            <w:r w:rsidRPr="005E0393">
              <w:rPr>
                <w:color w:val="002060"/>
              </w:rPr>
              <w:t xml:space="preserve">(AURORA TREIA) </w:t>
            </w:r>
          </w:p>
        </w:tc>
        <w:tc>
          <w:tcPr>
            <w:tcW w:w="800" w:type="dxa"/>
            <w:tcMar>
              <w:top w:w="20" w:type="dxa"/>
              <w:left w:w="20" w:type="dxa"/>
              <w:bottom w:w="20" w:type="dxa"/>
              <w:right w:w="20" w:type="dxa"/>
            </w:tcMar>
            <w:vAlign w:val="center"/>
            <w:hideMark/>
          </w:tcPr>
          <w:p w14:paraId="349CEF93"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039F98F9" w14:textId="77777777" w:rsidR="00BB34E8" w:rsidRPr="005E0393" w:rsidRDefault="00BB34E8" w:rsidP="00373198">
            <w:pPr>
              <w:pStyle w:val="movimento"/>
              <w:rPr>
                <w:color w:val="002060"/>
              </w:rPr>
            </w:pPr>
            <w:r w:rsidRPr="005E0393">
              <w:rPr>
                <w:color w:val="002060"/>
              </w:rPr>
              <w:t>COLA LORENZO</w:t>
            </w:r>
          </w:p>
        </w:tc>
        <w:tc>
          <w:tcPr>
            <w:tcW w:w="2200" w:type="dxa"/>
            <w:tcMar>
              <w:top w:w="20" w:type="dxa"/>
              <w:left w:w="20" w:type="dxa"/>
              <w:bottom w:w="20" w:type="dxa"/>
              <w:right w:w="20" w:type="dxa"/>
            </w:tcMar>
            <w:vAlign w:val="center"/>
            <w:hideMark/>
          </w:tcPr>
          <w:p w14:paraId="1CBC2F46" w14:textId="77777777" w:rsidR="00BB34E8" w:rsidRPr="005E0393" w:rsidRDefault="00BB34E8" w:rsidP="00373198">
            <w:pPr>
              <w:pStyle w:val="movimento2"/>
              <w:rPr>
                <w:color w:val="002060"/>
              </w:rPr>
            </w:pPr>
            <w:r w:rsidRPr="005E0393">
              <w:rPr>
                <w:color w:val="002060"/>
              </w:rPr>
              <w:t xml:space="preserve">(AVENALE) </w:t>
            </w:r>
          </w:p>
        </w:tc>
      </w:tr>
      <w:tr w:rsidR="00BB34E8" w:rsidRPr="005E0393" w14:paraId="00530137" w14:textId="77777777" w:rsidTr="00BB34E8">
        <w:trPr>
          <w:divId w:val="527259509"/>
        </w:trPr>
        <w:tc>
          <w:tcPr>
            <w:tcW w:w="2200" w:type="dxa"/>
            <w:tcMar>
              <w:top w:w="20" w:type="dxa"/>
              <w:left w:w="20" w:type="dxa"/>
              <w:bottom w:w="20" w:type="dxa"/>
              <w:right w:w="20" w:type="dxa"/>
            </w:tcMar>
            <w:vAlign w:val="center"/>
            <w:hideMark/>
          </w:tcPr>
          <w:p w14:paraId="73B42700" w14:textId="77777777" w:rsidR="00BB34E8" w:rsidRPr="005E0393" w:rsidRDefault="00BB34E8" w:rsidP="00373198">
            <w:pPr>
              <w:pStyle w:val="movimento"/>
              <w:rPr>
                <w:color w:val="002060"/>
              </w:rPr>
            </w:pPr>
            <w:r w:rsidRPr="005E0393">
              <w:rPr>
                <w:color w:val="002060"/>
              </w:rPr>
              <w:t>MECOZZI DANIELE</w:t>
            </w:r>
          </w:p>
        </w:tc>
        <w:tc>
          <w:tcPr>
            <w:tcW w:w="2200" w:type="dxa"/>
            <w:tcMar>
              <w:top w:w="20" w:type="dxa"/>
              <w:left w:w="20" w:type="dxa"/>
              <w:bottom w:w="20" w:type="dxa"/>
              <w:right w:w="20" w:type="dxa"/>
            </w:tcMar>
            <w:vAlign w:val="center"/>
            <w:hideMark/>
          </w:tcPr>
          <w:p w14:paraId="61492D00" w14:textId="77777777" w:rsidR="00BB34E8" w:rsidRPr="005E0393" w:rsidRDefault="00BB34E8" w:rsidP="00373198">
            <w:pPr>
              <w:pStyle w:val="movimento2"/>
              <w:rPr>
                <w:color w:val="002060"/>
              </w:rPr>
            </w:pPr>
            <w:r w:rsidRPr="005E0393">
              <w:rPr>
                <w:color w:val="002060"/>
              </w:rPr>
              <w:t xml:space="preserve">(CAPODARCO CASABIANCA C5) </w:t>
            </w:r>
          </w:p>
        </w:tc>
        <w:tc>
          <w:tcPr>
            <w:tcW w:w="800" w:type="dxa"/>
            <w:tcMar>
              <w:top w:w="20" w:type="dxa"/>
              <w:left w:w="20" w:type="dxa"/>
              <w:bottom w:w="20" w:type="dxa"/>
              <w:right w:w="20" w:type="dxa"/>
            </w:tcMar>
            <w:vAlign w:val="center"/>
            <w:hideMark/>
          </w:tcPr>
          <w:p w14:paraId="4F503888"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5395A9F3" w14:textId="77777777" w:rsidR="00BB34E8" w:rsidRPr="005E0393" w:rsidRDefault="00BB34E8" w:rsidP="00373198">
            <w:pPr>
              <w:pStyle w:val="movimento"/>
              <w:rPr>
                <w:color w:val="002060"/>
              </w:rPr>
            </w:pPr>
            <w:r w:rsidRPr="005E0393">
              <w:rPr>
                <w:color w:val="002060"/>
              </w:rPr>
              <w:t>PETTINARI ALBERTO</w:t>
            </w:r>
          </w:p>
        </w:tc>
        <w:tc>
          <w:tcPr>
            <w:tcW w:w="2200" w:type="dxa"/>
            <w:tcMar>
              <w:top w:w="20" w:type="dxa"/>
              <w:left w:w="20" w:type="dxa"/>
              <w:bottom w:w="20" w:type="dxa"/>
              <w:right w:w="20" w:type="dxa"/>
            </w:tcMar>
            <w:vAlign w:val="center"/>
            <w:hideMark/>
          </w:tcPr>
          <w:p w14:paraId="2FA5A260" w14:textId="77777777" w:rsidR="00BB34E8" w:rsidRPr="005E0393" w:rsidRDefault="00BB34E8" w:rsidP="00373198">
            <w:pPr>
              <w:pStyle w:val="movimento2"/>
              <w:rPr>
                <w:color w:val="002060"/>
              </w:rPr>
            </w:pPr>
            <w:r w:rsidRPr="005E0393">
              <w:rPr>
                <w:color w:val="002060"/>
              </w:rPr>
              <w:t xml:space="preserve">(CIARNIN) </w:t>
            </w:r>
          </w:p>
        </w:tc>
      </w:tr>
      <w:tr w:rsidR="00BB34E8" w:rsidRPr="005E0393" w14:paraId="5AACB8FC" w14:textId="77777777" w:rsidTr="00BB34E8">
        <w:trPr>
          <w:divId w:val="527259509"/>
        </w:trPr>
        <w:tc>
          <w:tcPr>
            <w:tcW w:w="2200" w:type="dxa"/>
            <w:tcMar>
              <w:top w:w="20" w:type="dxa"/>
              <w:left w:w="20" w:type="dxa"/>
              <w:bottom w:w="20" w:type="dxa"/>
              <w:right w:w="20" w:type="dxa"/>
            </w:tcMar>
            <w:vAlign w:val="center"/>
            <w:hideMark/>
          </w:tcPr>
          <w:p w14:paraId="0B624146" w14:textId="77777777" w:rsidR="00BB34E8" w:rsidRPr="005E0393" w:rsidRDefault="00BB34E8" w:rsidP="00373198">
            <w:pPr>
              <w:pStyle w:val="movimento"/>
              <w:rPr>
                <w:color w:val="002060"/>
              </w:rPr>
            </w:pPr>
            <w:r w:rsidRPr="005E0393">
              <w:rPr>
                <w:color w:val="002060"/>
              </w:rPr>
              <w:t>DI RUSSO MATTEO</w:t>
            </w:r>
          </w:p>
        </w:tc>
        <w:tc>
          <w:tcPr>
            <w:tcW w:w="2200" w:type="dxa"/>
            <w:tcMar>
              <w:top w:w="20" w:type="dxa"/>
              <w:left w:w="20" w:type="dxa"/>
              <w:bottom w:w="20" w:type="dxa"/>
              <w:right w:w="20" w:type="dxa"/>
            </w:tcMar>
            <w:vAlign w:val="center"/>
            <w:hideMark/>
          </w:tcPr>
          <w:p w14:paraId="536EC6F0" w14:textId="77777777" w:rsidR="00BB34E8" w:rsidRPr="005E0393" w:rsidRDefault="00BB34E8" w:rsidP="00373198">
            <w:pPr>
              <w:pStyle w:val="movimento2"/>
              <w:rPr>
                <w:color w:val="002060"/>
              </w:rPr>
            </w:pPr>
            <w:r w:rsidRPr="005E0393">
              <w:rPr>
                <w:color w:val="002060"/>
              </w:rPr>
              <w:t xml:space="preserve">(CSI STELLA A.S.D.) </w:t>
            </w:r>
          </w:p>
        </w:tc>
        <w:tc>
          <w:tcPr>
            <w:tcW w:w="800" w:type="dxa"/>
            <w:tcMar>
              <w:top w:w="20" w:type="dxa"/>
              <w:left w:w="20" w:type="dxa"/>
              <w:bottom w:w="20" w:type="dxa"/>
              <w:right w:w="20" w:type="dxa"/>
            </w:tcMar>
            <w:vAlign w:val="center"/>
            <w:hideMark/>
          </w:tcPr>
          <w:p w14:paraId="5BD2C95B"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083935B" w14:textId="77777777" w:rsidR="00BB34E8" w:rsidRPr="005E0393" w:rsidRDefault="00BB34E8" w:rsidP="00373198">
            <w:pPr>
              <w:pStyle w:val="movimento"/>
              <w:rPr>
                <w:color w:val="002060"/>
              </w:rPr>
            </w:pPr>
            <w:r w:rsidRPr="005E0393">
              <w:rPr>
                <w:color w:val="002060"/>
              </w:rPr>
              <w:t>NARCISI WILLIAM</w:t>
            </w:r>
          </w:p>
        </w:tc>
        <w:tc>
          <w:tcPr>
            <w:tcW w:w="2200" w:type="dxa"/>
            <w:tcMar>
              <w:top w:w="20" w:type="dxa"/>
              <w:left w:w="20" w:type="dxa"/>
              <w:bottom w:w="20" w:type="dxa"/>
              <w:right w:w="20" w:type="dxa"/>
            </w:tcMar>
            <w:vAlign w:val="center"/>
            <w:hideMark/>
          </w:tcPr>
          <w:p w14:paraId="12B8E819" w14:textId="77777777" w:rsidR="00BB34E8" w:rsidRPr="005E0393" w:rsidRDefault="00BB34E8" w:rsidP="00373198">
            <w:pPr>
              <w:pStyle w:val="movimento2"/>
              <w:rPr>
                <w:color w:val="002060"/>
              </w:rPr>
            </w:pPr>
            <w:r w:rsidRPr="005E0393">
              <w:rPr>
                <w:color w:val="002060"/>
              </w:rPr>
              <w:t xml:space="preserve">(FUTSAL PRANDONE) </w:t>
            </w:r>
          </w:p>
        </w:tc>
      </w:tr>
      <w:tr w:rsidR="00BB34E8" w:rsidRPr="005E0393" w14:paraId="142316DC" w14:textId="77777777" w:rsidTr="00BB34E8">
        <w:trPr>
          <w:divId w:val="527259509"/>
        </w:trPr>
        <w:tc>
          <w:tcPr>
            <w:tcW w:w="2200" w:type="dxa"/>
            <w:tcMar>
              <w:top w:w="20" w:type="dxa"/>
              <w:left w:w="20" w:type="dxa"/>
              <w:bottom w:w="20" w:type="dxa"/>
              <w:right w:w="20" w:type="dxa"/>
            </w:tcMar>
            <w:vAlign w:val="center"/>
            <w:hideMark/>
          </w:tcPr>
          <w:p w14:paraId="2F417457" w14:textId="77777777" w:rsidR="00BB34E8" w:rsidRPr="005E0393" w:rsidRDefault="00BB34E8" w:rsidP="00373198">
            <w:pPr>
              <w:pStyle w:val="movimento"/>
              <w:rPr>
                <w:color w:val="002060"/>
              </w:rPr>
            </w:pPr>
            <w:r w:rsidRPr="005E0393">
              <w:rPr>
                <w:color w:val="002060"/>
              </w:rPr>
              <w:t>CESCA CRISTIAN</w:t>
            </w:r>
          </w:p>
        </w:tc>
        <w:tc>
          <w:tcPr>
            <w:tcW w:w="2200" w:type="dxa"/>
            <w:tcMar>
              <w:top w:w="20" w:type="dxa"/>
              <w:left w:w="20" w:type="dxa"/>
              <w:bottom w:w="20" w:type="dxa"/>
              <w:right w:w="20" w:type="dxa"/>
            </w:tcMar>
            <w:vAlign w:val="center"/>
            <w:hideMark/>
          </w:tcPr>
          <w:p w14:paraId="7D18EA72" w14:textId="77777777" w:rsidR="00BB34E8" w:rsidRPr="005E0393" w:rsidRDefault="00BB34E8" w:rsidP="00373198">
            <w:pPr>
              <w:pStyle w:val="movimento2"/>
              <w:rPr>
                <w:color w:val="002060"/>
              </w:rPr>
            </w:pPr>
            <w:r w:rsidRPr="005E0393">
              <w:rPr>
                <w:color w:val="002060"/>
              </w:rPr>
              <w:t xml:space="preserve">(FUTSAL SANGIUSTESE A.R.L.) </w:t>
            </w:r>
          </w:p>
        </w:tc>
        <w:tc>
          <w:tcPr>
            <w:tcW w:w="800" w:type="dxa"/>
            <w:tcMar>
              <w:top w:w="20" w:type="dxa"/>
              <w:left w:w="20" w:type="dxa"/>
              <w:bottom w:w="20" w:type="dxa"/>
              <w:right w:w="20" w:type="dxa"/>
            </w:tcMar>
            <w:vAlign w:val="center"/>
            <w:hideMark/>
          </w:tcPr>
          <w:p w14:paraId="3FE70423"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1C967BC6" w14:textId="77777777" w:rsidR="00BB34E8" w:rsidRPr="005E0393" w:rsidRDefault="00BB34E8" w:rsidP="00373198">
            <w:pPr>
              <w:pStyle w:val="movimento"/>
              <w:rPr>
                <w:color w:val="002060"/>
              </w:rPr>
            </w:pPr>
            <w:r w:rsidRPr="005E0393">
              <w:rPr>
                <w:color w:val="002060"/>
              </w:rPr>
              <w:t>GATTARI MATTEO</w:t>
            </w:r>
          </w:p>
        </w:tc>
        <w:tc>
          <w:tcPr>
            <w:tcW w:w="2200" w:type="dxa"/>
            <w:tcMar>
              <w:top w:w="20" w:type="dxa"/>
              <w:left w:w="20" w:type="dxa"/>
              <w:bottom w:w="20" w:type="dxa"/>
              <w:right w:w="20" w:type="dxa"/>
            </w:tcMar>
            <w:vAlign w:val="center"/>
            <w:hideMark/>
          </w:tcPr>
          <w:p w14:paraId="5417123A" w14:textId="77777777" w:rsidR="00BB34E8" w:rsidRPr="005E0393" w:rsidRDefault="00BB34E8" w:rsidP="00373198">
            <w:pPr>
              <w:pStyle w:val="movimento2"/>
              <w:rPr>
                <w:color w:val="002060"/>
              </w:rPr>
            </w:pPr>
            <w:r w:rsidRPr="005E0393">
              <w:rPr>
                <w:color w:val="002060"/>
              </w:rPr>
              <w:t xml:space="preserve">(INVICTA FUTSAL MACERATA) </w:t>
            </w:r>
          </w:p>
        </w:tc>
      </w:tr>
      <w:tr w:rsidR="00BB34E8" w:rsidRPr="005E0393" w14:paraId="2D65E704" w14:textId="77777777" w:rsidTr="00BB34E8">
        <w:trPr>
          <w:divId w:val="527259509"/>
        </w:trPr>
        <w:tc>
          <w:tcPr>
            <w:tcW w:w="2200" w:type="dxa"/>
            <w:tcMar>
              <w:top w:w="20" w:type="dxa"/>
              <w:left w:w="20" w:type="dxa"/>
              <w:bottom w:w="20" w:type="dxa"/>
              <w:right w:w="20" w:type="dxa"/>
            </w:tcMar>
            <w:vAlign w:val="center"/>
            <w:hideMark/>
          </w:tcPr>
          <w:p w14:paraId="2130BCF5" w14:textId="77777777" w:rsidR="00BB34E8" w:rsidRPr="005E0393" w:rsidRDefault="00BB34E8" w:rsidP="00373198">
            <w:pPr>
              <w:pStyle w:val="movimento"/>
              <w:rPr>
                <w:color w:val="002060"/>
              </w:rPr>
            </w:pPr>
            <w:r w:rsidRPr="005E0393">
              <w:rPr>
                <w:color w:val="002060"/>
              </w:rPr>
              <w:t>BRUNO SIMONE</w:t>
            </w:r>
          </w:p>
        </w:tc>
        <w:tc>
          <w:tcPr>
            <w:tcW w:w="2200" w:type="dxa"/>
            <w:tcMar>
              <w:top w:w="20" w:type="dxa"/>
              <w:left w:w="20" w:type="dxa"/>
              <w:bottom w:w="20" w:type="dxa"/>
              <w:right w:w="20" w:type="dxa"/>
            </w:tcMar>
            <w:vAlign w:val="center"/>
            <w:hideMark/>
          </w:tcPr>
          <w:p w14:paraId="65CDBDF8" w14:textId="77777777" w:rsidR="00BB34E8" w:rsidRPr="005E0393" w:rsidRDefault="00BB34E8" w:rsidP="00373198">
            <w:pPr>
              <w:pStyle w:val="movimento2"/>
              <w:rPr>
                <w:color w:val="002060"/>
              </w:rPr>
            </w:pPr>
            <w:r w:rsidRPr="005E0393">
              <w:rPr>
                <w:color w:val="002060"/>
              </w:rPr>
              <w:t xml:space="preserve">(REAL EAGLES VIRTUS PAGLIA) </w:t>
            </w:r>
          </w:p>
        </w:tc>
        <w:tc>
          <w:tcPr>
            <w:tcW w:w="800" w:type="dxa"/>
            <w:tcMar>
              <w:top w:w="20" w:type="dxa"/>
              <w:left w:w="20" w:type="dxa"/>
              <w:bottom w:w="20" w:type="dxa"/>
              <w:right w:w="20" w:type="dxa"/>
            </w:tcMar>
            <w:vAlign w:val="center"/>
            <w:hideMark/>
          </w:tcPr>
          <w:p w14:paraId="20FDD16D"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457FF84" w14:textId="77777777" w:rsidR="00BB34E8" w:rsidRPr="005E0393" w:rsidRDefault="00BB34E8" w:rsidP="00373198">
            <w:pPr>
              <w:pStyle w:val="movimento"/>
              <w:rPr>
                <w:color w:val="002060"/>
              </w:rPr>
            </w:pPr>
            <w:r w:rsidRPr="005E0393">
              <w:rPr>
                <w:color w:val="002060"/>
              </w:rPr>
              <w:t>DI GIOACCHINO GIACOMO</w:t>
            </w:r>
          </w:p>
        </w:tc>
        <w:tc>
          <w:tcPr>
            <w:tcW w:w="2200" w:type="dxa"/>
            <w:tcMar>
              <w:top w:w="20" w:type="dxa"/>
              <w:left w:w="20" w:type="dxa"/>
              <w:bottom w:w="20" w:type="dxa"/>
              <w:right w:w="20" w:type="dxa"/>
            </w:tcMar>
            <w:vAlign w:val="center"/>
            <w:hideMark/>
          </w:tcPr>
          <w:p w14:paraId="7EF23847" w14:textId="77777777" w:rsidR="00BB34E8" w:rsidRPr="005E0393" w:rsidRDefault="00BB34E8" w:rsidP="00373198">
            <w:pPr>
              <w:pStyle w:val="movimento2"/>
              <w:rPr>
                <w:color w:val="002060"/>
              </w:rPr>
            </w:pPr>
            <w:r w:rsidRPr="005E0393">
              <w:rPr>
                <w:color w:val="002060"/>
              </w:rPr>
              <w:t xml:space="preserve">(SANGIORGIO) </w:t>
            </w:r>
          </w:p>
        </w:tc>
      </w:tr>
      <w:tr w:rsidR="00BB34E8" w:rsidRPr="005E0393" w14:paraId="40B6EBCF" w14:textId="77777777" w:rsidTr="00BB34E8">
        <w:trPr>
          <w:divId w:val="527259509"/>
        </w:trPr>
        <w:tc>
          <w:tcPr>
            <w:tcW w:w="2200" w:type="dxa"/>
            <w:tcMar>
              <w:top w:w="20" w:type="dxa"/>
              <w:left w:w="20" w:type="dxa"/>
              <w:bottom w:w="20" w:type="dxa"/>
              <w:right w:w="20" w:type="dxa"/>
            </w:tcMar>
            <w:vAlign w:val="center"/>
            <w:hideMark/>
          </w:tcPr>
          <w:p w14:paraId="395C5B98" w14:textId="77777777" w:rsidR="00BB34E8" w:rsidRPr="005E0393" w:rsidRDefault="00BB34E8" w:rsidP="00373198">
            <w:pPr>
              <w:pStyle w:val="movimento"/>
              <w:rPr>
                <w:color w:val="002060"/>
              </w:rPr>
            </w:pPr>
            <w:r w:rsidRPr="005E0393">
              <w:rPr>
                <w:color w:val="002060"/>
              </w:rPr>
              <w:t>BARDHO KLEVIS</w:t>
            </w:r>
          </w:p>
        </w:tc>
        <w:tc>
          <w:tcPr>
            <w:tcW w:w="2200" w:type="dxa"/>
            <w:tcMar>
              <w:top w:w="20" w:type="dxa"/>
              <w:left w:w="20" w:type="dxa"/>
              <w:bottom w:w="20" w:type="dxa"/>
              <w:right w:w="20" w:type="dxa"/>
            </w:tcMar>
            <w:vAlign w:val="center"/>
            <w:hideMark/>
          </w:tcPr>
          <w:p w14:paraId="2732B993" w14:textId="77777777" w:rsidR="00BB34E8" w:rsidRPr="005E0393" w:rsidRDefault="00BB34E8" w:rsidP="00373198">
            <w:pPr>
              <w:pStyle w:val="movimento2"/>
              <w:rPr>
                <w:color w:val="002060"/>
              </w:rPr>
            </w:pPr>
            <w:r w:rsidRPr="005E0393">
              <w:rPr>
                <w:color w:val="002060"/>
              </w:rPr>
              <w:t xml:space="preserve">(SERRALTA) </w:t>
            </w:r>
          </w:p>
        </w:tc>
        <w:tc>
          <w:tcPr>
            <w:tcW w:w="800" w:type="dxa"/>
            <w:tcMar>
              <w:top w:w="20" w:type="dxa"/>
              <w:left w:w="20" w:type="dxa"/>
              <w:bottom w:w="20" w:type="dxa"/>
              <w:right w:w="20" w:type="dxa"/>
            </w:tcMar>
            <w:vAlign w:val="center"/>
            <w:hideMark/>
          </w:tcPr>
          <w:p w14:paraId="600610B2"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63BB63C3" w14:textId="77777777" w:rsidR="00BB34E8" w:rsidRPr="005E0393" w:rsidRDefault="00BB34E8" w:rsidP="00373198">
            <w:pPr>
              <w:pStyle w:val="movimento"/>
              <w:rPr>
                <w:color w:val="002060"/>
              </w:rPr>
            </w:pPr>
            <w:r w:rsidRPr="005E0393">
              <w:rPr>
                <w:color w:val="002060"/>
              </w:rPr>
              <w:t>CURI ANDREA</w:t>
            </w:r>
          </w:p>
        </w:tc>
        <w:tc>
          <w:tcPr>
            <w:tcW w:w="2200" w:type="dxa"/>
            <w:tcMar>
              <w:top w:w="20" w:type="dxa"/>
              <w:left w:w="20" w:type="dxa"/>
              <w:bottom w:w="20" w:type="dxa"/>
              <w:right w:w="20" w:type="dxa"/>
            </w:tcMar>
            <w:vAlign w:val="center"/>
            <w:hideMark/>
          </w:tcPr>
          <w:p w14:paraId="26EF2DA5" w14:textId="77777777" w:rsidR="00BB34E8" w:rsidRPr="005E0393" w:rsidRDefault="00BB34E8" w:rsidP="00373198">
            <w:pPr>
              <w:pStyle w:val="movimento2"/>
              <w:rPr>
                <w:color w:val="002060"/>
              </w:rPr>
            </w:pPr>
            <w:r w:rsidRPr="005E0393">
              <w:rPr>
                <w:color w:val="002060"/>
              </w:rPr>
              <w:t xml:space="preserve">(TRE TORRI A.S.D.) </w:t>
            </w:r>
          </w:p>
        </w:tc>
      </w:tr>
      <w:tr w:rsidR="00BB34E8" w:rsidRPr="005E0393" w14:paraId="41ECE5D8" w14:textId="77777777" w:rsidTr="00BB34E8">
        <w:trPr>
          <w:divId w:val="527259509"/>
        </w:trPr>
        <w:tc>
          <w:tcPr>
            <w:tcW w:w="2200" w:type="dxa"/>
            <w:tcMar>
              <w:top w:w="20" w:type="dxa"/>
              <w:left w:w="20" w:type="dxa"/>
              <w:bottom w:w="20" w:type="dxa"/>
              <w:right w:w="20" w:type="dxa"/>
            </w:tcMar>
            <w:vAlign w:val="center"/>
            <w:hideMark/>
          </w:tcPr>
          <w:p w14:paraId="44812802" w14:textId="77777777" w:rsidR="00BB34E8" w:rsidRPr="005E0393" w:rsidRDefault="00BB34E8" w:rsidP="00373198">
            <w:pPr>
              <w:pStyle w:val="movimento"/>
              <w:rPr>
                <w:color w:val="002060"/>
              </w:rPr>
            </w:pPr>
            <w:r w:rsidRPr="005E0393">
              <w:rPr>
                <w:color w:val="002060"/>
              </w:rPr>
              <w:t>PALLOTTA EDDY</w:t>
            </w:r>
          </w:p>
        </w:tc>
        <w:tc>
          <w:tcPr>
            <w:tcW w:w="2200" w:type="dxa"/>
            <w:tcMar>
              <w:top w:w="20" w:type="dxa"/>
              <w:left w:w="20" w:type="dxa"/>
              <w:bottom w:w="20" w:type="dxa"/>
              <w:right w:w="20" w:type="dxa"/>
            </w:tcMar>
            <w:vAlign w:val="center"/>
            <w:hideMark/>
          </w:tcPr>
          <w:p w14:paraId="29E8BD54" w14:textId="77777777" w:rsidR="00BB34E8" w:rsidRPr="005E0393" w:rsidRDefault="00BB34E8" w:rsidP="00373198">
            <w:pPr>
              <w:pStyle w:val="movimento2"/>
              <w:rPr>
                <w:color w:val="002060"/>
              </w:rPr>
            </w:pPr>
            <w:r w:rsidRPr="005E0393">
              <w:rPr>
                <w:color w:val="002060"/>
              </w:rPr>
              <w:t xml:space="preserve">(TRE TORRI A.S.D.) </w:t>
            </w:r>
          </w:p>
        </w:tc>
        <w:tc>
          <w:tcPr>
            <w:tcW w:w="800" w:type="dxa"/>
            <w:tcMar>
              <w:top w:w="20" w:type="dxa"/>
              <w:left w:w="20" w:type="dxa"/>
              <w:bottom w:w="20" w:type="dxa"/>
              <w:right w:w="20" w:type="dxa"/>
            </w:tcMar>
            <w:vAlign w:val="center"/>
            <w:hideMark/>
          </w:tcPr>
          <w:p w14:paraId="60B408DE"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5C5262E"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756A461" w14:textId="77777777" w:rsidR="00BB34E8" w:rsidRPr="005E0393" w:rsidRDefault="00BB34E8" w:rsidP="00373198">
            <w:pPr>
              <w:pStyle w:val="movimento2"/>
              <w:rPr>
                <w:color w:val="002060"/>
              </w:rPr>
            </w:pPr>
            <w:r w:rsidRPr="005E0393">
              <w:rPr>
                <w:color w:val="002060"/>
              </w:rPr>
              <w:t> </w:t>
            </w:r>
          </w:p>
        </w:tc>
      </w:tr>
    </w:tbl>
    <w:p w14:paraId="383A69AF" w14:textId="77777777" w:rsidR="00BB34E8" w:rsidRPr="005E0393" w:rsidRDefault="00BB34E8" w:rsidP="00BB34E8">
      <w:pPr>
        <w:pStyle w:val="titolo20"/>
        <w:divId w:val="527259509"/>
        <w:rPr>
          <w:rFonts w:eastAsiaTheme="minorEastAsia"/>
          <w:color w:val="002060"/>
        </w:rPr>
      </w:pPr>
      <w:r w:rsidRPr="005E0393">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308A41BC" w14:textId="77777777" w:rsidTr="00BB34E8">
        <w:trPr>
          <w:divId w:val="527259509"/>
        </w:trPr>
        <w:tc>
          <w:tcPr>
            <w:tcW w:w="2200" w:type="dxa"/>
            <w:tcMar>
              <w:top w:w="20" w:type="dxa"/>
              <w:left w:w="20" w:type="dxa"/>
              <w:bottom w:w="20" w:type="dxa"/>
              <w:right w:w="20" w:type="dxa"/>
            </w:tcMar>
            <w:vAlign w:val="center"/>
            <w:hideMark/>
          </w:tcPr>
          <w:p w14:paraId="33F52CBA" w14:textId="77777777" w:rsidR="00BB34E8" w:rsidRPr="005E0393" w:rsidRDefault="00BB34E8" w:rsidP="00373198">
            <w:pPr>
              <w:pStyle w:val="movimento"/>
              <w:rPr>
                <w:color w:val="002060"/>
              </w:rPr>
            </w:pPr>
            <w:r w:rsidRPr="005E0393">
              <w:rPr>
                <w:color w:val="002060"/>
              </w:rPr>
              <w:t>MULINARI MATTEO</w:t>
            </w:r>
          </w:p>
        </w:tc>
        <w:tc>
          <w:tcPr>
            <w:tcW w:w="2200" w:type="dxa"/>
            <w:tcMar>
              <w:top w:w="20" w:type="dxa"/>
              <w:left w:w="20" w:type="dxa"/>
              <w:bottom w:w="20" w:type="dxa"/>
              <w:right w:w="20" w:type="dxa"/>
            </w:tcMar>
            <w:vAlign w:val="center"/>
            <w:hideMark/>
          </w:tcPr>
          <w:p w14:paraId="5FC1A05A" w14:textId="77777777" w:rsidR="00BB34E8" w:rsidRPr="005E0393" w:rsidRDefault="00BB34E8" w:rsidP="00373198">
            <w:pPr>
              <w:pStyle w:val="movimento2"/>
              <w:rPr>
                <w:color w:val="002060"/>
              </w:rPr>
            </w:pPr>
            <w:r w:rsidRPr="005E0393">
              <w:rPr>
                <w:color w:val="002060"/>
              </w:rPr>
              <w:t xml:space="preserve">(ACLI MANTOVANI CALCIO A 5) </w:t>
            </w:r>
          </w:p>
        </w:tc>
        <w:tc>
          <w:tcPr>
            <w:tcW w:w="800" w:type="dxa"/>
            <w:tcMar>
              <w:top w:w="20" w:type="dxa"/>
              <w:left w:w="20" w:type="dxa"/>
              <w:bottom w:w="20" w:type="dxa"/>
              <w:right w:w="20" w:type="dxa"/>
            </w:tcMar>
            <w:vAlign w:val="center"/>
            <w:hideMark/>
          </w:tcPr>
          <w:p w14:paraId="22319329"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62E74609" w14:textId="77777777" w:rsidR="00BB34E8" w:rsidRPr="005E0393" w:rsidRDefault="00BB34E8" w:rsidP="00373198">
            <w:pPr>
              <w:pStyle w:val="movimento"/>
              <w:rPr>
                <w:color w:val="002060"/>
              </w:rPr>
            </w:pPr>
            <w:r w:rsidRPr="005E0393">
              <w:rPr>
                <w:color w:val="002060"/>
              </w:rPr>
              <w:t>PERGOLINI FRANCESCO</w:t>
            </w:r>
          </w:p>
        </w:tc>
        <w:tc>
          <w:tcPr>
            <w:tcW w:w="2200" w:type="dxa"/>
            <w:tcMar>
              <w:top w:w="20" w:type="dxa"/>
              <w:left w:w="20" w:type="dxa"/>
              <w:bottom w:w="20" w:type="dxa"/>
              <w:right w:w="20" w:type="dxa"/>
            </w:tcMar>
            <w:vAlign w:val="center"/>
            <w:hideMark/>
          </w:tcPr>
          <w:p w14:paraId="5D76C5AC" w14:textId="77777777" w:rsidR="00BB34E8" w:rsidRPr="005E0393" w:rsidRDefault="00BB34E8" w:rsidP="00373198">
            <w:pPr>
              <w:pStyle w:val="movimento2"/>
              <w:rPr>
                <w:color w:val="002060"/>
              </w:rPr>
            </w:pPr>
            <w:r w:rsidRPr="005E0393">
              <w:rPr>
                <w:color w:val="002060"/>
              </w:rPr>
              <w:t xml:space="preserve">(ACLI MANTOVANI CALCIO A 5) </w:t>
            </w:r>
          </w:p>
        </w:tc>
      </w:tr>
      <w:tr w:rsidR="00BB34E8" w:rsidRPr="005E0393" w14:paraId="4044AB2D" w14:textId="77777777" w:rsidTr="00BB34E8">
        <w:trPr>
          <w:divId w:val="527259509"/>
        </w:trPr>
        <w:tc>
          <w:tcPr>
            <w:tcW w:w="2200" w:type="dxa"/>
            <w:tcMar>
              <w:top w:w="20" w:type="dxa"/>
              <w:left w:w="20" w:type="dxa"/>
              <w:bottom w:w="20" w:type="dxa"/>
              <w:right w:w="20" w:type="dxa"/>
            </w:tcMar>
            <w:vAlign w:val="center"/>
            <w:hideMark/>
          </w:tcPr>
          <w:p w14:paraId="43089281" w14:textId="77777777" w:rsidR="00BB34E8" w:rsidRPr="005E0393" w:rsidRDefault="00BB34E8" w:rsidP="00373198">
            <w:pPr>
              <w:pStyle w:val="movimento"/>
              <w:rPr>
                <w:color w:val="002060"/>
              </w:rPr>
            </w:pPr>
            <w:r w:rsidRPr="005E0393">
              <w:rPr>
                <w:color w:val="002060"/>
              </w:rPr>
              <w:t>LERRO DAVIDE</w:t>
            </w:r>
          </w:p>
        </w:tc>
        <w:tc>
          <w:tcPr>
            <w:tcW w:w="2200" w:type="dxa"/>
            <w:tcMar>
              <w:top w:w="20" w:type="dxa"/>
              <w:left w:w="20" w:type="dxa"/>
              <w:bottom w:w="20" w:type="dxa"/>
              <w:right w:w="20" w:type="dxa"/>
            </w:tcMar>
            <w:vAlign w:val="center"/>
            <w:hideMark/>
          </w:tcPr>
          <w:p w14:paraId="3AE92419" w14:textId="77777777" w:rsidR="00BB34E8" w:rsidRPr="005E0393" w:rsidRDefault="00BB34E8" w:rsidP="00373198">
            <w:pPr>
              <w:pStyle w:val="movimento2"/>
              <w:rPr>
                <w:color w:val="002060"/>
              </w:rPr>
            </w:pPr>
            <w:r w:rsidRPr="005E0393">
              <w:rPr>
                <w:color w:val="002060"/>
              </w:rPr>
              <w:t xml:space="preserve">(ACLI VILLA MUSONE) </w:t>
            </w:r>
          </w:p>
        </w:tc>
        <w:tc>
          <w:tcPr>
            <w:tcW w:w="800" w:type="dxa"/>
            <w:tcMar>
              <w:top w:w="20" w:type="dxa"/>
              <w:left w:w="20" w:type="dxa"/>
              <w:bottom w:w="20" w:type="dxa"/>
              <w:right w:w="20" w:type="dxa"/>
            </w:tcMar>
            <w:vAlign w:val="center"/>
            <w:hideMark/>
          </w:tcPr>
          <w:p w14:paraId="1D1AA6A1"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2773646" w14:textId="77777777" w:rsidR="00BB34E8" w:rsidRPr="005E0393" w:rsidRDefault="00BB34E8" w:rsidP="00373198">
            <w:pPr>
              <w:pStyle w:val="movimento"/>
              <w:rPr>
                <w:color w:val="002060"/>
              </w:rPr>
            </w:pPr>
            <w:r w:rsidRPr="005E0393">
              <w:rPr>
                <w:color w:val="002060"/>
              </w:rPr>
              <w:t>TOGNI ANDREA</w:t>
            </w:r>
          </w:p>
        </w:tc>
        <w:tc>
          <w:tcPr>
            <w:tcW w:w="2200" w:type="dxa"/>
            <w:tcMar>
              <w:top w:w="20" w:type="dxa"/>
              <w:left w:w="20" w:type="dxa"/>
              <w:bottom w:w="20" w:type="dxa"/>
              <w:right w:w="20" w:type="dxa"/>
            </w:tcMar>
            <w:vAlign w:val="center"/>
            <w:hideMark/>
          </w:tcPr>
          <w:p w14:paraId="5269CF5B" w14:textId="77777777" w:rsidR="00BB34E8" w:rsidRPr="005E0393" w:rsidRDefault="00BB34E8" w:rsidP="00373198">
            <w:pPr>
              <w:pStyle w:val="movimento2"/>
              <w:rPr>
                <w:color w:val="002060"/>
              </w:rPr>
            </w:pPr>
            <w:r w:rsidRPr="005E0393">
              <w:rPr>
                <w:color w:val="002060"/>
              </w:rPr>
              <w:t xml:space="preserve">(ACLI VILLA MUSONE) </w:t>
            </w:r>
          </w:p>
        </w:tc>
      </w:tr>
      <w:tr w:rsidR="00BB34E8" w:rsidRPr="005E0393" w14:paraId="21D5CBFA" w14:textId="77777777" w:rsidTr="00BB34E8">
        <w:trPr>
          <w:divId w:val="527259509"/>
        </w:trPr>
        <w:tc>
          <w:tcPr>
            <w:tcW w:w="2200" w:type="dxa"/>
            <w:tcMar>
              <w:top w:w="20" w:type="dxa"/>
              <w:left w:w="20" w:type="dxa"/>
              <w:bottom w:w="20" w:type="dxa"/>
              <w:right w:w="20" w:type="dxa"/>
            </w:tcMar>
            <w:vAlign w:val="center"/>
            <w:hideMark/>
          </w:tcPr>
          <w:p w14:paraId="2567C460" w14:textId="77777777" w:rsidR="00BB34E8" w:rsidRPr="005E0393" w:rsidRDefault="00BB34E8" w:rsidP="00373198">
            <w:pPr>
              <w:pStyle w:val="movimento"/>
              <w:rPr>
                <w:color w:val="002060"/>
              </w:rPr>
            </w:pPr>
            <w:r w:rsidRPr="005E0393">
              <w:rPr>
                <w:color w:val="002060"/>
              </w:rPr>
              <w:t>PASQUI GIACOMO</w:t>
            </w:r>
          </w:p>
        </w:tc>
        <w:tc>
          <w:tcPr>
            <w:tcW w:w="2200" w:type="dxa"/>
            <w:tcMar>
              <w:top w:w="20" w:type="dxa"/>
              <w:left w:w="20" w:type="dxa"/>
              <w:bottom w:w="20" w:type="dxa"/>
              <w:right w:w="20" w:type="dxa"/>
            </w:tcMar>
            <w:vAlign w:val="center"/>
            <w:hideMark/>
          </w:tcPr>
          <w:p w14:paraId="18E5675A" w14:textId="77777777" w:rsidR="00BB34E8" w:rsidRPr="005E0393" w:rsidRDefault="00BB34E8" w:rsidP="00373198">
            <w:pPr>
              <w:pStyle w:val="movimento2"/>
              <w:rPr>
                <w:color w:val="002060"/>
              </w:rPr>
            </w:pPr>
            <w:r w:rsidRPr="005E0393">
              <w:rPr>
                <w:color w:val="002060"/>
              </w:rPr>
              <w:t xml:space="preserve">(AURORA TREIA) </w:t>
            </w:r>
          </w:p>
        </w:tc>
        <w:tc>
          <w:tcPr>
            <w:tcW w:w="800" w:type="dxa"/>
            <w:tcMar>
              <w:top w:w="20" w:type="dxa"/>
              <w:left w:w="20" w:type="dxa"/>
              <w:bottom w:w="20" w:type="dxa"/>
              <w:right w:w="20" w:type="dxa"/>
            </w:tcMar>
            <w:vAlign w:val="center"/>
            <w:hideMark/>
          </w:tcPr>
          <w:p w14:paraId="33BA9E52"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1958733A" w14:textId="77777777" w:rsidR="00BB34E8" w:rsidRPr="005E0393" w:rsidRDefault="00BB34E8" w:rsidP="00373198">
            <w:pPr>
              <w:pStyle w:val="movimento"/>
              <w:rPr>
                <w:color w:val="002060"/>
              </w:rPr>
            </w:pPr>
            <w:r w:rsidRPr="005E0393">
              <w:rPr>
                <w:color w:val="002060"/>
              </w:rPr>
              <w:t>MARZIALI ALESSANDRO</w:t>
            </w:r>
          </w:p>
        </w:tc>
        <w:tc>
          <w:tcPr>
            <w:tcW w:w="2200" w:type="dxa"/>
            <w:tcMar>
              <w:top w:w="20" w:type="dxa"/>
              <w:left w:w="20" w:type="dxa"/>
              <w:bottom w:w="20" w:type="dxa"/>
              <w:right w:w="20" w:type="dxa"/>
            </w:tcMar>
            <w:vAlign w:val="center"/>
            <w:hideMark/>
          </w:tcPr>
          <w:p w14:paraId="71493DD3" w14:textId="77777777" w:rsidR="00BB34E8" w:rsidRPr="005E0393" w:rsidRDefault="00BB34E8" w:rsidP="00373198">
            <w:pPr>
              <w:pStyle w:val="movimento2"/>
              <w:rPr>
                <w:color w:val="002060"/>
              </w:rPr>
            </w:pPr>
            <w:r w:rsidRPr="005E0393">
              <w:rPr>
                <w:color w:val="002060"/>
              </w:rPr>
              <w:t xml:space="preserve">(CAPODARCO CASABIANCA C5) </w:t>
            </w:r>
          </w:p>
        </w:tc>
      </w:tr>
      <w:tr w:rsidR="00BB34E8" w:rsidRPr="005E0393" w14:paraId="071E4AF2" w14:textId="77777777" w:rsidTr="00BB34E8">
        <w:trPr>
          <w:divId w:val="527259509"/>
        </w:trPr>
        <w:tc>
          <w:tcPr>
            <w:tcW w:w="2200" w:type="dxa"/>
            <w:tcMar>
              <w:top w:w="20" w:type="dxa"/>
              <w:left w:w="20" w:type="dxa"/>
              <w:bottom w:w="20" w:type="dxa"/>
              <w:right w:w="20" w:type="dxa"/>
            </w:tcMar>
            <w:vAlign w:val="center"/>
            <w:hideMark/>
          </w:tcPr>
          <w:p w14:paraId="21FF0745" w14:textId="77777777" w:rsidR="00BB34E8" w:rsidRPr="005E0393" w:rsidRDefault="00BB34E8" w:rsidP="00373198">
            <w:pPr>
              <w:pStyle w:val="movimento"/>
              <w:rPr>
                <w:color w:val="002060"/>
              </w:rPr>
            </w:pPr>
            <w:r w:rsidRPr="005E0393">
              <w:rPr>
                <w:color w:val="002060"/>
              </w:rPr>
              <w:t>BOLOGNESI MATTEO</w:t>
            </w:r>
          </w:p>
        </w:tc>
        <w:tc>
          <w:tcPr>
            <w:tcW w:w="2200" w:type="dxa"/>
            <w:tcMar>
              <w:top w:w="20" w:type="dxa"/>
              <w:left w:w="20" w:type="dxa"/>
              <w:bottom w:w="20" w:type="dxa"/>
              <w:right w:w="20" w:type="dxa"/>
            </w:tcMar>
            <w:vAlign w:val="center"/>
            <w:hideMark/>
          </w:tcPr>
          <w:p w14:paraId="4FC6A68D" w14:textId="77777777" w:rsidR="00BB34E8" w:rsidRPr="005E0393" w:rsidRDefault="00BB34E8" w:rsidP="00373198">
            <w:pPr>
              <w:pStyle w:val="movimento2"/>
              <w:rPr>
                <w:color w:val="002060"/>
              </w:rPr>
            </w:pPr>
            <w:r w:rsidRPr="005E0393">
              <w:rPr>
                <w:color w:val="002060"/>
              </w:rPr>
              <w:t xml:space="preserve">(CIARNIN) </w:t>
            </w:r>
          </w:p>
        </w:tc>
        <w:tc>
          <w:tcPr>
            <w:tcW w:w="800" w:type="dxa"/>
            <w:tcMar>
              <w:top w:w="20" w:type="dxa"/>
              <w:left w:w="20" w:type="dxa"/>
              <w:bottom w:w="20" w:type="dxa"/>
              <w:right w:w="20" w:type="dxa"/>
            </w:tcMar>
            <w:vAlign w:val="center"/>
            <w:hideMark/>
          </w:tcPr>
          <w:p w14:paraId="12F049D0"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74C7B31" w14:textId="77777777" w:rsidR="00BB34E8" w:rsidRPr="005E0393" w:rsidRDefault="00BB34E8" w:rsidP="00373198">
            <w:pPr>
              <w:pStyle w:val="movimento"/>
              <w:rPr>
                <w:color w:val="002060"/>
              </w:rPr>
            </w:pPr>
            <w:r w:rsidRPr="005E0393">
              <w:rPr>
                <w:color w:val="002060"/>
              </w:rPr>
              <w:t>BRUNETTI RICCARDO</w:t>
            </w:r>
          </w:p>
        </w:tc>
        <w:tc>
          <w:tcPr>
            <w:tcW w:w="2200" w:type="dxa"/>
            <w:tcMar>
              <w:top w:w="20" w:type="dxa"/>
              <w:left w:w="20" w:type="dxa"/>
              <w:bottom w:w="20" w:type="dxa"/>
              <w:right w:w="20" w:type="dxa"/>
            </w:tcMar>
            <w:vAlign w:val="center"/>
            <w:hideMark/>
          </w:tcPr>
          <w:p w14:paraId="3C1EDD58" w14:textId="77777777" w:rsidR="00BB34E8" w:rsidRPr="005E0393" w:rsidRDefault="00BB34E8" w:rsidP="00373198">
            <w:pPr>
              <w:pStyle w:val="movimento2"/>
              <w:rPr>
                <w:color w:val="002060"/>
              </w:rPr>
            </w:pPr>
            <w:r w:rsidRPr="005E0393">
              <w:rPr>
                <w:color w:val="002060"/>
              </w:rPr>
              <w:t xml:space="preserve">(CIARNIN) </w:t>
            </w:r>
          </w:p>
        </w:tc>
      </w:tr>
      <w:tr w:rsidR="00BB34E8" w:rsidRPr="005E0393" w14:paraId="7F197E3D" w14:textId="77777777" w:rsidTr="00BB34E8">
        <w:trPr>
          <w:divId w:val="527259509"/>
        </w:trPr>
        <w:tc>
          <w:tcPr>
            <w:tcW w:w="2200" w:type="dxa"/>
            <w:tcMar>
              <w:top w:w="20" w:type="dxa"/>
              <w:left w:w="20" w:type="dxa"/>
              <w:bottom w:w="20" w:type="dxa"/>
              <w:right w:w="20" w:type="dxa"/>
            </w:tcMar>
            <w:vAlign w:val="center"/>
            <w:hideMark/>
          </w:tcPr>
          <w:p w14:paraId="302DCE74" w14:textId="77777777" w:rsidR="00BB34E8" w:rsidRPr="005E0393" w:rsidRDefault="00BB34E8" w:rsidP="00373198">
            <w:pPr>
              <w:pStyle w:val="movimento"/>
              <w:rPr>
                <w:color w:val="002060"/>
              </w:rPr>
            </w:pPr>
            <w:r w:rsidRPr="005E0393">
              <w:rPr>
                <w:color w:val="002060"/>
              </w:rPr>
              <w:t>CIOFFI VINCENZO</w:t>
            </w:r>
          </w:p>
        </w:tc>
        <w:tc>
          <w:tcPr>
            <w:tcW w:w="2200" w:type="dxa"/>
            <w:tcMar>
              <w:top w:w="20" w:type="dxa"/>
              <w:left w:w="20" w:type="dxa"/>
              <w:bottom w:w="20" w:type="dxa"/>
              <w:right w:w="20" w:type="dxa"/>
            </w:tcMar>
            <w:vAlign w:val="center"/>
            <w:hideMark/>
          </w:tcPr>
          <w:p w14:paraId="6855F5E1" w14:textId="77777777" w:rsidR="00BB34E8" w:rsidRPr="005E0393" w:rsidRDefault="00BB34E8" w:rsidP="00373198">
            <w:pPr>
              <w:pStyle w:val="movimento2"/>
              <w:rPr>
                <w:color w:val="002060"/>
              </w:rPr>
            </w:pPr>
            <w:r w:rsidRPr="005E0393">
              <w:rPr>
                <w:color w:val="002060"/>
              </w:rPr>
              <w:t xml:space="preserve">(CIARNIN) </w:t>
            </w:r>
          </w:p>
        </w:tc>
        <w:tc>
          <w:tcPr>
            <w:tcW w:w="800" w:type="dxa"/>
            <w:tcMar>
              <w:top w:w="20" w:type="dxa"/>
              <w:left w:w="20" w:type="dxa"/>
              <w:bottom w:w="20" w:type="dxa"/>
              <w:right w:w="20" w:type="dxa"/>
            </w:tcMar>
            <w:vAlign w:val="center"/>
            <w:hideMark/>
          </w:tcPr>
          <w:p w14:paraId="44C6AC5A"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14CEDCF4" w14:textId="77777777" w:rsidR="00BB34E8" w:rsidRPr="005E0393" w:rsidRDefault="00BB34E8" w:rsidP="00373198">
            <w:pPr>
              <w:pStyle w:val="movimento"/>
              <w:rPr>
                <w:color w:val="002060"/>
              </w:rPr>
            </w:pPr>
            <w:r w:rsidRPr="005E0393">
              <w:rPr>
                <w:color w:val="002060"/>
              </w:rPr>
              <w:t>MENOTTI FILIPPO</w:t>
            </w:r>
          </w:p>
        </w:tc>
        <w:tc>
          <w:tcPr>
            <w:tcW w:w="2200" w:type="dxa"/>
            <w:tcMar>
              <w:top w:w="20" w:type="dxa"/>
              <w:left w:w="20" w:type="dxa"/>
              <w:bottom w:w="20" w:type="dxa"/>
              <w:right w:w="20" w:type="dxa"/>
            </w:tcMar>
            <w:vAlign w:val="center"/>
            <w:hideMark/>
          </w:tcPr>
          <w:p w14:paraId="5EFF3177" w14:textId="77777777" w:rsidR="00BB34E8" w:rsidRPr="005E0393" w:rsidRDefault="00BB34E8" w:rsidP="00373198">
            <w:pPr>
              <w:pStyle w:val="movimento2"/>
              <w:rPr>
                <w:color w:val="002060"/>
              </w:rPr>
            </w:pPr>
            <w:r w:rsidRPr="005E0393">
              <w:rPr>
                <w:color w:val="002060"/>
              </w:rPr>
              <w:t>(</w:t>
            </w:r>
            <w:proofErr w:type="gramStart"/>
            <w:r w:rsidRPr="005E0393">
              <w:rPr>
                <w:color w:val="002060"/>
              </w:rPr>
              <w:t>CITTA</w:t>
            </w:r>
            <w:proofErr w:type="gramEnd"/>
            <w:r w:rsidRPr="005E0393">
              <w:rPr>
                <w:color w:val="002060"/>
              </w:rPr>
              <w:t xml:space="preserve"> DI OSTRA) </w:t>
            </w:r>
          </w:p>
        </w:tc>
      </w:tr>
      <w:tr w:rsidR="00BB34E8" w:rsidRPr="005E0393" w14:paraId="0F7361DB" w14:textId="77777777" w:rsidTr="00BB34E8">
        <w:trPr>
          <w:divId w:val="527259509"/>
        </w:trPr>
        <w:tc>
          <w:tcPr>
            <w:tcW w:w="2200" w:type="dxa"/>
            <w:tcMar>
              <w:top w:w="20" w:type="dxa"/>
              <w:left w:w="20" w:type="dxa"/>
              <w:bottom w:w="20" w:type="dxa"/>
              <w:right w:w="20" w:type="dxa"/>
            </w:tcMar>
            <w:vAlign w:val="center"/>
            <w:hideMark/>
          </w:tcPr>
          <w:p w14:paraId="100CEC77" w14:textId="77777777" w:rsidR="00BB34E8" w:rsidRPr="005E0393" w:rsidRDefault="00BB34E8" w:rsidP="00373198">
            <w:pPr>
              <w:pStyle w:val="movimento"/>
              <w:rPr>
                <w:color w:val="002060"/>
              </w:rPr>
            </w:pPr>
            <w:r w:rsidRPr="005E0393">
              <w:rPr>
                <w:color w:val="002060"/>
              </w:rPr>
              <w:t>PETTINARI EMANUELE</w:t>
            </w:r>
          </w:p>
        </w:tc>
        <w:tc>
          <w:tcPr>
            <w:tcW w:w="2200" w:type="dxa"/>
            <w:tcMar>
              <w:top w:w="20" w:type="dxa"/>
              <w:left w:w="20" w:type="dxa"/>
              <w:bottom w:w="20" w:type="dxa"/>
              <w:right w:w="20" w:type="dxa"/>
            </w:tcMar>
            <w:vAlign w:val="center"/>
            <w:hideMark/>
          </w:tcPr>
          <w:p w14:paraId="5AD83FE9" w14:textId="77777777" w:rsidR="00BB34E8" w:rsidRPr="005E0393" w:rsidRDefault="00BB34E8" w:rsidP="00373198">
            <w:pPr>
              <w:pStyle w:val="movimento2"/>
              <w:rPr>
                <w:color w:val="002060"/>
              </w:rPr>
            </w:pPr>
            <w:r w:rsidRPr="005E0393">
              <w:rPr>
                <w:color w:val="002060"/>
              </w:rPr>
              <w:t>(</w:t>
            </w:r>
            <w:proofErr w:type="gramStart"/>
            <w:r w:rsidRPr="005E0393">
              <w:rPr>
                <w:color w:val="002060"/>
              </w:rPr>
              <w:t>CITTA</w:t>
            </w:r>
            <w:proofErr w:type="gramEnd"/>
            <w:r w:rsidRPr="005E0393">
              <w:rPr>
                <w:color w:val="002060"/>
              </w:rPr>
              <w:t xml:space="preserve"> DI OSTRA) </w:t>
            </w:r>
          </w:p>
        </w:tc>
        <w:tc>
          <w:tcPr>
            <w:tcW w:w="800" w:type="dxa"/>
            <w:tcMar>
              <w:top w:w="20" w:type="dxa"/>
              <w:left w:w="20" w:type="dxa"/>
              <w:bottom w:w="20" w:type="dxa"/>
              <w:right w:w="20" w:type="dxa"/>
            </w:tcMar>
            <w:vAlign w:val="center"/>
            <w:hideMark/>
          </w:tcPr>
          <w:p w14:paraId="3518ADB4"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0ECCA6FD" w14:textId="77777777" w:rsidR="00BB34E8" w:rsidRPr="005E0393" w:rsidRDefault="00BB34E8" w:rsidP="00373198">
            <w:pPr>
              <w:pStyle w:val="movimento"/>
              <w:rPr>
                <w:color w:val="002060"/>
              </w:rPr>
            </w:pPr>
            <w:r w:rsidRPr="005E0393">
              <w:rPr>
                <w:color w:val="002060"/>
              </w:rPr>
              <w:t>SEBASTIANELLI ADOLFO</w:t>
            </w:r>
          </w:p>
        </w:tc>
        <w:tc>
          <w:tcPr>
            <w:tcW w:w="2200" w:type="dxa"/>
            <w:tcMar>
              <w:top w:w="20" w:type="dxa"/>
              <w:left w:w="20" w:type="dxa"/>
              <w:bottom w:w="20" w:type="dxa"/>
              <w:right w:w="20" w:type="dxa"/>
            </w:tcMar>
            <w:vAlign w:val="center"/>
            <w:hideMark/>
          </w:tcPr>
          <w:p w14:paraId="5C2EEE28" w14:textId="77777777" w:rsidR="00BB34E8" w:rsidRPr="005E0393" w:rsidRDefault="00BB34E8" w:rsidP="00373198">
            <w:pPr>
              <w:pStyle w:val="movimento2"/>
              <w:rPr>
                <w:color w:val="002060"/>
              </w:rPr>
            </w:pPr>
            <w:r w:rsidRPr="005E0393">
              <w:rPr>
                <w:color w:val="002060"/>
              </w:rPr>
              <w:t>(</w:t>
            </w:r>
            <w:proofErr w:type="gramStart"/>
            <w:r w:rsidRPr="005E0393">
              <w:rPr>
                <w:color w:val="002060"/>
              </w:rPr>
              <w:t>CITTA</w:t>
            </w:r>
            <w:proofErr w:type="gramEnd"/>
            <w:r w:rsidRPr="005E0393">
              <w:rPr>
                <w:color w:val="002060"/>
              </w:rPr>
              <w:t xml:space="preserve"> DI OSTRA) </w:t>
            </w:r>
          </w:p>
        </w:tc>
      </w:tr>
      <w:tr w:rsidR="00BB34E8" w:rsidRPr="005E0393" w14:paraId="4A3107AE" w14:textId="77777777" w:rsidTr="00BB34E8">
        <w:trPr>
          <w:divId w:val="527259509"/>
        </w:trPr>
        <w:tc>
          <w:tcPr>
            <w:tcW w:w="2200" w:type="dxa"/>
            <w:tcMar>
              <w:top w:w="20" w:type="dxa"/>
              <w:left w:w="20" w:type="dxa"/>
              <w:bottom w:w="20" w:type="dxa"/>
              <w:right w:w="20" w:type="dxa"/>
            </w:tcMar>
            <w:vAlign w:val="center"/>
            <w:hideMark/>
          </w:tcPr>
          <w:p w14:paraId="587DC28F" w14:textId="77777777" w:rsidR="00BB34E8" w:rsidRPr="005E0393" w:rsidRDefault="00BB34E8" w:rsidP="00373198">
            <w:pPr>
              <w:pStyle w:val="movimento"/>
              <w:rPr>
                <w:color w:val="002060"/>
              </w:rPr>
            </w:pPr>
            <w:r w:rsidRPr="005E0393">
              <w:rPr>
                <w:color w:val="002060"/>
              </w:rPr>
              <w:t>CANCRINI GIANLUCA</w:t>
            </w:r>
          </w:p>
        </w:tc>
        <w:tc>
          <w:tcPr>
            <w:tcW w:w="2200" w:type="dxa"/>
            <w:tcMar>
              <w:top w:w="20" w:type="dxa"/>
              <w:left w:w="20" w:type="dxa"/>
              <w:bottom w:w="20" w:type="dxa"/>
              <w:right w:w="20" w:type="dxa"/>
            </w:tcMar>
            <w:vAlign w:val="center"/>
            <w:hideMark/>
          </w:tcPr>
          <w:p w14:paraId="6B9DC409" w14:textId="77777777" w:rsidR="00BB34E8" w:rsidRPr="005E0393" w:rsidRDefault="00BB34E8" w:rsidP="00373198">
            <w:pPr>
              <w:pStyle w:val="movimento2"/>
              <w:rPr>
                <w:color w:val="002060"/>
              </w:rPr>
            </w:pPr>
            <w:r w:rsidRPr="005E0393">
              <w:rPr>
                <w:color w:val="002060"/>
              </w:rPr>
              <w:t xml:space="preserve">(CSI STELLA A.S.D.) </w:t>
            </w:r>
          </w:p>
        </w:tc>
        <w:tc>
          <w:tcPr>
            <w:tcW w:w="800" w:type="dxa"/>
            <w:tcMar>
              <w:top w:w="20" w:type="dxa"/>
              <w:left w:w="20" w:type="dxa"/>
              <w:bottom w:w="20" w:type="dxa"/>
              <w:right w:w="20" w:type="dxa"/>
            </w:tcMar>
            <w:vAlign w:val="center"/>
            <w:hideMark/>
          </w:tcPr>
          <w:p w14:paraId="1E76702D"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0BA3F32" w14:textId="77777777" w:rsidR="00BB34E8" w:rsidRPr="005E0393" w:rsidRDefault="00BB34E8" w:rsidP="00373198">
            <w:pPr>
              <w:pStyle w:val="movimento"/>
              <w:rPr>
                <w:color w:val="002060"/>
              </w:rPr>
            </w:pPr>
            <w:r w:rsidRPr="005E0393">
              <w:rPr>
                <w:color w:val="002060"/>
              </w:rPr>
              <w:t>RE RICCARDO</w:t>
            </w:r>
          </w:p>
        </w:tc>
        <w:tc>
          <w:tcPr>
            <w:tcW w:w="2200" w:type="dxa"/>
            <w:tcMar>
              <w:top w:w="20" w:type="dxa"/>
              <w:left w:w="20" w:type="dxa"/>
              <w:bottom w:w="20" w:type="dxa"/>
              <w:right w:w="20" w:type="dxa"/>
            </w:tcMar>
            <w:vAlign w:val="center"/>
            <w:hideMark/>
          </w:tcPr>
          <w:p w14:paraId="44173AA1" w14:textId="77777777" w:rsidR="00BB34E8" w:rsidRPr="005E0393" w:rsidRDefault="00BB34E8" w:rsidP="00373198">
            <w:pPr>
              <w:pStyle w:val="movimento2"/>
              <w:rPr>
                <w:color w:val="002060"/>
              </w:rPr>
            </w:pPr>
            <w:r w:rsidRPr="005E0393">
              <w:rPr>
                <w:color w:val="002060"/>
              </w:rPr>
              <w:t xml:space="preserve">(FUTSAL PRANDONE) </w:t>
            </w:r>
          </w:p>
        </w:tc>
      </w:tr>
      <w:tr w:rsidR="00BB34E8" w:rsidRPr="005E0393" w14:paraId="29CBC6A8" w14:textId="77777777" w:rsidTr="00BB34E8">
        <w:trPr>
          <w:divId w:val="527259509"/>
        </w:trPr>
        <w:tc>
          <w:tcPr>
            <w:tcW w:w="2200" w:type="dxa"/>
            <w:tcMar>
              <w:top w:w="20" w:type="dxa"/>
              <w:left w:w="20" w:type="dxa"/>
              <w:bottom w:w="20" w:type="dxa"/>
              <w:right w:w="20" w:type="dxa"/>
            </w:tcMar>
            <w:vAlign w:val="center"/>
            <w:hideMark/>
          </w:tcPr>
          <w:p w14:paraId="56008C34" w14:textId="77777777" w:rsidR="00BB34E8" w:rsidRPr="005E0393" w:rsidRDefault="00BB34E8" w:rsidP="00373198">
            <w:pPr>
              <w:pStyle w:val="movimento"/>
              <w:rPr>
                <w:color w:val="002060"/>
              </w:rPr>
            </w:pPr>
            <w:r w:rsidRPr="005E0393">
              <w:rPr>
                <w:color w:val="002060"/>
              </w:rPr>
              <w:t>AMADIO LEONARDO</w:t>
            </w:r>
          </w:p>
        </w:tc>
        <w:tc>
          <w:tcPr>
            <w:tcW w:w="2200" w:type="dxa"/>
            <w:tcMar>
              <w:top w:w="20" w:type="dxa"/>
              <w:left w:w="20" w:type="dxa"/>
              <w:bottom w:w="20" w:type="dxa"/>
              <w:right w:w="20" w:type="dxa"/>
            </w:tcMar>
            <w:vAlign w:val="center"/>
            <w:hideMark/>
          </w:tcPr>
          <w:p w14:paraId="6E0F999A" w14:textId="77777777" w:rsidR="00BB34E8" w:rsidRPr="005E0393" w:rsidRDefault="00BB34E8" w:rsidP="00373198">
            <w:pPr>
              <w:pStyle w:val="movimento2"/>
              <w:rPr>
                <w:color w:val="002060"/>
              </w:rPr>
            </w:pPr>
            <w:r w:rsidRPr="005E0393">
              <w:rPr>
                <w:color w:val="002060"/>
              </w:rPr>
              <w:t xml:space="preserve">(FUTSAL SANGIUSTESE A.R.L.) </w:t>
            </w:r>
          </w:p>
        </w:tc>
        <w:tc>
          <w:tcPr>
            <w:tcW w:w="800" w:type="dxa"/>
            <w:tcMar>
              <w:top w:w="20" w:type="dxa"/>
              <w:left w:w="20" w:type="dxa"/>
              <w:bottom w:w="20" w:type="dxa"/>
              <w:right w:w="20" w:type="dxa"/>
            </w:tcMar>
            <w:vAlign w:val="center"/>
            <w:hideMark/>
          </w:tcPr>
          <w:p w14:paraId="6784ACAB"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67E1028C" w14:textId="77777777" w:rsidR="00BB34E8" w:rsidRPr="005E0393" w:rsidRDefault="00BB34E8" w:rsidP="00373198">
            <w:pPr>
              <w:pStyle w:val="movimento"/>
              <w:rPr>
                <w:color w:val="002060"/>
              </w:rPr>
            </w:pPr>
            <w:r w:rsidRPr="005E0393">
              <w:rPr>
                <w:color w:val="002060"/>
              </w:rPr>
              <w:t>GIORDANO PIETRO</w:t>
            </w:r>
          </w:p>
        </w:tc>
        <w:tc>
          <w:tcPr>
            <w:tcW w:w="2200" w:type="dxa"/>
            <w:tcMar>
              <w:top w:w="20" w:type="dxa"/>
              <w:left w:w="20" w:type="dxa"/>
              <w:bottom w:w="20" w:type="dxa"/>
              <w:right w:w="20" w:type="dxa"/>
            </w:tcMar>
            <w:vAlign w:val="center"/>
            <w:hideMark/>
          </w:tcPr>
          <w:p w14:paraId="3E2B9A50" w14:textId="77777777" w:rsidR="00BB34E8" w:rsidRPr="005E0393" w:rsidRDefault="00BB34E8" w:rsidP="00373198">
            <w:pPr>
              <w:pStyle w:val="movimento2"/>
              <w:rPr>
                <w:color w:val="002060"/>
              </w:rPr>
            </w:pPr>
            <w:r w:rsidRPr="005E0393">
              <w:rPr>
                <w:color w:val="002060"/>
              </w:rPr>
              <w:t xml:space="preserve">(FUTSAL SANGIUSTESE A.R.L.) </w:t>
            </w:r>
          </w:p>
        </w:tc>
      </w:tr>
      <w:tr w:rsidR="00BB34E8" w:rsidRPr="005E0393" w14:paraId="5B89D22B" w14:textId="77777777" w:rsidTr="00BB34E8">
        <w:trPr>
          <w:divId w:val="527259509"/>
        </w:trPr>
        <w:tc>
          <w:tcPr>
            <w:tcW w:w="2200" w:type="dxa"/>
            <w:tcMar>
              <w:top w:w="20" w:type="dxa"/>
              <w:left w:w="20" w:type="dxa"/>
              <w:bottom w:w="20" w:type="dxa"/>
              <w:right w:w="20" w:type="dxa"/>
            </w:tcMar>
            <w:vAlign w:val="center"/>
            <w:hideMark/>
          </w:tcPr>
          <w:p w14:paraId="0990DB79" w14:textId="77777777" w:rsidR="00BB34E8" w:rsidRPr="005E0393" w:rsidRDefault="00BB34E8" w:rsidP="00373198">
            <w:pPr>
              <w:pStyle w:val="movimento"/>
              <w:rPr>
                <w:color w:val="002060"/>
              </w:rPr>
            </w:pPr>
            <w:r w:rsidRPr="005E0393">
              <w:rPr>
                <w:color w:val="002060"/>
              </w:rPr>
              <w:t>TOMBOLINI ANDREA</w:t>
            </w:r>
          </w:p>
        </w:tc>
        <w:tc>
          <w:tcPr>
            <w:tcW w:w="2200" w:type="dxa"/>
            <w:tcMar>
              <w:top w:w="20" w:type="dxa"/>
              <w:left w:w="20" w:type="dxa"/>
              <w:bottom w:w="20" w:type="dxa"/>
              <w:right w:w="20" w:type="dxa"/>
            </w:tcMar>
            <w:vAlign w:val="center"/>
            <w:hideMark/>
          </w:tcPr>
          <w:p w14:paraId="15406C87" w14:textId="77777777" w:rsidR="00BB34E8" w:rsidRPr="005E0393" w:rsidRDefault="00BB34E8" w:rsidP="00373198">
            <w:pPr>
              <w:pStyle w:val="movimento2"/>
              <w:rPr>
                <w:color w:val="002060"/>
              </w:rPr>
            </w:pPr>
            <w:r w:rsidRPr="005E0393">
              <w:rPr>
                <w:color w:val="002060"/>
              </w:rPr>
              <w:t xml:space="preserve">(FUTSAL SANGIUSTESE A.R.L.) </w:t>
            </w:r>
          </w:p>
        </w:tc>
        <w:tc>
          <w:tcPr>
            <w:tcW w:w="800" w:type="dxa"/>
            <w:tcMar>
              <w:top w:w="20" w:type="dxa"/>
              <w:left w:w="20" w:type="dxa"/>
              <w:bottom w:w="20" w:type="dxa"/>
              <w:right w:w="20" w:type="dxa"/>
            </w:tcMar>
            <w:vAlign w:val="center"/>
            <w:hideMark/>
          </w:tcPr>
          <w:p w14:paraId="63903A07"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F0F0738" w14:textId="77777777" w:rsidR="00BB34E8" w:rsidRPr="005E0393" w:rsidRDefault="00BB34E8" w:rsidP="00373198">
            <w:pPr>
              <w:pStyle w:val="movimento"/>
              <w:rPr>
                <w:color w:val="002060"/>
              </w:rPr>
            </w:pPr>
            <w:r w:rsidRPr="005E0393">
              <w:rPr>
                <w:color w:val="002060"/>
              </w:rPr>
              <w:t>CASSARO GIACOMO</w:t>
            </w:r>
          </w:p>
        </w:tc>
        <w:tc>
          <w:tcPr>
            <w:tcW w:w="2200" w:type="dxa"/>
            <w:tcMar>
              <w:top w:w="20" w:type="dxa"/>
              <w:left w:w="20" w:type="dxa"/>
              <w:bottom w:w="20" w:type="dxa"/>
              <w:right w:w="20" w:type="dxa"/>
            </w:tcMar>
            <w:vAlign w:val="center"/>
            <w:hideMark/>
          </w:tcPr>
          <w:p w14:paraId="6E94BFAA" w14:textId="77777777" w:rsidR="00BB34E8" w:rsidRPr="005E0393" w:rsidRDefault="00BB34E8" w:rsidP="00373198">
            <w:pPr>
              <w:pStyle w:val="movimento2"/>
              <w:rPr>
                <w:color w:val="002060"/>
              </w:rPr>
            </w:pPr>
            <w:r w:rsidRPr="005E0393">
              <w:rPr>
                <w:color w:val="002060"/>
              </w:rPr>
              <w:t xml:space="preserve">(INVICTA FUTSAL MACERATA) </w:t>
            </w:r>
          </w:p>
        </w:tc>
      </w:tr>
      <w:tr w:rsidR="00BB34E8" w:rsidRPr="005E0393" w14:paraId="0059A8F0" w14:textId="77777777" w:rsidTr="00BB34E8">
        <w:trPr>
          <w:divId w:val="527259509"/>
        </w:trPr>
        <w:tc>
          <w:tcPr>
            <w:tcW w:w="2200" w:type="dxa"/>
            <w:tcMar>
              <w:top w:w="20" w:type="dxa"/>
              <w:left w:w="20" w:type="dxa"/>
              <w:bottom w:w="20" w:type="dxa"/>
              <w:right w:w="20" w:type="dxa"/>
            </w:tcMar>
            <w:vAlign w:val="center"/>
            <w:hideMark/>
          </w:tcPr>
          <w:p w14:paraId="5150ADBC" w14:textId="77777777" w:rsidR="00BB34E8" w:rsidRPr="005E0393" w:rsidRDefault="00BB34E8" w:rsidP="00373198">
            <w:pPr>
              <w:pStyle w:val="movimento"/>
              <w:rPr>
                <w:color w:val="002060"/>
              </w:rPr>
            </w:pPr>
            <w:r w:rsidRPr="005E0393">
              <w:rPr>
                <w:color w:val="002060"/>
              </w:rPr>
              <w:t>IESARI MATTEO</w:t>
            </w:r>
          </w:p>
        </w:tc>
        <w:tc>
          <w:tcPr>
            <w:tcW w:w="2200" w:type="dxa"/>
            <w:tcMar>
              <w:top w:w="20" w:type="dxa"/>
              <w:left w:w="20" w:type="dxa"/>
              <w:bottom w:w="20" w:type="dxa"/>
              <w:right w:w="20" w:type="dxa"/>
            </w:tcMar>
            <w:vAlign w:val="center"/>
            <w:hideMark/>
          </w:tcPr>
          <w:p w14:paraId="1F25F7A4" w14:textId="77777777" w:rsidR="00BB34E8" w:rsidRPr="005E0393" w:rsidRDefault="00BB34E8" w:rsidP="00373198">
            <w:pPr>
              <w:pStyle w:val="movimento2"/>
              <w:rPr>
                <w:color w:val="002060"/>
              </w:rPr>
            </w:pPr>
            <w:r w:rsidRPr="005E0393">
              <w:rPr>
                <w:color w:val="002060"/>
              </w:rPr>
              <w:t xml:space="preserve">(INVICTA FUTSAL MACERATA) </w:t>
            </w:r>
          </w:p>
        </w:tc>
        <w:tc>
          <w:tcPr>
            <w:tcW w:w="800" w:type="dxa"/>
            <w:tcMar>
              <w:top w:w="20" w:type="dxa"/>
              <w:left w:w="20" w:type="dxa"/>
              <w:bottom w:w="20" w:type="dxa"/>
              <w:right w:w="20" w:type="dxa"/>
            </w:tcMar>
            <w:vAlign w:val="center"/>
            <w:hideMark/>
          </w:tcPr>
          <w:p w14:paraId="0E9A091A"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65BD89A" w14:textId="77777777" w:rsidR="00BB34E8" w:rsidRPr="005E0393" w:rsidRDefault="00BB34E8" w:rsidP="00373198">
            <w:pPr>
              <w:pStyle w:val="movimento"/>
              <w:rPr>
                <w:color w:val="002060"/>
              </w:rPr>
            </w:pPr>
            <w:r w:rsidRPr="005E0393">
              <w:rPr>
                <w:color w:val="002060"/>
              </w:rPr>
              <w:t>GABBANELLI GIACOMO</w:t>
            </w:r>
          </w:p>
        </w:tc>
        <w:tc>
          <w:tcPr>
            <w:tcW w:w="2200" w:type="dxa"/>
            <w:tcMar>
              <w:top w:w="20" w:type="dxa"/>
              <w:left w:w="20" w:type="dxa"/>
              <w:bottom w:w="20" w:type="dxa"/>
              <w:right w:w="20" w:type="dxa"/>
            </w:tcMar>
            <w:vAlign w:val="center"/>
            <w:hideMark/>
          </w:tcPr>
          <w:p w14:paraId="4C916197" w14:textId="77777777" w:rsidR="00BB34E8" w:rsidRPr="005E0393" w:rsidRDefault="00BB34E8" w:rsidP="00373198">
            <w:pPr>
              <w:pStyle w:val="movimento2"/>
              <w:rPr>
                <w:color w:val="002060"/>
              </w:rPr>
            </w:pPr>
            <w:r w:rsidRPr="005E0393">
              <w:rPr>
                <w:color w:val="002060"/>
              </w:rPr>
              <w:t xml:space="preserve">(NUOVA OTTRANO 98) </w:t>
            </w:r>
          </w:p>
        </w:tc>
      </w:tr>
      <w:tr w:rsidR="00BB34E8" w:rsidRPr="005E0393" w14:paraId="532BB317" w14:textId="77777777" w:rsidTr="00BB34E8">
        <w:trPr>
          <w:divId w:val="527259509"/>
        </w:trPr>
        <w:tc>
          <w:tcPr>
            <w:tcW w:w="2200" w:type="dxa"/>
            <w:tcMar>
              <w:top w:w="20" w:type="dxa"/>
              <w:left w:w="20" w:type="dxa"/>
              <w:bottom w:w="20" w:type="dxa"/>
              <w:right w:w="20" w:type="dxa"/>
            </w:tcMar>
            <w:vAlign w:val="center"/>
            <w:hideMark/>
          </w:tcPr>
          <w:p w14:paraId="0AB2B2D1" w14:textId="77777777" w:rsidR="00BB34E8" w:rsidRPr="005E0393" w:rsidRDefault="00BB34E8" w:rsidP="00373198">
            <w:pPr>
              <w:pStyle w:val="movimento"/>
              <w:rPr>
                <w:color w:val="002060"/>
              </w:rPr>
            </w:pPr>
            <w:r w:rsidRPr="005E0393">
              <w:rPr>
                <w:color w:val="002060"/>
              </w:rPr>
              <w:t>PACIAROTTI MICHELE</w:t>
            </w:r>
          </w:p>
        </w:tc>
        <w:tc>
          <w:tcPr>
            <w:tcW w:w="2200" w:type="dxa"/>
            <w:tcMar>
              <w:top w:w="20" w:type="dxa"/>
              <w:left w:w="20" w:type="dxa"/>
              <w:bottom w:w="20" w:type="dxa"/>
              <w:right w:w="20" w:type="dxa"/>
            </w:tcMar>
            <w:vAlign w:val="center"/>
            <w:hideMark/>
          </w:tcPr>
          <w:p w14:paraId="0482B52D" w14:textId="77777777" w:rsidR="00BB34E8" w:rsidRPr="005E0393" w:rsidRDefault="00BB34E8" w:rsidP="00373198">
            <w:pPr>
              <w:pStyle w:val="movimento2"/>
              <w:rPr>
                <w:color w:val="002060"/>
              </w:rPr>
            </w:pPr>
            <w:r w:rsidRPr="005E0393">
              <w:rPr>
                <w:color w:val="002060"/>
              </w:rPr>
              <w:t xml:space="preserve">(POLISPORTIVA VICTORIA) </w:t>
            </w:r>
          </w:p>
        </w:tc>
        <w:tc>
          <w:tcPr>
            <w:tcW w:w="800" w:type="dxa"/>
            <w:tcMar>
              <w:top w:w="20" w:type="dxa"/>
              <w:left w:w="20" w:type="dxa"/>
              <w:bottom w:w="20" w:type="dxa"/>
              <w:right w:w="20" w:type="dxa"/>
            </w:tcMar>
            <w:vAlign w:val="center"/>
            <w:hideMark/>
          </w:tcPr>
          <w:p w14:paraId="256D3883"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6A1DB482" w14:textId="77777777" w:rsidR="00BB34E8" w:rsidRPr="005E0393" w:rsidRDefault="00BB34E8" w:rsidP="00373198">
            <w:pPr>
              <w:pStyle w:val="movimento"/>
              <w:rPr>
                <w:color w:val="002060"/>
              </w:rPr>
            </w:pPr>
            <w:r w:rsidRPr="005E0393">
              <w:rPr>
                <w:color w:val="002060"/>
              </w:rPr>
              <w:t>BARTOLINI LUCA</w:t>
            </w:r>
          </w:p>
        </w:tc>
        <w:tc>
          <w:tcPr>
            <w:tcW w:w="2200" w:type="dxa"/>
            <w:tcMar>
              <w:top w:w="20" w:type="dxa"/>
              <w:left w:w="20" w:type="dxa"/>
              <w:bottom w:w="20" w:type="dxa"/>
              <w:right w:w="20" w:type="dxa"/>
            </w:tcMar>
            <w:vAlign w:val="center"/>
            <w:hideMark/>
          </w:tcPr>
          <w:p w14:paraId="10A2DE02" w14:textId="77777777" w:rsidR="00BB34E8" w:rsidRPr="005E0393" w:rsidRDefault="00BB34E8" w:rsidP="00373198">
            <w:pPr>
              <w:pStyle w:val="movimento2"/>
              <w:rPr>
                <w:color w:val="002060"/>
              </w:rPr>
            </w:pPr>
            <w:r w:rsidRPr="005E0393">
              <w:rPr>
                <w:color w:val="002060"/>
              </w:rPr>
              <w:t xml:space="preserve">(REAL FABRIANO) </w:t>
            </w:r>
          </w:p>
        </w:tc>
      </w:tr>
      <w:tr w:rsidR="00BB34E8" w:rsidRPr="005E0393" w14:paraId="3D159DE4" w14:textId="77777777" w:rsidTr="00BB34E8">
        <w:trPr>
          <w:divId w:val="527259509"/>
        </w:trPr>
        <w:tc>
          <w:tcPr>
            <w:tcW w:w="2200" w:type="dxa"/>
            <w:tcMar>
              <w:top w:w="20" w:type="dxa"/>
              <w:left w:w="20" w:type="dxa"/>
              <w:bottom w:w="20" w:type="dxa"/>
              <w:right w:w="20" w:type="dxa"/>
            </w:tcMar>
            <w:vAlign w:val="center"/>
            <w:hideMark/>
          </w:tcPr>
          <w:p w14:paraId="4E825451" w14:textId="77777777" w:rsidR="00BB34E8" w:rsidRPr="005E0393" w:rsidRDefault="00BB34E8" w:rsidP="00373198">
            <w:pPr>
              <w:pStyle w:val="movimento"/>
              <w:rPr>
                <w:color w:val="002060"/>
              </w:rPr>
            </w:pPr>
            <w:r w:rsidRPr="005E0393">
              <w:rPr>
                <w:color w:val="002060"/>
              </w:rPr>
              <w:t>PASSERI ANDREA</w:t>
            </w:r>
          </w:p>
        </w:tc>
        <w:tc>
          <w:tcPr>
            <w:tcW w:w="2200" w:type="dxa"/>
            <w:tcMar>
              <w:top w:w="20" w:type="dxa"/>
              <w:left w:w="20" w:type="dxa"/>
              <w:bottom w:w="20" w:type="dxa"/>
              <w:right w:w="20" w:type="dxa"/>
            </w:tcMar>
            <w:vAlign w:val="center"/>
            <w:hideMark/>
          </w:tcPr>
          <w:p w14:paraId="78E994E5" w14:textId="77777777" w:rsidR="00BB34E8" w:rsidRPr="005E0393" w:rsidRDefault="00BB34E8" w:rsidP="00373198">
            <w:pPr>
              <w:pStyle w:val="movimento2"/>
              <w:rPr>
                <w:color w:val="002060"/>
              </w:rPr>
            </w:pPr>
            <w:r w:rsidRPr="005E0393">
              <w:rPr>
                <w:color w:val="002060"/>
              </w:rPr>
              <w:t xml:space="preserve">(REAL FABRIANO) </w:t>
            </w:r>
          </w:p>
        </w:tc>
        <w:tc>
          <w:tcPr>
            <w:tcW w:w="800" w:type="dxa"/>
            <w:tcMar>
              <w:top w:w="20" w:type="dxa"/>
              <w:left w:w="20" w:type="dxa"/>
              <w:bottom w:w="20" w:type="dxa"/>
              <w:right w:w="20" w:type="dxa"/>
            </w:tcMar>
            <w:vAlign w:val="center"/>
            <w:hideMark/>
          </w:tcPr>
          <w:p w14:paraId="3401FD7E"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B669E9E" w14:textId="77777777" w:rsidR="00BB34E8" w:rsidRPr="005E0393" w:rsidRDefault="00BB34E8" w:rsidP="00373198">
            <w:pPr>
              <w:pStyle w:val="movimento"/>
              <w:rPr>
                <w:color w:val="002060"/>
              </w:rPr>
            </w:pPr>
            <w:r w:rsidRPr="005E0393">
              <w:rPr>
                <w:color w:val="002060"/>
              </w:rPr>
              <w:t>ONESI ANDREA</w:t>
            </w:r>
          </w:p>
        </w:tc>
        <w:tc>
          <w:tcPr>
            <w:tcW w:w="2200" w:type="dxa"/>
            <w:tcMar>
              <w:top w:w="20" w:type="dxa"/>
              <w:left w:w="20" w:type="dxa"/>
              <w:bottom w:w="20" w:type="dxa"/>
              <w:right w:w="20" w:type="dxa"/>
            </w:tcMar>
            <w:vAlign w:val="center"/>
            <w:hideMark/>
          </w:tcPr>
          <w:p w14:paraId="3ADFF70E" w14:textId="77777777" w:rsidR="00BB34E8" w:rsidRPr="005E0393" w:rsidRDefault="00BB34E8" w:rsidP="00373198">
            <w:pPr>
              <w:pStyle w:val="movimento2"/>
              <w:rPr>
                <w:color w:val="002060"/>
              </w:rPr>
            </w:pPr>
            <w:r w:rsidRPr="005E0393">
              <w:rPr>
                <w:color w:val="002060"/>
              </w:rPr>
              <w:t xml:space="preserve">(ROCCAFLUVIONE) </w:t>
            </w:r>
          </w:p>
        </w:tc>
      </w:tr>
      <w:tr w:rsidR="00BB34E8" w:rsidRPr="005E0393" w14:paraId="30CFF942" w14:textId="77777777" w:rsidTr="00BB34E8">
        <w:trPr>
          <w:divId w:val="527259509"/>
        </w:trPr>
        <w:tc>
          <w:tcPr>
            <w:tcW w:w="2200" w:type="dxa"/>
            <w:tcMar>
              <w:top w:w="20" w:type="dxa"/>
              <w:left w:w="20" w:type="dxa"/>
              <w:bottom w:w="20" w:type="dxa"/>
              <w:right w:w="20" w:type="dxa"/>
            </w:tcMar>
            <w:vAlign w:val="center"/>
            <w:hideMark/>
          </w:tcPr>
          <w:p w14:paraId="01570A73" w14:textId="77777777" w:rsidR="00BB34E8" w:rsidRPr="005E0393" w:rsidRDefault="00BB34E8" w:rsidP="00373198">
            <w:pPr>
              <w:pStyle w:val="movimento"/>
              <w:rPr>
                <w:color w:val="002060"/>
              </w:rPr>
            </w:pPr>
            <w:r w:rsidRPr="005E0393">
              <w:rPr>
                <w:color w:val="002060"/>
              </w:rPr>
              <w:t>NARDI NICOLA</w:t>
            </w:r>
          </w:p>
        </w:tc>
        <w:tc>
          <w:tcPr>
            <w:tcW w:w="2200" w:type="dxa"/>
            <w:tcMar>
              <w:top w:w="20" w:type="dxa"/>
              <w:left w:w="20" w:type="dxa"/>
              <w:bottom w:w="20" w:type="dxa"/>
              <w:right w:w="20" w:type="dxa"/>
            </w:tcMar>
            <w:vAlign w:val="center"/>
            <w:hideMark/>
          </w:tcPr>
          <w:p w14:paraId="0338905C" w14:textId="77777777" w:rsidR="00BB34E8" w:rsidRPr="005E0393" w:rsidRDefault="00BB34E8" w:rsidP="00373198">
            <w:pPr>
              <w:pStyle w:val="movimento2"/>
              <w:rPr>
                <w:color w:val="002060"/>
              </w:rPr>
            </w:pPr>
            <w:r w:rsidRPr="005E0393">
              <w:rPr>
                <w:color w:val="002060"/>
              </w:rPr>
              <w:t xml:space="preserve">(SERRALTA) </w:t>
            </w:r>
          </w:p>
        </w:tc>
        <w:tc>
          <w:tcPr>
            <w:tcW w:w="800" w:type="dxa"/>
            <w:tcMar>
              <w:top w:w="20" w:type="dxa"/>
              <w:left w:w="20" w:type="dxa"/>
              <w:bottom w:w="20" w:type="dxa"/>
              <w:right w:w="20" w:type="dxa"/>
            </w:tcMar>
            <w:vAlign w:val="center"/>
            <w:hideMark/>
          </w:tcPr>
          <w:p w14:paraId="2C06BDD7"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19ADAAB9" w14:textId="77777777" w:rsidR="00BB34E8" w:rsidRPr="005E0393" w:rsidRDefault="00BB34E8" w:rsidP="00373198">
            <w:pPr>
              <w:pStyle w:val="movimento"/>
              <w:rPr>
                <w:color w:val="002060"/>
              </w:rPr>
            </w:pPr>
            <w:r w:rsidRPr="005E0393">
              <w:rPr>
                <w:color w:val="002060"/>
              </w:rPr>
              <w:t>PACIARONI ALESSANDRO</w:t>
            </w:r>
          </w:p>
        </w:tc>
        <w:tc>
          <w:tcPr>
            <w:tcW w:w="2200" w:type="dxa"/>
            <w:tcMar>
              <w:top w:w="20" w:type="dxa"/>
              <w:left w:w="20" w:type="dxa"/>
              <w:bottom w:w="20" w:type="dxa"/>
              <w:right w:w="20" w:type="dxa"/>
            </w:tcMar>
            <w:vAlign w:val="center"/>
            <w:hideMark/>
          </w:tcPr>
          <w:p w14:paraId="367B3C95" w14:textId="77777777" w:rsidR="00BB34E8" w:rsidRPr="005E0393" w:rsidRDefault="00BB34E8" w:rsidP="00373198">
            <w:pPr>
              <w:pStyle w:val="movimento2"/>
              <w:rPr>
                <w:color w:val="002060"/>
              </w:rPr>
            </w:pPr>
            <w:r w:rsidRPr="005E0393">
              <w:rPr>
                <w:color w:val="002060"/>
              </w:rPr>
              <w:t xml:space="preserve">(SERRALTA) </w:t>
            </w:r>
          </w:p>
        </w:tc>
      </w:tr>
    </w:tbl>
    <w:p w14:paraId="359A21F5" w14:textId="77777777" w:rsidR="00BB34E8" w:rsidRPr="005E0393" w:rsidRDefault="00BB34E8" w:rsidP="00BB34E8">
      <w:pPr>
        <w:pStyle w:val="titolo10"/>
        <w:divId w:val="527259509"/>
        <w:rPr>
          <w:rFonts w:eastAsiaTheme="minorEastAsia"/>
          <w:color w:val="002060"/>
        </w:rPr>
      </w:pPr>
      <w:r w:rsidRPr="005E0393">
        <w:rPr>
          <w:color w:val="002060"/>
        </w:rPr>
        <w:t xml:space="preserve">GARE DEL 16/10/2021 </w:t>
      </w:r>
    </w:p>
    <w:p w14:paraId="75158AB1"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5676AE92"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22140410" w14:textId="77777777" w:rsidR="00BB34E8" w:rsidRPr="005E0393" w:rsidRDefault="00BB34E8" w:rsidP="00BB34E8">
      <w:pPr>
        <w:pStyle w:val="titolo30"/>
        <w:divId w:val="527259509"/>
        <w:rPr>
          <w:color w:val="002060"/>
        </w:rPr>
      </w:pPr>
      <w:r w:rsidRPr="005E0393">
        <w:rPr>
          <w:color w:val="002060"/>
        </w:rPr>
        <w:t xml:space="preserve">CALCIATORI ESPULSI </w:t>
      </w:r>
    </w:p>
    <w:p w14:paraId="74EC984D" w14:textId="77777777" w:rsidR="00BB34E8" w:rsidRPr="005E0393" w:rsidRDefault="00BB34E8" w:rsidP="00BB34E8">
      <w:pPr>
        <w:pStyle w:val="titolo20"/>
        <w:divId w:val="527259509"/>
        <w:rPr>
          <w:color w:val="002060"/>
        </w:rPr>
      </w:pPr>
      <w:r w:rsidRPr="005E039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5CB6228B" w14:textId="77777777" w:rsidTr="00BB34E8">
        <w:trPr>
          <w:divId w:val="527259509"/>
        </w:trPr>
        <w:tc>
          <w:tcPr>
            <w:tcW w:w="2200" w:type="dxa"/>
            <w:tcMar>
              <w:top w:w="20" w:type="dxa"/>
              <w:left w:w="20" w:type="dxa"/>
              <w:bottom w:w="20" w:type="dxa"/>
              <w:right w:w="20" w:type="dxa"/>
            </w:tcMar>
            <w:vAlign w:val="center"/>
            <w:hideMark/>
          </w:tcPr>
          <w:p w14:paraId="339BAE8B" w14:textId="77777777" w:rsidR="00BB34E8" w:rsidRPr="005E0393" w:rsidRDefault="00BB34E8" w:rsidP="00373198">
            <w:pPr>
              <w:pStyle w:val="movimento"/>
              <w:rPr>
                <w:color w:val="002060"/>
              </w:rPr>
            </w:pPr>
            <w:r w:rsidRPr="005E0393">
              <w:rPr>
                <w:color w:val="002060"/>
              </w:rPr>
              <w:t>DEL CINQUE ANDREA</w:t>
            </w:r>
          </w:p>
        </w:tc>
        <w:tc>
          <w:tcPr>
            <w:tcW w:w="2200" w:type="dxa"/>
            <w:tcMar>
              <w:top w:w="20" w:type="dxa"/>
              <w:left w:w="20" w:type="dxa"/>
              <w:bottom w:w="20" w:type="dxa"/>
              <w:right w:w="20" w:type="dxa"/>
            </w:tcMar>
            <w:vAlign w:val="center"/>
            <w:hideMark/>
          </w:tcPr>
          <w:p w14:paraId="7683EBFA" w14:textId="77777777" w:rsidR="00BB34E8" w:rsidRPr="005E0393" w:rsidRDefault="00BB34E8" w:rsidP="00373198">
            <w:pPr>
              <w:pStyle w:val="movimento2"/>
              <w:rPr>
                <w:color w:val="002060"/>
              </w:rPr>
            </w:pPr>
            <w:r w:rsidRPr="005E0393">
              <w:rPr>
                <w:color w:val="002060"/>
              </w:rPr>
              <w:t xml:space="preserve">(CHIARAVALLE FUTSAL) </w:t>
            </w:r>
          </w:p>
        </w:tc>
        <w:tc>
          <w:tcPr>
            <w:tcW w:w="800" w:type="dxa"/>
            <w:tcMar>
              <w:top w:w="20" w:type="dxa"/>
              <w:left w:w="20" w:type="dxa"/>
              <w:bottom w:w="20" w:type="dxa"/>
              <w:right w:w="20" w:type="dxa"/>
            </w:tcMar>
            <w:vAlign w:val="center"/>
            <w:hideMark/>
          </w:tcPr>
          <w:p w14:paraId="3E00BBB9"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D2E833F"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C6DD5F6" w14:textId="77777777" w:rsidR="00BB34E8" w:rsidRPr="005E0393" w:rsidRDefault="00BB34E8" w:rsidP="00373198">
            <w:pPr>
              <w:pStyle w:val="movimento2"/>
              <w:rPr>
                <w:color w:val="002060"/>
              </w:rPr>
            </w:pPr>
            <w:r w:rsidRPr="005E0393">
              <w:rPr>
                <w:color w:val="002060"/>
              </w:rPr>
              <w:t> </w:t>
            </w:r>
          </w:p>
        </w:tc>
      </w:tr>
    </w:tbl>
    <w:p w14:paraId="52582914" w14:textId="77777777" w:rsidR="00BB34E8" w:rsidRPr="005E0393" w:rsidRDefault="00BB34E8" w:rsidP="00BB34E8">
      <w:pPr>
        <w:pStyle w:val="titolo30"/>
        <w:divId w:val="527259509"/>
        <w:rPr>
          <w:rFonts w:eastAsiaTheme="minorEastAsia"/>
          <w:color w:val="002060"/>
        </w:rPr>
      </w:pPr>
      <w:r w:rsidRPr="005E0393">
        <w:rPr>
          <w:color w:val="002060"/>
        </w:rPr>
        <w:t xml:space="preserve">CALCIATORI NON ESPULSI </w:t>
      </w:r>
    </w:p>
    <w:p w14:paraId="1B2CC467" w14:textId="77777777" w:rsidR="00BB34E8" w:rsidRPr="005E0393" w:rsidRDefault="00BB34E8" w:rsidP="00BB34E8">
      <w:pPr>
        <w:pStyle w:val="titolo20"/>
        <w:divId w:val="527259509"/>
        <w:rPr>
          <w:color w:val="002060"/>
        </w:rPr>
      </w:pPr>
      <w:r w:rsidRPr="005E039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587D95DB" w14:textId="77777777" w:rsidTr="00BB34E8">
        <w:trPr>
          <w:divId w:val="527259509"/>
        </w:trPr>
        <w:tc>
          <w:tcPr>
            <w:tcW w:w="2200" w:type="dxa"/>
            <w:tcMar>
              <w:top w:w="20" w:type="dxa"/>
              <w:left w:w="20" w:type="dxa"/>
              <w:bottom w:w="20" w:type="dxa"/>
              <w:right w:w="20" w:type="dxa"/>
            </w:tcMar>
            <w:vAlign w:val="center"/>
            <w:hideMark/>
          </w:tcPr>
          <w:p w14:paraId="1F77589F" w14:textId="77777777" w:rsidR="00BB34E8" w:rsidRPr="005E0393" w:rsidRDefault="00BB34E8" w:rsidP="00373198">
            <w:pPr>
              <w:pStyle w:val="movimento"/>
              <w:rPr>
                <w:color w:val="002060"/>
              </w:rPr>
            </w:pPr>
            <w:r w:rsidRPr="005E0393">
              <w:rPr>
                <w:color w:val="002060"/>
              </w:rPr>
              <w:t>BUSILACCHI FILIPPO</w:t>
            </w:r>
          </w:p>
        </w:tc>
        <w:tc>
          <w:tcPr>
            <w:tcW w:w="2200" w:type="dxa"/>
            <w:tcMar>
              <w:top w:w="20" w:type="dxa"/>
              <w:left w:w="20" w:type="dxa"/>
              <w:bottom w:w="20" w:type="dxa"/>
              <w:right w:w="20" w:type="dxa"/>
            </w:tcMar>
            <w:vAlign w:val="center"/>
            <w:hideMark/>
          </w:tcPr>
          <w:p w14:paraId="408F7DE4" w14:textId="77777777" w:rsidR="00BB34E8" w:rsidRPr="005E0393" w:rsidRDefault="00BB34E8" w:rsidP="00373198">
            <w:pPr>
              <w:pStyle w:val="movimento2"/>
              <w:rPr>
                <w:color w:val="002060"/>
              </w:rPr>
            </w:pPr>
            <w:r w:rsidRPr="005E0393">
              <w:rPr>
                <w:color w:val="002060"/>
              </w:rPr>
              <w:t xml:space="preserve">(VERBENA C5 ANCONA) </w:t>
            </w:r>
          </w:p>
        </w:tc>
        <w:tc>
          <w:tcPr>
            <w:tcW w:w="800" w:type="dxa"/>
            <w:tcMar>
              <w:top w:w="20" w:type="dxa"/>
              <w:left w:w="20" w:type="dxa"/>
              <w:bottom w:w="20" w:type="dxa"/>
              <w:right w:w="20" w:type="dxa"/>
            </w:tcMar>
            <w:vAlign w:val="center"/>
            <w:hideMark/>
          </w:tcPr>
          <w:p w14:paraId="5BDD5B29"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55FF0ABC"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44BBC25" w14:textId="77777777" w:rsidR="00BB34E8" w:rsidRPr="005E0393" w:rsidRDefault="00BB34E8" w:rsidP="00373198">
            <w:pPr>
              <w:pStyle w:val="movimento2"/>
              <w:rPr>
                <w:color w:val="002060"/>
              </w:rPr>
            </w:pPr>
            <w:r w:rsidRPr="005E0393">
              <w:rPr>
                <w:color w:val="002060"/>
              </w:rPr>
              <w:t> </w:t>
            </w:r>
          </w:p>
        </w:tc>
      </w:tr>
    </w:tbl>
    <w:p w14:paraId="64EAD829" w14:textId="77777777" w:rsidR="00BB34E8" w:rsidRPr="005E0393" w:rsidRDefault="00BB34E8" w:rsidP="00BB34E8">
      <w:pPr>
        <w:pStyle w:val="titolo20"/>
        <w:divId w:val="527259509"/>
        <w:rPr>
          <w:rFonts w:eastAsiaTheme="minorEastAsia"/>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418BB675" w14:textId="77777777" w:rsidTr="00BB34E8">
        <w:trPr>
          <w:divId w:val="527259509"/>
        </w:trPr>
        <w:tc>
          <w:tcPr>
            <w:tcW w:w="2200" w:type="dxa"/>
            <w:tcMar>
              <w:top w:w="20" w:type="dxa"/>
              <w:left w:w="20" w:type="dxa"/>
              <w:bottom w:w="20" w:type="dxa"/>
              <w:right w:w="20" w:type="dxa"/>
            </w:tcMar>
            <w:vAlign w:val="center"/>
            <w:hideMark/>
          </w:tcPr>
          <w:p w14:paraId="2073826D" w14:textId="77777777" w:rsidR="00BB34E8" w:rsidRPr="005E0393" w:rsidRDefault="00BB34E8" w:rsidP="00373198">
            <w:pPr>
              <w:pStyle w:val="movimento"/>
              <w:rPr>
                <w:color w:val="002060"/>
              </w:rPr>
            </w:pPr>
            <w:r w:rsidRPr="005E0393">
              <w:rPr>
                <w:color w:val="002060"/>
              </w:rPr>
              <w:t>ARTIBANI MATTEO</w:t>
            </w:r>
          </w:p>
        </w:tc>
        <w:tc>
          <w:tcPr>
            <w:tcW w:w="2200" w:type="dxa"/>
            <w:tcMar>
              <w:top w:w="20" w:type="dxa"/>
              <w:left w:w="20" w:type="dxa"/>
              <w:bottom w:w="20" w:type="dxa"/>
              <w:right w:w="20" w:type="dxa"/>
            </w:tcMar>
            <w:vAlign w:val="center"/>
            <w:hideMark/>
          </w:tcPr>
          <w:p w14:paraId="0A5F47CC" w14:textId="77777777" w:rsidR="00BB34E8" w:rsidRPr="005E0393" w:rsidRDefault="00BB34E8" w:rsidP="00373198">
            <w:pPr>
              <w:pStyle w:val="movimento2"/>
              <w:rPr>
                <w:color w:val="002060"/>
              </w:rPr>
            </w:pPr>
            <w:r w:rsidRPr="005E0393">
              <w:rPr>
                <w:color w:val="002060"/>
              </w:rPr>
              <w:t xml:space="preserve">(AVIS ARCEVIA 1964) </w:t>
            </w:r>
          </w:p>
        </w:tc>
        <w:tc>
          <w:tcPr>
            <w:tcW w:w="800" w:type="dxa"/>
            <w:tcMar>
              <w:top w:w="20" w:type="dxa"/>
              <w:left w:w="20" w:type="dxa"/>
              <w:bottom w:w="20" w:type="dxa"/>
              <w:right w:w="20" w:type="dxa"/>
            </w:tcMar>
            <w:vAlign w:val="center"/>
            <w:hideMark/>
          </w:tcPr>
          <w:p w14:paraId="0452196E"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5CA64CE7" w14:textId="77777777" w:rsidR="00BB34E8" w:rsidRPr="005E0393" w:rsidRDefault="00BB34E8" w:rsidP="00373198">
            <w:pPr>
              <w:pStyle w:val="movimento"/>
              <w:rPr>
                <w:color w:val="002060"/>
              </w:rPr>
            </w:pPr>
            <w:r w:rsidRPr="005E0393">
              <w:rPr>
                <w:color w:val="002060"/>
              </w:rPr>
              <w:t>GABBANINI PAOLO</w:t>
            </w:r>
          </w:p>
        </w:tc>
        <w:tc>
          <w:tcPr>
            <w:tcW w:w="2200" w:type="dxa"/>
            <w:tcMar>
              <w:top w:w="20" w:type="dxa"/>
              <w:left w:w="20" w:type="dxa"/>
              <w:bottom w:w="20" w:type="dxa"/>
              <w:right w:w="20" w:type="dxa"/>
            </w:tcMar>
            <w:vAlign w:val="center"/>
            <w:hideMark/>
          </w:tcPr>
          <w:p w14:paraId="72E11FBE" w14:textId="77777777" w:rsidR="00BB34E8" w:rsidRPr="005E0393" w:rsidRDefault="00BB34E8" w:rsidP="00373198">
            <w:pPr>
              <w:pStyle w:val="movimento2"/>
              <w:rPr>
                <w:color w:val="002060"/>
              </w:rPr>
            </w:pPr>
            <w:r w:rsidRPr="005E0393">
              <w:rPr>
                <w:color w:val="002060"/>
              </w:rPr>
              <w:t xml:space="preserve">(GNANO 04) </w:t>
            </w:r>
          </w:p>
        </w:tc>
      </w:tr>
      <w:tr w:rsidR="00BB34E8" w:rsidRPr="005E0393" w14:paraId="291843E8" w14:textId="77777777" w:rsidTr="00BB34E8">
        <w:trPr>
          <w:divId w:val="527259509"/>
        </w:trPr>
        <w:tc>
          <w:tcPr>
            <w:tcW w:w="2200" w:type="dxa"/>
            <w:tcMar>
              <w:top w:w="20" w:type="dxa"/>
              <w:left w:w="20" w:type="dxa"/>
              <w:bottom w:w="20" w:type="dxa"/>
              <w:right w:w="20" w:type="dxa"/>
            </w:tcMar>
            <w:vAlign w:val="center"/>
            <w:hideMark/>
          </w:tcPr>
          <w:p w14:paraId="27E378DA" w14:textId="77777777" w:rsidR="00BB34E8" w:rsidRPr="005E0393" w:rsidRDefault="00BB34E8" w:rsidP="00373198">
            <w:pPr>
              <w:pStyle w:val="movimento"/>
              <w:rPr>
                <w:color w:val="002060"/>
              </w:rPr>
            </w:pPr>
            <w:r w:rsidRPr="005E0393">
              <w:rPr>
                <w:color w:val="002060"/>
              </w:rPr>
              <w:t>BELGRANO MICHELE</w:t>
            </w:r>
          </w:p>
        </w:tc>
        <w:tc>
          <w:tcPr>
            <w:tcW w:w="2200" w:type="dxa"/>
            <w:tcMar>
              <w:top w:w="20" w:type="dxa"/>
              <w:left w:w="20" w:type="dxa"/>
              <w:bottom w:w="20" w:type="dxa"/>
              <w:right w:w="20" w:type="dxa"/>
            </w:tcMar>
            <w:vAlign w:val="center"/>
            <w:hideMark/>
          </w:tcPr>
          <w:p w14:paraId="5CA00E92" w14:textId="77777777" w:rsidR="00BB34E8" w:rsidRPr="005E0393" w:rsidRDefault="00BB34E8" w:rsidP="00373198">
            <w:pPr>
              <w:pStyle w:val="movimento2"/>
              <w:rPr>
                <w:color w:val="002060"/>
              </w:rPr>
            </w:pPr>
            <w:r w:rsidRPr="005E0393">
              <w:rPr>
                <w:color w:val="002060"/>
              </w:rPr>
              <w:t xml:space="preserve">(VERBENA C5 ANCONA) </w:t>
            </w:r>
          </w:p>
        </w:tc>
        <w:tc>
          <w:tcPr>
            <w:tcW w:w="800" w:type="dxa"/>
            <w:tcMar>
              <w:top w:w="20" w:type="dxa"/>
              <w:left w:w="20" w:type="dxa"/>
              <w:bottom w:w="20" w:type="dxa"/>
              <w:right w:w="20" w:type="dxa"/>
            </w:tcMar>
            <w:vAlign w:val="center"/>
            <w:hideMark/>
          </w:tcPr>
          <w:p w14:paraId="035BECE8"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89C290A" w14:textId="77777777" w:rsidR="00BB34E8" w:rsidRPr="005E0393" w:rsidRDefault="00BB34E8" w:rsidP="00373198">
            <w:pPr>
              <w:pStyle w:val="movimento"/>
              <w:rPr>
                <w:color w:val="002060"/>
              </w:rPr>
            </w:pPr>
            <w:r w:rsidRPr="005E0393">
              <w:rPr>
                <w:color w:val="002060"/>
              </w:rPr>
              <w:t>CAMPOREALE DAVIDE</w:t>
            </w:r>
          </w:p>
        </w:tc>
        <w:tc>
          <w:tcPr>
            <w:tcW w:w="2200" w:type="dxa"/>
            <w:tcMar>
              <w:top w:w="20" w:type="dxa"/>
              <w:left w:w="20" w:type="dxa"/>
              <w:bottom w:w="20" w:type="dxa"/>
              <w:right w:w="20" w:type="dxa"/>
            </w:tcMar>
            <w:vAlign w:val="center"/>
            <w:hideMark/>
          </w:tcPr>
          <w:p w14:paraId="19DF5DA5" w14:textId="77777777" w:rsidR="00BB34E8" w:rsidRPr="005E0393" w:rsidRDefault="00BB34E8" w:rsidP="00373198">
            <w:pPr>
              <w:pStyle w:val="movimento2"/>
              <w:rPr>
                <w:color w:val="002060"/>
              </w:rPr>
            </w:pPr>
            <w:r w:rsidRPr="005E0393">
              <w:rPr>
                <w:color w:val="002060"/>
              </w:rPr>
              <w:t xml:space="preserve">(VERBENA C5 ANCONA) </w:t>
            </w:r>
          </w:p>
        </w:tc>
      </w:tr>
    </w:tbl>
    <w:p w14:paraId="22F1E144" w14:textId="77777777" w:rsidR="00BB34E8" w:rsidRDefault="00BB34E8" w:rsidP="00BB34E8">
      <w:pPr>
        <w:pStyle w:val="breakline"/>
        <w:divId w:val="527259509"/>
        <w:rPr>
          <w:color w:val="002060"/>
        </w:rPr>
      </w:pPr>
    </w:p>
    <w:p w14:paraId="345BBA35" w14:textId="77777777" w:rsidR="00BB34E8" w:rsidRPr="007D736C" w:rsidRDefault="00BB34E8" w:rsidP="00BB34E8">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3E034830" w14:textId="77777777" w:rsidR="00BB34E8" w:rsidRPr="007D736C" w:rsidRDefault="00BB34E8" w:rsidP="00BB34E8">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1EF5377A" w14:textId="77777777" w:rsidR="00BB34E8" w:rsidRPr="005E0393" w:rsidRDefault="00BB34E8" w:rsidP="00BB34E8">
      <w:pPr>
        <w:pStyle w:val="breakline"/>
        <w:divId w:val="527259509"/>
        <w:rPr>
          <w:rFonts w:eastAsiaTheme="minorEastAsia"/>
          <w:color w:val="002060"/>
        </w:rPr>
      </w:pPr>
    </w:p>
    <w:p w14:paraId="405DF539" w14:textId="77777777" w:rsidR="00BB34E8" w:rsidRPr="005E0393" w:rsidRDefault="00BB34E8" w:rsidP="00BB34E8">
      <w:pPr>
        <w:pStyle w:val="titoloprinc0"/>
        <w:divId w:val="527259509"/>
        <w:rPr>
          <w:color w:val="002060"/>
        </w:rPr>
      </w:pPr>
      <w:r w:rsidRPr="005E0393">
        <w:rPr>
          <w:color w:val="002060"/>
        </w:rPr>
        <w:t>CLASSIFICA</w:t>
      </w:r>
    </w:p>
    <w:p w14:paraId="6F95647F" w14:textId="77777777" w:rsidR="00BB34E8" w:rsidRPr="005E0393" w:rsidRDefault="00BB34E8" w:rsidP="00BB34E8">
      <w:pPr>
        <w:pStyle w:val="breakline"/>
        <w:divId w:val="527259509"/>
        <w:rPr>
          <w:color w:val="002060"/>
        </w:rPr>
      </w:pPr>
    </w:p>
    <w:p w14:paraId="513D3F57" w14:textId="77777777" w:rsidR="00BB34E8" w:rsidRPr="005E0393" w:rsidRDefault="00BB34E8" w:rsidP="00BB34E8">
      <w:pPr>
        <w:pStyle w:val="breakline"/>
        <w:divId w:val="527259509"/>
        <w:rPr>
          <w:color w:val="002060"/>
        </w:rPr>
      </w:pPr>
    </w:p>
    <w:p w14:paraId="35B3D954" w14:textId="77777777" w:rsidR="00BB34E8" w:rsidRPr="005E0393" w:rsidRDefault="00BB34E8" w:rsidP="00BB34E8">
      <w:pPr>
        <w:pStyle w:val="sottotitolocampionato10"/>
        <w:divId w:val="527259509"/>
        <w:rPr>
          <w:color w:val="002060"/>
        </w:rPr>
      </w:pPr>
      <w:r w:rsidRPr="005E039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2A3DA3EF"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5347F"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BC2D5"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E1EEC"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530C2"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C410B"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8102D"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14546"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B4760"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E0983"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FC60D" w14:textId="77777777" w:rsidR="00BB34E8" w:rsidRPr="005E0393" w:rsidRDefault="00BB34E8" w:rsidP="00373198">
            <w:pPr>
              <w:pStyle w:val="headertabella0"/>
              <w:rPr>
                <w:color w:val="002060"/>
              </w:rPr>
            </w:pPr>
            <w:r w:rsidRPr="005E0393">
              <w:rPr>
                <w:color w:val="002060"/>
              </w:rPr>
              <w:t>PE</w:t>
            </w:r>
          </w:p>
        </w:tc>
      </w:tr>
      <w:tr w:rsidR="00BB34E8" w:rsidRPr="005E0393" w14:paraId="74746631"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C6DF0B" w14:textId="77777777" w:rsidR="00BB34E8" w:rsidRPr="005E0393" w:rsidRDefault="00BB34E8" w:rsidP="00373198">
            <w:pPr>
              <w:pStyle w:val="rowtabella0"/>
              <w:rPr>
                <w:color w:val="002060"/>
              </w:rPr>
            </w:pPr>
            <w:r w:rsidRPr="005E039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76CF4"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BC32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B7CF9"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63E5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1657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D8CD9"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130C8"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93B3A"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2005B" w14:textId="77777777" w:rsidR="00BB34E8" w:rsidRPr="005E0393" w:rsidRDefault="00BB34E8" w:rsidP="00373198">
            <w:pPr>
              <w:pStyle w:val="rowtabella0"/>
              <w:jc w:val="center"/>
              <w:rPr>
                <w:color w:val="002060"/>
              </w:rPr>
            </w:pPr>
            <w:r w:rsidRPr="005E0393">
              <w:rPr>
                <w:color w:val="002060"/>
              </w:rPr>
              <w:t>0</w:t>
            </w:r>
          </w:p>
        </w:tc>
      </w:tr>
      <w:tr w:rsidR="00BB34E8" w:rsidRPr="005E0393" w14:paraId="788759CE"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815C6A" w14:textId="77777777" w:rsidR="00BB34E8" w:rsidRPr="005E0393" w:rsidRDefault="00BB34E8" w:rsidP="00373198">
            <w:pPr>
              <w:pStyle w:val="rowtabella0"/>
              <w:rPr>
                <w:color w:val="002060"/>
              </w:rPr>
            </w:pPr>
            <w:r w:rsidRPr="005E0393">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16A9"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94E86"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651B5"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95D4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D36E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107C7"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4236C"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FE709"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F2767" w14:textId="77777777" w:rsidR="00BB34E8" w:rsidRPr="005E0393" w:rsidRDefault="00BB34E8" w:rsidP="00373198">
            <w:pPr>
              <w:pStyle w:val="rowtabella0"/>
              <w:jc w:val="center"/>
              <w:rPr>
                <w:color w:val="002060"/>
              </w:rPr>
            </w:pPr>
            <w:r w:rsidRPr="005E0393">
              <w:rPr>
                <w:color w:val="002060"/>
              </w:rPr>
              <w:t>0</w:t>
            </w:r>
          </w:p>
        </w:tc>
      </w:tr>
      <w:tr w:rsidR="00BB34E8" w:rsidRPr="005E0393" w14:paraId="1D12652B"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8D274C" w14:textId="77777777" w:rsidR="00BB34E8" w:rsidRPr="005E0393" w:rsidRDefault="00BB34E8" w:rsidP="00373198">
            <w:pPr>
              <w:pStyle w:val="rowtabella0"/>
              <w:rPr>
                <w:color w:val="002060"/>
              </w:rPr>
            </w:pPr>
            <w:r w:rsidRPr="005E0393">
              <w:rPr>
                <w:color w:val="002060"/>
              </w:rPr>
              <w:t xml:space="preserve">A.S.D. </w:t>
            </w:r>
            <w:proofErr w:type="gramStart"/>
            <w:r w:rsidRPr="005E0393">
              <w:rPr>
                <w:color w:val="002060"/>
              </w:rPr>
              <w:t>CITTA</w:t>
            </w:r>
            <w:proofErr w:type="gramEnd"/>
            <w:r w:rsidRPr="005E0393">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98B5D"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45942"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1172A"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2661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39DA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30D72" w14:textId="77777777" w:rsidR="00BB34E8" w:rsidRPr="005E0393" w:rsidRDefault="00BB34E8" w:rsidP="00373198">
            <w:pPr>
              <w:pStyle w:val="rowtabella0"/>
              <w:jc w:val="center"/>
              <w:rPr>
                <w:color w:val="002060"/>
              </w:rPr>
            </w:pPr>
            <w:r w:rsidRPr="005E039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78DBB" w14:textId="77777777" w:rsidR="00BB34E8" w:rsidRPr="005E0393" w:rsidRDefault="00BB34E8" w:rsidP="00373198">
            <w:pPr>
              <w:pStyle w:val="rowtabella0"/>
              <w:jc w:val="center"/>
              <w:rPr>
                <w:color w:val="002060"/>
              </w:rPr>
            </w:pPr>
            <w:r w:rsidRPr="005E039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5051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0379D" w14:textId="77777777" w:rsidR="00BB34E8" w:rsidRPr="005E0393" w:rsidRDefault="00BB34E8" w:rsidP="00373198">
            <w:pPr>
              <w:pStyle w:val="rowtabella0"/>
              <w:jc w:val="center"/>
              <w:rPr>
                <w:color w:val="002060"/>
              </w:rPr>
            </w:pPr>
            <w:r w:rsidRPr="005E0393">
              <w:rPr>
                <w:color w:val="002060"/>
              </w:rPr>
              <w:t>0</w:t>
            </w:r>
          </w:p>
        </w:tc>
      </w:tr>
      <w:tr w:rsidR="00BB34E8" w:rsidRPr="005E0393" w14:paraId="07481E12"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BFE202" w14:textId="77777777" w:rsidR="00BB34E8" w:rsidRPr="005E0393" w:rsidRDefault="00BB34E8" w:rsidP="00373198">
            <w:pPr>
              <w:pStyle w:val="rowtabella0"/>
              <w:rPr>
                <w:color w:val="002060"/>
              </w:rPr>
            </w:pPr>
            <w:r w:rsidRPr="005E0393">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E5A32"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6E01F"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0C254"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BEBC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1144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39940"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ADB3C"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93C0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FB679" w14:textId="77777777" w:rsidR="00BB34E8" w:rsidRPr="005E0393" w:rsidRDefault="00BB34E8" w:rsidP="00373198">
            <w:pPr>
              <w:pStyle w:val="rowtabella0"/>
              <w:jc w:val="center"/>
              <w:rPr>
                <w:color w:val="002060"/>
              </w:rPr>
            </w:pPr>
            <w:r w:rsidRPr="005E0393">
              <w:rPr>
                <w:color w:val="002060"/>
              </w:rPr>
              <w:t>0</w:t>
            </w:r>
          </w:p>
        </w:tc>
      </w:tr>
      <w:tr w:rsidR="00BB34E8" w:rsidRPr="005E0393" w14:paraId="7B1B23FA"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B65168" w14:textId="77777777" w:rsidR="00BB34E8" w:rsidRPr="005E0393" w:rsidRDefault="00BB34E8" w:rsidP="00373198">
            <w:pPr>
              <w:pStyle w:val="rowtabella0"/>
              <w:rPr>
                <w:color w:val="002060"/>
              </w:rPr>
            </w:pPr>
            <w:r w:rsidRPr="005E0393">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DFDD1"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EF84A"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82605"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7605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6B66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F6E80"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ECE04"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214B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0AEB5" w14:textId="77777777" w:rsidR="00BB34E8" w:rsidRPr="005E0393" w:rsidRDefault="00BB34E8" w:rsidP="00373198">
            <w:pPr>
              <w:pStyle w:val="rowtabella0"/>
              <w:jc w:val="center"/>
              <w:rPr>
                <w:color w:val="002060"/>
              </w:rPr>
            </w:pPr>
            <w:r w:rsidRPr="005E0393">
              <w:rPr>
                <w:color w:val="002060"/>
              </w:rPr>
              <w:t>0</w:t>
            </w:r>
          </w:p>
        </w:tc>
      </w:tr>
      <w:tr w:rsidR="00BB34E8" w:rsidRPr="005E0393" w14:paraId="340003DC"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401FEF" w14:textId="77777777" w:rsidR="00BB34E8" w:rsidRPr="005E0393" w:rsidRDefault="00BB34E8" w:rsidP="00373198">
            <w:pPr>
              <w:pStyle w:val="rowtabella0"/>
              <w:rPr>
                <w:color w:val="002060"/>
              </w:rPr>
            </w:pPr>
            <w:r w:rsidRPr="005E0393">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6063D"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A3A02"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0557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C726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AD85"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38CC6" w14:textId="77777777" w:rsidR="00BB34E8" w:rsidRPr="005E0393" w:rsidRDefault="00BB34E8" w:rsidP="00373198">
            <w:pPr>
              <w:pStyle w:val="rowtabella0"/>
              <w:jc w:val="center"/>
              <w:rPr>
                <w:color w:val="002060"/>
              </w:rPr>
            </w:pPr>
            <w:r w:rsidRPr="005E039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C7060" w14:textId="77777777" w:rsidR="00BB34E8" w:rsidRPr="005E0393" w:rsidRDefault="00BB34E8" w:rsidP="00373198">
            <w:pPr>
              <w:pStyle w:val="rowtabella0"/>
              <w:jc w:val="center"/>
              <w:rPr>
                <w:color w:val="002060"/>
              </w:rPr>
            </w:pPr>
            <w:r w:rsidRPr="005E039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01B0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96A4D" w14:textId="77777777" w:rsidR="00BB34E8" w:rsidRPr="005E0393" w:rsidRDefault="00BB34E8" w:rsidP="00373198">
            <w:pPr>
              <w:pStyle w:val="rowtabella0"/>
              <w:jc w:val="center"/>
              <w:rPr>
                <w:color w:val="002060"/>
              </w:rPr>
            </w:pPr>
            <w:r w:rsidRPr="005E0393">
              <w:rPr>
                <w:color w:val="002060"/>
              </w:rPr>
              <w:t>0</w:t>
            </w:r>
          </w:p>
        </w:tc>
      </w:tr>
      <w:tr w:rsidR="00BB34E8" w:rsidRPr="005E0393" w14:paraId="321FBA04"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A0DA5F" w14:textId="77777777" w:rsidR="00BB34E8" w:rsidRPr="005E0393" w:rsidRDefault="00BB34E8" w:rsidP="00373198">
            <w:pPr>
              <w:pStyle w:val="rowtabella0"/>
              <w:rPr>
                <w:color w:val="002060"/>
              </w:rPr>
            </w:pPr>
            <w:r w:rsidRPr="005E039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66B57"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0DA20"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CB83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417D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317E7"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8C45E"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246FA"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9D65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08233" w14:textId="77777777" w:rsidR="00BB34E8" w:rsidRPr="005E0393" w:rsidRDefault="00BB34E8" w:rsidP="00373198">
            <w:pPr>
              <w:pStyle w:val="rowtabella0"/>
              <w:jc w:val="center"/>
              <w:rPr>
                <w:color w:val="002060"/>
              </w:rPr>
            </w:pPr>
            <w:r w:rsidRPr="005E0393">
              <w:rPr>
                <w:color w:val="002060"/>
              </w:rPr>
              <w:t>0</w:t>
            </w:r>
          </w:p>
        </w:tc>
      </w:tr>
      <w:tr w:rsidR="00BB34E8" w:rsidRPr="005E0393" w14:paraId="5CBF8109"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FFCFB" w14:textId="77777777" w:rsidR="00BB34E8" w:rsidRPr="005E0393" w:rsidRDefault="00BB34E8" w:rsidP="00373198">
            <w:pPr>
              <w:pStyle w:val="rowtabella0"/>
              <w:rPr>
                <w:color w:val="002060"/>
              </w:rPr>
            </w:pPr>
            <w:r w:rsidRPr="005E0393">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8CE45"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E29E6"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A27B5"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2BB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3C0C0"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68BA5"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8298F"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F2D17"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1928B" w14:textId="77777777" w:rsidR="00BB34E8" w:rsidRPr="005E0393" w:rsidRDefault="00BB34E8" w:rsidP="00373198">
            <w:pPr>
              <w:pStyle w:val="rowtabella0"/>
              <w:jc w:val="center"/>
              <w:rPr>
                <w:color w:val="002060"/>
              </w:rPr>
            </w:pPr>
            <w:r w:rsidRPr="005E0393">
              <w:rPr>
                <w:color w:val="002060"/>
              </w:rPr>
              <w:t>0</w:t>
            </w:r>
          </w:p>
        </w:tc>
      </w:tr>
      <w:tr w:rsidR="00BB34E8" w:rsidRPr="005E0393" w14:paraId="781F65E2"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C62C5B" w14:textId="77777777" w:rsidR="00BB34E8" w:rsidRPr="005E0393" w:rsidRDefault="00BB34E8" w:rsidP="00373198">
            <w:pPr>
              <w:pStyle w:val="rowtabella0"/>
              <w:rPr>
                <w:color w:val="002060"/>
              </w:rPr>
            </w:pPr>
            <w:r w:rsidRPr="005E0393">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08318"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1CFA3"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7889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FFAAB"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06EF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D51CB"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7B9C7"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EE9D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D1806" w14:textId="77777777" w:rsidR="00BB34E8" w:rsidRPr="005E0393" w:rsidRDefault="00BB34E8" w:rsidP="00373198">
            <w:pPr>
              <w:pStyle w:val="rowtabella0"/>
              <w:jc w:val="center"/>
              <w:rPr>
                <w:color w:val="002060"/>
              </w:rPr>
            </w:pPr>
            <w:r w:rsidRPr="005E0393">
              <w:rPr>
                <w:color w:val="002060"/>
              </w:rPr>
              <w:t>0</w:t>
            </w:r>
          </w:p>
        </w:tc>
      </w:tr>
      <w:tr w:rsidR="00BB34E8" w:rsidRPr="005E0393" w14:paraId="690E7CB3"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488C8" w14:textId="77777777" w:rsidR="00BB34E8" w:rsidRPr="005E0393" w:rsidRDefault="00BB34E8" w:rsidP="00373198">
            <w:pPr>
              <w:pStyle w:val="rowtabella0"/>
              <w:rPr>
                <w:color w:val="002060"/>
              </w:rPr>
            </w:pPr>
            <w:r w:rsidRPr="005E039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0604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9AAA1"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3B67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C7E47"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52B5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D196D"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53CA5"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45BCF"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2F42F" w14:textId="77777777" w:rsidR="00BB34E8" w:rsidRPr="005E0393" w:rsidRDefault="00BB34E8" w:rsidP="00373198">
            <w:pPr>
              <w:pStyle w:val="rowtabella0"/>
              <w:jc w:val="center"/>
              <w:rPr>
                <w:color w:val="002060"/>
              </w:rPr>
            </w:pPr>
            <w:r w:rsidRPr="005E0393">
              <w:rPr>
                <w:color w:val="002060"/>
              </w:rPr>
              <w:t>0</w:t>
            </w:r>
          </w:p>
        </w:tc>
      </w:tr>
      <w:tr w:rsidR="00BB34E8" w:rsidRPr="005E0393" w14:paraId="5571E902"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D2BFC2" w14:textId="77777777" w:rsidR="00BB34E8" w:rsidRPr="005E0393" w:rsidRDefault="00BB34E8" w:rsidP="00373198">
            <w:pPr>
              <w:pStyle w:val="rowtabella0"/>
              <w:rPr>
                <w:color w:val="002060"/>
              </w:rPr>
            </w:pPr>
            <w:r w:rsidRPr="005E0393">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3626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3A744"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4DA5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8C7D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68E10"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506A9"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D24D6" w14:textId="77777777" w:rsidR="00BB34E8" w:rsidRPr="005E0393" w:rsidRDefault="00BB34E8" w:rsidP="00373198">
            <w:pPr>
              <w:pStyle w:val="rowtabella0"/>
              <w:jc w:val="center"/>
              <w:rPr>
                <w:color w:val="002060"/>
              </w:rPr>
            </w:pPr>
            <w:r w:rsidRPr="005E039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AFC5C"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0455D" w14:textId="77777777" w:rsidR="00BB34E8" w:rsidRPr="005E0393" w:rsidRDefault="00BB34E8" w:rsidP="00373198">
            <w:pPr>
              <w:pStyle w:val="rowtabella0"/>
              <w:jc w:val="center"/>
              <w:rPr>
                <w:color w:val="002060"/>
              </w:rPr>
            </w:pPr>
            <w:r w:rsidRPr="005E0393">
              <w:rPr>
                <w:color w:val="002060"/>
              </w:rPr>
              <w:t>0</w:t>
            </w:r>
          </w:p>
        </w:tc>
      </w:tr>
    </w:tbl>
    <w:p w14:paraId="0E04E50B" w14:textId="77777777" w:rsidR="00BB34E8" w:rsidRPr="005E0393" w:rsidRDefault="00BB34E8" w:rsidP="00BB34E8">
      <w:pPr>
        <w:pStyle w:val="breakline"/>
        <w:divId w:val="527259509"/>
        <w:rPr>
          <w:rFonts w:eastAsiaTheme="minorEastAsia"/>
          <w:color w:val="002060"/>
        </w:rPr>
      </w:pPr>
    </w:p>
    <w:p w14:paraId="6CD39F60" w14:textId="77777777" w:rsidR="00BB34E8" w:rsidRPr="005E0393" w:rsidRDefault="00BB34E8" w:rsidP="00BB34E8">
      <w:pPr>
        <w:pStyle w:val="breakline"/>
        <w:divId w:val="527259509"/>
        <w:rPr>
          <w:color w:val="002060"/>
        </w:rPr>
      </w:pPr>
    </w:p>
    <w:p w14:paraId="0D96118D" w14:textId="77777777" w:rsidR="00BB34E8" w:rsidRPr="005E0393" w:rsidRDefault="00BB34E8" w:rsidP="00BB34E8">
      <w:pPr>
        <w:pStyle w:val="sottotitolocampionato10"/>
        <w:divId w:val="527259509"/>
        <w:rPr>
          <w:color w:val="002060"/>
        </w:rPr>
      </w:pPr>
      <w:r w:rsidRPr="005E039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6C966050"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C0272"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6C068"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02C53"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13E20"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92087"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198C9"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F2446"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F4F53"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2D7FA"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46DD6" w14:textId="77777777" w:rsidR="00BB34E8" w:rsidRPr="005E0393" w:rsidRDefault="00BB34E8" w:rsidP="00373198">
            <w:pPr>
              <w:pStyle w:val="headertabella0"/>
              <w:rPr>
                <w:color w:val="002060"/>
              </w:rPr>
            </w:pPr>
            <w:r w:rsidRPr="005E0393">
              <w:rPr>
                <w:color w:val="002060"/>
              </w:rPr>
              <w:t>PE</w:t>
            </w:r>
          </w:p>
        </w:tc>
      </w:tr>
      <w:tr w:rsidR="00BB34E8" w:rsidRPr="005E0393" w14:paraId="3664A0AB"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F9D865" w14:textId="77777777" w:rsidR="00BB34E8" w:rsidRPr="005E0393" w:rsidRDefault="00BB34E8" w:rsidP="00373198">
            <w:pPr>
              <w:pStyle w:val="rowtabella0"/>
              <w:rPr>
                <w:color w:val="002060"/>
              </w:rPr>
            </w:pPr>
            <w:r w:rsidRPr="005E0393">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F73EF"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F581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42489"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A40A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E6EC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CAE09" w14:textId="77777777" w:rsidR="00BB34E8" w:rsidRPr="005E0393" w:rsidRDefault="00BB34E8" w:rsidP="00373198">
            <w:pPr>
              <w:pStyle w:val="rowtabella0"/>
              <w:jc w:val="center"/>
              <w:rPr>
                <w:color w:val="002060"/>
              </w:rPr>
            </w:pPr>
            <w:r w:rsidRPr="005E039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D457B"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F5656"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010E2" w14:textId="77777777" w:rsidR="00BB34E8" w:rsidRPr="005E0393" w:rsidRDefault="00BB34E8" w:rsidP="00373198">
            <w:pPr>
              <w:pStyle w:val="rowtabella0"/>
              <w:jc w:val="center"/>
              <w:rPr>
                <w:color w:val="002060"/>
              </w:rPr>
            </w:pPr>
            <w:r w:rsidRPr="005E0393">
              <w:rPr>
                <w:color w:val="002060"/>
              </w:rPr>
              <w:t>0</w:t>
            </w:r>
          </w:p>
        </w:tc>
      </w:tr>
      <w:tr w:rsidR="00BB34E8" w:rsidRPr="005E0393" w14:paraId="54B6C674"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748F8B" w14:textId="77777777" w:rsidR="00BB34E8" w:rsidRPr="005E0393" w:rsidRDefault="00BB34E8" w:rsidP="00373198">
            <w:pPr>
              <w:pStyle w:val="rowtabella0"/>
              <w:rPr>
                <w:color w:val="002060"/>
              </w:rPr>
            </w:pPr>
            <w:r w:rsidRPr="005E0393">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3B605"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A8E39"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EE139"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30A3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CD1B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79BE0" w14:textId="77777777" w:rsidR="00BB34E8" w:rsidRPr="005E0393" w:rsidRDefault="00BB34E8" w:rsidP="00373198">
            <w:pPr>
              <w:pStyle w:val="rowtabella0"/>
              <w:jc w:val="center"/>
              <w:rPr>
                <w:color w:val="002060"/>
              </w:rPr>
            </w:pPr>
            <w:r w:rsidRPr="005E039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3B438"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5AC01"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445CF" w14:textId="77777777" w:rsidR="00BB34E8" w:rsidRPr="005E0393" w:rsidRDefault="00BB34E8" w:rsidP="00373198">
            <w:pPr>
              <w:pStyle w:val="rowtabella0"/>
              <w:jc w:val="center"/>
              <w:rPr>
                <w:color w:val="002060"/>
              </w:rPr>
            </w:pPr>
            <w:r w:rsidRPr="005E0393">
              <w:rPr>
                <w:color w:val="002060"/>
              </w:rPr>
              <w:t>0</w:t>
            </w:r>
          </w:p>
        </w:tc>
      </w:tr>
      <w:tr w:rsidR="00BB34E8" w:rsidRPr="005E0393" w14:paraId="05EE7CEC"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E82916" w14:textId="77777777" w:rsidR="00BB34E8" w:rsidRPr="005E0393" w:rsidRDefault="00BB34E8" w:rsidP="00373198">
            <w:pPr>
              <w:pStyle w:val="rowtabella0"/>
              <w:rPr>
                <w:color w:val="002060"/>
              </w:rPr>
            </w:pPr>
            <w:r w:rsidRPr="005E0393">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CD569"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3DB44"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F7A12"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AF17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F001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2FDE6" w14:textId="77777777" w:rsidR="00BB34E8" w:rsidRPr="005E0393" w:rsidRDefault="00BB34E8" w:rsidP="00373198">
            <w:pPr>
              <w:pStyle w:val="rowtabella0"/>
              <w:jc w:val="center"/>
              <w:rPr>
                <w:color w:val="002060"/>
              </w:rPr>
            </w:pPr>
            <w:r w:rsidRPr="005E039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312FB"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C0A63"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764B0" w14:textId="77777777" w:rsidR="00BB34E8" w:rsidRPr="005E0393" w:rsidRDefault="00BB34E8" w:rsidP="00373198">
            <w:pPr>
              <w:pStyle w:val="rowtabella0"/>
              <w:jc w:val="center"/>
              <w:rPr>
                <w:color w:val="002060"/>
              </w:rPr>
            </w:pPr>
            <w:r w:rsidRPr="005E0393">
              <w:rPr>
                <w:color w:val="002060"/>
              </w:rPr>
              <w:t>0</w:t>
            </w:r>
          </w:p>
        </w:tc>
      </w:tr>
      <w:tr w:rsidR="00BB34E8" w:rsidRPr="005E0393" w14:paraId="663FEDBA"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3B1A11" w14:textId="77777777" w:rsidR="00BB34E8" w:rsidRPr="005E0393" w:rsidRDefault="00BB34E8" w:rsidP="00373198">
            <w:pPr>
              <w:pStyle w:val="rowtabella0"/>
              <w:rPr>
                <w:color w:val="002060"/>
              </w:rPr>
            </w:pPr>
            <w:r w:rsidRPr="005E0393">
              <w:rPr>
                <w:color w:val="002060"/>
              </w:rPr>
              <w:lastRenderedPageBreak/>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3B7B8"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BFAD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3D523"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48C4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6ADE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B3C08" w14:textId="77777777" w:rsidR="00BB34E8" w:rsidRPr="005E0393" w:rsidRDefault="00BB34E8" w:rsidP="00373198">
            <w:pPr>
              <w:pStyle w:val="rowtabella0"/>
              <w:jc w:val="center"/>
              <w:rPr>
                <w:color w:val="002060"/>
              </w:rPr>
            </w:pPr>
            <w:r w:rsidRPr="005E039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ADE10" w14:textId="77777777" w:rsidR="00BB34E8" w:rsidRPr="005E0393" w:rsidRDefault="00BB34E8" w:rsidP="00373198">
            <w:pPr>
              <w:pStyle w:val="rowtabella0"/>
              <w:jc w:val="center"/>
              <w:rPr>
                <w:color w:val="002060"/>
              </w:rPr>
            </w:pPr>
            <w:r w:rsidRPr="005E039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5FFE0"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61C14" w14:textId="77777777" w:rsidR="00BB34E8" w:rsidRPr="005E0393" w:rsidRDefault="00BB34E8" w:rsidP="00373198">
            <w:pPr>
              <w:pStyle w:val="rowtabella0"/>
              <w:jc w:val="center"/>
              <w:rPr>
                <w:color w:val="002060"/>
              </w:rPr>
            </w:pPr>
            <w:r w:rsidRPr="005E0393">
              <w:rPr>
                <w:color w:val="002060"/>
              </w:rPr>
              <w:t>0</w:t>
            </w:r>
          </w:p>
        </w:tc>
      </w:tr>
      <w:tr w:rsidR="00BB34E8" w:rsidRPr="005E0393" w14:paraId="5F52C14E"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FD6D5" w14:textId="77777777" w:rsidR="00BB34E8" w:rsidRPr="005E0393" w:rsidRDefault="00BB34E8" w:rsidP="00373198">
            <w:pPr>
              <w:pStyle w:val="rowtabella0"/>
              <w:rPr>
                <w:color w:val="002060"/>
              </w:rPr>
            </w:pPr>
            <w:r w:rsidRPr="005E0393">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1702F"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9ADDD"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FDB9E"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8F83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647B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9391D"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0ED99"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7B4D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06C2D" w14:textId="77777777" w:rsidR="00BB34E8" w:rsidRPr="005E0393" w:rsidRDefault="00BB34E8" w:rsidP="00373198">
            <w:pPr>
              <w:pStyle w:val="rowtabella0"/>
              <w:jc w:val="center"/>
              <w:rPr>
                <w:color w:val="002060"/>
              </w:rPr>
            </w:pPr>
            <w:r w:rsidRPr="005E0393">
              <w:rPr>
                <w:color w:val="002060"/>
              </w:rPr>
              <w:t>0</w:t>
            </w:r>
          </w:p>
        </w:tc>
      </w:tr>
      <w:tr w:rsidR="00BB34E8" w:rsidRPr="005E0393" w14:paraId="7E350255"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EA7B4" w14:textId="77777777" w:rsidR="00BB34E8" w:rsidRPr="005E0393" w:rsidRDefault="00BB34E8" w:rsidP="00373198">
            <w:pPr>
              <w:pStyle w:val="rowtabella0"/>
              <w:rPr>
                <w:color w:val="002060"/>
              </w:rPr>
            </w:pPr>
            <w:r w:rsidRPr="005E0393">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45A1E"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1ED71"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ED8E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3C90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39A0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82CB9"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8818F"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F285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A44FA" w14:textId="77777777" w:rsidR="00BB34E8" w:rsidRPr="005E0393" w:rsidRDefault="00BB34E8" w:rsidP="00373198">
            <w:pPr>
              <w:pStyle w:val="rowtabella0"/>
              <w:jc w:val="center"/>
              <w:rPr>
                <w:color w:val="002060"/>
              </w:rPr>
            </w:pPr>
            <w:r w:rsidRPr="005E0393">
              <w:rPr>
                <w:color w:val="002060"/>
              </w:rPr>
              <w:t>0</w:t>
            </w:r>
          </w:p>
        </w:tc>
      </w:tr>
      <w:tr w:rsidR="00BB34E8" w:rsidRPr="005E0393" w14:paraId="717BDFA1"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77D13" w14:textId="77777777" w:rsidR="00BB34E8" w:rsidRPr="005E0393" w:rsidRDefault="00BB34E8" w:rsidP="00373198">
            <w:pPr>
              <w:pStyle w:val="rowtabella0"/>
              <w:rPr>
                <w:color w:val="002060"/>
              </w:rPr>
            </w:pPr>
            <w:r w:rsidRPr="005E0393">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62807"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A847D"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9714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B574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1331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2A90B"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BC5BE"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DCD1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18E45" w14:textId="77777777" w:rsidR="00BB34E8" w:rsidRPr="005E0393" w:rsidRDefault="00BB34E8" w:rsidP="00373198">
            <w:pPr>
              <w:pStyle w:val="rowtabella0"/>
              <w:jc w:val="center"/>
              <w:rPr>
                <w:color w:val="002060"/>
              </w:rPr>
            </w:pPr>
            <w:r w:rsidRPr="005E0393">
              <w:rPr>
                <w:color w:val="002060"/>
              </w:rPr>
              <w:t>0</w:t>
            </w:r>
          </w:p>
        </w:tc>
      </w:tr>
      <w:tr w:rsidR="00BB34E8" w:rsidRPr="005E0393" w14:paraId="4CA09D94"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3F1947" w14:textId="77777777" w:rsidR="00BB34E8" w:rsidRPr="005E0393" w:rsidRDefault="00BB34E8" w:rsidP="00373198">
            <w:pPr>
              <w:pStyle w:val="rowtabella0"/>
              <w:rPr>
                <w:color w:val="002060"/>
              </w:rPr>
            </w:pPr>
            <w:r w:rsidRPr="005E0393">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980F2"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4C10B"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EA9E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7B8E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DA7E0"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DFF10"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ED59D" w14:textId="77777777" w:rsidR="00BB34E8" w:rsidRPr="005E0393" w:rsidRDefault="00BB34E8" w:rsidP="00373198">
            <w:pPr>
              <w:pStyle w:val="rowtabella0"/>
              <w:jc w:val="center"/>
              <w:rPr>
                <w:color w:val="002060"/>
              </w:rPr>
            </w:pPr>
            <w:r w:rsidRPr="005E039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5C8D8"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6D405" w14:textId="77777777" w:rsidR="00BB34E8" w:rsidRPr="005E0393" w:rsidRDefault="00BB34E8" w:rsidP="00373198">
            <w:pPr>
              <w:pStyle w:val="rowtabella0"/>
              <w:jc w:val="center"/>
              <w:rPr>
                <w:color w:val="002060"/>
              </w:rPr>
            </w:pPr>
            <w:r w:rsidRPr="005E0393">
              <w:rPr>
                <w:color w:val="002060"/>
              </w:rPr>
              <w:t>0</w:t>
            </w:r>
          </w:p>
        </w:tc>
      </w:tr>
      <w:tr w:rsidR="00BB34E8" w:rsidRPr="005E0393" w14:paraId="29C95385"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CA27D5" w14:textId="77777777" w:rsidR="00BB34E8" w:rsidRPr="005E0393" w:rsidRDefault="00BB34E8" w:rsidP="00373198">
            <w:pPr>
              <w:pStyle w:val="rowtabella0"/>
              <w:rPr>
                <w:color w:val="002060"/>
              </w:rPr>
            </w:pPr>
            <w:r w:rsidRPr="005E039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6F3E5"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73FA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2C57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F06A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E2D7F"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44744"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EC55C" w14:textId="77777777" w:rsidR="00BB34E8" w:rsidRPr="005E0393" w:rsidRDefault="00BB34E8" w:rsidP="00373198">
            <w:pPr>
              <w:pStyle w:val="rowtabella0"/>
              <w:jc w:val="center"/>
              <w:rPr>
                <w:color w:val="002060"/>
              </w:rPr>
            </w:pPr>
            <w:r w:rsidRPr="005E039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6231A"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D7DA1" w14:textId="77777777" w:rsidR="00BB34E8" w:rsidRPr="005E0393" w:rsidRDefault="00BB34E8" w:rsidP="00373198">
            <w:pPr>
              <w:pStyle w:val="rowtabella0"/>
              <w:jc w:val="center"/>
              <w:rPr>
                <w:color w:val="002060"/>
              </w:rPr>
            </w:pPr>
            <w:r w:rsidRPr="005E0393">
              <w:rPr>
                <w:color w:val="002060"/>
              </w:rPr>
              <w:t>0</w:t>
            </w:r>
          </w:p>
        </w:tc>
      </w:tr>
      <w:tr w:rsidR="00BB34E8" w:rsidRPr="005E0393" w14:paraId="66D5B4C0"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95DA7A" w14:textId="77777777" w:rsidR="00BB34E8" w:rsidRPr="005E0393" w:rsidRDefault="00BB34E8" w:rsidP="00373198">
            <w:pPr>
              <w:pStyle w:val="rowtabella0"/>
              <w:rPr>
                <w:color w:val="002060"/>
              </w:rPr>
            </w:pPr>
            <w:r w:rsidRPr="005E0393">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B46E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BB176"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3AF6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D7484"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B9ADB"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0B886"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3B4FC"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30C41"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9D1E2" w14:textId="77777777" w:rsidR="00BB34E8" w:rsidRPr="005E0393" w:rsidRDefault="00BB34E8" w:rsidP="00373198">
            <w:pPr>
              <w:pStyle w:val="rowtabella0"/>
              <w:jc w:val="center"/>
              <w:rPr>
                <w:color w:val="002060"/>
              </w:rPr>
            </w:pPr>
            <w:r w:rsidRPr="005E0393">
              <w:rPr>
                <w:color w:val="002060"/>
              </w:rPr>
              <w:t>0</w:t>
            </w:r>
          </w:p>
        </w:tc>
      </w:tr>
      <w:tr w:rsidR="00BB34E8" w:rsidRPr="005E0393" w14:paraId="6F2EA75D"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8407F0" w14:textId="77777777" w:rsidR="00BB34E8" w:rsidRPr="005E0393" w:rsidRDefault="00BB34E8" w:rsidP="00373198">
            <w:pPr>
              <w:pStyle w:val="rowtabella0"/>
              <w:rPr>
                <w:color w:val="002060"/>
              </w:rPr>
            </w:pPr>
            <w:r w:rsidRPr="005E0393">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1420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ED717"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E716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0A93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9BE42"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4EB3B"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0F692" w14:textId="77777777" w:rsidR="00BB34E8" w:rsidRPr="005E0393" w:rsidRDefault="00BB34E8" w:rsidP="00373198">
            <w:pPr>
              <w:pStyle w:val="rowtabella0"/>
              <w:jc w:val="center"/>
              <w:rPr>
                <w:color w:val="002060"/>
              </w:rPr>
            </w:pPr>
            <w:r w:rsidRPr="005E039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02B75"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02169" w14:textId="77777777" w:rsidR="00BB34E8" w:rsidRPr="005E0393" w:rsidRDefault="00BB34E8" w:rsidP="00373198">
            <w:pPr>
              <w:pStyle w:val="rowtabella0"/>
              <w:jc w:val="center"/>
              <w:rPr>
                <w:color w:val="002060"/>
              </w:rPr>
            </w:pPr>
            <w:r w:rsidRPr="005E0393">
              <w:rPr>
                <w:color w:val="002060"/>
              </w:rPr>
              <w:t>0</w:t>
            </w:r>
          </w:p>
        </w:tc>
      </w:tr>
      <w:tr w:rsidR="00BB34E8" w:rsidRPr="005E0393" w14:paraId="43A5EAD1"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D77C0A" w14:textId="77777777" w:rsidR="00BB34E8" w:rsidRPr="005E0393" w:rsidRDefault="00BB34E8" w:rsidP="00373198">
            <w:pPr>
              <w:pStyle w:val="rowtabella0"/>
              <w:rPr>
                <w:color w:val="002060"/>
              </w:rPr>
            </w:pPr>
            <w:r w:rsidRPr="005E039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E832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9F17D"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23A7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9392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24BC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31859"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9C122" w14:textId="77777777" w:rsidR="00BB34E8" w:rsidRPr="005E0393" w:rsidRDefault="00BB34E8" w:rsidP="00373198">
            <w:pPr>
              <w:pStyle w:val="rowtabella0"/>
              <w:jc w:val="center"/>
              <w:rPr>
                <w:color w:val="002060"/>
              </w:rPr>
            </w:pPr>
            <w:r w:rsidRPr="005E039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31508"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AD263" w14:textId="77777777" w:rsidR="00BB34E8" w:rsidRPr="005E0393" w:rsidRDefault="00BB34E8" w:rsidP="00373198">
            <w:pPr>
              <w:pStyle w:val="rowtabella0"/>
              <w:jc w:val="center"/>
              <w:rPr>
                <w:color w:val="002060"/>
              </w:rPr>
            </w:pPr>
            <w:r w:rsidRPr="005E0393">
              <w:rPr>
                <w:color w:val="002060"/>
              </w:rPr>
              <w:t>0</w:t>
            </w:r>
          </w:p>
        </w:tc>
      </w:tr>
    </w:tbl>
    <w:p w14:paraId="4F2E3F5F" w14:textId="77777777" w:rsidR="00BB34E8" w:rsidRPr="005E0393" w:rsidRDefault="00BB34E8" w:rsidP="00BB34E8">
      <w:pPr>
        <w:pStyle w:val="breakline"/>
        <w:divId w:val="527259509"/>
        <w:rPr>
          <w:rFonts w:eastAsiaTheme="minorEastAsia"/>
          <w:color w:val="002060"/>
        </w:rPr>
      </w:pPr>
    </w:p>
    <w:p w14:paraId="3C420B7C" w14:textId="77777777" w:rsidR="00BB34E8" w:rsidRPr="005E0393" w:rsidRDefault="00BB34E8" w:rsidP="00BB34E8">
      <w:pPr>
        <w:pStyle w:val="breakline"/>
        <w:divId w:val="527259509"/>
        <w:rPr>
          <w:color w:val="002060"/>
        </w:rPr>
      </w:pPr>
    </w:p>
    <w:p w14:paraId="4CBF6412" w14:textId="77777777" w:rsidR="00BB34E8" w:rsidRPr="005E0393" w:rsidRDefault="00BB34E8" w:rsidP="00BB34E8">
      <w:pPr>
        <w:pStyle w:val="sottotitolocampionato10"/>
        <w:divId w:val="527259509"/>
        <w:rPr>
          <w:color w:val="002060"/>
        </w:rPr>
      </w:pPr>
      <w:r w:rsidRPr="005E039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29E6E178"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EE014"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73B6D"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FAE78"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524AF"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D276A"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DDF2E"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7C11A"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7D0AB"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D223D"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74A37" w14:textId="77777777" w:rsidR="00BB34E8" w:rsidRPr="005E0393" w:rsidRDefault="00BB34E8" w:rsidP="00373198">
            <w:pPr>
              <w:pStyle w:val="headertabella0"/>
              <w:rPr>
                <w:color w:val="002060"/>
              </w:rPr>
            </w:pPr>
            <w:r w:rsidRPr="005E0393">
              <w:rPr>
                <w:color w:val="002060"/>
              </w:rPr>
              <w:t>PE</w:t>
            </w:r>
          </w:p>
        </w:tc>
      </w:tr>
      <w:tr w:rsidR="00BB34E8" w:rsidRPr="005E0393" w14:paraId="54EA941F"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6488FF" w14:textId="77777777" w:rsidR="00BB34E8" w:rsidRPr="005E0393" w:rsidRDefault="00BB34E8" w:rsidP="00373198">
            <w:pPr>
              <w:pStyle w:val="rowtabella0"/>
              <w:rPr>
                <w:color w:val="002060"/>
              </w:rPr>
            </w:pPr>
            <w:r w:rsidRPr="005E0393">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859CB"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996F4"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0D479"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40AE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273A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B37DC"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AF8AB"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29ACE"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98CC7" w14:textId="77777777" w:rsidR="00BB34E8" w:rsidRPr="005E0393" w:rsidRDefault="00BB34E8" w:rsidP="00373198">
            <w:pPr>
              <w:pStyle w:val="rowtabella0"/>
              <w:jc w:val="center"/>
              <w:rPr>
                <w:color w:val="002060"/>
              </w:rPr>
            </w:pPr>
            <w:r w:rsidRPr="005E0393">
              <w:rPr>
                <w:color w:val="002060"/>
              </w:rPr>
              <w:t>0</w:t>
            </w:r>
          </w:p>
        </w:tc>
      </w:tr>
      <w:tr w:rsidR="00BB34E8" w:rsidRPr="005E0393" w14:paraId="4317B907"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413D55" w14:textId="77777777" w:rsidR="00BB34E8" w:rsidRPr="005E0393" w:rsidRDefault="00BB34E8" w:rsidP="00373198">
            <w:pPr>
              <w:pStyle w:val="rowtabella0"/>
              <w:rPr>
                <w:color w:val="002060"/>
              </w:rPr>
            </w:pPr>
            <w:r w:rsidRPr="005E0393">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AB813"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494B6"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9BB7F"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AC58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80C47"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BE9E5" w14:textId="77777777" w:rsidR="00BB34E8" w:rsidRPr="005E0393" w:rsidRDefault="00BB34E8" w:rsidP="00373198">
            <w:pPr>
              <w:pStyle w:val="rowtabella0"/>
              <w:jc w:val="center"/>
              <w:rPr>
                <w:color w:val="002060"/>
              </w:rPr>
            </w:pPr>
            <w:r w:rsidRPr="005E039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8B175"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CC958"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507C3" w14:textId="77777777" w:rsidR="00BB34E8" w:rsidRPr="005E0393" w:rsidRDefault="00BB34E8" w:rsidP="00373198">
            <w:pPr>
              <w:pStyle w:val="rowtabella0"/>
              <w:jc w:val="center"/>
              <w:rPr>
                <w:color w:val="002060"/>
              </w:rPr>
            </w:pPr>
            <w:r w:rsidRPr="005E0393">
              <w:rPr>
                <w:color w:val="002060"/>
              </w:rPr>
              <w:t>0</w:t>
            </w:r>
          </w:p>
        </w:tc>
      </w:tr>
      <w:tr w:rsidR="00BB34E8" w:rsidRPr="005E0393" w14:paraId="2363898A"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221EAF" w14:textId="77777777" w:rsidR="00BB34E8" w:rsidRPr="005E0393" w:rsidRDefault="00BB34E8" w:rsidP="00373198">
            <w:pPr>
              <w:pStyle w:val="rowtabella0"/>
              <w:rPr>
                <w:color w:val="002060"/>
              </w:rPr>
            </w:pPr>
            <w:r w:rsidRPr="005E0393">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FCA95"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B9A02"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02BD3"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E031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A31A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E828B"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2E9E9"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45A33"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5261B" w14:textId="77777777" w:rsidR="00BB34E8" w:rsidRPr="005E0393" w:rsidRDefault="00BB34E8" w:rsidP="00373198">
            <w:pPr>
              <w:pStyle w:val="rowtabella0"/>
              <w:jc w:val="center"/>
              <w:rPr>
                <w:color w:val="002060"/>
              </w:rPr>
            </w:pPr>
            <w:r w:rsidRPr="005E0393">
              <w:rPr>
                <w:color w:val="002060"/>
              </w:rPr>
              <w:t>0</w:t>
            </w:r>
          </w:p>
        </w:tc>
      </w:tr>
      <w:tr w:rsidR="00BB34E8" w:rsidRPr="005E0393" w14:paraId="599A9FD5"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A041A9" w14:textId="77777777" w:rsidR="00BB34E8" w:rsidRPr="005E0393" w:rsidRDefault="00BB34E8" w:rsidP="00373198">
            <w:pPr>
              <w:pStyle w:val="rowtabella0"/>
              <w:rPr>
                <w:color w:val="002060"/>
              </w:rPr>
            </w:pPr>
            <w:r w:rsidRPr="005E0393">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3BD28"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C9814"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2E427"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7581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ABBA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EAF78"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E5D57"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FCF22"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4735" w14:textId="77777777" w:rsidR="00BB34E8" w:rsidRPr="005E0393" w:rsidRDefault="00BB34E8" w:rsidP="00373198">
            <w:pPr>
              <w:pStyle w:val="rowtabella0"/>
              <w:jc w:val="center"/>
              <w:rPr>
                <w:color w:val="002060"/>
              </w:rPr>
            </w:pPr>
            <w:r w:rsidRPr="005E0393">
              <w:rPr>
                <w:color w:val="002060"/>
              </w:rPr>
              <w:t>0</w:t>
            </w:r>
          </w:p>
        </w:tc>
      </w:tr>
      <w:tr w:rsidR="00BB34E8" w:rsidRPr="005E0393" w14:paraId="57C89810"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F29795" w14:textId="77777777" w:rsidR="00BB34E8" w:rsidRPr="005E0393" w:rsidRDefault="00BB34E8" w:rsidP="00373198">
            <w:pPr>
              <w:pStyle w:val="rowtabella0"/>
              <w:rPr>
                <w:color w:val="002060"/>
              </w:rPr>
            </w:pPr>
            <w:r w:rsidRPr="005E0393">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DE381"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DA46D"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9DE42"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0831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0C4A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5B560"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C1B3D"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DB43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6D57C" w14:textId="77777777" w:rsidR="00BB34E8" w:rsidRPr="005E0393" w:rsidRDefault="00BB34E8" w:rsidP="00373198">
            <w:pPr>
              <w:pStyle w:val="rowtabella0"/>
              <w:jc w:val="center"/>
              <w:rPr>
                <w:color w:val="002060"/>
              </w:rPr>
            </w:pPr>
            <w:r w:rsidRPr="005E0393">
              <w:rPr>
                <w:color w:val="002060"/>
              </w:rPr>
              <w:t>0</w:t>
            </w:r>
          </w:p>
        </w:tc>
      </w:tr>
      <w:tr w:rsidR="00BB34E8" w:rsidRPr="005E0393" w14:paraId="39DCE914"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E897C" w14:textId="77777777" w:rsidR="00BB34E8" w:rsidRPr="005E0393" w:rsidRDefault="00BB34E8" w:rsidP="00373198">
            <w:pPr>
              <w:pStyle w:val="rowtabella0"/>
              <w:rPr>
                <w:color w:val="002060"/>
              </w:rPr>
            </w:pPr>
            <w:r w:rsidRPr="005E0393">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D3490"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63BF9"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79A2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068D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3925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22351"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1C319"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68CC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3309E" w14:textId="77777777" w:rsidR="00BB34E8" w:rsidRPr="005E0393" w:rsidRDefault="00BB34E8" w:rsidP="00373198">
            <w:pPr>
              <w:pStyle w:val="rowtabella0"/>
              <w:jc w:val="center"/>
              <w:rPr>
                <w:color w:val="002060"/>
              </w:rPr>
            </w:pPr>
            <w:r w:rsidRPr="005E0393">
              <w:rPr>
                <w:color w:val="002060"/>
              </w:rPr>
              <w:t>0</w:t>
            </w:r>
          </w:p>
        </w:tc>
      </w:tr>
      <w:tr w:rsidR="00BB34E8" w:rsidRPr="005E0393" w14:paraId="1A25FD35"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E66946" w14:textId="77777777" w:rsidR="00BB34E8" w:rsidRPr="005E0393" w:rsidRDefault="00BB34E8" w:rsidP="00373198">
            <w:pPr>
              <w:pStyle w:val="rowtabella0"/>
              <w:rPr>
                <w:color w:val="002060"/>
              </w:rPr>
            </w:pPr>
            <w:r w:rsidRPr="005E0393">
              <w:rPr>
                <w:color w:val="002060"/>
              </w:rPr>
              <w:t xml:space="preserve">POL.D. </w:t>
            </w:r>
            <w:proofErr w:type="gramStart"/>
            <w:r w:rsidRPr="005E0393">
              <w:rPr>
                <w:color w:val="002060"/>
              </w:rPr>
              <w:t>U.MANDOLESI</w:t>
            </w:r>
            <w:proofErr w:type="gramEnd"/>
            <w:r w:rsidRPr="005E0393">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1876F"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58178"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4B1C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43F2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7E004"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99DF2"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D1200"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84F9C"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2E3B2" w14:textId="77777777" w:rsidR="00BB34E8" w:rsidRPr="005E0393" w:rsidRDefault="00BB34E8" w:rsidP="00373198">
            <w:pPr>
              <w:pStyle w:val="rowtabella0"/>
              <w:jc w:val="center"/>
              <w:rPr>
                <w:color w:val="002060"/>
              </w:rPr>
            </w:pPr>
            <w:r w:rsidRPr="005E0393">
              <w:rPr>
                <w:color w:val="002060"/>
              </w:rPr>
              <w:t>0</w:t>
            </w:r>
          </w:p>
        </w:tc>
      </w:tr>
      <w:tr w:rsidR="00BB34E8" w:rsidRPr="005E0393" w14:paraId="6A4174E1"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6F900E" w14:textId="77777777" w:rsidR="00BB34E8" w:rsidRPr="005E0393" w:rsidRDefault="00BB34E8" w:rsidP="00373198">
            <w:pPr>
              <w:pStyle w:val="rowtabella0"/>
              <w:rPr>
                <w:color w:val="002060"/>
              </w:rPr>
            </w:pPr>
            <w:r w:rsidRPr="005E0393">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62C98"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9B64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3CE8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755E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67919"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07E2F"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5C390"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C5A22"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A96A2" w14:textId="77777777" w:rsidR="00BB34E8" w:rsidRPr="005E0393" w:rsidRDefault="00BB34E8" w:rsidP="00373198">
            <w:pPr>
              <w:pStyle w:val="rowtabella0"/>
              <w:jc w:val="center"/>
              <w:rPr>
                <w:color w:val="002060"/>
              </w:rPr>
            </w:pPr>
            <w:r w:rsidRPr="005E0393">
              <w:rPr>
                <w:color w:val="002060"/>
              </w:rPr>
              <w:t>0</w:t>
            </w:r>
          </w:p>
        </w:tc>
      </w:tr>
      <w:tr w:rsidR="00BB34E8" w:rsidRPr="005E0393" w14:paraId="06DBD07B"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2DC622" w14:textId="77777777" w:rsidR="00BB34E8" w:rsidRPr="005E0393" w:rsidRDefault="00BB34E8" w:rsidP="00373198">
            <w:pPr>
              <w:pStyle w:val="rowtabella0"/>
              <w:rPr>
                <w:color w:val="002060"/>
              </w:rPr>
            </w:pPr>
            <w:r w:rsidRPr="005E0393">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703DC"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BCBF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D842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46EF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1D18D"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0BD33"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74975"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9F821"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0CFAC" w14:textId="77777777" w:rsidR="00BB34E8" w:rsidRPr="005E0393" w:rsidRDefault="00BB34E8" w:rsidP="00373198">
            <w:pPr>
              <w:pStyle w:val="rowtabella0"/>
              <w:jc w:val="center"/>
              <w:rPr>
                <w:color w:val="002060"/>
              </w:rPr>
            </w:pPr>
            <w:r w:rsidRPr="005E0393">
              <w:rPr>
                <w:color w:val="002060"/>
              </w:rPr>
              <w:t>0</w:t>
            </w:r>
          </w:p>
        </w:tc>
      </w:tr>
      <w:tr w:rsidR="00BB34E8" w:rsidRPr="005E0393" w14:paraId="5FAC1F23"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D9ADBD" w14:textId="77777777" w:rsidR="00BB34E8" w:rsidRPr="005E0393" w:rsidRDefault="00BB34E8" w:rsidP="00373198">
            <w:pPr>
              <w:pStyle w:val="rowtabella0"/>
              <w:rPr>
                <w:color w:val="002060"/>
              </w:rPr>
            </w:pPr>
            <w:r w:rsidRPr="005E0393">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B083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64C84"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2429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15E25"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56943"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4158B"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B460C" w14:textId="77777777" w:rsidR="00BB34E8" w:rsidRPr="005E0393" w:rsidRDefault="00BB34E8" w:rsidP="00373198">
            <w:pPr>
              <w:pStyle w:val="rowtabella0"/>
              <w:jc w:val="center"/>
              <w:rPr>
                <w:color w:val="002060"/>
              </w:rPr>
            </w:pPr>
            <w:r w:rsidRPr="005E039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AF7F3"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70AF4" w14:textId="77777777" w:rsidR="00BB34E8" w:rsidRPr="005E0393" w:rsidRDefault="00BB34E8" w:rsidP="00373198">
            <w:pPr>
              <w:pStyle w:val="rowtabella0"/>
              <w:jc w:val="center"/>
              <w:rPr>
                <w:color w:val="002060"/>
              </w:rPr>
            </w:pPr>
            <w:r w:rsidRPr="005E0393">
              <w:rPr>
                <w:color w:val="002060"/>
              </w:rPr>
              <w:t>0</w:t>
            </w:r>
          </w:p>
        </w:tc>
      </w:tr>
      <w:tr w:rsidR="00BB34E8" w:rsidRPr="005E0393" w14:paraId="2F833EB3"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335C27" w14:textId="77777777" w:rsidR="00BB34E8" w:rsidRPr="005E0393" w:rsidRDefault="00BB34E8" w:rsidP="00373198">
            <w:pPr>
              <w:pStyle w:val="rowtabella0"/>
              <w:rPr>
                <w:color w:val="002060"/>
              </w:rPr>
            </w:pPr>
            <w:r w:rsidRPr="005E0393">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3273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4947D"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1771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1CA7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0809B"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2AAA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8A0C1"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BE3C7"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E3710" w14:textId="77777777" w:rsidR="00BB34E8" w:rsidRPr="005E0393" w:rsidRDefault="00BB34E8" w:rsidP="00373198">
            <w:pPr>
              <w:pStyle w:val="rowtabella0"/>
              <w:jc w:val="center"/>
              <w:rPr>
                <w:color w:val="002060"/>
              </w:rPr>
            </w:pPr>
            <w:r w:rsidRPr="005E0393">
              <w:rPr>
                <w:color w:val="002060"/>
              </w:rPr>
              <w:t>0</w:t>
            </w:r>
          </w:p>
        </w:tc>
      </w:tr>
    </w:tbl>
    <w:p w14:paraId="5909235B" w14:textId="77777777" w:rsidR="00BB34E8" w:rsidRDefault="00BB34E8" w:rsidP="00BB34E8">
      <w:pPr>
        <w:pStyle w:val="breakline"/>
        <w:divId w:val="527259509"/>
        <w:rPr>
          <w:color w:val="002060"/>
        </w:rPr>
      </w:pPr>
    </w:p>
    <w:p w14:paraId="4E9E3B17" w14:textId="77777777" w:rsidR="00BB34E8" w:rsidRPr="005E0393" w:rsidRDefault="00BB34E8" w:rsidP="00BB34E8">
      <w:pPr>
        <w:pStyle w:val="titoloprinc0"/>
        <w:divId w:val="527259509"/>
        <w:rPr>
          <w:color w:val="002060"/>
        </w:rPr>
      </w:pPr>
      <w:r>
        <w:rPr>
          <w:color w:val="002060"/>
        </w:rPr>
        <w:t>PROGRAMMA GARE</w:t>
      </w:r>
    </w:p>
    <w:p w14:paraId="274DC3D0" w14:textId="77777777" w:rsidR="00BB34E8" w:rsidRPr="00EC72DD" w:rsidRDefault="00BB34E8" w:rsidP="00BB34E8">
      <w:pPr>
        <w:pStyle w:val="sottotitolocampionato10"/>
        <w:divId w:val="527259509"/>
        <w:rPr>
          <w:color w:val="002060"/>
        </w:rPr>
      </w:pPr>
      <w:r w:rsidRPr="00EC72DD">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8"/>
        <w:gridCol w:w="385"/>
        <w:gridCol w:w="898"/>
        <w:gridCol w:w="1176"/>
        <w:gridCol w:w="1549"/>
        <w:gridCol w:w="1557"/>
      </w:tblGrid>
      <w:tr w:rsidR="00BB34E8" w:rsidRPr="00EC72DD" w14:paraId="56958A06"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DCFF6"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0028F"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EFAE4"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BFFF4"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708AF"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501A3"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C7872"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7639E2E5"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DCF580" w14:textId="77777777" w:rsidR="00BB34E8" w:rsidRPr="00EC72DD" w:rsidRDefault="00BB34E8" w:rsidP="00373198">
            <w:pPr>
              <w:pStyle w:val="rowtabella0"/>
              <w:rPr>
                <w:color w:val="002060"/>
              </w:rPr>
            </w:pPr>
            <w:r w:rsidRPr="00EC72DD">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C309DD" w14:textId="77777777" w:rsidR="00BB34E8" w:rsidRPr="00EC72DD" w:rsidRDefault="00BB34E8" w:rsidP="00373198">
            <w:pPr>
              <w:pStyle w:val="rowtabella0"/>
              <w:rPr>
                <w:color w:val="002060"/>
              </w:rPr>
            </w:pPr>
            <w:r w:rsidRPr="00EC72DD">
              <w:rPr>
                <w:color w:val="002060"/>
              </w:rPr>
              <w:t>FUTSAL MONTEMARCIANO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E3F5F"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B2026C" w14:textId="77777777" w:rsidR="00BB34E8" w:rsidRPr="00EC72DD" w:rsidRDefault="00BB34E8" w:rsidP="00373198">
            <w:pPr>
              <w:pStyle w:val="rowtabella0"/>
              <w:rPr>
                <w:color w:val="002060"/>
              </w:rPr>
            </w:pPr>
            <w:r w:rsidRPr="00EC72DD">
              <w:rPr>
                <w:color w:val="002060"/>
              </w:rPr>
              <w:t>22/10/2021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393B8" w14:textId="77777777" w:rsidR="00BB34E8" w:rsidRPr="00EC72DD" w:rsidRDefault="00BB34E8" w:rsidP="00373198">
            <w:pPr>
              <w:pStyle w:val="rowtabella0"/>
              <w:rPr>
                <w:color w:val="002060"/>
              </w:rPr>
            </w:pPr>
            <w:r w:rsidRPr="00EC72DD">
              <w:rPr>
                <w:color w:val="002060"/>
              </w:rPr>
              <w:t>5011 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16D34E" w14:textId="77777777" w:rsidR="00BB34E8" w:rsidRPr="00EC72DD" w:rsidRDefault="00BB34E8" w:rsidP="00373198">
            <w:pPr>
              <w:pStyle w:val="rowtabella0"/>
              <w:rPr>
                <w:color w:val="002060"/>
              </w:rPr>
            </w:pPr>
            <w:r w:rsidRPr="00EC72DD">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552E4" w14:textId="77777777" w:rsidR="00BB34E8" w:rsidRPr="00EC72DD" w:rsidRDefault="00BB34E8" w:rsidP="00373198">
            <w:pPr>
              <w:pStyle w:val="rowtabella0"/>
              <w:rPr>
                <w:color w:val="002060"/>
              </w:rPr>
            </w:pPr>
            <w:r w:rsidRPr="00EC72DD">
              <w:rPr>
                <w:color w:val="002060"/>
              </w:rPr>
              <w:t>FRAZIONE COPPO VIA FORMA</w:t>
            </w:r>
          </w:p>
        </w:tc>
      </w:tr>
      <w:tr w:rsidR="00BB34E8" w:rsidRPr="00EC72DD" w14:paraId="1557D076"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C264F4" w14:textId="77777777" w:rsidR="00BB34E8" w:rsidRPr="00EC72DD" w:rsidRDefault="00BB34E8" w:rsidP="00373198">
            <w:pPr>
              <w:pStyle w:val="rowtabella0"/>
              <w:rPr>
                <w:color w:val="002060"/>
              </w:rPr>
            </w:pPr>
            <w:r w:rsidRPr="00EC72DD">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A79E90" w14:textId="77777777" w:rsidR="00BB34E8" w:rsidRPr="00EC72DD" w:rsidRDefault="00BB34E8" w:rsidP="00373198">
            <w:pPr>
              <w:pStyle w:val="rowtabella0"/>
              <w:rPr>
                <w:color w:val="002060"/>
              </w:rPr>
            </w:pPr>
            <w:r w:rsidRPr="00EC72DD">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7ABD74"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C2B507" w14:textId="77777777" w:rsidR="00BB34E8" w:rsidRPr="00EC72DD" w:rsidRDefault="00BB34E8" w:rsidP="00373198">
            <w:pPr>
              <w:pStyle w:val="rowtabella0"/>
              <w:rPr>
                <w:color w:val="002060"/>
              </w:rPr>
            </w:pPr>
            <w:r w:rsidRPr="00EC72DD">
              <w:rPr>
                <w:color w:val="002060"/>
              </w:rPr>
              <w:t>22/10/2021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A795A1" w14:textId="77777777" w:rsidR="00BB34E8" w:rsidRPr="00EC72DD" w:rsidRDefault="00BB34E8" w:rsidP="00373198">
            <w:pPr>
              <w:pStyle w:val="rowtabella0"/>
              <w:rPr>
                <w:color w:val="002060"/>
              </w:rPr>
            </w:pPr>
            <w:r w:rsidRPr="00EC72DD">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23EAEC" w14:textId="77777777" w:rsidR="00BB34E8" w:rsidRPr="00EC72DD" w:rsidRDefault="00BB34E8" w:rsidP="00373198">
            <w:pPr>
              <w:pStyle w:val="rowtabella0"/>
              <w:rPr>
                <w:color w:val="002060"/>
              </w:rPr>
            </w:pPr>
            <w:r w:rsidRPr="00EC72DD">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F84ABC" w14:textId="77777777" w:rsidR="00BB34E8" w:rsidRPr="00EC72DD" w:rsidRDefault="00BB34E8" w:rsidP="00373198">
            <w:pPr>
              <w:pStyle w:val="rowtabella0"/>
              <w:rPr>
                <w:color w:val="002060"/>
              </w:rPr>
            </w:pPr>
            <w:r w:rsidRPr="00EC72DD">
              <w:rPr>
                <w:color w:val="002060"/>
              </w:rPr>
              <w:t>VIA ROSSINI</w:t>
            </w:r>
          </w:p>
        </w:tc>
      </w:tr>
      <w:tr w:rsidR="00BB34E8" w:rsidRPr="00EC72DD" w14:paraId="64B38231"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E50140" w14:textId="77777777" w:rsidR="00BB34E8" w:rsidRPr="00EC72DD" w:rsidRDefault="00BB34E8" w:rsidP="00373198">
            <w:pPr>
              <w:pStyle w:val="rowtabella0"/>
              <w:rPr>
                <w:color w:val="002060"/>
              </w:rPr>
            </w:pPr>
            <w:r w:rsidRPr="00EC72DD">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6DF1E8" w14:textId="77777777" w:rsidR="00BB34E8" w:rsidRPr="00EC72DD" w:rsidRDefault="00BB34E8" w:rsidP="00373198">
            <w:pPr>
              <w:pStyle w:val="rowtabella0"/>
              <w:rPr>
                <w:color w:val="002060"/>
              </w:rPr>
            </w:pPr>
            <w:r w:rsidRPr="00EC72DD">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E61C35"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D50FAC" w14:textId="77777777" w:rsidR="00BB34E8" w:rsidRPr="00EC72DD" w:rsidRDefault="00BB34E8" w:rsidP="00373198">
            <w:pPr>
              <w:pStyle w:val="rowtabella0"/>
              <w:rPr>
                <w:color w:val="002060"/>
              </w:rPr>
            </w:pPr>
            <w:r w:rsidRPr="00EC72DD">
              <w:rPr>
                <w:color w:val="002060"/>
              </w:rPr>
              <w:t>22/10/2021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C6FAF8" w14:textId="77777777" w:rsidR="00BB34E8" w:rsidRPr="00EC72DD" w:rsidRDefault="00BB34E8" w:rsidP="00373198">
            <w:pPr>
              <w:pStyle w:val="rowtabella0"/>
              <w:rPr>
                <w:color w:val="002060"/>
              </w:rPr>
            </w:pPr>
            <w:r w:rsidRPr="00EC72DD">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96F2DB" w14:textId="77777777" w:rsidR="00BB34E8" w:rsidRPr="00EC72DD" w:rsidRDefault="00BB34E8" w:rsidP="00373198">
            <w:pPr>
              <w:pStyle w:val="rowtabella0"/>
              <w:rPr>
                <w:color w:val="002060"/>
              </w:rPr>
            </w:pPr>
            <w:r w:rsidRPr="00EC72D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EF91A7" w14:textId="77777777" w:rsidR="00BB34E8" w:rsidRPr="00EC72DD" w:rsidRDefault="00BB34E8" w:rsidP="00373198">
            <w:pPr>
              <w:pStyle w:val="rowtabella0"/>
              <w:rPr>
                <w:color w:val="002060"/>
              </w:rPr>
            </w:pPr>
            <w:r w:rsidRPr="00EC72DD">
              <w:rPr>
                <w:color w:val="002060"/>
              </w:rPr>
              <w:t>VIA ANTONIO ROSMINI 22/B</w:t>
            </w:r>
          </w:p>
        </w:tc>
      </w:tr>
      <w:tr w:rsidR="00BB34E8" w:rsidRPr="00EC72DD" w14:paraId="53C8A773"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96796D" w14:textId="77777777" w:rsidR="00BB34E8" w:rsidRPr="00EC72DD" w:rsidRDefault="00BB34E8" w:rsidP="00373198">
            <w:pPr>
              <w:pStyle w:val="rowtabella0"/>
              <w:rPr>
                <w:color w:val="002060"/>
              </w:rPr>
            </w:pPr>
            <w:proofErr w:type="gramStart"/>
            <w:r w:rsidRPr="00EC72DD">
              <w:rPr>
                <w:color w:val="002060"/>
              </w:rPr>
              <w:t>CITTA</w:t>
            </w:r>
            <w:proofErr w:type="gramEnd"/>
            <w:r w:rsidRPr="00EC72DD">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BD2C75" w14:textId="77777777" w:rsidR="00BB34E8" w:rsidRPr="00EC72DD" w:rsidRDefault="00BB34E8" w:rsidP="00373198">
            <w:pPr>
              <w:pStyle w:val="rowtabella0"/>
              <w:rPr>
                <w:color w:val="002060"/>
              </w:rPr>
            </w:pPr>
            <w:r w:rsidRPr="00EC72DD">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5F4085"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3B1B1D" w14:textId="77777777" w:rsidR="00BB34E8" w:rsidRPr="00EC72DD" w:rsidRDefault="00BB34E8" w:rsidP="00373198">
            <w:pPr>
              <w:pStyle w:val="rowtabella0"/>
              <w:rPr>
                <w:color w:val="002060"/>
              </w:rPr>
            </w:pPr>
            <w:r w:rsidRPr="00EC72DD">
              <w:rPr>
                <w:color w:val="002060"/>
              </w:rPr>
              <w:t>22/10/2021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8BF77B" w14:textId="77777777" w:rsidR="00BB34E8" w:rsidRPr="00EC72DD" w:rsidRDefault="00BB34E8" w:rsidP="00373198">
            <w:pPr>
              <w:pStyle w:val="rowtabella0"/>
              <w:rPr>
                <w:color w:val="002060"/>
              </w:rPr>
            </w:pPr>
            <w:r w:rsidRPr="00EC72DD">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A2229E" w14:textId="77777777" w:rsidR="00BB34E8" w:rsidRPr="00EC72DD" w:rsidRDefault="00BB34E8" w:rsidP="00373198">
            <w:pPr>
              <w:pStyle w:val="rowtabella0"/>
              <w:rPr>
                <w:color w:val="002060"/>
              </w:rPr>
            </w:pPr>
            <w:r w:rsidRPr="00EC72DD">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16E7D5" w14:textId="77777777" w:rsidR="00BB34E8" w:rsidRPr="00EC72DD" w:rsidRDefault="00BB34E8" w:rsidP="00373198">
            <w:pPr>
              <w:pStyle w:val="rowtabella0"/>
              <w:rPr>
                <w:color w:val="002060"/>
              </w:rPr>
            </w:pPr>
            <w:r w:rsidRPr="00EC72DD">
              <w:rPr>
                <w:color w:val="002060"/>
              </w:rPr>
              <w:t>VIA MATTEOTTI</w:t>
            </w:r>
          </w:p>
        </w:tc>
      </w:tr>
      <w:tr w:rsidR="00BB34E8" w:rsidRPr="00EC72DD" w14:paraId="6394A8AA"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CCD525" w14:textId="77777777" w:rsidR="00BB34E8" w:rsidRPr="00EC72DD" w:rsidRDefault="00BB34E8" w:rsidP="00373198">
            <w:pPr>
              <w:pStyle w:val="rowtabella0"/>
              <w:rPr>
                <w:color w:val="002060"/>
              </w:rPr>
            </w:pPr>
            <w:r w:rsidRPr="00EC72DD">
              <w:rPr>
                <w:color w:val="002060"/>
              </w:rPr>
              <w:t>GNANO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9DBA2" w14:textId="77777777" w:rsidR="00BB34E8" w:rsidRPr="00EC72DD" w:rsidRDefault="00BB34E8" w:rsidP="00373198">
            <w:pPr>
              <w:pStyle w:val="rowtabella0"/>
              <w:rPr>
                <w:color w:val="002060"/>
              </w:rPr>
            </w:pPr>
            <w:r w:rsidRPr="00EC72DD">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0BC4F9"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04652" w14:textId="77777777" w:rsidR="00BB34E8" w:rsidRPr="00EC72DD" w:rsidRDefault="00BB34E8" w:rsidP="00373198">
            <w:pPr>
              <w:pStyle w:val="rowtabella0"/>
              <w:rPr>
                <w:color w:val="002060"/>
              </w:rPr>
            </w:pPr>
            <w:r w:rsidRPr="00EC72DD">
              <w:rPr>
                <w:color w:val="002060"/>
              </w:rPr>
              <w:t>23/10/2021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684AB" w14:textId="77777777" w:rsidR="00BB34E8" w:rsidRPr="00EC72DD" w:rsidRDefault="00BB34E8" w:rsidP="00373198">
            <w:pPr>
              <w:pStyle w:val="rowtabella0"/>
              <w:rPr>
                <w:color w:val="002060"/>
              </w:rPr>
            </w:pPr>
            <w:r w:rsidRPr="00EC72DD">
              <w:rPr>
                <w:color w:val="002060"/>
              </w:rPr>
              <w:t>5493 PALA BIVIO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7C5589" w14:textId="77777777" w:rsidR="00BB34E8" w:rsidRPr="00EC72DD" w:rsidRDefault="00BB34E8" w:rsidP="00373198">
            <w:pPr>
              <w:pStyle w:val="rowtabella0"/>
              <w:rPr>
                <w:color w:val="002060"/>
              </w:rPr>
            </w:pPr>
            <w:r w:rsidRPr="00EC72DD">
              <w:rPr>
                <w:color w:val="002060"/>
              </w:rPr>
              <w:t>FERMIGNANO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A3232" w14:textId="77777777" w:rsidR="00BB34E8" w:rsidRPr="00EC72DD" w:rsidRDefault="00BB34E8" w:rsidP="00373198">
            <w:pPr>
              <w:pStyle w:val="rowtabella0"/>
              <w:rPr>
                <w:color w:val="002060"/>
              </w:rPr>
            </w:pPr>
            <w:r w:rsidRPr="00EC72DD">
              <w:rPr>
                <w:color w:val="002060"/>
              </w:rPr>
              <w:t>VIA DELL'INDUSTRIA</w:t>
            </w:r>
          </w:p>
        </w:tc>
      </w:tr>
    </w:tbl>
    <w:p w14:paraId="59176F60" w14:textId="77777777" w:rsidR="00BB34E8" w:rsidRPr="00EC72DD" w:rsidRDefault="00BB34E8" w:rsidP="00BB34E8">
      <w:pPr>
        <w:pStyle w:val="breakline"/>
        <w:divId w:val="527259509"/>
        <w:rPr>
          <w:rFonts w:eastAsiaTheme="minorEastAsia"/>
          <w:color w:val="002060"/>
        </w:rPr>
      </w:pPr>
    </w:p>
    <w:p w14:paraId="7318AC1C" w14:textId="77777777" w:rsidR="00BB34E8" w:rsidRPr="00EC72DD" w:rsidRDefault="00BB34E8" w:rsidP="00BB34E8">
      <w:pPr>
        <w:pStyle w:val="breakline"/>
        <w:divId w:val="527259509"/>
        <w:rPr>
          <w:color w:val="002060"/>
        </w:rPr>
      </w:pPr>
    </w:p>
    <w:p w14:paraId="148FA024" w14:textId="77777777" w:rsidR="00BB34E8" w:rsidRPr="00EC72DD" w:rsidRDefault="00BB34E8" w:rsidP="00BB34E8">
      <w:pPr>
        <w:pStyle w:val="breakline"/>
        <w:divId w:val="527259509"/>
        <w:rPr>
          <w:color w:val="002060"/>
        </w:rPr>
      </w:pPr>
    </w:p>
    <w:p w14:paraId="64FF4331" w14:textId="77777777" w:rsidR="00BB34E8" w:rsidRPr="00EC72DD" w:rsidRDefault="00BB34E8" w:rsidP="00BB34E8">
      <w:pPr>
        <w:pStyle w:val="sottotitolocampionato10"/>
        <w:divId w:val="527259509"/>
        <w:rPr>
          <w:color w:val="002060"/>
        </w:rPr>
      </w:pPr>
      <w:r w:rsidRPr="00EC72DD">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9"/>
        <w:gridCol w:w="1546"/>
        <w:gridCol w:w="1546"/>
      </w:tblGrid>
      <w:tr w:rsidR="00BB34E8" w:rsidRPr="00EC72DD" w14:paraId="292D7CE5"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19EE5"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986D7"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6C32A"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A1307"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8B52D"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B840C"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58E37"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157A1B84"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1D1769" w14:textId="77777777" w:rsidR="00BB34E8" w:rsidRPr="00EC72DD" w:rsidRDefault="00BB34E8" w:rsidP="00373198">
            <w:pPr>
              <w:pStyle w:val="rowtabella0"/>
              <w:rPr>
                <w:color w:val="002060"/>
              </w:rPr>
            </w:pPr>
            <w:r w:rsidRPr="00EC72DD">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17F627" w14:textId="77777777" w:rsidR="00BB34E8" w:rsidRPr="00EC72DD" w:rsidRDefault="00BB34E8" w:rsidP="00373198">
            <w:pPr>
              <w:pStyle w:val="rowtabella0"/>
              <w:rPr>
                <w:color w:val="002060"/>
              </w:rPr>
            </w:pPr>
            <w:r w:rsidRPr="00EC72DD">
              <w:rPr>
                <w:color w:val="002060"/>
              </w:rPr>
              <w:t>FUTSAL SAMBUCHETO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4B1C4D"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95931" w14:textId="77777777" w:rsidR="00BB34E8" w:rsidRPr="00EC72DD" w:rsidRDefault="00BB34E8" w:rsidP="00373198">
            <w:pPr>
              <w:pStyle w:val="rowtabella0"/>
              <w:rPr>
                <w:color w:val="002060"/>
              </w:rPr>
            </w:pPr>
            <w:r w:rsidRPr="00EC72DD">
              <w:rPr>
                <w:color w:val="002060"/>
              </w:rPr>
              <w:t>22/10/2021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F6E83" w14:textId="77777777" w:rsidR="00BB34E8" w:rsidRPr="00EC72DD" w:rsidRDefault="00BB34E8" w:rsidP="00373198">
            <w:pPr>
              <w:pStyle w:val="rowtabella0"/>
              <w:rPr>
                <w:color w:val="002060"/>
              </w:rPr>
            </w:pPr>
            <w:r w:rsidRPr="00EC72DD">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AF7CE6" w14:textId="77777777" w:rsidR="00BB34E8" w:rsidRPr="00EC72DD" w:rsidRDefault="00BB34E8" w:rsidP="00373198">
            <w:pPr>
              <w:pStyle w:val="rowtabella0"/>
              <w:rPr>
                <w:color w:val="002060"/>
              </w:rPr>
            </w:pPr>
            <w:r w:rsidRPr="00EC72DD">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5726D8" w14:textId="77777777" w:rsidR="00BB34E8" w:rsidRPr="00EC72DD" w:rsidRDefault="00BB34E8" w:rsidP="00373198">
            <w:pPr>
              <w:pStyle w:val="rowtabella0"/>
              <w:rPr>
                <w:color w:val="002060"/>
              </w:rPr>
            </w:pPr>
            <w:r w:rsidRPr="00EC72DD">
              <w:rPr>
                <w:color w:val="002060"/>
              </w:rPr>
              <w:t>VIA CERQUATTI</w:t>
            </w:r>
          </w:p>
        </w:tc>
      </w:tr>
      <w:tr w:rsidR="00BB34E8" w:rsidRPr="00EC72DD" w14:paraId="72A2C620"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7E5D3D" w14:textId="77777777" w:rsidR="00BB34E8" w:rsidRPr="00EC72DD" w:rsidRDefault="00BB34E8" w:rsidP="00373198">
            <w:pPr>
              <w:pStyle w:val="rowtabella0"/>
              <w:rPr>
                <w:color w:val="002060"/>
              </w:rPr>
            </w:pPr>
            <w:r w:rsidRPr="00EC72DD">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CBAF2B" w14:textId="77777777" w:rsidR="00BB34E8" w:rsidRPr="00EC72DD" w:rsidRDefault="00BB34E8" w:rsidP="00373198">
            <w:pPr>
              <w:pStyle w:val="rowtabella0"/>
              <w:rPr>
                <w:color w:val="002060"/>
              </w:rPr>
            </w:pPr>
            <w:r w:rsidRPr="00EC72DD">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0C05CD"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4742A4" w14:textId="77777777" w:rsidR="00BB34E8" w:rsidRPr="00EC72DD" w:rsidRDefault="00BB34E8" w:rsidP="00373198">
            <w:pPr>
              <w:pStyle w:val="rowtabella0"/>
              <w:rPr>
                <w:color w:val="002060"/>
              </w:rPr>
            </w:pPr>
            <w:r w:rsidRPr="00EC72DD">
              <w:rPr>
                <w:color w:val="002060"/>
              </w:rPr>
              <w:t>22/10/2021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D47E1F" w14:textId="77777777" w:rsidR="00BB34E8" w:rsidRPr="00EC72DD" w:rsidRDefault="00BB34E8" w:rsidP="00373198">
            <w:pPr>
              <w:pStyle w:val="rowtabella0"/>
              <w:rPr>
                <w:color w:val="002060"/>
              </w:rPr>
            </w:pPr>
            <w:r w:rsidRPr="00EC72DD">
              <w:rPr>
                <w:color w:val="002060"/>
              </w:rPr>
              <w:t xml:space="preserve">5286 PALESTRA </w:t>
            </w:r>
            <w:proofErr w:type="gramStart"/>
            <w:r w:rsidRPr="00EC72DD">
              <w:rPr>
                <w:color w:val="002060"/>
              </w:rPr>
              <w:t>C.SPORTIVO</w:t>
            </w:r>
            <w:proofErr w:type="gramEnd"/>
            <w:r w:rsidRPr="00EC72DD">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F73E5B" w14:textId="77777777" w:rsidR="00BB34E8" w:rsidRPr="00EC72DD" w:rsidRDefault="00BB34E8" w:rsidP="00373198">
            <w:pPr>
              <w:pStyle w:val="rowtabella0"/>
              <w:rPr>
                <w:color w:val="002060"/>
              </w:rPr>
            </w:pPr>
            <w:r w:rsidRPr="00EC72DD">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2013C2" w14:textId="77777777" w:rsidR="00BB34E8" w:rsidRPr="00EC72DD" w:rsidRDefault="00BB34E8" w:rsidP="00373198">
            <w:pPr>
              <w:pStyle w:val="rowtabella0"/>
              <w:rPr>
                <w:color w:val="002060"/>
              </w:rPr>
            </w:pPr>
            <w:r w:rsidRPr="00EC72DD">
              <w:rPr>
                <w:color w:val="002060"/>
              </w:rPr>
              <w:t>VIA ALFIERI SNC</w:t>
            </w:r>
          </w:p>
        </w:tc>
      </w:tr>
      <w:tr w:rsidR="00BB34E8" w:rsidRPr="00EC72DD" w14:paraId="75C08532"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97B2DB" w14:textId="77777777" w:rsidR="00BB34E8" w:rsidRPr="00EC72DD" w:rsidRDefault="00BB34E8" w:rsidP="00373198">
            <w:pPr>
              <w:pStyle w:val="rowtabella0"/>
              <w:rPr>
                <w:color w:val="002060"/>
              </w:rPr>
            </w:pPr>
            <w:r w:rsidRPr="00EC72DD">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B577DC" w14:textId="77777777" w:rsidR="00BB34E8" w:rsidRPr="00EC72DD" w:rsidRDefault="00BB34E8" w:rsidP="00373198">
            <w:pPr>
              <w:pStyle w:val="rowtabella0"/>
              <w:rPr>
                <w:color w:val="002060"/>
              </w:rPr>
            </w:pPr>
            <w:r w:rsidRPr="00EC72DD">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C4403C"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E12DD1" w14:textId="77777777" w:rsidR="00BB34E8" w:rsidRPr="00EC72DD" w:rsidRDefault="00BB34E8" w:rsidP="00373198">
            <w:pPr>
              <w:pStyle w:val="rowtabella0"/>
              <w:rPr>
                <w:color w:val="002060"/>
              </w:rPr>
            </w:pPr>
            <w:r w:rsidRPr="00EC72DD">
              <w:rPr>
                <w:color w:val="002060"/>
              </w:rPr>
              <w:t>22/10/2021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A773AF" w14:textId="77777777" w:rsidR="00BB34E8" w:rsidRPr="00EC72DD" w:rsidRDefault="00BB34E8" w:rsidP="00373198">
            <w:pPr>
              <w:pStyle w:val="rowtabella0"/>
              <w:rPr>
                <w:color w:val="002060"/>
              </w:rPr>
            </w:pPr>
            <w:r w:rsidRPr="00EC72DD">
              <w:rPr>
                <w:color w:val="002060"/>
              </w:rPr>
              <w:t>5280 TENSOSTRUTTURA S.</w:t>
            </w:r>
            <w:proofErr w:type="gramStart"/>
            <w:r w:rsidRPr="00EC72DD">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0DC25C" w14:textId="77777777" w:rsidR="00BB34E8" w:rsidRPr="00EC72DD" w:rsidRDefault="00BB34E8" w:rsidP="00373198">
            <w:pPr>
              <w:pStyle w:val="rowtabella0"/>
              <w:rPr>
                <w:color w:val="002060"/>
              </w:rPr>
            </w:pPr>
            <w:r w:rsidRPr="00EC72DD">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E62FB2" w14:textId="77777777" w:rsidR="00BB34E8" w:rsidRPr="00EC72DD" w:rsidRDefault="00BB34E8" w:rsidP="00373198">
            <w:pPr>
              <w:pStyle w:val="rowtabella0"/>
              <w:rPr>
                <w:color w:val="002060"/>
              </w:rPr>
            </w:pPr>
            <w:r w:rsidRPr="00EC72DD">
              <w:rPr>
                <w:color w:val="002060"/>
              </w:rPr>
              <w:t>VIA LORENZO LOTTO</w:t>
            </w:r>
          </w:p>
        </w:tc>
      </w:tr>
      <w:tr w:rsidR="00BB34E8" w:rsidRPr="00EC72DD" w14:paraId="73ACE67A"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C2BE94" w14:textId="77777777" w:rsidR="00BB34E8" w:rsidRPr="00EC72DD" w:rsidRDefault="00BB34E8" w:rsidP="00373198">
            <w:pPr>
              <w:pStyle w:val="rowtabella0"/>
              <w:rPr>
                <w:color w:val="002060"/>
              </w:rPr>
            </w:pPr>
            <w:r w:rsidRPr="00EC72DD">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1637DD" w14:textId="77777777" w:rsidR="00BB34E8" w:rsidRPr="00EC72DD" w:rsidRDefault="00BB34E8" w:rsidP="00373198">
            <w:pPr>
              <w:pStyle w:val="rowtabella0"/>
              <w:rPr>
                <w:color w:val="002060"/>
              </w:rPr>
            </w:pPr>
            <w:r w:rsidRPr="00EC72DD">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69FC1E"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F9D4C7" w14:textId="77777777" w:rsidR="00BB34E8" w:rsidRPr="00EC72DD" w:rsidRDefault="00BB34E8" w:rsidP="00373198">
            <w:pPr>
              <w:pStyle w:val="rowtabella0"/>
              <w:rPr>
                <w:color w:val="002060"/>
              </w:rPr>
            </w:pPr>
            <w:r w:rsidRPr="00EC72DD">
              <w:rPr>
                <w:color w:val="002060"/>
              </w:rPr>
              <w:t>22/10/2021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64B3E1" w14:textId="77777777" w:rsidR="00BB34E8" w:rsidRPr="00EC72DD" w:rsidRDefault="00BB34E8" w:rsidP="00373198">
            <w:pPr>
              <w:pStyle w:val="rowtabella0"/>
              <w:rPr>
                <w:color w:val="002060"/>
              </w:rPr>
            </w:pPr>
            <w:r w:rsidRPr="00EC72DD">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55938E" w14:textId="77777777" w:rsidR="00BB34E8" w:rsidRPr="00EC72DD" w:rsidRDefault="00BB34E8" w:rsidP="00373198">
            <w:pPr>
              <w:pStyle w:val="rowtabella0"/>
              <w:rPr>
                <w:color w:val="002060"/>
              </w:rPr>
            </w:pPr>
            <w:r w:rsidRPr="00EC72D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0AA01A" w14:textId="77777777" w:rsidR="00BB34E8" w:rsidRPr="00EC72DD" w:rsidRDefault="00BB34E8" w:rsidP="00373198">
            <w:pPr>
              <w:pStyle w:val="rowtabella0"/>
              <w:rPr>
                <w:color w:val="002060"/>
              </w:rPr>
            </w:pPr>
            <w:r w:rsidRPr="00EC72DD">
              <w:rPr>
                <w:color w:val="002060"/>
              </w:rPr>
              <w:t xml:space="preserve">VIA </w:t>
            </w:r>
            <w:proofErr w:type="gramStart"/>
            <w:r w:rsidRPr="00EC72DD">
              <w:rPr>
                <w:color w:val="002060"/>
              </w:rPr>
              <w:t>B.BUOZZI</w:t>
            </w:r>
            <w:proofErr w:type="gramEnd"/>
          </w:p>
        </w:tc>
      </w:tr>
      <w:tr w:rsidR="00BB34E8" w:rsidRPr="00EC72DD" w14:paraId="1A89763D"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12B8C7" w14:textId="77777777" w:rsidR="00BB34E8" w:rsidRPr="00EC72DD" w:rsidRDefault="00BB34E8" w:rsidP="00373198">
            <w:pPr>
              <w:pStyle w:val="rowtabella0"/>
              <w:rPr>
                <w:color w:val="002060"/>
              </w:rPr>
            </w:pPr>
            <w:r w:rsidRPr="00EC72DD">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4777D8" w14:textId="77777777" w:rsidR="00BB34E8" w:rsidRPr="00EC72DD" w:rsidRDefault="00BB34E8" w:rsidP="00373198">
            <w:pPr>
              <w:pStyle w:val="rowtabella0"/>
              <w:rPr>
                <w:color w:val="002060"/>
              </w:rPr>
            </w:pPr>
            <w:r w:rsidRPr="00EC72DD">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CD733B"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CA8F80" w14:textId="77777777" w:rsidR="00BB34E8" w:rsidRPr="00EC72DD" w:rsidRDefault="00BB34E8" w:rsidP="00373198">
            <w:pPr>
              <w:pStyle w:val="rowtabella0"/>
              <w:rPr>
                <w:color w:val="002060"/>
              </w:rPr>
            </w:pPr>
            <w:r w:rsidRPr="00EC72DD">
              <w:rPr>
                <w:color w:val="002060"/>
              </w:rPr>
              <w:t>22/10/2021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EFFF02" w14:textId="77777777" w:rsidR="00BB34E8" w:rsidRPr="00EC72DD" w:rsidRDefault="00BB34E8" w:rsidP="00373198">
            <w:pPr>
              <w:pStyle w:val="rowtabella0"/>
              <w:rPr>
                <w:color w:val="002060"/>
              </w:rPr>
            </w:pPr>
            <w:r w:rsidRPr="00EC72DD">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16E3F1" w14:textId="77777777" w:rsidR="00BB34E8" w:rsidRPr="00EC72DD" w:rsidRDefault="00BB34E8" w:rsidP="00373198">
            <w:pPr>
              <w:pStyle w:val="rowtabella0"/>
              <w:rPr>
                <w:color w:val="002060"/>
              </w:rPr>
            </w:pPr>
            <w:r w:rsidRPr="00EC72DD">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3363D3" w14:textId="77777777" w:rsidR="00BB34E8" w:rsidRPr="00EC72DD" w:rsidRDefault="00BB34E8" w:rsidP="00373198">
            <w:pPr>
              <w:pStyle w:val="rowtabella0"/>
              <w:rPr>
                <w:color w:val="002060"/>
              </w:rPr>
            </w:pPr>
            <w:r w:rsidRPr="00EC72DD">
              <w:rPr>
                <w:color w:val="002060"/>
              </w:rPr>
              <w:t>VIALE MAZZINI</w:t>
            </w:r>
          </w:p>
        </w:tc>
      </w:tr>
      <w:tr w:rsidR="00BB34E8" w:rsidRPr="00EC72DD" w14:paraId="2A02FC79"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89BACF" w14:textId="77777777" w:rsidR="00BB34E8" w:rsidRPr="00EC72DD" w:rsidRDefault="00BB34E8" w:rsidP="00373198">
            <w:pPr>
              <w:pStyle w:val="rowtabella0"/>
              <w:rPr>
                <w:color w:val="002060"/>
              </w:rPr>
            </w:pPr>
            <w:r w:rsidRPr="00EC72DD">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D056F7" w14:textId="77777777" w:rsidR="00BB34E8" w:rsidRPr="00EC72DD" w:rsidRDefault="00BB34E8" w:rsidP="00373198">
            <w:pPr>
              <w:pStyle w:val="rowtabella0"/>
              <w:rPr>
                <w:color w:val="002060"/>
              </w:rPr>
            </w:pPr>
            <w:r w:rsidRPr="00EC72DD">
              <w:rPr>
                <w:color w:val="002060"/>
              </w:rPr>
              <w:t>AURORA TREIA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50B50"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AFBDC6" w14:textId="77777777" w:rsidR="00BB34E8" w:rsidRPr="00EC72DD" w:rsidRDefault="00BB34E8" w:rsidP="00373198">
            <w:pPr>
              <w:pStyle w:val="rowtabella0"/>
              <w:rPr>
                <w:color w:val="002060"/>
              </w:rPr>
            </w:pPr>
            <w:r w:rsidRPr="00EC72DD">
              <w:rPr>
                <w:color w:val="002060"/>
              </w:rPr>
              <w:t>23/10/2021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103A3C" w14:textId="77777777" w:rsidR="00BB34E8" w:rsidRPr="00EC72DD" w:rsidRDefault="00BB34E8" w:rsidP="00373198">
            <w:pPr>
              <w:pStyle w:val="rowtabella0"/>
              <w:rPr>
                <w:color w:val="002060"/>
              </w:rPr>
            </w:pPr>
            <w:r w:rsidRPr="00EC72DD">
              <w:rPr>
                <w:color w:val="002060"/>
              </w:rPr>
              <w:t>5250 IMP.C5 "MICHELE ZITTI"</w:t>
            </w:r>
            <w:proofErr w:type="gramStart"/>
            <w:r w:rsidRPr="00EC72DD">
              <w:rPr>
                <w:color w:val="002060"/>
              </w:rPr>
              <w:t>V.STRADA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96D975" w14:textId="77777777" w:rsidR="00BB34E8" w:rsidRPr="00EC72DD" w:rsidRDefault="00BB34E8" w:rsidP="00373198">
            <w:pPr>
              <w:pStyle w:val="rowtabella0"/>
              <w:rPr>
                <w:color w:val="002060"/>
              </w:rPr>
            </w:pPr>
            <w:r w:rsidRPr="00EC72DD">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0FFD2" w14:textId="77777777" w:rsidR="00BB34E8" w:rsidRPr="00EC72DD" w:rsidRDefault="00BB34E8" w:rsidP="00373198">
            <w:pPr>
              <w:pStyle w:val="rowtabella0"/>
              <w:rPr>
                <w:color w:val="002060"/>
              </w:rPr>
            </w:pPr>
            <w:r w:rsidRPr="00EC72DD">
              <w:rPr>
                <w:color w:val="002060"/>
              </w:rPr>
              <w:t xml:space="preserve">LARGO NELLO FABRIZI - </w:t>
            </w:r>
            <w:proofErr w:type="gramStart"/>
            <w:r w:rsidRPr="00EC72DD">
              <w:rPr>
                <w:color w:val="002060"/>
              </w:rPr>
              <w:t>V.STRADA</w:t>
            </w:r>
            <w:proofErr w:type="gramEnd"/>
          </w:p>
        </w:tc>
      </w:tr>
    </w:tbl>
    <w:p w14:paraId="4F9C77FC" w14:textId="77777777" w:rsidR="00BB34E8" w:rsidRPr="00EC72DD" w:rsidRDefault="00BB34E8" w:rsidP="00BB34E8">
      <w:pPr>
        <w:pStyle w:val="breakline"/>
        <w:divId w:val="527259509"/>
        <w:rPr>
          <w:rFonts w:eastAsiaTheme="minorEastAsia"/>
          <w:color w:val="002060"/>
        </w:rPr>
      </w:pPr>
    </w:p>
    <w:p w14:paraId="40B3EA12" w14:textId="77777777" w:rsidR="00BB34E8" w:rsidRPr="00EC72DD" w:rsidRDefault="00BB34E8" w:rsidP="00BB34E8">
      <w:pPr>
        <w:pStyle w:val="breakline"/>
        <w:divId w:val="527259509"/>
        <w:rPr>
          <w:color w:val="002060"/>
        </w:rPr>
      </w:pPr>
    </w:p>
    <w:p w14:paraId="5127811D" w14:textId="77777777" w:rsidR="00BB34E8" w:rsidRPr="00EC72DD" w:rsidRDefault="00BB34E8" w:rsidP="00BB34E8">
      <w:pPr>
        <w:pStyle w:val="breakline"/>
        <w:divId w:val="527259509"/>
        <w:rPr>
          <w:color w:val="002060"/>
        </w:rPr>
      </w:pPr>
    </w:p>
    <w:p w14:paraId="739127CC" w14:textId="77777777" w:rsidR="00BB34E8" w:rsidRPr="00EC72DD" w:rsidRDefault="00BB34E8" w:rsidP="00BB34E8">
      <w:pPr>
        <w:pStyle w:val="sottotitolocampionato10"/>
        <w:divId w:val="527259509"/>
        <w:rPr>
          <w:color w:val="002060"/>
        </w:rPr>
      </w:pPr>
      <w:r w:rsidRPr="00EC72DD">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77"/>
        <w:gridCol w:w="1568"/>
        <w:gridCol w:w="1548"/>
      </w:tblGrid>
      <w:tr w:rsidR="00BB34E8" w:rsidRPr="00EC72DD" w14:paraId="0D2CC0A2"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0BD64"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E579A"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3AA94"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3BE83"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0A41E"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50EC1"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3E59E"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0B77A426"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E6BF5A" w14:textId="77777777" w:rsidR="00BB34E8" w:rsidRPr="00EC72DD" w:rsidRDefault="00BB34E8" w:rsidP="00373198">
            <w:pPr>
              <w:pStyle w:val="rowtabella0"/>
              <w:rPr>
                <w:color w:val="002060"/>
              </w:rPr>
            </w:pPr>
            <w:r w:rsidRPr="00EC72DD">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479187" w14:textId="77777777" w:rsidR="00BB34E8" w:rsidRPr="00EC72DD" w:rsidRDefault="00BB34E8" w:rsidP="00373198">
            <w:pPr>
              <w:pStyle w:val="rowtabella0"/>
              <w:rPr>
                <w:color w:val="002060"/>
              </w:rPr>
            </w:pPr>
            <w:proofErr w:type="gramStart"/>
            <w:r w:rsidRPr="00EC72DD">
              <w:rPr>
                <w:color w:val="002060"/>
              </w:rPr>
              <w:t>U.MANDOLESI</w:t>
            </w:r>
            <w:proofErr w:type="gramEnd"/>
            <w:r w:rsidRPr="00EC72DD">
              <w:rPr>
                <w:color w:val="002060"/>
              </w:rPr>
              <w:t xml:space="preserv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A69381"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757CD4" w14:textId="77777777" w:rsidR="00BB34E8" w:rsidRPr="00EC72DD" w:rsidRDefault="00BB34E8" w:rsidP="00373198">
            <w:pPr>
              <w:pStyle w:val="rowtabella0"/>
              <w:rPr>
                <w:color w:val="002060"/>
              </w:rPr>
            </w:pPr>
            <w:r w:rsidRPr="00EC72DD">
              <w:rPr>
                <w:color w:val="002060"/>
              </w:rPr>
              <w:t>22/10/2021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429700" w14:textId="77777777" w:rsidR="00BB34E8" w:rsidRPr="00EC72DD" w:rsidRDefault="00BB34E8" w:rsidP="00373198">
            <w:pPr>
              <w:pStyle w:val="rowtabella0"/>
              <w:rPr>
                <w:color w:val="002060"/>
              </w:rPr>
            </w:pPr>
            <w:r w:rsidRPr="00EC72DD">
              <w:rPr>
                <w:color w:val="002060"/>
              </w:rPr>
              <w:t>5704 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7A780" w14:textId="77777777" w:rsidR="00BB34E8" w:rsidRPr="00EC72DD" w:rsidRDefault="00BB34E8" w:rsidP="00373198">
            <w:pPr>
              <w:pStyle w:val="rowtabella0"/>
              <w:rPr>
                <w:color w:val="002060"/>
              </w:rPr>
            </w:pPr>
            <w:r w:rsidRPr="00EC72DD">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D1C4CB" w14:textId="77777777" w:rsidR="00BB34E8" w:rsidRPr="00EC72DD" w:rsidRDefault="00BB34E8" w:rsidP="00373198">
            <w:pPr>
              <w:pStyle w:val="rowtabella0"/>
              <w:rPr>
                <w:color w:val="002060"/>
              </w:rPr>
            </w:pPr>
            <w:r w:rsidRPr="00EC72DD">
              <w:rPr>
                <w:color w:val="002060"/>
              </w:rPr>
              <w:t xml:space="preserve">VIA </w:t>
            </w:r>
            <w:proofErr w:type="gramStart"/>
            <w:r w:rsidRPr="00EC72DD">
              <w:rPr>
                <w:color w:val="002060"/>
              </w:rPr>
              <w:t>C.ULPIANI</w:t>
            </w:r>
            <w:proofErr w:type="gramEnd"/>
          </w:p>
        </w:tc>
      </w:tr>
      <w:tr w:rsidR="00BB34E8" w:rsidRPr="00EC72DD" w14:paraId="3B1855ED"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E0F7C9" w14:textId="77777777" w:rsidR="00BB34E8" w:rsidRPr="00EC72DD" w:rsidRDefault="00BB34E8" w:rsidP="00373198">
            <w:pPr>
              <w:pStyle w:val="rowtabella0"/>
              <w:rPr>
                <w:color w:val="002060"/>
              </w:rPr>
            </w:pPr>
            <w:r w:rsidRPr="00EC72DD">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8E936A" w14:textId="77777777" w:rsidR="00BB34E8" w:rsidRPr="00EC72DD" w:rsidRDefault="00BB34E8" w:rsidP="00373198">
            <w:pPr>
              <w:pStyle w:val="rowtabella0"/>
              <w:rPr>
                <w:color w:val="002060"/>
              </w:rPr>
            </w:pPr>
            <w:r w:rsidRPr="00EC72DD">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BA2897"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B415F3" w14:textId="77777777" w:rsidR="00BB34E8" w:rsidRPr="00EC72DD" w:rsidRDefault="00BB34E8" w:rsidP="00373198">
            <w:pPr>
              <w:pStyle w:val="rowtabella0"/>
              <w:rPr>
                <w:color w:val="002060"/>
              </w:rPr>
            </w:pPr>
            <w:r w:rsidRPr="00EC72DD">
              <w:rPr>
                <w:color w:val="002060"/>
              </w:rPr>
              <w:t>22/10/2021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BAF71A" w14:textId="77777777" w:rsidR="00BB34E8" w:rsidRPr="00EC72DD" w:rsidRDefault="00BB34E8" w:rsidP="00373198">
            <w:pPr>
              <w:pStyle w:val="rowtabella0"/>
              <w:rPr>
                <w:color w:val="002060"/>
              </w:rPr>
            </w:pPr>
            <w:r w:rsidRPr="00EC72DD">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A66288" w14:textId="77777777" w:rsidR="00BB34E8" w:rsidRPr="00EC72DD" w:rsidRDefault="00BB34E8" w:rsidP="00373198">
            <w:pPr>
              <w:pStyle w:val="rowtabella0"/>
              <w:rPr>
                <w:color w:val="002060"/>
              </w:rPr>
            </w:pPr>
            <w:r w:rsidRPr="00EC72DD">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1EDD31" w14:textId="77777777" w:rsidR="00BB34E8" w:rsidRPr="00EC72DD" w:rsidRDefault="00BB34E8" w:rsidP="00373198">
            <w:pPr>
              <w:pStyle w:val="rowtabella0"/>
              <w:rPr>
                <w:color w:val="002060"/>
              </w:rPr>
            </w:pPr>
            <w:r w:rsidRPr="00EC72DD">
              <w:rPr>
                <w:color w:val="002060"/>
              </w:rPr>
              <w:t>PIAZZA S. D'ACQUISTO</w:t>
            </w:r>
          </w:p>
        </w:tc>
      </w:tr>
      <w:tr w:rsidR="00BB34E8" w:rsidRPr="00EC72DD" w14:paraId="79F318F7"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A5369F" w14:textId="77777777" w:rsidR="00BB34E8" w:rsidRPr="00EC72DD" w:rsidRDefault="00BB34E8" w:rsidP="00373198">
            <w:pPr>
              <w:pStyle w:val="rowtabella0"/>
              <w:rPr>
                <w:color w:val="002060"/>
              </w:rPr>
            </w:pPr>
            <w:r w:rsidRPr="00EC72DD">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2D4B99" w14:textId="77777777" w:rsidR="00BB34E8" w:rsidRPr="00EC72DD" w:rsidRDefault="00BB34E8" w:rsidP="00373198">
            <w:pPr>
              <w:pStyle w:val="rowtabella0"/>
              <w:rPr>
                <w:color w:val="002060"/>
              </w:rPr>
            </w:pPr>
            <w:r w:rsidRPr="00EC72DD">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BA249F"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1B9AF0" w14:textId="77777777" w:rsidR="00BB34E8" w:rsidRPr="00EC72DD" w:rsidRDefault="00BB34E8" w:rsidP="00373198">
            <w:pPr>
              <w:pStyle w:val="rowtabella0"/>
              <w:rPr>
                <w:color w:val="002060"/>
              </w:rPr>
            </w:pPr>
            <w:r w:rsidRPr="00EC72DD">
              <w:rPr>
                <w:color w:val="002060"/>
              </w:rPr>
              <w:t>22/10/2021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13C559" w14:textId="77777777" w:rsidR="00BB34E8" w:rsidRPr="00EC72DD" w:rsidRDefault="00BB34E8" w:rsidP="00373198">
            <w:pPr>
              <w:pStyle w:val="rowtabella0"/>
              <w:rPr>
                <w:color w:val="002060"/>
              </w:rPr>
            </w:pPr>
            <w:r w:rsidRPr="00EC72DD">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86D134" w14:textId="77777777" w:rsidR="00BB34E8" w:rsidRPr="00EC72DD" w:rsidRDefault="00BB34E8" w:rsidP="00373198">
            <w:pPr>
              <w:pStyle w:val="rowtabella0"/>
              <w:rPr>
                <w:color w:val="002060"/>
              </w:rPr>
            </w:pPr>
            <w:r w:rsidRPr="00EC72DD">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14AB0D" w14:textId="77777777" w:rsidR="00BB34E8" w:rsidRPr="00EC72DD" w:rsidRDefault="00BB34E8" w:rsidP="00373198">
            <w:pPr>
              <w:pStyle w:val="rowtabella0"/>
              <w:rPr>
                <w:color w:val="002060"/>
              </w:rPr>
            </w:pPr>
            <w:r w:rsidRPr="00EC72DD">
              <w:rPr>
                <w:color w:val="002060"/>
              </w:rPr>
              <w:t>VIA COLLE GIOIOSO</w:t>
            </w:r>
          </w:p>
        </w:tc>
      </w:tr>
      <w:tr w:rsidR="00BB34E8" w:rsidRPr="00EC72DD" w14:paraId="26151375"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11B6AF" w14:textId="77777777" w:rsidR="00BB34E8" w:rsidRPr="00EC72DD" w:rsidRDefault="00BB34E8" w:rsidP="00373198">
            <w:pPr>
              <w:pStyle w:val="rowtabella0"/>
              <w:rPr>
                <w:color w:val="002060"/>
              </w:rPr>
            </w:pPr>
            <w:r w:rsidRPr="00EC72DD">
              <w:rPr>
                <w:color w:val="002060"/>
              </w:rPr>
              <w:lastRenderedPageBreak/>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9A5AA1" w14:textId="77777777" w:rsidR="00BB34E8" w:rsidRPr="00EC72DD" w:rsidRDefault="00BB34E8" w:rsidP="00373198">
            <w:pPr>
              <w:pStyle w:val="rowtabella0"/>
              <w:rPr>
                <w:color w:val="002060"/>
              </w:rPr>
            </w:pPr>
            <w:r w:rsidRPr="00EC72DD">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937A21"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C0FAD6" w14:textId="77777777" w:rsidR="00BB34E8" w:rsidRPr="00EC72DD" w:rsidRDefault="00BB34E8" w:rsidP="00373198">
            <w:pPr>
              <w:pStyle w:val="rowtabella0"/>
              <w:rPr>
                <w:color w:val="002060"/>
              </w:rPr>
            </w:pPr>
            <w:r w:rsidRPr="00EC72DD">
              <w:rPr>
                <w:color w:val="002060"/>
              </w:rPr>
              <w:t>22/10/2021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63BC16" w14:textId="77777777" w:rsidR="00BB34E8" w:rsidRPr="00EC72DD" w:rsidRDefault="00BB34E8" w:rsidP="00373198">
            <w:pPr>
              <w:pStyle w:val="rowtabella0"/>
              <w:rPr>
                <w:color w:val="002060"/>
              </w:rPr>
            </w:pPr>
            <w:r>
              <w:rPr>
                <w:color w:val="002060"/>
              </w:rPr>
              <w:t>5688 CAMPO COPERTO PORTO D’ASCOLI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335163" w14:textId="77777777" w:rsidR="00BB34E8" w:rsidRPr="00EC72DD" w:rsidRDefault="00BB34E8" w:rsidP="00373198">
            <w:pPr>
              <w:pStyle w:val="rowtabella0"/>
              <w:rPr>
                <w:color w:val="002060"/>
              </w:rPr>
            </w:pPr>
            <w:r w:rsidRPr="00EC72DD">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C6220D" w14:textId="77777777" w:rsidR="00BB34E8" w:rsidRPr="00EC72DD" w:rsidRDefault="00BB34E8" w:rsidP="00373198">
            <w:pPr>
              <w:pStyle w:val="rowtabella0"/>
              <w:rPr>
                <w:color w:val="002060"/>
              </w:rPr>
            </w:pPr>
            <w:r>
              <w:rPr>
                <w:color w:val="002060"/>
              </w:rPr>
              <w:t>VIA VAL CUVIA LOCALITA’ AGRARIA</w:t>
            </w:r>
          </w:p>
        </w:tc>
      </w:tr>
      <w:tr w:rsidR="00BB34E8" w:rsidRPr="00EC72DD" w14:paraId="4D689E8A"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9834F7" w14:textId="77777777" w:rsidR="00BB34E8" w:rsidRPr="00EC72DD" w:rsidRDefault="00BB34E8" w:rsidP="00373198">
            <w:pPr>
              <w:pStyle w:val="rowtabella0"/>
              <w:rPr>
                <w:color w:val="002060"/>
              </w:rPr>
            </w:pPr>
            <w:r w:rsidRPr="00EC72DD">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34A9D2" w14:textId="77777777" w:rsidR="00BB34E8" w:rsidRPr="00EC72DD" w:rsidRDefault="00BB34E8" w:rsidP="00373198">
            <w:pPr>
              <w:pStyle w:val="rowtabella0"/>
              <w:rPr>
                <w:color w:val="002060"/>
              </w:rPr>
            </w:pPr>
            <w:r w:rsidRPr="00EC72DD">
              <w:rPr>
                <w:color w:val="002060"/>
              </w:rPr>
              <w:t>REAL EAGLES VIRTUS PAGLIA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6398B5"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E6332B" w14:textId="77777777" w:rsidR="00BB34E8" w:rsidRPr="00EC72DD" w:rsidRDefault="00BB34E8" w:rsidP="00373198">
            <w:pPr>
              <w:pStyle w:val="rowtabella0"/>
              <w:rPr>
                <w:color w:val="002060"/>
              </w:rPr>
            </w:pPr>
            <w:r w:rsidRPr="00EC72DD">
              <w:rPr>
                <w:color w:val="002060"/>
              </w:rPr>
              <w:t>22/10/2021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5C32D" w14:textId="77777777" w:rsidR="00BB34E8" w:rsidRPr="00EC72DD" w:rsidRDefault="00BB34E8" w:rsidP="00373198">
            <w:pPr>
              <w:pStyle w:val="rowtabella0"/>
              <w:rPr>
                <w:color w:val="002060"/>
              </w:rPr>
            </w:pPr>
            <w:r w:rsidRPr="00EC72DD">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5D64EC" w14:textId="77777777" w:rsidR="00BB34E8" w:rsidRPr="00EC72DD" w:rsidRDefault="00BB34E8" w:rsidP="00373198">
            <w:pPr>
              <w:pStyle w:val="rowtabella0"/>
              <w:rPr>
                <w:color w:val="002060"/>
              </w:rPr>
            </w:pPr>
            <w:r w:rsidRPr="00EC72DD">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F587D4" w14:textId="77777777" w:rsidR="00BB34E8" w:rsidRPr="00EC72DD" w:rsidRDefault="00BB34E8" w:rsidP="00373198">
            <w:pPr>
              <w:pStyle w:val="rowtabella0"/>
              <w:rPr>
                <w:color w:val="002060"/>
              </w:rPr>
            </w:pPr>
            <w:r w:rsidRPr="00EC72DD">
              <w:rPr>
                <w:color w:val="002060"/>
              </w:rPr>
              <w:t xml:space="preserve">VIA </w:t>
            </w:r>
            <w:proofErr w:type="gramStart"/>
            <w:r w:rsidRPr="00EC72DD">
              <w:rPr>
                <w:color w:val="002060"/>
              </w:rPr>
              <w:t>S.VITTORIA</w:t>
            </w:r>
            <w:proofErr w:type="gramEnd"/>
            <w:r w:rsidRPr="00EC72DD">
              <w:rPr>
                <w:color w:val="002060"/>
              </w:rPr>
              <w:t>, 5</w:t>
            </w:r>
          </w:p>
        </w:tc>
      </w:tr>
    </w:tbl>
    <w:p w14:paraId="4196FBC2" w14:textId="77777777" w:rsidR="00BB34E8" w:rsidRPr="00EC72DD" w:rsidRDefault="00BB34E8" w:rsidP="00BB34E8">
      <w:pPr>
        <w:pStyle w:val="breakline"/>
        <w:divId w:val="527259509"/>
        <w:rPr>
          <w:rFonts w:eastAsiaTheme="minorEastAsia"/>
          <w:color w:val="002060"/>
        </w:rPr>
      </w:pPr>
    </w:p>
    <w:p w14:paraId="58452355" w14:textId="77777777" w:rsidR="00BB34E8" w:rsidRPr="005E0393" w:rsidRDefault="00BB34E8" w:rsidP="00BB34E8">
      <w:pPr>
        <w:pStyle w:val="breakline"/>
        <w:divId w:val="527259509"/>
        <w:rPr>
          <w:rFonts w:eastAsiaTheme="minorEastAsia"/>
          <w:color w:val="002060"/>
        </w:rPr>
      </w:pPr>
    </w:p>
    <w:p w14:paraId="6F695642" w14:textId="77777777" w:rsidR="00BB34E8" w:rsidRPr="005E0393" w:rsidRDefault="00BB34E8" w:rsidP="00BB34E8">
      <w:pPr>
        <w:pStyle w:val="breakline"/>
        <w:divId w:val="527259509"/>
        <w:rPr>
          <w:color w:val="002060"/>
        </w:rPr>
      </w:pPr>
    </w:p>
    <w:p w14:paraId="371F0EC6" w14:textId="77777777" w:rsidR="00BB34E8" w:rsidRPr="005E0393" w:rsidRDefault="00BB34E8" w:rsidP="00BB34E8">
      <w:pPr>
        <w:pStyle w:val="titolocampionato0"/>
        <w:shd w:val="clear" w:color="auto" w:fill="CCCCCC"/>
        <w:spacing w:before="80" w:after="40"/>
        <w:divId w:val="527259509"/>
        <w:rPr>
          <w:color w:val="002060"/>
        </w:rPr>
      </w:pPr>
      <w:r w:rsidRPr="005E0393">
        <w:rPr>
          <w:color w:val="002060"/>
        </w:rPr>
        <w:t>REGIONALE CALCIO A 5 FEMMINILE</w:t>
      </w:r>
    </w:p>
    <w:p w14:paraId="3D8691E1" w14:textId="77777777" w:rsidR="00BB34E8" w:rsidRPr="005E0393" w:rsidRDefault="00BB34E8" w:rsidP="00BB34E8">
      <w:pPr>
        <w:pStyle w:val="titoloprinc0"/>
        <w:divId w:val="527259509"/>
        <w:rPr>
          <w:color w:val="002060"/>
        </w:rPr>
      </w:pPr>
      <w:r w:rsidRPr="005E0393">
        <w:rPr>
          <w:color w:val="002060"/>
        </w:rPr>
        <w:t>VARIAZIONI AL PROGRAMMA GARE</w:t>
      </w:r>
    </w:p>
    <w:p w14:paraId="6E97374F" w14:textId="77777777" w:rsidR="00BB34E8" w:rsidRPr="005E0393" w:rsidRDefault="00BB34E8" w:rsidP="00BB34E8">
      <w:pPr>
        <w:pStyle w:val="breakline"/>
        <w:divId w:val="527259509"/>
        <w:rPr>
          <w:color w:val="002060"/>
        </w:rPr>
      </w:pPr>
    </w:p>
    <w:p w14:paraId="3A31B1FC" w14:textId="77777777" w:rsidR="00BB34E8" w:rsidRPr="005E0393" w:rsidRDefault="00BB34E8" w:rsidP="00BB34E8">
      <w:pPr>
        <w:pStyle w:val="breakline"/>
        <w:divId w:val="527259509"/>
        <w:rPr>
          <w:color w:val="002060"/>
        </w:rPr>
      </w:pPr>
    </w:p>
    <w:p w14:paraId="1F85D3C3" w14:textId="77777777" w:rsidR="00BB34E8" w:rsidRPr="005E0393" w:rsidRDefault="00BB34E8" w:rsidP="00BB34E8">
      <w:pPr>
        <w:pStyle w:val="breakline"/>
        <w:divId w:val="527259509"/>
        <w:rPr>
          <w:color w:val="002060"/>
        </w:rPr>
      </w:pPr>
    </w:p>
    <w:p w14:paraId="6C1990B1" w14:textId="77777777" w:rsidR="00BB34E8" w:rsidRPr="005E0393" w:rsidRDefault="00BB34E8" w:rsidP="00BB34E8">
      <w:pPr>
        <w:pStyle w:val="sottotitolocampionato10"/>
        <w:divId w:val="527259509"/>
        <w:rPr>
          <w:color w:val="002060"/>
        </w:rPr>
      </w:pPr>
      <w:r w:rsidRPr="005E039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B34E8" w:rsidRPr="005E0393" w14:paraId="573359CB"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0C0A0" w14:textId="77777777" w:rsidR="00BB34E8" w:rsidRPr="005E0393" w:rsidRDefault="00BB34E8" w:rsidP="00373198">
            <w:pPr>
              <w:pStyle w:val="headertabella0"/>
              <w:rPr>
                <w:color w:val="002060"/>
              </w:rPr>
            </w:pPr>
            <w:r w:rsidRPr="005E039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A8A61" w14:textId="77777777" w:rsidR="00BB34E8" w:rsidRPr="005E0393" w:rsidRDefault="00BB34E8" w:rsidP="00373198">
            <w:pPr>
              <w:pStyle w:val="headertabella0"/>
              <w:rPr>
                <w:color w:val="002060"/>
              </w:rPr>
            </w:pPr>
            <w:r w:rsidRPr="005E0393">
              <w:rPr>
                <w:color w:val="002060"/>
              </w:rPr>
              <w:t xml:space="preserve">N° </w:t>
            </w:r>
            <w:proofErr w:type="spellStart"/>
            <w:r w:rsidRPr="005E0393">
              <w:rPr>
                <w:color w:val="002060"/>
              </w:rPr>
              <w:t>Gior</w:t>
            </w:r>
            <w:proofErr w:type="spellEnd"/>
            <w:r w:rsidRPr="005E039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B4CF5" w14:textId="77777777" w:rsidR="00BB34E8" w:rsidRPr="005E0393" w:rsidRDefault="00BB34E8" w:rsidP="00373198">
            <w:pPr>
              <w:pStyle w:val="headertabella0"/>
              <w:rPr>
                <w:color w:val="002060"/>
              </w:rPr>
            </w:pPr>
            <w:r w:rsidRPr="005E039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422CE" w14:textId="77777777" w:rsidR="00BB34E8" w:rsidRPr="005E0393" w:rsidRDefault="00BB34E8" w:rsidP="00373198">
            <w:pPr>
              <w:pStyle w:val="headertabella0"/>
              <w:rPr>
                <w:color w:val="002060"/>
              </w:rPr>
            </w:pPr>
            <w:r w:rsidRPr="005E039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8147A" w14:textId="77777777" w:rsidR="00BB34E8" w:rsidRPr="005E0393" w:rsidRDefault="00BB34E8" w:rsidP="00373198">
            <w:pPr>
              <w:pStyle w:val="headertabella0"/>
              <w:rPr>
                <w:color w:val="002060"/>
              </w:rPr>
            </w:pPr>
            <w:r w:rsidRPr="005E0393">
              <w:rPr>
                <w:color w:val="002060"/>
              </w:rPr>
              <w:t xml:space="preserve">Data </w:t>
            </w:r>
            <w:proofErr w:type="spellStart"/>
            <w:r w:rsidRPr="005E0393">
              <w:rPr>
                <w:color w:val="002060"/>
              </w:rPr>
              <w:t>Orig</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6456A"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Var</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1DD16"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Orig</w:t>
            </w:r>
            <w:proofErr w:type="spellEnd"/>
            <w:r w:rsidRPr="005E039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B45D9" w14:textId="77777777" w:rsidR="00BB34E8" w:rsidRPr="005E0393" w:rsidRDefault="00BB34E8" w:rsidP="00373198">
            <w:pPr>
              <w:pStyle w:val="headertabella0"/>
              <w:rPr>
                <w:color w:val="002060"/>
              </w:rPr>
            </w:pPr>
            <w:r w:rsidRPr="005E0393">
              <w:rPr>
                <w:color w:val="002060"/>
              </w:rPr>
              <w:t>Impianto</w:t>
            </w:r>
          </w:p>
        </w:tc>
      </w:tr>
      <w:tr w:rsidR="00BB34E8" w:rsidRPr="005E0393" w14:paraId="76A334A4"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8A7EC" w14:textId="77777777" w:rsidR="00BB34E8" w:rsidRPr="008E4EA5" w:rsidRDefault="00BB34E8" w:rsidP="00373198">
            <w:pPr>
              <w:pStyle w:val="rowtabella0"/>
              <w:rPr>
                <w:color w:val="002060"/>
                <w:highlight w:val="yellow"/>
              </w:rPr>
            </w:pPr>
            <w:r w:rsidRPr="008E4EA5">
              <w:rPr>
                <w:color w:val="002060"/>
                <w:highlight w:val="yellow"/>
              </w:rPr>
              <w:t>19/12/2021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EE725" w14:textId="77777777" w:rsidR="00BB34E8" w:rsidRPr="008E4EA5" w:rsidRDefault="00BB34E8" w:rsidP="00373198">
            <w:pPr>
              <w:pStyle w:val="rowtabella0"/>
              <w:jc w:val="center"/>
              <w:rPr>
                <w:color w:val="002060"/>
                <w:highlight w:val="yellow"/>
              </w:rPr>
            </w:pPr>
            <w:r w:rsidRPr="008E4EA5">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64B2F" w14:textId="77777777" w:rsidR="00BB34E8" w:rsidRPr="008E4EA5" w:rsidRDefault="00BB34E8" w:rsidP="00373198">
            <w:pPr>
              <w:pStyle w:val="rowtabella0"/>
              <w:rPr>
                <w:color w:val="002060"/>
                <w:highlight w:val="yellow"/>
              </w:rPr>
            </w:pPr>
            <w:r w:rsidRPr="008E4EA5">
              <w:rPr>
                <w:color w:val="002060"/>
                <w:highlight w:val="yellow"/>
              </w:rPr>
              <w:t>FUTSAL PRANDONE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F349F" w14:textId="77777777" w:rsidR="00BB34E8" w:rsidRPr="008E4EA5" w:rsidRDefault="00BB34E8" w:rsidP="00373198">
            <w:pPr>
              <w:pStyle w:val="rowtabella0"/>
              <w:rPr>
                <w:color w:val="002060"/>
                <w:highlight w:val="yellow"/>
              </w:rPr>
            </w:pPr>
            <w:r w:rsidRPr="008E4EA5">
              <w:rPr>
                <w:color w:val="002060"/>
                <w:highlight w:val="yellow"/>
              </w:rPr>
              <w:t>CSKA CORRIDONIA C5F</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29CD7" w14:textId="77777777" w:rsidR="00BB34E8" w:rsidRPr="005E0393" w:rsidRDefault="00BB34E8" w:rsidP="00373198">
            <w:pPr>
              <w:pStyle w:val="rowtabella0"/>
              <w:rPr>
                <w:color w:val="002060"/>
              </w:rPr>
            </w:pPr>
            <w:r w:rsidRPr="005E0393">
              <w:rPr>
                <w:color w:val="002060"/>
              </w:rPr>
              <w:t>17/12/2021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7BF37" w14:textId="77777777" w:rsidR="00BB34E8" w:rsidRPr="005E0393" w:rsidRDefault="00BB34E8" w:rsidP="00373198">
            <w:pPr>
              <w:pStyle w:val="rowtabella0"/>
              <w:jc w:val="center"/>
              <w:rPr>
                <w:color w:val="002060"/>
              </w:rPr>
            </w:pPr>
            <w:r w:rsidRPr="008E4EA5">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F9C63" w14:textId="77777777" w:rsidR="00BB34E8" w:rsidRPr="005E0393" w:rsidRDefault="00BB34E8" w:rsidP="00373198">
            <w:pPr>
              <w:pStyle w:val="rowtabella0"/>
              <w:jc w:val="center"/>
              <w:rPr>
                <w:color w:val="002060"/>
              </w:rPr>
            </w:pPr>
            <w:r w:rsidRPr="005E0393">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F621A" w14:textId="77777777" w:rsidR="00BB34E8" w:rsidRPr="005E0393" w:rsidRDefault="00BB34E8" w:rsidP="00373198">
            <w:pPr>
              <w:rPr>
                <w:color w:val="002060"/>
              </w:rPr>
            </w:pPr>
          </w:p>
        </w:tc>
      </w:tr>
      <w:tr w:rsidR="00BB34E8" w:rsidRPr="005E0393" w14:paraId="3D193833"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7766E" w14:textId="77777777" w:rsidR="00BB34E8" w:rsidRPr="008E4EA5" w:rsidRDefault="00BB34E8" w:rsidP="00373198">
            <w:pPr>
              <w:pStyle w:val="rowtabella0"/>
              <w:rPr>
                <w:color w:val="002060"/>
                <w:highlight w:val="yellow"/>
              </w:rPr>
            </w:pPr>
            <w:r w:rsidRPr="008E4EA5">
              <w:rPr>
                <w:color w:val="002060"/>
                <w:highlight w:val="yellow"/>
              </w:rPr>
              <w:t>27/01/2022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747BA" w14:textId="77777777" w:rsidR="00BB34E8" w:rsidRPr="008E4EA5" w:rsidRDefault="00BB34E8" w:rsidP="00373198">
            <w:pPr>
              <w:pStyle w:val="rowtabella0"/>
              <w:jc w:val="center"/>
              <w:rPr>
                <w:color w:val="002060"/>
                <w:highlight w:val="yellow"/>
              </w:rPr>
            </w:pPr>
            <w:r w:rsidRPr="008E4EA5">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7AED1" w14:textId="77777777" w:rsidR="00BB34E8" w:rsidRPr="008E4EA5" w:rsidRDefault="00BB34E8" w:rsidP="00373198">
            <w:pPr>
              <w:pStyle w:val="rowtabella0"/>
              <w:rPr>
                <w:color w:val="002060"/>
                <w:highlight w:val="yellow"/>
              </w:rPr>
            </w:pPr>
            <w:proofErr w:type="gramStart"/>
            <w:r w:rsidRPr="008E4EA5">
              <w:rPr>
                <w:color w:val="002060"/>
                <w:highlight w:val="yellow"/>
              </w:rPr>
              <w:t>U.MANDOLESI</w:t>
            </w:r>
            <w:proofErr w:type="gramEnd"/>
            <w:r w:rsidRPr="008E4EA5">
              <w:rPr>
                <w:color w:val="002060"/>
                <w:highlight w:val="yellow"/>
              </w:rPr>
              <w:t xml:space="preserv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A78B2" w14:textId="77777777" w:rsidR="00BB34E8" w:rsidRPr="008E4EA5" w:rsidRDefault="00BB34E8" w:rsidP="00373198">
            <w:pPr>
              <w:pStyle w:val="rowtabella0"/>
              <w:rPr>
                <w:color w:val="002060"/>
                <w:highlight w:val="yellow"/>
              </w:rPr>
            </w:pPr>
            <w:r w:rsidRPr="008E4EA5">
              <w:rPr>
                <w:color w:val="002060"/>
                <w:highlight w:val="yellow"/>
              </w:rPr>
              <w:t>FUTSAL PRANDONE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50661" w14:textId="77777777" w:rsidR="00BB34E8" w:rsidRPr="005E0393" w:rsidRDefault="00BB34E8" w:rsidP="00373198">
            <w:pPr>
              <w:pStyle w:val="rowtabella0"/>
              <w:rPr>
                <w:color w:val="002060"/>
              </w:rPr>
            </w:pPr>
            <w:r w:rsidRPr="005E0393">
              <w:rPr>
                <w:color w:val="002060"/>
              </w:rPr>
              <w:t>28/01/2022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2762D" w14:textId="77777777" w:rsidR="00BB34E8" w:rsidRPr="005E0393" w:rsidRDefault="00BB34E8" w:rsidP="00373198">
            <w:pPr>
              <w:pStyle w:val="rowtabella0"/>
              <w:jc w:val="center"/>
              <w:rPr>
                <w:color w:val="002060"/>
              </w:rPr>
            </w:pPr>
            <w:r w:rsidRPr="008E4EA5">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C8C5E" w14:textId="77777777" w:rsidR="00BB34E8" w:rsidRPr="005E0393" w:rsidRDefault="00BB34E8" w:rsidP="00373198">
            <w:pPr>
              <w:pStyle w:val="rowtabella0"/>
              <w:jc w:val="center"/>
              <w:rPr>
                <w:color w:val="002060"/>
              </w:rPr>
            </w:pPr>
            <w:r w:rsidRPr="005E0393">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1BAD5" w14:textId="77777777" w:rsidR="00BB34E8" w:rsidRPr="005E0393" w:rsidRDefault="00BB34E8" w:rsidP="00373198">
            <w:pPr>
              <w:rPr>
                <w:color w:val="002060"/>
              </w:rPr>
            </w:pPr>
          </w:p>
        </w:tc>
      </w:tr>
      <w:tr w:rsidR="00BB34E8" w:rsidRPr="005E0393" w14:paraId="2BD66D39"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DC68F" w14:textId="77777777" w:rsidR="00BB34E8" w:rsidRPr="008E4EA5" w:rsidRDefault="00BB34E8" w:rsidP="00373198">
            <w:pPr>
              <w:pStyle w:val="rowtabella0"/>
              <w:rPr>
                <w:color w:val="002060"/>
                <w:highlight w:val="yellow"/>
              </w:rPr>
            </w:pPr>
            <w:r w:rsidRPr="008E4EA5">
              <w:rPr>
                <w:color w:val="002060"/>
                <w:highlight w:val="yellow"/>
              </w:rPr>
              <w:t>11/02/2022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7211B" w14:textId="77777777" w:rsidR="00BB34E8" w:rsidRPr="008E4EA5" w:rsidRDefault="00BB34E8" w:rsidP="00373198">
            <w:pPr>
              <w:pStyle w:val="rowtabella0"/>
              <w:jc w:val="center"/>
              <w:rPr>
                <w:color w:val="002060"/>
                <w:highlight w:val="yellow"/>
              </w:rPr>
            </w:pPr>
            <w:r w:rsidRPr="008E4EA5">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DFBC1" w14:textId="77777777" w:rsidR="00BB34E8" w:rsidRPr="008E4EA5" w:rsidRDefault="00BB34E8" w:rsidP="00373198">
            <w:pPr>
              <w:pStyle w:val="rowtabella0"/>
              <w:rPr>
                <w:color w:val="002060"/>
                <w:highlight w:val="yellow"/>
              </w:rPr>
            </w:pPr>
            <w:proofErr w:type="gramStart"/>
            <w:r w:rsidRPr="008E4EA5">
              <w:rPr>
                <w:color w:val="002060"/>
                <w:highlight w:val="yellow"/>
              </w:rPr>
              <w:t>U.MANDOLESI</w:t>
            </w:r>
            <w:proofErr w:type="gramEnd"/>
            <w:r w:rsidRPr="008E4EA5">
              <w:rPr>
                <w:color w:val="002060"/>
                <w:highlight w:val="yellow"/>
              </w:rPr>
              <w:t xml:space="preserv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FC0A7" w14:textId="77777777" w:rsidR="00BB34E8" w:rsidRPr="008E4EA5" w:rsidRDefault="00BB34E8" w:rsidP="00373198">
            <w:pPr>
              <w:pStyle w:val="rowtabella0"/>
              <w:rPr>
                <w:color w:val="002060"/>
                <w:highlight w:val="yellow"/>
              </w:rPr>
            </w:pPr>
            <w:r w:rsidRPr="008E4EA5">
              <w:rPr>
                <w:color w:val="002060"/>
                <w:highlight w:val="yellow"/>
              </w:rPr>
              <w:t>LA FENICE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EA095" w14:textId="77777777" w:rsidR="00BB34E8" w:rsidRPr="005E0393" w:rsidRDefault="00BB34E8" w:rsidP="0037319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3583C" w14:textId="77777777" w:rsidR="00BB34E8" w:rsidRPr="005E0393" w:rsidRDefault="00BB34E8" w:rsidP="00373198">
            <w:pPr>
              <w:pStyle w:val="rowtabella0"/>
              <w:jc w:val="center"/>
              <w:rPr>
                <w:color w:val="002060"/>
              </w:rPr>
            </w:pPr>
            <w:r w:rsidRPr="008E4EA5">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CC30C" w14:textId="77777777" w:rsidR="00BB34E8" w:rsidRPr="005E0393" w:rsidRDefault="00BB34E8" w:rsidP="00373198">
            <w:pPr>
              <w:pStyle w:val="rowtabella0"/>
              <w:jc w:val="center"/>
              <w:rPr>
                <w:color w:val="002060"/>
              </w:rPr>
            </w:pPr>
            <w:r w:rsidRPr="005E0393">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3879D" w14:textId="77777777" w:rsidR="00BB34E8" w:rsidRPr="005E0393" w:rsidRDefault="00BB34E8" w:rsidP="00373198">
            <w:pPr>
              <w:pStyle w:val="rowtabella0"/>
              <w:rPr>
                <w:color w:val="002060"/>
              </w:rPr>
            </w:pPr>
            <w:r w:rsidRPr="008E4EA5">
              <w:rPr>
                <w:color w:val="002060"/>
                <w:highlight w:val="yellow"/>
              </w:rPr>
              <w:t>PALLONE GEODETICO "F. ORSELLI" POTENZA PICENA VIA DELLO SPORT</w:t>
            </w:r>
          </w:p>
        </w:tc>
      </w:tr>
      <w:tr w:rsidR="00BB34E8" w:rsidRPr="005E0393" w14:paraId="55F2619B"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8FFB8" w14:textId="77777777" w:rsidR="00BB34E8" w:rsidRPr="008E4EA5" w:rsidRDefault="00BB34E8" w:rsidP="00373198">
            <w:pPr>
              <w:pStyle w:val="rowtabella0"/>
              <w:rPr>
                <w:color w:val="002060"/>
              </w:rPr>
            </w:pPr>
            <w:r>
              <w:rPr>
                <w:color w:val="002060"/>
                <w:highlight w:val="yellow"/>
              </w:rPr>
              <w:t>20</w:t>
            </w:r>
            <w:r w:rsidRPr="008E4EA5">
              <w:rPr>
                <w:color w:val="002060"/>
                <w:highlight w:val="yellow"/>
              </w:rPr>
              <w:t>/</w:t>
            </w:r>
            <w:r>
              <w:rPr>
                <w:color w:val="002060"/>
                <w:highlight w:val="yellow"/>
              </w:rPr>
              <w:t>02</w:t>
            </w:r>
            <w:r w:rsidRPr="008E4EA5">
              <w:rPr>
                <w:color w:val="002060"/>
                <w:highlight w:val="yellow"/>
              </w:rPr>
              <w:t>/202</w:t>
            </w:r>
            <w:r>
              <w:rPr>
                <w:color w:val="002060"/>
              </w:rPr>
              <w:t>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711C8" w14:textId="77777777" w:rsidR="00BB34E8" w:rsidRPr="008E4EA5" w:rsidRDefault="00BB34E8" w:rsidP="00373198">
            <w:pPr>
              <w:pStyle w:val="rowtabella0"/>
              <w:jc w:val="center"/>
              <w:rPr>
                <w:color w:val="002060"/>
              </w:rPr>
            </w:pPr>
            <w:r w:rsidRPr="008E4EA5">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1FAA0" w14:textId="77777777" w:rsidR="00BB34E8" w:rsidRPr="008E4EA5" w:rsidRDefault="00BB34E8" w:rsidP="00373198">
            <w:pPr>
              <w:pStyle w:val="rowtabella0"/>
              <w:rPr>
                <w:color w:val="002060"/>
              </w:rPr>
            </w:pPr>
            <w:r w:rsidRPr="008E4EA5">
              <w:rPr>
                <w:color w:val="002060"/>
                <w:highlight w:val="yellow"/>
              </w:rPr>
              <w:t>FUTSAL PRANDONE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8A538" w14:textId="77777777" w:rsidR="00BB34E8" w:rsidRPr="008E4EA5" w:rsidRDefault="00BB34E8" w:rsidP="00373198">
            <w:pPr>
              <w:pStyle w:val="rowtabella0"/>
              <w:rPr>
                <w:color w:val="002060"/>
              </w:rPr>
            </w:pPr>
            <w:r w:rsidRPr="008E4EA5">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707B2" w14:textId="77777777" w:rsidR="00BB34E8" w:rsidRPr="008E4EA5" w:rsidRDefault="00BB34E8" w:rsidP="00373198">
            <w:pPr>
              <w:pStyle w:val="rowtabella0"/>
              <w:rPr>
                <w:color w:val="002060"/>
              </w:rPr>
            </w:pPr>
            <w:r>
              <w:rPr>
                <w:color w:val="002060"/>
              </w:rPr>
              <w:t>18/02/2022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F13E6" w14:textId="77777777" w:rsidR="00BB34E8" w:rsidRPr="008E4EA5" w:rsidRDefault="00BB34E8" w:rsidP="00373198">
            <w:pPr>
              <w:pStyle w:val="rowtabella0"/>
              <w:jc w:val="center"/>
              <w:rPr>
                <w:color w:val="002060"/>
              </w:rPr>
            </w:pPr>
            <w:r w:rsidRPr="008E4EA5">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B4F66" w14:textId="77777777" w:rsidR="00BB34E8" w:rsidRPr="008E4EA5" w:rsidRDefault="00BB34E8" w:rsidP="00373198">
            <w:pPr>
              <w:jc w:val="center"/>
              <w:rPr>
                <w:rFonts w:ascii="Arial" w:hAnsi="Arial" w:cs="Arial"/>
                <w:color w:val="002060"/>
                <w:sz w:val="12"/>
                <w:szCs w:val="12"/>
              </w:rPr>
            </w:pPr>
            <w:r w:rsidRPr="008E4EA5">
              <w:rPr>
                <w:rFonts w:ascii="Arial" w:hAnsi="Arial" w:cs="Arial"/>
                <w:color w:val="002060"/>
                <w:sz w:val="12"/>
                <w:szCs w:val="12"/>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1C4A9" w14:textId="77777777" w:rsidR="00BB34E8" w:rsidRPr="005E0393" w:rsidRDefault="00BB34E8" w:rsidP="00373198">
            <w:pPr>
              <w:rPr>
                <w:color w:val="002060"/>
              </w:rPr>
            </w:pPr>
          </w:p>
        </w:tc>
      </w:tr>
    </w:tbl>
    <w:p w14:paraId="4E976BD2" w14:textId="77777777" w:rsidR="00BB34E8" w:rsidRPr="005E0393" w:rsidRDefault="00BB34E8" w:rsidP="00BB34E8">
      <w:pPr>
        <w:pStyle w:val="breakline"/>
        <w:divId w:val="527259509"/>
        <w:rPr>
          <w:rFonts w:eastAsiaTheme="minorEastAsia"/>
          <w:color w:val="002060"/>
        </w:rPr>
      </w:pPr>
    </w:p>
    <w:p w14:paraId="22104270" w14:textId="77777777" w:rsidR="00BB34E8" w:rsidRPr="005E0393" w:rsidRDefault="00BB34E8" w:rsidP="00BB34E8">
      <w:pPr>
        <w:pStyle w:val="breakline"/>
        <w:divId w:val="527259509"/>
        <w:rPr>
          <w:color w:val="002060"/>
        </w:rPr>
      </w:pPr>
    </w:p>
    <w:p w14:paraId="64D192C9" w14:textId="77777777" w:rsidR="00BB34E8" w:rsidRPr="005E0393" w:rsidRDefault="00BB34E8" w:rsidP="00BB34E8">
      <w:pPr>
        <w:pStyle w:val="titoloprinc0"/>
        <w:divId w:val="527259509"/>
        <w:rPr>
          <w:color w:val="002060"/>
        </w:rPr>
      </w:pPr>
      <w:r w:rsidRPr="005E0393">
        <w:rPr>
          <w:color w:val="002060"/>
        </w:rPr>
        <w:t>RISULTATI</w:t>
      </w:r>
    </w:p>
    <w:p w14:paraId="56F90987" w14:textId="77777777" w:rsidR="00BB34E8" w:rsidRPr="005E0393" w:rsidRDefault="00BB34E8" w:rsidP="00BB34E8">
      <w:pPr>
        <w:pStyle w:val="breakline"/>
        <w:divId w:val="527259509"/>
        <w:rPr>
          <w:color w:val="002060"/>
        </w:rPr>
      </w:pPr>
    </w:p>
    <w:p w14:paraId="2AEF5816" w14:textId="77777777" w:rsidR="00BB34E8" w:rsidRPr="005E0393" w:rsidRDefault="00BB34E8" w:rsidP="00BB34E8">
      <w:pPr>
        <w:pStyle w:val="sottotitolocampionato10"/>
        <w:divId w:val="527259509"/>
        <w:rPr>
          <w:color w:val="002060"/>
        </w:rPr>
      </w:pPr>
      <w:r w:rsidRPr="005E0393">
        <w:rPr>
          <w:color w:val="002060"/>
        </w:rPr>
        <w:t>RISULTATI UFFICIALI GARE DEL 15/10/2021</w:t>
      </w:r>
    </w:p>
    <w:p w14:paraId="3B1307E1" w14:textId="77777777" w:rsidR="00BB34E8" w:rsidRPr="00BB34E8" w:rsidRDefault="00BB34E8" w:rsidP="00BB34E8">
      <w:pPr>
        <w:pStyle w:val="sottotitolocampionato20"/>
        <w:spacing w:before="0" w:beforeAutospacing="0" w:after="0" w:afterAutospacing="0"/>
        <w:divId w:val="527259509"/>
        <w:rPr>
          <w:rFonts w:ascii="Arial" w:hAnsi="Arial" w:cs="Arial"/>
          <w:color w:val="002060"/>
          <w:sz w:val="20"/>
          <w:szCs w:val="20"/>
        </w:rPr>
      </w:pPr>
      <w:r w:rsidRPr="00BB34E8">
        <w:rPr>
          <w:rFonts w:ascii="Arial" w:hAnsi="Arial" w:cs="Arial"/>
          <w:color w:val="002060"/>
          <w:sz w:val="20"/>
          <w:szCs w:val="20"/>
        </w:rPr>
        <w:t>Si trascrivono qui di seguito i risultati ufficiali delle gare disputate</w:t>
      </w:r>
    </w:p>
    <w:p w14:paraId="64220BF1" w14:textId="77777777" w:rsidR="00BB34E8" w:rsidRPr="00BB34E8" w:rsidRDefault="00BB34E8" w:rsidP="00BB34E8">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B34E8" w:rsidRPr="005E0393" w14:paraId="666758C0"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39126D5A"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10827" w14:textId="77777777" w:rsidR="00BB34E8" w:rsidRPr="005E0393" w:rsidRDefault="00BB34E8" w:rsidP="00373198">
                  <w:pPr>
                    <w:pStyle w:val="headertabella0"/>
                    <w:rPr>
                      <w:color w:val="002060"/>
                    </w:rPr>
                  </w:pPr>
                  <w:r w:rsidRPr="005E0393">
                    <w:rPr>
                      <w:color w:val="002060"/>
                    </w:rPr>
                    <w:t>GIRONE A - 1 Giornata - A</w:t>
                  </w:r>
                </w:p>
              </w:tc>
            </w:tr>
            <w:tr w:rsidR="00BB34E8" w:rsidRPr="005E0393" w14:paraId="7DF63C9D"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F9DD7B" w14:textId="77777777" w:rsidR="00BB34E8" w:rsidRPr="005E0393" w:rsidRDefault="00BB34E8" w:rsidP="00373198">
                  <w:pPr>
                    <w:pStyle w:val="rowtabella0"/>
                    <w:rPr>
                      <w:color w:val="002060"/>
                    </w:rPr>
                  </w:pPr>
                  <w:r w:rsidRPr="005E0393">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B26B9D" w14:textId="77777777" w:rsidR="00BB34E8" w:rsidRPr="005E0393" w:rsidRDefault="00BB34E8" w:rsidP="00373198">
                  <w:pPr>
                    <w:pStyle w:val="rowtabella0"/>
                    <w:rPr>
                      <w:color w:val="002060"/>
                    </w:rPr>
                  </w:pPr>
                  <w:r w:rsidRPr="005E0393">
                    <w:rPr>
                      <w:color w:val="002060"/>
                    </w:rPr>
                    <w:t>- SANTA MARIA APPARENTE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714CA" w14:textId="77777777" w:rsidR="00BB34E8" w:rsidRPr="005E0393" w:rsidRDefault="00BB34E8" w:rsidP="00373198">
                  <w:pPr>
                    <w:pStyle w:val="rowtabella0"/>
                    <w:jc w:val="center"/>
                    <w:rPr>
                      <w:color w:val="002060"/>
                    </w:rPr>
                  </w:pPr>
                  <w:r w:rsidRPr="005E0393">
                    <w:rPr>
                      <w:color w:val="002060"/>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57069" w14:textId="77777777" w:rsidR="00BB34E8" w:rsidRPr="005E0393" w:rsidRDefault="00BB34E8" w:rsidP="00373198">
                  <w:pPr>
                    <w:pStyle w:val="rowtabella0"/>
                    <w:jc w:val="center"/>
                    <w:rPr>
                      <w:color w:val="002060"/>
                    </w:rPr>
                  </w:pPr>
                  <w:r w:rsidRPr="005E0393">
                    <w:rPr>
                      <w:color w:val="002060"/>
                    </w:rPr>
                    <w:t> </w:t>
                  </w:r>
                </w:p>
              </w:tc>
            </w:tr>
            <w:tr w:rsidR="00BB34E8" w:rsidRPr="005E0393" w14:paraId="0C657434"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805662" w14:textId="77777777" w:rsidR="00BB34E8" w:rsidRPr="005E0393" w:rsidRDefault="00BB34E8" w:rsidP="00373198">
                  <w:pPr>
                    <w:pStyle w:val="rowtabella0"/>
                    <w:rPr>
                      <w:color w:val="002060"/>
                    </w:rPr>
                  </w:pPr>
                  <w:r w:rsidRPr="005E0393">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7ED779" w14:textId="77777777" w:rsidR="00BB34E8" w:rsidRPr="005E0393" w:rsidRDefault="00BB34E8" w:rsidP="00373198">
                  <w:pPr>
                    <w:pStyle w:val="rowtabella0"/>
                    <w:rPr>
                      <w:color w:val="002060"/>
                    </w:rPr>
                  </w:pPr>
                  <w:r w:rsidRPr="005E0393">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1D300D" w14:textId="77777777" w:rsidR="00BB34E8" w:rsidRPr="005E0393" w:rsidRDefault="00BB34E8" w:rsidP="00373198">
                  <w:pPr>
                    <w:pStyle w:val="rowtabella0"/>
                    <w:jc w:val="center"/>
                    <w:rPr>
                      <w:color w:val="002060"/>
                    </w:rPr>
                  </w:pPr>
                  <w:r w:rsidRPr="005E0393">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C91633" w14:textId="77777777" w:rsidR="00BB34E8" w:rsidRPr="005E0393" w:rsidRDefault="00BB34E8" w:rsidP="00373198">
                  <w:pPr>
                    <w:pStyle w:val="rowtabella0"/>
                    <w:jc w:val="center"/>
                    <w:rPr>
                      <w:color w:val="002060"/>
                    </w:rPr>
                  </w:pPr>
                  <w:r w:rsidRPr="005E0393">
                    <w:rPr>
                      <w:color w:val="002060"/>
                    </w:rPr>
                    <w:t> </w:t>
                  </w:r>
                </w:p>
              </w:tc>
            </w:tr>
            <w:tr w:rsidR="00BB34E8" w:rsidRPr="005E0393" w14:paraId="70FEA339"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27A1EB" w14:textId="77777777" w:rsidR="00BB34E8" w:rsidRPr="005E0393" w:rsidRDefault="00BB34E8" w:rsidP="00373198">
                  <w:pPr>
                    <w:pStyle w:val="rowtabella0"/>
                    <w:rPr>
                      <w:color w:val="002060"/>
                    </w:rPr>
                  </w:pPr>
                  <w:r w:rsidRPr="005E0393">
                    <w:rPr>
                      <w:color w:val="002060"/>
                    </w:rPr>
                    <w:t>(2) FANO CALCIO FEMMINILE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7B8299" w14:textId="77777777" w:rsidR="00BB34E8" w:rsidRPr="005E0393" w:rsidRDefault="00BB34E8" w:rsidP="00373198">
                  <w:pPr>
                    <w:pStyle w:val="rowtabella0"/>
                    <w:rPr>
                      <w:color w:val="002060"/>
                    </w:rPr>
                  </w:pPr>
                  <w:r w:rsidRPr="005E0393">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4DF355" w14:textId="77777777" w:rsidR="00BB34E8" w:rsidRPr="005E0393" w:rsidRDefault="00BB34E8" w:rsidP="00373198">
                  <w:pPr>
                    <w:pStyle w:val="rowtabella0"/>
                    <w:jc w:val="center"/>
                    <w:rPr>
                      <w:color w:val="002060"/>
                    </w:rPr>
                  </w:pPr>
                  <w:r w:rsidRPr="005E0393">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7CF638" w14:textId="77777777" w:rsidR="00BB34E8" w:rsidRPr="005E0393" w:rsidRDefault="00BB34E8" w:rsidP="00373198">
                  <w:pPr>
                    <w:pStyle w:val="rowtabella0"/>
                    <w:jc w:val="center"/>
                    <w:rPr>
                      <w:color w:val="002060"/>
                    </w:rPr>
                  </w:pPr>
                  <w:r w:rsidRPr="005E0393">
                    <w:rPr>
                      <w:color w:val="002060"/>
                    </w:rPr>
                    <w:t> </w:t>
                  </w:r>
                </w:p>
              </w:tc>
            </w:tr>
            <w:tr w:rsidR="00BB34E8" w:rsidRPr="005E0393" w14:paraId="0E8CEB7D"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C8BC96" w14:textId="77777777" w:rsidR="00BB34E8" w:rsidRPr="005E0393" w:rsidRDefault="00BB34E8" w:rsidP="00373198">
                  <w:pPr>
                    <w:pStyle w:val="rowtabella0"/>
                    <w:rPr>
                      <w:color w:val="002060"/>
                    </w:rPr>
                  </w:pPr>
                  <w:r w:rsidRPr="005E0393">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F7C27F" w14:textId="77777777" w:rsidR="00BB34E8" w:rsidRPr="005E0393" w:rsidRDefault="00BB34E8" w:rsidP="00373198">
                  <w:pPr>
                    <w:pStyle w:val="rowtabella0"/>
                    <w:rPr>
                      <w:color w:val="002060"/>
                    </w:rPr>
                  </w:pPr>
                  <w:r w:rsidRPr="005E0393">
                    <w:rPr>
                      <w:color w:val="002060"/>
                    </w:rPr>
                    <w:t xml:space="preserve">- </w:t>
                  </w:r>
                  <w:proofErr w:type="gramStart"/>
                  <w:r w:rsidRPr="005E0393">
                    <w:rPr>
                      <w:color w:val="002060"/>
                    </w:rPr>
                    <w:t>U.MANDOLESI</w:t>
                  </w:r>
                  <w:proofErr w:type="gramEnd"/>
                  <w:r w:rsidRPr="005E0393">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ED73A8" w14:textId="77777777" w:rsidR="00BB34E8" w:rsidRPr="005E0393" w:rsidRDefault="00BB34E8" w:rsidP="00373198">
                  <w:pPr>
                    <w:pStyle w:val="rowtabella0"/>
                    <w:jc w:val="center"/>
                    <w:rPr>
                      <w:color w:val="002060"/>
                    </w:rPr>
                  </w:pPr>
                  <w:r w:rsidRPr="005E0393">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7AAEB3" w14:textId="77777777" w:rsidR="00BB34E8" w:rsidRPr="005E0393" w:rsidRDefault="00BB34E8" w:rsidP="00373198">
                  <w:pPr>
                    <w:pStyle w:val="rowtabella0"/>
                    <w:jc w:val="center"/>
                    <w:rPr>
                      <w:color w:val="002060"/>
                    </w:rPr>
                  </w:pPr>
                  <w:r w:rsidRPr="005E0393">
                    <w:rPr>
                      <w:color w:val="002060"/>
                    </w:rPr>
                    <w:t> </w:t>
                  </w:r>
                </w:p>
              </w:tc>
            </w:tr>
            <w:tr w:rsidR="00BB34E8" w:rsidRPr="005E0393" w14:paraId="633912C4"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32C172" w14:textId="77777777" w:rsidR="00BB34E8" w:rsidRPr="005E0393" w:rsidRDefault="00BB34E8" w:rsidP="00373198">
                  <w:pPr>
                    <w:pStyle w:val="rowtabella0"/>
                    <w:rPr>
                      <w:color w:val="002060"/>
                    </w:rPr>
                  </w:pPr>
                  <w:r w:rsidRPr="005E0393">
                    <w:rPr>
                      <w:color w:val="002060"/>
                    </w:rPr>
                    <w:t>LA FENICE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34249A" w14:textId="77777777" w:rsidR="00BB34E8" w:rsidRPr="005E0393" w:rsidRDefault="00BB34E8" w:rsidP="00373198">
                  <w:pPr>
                    <w:pStyle w:val="rowtabella0"/>
                    <w:rPr>
                      <w:color w:val="002060"/>
                    </w:rPr>
                  </w:pPr>
                  <w:r w:rsidRPr="005E0393">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6D2142" w14:textId="77777777" w:rsidR="00BB34E8" w:rsidRPr="005E0393" w:rsidRDefault="00BB34E8" w:rsidP="00373198">
                  <w:pPr>
                    <w:pStyle w:val="rowtabella0"/>
                    <w:jc w:val="center"/>
                    <w:rPr>
                      <w:color w:val="002060"/>
                    </w:rPr>
                  </w:pPr>
                  <w:r w:rsidRPr="005E0393">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A19760" w14:textId="77777777" w:rsidR="00BB34E8" w:rsidRPr="005E0393" w:rsidRDefault="00BB34E8" w:rsidP="00373198">
                  <w:pPr>
                    <w:pStyle w:val="rowtabella0"/>
                    <w:jc w:val="center"/>
                    <w:rPr>
                      <w:color w:val="002060"/>
                    </w:rPr>
                  </w:pPr>
                  <w:r w:rsidRPr="005E0393">
                    <w:rPr>
                      <w:color w:val="002060"/>
                    </w:rPr>
                    <w:t> </w:t>
                  </w:r>
                </w:p>
              </w:tc>
            </w:tr>
            <w:tr w:rsidR="00BB34E8" w:rsidRPr="005E0393" w14:paraId="11A60D9A"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91E1B1" w14:textId="77777777" w:rsidR="00BB34E8" w:rsidRPr="005E0393" w:rsidRDefault="00BB34E8" w:rsidP="00373198">
                  <w:pPr>
                    <w:pStyle w:val="rowtabella0"/>
                    <w:rPr>
                      <w:color w:val="002060"/>
                    </w:rPr>
                  </w:pPr>
                  <w:r w:rsidRPr="005E0393">
                    <w:rPr>
                      <w:color w:val="002060"/>
                    </w:rPr>
                    <w:t>(1) VALDICHIENTI PONTE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BF9C6" w14:textId="77777777" w:rsidR="00BB34E8" w:rsidRPr="005E0393" w:rsidRDefault="00BB34E8" w:rsidP="00373198">
                  <w:pPr>
                    <w:pStyle w:val="rowtabella0"/>
                    <w:rPr>
                      <w:color w:val="002060"/>
                    </w:rPr>
                  </w:pPr>
                  <w:r w:rsidRPr="005E0393">
                    <w:rPr>
                      <w:color w:val="002060"/>
                    </w:rPr>
                    <w:t>- RIPABERARDA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9FCCB" w14:textId="77777777" w:rsidR="00BB34E8" w:rsidRPr="005E0393" w:rsidRDefault="00BB34E8" w:rsidP="00373198">
                  <w:pPr>
                    <w:pStyle w:val="rowtabella0"/>
                    <w:jc w:val="center"/>
                    <w:rPr>
                      <w:color w:val="002060"/>
                    </w:rPr>
                  </w:pPr>
                  <w:r w:rsidRPr="005E0393">
                    <w:rPr>
                      <w:color w:val="002060"/>
                    </w:rPr>
                    <w:t>0 - 10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63C5BF" w14:textId="77777777" w:rsidR="00BB34E8" w:rsidRPr="005E0393" w:rsidRDefault="00BB34E8" w:rsidP="00373198">
                  <w:pPr>
                    <w:pStyle w:val="rowtabella0"/>
                    <w:jc w:val="center"/>
                    <w:rPr>
                      <w:color w:val="002060"/>
                    </w:rPr>
                  </w:pPr>
                  <w:r w:rsidRPr="005E0393">
                    <w:rPr>
                      <w:color w:val="002060"/>
                    </w:rPr>
                    <w:t> </w:t>
                  </w:r>
                </w:p>
              </w:tc>
            </w:tr>
            <w:tr w:rsidR="00BB34E8" w:rsidRPr="005E0393" w14:paraId="6C66037E"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2A647EED" w14:textId="77777777" w:rsidR="00BB34E8" w:rsidRPr="005E0393" w:rsidRDefault="00BB34E8" w:rsidP="00373198">
                  <w:pPr>
                    <w:pStyle w:val="rowtabella0"/>
                    <w:rPr>
                      <w:color w:val="002060"/>
                    </w:rPr>
                  </w:pPr>
                  <w:r w:rsidRPr="005E0393">
                    <w:rPr>
                      <w:color w:val="002060"/>
                    </w:rPr>
                    <w:t>(1) - disputata il 17/10/2021</w:t>
                  </w:r>
                </w:p>
              </w:tc>
            </w:tr>
            <w:tr w:rsidR="00BB34E8" w:rsidRPr="005E0393" w14:paraId="5585D9BA"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20A0D7DC" w14:textId="77777777" w:rsidR="00BB34E8" w:rsidRPr="005E0393" w:rsidRDefault="00BB34E8" w:rsidP="00373198">
                  <w:pPr>
                    <w:pStyle w:val="rowtabella0"/>
                    <w:rPr>
                      <w:color w:val="002060"/>
                    </w:rPr>
                  </w:pPr>
                  <w:r w:rsidRPr="005E0393">
                    <w:rPr>
                      <w:color w:val="002060"/>
                    </w:rPr>
                    <w:t>(2) - disputata il 16/10/2021</w:t>
                  </w:r>
                </w:p>
              </w:tc>
            </w:tr>
          </w:tbl>
          <w:p w14:paraId="0AFEA75D" w14:textId="77777777" w:rsidR="00BB34E8" w:rsidRPr="005E0393" w:rsidRDefault="00BB34E8" w:rsidP="00373198">
            <w:pPr>
              <w:rPr>
                <w:color w:val="002060"/>
              </w:rPr>
            </w:pPr>
          </w:p>
        </w:tc>
      </w:tr>
    </w:tbl>
    <w:p w14:paraId="25C49FE8" w14:textId="77777777" w:rsidR="00BB34E8" w:rsidRPr="005E0393" w:rsidRDefault="00BB34E8" w:rsidP="00BB34E8">
      <w:pPr>
        <w:pStyle w:val="breakline"/>
        <w:divId w:val="527259509"/>
        <w:rPr>
          <w:rFonts w:eastAsiaTheme="minorEastAsia"/>
          <w:color w:val="002060"/>
        </w:rPr>
      </w:pPr>
    </w:p>
    <w:p w14:paraId="03375F2D" w14:textId="77777777" w:rsidR="00BB34E8" w:rsidRPr="005E0393" w:rsidRDefault="00BB34E8" w:rsidP="00BB34E8">
      <w:pPr>
        <w:pStyle w:val="breakline"/>
        <w:divId w:val="527259509"/>
        <w:rPr>
          <w:color w:val="002060"/>
        </w:rPr>
      </w:pPr>
    </w:p>
    <w:p w14:paraId="7E4AF74B" w14:textId="77777777" w:rsidR="00BB34E8" w:rsidRPr="005E0393" w:rsidRDefault="00BB34E8" w:rsidP="00BB34E8">
      <w:pPr>
        <w:pStyle w:val="titoloprinc0"/>
        <w:divId w:val="527259509"/>
        <w:rPr>
          <w:color w:val="002060"/>
        </w:rPr>
      </w:pPr>
      <w:r w:rsidRPr="005E0393">
        <w:rPr>
          <w:color w:val="002060"/>
        </w:rPr>
        <w:t>GIUDICE SPORTIVO</w:t>
      </w:r>
    </w:p>
    <w:p w14:paraId="1CFDF010" w14:textId="77777777" w:rsidR="00BB34E8" w:rsidRPr="005E0393" w:rsidRDefault="00BB34E8" w:rsidP="00BB34E8">
      <w:pPr>
        <w:pStyle w:val="diffida"/>
        <w:divId w:val="527259509"/>
        <w:rPr>
          <w:color w:val="002060"/>
        </w:rPr>
      </w:pPr>
      <w:r w:rsidRPr="005E0393">
        <w:rPr>
          <w:color w:val="002060"/>
        </w:rPr>
        <w:t>Il Giudice Sportivo, Avv. Claudio Romagnoli, nella seduta del 20/10/2021, ha adottato le decisioni che di seguito integralmente si riportano:</w:t>
      </w:r>
    </w:p>
    <w:p w14:paraId="54EF4AF0" w14:textId="77777777" w:rsidR="00BB34E8" w:rsidRPr="005E0393" w:rsidRDefault="00BB34E8" w:rsidP="00BB34E8">
      <w:pPr>
        <w:pStyle w:val="titolo10"/>
        <w:divId w:val="527259509"/>
        <w:rPr>
          <w:color w:val="002060"/>
        </w:rPr>
      </w:pPr>
      <w:r w:rsidRPr="005E0393">
        <w:rPr>
          <w:color w:val="002060"/>
        </w:rPr>
        <w:t xml:space="preserve">GARE DEL 15/10/2021 </w:t>
      </w:r>
    </w:p>
    <w:p w14:paraId="7B1AAAB5"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4913D392"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18A85E95" w14:textId="77777777" w:rsidR="00BB34E8" w:rsidRPr="005E0393" w:rsidRDefault="00BB34E8" w:rsidP="00BB34E8">
      <w:pPr>
        <w:pStyle w:val="titolo30"/>
        <w:divId w:val="527259509"/>
        <w:rPr>
          <w:color w:val="002060"/>
        </w:rPr>
      </w:pPr>
      <w:r w:rsidRPr="005E0393">
        <w:rPr>
          <w:color w:val="002060"/>
        </w:rPr>
        <w:t xml:space="preserve">CALCIATORI ESPULSI </w:t>
      </w:r>
    </w:p>
    <w:p w14:paraId="0E414C1B" w14:textId="77777777" w:rsidR="00BB34E8" w:rsidRPr="005E0393" w:rsidRDefault="00BB34E8" w:rsidP="00BB34E8">
      <w:pPr>
        <w:pStyle w:val="titolo20"/>
        <w:divId w:val="527259509"/>
        <w:rPr>
          <w:color w:val="002060"/>
        </w:rPr>
      </w:pPr>
      <w:r w:rsidRPr="005E0393">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68C2EB3F" w14:textId="77777777" w:rsidTr="00BB34E8">
        <w:trPr>
          <w:divId w:val="527259509"/>
        </w:trPr>
        <w:tc>
          <w:tcPr>
            <w:tcW w:w="2200" w:type="dxa"/>
            <w:tcMar>
              <w:top w:w="20" w:type="dxa"/>
              <w:left w:w="20" w:type="dxa"/>
              <w:bottom w:w="20" w:type="dxa"/>
              <w:right w:w="20" w:type="dxa"/>
            </w:tcMar>
            <w:vAlign w:val="center"/>
            <w:hideMark/>
          </w:tcPr>
          <w:p w14:paraId="7A115057" w14:textId="77777777" w:rsidR="00BB34E8" w:rsidRPr="005E0393" w:rsidRDefault="00BB34E8" w:rsidP="00373198">
            <w:pPr>
              <w:pStyle w:val="movimento"/>
              <w:rPr>
                <w:color w:val="002060"/>
              </w:rPr>
            </w:pPr>
            <w:r w:rsidRPr="005E0393">
              <w:rPr>
                <w:color w:val="002060"/>
              </w:rPr>
              <w:t>TRIPPODO GRETA MARIA</w:t>
            </w:r>
          </w:p>
        </w:tc>
        <w:tc>
          <w:tcPr>
            <w:tcW w:w="2200" w:type="dxa"/>
            <w:tcMar>
              <w:top w:w="20" w:type="dxa"/>
              <w:left w:w="20" w:type="dxa"/>
              <w:bottom w:w="20" w:type="dxa"/>
              <w:right w:w="20" w:type="dxa"/>
            </w:tcMar>
            <w:vAlign w:val="center"/>
            <w:hideMark/>
          </w:tcPr>
          <w:p w14:paraId="05442414" w14:textId="77777777" w:rsidR="00BB34E8" w:rsidRPr="005E0393" w:rsidRDefault="00BB34E8" w:rsidP="00373198">
            <w:pPr>
              <w:pStyle w:val="movimento2"/>
              <w:rPr>
                <w:color w:val="002060"/>
              </w:rPr>
            </w:pPr>
            <w:r w:rsidRPr="005E0393">
              <w:rPr>
                <w:color w:val="002060"/>
              </w:rPr>
              <w:t xml:space="preserve">(CANTINE RIUNITE CSI) </w:t>
            </w:r>
          </w:p>
        </w:tc>
        <w:tc>
          <w:tcPr>
            <w:tcW w:w="800" w:type="dxa"/>
            <w:tcMar>
              <w:top w:w="20" w:type="dxa"/>
              <w:left w:w="20" w:type="dxa"/>
              <w:bottom w:w="20" w:type="dxa"/>
              <w:right w:w="20" w:type="dxa"/>
            </w:tcMar>
            <w:vAlign w:val="center"/>
            <w:hideMark/>
          </w:tcPr>
          <w:p w14:paraId="2228BA28"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0F7A4E6D"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621F606C" w14:textId="77777777" w:rsidR="00BB34E8" w:rsidRPr="005E0393" w:rsidRDefault="00BB34E8" w:rsidP="00373198">
            <w:pPr>
              <w:pStyle w:val="movimento2"/>
              <w:rPr>
                <w:color w:val="002060"/>
              </w:rPr>
            </w:pPr>
            <w:r w:rsidRPr="005E0393">
              <w:rPr>
                <w:color w:val="002060"/>
              </w:rPr>
              <w:t> </w:t>
            </w:r>
          </w:p>
        </w:tc>
      </w:tr>
    </w:tbl>
    <w:p w14:paraId="18C7ABD4" w14:textId="77777777" w:rsidR="00BB34E8" w:rsidRPr="005E0393" w:rsidRDefault="00BB34E8" w:rsidP="00BB34E8">
      <w:pPr>
        <w:pStyle w:val="diffida"/>
        <w:spacing w:before="80" w:beforeAutospacing="0" w:after="40" w:afterAutospacing="0"/>
        <w:divId w:val="527259509"/>
        <w:rPr>
          <w:rFonts w:eastAsiaTheme="minorEastAsia"/>
          <w:color w:val="002060"/>
        </w:rPr>
      </w:pPr>
      <w:r w:rsidRPr="005E0393">
        <w:rPr>
          <w:color w:val="002060"/>
        </w:rPr>
        <w:t xml:space="preserve">Per aver reiteratamente proferito frasi irriguardose nei confronti dell'arbitro. </w:t>
      </w:r>
    </w:p>
    <w:p w14:paraId="3F17929F" w14:textId="77777777" w:rsidR="00BB34E8" w:rsidRPr="005E0393" w:rsidRDefault="00BB34E8" w:rsidP="00BB34E8">
      <w:pPr>
        <w:pStyle w:val="titolo30"/>
        <w:divId w:val="527259509"/>
        <w:rPr>
          <w:color w:val="002060"/>
        </w:rPr>
      </w:pPr>
      <w:r w:rsidRPr="005E0393">
        <w:rPr>
          <w:color w:val="002060"/>
        </w:rPr>
        <w:t xml:space="preserve">CALCIATORI NON ESPULSI </w:t>
      </w:r>
    </w:p>
    <w:p w14:paraId="0660B6DB" w14:textId="77777777" w:rsidR="00BB34E8" w:rsidRPr="005E0393" w:rsidRDefault="00BB34E8" w:rsidP="00BB34E8">
      <w:pPr>
        <w:pStyle w:val="titolo20"/>
        <w:divId w:val="527259509"/>
        <w:rPr>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09344865" w14:textId="77777777" w:rsidTr="00BB34E8">
        <w:trPr>
          <w:divId w:val="527259509"/>
        </w:trPr>
        <w:tc>
          <w:tcPr>
            <w:tcW w:w="2200" w:type="dxa"/>
            <w:tcMar>
              <w:top w:w="20" w:type="dxa"/>
              <w:left w:w="20" w:type="dxa"/>
              <w:bottom w:w="20" w:type="dxa"/>
              <w:right w:w="20" w:type="dxa"/>
            </w:tcMar>
            <w:vAlign w:val="center"/>
            <w:hideMark/>
          </w:tcPr>
          <w:p w14:paraId="4753A1E9" w14:textId="77777777" w:rsidR="00BB34E8" w:rsidRPr="005E0393" w:rsidRDefault="00BB34E8" w:rsidP="00373198">
            <w:pPr>
              <w:pStyle w:val="movimento"/>
              <w:rPr>
                <w:color w:val="002060"/>
              </w:rPr>
            </w:pPr>
            <w:r w:rsidRPr="005E0393">
              <w:rPr>
                <w:color w:val="002060"/>
              </w:rPr>
              <w:t>PIAMPIANI FEDERICA</w:t>
            </w:r>
          </w:p>
        </w:tc>
        <w:tc>
          <w:tcPr>
            <w:tcW w:w="2200" w:type="dxa"/>
            <w:tcMar>
              <w:top w:w="20" w:type="dxa"/>
              <w:left w:w="20" w:type="dxa"/>
              <w:bottom w:w="20" w:type="dxa"/>
              <w:right w:w="20" w:type="dxa"/>
            </w:tcMar>
            <w:vAlign w:val="center"/>
            <w:hideMark/>
          </w:tcPr>
          <w:p w14:paraId="6E7743E1" w14:textId="77777777" w:rsidR="00BB34E8" w:rsidRPr="005E0393" w:rsidRDefault="00BB34E8" w:rsidP="00373198">
            <w:pPr>
              <w:pStyle w:val="movimento2"/>
              <w:rPr>
                <w:color w:val="002060"/>
              </w:rPr>
            </w:pPr>
            <w:r w:rsidRPr="005E0393">
              <w:rPr>
                <w:color w:val="002060"/>
              </w:rPr>
              <w:t xml:space="preserve">(CANTINE RIUNITE CSI) </w:t>
            </w:r>
          </w:p>
        </w:tc>
        <w:tc>
          <w:tcPr>
            <w:tcW w:w="800" w:type="dxa"/>
            <w:tcMar>
              <w:top w:w="20" w:type="dxa"/>
              <w:left w:w="20" w:type="dxa"/>
              <w:bottom w:w="20" w:type="dxa"/>
              <w:right w:w="20" w:type="dxa"/>
            </w:tcMar>
            <w:vAlign w:val="center"/>
            <w:hideMark/>
          </w:tcPr>
          <w:p w14:paraId="7073FF94"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D20BFE3" w14:textId="77777777" w:rsidR="00BB34E8" w:rsidRPr="005E0393" w:rsidRDefault="00BB34E8" w:rsidP="00373198">
            <w:pPr>
              <w:pStyle w:val="movimento"/>
              <w:rPr>
                <w:color w:val="002060"/>
              </w:rPr>
            </w:pPr>
            <w:r w:rsidRPr="005E0393">
              <w:rPr>
                <w:color w:val="002060"/>
              </w:rPr>
              <w:t>FRACASSI ELENA</w:t>
            </w:r>
          </w:p>
        </w:tc>
        <w:tc>
          <w:tcPr>
            <w:tcW w:w="2200" w:type="dxa"/>
            <w:tcMar>
              <w:top w:w="20" w:type="dxa"/>
              <w:left w:w="20" w:type="dxa"/>
              <w:bottom w:w="20" w:type="dxa"/>
              <w:right w:w="20" w:type="dxa"/>
            </w:tcMar>
            <w:vAlign w:val="center"/>
            <w:hideMark/>
          </w:tcPr>
          <w:p w14:paraId="5C6E2953" w14:textId="77777777" w:rsidR="00BB34E8" w:rsidRPr="005E0393" w:rsidRDefault="00BB34E8" w:rsidP="00373198">
            <w:pPr>
              <w:pStyle w:val="movimento2"/>
              <w:rPr>
                <w:color w:val="002060"/>
              </w:rPr>
            </w:pPr>
            <w:r w:rsidRPr="005E0393">
              <w:rPr>
                <w:color w:val="002060"/>
              </w:rPr>
              <w:t xml:space="preserve">(PIANDIROSE) </w:t>
            </w:r>
          </w:p>
        </w:tc>
      </w:tr>
    </w:tbl>
    <w:p w14:paraId="35CA0C1B" w14:textId="77777777" w:rsidR="00BB34E8" w:rsidRPr="005E0393" w:rsidRDefault="00BB34E8" w:rsidP="00BB34E8">
      <w:pPr>
        <w:pStyle w:val="titolo10"/>
        <w:divId w:val="527259509"/>
        <w:rPr>
          <w:rFonts w:eastAsiaTheme="minorEastAsia"/>
          <w:color w:val="002060"/>
        </w:rPr>
      </w:pPr>
      <w:r w:rsidRPr="005E0393">
        <w:rPr>
          <w:color w:val="002060"/>
        </w:rPr>
        <w:t xml:space="preserve">GARE DEL 16/10/2021 </w:t>
      </w:r>
    </w:p>
    <w:p w14:paraId="233F313E" w14:textId="77777777" w:rsidR="00BB34E8" w:rsidRPr="005E0393" w:rsidRDefault="00BB34E8" w:rsidP="00BB34E8">
      <w:pPr>
        <w:pStyle w:val="titolo7a"/>
        <w:divId w:val="527259509"/>
        <w:rPr>
          <w:color w:val="002060"/>
        </w:rPr>
      </w:pPr>
      <w:r w:rsidRPr="005E0393">
        <w:rPr>
          <w:color w:val="002060"/>
        </w:rPr>
        <w:lastRenderedPageBreak/>
        <w:t xml:space="preserve">PROVVEDIMENTI DISCIPLINARI </w:t>
      </w:r>
    </w:p>
    <w:p w14:paraId="4A50CB4C"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18941028" w14:textId="77777777" w:rsidR="00BB34E8" w:rsidRPr="005E0393" w:rsidRDefault="00BB34E8" w:rsidP="00BB34E8">
      <w:pPr>
        <w:pStyle w:val="titolo30"/>
        <w:divId w:val="527259509"/>
        <w:rPr>
          <w:color w:val="002060"/>
        </w:rPr>
      </w:pPr>
      <w:r w:rsidRPr="005E0393">
        <w:rPr>
          <w:color w:val="002060"/>
        </w:rPr>
        <w:t xml:space="preserve">CALCIATORI NON ESPULSI </w:t>
      </w:r>
    </w:p>
    <w:p w14:paraId="033C9771" w14:textId="77777777" w:rsidR="00BB34E8" w:rsidRPr="005E0393" w:rsidRDefault="00BB34E8" w:rsidP="00BB34E8">
      <w:pPr>
        <w:pStyle w:val="titolo20"/>
        <w:divId w:val="527259509"/>
        <w:rPr>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3F1A34F1" w14:textId="77777777" w:rsidTr="00BB34E8">
        <w:trPr>
          <w:divId w:val="527259509"/>
        </w:trPr>
        <w:tc>
          <w:tcPr>
            <w:tcW w:w="2200" w:type="dxa"/>
            <w:tcMar>
              <w:top w:w="20" w:type="dxa"/>
              <w:left w:w="20" w:type="dxa"/>
              <w:bottom w:w="20" w:type="dxa"/>
              <w:right w:w="20" w:type="dxa"/>
            </w:tcMar>
            <w:vAlign w:val="center"/>
            <w:hideMark/>
          </w:tcPr>
          <w:p w14:paraId="468A7369" w14:textId="77777777" w:rsidR="00BB34E8" w:rsidRPr="005E0393" w:rsidRDefault="00BB34E8" w:rsidP="00373198">
            <w:pPr>
              <w:pStyle w:val="movimento"/>
              <w:rPr>
                <w:color w:val="002060"/>
              </w:rPr>
            </w:pPr>
            <w:r w:rsidRPr="005E0393">
              <w:rPr>
                <w:color w:val="002060"/>
              </w:rPr>
              <w:t>CARDONE LUCIA</w:t>
            </w:r>
          </w:p>
        </w:tc>
        <w:tc>
          <w:tcPr>
            <w:tcW w:w="2200" w:type="dxa"/>
            <w:tcMar>
              <w:top w:w="20" w:type="dxa"/>
              <w:left w:w="20" w:type="dxa"/>
              <w:bottom w:w="20" w:type="dxa"/>
              <w:right w:w="20" w:type="dxa"/>
            </w:tcMar>
            <w:vAlign w:val="center"/>
            <w:hideMark/>
          </w:tcPr>
          <w:p w14:paraId="487A672D" w14:textId="77777777" w:rsidR="00BB34E8" w:rsidRPr="005E0393" w:rsidRDefault="00BB34E8" w:rsidP="00373198">
            <w:pPr>
              <w:pStyle w:val="movimento2"/>
              <w:rPr>
                <w:color w:val="002060"/>
              </w:rPr>
            </w:pPr>
            <w:r w:rsidRPr="005E0393">
              <w:rPr>
                <w:color w:val="002060"/>
              </w:rPr>
              <w:t xml:space="preserve">(FANO CALCIO FEMMINILE) </w:t>
            </w:r>
          </w:p>
        </w:tc>
        <w:tc>
          <w:tcPr>
            <w:tcW w:w="800" w:type="dxa"/>
            <w:tcMar>
              <w:top w:w="20" w:type="dxa"/>
              <w:left w:w="20" w:type="dxa"/>
              <w:bottom w:w="20" w:type="dxa"/>
              <w:right w:w="20" w:type="dxa"/>
            </w:tcMar>
            <w:vAlign w:val="center"/>
            <w:hideMark/>
          </w:tcPr>
          <w:p w14:paraId="1AD506A3"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96C5428"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BE58488" w14:textId="77777777" w:rsidR="00BB34E8" w:rsidRPr="005E0393" w:rsidRDefault="00BB34E8" w:rsidP="00373198">
            <w:pPr>
              <w:pStyle w:val="movimento2"/>
              <w:rPr>
                <w:color w:val="002060"/>
              </w:rPr>
            </w:pPr>
            <w:r w:rsidRPr="005E0393">
              <w:rPr>
                <w:color w:val="002060"/>
              </w:rPr>
              <w:t> </w:t>
            </w:r>
          </w:p>
        </w:tc>
      </w:tr>
    </w:tbl>
    <w:p w14:paraId="6B6DCBBA" w14:textId="77777777" w:rsidR="00BB34E8" w:rsidRPr="005E0393" w:rsidRDefault="00BB34E8" w:rsidP="00BB34E8">
      <w:pPr>
        <w:pStyle w:val="titolo10"/>
        <w:divId w:val="527259509"/>
        <w:rPr>
          <w:rFonts w:eastAsiaTheme="minorEastAsia"/>
          <w:color w:val="002060"/>
        </w:rPr>
      </w:pPr>
      <w:r w:rsidRPr="005E0393">
        <w:rPr>
          <w:color w:val="002060"/>
        </w:rPr>
        <w:t xml:space="preserve">GARE DEL 17/10/2021 </w:t>
      </w:r>
    </w:p>
    <w:p w14:paraId="6E2D9807"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662E2F50"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14DA0A20" w14:textId="77777777" w:rsidR="00BB34E8" w:rsidRPr="005E0393" w:rsidRDefault="00BB34E8" w:rsidP="00BB34E8">
      <w:pPr>
        <w:pStyle w:val="titolo30"/>
        <w:divId w:val="527259509"/>
        <w:rPr>
          <w:color w:val="002060"/>
        </w:rPr>
      </w:pPr>
      <w:r w:rsidRPr="005E0393">
        <w:rPr>
          <w:color w:val="002060"/>
        </w:rPr>
        <w:t xml:space="preserve">CALCIATORI NON ESPULSI </w:t>
      </w:r>
    </w:p>
    <w:p w14:paraId="0BC31CFC" w14:textId="77777777" w:rsidR="00BB34E8" w:rsidRPr="005E0393" w:rsidRDefault="00BB34E8" w:rsidP="00BB34E8">
      <w:pPr>
        <w:pStyle w:val="titolo20"/>
        <w:divId w:val="527259509"/>
        <w:rPr>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55D31B5D" w14:textId="77777777" w:rsidTr="00BB34E8">
        <w:trPr>
          <w:divId w:val="527259509"/>
        </w:trPr>
        <w:tc>
          <w:tcPr>
            <w:tcW w:w="2200" w:type="dxa"/>
            <w:tcMar>
              <w:top w:w="20" w:type="dxa"/>
              <w:left w:w="20" w:type="dxa"/>
              <w:bottom w:w="20" w:type="dxa"/>
              <w:right w:w="20" w:type="dxa"/>
            </w:tcMar>
            <w:vAlign w:val="center"/>
            <w:hideMark/>
          </w:tcPr>
          <w:p w14:paraId="573B9B3B" w14:textId="77777777" w:rsidR="00BB34E8" w:rsidRPr="005E0393" w:rsidRDefault="00BB34E8" w:rsidP="00373198">
            <w:pPr>
              <w:pStyle w:val="movimento"/>
              <w:rPr>
                <w:color w:val="002060"/>
              </w:rPr>
            </w:pPr>
            <w:r w:rsidRPr="005E0393">
              <w:rPr>
                <w:color w:val="002060"/>
              </w:rPr>
              <w:t>CORRADETTI VERONICA</w:t>
            </w:r>
          </w:p>
        </w:tc>
        <w:tc>
          <w:tcPr>
            <w:tcW w:w="2200" w:type="dxa"/>
            <w:tcMar>
              <w:top w:w="20" w:type="dxa"/>
              <w:left w:w="20" w:type="dxa"/>
              <w:bottom w:w="20" w:type="dxa"/>
              <w:right w:w="20" w:type="dxa"/>
            </w:tcMar>
            <w:vAlign w:val="center"/>
            <w:hideMark/>
          </w:tcPr>
          <w:p w14:paraId="24BEFC4E" w14:textId="77777777" w:rsidR="00BB34E8" w:rsidRPr="005E0393" w:rsidRDefault="00BB34E8" w:rsidP="00373198">
            <w:pPr>
              <w:pStyle w:val="movimento2"/>
              <w:rPr>
                <w:color w:val="002060"/>
              </w:rPr>
            </w:pPr>
            <w:r w:rsidRPr="005E0393">
              <w:rPr>
                <w:color w:val="002060"/>
              </w:rPr>
              <w:t xml:space="preserve">(RIPABERARDA) </w:t>
            </w:r>
          </w:p>
        </w:tc>
        <w:tc>
          <w:tcPr>
            <w:tcW w:w="800" w:type="dxa"/>
            <w:tcMar>
              <w:top w:w="20" w:type="dxa"/>
              <w:left w:w="20" w:type="dxa"/>
              <w:bottom w:w="20" w:type="dxa"/>
              <w:right w:w="20" w:type="dxa"/>
            </w:tcMar>
            <w:vAlign w:val="center"/>
            <w:hideMark/>
          </w:tcPr>
          <w:p w14:paraId="4DE1F5F5"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0A585A1" w14:textId="77777777" w:rsidR="00BB34E8" w:rsidRPr="005E0393" w:rsidRDefault="00BB34E8" w:rsidP="00373198">
            <w:pPr>
              <w:pStyle w:val="movimento"/>
              <w:rPr>
                <w:color w:val="002060"/>
              </w:rPr>
            </w:pPr>
            <w:r w:rsidRPr="005E0393">
              <w:rPr>
                <w:color w:val="002060"/>
              </w:rPr>
              <w:t>RUGGIERO GIUSEPPINA</w:t>
            </w:r>
          </w:p>
        </w:tc>
        <w:tc>
          <w:tcPr>
            <w:tcW w:w="2200" w:type="dxa"/>
            <w:tcMar>
              <w:top w:w="20" w:type="dxa"/>
              <w:left w:w="20" w:type="dxa"/>
              <w:bottom w:w="20" w:type="dxa"/>
              <w:right w:w="20" w:type="dxa"/>
            </w:tcMar>
            <w:vAlign w:val="center"/>
            <w:hideMark/>
          </w:tcPr>
          <w:p w14:paraId="19045239" w14:textId="77777777" w:rsidR="00BB34E8" w:rsidRPr="005E0393" w:rsidRDefault="00BB34E8" w:rsidP="00373198">
            <w:pPr>
              <w:pStyle w:val="movimento2"/>
              <w:rPr>
                <w:color w:val="002060"/>
              </w:rPr>
            </w:pPr>
            <w:r w:rsidRPr="005E0393">
              <w:rPr>
                <w:color w:val="002060"/>
              </w:rPr>
              <w:t xml:space="preserve">(VALDICHIENTI PONTE) </w:t>
            </w:r>
          </w:p>
        </w:tc>
      </w:tr>
    </w:tbl>
    <w:p w14:paraId="1ECDA3A4" w14:textId="77777777" w:rsidR="00BB34E8" w:rsidRDefault="00BB34E8" w:rsidP="00BB34E8">
      <w:pPr>
        <w:pStyle w:val="breakline"/>
        <w:divId w:val="527259509"/>
        <w:rPr>
          <w:color w:val="002060"/>
        </w:rPr>
      </w:pPr>
    </w:p>
    <w:p w14:paraId="520B90C9" w14:textId="77777777" w:rsidR="00BB34E8" w:rsidRPr="007D736C" w:rsidRDefault="00BB34E8" w:rsidP="00BB34E8">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20BE506E" w14:textId="77777777" w:rsidR="00BB34E8" w:rsidRPr="007D736C" w:rsidRDefault="00BB34E8" w:rsidP="00BB34E8">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40204488" w14:textId="77777777" w:rsidR="00BB34E8" w:rsidRPr="005E0393" w:rsidRDefault="00BB34E8" w:rsidP="00BB34E8">
      <w:pPr>
        <w:pStyle w:val="breakline"/>
        <w:divId w:val="527259509"/>
        <w:rPr>
          <w:rFonts w:eastAsiaTheme="minorEastAsia"/>
          <w:color w:val="002060"/>
        </w:rPr>
      </w:pPr>
    </w:p>
    <w:p w14:paraId="30F1F491" w14:textId="77777777" w:rsidR="00BB34E8" w:rsidRPr="005E0393" w:rsidRDefault="00BB34E8" w:rsidP="00BB34E8">
      <w:pPr>
        <w:pStyle w:val="titoloprinc0"/>
        <w:divId w:val="527259509"/>
        <w:rPr>
          <w:color w:val="002060"/>
        </w:rPr>
      </w:pPr>
      <w:r w:rsidRPr="005E0393">
        <w:rPr>
          <w:color w:val="002060"/>
        </w:rPr>
        <w:t>CLASSIFICA</w:t>
      </w:r>
    </w:p>
    <w:p w14:paraId="4D402C60" w14:textId="77777777" w:rsidR="00BB34E8" w:rsidRPr="005E0393" w:rsidRDefault="00BB34E8" w:rsidP="00BB34E8">
      <w:pPr>
        <w:pStyle w:val="breakline"/>
        <w:divId w:val="527259509"/>
        <w:rPr>
          <w:color w:val="002060"/>
        </w:rPr>
      </w:pPr>
    </w:p>
    <w:p w14:paraId="31F34694" w14:textId="77777777" w:rsidR="00BB34E8" w:rsidRPr="005E0393" w:rsidRDefault="00BB34E8" w:rsidP="00BB34E8">
      <w:pPr>
        <w:pStyle w:val="breakline"/>
        <w:divId w:val="527259509"/>
        <w:rPr>
          <w:color w:val="002060"/>
        </w:rPr>
      </w:pPr>
    </w:p>
    <w:p w14:paraId="5CE75E3A" w14:textId="77777777" w:rsidR="00BB34E8" w:rsidRPr="005E0393" w:rsidRDefault="00BB34E8" w:rsidP="00BB34E8">
      <w:pPr>
        <w:pStyle w:val="sottotitolocampionato10"/>
        <w:divId w:val="527259509"/>
        <w:rPr>
          <w:color w:val="002060"/>
        </w:rPr>
      </w:pPr>
      <w:r w:rsidRPr="005E039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7D0C88C3"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6B555"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744B1"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2E05E"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6341E"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A1EB0"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84430"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CE81E"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171FC"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E9509"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82E80" w14:textId="77777777" w:rsidR="00BB34E8" w:rsidRPr="005E0393" w:rsidRDefault="00BB34E8" w:rsidP="00373198">
            <w:pPr>
              <w:pStyle w:val="headertabella0"/>
              <w:rPr>
                <w:color w:val="002060"/>
              </w:rPr>
            </w:pPr>
            <w:r w:rsidRPr="005E0393">
              <w:rPr>
                <w:color w:val="002060"/>
              </w:rPr>
              <w:t>PE</w:t>
            </w:r>
          </w:p>
        </w:tc>
      </w:tr>
      <w:tr w:rsidR="00BB34E8" w:rsidRPr="005E0393" w14:paraId="7B29E993"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E79DBE" w14:textId="77777777" w:rsidR="00BB34E8" w:rsidRPr="005E0393" w:rsidRDefault="00BB34E8" w:rsidP="00373198">
            <w:pPr>
              <w:pStyle w:val="rowtabella0"/>
              <w:rPr>
                <w:color w:val="002060"/>
              </w:rPr>
            </w:pPr>
            <w:r w:rsidRPr="005E0393">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B7A6F"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4CA3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D99C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181B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A578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D5852"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2200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45988"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B82E8" w14:textId="77777777" w:rsidR="00BB34E8" w:rsidRPr="005E0393" w:rsidRDefault="00BB34E8" w:rsidP="00373198">
            <w:pPr>
              <w:pStyle w:val="rowtabella0"/>
              <w:jc w:val="center"/>
              <w:rPr>
                <w:color w:val="002060"/>
              </w:rPr>
            </w:pPr>
            <w:r w:rsidRPr="005E0393">
              <w:rPr>
                <w:color w:val="002060"/>
              </w:rPr>
              <w:t>0</w:t>
            </w:r>
          </w:p>
        </w:tc>
      </w:tr>
      <w:tr w:rsidR="00BB34E8" w:rsidRPr="005E0393" w14:paraId="0168E620"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F2B0CE" w14:textId="77777777" w:rsidR="00BB34E8" w:rsidRPr="005E0393" w:rsidRDefault="00BB34E8" w:rsidP="00373198">
            <w:pPr>
              <w:pStyle w:val="rowtabella0"/>
              <w:rPr>
                <w:color w:val="002060"/>
              </w:rPr>
            </w:pPr>
            <w:r w:rsidRPr="005E0393">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580D1"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B8B5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CA7D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1031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10EA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B1EEF"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EBEF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10B94"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624A6" w14:textId="77777777" w:rsidR="00BB34E8" w:rsidRPr="005E0393" w:rsidRDefault="00BB34E8" w:rsidP="00373198">
            <w:pPr>
              <w:pStyle w:val="rowtabella0"/>
              <w:jc w:val="center"/>
              <w:rPr>
                <w:color w:val="002060"/>
              </w:rPr>
            </w:pPr>
            <w:r w:rsidRPr="005E0393">
              <w:rPr>
                <w:color w:val="002060"/>
              </w:rPr>
              <w:t>0</w:t>
            </w:r>
          </w:p>
        </w:tc>
      </w:tr>
      <w:tr w:rsidR="00BB34E8" w:rsidRPr="005E0393" w14:paraId="3CDAEBE6"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5109BB" w14:textId="77777777" w:rsidR="00BB34E8" w:rsidRPr="005E0393" w:rsidRDefault="00BB34E8" w:rsidP="00373198">
            <w:pPr>
              <w:pStyle w:val="rowtabella0"/>
              <w:rPr>
                <w:color w:val="002060"/>
              </w:rPr>
            </w:pPr>
            <w:r w:rsidRPr="005E039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F15F0"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976B7"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BF02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8198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8996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1E84D"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98A5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C360C"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21E22" w14:textId="77777777" w:rsidR="00BB34E8" w:rsidRPr="005E0393" w:rsidRDefault="00BB34E8" w:rsidP="00373198">
            <w:pPr>
              <w:pStyle w:val="rowtabella0"/>
              <w:jc w:val="center"/>
              <w:rPr>
                <w:color w:val="002060"/>
              </w:rPr>
            </w:pPr>
            <w:r w:rsidRPr="005E0393">
              <w:rPr>
                <w:color w:val="002060"/>
              </w:rPr>
              <w:t>0</w:t>
            </w:r>
          </w:p>
        </w:tc>
      </w:tr>
      <w:tr w:rsidR="00BB34E8" w:rsidRPr="005E0393" w14:paraId="77E6A386"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989F76" w14:textId="77777777" w:rsidR="00BB34E8" w:rsidRPr="005E0393" w:rsidRDefault="00BB34E8" w:rsidP="00373198">
            <w:pPr>
              <w:pStyle w:val="rowtabella0"/>
              <w:rPr>
                <w:color w:val="002060"/>
              </w:rPr>
            </w:pPr>
            <w:r w:rsidRPr="005E0393">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A4197"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321E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7C7B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6D2C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05DA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5AF33"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F281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10DCA"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AAA5E" w14:textId="77777777" w:rsidR="00BB34E8" w:rsidRPr="005E0393" w:rsidRDefault="00BB34E8" w:rsidP="00373198">
            <w:pPr>
              <w:pStyle w:val="rowtabella0"/>
              <w:jc w:val="center"/>
              <w:rPr>
                <w:color w:val="002060"/>
              </w:rPr>
            </w:pPr>
            <w:r w:rsidRPr="005E0393">
              <w:rPr>
                <w:color w:val="002060"/>
              </w:rPr>
              <w:t>0</w:t>
            </w:r>
          </w:p>
        </w:tc>
      </w:tr>
      <w:tr w:rsidR="00BB34E8" w:rsidRPr="005E0393" w14:paraId="40FA310D"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1C418A" w14:textId="77777777" w:rsidR="00BB34E8" w:rsidRPr="005E0393" w:rsidRDefault="00BB34E8" w:rsidP="00373198">
            <w:pPr>
              <w:pStyle w:val="rowtabella0"/>
              <w:rPr>
                <w:color w:val="002060"/>
              </w:rPr>
            </w:pPr>
            <w:r w:rsidRPr="005E0393">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B40B2"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DC64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C74E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E678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7D36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528F4"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0BDA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8A588"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32187" w14:textId="77777777" w:rsidR="00BB34E8" w:rsidRPr="005E0393" w:rsidRDefault="00BB34E8" w:rsidP="00373198">
            <w:pPr>
              <w:pStyle w:val="rowtabella0"/>
              <w:jc w:val="center"/>
              <w:rPr>
                <w:color w:val="002060"/>
              </w:rPr>
            </w:pPr>
            <w:r w:rsidRPr="005E0393">
              <w:rPr>
                <w:color w:val="002060"/>
              </w:rPr>
              <w:t>0</w:t>
            </w:r>
          </w:p>
        </w:tc>
      </w:tr>
      <w:tr w:rsidR="00BB34E8" w:rsidRPr="005E0393" w14:paraId="341822B4"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38A6F9" w14:textId="77777777" w:rsidR="00BB34E8" w:rsidRPr="005E0393" w:rsidRDefault="00BB34E8" w:rsidP="00373198">
            <w:pPr>
              <w:pStyle w:val="rowtabella0"/>
              <w:rPr>
                <w:color w:val="002060"/>
              </w:rPr>
            </w:pPr>
            <w:r w:rsidRPr="005E039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A83D5"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0795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CCFB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9344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8A7B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722B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AF33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2264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357B2" w14:textId="77777777" w:rsidR="00BB34E8" w:rsidRPr="005E0393" w:rsidRDefault="00BB34E8" w:rsidP="00373198">
            <w:pPr>
              <w:pStyle w:val="rowtabella0"/>
              <w:jc w:val="center"/>
              <w:rPr>
                <w:color w:val="002060"/>
              </w:rPr>
            </w:pPr>
            <w:r w:rsidRPr="005E0393">
              <w:rPr>
                <w:color w:val="002060"/>
              </w:rPr>
              <w:t>0</w:t>
            </w:r>
          </w:p>
        </w:tc>
      </w:tr>
      <w:tr w:rsidR="00BB34E8" w:rsidRPr="005E0393" w14:paraId="4EE74325"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F82178" w14:textId="77777777" w:rsidR="00BB34E8" w:rsidRPr="005E0393" w:rsidRDefault="00BB34E8" w:rsidP="00373198">
            <w:pPr>
              <w:pStyle w:val="rowtabella0"/>
              <w:rPr>
                <w:color w:val="002060"/>
              </w:rPr>
            </w:pPr>
            <w:r w:rsidRPr="005E0393">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8B66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AAE5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005E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FE3E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8205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C8AC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40B5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3104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40BD9" w14:textId="77777777" w:rsidR="00BB34E8" w:rsidRPr="005E0393" w:rsidRDefault="00BB34E8" w:rsidP="00373198">
            <w:pPr>
              <w:pStyle w:val="rowtabella0"/>
              <w:jc w:val="center"/>
              <w:rPr>
                <w:color w:val="002060"/>
              </w:rPr>
            </w:pPr>
            <w:r w:rsidRPr="005E0393">
              <w:rPr>
                <w:color w:val="002060"/>
              </w:rPr>
              <w:t>0</w:t>
            </w:r>
          </w:p>
        </w:tc>
      </w:tr>
      <w:tr w:rsidR="00BB34E8" w:rsidRPr="005E0393" w14:paraId="5C396EE5"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7CEF1" w14:textId="77777777" w:rsidR="00BB34E8" w:rsidRPr="005E0393" w:rsidRDefault="00BB34E8" w:rsidP="00373198">
            <w:pPr>
              <w:pStyle w:val="rowtabella0"/>
              <w:rPr>
                <w:color w:val="002060"/>
              </w:rPr>
            </w:pPr>
            <w:r w:rsidRPr="005E0393">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AA7A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D882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E2B7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7785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1375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5D1B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C092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8715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1E636" w14:textId="77777777" w:rsidR="00BB34E8" w:rsidRPr="005E0393" w:rsidRDefault="00BB34E8" w:rsidP="00373198">
            <w:pPr>
              <w:pStyle w:val="rowtabella0"/>
              <w:jc w:val="center"/>
              <w:rPr>
                <w:color w:val="002060"/>
              </w:rPr>
            </w:pPr>
            <w:r w:rsidRPr="005E0393">
              <w:rPr>
                <w:color w:val="002060"/>
              </w:rPr>
              <w:t>0</w:t>
            </w:r>
          </w:p>
        </w:tc>
      </w:tr>
      <w:tr w:rsidR="00BB34E8" w:rsidRPr="005E0393" w14:paraId="5AC26E0D"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6039C2" w14:textId="77777777" w:rsidR="00BB34E8" w:rsidRPr="005E0393" w:rsidRDefault="00BB34E8" w:rsidP="00373198">
            <w:pPr>
              <w:pStyle w:val="rowtabella0"/>
              <w:rPr>
                <w:color w:val="002060"/>
              </w:rPr>
            </w:pPr>
            <w:r w:rsidRPr="005E039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496E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DE41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383A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F1DF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EA89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754D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FAD93"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2D3F2"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9A1D6" w14:textId="77777777" w:rsidR="00BB34E8" w:rsidRPr="005E0393" w:rsidRDefault="00BB34E8" w:rsidP="00373198">
            <w:pPr>
              <w:pStyle w:val="rowtabella0"/>
              <w:jc w:val="center"/>
              <w:rPr>
                <w:color w:val="002060"/>
              </w:rPr>
            </w:pPr>
            <w:r w:rsidRPr="005E0393">
              <w:rPr>
                <w:color w:val="002060"/>
              </w:rPr>
              <w:t>0</w:t>
            </w:r>
          </w:p>
        </w:tc>
      </w:tr>
      <w:tr w:rsidR="00BB34E8" w:rsidRPr="005E0393" w14:paraId="40325B10"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04C45B" w14:textId="77777777" w:rsidR="00BB34E8" w:rsidRPr="005E0393" w:rsidRDefault="00BB34E8" w:rsidP="00373198">
            <w:pPr>
              <w:pStyle w:val="rowtabella0"/>
              <w:rPr>
                <w:color w:val="002060"/>
              </w:rPr>
            </w:pPr>
            <w:r w:rsidRPr="005E0393">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DDCE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F8D77"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2CD0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031E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732C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3B73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77D6F"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3F2BA"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39685" w14:textId="77777777" w:rsidR="00BB34E8" w:rsidRPr="005E0393" w:rsidRDefault="00BB34E8" w:rsidP="00373198">
            <w:pPr>
              <w:pStyle w:val="rowtabella0"/>
              <w:jc w:val="center"/>
              <w:rPr>
                <w:color w:val="002060"/>
              </w:rPr>
            </w:pPr>
            <w:r w:rsidRPr="005E0393">
              <w:rPr>
                <w:color w:val="002060"/>
              </w:rPr>
              <w:t>0</w:t>
            </w:r>
          </w:p>
        </w:tc>
      </w:tr>
      <w:tr w:rsidR="00BB34E8" w:rsidRPr="005E0393" w14:paraId="2767B983"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DC3A1E" w14:textId="77777777" w:rsidR="00BB34E8" w:rsidRPr="005E0393" w:rsidRDefault="00BB34E8" w:rsidP="00373198">
            <w:pPr>
              <w:pStyle w:val="rowtabella0"/>
              <w:rPr>
                <w:color w:val="002060"/>
              </w:rPr>
            </w:pPr>
            <w:r w:rsidRPr="005E0393">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E91C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B42F4"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4654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F32E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1CD3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BBC3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1152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62EF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5C9B3" w14:textId="77777777" w:rsidR="00BB34E8" w:rsidRPr="005E0393" w:rsidRDefault="00BB34E8" w:rsidP="00373198">
            <w:pPr>
              <w:pStyle w:val="rowtabella0"/>
              <w:jc w:val="center"/>
              <w:rPr>
                <w:color w:val="002060"/>
              </w:rPr>
            </w:pPr>
            <w:r w:rsidRPr="005E0393">
              <w:rPr>
                <w:color w:val="002060"/>
              </w:rPr>
              <w:t>0</w:t>
            </w:r>
          </w:p>
        </w:tc>
      </w:tr>
      <w:tr w:rsidR="00BB34E8" w:rsidRPr="005E0393" w14:paraId="0445C8F5"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449621" w14:textId="77777777" w:rsidR="00BB34E8" w:rsidRPr="005E0393" w:rsidRDefault="00BB34E8" w:rsidP="00373198">
            <w:pPr>
              <w:pStyle w:val="rowtabella0"/>
              <w:rPr>
                <w:color w:val="002060"/>
              </w:rPr>
            </w:pPr>
            <w:r w:rsidRPr="005E0393">
              <w:rPr>
                <w:color w:val="002060"/>
              </w:rPr>
              <w:t xml:space="preserve">POL.D. </w:t>
            </w:r>
            <w:proofErr w:type="gramStart"/>
            <w:r w:rsidRPr="005E0393">
              <w:rPr>
                <w:color w:val="002060"/>
              </w:rPr>
              <w:t>U.MANDOLESI</w:t>
            </w:r>
            <w:proofErr w:type="gramEnd"/>
            <w:r w:rsidRPr="005E0393">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04B0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B199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2A69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D501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5368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A96A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2D0A0"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A4DEF"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CB26D" w14:textId="77777777" w:rsidR="00BB34E8" w:rsidRPr="005E0393" w:rsidRDefault="00BB34E8" w:rsidP="00373198">
            <w:pPr>
              <w:pStyle w:val="rowtabella0"/>
              <w:jc w:val="center"/>
              <w:rPr>
                <w:color w:val="002060"/>
              </w:rPr>
            </w:pPr>
            <w:r w:rsidRPr="005E0393">
              <w:rPr>
                <w:color w:val="002060"/>
              </w:rPr>
              <w:t>0</w:t>
            </w:r>
          </w:p>
        </w:tc>
      </w:tr>
      <w:tr w:rsidR="00BB34E8" w:rsidRPr="005E0393" w14:paraId="0163348E"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3B0BD1" w14:textId="77777777" w:rsidR="00BB34E8" w:rsidRPr="005E0393" w:rsidRDefault="00BB34E8" w:rsidP="00373198">
            <w:pPr>
              <w:pStyle w:val="rowtabella0"/>
              <w:rPr>
                <w:color w:val="002060"/>
              </w:rPr>
            </w:pPr>
            <w:r w:rsidRPr="005E0393">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0F5D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50E2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DCDF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3024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B225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1B84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65C1F"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8E82E"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FFB28" w14:textId="77777777" w:rsidR="00BB34E8" w:rsidRPr="005E0393" w:rsidRDefault="00BB34E8" w:rsidP="00373198">
            <w:pPr>
              <w:pStyle w:val="rowtabella0"/>
              <w:jc w:val="center"/>
              <w:rPr>
                <w:color w:val="002060"/>
              </w:rPr>
            </w:pPr>
            <w:r w:rsidRPr="005E0393">
              <w:rPr>
                <w:color w:val="002060"/>
              </w:rPr>
              <w:t>0</w:t>
            </w:r>
          </w:p>
        </w:tc>
      </w:tr>
    </w:tbl>
    <w:p w14:paraId="55E3EB59" w14:textId="77777777" w:rsidR="00BB34E8" w:rsidRDefault="00BB34E8" w:rsidP="00BB34E8">
      <w:pPr>
        <w:pStyle w:val="breakline"/>
        <w:divId w:val="527259509"/>
        <w:rPr>
          <w:color w:val="002060"/>
        </w:rPr>
      </w:pPr>
    </w:p>
    <w:p w14:paraId="23C8A547" w14:textId="77777777" w:rsidR="00BB34E8" w:rsidRPr="005E0393" w:rsidRDefault="00BB34E8" w:rsidP="00BB34E8">
      <w:pPr>
        <w:pStyle w:val="titoloprinc0"/>
        <w:divId w:val="527259509"/>
        <w:rPr>
          <w:color w:val="002060"/>
        </w:rPr>
      </w:pPr>
      <w:r>
        <w:rPr>
          <w:color w:val="002060"/>
        </w:rPr>
        <w:t>PROGRAMMA GARE</w:t>
      </w:r>
    </w:p>
    <w:p w14:paraId="637961F8" w14:textId="77777777" w:rsidR="00BB34E8" w:rsidRPr="00EC72DD" w:rsidRDefault="00BB34E8" w:rsidP="00BB34E8">
      <w:pPr>
        <w:pStyle w:val="sottotitolocampionato10"/>
        <w:divId w:val="527259509"/>
        <w:rPr>
          <w:color w:val="002060"/>
        </w:rPr>
      </w:pPr>
      <w:r w:rsidRPr="00EC72DD">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9"/>
        <w:gridCol w:w="385"/>
        <w:gridCol w:w="898"/>
        <w:gridCol w:w="1199"/>
        <w:gridCol w:w="1551"/>
        <w:gridCol w:w="1546"/>
      </w:tblGrid>
      <w:tr w:rsidR="00BB34E8" w:rsidRPr="00EC72DD" w14:paraId="78612BD7"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04461"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C1C8B"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0027F"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CA1AC"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30DAA"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005DA"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D66E5"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2D61E659"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DBD057" w14:textId="77777777" w:rsidR="00BB34E8" w:rsidRPr="00EC72DD" w:rsidRDefault="00BB34E8" w:rsidP="00373198">
            <w:pPr>
              <w:pStyle w:val="rowtabella0"/>
              <w:rPr>
                <w:color w:val="002060"/>
              </w:rPr>
            </w:pPr>
            <w:r w:rsidRPr="00EC72DD">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D46F8D" w14:textId="77777777" w:rsidR="00BB34E8" w:rsidRPr="00EC72DD" w:rsidRDefault="00BB34E8" w:rsidP="00373198">
            <w:pPr>
              <w:pStyle w:val="rowtabella0"/>
              <w:rPr>
                <w:color w:val="002060"/>
              </w:rPr>
            </w:pPr>
            <w:r w:rsidRPr="00EC72DD">
              <w:rPr>
                <w:color w:val="002060"/>
              </w:rPr>
              <w:t>LA FENICE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C834D0"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9ED911" w14:textId="77777777" w:rsidR="00BB34E8" w:rsidRPr="00EC72DD" w:rsidRDefault="00BB34E8" w:rsidP="00373198">
            <w:pPr>
              <w:pStyle w:val="rowtabella0"/>
              <w:rPr>
                <w:color w:val="002060"/>
              </w:rPr>
            </w:pPr>
            <w:r w:rsidRPr="00EC72DD">
              <w:rPr>
                <w:color w:val="002060"/>
              </w:rPr>
              <w:t>22/10/2021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A4248" w14:textId="77777777" w:rsidR="00BB34E8" w:rsidRPr="00EC72DD" w:rsidRDefault="00BB34E8" w:rsidP="00373198">
            <w:pPr>
              <w:pStyle w:val="rowtabella0"/>
              <w:rPr>
                <w:color w:val="002060"/>
              </w:rPr>
            </w:pPr>
            <w:r w:rsidRPr="00EC72DD">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CDAD94" w14:textId="77777777" w:rsidR="00BB34E8" w:rsidRPr="00EC72DD" w:rsidRDefault="00BB34E8" w:rsidP="00373198">
            <w:pPr>
              <w:pStyle w:val="rowtabella0"/>
              <w:rPr>
                <w:color w:val="002060"/>
              </w:rPr>
            </w:pPr>
            <w:r w:rsidRPr="00EC72D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88F668" w14:textId="77777777" w:rsidR="00BB34E8" w:rsidRPr="00EC72DD" w:rsidRDefault="00BB34E8" w:rsidP="00373198">
            <w:pPr>
              <w:pStyle w:val="rowtabella0"/>
              <w:rPr>
                <w:color w:val="002060"/>
              </w:rPr>
            </w:pPr>
            <w:r w:rsidRPr="00EC72DD">
              <w:rPr>
                <w:color w:val="002060"/>
              </w:rPr>
              <w:t>VIA MADRE TERESA DI CALCUTTA</w:t>
            </w:r>
          </w:p>
        </w:tc>
      </w:tr>
      <w:tr w:rsidR="00BB34E8" w:rsidRPr="00EC72DD" w14:paraId="6FDB5FC6"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CEB3D5" w14:textId="77777777" w:rsidR="00BB34E8" w:rsidRPr="00EC72DD" w:rsidRDefault="00BB34E8" w:rsidP="00373198">
            <w:pPr>
              <w:pStyle w:val="rowtabella0"/>
              <w:rPr>
                <w:color w:val="002060"/>
              </w:rPr>
            </w:pPr>
            <w:r w:rsidRPr="00EC72DD">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D5C181" w14:textId="77777777" w:rsidR="00BB34E8" w:rsidRPr="00EC72DD" w:rsidRDefault="00BB34E8" w:rsidP="00373198">
            <w:pPr>
              <w:pStyle w:val="rowtabella0"/>
              <w:rPr>
                <w:color w:val="002060"/>
              </w:rPr>
            </w:pPr>
            <w:r w:rsidRPr="00EC72DD">
              <w:rPr>
                <w:color w:val="002060"/>
              </w:rPr>
              <w:t>VALDICHIENTI PONTE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6D4482"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EA167B" w14:textId="77777777" w:rsidR="00BB34E8" w:rsidRPr="00EC72DD" w:rsidRDefault="00BB34E8" w:rsidP="00373198">
            <w:pPr>
              <w:pStyle w:val="rowtabella0"/>
              <w:rPr>
                <w:color w:val="002060"/>
              </w:rPr>
            </w:pPr>
            <w:r w:rsidRPr="00EC72DD">
              <w:rPr>
                <w:color w:val="002060"/>
              </w:rPr>
              <w:t>22/10/2021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6D2BB3" w14:textId="77777777" w:rsidR="00BB34E8" w:rsidRPr="00EC72DD" w:rsidRDefault="00BB34E8" w:rsidP="00373198">
            <w:pPr>
              <w:pStyle w:val="rowtabella0"/>
              <w:rPr>
                <w:color w:val="002060"/>
              </w:rPr>
            </w:pPr>
            <w:r w:rsidRPr="00EC72DD">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3242A8" w14:textId="77777777" w:rsidR="00BB34E8" w:rsidRPr="00EC72DD" w:rsidRDefault="00BB34E8" w:rsidP="00373198">
            <w:pPr>
              <w:pStyle w:val="rowtabella0"/>
              <w:rPr>
                <w:color w:val="002060"/>
              </w:rPr>
            </w:pPr>
            <w:r w:rsidRPr="00EC72D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33D0BB" w14:textId="77777777" w:rsidR="00BB34E8" w:rsidRPr="00EC72DD" w:rsidRDefault="00BB34E8" w:rsidP="00373198">
            <w:pPr>
              <w:pStyle w:val="rowtabella0"/>
              <w:rPr>
                <w:color w:val="002060"/>
              </w:rPr>
            </w:pPr>
            <w:r w:rsidRPr="00EC72DD">
              <w:rPr>
                <w:color w:val="002060"/>
              </w:rPr>
              <w:t>VIA GROTTE DI POSATORA 19/A</w:t>
            </w:r>
          </w:p>
        </w:tc>
      </w:tr>
      <w:tr w:rsidR="00BB34E8" w:rsidRPr="00EC72DD" w14:paraId="0F9DB292"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F61C2D" w14:textId="77777777" w:rsidR="00BB34E8" w:rsidRPr="00EC72DD" w:rsidRDefault="00BB34E8" w:rsidP="00373198">
            <w:pPr>
              <w:pStyle w:val="rowtabella0"/>
              <w:rPr>
                <w:color w:val="002060"/>
              </w:rPr>
            </w:pPr>
            <w:r w:rsidRPr="00EC72DD">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A3BDE4" w14:textId="77777777" w:rsidR="00BB34E8" w:rsidRPr="00EC72DD" w:rsidRDefault="00BB34E8" w:rsidP="00373198">
            <w:pPr>
              <w:pStyle w:val="rowtabella0"/>
              <w:rPr>
                <w:color w:val="002060"/>
              </w:rPr>
            </w:pPr>
            <w:r w:rsidRPr="00EC72DD">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B8C1FA"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F647E5" w14:textId="77777777" w:rsidR="00BB34E8" w:rsidRPr="00EC72DD" w:rsidRDefault="00BB34E8" w:rsidP="00373198">
            <w:pPr>
              <w:pStyle w:val="rowtabella0"/>
              <w:rPr>
                <w:color w:val="002060"/>
              </w:rPr>
            </w:pPr>
            <w:r w:rsidRPr="00EC72DD">
              <w:rPr>
                <w:color w:val="002060"/>
              </w:rPr>
              <w:t>22/10/2021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30FF3E" w14:textId="77777777" w:rsidR="00BB34E8" w:rsidRPr="00EC72DD" w:rsidRDefault="00BB34E8" w:rsidP="00373198">
            <w:pPr>
              <w:pStyle w:val="rowtabella0"/>
              <w:rPr>
                <w:color w:val="002060"/>
              </w:rPr>
            </w:pPr>
            <w:r w:rsidRPr="00EC72DD">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BCF2AB" w14:textId="77777777" w:rsidR="00BB34E8" w:rsidRPr="00EC72DD" w:rsidRDefault="00BB34E8" w:rsidP="00373198">
            <w:pPr>
              <w:pStyle w:val="rowtabella0"/>
              <w:rPr>
                <w:color w:val="002060"/>
              </w:rPr>
            </w:pPr>
            <w:r w:rsidRPr="00EC72DD">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B681C8" w14:textId="77777777" w:rsidR="00BB34E8" w:rsidRPr="00EC72DD" w:rsidRDefault="00BB34E8" w:rsidP="00373198">
            <w:pPr>
              <w:pStyle w:val="rowtabella0"/>
              <w:rPr>
                <w:color w:val="002060"/>
              </w:rPr>
            </w:pPr>
            <w:r w:rsidRPr="00EC72DD">
              <w:rPr>
                <w:color w:val="002060"/>
              </w:rPr>
              <w:t>VIA ROMA, SNC</w:t>
            </w:r>
          </w:p>
        </w:tc>
      </w:tr>
      <w:tr w:rsidR="00BB34E8" w:rsidRPr="00EC72DD" w14:paraId="059782E7"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D84782" w14:textId="77777777" w:rsidR="00BB34E8" w:rsidRPr="00EC72DD" w:rsidRDefault="00BB34E8" w:rsidP="00373198">
            <w:pPr>
              <w:pStyle w:val="rowtabella0"/>
              <w:rPr>
                <w:color w:val="002060"/>
              </w:rPr>
            </w:pPr>
            <w:r w:rsidRPr="00EC72DD">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3C101C" w14:textId="77777777" w:rsidR="00BB34E8" w:rsidRPr="00EC72DD" w:rsidRDefault="00BB34E8" w:rsidP="00373198">
            <w:pPr>
              <w:pStyle w:val="rowtabella0"/>
              <w:rPr>
                <w:color w:val="002060"/>
              </w:rPr>
            </w:pPr>
            <w:r w:rsidRPr="00EC72DD">
              <w:rPr>
                <w:color w:val="002060"/>
              </w:rPr>
              <w:t>CSKA CORRIDONIA C5F</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42B964"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CF2C82" w14:textId="77777777" w:rsidR="00BB34E8" w:rsidRPr="00EC72DD" w:rsidRDefault="00BB34E8" w:rsidP="00373198">
            <w:pPr>
              <w:pStyle w:val="rowtabella0"/>
              <w:rPr>
                <w:color w:val="002060"/>
              </w:rPr>
            </w:pPr>
            <w:r w:rsidRPr="00EC72DD">
              <w:rPr>
                <w:color w:val="002060"/>
              </w:rPr>
              <w:t>22/10/2021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EB68BE" w14:textId="77777777" w:rsidR="00BB34E8" w:rsidRPr="00EC72DD" w:rsidRDefault="00BB34E8" w:rsidP="00373198">
            <w:pPr>
              <w:pStyle w:val="rowtabella0"/>
              <w:rPr>
                <w:color w:val="002060"/>
              </w:rPr>
            </w:pPr>
            <w:r w:rsidRPr="00EC72DD">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1E220E" w14:textId="77777777" w:rsidR="00BB34E8" w:rsidRPr="00EC72DD" w:rsidRDefault="00BB34E8" w:rsidP="00373198">
            <w:pPr>
              <w:pStyle w:val="rowtabella0"/>
              <w:rPr>
                <w:color w:val="002060"/>
              </w:rPr>
            </w:pPr>
            <w:r w:rsidRPr="00EC72DD">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0D558A" w14:textId="77777777" w:rsidR="00BB34E8" w:rsidRPr="00EC72DD" w:rsidRDefault="00BB34E8" w:rsidP="00373198">
            <w:pPr>
              <w:pStyle w:val="rowtabella0"/>
              <w:rPr>
                <w:color w:val="002060"/>
              </w:rPr>
            </w:pPr>
            <w:r w:rsidRPr="00EC72DD">
              <w:rPr>
                <w:color w:val="002060"/>
              </w:rPr>
              <w:t>VIA DON GIUSEPPE MARUCCI</w:t>
            </w:r>
          </w:p>
        </w:tc>
      </w:tr>
      <w:tr w:rsidR="00BB34E8" w:rsidRPr="00EC72DD" w14:paraId="45F57712"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857D62" w14:textId="77777777" w:rsidR="00BB34E8" w:rsidRPr="00EC72DD" w:rsidRDefault="00BB34E8" w:rsidP="00373198">
            <w:pPr>
              <w:pStyle w:val="rowtabella0"/>
              <w:rPr>
                <w:color w:val="002060"/>
              </w:rPr>
            </w:pPr>
            <w:proofErr w:type="gramStart"/>
            <w:r w:rsidRPr="00EC72DD">
              <w:rPr>
                <w:color w:val="002060"/>
              </w:rPr>
              <w:t>U.MANDOLESI</w:t>
            </w:r>
            <w:proofErr w:type="gramEnd"/>
            <w:r w:rsidRPr="00EC72DD">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27EB8C" w14:textId="77777777" w:rsidR="00BB34E8" w:rsidRPr="00EC72DD" w:rsidRDefault="00BB34E8" w:rsidP="00373198">
            <w:pPr>
              <w:pStyle w:val="rowtabella0"/>
              <w:rPr>
                <w:color w:val="002060"/>
              </w:rPr>
            </w:pPr>
            <w:r w:rsidRPr="00EC72DD">
              <w:rPr>
                <w:color w:val="002060"/>
              </w:rPr>
              <w:t>FANO CALCIO FEMMINILE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84369E"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3046A9" w14:textId="77777777" w:rsidR="00BB34E8" w:rsidRPr="00EC72DD" w:rsidRDefault="00BB34E8" w:rsidP="00373198">
            <w:pPr>
              <w:pStyle w:val="rowtabella0"/>
              <w:rPr>
                <w:color w:val="002060"/>
              </w:rPr>
            </w:pPr>
            <w:r w:rsidRPr="00EC72DD">
              <w:rPr>
                <w:color w:val="002060"/>
              </w:rPr>
              <w:t>22/10/2021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136D28" w14:textId="77777777" w:rsidR="00BB34E8" w:rsidRPr="00EC72DD" w:rsidRDefault="00BB34E8" w:rsidP="00373198">
            <w:pPr>
              <w:pStyle w:val="rowtabella0"/>
              <w:rPr>
                <w:color w:val="002060"/>
              </w:rPr>
            </w:pPr>
            <w:r w:rsidRPr="00EC72DD">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4F4E02" w14:textId="77777777" w:rsidR="00BB34E8" w:rsidRPr="00EC72DD" w:rsidRDefault="00BB34E8" w:rsidP="00373198">
            <w:pPr>
              <w:pStyle w:val="rowtabella0"/>
              <w:rPr>
                <w:color w:val="002060"/>
              </w:rPr>
            </w:pPr>
            <w:r w:rsidRPr="00EC72DD">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705839" w14:textId="77777777" w:rsidR="00BB34E8" w:rsidRPr="00EC72DD" w:rsidRDefault="00BB34E8" w:rsidP="00373198">
            <w:pPr>
              <w:pStyle w:val="rowtabella0"/>
              <w:rPr>
                <w:color w:val="002060"/>
              </w:rPr>
            </w:pPr>
            <w:r w:rsidRPr="00EC72DD">
              <w:rPr>
                <w:color w:val="002060"/>
              </w:rPr>
              <w:t>VIA DELLE REGIONI, 8</w:t>
            </w:r>
          </w:p>
        </w:tc>
      </w:tr>
      <w:tr w:rsidR="00BB34E8" w:rsidRPr="00EC72DD" w14:paraId="0CF81FD0"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E5CABF" w14:textId="77777777" w:rsidR="00BB34E8" w:rsidRPr="00EC72DD" w:rsidRDefault="00BB34E8" w:rsidP="00373198">
            <w:pPr>
              <w:pStyle w:val="rowtabella0"/>
              <w:rPr>
                <w:color w:val="002060"/>
              </w:rPr>
            </w:pPr>
            <w:r w:rsidRPr="00EC72DD">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A00018" w14:textId="77777777" w:rsidR="00BB34E8" w:rsidRPr="00EC72DD" w:rsidRDefault="00BB34E8" w:rsidP="00373198">
            <w:pPr>
              <w:pStyle w:val="rowtabella0"/>
              <w:rPr>
                <w:color w:val="002060"/>
              </w:rPr>
            </w:pPr>
            <w:r w:rsidRPr="00EC72DD">
              <w:rPr>
                <w:color w:val="002060"/>
              </w:rPr>
              <w:t>FUTSAL PRANDONE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305230"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CDE17E" w14:textId="77777777" w:rsidR="00BB34E8" w:rsidRPr="00EC72DD" w:rsidRDefault="00BB34E8" w:rsidP="00373198">
            <w:pPr>
              <w:pStyle w:val="rowtabella0"/>
              <w:rPr>
                <w:color w:val="002060"/>
              </w:rPr>
            </w:pPr>
            <w:r w:rsidRPr="00EC72DD">
              <w:rPr>
                <w:color w:val="002060"/>
              </w:rPr>
              <w:t>24/10/2021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506162" w14:textId="77777777" w:rsidR="00BB34E8" w:rsidRPr="00EC72DD" w:rsidRDefault="00BB34E8" w:rsidP="00373198">
            <w:pPr>
              <w:pStyle w:val="rowtabella0"/>
              <w:rPr>
                <w:color w:val="002060"/>
              </w:rPr>
            </w:pPr>
            <w:r w:rsidRPr="00EC72DD">
              <w:rPr>
                <w:color w:val="002060"/>
              </w:rPr>
              <w:t>5280 TENSOSTRUTTURA S.</w:t>
            </w:r>
            <w:proofErr w:type="gramStart"/>
            <w:r w:rsidRPr="00EC72DD">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B4D8CD" w14:textId="77777777" w:rsidR="00BB34E8" w:rsidRPr="00EC72DD" w:rsidRDefault="00BB34E8" w:rsidP="00373198">
            <w:pPr>
              <w:pStyle w:val="rowtabella0"/>
              <w:rPr>
                <w:color w:val="002060"/>
              </w:rPr>
            </w:pPr>
            <w:r w:rsidRPr="00EC72DD">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EDEF09" w14:textId="77777777" w:rsidR="00BB34E8" w:rsidRPr="00EC72DD" w:rsidRDefault="00BB34E8" w:rsidP="00373198">
            <w:pPr>
              <w:pStyle w:val="rowtabella0"/>
              <w:rPr>
                <w:color w:val="002060"/>
              </w:rPr>
            </w:pPr>
            <w:r w:rsidRPr="00EC72DD">
              <w:rPr>
                <w:color w:val="002060"/>
              </w:rPr>
              <w:t>VIA LORENZO LOTTO</w:t>
            </w:r>
          </w:p>
        </w:tc>
      </w:tr>
    </w:tbl>
    <w:p w14:paraId="25E9257D" w14:textId="77777777" w:rsidR="00BB34E8" w:rsidRPr="00EC72DD" w:rsidRDefault="00BB34E8" w:rsidP="00BB34E8">
      <w:pPr>
        <w:pStyle w:val="breakline"/>
        <w:divId w:val="527259509"/>
        <w:rPr>
          <w:rFonts w:eastAsiaTheme="minorEastAsia"/>
          <w:color w:val="002060"/>
        </w:rPr>
      </w:pPr>
    </w:p>
    <w:p w14:paraId="7C4FE55A" w14:textId="77777777" w:rsidR="00BB34E8" w:rsidRPr="005E0393" w:rsidRDefault="00BB34E8" w:rsidP="00BB34E8">
      <w:pPr>
        <w:pStyle w:val="breakline"/>
        <w:divId w:val="527259509"/>
        <w:rPr>
          <w:rFonts w:eastAsiaTheme="minorEastAsia"/>
          <w:color w:val="002060"/>
        </w:rPr>
      </w:pPr>
    </w:p>
    <w:p w14:paraId="201EAFB3" w14:textId="77777777" w:rsidR="00BB34E8" w:rsidRPr="005E0393" w:rsidRDefault="00BB34E8" w:rsidP="00BB34E8">
      <w:pPr>
        <w:pStyle w:val="breakline"/>
        <w:divId w:val="527259509"/>
        <w:rPr>
          <w:color w:val="002060"/>
        </w:rPr>
      </w:pPr>
    </w:p>
    <w:p w14:paraId="54471F32" w14:textId="77777777" w:rsidR="00BB34E8" w:rsidRPr="005E0393" w:rsidRDefault="00BB34E8" w:rsidP="00BB34E8">
      <w:pPr>
        <w:pStyle w:val="titolocampionato0"/>
        <w:shd w:val="clear" w:color="auto" w:fill="CCCCCC"/>
        <w:spacing w:before="80" w:after="40"/>
        <w:divId w:val="527259509"/>
        <w:rPr>
          <w:color w:val="002060"/>
        </w:rPr>
      </w:pPr>
      <w:r w:rsidRPr="005E0393">
        <w:rPr>
          <w:color w:val="002060"/>
        </w:rPr>
        <w:t>UNDER 21 CALCIO A 5 REGIONALE</w:t>
      </w:r>
    </w:p>
    <w:p w14:paraId="4784B1B5" w14:textId="77777777" w:rsidR="00BB34E8" w:rsidRPr="005E0393" w:rsidRDefault="00BB34E8" w:rsidP="00BB34E8">
      <w:pPr>
        <w:pStyle w:val="titoloprinc0"/>
        <w:divId w:val="527259509"/>
        <w:rPr>
          <w:color w:val="002060"/>
        </w:rPr>
      </w:pPr>
      <w:r w:rsidRPr="005E0393">
        <w:rPr>
          <w:color w:val="002060"/>
        </w:rPr>
        <w:lastRenderedPageBreak/>
        <w:t>VARIAZIONI AL PROGRAMMA GARE</w:t>
      </w:r>
    </w:p>
    <w:p w14:paraId="48A23FD9" w14:textId="77777777" w:rsidR="00BB34E8" w:rsidRPr="005E0393" w:rsidRDefault="00BB34E8" w:rsidP="00BB34E8">
      <w:pPr>
        <w:pStyle w:val="breakline"/>
        <w:divId w:val="527259509"/>
        <w:rPr>
          <w:color w:val="002060"/>
        </w:rPr>
      </w:pPr>
    </w:p>
    <w:p w14:paraId="13785288" w14:textId="77777777" w:rsidR="00BB34E8" w:rsidRPr="005E0393" w:rsidRDefault="00BB34E8" w:rsidP="00BB34E8">
      <w:pPr>
        <w:pStyle w:val="breakline"/>
        <w:divId w:val="527259509"/>
        <w:rPr>
          <w:color w:val="002060"/>
        </w:rPr>
      </w:pPr>
    </w:p>
    <w:p w14:paraId="0A02F810" w14:textId="77777777" w:rsidR="00BB34E8" w:rsidRPr="005E0393" w:rsidRDefault="00BB34E8" w:rsidP="00BB34E8">
      <w:pPr>
        <w:pStyle w:val="breakline"/>
        <w:divId w:val="527259509"/>
        <w:rPr>
          <w:color w:val="002060"/>
        </w:rPr>
      </w:pPr>
    </w:p>
    <w:p w14:paraId="2EF32A52" w14:textId="77777777" w:rsidR="00BB34E8" w:rsidRPr="005E0393" w:rsidRDefault="00BB34E8" w:rsidP="00BB34E8">
      <w:pPr>
        <w:pStyle w:val="sottotitolocampionato10"/>
        <w:divId w:val="527259509"/>
        <w:rPr>
          <w:color w:val="002060"/>
        </w:rPr>
      </w:pPr>
      <w:r w:rsidRPr="005E039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B34E8" w:rsidRPr="005E0393" w14:paraId="08F60DC0"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B6195" w14:textId="77777777" w:rsidR="00BB34E8" w:rsidRPr="005E0393" w:rsidRDefault="00BB34E8" w:rsidP="00373198">
            <w:pPr>
              <w:pStyle w:val="headertabella0"/>
              <w:rPr>
                <w:color w:val="002060"/>
              </w:rPr>
            </w:pPr>
            <w:r w:rsidRPr="005E039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B6A24" w14:textId="77777777" w:rsidR="00BB34E8" w:rsidRPr="005E0393" w:rsidRDefault="00BB34E8" w:rsidP="00373198">
            <w:pPr>
              <w:pStyle w:val="headertabella0"/>
              <w:rPr>
                <w:color w:val="002060"/>
              </w:rPr>
            </w:pPr>
            <w:r w:rsidRPr="005E0393">
              <w:rPr>
                <w:color w:val="002060"/>
              </w:rPr>
              <w:t xml:space="preserve">N° </w:t>
            </w:r>
            <w:proofErr w:type="spellStart"/>
            <w:r w:rsidRPr="005E0393">
              <w:rPr>
                <w:color w:val="002060"/>
              </w:rPr>
              <w:t>Gior</w:t>
            </w:r>
            <w:proofErr w:type="spellEnd"/>
            <w:r w:rsidRPr="005E039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3DF31" w14:textId="77777777" w:rsidR="00BB34E8" w:rsidRPr="005E0393" w:rsidRDefault="00BB34E8" w:rsidP="00373198">
            <w:pPr>
              <w:pStyle w:val="headertabella0"/>
              <w:rPr>
                <w:color w:val="002060"/>
              </w:rPr>
            </w:pPr>
            <w:r w:rsidRPr="005E039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614CC" w14:textId="77777777" w:rsidR="00BB34E8" w:rsidRPr="005E0393" w:rsidRDefault="00BB34E8" w:rsidP="00373198">
            <w:pPr>
              <w:pStyle w:val="headertabella0"/>
              <w:rPr>
                <w:color w:val="002060"/>
              </w:rPr>
            </w:pPr>
            <w:r w:rsidRPr="005E039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8A036" w14:textId="77777777" w:rsidR="00BB34E8" w:rsidRPr="005E0393" w:rsidRDefault="00BB34E8" w:rsidP="00373198">
            <w:pPr>
              <w:pStyle w:val="headertabella0"/>
              <w:rPr>
                <w:color w:val="002060"/>
              </w:rPr>
            </w:pPr>
            <w:r w:rsidRPr="005E0393">
              <w:rPr>
                <w:color w:val="002060"/>
              </w:rPr>
              <w:t xml:space="preserve">Data </w:t>
            </w:r>
            <w:proofErr w:type="spellStart"/>
            <w:r w:rsidRPr="005E0393">
              <w:rPr>
                <w:color w:val="002060"/>
              </w:rPr>
              <w:t>Orig</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72A1C"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Var</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73CA0"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Orig</w:t>
            </w:r>
            <w:proofErr w:type="spellEnd"/>
            <w:r w:rsidRPr="005E039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DB8C3" w14:textId="77777777" w:rsidR="00BB34E8" w:rsidRPr="005E0393" w:rsidRDefault="00BB34E8" w:rsidP="00373198">
            <w:pPr>
              <w:pStyle w:val="headertabella0"/>
              <w:rPr>
                <w:color w:val="002060"/>
              </w:rPr>
            </w:pPr>
            <w:r w:rsidRPr="005E0393">
              <w:rPr>
                <w:color w:val="002060"/>
              </w:rPr>
              <w:t>Impianto</w:t>
            </w:r>
          </w:p>
        </w:tc>
      </w:tr>
      <w:tr w:rsidR="00BB34E8" w:rsidRPr="005E0393" w14:paraId="7BF36A46"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A2A5B" w14:textId="77777777" w:rsidR="00BB34E8" w:rsidRPr="008E4EA5" w:rsidRDefault="00BB34E8" w:rsidP="00373198">
            <w:pPr>
              <w:pStyle w:val="rowtabella0"/>
              <w:rPr>
                <w:color w:val="002060"/>
                <w:highlight w:val="yellow"/>
              </w:rPr>
            </w:pPr>
            <w:r w:rsidRPr="008E4EA5">
              <w:rPr>
                <w:color w:val="002060"/>
                <w:highlight w:val="yellow"/>
              </w:rPr>
              <w:t>31/10/2021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7DA53" w14:textId="77777777" w:rsidR="00BB34E8" w:rsidRPr="008E4EA5" w:rsidRDefault="00BB34E8" w:rsidP="00373198">
            <w:pPr>
              <w:pStyle w:val="rowtabella0"/>
              <w:jc w:val="center"/>
              <w:rPr>
                <w:color w:val="002060"/>
                <w:highlight w:val="yellow"/>
              </w:rPr>
            </w:pPr>
            <w:r w:rsidRPr="008E4EA5">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F5FE5" w14:textId="77777777" w:rsidR="00BB34E8" w:rsidRPr="008E4EA5" w:rsidRDefault="00BB34E8" w:rsidP="00373198">
            <w:pPr>
              <w:pStyle w:val="rowtabella0"/>
              <w:rPr>
                <w:color w:val="002060"/>
                <w:highlight w:val="yellow"/>
              </w:rPr>
            </w:pPr>
            <w:r w:rsidRPr="008E4EA5">
              <w:rPr>
                <w:color w:val="002060"/>
                <w:highlight w:val="yellow"/>
              </w:rPr>
              <w:t xml:space="preserve">AUDAX 1970 </w:t>
            </w:r>
            <w:proofErr w:type="gramStart"/>
            <w:r w:rsidRPr="008E4EA5">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EA170" w14:textId="77777777" w:rsidR="00BB34E8" w:rsidRPr="008E4EA5" w:rsidRDefault="00BB34E8" w:rsidP="00373198">
            <w:pPr>
              <w:pStyle w:val="rowtabella0"/>
              <w:rPr>
                <w:color w:val="002060"/>
                <w:highlight w:val="yellow"/>
              </w:rPr>
            </w:pPr>
            <w:r w:rsidRPr="008E4EA5">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4504E" w14:textId="77777777" w:rsidR="00BB34E8" w:rsidRPr="005E0393" w:rsidRDefault="00BB34E8" w:rsidP="00373198">
            <w:pPr>
              <w:pStyle w:val="rowtabella0"/>
              <w:rPr>
                <w:color w:val="002060"/>
              </w:rPr>
            </w:pPr>
            <w:r>
              <w:rPr>
                <w:color w:val="002060"/>
              </w:rPr>
              <w:t>30</w:t>
            </w:r>
            <w:r w:rsidRPr="005E0393">
              <w:rPr>
                <w:color w:val="002060"/>
              </w:rPr>
              <w:t>/10/2021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99BAC" w14:textId="77777777" w:rsidR="00BB34E8" w:rsidRPr="005E0393" w:rsidRDefault="00BB34E8" w:rsidP="00373198">
            <w:pPr>
              <w:pStyle w:val="rowtabella0"/>
              <w:jc w:val="center"/>
              <w:rPr>
                <w:color w:val="002060"/>
              </w:rPr>
            </w:pPr>
            <w:r w:rsidRPr="008E4EA5">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5FF6E" w14:textId="77777777" w:rsidR="00BB34E8" w:rsidRPr="005E0393" w:rsidRDefault="00BB34E8" w:rsidP="00373198">
            <w:pPr>
              <w:pStyle w:val="rowtabella0"/>
              <w:jc w:val="center"/>
              <w:rPr>
                <w:color w:val="002060"/>
              </w:rPr>
            </w:pPr>
            <w:r w:rsidRPr="005E0393">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5192C" w14:textId="77777777" w:rsidR="00BB34E8" w:rsidRPr="005E0393" w:rsidRDefault="00BB34E8" w:rsidP="00373198">
            <w:pPr>
              <w:rPr>
                <w:color w:val="002060"/>
              </w:rPr>
            </w:pPr>
          </w:p>
        </w:tc>
      </w:tr>
    </w:tbl>
    <w:p w14:paraId="4440EF99" w14:textId="77777777" w:rsidR="00BB34E8" w:rsidRPr="005E0393" w:rsidRDefault="00BB34E8" w:rsidP="00BB34E8">
      <w:pPr>
        <w:pStyle w:val="breakline"/>
        <w:divId w:val="527259509"/>
        <w:rPr>
          <w:rFonts w:eastAsiaTheme="minorEastAsia"/>
          <w:color w:val="002060"/>
        </w:rPr>
      </w:pPr>
    </w:p>
    <w:p w14:paraId="0A349747" w14:textId="77777777" w:rsidR="00BB34E8" w:rsidRPr="005E0393" w:rsidRDefault="00BB34E8" w:rsidP="00BB34E8">
      <w:pPr>
        <w:pStyle w:val="breakline"/>
        <w:divId w:val="527259509"/>
        <w:rPr>
          <w:color w:val="002060"/>
        </w:rPr>
      </w:pPr>
    </w:p>
    <w:p w14:paraId="1E9C3857" w14:textId="77777777" w:rsidR="00BB34E8" w:rsidRPr="005E0393" w:rsidRDefault="00BB34E8" w:rsidP="00BB34E8">
      <w:pPr>
        <w:pStyle w:val="sottotitolocampionato10"/>
        <w:divId w:val="527259509"/>
        <w:rPr>
          <w:color w:val="002060"/>
        </w:rPr>
      </w:pPr>
      <w:r w:rsidRPr="005E039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B34E8" w:rsidRPr="005E0393" w14:paraId="3A9E09EF"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A2843" w14:textId="77777777" w:rsidR="00BB34E8" w:rsidRPr="005E0393" w:rsidRDefault="00BB34E8" w:rsidP="00373198">
            <w:pPr>
              <w:pStyle w:val="headertabella0"/>
              <w:rPr>
                <w:color w:val="002060"/>
              </w:rPr>
            </w:pPr>
            <w:r w:rsidRPr="005E039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77731" w14:textId="77777777" w:rsidR="00BB34E8" w:rsidRPr="005E0393" w:rsidRDefault="00BB34E8" w:rsidP="00373198">
            <w:pPr>
              <w:pStyle w:val="headertabella0"/>
              <w:rPr>
                <w:color w:val="002060"/>
              </w:rPr>
            </w:pPr>
            <w:r w:rsidRPr="005E0393">
              <w:rPr>
                <w:color w:val="002060"/>
              </w:rPr>
              <w:t xml:space="preserve">N° </w:t>
            </w:r>
            <w:proofErr w:type="spellStart"/>
            <w:r w:rsidRPr="005E0393">
              <w:rPr>
                <w:color w:val="002060"/>
              </w:rPr>
              <w:t>Gior</w:t>
            </w:r>
            <w:proofErr w:type="spellEnd"/>
            <w:r w:rsidRPr="005E039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47F60" w14:textId="77777777" w:rsidR="00BB34E8" w:rsidRPr="005E0393" w:rsidRDefault="00BB34E8" w:rsidP="00373198">
            <w:pPr>
              <w:pStyle w:val="headertabella0"/>
              <w:rPr>
                <w:color w:val="002060"/>
              </w:rPr>
            </w:pPr>
            <w:r w:rsidRPr="005E039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740FE" w14:textId="77777777" w:rsidR="00BB34E8" w:rsidRPr="005E0393" w:rsidRDefault="00BB34E8" w:rsidP="00373198">
            <w:pPr>
              <w:pStyle w:val="headertabella0"/>
              <w:rPr>
                <w:color w:val="002060"/>
              </w:rPr>
            </w:pPr>
            <w:r w:rsidRPr="005E039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5362E" w14:textId="77777777" w:rsidR="00BB34E8" w:rsidRPr="005E0393" w:rsidRDefault="00BB34E8" w:rsidP="00373198">
            <w:pPr>
              <w:pStyle w:val="headertabella0"/>
              <w:rPr>
                <w:color w:val="002060"/>
              </w:rPr>
            </w:pPr>
            <w:r w:rsidRPr="005E0393">
              <w:rPr>
                <w:color w:val="002060"/>
              </w:rPr>
              <w:t xml:space="preserve">Data </w:t>
            </w:r>
            <w:proofErr w:type="spellStart"/>
            <w:r w:rsidRPr="005E0393">
              <w:rPr>
                <w:color w:val="002060"/>
              </w:rPr>
              <w:t>Orig</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C3764"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Var</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59F0C"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Orig</w:t>
            </w:r>
            <w:proofErr w:type="spellEnd"/>
            <w:r w:rsidRPr="005E039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33251" w14:textId="77777777" w:rsidR="00BB34E8" w:rsidRPr="005E0393" w:rsidRDefault="00BB34E8" w:rsidP="00373198">
            <w:pPr>
              <w:pStyle w:val="headertabella0"/>
              <w:rPr>
                <w:color w:val="002060"/>
              </w:rPr>
            </w:pPr>
            <w:r w:rsidRPr="005E0393">
              <w:rPr>
                <w:color w:val="002060"/>
              </w:rPr>
              <w:t>Impianto</w:t>
            </w:r>
          </w:p>
        </w:tc>
      </w:tr>
      <w:tr w:rsidR="00BB34E8" w:rsidRPr="005E0393" w14:paraId="794F70F2"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E700" w14:textId="77777777" w:rsidR="00BB34E8" w:rsidRPr="00DD7599" w:rsidRDefault="00BB34E8" w:rsidP="00373198">
            <w:pPr>
              <w:pStyle w:val="rowtabella0"/>
              <w:rPr>
                <w:color w:val="002060"/>
                <w:highlight w:val="yellow"/>
              </w:rPr>
            </w:pPr>
            <w:r w:rsidRPr="00DD7599">
              <w:rPr>
                <w:color w:val="002060"/>
                <w:highlight w:val="yellow"/>
              </w:rPr>
              <w:t>23/10/2021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DC165" w14:textId="77777777" w:rsidR="00BB34E8" w:rsidRPr="00DD7599" w:rsidRDefault="00BB34E8" w:rsidP="00373198">
            <w:pPr>
              <w:pStyle w:val="rowtabella0"/>
              <w:jc w:val="center"/>
              <w:rPr>
                <w:color w:val="002060"/>
                <w:highlight w:val="yellow"/>
              </w:rPr>
            </w:pPr>
            <w:r w:rsidRPr="00DD7599">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103B9" w14:textId="77777777" w:rsidR="00BB34E8" w:rsidRPr="00DD7599" w:rsidRDefault="00BB34E8" w:rsidP="00373198">
            <w:pPr>
              <w:pStyle w:val="rowtabella0"/>
              <w:rPr>
                <w:color w:val="002060"/>
                <w:highlight w:val="yellow"/>
              </w:rPr>
            </w:pPr>
            <w:r w:rsidRPr="00DD7599">
              <w:rPr>
                <w:color w:val="002060"/>
                <w:highlight w:val="yellow"/>
              </w:rPr>
              <w:t>FUTSAL MONTURANO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8CDB7" w14:textId="77777777" w:rsidR="00BB34E8" w:rsidRPr="00DD7599" w:rsidRDefault="00BB34E8" w:rsidP="00373198">
            <w:pPr>
              <w:pStyle w:val="rowtabella0"/>
              <w:rPr>
                <w:color w:val="002060"/>
                <w:highlight w:val="yellow"/>
              </w:rPr>
            </w:pPr>
            <w:r w:rsidRPr="00DD7599">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8A28C" w14:textId="77777777" w:rsidR="00BB34E8" w:rsidRPr="005E0393" w:rsidRDefault="00BB34E8" w:rsidP="0037319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0B01F" w14:textId="77777777" w:rsidR="00BB34E8" w:rsidRPr="005E0393" w:rsidRDefault="00BB34E8" w:rsidP="00373198">
            <w:pPr>
              <w:pStyle w:val="rowtabella0"/>
              <w:jc w:val="center"/>
              <w:rPr>
                <w:color w:val="002060"/>
              </w:rPr>
            </w:pPr>
            <w:r w:rsidRPr="00DD7599">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1783E" w14:textId="77777777" w:rsidR="00BB34E8" w:rsidRPr="005E0393" w:rsidRDefault="00BB34E8" w:rsidP="00373198">
            <w:pPr>
              <w:pStyle w:val="rowtabella0"/>
              <w:jc w:val="center"/>
              <w:rPr>
                <w:color w:val="002060"/>
              </w:rPr>
            </w:pPr>
            <w:r w:rsidRPr="005E0393">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EBA57" w14:textId="77777777" w:rsidR="00BB34E8" w:rsidRPr="005E0393" w:rsidRDefault="00BB34E8" w:rsidP="00373198">
            <w:pPr>
              <w:rPr>
                <w:color w:val="002060"/>
              </w:rPr>
            </w:pPr>
          </w:p>
        </w:tc>
      </w:tr>
    </w:tbl>
    <w:p w14:paraId="77ACEFD8" w14:textId="77777777" w:rsidR="00BB34E8" w:rsidRPr="005E0393" w:rsidRDefault="00BB34E8" w:rsidP="00BB34E8">
      <w:pPr>
        <w:pStyle w:val="breakline"/>
        <w:divId w:val="527259509"/>
        <w:rPr>
          <w:rFonts w:eastAsiaTheme="minorEastAsia"/>
          <w:color w:val="002060"/>
        </w:rPr>
      </w:pPr>
    </w:p>
    <w:p w14:paraId="407A1C18" w14:textId="77777777" w:rsidR="00BB34E8" w:rsidRPr="005E0393" w:rsidRDefault="00BB34E8" w:rsidP="00BB34E8">
      <w:pPr>
        <w:pStyle w:val="breakline"/>
        <w:divId w:val="527259509"/>
        <w:rPr>
          <w:color w:val="002060"/>
        </w:rPr>
      </w:pPr>
    </w:p>
    <w:p w14:paraId="27948A7B" w14:textId="77777777" w:rsidR="00BB34E8" w:rsidRPr="005E0393" w:rsidRDefault="00BB34E8" w:rsidP="00BB34E8">
      <w:pPr>
        <w:pStyle w:val="titoloprinc0"/>
        <w:divId w:val="527259509"/>
        <w:rPr>
          <w:color w:val="002060"/>
        </w:rPr>
      </w:pPr>
      <w:r w:rsidRPr="005E0393">
        <w:rPr>
          <w:color w:val="002060"/>
        </w:rPr>
        <w:t>RISULTATI</w:t>
      </w:r>
    </w:p>
    <w:p w14:paraId="08914849" w14:textId="77777777" w:rsidR="00BB34E8" w:rsidRPr="005E0393" w:rsidRDefault="00BB34E8" w:rsidP="00BB34E8">
      <w:pPr>
        <w:pStyle w:val="breakline"/>
        <w:divId w:val="527259509"/>
        <w:rPr>
          <w:color w:val="002060"/>
        </w:rPr>
      </w:pPr>
    </w:p>
    <w:p w14:paraId="488EC374" w14:textId="77777777" w:rsidR="00BB34E8" w:rsidRPr="005E0393" w:rsidRDefault="00BB34E8" w:rsidP="00BB34E8">
      <w:pPr>
        <w:pStyle w:val="sottotitolocampionato10"/>
        <w:divId w:val="527259509"/>
        <w:rPr>
          <w:color w:val="002060"/>
        </w:rPr>
      </w:pPr>
      <w:r w:rsidRPr="005E0393">
        <w:rPr>
          <w:color w:val="002060"/>
        </w:rPr>
        <w:t>RISULTATI UFFICIALI GARE DEL 16/10/2021</w:t>
      </w:r>
    </w:p>
    <w:p w14:paraId="27ED160E" w14:textId="77777777" w:rsidR="00BB34E8" w:rsidRPr="00BB34E8" w:rsidRDefault="00BB34E8" w:rsidP="00BB34E8">
      <w:pPr>
        <w:pStyle w:val="sottotitolocampionato20"/>
        <w:spacing w:before="0" w:beforeAutospacing="0" w:after="0" w:afterAutospacing="0"/>
        <w:divId w:val="527259509"/>
        <w:rPr>
          <w:rFonts w:ascii="Arial" w:hAnsi="Arial" w:cs="Arial"/>
          <w:color w:val="002060"/>
          <w:sz w:val="20"/>
          <w:szCs w:val="20"/>
        </w:rPr>
      </w:pPr>
      <w:r w:rsidRPr="00BB34E8">
        <w:rPr>
          <w:rFonts w:ascii="Arial" w:hAnsi="Arial" w:cs="Arial"/>
          <w:color w:val="002060"/>
          <w:sz w:val="20"/>
          <w:szCs w:val="20"/>
        </w:rPr>
        <w:t>Si trascrivono qui di seguito i risultati ufficiali delle gare disputate</w:t>
      </w:r>
    </w:p>
    <w:p w14:paraId="4D73D38D" w14:textId="77777777" w:rsidR="00BB34E8" w:rsidRPr="00BB34E8" w:rsidRDefault="00BB34E8" w:rsidP="00BB34E8">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B34E8" w:rsidRPr="005E0393" w14:paraId="59858500"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44BC8AD1"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7B876" w14:textId="77777777" w:rsidR="00BB34E8" w:rsidRPr="005E0393" w:rsidRDefault="00BB34E8" w:rsidP="00373198">
                  <w:pPr>
                    <w:pStyle w:val="headertabella0"/>
                    <w:rPr>
                      <w:color w:val="002060"/>
                    </w:rPr>
                  </w:pPr>
                  <w:r w:rsidRPr="005E0393">
                    <w:rPr>
                      <w:color w:val="002060"/>
                    </w:rPr>
                    <w:t>GIRONE A - 1 Giornata - A</w:t>
                  </w:r>
                </w:p>
              </w:tc>
            </w:tr>
            <w:tr w:rsidR="00BB34E8" w:rsidRPr="005E0393" w14:paraId="7DEC215B"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2648D3" w14:textId="77777777" w:rsidR="00BB34E8" w:rsidRPr="005E0393" w:rsidRDefault="00BB34E8" w:rsidP="00373198">
                  <w:pPr>
                    <w:pStyle w:val="rowtabella0"/>
                    <w:rPr>
                      <w:color w:val="002060"/>
                    </w:rPr>
                  </w:pPr>
                  <w:r w:rsidRPr="005E0393">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4726A" w14:textId="77777777" w:rsidR="00BB34E8" w:rsidRPr="005E0393" w:rsidRDefault="00BB34E8" w:rsidP="00373198">
                  <w:pPr>
                    <w:pStyle w:val="rowtabella0"/>
                    <w:rPr>
                      <w:color w:val="002060"/>
                    </w:rPr>
                  </w:pPr>
                  <w:r w:rsidRPr="005E0393">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6602FB" w14:textId="77777777" w:rsidR="00BB34E8" w:rsidRPr="005E0393" w:rsidRDefault="00BB34E8" w:rsidP="00373198">
                  <w:pPr>
                    <w:pStyle w:val="rowtabella0"/>
                    <w:jc w:val="center"/>
                    <w:rPr>
                      <w:color w:val="002060"/>
                    </w:rPr>
                  </w:pPr>
                  <w:r w:rsidRPr="005E0393">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D330D" w14:textId="77777777" w:rsidR="00BB34E8" w:rsidRPr="005E0393" w:rsidRDefault="00BB34E8" w:rsidP="00373198">
                  <w:pPr>
                    <w:pStyle w:val="rowtabella0"/>
                    <w:jc w:val="center"/>
                    <w:rPr>
                      <w:color w:val="002060"/>
                    </w:rPr>
                  </w:pPr>
                  <w:r w:rsidRPr="005E0393">
                    <w:rPr>
                      <w:color w:val="002060"/>
                    </w:rPr>
                    <w:t> </w:t>
                  </w:r>
                </w:p>
              </w:tc>
            </w:tr>
            <w:tr w:rsidR="00BB34E8" w:rsidRPr="005E0393" w14:paraId="56907487"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C8A3A2" w14:textId="77777777" w:rsidR="00BB34E8" w:rsidRPr="005E0393" w:rsidRDefault="00BB34E8" w:rsidP="00373198">
                  <w:pPr>
                    <w:pStyle w:val="rowtabella0"/>
                    <w:rPr>
                      <w:color w:val="002060"/>
                    </w:rPr>
                  </w:pPr>
                  <w:r w:rsidRPr="005E0393">
                    <w:rPr>
                      <w:color w:val="002060"/>
                    </w:rPr>
                    <w:t>CASTELBELLINO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A6D45" w14:textId="77777777" w:rsidR="00BB34E8" w:rsidRPr="005E0393" w:rsidRDefault="00BB34E8" w:rsidP="00373198">
                  <w:pPr>
                    <w:pStyle w:val="rowtabella0"/>
                    <w:rPr>
                      <w:color w:val="002060"/>
                    </w:rPr>
                  </w:pPr>
                  <w:r w:rsidRPr="005E0393">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7ECDB9" w14:textId="77777777" w:rsidR="00BB34E8" w:rsidRPr="005E0393" w:rsidRDefault="00BB34E8" w:rsidP="00373198">
                  <w:pPr>
                    <w:pStyle w:val="rowtabella0"/>
                    <w:jc w:val="center"/>
                    <w:rPr>
                      <w:color w:val="002060"/>
                    </w:rPr>
                  </w:pPr>
                  <w:r w:rsidRPr="005E0393">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7345C" w14:textId="77777777" w:rsidR="00BB34E8" w:rsidRPr="005E0393" w:rsidRDefault="00BB34E8" w:rsidP="00373198">
                  <w:pPr>
                    <w:pStyle w:val="rowtabella0"/>
                    <w:jc w:val="center"/>
                    <w:rPr>
                      <w:color w:val="002060"/>
                    </w:rPr>
                  </w:pPr>
                  <w:r w:rsidRPr="005E0393">
                    <w:rPr>
                      <w:color w:val="002060"/>
                    </w:rPr>
                    <w:t> </w:t>
                  </w:r>
                </w:p>
              </w:tc>
            </w:tr>
          </w:tbl>
          <w:p w14:paraId="7ED34757" w14:textId="77777777" w:rsidR="00BB34E8" w:rsidRPr="005E0393" w:rsidRDefault="00BB34E8" w:rsidP="0037319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585EE54A"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4CED1" w14:textId="77777777" w:rsidR="00BB34E8" w:rsidRPr="005E0393" w:rsidRDefault="00BB34E8" w:rsidP="00373198">
                  <w:pPr>
                    <w:pStyle w:val="headertabella0"/>
                    <w:rPr>
                      <w:color w:val="002060"/>
                    </w:rPr>
                  </w:pPr>
                  <w:r w:rsidRPr="005E0393">
                    <w:rPr>
                      <w:color w:val="002060"/>
                    </w:rPr>
                    <w:t>GIRONE B - 1 Giornata - A</w:t>
                  </w:r>
                </w:p>
              </w:tc>
            </w:tr>
            <w:tr w:rsidR="00BB34E8" w:rsidRPr="005E0393" w14:paraId="72093702"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8F3F05" w14:textId="77777777" w:rsidR="00BB34E8" w:rsidRPr="005E0393" w:rsidRDefault="00BB34E8" w:rsidP="00373198">
                  <w:pPr>
                    <w:pStyle w:val="rowtabella0"/>
                    <w:rPr>
                      <w:color w:val="002060"/>
                    </w:rPr>
                  </w:pPr>
                  <w:r w:rsidRPr="005E0393">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717550" w14:textId="77777777" w:rsidR="00BB34E8" w:rsidRPr="005E0393" w:rsidRDefault="00BB34E8" w:rsidP="00373198">
                  <w:pPr>
                    <w:pStyle w:val="rowtabella0"/>
                    <w:rPr>
                      <w:color w:val="002060"/>
                    </w:rPr>
                  </w:pPr>
                  <w:r w:rsidRPr="005E0393">
                    <w:rPr>
                      <w:color w:val="002060"/>
                    </w:rPr>
                    <w:t>- FUTSAL MONTURANO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AE5761" w14:textId="77777777" w:rsidR="00BB34E8" w:rsidRPr="005E0393" w:rsidRDefault="00BB34E8" w:rsidP="00373198">
                  <w:pPr>
                    <w:pStyle w:val="rowtabella0"/>
                    <w:jc w:val="center"/>
                    <w:rPr>
                      <w:color w:val="002060"/>
                    </w:rPr>
                  </w:pPr>
                  <w:r w:rsidRPr="005E0393">
                    <w:rPr>
                      <w:color w:val="002060"/>
                    </w:rPr>
                    <w:t>8 - 0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5AEB7F" w14:textId="77777777" w:rsidR="00BB34E8" w:rsidRPr="005E0393" w:rsidRDefault="00BB34E8" w:rsidP="00373198">
                  <w:pPr>
                    <w:pStyle w:val="rowtabella0"/>
                    <w:jc w:val="center"/>
                    <w:rPr>
                      <w:color w:val="002060"/>
                    </w:rPr>
                  </w:pPr>
                  <w:r w:rsidRPr="005E0393">
                    <w:rPr>
                      <w:color w:val="002060"/>
                    </w:rPr>
                    <w:t> </w:t>
                  </w:r>
                </w:p>
              </w:tc>
            </w:tr>
            <w:tr w:rsidR="00BB34E8" w:rsidRPr="005E0393" w14:paraId="45BC4219"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9039B1" w14:textId="77777777" w:rsidR="00BB34E8" w:rsidRPr="005E0393" w:rsidRDefault="00BB34E8" w:rsidP="00373198">
                  <w:pPr>
                    <w:pStyle w:val="rowtabella0"/>
                    <w:rPr>
                      <w:color w:val="002060"/>
                    </w:rPr>
                  </w:pPr>
                  <w:r w:rsidRPr="005E0393">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021FC8" w14:textId="77777777" w:rsidR="00BB34E8" w:rsidRPr="005E0393" w:rsidRDefault="00BB34E8" w:rsidP="00373198">
                  <w:pPr>
                    <w:pStyle w:val="rowtabella0"/>
                    <w:rPr>
                      <w:color w:val="002060"/>
                    </w:rPr>
                  </w:pPr>
                  <w:r w:rsidRPr="005E0393">
                    <w:rPr>
                      <w:color w:val="002060"/>
                    </w:rPr>
                    <w:t xml:space="preserve">- </w:t>
                  </w:r>
                  <w:proofErr w:type="gramStart"/>
                  <w:r w:rsidRPr="005E0393">
                    <w:rPr>
                      <w:color w:val="002060"/>
                    </w:rPr>
                    <w:t>U.MANDOLESI</w:t>
                  </w:r>
                  <w:proofErr w:type="gramEnd"/>
                  <w:r w:rsidRPr="005E0393">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8A0562" w14:textId="77777777" w:rsidR="00BB34E8" w:rsidRPr="005E0393" w:rsidRDefault="00BB34E8" w:rsidP="00373198">
                  <w:pPr>
                    <w:pStyle w:val="rowtabella0"/>
                    <w:jc w:val="center"/>
                    <w:rPr>
                      <w:color w:val="002060"/>
                    </w:rPr>
                  </w:pPr>
                  <w:r w:rsidRPr="005E0393">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FD769C" w14:textId="77777777" w:rsidR="00BB34E8" w:rsidRPr="005E0393" w:rsidRDefault="00BB34E8" w:rsidP="00373198">
                  <w:pPr>
                    <w:pStyle w:val="rowtabella0"/>
                    <w:jc w:val="center"/>
                    <w:rPr>
                      <w:color w:val="002060"/>
                    </w:rPr>
                  </w:pPr>
                  <w:r w:rsidRPr="005E0393">
                    <w:rPr>
                      <w:color w:val="002060"/>
                    </w:rPr>
                    <w:t> </w:t>
                  </w:r>
                </w:p>
              </w:tc>
            </w:tr>
            <w:tr w:rsidR="00BB34E8" w:rsidRPr="005E0393" w14:paraId="7D7D9618"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4083A2" w14:textId="77777777" w:rsidR="00BB34E8" w:rsidRPr="005E0393" w:rsidRDefault="00BB34E8" w:rsidP="00373198">
                  <w:pPr>
                    <w:pStyle w:val="rowtabella0"/>
                    <w:rPr>
                      <w:color w:val="002060"/>
                    </w:rPr>
                  </w:pPr>
                  <w:r w:rsidRPr="005E0393">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6D3C9" w14:textId="77777777" w:rsidR="00BB34E8" w:rsidRPr="005E0393" w:rsidRDefault="00BB34E8" w:rsidP="00373198">
                  <w:pPr>
                    <w:pStyle w:val="rowtabella0"/>
                    <w:rPr>
                      <w:color w:val="002060"/>
                    </w:rPr>
                  </w:pPr>
                  <w:r w:rsidRPr="005E0393">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7C27B" w14:textId="77777777" w:rsidR="00BB34E8" w:rsidRPr="005E0393" w:rsidRDefault="00BB34E8" w:rsidP="00373198">
                  <w:pPr>
                    <w:pStyle w:val="rowtabella0"/>
                    <w:jc w:val="center"/>
                    <w:rPr>
                      <w:color w:val="002060"/>
                    </w:rPr>
                  </w:pPr>
                  <w:r w:rsidRPr="005E0393">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EC90D9" w14:textId="77777777" w:rsidR="00BB34E8" w:rsidRPr="005E0393" w:rsidRDefault="00BB34E8" w:rsidP="00373198">
                  <w:pPr>
                    <w:pStyle w:val="rowtabella0"/>
                    <w:jc w:val="center"/>
                    <w:rPr>
                      <w:color w:val="002060"/>
                    </w:rPr>
                  </w:pPr>
                  <w:r w:rsidRPr="005E0393">
                    <w:rPr>
                      <w:color w:val="002060"/>
                    </w:rPr>
                    <w:t> </w:t>
                  </w:r>
                </w:p>
              </w:tc>
            </w:tr>
            <w:tr w:rsidR="00BB34E8" w:rsidRPr="005E0393" w14:paraId="0D4BCE13"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55F4040A" w14:textId="77777777" w:rsidR="00BB34E8" w:rsidRPr="005E0393" w:rsidRDefault="00BB34E8" w:rsidP="00373198">
                  <w:pPr>
                    <w:pStyle w:val="rowtabella0"/>
                    <w:rPr>
                      <w:color w:val="002060"/>
                    </w:rPr>
                  </w:pPr>
                  <w:r w:rsidRPr="005E0393">
                    <w:rPr>
                      <w:color w:val="002060"/>
                    </w:rPr>
                    <w:t>(1) - disputata il 17/10/2021</w:t>
                  </w:r>
                </w:p>
              </w:tc>
            </w:tr>
          </w:tbl>
          <w:p w14:paraId="302D6B98" w14:textId="77777777" w:rsidR="00BB34E8" w:rsidRPr="005E0393" w:rsidRDefault="00BB34E8" w:rsidP="00373198">
            <w:pPr>
              <w:rPr>
                <w:color w:val="002060"/>
              </w:rPr>
            </w:pPr>
          </w:p>
        </w:tc>
      </w:tr>
    </w:tbl>
    <w:p w14:paraId="724C4895" w14:textId="77777777" w:rsidR="00BB34E8" w:rsidRPr="005E0393" w:rsidRDefault="00BB34E8" w:rsidP="00BB34E8">
      <w:pPr>
        <w:pStyle w:val="breakline"/>
        <w:divId w:val="527259509"/>
        <w:rPr>
          <w:rFonts w:eastAsiaTheme="minorEastAsia"/>
          <w:color w:val="002060"/>
        </w:rPr>
      </w:pPr>
    </w:p>
    <w:p w14:paraId="7389786F" w14:textId="77777777" w:rsidR="00BB34E8" w:rsidRPr="005E0393" w:rsidRDefault="00BB34E8" w:rsidP="00BB34E8">
      <w:pPr>
        <w:pStyle w:val="breakline"/>
        <w:divId w:val="527259509"/>
        <w:rPr>
          <w:color w:val="002060"/>
        </w:rPr>
      </w:pPr>
    </w:p>
    <w:p w14:paraId="7BDE2159" w14:textId="77777777" w:rsidR="00BB34E8" w:rsidRPr="005E0393" w:rsidRDefault="00BB34E8" w:rsidP="00BB34E8">
      <w:pPr>
        <w:pStyle w:val="titoloprinc0"/>
        <w:divId w:val="527259509"/>
        <w:rPr>
          <w:color w:val="002060"/>
        </w:rPr>
      </w:pPr>
      <w:r w:rsidRPr="005E0393">
        <w:rPr>
          <w:color w:val="002060"/>
        </w:rPr>
        <w:t>GIUDICE SPORTIVO</w:t>
      </w:r>
    </w:p>
    <w:p w14:paraId="13B24A3F" w14:textId="77777777" w:rsidR="00BB34E8" w:rsidRPr="005E0393" w:rsidRDefault="00BB34E8" w:rsidP="00BB34E8">
      <w:pPr>
        <w:pStyle w:val="diffida"/>
        <w:divId w:val="527259509"/>
        <w:rPr>
          <w:color w:val="002060"/>
        </w:rPr>
      </w:pPr>
      <w:r w:rsidRPr="005E0393">
        <w:rPr>
          <w:color w:val="002060"/>
        </w:rPr>
        <w:t>Il Giudice Sportivo, Avv. Claudio Romagnoli, nella seduta del 20/10/2021, ha adottato le decisioni che di seguito integralmente si riportano:</w:t>
      </w:r>
    </w:p>
    <w:p w14:paraId="39D7108E" w14:textId="77777777" w:rsidR="00BB34E8" w:rsidRPr="005E0393" w:rsidRDefault="00BB34E8" w:rsidP="00BB34E8">
      <w:pPr>
        <w:pStyle w:val="titolo10"/>
        <w:divId w:val="527259509"/>
        <w:rPr>
          <w:color w:val="002060"/>
        </w:rPr>
      </w:pPr>
      <w:r w:rsidRPr="005E0393">
        <w:rPr>
          <w:color w:val="002060"/>
        </w:rPr>
        <w:t xml:space="preserve">GARE DEL 16/10/2021 </w:t>
      </w:r>
    </w:p>
    <w:p w14:paraId="0AA2DDDF"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25267607"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4F8A9EFE" w14:textId="77777777" w:rsidR="00BB34E8" w:rsidRPr="005E0393" w:rsidRDefault="00BB34E8" w:rsidP="00BB34E8">
      <w:pPr>
        <w:pStyle w:val="titolo30"/>
        <w:divId w:val="527259509"/>
        <w:rPr>
          <w:color w:val="002060"/>
        </w:rPr>
      </w:pPr>
      <w:r w:rsidRPr="005E0393">
        <w:rPr>
          <w:color w:val="002060"/>
        </w:rPr>
        <w:t xml:space="preserve">ALLENATORI </w:t>
      </w:r>
    </w:p>
    <w:p w14:paraId="140255CF" w14:textId="77777777" w:rsidR="00BB34E8" w:rsidRPr="005E0393" w:rsidRDefault="00BB34E8" w:rsidP="00BB34E8">
      <w:pPr>
        <w:pStyle w:val="titolo20"/>
        <w:divId w:val="527259509"/>
        <w:rPr>
          <w:color w:val="002060"/>
        </w:rPr>
      </w:pPr>
      <w:r w:rsidRPr="005E0393">
        <w:rPr>
          <w:color w:val="002060"/>
        </w:rPr>
        <w:t xml:space="preserve">SQUALIFICA FINO AL 27/10/2021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465E76D1" w14:textId="77777777" w:rsidTr="00BB34E8">
        <w:trPr>
          <w:divId w:val="527259509"/>
        </w:trPr>
        <w:tc>
          <w:tcPr>
            <w:tcW w:w="2200" w:type="dxa"/>
            <w:tcMar>
              <w:top w:w="20" w:type="dxa"/>
              <w:left w:w="20" w:type="dxa"/>
              <w:bottom w:w="20" w:type="dxa"/>
              <w:right w:w="20" w:type="dxa"/>
            </w:tcMar>
            <w:vAlign w:val="center"/>
            <w:hideMark/>
          </w:tcPr>
          <w:p w14:paraId="38A2B061" w14:textId="77777777" w:rsidR="00BB34E8" w:rsidRPr="005E0393" w:rsidRDefault="00BB34E8" w:rsidP="00373198">
            <w:pPr>
              <w:pStyle w:val="movimento"/>
              <w:rPr>
                <w:color w:val="002060"/>
              </w:rPr>
            </w:pPr>
            <w:r w:rsidRPr="005E0393">
              <w:rPr>
                <w:color w:val="002060"/>
              </w:rPr>
              <w:t>BERNABEO DANIELE</w:t>
            </w:r>
          </w:p>
        </w:tc>
        <w:tc>
          <w:tcPr>
            <w:tcW w:w="2200" w:type="dxa"/>
            <w:tcMar>
              <w:top w:w="20" w:type="dxa"/>
              <w:left w:w="20" w:type="dxa"/>
              <w:bottom w:w="20" w:type="dxa"/>
              <w:right w:w="20" w:type="dxa"/>
            </w:tcMar>
            <w:vAlign w:val="center"/>
            <w:hideMark/>
          </w:tcPr>
          <w:p w14:paraId="54554C55" w14:textId="77777777" w:rsidR="00BB34E8" w:rsidRPr="005E0393" w:rsidRDefault="00BB34E8" w:rsidP="00373198">
            <w:pPr>
              <w:pStyle w:val="movimento2"/>
              <w:rPr>
                <w:color w:val="002060"/>
              </w:rPr>
            </w:pPr>
            <w:r w:rsidRPr="005E0393">
              <w:rPr>
                <w:color w:val="002060"/>
              </w:rPr>
              <w:t xml:space="preserve">(ACLI VILLA MUSONE) </w:t>
            </w:r>
          </w:p>
        </w:tc>
        <w:tc>
          <w:tcPr>
            <w:tcW w:w="800" w:type="dxa"/>
            <w:tcMar>
              <w:top w:w="20" w:type="dxa"/>
              <w:left w:w="20" w:type="dxa"/>
              <w:bottom w:w="20" w:type="dxa"/>
              <w:right w:w="20" w:type="dxa"/>
            </w:tcMar>
            <w:vAlign w:val="center"/>
            <w:hideMark/>
          </w:tcPr>
          <w:p w14:paraId="675E4393"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653516B"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656748BD" w14:textId="77777777" w:rsidR="00BB34E8" w:rsidRPr="005E0393" w:rsidRDefault="00BB34E8" w:rsidP="00373198">
            <w:pPr>
              <w:pStyle w:val="movimento2"/>
              <w:rPr>
                <w:color w:val="002060"/>
              </w:rPr>
            </w:pPr>
            <w:r w:rsidRPr="005E0393">
              <w:rPr>
                <w:color w:val="002060"/>
              </w:rPr>
              <w:t> </w:t>
            </w:r>
          </w:p>
        </w:tc>
      </w:tr>
    </w:tbl>
    <w:p w14:paraId="310108F1" w14:textId="77777777" w:rsidR="00BB34E8" w:rsidRPr="005E0393" w:rsidRDefault="00BB34E8" w:rsidP="00BB34E8">
      <w:pPr>
        <w:pStyle w:val="diffida"/>
        <w:spacing w:before="80" w:beforeAutospacing="0" w:after="40" w:afterAutospacing="0"/>
        <w:divId w:val="527259509"/>
        <w:rPr>
          <w:rFonts w:eastAsiaTheme="minorEastAsia"/>
          <w:color w:val="002060"/>
        </w:rPr>
      </w:pPr>
      <w:r w:rsidRPr="005E0393">
        <w:rPr>
          <w:color w:val="002060"/>
        </w:rPr>
        <w:t xml:space="preserve">Per proteste nei confronti dell'arbitro. Allontanato. </w:t>
      </w:r>
    </w:p>
    <w:p w14:paraId="0FC0D74D" w14:textId="77777777" w:rsidR="00BB34E8" w:rsidRPr="005E0393" w:rsidRDefault="00BB34E8" w:rsidP="00BB34E8">
      <w:pPr>
        <w:pStyle w:val="titolo20"/>
        <w:divId w:val="527259509"/>
        <w:rPr>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40A95888" w14:textId="77777777" w:rsidTr="00BB34E8">
        <w:trPr>
          <w:divId w:val="527259509"/>
        </w:trPr>
        <w:tc>
          <w:tcPr>
            <w:tcW w:w="2200" w:type="dxa"/>
            <w:tcMar>
              <w:top w:w="20" w:type="dxa"/>
              <w:left w:w="20" w:type="dxa"/>
              <w:bottom w:w="20" w:type="dxa"/>
              <w:right w:w="20" w:type="dxa"/>
            </w:tcMar>
            <w:vAlign w:val="center"/>
            <w:hideMark/>
          </w:tcPr>
          <w:p w14:paraId="74105EF7" w14:textId="77777777" w:rsidR="00BB34E8" w:rsidRPr="005E0393" w:rsidRDefault="00BB34E8" w:rsidP="00373198">
            <w:pPr>
              <w:pStyle w:val="movimento"/>
              <w:rPr>
                <w:color w:val="002060"/>
              </w:rPr>
            </w:pPr>
            <w:r w:rsidRPr="005E0393">
              <w:rPr>
                <w:color w:val="002060"/>
              </w:rPr>
              <w:t>ZENGARINI STEFANO</w:t>
            </w:r>
          </w:p>
        </w:tc>
        <w:tc>
          <w:tcPr>
            <w:tcW w:w="2200" w:type="dxa"/>
            <w:tcMar>
              <w:top w:w="20" w:type="dxa"/>
              <w:left w:w="20" w:type="dxa"/>
              <w:bottom w:w="20" w:type="dxa"/>
              <w:right w:w="20" w:type="dxa"/>
            </w:tcMar>
            <w:vAlign w:val="center"/>
            <w:hideMark/>
          </w:tcPr>
          <w:p w14:paraId="33181A33" w14:textId="77777777" w:rsidR="00BB34E8" w:rsidRPr="005E0393" w:rsidRDefault="00BB34E8" w:rsidP="00373198">
            <w:pPr>
              <w:pStyle w:val="movimento2"/>
              <w:rPr>
                <w:color w:val="002060"/>
              </w:rPr>
            </w:pPr>
            <w:r w:rsidRPr="005E0393">
              <w:rPr>
                <w:color w:val="002060"/>
              </w:rPr>
              <w:t xml:space="preserve">(ITALSERVICE C5) </w:t>
            </w:r>
          </w:p>
        </w:tc>
        <w:tc>
          <w:tcPr>
            <w:tcW w:w="800" w:type="dxa"/>
            <w:tcMar>
              <w:top w:w="20" w:type="dxa"/>
              <w:left w:w="20" w:type="dxa"/>
              <w:bottom w:w="20" w:type="dxa"/>
              <w:right w:w="20" w:type="dxa"/>
            </w:tcMar>
            <w:vAlign w:val="center"/>
            <w:hideMark/>
          </w:tcPr>
          <w:p w14:paraId="3EB1E2BB"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953EF5B"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4126494" w14:textId="77777777" w:rsidR="00BB34E8" w:rsidRPr="005E0393" w:rsidRDefault="00BB34E8" w:rsidP="00373198">
            <w:pPr>
              <w:pStyle w:val="movimento2"/>
              <w:rPr>
                <w:color w:val="002060"/>
              </w:rPr>
            </w:pPr>
            <w:r w:rsidRPr="005E0393">
              <w:rPr>
                <w:color w:val="002060"/>
              </w:rPr>
              <w:t> </w:t>
            </w:r>
          </w:p>
        </w:tc>
      </w:tr>
    </w:tbl>
    <w:p w14:paraId="3BB64049" w14:textId="77777777" w:rsidR="00BB34E8" w:rsidRPr="005E0393" w:rsidRDefault="00BB34E8" w:rsidP="00BB34E8">
      <w:pPr>
        <w:pStyle w:val="titolo30"/>
        <w:divId w:val="527259509"/>
        <w:rPr>
          <w:rFonts w:eastAsiaTheme="minorEastAsia"/>
          <w:color w:val="002060"/>
        </w:rPr>
      </w:pPr>
      <w:r w:rsidRPr="005E0393">
        <w:rPr>
          <w:color w:val="002060"/>
        </w:rPr>
        <w:t xml:space="preserve">CALCIATORI NON ESPULSI </w:t>
      </w:r>
    </w:p>
    <w:p w14:paraId="59CCF30E" w14:textId="77777777" w:rsidR="00BB34E8" w:rsidRPr="005E0393" w:rsidRDefault="00BB34E8" w:rsidP="00BB34E8">
      <w:pPr>
        <w:pStyle w:val="titolo20"/>
        <w:divId w:val="527259509"/>
        <w:rPr>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34DA5B45" w14:textId="77777777" w:rsidTr="00BB34E8">
        <w:trPr>
          <w:divId w:val="527259509"/>
        </w:trPr>
        <w:tc>
          <w:tcPr>
            <w:tcW w:w="2200" w:type="dxa"/>
            <w:tcMar>
              <w:top w:w="20" w:type="dxa"/>
              <w:left w:w="20" w:type="dxa"/>
              <w:bottom w:w="20" w:type="dxa"/>
              <w:right w:w="20" w:type="dxa"/>
            </w:tcMar>
            <w:vAlign w:val="center"/>
            <w:hideMark/>
          </w:tcPr>
          <w:p w14:paraId="26954551" w14:textId="77777777" w:rsidR="00BB34E8" w:rsidRPr="005E0393" w:rsidRDefault="00BB34E8" w:rsidP="00373198">
            <w:pPr>
              <w:pStyle w:val="movimento"/>
              <w:rPr>
                <w:color w:val="002060"/>
              </w:rPr>
            </w:pPr>
            <w:r w:rsidRPr="005E0393">
              <w:rPr>
                <w:color w:val="002060"/>
              </w:rPr>
              <w:t>ANDREANI ALESSIO</w:t>
            </w:r>
          </w:p>
        </w:tc>
        <w:tc>
          <w:tcPr>
            <w:tcW w:w="2200" w:type="dxa"/>
            <w:tcMar>
              <w:top w:w="20" w:type="dxa"/>
              <w:left w:w="20" w:type="dxa"/>
              <w:bottom w:w="20" w:type="dxa"/>
              <w:right w:w="20" w:type="dxa"/>
            </w:tcMar>
            <w:vAlign w:val="center"/>
            <w:hideMark/>
          </w:tcPr>
          <w:p w14:paraId="4790F71D" w14:textId="77777777" w:rsidR="00BB34E8" w:rsidRPr="005E0393" w:rsidRDefault="00BB34E8" w:rsidP="00373198">
            <w:pPr>
              <w:pStyle w:val="movimento2"/>
              <w:rPr>
                <w:color w:val="002060"/>
              </w:rPr>
            </w:pPr>
            <w:r w:rsidRPr="005E0393">
              <w:rPr>
                <w:color w:val="002060"/>
              </w:rPr>
              <w:t xml:space="preserve">(ACLI VILLA MUSONE) </w:t>
            </w:r>
          </w:p>
        </w:tc>
        <w:tc>
          <w:tcPr>
            <w:tcW w:w="800" w:type="dxa"/>
            <w:tcMar>
              <w:top w:w="20" w:type="dxa"/>
              <w:left w:w="20" w:type="dxa"/>
              <w:bottom w:w="20" w:type="dxa"/>
              <w:right w:w="20" w:type="dxa"/>
            </w:tcMar>
            <w:vAlign w:val="center"/>
            <w:hideMark/>
          </w:tcPr>
          <w:p w14:paraId="1F64E057"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BFF240C" w14:textId="77777777" w:rsidR="00BB34E8" w:rsidRPr="005E0393" w:rsidRDefault="00BB34E8" w:rsidP="00373198">
            <w:pPr>
              <w:pStyle w:val="movimento"/>
              <w:rPr>
                <w:color w:val="002060"/>
              </w:rPr>
            </w:pPr>
            <w:r w:rsidRPr="005E0393">
              <w:rPr>
                <w:color w:val="002060"/>
              </w:rPr>
              <w:t>ANIMOBONO ANDREA</w:t>
            </w:r>
          </w:p>
        </w:tc>
        <w:tc>
          <w:tcPr>
            <w:tcW w:w="2200" w:type="dxa"/>
            <w:tcMar>
              <w:top w:w="20" w:type="dxa"/>
              <w:left w:w="20" w:type="dxa"/>
              <w:bottom w:w="20" w:type="dxa"/>
              <w:right w:w="20" w:type="dxa"/>
            </w:tcMar>
            <w:vAlign w:val="center"/>
            <w:hideMark/>
          </w:tcPr>
          <w:p w14:paraId="0616D447" w14:textId="77777777" w:rsidR="00BB34E8" w:rsidRPr="005E0393" w:rsidRDefault="00BB34E8" w:rsidP="00373198">
            <w:pPr>
              <w:pStyle w:val="movimento2"/>
              <w:rPr>
                <w:color w:val="002060"/>
              </w:rPr>
            </w:pPr>
            <w:r w:rsidRPr="005E0393">
              <w:rPr>
                <w:color w:val="002060"/>
              </w:rPr>
              <w:t xml:space="preserve">(CASTELBELLINO CALCIO A 5) </w:t>
            </w:r>
          </w:p>
        </w:tc>
      </w:tr>
      <w:tr w:rsidR="00BB34E8" w:rsidRPr="005E0393" w14:paraId="2629E1DB" w14:textId="77777777" w:rsidTr="00BB34E8">
        <w:trPr>
          <w:divId w:val="527259509"/>
        </w:trPr>
        <w:tc>
          <w:tcPr>
            <w:tcW w:w="2200" w:type="dxa"/>
            <w:tcMar>
              <w:top w:w="20" w:type="dxa"/>
              <w:left w:w="20" w:type="dxa"/>
              <w:bottom w:w="20" w:type="dxa"/>
              <w:right w:w="20" w:type="dxa"/>
            </w:tcMar>
            <w:vAlign w:val="center"/>
            <w:hideMark/>
          </w:tcPr>
          <w:p w14:paraId="37EC37BD" w14:textId="77777777" w:rsidR="00BB34E8" w:rsidRPr="005E0393" w:rsidRDefault="00BB34E8" w:rsidP="00373198">
            <w:pPr>
              <w:pStyle w:val="movimento"/>
              <w:rPr>
                <w:color w:val="002060"/>
              </w:rPr>
            </w:pPr>
            <w:r w:rsidRPr="005E0393">
              <w:rPr>
                <w:color w:val="002060"/>
              </w:rPr>
              <w:t>QUERCETTI MATTEO</w:t>
            </w:r>
          </w:p>
        </w:tc>
        <w:tc>
          <w:tcPr>
            <w:tcW w:w="2200" w:type="dxa"/>
            <w:tcMar>
              <w:top w:w="20" w:type="dxa"/>
              <w:left w:w="20" w:type="dxa"/>
              <w:bottom w:w="20" w:type="dxa"/>
              <w:right w:w="20" w:type="dxa"/>
            </w:tcMar>
            <w:vAlign w:val="center"/>
            <w:hideMark/>
          </w:tcPr>
          <w:p w14:paraId="7C23270C" w14:textId="77777777" w:rsidR="00BB34E8" w:rsidRPr="005E0393" w:rsidRDefault="00BB34E8" w:rsidP="00373198">
            <w:pPr>
              <w:pStyle w:val="movimento2"/>
              <w:rPr>
                <w:color w:val="002060"/>
              </w:rPr>
            </w:pPr>
            <w:r w:rsidRPr="005E0393">
              <w:rPr>
                <w:color w:val="002060"/>
              </w:rPr>
              <w:t xml:space="preserve">(CASTELBELLINO CALCIO A 5) </w:t>
            </w:r>
          </w:p>
        </w:tc>
        <w:tc>
          <w:tcPr>
            <w:tcW w:w="800" w:type="dxa"/>
            <w:tcMar>
              <w:top w:w="20" w:type="dxa"/>
              <w:left w:w="20" w:type="dxa"/>
              <w:bottom w:w="20" w:type="dxa"/>
              <w:right w:w="20" w:type="dxa"/>
            </w:tcMar>
            <w:vAlign w:val="center"/>
            <w:hideMark/>
          </w:tcPr>
          <w:p w14:paraId="6B9DEBF2"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4719508" w14:textId="77777777" w:rsidR="00BB34E8" w:rsidRPr="005E0393" w:rsidRDefault="00BB34E8" w:rsidP="00373198">
            <w:pPr>
              <w:pStyle w:val="movimento"/>
              <w:rPr>
                <w:color w:val="002060"/>
              </w:rPr>
            </w:pPr>
            <w:r w:rsidRPr="005E0393">
              <w:rPr>
                <w:color w:val="002060"/>
              </w:rPr>
              <w:t>MARROZZINI LUCA</w:t>
            </w:r>
          </w:p>
        </w:tc>
        <w:tc>
          <w:tcPr>
            <w:tcW w:w="2200" w:type="dxa"/>
            <w:tcMar>
              <w:top w:w="20" w:type="dxa"/>
              <w:left w:w="20" w:type="dxa"/>
              <w:bottom w:w="20" w:type="dxa"/>
              <w:right w:w="20" w:type="dxa"/>
            </w:tcMar>
            <w:vAlign w:val="center"/>
            <w:hideMark/>
          </w:tcPr>
          <w:p w14:paraId="346F1FF6" w14:textId="77777777" w:rsidR="00BB34E8" w:rsidRPr="005E0393" w:rsidRDefault="00BB34E8" w:rsidP="00373198">
            <w:pPr>
              <w:pStyle w:val="movimento2"/>
              <w:rPr>
                <w:color w:val="002060"/>
              </w:rPr>
            </w:pPr>
            <w:r w:rsidRPr="005E0393">
              <w:rPr>
                <w:color w:val="002060"/>
              </w:rPr>
              <w:t xml:space="preserve">(FUTSAL MONTURANO) </w:t>
            </w:r>
          </w:p>
        </w:tc>
      </w:tr>
      <w:tr w:rsidR="00BB34E8" w:rsidRPr="005E0393" w14:paraId="7B20616F" w14:textId="77777777" w:rsidTr="00BB34E8">
        <w:trPr>
          <w:divId w:val="527259509"/>
        </w:trPr>
        <w:tc>
          <w:tcPr>
            <w:tcW w:w="2200" w:type="dxa"/>
            <w:tcMar>
              <w:top w:w="20" w:type="dxa"/>
              <w:left w:w="20" w:type="dxa"/>
              <w:bottom w:w="20" w:type="dxa"/>
              <w:right w:w="20" w:type="dxa"/>
            </w:tcMar>
            <w:vAlign w:val="center"/>
            <w:hideMark/>
          </w:tcPr>
          <w:p w14:paraId="2FCA5EF5" w14:textId="77777777" w:rsidR="00BB34E8" w:rsidRPr="005E0393" w:rsidRDefault="00BB34E8" w:rsidP="00373198">
            <w:pPr>
              <w:pStyle w:val="movimento"/>
              <w:rPr>
                <w:color w:val="002060"/>
              </w:rPr>
            </w:pPr>
            <w:r w:rsidRPr="005E0393">
              <w:rPr>
                <w:color w:val="002060"/>
              </w:rPr>
              <w:t>BOREA MARCO</w:t>
            </w:r>
          </w:p>
        </w:tc>
        <w:tc>
          <w:tcPr>
            <w:tcW w:w="2200" w:type="dxa"/>
            <w:tcMar>
              <w:top w:w="20" w:type="dxa"/>
              <w:left w:w="20" w:type="dxa"/>
              <w:bottom w:w="20" w:type="dxa"/>
              <w:right w:w="20" w:type="dxa"/>
            </w:tcMar>
            <w:vAlign w:val="center"/>
            <w:hideMark/>
          </w:tcPr>
          <w:p w14:paraId="01A9B307" w14:textId="77777777" w:rsidR="00BB34E8" w:rsidRPr="005E0393" w:rsidRDefault="00BB34E8" w:rsidP="00373198">
            <w:pPr>
              <w:pStyle w:val="movimento2"/>
              <w:rPr>
                <w:color w:val="002060"/>
              </w:rPr>
            </w:pPr>
            <w:r w:rsidRPr="005E0393">
              <w:rPr>
                <w:color w:val="002060"/>
              </w:rPr>
              <w:t xml:space="preserve">(ITALSERVICE C5) </w:t>
            </w:r>
          </w:p>
        </w:tc>
        <w:tc>
          <w:tcPr>
            <w:tcW w:w="800" w:type="dxa"/>
            <w:tcMar>
              <w:top w:w="20" w:type="dxa"/>
              <w:left w:w="20" w:type="dxa"/>
              <w:bottom w:w="20" w:type="dxa"/>
              <w:right w:w="20" w:type="dxa"/>
            </w:tcMar>
            <w:vAlign w:val="center"/>
            <w:hideMark/>
          </w:tcPr>
          <w:p w14:paraId="6645B4BC"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1B337C0C" w14:textId="77777777" w:rsidR="00BB34E8" w:rsidRPr="005E0393" w:rsidRDefault="00BB34E8" w:rsidP="00373198">
            <w:pPr>
              <w:pStyle w:val="movimento"/>
              <w:rPr>
                <w:color w:val="002060"/>
              </w:rPr>
            </w:pPr>
            <w:r w:rsidRPr="005E0393">
              <w:rPr>
                <w:color w:val="002060"/>
              </w:rPr>
              <w:t>CASTELLANI MATTEO</w:t>
            </w:r>
          </w:p>
        </w:tc>
        <w:tc>
          <w:tcPr>
            <w:tcW w:w="2200" w:type="dxa"/>
            <w:tcMar>
              <w:top w:w="20" w:type="dxa"/>
              <w:left w:w="20" w:type="dxa"/>
              <w:bottom w:w="20" w:type="dxa"/>
              <w:right w:w="20" w:type="dxa"/>
            </w:tcMar>
            <w:vAlign w:val="center"/>
            <w:hideMark/>
          </w:tcPr>
          <w:p w14:paraId="212A9EF2" w14:textId="77777777" w:rsidR="00BB34E8" w:rsidRPr="005E0393" w:rsidRDefault="00BB34E8" w:rsidP="00373198">
            <w:pPr>
              <w:pStyle w:val="movimento2"/>
              <w:rPr>
                <w:color w:val="002060"/>
              </w:rPr>
            </w:pPr>
            <w:r w:rsidRPr="005E0393">
              <w:rPr>
                <w:color w:val="002060"/>
              </w:rPr>
              <w:t xml:space="preserve">(ITALSERVICE C5) </w:t>
            </w:r>
          </w:p>
        </w:tc>
      </w:tr>
      <w:tr w:rsidR="00BB34E8" w:rsidRPr="005E0393" w14:paraId="2931EF5B" w14:textId="77777777" w:rsidTr="00BB34E8">
        <w:trPr>
          <w:divId w:val="527259509"/>
        </w:trPr>
        <w:tc>
          <w:tcPr>
            <w:tcW w:w="2200" w:type="dxa"/>
            <w:tcMar>
              <w:top w:w="20" w:type="dxa"/>
              <w:left w:w="20" w:type="dxa"/>
              <w:bottom w:w="20" w:type="dxa"/>
              <w:right w:w="20" w:type="dxa"/>
            </w:tcMar>
            <w:vAlign w:val="center"/>
            <w:hideMark/>
          </w:tcPr>
          <w:p w14:paraId="2446D005" w14:textId="77777777" w:rsidR="00BB34E8" w:rsidRPr="005E0393" w:rsidRDefault="00BB34E8" w:rsidP="00373198">
            <w:pPr>
              <w:pStyle w:val="movimento"/>
              <w:rPr>
                <w:color w:val="002060"/>
              </w:rPr>
            </w:pPr>
            <w:r w:rsidRPr="005E0393">
              <w:rPr>
                <w:color w:val="002060"/>
              </w:rPr>
              <w:t>PAOLINI TOMMASO</w:t>
            </w:r>
          </w:p>
        </w:tc>
        <w:tc>
          <w:tcPr>
            <w:tcW w:w="2200" w:type="dxa"/>
            <w:tcMar>
              <w:top w:w="20" w:type="dxa"/>
              <w:left w:w="20" w:type="dxa"/>
              <w:bottom w:w="20" w:type="dxa"/>
              <w:right w:w="20" w:type="dxa"/>
            </w:tcMar>
            <w:vAlign w:val="center"/>
            <w:hideMark/>
          </w:tcPr>
          <w:p w14:paraId="4BA70A7C" w14:textId="77777777" w:rsidR="00BB34E8" w:rsidRPr="005E0393" w:rsidRDefault="00BB34E8" w:rsidP="00373198">
            <w:pPr>
              <w:pStyle w:val="movimento2"/>
              <w:rPr>
                <w:color w:val="002060"/>
              </w:rPr>
            </w:pPr>
            <w:r w:rsidRPr="005E0393">
              <w:rPr>
                <w:color w:val="002060"/>
              </w:rPr>
              <w:t xml:space="preserve">(ITALSERVICE C5) </w:t>
            </w:r>
          </w:p>
        </w:tc>
        <w:tc>
          <w:tcPr>
            <w:tcW w:w="800" w:type="dxa"/>
            <w:tcMar>
              <w:top w:w="20" w:type="dxa"/>
              <w:left w:w="20" w:type="dxa"/>
              <w:bottom w:w="20" w:type="dxa"/>
              <w:right w:w="20" w:type="dxa"/>
            </w:tcMar>
            <w:vAlign w:val="center"/>
            <w:hideMark/>
          </w:tcPr>
          <w:p w14:paraId="624A1980"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FC13743" w14:textId="77777777" w:rsidR="00BB34E8" w:rsidRPr="005E0393" w:rsidRDefault="00BB34E8" w:rsidP="00373198">
            <w:pPr>
              <w:pStyle w:val="movimento"/>
              <w:rPr>
                <w:color w:val="002060"/>
              </w:rPr>
            </w:pPr>
            <w:r w:rsidRPr="005E0393">
              <w:rPr>
                <w:color w:val="002060"/>
              </w:rPr>
              <w:t>DOUHAR ZIAD</w:t>
            </w:r>
          </w:p>
        </w:tc>
        <w:tc>
          <w:tcPr>
            <w:tcW w:w="2200" w:type="dxa"/>
            <w:tcMar>
              <w:top w:w="20" w:type="dxa"/>
              <w:left w:w="20" w:type="dxa"/>
              <w:bottom w:w="20" w:type="dxa"/>
              <w:right w:w="20" w:type="dxa"/>
            </w:tcMar>
            <w:vAlign w:val="center"/>
            <w:hideMark/>
          </w:tcPr>
          <w:p w14:paraId="4271F788" w14:textId="77777777" w:rsidR="00BB34E8" w:rsidRPr="005E0393" w:rsidRDefault="00BB34E8" w:rsidP="00373198">
            <w:pPr>
              <w:pStyle w:val="movimento2"/>
              <w:rPr>
                <w:color w:val="002060"/>
              </w:rPr>
            </w:pPr>
            <w:r w:rsidRPr="005E0393">
              <w:rPr>
                <w:color w:val="002060"/>
              </w:rPr>
              <w:t xml:space="preserve">(MONTELUPONE CALCIO A 5) </w:t>
            </w:r>
          </w:p>
        </w:tc>
      </w:tr>
      <w:tr w:rsidR="00BB34E8" w:rsidRPr="005E0393" w14:paraId="34598664" w14:textId="77777777" w:rsidTr="00BB34E8">
        <w:trPr>
          <w:divId w:val="527259509"/>
        </w:trPr>
        <w:tc>
          <w:tcPr>
            <w:tcW w:w="2200" w:type="dxa"/>
            <w:tcMar>
              <w:top w:w="20" w:type="dxa"/>
              <w:left w:w="20" w:type="dxa"/>
              <w:bottom w:w="20" w:type="dxa"/>
              <w:right w:w="20" w:type="dxa"/>
            </w:tcMar>
            <w:vAlign w:val="center"/>
            <w:hideMark/>
          </w:tcPr>
          <w:p w14:paraId="7BB82C74" w14:textId="77777777" w:rsidR="00BB34E8" w:rsidRPr="005E0393" w:rsidRDefault="00BB34E8" w:rsidP="00373198">
            <w:pPr>
              <w:pStyle w:val="movimento"/>
              <w:rPr>
                <w:color w:val="002060"/>
              </w:rPr>
            </w:pPr>
            <w:r w:rsidRPr="005E0393">
              <w:rPr>
                <w:color w:val="002060"/>
              </w:rPr>
              <w:t>MURTEZANI AZRET</w:t>
            </w:r>
          </w:p>
        </w:tc>
        <w:tc>
          <w:tcPr>
            <w:tcW w:w="2200" w:type="dxa"/>
            <w:tcMar>
              <w:top w:w="20" w:type="dxa"/>
              <w:left w:w="20" w:type="dxa"/>
              <w:bottom w:w="20" w:type="dxa"/>
              <w:right w:w="20" w:type="dxa"/>
            </w:tcMar>
            <w:vAlign w:val="center"/>
            <w:hideMark/>
          </w:tcPr>
          <w:p w14:paraId="638E5965" w14:textId="77777777" w:rsidR="00BB34E8" w:rsidRPr="005E0393" w:rsidRDefault="00BB34E8" w:rsidP="00373198">
            <w:pPr>
              <w:pStyle w:val="movimento2"/>
              <w:rPr>
                <w:color w:val="002060"/>
              </w:rPr>
            </w:pPr>
            <w:r w:rsidRPr="005E0393">
              <w:rPr>
                <w:color w:val="002060"/>
              </w:rPr>
              <w:t xml:space="preserve">(MONTELUPONE CALCIO A 5) </w:t>
            </w:r>
          </w:p>
        </w:tc>
        <w:tc>
          <w:tcPr>
            <w:tcW w:w="800" w:type="dxa"/>
            <w:tcMar>
              <w:top w:w="20" w:type="dxa"/>
              <w:left w:w="20" w:type="dxa"/>
              <w:bottom w:w="20" w:type="dxa"/>
              <w:right w:w="20" w:type="dxa"/>
            </w:tcMar>
            <w:vAlign w:val="center"/>
            <w:hideMark/>
          </w:tcPr>
          <w:p w14:paraId="67087040"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9C72B0E" w14:textId="77777777" w:rsidR="00BB34E8" w:rsidRPr="005E0393" w:rsidRDefault="00BB34E8" w:rsidP="00373198">
            <w:pPr>
              <w:pStyle w:val="movimento"/>
              <w:rPr>
                <w:color w:val="002060"/>
              </w:rPr>
            </w:pPr>
            <w:r w:rsidRPr="005E0393">
              <w:rPr>
                <w:color w:val="002060"/>
              </w:rPr>
              <w:t>STORTONI NICHOLAS</w:t>
            </w:r>
          </w:p>
        </w:tc>
        <w:tc>
          <w:tcPr>
            <w:tcW w:w="2200" w:type="dxa"/>
            <w:tcMar>
              <w:top w:w="20" w:type="dxa"/>
              <w:left w:w="20" w:type="dxa"/>
              <w:bottom w:w="20" w:type="dxa"/>
              <w:right w:w="20" w:type="dxa"/>
            </w:tcMar>
            <w:vAlign w:val="center"/>
            <w:hideMark/>
          </w:tcPr>
          <w:p w14:paraId="78CB8FD3" w14:textId="77777777" w:rsidR="00BB34E8" w:rsidRPr="005E0393" w:rsidRDefault="00BB34E8" w:rsidP="00373198">
            <w:pPr>
              <w:pStyle w:val="movimento2"/>
              <w:rPr>
                <w:color w:val="002060"/>
              </w:rPr>
            </w:pPr>
            <w:r w:rsidRPr="005E0393">
              <w:rPr>
                <w:color w:val="002060"/>
              </w:rPr>
              <w:t xml:space="preserve">(MONTELUPONE CALCIO A 5) </w:t>
            </w:r>
          </w:p>
        </w:tc>
      </w:tr>
      <w:tr w:rsidR="00BB34E8" w:rsidRPr="005E0393" w14:paraId="5B40E4D0" w14:textId="77777777" w:rsidTr="00BB34E8">
        <w:trPr>
          <w:divId w:val="527259509"/>
        </w:trPr>
        <w:tc>
          <w:tcPr>
            <w:tcW w:w="2200" w:type="dxa"/>
            <w:tcMar>
              <w:top w:w="20" w:type="dxa"/>
              <w:left w:w="20" w:type="dxa"/>
              <w:bottom w:w="20" w:type="dxa"/>
              <w:right w:w="20" w:type="dxa"/>
            </w:tcMar>
            <w:vAlign w:val="center"/>
            <w:hideMark/>
          </w:tcPr>
          <w:p w14:paraId="6985842A" w14:textId="77777777" w:rsidR="00BB34E8" w:rsidRPr="005E0393" w:rsidRDefault="00BB34E8" w:rsidP="00373198">
            <w:pPr>
              <w:pStyle w:val="movimento"/>
              <w:rPr>
                <w:color w:val="002060"/>
              </w:rPr>
            </w:pPr>
            <w:r w:rsidRPr="005E0393">
              <w:rPr>
                <w:color w:val="002060"/>
              </w:rPr>
              <w:t>ALIANELLO GIACOMO</w:t>
            </w:r>
          </w:p>
        </w:tc>
        <w:tc>
          <w:tcPr>
            <w:tcW w:w="2200" w:type="dxa"/>
            <w:tcMar>
              <w:top w:w="20" w:type="dxa"/>
              <w:left w:w="20" w:type="dxa"/>
              <w:bottom w:w="20" w:type="dxa"/>
              <w:right w:w="20" w:type="dxa"/>
            </w:tcMar>
            <w:vAlign w:val="center"/>
            <w:hideMark/>
          </w:tcPr>
          <w:p w14:paraId="422C374B" w14:textId="77777777" w:rsidR="00BB34E8" w:rsidRPr="005E0393" w:rsidRDefault="00BB34E8" w:rsidP="00373198">
            <w:pPr>
              <w:pStyle w:val="movimento2"/>
              <w:rPr>
                <w:color w:val="002060"/>
              </w:rPr>
            </w:pPr>
            <w:r w:rsidRPr="005E0393">
              <w:rPr>
                <w:color w:val="002060"/>
              </w:rPr>
              <w:t xml:space="preserve">(REAL FABRIANO) </w:t>
            </w:r>
          </w:p>
        </w:tc>
        <w:tc>
          <w:tcPr>
            <w:tcW w:w="800" w:type="dxa"/>
            <w:tcMar>
              <w:top w:w="20" w:type="dxa"/>
              <w:left w:w="20" w:type="dxa"/>
              <w:bottom w:w="20" w:type="dxa"/>
              <w:right w:w="20" w:type="dxa"/>
            </w:tcMar>
            <w:vAlign w:val="center"/>
            <w:hideMark/>
          </w:tcPr>
          <w:p w14:paraId="355211A3"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87B6871"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16282CE" w14:textId="77777777" w:rsidR="00BB34E8" w:rsidRPr="005E0393" w:rsidRDefault="00BB34E8" w:rsidP="00373198">
            <w:pPr>
              <w:pStyle w:val="movimento2"/>
              <w:rPr>
                <w:color w:val="002060"/>
              </w:rPr>
            </w:pPr>
            <w:r w:rsidRPr="005E0393">
              <w:rPr>
                <w:color w:val="002060"/>
              </w:rPr>
              <w:t> </w:t>
            </w:r>
          </w:p>
        </w:tc>
      </w:tr>
    </w:tbl>
    <w:p w14:paraId="6396E071" w14:textId="77777777" w:rsidR="00BB34E8" w:rsidRPr="005E0393" w:rsidRDefault="00BB34E8" w:rsidP="00BB34E8">
      <w:pPr>
        <w:pStyle w:val="titolo10"/>
        <w:divId w:val="527259509"/>
        <w:rPr>
          <w:rFonts w:eastAsiaTheme="minorEastAsia"/>
          <w:color w:val="002060"/>
        </w:rPr>
      </w:pPr>
      <w:r w:rsidRPr="005E0393">
        <w:rPr>
          <w:color w:val="002060"/>
        </w:rPr>
        <w:t xml:space="preserve">GARE DEL 17/10/2021 </w:t>
      </w:r>
    </w:p>
    <w:p w14:paraId="2E2D49EF" w14:textId="77777777" w:rsidR="00BB34E8" w:rsidRPr="005E0393" w:rsidRDefault="00BB34E8" w:rsidP="00BB34E8">
      <w:pPr>
        <w:pStyle w:val="titolo7a"/>
        <w:divId w:val="527259509"/>
        <w:rPr>
          <w:color w:val="002060"/>
        </w:rPr>
      </w:pPr>
      <w:r w:rsidRPr="005E0393">
        <w:rPr>
          <w:color w:val="002060"/>
        </w:rPr>
        <w:lastRenderedPageBreak/>
        <w:t xml:space="preserve">PROVVEDIMENTI DISCIPLINARI </w:t>
      </w:r>
    </w:p>
    <w:p w14:paraId="1A7A2B78"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5BE265AC" w14:textId="77777777" w:rsidR="00BB34E8" w:rsidRPr="005E0393" w:rsidRDefault="00BB34E8" w:rsidP="00BB34E8">
      <w:pPr>
        <w:pStyle w:val="titolo30"/>
        <w:divId w:val="527259509"/>
        <w:rPr>
          <w:color w:val="002060"/>
        </w:rPr>
      </w:pPr>
      <w:r w:rsidRPr="005E0393">
        <w:rPr>
          <w:color w:val="002060"/>
        </w:rPr>
        <w:t xml:space="preserve">CALCIATORI NON ESPULSI </w:t>
      </w:r>
    </w:p>
    <w:p w14:paraId="1763517A" w14:textId="77777777" w:rsidR="00BB34E8" w:rsidRPr="005E0393" w:rsidRDefault="00BB34E8" w:rsidP="00BB34E8">
      <w:pPr>
        <w:pStyle w:val="titolo20"/>
        <w:divId w:val="527259509"/>
        <w:rPr>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00E1E9AA" w14:textId="77777777" w:rsidTr="00BB34E8">
        <w:trPr>
          <w:divId w:val="527259509"/>
        </w:trPr>
        <w:tc>
          <w:tcPr>
            <w:tcW w:w="2200" w:type="dxa"/>
            <w:tcMar>
              <w:top w:w="20" w:type="dxa"/>
              <w:left w:w="20" w:type="dxa"/>
              <w:bottom w:w="20" w:type="dxa"/>
              <w:right w:w="20" w:type="dxa"/>
            </w:tcMar>
            <w:vAlign w:val="center"/>
            <w:hideMark/>
          </w:tcPr>
          <w:p w14:paraId="58396E90" w14:textId="77777777" w:rsidR="00BB34E8" w:rsidRPr="005E0393" w:rsidRDefault="00BB34E8" w:rsidP="00373198">
            <w:pPr>
              <w:pStyle w:val="movimento"/>
              <w:rPr>
                <w:color w:val="002060"/>
              </w:rPr>
            </w:pPr>
            <w:r w:rsidRPr="005E0393">
              <w:rPr>
                <w:color w:val="002060"/>
              </w:rPr>
              <w:t>SERENELLI SAMUELE</w:t>
            </w:r>
          </w:p>
        </w:tc>
        <w:tc>
          <w:tcPr>
            <w:tcW w:w="2200" w:type="dxa"/>
            <w:tcMar>
              <w:top w:w="20" w:type="dxa"/>
              <w:left w:w="20" w:type="dxa"/>
              <w:bottom w:w="20" w:type="dxa"/>
              <w:right w:w="20" w:type="dxa"/>
            </w:tcMar>
            <w:vAlign w:val="center"/>
            <w:hideMark/>
          </w:tcPr>
          <w:p w14:paraId="2E5381D3" w14:textId="77777777" w:rsidR="00BB34E8" w:rsidRPr="005E0393" w:rsidRDefault="00BB34E8" w:rsidP="00373198">
            <w:pPr>
              <w:pStyle w:val="movimento2"/>
              <w:rPr>
                <w:color w:val="002060"/>
              </w:rPr>
            </w:pPr>
            <w:r w:rsidRPr="005E0393">
              <w:rPr>
                <w:color w:val="002060"/>
              </w:rPr>
              <w:t xml:space="preserve">(C.U.S. MACERATA CALCIO A5) </w:t>
            </w:r>
          </w:p>
        </w:tc>
        <w:tc>
          <w:tcPr>
            <w:tcW w:w="800" w:type="dxa"/>
            <w:tcMar>
              <w:top w:w="20" w:type="dxa"/>
              <w:left w:w="20" w:type="dxa"/>
              <w:bottom w:w="20" w:type="dxa"/>
              <w:right w:w="20" w:type="dxa"/>
            </w:tcMar>
            <w:vAlign w:val="center"/>
            <w:hideMark/>
          </w:tcPr>
          <w:p w14:paraId="54A84AA0"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5743C732"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5E3DB8A8" w14:textId="77777777" w:rsidR="00BB34E8" w:rsidRPr="005E0393" w:rsidRDefault="00BB34E8" w:rsidP="00373198">
            <w:pPr>
              <w:pStyle w:val="movimento2"/>
              <w:rPr>
                <w:color w:val="002060"/>
              </w:rPr>
            </w:pPr>
            <w:r w:rsidRPr="005E0393">
              <w:rPr>
                <w:color w:val="002060"/>
              </w:rPr>
              <w:t> </w:t>
            </w:r>
          </w:p>
        </w:tc>
      </w:tr>
    </w:tbl>
    <w:p w14:paraId="75CDD00F" w14:textId="77777777" w:rsidR="00BB34E8" w:rsidRDefault="00BB34E8" w:rsidP="00BB34E8">
      <w:pPr>
        <w:pStyle w:val="breakline"/>
        <w:divId w:val="527259509"/>
        <w:rPr>
          <w:color w:val="002060"/>
        </w:rPr>
      </w:pPr>
    </w:p>
    <w:p w14:paraId="73B3BD38" w14:textId="77777777" w:rsidR="00BB34E8" w:rsidRPr="007D736C" w:rsidRDefault="00BB34E8" w:rsidP="00BB34E8">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516EF6C4" w14:textId="77777777" w:rsidR="00BB34E8" w:rsidRPr="007D736C" w:rsidRDefault="00BB34E8" w:rsidP="00BB34E8">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28FDACEC" w14:textId="77777777" w:rsidR="00BB34E8" w:rsidRPr="005E0393" w:rsidRDefault="00BB34E8" w:rsidP="00BB34E8">
      <w:pPr>
        <w:pStyle w:val="breakline"/>
        <w:divId w:val="527259509"/>
        <w:rPr>
          <w:rFonts w:eastAsiaTheme="minorEastAsia"/>
          <w:color w:val="002060"/>
        </w:rPr>
      </w:pPr>
    </w:p>
    <w:p w14:paraId="26DFACE8" w14:textId="77777777" w:rsidR="00BB34E8" w:rsidRPr="005E0393" w:rsidRDefault="00BB34E8" w:rsidP="00BB34E8">
      <w:pPr>
        <w:pStyle w:val="titoloprinc0"/>
        <w:divId w:val="527259509"/>
        <w:rPr>
          <w:color w:val="002060"/>
        </w:rPr>
      </w:pPr>
      <w:r w:rsidRPr="005E0393">
        <w:rPr>
          <w:color w:val="002060"/>
        </w:rPr>
        <w:t>CLASSIFICA</w:t>
      </w:r>
    </w:p>
    <w:p w14:paraId="6DF90B95" w14:textId="77777777" w:rsidR="00BB34E8" w:rsidRPr="005E0393" w:rsidRDefault="00BB34E8" w:rsidP="00BB34E8">
      <w:pPr>
        <w:pStyle w:val="breakline"/>
        <w:divId w:val="527259509"/>
        <w:rPr>
          <w:color w:val="002060"/>
        </w:rPr>
      </w:pPr>
    </w:p>
    <w:p w14:paraId="063E4207" w14:textId="77777777" w:rsidR="00BB34E8" w:rsidRPr="005E0393" w:rsidRDefault="00BB34E8" w:rsidP="00BB34E8">
      <w:pPr>
        <w:pStyle w:val="breakline"/>
        <w:divId w:val="527259509"/>
        <w:rPr>
          <w:color w:val="002060"/>
        </w:rPr>
      </w:pPr>
    </w:p>
    <w:p w14:paraId="1D77B36D" w14:textId="77777777" w:rsidR="00BB34E8" w:rsidRPr="005E0393" w:rsidRDefault="00BB34E8" w:rsidP="00BB34E8">
      <w:pPr>
        <w:pStyle w:val="sottotitolocampionato10"/>
        <w:divId w:val="527259509"/>
        <w:rPr>
          <w:color w:val="002060"/>
        </w:rPr>
      </w:pPr>
      <w:r w:rsidRPr="005E039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1246D13B"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B2EDF"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1E56C"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B33DA"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1274F"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DD7DD"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F3525"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68995"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8FB5C"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FD747"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2BD59" w14:textId="77777777" w:rsidR="00BB34E8" w:rsidRPr="005E0393" w:rsidRDefault="00BB34E8" w:rsidP="00373198">
            <w:pPr>
              <w:pStyle w:val="headertabella0"/>
              <w:rPr>
                <w:color w:val="002060"/>
              </w:rPr>
            </w:pPr>
            <w:r w:rsidRPr="005E0393">
              <w:rPr>
                <w:color w:val="002060"/>
              </w:rPr>
              <w:t>PE</w:t>
            </w:r>
          </w:p>
        </w:tc>
      </w:tr>
      <w:tr w:rsidR="00BB34E8" w:rsidRPr="005E0393" w14:paraId="13BBEF3B"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D58C5D" w14:textId="77777777" w:rsidR="00BB34E8" w:rsidRPr="005E0393" w:rsidRDefault="00BB34E8" w:rsidP="00373198">
            <w:pPr>
              <w:pStyle w:val="rowtabella0"/>
              <w:rPr>
                <w:color w:val="002060"/>
              </w:rPr>
            </w:pPr>
            <w:r w:rsidRPr="005E039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6B403"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4A3F7"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3228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F9EA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66D2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6F82B"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B52AC"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F948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11B2A" w14:textId="77777777" w:rsidR="00BB34E8" w:rsidRPr="005E0393" w:rsidRDefault="00BB34E8" w:rsidP="00373198">
            <w:pPr>
              <w:pStyle w:val="rowtabella0"/>
              <w:jc w:val="center"/>
              <w:rPr>
                <w:color w:val="002060"/>
              </w:rPr>
            </w:pPr>
            <w:r w:rsidRPr="005E0393">
              <w:rPr>
                <w:color w:val="002060"/>
              </w:rPr>
              <w:t>0</w:t>
            </w:r>
          </w:p>
        </w:tc>
      </w:tr>
      <w:tr w:rsidR="00BB34E8" w:rsidRPr="005E0393" w14:paraId="052E5447"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D55D29" w14:textId="77777777" w:rsidR="00BB34E8" w:rsidRPr="005E0393" w:rsidRDefault="00BB34E8" w:rsidP="00373198">
            <w:pPr>
              <w:pStyle w:val="rowtabella0"/>
              <w:rPr>
                <w:color w:val="002060"/>
              </w:rPr>
            </w:pPr>
            <w:r w:rsidRPr="005E0393">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3C69C"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72AE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5F72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64F3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A64A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40274"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F074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7722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24A6F" w14:textId="77777777" w:rsidR="00BB34E8" w:rsidRPr="005E0393" w:rsidRDefault="00BB34E8" w:rsidP="00373198">
            <w:pPr>
              <w:pStyle w:val="rowtabella0"/>
              <w:jc w:val="center"/>
              <w:rPr>
                <w:color w:val="002060"/>
              </w:rPr>
            </w:pPr>
            <w:r w:rsidRPr="005E0393">
              <w:rPr>
                <w:color w:val="002060"/>
              </w:rPr>
              <w:t>0</w:t>
            </w:r>
          </w:p>
        </w:tc>
      </w:tr>
      <w:tr w:rsidR="00BB34E8" w:rsidRPr="005E0393" w14:paraId="1D3DFF8B"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63D400" w14:textId="77777777" w:rsidR="00BB34E8" w:rsidRPr="005E0393" w:rsidRDefault="00BB34E8" w:rsidP="00373198">
            <w:pPr>
              <w:pStyle w:val="rowtabella0"/>
              <w:rPr>
                <w:color w:val="002060"/>
              </w:rPr>
            </w:pPr>
            <w:r w:rsidRPr="005E0393">
              <w:rPr>
                <w:color w:val="002060"/>
              </w:rPr>
              <w:t xml:space="preserve">G.S. AUDAX 1970 </w:t>
            </w:r>
            <w:proofErr w:type="gramStart"/>
            <w:r w:rsidRPr="005E0393">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8E44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A87A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3084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17A3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B45F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7B30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AEF8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3D06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FE341" w14:textId="77777777" w:rsidR="00BB34E8" w:rsidRPr="005E0393" w:rsidRDefault="00BB34E8" w:rsidP="00373198">
            <w:pPr>
              <w:pStyle w:val="rowtabella0"/>
              <w:jc w:val="center"/>
              <w:rPr>
                <w:color w:val="002060"/>
              </w:rPr>
            </w:pPr>
            <w:r w:rsidRPr="005E0393">
              <w:rPr>
                <w:color w:val="002060"/>
              </w:rPr>
              <w:t>0</w:t>
            </w:r>
          </w:p>
        </w:tc>
      </w:tr>
      <w:tr w:rsidR="00BB34E8" w:rsidRPr="005E0393" w14:paraId="721A3289"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81438C" w14:textId="77777777" w:rsidR="00BB34E8" w:rsidRPr="005E0393" w:rsidRDefault="00BB34E8" w:rsidP="00373198">
            <w:pPr>
              <w:pStyle w:val="rowtabella0"/>
              <w:rPr>
                <w:color w:val="002060"/>
              </w:rPr>
            </w:pPr>
            <w:r w:rsidRPr="005E039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939B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7CBAB"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D1CC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637A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25D2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BBC2A"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E76CA"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013F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C1E10" w14:textId="77777777" w:rsidR="00BB34E8" w:rsidRPr="005E0393" w:rsidRDefault="00BB34E8" w:rsidP="00373198">
            <w:pPr>
              <w:pStyle w:val="rowtabella0"/>
              <w:jc w:val="center"/>
              <w:rPr>
                <w:color w:val="002060"/>
              </w:rPr>
            </w:pPr>
            <w:r w:rsidRPr="005E0393">
              <w:rPr>
                <w:color w:val="002060"/>
              </w:rPr>
              <w:t>0</w:t>
            </w:r>
          </w:p>
        </w:tc>
      </w:tr>
      <w:tr w:rsidR="00BB34E8" w:rsidRPr="005E0393" w14:paraId="4C0FAB02"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11B318" w14:textId="77777777" w:rsidR="00BB34E8" w:rsidRPr="005E0393" w:rsidRDefault="00BB34E8" w:rsidP="00373198">
            <w:pPr>
              <w:pStyle w:val="rowtabella0"/>
              <w:rPr>
                <w:color w:val="002060"/>
              </w:rPr>
            </w:pPr>
            <w:r w:rsidRPr="005E0393">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08D5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B128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3A42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D72D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A7F0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9590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A82F8"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F3AD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1F0CC" w14:textId="77777777" w:rsidR="00BB34E8" w:rsidRPr="005E0393" w:rsidRDefault="00BB34E8" w:rsidP="00373198">
            <w:pPr>
              <w:pStyle w:val="rowtabella0"/>
              <w:jc w:val="center"/>
              <w:rPr>
                <w:color w:val="002060"/>
              </w:rPr>
            </w:pPr>
            <w:r w:rsidRPr="005E0393">
              <w:rPr>
                <w:color w:val="002060"/>
              </w:rPr>
              <w:t>0</w:t>
            </w:r>
          </w:p>
        </w:tc>
      </w:tr>
    </w:tbl>
    <w:p w14:paraId="102050F5" w14:textId="77777777" w:rsidR="00BB34E8" w:rsidRPr="005E0393" w:rsidRDefault="00BB34E8" w:rsidP="00BB34E8">
      <w:pPr>
        <w:pStyle w:val="breakline"/>
        <w:divId w:val="527259509"/>
        <w:rPr>
          <w:rFonts w:eastAsiaTheme="minorEastAsia"/>
          <w:color w:val="002060"/>
        </w:rPr>
      </w:pPr>
    </w:p>
    <w:p w14:paraId="42CE89B1" w14:textId="77777777" w:rsidR="00BB34E8" w:rsidRPr="005E0393" w:rsidRDefault="00BB34E8" w:rsidP="00BB34E8">
      <w:pPr>
        <w:pStyle w:val="breakline"/>
        <w:divId w:val="527259509"/>
        <w:rPr>
          <w:color w:val="002060"/>
        </w:rPr>
      </w:pPr>
    </w:p>
    <w:p w14:paraId="0885181B" w14:textId="77777777" w:rsidR="00BB34E8" w:rsidRPr="005E0393" w:rsidRDefault="00BB34E8" w:rsidP="00BB34E8">
      <w:pPr>
        <w:pStyle w:val="sottotitolocampionato10"/>
        <w:divId w:val="527259509"/>
        <w:rPr>
          <w:color w:val="002060"/>
        </w:rPr>
      </w:pPr>
      <w:r w:rsidRPr="005E039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4B819214"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A7E40"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A512A"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8921A"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99AC1"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2B781"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69E18"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BA41B"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39227"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A9CD5"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FA033" w14:textId="77777777" w:rsidR="00BB34E8" w:rsidRPr="005E0393" w:rsidRDefault="00BB34E8" w:rsidP="00373198">
            <w:pPr>
              <w:pStyle w:val="headertabella0"/>
              <w:rPr>
                <w:color w:val="002060"/>
              </w:rPr>
            </w:pPr>
            <w:r w:rsidRPr="005E0393">
              <w:rPr>
                <w:color w:val="002060"/>
              </w:rPr>
              <w:t>PE</w:t>
            </w:r>
          </w:p>
        </w:tc>
      </w:tr>
      <w:tr w:rsidR="00BB34E8" w:rsidRPr="005E0393" w14:paraId="12493EB8"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CDE308" w14:textId="77777777" w:rsidR="00BB34E8" w:rsidRPr="005E0393" w:rsidRDefault="00BB34E8" w:rsidP="00373198">
            <w:pPr>
              <w:pStyle w:val="rowtabella0"/>
              <w:rPr>
                <w:color w:val="002060"/>
              </w:rPr>
            </w:pPr>
            <w:r w:rsidRPr="005E039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B749D"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5622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472E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9BD6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2C63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C2578"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64A7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41B04"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D2320" w14:textId="77777777" w:rsidR="00BB34E8" w:rsidRPr="005E0393" w:rsidRDefault="00BB34E8" w:rsidP="00373198">
            <w:pPr>
              <w:pStyle w:val="rowtabella0"/>
              <w:jc w:val="center"/>
              <w:rPr>
                <w:color w:val="002060"/>
              </w:rPr>
            </w:pPr>
            <w:r w:rsidRPr="005E0393">
              <w:rPr>
                <w:color w:val="002060"/>
              </w:rPr>
              <w:t>0</w:t>
            </w:r>
          </w:p>
        </w:tc>
      </w:tr>
      <w:tr w:rsidR="00BB34E8" w:rsidRPr="005E0393" w14:paraId="314E3A98"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F7E63F" w14:textId="77777777" w:rsidR="00BB34E8" w:rsidRPr="005E0393" w:rsidRDefault="00BB34E8" w:rsidP="00373198">
            <w:pPr>
              <w:pStyle w:val="rowtabella0"/>
              <w:rPr>
                <w:color w:val="002060"/>
              </w:rPr>
            </w:pPr>
            <w:r w:rsidRPr="005E039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8CAB7"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5A16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EAF5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A315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2C28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E51B2"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0F587"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80A0B"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62535" w14:textId="77777777" w:rsidR="00BB34E8" w:rsidRPr="005E0393" w:rsidRDefault="00BB34E8" w:rsidP="00373198">
            <w:pPr>
              <w:pStyle w:val="rowtabella0"/>
              <w:jc w:val="center"/>
              <w:rPr>
                <w:color w:val="002060"/>
              </w:rPr>
            </w:pPr>
            <w:r w:rsidRPr="005E0393">
              <w:rPr>
                <w:color w:val="002060"/>
              </w:rPr>
              <w:t>0</w:t>
            </w:r>
          </w:p>
        </w:tc>
      </w:tr>
      <w:tr w:rsidR="00BB34E8" w:rsidRPr="005E0393" w14:paraId="21DE707A"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2AB8FB" w14:textId="77777777" w:rsidR="00BB34E8" w:rsidRPr="005E0393" w:rsidRDefault="00BB34E8" w:rsidP="00373198">
            <w:pPr>
              <w:pStyle w:val="rowtabella0"/>
              <w:rPr>
                <w:color w:val="002060"/>
              </w:rPr>
            </w:pPr>
            <w:r w:rsidRPr="005E0393">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72DE7"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8E40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032E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DFD1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3638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D00EA"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8DB8F"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BF2E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1C48F" w14:textId="77777777" w:rsidR="00BB34E8" w:rsidRPr="005E0393" w:rsidRDefault="00BB34E8" w:rsidP="00373198">
            <w:pPr>
              <w:pStyle w:val="rowtabella0"/>
              <w:jc w:val="center"/>
              <w:rPr>
                <w:color w:val="002060"/>
              </w:rPr>
            </w:pPr>
            <w:r w:rsidRPr="005E0393">
              <w:rPr>
                <w:color w:val="002060"/>
              </w:rPr>
              <w:t>0</w:t>
            </w:r>
          </w:p>
        </w:tc>
      </w:tr>
      <w:tr w:rsidR="00BB34E8" w:rsidRPr="005E0393" w14:paraId="43A2D728"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8DB995" w14:textId="77777777" w:rsidR="00BB34E8" w:rsidRPr="005E0393" w:rsidRDefault="00BB34E8" w:rsidP="00373198">
            <w:pPr>
              <w:pStyle w:val="rowtabella0"/>
              <w:rPr>
                <w:color w:val="002060"/>
              </w:rPr>
            </w:pPr>
            <w:r w:rsidRPr="005E039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56AF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6281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C5BB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723C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4F1F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2AA87"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4E02D"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8DDB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F68C3" w14:textId="77777777" w:rsidR="00BB34E8" w:rsidRPr="005E0393" w:rsidRDefault="00BB34E8" w:rsidP="00373198">
            <w:pPr>
              <w:pStyle w:val="rowtabella0"/>
              <w:jc w:val="center"/>
              <w:rPr>
                <w:color w:val="002060"/>
              </w:rPr>
            </w:pPr>
            <w:r w:rsidRPr="005E0393">
              <w:rPr>
                <w:color w:val="002060"/>
              </w:rPr>
              <w:t>0</w:t>
            </w:r>
          </w:p>
        </w:tc>
      </w:tr>
      <w:tr w:rsidR="00BB34E8" w:rsidRPr="005E0393" w14:paraId="4DF27783"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24FCF6" w14:textId="77777777" w:rsidR="00BB34E8" w:rsidRPr="005E0393" w:rsidRDefault="00BB34E8" w:rsidP="00373198">
            <w:pPr>
              <w:pStyle w:val="rowtabella0"/>
              <w:rPr>
                <w:color w:val="002060"/>
              </w:rPr>
            </w:pPr>
            <w:r w:rsidRPr="005E0393">
              <w:rPr>
                <w:color w:val="002060"/>
              </w:rPr>
              <w:t xml:space="preserve">POL.D. </w:t>
            </w:r>
            <w:proofErr w:type="gramStart"/>
            <w:r w:rsidRPr="005E0393">
              <w:rPr>
                <w:color w:val="002060"/>
              </w:rPr>
              <w:t>U.MANDOLESI</w:t>
            </w:r>
            <w:proofErr w:type="gramEnd"/>
            <w:r w:rsidRPr="005E0393">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944A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AB77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D4E7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8C75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4E5D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36080"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9C2BB"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02433"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98F12" w14:textId="77777777" w:rsidR="00BB34E8" w:rsidRPr="005E0393" w:rsidRDefault="00BB34E8" w:rsidP="00373198">
            <w:pPr>
              <w:pStyle w:val="rowtabella0"/>
              <w:jc w:val="center"/>
              <w:rPr>
                <w:color w:val="002060"/>
              </w:rPr>
            </w:pPr>
            <w:r w:rsidRPr="005E0393">
              <w:rPr>
                <w:color w:val="002060"/>
              </w:rPr>
              <w:t>0</w:t>
            </w:r>
          </w:p>
        </w:tc>
      </w:tr>
      <w:tr w:rsidR="00BB34E8" w:rsidRPr="005E0393" w14:paraId="31C0455E"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DFAB7D" w14:textId="77777777" w:rsidR="00BB34E8" w:rsidRPr="005E0393" w:rsidRDefault="00BB34E8" w:rsidP="00373198">
            <w:pPr>
              <w:pStyle w:val="rowtabella0"/>
              <w:rPr>
                <w:color w:val="002060"/>
              </w:rPr>
            </w:pPr>
            <w:r w:rsidRPr="005E0393">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2BE8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39B3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5FE2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3ACC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8383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2763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E1810"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DEFDC"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7A0C9" w14:textId="77777777" w:rsidR="00BB34E8" w:rsidRPr="005E0393" w:rsidRDefault="00BB34E8" w:rsidP="00373198">
            <w:pPr>
              <w:pStyle w:val="rowtabella0"/>
              <w:jc w:val="center"/>
              <w:rPr>
                <w:color w:val="002060"/>
              </w:rPr>
            </w:pPr>
            <w:r w:rsidRPr="005E0393">
              <w:rPr>
                <w:color w:val="002060"/>
              </w:rPr>
              <w:t>0</w:t>
            </w:r>
          </w:p>
        </w:tc>
      </w:tr>
    </w:tbl>
    <w:p w14:paraId="3831F4DA" w14:textId="77777777" w:rsidR="00BB34E8" w:rsidRDefault="00BB34E8" w:rsidP="00BB34E8">
      <w:pPr>
        <w:pStyle w:val="breakline"/>
        <w:divId w:val="527259509"/>
        <w:rPr>
          <w:color w:val="002060"/>
        </w:rPr>
      </w:pPr>
    </w:p>
    <w:p w14:paraId="6F8B1088" w14:textId="77777777" w:rsidR="00BB34E8" w:rsidRPr="005E0393" w:rsidRDefault="00BB34E8" w:rsidP="00BB34E8">
      <w:pPr>
        <w:pStyle w:val="titoloprinc0"/>
        <w:divId w:val="527259509"/>
        <w:rPr>
          <w:color w:val="002060"/>
        </w:rPr>
      </w:pPr>
      <w:r>
        <w:rPr>
          <w:color w:val="002060"/>
        </w:rPr>
        <w:t>PROGRAMMA GARE</w:t>
      </w:r>
    </w:p>
    <w:p w14:paraId="45061A3B" w14:textId="77777777" w:rsidR="00BB34E8" w:rsidRPr="00EC72DD" w:rsidRDefault="00BB34E8" w:rsidP="00BB34E8">
      <w:pPr>
        <w:pStyle w:val="sottotitolocampionato10"/>
        <w:divId w:val="527259509"/>
        <w:rPr>
          <w:color w:val="002060"/>
        </w:rPr>
      </w:pPr>
      <w:r w:rsidRPr="00EC72DD">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0"/>
        <w:gridCol w:w="1996"/>
        <w:gridCol w:w="385"/>
        <w:gridCol w:w="898"/>
        <w:gridCol w:w="1281"/>
        <w:gridCol w:w="1530"/>
        <w:gridCol w:w="1530"/>
      </w:tblGrid>
      <w:tr w:rsidR="00BB34E8" w:rsidRPr="00EC72DD" w14:paraId="4DE4F346"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927C5"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77E58"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6BE47"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E6823"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DBEFC"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4B332"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B6380"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0C99A695"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55B319" w14:textId="77777777" w:rsidR="00BB34E8" w:rsidRPr="00EC72DD" w:rsidRDefault="00BB34E8" w:rsidP="00373198">
            <w:pPr>
              <w:pStyle w:val="rowtabella0"/>
              <w:rPr>
                <w:color w:val="002060"/>
              </w:rPr>
            </w:pPr>
            <w:r w:rsidRPr="00EC72DD">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C4AAC9" w14:textId="77777777" w:rsidR="00BB34E8" w:rsidRPr="00EC72DD" w:rsidRDefault="00BB34E8" w:rsidP="00373198">
            <w:pPr>
              <w:pStyle w:val="rowtabella0"/>
              <w:rPr>
                <w:color w:val="002060"/>
              </w:rPr>
            </w:pPr>
            <w:r w:rsidRPr="00EC72DD">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D8BFA8"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3D5350" w14:textId="77777777" w:rsidR="00BB34E8" w:rsidRPr="00EC72DD" w:rsidRDefault="00BB34E8" w:rsidP="00373198">
            <w:pPr>
              <w:pStyle w:val="rowtabella0"/>
              <w:rPr>
                <w:color w:val="002060"/>
              </w:rPr>
            </w:pPr>
            <w:r w:rsidRPr="00EC72DD">
              <w:rPr>
                <w:color w:val="002060"/>
              </w:rPr>
              <w:t>23/10/2021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2289C" w14:textId="77777777" w:rsidR="00BB34E8" w:rsidRPr="00EC72DD" w:rsidRDefault="00BB34E8" w:rsidP="00373198">
            <w:pPr>
              <w:pStyle w:val="rowtabella0"/>
              <w:rPr>
                <w:color w:val="002060"/>
              </w:rPr>
            </w:pPr>
            <w:r w:rsidRPr="00EC72DD">
              <w:rPr>
                <w:color w:val="002060"/>
              </w:rPr>
              <w:t>5423 PALAS.MONTECCHIO "PALADIONIGI"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CCCEF2" w14:textId="77777777" w:rsidR="00BB34E8" w:rsidRPr="00EC72DD" w:rsidRDefault="00BB34E8" w:rsidP="00373198">
            <w:pPr>
              <w:pStyle w:val="rowtabella0"/>
              <w:rPr>
                <w:color w:val="002060"/>
              </w:rPr>
            </w:pPr>
            <w:r w:rsidRPr="00EC72DD">
              <w:rPr>
                <w:color w:val="002060"/>
              </w:rPr>
              <w:t>VALLEFOGLIA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2C17CB" w14:textId="77777777" w:rsidR="00BB34E8" w:rsidRPr="00EC72DD" w:rsidRDefault="00BB34E8" w:rsidP="00373198">
            <w:pPr>
              <w:pStyle w:val="rowtabella0"/>
              <w:rPr>
                <w:color w:val="002060"/>
              </w:rPr>
            </w:pPr>
            <w:r w:rsidRPr="00EC72DD">
              <w:rPr>
                <w:color w:val="002060"/>
              </w:rPr>
              <w:t>VIA MAZZINI</w:t>
            </w:r>
          </w:p>
        </w:tc>
      </w:tr>
      <w:tr w:rsidR="00BB34E8" w:rsidRPr="00EC72DD" w14:paraId="5DBB657E"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9861D1" w14:textId="77777777" w:rsidR="00BB34E8" w:rsidRPr="00EC72DD" w:rsidRDefault="00BB34E8" w:rsidP="00373198">
            <w:pPr>
              <w:pStyle w:val="rowtabella0"/>
              <w:rPr>
                <w:color w:val="002060"/>
              </w:rPr>
            </w:pPr>
            <w:r w:rsidRPr="00EC72DD">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D77E6" w14:textId="77777777" w:rsidR="00BB34E8" w:rsidRPr="00EC72DD" w:rsidRDefault="00BB34E8" w:rsidP="00373198">
            <w:pPr>
              <w:pStyle w:val="rowtabella0"/>
              <w:rPr>
                <w:color w:val="002060"/>
              </w:rPr>
            </w:pPr>
            <w:r w:rsidRPr="00EC72DD">
              <w:rPr>
                <w:color w:val="002060"/>
              </w:rPr>
              <w:t xml:space="preserve">AUDAX 1970 </w:t>
            </w:r>
            <w:proofErr w:type="gramStart"/>
            <w:r w:rsidRPr="00EC72DD">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1D9ED4"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62F08D" w14:textId="77777777" w:rsidR="00BB34E8" w:rsidRPr="00EC72DD" w:rsidRDefault="00BB34E8" w:rsidP="00373198">
            <w:pPr>
              <w:pStyle w:val="rowtabella0"/>
              <w:rPr>
                <w:color w:val="002060"/>
              </w:rPr>
            </w:pPr>
            <w:r w:rsidRPr="00EC72DD">
              <w:rPr>
                <w:color w:val="002060"/>
              </w:rPr>
              <w:t>24/10/2021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31A48" w14:textId="77777777" w:rsidR="00BB34E8" w:rsidRPr="00EC72DD" w:rsidRDefault="00BB34E8" w:rsidP="00373198">
            <w:pPr>
              <w:pStyle w:val="rowtabella0"/>
              <w:rPr>
                <w:color w:val="002060"/>
              </w:rPr>
            </w:pPr>
            <w:r w:rsidRPr="00EC72DD">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3F374" w14:textId="77777777" w:rsidR="00BB34E8" w:rsidRPr="00EC72DD" w:rsidRDefault="00BB34E8" w:rsidP="00373198">
            <w:pPr>
              <w:pStyle w:val="rowtabella0"/>
              <w:rPr>
                <w:color w:val="002060"/>
              </w:rPr>
            </w:pPr>
            <w:r w:rsidRPr="00EC72DD">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9F84EE" w14:textId="77777777" w:rsidR="00BB34E8" w:rsidRPr="00EC72DD" w:rsidRDefault="00BB34E8" w:rsidP="00373198">
            <w:pPr>
              <w:pStyle w:val="rowtabella0"/>
              <w:rPr>
                <w:color w:val="002060"/>
              </w:rPr>
            </w:pPr>
            <w:r w:rsidRPr="00EC72DD">
              <w:rPr>
                <w:color w:val="002060"/>
              </w:rPr>
              <w:t xml:space="preserve">VIA </w:t>
            </w:r>
            <w:proofErr w:type="gramStart"/>
            <w:r w:rsidRPr="00EC72DD">
              <w:rPr>
                <w:color w:val="002060"/>
              </w:rPr>
              <w:t>B.BUOZZI</w:t>
            </w:r>
            <w:proofErr w:type="gramEnd"/>
          </w:p>
        </w:tc>
      </w:tr>
    </w:tbl>
    <w:p w14:paraId="7931741A" w14:textId="77777777" w:rsidR="00BB34E8" w:rsidRPr="00EC72DD" w:rsidRDefault="00BB34E8" w:rsidP="00BB34E8">
      <w:pPr>
        <w:pStyle w:val="breakline"/>
        <w:divId w:val="527259509"/>
        <w:rPr>
          <w:rFonts w:eastAsiaTheme="minorEastAsia"/>
          <w:color w:val="002060"/>
        </w:rPr>
      </w:pPr>
    </w:p>
    <w:p w14:paraId="794007C5" w14:textId="77777777" w:rsidR="00BB34E8" w:rsidRPr="00EC72DD" w:rsidRDefault="00BB34E8" w:rsidP="00BB34E8">
      <w:pPr>
        <w:pStyle w:val="breakline"/>
        <w:divId w:val="527259509"/>
        <w:rPr>
          <w:color w:val="002060"/>
        </w:rPr>
      </w:pPr>
    </w:p>
    <w:p w14:paraId="28771A5C" w14:textId="77777777" w:rsidR="00BB34E8" w:rsidRPr="00EC72DD" w:rsidRDefault="00BB34E8" w:rsidP="00BB34E8">
      <w:pPr>
        <w:pStyle w:val="breakline"/>
        <w:divId w:val="527259509"/>
        <w:rPr>
          <w:color w:val="002060"/>
        </w:rPr>
      </w:pPr>
    </w:p>
    <w:p w14:paraId="7C3B16C2" w14:textId="77777777" w:rsidR="00BB34E8" w:rsidRPr="00EC72DD" w:rsidRDefault="00BB34E8" w:rsidP="00BB34E8">
      <w:pPr>
        <w:pStyle w:val="sottotitolocampionato10"/>
        <w:divId w:val="527259509"/>
        <w:rPr>
          <w:color w:val="002060"/>
        </w:rPr>
      </w:pPr>
      <w:r w:rsidRPr="00EC72DD">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3"/>
        <w:gridCol w:w="385"/>
        <w:gridCol w:w="898"/>
        <w:gridCol w:w="1177"/>
        <w:gridCol w:w="1552"/>
        <w:gridCol w:w="1550"/>
      </w:tblGrid>
      <w:tr w:rsidR="00BB34E8" w:rsidRPr="00EC72DD" w14:paraId="3AC225DA"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4FA6E"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7FB71"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601B5"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C5D90"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E2ADC"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F3A0D"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2CF94"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0C02C1E9"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32E1CE" w14:textId="77777777" w:rsidR="00BB34E8" w:rsidRPr="00EC72DD" w:rsidRDefault="00BB34E8" w:rsidP="00373198">
            <w:pPr>
              <w:pStyle w:val="rowtabella0"/>
              <w:rPr>
                <w:color w:val="002060"/>
              </w:rPr>
            </w:pPr>
            <w:r w:rsidRPr="00EC72DD">
              <w:rPr>
                <w:color w:val="002060"/>
              </w:rPr>
              <w:t>FUTSAL MONTURANO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D6BDC" w14:textId="77777777" w:rsidR="00BB34E8" w:rsidRPr="00EC72DD" w:rsidRDefault="00BB34E8" w:rsidP="00373198">
            <w:pPr>
              <w:pStyle w:val="rowtabella0"/>
              <w:rPr>
                <w:color w:val="002060"/>
              </w:rPr>
            </w:pPr>
            <w:r w:rsidRPr="00EC72DD">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EFB076"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17B08" w14:textId="77777777" w:rsidR="00BB34E8" w:rsidRPr="00EC72DD" w:rsidRDefault="00BB34E8" w:rsidP="00373198">
            <w:pPr>
              <w:pStyle w:val="rowtabella0"/>
              <w:rPr>
                <w:color w:val="002060"/>
              </w:rPr>
            </w:pPr>
            <w:r w:rsidRPr="00EC72DD">
              <w:rPr>
                <w:color w:val="002060"/>
              </w:rPr>
              <w:t>23/10/2021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9A56B" w14:textId="77777777" w:rsidR="00BB34E8" w:rsidRPr="00EC72DD" w:rsidRDefault="00BB34E8" w:rsidP="00373198">
            <w:pPr>
              <w:pStyle w:val="rowtabella0"/>
              <w:rPr>
                <w:color w:val="002060"/>
              </w:rPr>
            </w:pPr>
            <w:r w:rsidRPr="00EC72DD">
              <w:rPr>
                <w:color w:val="002060"/>
              </w:rPr>
              <w:t>5638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7BC69A" w14:textId="77777777" w:rsidR="00BB34E8" w:rsidRPr="00EC72DD" w:rsidRDefault="00BB34E8" w:rsidP="00373198">
            <w:pPr>
              <w:pStyle w:val="rowtabella0"/>
              <w:rPr>
                <w:color w:val="002060"/>
              </w:rPr>
            </w:pPr>
            <w:r w:rsidRPr="00EC72DD">
              <w:rPr>
                <w:color w:val="002060"/>
              </w:rPr>
              <w:t>MONTE URANO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7EB56D" w14:textId="77777777" w:rsidR="00BB34E8" w:rsidRPr="00EC72DD" w:rsidRDefault="00BB34E8" w:rsidP="00373198">
            <w:pPr>
              <w:pStyle w:val="rowtabella0"/>
              <w:rPr>
                <w:color w:val="002060"/>
              </w:rPr>
            </w:pPr>
            <w:r w:rsidRPr="00EC72DD">
              <w:rPr>
                <w:color w:val="002060"/>
              </w:rPr>
              <w:t>VIA OLIMPIADI</w:t>
            </w:r>
          </w:p>
        </w:tc>
      </w:tr>
      <w:tr w:rsidR="00BB34E8" w:rsidRPr="00EC72DD" w14:paraId="03591C0A"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D5C62A" w14:textId="77777777" w:rsidR="00BB34E8" w:rsidRPr="00EC72DD" w:rsidRDefault="00BB34E8" w:rsidP="00373198">
            <w:pPr>
              <w:pStyle w:val="rowtabella0"/>
              <w:rPr>
                <w:color w:val="002060"/>
              </w:rPr>
            </w:pPr>
            <w:proofErr w:type="gramStart"/>
            <w:r w:rsidRPr="00EC72DD">
              <w:rPr>
                <w:color w:val="002060"/>
              </w:rPr>
              <w:t>U.MANDOLESI</w:t>
            </w:r>
            <w:proofErr w:type="gramEnd"/>
            <w:r w:rsidRPr="00EC72DD">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2034E0" w14:textId="77777777" w:rsidR="00BB34E8" w:rsidRPr="00EC72DD" w:rsidRDefault="00BB34E8" w:rsidP="00373198">
            <w:pPr>
              <w:pStyle w:val="rowtabella0"/>
              <w:rPr>
                <w:color w:val="002060"/>
              </w:rPr>
            </w:pPr>
            <w:r w:rsidRPr="00EC72DD">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99257A"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3FAAB0" w14:textId="77777777" w:rsidR="00BB34E8" w:rsidRPr="00EC72DD" w:rsidRDefault="00BB34E8" w:rsidP="00373198">
            <w:pPr>
              <w:pStyle w:val="rowtabella0"/>
              <w:rPr>
                <w:color w:val="002060"/>
              </w:rPr>
            </w:pPr>
            <w:r w:rsidRPr="00EC72DD">
              <w:rPr>
                <w:color w:val="002060"/>
              </w:rPr>
              <w:t>23/10/2021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83F4F6" w14:textId="77777777" w:rsidR="00BB34E8" w:rsidRPr="00EC72DD" w:rsidRDefault="00BB34E8" w:rsidP="00373198">
            <w:pPr>
              <w:pStyle w:val="rowtabella0"/>
              <w:rPr>
                <w:color w:val="002060"/>
              </w:rPr>
            </w:pPr>
            <w:r w:rsidRPr="00EC72DD">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593EBC" w14:textId="77777777" w:rsidR="00BB34E8" w:rsidRPr="00EC72DD" w:rsidRDefault="00BB34E8" w:rsidP="00373198">
            <w:pPr>
              <w:pStyle w:val="rowtabella0"/>
              <w:rPr>
                <w:color w:val="002060"/>
              </w:rPr>
            </w:pPr>
            <w:r w:rsidRPr="00EC72DD">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C88313" w14:textId="77777777" w:rsidR="00BB34E8" w:rsidRPr="00EC72DD" w:rsidRDefault="00BB34E8" w:rsidP="00373198">
            <w:pPr>
              <w:pStyle w:val="rowtabella0"/>
              <w:rPr>
                <w:color w:val="002060"/>
              </w:rPr>
            </w:pPr>
            <w:r w:rsidRPr="00EC72DD">
              <w:rPr>
                <w:color w:val="002060"/>
              </w:rPr>
              <w:t>VIA DELLE REGIONI, 8</w:t>
            </w:r>
          </w:p>
        </w:tc>
      </w:tr>
      <w:tr w:rsidR="00BB34E8" w:rsidRPr="00EC72DD" w14:paraId="7A693484"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955E96" w14:textId="77777777" w:rsidR="00BB34E8" w:rsidRPr="00EC72DD" w:rsidRDefault="00BB34E8" w:rsidP="00373198">
            <w:pPr>
              <w:pStyle w:val="rowtabella0"/>
              <w:rPr>
                <w:color w:val="002060"/>
              </w:rPr>
            </w:pPr>
            <w:r w:rsidRPr="00EC72DD">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A67BF" w14:textId="77777777" w:rsidR="00BB34E8" w:rsidRPr="00EC72DD" w:rsidRDefault="00BB34E8" w:rsidP="00373198">
            <w:pPr>
              <w:pStyle w:val="rowtabella0"/>
              <w:rPr>
                <w:color w:val="002060"/>
              </w:rPr>
            </w:pPr>
            <w:r w:rsidRPr="00EC72DD">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B009F"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3C5BA" w14:textId="77777777" w:rsidR="00BB34E8" w:rsidRPr="00EC72DD" w:rsidRDefault="00BB34E8" w:rsidP="00373198">
            <w:pPr>
              <w:pStyle w:val="rowtabella0"/>
              <w:rPr>
                <w:color w:val="002060"/>
              </w:rPr>
            </w:pPr>
            <w:r w:rsidRPr="00EC72DD">
              <w:rPr>
                <w:color w:val="002060"/>
              </w:rPr>
              <w:t>24/10/2021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A5550C" w14:textId="77777777" w:rsidR="00BB34E8" w:rsidRPr="00EC72DD" w:rsidRDefault="00BB34E8" w:rsidP="00373198">
            <w:pPr>
              <w:pStyle w:val="rowtabella0"/>
              <w:rPr>
                <w:color w:val="002060"/>
              </w:rPr>
            </w:pPr>
            <w:r w:rsidRPr="00EC72DD">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C9D73" w14:textId="77777777" w:rsidR="00BB34E8" w:rsidRPr="00EC72DD" w:rsidRDefault="00BB34E8" w:rsidP="00373198">
            <w:pPr>
              <w:pStyle w:val="rowtabella0"/>
              <w:rPr>
                <w:color w:val="002060"/>
              </w:rPr>
            </w:pPr>
            <w:r w:rsidRPr="00EC72DD">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F13ACB" w14:textId="77777777" w:rsidR="00BB34E8" w:rsidRPr="00EC72DD" w:rsidRDefault="00BB34E8" w:rsidP="00373198">
            <w:pPr>
              <w:pStyle w:val="rowtabella0"/>
              <w:rPr>
                <w:color w:val="002060"/>
              </w:rPr>
            </w:pPr>
            <w:r w:rsidRPr="00EC72DD">
              <w:rPr>
                <w:color w:val="002060"/>
              </w:rPr>
              <w:t>VIA CORRADI</w:t>
            </w:r>
          </w:p>
        </w:tc>
      </w:tr>
    </w:tbl>
    <w:p w14:paraId="3110A3B1" w14:textId="77777777" w:rsidR="00BB34E8" w:rsidRPr="00EC72DD" w:rsidRDefault="00BB34E8" w:rsidP="00BB34E8">
      <w:pPr>
        <w:pStyle w:val="breakline"/>
        <w:divId w:val="527259509"/>
        <w:rPr>
          <w:rFonts w:eastAsiaTheme="minorEastAsia"/>
          <w:color w:val="002060"/>
        </w:rPr>
      </w:pPr>
    </w:p>
    <w:p w14:paraId="66647AF7" w14:textId="77777777" w:rsidR="00BB34E8" w:rsidRPr="005E0393" w:rsidRDefault="00BB34E8" w:rsidP="00BB34E8">
      <w:pPr>
        <w:pStyle w:val="breakline"/>
        <w:divId w:val="527259509"/>
        <w:rPr>
          <w:rFonts w:eastAsiaTheme="minorEastAsia"/>
          <w:color w:val="002060"/>
        </w:rPr>
      </w:pPr>
    </w:p>
    <w:p w14:paraId="37CE4261" w14:textId="77777777" w:rsidR="00BB34E8" w:rsidRPr="005E0393" w:rsidRDefault="00BB34E8" w:rsidP="00BB34E8">
      <w:pPr>
        <w:pStyle w:val="breakline"/>
        <w:divId w:val="527259509"/>
        <w:rPr>
          <w:color w:val="002060"/>
        </w:rPr>
      </w:pPr>
    </w:p>
    <w:p w14:paraId="7ED5453F" w14:textId="77777777" w:rsidR="00BB34E8" w:rsidRPr="005E0393" w:rsidRDefault="00BB34E8" w:rsidP="00BB34E8">
      <w:pPr>
        <w:pStyle w:val="titolocampionato0"/>
        <w:shd w:val="clear" w:color="auto" w:fill="CCCCCC"/>
        <w:spacing w:before="80" w:after="40"/>
        <w:divId w:val="527259509"/>
        <w:rPr>
          <w:color w:val="002060"/>
        </w:rPr>
      </w:pPr>
      <w:r w:rsidRPr="005E0393">
        <w:rPr>
          <w:color w:val="002060"/>
        </w:rPr>
        <w:t>UNDER 19 CALCIO A 5 REGIONALE</w:t>
      </w:r>
    </w:p>
    <w:p w14:paraId="56CE8310" w14:textId="77777777" w:rsidR="00BB34E8" w:rsidRPr="005E0393" w:rsidRDefault="00BB34E8" w:rsidP="00BB34E8">
      <w:pPr>
        <w:pStyle w:val="titoloprinc0"/>
        <w:divId w:val="527259509"/>
        <w:rPr>
          <w:color w:val="002060"/>
        </w:rPr>
      </w:pPr>
      <w:r w:rsidRPr="005E0393">
        <w:rPr>
          <w:color w:val="002060"/>
        </w:rPr>
        <w:t>RISULTATI</w:t>
      </w:r>
    </w:p>
    <w:p w14:paraId="4B86DC58" w14:textId="77777777" w:rsidR="00BB34E8" w:rsidRPr="005E0393" w:rsidRDefault="00BB34E8" w:rsidP="00BB34E8">
      <w:pPr>
        <w:pStyle w:val="breakline"/>
        <w:divId w:val="527259509"/>
        <w:rPr>
          <w:color w:val="002060"/>
        </w:rPr>
      </w:pPr>
    </w:p>
    <w:p w14:paraId="0FC00C84" w14:textId="77777777" w:rsidR="00BB34E8" w:rsidRPr="005E0393" w:rsidRDefault="00BB34E8" w:rsidP="00BB34E8">
      <w:pPr>
        <w:pStyle w:val="sottotitolocampionato10"/>
        <w:divId w:val="527259509"/>
        <w:rPr>
          <w:color w:val="002060"/>
        </w:rPr>
      </w:pPr>
      <w:r w:rsidRPr="005E0393">
        <w:rPr>
          <w:color w:val="002060"/>
        </w:rPr>
        <w:t>RISULTATI UFFICIALI GARE DEL 16/10/2021</w:t>
      </w:r>
    </w:p>
    <w:p w14:paraId="55ACD0AF" w14:textId="77777777" w:rsidR="00BB34E8" w:rsidRPr="00BB34E8" w:rsidRDefault="00BB34E8" w:rsidP="00BB34E8">
      <w:pPr>
        <w:pStyle w:val="sottotitolocampionato20"/>
        <w:spacing w:before="0" w:beforeAutospacing="0" w:after="0" w:afterAutospacing="0"/>
        <w:divId w:val="527259509"/>
        <w:rPr>
          <w:rFonts w:ascii="Arial" w:hAnsi="Arial" w:cs="Arial"/>
          <w:color w:val="002060"/>
          <w:sz w:val="20"/>
          <w:szCs w:val="20"/>
        </w:rPr>
      </w:pPr>
      <w:r w:rsidRPr="00BB34E8">
        <w:rPr>
          <w:rFonts w:ascii="Arial" w:hAnsi="Arial" w:cs="Arial"/>
          <w:color w:val="002060"/>
          <w:sz w:val="20"/>
          <w:szCs w:val="20"/>
        </w:rPr>
        <w:t>Si trascrivono qui di seguito i risultati ufficiali delle gare disputate</w:t>
      </w:r>
    </w:p>
    <w:p w14:paraId="61CEB445" w14:textId="77777777" w:rsidR="00BB34E8" w:rsidRPr="00BB34E8" w:rsidRDefault="00BB34E8" w:rsidP="00BB34E8">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B34E8" w:rsidRPr="005E0393" w14:paraId="560629A9"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19B12E81"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6AE15" w14:textId="77777777" w:rsidR="00BB34E8" w:rsidRPr="005E0393" w:rsidRDefault="00BB34E8" w:rsidP="00373198">
                  <w:pPr>
                    <w:pStyle w:val="headertabella0"/>
                    <w:rPr>
                      <w:color w:val="002060"/>
                    </w:rPr>
                  </w:pPr>
                  <w:r w:rsidRPr="005E0393">
                    <w:rPr>
                      <w:color w:val="002060"/>
                    </w:rPr>
                    <w:t>GIRONE A - 1 Giornata - A</w:t>
                  </w:r>
                </w:p>
              </w:tc>
            </w:tr>
            <w:tr w:rsidR="00BB34E8" w:rsidRPr="005E0393" w14:paraId="4C1846CD"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51BA4B" w14:textId="77777777" w:rsidR="00BB34E8" w:rsidRPr="005E0393" w:rsidRDefault="00BB34E8" w:rsidP="00373198">
                  <w:pPr>
                    <w:pStyle w:val="rowtabella0"/>
                    <w:rPr>
                      <w:color w:val="002060"/>
                    </w:rPr>
                  </w:pPr>
                  <w:r w:rsidRPr="005E0393">
                    <w:rPr>
                      <w:color w:val="002060"/>
                    </w:rPr>
                    <w:lastRenderedPageBreak/>
                    <w:t xml:space="preserve">AUDAX 1970 </w:t>
                  </w:r>
                  <w:proofErr w:type="gramStart"/>
                  <w:r w:rsidRPr="005E0393">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64A844" w14:textId="77777777" w:rsidR="00BB34E8" w:rsidRPr="005E0393" w:rsidRDefault="00BB34E8" w:rsidP="00373198">
                  <w:pPr>
                    <w:pStyle w:val="rowtabella0"/>
                    <w:rPr>
                      <w:color w:val="002060"/>
                    </w:rPr>
                  </w:pPr>
                  <w:r w:rsidRPr="005E0393">
                    <w:rPr>
                      <w:color w:val="002060"/>
                    </w:rPr>
                    <w:t>- CALCETTO NUMANA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97E416" w14:textId="77777777" w:rsidR="00BB34E8" w:rsidRPr="005E0393" w:rsidRDefault="00BB34E8" w:rsidP="00373198">
                  <w:pPr>
                    <w:pStyle w:val="rowtabella0"/>
                    <w:jc w:val="center"/>
                    <w:rPr>
                      <w:color w:val="002060"/>
                    </w:rPr>
                  </w:pPr>
                  <w:r w:rsidRPr="005E0393">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6005A" w14:textId="77777777" w:rsidR="00BB34E8" w:rsidRPr="005E0393" w:rsidRDefault="00BB34E8" w:rsidP="00373198">
                  <w:pPr>
                    <w:pStyle w:val="rowtabella0"/>
                    <w:jc w:val="center"/>
                    <w:rPr>
                      <w:color w:val="002060"/>
                    </w:rPr>
                  </w:pPr>
                  <w:r w:rsidRPr="005E0393">
                    <w:rPr>
                      <w:color w:val="002060"/>
                    </w:rPr>
                    <w:t> </w:t>
                  </w:r>
                </w:p>
              </w:tc>
            </w:tr>
            <w:tr w:rsidR="00BB34E8" w:rsidRPr="005E0393" w14:paraId="65ABCB7B"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60F299" w14:textId="77777777" w:rsidR="00BB34E8" w:rsidRPr="005E0393" w:rsidRDefault="00BB34E8" w:rsidP="00373198">
                  <w:pPr>
                    <w:pStyle w:val="rowtabella0"/>
                    <w:rPr>
                      <w:color w:val="002060"/>
                    </w:rPr>
                  </w:pPr>
                  <w:proofErr w:type="gramStart"/>
                  <w:r w:rsidRPr="005E0393">
                    <w:rPr>
                      <w:color w:val="002060"/>
                    </w:rPr>
                    <w:t>CITTA</w:t>
                  </w:r>
                  <w:proofErr w:type="gramEnd"/>
                  <w:r w:rsidRPr="005E0393">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47C666" w14:textId="77777777" w:rsidR="00BB34E8" w:rsidRPr="005E0393" w:rsidRDefault="00BB34E8" w:rsidP="00373198">
                  <w:pPr>
                    <w:pStyle w:val="rowtabella0"/>
                    <w:rPr>
                      <w:color w:val="002060"/>
                    </w:rPr>
                  </w:pPr>
                  <w:r w:rsidRPr="005E0393">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9329B1" w14:textId="77777777" w:rsidR="00BB34E8" w:rsidRPr="005E0393" w:rsidRDefault="00BB34E8" w:rsidP="00373198">
                  <w:pPr>
                    <w:pStyle w:val="rowtabella0"/>
                    <w:jc w:val="center"/>
                    <w:rPr>
                      <w:color w:val="002060"/>
                    </w:rPr>
                  </w:pPr>
                  <w:r w:rsidRPr="005E0393">
                    <w:rPr>
                      <w:color w:val="002060"/>
                    </w:rPr>
                    <w:t>11 - 1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B3680F" w14:textId="77777777" w:rsidR="00BB34E8" w:rsidRPr="005E0393" w:rsidRDefault="00BB34E8" w:rsidP="00373198">
                  <w:pPr>
                    <w:pStyle w:val="rowtabella0"/>
                    <w:jc w:val="center"/>
                    <w:rPr>
                      <w:color w:val="002060"/>
                    </w:rPr>
                  </w:pPr>
                  <w:r w:rsidRPr="005E0393">
                    <w:rPr>
                      <w:color w:val="002060"/>
                    </w:rPr>
                    <w:t> </w:t>
                  </w:r>
                </w:p>
              </w:tc>
            </w:tr>
            <w:tr w:rsidR="00BB34E8" w:rsidRPr="005E0393" w14:paraId="54FBD0BD"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AA2B31" w14:textId="77777777" w:rsidR="00BB34E8" w:rsidRPr="005E0393" w:rsidRDefault="00BB34E8" w:rsidP="00373198">
                  <w:pPr>
                    <w:pStyle w:val="rowtabella0"/>
                    <w:rPr>
                      <w:color w:val="002060"/>
                    </w:rPr>
                  </w:pPr>
                  <w:r w:rsidRPr="005E0393">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7B3CB" w14:textId="77777777" w:rsidR="00BB34E8" w:rsidRPr="005E0393" w:rsidRDefault="00BB34E8" w:rsidP="00373198">
                  <w:pPr>
                    <w:pStyle w:val="rowtabella0"/>
                    <w:rPr>
                      <w:color w:val="002060"/>
                    </w:rPr>
                  </w:pPr>
                  <w:r w:rsidRPr="005E0393">
                    <w:rPr>
                      <w:color w:val="002060"/>
                    </w:rPr>
                    <w:t>- SPECIAL ONE SPORTING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C9470B" w14:textId="77777777" w:rsidR="00BB34E8" w:rsidRPr="005E0393" w:rsidRDefault="00BB34E8" w:rsidP="00373198">
                  <w:pPr>
                    <w:pStyle w:val="rowtabella0"/>
                    <w:jc w:val="center"/>
                    <w:rPr>
                      <w:color w:val="002060"/>
                    </w:rPr>
                  </w:pPr>
                  <w:r w:rsidRPr="005E0393">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B731BB" w14:textId="77777777" w:rsidR="00BB34E8" w:rsidRPr="005E0393" w:rsidRDefault="00BB34E8" w:rsidP="00373198">
                  <w:pPr>
                    <w:pStyle w:val="rowtabella0"/>
                    <w:jc w:val="center"/>
                    <w:rPr>
                      <w:color w:val="002060"/>
                    </w:rPr>
                  </w:pPr>
                  <w:r w:rsidRPr="005E0393">
                    <w:rPr>
                      <w:color w:val="002060"/>
                    </w:rPr>
                    <w:t> </w:t>
                  </w:r>
                </w:p>
              </w:tc>
            </w:tr>
          </w:tbl>
          <w:p w14:paraId="5B83D287" w14:textId="77777777" w:rsidR="00BB34E8" w:rsidRPr="005E0393" w:rsidRDefault="00BB34E8" w:rsidP="0037319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3ACBA93B"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06626" w14:textId="77777777" w:rsidR="00BB34E8" w:rsidRPr="005E0393" w:rsidRDefault="00BB34E8" w:rsidP="00373198">
                  <w:pPr>
                    <w:pStyle w:val="headertabella0"/>
                    <w:rPr>
                      <w:color w:val="002060"/>
                    </w:rPr>
                  </w:pPr>
                  <w:r w:rsidRPr="005E0393">
                    <w:rPr>
                      <w:color w:val="002060"/>
                    </w:rPr>
                    <w:lastRenderedPageBreak/>
                    <w:t>GIRONE B - 1 Giornata - A</w:t>
                  </w:r>
                </w:p>
              </w:tc>
            </w:tr>
            <w:tr w:rsidR="00BB34E8" w:rsidRPr="005E0393" w14:paraId="7D8B92AA"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2805CA" w14:textId="77777777" w:rsidR="00BB34E8" w:rsidRPr="005E0393" w:rsidRDefault="00BB34E8" w:rsidP="00373198">
                  <w:pPr>
                    <w:pStyle w:val="rowtabella0"/>
                    <w:rPr>
                      <w:color w:val="002060"/>
                    </w:rPr>
                  </w:pPr>
                  <w:r w:rsidRPr="005E0393">
                    <w:rPr>
                      <w:color w:val="002060"/>
                    </w:rPr>
                    <w:lastRenderedPageBreak/>
                    <w:t>GROTTACCIA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2E98E" w14:textId="77777777" w:rsidR="00BB34E8" w:rsidRPr="005E0393" w:rsidRDefault="00BB34E8" w:rsidP="00373198">
                  <w:pPr>
                    <w:pStyle w:val="rowtabella0"/>
                    <w:rPr>
                      <w:color w:val="002060"/>
                    </w:rPr>
                  </w:pPr>
                  <w:r w:rsidRPr="005E0393">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76B7E5" w14:textId="77777777" w:rsidR="00BB34E8" w:rsidRPr="005E0393" w:rsidRDefault="00BB34E8" w:rsidP="00373198">
                  <w:pPr>
                    <w:pStyle w:val="rowtabella0"/>
                    <w:jc w:val="center"/>
                    <w:rPr>
                      <w:color w:val="002060"/>
                    </w:rPr>
                  </w:pPr>
                  <w:r w:rsidRPr="005E0393">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796E5B" w14:textId="77777777" w:rsidR="00BB34E8" w:rsidRPr="005E0393" w:rsidRDefault="00BB34E8" w:rsidP="00373198">
                  <w:pPr>
                    <w:pStyle w:val="rowtabella0"/>
                    <w:jc w:val="center"/>
                    <w:rPr>
                      <w:color w:val="002060"/>
                    </w:rPr>
                  </w:pPr>
                  <w:r w:rsidRPr="005E0393">
                    <w:rPr>
                      <w:color w:val="002060"/>
                    </w:rPr>
                    <w:t> </w:t>
                  </w:r>
                </w:p>
              </w:tc>
            </w:tr>
            <w:tr w:rsidR="00BB34E8" w:rsidRPr="005E0393" w14:paraId="5FBC9DBA"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867C77" w14:textId="77777777" w:rsidR="00BB34E8" w:rsidRPr="005E0393" w:rsidRDefault="00BB34E8" w:rsidP="00373198">
                  <w:pPr>
                    <w:pStyle w:val="rowtabella0"/>
                    <w:rPr>
                      <w:color w:val="002060"/>
                    </w:rPr>
                  </w:pPr>
                  <w:r w:rsidRPr="005E0393">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61D30C" w14:textId="77777777" w:rsidR="00BB34E8" w:rsidRPr="005E0393" w:rsidRDefault="00BB34E8" w:rsidP="00373198">
                  <w:pPr>
                    <w:pStyle w:val="rowtabella0"/>
                    <w:rPr>
                      <w:color w:val="002060"/>
                    </w:rPr>
                  </w:pPr>
                  <w:r w:rsidRPr="005E0393">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EA49E7" w14:textId="77777777" w:rsidR="00BB34E8" w:rsidRPr="005E0393" w:rsidRDefault="00BB34E8" w:rsidP="00373198">
                  <w:pPr>
                    <w:pStyle w:val="rowtabella0"/>
                    <w:jc w:val="center"/>
                    <w:rPr>
                      <w:color w:val="002060"/>
                    </w:rPr>
                  </w:pPr>
                  <w:r w:rsidRPr="005E0393">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21F4E5" w14:textId="77777777" w:rsidR="00BB34E8" w:rsidRPr="005E0393" w:rsidRDefault="00BB34E8" w:rsidP="00373198">
                  <w:pPr>
                    <w:pStyle w:val="rowtabella0"/>
                    <w:jc w:val="center"/>
                    <w:rPr>
                      <w:color w:val="002060"/>
                    </w:rPr>
                  </w:pPr>
                  <w:r w:rsidRPr="005E0393">
                    <w:rPr>
                      <w:color w:val="002060"/>
                    </w:rPr>
                    <w:t> </w:t>
                  </w:r>
                </w:p>
              </w:tc>
            </w:tr>
            <w:tr w:rsidR="00BB34E8" w:rsidRPr="005E0393" w14:paraId="4FC986F9"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FBCCAC" w14:textId="77777777" w:rsidR="00BB34E8" w:rsidRPr="005E0393" w:rsidRDefault="00BB34E8" w:rsidP="00373198">
                  <w:pPr>
                    <w:pStyle w:val="rowtabella0"/>
                    <w:rPr>
                      <w:color w:val="002060"/>
                    </w:rPr>
                  </w:pPr>
                  <w:r w:rsidRPr="005E0393">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7D61A" w14:textId="77777777" w:rsidR="00BB34E8" w:rsidRPr="005E0393" w:rsidRDefault="00BB34E8" w:rsidP="00373198">
                  <w:pPr>
                    <w:pStyle w:val="rowtabella0"/>
                    <w:rPr>
                      <w:color w:val="002060"/>
                    </w:rPr>
                  </w:pPr>
                  <w:r w:rsidRPr="005E0393">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0D6156" w14:textId="77777777" w:rsidR="00BB34E8" w:rsidRPr="005E0393" w:rsidRDefault="00BB34E8" w:rsidP="00373198">
                  <w:pPr>
                    <w:pStyle w:val="rowtabella0"/>
                    <w:jc w:val="center"/>
                    <w:rPr>
                      <w:color w:val="002060"/>
                    </w:rPr>
                  </w:pPr>
                  <w:r w:rsidRPr="005E0393">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BFB6E" w14:textId="77777777" w:rsidR="00BB34E8" w:rsidRPr="005E0393" w:rsidRDefault="00BB34E8" w:rsidP="00373198">
                  <w:pPr>
                    <w:pStyle w:val="rowtabella0"/>
                    <w:jc w:val="center"/>
                    <w:rPr>
                      <w:color w:val="002060"/>
                    </w:rPr>
                  </w:pPr>
                  <w:r w:rsidRPr="005E0393">
                    <w:rPr>
                      <w:color w:val="002060"/>
                    </w:rPr>
                    <w:t> </w:t>
                  </w:r>
                </w:p>
              </w:tc>
            </w:tr>
          </w:tbl>
          <w:p w14:paraId="014BDA66" w14:textId="77777777" w:rsidR="00BB34E8" w:rsidRPr="005E0393" w:rsidRDefault="00BB34E8" w:rsidP="00373198">
            <w:pPr>
              <w:rPr>
                <w:color w:val="002060"/>
              </w:rPr>
            </w:pPr>
          </w:p>
        </w:tc>
      </w:tr>
    </w:tbl>
    <w:p w14:paraId="4579117C" w14:textId="77777777" w:rsidR="00BB34E8" w:rsidRPr="005E0393" w:rsidRDefault="00BB34E8" w:rsidP="00BB34E8">
      <w:pPr>
        <w:pStyle w:val="breakline"/>
        <w:divId w:val="527259509"/>
        <w:rPr>
          <w:rFonts w:eastAsiaTheme="minorEastAsia"/>
          <w:color w:val="002060"/>
        </w:rPr>
      </w:pPr>
    </w:p>
    <w:p w14:paraId="50A0A63A" w14:textId="77777777" w:rsidR="00BB34E8" w:rsidRPr="005E0393" w:rsidRDefault="00BB34E8" w:rsidP="00BB34E8">
      <w:pPr>
        <w:pStyle w:val="breakline"/>
        <w:divId w:val="527259509"/>
        <w:rPr>
          <w:color w:val="002060"/>
        </w:rPr>
      </w:pPr>
    </w:p>
    <w:p w14:paraId="3E15D34A" w14:textId="77777777" w:rsidR="00BB34E8" w:rsidRPr="005E0393" w:rsidRDefault="00BB34E8" w:rsidP="00BB34E8">
      <w:pPr>
        <w:pStyle w:val="titoloprinc0"/>
        <w:divId w:val="527259509"/>
        <w:rPr>
          <w:color w:val="002060"/>
        </w:rPr>
      </w:pPr>
      <w:r w:rsidRPr="005E0393">
        <w:rPr>
          <w:color w:val="002060"/>
        </w:rPr>
        <w:t>GIUDICE SPORTIVO</w:t>
      </w:r>
    </w:p>
    <w:p w14:paraId="66579E04" w14:textId="77777777" w:rsidR="00BB34E8" w:rsidRPr="005E0393" w:rsidRDefault="00BB34E8" w:rsidP="00BB34E8">
      <w:pPr>
        <w:pStyle w:val="diffida"/>
        <w:divId w:val="527259509"/>
        <w:rPr>
          <w:color w:val="002060"/>
        </w:rPr>
      </w:pPr>
      <w:r w:rsidRPr="005E0393">
        <w:rPr>
          <w:color w:val="002060"/>
        </w:rPr>
        <w:t>Il Giudice Sportivo, Avv. Claudio Romagnoli, nella seduta del 20/10/2021, ha adottato le decisioni che di seguito integralmente si riportano:</w:t>
      </w:r>
    </w:p>
    <w:p w14:paraId="4A55DB04" w14:textId="77777777" w:rsidR="00BB34E8" w:rsidRPr="005E0393" w:rsidRDefault="00BB34E8" w:rsidP="00BB34E8">
      <w:pPr>
        <w:pStyle w:val="titolo10"/>
        <w:divId w:val="527259509"/>
        <w:rPr>
          <w:color w:val="002060"/>
        </w:rPr>
      </w:pPr>
      <w:r w:rsidRPr="005E0393">
        <w:rPr>
          <w:color w:val="002060"/>
        </w:rPr>
        <w:t xml:space="preserve">GARE DEL 16/10/2021 </w:t>
      </w:r>
    </w:p>
    <w:p w14:paraId="5AC000F1"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12F10B40"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444946BB" w14:textId="77777777" w:rsidR="00BB34E8" w:rsidRPr="005E0393" w:rsidRDefault="00BB34E8" w:rsidP="00BB34E8">
      <w:pPr>
        <w:pStyle w:val="titolo30"/>
        <w:divId w:val="527259509"/>
        <w:rPr>
          <w:color w:val="002060"/>
        </w:rPr>
      </w:pPr>
      <w:r w:rsidRPr="005E0393">
        <w:rPr>
          <w:color w:val="002060"/>
        </w:rPr>
        <w:t xml:space="preserve">CALCIATORI ESPULSI </w:t>
      </w:r>
    </w:p>
    <w:p w14:paraId="4A2B3B6A" w14:textId="77777777" w:rsidR="00BB34E8" w:rsidRPr="005E0393" w:rsidRDefault="00BB34E8" w:rsidP="00BB34E8">
      <w:pPr>
        <w:pStyle w:val="titolo20"/>
        <w:divId w:val="527259509"/>
        <w:rPr>
          <w:color w:val="002060"/>
        </w:rPr>
      </w:pPr>
      <w:r w:rsidRPr="005E039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7E409AD0" w14:textId="77777777" w:rsidTr="00BB34E8">
        <w:trPr>
          <w:divId w:val="527259509"/>
        </w:trPr>
        <w:tc>
          <w:tcPr>
            <w:tcW w:w="2200" w:type="dxa"/>
            <w:tcMar>
              <w:top w:w="20" w:type="dxa"/>
              <w:left w:w="20" w:type="dxa"/>
              <w:bottom w:w="20" w:type="dxa"/>
              <w:right w:w="20" w:type="dxa"/>
            </w:tcMar>
            <w:vAlign w:val="center"/>
            <w:hideMark/>
          </w:tcPr>
          <w:p w14:paraId="77933649" w14:textId="77777777" w:rsidR="00BB34E8" w:rsidRPr="005E0393" w:rsidRDefault="00BB34E8" w:rsidP="00373198">
            <w:pPr>
              <w:pStyle w:val="movimento"/>
              <w:rPr>
                <w:color w:val="002060"/>
              </w:rPr>
            </w:pPr>
            <w:r w:rsidRPr="005E0393">
              <w:rPr>
                <w:color w:val="002060"/>
              </w:rPr>
              <w:t>SEKKA ABDELFATTAH</w:t>
            </w:r>
          </w:p>
        </w:tc>
        <w:tc>
          <w:tcPr>
            <w:tcW w:w="2200" w:type="dxa"/>
            <w:tcMar>
              <w:top w:w="20" w:type="dxa"/>
              <w:left w:w="20" w:type="dxa"/>
              <w:bottom w:w="20" w:type="dxa"/>
              <w:right w:w="20" w:type="dxa"/>
            </w:tcMar>
            <w:vAlign w:val="center"/>
            <w:hideMark/>
          </w:tcPr>
          <w:p w14:paraId="6596741F" w14:textId="77777777" w:rsidR="00BB34E8" w:rsidRPr="005E0393" w:rsidRDefault="00BB34E8" w:rsidP="00373198">
            <w:pPr>
              <w:pStyle w:val="movimento2"/>
              <w:rPr>
                <w:color w:val="002060"/>
              </w:rPr>
            </w:pPr>
            <w:r w:rsidRPr="005E0393">
              <w:rPr>
                <w:color w:val="002060"/>
              </w:rPr>
              <w:t xml:space="preserve">(SPECIAL ONE SPORTING CLUB) </w:t>
            </w:r>
          </w:p>
        </w:tc>
        <w:tc>
          <w:tcPr>
            <w:tcW w:w="800" w:type="dxa"/>
            <w:tcMar>
              <w:top w:w="20" w:type="dxa"/>
              <w:left w:w="20" w:type="dxa"/>
              <w:bottom w:w="20" w:type="dxa"/>
              <w:right w:w="20" w:type="dxa"/>
            </w:tcMar>
            <w:vAlign w:val="center"/>
            <w:hideMark/>
          </w:tcPr>
          <w:p w14:paraId="57F1AECA"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6DCB59F1"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D46553C" w14:textId="77777777" w:rsidR="00BB34E8" w:rsidRPr="005E0393" w:rsidRDefault="00BB34E8" w:rsidP="00373198">
            <w:pPr>
              <w:pStyle w:val="movimento2"/>
              <w:rPr>
                <w:color w:val="002060"/>
              </w:rPr>
            </w:pPr>
            <w:r w:rsidRPr="005E0393">
              <w:rPr>
                <w:color w:val="002060"/>
              </w:rPr>
              <w:t> </w:t>
            </w:r>
          </w:p>
        </w:tc>
      </w:tr>
    </w:tbl>
    <w:p w14:paraId="0F800A5D" w14:textId="77777777" w:rsidR="00BB34E8" w:rsidRPr="005E0393" w:rsidRDefault="00BB34E8" w:rsidP="00BB34E8">
      <w:pPr>
        <w:pStyle w:val="titolo30"/>
        <w:divId w:val="527259509"/>
        <w:rPr>
          <w:rFonts w:eastAsiaTheme="minorEastAsia"/>
          <w:color w:val="002060"/>
        </w:rPr>
      </w:pPr>
      <w:r w:rsidRPr="005E0393">
        <w:rPr>
          <w:color w:val="002060"/>
        </w:rPr>
        <w:t xml:space="preserve">CALCIATORI NON ESPULSI </w:t>
      </w:r>
    </w:p>
    <w:p w14:paraId="3E1A3B5F" w14:textId="77777777" w:rsidR="00BB34E8" w:rsidRPr="005E0393" w:rsidRDefault="00BB34E8" w:rsidP="00BB34E8">
      <w:pPr>
        <w:pStyle w:val="titolo20"/>
        <w:divId w:val="527259509"/>
        <w:rPr>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7DC62766" w14:textId="77777777" w:rsidTr="00BB34E8">
        <w:trPr>
          <w:divId w:val="527259509"/>
        </w:trPr>
        <w:tc>
          <w:tcPr>
            <w:tcW w:w="2200" w:type="dxa"/>
            <w:tcMar>
              <w:top w:w="20" w:type="dxa"/>
              <w:left w:w="20" w:type="dxa"/>
              <w:bottom w:w="20" w:type="dxa"/>
              <w:right w:w="20" w:type="dxa"/>
            </w:tcMar>
            <w:vAlign w:val="center"/>
            <w:hideMark/>
          </w:tcPr>
          <w:p w14:paraId="0F647E16" w14:textId="77777777" w:rsidR="00BB34E8" w:rsidRPr="005E0393" w:rsidRDefault="00BB34E8" w:rsidP="00373198">
            <w:pPr>
              <w:pStyle w:val="movimento"/>
              <w:rPr>
                <w:color w:val="002060"/>
              </w:rPr>
            </w:pPr>
            <w:r w:rsidRPr="005E0393">
              <w:rPr>
                <w:color w:val="002060"/>
              </w:rPr>
              <w:t>MEMEDOIV JETMIR</w:t>
            </w:r>
          </w:p>
        </w:tc>
        <w:tc>
          <w:tcPr>
            <w:tcW w:w="2200" w:type="dxa"/>
            <w:tcMar>
              <w:top w:w="20" w:type="dxa"/>
              <w:left w:w="20" w:type="dxa"/>
              <w:bottom w:w="20" w:type="dxa"/>
              <w:right w:w="20" w:type="dxa"/>
            </w:tcMar>
            <w:vAlign w:val="center"/>
            <w:hideMark/>
          </w:tcPr>
          <w:p w14:paraId="1D45CBEA" w14:textId="77777777" w:rsidR="00BB34E8" w:rsidRPr="005E0393" w:rsidRDefault="00BB34E8" w:rsidP="00373198">
            <w:pPr>
              <w:pStyle w:val="movimento2"/>
              <w:rPr>
                <w:color w:val="002060"/>
              </w:rPr>
            </w:pPr>
            <w:r w:rsidRPr="005E0393">
              <w:rPr>
                <w:color w:val="002060"/>
              </w:rPr>
              <w:t xml:space="preserve">(CANTINE RIUNITE CSI) </w:t>
            </w:r>
          </w:p>
        </w:tc>
        <w:tc>
          <w:tcPr>
            <w:tcW w:w="800" w:type="dxa"/>
            <w:tcMar>
              <w:top w:w="20" w:type="dxa"/>
              <w:left w:w="20" w:type="dxa"/>
              <w:bottom w:w="20" w:type="dxa"/>
              <w:right w:w="20" w:type="dxa"/>
            </w:tcMar>
            <w:vAlign w:val="center"/>
            <w:hideMark/>
          </w:tcPr>
          <w:p w14:paraId="19AC9325"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0C95C2B1" w14:textId="77777777" w:rsidR="00BB34E8" w:rsidRPr="005E0393" w:rsidRDefault="00BB34E8" w:rsidP="00373198">
            <w:pPr>
              <w:pStyle w:val="movimento"/>
              <w:rPr>
                <w:color w:val="002060"/>
              </w:rPr>
            </w:pPr>
            <w:r w:rsidRPr="005E0393">
              <w:rPr>
                <w:color w:val="002060"/>
              </w:rPr>
              <w:t>EL GADDAR MOHMED AHID</w:t>
            </w:r>
          </w:p>
        </w:tc>
        <w:tc>
          <w:tcPr>
            <w:tcW w:w="2200" w:type="dxa"/>
            <w:tcMar>
              <w:top w:w="20" w:type="dxa"/>
              <w:left w:w="20" w:type="dxa"/>
              <w:bottom w:w="20" w:type="dxa"/>
              <w:right w:w="20" w:type="dxa"/>
            </w:tcMar>
            <w:vAlign w:val="center"/>
            <w:hideMark/>
          </w:tcPr>
          <w:p w14:paraId="685AC861" w14:textId="77777777" w:rsidR="00BB34E8" w:rsidRPr="005E0393" w:rsidRDefault="00BB34E8" w:rsidP="00373198">
            <w:pPr>
              <w:pStyle w:val="movimento2"/>
              <w:rPr>
                <w:color w:val="002060"/>
              </w:rPr>
            </w:pPr>
            <w:r w:rsidRPr="005E0393">
              <w:rPr>
                <w:color w:val="002060"/>
              </w:rPr>
              <w:t xml:space="preserve">(GROTTACCIA 2005) </w:t>
            </w:r>
          </w:p>
        </w:tc>
      </w:tr>
      <w:tr w:rsidR="00BB34E8" w:rsidRPr="005E0393" w14:paraId="4B34F774" w14:textId="77777777" w:rsidTr="00BB34E8">
        <w:trPr>
          <w:divId w:val="527259509"/>
        </w:trPr>
        <w:tc>
          <w:tcPr>
            <w:tcW w:w="2200" w:type="dxa"/>
            <w:tcMar>
              <w:top w:w="20" w:type="dxa"/>
              <w:left w:w="20" w:type="dxa"/>
              <w:bottom w:w="20" w:type="dxa"/>
              <w:right w:w="20" w:type="dxa"/>
            </w:tcMar>
            <w:vAlign w:val="center"/>
            <w:hideMark/>
          </w:tcPr>
          <w:p w14:paraId="35E25F0E" w14:textId="77777777" w:rsidR="00BB34E8" w:rsidRPr="005E0393" w:rsidRDefault="00BB34E8" w:rsidP="00373198">
            <w:pPr>
              <w:pStyle w:val="movimento"/>
              <w:rPr>
                <w:color w:val="002060"/>
              </w:rPr>
            </w:pPr>
            <w:r w:rsidRPr="005E0393">
              <w:rPr>
                <w:color w:val="002060"/>
              </w:rPr>
              <w:t>GANO KLAUSS</w:t>
            </w:r>
          </w:p>
        </w:tc>
        <w:tc>
          <w:tcPr>
            <w:tcW w:w="2200" w:type="dxa"/>
            <w:tcMar>
              <w:top w:w="20" w:type="dxa"/>
              <w:left w:w="20" w:type="dxa"/>
              <w:bottom w:w="20" w:type="dxa"/>
              <w:right w:w="20" w:type="dxa"/>
            </w:tcMar>
            <w:vAlign w:val="center"/>
            <w:hideMark/>
          </w:tcPr>
          <w:p w14:paraId="48655E3F" w14:textId="77777777" w:rsidR="00BB34E8" w:rsidRPr="005E0393" w:rsidRDefault="00BB34E8" w:rsidP="00373198">
            <w:pPr>
              <w:pStyle w:val="movimento2"/>
              <w:rPr>
                <w:color w:val="002060"/>
              </w:rPr>
            </w:pPr>
            <w:r w:rsidRPr="005E0393">
              <w:rPr>
                <w:color w:val="002060"/>
              </w:rPr>
              <w:t xml:space="preserve">(SPECIAL ONE SPORTING CLUB) </w:t>
            </w:r>
          </w:p>
        </w:tc>
        <w:tc>
          <w:tcPr>
            <w:tcW w:w="800" w:type="dxa"/>
            <w:tcMar>
              <w:top w:w="20" w:type="dxa"/>
              <w:left w:w="20" w:type="dxa"/>
              <w:bottom w:w="20" w:type="dxa"/>
              <w:right w:w="20" w:type="dxa"/>
            </w:tcMar>
            <w:vAlign w:val="center"/>
            <w:hideMark/>
          </w:tcPr>
          <w:p w14:paraId="73DD7FA2"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13766782" w14:textId="77777777" w:rsidR="00BB34E8" w:rsidRPr="005E0393" w:rsidRDefault="00BB34E8" w:rsidP="00373198">
            <w:pPr>
              <w:pStyle w:val="movimento"/>
              <w:rPr>
                <w:color w:val="002060"/>
              </w:rPr>
            </w:pPr>
            <w:r w:rsidRPr="005E0393">
              <w:rPr>
                <w:color w:val="002060"/>
              </w:rPr>
              <w:t>NEFZI ISMAIL</w:t>
            </w:r>
          </w:p>
        </w:tc>
        <w:tc>
          <w:tcPr>
            <w:tcW w:w="2200" w:type="dxa"/>
            <w:tcMar>
              <w:top w:w="20" w:type="dxa"/>
              <w:left w:w="20" w:type="dxa"/>
              <w:bottom w:w="20" w:type="dxa"/>
              <w:right w:w="20" w:type="dxa"/>
            </w:tcMar>
            <w:vAlign w:val="center"/>
            <w:hideMark/>
          </w:tcPr>
          <w:p w14:paraId="406DB13B" w14:textId="77777777" w:rsidR="00BB34E8" w:rsidRPr="005E0393" w:rsidRDefault="00BB34E8" w:rsidP="00373198">
            <w:pPr>
              <w:pStyle w:val="movimento2"/>
              <w:rPr>
                <w:color w:val="002060"/>
              </w:rPr>
            </w:pPr>
            <w:r w:rsidRPr="005E0393">
              <w:rPr>
                <w:color w:val="002060"/>
              </w:rPr>
              <w:t xml:space="preserve">(SPECIAL ONE SPORTING CLUB) </w:t>
            </w:r>
          </w:p>
        </w:tc>
      </w:tr>
    </w:tbl>
    <w:p w14:paraId="4A0600DF" w14:textId="77777777" w:rsidR="00BB34E8" w:rsidRPr="007D736C" w:rsidRDefault="00BB34E8" w:rsidP="00BB34E8">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635C3BC8" w14:textId="77777777" w:rsidR="00BB34E8" w:rsidRPr="007D736C" w:rsidRDefault="00BB34E8" w:rsidP="00BB34E8">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646E6084" w14:textId="77777777" w:rsidR="00BB34E8" w:rsidRPr="005E0393" w:rsidRDefault="00BB34E8" w:rsidP="00BB34E8">
      <w:pPr>
        <w:pStyle w:val="breakline"/>
        <w:divId w:val="527259509"/>
        <w:rPr>
          <w:rFonts w:eastAsiaTheme="minorEastAsia"/>
          <w:color w:val="002060"/>
        </w:rPr>
      </w:pPr>
    </w:p>
    <w:p w14:paraId="79798144" w14:textId="77777777" w:rsidR="00BB34E8" w:rsidRPr="005E0393" w:rsidRDefault="00BB34E8" w:rsidP="00BB34E8">
      <w:pPr>
        <w:pStyle w:val="titoloprinc0"/>
        <w:divId w:val="527259509"/>
        <w:rPr>
          <w:color w:val="002060"/>
        </w:rPr>
      </w:pPr>
      <w:r w:rsidRPr="005E0393">
        <w:rPr>
          <w:color w:val="002060"/>
        </w:rPr>
        <w:t>CLASSIFICA</w:t>
      </w:r>
    </w:p>
    <w:p w14:paraId="4560FB53" w14:textId="77777777" w:rsidR="00BB34E8" w:rsidRPr="005E0393" w:rsidRDefault="00BB34E8" w:rsidP="00BB34E8">
      <w:pPr>
        <w:pStyle w:val="breakline"/>
        <w:divId w:val="527259509"/>
        <w:rPr>
          <w:color w:val="002060"/>
        </w:rPr>
      </w:pPr>
    </w:p>
    <w:p w14:paraId="34966F1A" w14:textId="77777777" w:rsidR="00BB34E8" w:rsidRPr="005E0393" w:rsidRDefault="00BB34E8" w:rsidP="00BB34E8">
      <w:pPr>
        <w:pStyle w:val="breakline"/>
        <w:divId w:val="527259509"/>
        <w:rPr>
          <w:color w:val="002060"/>
        </w:rPr>
      </w:pPr>
    </w:p>
    <w:p w14:paraId="0A310B05" w14:textId="77777777" w:rsidR="00BB34E8" w:rsidRPr="005E0393" w:rsidRDefault="00BB34E8" w:rsidP="00BB34E8">
      <w:pPr>
        <w:pStyle w:val="sottotitolocampionato10"/>
        <w:divId w:val="527259509"/>
        <w:rPr>
          <w:color w:val="002060"/>
        </w:rPr>
      </w:pPr>
      <w:r w:rsidRPr="005E039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70FD861B"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078BD"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4ADCB"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C3B5C"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E0080"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624A9"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95278"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D8EB9"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933D6"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67068"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3338D" w14:textId="77777777" w:rsidR="00BB34E8" w:rsidRPr="005E0393" w:rsidRDefault="00BB34E8" w:rsidP="00373198">
            <w:pPr>
              <w:pStyle w:val="headertabella0"/>
              <w:rPr>
                <w:color w:val="002060"/>
              </w:rPr>
            </w:pPr>
            <w:r w:rsidRPr="005E0393">
              <w:rPr>
                <w:color w:val="002060"/>
              </w:rPr>
              <w:t>PE</w:t>
            </w:r>
          </w:p>
        </w:tc>
      </w:tr>
      <w:tr w:rsidR="00BB34E8" w:rsidRPr="005E0393" w14:paraId="391A1734"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0EAA80" w14:textId="77777777" w:rsidR="00BB34E8" w:rsidRPr="005E0393" w:rsidRDefault="00BB34E8" w:rsidP="00373198">
            <w:pPr>
              <w:pStyle w:val="rowtabella0"/>
              <w:rPr>
                <w:color w:val="002060"/>
              </w:rPr>
            </w:pPr>
            <w:r w:rsidRPr="005E0393">
              <w:rPr>
                <w:color w:val="002060"/>
              </w:rPr>
              <w:t xml:space="preserve">A.S.D. </w:t>
            </w:r>
            <w:proofErr w:type="gramStart"/>
            <w:r w:rsidRPr="005E0393">
              <w:rPr>
                <w:color w:val="002060"/>
              </w:rPr>
              <w:t>CITTA</w:t>
            </w:r>
            <w:proofErr w:type="gramEnd"/>
            <w:r w:rsidRPr="005E0393">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FD188"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630D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D5BB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33AC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2442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D4291"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F89B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337E7"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46D84" w14:textId="77777777" w:rsidR="00BB34E8" w:rsidRPr="005E0393" w:rsidRDefault="00BB34E8" w:rsidP="00373198">
            <w:pPr>
              <w:pStyle w:val="rowtabella0"/>
              <w:jc w:val="center"/>
              <w:rPr>
                <w:color w:val="002060"/>
              </w:rPr>
            </w:pPr>
            <w:r w:rsidRPr="005E0393">
              <w:rPr>
                <w:color w:val="002060"/>
              </w:rPr>
              <w:t>0</w:t>
            </w:r>
          </w:p>
        </w:tc>
      </w:tr>
      <w:tr w:rsidR="00BB34E8" w:rsidRPr="005E0393" w14:paraId="064B6245"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F8ECD9" w14:textId="77777777" w:rsidR="00BB34E8" w:rsidRPr="005E0393" w:rsidRDefault="00BB34E8" w:rsidP="00373198">
            <w:pPr>
              <w:pStyle w:val="rowtabella0"/>
              <w:rPr>
                <w:color w:val="002060"/>
              </w:rPr>
            </w:pPr>
            <w:r w:rsidRPr="005E039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31B32"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7294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65F2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D526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E2CB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5CA96"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9A43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D0BD8"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C5D12" w14:textId="77777777" w:rsidR="00BB34E8" w:rsidRPr="005E0393" w:rsidRDefault="00BB34E8" w:rsidP="00373198">
            <w:pPr>
              <w:pStyle w:val="rowtabella0"/>
              <w:jc w:val="center"/>
              <w:rPr>
                <w:color w:val="002060"/>
              </w:rPr>
            </w:pPr>
            <w:r w:rsidRPr="005E0393">
              <w:rPr>
                <w:color w:val="002060"/>
              </w:rPr>
              <w:t>0</w:t>
            </w:r>
          </w:p>
        </w:tc>
      </w:tr>
      <w:tr w:rsidR="00BB34E8" w:rsidRPr="005E0393" w14:paraId="7628F300"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05A5AB" w14:textId="77777777" w:rsidR="00BB34E8" w:rsidRPr="005E0393" w:rsidRDefault="00BB34E8" w:rsidP="00373198">
            <w:pPr>
              <w:pStyle w:val="rowtabella0"/>
              <w:rPr>
                <w:color w:val="002060"/>
              </w:rPr>
            </w:pPr>
            <w:r w:rsidRPr="005E0393">
              <w:rPr>
                <w:color w:val="002060"/>
              </w:rPr>
              <w:t xml:space="preserve">G.S. AUDAX 1970 </w:t>
            </w:r>
            <w:proofErr w:type="gramStart"/>
            <w:r w:rsidRPr="005E0393">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1583B"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2915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FBD5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02FC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6293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895E6"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B6DC0"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E2661"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349F5" w14:textId="77777777" w:rsidR="00BB34E8" w:rsidRPr="005E0393" w:rsidRDefault="00BB34E8" w:rsidP="00373198">
            <w:pPr>
              <w:pStyle w:val="rowtabella0"/>
              <w:jc w:val="center"/>
              <w:rPr>
                <w:color w:val="002060"/>
              </w:rPr>
            </w:pPr>
            <w:r w:rsidRPr="005E0393">
              <w:rPr>
                <w:color w:val="002060"/>
              </w:rPr>
              <w:t>0</w:t>
            </w:r>
          </w:p>
        </w:tc>
      </w:tr>
      <w:tr w:rsidR="00BB34E8" w:rsidRPr="005E0393" w14:paraId="550FE154"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FF2D48" w14:textId="77777777" w:rsidR="00BB34E8" w:rsidRPr="005E0393" w:rsidRDefault="00BB34E8" w:rsidP="00373198">
            <w:pPr>
              <w:pStyle w:val="rowtabella0"/>
              <w:rPr>
                <w:color w:val="002060"/>
              </w:rPr>
            </w:pPr>
            <w:r w:rsidRPr="005E039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8D46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89A6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8435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C96A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D7A0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F898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BED3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8236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3311D" w14:textId="77777777" w:rsidR="00BB34E8" w:rsidRPr="005E0393" w:rsidRDefault="00BB34E8" w:rsidP="00373198">
            <w:pPr>
              <w:pStyle w:val="rowtabella0"/>
              <w:jc w:val="center"/>
              <w:rPr>
                <w:color w:val="002060"/>
              </w:rPr>
            </w:pPr>
            <w:r w:rsidRPr="005E0393">
              <w:rPr>
                <w:color w:val="002060"/>
              </w:rPr>
              <w:t>0</w:t>
            </w:r>
          </w:p>
        </w:tc>
      </w:tr>
      <w:tr w:rsidR="00BB34E8" w:rsidRPr="005E0393" w14:paraId="54783C00"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42B68" w14:textId="77777777" w:rsidR="00BB34E8" w:rsidRPr="005E0393" w:rsidRDefault="00BB34E8" w:rsidP="00373198">
            <w:pPr>
              <w:pStyle w:val="rowtabella0"/>
              <w:rPr>
                <w:color w:val="002060"/>
              </w:rPr>
            </w:pPr>
            <w:r w:rsidRPr="005E0393">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2111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6972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2111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7136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FFAA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0E21E"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F6ADF"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3BBE9"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CBDC0" w14:textId="77777777" w:rsidR="00BB34E8" w:rsidRPr="005E0393" w:rsidRDefault="00BB34E8" w:rsidP="00373198">
            <w:pPr>
              <w:pStyle w:val="rowtabella0"/>
              <w:jc w:val="center"/>
              <w:rPr>
                <w:color w:val="002060"/>
              </w:rPr>
            </w:pPr>
            <w:r w:rsidRPr="005E0393">
              <w:rPr>
                <w:color w:val="002060"/>
              </w:rPr>
              <w:t>0</w:t>
            </w:r>
          </w:p>
        </w:tc>
      </w:tr>
      <w:tr w:rsidR="00BB34E8" w:rsidRPr="005E0393" w14:paraId="4F4DB8F3"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A2B042" w14:textId="77777777" w:rsidR="00BB34E8" w:rsidRPr="005E0393" w:rsidRDefault="00BB34E8" w:rsidP="00373198">
            <w:pPr>
              <w:pStyle w:val="rowtabella0"/>
              <w:rPr>
                <w:color w:val="002060"/>
              </w:rPr>
            </w:pPr>
            <w:r w:rsidRPr="005E0393">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088C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CFC7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EFCF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C248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1B50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B3FB7"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8055B"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23E89"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5FCBC" w14:textId="77777777" w:rsidR="00BB34E8" w:rsidRPr="005E0393" w:rsidRDefault="00BB34E8" w:rsidP="00373198">
            <w:pPr>
              <w:pStyle w:val="rowtabella0"/>
              <w:jc w:val="center"/>
              <w:rPr>
                <w:color w:val="002060"/>
              </w:rPr>
            </w:pPr>
            <w:r w:rsidRPr="005E0393">
              <w:rPr>
                <w:color w:val="002060"/>
              </w:rPr>
              <w:t>0</w:t>
            </w:r>
          </w:p>
        </w:tc>
      </w:tr>
      <w:tr w:rsidR="00BB34E8" w:rsidRPr="005E0393" w14:paraId="7C44BEC2"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BD1778" w14:textId="77777777" w:rsidR="00BB34E8" w:rsidRPr="005E0393" w:rsidRDefault="00BB34E8" w:rsidP="00373198">
            <w:pPr>
              <w:pStyle w:val="rowtabella0"/>
              <w:rPr>
                <w:color w:val="002060"/>
              </w:rPr>
            </w:pPr>
            <w:r w:rsidRPr="005E039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A449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62135"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4CB9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42C4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4D095"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29D9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4DCA2"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11BD3"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559D9" w14:textId="77777777" w:rsidR="00BB34E8" w:rsidRPr="005E0393" w:rsidRDefault="00BB34E8" w:rsidP="00373198">
            <w:pPr>
              <w:pStyle w:val="rowtabella0"/>
              <w:jc w:val="center"/>
              <w:rPr>
                <w:color w:val="002060"/>
              </w:rPr>
            </w:pPr>
            <w:r w:rsidRPr="005E0393">
              <w:rPr>
                <w:color w:val="002060"/>
              </w:rPr>
              <w:t>0</w:t>
            </w:r>
          </w:p>
        </w:tc>
      </w:tr>
    </w:tbl>
    <w:p w14:paraId="74570C03" w14:textId="77777777" w:rsidR="00BB34E8" w:rsidRPr="005E0393" w:rsidRDefault="00BB34E8" w:rsidP="00BB34E8">
      <w:pPr>
        <w:pStyle w:val="breakline"/>
        <w:divId w:val="527259509"/>
        <w:rPr>
          <w:rFonts w:eastAsiaTheme="minorEastAsia"/>
          <w:color w:val="002060"/>
        </w:rPr>
      </w:pPr>
    </w:p>
    <w:p w14:paraId="4A74D2E3" w14:textId="77777777" w:rsidR="00BB34E8" w:rsidRPr="005E0393" w:rsidRDefault="00BB34E8" w:rsidP="00BB34E8">
      <w:pPr>
        <w:pStyle w:val="breakline"/>
        <w:divId w:val="527259509"/>
        <w:rPr>
          <w:color w:val="002060"/>
        </w:rPr>
      </w:pPr>
    </w:p>
    <w:p w14:paraId="7ECB3BC8" w14:textId="77777777" w:rsidR="00BB34E8" w:rsidRPr="005E0393" w:rsidRDefault="00BB34E8" w:rsidP="00BB34E8">
      <w:pPr>
        <w:pStyle w:val="sottotitolocampionato10"/>
        <w:divId w:val="527259509"/>
        <w:rPr>
          <w:color w:val="002060"/>
        </w:rPr>
      </w:pPr>
      <w:r w:rsidRPr="005E039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0E379FBA"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16862"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E53D6"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32996"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F283F"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7E10A"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102B1"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113C5"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053BF"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97E6F"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43D11" w14:textId="77777777" w:rsidR="00BB34E8" w:rsidRPr="005E0393" w:rsidRDefault="00BB34E8" w:rsidP="00373198">
            <w:pPr>
              <w:pStyle w:val="headertabella0"/>
              <w:rPr>
                <w:color w:val="002060"/>
              </w:rPr>
            </w:pPr>
            <w:r w:rsidRPr="005E0393">
              <w:rPr>
                <w:color w:val="002060"/>
              </w:rPr>
              <w:t>PE</w:t>
            </w:r>
          </w:p>
        </w:tc>
      </w:tr>
      <w:tr w:rsidR="00BB34E8" w:rsidRPr="005E0393" w14:paraId="1822A0FE"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F7614A" w14:textId="77777777" w:rsidR="00BB34E8" w:rsidRPr="005E0393" w:rsidRDefault="00BB34E8" w:rsidP="00373198">
            <w:pPr>
              <w:pStyle w:val="rowtabella0"/>
              <w:rPr>
                <w:color w:val="002060"/>
              </w:rPr>
            </w:pPr>
            <w:r w:rsidRPr="005E039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C08A2"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403E4"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6484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E93F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061D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59A5F"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FE343"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E5662"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4CDA8" w14:textId="77777777" w:rsidR="00BB34E8" w:rsidRPr="005E0393" w:rsidRDefault="00BB34E8" w:rsidP="00373198">
            <w:pPr>
              <w:pStyle w:val="rowtabella0"/>
              <w:jc w:val="center"/>
              <w:rPr>
                <w:color w:val="002060"/>
              </w:rPr>
            </w:pPr>
            <w:r w:rsidRPr="005E0393">
              <w:rPr>
                <w:color w:val="002060"/>
              </w:rPr>
              <w:t>0</w:t>
            </w:r>
          </w:p>
        </w:tc>
      </w:tr>
      <w:tr w:rsidR="00BB34E8" w:rsidRPr="005E0393" w14:paraId="6D312D77"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86E69A" w14:textId="77777777" w:rsidR="00BB34E8" w:rsidRPr="005E0393" w:rsidRDefault="00BB34E8" w:rsidP="00373198">
            <w:pPr>
              <w:pStyle w:val="rowtabella0"/>
              <w:rPr>
                <w:color w:val="002060"/>
              </w:rPr>
            </w:pPr>
            <w:r w:rsidRPr="005E0393">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94981"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5D67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1960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6767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BBC4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2ABBD"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3311F"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06CB3"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6BB03" w14:textId="77777777" w:rsidR="00BB34E8" w:rsidRPr="005E0393" w:rsidRDefault="00BB34E8" w:rsidP="00373198">
            <w:pPr>
              <w:pStyle w:val="rowtabella0"/>
              <w:jc w:val="center"/>
              <w:rPr>
                <w:color w:val="002060"/>
              </w:rPr>
            </w:pPr>
            <w:r w:rsidRPr="005E0393">
              <w:rPr>
                <w:color w:val="002060"/>
              </w:rPr>
              <w:t>0</w:t>
            </w:r>
          </w:p>
        </w:tc>
      </w:tr>
      <w:tr w:rsidR="00BB34E8" w:rsidRPr="005E0393" w14:paraId="76B12504"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AA2419" w14:textId="77777777" w:rsidR="00BB34E8" w:rsidRPr="005E0393" w:rsidRDefault="00BB34E8" w:rsidP="00373198">
            <w:pPr>
              <w:pStyle w:val="rowtabella0"/>
              <w:rPr>
                <w:color w:val="002060"/>
              </w:rPr>
            </w:pPr>
            <w:r w:rsidRPr="005E0393">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77BEC"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9BFFB"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709A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17A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81BE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3D892"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8167A"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3446E"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4D80C" w14:textId="77777777" w:rsidR="00BB34E8" w:rsidRPr="005E0393" w:rsidRDefault="00BB34E8" w:rsidP="00373198">
            <w:pPr>
              <w:pStyle w:val="rowtabella0"/>
              <w:jc w:val="center"/>
              <w:rPr>
                <w:color w:val="002060"/>
              </w:rPr>
            </w:pPr>
            <w:r w:rsidRPr="005E0393">
              <w:rPr>
                <w:color w:val="002060"/>
              </w:rPr>
              <w:t>0</w:t>
            </w:r>
          </w:p>
        </w:tc>
      </w:tr>
      <w:tr w:rsidR="00BB34E8" w:rsidRPr="005E0393" w14:paraId="6F3339D7"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E5F096" w14:textId="77777777" w:rsidR="00BB34E8" w:rsidRPr="005E0393" w:rsidRDefault="00BB34E8" w:rsidP="00373198">
            <w:pPr>
              <w:pStyle w:val="rowtabella0"/>
              <w:rPr>
                <w:color w:val="002060"/>
              </w:rPr>
            </w:pPr>
            <w:r w:rsidRPr="005E039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B4DC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3E0B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0143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425A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5167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B9FCE"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E9419"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4836F"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31902" w14:textId="77777777" w:rsidR="00BB34E8" w:rsidRPr="005E0393" w:rsidRDefault="00BB34E8" w:rsidP="00373198">
            <w:pPr>
              <w:pStyle w:val="rowtabella0"/>
              <w:jc w:val="center"/>
              <w:rPr>
                <w:color w:val="002060"/>
              </w:rPr>
            </w:pPr>
            <w:r w:rsidRPr="005E0393">
              <w:rPr>
                <w:color w:val="002060"/>
              </w:rPr>
              <w:t>0</w:t>
            </w:r>
          </w:p>
        </w:tc>
      </w:tr>
      <w:tr w:rsidR="00BB34E8" w:rsidRPr="005E0393" w14:paraId="285AE090"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3EDE53" w14:textId="77777777" w:rsidR="00BB34E8" w:rsidRPr="005E0393" w:rsidRDefault="00BB34E8" w:rsidP="00373198">
            <w:pPr>
              <w:pStyle w:val="rowtabella0"/>
              <w:rPr>
                <w:color w:val="002060"/>
              </w:rPr>
            </w:pPr>
            <w:r w:rsidRPr="005E039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3DB4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158A4"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2577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2E39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23D3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388F9"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AAD6C"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BD076"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942F8" w14:textId="77777777" w:rsidR="00BB34E8" w:rsidRPr="005E0393" w:rsidRDefault="00BB34E8" w:rsidP="00373198">
            <w:pPr>
              <w:pStyle w:val="rowtabella0"/>
              <w:jc w:val="center"/>
              <w:rPr>
                <w:color w:val="002060"/>
              </w:rPr>
            </w:pPr>
            <w:r w:rsidRPr="005E0393">
              <w:rPr>
                <w:color w:val="002060"/>
              </w:rPr>
              <w:t>0</w:t>
            </w:r>
          </w:p>
        </w:tc>
      </w:tr>
      <w:tr w:rsidR="00BB34E8" w:rsidRPr="005E0393" w14:paraId="06700579"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65BE31" w14:textId="77777777" w:rsidR="00BB34E8" w:rsidRPr="005E0393" w:rsidRDefault="00BB34E8" w:rsidP="00373198">
            <w:pPr>
              <w:pStyle w:val="rowtabella0"/>
              <w:rPr>
                <w:color w:val="002060"/>
              </w:rPr>
            </w:pPr>
            <w:r w:rsidRPr="005E0393">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E3B6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919C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EFF2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01BF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CC80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2F93C"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01EEF"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F69C8"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9BE8D" w14:textId="77777777" w:rsidR="00BB34E8" w:rsidRPr="005E0393" w:rsidRDefault="00BB34E8" w:rsidP="00373198">
            <w:pPr>
              <w:pStyle w:val="rowtabella0"/>
              <w:jc w:val="center"/>
              <w:rPr>
                <w:color w:val="002060"/>
              </w:rPr>
            </w:pPr>
            <w:r w:rsidRPr="005E0393">
              <w:rPr>
                <w:color w:val="002060"/>
              </w:rPr>
              <w:t>0</w:t>
            </w:r>
          </w:p>
        </w:tc>
      </w:tr>
    </w:tbl>
    <w:p w14:paraId="128EB9D8" w14:textId="77777777" w:rsidR="00BB34E8" w:rsidRDefault="00BB34E8" w:rsidP="00BB34E8">
      <w:pPr>
        <w:pStyle w:val="breakline"/>
        <w:divId w:val="527259509"/>
        <w:rPr>
          <w:color w:val="002060"/>
        </w:rPr>
      </w:pPr>
    </w:p>
    <w:p w14:paraId="087C4081" w14:textId="77777777" w:rsidR="00BB34E8" w:rsidRPr="005E0393" w:rsidRDefault="00BB34E8" w:rsidP="00BB34E8">
      <w:pPr>
        <w:pStyle w:val="titoloprinc0"/>
        <w:divId w:val="527259509"/>
        <w:rPr>
          <w:color w:val="002060"/>
        </w:rPr>
      </w:pPr>
      <w:r>
        <w:rPr>
          <w:color w:val="002060"/>
        </w:rPr>
        <w:t>PROGRAMMA GARE</w:t>
      </w:r>
    </w:p>
    <w:p w14:paraId="21C34EB6" w14:textId="77777777" w:rsidR="00BB34E8" w:rsidRPr="00EC72DD" w:rsidRDefault="00BB34E8" w:rsidP="00BB34E8">
      <w:pPr>
        <w:pStyle w:val="sottotitolocampionato10"/>
        <w:divId w:val="527259509"/>
        <w:rPr>
          <w:color w:val="002060"/>
        </w:rPr>
      </w:pPr>
      <w:r w:rsidRPr="00EC72DD">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5"/>
        <w:gridCol w:w="385"/>
        <w:gridCol w:w="898"/>
        <w:gridCol w:w="1177"/>
        <w:gridCol w:w="1557"/>
        <w:gridCol w:w="1548"/>
      </w:tblGrid>
      <w:tr w:rsidR="00BB34E8" w:rsidRPr="00EC72DD" w14:paraId="34FBF7F5"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F5848"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ABCE3"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D3E88"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4E117"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C0898"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295DE"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C6001"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1D019CEF"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643391" w14:textId="77777777" w:rsidR="00BB34E8" w:rsidRPr="00EC72DD" w:rsidRDefault="00BB34E8" w:rsidP="00373198">
            <w:pPr>
              <w:pStyle w:val="rowtabella0"/>
              <w:rPr>
                <w:color w:val="002060"/>
              </w:rPr>
            </w:pPr>
            <w:r w:rsidRPr="00EC72DD">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1B190B" w14:textId="77777777" w:rsidR="00BB34E8" w:rsidRPr="00EC72DD" w:rsidRDefault="00BB34E8" w:rsidP="00373198">
            <w:pPr>
              <w:pStyle w:val="rowtabella0"/>
              <w:rPr>
                <w:color w:val="002060"/>
              </w:rPr>
            </w:pPr>
            <w:r w:rsidRPr="00EC72DD">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9C8CE4"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5F51F" w14:textId="77777777" w:rsidR="00BB34E8" w:rsidRPr="00EC72DD" w:rsidRDefault="00BB34E8" w:rsidP="00373198">
            <w:pPr>
              <w:pStyle w:val="rowtabella0"/>
              <w:rPr>
                <w:color w:val="002060"/>
              </w:rPr>
            </w:pPr>
            <w:r w:rsidRPr="00EC72DD">
              <w:rPr>
                <w:color w:val="002060"/>
              </w:rPr>
              <w:t>23/10/2021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298E7D" w14:textId="77777777" w:rsidR="00BB34E8" w:rsidRPr="00EC72DD" w:rsidRDefault="00BB34E8" w:rsidP="00373198">
            <w:pPr>
              <w:pStyle w:val="rowtabella0"/>
              <w:rPr>
                <w:color w:val="002060"/>
              </w:rPr>
            </w:pPr>
            <w:r w:rsidRPr="00EC72DD">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4C1E5C" w14:textId="77777777" w:rsidR="00BB34E8" w:rsidRPr="00EC72DD" w:rsidRDefault="00BB34E8" w:rsidP="00373198">
            <w:pPr>
              <w:pStyle w:val="rowtabella0"/>
              <w:rPr>
                <w:color w:val="002060"/>
              </w:rPr>
            </w:pPr>
            <w:r w:rsidRPr="00EC72DD">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359E2A" w14:textId="77777777" w:rsidR="00BB34E8" w:rsidRPr="00EC72DD" w:rsidRDefault="00BB34E8" w:rsidP="00373198">
            <w:pPr>
              <w:pStyle w:val="rowtabella0"/>
              <w:rPr>
                <w:color w:val="002060"/>
              </w:rPr>
            </w:pPr>
            <w:r w:rsidRPr="00EC72DD">
              <w:rPr>
                <w:color w:val="002060"/>
              </w:rPr>
              <w:t>VIA DELLO STADIO</w:t>
            </w:r>
          </w:p>
        </w:tc>
      </w:tr>
      <w:tr w:rsidR="00BB34E8" w:rsidRPr="00EC72DD" w14:paraId="05BB4B3D"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EE30F9" w14:textId="77777777" w:rsidR="00BB34E8" w:rsidRPr="00EC72DD" w:rsidRDefault="00BB34E8" w:rsidP="00373198">
            <w:pPr>
              <w:pStyle w:val="rowtabella0"/>
              <w:rPr>
                <w:color w:val="002060"/>
              </w:rPr>
            </w:pPr>
            <w:r w:rsidRPr="00EC72DD">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D9AA7C" w14:textId="77777777" w:rsidR="00BB34E8" w:rsidRPr="00EC72DD" w:rsidRDefault="00BB34E8" w:rsidP="00373198">
            <w:pPr>
              <w:pStyle w:val="rowtabella0"/>
              <w:rPr>
                <w:color w:val="002060"/>
              </w:rPr>
            </w:pPr>
            <w:r w:rsidRPr="00EC72DD">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6E0B58"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B626ED" w14:textId="77777777" w:rsidR="00BB34E8" w:rsidRPr="00EC72DD" w:rsidRDefault="00BB34E8" w:rsidP="00373198">
            <w:pPr>
              <w:pStyle w:val="rowtabella0"/>
              <w:rPr>
                <w:color w:val="002060"/>
              </w:rPr>
            </w:pPr>
            <w:r w:rsidRPr="00EC72DD">
              <w:rPr>
                <w:color w:val="002060"/>
              </w:rPr>
              <w:t>23/10/2021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004AF6" w14:textId="77777777" w:rsidR="00BB34E8" w:rsidRPr="00EC72DD" w:rsidRDefault="00BB34E8" w:rsidP="00373198">
            <w:pPr>
              <w:pStyle w:val="rowtabella0"/>
              <w:rPr>
                <w:color w:val="002060"/>
              </w:rPr>
            </w:pPr>
            <w:r w:rsidRPr="00EC72DD">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487251" w14:textId="77777777" w:rsidR="00BB34E8" w:rsidRPr="00EC72DD" w:rsidRDefault="00BB34E8" w:rsidP="00373198">
            <w:pPr>
              <w:pStyle w:val="rowtabella0"/>
              <w:rPr>
                <w:color w:val="002060"/>
              </w:rPr>
            </w:pPr>
            <w:r w:rsidRPr="00EC72DD">
              <w:rPr>
                <w:color w:val="002060"/>
              </w:rPr>
              <w:t>SERRUNGARINA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567B0B" w14:textId="77777777" w:rsidR="00BB34E8" w:rsidRPr="00EC72DD" w:rsidRDefault="00BB34E8" w:rsidP="00373198">
            <w:pPr>
              <w:pStyle w:val="rowtabella0"/>
              <w:rPr>
                <w:color w:val="002060"/>
              </w:rPr>
            </w:pPr>
            <w:r w:rsidRPr="00EC72DD">
              <w:rPr>
                <w:color w:val="002060"/>
              </w:rPr>
              <w:t>VIA DEI LECCI-TAVERNELLE</w:t>
            </w:r>
          </w:p>
        </w:tc>
      </w:tr>
      <w:tr w:rsidR="00BB34E8" w:rsidRPr="00EC72DD" w14:paraId="6321DE1F"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42088C" w14:textId="77777777" w:rsidR="00BB34E8" w:rsidRPr="00EC72DD" w:rsidRDefault="00BB34E8" w:rsidP="00373198">
            <w:pPr>
              <w:pStyle w:val="rowtabella0"/>
              <w:rPr>
                <w:color w:val="002060"/>
              </w:rPr>
            </w:pPr>
            <w:r w:rsidRPr="00EC72DD">
              <w:rPr>
                <w:color w:val="002060"/>
              </w:rPr>
              <w:lastRenderedPageBreak/>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ED533" w14:textId="77777777" w:rsidR="00BB34E8" w:rsidRPr="00EC72DD" w:rsidRDefault="00BB34E8" w:rsidP="00373198">
            <w:pPr>
              <w:pStyle w:val="rowtabella0"/>
              <w:rPr>
                <w:color w:val="002060"/>
              </w:rPr>
            </w:pPr>
            <w:proofErr w:type="gramStart"/>
            <w:r w:rsidRPr="00EC72DD">
              <w:rPr>
                <w:color w:val="002060"/>
              </w:rPr>
              <w:t>CITTA</w:t>
            </w:r>
            <w:proofErr w:type="gramEnd"/>
            <w:r w:rsidRPr="00EC72DD">
              <w:rPr>
                <w:color w:val="002060"/>
              </w:rPr>
              <w:t xml:space="preserve">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5E690"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ADE68" w14:textId="77777777" w:rsidR="00BB34E8" w:rsidRPr="00EC72DD" w:rsidRDefault="00BB34E8" w:rsidP="00373198">
            <w:pPr>
              <w:pStyle w:val="rowtabella0"/>
              <w:rPr>
                <w:color w:val="002060"/>
              </w:rPr>
            </w:pPr>
            <w:r w:rsidRPr="00EC72DD">
              <w:rPr>
                <w:color w:val="002060"/>
              </w:rPr>
              <w:t>24/10/2021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B3092E" w14:textId="77777777" w:rsidR="00BB34E8" w:rsidRPr="00EC72DD" w:rsidRDefault="00BB34E8" w:rsidP="00373198">
            <w:pPr>
              <w:pStyle w:val="rowtabella0"/>
              <w:rPr>
                <w:color w:val="002060"/>
              </w:rPr>
            </w:pPr>
            <w:r w:rsidRPr="00EC72DD">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741BE6" w14:textId="77777777" w:rsidR="00BB34E8" w:rsidRPr="00EC72DD" w:rsidRDefault="00BB34E8" w:rsidP="00373198">
            <w:pPr>
              <w:pStyle w:val="rowtabella0"/>
              <w:rPr>
                <w:color w:val="002060"/>
              </w:rPr>
            </w:pPr>
            <w:r w:rsidRPr="00EC72DD">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F3FDD" w14:textId="77777777" w:rsidR="00BB34E8" w:rsidRPr="00EC72DD" w:rsidRDefault="00BB34E8" w:rsidP="00373198">
            <w:pPr>
              <w:pStyle w:val="rowtabella0"/>
              <w:rPr>
                <w:color w:val="002060"/>
              </w:rPr>
            </w:pPr>
            <w:r w:rsidRPr="00EC72DD">
              <w:rPr>
                <w:color w:val="002060"/>
              </w:rPr>
              <w:t>VIA FONTE ANTICA 6</w:t>
            </w:r>
          </w:p>
        </w:tc>
      </w:tr>
    </w:tbl>
    <w:p w14:paraId="25532720" w14:textId="77777777" w:rsidR="00BB34E8" w:rsidRPr="00EC72DD" w:rsidRDefault="00BB34E8" w:rsidP="00BB34E8">
      <w:pPr>
        <w:pStyle w:val="breakline"/>
        <w:divId w:val="527259509"/>
        <w:rPr>
          <w:rFonts w:eastAsiaTheme="minorEastAsia"/>
          <w:color w:val="002060"/>
        </w:rPr>
      </w:pPr>
    </w:p>
    <w:p w14:paraId="0210C4A1" w14:textId="77777777" w:rsidR="00BB34E8" w:rsidRPr="00EC72DD" w:rsidRDefault="00BB34E8" w:rsidP="00BB34E8">
      <w:pPr>
        <w:pStyle w:val="breakline"/>
        <w:divId w:val="527259509"/>
        <w:rPr>
          <w:color w:val="002060"/>
        </w:rPr>
      </w:pPr>
    </w:p>
    <w:p w14:paraId="58540B56" w14:textId="77777777" w:rsidR="00BB34E8" w:rsidRPr="00EC72DD" w:rsidRDefault="00BB34E8" w:rsidP="00BB34E8">
      <w:pPr>
        <w:pStyle w:val="breakline"/>
        <w:divId w:val="527259509"/>
        <w:rPr>
          <w:color w:val="002060"/>
        </w:rPr>
      </w:pPr>
    </w:p>
    <w:p w14:paraId="2B43BA96" w14:textId="77777777" w:rsidR="00BB34E8" w:rsidRPr="00EC72DD" w:rsidRDefault="00BB34E8" w:rsidP="00BB34E8">
      <w:pPr>
        <w:pStyle w:val="sottotitolocampionato10"/>
        <w:divId w:val="527259509"/>
        <w:rPr>
          <w:color w:val="002060"/>
        </w:rPr>
      </w:pPr>
      <w:r w:rsidRPr="00EC72DD">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BB34E8" w:rsidRPr="00EC72DD" w14:paraId="5BCE086F"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9DCE3"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BECD8"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A0864"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0A9CA"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E6C79"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41961"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E5349"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0A898431"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268057" w14:textId="77777777" w:rsidR="00BB34E8" w:rsidRPr="00EC72DD" w:rsidRDefault="00BB34E8" w:rsidP="00373198">
            <w:pPr>
              <w:pStyle w:val="rowtabella0"/>
              <w:rPr>
                <w:color w:val="002060"/>
              </w:rPr>
            </w:pPr>
            <w:r w:rsidRPr="00EC72DD">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16404F" w14:textId="77777777" w:rsidR="00BB34E8" w:rsidRPr="00EC72DD" w:rsidRDefault="00BB34E8" w:rsidP="00373198">
            <w:pPr>
              <w:pStyle w:val="rowtabella0"/>
              <w:rPr>
                <w:color w:val="002060"/>
              </w:rPr>
            </w:pPr>
            <w:r w:rsidRPr="00EC72DD">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ADBABE"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1CCA9" w14:textId="77777777" w:rsidR="00BB34E8" w:rsidRPr="00EC72DD" w:rsidRDefault="00BB34E8" w:rsidP="00373198">
            <w:pPr>
              <w:pStyle w:val="rowtabella0"/>
              <w:rPr>
                <w:color w:val="002060"/>
              </w:rPr>
            </w:pPr>
            <w:r w:rsidRPr="00EC72DD">
              <w:rPr>
                <w:color w:val="002060"/>
              </w:rPr>
              <w:t>23/10/2021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564BC" w14:textId="77777777" w:rsidR="00BB34E8" w:rsidRPr="00EC72DD" w:rsidRDefault="00BB34E8" w:rsidP="00373198">
            <w:pPr>
              <w:pStyle w:val="rowtabella0"/>
              <w:rPr>
                <w:color w:val="002060"/>
              </w:rPr>
            </w:pPr>
            <w:r w:rsidRPr="00EC72DD">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64502" w14:textId="77777777" w:rsidR="00BB34E8" w:rsidRPr="00EC72DD" w:rsidRDefault="00BB34E8" w:rsidP="00373198">
            <w:pPr>
              <w:pStyle w:val="rowtabella0"/>
              <w:rPr>
                <w:color w:val="002060"/>
              </w:rPr>
            </w:pPr>
            <w:r w:rsidRPr="00EC72DD">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B226DB" w14:textId="77777777" w:rsidR="00BB34E8" w:rsidRPr="00EC72DD" w:rsidRDefault="00BB34E8" w:rsidP="00373198">
            <w:pPr>
              <w:pStyle w:val="rowtabella0"/>
              <w:rPr>
                <w:color w:val="002060"/>
              </w:rPr>
            </w:pPr>
            <w:r w:rsidRPr="00EC72DD">
              <w:rPr>
                <w:color w:val="002060"/>
              </w:rPr>
              <w:t>VIA DELLA REPUBBLICA</w:t>
            </w:r>
          </w:p>
        </w:tc>
      </w:tr>
      <w:tr w:rsidR="00BB34E8" w:rsidRPr="00EC72DD" w14:paraId="4FA57076"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A0FD1A" w14:textId="77777777" w:rsidR="00BB34E8" w:rsidRPr="00EC72DD" w:rsidRDefault="00BB34E8" w:rsidP="00373198">
            <w:pPr>
              <w:pStyle w:val="rowtabella0"/>
              <w:rPr>
                <w:color w:val="002060"/>
              </w:rPr>
            </w:pPr>
            <w:r w:rsidRPr="00EC72DD">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1ABC37" w14:textId="77777777" w:rsidR="00BB34E8" w:rsidRPr="00EC72DD" w:rsidRDefault="00BB34E8" w:rsidP="00373198">
            <w:pPr>
              <w:pStyle w:val="rowtabella0"/>
              <w:rPr>
                <w:color w:val="002060"/>
              </w:rPr>
            </w:pPr>
            <w:r w:rsidRPr="00EC72DD">
              <w:rPr>
                <w:color w:val="002060"/>
              </w:rPr>
              <w:t>VIRTUS TEAM SOC.COOP.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B367CB"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A19A1C" w14:textId="77777777" w:rsidR="00BB34E8" w:rsidRPr="00EC72DD" w:rsidRDefault="00BB34E8" w:rsidP="00373198">
            <w:pPr>
              <w:pStyle w:val="rowtabella0"/>
              <w:rPr>
                <w:color w:val="002060"/>
              </w:rPr>
            </w:pPr>
            <w:r w:rsidRPr="00EC72DD">
              <w:rPr>
                <w:color w:val="002060"/>
              </w:rPr>
              <w:t>23/10/2021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A1E2F6" w14:textId="77777777" w:rsidR="00BB34E8" w:rsidRPr="00EC72DD" w:rsidRDefault="00BB34E8" w:rsidP="00373198">
            <w:pPr>
              <w:pStyle w:val="rowtabella0"/>
              <w:rPr>
                <w:color w:val="002060"/>
              </w:rPr>
            </w:pPr>
            <w:r w:rsidRPr="00EC72DD">
              <w:rPr>
                <w:color w:val="002060"/>
              </w:rPr>
              <w:t xml:space="preserve">5295 TENSOSTRUTTURA VIA </w:t>
            </w:r>
            <w:proofErr w:type="gramStart"/>
            <w:r w:rsidRPr="00EC72DD">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8CD972" w14:textId="77777777" w:rsidR="00BB34E8" w:rsidRPr="00EC72DD" w:rsidRDefault="00BB34E8" w:rsidP="00373198">
            <w:pPr>
              <w:pStyle w:val="rowtabella0"/>
              <w:rPr>
                <w:color w:val="002060"/>
              </w:rPr>
            </w:pPr>
            <w:r w:rsidRPr="00EC72DD">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7EE1B3" w14:textId="77777777" w:rsidR="00BB34E8" w:rsidRPr="00EC72DD" w:rsidRDefault="00BB34E8" w:rsidP="00373198">
            <w:pPr>
              <w:pStyle w:val="rowtabella0"/>
              <w:rPr>
                <w:color w:val="002060"/>
              </w:rPr>
            </w:pPr>
            <w:r w:rsidRPr="00EC72DD">
              <w:rPr>
                <w:color w:val="002060"/>
              </w:rPr>
              <w:t xml:space="preserve">VIA </w:t>
            </w:r>
            <w:proofErr w:type="gramStart"/>
            <w:r w:rsidRPr="00EC72DD">
              <w:rPr>
                <w:color w:val="002060"/>
              </w:rPr>
              <w:t>E.MATTEI</w:t>
            </w:r>
            <w:proofErr w:type="gramEnd"/>
          </w:p>
        </w:tc>
      </w:tr>
      <w:tr w:rsidR="00BB34E8" w:rsidRPr="00EC72DD" w14:paraId="18156159"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D82FF1" w14:textId="77777777" w:rsidR="00BB34E8" w:rsidRPr="00EC72DD" w:rsidRDefault="00BB34E8" w:rsidP="00373198">
            <w:pPr>
              <w:pStyle w:val="rowtabella0"/>
              <w:rPr>
                <w:color w:val="002060"/>
              </w:rPr>
            </w:pPr>
            <w:r w:rsidRPr="00EC72DD">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B3F88F" w14:textId="77777777" w:rsidR="00BB34E8" w:rsidRPr="00EC72DD" w:rsidRDefault="00BB34E8" w:rsidP="00373198">
            <w:pPr>
              <w:pStyle w:val="rowtabella0"/>
              <w:rPr>
                <w:color w:val="002060"/>
              </w:rPr>
            </w:pPr>
            <w:r w:rsidRPr="00EC72DD">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534EC7"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21769" w14:textId="77777777" w:rsidR="00BB34E8" w:rsidRPr="00EC72DD" w:rsidRDefault="00BB34E8" w:rsidP="00373198">
            <w:pPr>
              <w:pStyle w:val="rowtabella0"/>
              <w:rPr>
                <w:color w:val="002060"/>
              </w:rPr>
            </w:pPr>
            <w:r w:rsidRPr="00EC72DD">
              <w:rPr>
                <w:color w:val="002060"/>
              </w:rPr>
              <w:t>23/10/2021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8FF5F" w14:textId="77777777" w:rsidR="00BB34E8" w:rsidRPr="00EC72DD" w:rsidRDefault="00BB34E8" w:rsidP="00373198">
            <w:pPr>
              <w:pStyle w:val="rowtabella0"/>
              <w:rPr>
                <w:color w:val="002060"/>
              </w:rPr>
            </w:pPr>
            <w:r w:rsidRPr="00EC72DD">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9AC77" w14:textId="77777777" w:rsidR="00BB34E8" w:rsidRPr="00EC72DD" w:rsidRDefault="00BB34E8" w:rsidP="00373198">
            <w:pPr>
              <w:pStyle w:val="rowtabella0"/>
              <w:rPr>
                <w:color w:val="002060"/>
              </w:rPr>
            </w:pPr>
            <w:r w:rsidRPr="00EC72DD">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A199D" w14:textId="77777777" w:rsidR="00BB34E8" w:rsidRPr="00EC72DD" w:rsidRDefault="00BB34E8" w:rsidP="00373198">
            <w:pPr>
              <w:pStyle w:val="rowtabella0"/>
              <w:rPr>
                <w:color w:val="002060"/>
              </w:rPr>
            </w:pPr>
            <w:r w:rsidRPr="00EC72DD">
              <w:rPr>
                <w:color w:val="002060"/>
              </w:rPr>
              <w:t xml:space="preserve">VIA </w:t>
            </w:r>
            <w:proofErr w:type="gramStart"/>
            <w:r w:rsidRPr="00EC72DD">
              <w:rPr>
                <w:color w:val="002060"/>
              </w:rPr>
              <w:t>B.BUOZZI</w:t>
            </w:r>
            <w:proofErr w:type="gramEnd"/>
          </w:p>
        </w:tc>
      </w:tr>
    </w:tbl>
    <w:p w14:paraId="0744477C" w14:textId="77777777" w:rsidR="00BB34E8" w:rsidRPr="00EC72DD" w:rsidRDefault="00BB34E8" w:rsidP="00BB34E8">
      <w:pPr>
        <w:pStyle w:val="breakline"/>
        <w:divId w:val="527259509"/>
        <w:rPr>
          <w:rFonts w:eastAsiaTheme="minorEastAsia"/>
          <w:color w:val="002060"/>
        </w:rPr>
      </w:pPr>
    </w:p>
    <w:p w14:paraId="617723B5" w14:textId="77777777" w:rsidR="00BB34E8" w:rsidRPr="005E0393" w:rsidRDefault="00BB34E8" w:rsidP="00BB34E8">
      <w:pPr>
        <w:pStyle w:val="breakline"/>
        <w:divId w:val="527259509"/>
        <w:rPr>
          <w:rFonts w:eastAsiaTheme="minorEastAsia"/>
          <w:color w:val="002060"/>
        </w:rPr>
      </w:pPr>
    </w:p>
    <w:p w14:paraId="32A1B16B" w14:textId="77777777" w:rsidR="00BB34E8" w:rsidRPr="005E0393" w:rsidRDefault="00BB34E8" w:rsidP="00BB34E8">
      <w:pPr>
        <w:pStyle w:val="breakline"/>
        <w:divId w:val="527259509"/>
        <w:rPr>
          <w:color w:val="002060"/>
        </w:rPr>
      </w:pPr>
    </w:p>
    <w:p w14:paraId="00202779" w14:textId="77777777" w:rsidR="00BB34E8" w:rsidRPr="005E0393" w:rsidRDefault="00BB34E8" w:rsidP="00BB34E8">
      <w:pPr>
        <w:pStyle w:val="titolocampionato0"/>
        <w:shd w:val="clear" w:color="auto" w:fill="CCCCCC"/>
        <w:spacing w:before="80" w:after="40"/>
        <w:divId w:val="527259509"/>
        <w:rPr>
          <w:color w:val="002060"/>
        </w:rPr>
      </w:pPr>
      <w:r w:rsidRPr="005E0393">
        <w:rPr>
          <w:color w:val="002060"/>
        </w:rPr>
        <w:t>UNDER 17 C5 REGIONALI MASCHILI</w:t>
      </w:r>
    </w:p>
    <w:p w14:paraId="6C96F903" w14:textId="77777777" w:rsidR="00BB34E8" w:rsidRPr="005E0393" w:rsidRDefault="00BB34E8" w:rsidP="00BB34E8">
      <w:pPr>
        <w:pStyle w:val="titoloprinc0"/>
        <w:divId w:val="527259509"/>
        <w:rPr>
          <w:color w:val="002060"/>
        </w:rPr>
      </w:pPr>
      <w:r w:rsidRPr="005E0393">
        <w:rPr>
          <w:color w:val="002060"/>
        </w:rPr>
        <w:t>VARIAZIONI AL PROGRAMMA GARE</w:t>
      </w:r>
    </w:p>
    <w:p w14:paraId="76DBE0CC" w14:textId="77777777" w:rsidR="00BB34E8" w:rsidRPr="005E0393" w:rsidRDefault="00BB34E8" w:rsidP="00BB34E8">
      <w:pPr>
        <w:pStyle w:val="breakline"/>
        <w:divId w:val="527259509"/>
        <w:rPr>
          <w:color w:val="002060"/>
        </w:rPr>
      </w:pPr>
    </w:p>
    <w:p w14:paraId="6C4BF24F" w14:textId="77777777" w:rsidR="00BB34E8" w:rsidRPr="005E0393" w:rsidRDefault="00BB34E8" w:rsidP="00BB34E8">
      <w:pPr>
        <w:pStyle w:val="breakline"/>
        <w:divId w:val="527259509"/>
        <w:rPr>
          <w:color w:val="002060"/>
        </w:rPr>
      </w:pPr>
    </w:p>
    <w:p w14:paraId="389BB8CF" w14:textId="77777777" w:rsidR="00BB34E8" w:rsidRPr="005E0393" w:rsidRDefault="00BB34E8" w:rsidP="00BB34E8">
      <w:pPr>
        <w:pStyle w:val="sottotitolocampionato10"/>
        <w:divId w:val="527259509"/>
        <w:rPr>
          <w:color w:val="002060"/>
        </w:rPr>
      </w:pPr>
      <w:r w:rsidRPr="005E039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B34E8" w:rsidRPr="005E0393" w14:paraId="2DD0A020"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DBDA2" w14:textId="77777777" w:rsidR="00BB34E8" w:rsidRPr="005E0393" w:rsidRDefault="00BB34E8" w:rsidP="00373198">
            <w:pPr>
              <w:pStyle w:val="headertabella0"/>
              <w:rPr>
                <w:color w:val="002060"/>
              </w:rPr>
            </w:pPr>
            <w:r w:rsidRPr="005E039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0C0ED" w14:textId="77777777" w:rsidR="00BB34E8" w:rsidRPr="005E0393" w:rsidRDefault="00BB34E8" w:rsidP="00373198">
            <w:pPr>
              <w:pStyle w:val="headertabella0"/>
              <w:rPr>
                <w:color w:val="002060"/>
              </w:rPr>
            </w:pPr>
            <w:r w:rsidRPr="005E0393">
              <w:rPr>
                <w:color w:val="002060"/>
              </w:rPr>
              <w:t xml:space="preserve">N° </w:t>
            </w:r>
            <w:proofErr w:type="spellStart"/>
            <w:r w:rsidRPr="005E0393">
              <w:rPr>
                <w:color w:val="002060"/>
              </w:rPr>
              <w:t>Gior</w:t>
            </w:r>
            <w:proofErr w:type="spellEnd"/>
            <w:r w:rsidRPr="005E039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60C1A" w14:textId="77777777" w:rsidR="00BB34E8" w:rsidRPr="005E0393" w:rsidRDefault="00BB34E8" w:rsidP="00373198">
            <w:pPr>
              <w:pStyle w:val="headertabella0"/>
              <w:rPr>
                <w:color w:val="002060"/>
              </w:rPr>
            </w:pPr>
            <w:r w:rsidRPr="005E039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B30A3" w14:textId="77777777" w:rsidR="00BB34E8" w:rsidRPr="005E0393" w:rsidRDefault="00BB34E8" w:rsidP="00373198">
            <w:pPr>
              <w:pStyle w:val="headertabella0"/>
              <w:rPr>
                <w:color w:val="002060"/>
              </w:rPr>
            </w:pPr>
            <w:r w:rsidRPr="005E039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5CC55" w14:textId="77777777" w:rsidR="00BB34E8" w:rsidRPr="005E0393" w:rsidRDefault="00BB34E8" w:rsidP="00373198">
            <w:pPr>
              <w:pStyle w:val="headertabella0"/>
              <w:rPr>
                <w:color w:val="002060"/>
              </w:rPr>
            </w:pPr>
            <w:r w:rsidRPr="005E0393">
              <w:rPr>
                <w:color w:val="002060"/>
              </w:rPr>
              <w:t xml:space="preserve">Data </w:t>
            </w:r>
            <w:proofErr w:type="spellStart"/>
            <w:r w:rsidRPr="005E0393">
              <w:rPr>
                <w:color w:val="002060"/>
              </w:rPr>
              <w:t>Orig</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CC11A"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Var</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8F5AF"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Orig</w:t>
            </w:r>
            <w:proofErr w:type="spellEnd"/>
            <w:r w:rsidRPr="005E039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62259" w14:textId="77777777" w:rsidR="00BB34E8" w:rsidRPr="005E0393" w:rsidRDefault="00BB34E8" w:rsidP="00373198">
            <w:pPr>
              <w:pStyle w:val="headertabella0"/>
              <w:rPr>
                <w:color w:val="002060"/>
              </w:rPr>
            </w:pPr>
            <w:r w:rsidRPr="005E0393">
              <w:rPr>
                <w:color w:val="002060"/>
              </w:rPr>
              <w:t>Impianto</w:t>
            </w:r>
          </w:p>
        </w:tc>
      </w:tr>
      <w:tr w:rsidR="00BB34E8" w:rsidRPr="005E0393" w14:paraId="76EC7FA1"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BC5C4" w14:textId="77777777" w:rsidR="00BB34E8" w:rsidRPr="00033BDB" w:rsidRDefault="00BB34E8" w:rsidP="00373198">
            <w:pPr>
              <w:pStyle w:val="rowtabella0"/>
              <w:rPr>
                <w:color w:val="002060"/>
                <w:highlight w:val="yellow"/>
              </w:rPr>
            </w:pPr>
            <w:r w:rsidRPr="00033BDB">
              <w:rPr>
                <w:color w:val="002060"/>
                <w:highlight w:val="yellow"/>
              </w:rPr>
              <w:t>23/10/2021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EB762" w14:textId="77777777" w:rsidR="00BB34E8" w:rsidRPr="00033BDB" w:rsidRDefault="00BB34E8" w:rsidP="00373198">
            <w:pPr>
              <w:pStyle w:val="rowtabella0"/>
              <w:jc w:val="center"/>
              <w:rPr>
                <w:color w:val="002060"/>
                <w:highlight w:val="yellow"/>
              </w:rPr>
            </w:pPr>
            <w:r w:rsidRPr="00033BDB">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E19DE" w14:textId="77777777" w:rsidR="00BB34E8" w:rsidRPr="00033BDB" w:rsidRDefault="00BB34E8" w:rsidP="00373198">
            <w:pPr>
              <w:pStyle w:val="rowtabella0"/>
              <w:rPr>
                <w:color w:val="002060"/>
                <w:highlight w:val="yellow"/>
              </w:rPr>
            </w:pPr>
            <w:r w:rsidRPr="00033BDB">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34FD1" w14:textId="77777777" w:rsidR="00BB34E8" w:rsidRPr="00033BDB" w:rsidRDefault="00BB34E8" w:rsidP="00373198">
            <w:pPr>
              <w:pStyle w:val="rowtabella0"/>
              <w:rPr>
                <w:color w:val="002060"/>
                <w:highlight w:val="yellow"/>
              </w:rPr>
            </w:pPr>
            <w:r w:rsidRPr="00033BDB">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9A332" w14:textId="77777777" w:rsidR="00BB34E8" w:rsidRPr="005E0393" w:rsidRDefault="00BB34E8" w:rsidP="0037319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69DB1" w14:textId="77777777" w:rsidR="00BB34E8" w:rsidRPr="005E0393" w:rsidRDefault="00BB34E8" w:rsidP="00373198">
            <w:pPr>
              <w:pStyle w:val="rowtabella0"/>
              <w:jc w:val="center"/>
              <w:rPr>
                <w:color w:val="002060"/>
              </w:rPr>
            </w:pPr>
            <w:r w:rsidRPr="00033BDB">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C5D28" w14:textId="77777777" w:rsidR="00BB34E8" w:rsidRPr="005E0393" w:rsidRDefault="00BB34E8" w:rsidP="0037319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E7070" w14:textId="77777777" w:rsidR="00BB34E8" w:rsidRPr="005E0393" w:rsidRDefault="00BB34E8" w:rsidP="00373198">
            <w:pPr>
              <w:pStyle w:val="rowtabella0"/>
              <w:rPr>
                <w:color w:val="002060"/>
              </w:rPr>
            </w:pPr>
            <w:r w:rsidRPr="00033BDB">
              <w:rPr>
                <w:color w:val="002060"/>
                <w:highlight w:val="yellow"/>
              </w:rPr>
              <w:t>CAMPO DI C5 ENTRO PAL OLIMPIA MONTEPORZIO VIA RISORGIMENTO 16</w:t>
            </w:r>
          </w:p>
        </w:tc>
      </w:tr>
    </w:tbl>
    <w:p w14:paraId="69E948EF" w14:textId="77777777" w:rsidR="00BB34E8" w:rsidRPr="005E0393" w:rsidRDefault="00BB34E8" w:rsidP="00BB34E8">
      <w:pPr>
        <w:pStyle w:val="breakline"/>
        <w:divId w:val="527259509"/>
        <w:rPr>
          <w:rFonts w:eastAsiaTheme="minorEastAsia"/>
          <w:color w:val="002060"/>
        </w:rPr>
      </w:pPr>
    </w:p>
    <w:p w14:paraId="359FE5FF" w14:textId="77777777" w:rsidR="00BB34E8" w:rsidRPr="005E0393" w:rsidRDefault="00BB34E8" w:rsidP="00BB34E8">
      <w:pPr>
        <w:pStyle w:val="breakline"/>
        <w:divId w:val="527259509"/>
        <w:rPr>
          <w:color w:val="002060"/>
        </w:rPr>
      </w:pPr>
    </w:p>
    <w:p w14:paraId="52473410" w14:textId="77777777" w:rsidR="00BB34E8" w:rsidRPr="005E0393" w:rsidRDefault="00BB34E8" w:rsidP="00BB34E8">
      <w:pPr>
        <w:pStyle w:val="breakline"/>
        <w:divId w:val="527259509"/>
        <w:rPr>
          <w:color w:val="002060"/>
        </w:rPr>
      </w:pPr>
    </w:p>
    <w:p w14:paraId="10A52E25" w14:textId="77777777" w:rsidR="00BB34E8" w:rsidRPr="005E0393" w:rsidRDefault="00BB34E8" w:rsidP="00BB34E8">
      <w:pPr>
        <w:pStyle w:val="titoloprinc0"/>
        <w:divId w:val="527259509"/>
        <w:rPr>
          <w:color w:val="002060"/>
        </w:rPr>
      </w:pPr>
      <w:r w:rsidRPr="005E0393">
        <w:rPr>
          <w:color w:val="002060"/>
        </w:rPr>
        <w:t>RISULTATI</w:t>
      </w:r>
    </w:p>
    <w:p w14:paraId="2BE7FD3C" w14:textId="77777777" w:rsidR="00BB34E8" w:rsidRPr="005E0393" w:rsidRDefault="00BB34E8" w:rsidP="00BB34E8">
      <w:pPr>
        <w:pStyle w:val="breakline"/>
        <w:divId w:val="527259509"/>
        <w:rPr>
          <w:color w:val="002060"/>
        </w:rPr>
      </w:pPr>
    </w:p>
    <w:p w14:paraId="7DEABEAF" w14:textId="77777777" w:rsidR="00BB34E8" w:rsidRPr="005E0393" w:rsidRDefault="00BB34E8" w:rsidP="00BB34E8">
      <w:pPr>
        <w:pStyle w:val="sottotitolocampionato10"/>
        <w:divId w:val="527259509"/>
        <w:rPr>
          <w:color w:val="002060"/>
        </w:rPr>
      </w:pPr>
      <w:r w:rsidRPr="005E0393">
        <w:rPr>
          <w:color w:val="002060"/>
        </w:rPr>
        <w:t>RISULTATI UFFICIALI GARE DEL 17/10/2021</w:t>
      </w:r>
    </w:p>
    <w:p w14:paraId="31A24240" w14:textId="77777777" w:rsidR="00BB34E8" w:rsidRPr="00BB34E8" w:rsidRDefault="00BB34E8" w:rsidP="00BB34E8">
      <w:pPr>
        <w:pStyle w:val="sottotitolocampionato20"/>
        <w:spacing w:before="0" w:beforeAutospacing="0" w:after="0" w:afterAutospacing="0"/>
        <w:divId w:val="527259509"/>
        <w:rPr>
          <w:rFonts w:ascii="Arial" w:hAnsi="Arial" w:cs="Arial"/>
          <w:color w:val="002060"/>
          <w:sz w:val="20"/>
          <w:szCs w:val="20"/>
        </w:rPr>
      </w:pPr>
      <w:r w:rsidRPr="00BB34E8">
        <w:rPr>
          <w:rFonts w:ascii="Arial" w:hAnsi="Arial" w:cs="Arial"/>
          <w:color w:val="002060"/>
          <w:sz w:val="20"/>
          <w:szCs w:val="20"/>
        </w:rPr>
        <w:t>Si trascrivono qui di seguito i risultati ufficiali delle gare disputate</w:t>
      </w:r>
    </w:p>
    <w:p w14:paraId="38D462B3" w14:textId="77777777" w:rsidR="00BB34E8" w:rsidRPr="00BB34E8" w:rsidRDefault="00BB34E8" w:rsidP="00BB34E8">
      <w:pPr>
        <w:pStyle w:val="breakline"/>
        <w:divId w:val="527259509"/>
        <w:rPr>
          <w:rFonts w:ascii="Arial" w:hAnsi="Arial" w:cs="Arial"/>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B34E8" w:rsidRPr="005E0393" w14:paraId="732AF58B"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6207492D"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B3183" w14:textId="77777777" w:rsidR="00BB34E8" w:rsidRPr="005E0393" w:rsidRDefault="00BB34E8" w:rsidP="00373198">
                  <w:pPr>
                    <w:pStyle w:val="headertabella0"/>
                    <w:rPr>
                      <w:color w:val="002060"/>
                    </w:rPr>
                  </w:pPr>
                  <w:r w:rsidRPr="005E0393">
                    <w:rPr>
                      <w:color w:val="002060"/>
                    </w:rPr>
                    <w:t>GIRONE A - 1 Giornata - A</w:t>
                  </w:r>
                </w:p>
              </w:tc>
            </w:tr>
            <w:tr w:rsidR="00BB34E8" w:rsidRPr="005E0393" w14:paraId="740D67FA"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8F3457" w14:textId="77777777" w:rsidR="00BB34E8" w:rsidRPr="005E0393" w:rsidRDefault="00BB34E8" w:rsidP="00373198">
                  <w:pPr>
                    <w:pStyle w:val="rowtabella0"/>
                    <w:rPr>
                      <w:color w:val="002060"/>
                    </w:rPr>
                  </w:pPr>
                  <w:r w:rsidRPr="005E0393">
                    <w:rPr>
                      <w:color w:val="002060"/>
                    </w:rPr>
                    <w:t>ETA BETA FOOTBALL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7C426" w14:textId="77777777" w:rsidR="00BB34E8" w:rsidRPr="005E0393" w:rsidRDefault="00BB34E8" w:rsidP="00373198">
                  <w:pPr>
                    <w:pStyle w:val="rowtabella0"/>
                    <w:rPr>
                      <w:color w:val="002060"/>
                    </w:rPr>
                  </w:pPr>
                  <w:r w:rsidRPr="005E0393">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8CB7C6" w14:textId="77777777" w:rsidR="00BB34E8" w:rsidRPr="005E0393" w:rsidRDefault="00BB34E8" w:rsidP="00373198">
                  <w:pPr>
                    <w:pStyle w:val="rowtabella0"/>
                    <w:jc w:val="center"/>
                    <w:rPr>
                      <w:color w:val="002060"/>
                    </w:rPr>
                  </w:pPr>
                  <w:r w:rsidRPr="005E0393">
                    <w:rPr>
                      <w:color w:val="002060"/>
                    </w:rPr>
                    <w:t>0 - 10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731C31" w14:textId="77777777" w:rsidR="00BB34E8" w:rsidRPr="005E0393" w:rsidRDefault="00BB34E8" w:rsidP="00373198">
                  <w:pPr>
                    <w:pStyle w:val="rowtabella0"/>
                    <w:jc w:val="center"/>
                    <w:rPr>
                      <w:color w:val="002060"/>
                    </w:rPr>
                  </w:pPr>
                  <w:r w:rsidRPr="005E0393">
                    <w:rPr>
                      <w:color w:val="002060"/>
                    </w:rPr>
                    <w:t> </w:t>
                  </w:r>
                </w:p>
              </w:tc>
            </w:tr>
            <w:tr w:rsidR="00BB34E8" w:rsidRPr="005E0393" w14:paraId="79054E7D"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5ADC7A" w14:textId="77777777" w:rsidR="00BB34E8" w:rsidRPr="005E0393" w:rsidRDefault="00BB34E8" w:rsidP="00373198">
                  <w:pPr>
                    <w:pStyle w:val="rowtabella0"/>
                    <w:rPr>
                      <w:color w:val="002060"/>
                    </w:rPr>
                  </w:pPr>
                  <w:r w:rsidRPr="005E0393">
                    <w:rPr>
                      <w:color w:val="002060"/>
                    </w:rPr>
                    <w:t>FFJ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C91B7F" w14:textId="77777777" w:rsidR="00BB34E8" w:rsidRPr="005E0393" w:rsidRDefault="00BB34E8" w:rsidP="00373198">
                  <w:pPr>
                    <w:pStyle w:val="rowtabella0"/>
                    <w:rPr>
                      <w:color w:val="002060"/>
                    </w:rPr>
                  </w:pPr>
                  <w:r w:rsidRPr="005E0393">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0B58C" w14:textId="77777777" w:rsidR="00BB34E8" w:rsidRPr="005E0393" w:rsidRDefault="00BB34E8" w:rsidP="00373198">
                  <w:pPr>
                    <w:pStyle w:val="rowtabella0"/>
                    <w:jc w:val="center"/>
                    <w:rPr>
                      <w:color w:val="002060"/>
                    </w:rPr>
                  </w:pPr>
                  <w:r w:rsidRPr="005E0393">
                    <w:rPr>
                      <w:color w:val="002060"/>
                    </w:rPr>
                    <w:t>1 - 13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B1909B" w14:textId="77777777" w:rsidR="00BB34E8" w:rsidRPr="005E0393" w:rsidRDefault="00BB34E8" w:rsidP="00373198">
                  <w:pPr>
                    <w:pStyle w:val="rowtabella0"/>
                    <w:jc w:val="center"/>
                    <w:rPr>
                      <w:color w:val="002060"/>
                    </w:rPr>
                  </w:pPr>
                  <w:r w:rsidRPr="005E0393">
                    <w:rPr>
                      <w:color w:val="002060"/>
                    </w:rPr>
                    <w:t> </w:t>
                  </w:r>
                </w:p>
              </w:tc>
            </w:tr>
          </w:tbl>
          <w:p w14:paraId="5BA11CDA" w14:textId="77777777" w:rsidR="00BB34E8" w:rsidRPr="005E0393" w:rsidRDefault="00BB34E8" w:rsidP="0037319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03B4359E"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CB262" w14:textId="77777777" w:rsidR="00BB34E8" w:rsidRPr="005E0393" w:rsidRDefault="00BB34E8" w:rsidP="00373198">
                  <w:pPr>
                    <w:pStyle w:val="headertabella0"/>
                    <w:rPr>
                      <w:color w:val="002060"/>
                    </w:rPr>
                  </w:pPr>
                  <w:r w:rsidRPr="005E0393">
                    <w:rPr>
                      <w:color w:val="002060"/>
                    </w:rPr>
                    <w:t>GIRONE B - 1 Giornata - A</w:t>
                  </w:r>
                </w:p>
              </w:tc>
            </w:tr>
            <w:tr w:rsidR="00BB34E8" w:rsidRPr="005E0393" w14:paraId="7C5A24E7"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79A3F9" w14:textId="77777777" w:rsidR="00BB34E8" w:rsidRPr="005E0393" w:rsidRDefault="00BB34E8" w:rsidP="00373198">
                  <w:pPr>
                    <w:pStyle w:val="rowtabella0"/>
                    <w:rPr>
                      <w:color w:val="002060"/>
                    </w:rPr>
                  </w:pPr>
                  <w:r w:rsidRPr="005E0393">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945C6D" w14:textId="77777777" w:rsidR="00BB34E8" w:rsidRPr="005E0393" w:rsidRDefault="00BB34E8" w:rsidP="00373198">
                  <w:pPr>
                    <w:pStyle w:val="rowtabella0"/>
                    <w:rPr>
                      <w:color w:val="002060"/>
                    </w:rPr>
                  </w:pPr>
                  <w:r w:rsidRPr="005E0393">
                    <w:rPr>
                      <w:color w:val="002060"/>
                    </w:rPr>
                    <w:t>- JESI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A9AB0" w14:textId="77777777" w:rsidR="00BB34E8" w:rsidRPr="005E0393" w:rsidRDefault="00BB34E8" w:rsidP="00373198">
                  <w:pPr>
                    <w:pStyle w:val="rowtabella0"/>
                    <w:jc w:val="center"/>
                    <w:rPr>
                      <w:color w:val="002060"/>
                    </w:rPr>
                  </w:pPr>
                  <w:r w:rsidRPr="005E0393">
                    <w:rPr>
                      <w:color w:val="002060"/>
                    </w:rPr>
                    <w:t>15 - 0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D2AA8" w14:textId="77777777" w:rsidR="00BB34E8" w:rsidRPr="005E0393" w:rsidRDefault="00BB34E8" w:rsidP="00373198">
                  <w:pPr>
                    <w:pStyle w:val="rowtabella0"/>
                    <w:jc w:val="center"/>
                    <w:rPr>
                      <w:color w:val="002060"/>
                    </w:rPr>
                  </w:pPr>
                  <w:r w:rsidRPr="005E0393">
                    <w:rPr>
                      <w:color w:val="002060"/>
                    </w:rPr>
                    <w:t> </w:t>
                  </w:r>
                </w:p>
              </w:tc>
            </w:tr>
            <w:tr w:rsidR="00BB34E8" w:rsidRPr="005E0393" w14:paraId="37E25CC5"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46A2C3" w14:textId="77777777" w:rsidR="00BB34E8" w:rsidRPr="005E0393" w:rsidRDefault="00BB34E8" w:rsidP="00373198">
                  <w:pPr>
                    <w:pStyle w:val="rowtabella0"/>
                    <w:rPr>
                      <w:color w:val="002060"/>
                    </w:rPr>
                  </w:pPr>
                  <w:r w:rsidRPr="005E0393">
                    <w:rPr>
                      <w:color w:val="002060"/>
                    </w:rPr>
                    <w:t>(2)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DEDB99" w14:textId="77777777" w:rsidR="00BB34E8" w:rsidRPr="005E0393" w:rsidRDefault="00BB34E8" w:rsidP="00373198">
                  <w:pPr>
                    <w:pStyle w:val="rowtabella0"/>
                    <w:rPr>
                      <w:color w:val="002060"/>
                    </w:rPr>
                  </w:pPr>
                  <w:r w:rsidRPr="005E0393">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B3E5F" w14:textId="77777777" w:rsidR="00BB34E8" w:rsidRPr="005E0393" w:rsidRDefault="00BB34E8" w:rsidP="00373198">
                  <w:pPr>
                    <w:pStyle w:val="rowtabella0"/>
                    <w:jc w:val="center"/>
                    <w:rPr>
                      <w:color w:val="002060"/>
                    </w:rPr>
                  </w:pPr>
                  <w:r w:rsidRPr="005E0393">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B4886B" w14:textId="77777777" w:rsidR="00BB34E8" w:rsidRPr="005E0393" w:rsidRDefault="00BB34E8" w:rsidP="00373198">
                  <w:pPr>
                    <w:pStyle w:val="rowtabella0"/>
                    <w:jc w:val="center"/>
                    <w:rPr>
                      <w:color w:val="002060"/>
                    </w:rPr>
                  </w:pPr>
                  <w:r w:rsidRPr="005E0393">
                    <w:rPr>
                      <w:color w:val="002060"/>
                    </w:rPr>
                    <w:t> </w:t>
                  </w:r>
                </w:p>
              </w:tc>
            </w:tr>
            <w:tr w:rsidR="00BB34E8" w:rsidRPr="005E0393" w14:paraId="63BD436C"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020DBAA0" w14:textId="77777777" w:rsidR="00BB34E8" w:rsidRPr="005E0393" w:rsidRDefault="00BB34E8" w:rsidP="00373198">
                  <w:pPr>
                    <w:pStyle w:val="rowtabella0"/>
                    <w:rPr>
                      <w:color w:val="002060"/>
                    </w:rPr>
                  </w:pPr>
                  <w:r w:rsidRPr="005E0393">
                    <w:rPr>
                      <w:color w:val="002060"/>
                    </w:rPr>
                    <w:t>(1) - disputata il 18/10/2021</w:t>
                  </w:r>
                </w:p>
              </w:tc>
            </w:tr>
            <w:tr w:rsidR="00BB34E8" w:rsidRPr="005E0393" w14:paraId="4B4D5E37"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6ED06205" w14:textId="77777777" w:rsidR="00BB34E8" w:rsidRPr="005E0393" w:rsidRDefault="00BB34E8" w:rsidP="00373198">
                  <w:pPr>
                    <w:pStyle w:val="rowtabella0"/>
                    <w:rPr>
                      <w:color w:val="002060"/>
                    </w:rPr>
                  </w:pPr>
                  <w:r w:rsidRPr="005E0393">
                    <w:rPr>
                      <w:color w:val="002060"/>
                    </w:rPr>
                    <w:t>(2) - disputata il 16/10/2021</w:t>
                  </w:r>
                </w:p>
              </w:tc>
            </w:tr>
          </w:tbl>
          <w:p w14:paraId="72243C51" w14:textId="77777777" w:rsidR="00BB34E8" w:rsidRPr="005E0393" w:rsidRDefault="00BB34E8" w:rsidP="00373198">
            <w:pPr>
              <w:rPr>
                <w:color w:val="002060"/>
              </w:rPr>
            </w:pPr>
          </w:p>
        </w:tc>
      </w:tr>
    </w:tbl>
    <w:p w14:paraId="521ADB18" w14:textId="77777777" w:rsidR="00BB34E8" w:rsidRPr="005E0393" w:rsidRDefault="00BB34E8" w:rsidP="00BB34E8">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B34E8" w:rsidRPr="005E0393" w14:paraId="6052237F"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1009256B"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3FC76" w14:textId="77777777" w:rsidR="00BB34E8" w:rsidRPr="005E0393" w:rsidRDefault="00BB34E8" w:rsidP="00373198">
                  <w:pPr>
                    <w:pStyle w:val="headertabella0"/>
                    <w:rPr>
                      <w:color w:val="002060"/>
                    </w:rPr>
                  </w:pPr>
                  <w:r w:rsidRPr="005E0393">
                    <w:rPr>
                      <w:color w:val="002060"/>
                    </w:rPr>
                    <w:t>GIRONE C - 1 Giornata - A</w:t>
                  </w:r>
                </w:p>
              </w:tc>
            </w:tr>
            <w:tr w:rsidR="00BB34E8" w:rsidRPr="005E0393" w14:paraId="07550373"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ED38BC" w14:textId="77777777" w:rsidR="00BB34E8" w:rsidRPr="005E0393" w:rsidRDefault="00BB34E8" w:rsidP="00373198">
                  <w:pPr>
                    <w:pStyle w:val="rowtabella0"/>
                    <w:rPr>
                      <w:color w:val="002060"/>
                    </w:rPr>
                  </w:pPr>
                  <w:r w:rsidRPr="005E0393">
                    <w:rPr>
                      <w:color w:val="002060"/>
                    </w:rPr>
                    <w:t>(1) 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A66D59" w14:textId="77777777" w:rsidR="00BB34E8" w:rsidRPr="005E0393" w:rsidRDefault="00BB34E8" w:rsidP="00373198">
                  <w:pPr>
                    <w:pStyle w:val="rowtabella0"/>
                    <w:rPr>
                      <w:color w:val="002060"/>
                    </w:rPr>
                  </w:pPr>
                  <w:r w:rsidRPr="005E0393">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DBC23" w14:textId="77777777" w:rsidR="00BB34E8" w:rsidRPr="005E0393" w:rsidRDefault="00BB34E8" w:rsidP="00373198">
                  <w:pPr>
                    <w:pStyle w:val="rowtabella0"/>
                    <w:jc w:val="center"/>
                    <w:rPr>
                      <w:color w:val="002060"/>
                    </w:rPr>
                  </w:pPr>
                  <w:r w:rsidRPr="005E0393">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E74529" w14:textId="77777777" w:rsidR="00BB34E8" w:rsidRPr="005E0393" w:rsidRDefault="00BB34E8" w:rsidP="00373198">
                  <w:pPr>
                    <w:pStyle w:val="rowtabella0"/>
                    <w:jc w:val="center"/>
                    <w:rPr>
                      <w:color w:val="002060"/>
                    </w:rPr>
                  </w:pPr>
                  <w:r w:rsidRPr="005E0393">
                    <w:rPr>
                      <w:color w:val="002060"/>
                    </w:rPr>
                    <w:t> </w:t>
                  </w:r>
                </w:p>
              </w:tc>
            </w:tr>
            <w:tr w:rsidR="00BB34E8" w:rsidRPr="005E0393" w14:paraId="2AEEB966"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72062D" w14:textId="77777777" w:rsidR="00BB34E8" w:rsidRPr="005E0393" w:rsidRDefault="00BB34E8" w:rsidP="00373198">
                  <w:pPr>
                    <w:pStyle w:val="rowtabella0"/>
                    <w:rPr>
                      <w:color w:val="002060"/>
                    </w:rPr>
                  </w:pPr>
                  <w:r w:rsidRPr="005E0393">
                    <w:rPr>
                      <w:color w:val="002060"/>
                    </w:rPr>
                    <w:t>PORTO SAN GIORGIO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63DD6B" w14:textId="77777777" w:rsidR="00BB34E8" w:rsidRPr="005E0393" w:rsidRDefault="00BB34E8" w:rsidP="00373198">
                  <w:pPr>
                    <w:pStyle w:val="rowtabella0"/>
                    <w:rPr>
                      <w:color w:val="002060"/>
                    </w:rPr>
                  </w:pPr>
                  <w:r w:rsidRPr="005E0393">
                    <w:rPr>
                      <w:color w:val="002060"/>
                    </w:rPr>
                    <w:t>- SANGIUSTESE M.G.</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320905" w14:textId="77777777" w:rsidR="00BB34E8" w:rsidRPr="005E0393" w:rsidRDefault="00BB34E8" w:rsidP="00373198">
                  <w:pPr>
                    <w:pStyle w:val="rowtabella0"/>
                    <w:jc w:val="center"/>
                    <w:rPr>
                      <w:color w:val="002060"/>
                    </w:rPr>
                  </w:pPr>
                  <w:r w:rsidRPr="005E0393">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90D2AC" w14:textId="77777777" w:rsidR="00BB34E8" w:rsidRPr="005E0393" w:rsidRDefault="00BB34E8" w:rsidP="00373198">
                  <w:pPr>
                    <w:pStyle w:val="rowtabella0"/>
                    <w:jc w:val="center"/>
                    <w:rPr>
                      <w:color w:val="002060"/>
                    </w:rPr>
                  </w:pPr>
                  <w:r w:rsidRPr="005E0393">
                    <w:rPr>
                      <w:color w:val="002060"/>
                    </w:rPr>
                    <w:t> </w:t>
                  </w:r>
                </w:p>
              </w:tc>
            </w:tr>
            <w:tr w:rsidR="00BB34E8" w:rsidRPr="005E0393" w14:paraId="3B312E17"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4B3847" w14:textId="77777777" w:rsidR="00BB34E8" w:rsidRPr="005E0393" w:rsidRDefault="00BB34E8" w:rsidP="00373198">
                  <w:pPr>
                    <w:pStyle w:val="rowtabella0"/>
                    <w:rPr>
                      <w:color w:val="002060"/>
                    </w:rPr>
                  </w:pPr>
                  <w:r w:rsidRPr="005E0393">
                    <w:rPr>
                      <w:color w:val="002060"/>
                    </w:rPr>
                    <w:t>(1)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AB471" w14:textId="77777777" w:rsidR="00BB34E8" w:rsidRPr="005E0393" w:rsidRDefault="00BB34E8" w:rsidP="00373198">
                  <w:pPr>
                    <w:pStyle w:val="rowtabella0"/>
                    <w:rPr>
                      <w:color w:val="002060"/>
                    </w:rPr>
                  </w:pPr>
                  <w:r w:rsidRPr="005E0393">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A912D0" w14:textId="77777777" w:rsidR="00BB34E8" w:rsidRPr="005E0393" w:rsidRDefault="00BB34E8" w:rsidP="00373198">
                  <w:pPr>
                    <w:pStyle w:val="rowtabella0"/>
                    <w:jc w:val="center"/>
                    <w:rPr>
                      <w:color w:val="002060"/>
                    </w:rPr>
                  </w:pPr>
                  <w:r w:rsidRPr="005E0393">
                    <w:rPr>
                      <w:color w:val="002060"/>
                    </w:rPr>
                    <w:t>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43A582" w14:textId="77777777" w:rsidR="00BB34E8" w:rsidRPr="005E0393" w:rsidRDefault="00BB34E8" w:rsidP="00373198">
                  <w:pPr>
                    <w:pStyle w:val="rowtabella0"/>
                    <w:jc w:val="center"/>
                    <w:rPr>
                      <w:color w:val="002060"/>
                    </w:rPr>
                  </w:pPr>
                  <w:r w:rsidRPr="005E0393">
                    <w:rPr>
                      <w:color w:val="002060"/>
                    </w:rPr>
                    <w:t> </w:t>
                  </w:r>
                </w:p>
              </w:tc>
            </w:tr>
            <w:tr w:rsidR="00BB34E8" w:rsidRPr="005E0393" w14:paraId="73E9C035"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68C1F53B" w14:textId="77777777" w:rsidR="00BB34E8" w:rsidRPr="005E0393" w:rsidRDefault="00BB34E8" w:rsidP="00373198">
                  <w:pPr>
                    <w:pStyle w:val="rowtabella0"/>
                    <w:rPr>
                      <w:color w:val="002060"/>
                    </w:rPr>
                  </w:pPr>
                  <w:r w:rsidRPr="005E0393">
                    <w:rPr>
                      <w:color w:val="002060"/>
                    </w:rPr>
                    <w:t>(1) - disputata il 16/10/2021</w:t>
                  </w:r>
                </w:p>
              </w:tc>
            </w:tr>
          </w:tbl>
          <w:p w14:paraId="697FA10B" w14:textId="77777777" w:rsidR="00BB34E8" w:rsidRPr="005E0393" w:rsidRDefault="00BB34E8" w:rsidP="00373198">
            <w:pPr>
              <w:rPr>
                <w:color w:val="002060"/>
              </w:rPr>
            </w:pPr>
          </w:p>
        </w:tc>
      </w:tr>
    </w:tbl>
    <w:p w14:paraId="4A28ACAE" w14:textId="77777777" w:rsidR="00BB34E8" w:rsidRPr="005E0393" w:rsidRDefault="00BB34E8" w:rsidP="00BB34E8">
      <w:pPr>
        <w:pStyle w:val="breakline"/>
        <w:divId w:val="527259509"/>
        <w:rPr>
          <w:rFonts w:eastAsiaTheme="minorEastAsia"/>
          <w:color w:val="002060"/>
        </w:rPr>
      </w:pPr>
    </w:p>
    <w:p w14:paraId="15757E7B" w14:textId="77777777" w:rsidR="00BB34E8" w:rsidRPr="005E0393" w:rsidRDefault="00BB34E8" w:rsidP="00BB34E8">
      <w:pPr>
        <w:pStyle w:val="breakline"/>
        <w:divId w:val="527259509"/>
        <w:rPr>
          <w:color w:val="002060"/>
        </w:rPr>
      </w:pPr>
    </w:p>
    <w:p w14:paraId="57820468" w14:textId="77777777" w:rsidR="00BB34E8" w:rsidRPr="005E0393" w:rsidRDefault="00BB34E8" w:rsidP="00BB34E8">
      <w:pPr>
        <w:pStyle w:val="titoloprinc0"/>
        <w:divId w:val="527259509"/>
        <w:rPr>
          <w:color w:val="002060"/>
        </w:rPr>
      </w:pPr>
      <w:r w:rsidRPr="005E0393">
        <w:rPr>
          <w:color w:val="002060"/>
        </w:rPr>
        <w:t>GIUDICE SPORTIVO</w:t>
      </w:r>
    </w:p>
    <w:p w14:paraId="31EFEDD0" w14:textId="77777777" w:rsidR="00BB34E8" w:rsidRPr="005E0393" w:rsidRDefault="00BB34E8" w:rsidP="00BB34E8">
      <w:pPr>
        <w:pStyle w:val="diffida"/>
        <w:divId w:val="527259509"/>
        <w:rPr>
          <w:color w:val="002060"/>
        </w:rPr>
      </w:pPr>
      <w:r w:rsidRPr="005E0393">
        <w:rPr>
          <w:color w:val="002060"/>
        </w:rPr>
        <w:t>Il Giudice Sportivo, Avv. Claudio Romagnoli, nella seduta del 20/10/2021, ha adottato le decisioni che di seguito integralmente si riportano:</w:t>
      </w:r>
    </w:p>
    <w:p w14:paraId="5C830AD8" w14:textId="77777777" w:rsidR="00BB34E8" w:rsidRPr="005E0393" w:rsidRDefault="00BB34E8" w:rsidP="00BB34E8">
      <w:pPr>
        <w:pStyle w:val="titolo10"/>
        <w:divId w:val="527259509"/>
        <w:rPr>
          <w:color w:val="002060"/>
        </w:rPr>
      </w:pPr>
      <w:r w:rsidRPr="005E0393">
        <w:rPr>
          <w:color w:val="002060"/>
        </w:rPr>
        <w:t xml:space="preserve">GARE DEL 16/10/2021 </w:t>
      </w:r>
    </w:p>
    <w:p w14:paraId="2A43E8D8"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0A488149"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1A9486B1" w14:textId="77777777" w:rsidR="00BB34E8" w:rsidRPr="005E0393" w:rsidRDefault="00BB34E8" w:rsidP="00BB34E8">
      <w:pPr>
        <w:pStyle w:val="titolo30"/>
        <w:divId w:val="527259509"/>
        <w:rPr>
          <w:color w:val="002060"/>
        </w:rPr>
      </w:pPr>
      <w:r w:rsidRPr="005E0393">
        <w:rPr>
          <w:color w:val="002060"/>
        </w:rPr>
        <w:t xml:space="preserve">CALCIATORI NON ESPULSI </w:t>
      </w:r>
    </w:p>
    <w:p w14:paraId="4EFFFE7B" w14:textId="77777777" w:rsidR="00BB34E8" w:rsidRPr="005E0393" w:rsidRDefault="00BB34E8" w:rsidP="00BB34E8">
      <w:pPr>
        <w:pStyle w:val="titolo20"/>
        <w:divId w:val="527259509"/>
        <w:rPr>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7B14C98D" w14:textId="77777777" w:rsidTr="00BB34E8">
        <w:trPr>
          <w:divId w:val="527259509"/>
        </w:trPr>
        <w:tc>
          <w:tcPr>
            <w:tcW w:w="2200" w:type="dxa"/>
            <w:tcMar>
              <w:top w:w="20" w:type="dxa"/>
              <w:left w:w="20" w:type="dxa"/>
              <w:bottom w:w="20" w:type="dxa"/>
              <w:right w:w="20" w:type="dxa"/>
            </w:tcMar>
            <w:vAlign w:val="center"/>
            <w:hideMark/>
          </w:tcPr>
          <w:p w14:paraId="4DD287C7" w14:textId="77777777" w:rsidR="00BB34E8" w:rsidRPr="005E0393" w:rsidRDefault="00BB34E8" w:rsidP="00373198">
            <w:pPr>
              <w:pStyle w:val="movimento"/>
              <w:rPr>
                <w:color w:val="002060"/>
              </w:rPr>
            </w:pPr>
            <w:r w:rsidRPr="005E0393">
              <w:rPr>
                <w:color w:val="002060"/>
              </w:rPr>
              <w:t>MARCELLONI GREGORI MATTIA</w:t>
            </w:r>
          </w:p>
        </w:tc>
        <w:tc>
          <w:tcPr>
            <w:tcW w:w="2200" w:type="dxa"/>
            <w:tcMar>
              <w:top w:w="20" w:type="dxa"/>
              <w:left w:w="20" w:type="dxa"/>
              <w:bottom w:w="20" w:type="dxa"/>
              <w:right w:w="20" w:type="dxa"/>
            </w:tcMar>
            <w:vAlign w:val="center"/>
            <w:hideMark/>
          </w:tcPr>
          <w:p w14:paraId="20AFC7FE" w14:textId="77777777" w:rsidR="00BB34E8" w:rsidRPr="005E0393" w:rsidRDefault="00BB34E8" w:rsidP="00373198">
            <w:pPr>
              <w:pStyle w:val="movimento2"/>
              <w:rPr>
                <w:color w:val="002060"/>
              </w:rPr>
            </w:pPr>
            <w:r w:rsidRPr="005E0393">
              <w:rPr>
                <w:color w:val="002060"/>
              </w:rPr>
              <w:t xml:space="preserve">(C.U.S. MACERATA CALCIO A5) </w:t>
            </w:r>
          </w:p>
        </w:tc>
        <w:tc>
          <w:tcPr>
            <w:tcW w:w="800" w:type="dxa"/>
            <w:tcMar>
              <w:top w:w="20" w:type="dxa"/>
              <w:left w:w="20" w:type="dxa"/>
              <w:bottom w:w="20" w:type="dxa"/>
              <w:right w:w="20" w:type="dxa"/>
            </w:tcMar>
            <w:vAlign w:val="center"/>
            <w:hideMark/>
          </w:tcPr>
          <w:p w14:paraId="129827EE"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24081F7" w14:textId="77777777" w:rsidR="00BB34E8" w:rsidRPr="005E0393" w:rsidRDefault="00BB34E8" w:rsidP="00373198">
            <w:pPr>
              <w:pStyle w:val="movimento"/>
              <w:rPr>
                <w:color w:val="002060"/>
              </w:rPr>
            </w:pPr>
            <w:r w:rsidRPr="005E0393">
              <w:rPr>
                <w:color w:val="002060"/>
              </w:rPr>
              <w:t>TOGNETTI ALESSANDRO</w:t>
            </w:r>
          </w:p>
        </w:tc>
        <w:tc>
          <w:tcPr>
            <w:tcW w:w="2200" w:type="dxa"/>
            <w:tcMar>
              <w:top w:w="20" w:type="dxa"/>
              <w:left w:w="20" w:type="dxa"/>
              <w:bottom w:w="20" w:type="dxa"/>
              <w:right w:w="20" w:type="dxa"/>
            </w:tcMar>
            <w:vAlign w:val="center"/>
            <w:hideMark/>
          </w:tcPr>
          <w:p w14:paraId="2FC6DCE3" w14:textId="77777777" w:rsidR="00BB34E8" w:rsidRPr="005E0393" w:rsidRDefault="00BB34E8" w:rsidP="00373198">
            <w:pPr>
              <w:pStyle w:val="movimento2"/>
              <w:rPr>
                <w:color w:val="002060"/>
              </w:rPr>
            </w:pPr>
            <w:r w:rsidRPr="005E0393">
              <w:rPr>
                <w:color w:val="002060"/>
              </w:rPr>
              <w:t xml:space="preserve">(C.U.S. MACERATA CALCIO A5) </w:t>
            </w:r>
          </w:p>
        </w:tc>
      </w:tr>
      <w:tr w:rsidR="00BB34E8" w:rsidRPr="005E0393" w14:paraId="657D7C3F" w14:textId="77777777" w:rsidTr="00BB34E8">
        <w:trPr>
          <w:divId w:val="527259509"/>
        </w:trPr>
        <w:tc>
          <w:tcPr>
            <w:tcW w:w="2200" w:type="dxa"/>
            <w:tcMar>
              <w:top w:w="20" w:type="dxa"/>
              <w:left w:w="20" w:type="dxa"/>
              <w:bottom w:w="20" w:type="dxa"/>
              <w:right w:w="20" w:type="dxa"/>
            </w:tcMar>
            <w:vAlign w:val="center"/>
            <w:hideMark/>
          </w:tcPr>
          <w:p w14:paraId="6785254D" w14:textId="77777777" w:rsidR="00BB34E8" w:rsidRPr="005E0393" w:rsidRDefault="00BB34E8" w:rsidP="00373198">
            <w:pPr>
              <w:pStyle w:val="movimento"/>
              <w:rPr>
                <w:color w:val="002060"/>
              </w:rPr>
            </w:pPr>
            <w:r w:rsidRPr="005E0393">
              <w:rPr>
                <w:color w:val="002060"/>
              </w:rPr>
              <w:t>VITIELLO ANTONIO</w:t>
            </w:r>
          </w:p>
        </w:tc>
        <w:tc>
          <w:tcPr>
            <w:tcW w:w="2200" w:type="dxa"/>
            <w:tcMar>
              <w:top w:w="20" w:type="dxa"/>
              <w:left w:w="20" w:type="dxa"/>
              <w:bottom w:w="20" w:type="dxa"/>
              <w:right w:w="20" w:type="dxa"/>
            </w:tcMar>
            <w:vAlign w:val="center"/>
            <w:hideMark/>
          </w:tcPr>
          <w:p w14:paraId="79F4D735" w14:textId="77777777" w:rsidR="00BB34E8" w:rsidRPr="005E0393" w:rsidRDefault="00BB34E8" w:rsidP="00373198">
            <w:pPr>
              <w:pStyle w:val="movimento2"/>
              <w:rPr>
                <w:color w:val="002060"/>
              </w:rPr>
            </w:pPr>
            <w:r w:rsidRPr="005E0393">
              <w:rPr>
                <w:color w:val="002060"/>
              </w:rPr>
              <w:t xml:space="preserve">(RECANATI CALCIO A 5) </w:t>
            </w:r>
          </w:p>
        </w:tc>
        <w:tc>
          <w:tcPr>
            <w:tcW w:w="800" w:type="dxa"/>
            <w:tcMar>
              <w:top w:w="20" w:type="dxa"/>
              <w:left w:w="20" w:type="dxa"/>
              <w:bottom w:w="20" w:type="dxa"/>
              <w:right w:w="20" w:type="dxa"/>
            </w:tcMar>
            <w:vAlign w:val="center"/>
            <w:hideMark/>
          </w:tcPr>
          <w:p w14:paraId="40F0FD19"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82A70D6"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0F37A9E5" w14:textId="77777777" w:rsidR="00BB34E8" w:rsidRPr="005E0393" w:rsidRDefault="00BB34E8" w:rsidP="00373198">
            <w:pPr>
              <w:pStyle w:val="movimento2"/>
              <w:rPr>
                <w:color w:val="002060"/>
              </w:rPr>
            </w:pPr>
            <w:r w:rsidRPr="005E0393">
              <w:rPr>
                <w:color w:val="002060"/>
              </w:rPr>
              <w:t> </w:t>
            </w:r>
          </w:p>
        </w:tc>
      </w:tr>
    </w:tbl>
    <w:p w14:paraId="1A1476B9" w14:textId="77777777" w:rsidR="00BB34E8" w:rsidRPr="005E0393" w:rsidRDefault="00BB34E8" w:rsidP="00BB34E8">
      <w:pPr>
        <w:pStyle w:val="titolo10"/>
        <w:divId w:val="527259509"/>
        <w:rPr>
          <w:rFonts w:eastAsiaTheme="minorEastAsia"/>
          <w:color w:val="002060"/>
        </w:rPr>
      </w:pPr>
      <w:r w:rsidRPr="005E0393">
        <w:rPr>
          <w:color w:val="002060"/>
        </w:rPr>
        <w:lastRenderedPageBreak/>
        <w:t xml:space="preserve">GARE DEL 17/10/2021 </w:t>
      </w:r>
    </w:p>
    <w:p w14:paraId="1E1B5806"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1A0C963B"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6FEC03D0" w14:textId="77777777" w:rsidR="00BB34E8" w:rsidRPr="005E0393" w:rsidRDefault="00BB34E8" w:rsidP="00BB34E8">
      <w:pPr>
        <w:pStyle w:val="titolo30"/>
        <w:divId w:val="527259509"/>
        <w:rPr>
          <w:color w:val="002060"/>
        </w:rPr>
      </w:pPr>
      <w:r w:rsidRPr="005E0393">
        <w:rPr>
          <w:color w:val="002060"/>
        </w:rPr>
        <w:t xml:space="preserve">CALCIATORI NON ESPULSI </w:t>
      </w:r>
    </w:p>
    <w:p w14:paraId="4C5B2D1C" w14:textId="77777777" w:rsidR="00BB34E8" w:rsidRPr="005E0393" w:rsidRDefault="00BB34E8" w:rsidP="00BB34E8">
      <w:pPr>
        <w:pStyle w:val="titolo20"/>
        <w:divId w:val="527259509"/>
        <w:rPr>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452F6690" w14:textId="77777777" w:rsidTr="00BB34E8">
        <w:trPr>
          <w:divId w:val="527259509"/>
        </w:trPr>
        <w:tc>
          <w:tcPr>
            <w:tcW w:w="2200" w:type="dxa"/>
            <w:tcMar>
              <w:top w:w="20" w:type="dxa"/>
              <w:left w:w="20" w:type="dxa"/>
              <w:bottom w:w="20" w:type="dxa"/>
              <w:right w:w="20" w:type="dxa"/>
            </w:tcMar>
            <w:vAlign w:val="center"/>
            <w:hideMark/>
          </w:tcPr>
          <w:p w14:paraId="60DE7066" w14:textId="77777777" w:rsidR="00BB34E8" w:rsidRPr="005E0393" w:rsidRDefault="00BB34E8" w:rsidP="00373198">
            <w:pPr>
              <w:pStyle w:val="movimento"/>
              <w:rPr>
                <w:color w:val="002060"/>
              </w:rPr>
            </w:pPr>
            <w:r w:rsidRPr="005E0393">
              <w:rPr>
                <w:color w:val="002060"/>
              </w:rPr>
              <w:t>SCOGNAMIGLIO LORENZO</w:t>
            </w:r>
          </w:p>
        </w:tc>
        <w:tc>
          <w:tcPr>
            <w:tcW w:w="2200" w:type="dxa"/>
            <w:tcMar>
              <w:top w:w="20" w:type="dxa"/>
              <w:left w:w="20" w:type="dxa"/>
              <w:bottom w:w="20" w:type="dxa"/>
              <w:right w:w="20" w:type="dxa"/>
            </w:tcMar>
            <w:vAlign w:val="center"/>
            <w:hideMark/>
          </w:tcPr>
          <w:p w14:paraId="508AE21A" w14:textId="77777777" w:rsidR="00BB34E8" w:rsidRPr="005E0393" w:rsidRDefault="00BB34E8" w:rsidP="00373198">
            <w:pPr>
              <w:pStyle w:val="movimento2"/>
              <w:rPr>
                <w:color w:val="002060"/>
              </w:rPr>
            </w:pPr>
            <w:r w:rsidRPr="005E0393">
              <w:rPr>
                <w:color w:val="002060"/>
              </w:rPr>
              <w:t xml:space="preserve">(ETA BETA FOOTBALL) </w:t>
            </w:r>
          </w:p>
        </w:tc>
        <w:tc>
          <w:tcPr>
            <w:tcW w:w="800" w:type="dxa"/>
            <w:tcMar>
              <w:top w:w="20" w:type="dxa"/>
              <w:left w:w="20" w:type="dxa"/>
              <w:bottom w:w="20" w:type="dxa"/>
              <w:right w:w="20" w:type="dxa"/>
            </w:tcMar>
            <w:vAlign w:val="center"/>
            <w:hideMark/>
          </w:tcPr>
          <w:p w14:paraId="7B10F29B"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54382B7A" w14:textId="77777777" w:rsidR="00BB34E8" w:rsidRPr="005E0393" w:rsidRDefault="00BB34E8" w:rsidP="00373198">
            <w:pPr>
              <w:pStyle w:val="movimento"/>
              <w:rPr>
                <w:color w:val="002060"/>
              </w:rPr>
            </w:pPr>
            <w:r w:rsidRPr="005E0393">
              <w:rPr>
                <w:color w:val="002060"/>
              </w:rPr>
              <w:t>SORDONI NICOLO</w:t>
            </w:r>
          </w:p>
        </w:tc>
        <w:tc>
          <w:tcPr>
            <w:tcW w:w="2200" w:type="dxa"/>
            <w:tcMar>
              <w:top w:w="20" w:type="dxa"/>
              <w:left w:w="20" w:type="dxa"/>
              <w:bottom w:w="20" w:type="dxa"/>
              <w:right w:w="20" w:type="dxa"/>
            </w:tcMar>
            <w:vAlign w:val="center"/>
            <w:hideMark/>
          </w:tcPr>
          <w:p w14:paraId="09E8DB3D" w14:textId="77777777" w:rsidR="00BB34E8" w:rsidRPr="005E0393" w:rsidRDefault="00BB34E8" w:rsidP="00373198">
            <w:pPr>
              <w:pStyle w:val="movimento2"/>
              <w:rPr>
                <w:color w:val="002060"/>
              </w:rPr>
            </w:pPr>
            <w:r w:rsidRPr="005E0393">
              <w:rPr>
                <w:color w:val="002060"/>
              </w:rPr>
              <w:t xml:space="preserve">(ETA BETA FOOTBALL) </w:t>
            </w:r>
          </w:p>
        </w:tc>
      </w:tr>
    </w:tbl>
    <w:p w14:paraId="467E6D04" w14:textId="77777777" w:rsidR="00BB34E8" w:rsidRPr="005E0393" w:rsidRDefault="00BB34E8" w:rsidP="00BB34E8">
      <w:pPr>
        <w:pStyle w:val="titolo10"/>
        <w:divId w:val="527259509"/>
        <w:rPr>
          <w:rFonts w:eastAsiaTheme="minorEastAsia"/>
          <w:color w:val="002060"/>
        </w:rPr>
      </w:pPr>
      <w:r w:rsidRPr="005E0393">
        <w:rPr>
          <w:color w:val="002060"/>
        </w:rPr>
        <w:t xml:space="preserve">GARE DEL 18/10/2021 </w:t>
      </w:r>
    </w:p>
    <w:p w14:paraId="7B290FF6"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71564494"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1591D77B" w14:textId="77777777" w:rsidR="00BB34E8" w:rsidRPr="005E0393" w:rsidRDefault="00BB34E8" w:rsidP="00BB34E8">
      <w:pPr>
        <w:pStyle w:val="titolo30"/>
        <w:divId w:val="527259509"/>
        <w:rPr>
          <w:color w:val="002060"/>
        </w:rPr>
      </w:pPr>
      <w:r w:rsidRPr="005E0393">
        <w:rPr>
          <w:color w:val="002060"/>
        </w:rPr>
        <w:t xml:space="preserve">CALCIATORI NON ESPULSI </w:t>
      </w:r>
    </w:p>
    <w:p w14:paraId="17044AF3" w14:textId="77777777" w:rsidR="00BB34E8" w:rsidRPr="005E0393" w:rsidRDefault="00BB34E8" w:rsidP="00BB34E8">
      <w:pPr>
        <w:pStyle w:val="titolo20"/>
        <w:divId w:val="527259509"/>
        <w:rPr>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46256DD2" w14:textId="77777777" w:rsidTr="00BB34E8">
        <w:trPr>
          <w:divId w:val="527259509"/>
        </w:trPr>
        <w:tc>
          <w:tcPr>
            <w:tcW w:w="2200" w:type="dxa"/>
            <w:tcMar>
              <w:top w:w="20" w:type="dxa"/>
              <w:left w:w="20" w:type="dxa"/>
              <w:bottom w:w="20" w:type="dxa"/>
              <w:right w:w="20" w:type="dxa"/>
            </w:tcMar>
            <w:vAlign w:val="center"/>
            <w:hideMark/>
          </w:tcPr>
          <w:p w14:paraId="1ABC07C6" w14:textId="77777777" w:rsidR="00BB34E8" w:rsidRPr="005E0393" w:rsidRDefault="00BB34E8" w:rsidP="00373198">
            <w:pPr>
              <w:pStyle w:val="movimento"/>
              <w:rPr>
                <w:color w:val="002060"/>
              </w:rPr>
            </w:pPr>
            <w:r w:rsidRPr="005E0393">
              <w:rPr>
                <w:color w:val="002060"/>
              </w:rPr>
              <w:t>PASTORE MATTIA</w:t>
            </w:r>
          </w:p>
        </w:tc>
        <w:tc>
          <w:tcPr>
            <w:tcW w:w="2200" w:type="dxa"/>
            <w:tcMar>
              <w:top w:w="20" w:type="dxa"/>
              <w:left w:w="20" w:type="dxa"/>
              <w:bottom w:w="20" w:type="dxa"/>
              <w:right w:w="20" w:type="dxa"/>
            </w:tcMar>
            <w:vAlign w:val="center"/>
            <w:hideMark/>
          </w:tcPr>
          <w:p w14:paraId="3A82F2F3" w14:textId="77777777" w:rsidR="00BB34E8" w:rsidRPr="005E0393" w:rsidRDefault="00BB34E8" w:rsidP="00373198">
            <w:pPr>
              <w:pStyle w:val="movimento2"/>
              <w:rPr>
                <w:color w:val="002060"/>
              </w:rPr>
            </w:pPr>
            <w:r w:rsidRPr="005E0393">
              <w:rPr>
                <w:color w:val="002060"/>
              </w:rPr>
              <w:t xml:space="preserve">(JESI CALCIO A 5) </w:t>
            </w:r>
          </w:p>
        </w:tc>
        <w:tc>
          <w:tcPr>
            <w:tcW w:w="800" w:type="dxa"/>
            <w:tcMar>
              <w:top w:w="20" w:type="dxa"/>
              <w:left w:w="20" w:type="dxa"/>
              <w:bottom w:w="20" w:type="dxa"/>
              <w:right w:w="20" w:type="dxa"/>
            </w:tcMar>
            <w:vAlign w:val="center"/>
            <w:hideMark/>
          </w:tcPr>
          <w:p w14:paraId="4CAF1AB6"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4A08810"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D90C6BF" w14:textId="77777777" w:rsidR="00BB34E8" w:rsidRPr="005E0393" w:rsidRDefault="00BB34E8" w:rsidP="00373198">
            <w:pPr>
              <w:pStyle w:val="movimento2"/>
              <w:rPr>
                <w:color w:val="002060"/>
              </w:rPr>
            </w:pPr>
            <w:r w:rsidRPr="005E0393">
              <w:rPr>
                <w:color w:val="002060"/>
              </w:rPr>
              <w:t> </w:t>
            </w:r>
          </w:p>
        </w:tc>
      </w:tr>
    </w:tbl>
    <w:p w14:paraId="24F2E25D" w14:textId="77777777" w:rsidR="00BB34E8" w:rsidRDefault="00BB34E8" w:rsidP="00BB34E8">
      <w:pPr>
        <w:pStyle w:val="breakline"/>
        <w:divId w:val="527259509"/>
        <w:rPr>
          <w:color w:val="002060"/>
        </w:rPr>
      </w:pPr>
    </w:p>
    <w:p w14:paraId="14E2D1CB" w14:textId="77777777" w:rsidR="00BB34E8" w:rsidRPr="007D736C" w:rsidRDefault="00BB34E8" w:rsidP="00BB34E8">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5C972193" w14:textId="77777777" w:rsidR="00BB34E8" w:rsidRPr="007D736C" w:rsidRDefault="00BB34E8" w:rsidP="00BB34E8">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2CEFF386" w14:textId="77777777" w:rsidR="00BB34E8" w:rsidRPr="005E0393" w:rsidRDefault="00BB34E8" w:rsidP="00BB34E8">
      <w:pPr>
        <w:pStyle w:val="breakline"/>
        <w:divId w:val="527259509"/>
        <w:rPr>
          <w:rFonts w:eastAsiaTheme="minorEastAsia"/>
          <w:color w:val="002060"/>
        </w:rPr>
      </w:pPr>
    </w:p>
    <w:p w14:paraId="0C5E1D78" w14:textId="77777777" w:rsidR="00BB34E8" w:rsidRPr="005E0393" w:rsidRDefault="00BB34E8" w:rsidP="00BB34E8">
      <w:pPr>
        <w:pStyle w:val="titoloprinc0"/>
        <w:divId w:val="527259509"/>
        <w:rPr>
          <w:color w:val="002060"/>
        </w:rPr>
      </w:pPr>
      <w:r w:rsidRPr="005E0393">
        <w:rPr>
          <w:color w:val="002060"/>
        </w:rPr>
        <w:t>CLASSIFICA</w:t>
      </w:r>
    </w:p>
    <w:p w14:paraId="119D4A81" w14:textId="77777777" w:rsidR="00BB34E8" w:rsidRPr="005E0393" w:rsidRDefault="00BB34E8" w:rsidP="00BB34E8">
      <w:pPr>
        <w:pStyle w:val="breakline"/>
        <w:divId w:val="527259509"/>
        <w:rPr>
          <w:color w:val="002060"/>
        </w:rPr>
      </w:pPr>
    </w:p>
    <w:p w14:paraId="5A3FFC65" w14:textId="77777777" w:rsidR="00BB34E8" w:rsidRPr="005E0393" w:rsidRDefault="00BB34E8" w:rsidP="00BB34E8">
      <w:pPr>
        <w:pStyle w:val="breakline"/>
        <w:divId w:val="527259509"/>
        <w:rPr>
          <w:color w:val="002060"/>
        </w:rPr>
      </w:pPr>
    </w:p>
    <w:p w14:paraId="63C29E1C" w14:textId="77777777" w:rsidR="00BB34E8" w:rsidRPr="005E0393" w:rsidRDefault="00BB34E8" w:rsidP="00BB34E8">
      <w:pPr>
        <w:pStyle w:val="sottotitolocampionato10"/>
        <w:divId w:val="527259509"/>
        <w:rPr>
          <w:color w:val="002060"/>
        </w:rPr>
      </w:pPr>
      <w:r w:rsidRPr="005E039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4A05A261"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875D5"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D482A"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660A7"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6C800"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37FF7"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10A03"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9E26B"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FE7BB"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9C800"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A8463" w14:textId="77777777" w:rsidR="00BB34E8" w:rsidRPr="005E0393" w:rsidRDefault="00BB34E8" w:rsidP="00373198">
            <w:pPr>
              <w:pStyle w:val="headertabella0"/>
              <w:rPr>
                <w:color w:val="002060"/>
              </w:rPr>
            </w:pPr>
            <w:r w:rsidRPr="005E0393">
              <w:rPr>
                <w:color w:val="002060"/>
              </w:rPr>
              <w:t>PE</w:t>
            </w:r>
          </w:p>
        </w:tc>
      </w:tr>
      <w:tr w:rsidR="00BB34E8" w:rsidRPr="005E0393" w14:paraId="58012118"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3349F7" w14:textId="77777777" w:rsidR="00BB34E8" w:rsidRPr="005E0393" w:rsidRDefault="00BB34E8" w:rsidP="00373198">
            <w:pPr>
              <w:pStyle w:val="rowtabella0"/>
              <w:rPr>
                <w:color w:val="002060"/>
              </w:rPr>
            </w:pPr>
            <w:r w:rsidRPr="005E039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963B2"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26AC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6EFD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CEB7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3246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959C3" w14:textId="77777777" w:rsidR="00BB34E8" w:rsidRPr="005E0393" w:rsidRDefault="00BB34E8" w:rsidP="00373198">
            <w:pPr>
              <w:pStyle w:val="rowtabella0"/>
              <w:jc w:val="center"/>
              <w:rPr>
                <w:color w:val="002060"/>
              </w:rPr>
            </w:pPr>
            <w:r w:rsidRPr="005E039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58AD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B733B" w14:textId="77777777" w:rsidR="00BB34E8" w:rsidRPr="005E0393" w:rsidRDefault="00BB34E8" w:rsidP="00373198">
            <w:pPr>
              <w:pStyle w:val="rowtabella0"/>
              <w:jc w:val="center"/>
              <w:rPr>
                <w:color w:val="002060"/>
              </w:rPr>
            </w:pPr>
            <w:r w:rsidRPr="005E039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06937" w14:textId="77777777" w:rsidR="00BB34E8" w:rsidRPr="005E0393" w:rsidRDefault="00BB34E8" w:rsidP="00373198">
            <w:pPr>
              <w:pStyle w:val="rowtabella0"/>
              <w:jc w:val="center"/>
              <w:rPr>
                <w:color w:val="002060"/>
              </w:rPr>
            </w:pPr>
            <w:r w:rsidRPr="005E0393">
              <w:rPr>
                <w:color w:val="002060"/>
              </w:rPr>
              <w:t>0</w:t>
            </w:r>
          </w:p>
        </w:tc>
      </w:tr>
      <w:tr w:rsidR="00BB34E8" w:rsidRPr="005E0393" w14:paraId="0F46662A"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5F85D0" w14:textId="77777777" w:rsidR="00BB34E8" w:rsidRPr="005E0393" w:rsidRDefault="00BB34E8" w:rsidP="00373198">
            <w:pPr>
              <w:pStyle w:val="rowtabella0"/>
              <w:rPr>
                <w:color w:val="002060"/>
              </w:rPr>
            </w:pPr>
            <w:r w:rsidRPr="005E039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D4C35"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190A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82DC4"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087C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5B36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FAB7E"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2C20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AB521"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36F02" w14:textId="77777777" w:rsidR="00BB34E8" w:rsidRPr="005E0393" w:rsidRDefault="00BB34E8" w:rsidP="00373198">
            <w:pPr>
              <w:pStyle w:val="rowtabella0"/>
              <w:jc w:val="center"/>
              <w:rPr>
                <w:color w:val="002060"/>
              </w:rPr>
            </w:pPr>
            <w:r w:rsidRPr="005E0393">
              <w:rPr>
                <w:color w:val="002060"/>
              </w:rPr>
              <w:t>0</w:t>
            </w:r>
          </w:p>
        </w:tc>
      </w:tr>
      <w:tr w:rsidR="00BB34E8" w:rsidRPr="005E0393" w14:paraId="4A8D95A7"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CA02D8" w14:textId="77777777" w:rsidR="00BB34E8" w:rsidRPr="005E0393" w:rsidRDefault="00BB34E8" w:rsidP="00373198">
            <w:pPr>
              <w:pStyle w:val="rowtabella0"/>
              <w:rPr>
                <w:color w:val="002060"/>
              </w:rPr>
            </w:pPr>
            <w:r w:rsidRPr="005E039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BEB0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4BEE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D008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94B7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14F6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FF25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1D2B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DBD4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31DDE" w14:textId="77777777" w:rsidR="00BB34E8" w:rsidRPr="005E0393" w:rsidRDefault="00BB34E8" w:rsidP="00373198">
            <w:pPr>
              <w:pStyle w:val="rowtabella0"/>
              <w:jc w:val="center"/>
              <w:rPr>
                <w:color w:val="002060"/>
              </w:rPr>
            </w:pPr>
            <w:r w:rsidRPr="005E0393">
              <w:rPr>
                <w:color w:val="002060"/>
              </w:rPr>
              <w:t>0</w:t>
            </w:r>
          </w:p>
        </w:tc>
      </w:tr>
      <w:tr w:rsidR="00BB34E8" w:rsidRPr="005E0393" w14:paraId="5BD765FB"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B316DD" w14:textId="77777777" w:rsidR="00BB34E8" w:rsidRPr="005E0393" w:rsidRDefault="00BB34E8" w:rsidP="00373198">
            <w:pPr>
              <w:pStyle w:val="rowtabella0"/>
              <w:rPr>
                <w:color w:val="002060"/>
              </w:rPr>
            </w:pPr>
            <w:r w:rsidRPr="005E0393">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0E50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F98C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51CE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39BF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44EB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BB9F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9EE28"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23B8F"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3E4A5" w14:textId="77777777" w:rsidR="00BB34E8" w:rsidRPr="005E0393" w:rsidRDefault="00BB34E8" w:rsidP="00373198">
            <w:pPr>
              <w:pStyle w:val="rowtabella0"/>
              <w:jc w:val="center"/>
              <w:rPr>
                <w:color w:val="002060"/>
              </w:rPr>
            </w:pPr>
            <w:r w:rsidRPr="005E0393">
              <w:rPr>
                <w:color w:val="002060"/>
              </w:rPr>
              <w:t>0</w:t>
            </w:r>
          </w:p>
        </w:tc>
      </w:tr>
      <w:tr w:rsidR="00BB34E8" w:rsidRPr="005E0393" w14:paraId="538B1E5D"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70386E" w14:textId="77777777" w:rsidR="00BB34E8" w:rsidRPr="005E0393" w:rsidRDefault="00BB34E8" w:rsidP="00373198">
            <w:pPr>
              <w:pStyle w:val="rowtabella0"/>
              <w:rPr>
                <w:color w:val="002060"/>
              </w:rPr>
            </w:pPr>
            <w:r w:rsidRPr="005E039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1C38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6FDB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0301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0ED2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7612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75A3B"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D5855" w14:textId="77777777" w:rsidR="00BB34E8" w:rsidRPr="005E0393" w:rsidRDefault="00BB34E8" w:rsidP="00373198">
            <w:pPr>
              <w:pStyle w:val="rowtabella0"/>
              <w:jc w:val="center"/>
              <w:rPr>
                <w:color w:val="002060"/>
              </w:rPr>
            </w:pPr>
            <w:r w:rsidRPr="005E039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298FC" w14:textId="77777777" w:rsidR="00BB34E8" w:rsidRPr="005E0393" w:rsidRDefault="00BB34E8" w:rsidP="00373198">
            <w:pPr>
              <w:pStyle w:val="rowtabella0"/>
              <w:jc w:val="center"/>
              <w:rPr>
                <w:color w:val="002060"/>
              </w:rPr>
            </w:pPr>
            <w:r w:rsidRPr="005E039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3C8CD" w14:textId="77777777" w:rsidR="00BB34E8" w:rsidRPr="005E0393" w:rsidRDefault="00BB34E8" w:rsidP="00373198">
            <w:pPr>
              <w:pStyle w:val="rowtabella0"/>
              <w:jc w:val="center"/>
              <w:rPr>
                <w:color w:val="002060"/>
              </w:rPr>
            </w:pPr>
            <w:r w:rsidRPr="005E0393">
              <w:rPr>
                <w:color w:val="002060"/>
              </w:rPr>
              <w:t>0</w:t>
            </w:r>
          </w:p>
        </w:tc>
      </w:tr>
    </w:tbl>
    <w:p w14:paraId="1B18B0FA" w14:textId="77777777" w:rsidR="00BB34E8" w:rsidRPr="005E0393" w:rsidRDefault="00BB34E8" w:rsidP="00BB34E8">
      <w:pPr>
        <w:pStyle w:val="breakline"/>
        <w:divId w:val="527259509"/>
        <w:rPr>
          <w:rFonts w:eastAsiaTheme="minorEastAsia"/>
          <w:color w:val="002060"/>
        </w:rPr>
      </w:pPr>
    </w:p>
    <w:p w14:paraId="1D4A1C79" w14:textId="77777777" w:rsidR="00BB34E8" w:rsidRPr="005E0393" w:rsidRDefault="00BB34E8" w:rsidP="00BB34E8">
      <w:pPr>
        <w:pStyle w:val="breakline"/>
        <w:divId w:val="527259509"/>
        <w:rPr>
          <w:color w:val="002060"/>
        </w:rPr>
      </w:pPr>
    </w:p>
    <w:p w14:paraId="3F330388" w14:textId="77777777" w:rsidR="00BB34E8" w:rsidRPr="005E0393" w:rsidRDefault="00BB34E8" w:rsidP="00BB34E8">
      <w:pPr>
        <w:pStyle w:val="sottotitolocampionato10"/>
        <w:divId w:val="527259509"/>
        <w:rPr>
          <w:color w:val="002060"/>
        </w:rPr>
      </w:pPr>
      <w:r w:rsidRPr="005E039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0A8EA42C"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B4D61"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434F6"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0C072"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3B1A7"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31E25"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86068"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7765B"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47592"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F4D44"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3DA68" w14:textId="77777777" w:rsidR="00BB34E8" w:rsidRPr="005E0393" w:rsidRDefault="00BB34E8" w:rsidP="00373198">
            <w:pPr>
              <w:pStyle w:val="headertabella0"/>
              <w:rPr>
                <w:color w:val="002060"/>
              </w:rPr>
            </w:pPr>
            <w:r w:rsidRPr="005E0393">
              <w:rPr>
                <w:color w:val="002060"/>
              </w:rPr>
              <w:t>PE</w:t>
            </w:r>
          </w:p>
        </w:tc>
      </w:tr>
      <w:tr w:rsidR="00BB34E8" w:rsidRPr="005E0393" w14:paraId="303EC303"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3CDE0A" w14:textId="77777777" w:rsidR="00BB34E8" w:rsidRPr="005E0393" w:rsidRDefault="00BB34E8" w:rsidP="00373198">
            <w:pPr>
              <w:pStyle w:val="rowtabella0"/>
              <w:rPr>
                <w:color w:val="002060"/>
              </w:rPr>
            </w:pPr>
            <w:r w:rsidRPr="005E039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EE5FF"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A429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9D50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F3C0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E860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877D5" w14:textId="77777777" w:rsidR="00BB34E8" w:rsidRPr="005E0393" w:rsidRDefault="00BB34E8" w:rsidP="00373198">
            <w:pPr>
              <w:pStyle w:val="rowtabella0"/>
              <w:jc w:val="center"/>
              <w:rPr>
                <w:color w:val="002060"/>
              </w:rPr>
            </w:pPr>
            <w:r w:rsidRPr="005E039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A168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FCF8D" w14:textId="77777777" w:rsidR="00BB34E8" w:rsidRPr="005E0393" w:rsidRDefault="00BB34E8" w:rsidP="00373198">
            <w:pPr>
              <w:pStyle w:val="rowtabella0"/>
              <w:jc w:val="center"/>
              <w:rPr>
                <w:color w:val="002060"/>
              </w:rPr>
            </w:pPr>
            <w:r w:rsidRPr="005E039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A3421" w14:textId="77777777" w:rsidR="00BB34E8" w:rsidRPr="005E0393" w:rsidRDefault="00BB34E8" w:rsidP="00373198">
            <w:pPr>
              <w:pStyle w:val="rowtabella0"/>
              <w:jc w:val="center"/>
              <w:rPr>
                <w:color w:val="002060"/>
              </w:rPr>
            </w:pPr>
            <w:r w:rsidRPr="005E0393">
              <w:rPr>
                <w:color w:val="002060"/>
              </w:rPr>
              <w:t>0</w:t>
            </w:r>
          </w:p>
        </w:tc>
      </w:tr>
      <w:tr w:rsidR="00BB34E8" w:rsidRPr="005E0393" w14:paraId="63EFF028"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CC0894" w14:textId="77777777" w:rsidR="00BB34E8" w:rsidRPr="005E0393" w:rsidRDefault="00BB34E8" w:rsidP="00373198">
            <w:pPr>
              <w:pStyle w:val="rowtabella0"/>
              <w:rPr>
                <w:color w:val="002060"/>
              </w:rPr>
            </w:pPr>
            <w:r w:rsidRPr="005E0393">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20257"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07EB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A651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5BE3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EEBB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4C97C"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247E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D490C"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8534A" w14:textId="77777777" w:rsidR="00BB34E8" w:rsidRPr="005E0393" w:rsidRDefault="00BB34E8" w:rsidP="00373198">
            <w:pPr>
              <w:pStyle w:val="rowtabella0"/>
              <w:jc w:val="center"/>
              <w:rPr>
                <w:color w:val="002060"/>
              </w:rPr>
            </w:pPr>
            <w:r w:rsidRPr="005E0393">
              <w:rPr>
                <w:color w:val="002060"/>
              </w:rPr>
              <w:t>0</w:t>
            </w:r>
          </w:p>
        </w:tc>
      </w:tr>
      <w:tr w:rsidR="00BB34E8" w:rsidRPr="005E0393" w14:paraId="73BC8BF1"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DD2A2B" w14:textId="77777777" w:rsidR="00BB34E8" w:rsidRPr="005E0393" w:rsidRDefault="00BB34E8" w:rsidP="00373198">
            <w:pPr>
              <w:pStyle w:val="rowtabella0"/>
              <w:rPr>
                <w:color w:val="002060"/>
              </w:rPr>
            </w:pPr>
            <w:r w:rsidRPr="005E039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75BD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BCF2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6E8E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1C8A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C57C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F8F4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7B26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370E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E5DAD" w14:textId="77777777" w:rsidR="00BB34E8" w:rsidRPr="005E0393" w:rsidRDefault="00BB34E8" w:rsidP="00373198">
            <w:pPr>
              <w:pStyle w:val="rowtabella0"/>
              <w:jc w:val="center"/>
              <w:rPr>
                <w:color w:val="002060"/>
              </w:rPr>
            </w:pPr>
            <w:r w:rsidRPr="005E0393">
              <w:rPr>
                <w:color w:val="002060"/>
              </w:rPr>
              <w:t>0</w:t>
            </w:r>
          </w:p>
        </w:tc>
      </w:tr>
      <w:tr w:rsidR="00BB34E8" w:rsidRPr="005E0393" w14:paraId="7AF3CF48"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518215" w14:textId="77777777" w:rsidR="00BB34E8" w:rsidRPr="005E0393" w:rsidRDefault="00BB34E8" w:rsidP="00373198">
            <w:pPr>
              <w:pStyle w:val="rowtabella0"/>
              <w:rPr>
                <w:color w:val="002060"/>
              </w:rPr>
            </w:pPr>
            <w:r w:rsidRPr="005E039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817E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9BC3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5F51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7C01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19C5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8330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9DFC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A4EB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A0377" w14:textId="77777777" w:rsidR="00BB34E8" w:rsidRPr="005E0393" w:rsidRDefault="00BB34E8" w:rsidP="00373198">
            <w:pPr>
              <w:pStyle w:val="rowtabella0"/>
              <w:jc w:val="center"/>
              <w:rPr>
                <w:color w:val="002060"/>
              </w:rPr>
            </w:pPr>
            <w:r w:rsidRPr="005E0393">
              <w:rPr>
                <w:color w:val="002060"/>
              </w:rPr>
              <w:t>0</w:t>
            </w:r>
          </w:p>
        </w:tc>
      </w:tr>
      <w:tr w:rsidR="00BB34E8" w:rsidRPr="005E0393" w14:paraId="189324F0"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64024D" w14:textId="77777777" w:rsidR="00BB34E8" w:rsidRPr="005E0393" w:rsidRDefault="00BB34E8" w:rsidP="00373198">
            <w:pPr>
              <w:pStyle w:val="rowtabella0"/>
              <w:rPr>
                <w:color w:val="002060"/>
              </w:rPr>
            </w:pPr>
            <w:r w:rsidRPr="005E039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93BA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192D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B059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34B2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5E477"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A7AE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9C94E"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CAA00"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294CB" w14:textId="77777777" w:rsidR="00BB34E8" w:rsidRPr="005E0393" w:rsidRDefault="00BB34E8" w:rsidP="00373198">
            <w:pPr>
              <w:pStyle w:val="rowtabella0"/>
              <w:jc w:val="center"/>
              <w:rPr>
                <w:color w:val="002060"/>
              </w:rPr>
            </w:pPr>
            <w:r w:rsidRPr="005E0393">
              <w:rPr>
                <w:color w:val="002060"/>
              </w:rPr>
              <w:t>0</w:t>
            </w:r>
          </w:p>
        </w:tc>
      </w:tr>
      <w:tr w:rsidR="00BB34E8" w:rsidRPr="005E0393" w14:paraId="7108FD53"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FCC1F5" w14:textId="77777777" w:rsidR="00BB34E8" w:rsidRPr="005E0393" w:rsidRDefault="00BB34E8" w:rsidP="00373198">
            <w:pPr>
              <w:pStyle w:val="rowtabella0"/>
              <w:rPr>
                <w:color w:val="002060"/>
              </w:rPr>
            </w:pPr>
            <w:r w:rsidRPr="005E0393">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9CBB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9F58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D8DE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A419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33A2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B1DE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B749" w14:textId="77777777" w:rsidR="00BB34E8" w:rsidRPr="005E0393" w:rsidRDefault="00BB34E8" w:rsidP="00373198">
            <w:pPr>
              <w:pStyle w:val="rowtabella0"/>
              <w:jc w:val="center"/>
              <w:rPr>
                <w:color w:val="002060"/>
              </w:rPr>
            </w:pPr>
            <w:r w:rsidRPr="005E039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F291C" w14:textId="77777777" w:rsidR="00BB34E8" w:rsidRPr="005E0393" w:rsidRDefault="00BB34E8" w:rsidP="00373198">
            <w:pPr>
              <w:pStyle w:val="rowtabella0"/>
              <w:jc w:val="center"/>
              <w:rPr>
                <w:color w:val="002060"/>
              </w:rPr>
            </w:pPr>
            <w:r w:rsidRPr="005E039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8FCDA" w14:textId="77777777" w:rsidR="00BB34E8" w:rsidRPr="005E0393" w:rsidRDefault="00BB34E8" w:rsidP="00373198">
            <w:pPr>
              <w:pStyle w:val="rowtabella0"/>
              <w:jc w:val="center"/>
              <w:rPr>
                <w:color w:val="002060"/>
              </w:rPr>
            </w:pPr>
            <w:r w:rsidRPr="005E0393">
              <w:rPr>
                <w:color w:val="002060"/>
              </w:rPr>
              <w:t>0</w:t>
            </w:r>
          </w:p>
        </w:tc>
      </w:tr>
    </w:tbl>
    <w:p w14:paraId="00EB59F5" w14:textId="77777777" w:rsidR="00BB34E8" w:rsidRPr="005E0393" w:rsidRDefault="00BB34E8" w:rsidP="00BB34E8">
      <w:pPr>
        <w:pStyle w:val="breakline"/>
        <w:divId w:val="527259509"/>
        <w:rPr>
          <w:rFonts w:eastAsiaTheme="minorEastAsia"/>
          <w:color w:val="002060"/>
        </w:rPr>
      </w:pPr>
    </w:p>
    <w:p w14:paraId="5FE6C8C5" w14:textId="77777777" w:rsidR="00BB34E8" w:rsidRPr="005E0393" w:rsidRDefault="00BB34E8" w:rsidP="00BB34E8">
      <w:pPr>
        <w:pStyle w:val="breakline"/>
        <w:divId w:val="527259509"/>
        <w:rPr>
          <w:color w:val="002060"/>
        </w:rPr>
      </w:pPr>
    </w:p>
    <w:p w14:paraId="33B11352" w14:textId="77777777" w:rsidR="00BB34E8" w:rsidRPr="005E0393" w:rsidRDefault="00BB34E8" w:rsidP="00BB34E8">
      <w:pPr>
        <w:pStyle w:val="sottotitolocampionato10"/>
        <w:divId w:val="527259509"/>
        <w:rPr>
          <w:color w:val="002060"/>
        </w:rPr>
      </w:pPr>
      <w:r w:rsidRPr="005E039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3CCA5082"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F095B"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6B65C"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EBA25"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7E54D"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475DE"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A96A4"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21F58"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93FEB"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6091D"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8895C" w14:textId="77777777" w:rsidR="00BB34E8" w:rsidRPr="005E0393" w:rsidRDefault="00BB34E8" w:rsidP="00373198">
            <w:pPr>
              <w:pStyle w:val="headertabella0"/>
              <w:rPr>
                <w:color w:val="002060"/>
              </w:rPr>
            </w:pPr>
            <w:r w:rsidRPr="005E0393">
              <w:rPr>
                <w:color w:val="002060"/>
              </w:rPr>
              <w:t>PE</w:t>
            </w:r>
          </w:p>
        </w:tc>
      </w:tr>
      <w:tr w:rsidR="00BB34E8" w:rsidRPr="005E0393" w14:paraId="17182D9E"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7F6D02" w14:textId="77777777" w:rsidR="00BB34E8" w:rsidRPr="005E0393" w:rsidRDefault="00BB34E8" w:rsidP="00373198">
            <w:pPr>
              <w:pStyle w:val="rowtabella0"/>
              <w:rPr>
                <w:color w:val="002060"/>
              </w:rPr>
            </w:pPr>
            <w:r w:rsidRPr="005E0393">
              <w:rPr>
                <w:color w:val="002060"/>
              </w:rPr>
              <w:t>ASD PORTO SAN GIORGIO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5C125"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F4CA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BB26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8D5B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AB5E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12727"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7D18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E9B2F"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4442B" w14:textId="77777777" w:rsidR="00BB34E8" w:rsidRPr="005E0393" w:rsidRDefault="00BB34E8" w:rsidP="00373198">
            <w:pPr>
              <w:pStyle w:val="rowtabella0"/>
              <w:jc w:val="center"/>
              <w:rPr>
                <w:color w:val="002060"/>
              </w:rPr>
            </w:pPr>
            <w:r w:rsidRPr="005E0393">
              <w:rPr>
                <w:color w:val="002060"/>
              </w:rPr>
              <w:t>0</w:t>
            </w:r>
          </w:p>
        </w:tc>
      </w:tr>
      <w:tr w:rsidR="00BB34E8" w:rsidRPr="005E0393" w14:paraId="247A92EE"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9AD3F4" w14:textId="77777777" w:rsidR="00BB34E8" w:rsidRPr="005E0393" w:rsidRDefault="00BB34E8" w:rsidP="00373198">
            <w:pPr>
              <w:pStyle w:val="rowtabella0"/>
              <w:rPr>
                <w:color w:val="002060"/>
              </w:rPr>
            </w:pPr>
            <w:r w:rsidRPr="005E039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1EB0A"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2CFB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6E39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6D2E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6C69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D1EF7"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9C598"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E2638"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D0F8E" w14:textId="77777777" w:rsidR="00BB34E8" w:rsidRPr="005E0393" w:rsidRDefault="00BB34E8" w:rsidP="00373198">
            <w:pPr>
              <w:pStyle w:val="rowtabella0"/>
              <w:jc w:val="center"/>
              <w:rPr>
                <w:color w:val="002060"/>
              </w:rPr>
            </w:pPr>
            <w:r w:rsidRPr="005E0393">
              <w:rPr>
                <w:color w:val="002060"/>
              </w:rPr>
              <w:t>0</w:t>
            </w:r>
          </w:p>
        </w:tc>
      </w:tr>
      <w:tr w:rsidR="00BB34E8" w:rsidRPr="005E0393" w14:paraId="5062CBB0"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636DDC" w14:textId="77777777" w:rsidR="00BB34E8" w:rsidRPr="005E0393" w:rsidRDefault="00BB34E8" w:rsidP="00373198">
            <w:pPr>
              <w:pStyle w:val="rowtabella0"/>
              <w:rPr>
                <w:color w:val="002060"/>
              </w:rPr>
            </w:pPr>
            <w:r w:rsidRPr="005E039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A49A5"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805A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E834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02FC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6223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A620D"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08C06"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8B36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71524" w14:textId="77777777" w:rsidR="00BB34E8" w:rsidRPr="005E0393" w:rsidRDefault="00BB34E8" w:rsidP="00373198">
            <w:pPr>
              <w:pStyle w:val="rowtabella0"/>
              <w:jc w:val="center"/>
              <w:rPr>
                <w:color w:val="002060"/>
              </w:rPr>
            </w:pPr>
            <w:r w:rsidRPr="005E0393">
              <w:rPr>
                <w:color w:val="002060"/>
              </w:rPr>
              <w:t>0</w:t>
            </w:r>
          </w:p>
        </w:tc>
      </w:tr>
      <w:tr w:rsidR="00BB34E8" w:rsidRPr="005E0393" w14:paraId="40789374"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2CEEF5" w14:textId="77777777" w:rsidR="00BB34E8" w:rsidRPr="005E0393" w:rsidRDefault="00BB34E8" w:rsidP="00373198">
            <w:pPr>
              <w:pStyle w:val="rowtabella0"/>
              <w:rPr>
                <w:color w:val="002060"/>
              </w:rPr>
            </w:pPr>
            <w:r w:rsidRPr="005E039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82CE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F9C85"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464C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AEB7"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A7CB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E86D0"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6C4B6"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54A3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D007E" w14:textId="77777777" w:rsidR="00BB34E8" w:rsidRPr="005E0393" w:rsidRDefault="00BB34E8" w:rsidP="00373198">
            <w:pPr>
              <w:pStyle w:val="rowtabella0"/>
              <w:jc w:val="center"/>
              <w:rPr>
                <w:color w:val="002060"/>
              </w:rPr>
            </w:pPr>
            <w:r w:rsidRPr="005E0393">
              <w:rPr>
                <w:color w:val="002060"/>
              </w:rPr>
              <w:t>0</w:t>
            </w:r>
          </w:p>
        </w:tc>
      </w:tr>
      <w:tr w:rsidR="00BB34E8" w:rsidRPr="005E0393" w14:paraId="414ECFA2"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BD8D06" w14:textId="77777777" w:rsidR="00BB34E8" w:rsidRPr="005E0393" w:rsidRDefault="00BB34E8" w:rsidP="00373198">
            <w:pPr>
              <w:pStyle w:val="rowtabella0"/>
              <w:rPr>
                <w:color w:val="002060"/>
              </w:rPr>
            </w:pPr>
            <w:r w:rsidRPr="005E039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80EC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AA11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196F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9456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7FEF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E453E"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335D1"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441A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8973D" w14:textId="77777777" w:rsidR="00BB34E8" w:rsidRPr="005E0393" w:rsidRDefault="00BB34E8" w:rsidP="00373198">
            <w:pPr>
              <w:pStyle w:val="rowtabella0"/>
              <w:jc w:val="center"/>
              <w:rPr>
                <w:color w:val="002060"/>
              </w:rPr>
            </w:pPr>
            <w:r w:rsidRPr="005E0393">
              <w:rPr>
                <w:color w:val="002060"/>
              </w:rPr>
              <w:t>0</w:t>
            </w:r>
          </w:p>
        </w:tc>
      </w:tr>
      <w:tr w:rsidR="00BB34E8" w:rsidRPr="005E0393" w14:paraId="5C64BC00"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8056D7" w14:textId="77777777" w:rsidR="00BB34E8" w:rsidRPr="005E0393" w:rsidRDefault="00BB34E8" w:rsidP="00373198">
            <w:pPr>
              <w:pStyle w:val="rowtabella0"/>
              <w:rPr>
                <w:color w:val="002060"/>
              </w:rPr>
            </w:pPr>
            <w:r w:rsidRPr="005E0393">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0398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C4F4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94E9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82ED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A25A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45EC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5A91B"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520FE"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F5BE2" w14:textId="77777777" w:rsidR="00BB34E8" w:rsidRPr="005E0393" w:rsidRDefault="00BB34E8" w:rsidP="00373198">
            <w:pPr>
              <w:pStyle w:val="rowtabella0"/>
              <w:jc w:val="center"/>
              <w:rPr>
                <w:color w:val="002060"/>
              </w:rPr>
            </w:pPr>
            <w:r w:rsidRPr="005E0393">
              <w:rPr>
                <w:color w:val="002060"/>
              </w:rPr>
              <w:t>0</w:t>
            </w:r>
          </w:p>
        </w:tc>
      </w:tr>
    </w:tbl>
    <w:p w14:paraId="1F8D3E7E" w14:textId="77777777" w:rsidR="00BB34E8" w:rsidRDefault="00BB34E8" w:rsidP="00BB34E8">
      <w:pPr>
        <w:pStyle w:val="breakline"/>
        <w:divId w:val="527259509"/>
        <w:rPr>
          <w:color w:val="002060"/>
        </w:rPr>
      </w:pPr>
    </w:p>
    <w:p w14:paraId="08A3303C" w14:textId="77777777" w:rsidR="00BB34E8" w:rsidRPr="005E0393" w:rsidRDefault="00BB34E8" w:rsidP="00BB34E8">
      <w:pPr>
        <w:pStyle w:val="titoloprinc0"/>
        <w:divId w:val="527259509"/>
        <w:rPr>
          <w:color w:val="002060"/>
        </w:rPr>
      </w:pPr>
      <w:r>
        <w:rPr>
          <w:color w:val="002060"/>
        </w:rPr>
        <w:t>PROGRAMMA GARE</w:t>
      </w:r>
    </w:p>
    <w:p w14:paraId="777E13B5" w14:textId="77777777" w:rsidR="00BB34E8" w:rsidRPr="00EC72DD" w:rsidRDefault="00BB34E8" w:rsidP="00BB34E8">
      <w:pPr>
        <w:pStyle w:val="sottotitolocampionato10"/>
        <w:divId w:val="527259509"/>
        <w:rPr>
          <w:color w:val="002060"/>
        </w:rPr>
      </w:pPr>
      <w:r w:rsidRPr="00EC72DD">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3"/>
        <w:gridCol w:w="1557"/>
      </w:tblGrid>
      <w:tr w:rsidR="00BB34E8" w:rsidRPr="00EC72DD" w14:paraId="4D2D0832"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70383"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E7CB2"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2BD24"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EC6F4"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32CF2"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0237E"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E81FA"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574B40CB"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A03EBA" w14:textId="77777777" w:rsidR="00BB34E8" w:rsidRPr="00EC72DD" w:rsidRDefault="00BB34E8" w:rsidP="00373198">
            <w:pPr>
              <w:pStyle w:val="rowtabella0"/>
              <w:rPr>
                <w:color w:val="002060"/>
              </w:rPr>
            </w:pPr>
            <w:r w:rsidRPr="00EC72DD">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35A3C" w14:textId="77777777" w:rsidR="00BB34E8" w:rsidRPr="00EC72DD" w:rsidRDefault="00BB34E8" w:rsidP="00373198">
            <w:pPr>
              <w:pStyle w:val="rowtabella0"/>
              <w:rPr>
                <w:color w:val="002060"/>
              </w:rPr>
            </w:pPr>
            <w:r w:rsidRPr="00EC72DD">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98285"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0F02C" w14:textId="77777777" w:rsidR="00BB34E8" w:rsidRPr="00EC72DD" w:rsidRDefault="00BB34E8" w:rsidP="00373198">
            <w:pPr>
              <w:pStyle w:val="rowtabella0"/>
              <w:rPr>
                <w:color w:val="002060"/>
              </w:rPr>
            </w:pPr>
            <w:r w:rsidRPr="00EC72DD">
              <w:rPr>
                <w:color w:val="002060"/>
              </w:rPr>
              <w:t>23/10/2021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DAA93F" w14:textId="77777777" w:rsidR="00BB34E8" w:rsidRPr="00EC72DD" w:rsidRDefault="00BB34E8" w:rsidP="00373198">
            <w:pPr>
              <w:pStyle w:val="rowtabella0"/>
              <w:rPr>
                <w:color w:val="002060"/>
              </w:rPr>
            </w:pPr>
            <w:r w:rsidRPr="00EC72DD">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B8085" w14:textId="77777777" w:rsidR="00BB34E8" w:rsidRPr="00EC72DD" w:rsidRDefault="00BB34E8" w:rsidP="00373198">
            <w:pPr>
              <w:pStyle w:val="rowtabella0"/>
              <w:rPr>
                <w:color w:val="002060"/>
              </w:rPr>
            </w:pPr>
            <w:r w:rsidRPr="00EC72DD">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E55B7" w14:textId="77777777" w:rsidR="00BB34E8" w:rsidRPr="00EC72DD" w:rsidRDefault="00BB34E8" w:rsidP="00373198">
            <w:pPr>
              <w:pStyle w:val="rowtabella0"/>
              <w:rPr>
                <w:color w:val="002060"/>
              </w:rPr>
            </w:pPr>
            <w:r w:rsidRPr="00EC72DD">
              <w:rPr>
                <w:color w:val="002060"/>
              </w:rPr>
              <w:t>VIA RISORGIMENTO 16</w:t>
            </w:r>
          </w:p>
        </w:tc>
      </w:tr>
      <w:tr w:rsidR="00BB34E8" w:rsidRPr="00EC72DD" w14:paraId="7AC530A9"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019A7D" w14:textId="77777777" w:rsidR="00BB34E8" w:rsidRPr="00EC72DD" w:rsidRDefault="00BB34E8" w:rsidP="00373198">
            <w:pPr>
              <w:pStyle w:val="rowtabella0"/>
              <w:rPr>
                <w:color w:val="002060"/>
              </w:rPr>
            </w:pPr>
            <w:r w:rsidRPr="00EC72DD">
              <w:rPr>
                <w:color w:val="002060"/>
              </w:rPr>
              <w:lastRenderedPageBreak/>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09915" w14:textId="77777777" w:rsidR="00BB34E8" w:rsidRPr="00EC72DD" w:rsidRDefault="00BB34E8" w:rsidP="00373198">
            <w:pPr>
              <w:pStyle w:val="rowtabella0"/>
              <w:rPr>
                <w:color w:val="002060"/>
              </w:rPr>
            </w:pPr>
            <w:r w:rsidRPr="00EC72DD">
              <w:rPr>
                <w:color w:val="002060"/>
              </w:rPr>
              <w:t>ETA BETA FOOTBALL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4D9537"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624FF9" w14:textId="77777777" w:rsidR="00BB34E8" w:rsidRPr="00EC72DD" w:rsidRDefault="00BB34E8" w:rsidP="00373198">
            <w:pPr>
              <w:pStyle w:val="rowtabella0"/>
              <w:rPr>
                <w:color w:val="002060"/>
              </w:rPr>
            </w:pPr>
            <w:r w:rsidRPr="00EC72DD">
              <w:rPr>
                <w:color w:val="002060"/>
              </w:rPr>
              <w:t>23/10/2021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A2DA01" w14:textId="77777777" w:rsidR="00BB34E8" w:rsidRPr="00EC72DD" w:rsidRDefault="00BB34E8" w:rsidP="00373198">
            <w:pPr>
              <w:pStyle w:val="rowtabella0"/>
              <w:rPr>
                <w:color w:val="002060"/>
              </w:rPr>
            </w:pPr>
            <w:r w:rsidRPr="00EC72DD">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203FA" w14:textId="77777777" w:rsidR="00BB34E8" w:rsidRPr="00EC72DD" w:rsidRDefault="00BB34E8" w:rsidP="00373198">
            <w:pPr>
              <w:pStyle w:val="rowtabella0"/>
              <w:rPr>
                <w:color w:val="002060"/>
              </w:rPr>
            </w:pPr>
            <w:r w:rsidRPr="00EC72DD">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AF365C" w14:textId="77777777" w:rsidR="00BB34E8" w:rsidRPr="00EC72DD" w:rsidRDefault="00BB34E8" w:rsidP="00373198">
            <w:pPr>
              <w:pStyle w:val="rowtabella0"/>
              <w:rPr>
                <w:color w:val="002060"/>
              </w:rPr>
            </w:pPr>
            <w:r w:rsidRPr="00EC72DD">
              <w:rPr>
                <w:color w:val="002060"/>
              </w:rPr>
              <w:t>STR.DEL BURELLO LOC.VAL NEVOLA</w:t>
            </w:r>
          </w:p>
        </w:tc>
      </w:tr>
    </w:tbl>
    <w:p w14:paraId="79E8AEB0" w14:textId="77777777" w:rsidR="00BB34E8" w:rsidRPr="00EC72DD" w:rsidRDefault="00BB34E8" w:rsidP="00BB34E8">
      <w:pPr>
        <w:pStyle w:val="breakline"/>
        <w:divId w:val="527259509"/>
        <w:rPr>
          <w:rFonts w:eastAsiaTheme="minorEastAsia"/>
          <w:color w:val="002060"/>
        </w:rPr>
      </w:pPr>
    </w:p>
    <w:p w14:paraId="6E829A55" w14:textId="77777777" w:rsidR="00BB34E8" w:rsidRPr="00EC72DD" w:rsidRDefault="00BB34E8" w:rsidP="00BB34E8">
      <w:pPr>
        <w:pStyle w:val="breakline"/>
        <w:divId w:val="527259509"/>
        <w:rPr>
          <w:color w:val="002060"/>
        </w:rPr>
      </w:pPr>
    </w:p>
    <w:p w14:paraId="2367AD96" w14:textId="77777777" w:rsidR="00BB34E8" w:rsidRPr="00EC72DD" w:rsidRDefault="00BB34E8" w:rsidP="00BB34E8">
      <w:pPr>
        <w:pStyle w:val="breakline"/>
        <w:divId w:val="527259509"/>
        <w:rPr>
          <w:color w:val="002060"/>
        </w:rPr>
      </w:pPr>
    </w:p>
    <w:p w14:paraId="5B7B0CF6" w14:textId="77777777" w:rsidR="00BB34E8" w:rsidRPr="00EC72DD" w:rsidRDefault="00BB34E8" w:rsidP="00BB34E8">
      <w:pPr>
        <w:pStyle w:val="sottotitolocampionato10"/>
        <w:divId w:val="527259509"/>
        <w:rPr>
          <w:color w:val="002060"/>
        </w:rPr>
      </w:pPr>
      <w:r w:rsidRPr="00EC72DD">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B34E8" w:rsidRPr="00EC72DD" w14:paraId="32180A00"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D1F6C"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B34D8"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72EAB"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614AF"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4711D"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442F9"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A1156"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4CD03052" w14:textId="77777777" w:rsidTr="00BB34E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448248" w14:textId="77777777" w:rsidR="00BB34E8" w:rsidRPr="00EC72DD" w:rsidRDefault="00BB34E8" w:rsidP="00373198">
            <w:pPr>
              <w:pStyle w:val="rowtabella0"/>
              <w:rPr>
                <w:color w:val="002060"/>
              </w:rPr>
            </w:pPr>
            <w:r w:rsidRPr="00EC72DD">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46EDA7" w14:textId="77777777" w:rsidR="00BB34E8" w:rsidRPr="00EC72DD" w:rsidRDefault="00BB34E8" w:rsidP="00373198">
            <w:pPr>
              <w:pStyle w:val="rowtabella0"/>
              <w:rPr>
                <w:color w:val="002060"/>
              </w:rPr>
            </w:pPr>
            <w:r w:rsidRPr="00EC72DD">
              <w:rPr>
                <w:color w:val="002060"/>
              </w:rPr>
              <w:t>ACLI 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181647"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1B903C" w14:textId="77777777" w:rsidR="00BB34E8" w:rsidRPr="00EC72DD" w:rsidRDefault="00BB34E8" w:rsidP="00373198">
            <w:pPr>
              <w:pStyle w:val="rowtabella0"/>
              <w:rPr>
                <w:color w:val="002060"/>
              </w:rPr>
            </w:pPr>
            <w:r w:rsidRPr="00EC72DD">
              <w:rPr>
                <w:color w:val="002060"/>
              </w:rPr>
              <w:t>21/10/2021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7943F6" w14:textId="77777777" w:rsidR="00BB34E8" w:rsidRPr="00EC72DD" w:rsidRDefault="00BB34E8" w:rsidP="00373198">
            <w:pPr>
              <w:pStyle w:val="rowtabella0"/>
              <w:rPr>
                <w:color w:val="002060"/>
              </w:rPr>
            </w:pPr>
            <w:r w:rsidRPr="00EC72DD">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30F913" w14:textId="77777777" w:rsidR="00BB34E8" w:rsidRPr="00EC72DD" w:rsidRDefault="00BB34E8" w:rsidP="00373198">
            <w:pPr>
              <w:pStyle w:val="rowtabella0"/>
              <w:rPr>
                <w:color w:val="002060"/>
              </w:rPr>
            </w:pPr>
            <w:r w:rsidRPr="00EC72DD">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D03D66" w14:textId="77777777" w:rsidR="00BB34E8" w:rsidRPr="00EC72DD" w:rsidRDefault="00BB34E8" w:rsidP="00373198">
            <w:pPr>
              <w:pStyle w:val="rowtabella0"/>
              <w:rPr>
                <w:color w:val="002060"/>
              </w:rPr>
            </w:pPr>
            <w:r w:rsidRPr="00EC72DD">
              <w:rPr>
                <w:color w:val="002060"/>
              </w:rPr>
              <w:t>VIA VESCOVARA, 7</w:t>
            </w:r>
          </w:p>
        </w:tc>
      </w:tr>
    </w:tbl>
    <w:p w14:paraId="69DA9174" w14:textId="77777777" w:rsidR="00BB34E8" w:rsidRPr="00EC72DD" w:rsidRDefault="00BB34E8" w:rsidP="00BB34E8">
      <w:pPr>
        <w:pStyle w:val="breakline"/>
        <w:divId w:val="527259509"/>
        <w:rPr>
          <w:rFonts w:eastAsiaTheme="minorEastAsia"/>
          <w:color w:val="002060"/>
        </w:rPr>
      </w:pPr>
    </w:p>
    <w:p w14:paraId="010AFCEA" w14:textId="77777777" w:rsidR="00BB34E8" w:rsidRPr="00EC72DD" w:rsidRDefault="00BB34E8" w:rsidP="00BB34E8">
      <w:pPr>
        <w:pStyle w:val="breakline"/>
        <w:divId w:val="527259509"/>
        <w:rPr>
          <w:color w:val="002060"/>
        </w:rPr>
      </w:pPr>
    </w:p>
    <w:p w14:paraId="1D955475" w14:textId="77777777" w:rsidR="00BB34E8" w:rsidRPr="00EC72DD" w:rsidRDefault="00BB34E8" w:rsidP="00BB34E8">
      <w:pPr>
        <w:pStyle w:val="breakline"/>
        <w:divId w:val="527259509"/>
        <w:rPr>
          <w:color w:val="002060"/>
        </w:rPr>
      </w:pPr>
    </w:p>
    <w:p w14:paraId="04D5CFDF" w14:textId="77777777" w:rsidR="00BB34E8" w:rsidRPr="00EC72DD" w:rsidRDefault="00BB34E8" w:rsidP="00BB34E8">
      <w:pPr>
        <w:pStyle w:val="sottotitolocampionato10"/>
        <w:divId w:val="527259509"/>
        <w:rPr>
          <w:color w:val="002060"/>
        </w:rPr>
      </w:pPr>
      <w:r w:rsidRPr="00EC72DD">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B34E8" w:rsidRPr="00EC72DD" w14:paraId="613B5A6E"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441F1"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284EA"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1FCB5"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878EE"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41FBE"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2C1B2"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DA54E"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7371EE12"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091789" w14:textId="77777777" w:rsidR="00BB34E8" w:rsidRPr="00EC72DD" w:rsidRDefault="00BB34E8" w:rsidP="00373198">
            <w:pPr>
              <w:pStyle w:val="rowtabella0"/>
              <w:rPr>
                <w:color w:val="002060"/>
              </w:rPr>
            </w:pPr>
            <w:r w:rsidRPr="00EC72DD">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D8B9FD" w14:textId="77777777" w:rsidR="00BB34E8" w:rsidRPr="00EC72DD" w:rsidRDefault="00BB34E8" w:rsidP="00373198">
            <w:pPr>
              <w:pStyle w:val="rowtabella0"/>
              <w:rPr>
                <w:color w:val="002060"/>
              </w:rPr>
            </w:pPr>
            <w:r w:rsidRPr="00EC72DD">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63E2DF"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03552F" w14:textId="77777777" w:rsidR="00BB34E8" w:rsidRPr="00EC72DD" w:rsidRDefault="00BB34E8" w:rsidP="00373198">
            <w:pPr>
              <w:pStyle w:val="rowtabella0"/>
              <w:rPr>
                <w:color w:val="002060"/>
              </w:rPr>
            </w:pPr>
            <w:r w:rsidRPr="00EC72DD">
              <w:rPr>
                <w:color w:val="002060"/>
              </w:rPr>
              <w:t>23/10/2021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7D38D" w14:textId="77777777" w:rsidR="00BB34E8" w:rsidRPr="00EC72DD" w:rsidRDefault="00BB34E8" w:rsidP="00373198">
            <w:pPr>
              <w:pStyle w:val="rowtabella0"/>
              <w:rPr>
                <w:color w:val="002060"/>
              </w:rPr>
            </w:pPr>
            <w:r w:rsidRPr="00EC72DD">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AB9C25" w14:textId="77777777" w:rsidR="00BB34E8" w:rsidRPr="00EC72DD" w:rsidRDefault="00BB34E8" w:rsidP="00373198">
            <w:pPr>
              <w:pStyle w:val="rowtabella0"/>
              <w:rPr>
                <w:color w:val="002060"/>
              </w:rPr>
            </w:pPr>
            <w:r w:rsidRPr="00EC72DD">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91FBB3" w14:textId="77777777" w:rsidR="00BB34E8" w:rsidRPr="00EC72DD" w:rsidRDefault="00BB34E8" w:rsidP="00373198">
            <w:pPr>
              <w:pStyle w:val="rowtabella0"/>
              <w:rPr>
                <w:color w:val="002060"/>
              </w:rPr>
            </w:pPr>
            <w:r w:rsidRPr="00EC72DD">
              <w:rPr>
                <w:color w:val="002060"/>
              </w:rPr>
              <w:t>VIA ROSARIO VILLA MUSONE</w:t>
            </w:r>
          </w:p>
        </w:tc>
      </w:tr>
      <w:tr w:rsidR="00BB34E8" w:rsidRPr="00EC72DD" w14:paraId="50007F0D"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C725E4" w14:textId="77777777" w:rsidR="00BB34E8" w:rsidRPr="00EC72DD" w:rsidRDefault="00BB34E8" w:rsidP="00373198">
            <w:pPr>
              <w:pStyle w:val="rowtabella0"/>
              <w:rPr>
                <w:color w:val="002060"/>
              </w:rPr>
            </w:pPr>
            <w:r w:rsidRPr="00EC72DD">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0597B0" w14:textId="77777777" w:rsidR="00BB34E8" w:rsidRPr="00EC72DD" w:rsidRDefault="00BB34E8" w:rsidP="00373198">
            <w:pPr>
              <w:pStyle w:val="rowtabella0"/>
              <w:rPr>
                <w:color w:val="002060"/>
              </w:rPr>
            </w:pPr>
            <w:r w:rsidRPr="00EC72DD">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98F827"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74D95F" w14:textId="77777777" w:rsidR="00BB34E8" w:rsidRPr="00EC72DD" w:rsidRDefault="00BB34E8" w:rsidP="00373198">
            <w:pPr>
              <w:pStyle w:val="rowtabella0"/>
              <w:rPr>
                <w:color w:val="002060"/>
              </w:rPr>
            </w:pPr>
            <w:r w:rsidRPr="00EC72DD">
              <w:rPr>
                <w:color w:val="002060"/>
              </w:rPr>
              <w:t>23/10/2021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C3C5E3" w14:textId="77777777" w:rsidR="00BB34E8" w:rsidRPr="00EC72DD" w:rsidRDefault="00BB34E8" w:rsidP="00373198">
            <w:pPr>
              <w:pStyle w:val="rowtabella0"/>
              <w:rPr>
                <w:color w:val="002060"/>
              </w:rPr>
            </w:pPr>
            <w:r w:rsidRPr="00EC72DD">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8B6E07" w14:textId="77777777" w:rsidR="00BB34E8" w:rsidRPr="00EC72DD" w:rsidRDefault="00BB34E8" w:rsidP="00373198">
            <w:pPr>
              <w:pStyle w:val="rowtabella0"/>
              <w:rPr>
                <w:color w:val="002060"/>
              </w:rPr>
            </w:pPr>
            <w:r w:rsidRPr="00EC72D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08F736" w14:textId="77777777" w:rsidR="00BB34E8" w:rsidRPr="00EC72DD" w:rsidRDefault="00BB34E8" w:rsidP="00373198">
            <w:pPr>
              <w:pStyle w:val="rowtabella0"/>
              <w:rPr>
                <w:color w:val="002060"/>
              </w:rPr>
            </w:pPr>
            <w:r w:rsidRPr="00EC72DD">
              <w:rPr>
                <w:color w:val="002060"/>
              </w:rPr>
              <w:t>VIA DEI TESSITORI</w:t>
            </w:r>
          </w:p>
        </w:tc>
      </w:tr>
      <w:tr w:rsidR="00BB34E8" w:rsidRPr="00EC72DD" w14:paraId="5325D03A"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16E48D" w14:textId="77777777" w:rsidR="00BB34E8" w:rsidRPr="00EC72DD" w:rsidRDefault="00BB34E8" w:rsidP="00373198">
            <w:pPr>
              <w:pStyle w:val="rowtabella0"/>
              <w:rPr>
                <w:color w:val="002060"/>
              </w:rPr>
            </w:pPr>
            <w:r w:rsidRPr="00EC72DD">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4AB776" w14:textId="77777777" w:rsidR="00BB34E8" w:rsidRPr="00EC72DD" w:rsidRDefault="00BB34E8" w:rsidP="00373198">
            <w:pPr>
              <w:pStyle w:val="rowtabella0"/>
              <w:rPr>
                <w:color w:val="002060"/>
              </w:rPr>
            </w:pPr>
            <w:r w:rsidRPr="00EC72DD">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6CF339"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BBA4E1" w14:textId="77777777" w:rsidR="00BB34E8" w:rsidRPr="00EC72DD" w:rsidRDefault="00BB34E8" w:rsidP="00373198">
            <w:pPr>
              <w:pStyle w:val="rowtabella0"/>
              <w:rPr>
                <w:color w:val="002060"/>
              </w:rPr>
            </w:pPr>
            <w:r w:rsidRPr="00EC72DD">
              <w:rPr>
                <w:color w:val="002060"/>
              </w:rPr>
              <w:t>24/10/2021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B1170A" w14:textId="77777777" w:rsidR="00BB34E8" w:rsidRPr="00EC72DD" w:rsidRDefault="00BB34E8" w:rsidP="00373198">
            <w:pPr>
              <w:pStyle w:val="rowtabella0"/>
              <w:rPr>
                <w:color w:val="002060"/>
              </w:rPr>
            </w:pPr>
            <w:r w:rsidRPr="00EC72DD">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CDC986" w14:textId="77777777" w:rsidR="00BB34E8" w:rsidRPr="00EC72DD" w:rsidRDefault="00BB34E8" w:rsidP="00373198">
            <w:pPr>
              <w:pStyle w:val="rowtabella0"/>
              <w:rPr>
                <w:color w:val="002060"/>
              </w:rPr>
            </w:pPr>
            <w:r w:rsidRPr="00EC72DD">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9134A" w14:textId="77777777" w:rsidR="00BB34E8" w:rsidRPr="00EC72DD" w:rsidRDefault="00BB34E8" w:rsidP="00373198">
            <w:pPr>
              <w:pStyle w:val="rowtabella0"/>
              <w:rPr>
                <w:color w:val="002060"/>
              </w:rPr>
            </w:pPr>
            <w:r w:rsidRPr="00EC72DD">
              <w:rPr>
                <w:color w:val="002060"/>
              </w:rPr>
              <w:t>VIA VERDI</w:t>
            </w:r>
          </w:p>
        </w:tc>
      </w:tr>
    </w:tbl>
    <w:p w14:paraId="6CB232CF" w14:textId="77777777" w:rsidR="00BB34E8" w:rsidRPr="00EC72DD" w:rsidRDefault="00BB34E8" w:rsidP="00BB34E8">
      <w:pPr>
        <w:pStyle w:val="breakline"/>
        <w:divId w:val="527259509"/>
        <w:rPr>
          <w:rFonts w:eastAsiaTheme="minorEastAsia"/>
          <w:color w:val="002060"/>
        </w:rPr>
      </w:pPr>
    </w:p>
    <w:p w14:paraId="0B542511" w14:textId="77777777" w:rsidR="00BB34E8" w:rsidRPr="00EC72DD" w:rsidRDefault="00BB34E8" w:rsidP="00BB34E8">
      <w:pPr>
        <w:pStyle w:val="breakline"/>
        <w:divId w:val="527259509"/>
        <w:rPr>
          <w:color w:val="002060"/>
        </w:rPr>
      </w:pPr>
    </w:p>
    <w:p w14:paraId="361EA603" w14:textId="77777777" w:rsidR="00BB34E8" w:rsidRPr="00EC72DD" w:rsidRDefault="00BB34E8" w:rsidP="00BB34E8">
      <w:pPr>
        <w:pStyle w:val="breakline"/>
        <w:divId w:val="527259509"/>
        <w:rPr>
          <w:color w:val="002060"/>
        </w:rPr>
      </w:pPr>
    </w:p>
    <w:p w14:paraId="50D39AB4" w14:textId="77777777" w:rsidR="00BB34E8" w:rsidRPr="00EC72DD" w:rsidRDefault="00BB34E8" w:rsidP="00BB34E8">
      <w:pPr>
        <w:pStyle w:val="sottotitolocampionato10"/>
        <w:divId w:val="527259509"/>
        <w:rPr>
          <w:color w:val="002060"/>
        </w:rPr>
      </w:pPr>
      <w:r w:rsidRPr="00EC72DD">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78"/>
        <w:gridCol w:w="1551"/>
        <w:gridCol w:w="1553"/>
      </w:tblGrid>
      <w:tr w:rsidR="00BB34E8" w:rsidRPr="00EC72DD" w14:paraId="3A2309F3"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2CE85"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9AA11"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E41A5"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906F8"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D427D"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CB2EB"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89E6F"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5304F725"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419268" w14:textId="77777777" w:rsidR="00BB34E8" w:rsidRPr="00EC72DD" w:rsidRDefault="00BB34E8" w:rsidP="00373198">
            <w:pPr>
              <w:pStyle w:val="rowtabella0"/>
              <w:rPr>
                <w:color w:val="002060"/>
              </w:rPr>
            </w:pPr>
            <w:r w:rsidRPr="00EC72DD">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A858A" w14:textId="77777777" w:rsidR="00BB34E8" w:rsidRPr="00EC72DD" w:rsidRDefault="00BB34E8" w:rsidP="00373198">
            <w:pPr>
              <w:pStyle w:val="rowtabella0"/>
              <w:rPr>
                <w:color w:val="002060"/>
              </w:rPr>
            </w:pPr>
            <w:r w:rsidRPr="00EC72DD">
              <w:rPr>
                <w:color w:val="002060"/>
              </w:rPr>
              <w:t>PORTO SAN GIORGIO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01A605"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4AF212" w14:textId="77777777" w:rsidR="00BB34E8" w:rsidRPr="00EC72DD" w:rsidRDefault="00BB34E8" w:rsidP="00373198">
            <w:pPr>
              <w:pStyle w:val="rowtabella0"/>
              <w:rPr>
                <w:color w:val="002060"/>
              </w:rPr>
            </w:pPr>
            <w:r w:rsidRPr="00EC72DD">
              <w:rPr>
                <w:color w:val="002060"/>
              </w:rPr>
              <w:t>24/10/2021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577BA" w14:textId="77777777" w:rsidR="00BB34E8" w:rsidRPr="00EC72DD" w:rsidRDefault="00BB34E8" w:rsidP="00373198">
            <w:pPr>
              <w:pStyle w:val="rowtabella0"/>
              <w:rPr>
                <w:color w:val="002060"/>
              </w:rPr>
            </w:pPr>
            <w:r w:rsidRPr="00EC72DD">
              <w:rPr>
                <w:color w:val="002060"/>
              </w:rPr>
              <w:t>5299 CENTRO SP. POL. "</w:t>
            </w:r>
            <w:proofErr w:type="gramStart"/>
            <w:r w:rsidRPr="00EC72DD">
              <w:rPr>
                <w:color w:val="002060"/>
              </w:rPr>
              <w:t>R.GATTARI</w:t>
            </w:r>
            <w:proofErr w:type="gramEnd"/>
            <w:r w:rsidRPr="00EC72DD">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3EF696" w14:textId="77777777" w:rsidR="00BB34E8" w:rsidRPr="00EC72DD" w:rsidRDefault="00BB34E8" w:rsidP="00373198">
            <w:pPr>
              <w:pStyle w:val="rowtabella0"/>
              <w:rPr>
                <w:color w:val="002060"/>
              </w:rPr>
            </w:pPr>
            <w:r w:rsidRPr="00EC72DD">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868E10" w14:textId="77777777" w:rsidR="00BB34E8" w:rsidRPr="00EC72DD" w:rsidRDefault="00BB34E8" w:rsidP="00373198">
            <w:pPr>
              <w:pStyle w:val="rowtabella0"/>
              <w:rPr>
                <w:color w:val="002060"/>
              </w:rPr>
            </w:pPr>
            <w:r w:rsidRPr="00EC72DD">
              <w:rPr>
                <w:color w:val="002060"/>
              </w:rPr>
              <w:t>VIA TAGLIAMENTO</w:t>
            </w:r>
          </w:p>
        </w:tc>
      </w:tr>
      <w:tr w:rsidR="00BB34E8" w:rsidRPr="00EC72DD" w14:paraId="3C0B51BE"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8A1F89" w14:textId="77777777" w:rsidR="00BB34E8" w:rsidRPr="00EC72DD" w:rsidRDefault="00BB34E8" w:rsidP="00373198">
            <w:pPr>
              <w:pStyle w:val="rowtabella0"/>
              <w:rPr>
                <w:color w:val="002060"/>
              </w:rPr>
            </w:pPr>
            <w:r w:rsidRPr="00EC72DD">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E87D1F" w14:textId="77777777" w:rsidR="00BB34E8" w:rsidRPr="00EC72DD" w:rsidRDefault="00BB34E8" w:rsidP="00373198">
            <w:pPr>
              <w:pStyle w:val="rowtabella0"/>
              <w:rPr>
                <w:color w:val="002060"/>
              </w:rPr>
            </w:pPr>
            <w:r w:rsidRPr="00EC72DD">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14EA7F"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750672" w14:textId="77777777" w:rsidR="00BB34E8" w:rsidRPr="00EC72DD" w:rsidRDefault="00BB34E8" w:rsidP="00373198">
            <w:pPr>
              <w:pStyle w:val="rowtabella0"/>
              <w:rPr>
                <w:color w:val="002060"/>
              </w:rPr>
            </w:pPr>
            <w:r w:rsidRPr="00EC72DD">
              <w:rPr>
                <w:color w:val="002060"/>
              </w:rPr>
              <w:t>24/10/2021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850414" w14:textId="77777777" w:rsidR="00BB34E8" w:rsidRPr="00EC72DD" w:rsidRDefault="00BB34E8" w:rsidP="00373198">
            <w:pPr>
              <w:pStyle w:val="rowtabella0"/>
              <w:rPr>
                <w:color w:val="002060"/>
              </w:rPr>
            </w:pPr>
            <w:r w:rsidRPr="00EC72DD">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FA43BE" w14:textId="77777777" w:rsidR="00BB34E8" w:rsidRPr="00EC72DD" w:rsidRDefault="00BB34E8" w:rsidP="00373198">
            <w:pPr>
              <w:pStyle w:val="rowtabella0"/>
              <w:rPr>
                <w:color w:val="002060"/>
              </w:rPr>
            </w:pPr>
            <w:r w:rsidRPr="00EC72DD">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0586A6" w14:textId="77777777" w:rsidR="00BB34E8" w:rsidRPr="00EC72DD" w:rsidRDefault="00BB34E8" w:rsidP="00373198">
            <w:pPr>
              <w:pStyle w:val="rowtabella0"/>
              <w:rPr>
                <w:color w:val="002060"/>
              </w:rPr>
            </w:pPr>
            <w:r w:rsidRPr="00EC72DD">
              <w:rPr>
                <w:color w:val="002060"/>
              </w:rPr>
              <w:t>VIA FRATELLI CERVI</w:t>
            </w:r>
          </w:p>
        </w:tc>
      </w:tr>
      <w:tr w:rsidR="00BB34E8" w:rsidRPr="00EC72DD" w14:paraId="0C78D5E3"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4BABC9" w14:textId="77777777" w:rsidR="00BB34E8" w:rsidRPr="00EC72DD" w:rsidRDefault="00BB34E8" w:rsidP="00373198">
            <w:pPr>
              <w:pStyle w:val="rowtabella0"/>
              <w:rPr>
                <w:color w:val="002060"/>
              </w:rPr>
            </w:pPr>
            <w:r w:rsidRPr="00EC72DD">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9F59F" w14:textId="77777777" w:rsidR="00BB34E8" w:rsidRPr="00EC72DD" w:rsidRDefault="00BB34E8" w:rsidP="00373198">
            <w:pPr>
              <w:pStyle w:val="rowtabella0"/>
              <w:rPr>
                <w:color w:val="002060"/>
              </w:rPr>
            </w:pPr>
            <w:r w:rsidRPr="00EC72DD">
              <w:rPr>
                <w:color w:val="002060"/>
              </w:rPr>
              <w:t>RECANATI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07FB3"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CFAC94" w14:textId="77777777" w:rsidR="00BB34E8" w:rsidRPr="00EC72DD" w:rsidRDefault="00BB34E8" w:rsidP="00373198">
            <w:pPr>
              <w:pStyle w:val="rowtabella0"/>
              <w:rPr>
                <w:color w:val="002060"/>
              </w:rPr>
            </w:pPr>
            <w:r w:rsidRPr="00EC72DD">
              <w:rPr>
                <w:color w:val="002060"/>
              </w:rPr>
              <w:t>24/10/2021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1C663B" w14:textId="77777777" w:rsidR="00BB34E8" w:rsidRPr="00EC72DD" w:rsidRDefault="00BB34E8" w:rsidP="00373198">
            <w:pPr>
              <w:pStyle w:val="rowtabella0"/>
              <w:rPr>
                <w:color w:val="002060"/>
              </w:rPr>
            </w:pPr>
            <w:r w:rsidRPr="00EC72DD">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8AD5AE" w14:textId="77777777" w:rsidR="00BB34E8" w:rsidRPr="00EC72DD" w:rsidRDefault="00BB34E8" w:rsidP="00373198">
            <w:pPr>
              <w:pStyle w:val="rowtabella0"/>
              <w:rPr>
                <w:color w:val="002060"/>
              </w:rPr>
            </w:pPr>
            <w:r w:rsidRPr="00EC72DD">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42B96" w14:textId="77777777" w:rsidR="00BB34E8" w:rsidRPr="00EC72DD" w:rsidRDefault="00BB34E8" w:rsidP="00373198">
            <w:pPr>
              <w:pStyle w:val="rowtabella0"/>
              <w:rPr>
                <w:color w:val="002060"/>
              </w:rPr>
            </w:pPr>
            <w:r w:rsidRPr="00EC72DD">
              <w:rPr>
                <w:color w:val="002060"/>
              </w:rPr>
              <w:t>VIALE GIUSTOZZI</w:t>
            </w:r>
          </w:p>
        </w:tc>
      </w:tr>
    </w:tbl>
    <w:p w14:paraId="12B22861" w14:textId="77777777" w:rsidR="00BB34E8" w:rsidRPr="00EC72DD" w:rsidRDefault="00BB34E8" w:rsidP="00BB34E8">
      <w:pPr>
        <w:pStyle w:val="breakline"/>
        <w:divId w:val="527259509"/>
        <w:rPr>
          <w:rFonts w:eastAsiaTheme="minorEastAsia"/>
          <w:color w:val="002060"/>
        </w:rPr>
      </w:pPr>
    </w:p>
    <w:p w14:paraId="57C3CC95" w14:textId="77777777" w:rsidR="00BB34E8" w:rsidRPr="005E0393" w:rsidRDefault="00BB34E8" w:rsidP="00BB34E8">
      <w:pPr>
        <w:pStyle w:val="breakline"/>
        <w:divId w:val="527259509"/>
        <w:rPr>
          <w:rFonts w:eastAsiaTheme="minorEastAsia"/>
          <w:color w:val="002060"/>
        </w:rPr>
      </w:pPr>
    </w:p>
    <w:p w14:paraId="0D8C4494" w14:textId="77777777" w:rsidR="00BB34E8" w:rsidRPr="005E0393" w:rsidRDefault="00BB34E8" w:rsidP="00BB34E8">
      <w:pPr>
        <w:pStyle w:val="breakline"/>
        <w:divId w:val="527259509"/>
        <w:rPr>
          <w:color w:val="002060"/>
        </w:rPr>
      </w:pPr>
    </w:p>
    <w:p w14:paraId="592F8A13" w14:textId="77777777" w:rsidR="00BB34E8" w:rsidRPr="005E0393" w:rsidRDefault="00BB34E8" w:rsidP="00BB34E8">
      <w:pPr>
        <w:pStyle w:val="titolocampionato0"/>
        <w:shd w:val="clear" w:color="auto" w:fill="CCCCCC"/>
        <w:spacing w:before="80" w:after="40"/>
        <w:divId w:val="527259509"/>
        <w:rPr>
          <w:color w:val="002060"/>
        </w:rPr>
      </w:pPr>
      <w:r w:rsidRPr="005E0393">
        <w:rPr>
          <w:color w:val="002060"/>
        </w:rPr>
        <w:t>UNDER 15 C5 REGIONALI MASCHILI</w:t>
      </w:r>
    </w:p>
    <w:p w14:paraId="0FD0F078" w14:textId="77777777" w:rsidR="00BB34E8" w:rsidRPr="005E0393" w:rsidRDefault="00BB34E8" w:rsidP="00BB34E8">
      <w:pPr>
        <w:pStyle w:val="titoloprinc0"/>
        <w:divId w:val="527259509"/>
        <w:rPr>
          <w:color w:val="002060"/>
        </w:rPr>
      </w:pPr>
      <w:r w:rsidRPr="005E0393">
        <w:rPr>
          <w:color w:val="002060"/>
        </w:rPr>
        <w:t>VARIAZIONI AL PROGRAMMA GARE</w:t>
      </w:r>
    </w:p>
    <w:p w14:paraId="5DA5DED8" w14:textId="77777777" w:rsidR="00BB34E8" w:rsidRPr="005E0393" w:rsidRDefault="00BB34E8" w:rsidP="00BB34E8">
      <w:pPr>
        <w:pStyle w:val="breakline"/>
        <w:divId w:val="527259509"/>
        <w:rPr>
          <w:color w:val="002060"/>
        </w:rPr>
      </w:pPr>
    </w:p>
    <w:p w14:paraId="3F62E799" w14:textId="77777777" w:rsidR="00BB34E8" w:rsidRPr="005E0393" w:rsidRDefault="00BB34E8" w:rsidP="00BB34E8">
      <w:pPr>
        <w:pStyle w:val="breakline"/>
        <w:divId w:val="527259509"/>
        <w:rPr>
          <w:color w:val="002060"/>
        </w:rPr>
      </w:pPr>
    </w:p>
    <w:p w14:paraId="505BBE55" w14:textId="77777777" w:rsidR="00BB34E8" w:rsidRPr="005E0393" w:rsidRDefault="00BB34E8" w:rsidP="00BB34E8">
      <w:pPr>
        <w:pStyle w:val="breakline"/>
        <w:divId w:val="527259509"/>
        <w:rPr>
          <w:color w:val="002060"/>
        </w:rPr>
      </w:pPr>
    </w:p>
    <w:p w14:paraId="6AA1B657" w14:textId="77777777" w:rsidR="00BB34E8" w:rsidRPr="005E0393" w:rsidRDefault="00BB34E8" w:rsidP="00BB34E8">
      <w:pPr>
        <w:pStyle w:val="sottotitolocampionato10"/>
        <w:divId w:val="527259509"/>
        <w:rPr>
          <w:color w:val="002060"/>
        </w:rPr>
      </w:pPr>
      <w:r w:rsidRPr="005E039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B34E8" w:rsidRPr="005E0393" w14:paraId="59A0451C"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D2449" w14:textId="77777777" w:rsidR="00BB34E8" w:rsidRPr="005E0393" w:rsidRDefault="00BB34E8" w:rsidP="00373198">
            <w:pPr>
              <w:pStyle w:val="headertabella0"/>
              <w:rPr>
                <w:color w:val="002060"/>
              </w:rPr>
            </w:pPr>
            <w:r w:rsidRPr="005E039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5E7F3" w14:textId="77777777" w:rsidR="00BB34E8" w:rsidRPr="005E0393" w:rsidRDefault="00BB34E8" w:rsidP="00373198">
            <w:pPr>
              <w:pStyle w:val="headertabella0"/>
              <w:rPr>
                <w:color w:val="002060"/>
              </w:rPr>
            </w:pPr>
            <w:r w:rsidRPr="005E0393">
              <w:rPr>
                <w:color w:val="002060"/>
              </w:rPr>
              <w:t xml:space="preserve">N° </w:t>
            </w:r>
            <w:proofErr w:type="spellStart"/>
            <w:r w:rsidRPr="005E0393">
              <w:rPr>
                <w:color w:val="002060"/>
              </w:rPr>
              <w:t>Gior</w:t>
            </w:r>
            <w:proofErr w:type="spellEnd"/>
            <w:r w:rsidRPr="005E039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0308A" w14:textId="77777777" w:rsidR="00BB34E8" w:rsidRPr="005E0393" w:rsidRDefault="00BB34E8" w:rsidP="00373198">
            <w:pPr>
              <w:pStyle w:val="headertabella0"/>
              <w:rPr>
                <w:color w:val="002060"/>
              </w:rPr>
            </w:pPr>
            <w:r w:rsidRPr="005E039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3011D" w14:textId="77777777" w:rsidR="00BB34E8" w:rsidRPr="005E0393" w:rsidRDefault="00BB34E8" w:rsidP="00373198">
            <w:pPr>
              <w:pStyle w:val="headertabella0"/>
              <w:rPr>
                <w:color w:val="002060"/>
              </w:rPr>
            </w:pPr>
            <w:r w:rsidRPr="005E039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E8D5A" w14:textId="77777777" w:rsidR="00BB34E8" w:rsidRPr="005E0393" w:rsidRDefault="00BB34E8" w:rsidP="00373198">
            <w:pPr>
              <w:pStyle w:val="headertabella0"/>
              <w:rPr>
                <w:color w:val="002060"/>
              </w:rPr>
            </w:pPr>
            <w:r w:rsidRPr="005E0393">
              <w:rPr>
                <w:color w:val="002060"/>
              </w:rPr>
              <w:t xml:space="preserve">Data </w:t>
            </w:r>
            <w:proofErr w:type="spellStart"/>
            <w:r w:rsidRPr="005E0393">
              <w:rPr>
                <w:color w:val="002060"/>
              </w:rPr>
              <w:t>Orig</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18B0A"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Var</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FD434"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Orig</w:t>
            </w:r>
            <w:proofErr w:type="spellEnd"/>
            <w:r w:rsidRPr="005E039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C9301" w14:textId="77777777" w:rsidR="00BB34E8" w:rsidRPr="005E0393" w:rsidRDefault="00BB34E8" w:rsidP="00373198">
            <w:pPr>
              <w:pStyle w:val="headertabella0"/>
              <w:rPr>
                <w:color w:val="002060"/>
              </w:rPr>
            </w:pPr>
            <w:r w:rsidRPr="005E0393">
              <w:rPr>
                <w:color w:val="002060"/>
              </w:rPr>
              <w:t>Impianto</w:t>
            </w:r>
          </w:p>
        </w:tc>
      </w:tr>
      <w:tr w:rsidR="00BB34E8" w:rsidRPr="005E0393" w14:paraId="56C0FD44"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82267" w14:textId="77777777" w:rsidR="00BB34E8" w:rsidRPr="00033BDB" w:rsidRDefault="00BB34E8" w:rsidP="00373198">
            <w:pPr>
              <w:pStyle w:val="rowtabella0"/>
              <w:rPr>
                <w:color w:val="002060"/>
                <w:highlight w:val="yellow"/>
              </w:rPr>
            </w:pPr>
            <w:r w:rsidRPr="00033BDB">
              <w:rPr>
                <w:color w:val="002060"/>
                <w:highlight w:val="yellow"/>
              </w:rPr>
              <w:t>24/10/2021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CC474" w14:textId="77777777" w:rsidR="00BB34E8" w:rsidRPr="00033BDB" w:rsidRDefault="00BB34E8" w:rsidP="00373198">
            <w:pPr>
              <w:pStyle w:val="rowtabella0"/>
              <w:jc w:val="center"/>
              <w:rPr>
                <w:color w:val="002060"/>
                <w:highlight w:val="yellow"/>
              </w:rPr>
            </w:pPr>
            <w:r w:rsidRPr="00033BDB">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95383" w14:textId="77777777" w:rsidR="00BB34E8" w:rsidRPr="00033BDB" w:rsidRDefault="00BB34E8" w:rsidP="00373198">
            <w:pPr>
              <w:pStyle w:val="rowtabella0"/>
              <w:rPr>
                <w:color w:val="002060"/>
                <w:highlight w:val="yellow"/>
              </w:rPr>
            </w:pPr>
            <w:r w:rsidRPr="00033BDB">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572FF" w14:textId="77777777" w:rsidR="00BB34E8" w:rsidRPr="00033BDB" w:rsidRDefault="00BB34E8" w:rsidP="00373198">
            <w:pPr>
              <w:pStyle w:val="rowtabella0"/>
              <w:rPr>
                <w:color w:val="002060"/>
                <w:highlight w:val="yellow"/>
              </w:rPr>
            </w:pPr>
            <w:r w:rsidRPr="00033BDB">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9997F" w14:textId="77777777" w:rsidR="00BB34E8" w:rsidRPr="005E0393" w:rsidRDefault="00BB34E8" w:rsidP="0037319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27687" w14:textId="77777777" w:rsidR="00BB34E8" w:rsidRPr="005E0393" w:rsidRDefault="00BB34E8" w:rsidP="00373198">
            <w:pPr>
              <w:pStyle w:val="rowtabella0"/>
              <w:jc w:val="center"/>
              <w:rPr>
                <w:color w:val="002060"/>
              </w:rPr>
            </w:pPr>
            <w:r w:rsidRPr="00033BDB">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9E745" w14:textId="77777777" w:rsidR="00BB34E8" w:rsidRPr="005E0393" w:rsidRDefault="00BB34E8" w:rsidP="0037319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A0DD3" w14:textId="77777777" w:rsidR="00BB34E8" w:rsidRPr="005E0393" w:rsidRDefault="00BB34E8" w:rsidP="00373198">
            <w:pPr>
              <w:pStyle w:val="rowtabella0"/>
              <w:rPr>
                <w:color w:val="002060"/>
              </w:rPr>
            </w:pPr>
            <w:r w:rsidRPr="00033BDB">
              <w:rPr>
                <w:color w:val="002060"/>
                <w:highlight w:val="yellow"/>
              </w:rPr>
              <w:t>CAMPO DI C5 ENTRO PAL OLIMPIA MONTEPORZIO VIA RISORGIMENTO 16</w:t>
            </w:r>
          </w:p>
        </w:tc>
      </w:tr>
    </w:tbl>
    <w:p w14:paraId="44C0FA96" w14:textId="77777777" w:rsidR="00BB34E8" w:rsidRPr="005E0393" w:rsidRDefault="00BB34E8" w:rsidP="00BB34E8">
      <w:pPr>
        <w:pStyle w:val="breakline"/>
        <w:divId w:val="527259509"/>
        <w:rPr>
          <w:rFonts w:eastAsiaTheme="minorEastAsia"/>
          <w:color w:val="002060"/>
        </w:rPr>
      </w:pPr>
    </w:p>
    <w:p w14:paraId="3A5A3804" w14:textId="77777777" w:rsidR="00BB34E8" w:rsidRPr="005E0393" w:rsidRDefault="00BB34E8" w:rsidP="00BB34E8">
      <w:pPr>
        <w:pStyle w:val="breakline"/>
        <w:divId w:val="527259509"/>
        <w:rPr>
          <w:color w:val="002060"/>
        </w:rPr>
      </w:pPr>
    </w:p>
    <w:p w14:paraId="3223BE08" w14:textId="77777777" w:rsidR="00BB34E8" w:rsidRPr="005E0393" w:rsidRDefault="00BB34E8" w:rsidP="00BB34E8">
      <w:pPr>
        <w:pStyle w:val="sottotitolocampionato10"/>
        <w:divId w:val="527259509"/>
        <w:rPr>
          <w:color w:val="002060"/>
        </w:rPr>
      </w:pPr>
      <w:r w:rsidRPr="005E039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B34E8" w:rsidRPr="005E0393" w14:paraId="0A1A105B"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E04D0" w14:textId="77777777" w:rsidR="00BB34E8" w:rsidRPr="005E0393" w:rsidRDefault="00BB34E8" w:rsidP="00373198">
            <w:pPr>
              <w:pStyle w:val="headertabella0"/>
              <w:rPr>
                <w:color w:val="002060"/>
              </w:rPr>
            </w:pPr>
            <w:r w:rsidRPr="005E039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B531E" w14:textId="77777777" w:rsidR="00BB34E8" w:rsidRPr="005E0393" w:rsidRDefault="00BB34E8" w:rsidP="00373198">
            <w:pPr>
              <w:pStyle w:val="headertabella0"/>
              <w:rPr>
                <w:color w:val="002060"/>
              </w:rPr>
            </w:pPr>
            <w:r w:rsidRPr="005E0393">
              <w:rPr>
                <w:color w:val="002060"/>
              </w:rPr>
              <w:t xml:space="preserve">N° </w:t>
            </w:r>
            <w:proofErr w:type="spellStart"/>
            <w:r w:rsidRPr="005E0393">
              <w:rPr>
                <w:color w:val="002060"/>
              </w:rPr>
              <w:t>Gior</w:t>
            </w:r>
            <w:proofErr w:type="spellEnd"/>
            <w:r w:rsidRPr="005E039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0582E" w14:textId="77777777" w:rsidR="00BB34E8" w:rsidRPr="005E0393" w:rsidRDefault="00BB34E8" w:rsidP="00373198">
            <w:pPr>
              <w:pStyle w:val="headertabella0"/>
              <w:rPr>
                <w:color w:val="002060"/>
              </w:rPr>
            </w:pPr>
            <w:r w:rsidRPr="005E039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38B9D" w14:textId="77777777" w:rsidR="00BB34E8" w:rsidRPr="005E0393" w:rsidRDefault="00BB34E8" w:rsidP="00373198">
            <w:pPr>
              <w:pStyle w:val="headertabella0"/>
              <w:rPr>
                <w:color w:val="002060"/>
              </w:rPr>
            </w:pPr>
            <w:r w:rsidRPr="005E039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FFB00" w14:textId="77777777" w:rsidR="00BB34E8" w:rsidRPr="005E0393" w:rsidRDefault="00BB34E8" w:rsidP="00373198">
            <w:pPr>
              <w:pStyle w:val="headertabella0"/>
              <w:rPr>
                <w:color w:val="002060"/>
              </w:rPr>
            </w:pPr>
            <w:r w:rsidRPr="005E0393">
              <w:rPr>
                <w:color w:val="002060"/>
              </w:rPr>
              <w:t xml:space="preserve">Data </w:t>
            </w:r>
            <w:proofErr w:type="spellStart"/>
            <w:r w:rsidRPr="005E0393">
              <w:rPr>
                <w:color w:val="002060"/>
              </w:rPr>
              <w:t>Orig</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CF74E"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Var</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8500A"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Orig</w:t>
            </w:r>
            <w:proofErr w:type="spellEnd"/>
            <w:r w:rsidRPr="005E039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36E45" w14:textId="77777777" w:rsidR="00BB34E8" w:rsidRPr="005E0393" w:rsidRDefault="00BB34E8" w:rsidP="00373198">
            <w:pPr>
              <w:pStyle w:val="headertabella0"/>
              <w:rPr>
                <w:color w:val="002060"/>
              </w:rPr>
            </w:pPr>
            <w:r w:rsidRPr="005E0393">
              <w:rPr>
                <w:color w:val="002060"/>
              </w:rPr>
              <w:t>Impianto</w:t>
            </w:r>
          </w:p>
        </w:tc>
      </w:tr>
      <w:tr w:rsidR="00BB34E8" w:rsidRPr="005E0393" w14:paraId="42EC0F04"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22AE2" w14:textId="77777777" w:rsidR="00BB34E8" w:rsidRPr="00033BDB" w:rsidRDefault="00BB34E8" w:rsidP="00373198">
            <w:pPr>
              <w:pStyle w:val="rowtabella0"/>
              <w:rPr>
                <w:color w:val="002060"/>
                <w:highlight w:val="yellow"/>
              </w:rPr>
            </w:pPr>
            <w:r w:rsidRPr="00033BDB">
              <w:rPr>
                <w:color w:val="002060"/>
                <w:highlight w:val="yellow"/>
              </w:rPr>
              <w:t>23/10/2021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3F6EE" w14:textId="77777777" w:rsidR="00BB34E8" w:rsidRPr="00033BDB" w:rsidRDefault="00BB34E8" w:rsidP="00373198">
            <w:pPr>
              <w:pStyle w:val="rowtabella0"/>
              <w:jc w:val="center"/>
              <w:rPr>
                <w:color w:val="002060"/>
                <w:highlight w:val="yellow"/>
              </w:rPr>
            </w:pPr>
            <w:r w:rsidRPr="00033BDB">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50D6D" w14:textId="77777777" w:rsidR="00BB34E8" w:rsidRPr="00033BDB" w:rsidRDefault="00BB34E8" w:rsidP="00373198">
            <w:pPr>
              <w:pStyle w:val="rowtabella0"/>
              <w:rPr>
                <w:color w:val="002060"/>
                <w:highlight w:val="yellow"/>
              </w:rPr>
            </w:pPr>
            <w:r w:rsidRPr="00033BDB">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0BB54" w14:textId="77777777" w:rsidR="00BB34E8" w:rsidRPr="00033BDB" w:rsidRDefault="00BB34E8" w:rsidP="00373198">
            <w:pPr>
              <w:pStyle w:val="rowtabella0"/>
              <w:rPr>
                <w:color w:val="002060"/>
                <w:highlight w:val="yellow"/>
              </w:rPr>
            </w:pPr>
            <w:r w:rsidRPr="00033BDB">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F7036" w14:textId="77777777" w:rsidR="00BB34E8" w:rsidRPr="005E0393" w:rsidRDefault="00BB34E8" w:rsidP="0037319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0BAA2" w14:textId="77777777" w:rsidR="00BB34E8" w:rsidRPr="005E0393" w:rsidRDefault="00BB34E8" w:rsidP="00373198">
            <w:pPr>
              <w:pStyle w:val="rowtabella0"/>
              <w:jc w:val="center"/>
              <w:rPr>
                <w:color w:val="002060"/>
              </w:rPr>
            </w:pPr>
            <w:r w:rsidRPr="00033BDB">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4ABB8" w14:textId="77777777" w:rsidR="00BB34E8" w:rsidRPr="005E0393" w:rsidRDefault="00BB34E8" w:rsidP="00373198">
            <w:pPr>
              <w:pStyle w:val="rowtabella0"/>
              <w:jc w:val="center"/>
              <w:rPr>
                <w:color w:val="002060"/>
              </w:rPr>
            </w:pPr>
            <w:r w:rsidRPr="005E0393">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CAE00" w14:textId="77777777" w:rsidR="00BB34E8" w:rsidRPr="005E0393" w:rsidRDefault="00BB34E8" w:rsidP="00373198">
            <w:pPr>
              <w:pStyle w:val="rowtabella0"/>
              <w:rPr>
                <w:color w:val="002060"/>
              </w:rPr>
            </w:pPr>
            <w:r w:rsidRPr="00033BDB">
              <w:rPr>
                <w:color w:val="002060"/>
                <w:highlight w:val="yellow"/>
              </w:rPr>
              <w:t>CAMPO COPERTO GENGA VIA MARCONI GENGA STAZIONE</w:t>
            </w:r>
          </w:p>
        </w:tc>
      </w:tr>
    </w:tbl>
    <w:p w14:paraId="7508DE32" w14:textId="77777777" w:rsidR="00BB34E8" w:rsidRPr="005E0393" w:rsidRDefault="00BB34E8" w:rsidP="00BB34E8">
      <w:pPr>
        <w:pStyle w:val="breakline"/>
        <w:divId w:val="527259509"/>
        <w:rPr>
          <w:rFonts w:eastAsiaTheme="minorEastAsia"/>
          <w:color w:val="002060"/>
        </w:rPr>
      </w:pPr>
    </w:p>
    <w:p w14:paraId="70412AE2" w14:textId="77777777" w:rsidR="00BB34E8" w:rsidRPr="005E0393" w:rsidRDefault="00BB34E8" w:rsidP="00BB34E8">
      <w:pPr>
        <w:pStyle w:val="breakline"/>
        <w:divId w:val="527259509"/>
        <w:rPr>
          <w:color w:val="002060"/>
        </w:rPr>
      </w:pPr>
    </w:p>
    <w:p w14:paraId="0F1710B9" w14:textId="77777777" w:rsidR="00BB34E8" w:rsidRPr="005E0393" w:rsidRDefault="00BB34E8" w:rsidP="00BB34E8">
      <w:pPr>
        <w:pStyle w:val="sottotitolocampionato10"/>
        <w:divId w:val="527259509"/>
        <w:rPr>
          <w:color w:val="002060"/>
        </w:rPr>
      </w:pPr>
      <w:r w:rsidRPr="005E039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B34E8" w:rsidRPr="005E0393" w14:paraId="0BDA69F4"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93CFD" w14:textId="77777777" w:rsidR="00BB34E8" w:rsidRPr="005E0393" w:rsidRDefault="00BB34E8" w:rsidP="00373198">
            <w:pPr>
              <w:pStyle w:val="headertabella0"/>
              <w:rPr>
                <w:color w:val="002060"/>
              </w:rPr>
            </w:pPr>
            <w:r w:rsidRPr="005E039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556BB" w14:textId="77777777" w:rsidR="00BB34E8" w:rsidRPr="005E0393" w:rsidRDefault="00BB34E8" w:rsidP="00373198">
            <w:pPr>
              <w:pStyle w:val="headertabella0"/>
              <w:rPr>
                <w:color w:val="002060"/>
              </w:rPr>
            </w:pPr>
            <w:r w:rsidRPr="005E0393">
              <w:rPr>
                <w:color w:val="002060"/>
              </w:rPr>
              <w:t xml:space="preserve">N° </w:t>
            </w:r>
            <w:proofErr w:type="spellStart"/>
            <w:r w:rsidRPr="005E0393">
              <w:rPr>
                <w:color w:val="002060"/>
              </w:rPr>
              <w:t>Gior</w:t>
            </w:r>
            <w:proofErr w:type="spellEnd"/>
            <w:r w:rsidRPr="005E039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D0CD7" w14:textId="77777777" w:rsidR="00BB34E8" w:rsidRPr="005E0393" w:rsidRDefault="00BB34E8" w:rsidP="00373198">
            <w:pPr>
              <w:pStyle w:val="headertabella0"/>
              <w:rPr>
                <w:color w:val="002060"/>
              </w:rPr>
            </w:pPr>
            <w:r w:rsidRPr="005E039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27AD5" w14:textId="77777777" w:rsidR="00BB34E8" w:rsidRPr="005E0393" w:rsidRDefault="00BB34E8" w:rsidP="00373198">
            <w:pPr>
              <w:pStyle w:val="headertabella0"/>
              <w:rPr>
                <w:color w:val="002060"/>
              </w:rPr>
            </w:pPr>
            <w:r w:rsidRPr="005E039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F1857" w14:textId="77777777" w:rsidR="00BB34E8" w:rsidRPr="005E0393" w:rsidRDefault="00BB34E8" w:rsidP="00373198">
            <w:pPr>
              <w:pStyle w:val="headertabella0"/>
              <w:rPr>
                <w:color w:val="002060"/>
              </w:rPr>
            </w:pPr>
            <w:r w:rsidRPr="005E0393">
              <w:rPr>
                <w:color w:val="002060"/>
              </w:rPr>
              <w:t xml:space="preserve">Data </w:t>
            </w:r>
            <w:proofErr w:type="spellStart"/>
            <w:r w:rsidRPr="005E0393">
              <w:rPr>
                <w:color w:val="002060"/>
              </w:rPr>
              <w:t>Orig</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5AF13"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Var</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A5434"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Orig</w:t>
            </w:r>
            <w:proofErr w:type="spellEnd"/>
            <w:r w:rsidRPr="005E039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D22BD" w14:textId="77777777" w:rsidR="00BB34E8" w:rsidRPr="005E0393" w:rsidRDefault="00BB34E8" w:rsidP="00373198">
            <w:pPr>
              <w:pStyle w:val="headertabella0"/>
              <w:rPr>
                <w:color w:val="002060"/>
              </w:rPr>
            </w:pPr>
            <w:r w:rsidRPr="005E0393">
              <w:rPr>
                <w:color w:val="002060"/>
              </w:rPr>
              <w:t>Impianto</w:t>
            </w:r>
          </w:p>
        </w:tc>
      </w:tr>
      <w:tr w:rsidR="00BB34E8" w:rsidRPr="005E0393" w14:paraId="72A16A23"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F7F72" w14:textId="77777777" w:rsidR="00BB34E8" w:rsidRPr="00033BDB" w:rsidRDefault="00BB34E8" w:rsidP="00373198">
            <w:pPr>
              <w:pStyle w:val="rowtabella0"/>
              <w:rPr>
                <w:color w:val="002060"/>
                <w:highlight w:val="yellow"/>
              </w:rPr>
            </w:pPr>
            <w:r w:rsidRPr="00033BDB">
              <w:rPr>
                <w:color w:val="002060"/>
                <w:highlight w:val="yellow"/>
              </w:rPr>
              <w:t>23/10/2021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90F08" w14:textId="77777777" w:rsidR="00BB34E8" w:rsidRPr="00033BDB" w:rsidRDefault="00BB34E8" w:rsidP="00373198">
            <w:pPr>
              <w:pStyle w:val="rowtabella0"/>
              <w:jc w:val="center"/>
              <w:rPr>
                <w:color w:val="002060"/>
                <w:highlight w:val="yellow"/>
              </w:rPr>
            </w:pPr>
            <w:r w:rsidRPr="00033BDB">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27ED9" w14:textId="77777777" w:rsidR="00BB34E8" w:rsidRPr="00033BDB" w:rsidRDefault="00BB34E8" w:rsidP="00373198">
            <w:pPr>
              <w:pStyle w:val="rowtabella0"/>
              <w:rPr>
                <w:color w:val="002060"/>
                <w:highlight w:val="yellow"/>
              </w:rPr>
            </w:pPr>
            <w:r w:rsidRPr="00033BDB">
              <w:rPr>
                <w:color w:val="002060"/>
                <w:highlight w:val="yellow"/>
              </w:rPr>
              <w:t>DAMIANI E GATTI ASCOLI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9159C" w14:textId="77777777" w:rsidR="00BB34E8" w:rsidRPr="00033BDB" w:rsidRDefault="00BB34E8" w:rsidP="00373198">
            <w:pPr>
              <w:pStyle w:val="rowtabella0"/>
              <w:rPr>
                <w:color w:val="002060"/>
                <w:highlight w:val="yellow"/>
              </w:rPr>
            </w:pPr>
            <w:r w:rsidRPr="00033BDB">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EE626" w14:textId="77777777" w:rsidR="00BB34E8" w:rsidRPr="005E0393" w:rsidRDefault="00BB34E8" w:rsidP="00373198">
            <w:pPr>
              <w:pStyle w:val="rowtabella0"/>
              <w:rPr>
                <w:color w:val="002060"/>
              </w:rPr>
            </w:pPr>
            <w:r w:rsidRPr="005E0393">
              <w:rPr>
                <w:color w:val="002060"/>
              </w:rPr>
              <w:t>2</w:t>
            </w:r>
            <w:r>
              <w:rPr>
                <w:color w:val="002060"/>
              </w:rPr>
              <w:t>4</w:t>
            </w:r>
            <w:r w:rsidRPr="005E0393">
              <w:rPr>
                <w:color w:val="002060"/>
              </w:rPr>
              <w:t>/10/2021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02FFA" w14:textId="77777777" w:rsidR="00BB34E8" w:rsidRPr="005E0393" w:rsidRDefault="00BB34E8" w:rsidP="00373198">
            <w:pPr>
              <w:pStyle w:val="rowtabella0"/>
              <w:jc w:val="center"/>
              <w:rPr>
                <w:color w:val="002060"/>
              </w:rPr>
            </w:pPr>
            <w:r w:rsidRPr="00033BDB">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D3A26" w14:textId="77777777" w:rsidR="00BB34E8" w:rsidRPr="005E0393" w:rsidRDefault="00BB34E8" w:rsidP="00373198">
            <w:pPr>
              <w:pStyle w:val="rowtabella0"/>
              <w:jc w:val="center"/>
              <w:rPr>
                <w:color w:val="002060"/>
              </w:rPr>
            </w:pPr>
            <w:r w:rsidRPr="005E0393">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CA3B7" w14:textId="77777777" w:rsidR="00BB34E8" w:rsidRPr="005E0393" w:rsidRDefault="00BB34E8" w:rsidP="00373198">
            <w:pPr>
              <w:rPr>
                <w:color w:val="002060"/>
              </w:rPr>
            </w:pPr>
          </w:p>
        </w:tc>
      </w:tr>
    </w:tbl>
    <w:p w14:paraId="3571A592" w14:textId="77777777" w:rsidR="00BB34E8" w:rsidRPr="005E0393" w:rsidRDefault="00BB34E8" w:rsidP="00BB34E8">
      <w:pPr>
        <w:pStyle w:val="breakline"/>
        <w:divId w:val="527259509"/>
        <w:rPr>
          <w:rFonts w:eastAsiaTheme="minorEastAsia"/>
          <w:color w:val="002060"/>
        </w:rPr>
      </w:pPr>
    </w:p>
    <w:p w14:paraId="63E99865" w14:textId="77777777" w:rsidR="00BB34E8" w:rsidRPr="005E0393" w:rsidRDefault="00BB34E8" w:rsidP="00BB34E8">
      <w:pPr>
        <w:pStyle w:val="breakline"/>
        <w:divId w:val="527259509"/>
        <w:rPr>
          <w:color w:val="002060"/>
        </w:rPr>
      </w:pPr>
    </w:p>
    <w:p w14:paraId="13884A0A" w14:textId="77777777" w:rsidR="00BB34E8" w:rsidRPr="005E0393" w:rsidRDefault="00BB34E8" w:rsidP="00BB34E8">
      <w:pPr>
        <w:pStyle w:val="titoloprinc0"/>
        <w:divId w:val="527259509"/>
        <w:rPr>
          <w:color w:val="002060"/>
        </w:rPr>
      </w:pPr>
      <w:r w:rsidRPr="005E0393">
        <w:rPr>
          <w:color w:val="002060"/>
        </w:rPr>
        <w:t>RISULTATI</w:t>
      </w:r>
    </w:p>
    <w:p w14:paraId="6E8D11F6" w14:textId="77777777" w:rsidR="00BB34E8" w:rsidRPr="005E0393" w:rsidRDefault="00BB34E8" w:rsidP="00BB34E8">
      <w:pPr>
        <w:pStyle w:val="breakline"/>
        <w:divId w:val="527259509"/>
        <w:rPr>
          <w:color w:val="002060"/>
        </w:rPr>
      </w:pPr>
    </w:p>
    <w:p w14:paraId="34F6EA47" w14:textId="77777777" w:rsidR="00BB34E8" w:rsidRPr="005E0393" w:rsidRDefault="00BB34E8" w:rsidP="00BB34E8">
      <w:pPr>
        <w:pStyle w:val="sottotitolocampionato10"/>
        <w:divId w:val="527259509"/>
        <w:rPr>
          <w:color w:val="002060"/>
        </w:rPr>
      </w:pPr>
      <w:r w:rsidRPr="005E0393">
        <w:rPr>
          <w:color w:val="002060"/>
        </w:rPr>
        <w:t>RISULTATI UFFICIALI GARE DEL 17/10/2021</w:t>
      </w:r>
    </w:p>
    <w:p w14:paraId="7F866C72" w14:textId="77777777" w:rsidR="00BB34E8" w:rsidRPr="00BB34E8" w:rsidRDefault="00BB34E8" w:rsidP="00BB34E8">
      <w:pPr>
        <w:pStyle w:val="sottotitolocampionato20"/>
        <w:spacing w:before="0" w:beforeAutospacing="0" w:after="0" w:afterAutospacing="0"/>
        <w:divId w:val="527259509"/>
        <w:rPr>
          <w:rFonts w:ascii="Arial" w:hAnsi="Arial" w:cs="Arial"/>
          <w:color w:val="002060"/>
          <w:sz w:val="20"/>
          <w:szCs w:val="20"/>
        </w:rPr>
      </w:pPr>
      <w:r w:rsidRPr="00BB34E8">
        <w:rPr>
          <w:rFonts w:ascii="Arial" w:hAnsi="Arial" w:cs="Arial"/>
          <w:color w:val="002060"/>
          <w:sz w:val="20"/>
          <w:szCs w:val="20"/>
        </w:rPr>
        <w:t>Si trascrivono qui di seguito i risultati ufficiali delle gare disputate</w:t>
      </w:r>
    </w:p>
    <w:p w14:paraId="62FB5CA1" w14:textId="77777777" w:rsidR="00BB34E8" w:rsidRPr="00BB34E8" w:rsidRDefault="00BB34E8" w:rsidP="00BB34E8">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B34E8" w:rsidRPr="005E0393" w14:paraId="462F9819"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65BFD598"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D7935" w14:textId="77777777" w:rsidR="00BB34E8" w:rsidRPr="005E0393" w:rsidRDefault="00BB34E8" w:rsidP="00373198">
                  <w:pPr>
                    <w:pStyle w:val="headertabella0"/>
                    <w:rPr>
                      <w:color w:val="002060"/>
                    </w:rPr>
                  </w:pPr>
                  <w:r w:rsidRPr="005E0393">
                    <w:rPr>
                      <w:color w:val="002060"/>
                    </w:rPr>
                    <w:lastRenderedPageBreak/>
                    <w:t>GIRONE A - 1 Giornata - A</w:t>
                  </w:r>
                </w:p>
              </w:tc>
            </w:tr>
            <w:tr w:rsidR="00BB34E8" w:rsidRPr="005E0393" w14:paraId="33E76D5F"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722547" w14:textId="77777777" w:rsidR="00BB34E8" w:rsidRPr="005E0393" w:rsidRDefault="00BB34E8" w:rsidP="00373198">
                  <w:pPr>
                    <w:pStyle w:val="rowtabella0"/>
                    <w:rPr>
                      <w:color w:val="002060"/>
                    </w:rPr>
                  </w:pPr>
                  <w:r w:rsidRPr="005E0393">
                    <w:rPr>
                      <w:color w:val="002060"/>
                    </w:rPr>
                    <w:t xml:space="preserve">AMICI DEL </w:t>
                  </w:r>
                  <w:proofErr w:type="spellStart"/>
                  <w:r w:rsidRPr="005E0393">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0CCE57" w14:textId="77777777" w:rsidR="00BB34E8" w:rsidRPr="005E0393" w:rsidRDefault="00BB34E8" w:rsidP="00373198">
                  <w:pPr>
                    <w:pStyle w:val="rowtabella0"/>
                    <w:rPr>
                      <w:color w:val="002060"/>
                    </w:rPr>
                  </w:pPr>
                  <w:r w:rsidRPr="005E0393">
                    <w:rPr>
                      <w:color w:val="002060"/>
                    </w:rPr>
                    <w:t xml:space="preserve">- AUDAX 1970 </w:t>
                  </w:r>
                  <w:proofErr w:type="gramStart"/>
                  <w:r w:rsidRPr="005E0393">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4A643" w14:textId="77777777" w:rsidR="00BB34E8" w:rsidRPr="005E0393" w:rsidRDefault="00BB34E8" w:rsidP="00373198">
                  <w:pPr>
                    <w:pStyle w:val="rowtabella0"/>
                    <w:jc w:val="center"/>
                    <w:rPr>
                      <w:color w:val="002060"/>
                    </w:rPr>
                  </w:pPr>
                  <w:r w:rsidRPr="005E0393">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B3D32" w14:textId="77777777" w:rsidR="00BB34E8" w:rsidRPr="005E0393" w:rsidRDefault="00BB34E8" w:rsidP="00373198">
                  <w:pPr>
                    <w:pStyle w:val="rowtabella0"/>
                    <w:jc w:val="center"/>
                    <w:rPr>
                      <w:color w:val="002060"/>
                    </w:rPr>
                  </w:pPr>
                  <w:r w:rsidRPr="005E0393">
                    <w:rPr>
                      <w:color w:val="002060"/>
                    </w:rPr>
                    <w:t> </w:t>
                  </w:r>
                </w:p>
              </w:tc>
            </w:tr>
            <w:tr w:rsidR="00BB34E8" w:rsidRPr="005E0393" w14:paraId="4470A571"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5BB6EB" w14:textId="77777777" w:rsidR="00BB34E8" w:rsidRPr="005E0393" w:rsidRDefault="00BB34E8" w:rsidP="00373198">
                  <w:pPr>
                    <w:pStyle w:val="rowtabella0"/>
                    <w:rPr>
                      <w:color w:val="002060"/>
                    </w:rPr>
                  </w:pPr>
                  <w:r w:rsidRPr="005E0393">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85344E" w14:textId="77777777" w:rsidR="00BB34E8" w:rsidRPr="005E0393" w:rsidRDefault="00BB34E8" w:rsidP="00373198">
                  <w:pPr>
                    <w:pStyle w:val="rowtabella0"/>
                    <w:rPr>
                      <w:color w:val="002060"/>
                    </w:rPr>
                  </w:pPr>
                  <w:r w:rsidRPr="005E0393">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34737F" w14:textId="77777777" w:rsidR="00BB34E8" w:rsidRPr="005E0393" w:rsidRDefault="00BB34E8" w:rsidP="00373198">
                  <w:pPr>
                    <w:pStyle w:val="rowtabella0"/>
                    <w:jc w:val="center"/>
                    <w:rPr>
                      <w:color w:val="002060"/>
                    </w:rPr>
                  </w:pPr>
                  <w:r w:rsidRPr="005E0393">
                    <w:rPr>
                      <w:color w:val="002060"/>
                    </w:rPr>
                    <w:t>11 - 5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3F9CD7" w14:textId="77777777" w:rsidR="00BB34E8" w:rsidRPr="005E0393" w:rsidRDefault="00BB34E8" w:rsidP="00373198">
                  <w:pPr>
                    <w:pStyle w:val="rowtabella0"/>
                    <w:jc w:val="center"/>
                    <w:rPr>
                      <w:color w:val="002060"/>
                    </w:rPr>
                  </w:pPr>
                  <w:r w:rsidRPr="005E0393">
                    <w:rPr>
                      <w:color w:val="002060"/>
                    </w:rPr>
                    <w:t> </w:t>
                  </w:r>
                </w:p>
              </w:tc>
            </w:tr>
            <w:tr w:rsidR="00BB34E8" w:rsidRPr="005E0393" w14:paraId="17160FA4"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87C8E0" w14:textId="77777777" w:rsidR="00BB34E8" w:rsidRPr="005E0393" w:rsidRDefault="00BB34E8" w:rsidP="00373198">
                  <w:pPr>
                    <w:pStyle w:val="rowtabella0"/>
                    <w:rPr>
                      <w:color w:val="002060"/>
                    </w:rPr>
                  </w:pPr>
                  <w:r w:rsidRPr="005E0393">
                    <w:rPr>
                      <w:color w:val="002060"/>
                    </w:rPr>
                    <w:t>(1) 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3217A2" w14:textId="77777777" w:rsidR="00BB34E8" w:rsidRPr="005E0393" w:rsidRDefault="00BB34E8" w:rsidP="00373198">
                  <w:pPr>
                    <w:pStyle w:val="rowtabella0"/>
                    <w:rPr>
                      <w:color w:val="002060"/>
                    </w:rPr>
                  </w:pPr>
                  <w:r w:rsidRPr="005E0393">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18F05" w14:textId="77777777" w:rsidR="00BB34E8" w:rsidRPr="005E0393" w:rsidRDefault="00BB34E8" w:rsidP="00373198">
                  <w:pPr>
                    <w:pStyle w:val="rowtabella0"/>
                    <w:jc w:val="center"/>
                    <w:rPr>
                      <w:color w:val="002060"/>
                    </w:rPr>
                  </w:pPr>
                  <w:r w:rsidRPr="005E0393">
                    <w:rPr>
                      <w:color w:val="002060"/>
                    </w:rPr>
                    <w:t>0 - 10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98A59B" w14:textId="77777777" w:rsidR="00BB34E8" w:rsidRPr="005E0393" w:rsidRDefault="00BB34E8" w:rsidP="00373198">
                  <w:pPr>
                    <w:pStyle w:val="rowtabella0"/>
                    <w:jc w:val="center"/>
                    <w:rPr>
                      <w:color w:val="002060"/>
                    </w:rPr>
                  </w:pPr>
                  <w:r w:rsidRPr="005E0393">
                    <w:rPr>
                      <w:color w:val="002060"/>
                    </w:rPr>
                    <w:t> </w:t>
                  </w:r>
                </w:p>
              </w:tc>
            </w:tr>
            <w:tr w:rsidR="00BB34E8" w:rsidRPr="005E0393" w14:paraId="1BC78E68"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4462C25F" w14:textId="77777777" w:rsidR="00BB34E8" w:rsidRPr="005E0393" w:rsidRDefault="00BB34E8" w:rsidP="00373198">
                  <w:pPr>
                    <w:pStyle w:val="rowtabella0"/>
                    <w:rPr>
                      <w:color w:val="002060"/>
                    </w:rPr>
                  </w:pPr>
                  <w:r w:rsidRPr="005E0393">
                    <w:rPr>
                      <w:color w:val="002060"/>
                    </w:rPr>
                    <w:t>(1) - disputata il 19/10/2021</w:t>
                  </w:r>
                </w:p>
              </w:tc>
            </w:tr>
          </w:tbl>
          <w:p w14:paraId="51AEE1BB" w14:textId="77777777" w:rsidR="00BB34E8" w:rsidRPr="005E0393" w:rsidRDefault="00BB34E8" w:rsidP="0037319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26473817"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69462" w14:textId="77777777" w:rsidR="00BB34E8" w:rsidRPr="005E0393" w:rsidRDefault="00BB34E8" w:rsidP="00373198">
                  <w:pPr>
                    <w:pStyle w:val="headertabella0"/>
                    <w:rPr>
                      <w:color w:val="002060"/>
                    </w:rPr>
                  </w:pPr>
                  <w:r w:rsidRPr="005E0393">
                    <w:rPr>
                      <w:color w:val="002060"/>
                    </w:rPr>
                    <w:t>GIRONE B - 1 Giornata - A</w:t>
                  </w:r>
                </w:p>
              </w:tc>
            </w:tr>
            <w:tr w:rsidR="00BB34E8" w:rsidRPr="005E0393" w14:paraId="64332648"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3F7E95" w14:textId="77777777" w:rsidR="00BB34E8" w:rsidRPr="005E0393" w:rsidRDefault="00BB34E8" w:rsidP="00373198">
                  <w:pPr>
                    <w:pStyle w:val="rowtabella0"/>
                    <w:rPr>
                      <w:color w:val="002060"/>
                    </w:rPr>
                  </w:pPr>
                  <w:r w:rsidRPr="005E0393">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7E4C2" w14:textId="77777777" w:rsidR="00BB34E8" w:rsidRPr="005E0393" w:rsidRDefault="00BB34E8" w:rsidP="00373198">
                  <w:pPr>
                    <w:pStyle w:val="rowtabella0"/>
                    <w:rPr>
                      <w:color w:val="002060"/>
                    </w:rPr>
                  </w:pPr>
                  <w:r w:rsidRPr="005E0393">
                    <w:rPr>
                      <w:color w:val="002060"/>
                    </w:rPr>
                    <w:t>- VIRTUS FORTITUDO 1950 SSD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3FBD05" w14:textId="77777777" w:rsidR="00BB34E8" w:rsidRPr="005E0393" w:rsidRDefault="00BB34E8" w:rsidP="00373198">
                  <w:pPr>
                    <w:pStyle w:val="rowtabella0"/>
                    <w:jc w:val="center"/>
                    <w:rPr>
                      <w:color w:val="002060"/>
                    </w:rPr>
                  </w:pPr>
                  <w:r w:rsidRPr="005E0393">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33ACA" w14:textId="77777777" w:rsidR="00BB34E8" w:rsidRPr="005E0393" w:rsidRDefault="00BB34E8" w:rsidP="00373198">
                  <w:pPr>
                    <w:pStyle w:val="rowtabella0"/>
                    <w:jc w:val="center"/>
                    <w:rPr>
                      <w:color w:val="002060"/>
                    </w:rPr>
                  </w:pPr>
                  <w:r w:rsidRPr="005E0393">
                    <w:rPr>
                      <w:color w:val="002060"/>
                    </w:rPr>
                    <w:t> </w:t>
                  </w:r>
                </w:p>
              </w:tc>
            </w:tr>
            <w:tr w:rsidR="00BB34E8" w:rsidRPr="005E0393" w14:paraId="5C523A6F"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507C43" w14:textId="77777777" w:rsidR="00BB34E8" w:rsidRPr="005E0393" w:rsidRDefault="00BB34E8" w:rsidP="00373198">
                  <w:pPr>
                    <w:pStyle w:val="rowtabella0"/>
                    <w:rPr>
                      <w:color w:val="002060"/>
                    </w:rPr>
                  </w:pPr>
                  <w:r w:rsidRPr="005E0393">
                    <w:rPr>
                      <w:color w:val="002060"/>
                    </w:rPr>
                    <w:t>C.U.S.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BE397" w14:textId="77777777" w:rsidR="00BB34E8" w:rsidRPr="005E0393" w:rsidRDefault="00BB34E8" w:rsidP="00373198">
                  <w:pPr>
                    <w:pStyle w:val="rowtabella0"/>
                    <w:rPr>
                      <w:color w:val="002060"/>
                    </w:rPr>
                  </w:pPr>
                  <w:r w:rsidRPr="005E0393">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16FC1D" w14:textId="77777777" w:rsidR="00BB34E8" w:rsidRPr="005E0393" w:rsidRDefault="00BB34E8" w:rsidP="00373198">
                  <w:pPr>
                    <w:pStyle w:val="rowtabella0"/>
                    <w:jc w:val="center"/>
                    <w:rPr>
                      <w:color w:val="002060"/>
                    </w:rPr>
                  </w:pPr>
                  <w:r w:rsidRPr="005E0393">
                    <w:rPr>
                      <w:color w:val="00206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D2995C" w14:textId="77777777" w:rsidR="00BB34E8" w:rsidRPr="005E0393" w:rsidRDefault="00BB34E8" w:rsidP="00373198">
                  <w:pPr>
                    <w:pStyle w:val="rowtabella0"/>
                    <w:jc w:val="center"/>
                    <w:rPr>
                      <w:color w:val="002060"/>
                    </w:rPr>
                  </w:pPr>
                  <w:r w:rsidRPr="005E0393">
                    <w:rPr>
                      <w:color w:val="002060"/>
                    </w:rPr>
                    <w:t> </w:t>
                  </w:r>
                </w:p>
              </w:tc>
            </w:tr>
            <w:tr w:rsidR="00BB34E8" w:rsidRPr="005E0393" w14:paraId="4CE32F4F"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59989043" w14:textId="77777777" w:rsidR="00BB34E8" w:rsidRPr="005E0393" w:rsidRDefault="00BB34E8" w:rsidP="00373198">
                  <w:pPr>
                    <w:pStyle w:val="rowtabella0"/>
                    <w:rPr>
                      <w:color w:val="002060"/>
                    </w:rPr>
                  </w:pPr>
                  <w:r w:rsidRPr="005E0393">
                    <w:rPr>
                      <w:color w:val="002060"/>
                    </w:rPr>
                    <w:t>(1) - disputata il 16/10/2021</w:t>
                  </w:r>
                </w:p>
              </w:tc>
            </w:tr>
          </w:tbl>
          <w:p w14:paraId="429AC2CA" w14:textId="77777777" w:rsidR="00BB34E8" w:rsidRPr="005E0393" w:rsidRDefault="00BB34E8" w:rsidP="00373198">
            <w:pPr>
              <w:rPr>
                <w:color w:val="002060"/>
              </w:rPr>
            </w:pPr>
          </w:p>
        </w:tc>
      </w:tr>
    </w:tbl>
    <w:p w14:paraId="2AEAD352" w14:textId="77777777" w:rsidR="00BB34E8" w:rsidRPr="005E0393" w:rsidRDefault="00BB34E8" w:rsidP="00BB34E8">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B34E8" w:rsidRPr="005E0393" w14:paraId="18EAA1F2"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29520EAC"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9BB45" w14:textId="77777777" w:rsidR="00BB34E8" w:rsidRPr="005E0393" w:rsidRDefault="00BB34E8" w:rsidP="00373198">
                  <w:pPr>
                    <w:pStyle w:val="headertabella0"/>
                    <w:rPr>
                      <w:color w:val="002060"/>
                    </w:rPr>
                  </w:pPr>
                  <w:r w:rsidRPr="005E0393">
                    <w:rPr>
                      <w:color w:val="002060"/>
                    </w:rPr>
                    <w:t>GIRONE C - 1 Giornata - A</w:t>
                  </w:r>
                </w:p>
              </w:tc>
            </w:tr>
            <w:tr w:rsidR="00BB34E8" w:rsidRPr="005E0393" w14:paraId="79A1C24D"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09B6B3" w14:textId="77777777" w:rsidR="00BB34E8" w:rsidRPr="005E0393" w:rsidRDefault="00BB34E8" w:rsidP="00373198">
                  <w:pPr>
                    <w:pStyle w:val="rowtabella0"/>
                    <w:rPr>
                      <w:color w:val="002060"/>
                    </w:rPr>
                  </w:pPr>
                  <w:r w:rsidRPr="005E0393">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2BF2E" w14:textId="77777777" w:rsidR="00BB34E8" w:rsidRPr="005E0393" w:rsidRDefault="00BB34E8" w:rsidP="00373198">
                  <w:pPr>
                    <w:pStyle w:val="rowtabella0"/>
                    <w:rPr>
                      <w:color w:val="002060"/>
                    </w:rPr>
                  </w:pPr>
                  <w:r w:rsidRPr="005E0393">
                    <w:rPr>
                      <w:color w:val="002060"/>
                    </w:rPr>
                    <w:t>- DAMIANI E GATTI ASCOLI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5D0C80" w14:textId="77777777" w:rsidR="00BB34E8" w:rsidRPr="005E0393" w:rsidRDefault="00BB34E8" w:rsidP="00373198">
                  <w:pPr>
                    <w:pStyle w:val="rowtabella0"/>
                    <w:jc w:val="center"/>
                    <w:rPr>
                      <w:color w:val="002060"/>
                    </w:rPr>
                  </w:pPr>
                  <w:r w:rsidRPr="005E0393">
                    <w:rPr>
                      <w:color w:val="002060"/>
                    </w:rPr>
                    <w:t>13 - 2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B5343D" w14:textId="77777777" w:rsidR="00BB34E8" w:rsidRPr="005E0393" w:rsidRDefault="00BB34E8" w:rsidP="00373198">
                  <w:pPr>
                    <w:pStyle w:val="rowtabella0"/>
                    <w:jc w:val="center"/>
                    <w:rPr>
                      <w:color w:val="002060"/>
                    </w:rPr>
                  </w:pPr>
                  <w:r w:rsidRPr="005E0393">
                    <w:rPr>
                      <w:color w:val="002060"/>
                    </w:rPr>
                    <w:t> </w:t>
                  </w:r>
                </w:p>
              </w:tc>
            </w:tr>
            <w:tr w:rsidR="00BB34E8" w:rsidRPr="005E0393" w14:paraId="5885F1C9"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A80260" w14:textId="77777777" w:rsidR="00BB34E8" w:rsidRPr="005E0393" w:rsidRDefault="00BB34E8" w:rsidP="00373198">
                  <w:pPr>
                    <w:pStyle w:val="rowtabella0"/>
                    <w:rPr>
                      <w:color w:val="002060"/>
                    </w:rPr>
                  </w:pPr>
                  <w:r w:rsidRPr="005E0393">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700733" w14:textId="77777777" w:rsidR="00BB34E8" w:rsidRPr="005E0393" w:rsidRDefault="00BB34E8" w:rsidP="00373198">
                  <w:pPr>
                    <w:pStyle w:val="rowtabella0"/>
                    <w:rPr>
                      <w:color w:val="002060"/>
                    </w:rPr>
                  </w:pPr>
                  <w:r w:rsidRPr="005E0393">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D0FFB4" w14:textId="77777777" w:rsidR="00BB34E8" w:rsidRPr="005E0393" w:rsidRDefault="00BB34E8" w:rsidP="00373198">
                  <w:pPr>
                    <w:pStyle w:val="rowtabella0"/>
                    <w:jc w:val="center"/>
                    <w:rPr>
                      <w:color w:val="002060"/>
                    </w:rPr>
                  </w:pPr>
                  <w:r w:rsidRPr="005E0393">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EE5D81" w14:textId="77777777" w:rsidR="00BB34E8" w:rsidRPr="005E0393" w:rsidRDefault="00BB34E8" w:rsidP="00373198">
                  <w:pPr>
                    <w:pStyle w:val="rowtabella0"/>
                    <w:jc w:val="center"/>
                    <w:rPr>
                      <w:color w:val="002060"/>
                    </w:rPr>
                  </w:pPr>
                  <w:r w:rsidRPr="005E0393">
                    <w:rPr>
                      <w:color w:val="002060"/>
                    </w:rPr>
                    <w:t> </w:t>
                  </w:r>
                </w:p>
              </w:tc>
            </w:tr>
            <w:tr w:rsidR="00BB34E8" w:rsidRPr="005E0393" w14:paraId="5EF61751"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998749" w14:textId="77777777" w:rsidR="00BB34E8" w:rsidRPr="005E0393" w:rsidRDefault="00BB34E8" w:rsidP="00373198">
                  <w:pPr>
                    <w:pStyle w:val="rowtabella0"/>
                    <w:rPr>
                      <w:color w:val="002060"/>
                    </w:rPr>
                  </w:pPr>
                  <w:r w:rsidRPr="005E0393">
                    <w:rPr>
                      <w:color w:val="002060"/>
                    </w:rPr>
                    <w:t>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E7B824" w14:textId="77777777" w:rsidR="00BB34E8" w:rsidRPr="005E0393" w:rsidRDefault="00BB34E8" w:rsidP="00373198">
                  <w:pPr>
                    <w:pStyle w:val="rowtabella0"/>
                    <w:rPr>
                      <w:color w:val="002060"/>
                    </w:rPr>
                  </w:pPr>
                  <w:r w:rsidRPr="005E0393">
                    <w:rPr>
                      <w:color w:val="002060"/>
                    </w:rPr>
                    <w:t>- CALDAROLA G.N.C.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8FEE89" w14:textId="77777777" w:rsidR="00BB34E8" w:rsidRPr="005E0393" w:rsidRDefault="00BB34E8" w:rsidP="00373198">
                  <w:pPr>
                    <w:pStyle w:val="rowtabella0"/>
                    <w:jc w:val="center"/>
                    <w:rPr>
                      <w:color w:val="002060"/>
                    </w:rPr>
                  </w:pPr>
                  <w:r w:rsidRPr="005E0393">
                    <w:rPr>
                      <w:color w:val="002060"/>
                    </w:rPr>
                    <w:t>4 - 10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EACBF" w14:textId="77777777" w:rsidR="00BB34E8" w:rsidRPr="005E0393" w:rsidRDefault="00BB34E8" w:rsidP="00373198">
                  <w:pPr>
                    <w:pStyle w:val="rowtabella0"/>
                    <w:jc w:val="center"/>
                    <w:rPr>
                      <w:color w:val="002060"/>
                    </w:rPr>
                  </w:pPr>
                  <w:r w:rsidRPr="005E0393">
                    <w:rPr>
                      <w:color w:val="002060"/>
                    </w:rPr>
                    <w:t> </w:t>
                  </w:r>
                </w:p>
              </w:tc>
            </w:tr>
            <w:tr w:rsidR="00BB34E8" w:rsidRPr="005E0393" w14:paraId="126A1DAB"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21E968E7" w14:textId="77777777" w:rsidR="00BB34E8" w:rsidRPr="005E0393" w:rsidRDefault="00BB34E8" w:rsidP="00373198">
                  <w:pPr>
                    <w:pStyle w:val="rowtabella0"/>
                    <w:rPr>
                      <w:color w:val="002060"/>
                    </w:rPr>
                  </w:pPr>
                  <w:r w:rsidRPr="005E0393">
                    <w:rPr>
                      <w:color w:val="002060"/>
                    </w:rPr>
                    <w:t>(1) - disputata il 16/10/2021</w:t>
                  </w:r>
                </w:p>
              </w:tc>
            </w:tr>
          </w:tbl>
          <w:p w14:paraId="0C00E1FF" w14:textId="77777777" w:rsidR="00BB34E8" w:rsidRPr="005E0393" w:rsidRDefault="00BB34E8" w:rsidP="00373198">
            <w:pPr>
              <w:rPr>
                <w:color w:val="002060"/>
              </w:rPr>
            </w:pPr>
          </w:p>
        </w:tc>
      </w:tr>
    </w:tbl>
    <w:p w14:paraId="7C537E21" w14:textId="77777777" w:rsidR="00BB34E8" w:rsidRPr="005E0393" w:rsidRDefault="00BB34E8" w:rsidP="00BB34E8">
      <w:pPr>
        <w:pStyle w:val="breakline"/>
        <w:divId w:val="527259509"/>
        <w:rPr>
          <w:rFonts w:eastAsiaTheme="minorEastAsia"/>
          <w:color w:val="002060"/>
        </w:rPr>
      </w:pPr>
    </w:p>
    <w:p w14:paraId="2A1AA130" w14:textId="77777777" w:rsidR="00BB34E8" w:rsidRPr="005E0393" w:rsidRDefault="00BB34E8" w:rsidP="00BB34E8">
      <w:pPr>
        <w:pStyle w:val="breakline"/>
        <w:divId w:val="527259509"/>
        <w:rPr>
          <w:color w:val="002060"/>
        </w:rPr>
      </w:pPr>
    </w:p>
    <w:p w14:paraId="5AA6892D" w14:textId="77777777" w:rsidR="00BB34E8" w:rsidRPr="005E0393" w:rsidRDefault="00BB34E8" w:rsidP="00BB34E8">
      <w:pPr>
        <w:pStyle w:val="titoloprinc0"/>
        <w:divId w:val="527259509"/>
        <w:rPr>
          <w:color w:val="002060"/>
        </w:rPr>
      </w:pPr>
      <w:r w:rsidRPr="005E0393">
        <w:rPr>
          <w:color w:val="002060"/>
        </w:rPr>
        <w:t>GIUDICE SPORTIVO</w:t>
      </w:r>
    </w:p>
    <w:p w14:paraId="41E95BEA" w14:textId="77777777" w:rsidR="00BB34E8" w:rsidRPr="005E0393" w:rsidRDefault="00BB34E8" w:rsidP="00BB34E8">
      <w:pPr>
        <w:pStyle w:val="diffida"/>
        <w:divId w:val="527259509"/>
        <w:rPr>
          <w:color w:val="002060"/>
        </w:rPr>
      </w:pPr>
      <w:r w:rsidRPr="005E0393">
        <w:rPr>
          <w:color w:val="002060"/>
        </w:rPr>
        <w:t>Il Giudice Sportivo, Avv. Claudio Romagnoli, nella seduta del 20/10/2021, ha adottato le decisioni che di seguito integralmente si riportano:</w:t>
      </w:r>
    </w:p>
    <w:p w14:paraId="3077EE4F" w14:textId="77777777" w:rsidR="00BB34E8" w:rsidRPr="005E0393" w:rsidRDefault="00BB34E8" w:rsidP="00BB34E8">
      <w:pPr>
        <w:pStyle w:val="titolo10"/>
        <w:divId w:val="527259509"/>
        <w:rPr>
          <w:color w:val="002060"/>
        </w:rPr>
      </w:pPr>
      <w:r w:rsidRPr="005E0393">
        <w:rPr>
          <w:color w:val="002060"/>
        </w:rPr>
        <w:t xml:space="preserve">GARE DEL 17/10/2021 </w:t>
      </w:r>
    </w:p>
    <w:p w14:paraId="03FE1F6D"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47083A17"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21A9659D" w14:textId="77777777" w:rsidR="00BB34E8" w:rsidRPr="005E0393" w:rsidRDefault="00BB34E8" w:rsidP="00BB34E8">
      <w:pPr>
        <w:pStyle w:val="titolo30"/>
        <w:divId w:val="527259509"/>
        <w:rPr>
          <w:color w:val="002060"/>
        </w:rPr>
      </w:pPr>
      <w:r w:rsidRPr="005E0393">
        <w:rPr>
          <w:color w:val="002060"/>
        </w:rPr>
        <w:t xml:space="preserve">CALCIATORI NON ESPULSI </w:t>
      </w:r>
    </w:p>
    <w:p w14:paraId="7AAC0908" w14:textId="77777777" w:rsidR="00BB34E8" w:rsidRPr="005E0393" w:rsidRDefault="00BB34E8" w:rsidP="00BB34E8">
      <w:pPr>
        <w:pStyle w:val="titolo20"/>
        <w:divId w:val="527259509"/>
        <w:rPr>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02F634E6" w14:textId="77777777" w:rsidTr="00BB34E8">
        <w:trPr>
          <w:divId w:val="527259509"/>
        </w:trPr>
        <w:tc>
          <w:tcPr>
            <w:tcW w:w="2200" w:type="dxa"/>
            <w:tcMar>
              <w:top w:w="20" w:type="dxa"/>
              <w:left w:w="20" w:type="dxa"/>
              <w:bottom w:w="20" w:type="dxa"/>
              <w:right w:w="20" w:type="dxa"/>
            </w:tcMar>
            <w:vAlign w:val="center"/>
            <w:hideMark/>
          </w:tcPr>
          <w:p w14:paraId="34E35F4F" w14:textId="77777777" w:rsidR="00BB34E8" w:rsidRPr="005E0393" w:rsidRDefault="00BB34E8" w:rsidP="00373198">
            <w:pPr>
              <w:pStyle w:val="movimento"/>
              <w:rPr>
                <w:color w:val="002060"/>
              </w:rPr>
            </w:pPr>
            <w:r w:rsidRPr="005E0393">
              <w:rPr>
                <w:color w:val="002060"/>
              </w:rPr>
              <w:t>DI FRANCESCO CRISTIAN ARIEL</w:t>
            </w:r>
          </w:p>
        </w:tc>
        <w:tc>
          <w:tcPr>
            <w:tcW w:w="2200" w:type="dxa"/>
            <w:tcMar>
              <w:top w:w="20" w:type="dxa"/>
              <w:left w:w="20" w:type="dxa"/>
              <w:bottom w:w="20" w:type="dxa"/>
              <w:right w:w="20" w:type="dxa"/>
            </w:tcMar>
            <w:vAlign w:val="center"/>
            <w:hideMark/>
          </w:tcPr>
          <w:p w14:paraId="11CC26A7" w14:textId="77777777" w:rsidR="00BB34E8" w:rsidRPr="005E0393" w:rsidRDefault="00BB34E8" w:rsidP="00373198">
            <w:pPr>
              <w:pStyle w:val="movimento2"/>
              <w:rPr>
                <w:color w:val="002060"/>
              </w:rPr>
            </w:pPr>
            <w:r w:rsidRPr="005E0393">
              <w:rPr>
                <w:color w:val="002060"/>
              </w:rPr>
              <w:t xml:space="preserve">(CALDAROLA G.N.C.) </w:t>
            </w:r>
          </w:p>
        </w:tc>
        <w:tc>
          <w:tcPr>
            <w:tcW w:w="800" w:type="dxa"/>
            <w:tcMar>
              <w:top w:w="20" w:type="dxa"/>
              <w:left w:w="20" w:type="dxa"/>
              <w:bottom w:w="20" w:type="dxa"/>
              <w:right w:w="20" w:type="dxa"/>
            </w:tcMar>
            <w:vAlign w:val="center"/>
            <w:hideMark/>
          </w:tcPr>
          <w:p w14:paraId="5FF39D0C"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1FDCC109" w14:textId="77777777" w:rsidR="00BB34E8" w:rsidRPr="005E0393" w:rsidRDefault="00BB34E8" w:rsidP="00373198">
            <w:pPr>
              <w:pStyle w:val="movimento"/>
              <w:rPr>
                <w:color w:val="002060"/>
              </w:rPr>
            </w:pPr>
            <w:r w:rsidRPr="005E0393">
              <w:rPr>
                <w:color w:val="002060"/>
              </w:rPr>
              <w:t>RAFANELLI LEONARDO</w:t>
            </w:r>
          </w:p>
        </w:tc>
        <w:tc>
          <w:tcPr>
            <w:tcW w:w="2200" w:type="dxa"/>
            <w:tcMar>
              <w:top w:w="20" w:type="dxa"/>
              <w:left w:w="20" w:type="dxa"/>
              <w:bottom w:w="20" w:type="dxa"/>
              <w:right w:w="20" w:type="dxa"/>
            </w:tcMar>
            <w:vAlign w:val="center"/>
            <w:hideMark/>
          </w:tcPr>
          <w:p w14:paraId="72E62A6B" w14:textId="77777777" w:rsidR="00BB34E8" w:rsidRPr="005E0393" w:rsidRDefault="00BB34E8" w:rsidP="00373198">
            <w:pPr>
              <w:pStyle w:val="movimento2"/>
              <w:rPr>
                <w:color w:val="002060"/>
              </w:rPr>
            </w:pPr>
            <w:r w:rsidRPr="005E0393">
              <w:rPr>
                <w:color w:val="002060"/>
              </w:rPr>
              <w:t xml:space="preserve">(CALDAROLA G.N.C.) </w:t>
            </w:r>
          </w:p>
        </w:tc>
      </w:tr>
    </w:tbl>
    <w:p w14:paraId="3A580FEE" w14:textId="77777777" w:rsidR="00BB34E8" w:rsidRDefault="00BB34E8" w:rsidP="00BB34E8">
      <w:pPr>
        <w:pStyle w:val="breakline"/>
        <w:divId w:val="527259509"/>
        <w:rPr>
          <w:color w:val="002060"/>
        </w:rPr>
      </w:pPr>
    </w:p>
    <w:p w14:paraId="5F67F607" w14:textId="77777777" w:rsidR="00BB34E8" w:rsidRPr="007D736C" w:rsidRDefault="00BB34E8" w:rsidP="00BB34E8">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32564FD9" w14:textId="77777777" w:rsidR="00BB34E8" w:rsidRPr="007D736C" w:rsidRDefault="00BB34E8" w:rsidP="00BB34E8">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3442017D" w14:textId="77777777" w:rsidR="00BB34E8" w:rsidRPr="005E0393" w:rsidRDefault="00BB34E8" w:rsidP="00BB34E8">
      <w:pPr>
        <w:pStyle w:val="breakline"/>
        <w:divId w:val="527259509"/>
        <w:rPr>
          <w:rFonts w:eastAsiaTheme="minorEastAsia"/>
          <w:color w:val="002060"/>
        </w:rPr>
      </w:pPr>
    </w:p>
    <w:p w14:paraId="633FE117" w14:textId="77777777" w:rsidR="00BB34E8" w:rsidRPr="005E0393" w:rsidRDefault="00BB34E8" w:rsidP="00BB34E8">
      <w:pPr>
        <w:pStyle w:val="titoloprinc0"/>
        <w:divId w:val="527259509"/>
        <w:rPr>
          <w:color w:val="002060"/>
        </w:rPr>
      </w:pPr>
      <w:r w:rsidRPr="005E0393">
        <w:rPr>
          <w:color w:val="002060"/>
        </w:rPr>
        <w:t>CLASSIFICA</w:t>
      </w:r>
    </w:p>
    <w:p w14:paraId="24AB108A" w14:textId="77777777" w:rsidR="00BB34E8" w:rsidRPr="005E0393" w:rsidRDefault="00BB34E8" w:rsidP="00BB34E8">
      <w:pPr>
        <w:pStyle w:val="breakline"/>
        <w:divId w:val="527259509"/>
        <w:rPr>
          <w:color w:val="002060"/>
        </w:rPr>
      </w:pPr>
    </w:p>
    <w:p w14:paraId="51A64829" w14:textId="77777777" w:rsidR="00BB34E8" w:rsidRPr="005E0393" w:rsidRDefault="00BB34E8" w:rsidP="00BB34E8">
      <w:pPr>
        <w:pStyle w:val="breakline"/>
        <w:divId w:val="527259509"/>
        <w:rPr>
          <w:color w:val="002060"/>
        </w:rPr>
      </w:pPr>
    </w:p>
    <w:p w14:paraId="732B386A" w14:textId="77777777" w:rsidR="00BB34E8" w:rsidRPr="005E0393" w:rsidRDefault="00BB34E8" w:rsidP="00BB34E8">
      <w:pPr>
        <w:pStyle w:val="sottotitolocampionato10"/>
        <w:divId w:val="527259509"/>
        <w:rPr>
          <w:color w:val="002060"/>
        </w:rPr>
      </w:pPr>
      <w:r w:rsidRPr="005E039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5CCB2F51"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02D72"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C60D4"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B8CDF"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7F10C"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72F62"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163CB"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E4E7E"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624CB"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E649A"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62E4E" w14:textId="77777777" w:rsidR="00BB34E8" w:rsidRPr="005E0393" w:rsidRDefault="00BB34E8" w:rsidP="00373198">
            <w:pPr>
              <w:pStyle w:val="headertabella0"/>
              <w:rPr>
                <w:color w:val="002060"/>
              </w:rPr>
            </w:pPr>
            <w:r w:rsidRPr="005E0393">
              <w:rPr>
                <w:color w:val="002060"/>
              </w:rPr>
              <w:t>PE</w:t>
            </w:r>
          </w:p>
        </w:tc>
      </w:tr>
      <w:tr w:rsidR="00BB34E8" w:rsidRPr="005E0393" w14:paraId="3C9B60C4"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E30D1D" w14:textId="77777777" w:rsidR="00BB34E8" w:rsidRPr="005E0393" w:rsidRDefault="00BB34E8" w:rsidP="00373198">
            <w:pPr>
              <w:pStyle w:val="rowtabella0"/>
              <w:rPr>
                <w:color w:val="002060"/>
              </w:rPr>
            </w:pPr>
            <w:r w:rsidRPr="005E039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B17CF"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D26D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8846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C9CB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4F9E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35867"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3203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7ABB0"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230EB" w14:textId="77777777" w:rsidR="00BB34E8" w:rsidRPr="005E0393" w:rsidRDefault="00BB34E8" w:rsidP="00373198">
            <w:pPr>
              <w:pStyle w:val="rowtabella0"/>
              <w:jc w:val="center"/>
              <w:rPr>
                <w:color w:val="002060"/>
              </w:rPr>
            </w:pPr>
            <w:r w:rsidRPr="005E0393">
              <w:rPr>
                <w:color w:val="002060"/>
              </w:rPr>
              <w:t>0</w:t>
            </w:r>
          </w:p>
        </w:tc>
      </w:tr>
      <w:tr w:rsidR="00BB34E8" w:rsidRPr="005E0393" w14:paraId="44FD922E"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C1E4A" w14:textId="77777777" w:rsidR="00BB34E8" w:rsidRPr="005E0393" w:rsidRDefault="00BB34E8" w:rsidP="00373198">
            <w:pPr>
              <w:pStyle w:val="rowtabella0"/>
              <w:rPr>
                <w:color w:val="002060"/>
              </w:rPr>
            </w:pPr>
            <w:r w:rsidRPr="005E039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2C39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749DB"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93F0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311A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9436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AC8E9"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A8969"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630DF"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DCFE6" w14:textId="77777777" w:rsidR="00BB34E8" w:rsidRPr="005E0393" w:rsidRDefault="00BB34E8" w:rsidP="00373198">
            <w:pPr>
              <w:pStyle w:val="rowtabella0"/>
              <w:jc w:val="center"/>
              <w:rPr>
                <w:color w:val="002060"/>
              </w:rPr>
            </w:pPr>
            <w:r w:rsidRPr="005E0393">
              <w:rPr>
                <w:color w:val="002060"/>
              </w:rPr>
              <w:t>0</w:t>
            </w:r>
          </w:p>
        </w:tc>
      </w:tr>
      <w:tr w:rsidR="00BB34E8" w:rsidRPr="005E0393" w14:paraId="2DEAE426"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DDD091" w14:textId="77777777" w:rsidR="00BB34E8" w:rsidRPr="005E0393" w:rsidRDefault="00BB34E8" w:rsidP="00373198">
            <w:pPr>
              <w:pStyle w:val="rowtabella0"/>
              <w:rPr>
                <w:color w:val="002060"/>
              </w:rPr>
            </w:pPr>
            <w:r w:rsidRPr="005E0393">
              <w:rPr>
                <w:color w:val="002060"/>
              </w:rPr>
              <w:t xml:space="preserve">G.S. AUDAX 1970 </w:t>
            </w:r>
            <w:proofErr w:type="gramStart"/>
            <w:r w:rsidRPr="005E0393">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72D0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85EE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CD40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FC95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D027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4C84D"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524D6"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3111E"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46A9E" w14:textId="77777777" w:rsidR="00BB34E8" w:rsidRPr="005E0393" w:rsidRDefault="00BB34E8" w:rsidP="00373198">
            <w:pPr>
              <w:pStyle w:val="rowtabella0"/>
              <w:jc w:val="center"/>
              <w:rPr>
                <w:color w:val="002060"/>
              </w:rPr>
            </w:pPr>
            <w:r w:rsidRPr="005E0393">
              <w:rPr>
                <w:color w:val="002060"/>
              </w:rPr>
              <w:t>0</w:t>
            </w:r>
          </w:p>
        </w:tc>
      </w:tr>
      <w:tr w:rsidR="00BB34E8" w:rsidRPr="005E0393" w14:paraId="0D8CE41F"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3F5ADA" w14:textId="77777777" w:rsidR="00BB34E8" w:rsidRPr="005E0393" w:rsidRDefault="00BB34E8" w:rsidP="00373198">
            <w:pPr>
              <w:pStyle w:val="rowtabella0"/>
              <w:rPr>
                <w:color w:val="002060"/>
              </w:rPr>
            </w:pPr>
            <w:r w:rsidRPr="005E039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D16E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3FD6B"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DF4D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6EFC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9F2C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26579"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BB5DD"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CB022"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DE1D2" w14:textId="77777777" w:rsidR="00BB34E8" w:rsidRPr="005E0393" w:rsidRDefault="00BB34E8" w:rsidP="00373198">
            <w:pPr>
              <w:pStyle w:val="rowtabella0"/>
              <w:jc w:val="center"/>
              <w:rPr>
                <w:color w:val="002060"/>
              </w:rPr>
            </w:pPr>
            <w:r w:rsidRPr="005E0393">
              <w:rPr>
                <w:color w:val="002060"/>
              </w:rPr>
              <w:t>0</w:t>
            </w:r>
          </w:p>
        </w:tc>
      </w:tr>
      <w:tr w:rsidR="00BB34E8" w:rsidRPr="005E0393" w14:paraId="1CB7F81E"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1840E4" w14:textId="77777777" w:rsidR="00BB34E8" w:rsidRPr="005E0393" w:rsidRDefault="00BB34E8" w:rsidP="00373198">
            <w:pPr>
              <w:pStyle w:val="rowtabella0"/>
              <w:rPr>
                <w:color w:val="002060"/>
              </w:rPr>
            </w:pPr>
            <w:r w:rsidRPr="005E0393">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E5D8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77AE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3E9B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9984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489C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58B6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C389"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745CD"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D7395" w14:textId="77777777" w:rsidR="00BB34E8" w:rsidRPr="005E0393" w:rsidRDefault="00BB34E8" w:rsidP="00373198">
            <w:pPr>
              <w:pStyle w:val="rowtabella0"/>
              <w:jc w:val="center"/>
              <w:rPr>
                <w:color w:val="002060"/>
              </w:rPr>
            </w:pPr>
            <w:r w:rsidRPr="005E0393">
              <w:rPr>
                <w:color w:val="002060"/>
              </w:rPr>
              <w:t>0</w:t>
            </w:r>
          </w:p>
        </w:tc>
      </w:tr>
      <w:tr w:rsidR="00BB34E8" w:rsidRPr="005E0393" w14:paraId="1D00646A"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B65A55" w14:textId="77777777" w:rsidR="00BB34E8" w:rsidRPr="005E0393" w:rsidRDefault="00BB34E8" w:rsidP="00373198">
            <w:pPr>
              <w:pStyle w:val="rowtabella0"/>
              <w:rPr>
                <w:color w:val="002060"/>
              </w:rPr>
            </w:pPr>
            <w:proofErr w:type="spellStart"/>
            <w:proofErr w:type="gramStart"/>
            <w:r w:rsidRPr="005E0393">
              <w:rPr>
                <w:color w:val="002060"/>
              </w:rPr>
              <w:t>sq.B</w:t>
            </w:r>
            <w:proofErr w:type="spellEnd"/>
            <w:proofErr w:type="gramEnd"/>
            <w:r w:rsidRPr="005E0393">
              <w:rPr>
                <w:color w:val="002060"/>
              </w:rPr>
              <w:t xml:space="preserve"> AMICI DEL </w:t>
            </w:r>
            <w:proofErr w:type="spellStart"/>
            <w:r w:rsidRPr="005E0393">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45B00"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3ECF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66AAB"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6D8A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2FAF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22C84"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2C7E6"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BBDD0"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DA6AE" w14:textId="77777777" w:rsidR="00BB34E8" w:rsidRPr="005E0393" w:rsidRDefault="00BB34E8" w:rsidP="00373198">
            <w:pPr>
              <w:pStyle w:val="rowtabella0"/>
              <w:jc w:val="center"/>
              <w:rPr>
                <w:color w:val="002060"/>
              </w:rPr>
            </w:pPr>
            <w:r w:rsidRPr="005E0393">
              <w:rPr>
                <w:color w:val="002060"/>
              </w:rPr>
              <w:t>0</w:t>
            </w:r>
          </w:p>
        </w:tc>
      </w:tr>
    </w:tbl>
    <w:p w14:paraId="3318EC15" w14:textId="77777777" w:rsidR="00BB34E8" w:rsidRPr="005E0393" w:rsidRDefault="00BB34E8" w:rsidP="00BB34E8">
      <w:pPr>
        <w:pStyle w:val="breakline"/>
        <w:divId w:val="527259509"/>
        <w:rPr>
          <w:rFonts w:eastAsiaTheme="minorEastAsia"/>
          <w:color w:val="002060"/>
        </w:rPr>
      </w:pPr>
    </w:p>
    <w:p w14:paraId="5E25B699" w14:textId="77777777" w:rsidR="00BB34E8" w:rsidRPr="005E0393" w:rsidRDefault="00BB34E8" w:rsidP="00BB34E8">
      <w:pPr>
        <w:pStyle w:val="breakline"/>
        <w:divId w:val="527259509"/>
        <w:rPr>
          <w:color w:val="002060"/>
        </w:rPr>
      </w:pPr>
    </w:p>
    <w:p w14:paraId="67DAE4AB" w14:textId="77777777" w:rsidR="00BB34E8" w:rsidRPr="005E0393" w:rsidRDefault="00BB34E8" w:rsidP="00BB34E8">
      <w:pPr>
        <w:pStyle w:val="sottotitolocampionato10"/>
        <w:divId w:val="527259509"/>
        <w:rPr>
          <w:color w:val="002060"/>
        </w:rPr>
      </w:pPr>
      <w:r w:rsidRPr="005E039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155DECB6"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37333"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747C3"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8F4AE"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FA654"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CCCAA"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48207"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D3272"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4E21B"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30377"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8EE62" w14:textId="77777777" w:rsidR="00BB34E8" w:rsidRPr="005E0393" w:rsidRDefault="00BB34E8" w:rsidP="00373198">
            <w:pPr>
              <w:pStyle w:val="headertabella0"/>
              <w:rPr>
                <w:color w:val="002060"/>
              </w:rPr>
            </w:pPr>
            <w:r w:rsidRPr="005E0393">
              <w:rPr>
                <w:color w:val="002060"/>
              </w:rPr>
              <w:t>PE</w:t>
            </w:r>
          </w:p>
        </w:tc>
      </w:tr>
      <w:tr w:rsidR="00BB34E8" w:rsidRPr="005E0393" w14:paraId="2241285E"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4EC40E" w14:textId="77777777" w:rsidR="00BB34E8" w:rsidRPr="005E0393" w:rsidRDefault="00BB34E8" w:rsidP="00373198">
            <w:pPr>
              <w:pStyle w:val="rowtabella0"/>
              <w:rPr>
                <w:color w:val="002060"/>
              </w:rPr>
            </w:pPr>
            <w:r w:rsidRPr="005E039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420EF"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02E1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5FEB4"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9160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E23A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B21E7"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05908"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47800"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C67A7" w14:textId="77777777" w:rsidR="00BB34E8" w:rsidRPr="005E0393" w:rsidRDefault="00BB34E8" w:rsidP="00373198">
            <w:pPr>
              <w:pStyle w:val="rowtabella0"/>
              <w:jc w:val="center"/>
              <w:rPr>
                <w:color w:val="002060"/>
              </w:rPr>
            </w:pPr>
            <w:r w:rsidRPr="005E0393">
              <w:rPr>
                <w:color w:val="002060"/>
              </w:rPr>
              <w:t>0</w:t>
            </w:r>
          </w:p>
        </w:tc>
      </w:tr>
      <w:tr w:rsidR="00BB34E8" w:rsidRPr="005E0393" w14:paraId="6148E936"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B6688E" w14:textId="77777777" w:rsidR="00BB34E8" w:rsidRPr="005E0393" w:rsidRDefault="00BB34E8" w:rsidP="00373198">
            <w:pPr>
              <w:pStyle w:val="rowtabella0"/>
              <w:rPr>
                <w:color w:val="002060"/>
              </w:rPr>
            </w:pPr>
            <w:r w:rsidRPr="005E039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5D139"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8560B"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9B1C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5C13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FF8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0B022"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1F1FF"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DC82F"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5995A" w14:textId="77777777" w:rsidR="00BB34E8" w:rsidRPr="005E0393" w:rsidRDefault="00BB34E8" w:rsidP="00373198">
            <w:pPr>
              <w:pStyle w:val="rowtabella0"/>
              <w:jc w:val="center"/>
              <w:rPr>
                <w:color w:val="002060"/>
              </w:rPr>
            </w:pPr>
            <w:r w:rsidRPr="005E0393">
              <w:rPr>
                <w:color w:val="002060"/>
              </w:rPr>
              <w:t>0</w:t>
            </w:r>
          </w:p>
        </w:tc>
      </w:tr>
      <w:tr w:rsidR="00BB34E8" w:rsidRPr="005E0393" w14:paraId="0634E052"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79C73" w14:textId="77777777" w:rsidR="00BB34E8" w:rsidRPr="005E0393" w:rsidRDefault="00BB34E8" w:rsidP="00373198">
            <w:pPr>
              <w:pStyle w:val="rowtabella0"/>
              <w:rPr>
                <w:color w:val="002060"/>
              </w:rPr>
            </w:pPr>
            <w:r w:rsidRPr="005E039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9CDD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A26F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6A41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284B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B13D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4D60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3A9D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7EBD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F29D7" w14:textId="77777777" w:rsidR="00BB34E8" w:rsidRPr="005E0393" w:rsidRDefault="00BB34E8" w:rsidP="00373198">
            <w:pPr>
              <w:pStyle w:val="rowtabella0"/>
              <w:jc w:val="center"/>
              <w:rPr>
                <w:color w:val="002060"/>
              </w:rPr>
            </w:pPr>
            <w:r w:rsidRPr="005E0393">
              <w:rPr>
                <w:color w:val="002060"/>
              </w:rPr>
              <w:t>0</w:t>
            </w:r>
          </w:p>
        </w:tc>
      </w:tr>
      <w:tr w:rsidR="00BB34E8" w:rsidRPr="005E0393" w14:paraId="16E9EC84"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8E5AA5" w14:textId="77777777" w:rsidR="00BB34E8" w:rsidRPr="005E0393" w:rsidRDefault="00BB34E8" w:rsidP="00373198">
            <w:pPr>
              <w:pStyle w:val="rowtabella0"/>
              <w:rPr>
                <w:color w:val="002060"/>
              </w:rPr>
            </w:pPr>
            <w:r w:rsidRPr="005E0393">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82FE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28117"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F36D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75D4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3173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F1E7A"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12BAC"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56145"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14A3E" w14:textId="77777777" w:rsidR="00BB34E8" w:rsidRPr="005E0393" w:rsidRDefault="00BB34E8" w:rsidP="00373198">
            <w:pPr>
              <w:pStyle w:val="rowtabella0"/>
              <w:jc w:val="center"/>
              <w:rPr>
                <w:color w:val="002060"/>
              </w:rPr>
            </w:pPr>
            <w:r w:rsidRPr="005E0393">
              <w:rPr>
                <w:color w:val="002060"/>
              </w:rPr>
              <w:t>0</w:t>
            </w:r>
          </w:p>
        </w:tc>
      </w:tr>
      <w:tr w:rsidR="00BB34E8" w:rsidRPr="005E0393" w14:paraId="6174DF34"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233C14" w14:textId="77777777" w:rsidR="00BB34E8" w:rsidRPr="005E0393" w:rsidRDefault="00BB34E8" w:rsidP="00373198">
            <w:pPr>
              <w:pStyle w:val="rowtabella0"/>
              <w:rPr>
                <w:color w:val="002060"/>
              </w:rPr>
            </w:pPr>
            <w:r w:rsidRPr="005E039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4809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6ED7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0AD5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5FA6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3420B"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95B90"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A8CA9"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31812"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F3AF0" w14:textId="77777777" w:rsidR="00BB34E8" w:rsidRPr="005E0393" w:rsidRDefault="00BB34E8" w:rsidP="00373198">
            <w:pPr>
              <w:pStyle w:val="rowtabella0"/>
              <w:jc w:val="center"/>
              <w:rPr>
                <w:color w:val="002060"/>
              </w:rPr>
            </w:pPr>
            <w:r w:rsidRPr="005E0393">
              <w:rPr>
                <w:color w:val="002060"/>
              </w:rPr>
              <w:t>0</w:t>
            </w:r>
          </w:p>
        </w:tc>
      </w:tr>
    </w:tbl>
    <w:p w14:paraId="5BA3BBCF" w14:textId="77777777" w:rsidR="00BB34E8" w:rsidRPr="005E0393" w:rsidRDefault="00BB34E8" w:rsidP="00BB34E8">
      <w:pPr>
        <w:pStyle w:val="breakline"/>
        <w:divId w:val="527259509"/>
        <w:rPr>
          <w:rFonts w:eastAsiaTheme="minorEastAsia"/>
          <w:color w:val="002060"/>
        </w:rPr>
      </w:pPr>
    </w:p>
    <w:p w14:paraId="3368DFF2" w14:textId="77777777" w:rsidR="00BB34E8" w:rsidRPr="005E0393" w:rsidRDefault="00BB34E8" w:rsidP="00BB34E8">
      <w:pPr>
        <w:pStyle w:val="breakline"/>
        <w:divId w:val="527259509"/>
        <w:rPr>
          <w:color w:val="002060"/>
        </w:rPr>
      </w:pPr>
    </w:p>
    <w:p w14:paraId="59642865" w14:textId="77777777" w:rsidR="00BB34E8" w:rsidRPr="005E0393" w:rsidRDefault="00BB34E8" w:rsidP="00BB34E8">
      <w:pPr>
        <w:pStyle w:val="sottotitolocampionato10"/>
        <w:divId w:val="527259509"/>
        <w:rPr>
          <w:color w:val="002060"/>
        </w:rPr>
      </w:pPr>
      <w:r w:rsidRPr="005E039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5C2C9E67"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E9097"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DF242"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39C21"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962C6"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F1607"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CEB0E"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229C3"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90816"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8238F"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9108B" w14:textId="77777777" w:rsidR="00BB34E8" w:rsidRPr="005E0393" w:rsidRDefault="00BB34E8" w:rsidP="00373198">
            <w:pPr>
              <w:pStyle w:val="headertabella0"/>
              <w:rPr>
                <w:color w:val="002060"/>
              </w:rPr>
            </w:pPr>
            <w:r w:rsidRPr="005E0393">
              <w:rPr>
                <w:color w:val="002060"/>
              </w:rPr>
              <w:t>PE</w:t>
            </w:r>
          </w:p>
        </w:tc>
      </w:tr>
      <w:tr w:rsidR="00BB34E8" w:rsidRPr="005E0393" w14:paraId="359F2293"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C5C390" w14:textId="77777777" w:rsidR="00BB34E8" w:rsidRPr="005E0393" w:rsidRDefault="00BB34E8" w:rsidP="00373198">
            <w:pPr>
              <w:pStyle w:val="rowtabella0"/>
              <w:rPr>
                <w:color w:val="002060"/>
              </w:rPr>
            </w:pPr>
            <w:r w:rsidRPr="005E039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C459A"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6FA1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41ED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FEE9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080C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82F8D" w14:textId="77777777" w:rsidR="00BB34E8" w:rsidRPr="005E0393" w:rsidRDefault="00BB34E8" w:rsidP="00373198">
            <w:pPr>
              <w:pStyle w:val="rowtabella0"/>
              <w:jc w:val="center"/>
              <w:rPr>
                <w:color w:val="002060"/>
              </w:rPr>
            </w:pPr>
            <w:r w:rsidRPr="005E039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4F9FC"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6F024"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78CBD" w14:textId="77777777" w:rsidR="00BB34E8" w:rsidRPr="005E0393" w:rsidRDefault="00BB34E8" w:rsidP="00373198">
            <w:pPr>
              <w:pStyle w:val="rowtabella0"/>
              <w:jc w:val="center"/>
              <w:rPr>
                <w:color w:val="002060"/>
              </w:rPr>
            </w:pPr>
            <w:r w:rsidRPr="005E0393">
              <w:rPr>
                <w:color w:val="002060"/>
              </w:rPr>
              <w:t>0</w:t>
            </w:r>
          </w:p>
        </w:tc>
      </w:tr>
      <w:tr w:rsidR="00BB34E8" w:rsidRPr="005E0393" w14:paraId="69F57144"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FE3B3E" w14:textId="77777777" w:rsidR="00BB34E8" w:rsidRPr="005E0393" w:rsidRDefault="00BB34E8" w:rsidP="00373198">
            <w:pPr>
              <w:pStyle w:val="rowtabella0"/>
              <w:rPr>
                <w:color w:val="002060"/>
              </w:rPr>
            </w:pPr>
            <w:r w:rsidRPr="005E0393">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38B33"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FD68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6D3D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89E5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E556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F314E"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32B7E"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8566A"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811F3" w14:textId="77777777" w:rsidR="00BB34E8" w:rsidRPr="005E0393" w:rsidRDefault="00BB34E8" w:rsidP="00373198">
            <w:pPr>
              <w:pStyle w:val="rowtabella0"/>
              <w:jc w:val="center"/>
              <w:rPr>
                <w:color w:val="002060"/>
              </w:rPr>
            </w:pPr>
            <w:r w:rsidRPr="005E0393">
              <w:rPr>
                <w:color w:val="002060"/>
              </w:rPr>
              <w:t>0</w:t>
            </w:r>
          </w:p>
        </w:tc>
      </w:tr>
      <w:tr w:rsidR="00BB34E8" w:rsidRPr="005E0393" w14:paraId="04DEA953"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071D51" w14:textId="77777777" w:rsidR="00BB34E8" w:rsidRPr="005E0393" w:rsidRDefault="00BB34E8" w:rsidP="00373198">
            <w:pPr>
              <w:pStyle w:val="rowtabella0"/>
              <w:rPr>
                <w:color w:val="002060"/>
              </w:rPr>
            </w:pPr>
            <w:r w:rsidRPr="005E0393">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C5736"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A8197"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A68E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83B9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2F47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A10B7"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003E3"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1F94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4DC28" w14:textId="77777777" w:rsidR="00BB34E8" w:rsidRPr="005E0393" w:rsidRDefault="00BB34E8" w:rsidP="00373198">
            <w:pPr>
              <w:pStyle w:val="rowtabella0"/>
              <w:jc w:val="center"/>
              <w:rPr>
                <w:color w:val="002060"/>
              </w:rPr>
            </w:pPr>
            <w:r w:rsidRPr="005E0393">
              <w:rPr>
                <w:color w:val="002060"/>
              </w:rPr>
              <w:t>0</w:t>
            </w:r>
          </w:p>
        </w:tc>
      </w:tr>
      <w:tr w:rsidR="00BB34E8" w:rsidRPr="005E0393" w14:paraId="1146EAD8"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290DE" w14:textId="77777777" w:rsidR="00BB34E8" w:rsidRPr="005E0393" w:rsidRDefault="00BB34E8" w:rsidP="00373198">
            <w:pPr>
              <w:pStyle w:val="rowtabella0"/>
              <w:rPr>
                <w:color w:val="002060"/>
              </w:rPr>
            </w:pPr>
            <w:r w:rsidRPr="005E0393">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C8BE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1304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5252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E0B9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FD7A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1113D"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F1664"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AF43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88FF2" w14:textId="77777777" w:rsidR="00BB34E8" w:rsidRPr="005E0393" w:rsidRDefault="00BB34E8" w:rsidP="00373198">
            <w:pPr>
              <w:pStyle w:val="rowtabella0"/>
              <w:jc w:val="center"/>
              <w:rPr>
                <w:color w:val="002060"/>
              </w:rPr>
            </w:pPr>
            <w:r w:rsidRPr="005E0393">
              <w:rPr>
                <w:color w:val="002060"/>
              </w:rPr>
              <w:t>0</w:t>
            </w:r>
          </w:p>
        </w:tc>
      </w:tr>
      <w:tr w:rsidR="00BB34E8" w:rsidRPr="005E0393" w14:paraId="523347B5"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C0F39" w14:textId="77777777" w:rsidR="00BB34E8" w:rsidRPr="005E0393" w:rsidRDefault="00BB34E8" w:rsidP="00373198">
            <w:pPr>
              <w:pStyle w:val="rowtabella0"/>
              <w:rPr>
                <w:color w:val="002060"/>
              </w:rPr>
            </w:pPr>
            <w:r w:rsidRPr="005E0393">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0E4B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3D0C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CF28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1F50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1ACF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45126"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9F01A"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CF25C"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A6FE3" w14:textId="77777777" w:rsidR="00BB34E8" w:rsidRPr="005E0393" w:rsidRDefault="00BB34E8" w:rsidP="00373198">
            <w:pPr>
              <w:pStyle w:val="rowtabella0"/>
              <w:jc w:val="center"/>
              <w:rPr>
                <w:color w:val="002060"/>
              </w:rPr>
            </w:pPr>
            <w:r w:rsidRPr="005E0393">
              <w:rPr>
                <w:color w:val="002060"/>
              </w:rPr>
              <w:t>0</w:t>
            </w:r>
          </w:p>
        </w:tc>
      </w:tr>
      <w:tr w:rsidR="00BB34E8" w:rsidRPr="005E0393" w14:paraId="4D79977D"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52C858" w14:textId="77777777" w:rsidR="00BB34E8" w:rsidRPr="005E0393" w:rsidRDefault="00BB34E8" w:rsidP="00373198">
            <w:pPr>
              <w:pStyle w:val="rowtabella0"/>
              <w:rPr>
                <w:color w:val="002060"/>
              </w:rPr>
            </w:pPr>
            <w:r w:rsidRPr="005E0393">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C866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DCEC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17CB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A073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4A70B"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942D0"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4FC07" w14:textId="77777777" w:rsidR="00BB34E8" w:rsidRPr="005E0393" w:rsidRDefault="00BB34E8" w:rsidP="00373198">
            <w:pPr>
              <w:pStyle w:val="rowtabella0"/>
              <w:jc w:val="center"/>
              <w:rPr>
                <w:color w:val="002060"/>
              </w:rPr>
            </w:pPr>
            <w:r w:rsidRPr="005E039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589EA"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882A9" w14:textId="77777777" w:rsidR="00BB34E8" w:rsidRPr="005E0393" w:rsidRDefault="00BB34E8" w:rsidP="00373198">
            <w:pPr>
              <w:pStyle w:val="rowtabella0"/>
              <w:jc w:val="center"/>
              <w:rPr>
                <w:color w:val="002060"/>
              </w:rPr>
            </w:pPr>
            <w:r w:rsidRPr="005E0393">
              <w:rPr>
                <w:color w:val="002060"/>
              </w:rPr>
              <w:t>0</w:t>
            </w:r>
          </w:p>
        </w:tc>
      </w:tr>
    </w:tbl>
    <w:p w14:paraId="4CB56742" w14:textId="77777777" w:rsidR="00BB34E8" w:rsidRDefault="00BB34E8" w:rsidP="00BB34E8">
      <w:pPr>
        <w:pStyle w:val="breakline"/>
        <w:divId w:val="527259509"/>
        <w:rPr>
          <w:color w:val="002060"/>
        </w:rPr>
      </w:pPr>
    </w:p>
    <w:p w14:paraId="66472870" w14:textId="77777777" w:rsidR="00BB34E8" w:rsidRPr="005E0393" w:rsidRDefault="00BB34E8" w:rsidP="00BB34E8">
      <w:pPr>
        <w:pStyle w:val="titoloprinc0"/>
        <w:divId w:val="527259509"/>
        <w:rPr>
          <w:color w:val="002060"/>
        </w:rPr>
      </w:pPr>
      <w:r>
        <w:rPr>
          <w:color w:val="002060"/>
        </w:rPr>
        <w:t>PROGRAMMA GARE</w:t>
      </w:r>
    </w:p>
    <w:p w14:paraId="52E74C3E" w14:textId="77777777" w:rsidR="00BB34E8" w:rsidRPr="00EC72DD" w:rsidRDefault="00BB34E8" w:rsidP="00BB34E8">
      <w:pPr>
        <w:pStyle w:val="sottotitolocampionato10"/>
        <w:divId w:val="527259509"/>
        <w:rPr>
          <w:color w:val="002060"/>
        </w:rPr>
      </w:pPr>
      <w:r w:rsidRPr="00EC72DD">
        <w:rPr>
          <w:color w:val="002060"/>
        </w:rPr>
        <w:lastRenderedPageBreak/>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9"/>
        <w:gridCol w:w="385"/>
        <w:gridCol w:w="898"/>
        <w:gridCol w:w="1175"/>
        <w:gridCol w:w="1549"/>
        <w:gridCol w:w="1553"/>
      </w:tblGrid>
      <w:tr w:rsidR="00BB34E8" w:rsidRPr="00EC72DD" w14:paraId="12895C5A"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4D486"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9BEAB"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4837B"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4EBF6"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D13E2"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0A4F0"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44AE0"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373B9DDC"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A8AE87" w14:textId="77777777" w:rsidR="00BB34E8" w:rsidRPr="00EC72DD" w:rsidRDefault="00BB34E8" w:rsidP="00373198">
            <w:pPr>
              <w:pStyle w:val="rowtabella0"/>
              <w:rPr>
                <w:color w:val="002060"/>
              </w:rPr>
            </w:pPr>
            <w:r w:rsidRPr="00EC72DD">
              <w:rPr>
                <w:color w:val="002060"/>
              </w:rPr>
              <w:t xml:space="preserve">AUDAX 1970 </w:t>
            </w:r>
            <w:proofErr w:type="gramStart"/>
            <w:r w:rsidRPr="00EC72DD">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3C55F8" w14:textId="77777777" w:rsidR="00BB34E8" w:rsidRPr="00EC72DD" w:rsidRDefault="00BB34E8" w:rsidP="00373198">
            <w:pPr>
              <w:pStyle w:val="rowtabella0"/>
              <w:rPr>
                <w:color w:val="002060"/>
              </w:rPr>
            </w:pPr>
            <w:r w:rsidRPr="00EC72DD">
              <w:rPr>
                <w:color w:val="002060"/>
              </w:rPr>
              <w:t>TAVERNELLE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BAFEA2"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C76A4A" w14:textId="77777777" w:rsidR="00BB34E8" w:rsidRPr="00EC72DD" w:rsidRDefault="00BB34E8" w:rsidP="00373198">
            <w:pPr>
              <w:pStyle w:val="rowtabella0"/>
              <w:rPr>
                <w:color w:val="002060"/>
              </w:rPr>
            </w:pPr>
            <w:r w:rsidRPr="00EC72DD">
              <w:rPr>
                <w:color w:val="002060"/>
              </w:rPr>
              <w:t>23/10/2021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455FC3" w14:textId="77777777" w:rsidR="00BB34E8" w:rsidRPr="00EC72DD" w:rsidRDefault="00BB34E8" w:rsidP="00373198">
            <w:pPr>
              <w:pStyle w:val="rowtabella0"/>
              <w:rPr>
                <w:color w:val="002060"/>
              </w:rPr>
            </w:pPr>
            <w:r w:rsidRPr="00EC72DD">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7B598" w14:textId="77777777" w:rsidR="00BB34E8" w:rsidRPr="00EC72DD" w:rsidRDefault="00BB34E8" w:rsidP="00373198">
            <w:pPr>
              <w:pStyle w:val="rowtabella0"/>
              <w:rPr>
                <w:color w:val="002060"/>
              </w:rPr>
            </w:pPr>
            <w:r w:rsidRPr="00EC72DD">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E8EDD" w14:textId="77777777" w:rsidR="00BB34E8" w:rsidRPr="00EC72DD" w:rsidRDefault="00BB34E8" w:rsidP="00373198">
            <w:pPr>
              <w:pStyle w:val="rowtabella0"/>
              <w:rPr>
                <w:color w:val="002060"/>
              </w:rPr>
            </w:pPr>
            <w:r w:rsidRPr="00EC72DD">
              <w:rPr>
                <w:color w:val="002060"/>
              </w:rPr>
              <w:t>VIA ANTONIO ROSMINI 22/B</w:t>
            </w:r>
          </w:p>
        </w:tc>
      </w:tr>
      <w:tr w:rsidR="00BB34E8" w:rsidRPr="00EC72DD" w14:paraId="2FBEA818"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23D824" w14:textId="77777777" w:rsidR="00BB34E8" w:rsidRPr="00EC72DD" w:rsidRDefault="00BB34E8" w:rsidP="00373198">
            <w:pPr>
              <w:pStyle w:val="rowtabella0"/>
              <w:rPr>
                <w:color w:val="002060"/>
              </w:rPr>
            </w:pPr>
            <w:r w:rsidRPr="00EC72DD">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27A10A" w14:textId="77777777" w:rsidR="00BB34E8" w:rsidRPr="00EC72DD" w:rsidRDefault="00BB34E8" w:rsidP="00373198">
            <w:pPr>
              <w:pStyle w:val="rowtabella0"/>
              <w:rPr>
                <w:color w:val="002060"/>
              </w:rPr>
            </w:pPr>
            <w:r w:rsidRPr="00EC72DD">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59CCCE"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12E24F" w14:textId="77777777" w:rsidR="00BB34E8" w:rsidRPr="00EC72DD" w:rsidRDefault="00BB34E8" w:rsidP="00373198">
            <w:pPr>
              <w:pStyle w:val="rowtabella0"/>
              <w:rPr>
                <w:color w:val="002060"/>
              </w:rPr>
            </w:pPr>
            <w:r w:rsidRPr="00EC72DD">
              <w:rPr>
                <w:color w:val="002060"/>
              </w:rPr>
              <w:t>24/10/2021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80EAFB" w14:textId="77777777" w:rsidR="00BB34E8" w:rsidRPr="00EC72DD" w:rsidRDefault="00BB34E8" w:rsidP="00373198">
            <w:pPr>
              <w:pStyle w:val="rowtabella0"/>
              <w:rPr>
                <w:color w:val="002060"/>
              </w:rPr>
            </w:pPr>
            <w:r w:rsidRPr="00EC72DD">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C389CF" w14:textId="77777777" w:rsidR="00BB34E8" w:rsidRPr="00EC72DD" w:rsidRDefault="00BB34E8" w:rsidP="00373198">
            <w:pPr>
              <w:pStyle w:val="rowtabella0"/>
              <w:rPr>
                <w:color w:val="002060"/>
              </w:rPr>
            </w:pPr>
            <w:r w:rsidRPr="00EC72DD">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8A8FE3" w14:textId="77777777" w:rsidR="00BB34E8" w:rsidRPr="00EC72DD" w:rsidRDefault="00BB34E8" w:rsidP="00373198">
            <w:pPr>
              <w:pStyle w:val="rowtabella0"/>
              <w:rPr>
                <w:color w:val="002060"/>
              </w:rPr>
            </w:pPr>
            <w:r w:rsidRPr="00EC72DD">
              <w:rPr>
                <w:color w:val="002060"/>
              </w:rPr>
              <w:t>VIA RISORGIMENTO 16</w:t>
            </w:r>
          </w:p>
        </w:tc>
      </w:tr>
      <w:tr w:rsidR="00BB34E8" w:rsidRPr="00EC72DD" w14:paraId="64BC809D"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437623" w14:textId="77777777" w:rsidR="00BB34E8" w:rsidRPr="00EC72DD" w:rsidRDefault="00BB34E8" w:rsidP="00373198">
            <w:pPr>
              <w:pStyle w:val="rowtabella0"/>
              <w:rPr>
                <w:color w:val="002060"/>
              </w:rPr>
            </w:pPr>
            <w:r w:rsidRPr="00EC72DD">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17F940" w14:textId="77777777" w:rsidR="00BB34E8" w:rsidRPr="00EC72DD" w:rsidRDefault="00BB34E8" w:rsidP="00373198">
            <w:pPr>
              <w:pStyle w:val="rowtabella0"/>
              <w:rPr>
                <w:color w:val="002060"/>
              </w:rPr>
            </w:pPr>
            <w:r w:rsidRPr="00EC72DD">
              <w:rPr>
                <w:color w:val="002060"/>
              </w:rPr>
              <w:t xml:space="preserve">AMICI DEL </w:t>
            </w:r>
            <w:proofErr w:type="spellStart"/>
            <w:r w:rsidRPr="00EC72DD">
              <w:rPr>
                <w:color w:val="002060"/>
              </w:rPr>
              <w:t>CENTROSOCIOsq.B</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C1F299"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84DC94" w14:textId="77777777" w:rsidR="00BB34E8" w:rsidRPr="00EC72DD" w:rsidRDefault="00BB34E8" w:rsidP="00373198">
            <w:pPr>
              <w:pStyle w:val="rowtabella0"/>
              <w:rPr>
                <w:color w:val="002060"/>
              </w:rPr>
            </w:pPr>
            <w:r w:rsidRPr="00EC72DD">
              <w:rPr>
                <w:color w:val="002060"/>
              </w:rPr>
              <w:t>24/10/2021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0F037E" w14:textId="77777777" w:rsidR="00BB34E8" w:rsidRPr="00EC72DD" w:rsidRDefault="00BB34E8" w:rsidP="00373198">
            <w:pPr>
              <w:pStyle w:val="rowtabella0"/>
              <w:rPr>
                <w:color w:val="002060"/>
              </w:rPr>
            </w:pPr>
            <w:r w:rsidRPr="00EC72DD">
              <w:rPr>
                <w:color w:val="002060"/>
              </w:rPr>
              <w:t>5472 CAMPO SCOPERTO C5 LUCREZIA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05B791" w14:textId="77777777" w:rsidR="00BB34E8" w:rsidRPr="00EC72DD" w:rsidRDefault="00BB34E8" w:rsidP="00373198">
            <w:pPr>
              <w:pStyle w:val="rowtabella0"/>
              <w:rPr>
                <w:color w:val="002060"/>
              </w:rPr>
            </w:pPr>
            <w:r w:rsidRPr="00EC72DD">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5FF164" w14:textId="77777777" w:rsidR="00BB34E8" w:rsidRPr="00EC72DD" w:rsidRDefault="00BB34E8" w:rsidP="00373198">
            <w:pPr>
              <w:pStyle w:val="rowtabella0"/>
              <w:rPr>
                <w:color w:val="002060"/>
              </w:rPr>
            </w:pPr>
            <w:r w:rsidRPr="00EC72DD">
              <w:rPr>
                <w:color w:val="002060"/>
              </w:rPr>
              <w:t>VIA MIA MARTINI</w:t>
            </w:r>
          </w:p>
        </w:tc>
      </w:tr>
    </w:tbl>
    <w:p w14:paraId="2E9EE778" w14:textId="77777777" w:rsidR="00BB34E8" w:rsidRPr="00EC72DD" w:rsidRDefault="00BB34E8" w:rsidP="00BB34E8">
      <w:pPr>
        <w:pStyle w:val="breakline"/>
        <w:divId w:val="527259509"/>
        <w:rPr>
          <w:rFonts w:eastAsiaTheme="minorEastAsia"/>
          <w:color w:val="002060"/>
        </w:rPr>
      </w:pPr>
    </w:p>
    <w:p w14:paraId="2122B7AB" w14:textId="77777777" w:rsidR="00BB34E8" w:rsidRPr="00EC72DD" w:rsidRDefault="00BB34E8" w:rsidP="00BB34E8">
      <w:pPr>
        <w:pStyle w:val="breakline"/>
        <w:divId w:val="527259509"/>
        <w:rPr>
          <w:color w:val="002060"/>
        </w:rPr>
      </w:pPr>
    </w:p>
    <w:p w14:paraId="4BECE320" w14:textId="77777777" w:rsidR="00BB34E8" w:rsidRPr="00EC72DD" w:rsidRDefault="00BB34E8" w:rsidP="00BB34E8">
      <w:pPr>
        <w:pStyle w:val="breakline"/>
        <w:divId w:val="527259509"/>
        <w:rPr>
          <w:color w:val="002060"/>
        </w:rPr>
      </w:pPr>
    </w:p>
    <w:p w14:paraId="59D231D1" w14:textId="77777777" w:rsidR="00BB34E8" w:rsidRPr="00EC72DD" w:rsidRDefault="00BB34E8" w:rsidP="00BB34E8">
      <w:pPr>
        <w:pStyle w:val="sottotitolocampionato10"/>
        <w:divId w:val="527259509"/>
        <w:rPr>
          <w:color w:val="002060"/>
        </w:rPr>
      </w:pPr>
      <w:r w:rsidRPr="00EC72DD">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BB34E8" w:rsidRPr="00EC72DD" w14:paraId="38630DDD"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E0E0B"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DA425"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F0BDC"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6F0C1"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F0370"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3CC08"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741C5"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6DF868B9"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17B552" w14:textId="77777777" w:rsidR="00BB34E8" w:rsidRPr="00EC72DD" w:rsidRDefault="00BB34E8" w:rsidP="00373198">
            <w:pPr>
              <w:pStyle w:val="rowtabella0"/>
              <w:rPr>
                <w:color w:val="002060"/>
              </w:rPr>
            </w:pPr>
            <w:r w:rsidRPr="00EC72DD">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3E30D" w14:textId="77777777" w:rsidR="00BB34E8" w:rsidRPr="00EC72DD" w:rsidRDefault="00BB34E8" w:rsidP="00373198">
            <w:pPr>
              <w:pStyle w:val="rowtabella0"/>
              <w:rPr>
                <w:color w:val="002060"/>
              </w:rPr>
            </w:pPr>
            <w:r w:rsidRPr="00EC72DD">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A68E1"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63C95" w14:textId="77777777" w:rsidR="00BB34E8" w:rsidRPr="00EC72DD" w:rsidRDefault="00BB34E8" w:rsidP="00373198">
            <w:pPr>
              <w:pStyle w:val="rowtabella0"/>
              <w:rPr>
                <w:color w:val="002060"/>
              </w:rPr>
            </w:pPr>
            <w:r w:rsidRPr="00EC72DD">
              <w:rPr>
                <w:color w:val="002060"/>
              </w:rPr>
              <w:t>23/10/2021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1EE67D" w14:textId="77777777" w:rsidR="00BB34E8" w:rsidRPr="00EC72DD" w:rsidRDefault="00BB34E8" w:rsidP="00373198">
            <w:pPr>
              <w:pStyle w:val="rowtabella0"/>
              <w:rPr>
                <w:color w:val="002060"/>
              </w:rPr>
            </w:pPr>
            <w:r w:rsidRPr="00EC72DD">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D1264" w14:textId="77777777" w:rsidR="00BB34E8" w:rsidRPr="00EC72DD" w:rsidRDefault="00BB34E8" w:rsidP="00373198">
            <w:pPr>
              <w:pStyle w:val="rowtabella0"/>
              <w:rPr>
                <w:color w:val="002060"/>
              </w:rPr>
            </w:pPr>
            <w:r w:rsidRPr="00EC72DD">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375D05" w14:textId="77777777" w:rsidR="00BB34E8" w:rsidRPr="00EC72DD" w:rsidRDefault="00BB34E8" w:rsidP="00373198">
            <w:pPr>
              <w:pStyle w:val="rowtabella0"/>
              <w:rPr>
                <w:color w:val="002060"/>
              </w:rPr>
            </w:pPr>
            <w:r w:rsidRPr="00EC72DD">
              <w:rPr>
                <w:color w:val="002060"/>
              </w:rPr>
              <w:t>VIA ALESSANDRO MANZONI</w:t>
            </w:r>
          </w:p>
        </w:tc>
      </w:tr>
      <w:tr w:rsidR="00BB34E8" w:rsidRPr="00EC72DD" w14:paraId="47C648C4"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D66E3A" w14:textId="77777777" w:rsidR="00BB34E8" w:rsidRPr="00EC72DD" w:rsidRDefault="00BB34E8" w:rsidP="00373198">
            <w:pPr>
              <w:pStyle w:val="rowtabella0"/>
              <w:rPr>
                <w:color w:val="002060"/>
              </w:rPr>
            </w:pPr>
            <w:r w:rsidRPr="00EC72DD">
              <w:rPr>
                <w:color w:val="002060"/>
              </w:rPr>
              <w:t>VIRTUS FORTITUDO 1950 SSD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4F8BFF" w14:textId="77777777" w:rsidR="00BB34E8" w:rsidRPr="00EC72DD" w:rsidRDefault="00BB34E8" w:rsidP="00373198">
            <w:pPr>
              <w:pStyle w:val="rowtabella0"/>
              <w:rPr>
                <w:color w:val="002060"/>
              </w:rPr>
            </w:pPr>
            <w:r w:rsidRPr="00EC72DD">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BAA940"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FBE081" w14:textId="77777777" w:rsidR="00BB34E8" w:rsidRPr="00EC72DD" w:rsidRDefault="00BB34E8" w:rsidP="00373198">
            <w:pPr>
              <w:pStyle w:val="rowtabella0"/>
              <w:rPr>
                <w:color w:val="002060"/>
              </w:rPr>
            </w:pPr>
            <w:r w:rsidRPr="00EC72DD">
              <w:rPr>
                <w:color w:val="002060"/>
              </w:rPr>
              <w:t>23/10/2021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0900E" w14:textId="77777777" w:rsidR="00BB34E8" w:rsidRPr="00EC72DD" w:rsidRDefault="00BB34E8" w:rsidP="00373198">
            <w:pPr>
              <w:pStyle w:val="rowtabella0"/>
              <w:rPr>
                <w:color w:val="002060"/>
              </w:rPr>
            </w:pPr>
            <w:r w:rsidRPr="00EC72DD">
              <w:rPr>
                <w:color w:val="002060"/>
              </w:rPr>
              <w:t>5048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031EBC" w14:textId="77777777" w:rsidR="00BB34E8" w:rsidRPr="00EC72DD" w:rsidRDefault="00BB34E8" w:rsidP="00373198">
            <w:pPr>
              <w:pStyle w:val="rowtabella0"/>
              <w:rPr>
                <w:color w:val="002060"/>
              </w:rPr>
            </w:pPr>
            <w:r w:rsidRPr="00EC72DD">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EEE3C" w14:textId="77777777" w:rsidR="00BB34E8" w:rsidRPr="00EC72DD" w:rsidRDefault="00BB34E8" w:rsidP="00373198">
            <w:pPr>
              <w:pStyle w:val="rowtabella0"/>
              <w:rPr>
                <w:color w:val="002060"/>
              </w:rPr>
            </w:pPr>
            <w:r w:rsidRPr="00EC72DD">
              <w:rPr>
                <w:color w:val="002060"/>
              </w:rPr>
              <w:t>VIA MARCONI GENGA STAZIONE</w:t>
            </w:r>
          </w:p>
        </w:tc>
      </w:tr>
    </w:tbl>
    <w:p w14:paraId="1CE2604C" w14:textId="77777777" w:rsidR="00BB34E8" w:rsidRPr="00EC72DD" w:rsidRDefault="00BB34E8" w:rsidP="00BB34E8">
      <w:pPr>
        <w:pStyle w:val="breakline"/>
        <w:divId w:val="527259509"/>
        <w:rPr>
          <w:rFonts w:eastAsiaTheme="minorEastAsia"/>
          <w:color w:val="002060"/>
        </w:rPr>
      </w:pPr>
    </w:p>
    <w:p w14:paraId="3394F5F6" w14:textId="77777777" w:rsidR="00BB34E8" w:rsidRPr="00EC72DD" w:rsidRDefault="00BB34E8" w:rsidP="00BB34E8">
      <w:pPr>
        <w:pStyle w:val="breakline"/>
        <w:divId w:val="527259509"/>
        <w:rPr>
          <w:color w:val="002060"/>
        </w:rPr>
      </w:pPr>
    </w:p>
    <w:p w14:paraId="74ACBA9A" w14:textId="77777777" w:rsidR="00BB34E8" w:rsidRPr="00EC72DD" w:rsidRDefault="00BB34E8" w:rsidP="00BB34E8">
      <w:pPr>
        <w:pStyle w:val="breakline"/>
        <w:divId w:val="527259509"/>
        <w:rPr>
          <w:color w:val="002060"/>
        </w:rPr>
      </w:pPr>
    </w:p>
    <w:p w14:paraId="217F96CA" w14:textId="77777777" w:rsidR="00BB34E8" w:rsidRPr="00EC72DD" w:rsidRDefault="00BB34E8" w:rsidP="00BB34E8">
      <w:pPr>
        <w:pStyle w:val="sottotitolocampionato10"/>
        <w:divId w:val="527259509"/>
        <w:rPr>
          <w:color w:val="002060"/>
        </w:rPr>
      </w:pPr>
      <w:r w:rsidRPr="00EC72DD">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3"/>
        <w:gridCol w:w="385"/>
        <w:gridCol w:w="898"/>
        <w:gridCol w:w="1176"/>
        <w:gridCol w:w="1548"/>
        <w:gridCol w:w="1571"/>
      </w:tblGrid>
      <w:tr w:rsidR="00BB34E8" w:rsidRPr="00EC72DD" w14:paraId="12BA1182"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88C24"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502DD"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BC48F"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0677B"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EC91A"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5C82E"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D6F78"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7809CF7D"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3E6393" w14:textId="77777777" w:rsidR="00BB34E8" w:rsidRPr="00EC72DD" w:rsidRDefault="00BB34E8" w:rsidP="00373198">
            <w:pPr>
              <w:pStyle w:val="rowtabella0"/>
              <w:rPr>
                <w:color w:val="002060"/>
              </w:rPr>
            </w:pPr>
            <w:r w:rsidRPr="00EC72DD">
              <w:rPr>
                <w:color w:val="002060"/>
              </w:rPr>
              <w:t>DAMIANI E GATTI ASCOLI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7EB7FB" w14:textId="77777777" w:rsidR="00BB34E8" w:rsidRPr="00EC72DD" w:rsidRDefault="00BB34E8" w:rsidP="00373198">
            <w:pPr>
              <w:pStyle w:val="rowtabella0"/>
              <w:rPr>
                <w:color w:val="002060"/>
              </w:rPr>
            </w:pPr>
            <w:r w:rsidRPr="00EC72DD">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51BDF"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EB09A9" w14:textId="77777777" w:rsidR="00BB34E8" w:rsidRPr="00EC72DD" w:rsidRDefault="00BB34E8" w:rsidP="00373198">
            <w:pPr>
              <w:pStyle w:val="rowtabella0"/>
              <w:rPr>
                <w:color w:val="002060"/>
              </w:rPr>
            </w:pPr>
            <w:r w:rsidRPr="00EC72DD">
              <w:rPr>
                <w:color w:val="002060"/>
              </w:rPr>
              <w:t>23/10/2021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DE7575" w14:textId="77777777" w:rsidR="00BB34E8" w:rsidRPr="00EC72DD" w:rsidRDefault="00BB34E8" w:rsidP="00373198">
            <w:pPr>
              <w:pStyle w:val="rowtabella0"/>
              <w:rPr>
                <w:color w:val="002060"/>
              </w:rPr>
            </w:pPr>
            <w:r w:rsidRPr="00EC72DD">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CD3E8" w14:textId="77777777" w:rsidR="00BB34E8" w:rsidRPr="00EC72DD" w:rsidRDefault="00BB34E8" w:rsidP="00373198">
            <w:pPr>
              <w:pStyle w:val="rowtabella0"/>
              <w:rPr>
                <w:color w:val="002060"/>
              </w:rPr>
            </w:pPr>
            <w:r w:rsidRPr="00EC72DD">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6A5348" w14:textId="77777777" w:rsidR="00BB34E8" w:rsidRPr="00EC72DD" w:rsidRDefault="00BB34E8" w:rsidP="00373198">
            <w:pPr>
              <w:pStyle w:val="rowtabella0"/>
              <w:rPr>
                <w:color w:val="002060"/>
              </w:rPr>
            </w:pPr>
            <w:r w:rsidRPr="00EC72DD">
              <w:rPr>
                <w:color w:val="002060"/>
              </w:rPr>
              <w:t xml:space="preserve">LOC.MONTEROCCO VIA </w:t>
            </w:r>
            <w:proofErr w:type="gramStart"/>
            <w:r w:rsidRPr="00EC72DD">
              <w:rPr>
                <w:color w:val="002060"/>
              </w:rPr>
              <w:t>A.MANCINI</w:t>
            </w:r>
            <w:proofErr w:type="gramEnd"/>
          </w:p>
        </w:tc>
      </w:tr>
      <w:tr w:rsidR="00BB34E8" w:rsidRPr="00EC72DD" w14:paraId="4F10F2F9"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69E28D" w14:textId="77777777" w:rsidR="00BB34E8" w:rsidRPr="00EC72DD" w:rsidRDefault="00BB34E8" w:rsidP="00373198">
            <w:pPr>
              <w:pStyle w:val="rowtabella0"/>
              <w:rPr>
                <w:color w:val="002060"/>
              </w:rPr>
            </w:pPr>
            <w:r w:rsidRPr="00EC72DD">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2503AE" w14:textId="77777777" w:rsidR="00BB34E8" w:rsidRPr="00EC72DD" w:rsidRDefault="00BB34E8" w:rsidP="00373198">
            <w:pPr>
              <w:pStyle w:val="rowtabella0"/>
              <w:rPr>
                <w:color w:val="002060"/>
              </w:rPr>
            </w:pPr>
            <w:r w:rsidRPr="00EC72DD">
              <w:rPr>
                <w:color w:val="002060"/>
              </w:rPr>
              <w:t>SANGIUSTESE M.G.</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0AF67D"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9EEFCD" w14:textId="77777777" w:rsidR="00BB34E8" w:rsidRPr="00EC72DD" w:rsidRDefault="00BB34E8" w:rsidP="00373198">
            <w:pPr>
              <w:pStyle w:val="rowtabella0"/>
              <w:rPr>
                <w:color w:val="002060"/>
              </w:rPr>
            </w:pPr>
            <w:r w:rsidRPr="00EC72DD">
              <w:rPr>
                <w:color w:val="002060"/>
              </w:rPr>
              <w:t>23/10/2021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6275DE" w14:textId="77777777" w:rsidR="00BB34E8" w:rsidRPr="00EC72DD" w:rsidRDefault="00BB34E8" w:rsidP="00373198">
            <w:pPr>
              <w:pStyle w:val="rowtabella0"/>
              <w:rPr>
                <w:color w:val="002060"/>
              </w:rPr>
            </w:pPr>
            <w:r w:rsidRPr="00EC72DD">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50C327" w14:textId="77777777" w:rsidR="00BB34E8" w:rsidRPr="00EC72DD" w:rsidRDefault="00BB34E8" w:rsidP="00373198">
            <w:pPr>
              <w:pStyle w:val="rowtabella0"/>
              <w:rPr>
                <w:color w:val="002060"/>
              </w:rPr>
            </w:pPr>
            <w:r w:rsidRPr="00EC72DD">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5B9286" w14:textId="77777777" w:rsidR="00BB34E8" w:rsidRPr="00EC72DD" w:rsidRDefault="00BB34E8" w:rsidP="00373198">
            <w:pPr>
              <w:pStyle w:val="rowtabella0"/>
              <w:rPr>
                <w:color w:val="002060"/>
              </w:rPr>
            </w:pPr>
            <w:r w:rsidRPr="00EC72DD">
              <w:rPr>
                <w:color w:val="002060"/>
              </w:rPr>
              <w:t>FRAZ.PAGLIARE VIA VECCHI</w:t>
            </w:r>
          </w:p>
        </w:tc>
      </w:tr>
      <w:tr w:rsidR="00BB34E8" w:rsidRPr="00EC72DD" w14:paraId="6FC9DB07"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46218F" w14:textId="77777777" w:rsidR="00BB34E8" w:rsidRPr="00EC72DD" w:rsidRDefault="00BB34E8" w:rsidP="00373198">
            <w:pPr>
              <w:pStyle w:val="rowtabella0"/>
              <w:rPr>
                <w:color w:val="002060"/>
              </w:rPr>
            </w:pPr>
            <w:r w:rsidRPr="00EC72DD">
              <w:rPr>
                <w:color w:val="002060"/>
              </w:rPr>
              <w:t>CALDAROLA G.N.C.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824265" w14:textId="77777777" w:rsidR="00BB34E8" w:rsidRPr="00EC72DD" w:rsidRDefault="00BB34E8" w:rsidP="00373198">
            <w:pPr>
              <w:pStyle w:val="rowtabella0"/>
              <w:rPr>
                <w:color w:val="002060"/>
              </w:rPr>
            </w:pPr>
            <w:r w:rsidRPr="00EC72DD">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39CF31"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CE74F9" w14:textId="77777777" w:rsidR="00BB34E8" w:rsidRPr="00EC72DD" w:rsidRDefault="00BB34E8" w:rsidP="00373198">
            <w:pPr>
              <w:pStyle w:val="rowtabella0"/>
              <w:rPr>
                <w:color w:val="002060"/>
              </w:rPr>
            </w:pPr>
            <w:r w:rsidRPr="00EC72DD">
              <w:rPr>
                <w:color w:val="002060"/>
              </w:rPr>
              <w:t>24/10/2021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6A5D0F" w14:textId="77777777" w:rsidR="00BB34E8" w:rsidRPr="00EC72DD" w:rsidRDefault="00BB34E8" w:rsidP="00373198">
            <w:pPr>
              <w:pStyle w:val="rowtabella0"/>
              <w:rPr>
                <w:color w:val="002060"/>
              </w:rPr>
            </w:pPr>
            <w:r w:rsidRPr="00EC72DD">
              <w:rPr>
                <w:color w:val="002060"/>
              </w:rPr>
              <w:t>5241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0D1CE" w14:textId="77777777" w:rsidR="00BB34E8" w:rsidRPr="00EC72DD" w:rsidRDefault="00BB34E8" w:rsidP="00373198">
            <w:pPr>
              <w:pStyle w:val="rowtabella0"/>
              <w:rPr>
                <w:color w:val="002060"/>
              </w:rPr>
            </w:pPr>
            <w:r w:rsidRPr="00EC72DD">
              <w:rPr>
                <w:color w:val="002060"/>
              </w:rPr>
              <w:t>CALDAROLA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FD9F01" w14:textId="77777777" w:rsidR="00BB34E8" w:rsidRPr="00EC72DD" w:rsidRDefault="00BB34E8" w:rsidP="00373198">
            <w:pPr>
              <w:pStyle w:val="rowtabella0"/>
              <w:rPr>
                <w:color w:val="002060"/>
              </w:rPr>
            </w:pPr>
            <w:r w:rsidRPr="00EC72DD">
              <w:rPr>
                <w:color w:val="002060"/>
              </w:rPr>
              <w:t>ZONA PPE</w:t>
            </w:r>
          </w:p>
        </w:tc>
      </w:tr>
    </w:tbl>
    <w:p w14:paraId="2DE48A83" w14:textId="77777777" w:rsidR="00BB34E8" w:rsidRPr="00EC72DD" w:rsidRDefault="00BB34E8" w:rsidP="00BB34E8">
      <w:pPr>
        <w:pStyle w:val="breakline"/>
        <w:divId w:val="527259509"/>
        <w:rPr>
          <w:rFonts w:eastAsiaTheme="minorEastAsia"/>
          <w:color w:val="002060"/>
        </w:rPr>
      </w:pPr>
    </w:p>
    <w:p w14:paraId="33A29DE1" w14:textId="77777777" w:rsidR="00BB34E8" w:rsidRPr="005E0393" w:rsidRDefault="00BB34E8" w:rsidP="00BB34E8">
      <w:pPr>
        <w:pStyle w:val="breakline"/>
        <w:divId w:val="527259509"/>
        <w:rPr>
          <w:rFonts w:eastAsiaTheme="minorEastAsia"/>
          <w:color w:val="002060"/>
        </w:rPr>
      </w:pPr>
    </w:p>
    <w:p w14:paraId="008F95DC" w14:textId="77777777" w:rsidR="00BB34E8" w:rsidRPr="005E0393" w:rsidRDefault="00BB34E8" w:rsidP="00BB34E8">
      <w:pPr>
        <w:pStyle w:val="breakline"/>
        <w:divId w:val="527259509"/>
        <w:rPr>
          <w:color w:val="002060"/>
        </w:rPr>
      </w:pPr>
    </w:p>
    <w:p w14:paraId="1F74D996" w14:textId="77777777" w:rsidR="00BB34E8" w:rsidRPr="005E0393" w:rsidRDefault="00BB34E8" w:rsidP="00BB34E8">
      <w:pPr>
        <w:pStyle w:val="breakline"/>
        <w:divId w:val="527259509"/>
        <w:rPr>
          <w:color w:val="002060"/>
        </w:rPr>
      </w:pPr>
    </w:p>
    <w:p w14:paraId="60CC1FF7" w14:textId="77777777" w:rsidR="00BB34E8" w:rsidRPr="005E0393" w:rsidRDefault="00BB34E8" w:rsidP="00BB34E8">
      <w:pPr>
        <w:pStyle w:val="breakline"/>
        <w:divId w:val="527259509"/>
        <w:rPr>
          <w:color w:val="002060"/>
        </w:rPr>
      </w:pPr>
    </w:p>
    <w:p w14:paraId="11F32F39" w14:textId="77777777" w:rsidR="00BB34E8" w:rsidRPr="005E0393" w:rsidRDefault="00BB34E8" w:rsidP="00BB34E8">
      <w:pPr>
        <w:pStyle w:val="titolocampionato0"/>
        <w:shd w:val="clear" w:color="auto" w:fill="CCCCCC"/>
        <w:spacing w:before="80" w:after="40"/>
        <w:divId w:val="527259509"/>
        <w:rPr>
          <w:color w:val="002060"/>
        </w:rPr>
      </w:pPr>
      <w:r w:rsidRPr="005E0393">
        <w:rPr>
          <w:color w:val="002060"/>
        </w:rPr>
        <w:t>COPPA ITALIA CALCIO A 5</w:t>
      </w:r>
    </w:p>
    <w:p w14:paraId="39674977" w14:textId="77777777" w:rsidR="00BB34E8" w:rsidRPr="005E0393" w:rsidRDefault="00BB34E8" w:rsidP="00BB34E8">
      <w:pPr>
        <w:pStyle w:val="breakline"/>
        <w:divId w:val="527259509"/>
        <w:rPr>
          <w:color w:val="002060"/>
        </w:rPr>
      </w:pPr>
    </w:p>
    <w:p w14:paraId="4A7A3711" w14:textId="77777777" w:rsidR="00BB34E8" w:rsidRPr="005E0393" w:rsidRDefault="00BB34E8" w:rsidP="00BB34E8">
      <w:pPr>
        <w:pStyle w:val="titoloprinc0"/>
        <w:divId w:val="527259509"/>
        <w:rPr>
          <w:color w:val="002060"/>
        </w:rPr>
      </w:pPr>
      <w:r w:rsidRPr="005E0393">
        <w:rPr>
          <w:color w:val="002060"/>
        </w:rPr>
        <w:t>RISULTATI</w:t>
      </w:r>
    </w:p>
    <w:p w14:paraId="4D9F630A" w14:textId="77777777" w:rsidR="00BB34E8" w:rsidRPr="005E0393" w:rsidRDefault="00BB34E8" w:rsidP="00BB34E8">
      <w:pPr>
        <w:pStyle w:val="breakline"/>
        <w:divId w:val="527259509"/>
        <w:rPr>
          <w:color w:val="002060"/>
        </w:rPr>
      </w:pPr>
    </w:p>
    <w:p w14:paraId="76A744A1" w14:textId="77777777" w:rsidR="00BB34E8" w:rsidRPr="005E0393" w:rsidRDefault="00BB34E8" w:rsidP="00BB34E8">
      <w:pPr>
        <w:pStyle w:val="sottotitolocampionato10"/>
        <w:divId w:val="527259509"/>
        <w:rPr>
          <w:color w:val="002060"/>
        </w:rPr>
      </w:pPr>
      <w:r w:rsidRPr="005E0393">
        <w:rPr>
          <w:color w:val="002060"/>
        </w:rPr>
        <w:t>RISULTATI UFFICIALI GARE DEL 13/10/2021</w:t>
      </w:r>
    </w:p>
    <w:p w14:paraId="0A00D811" w14:textId="77777777" w:rsidR="00BB34E8" w:rsidRPr="00BB34E8" w:rsidRDefault="00BB34E8" w:rsidP="00BB34E8">
      <w:pPr>
        <w:pStyle w:val="sottotitolocampionato20"/>
        <w:spacing w:before="0" w:beforeAutospacing="0" w:after="0" w:afterAutospacing="0"/>
        <w:divId w:val="527259509"/>
        <w:rPr>
          <w:rFonts w:ascii="Arial" w:hAnsi="Arial" w:cs="Arial"/>
          <w:color w:val="002060"/>
          <w:sz w:val="20"/>
          <w:szCs w:val="20"/>
        </w:rPr>
      </w:pPr>
      <w:r w:rsidRPr="00BB34E8">
        <w:rPr>
          <w:rFonts w:ascii="Arial" w:hAnsi="Arial" w:cs="Arial"/>
          <w:color w:val="002060"/>
          <w:sz w:val="20"/>
          <w:szCs w:val="20"/>
        </w:rPr>
        <w:t>Si trascrivono qui di seguito i risultati ufficiali delle gare disputate</w:t>
      </w:r>
    </w:p>
    <w:p w14:paraId="5D6DB627" w14:textId="77777777" w:rsidR="00BB34E8" w:rsidRPr="00BB34E8" w:rsidRDefault="00BB34E8" w:rsidP="00BB34E8">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B34E8" w:rsidRPr="005E0393" w14:paraId="4D4C840D"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5CA8C42E"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1D5ED" w14:textId="77777777" w:rsidR="00BB34E8" w:rsidRPr="005E0393" w:rsidRDefault="00BB34E8" w:rsidP="00373198">
                  <w:pPr>
                    <w:pStyle w:val="headertabella0"/>
                    <w:rPr>
                      <w:color w:val="002060"/>
                    </w:rPr>
                  </w:pPr>
                  <w:r w:rsidRPr="005E0393">
                    <w:rPr>
                      <w:color w:val="002060"/>
                    </w:rPr>
                    <w:t>GIRONE S1 - 1 Giornata - A</w:t>
                  </w:r>
                </w:p>
              </w:tc>
            </w:tr>
            <w:tr w:rsidR="00BB34E8" w:rsidRPr="005E0393" w14:paraId="14E90463"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7B05CE" w14:textId="77777777" w:rsidR="00BB34E8" w:rsidRPr="005E0393" w:rsidRDefault="00BB34E8" w:rsidP="00373198">
                  <w:pPr>
                    <w:pStyle w:val="rowtabella0"/>
                    <w:rPr>
                      <w:color w:val="002060"/>
                    </w:rPr>
                  </w:pPr>
                  <w:r w:rsidRPr="005E0393">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9A9BA8" w14:textId="77777777" w:rsidR="00BB34E8" w:rsidRPr="005E0393" w:rsidRDefault="00BB34E8" w:rsidP="00373198">
                  <w:pPr>
                    <w:pStyle w:val="rowtabella0"/>
                    <w:rPr>
                      <w:color w:val="002060"/>
                    </w:rPr>
                  </w:pPr>
                  <w:r w:rsidRPr="005E0393">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52647C" w14:textId="77777777" w:rsidR="00BB34E8" w:rsidRPr="005E0393" w:rsidRDefault="00BB34E8" w:rsidP="00373198">
                  <w:pPr>
                    <w:pStyle w:val="rowtabella0"/>
                    <w:jc w:val="center"/>
                    <w:rPr>
                      <w:color w:val="002060"/>
                    </w:rPr>
                  </w:pPr>
                  <w:r w:rsidRPr="005E0393">
                    <w:rPr>
                      <w:color w:val="002060"/>
                    </w:rPr>
                    <w:t>2 - 8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E5A49D" w14:textId="77777777" w:rsidR="00BB34E8" w:rsidRPr="005E0393" w:rsidRDefault="00BB34E8" w:rsidP="00373198">
                  <w:pPr>
                    <w:pStyle w:val="rowtabella0"/>
                    <w:jc w:val="center"/>
                    <w:rPr>
                      <w:color w:val="002060"/>
                    </w:rPr>
                  </w:pPr>
                  <w:r w:rsidRPr="005E0393">
                    <w:rPr>
                      <w:color w:val="002060"/>
                    </w:rPr>
                    <w:t> </w:t>
                  </w:r>
                </w:p>
              </w:tc>
            </w:tr>
            <w:tr w:rsidR="00BB34E8" w:rsidRPr="005E0393" w14:paraId="1DEBF979"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5A17BD" w14:textId="77777777" w:rsidR="00BB34E8" w:rsidRPr="005E0393" w:rsidRDefault="00BB34E8" w:rsidP="00373198">
                  <w:pPr>
                    <w:pStyle w:val="rowtabella0"/>
                    <w:rPr>
                      <w:color w:val="002060"/>
                    </w:rPr>
                  </w:pPr>
                  <w:r w:rsidRPr="005E0393">
                    <w:rPr>
                      <w:color w:val="002060"/>
                    </w:rPr>
                    <w:t>(1) 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4D9C53" w14:textId="77777777" w:rsidR="00BB34E8" w:rsidRPr="005E0393" w:rsidRDefault="00BB34E8" w:rsidP="00373198">
                  <w:pPr>
                    <w:pStyle w:val="rowtabella0"/>
                    <w:rPr>
                      <w:color w:val="002060"/>
                    </w:rPr>
                  </w:pPr>
                  <w:r w:rsidRPr="005E0393">
                    <w:rPr>
                      <w:color w:val="002060"/>
                    </w:rPr>
                    <w:t xml:space="preserve">- AUDAX 1970 </w:t>
                  </w:r>
                  <w:proofErr w:type="gramStart"/>
                  <w:r w:rsidRPr="005E0393">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732739" w14:textId="77777777" w:rsidR="00BB34E8" w:rsidRPr="005E0393" w:rsidRDefault="00BB34E8" w:rsidP="00373198">
                  <w:pPr>
                    <w:pStyle w:val="rowtabella0"/>
                    <w:jc w:val="center"/>
                    <w:rPr>
                      <w:color w:val="002060"/>
                    </w:rPr>
                  </w:pPr>
                  <w:r w:rsidRPr="005E039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B46DFA" w14:textId="77777777" w:rsidR="00BB34E8" w:rsidRPr="005E0393" w:rsidRDefault="00BB34E8" w:rsidP="00373198">
                  <w:pPr>
                    <w:pStyle w:val="rowtabella0"/>
                    <w:jc w:val="center"/>
                    <w:rPr>
                      <w:color w:val="002060"/>
                    </w:rPr>
                  </w:pPr>
                  <w:r w:rsidRPr="005E0393">
                    <w:rPr>
                      <w:color w:val="002060"/>
                    </w:rPr>
                    <w:t> </w:t>
                  </w:r>
                </w:p>
              </w:tc>
            </w:tr>
            <w:tr w:rsidR="00BB34E8" w:rsidRPr="005E0393" w14:paraId="383B95E7"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CE4EC8" w14:textId="77777777" w:rsidR="00BB34E8" w:rsidRPr="005E0393" w:rsidRDefault="00BB34E8" w:rsidP="00373198">
                  <w:pPr>
                    <w:pStyle w:val="rowtabella0"/>
                    <w:rPr>
                      <w:color w:val="002060"/>
                    </w:rPr>
                  </w:pPr>
                  <w:r w:rsidRPr="005E0393">
                    <w:rPr>
                      <w:color w:val="002060"/>
                    </w:rPr>
                    <w:t>(2)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B10E80" w14:textId="77777777" w:rsidR="00BB34E8" w:rsidRPr="005E0393" w:rsidRDefault="00BB34E8" w:rsidP="00373198">
                  <w:pPr>
                    <w:pStyle w:val="rowtabella0"/>
                    <w:rPr>
                      <w:color w:val="002060"/>
                    </w:rPr>
                  </w:pPr>
                  <w:r w:rsidRPr="005E0393">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85EEAF" w14:textId="77777777" w:rsidR="00BB34E8" w:rsidRPr="005E0393" w:rsidRDefault="00BB34E8" w:rsidP="00373198">
                  <w:pPr>
                    <w:pStyle w:val="rowtabella0"/>
                    <w:jc w:val="center"/>
                    <w:rPr>
                      <w:color w:val="002060"/>
                    </w:rPr>
                  </w:pPr>
                  <w:r w:rsidRPr="005E0393">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229F06" w14:textId="77777777" w:rsidR="00BB34E8" w:rsidRPr="005E0393" w:rsidRDefault="00BB34E8" w:rsidP="00373198">
                  <w:pPr>
                    <w:pStyle w:val="rowtabella0"/>
                    <w:jc w:val="center"/>
                    <w:rPr>
                      <w:color w:val="002060"/>
                    </w:rPr>
                  </w:pPr>
                  <w:r w:rsidRPr="005E0393">
                    <w:rPr>
                      <w:color w:val="002060"/>
                    </w:rPr>
                    <w:t> </w:t>
                  </w:r>
                </w:p>
              </w:tc>
            </w:tr>
            <w:tr w:rsidR="00BB34E8" w:rsidRPr="005E0393" w14:paraId="37BBC90F"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F287E5" w14:textId="77777777" w:rsidR="00BB34E8" w:rsidRPr="005E0393" w:rsidRDefault="00BB34E8" w:rsidP="00373198">
                  <w:pPr>
                    <w:pStyle w:val="rowtabella0"/>
                    <w:rPr>
                      <w:color w:val="002060"/>
                    </w:rPr>
                  </w:pPr>
                  <w:r w:rsidRPr="005E0393">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4593F" w14:textId="77777777" w:rsidR="00BB34E8" w:rsidRPr="005E0393" w:rsidRDefault="00BB34E8" w:rsidP="00373198">
                  <w:pPr>
                    <w:pStyle w:val="rowtabella0"/>
                    <w:rPr>
                      <w:color w:val="002060"/>
                    </w:rPr>
                  </w:pPr>
                  <w:r w:rsidRPr="005E0393">
                    <w:rPr>
                      <w:color w:val="002060"/>
                    </w:rPr>
                    <w:t>- PIANACCIO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0A5CB" w14:textId="77777777" w:rsidR="00BB34E8" w:rsidRPr="005E0393" w:rsidRDefault="00BB34E8" w:rsidP="00373198">
                  <w:pPr>
                    <w:pStyle w:val="rowtabella0"/>
                    <w:jc w:val="center"/>
                    <w:rPr>
                      <w:color w:val="002060"/>
                    </w:rPr>
                  </w:pPr>
                  <w:r w:rsidRPr="005E0393">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1549C4" w14:textId="77777777" w:rsidR="00BB34E8" w:rsidRPr="005E0393" w:rsidRDefault="00BB34E8" w:rsidP="00373198">
                  <w:pPr>
                    <w:pStyle w:val="rowtabella0"/>
                    <w:jc w:val="center"/>
                    <w:rPr>
                      <w:color w:val="002060"/>
                    </w:rPr>
                  </w:pPr>
                  <w:r w:rsidRPr="005E0393">
                    <w:rPr>
                      <w:color w:val="002060"/>
                    </w:rPr>
                    <w:t> </w:t>
                  </w:r>
                </w:p>
              </w:tc>
            </w:tr>
            <w:tr w:rsidR="00BB34E8" w:rsidRPr="005E0393" w14:paraId="072EB071"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3A1D0AA8" w14:textId="77777777" w:rsidR="00BB34E8" w:rsidRPr="005E0393" w:rsidRDefault="00BB34E8" w:rsidP="00373198">
                  <w:pPr>
                    <w:pStyle w:val="rowtabella0"/>
                    <w:rPr>
                      <w:color w:val="002060"/>
                    </w:rPr>
                  </w:pPr>
                  <w:r w:rsidRPr="005E0393">
                    <w:rPr>
                      <w:color w:val="002060"/>
                    </w:rPr>
                    <w:t>(1) - disputata il 12/10/2021</w:t>
                  </w:r>
                </w:p>
              </w:tc>
            </w:tr>
            <w:tr w:rsidR="00BB34E8" w:rsidRPr="005E0393" w14:paraId="474C8DEC"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253397A0" w14:textId="77777777" w:rsidR="00BB34E8" w:rsidRPr="005E0393" w:rsidRDefault="00BB34E8" w:rsidP="00373198">
                  <w:pPr>
                    <w:pStyle w:val="rowtabella0"/>
                    <w:rPr>
                      <w:color w:val="002060"/>
                    </w:rPr>
                  </w:pPr>
                  <w:r w:rsidRPr="005E0393">
                    <w:rPr>
                      <w:color w:val="002060"/>
                    </w:rPr>
                    <w:t>(2) - disputata il 11/10/2021</w:t>
                  </w:r>
                </w:p>
              </w:tc>
            </w:tr>
          </w:tbl>
          <w:p w14:paraId="5EED646F" w14:textId="77777777" w:rsidR="00BB34E8" w:rsidRPr="005E0393" w:rsidRDefault="00BB34E8" w:rsidP="0037319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3E7C7501"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2DE06" w14:textId="77777777" w:rsidR="00BB34E8" w:rsidRPr="005E0393" w:rsidRDefault="00BB34E8" w:rsidP="00373198">
                  <w:pPr>
                    <w:pStyle w:val="headertabella0"/>
                    <w:rPr>
                      <w:color w:val="002060"/>
                    </w:rPr>
                  </w:pPr>
                  <w:r w:rsidRPr="005E0393">
                    <w:rPr>
                      <w:color w:val="002060"/>
                    </w:rPr>
                    <w:t>GIRONE S2 - 1 Giornata - A</w:t>
                  </w:r>
                </w:p>
              </w:tc>
            </w:tr>
            <w:tr w:rsidR="00BB34E8" w:rsidRPr="005E0393" w14:paraId="3DBC58EC"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A1859F" w14:textId="77777777" w:rsidR="00BB34E8" w:rsidRPr="005E0393" w:rsidRDefault="00BB34E8" w:rsidP="00373198">
                  <w:pPr>
                    <w:pStyle w:val="rowtabella0"/>
                    <w:rPr>
                      <w:color w:val="002060"/>
                    </w:rPr>
                  </w:pPr>
                  <w:r w:rsidRPr="005E0393">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011EF" w14:textId="77777777" w:rsidR="00BB34E8" w:rsidRPr="005E0393" w:rsidRDefault="00BB34E8" w:rsidP="00373198">
                  <w:pPr>
                    <w:pStyle w:val="rowtabella0"/>
                    <w:rPr>
                      <w:color w:val="002060"/>
                    </w:rPr>
                  </w:pPr>
                  <w:r w:rsidRPr="005E0393">
                    <w:rPr>
                      <w:color w:val="002060"/>
                    </w:rPr>
                    <w:t>- JESI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0CCA41" w14:textId="77777777" w:rsidR="00BB34E8" w:rsidRPr="005E0393" w:rsidRDefault="00BB34E8" w:rsidP="00373198">
                  <w:pPr>
                    <w:pStyle w:val="rowtabella0"/>
                    <w:jc w:val="center"/>
                    <w:rPr>
                      <w:color w:val="002060"/>
                    </w:rPr>
                  </w:pPr>
                  <w:r w:rsidRPr="005E0393">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B7DD95" w14:textId="77777777" w:rsidR="00BB34E8" w:rsidRPr="005E0393" w:rsidRDefault="00BB34E8" w:rsidP="00373198">
                  <w:pPr>
                    <w:pStyle w:val="rowtabella0"/>
                    <w:jc w:val="center"/>
                    <w:rPr>
                      <w:color w:val="002060"/>
                    </w:rPr>
                  </w:pPr>
                  <w:r w:rsidRPr="005E0393">
                    <w:rPr>
                      <w:color w:val="002060"/>
                    </w:rPr>
                    <w:t> </w:t>
                  </w:r>
                </w:p>
              </w:tc>
            </w:tr>
            <w:tr w:rsidR="00BB34E8" w:rsidRPr="005E0393" w14:paraId="58956B1D"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DAC2D9F" w14:textId="77777777" w:rsidR="00BB34E8" w:rsidRPr="005E0393" w:rsidRDefault="00BB34E8" w:rsidP="00373198">
                  <w:pPr>
                    <w:pStyle w:val="rowtabella0"/>
                    <w:rPr>
                      <w:color w:val="002060"/>
                    </w:rPr>
                  </w:pPr>
                  <w:r w:rsidRPr="005E0393">
                    <w:rPr>
                      <w:color w:val="002060"/>
                    </w:rPr>
                    <w:t>AURORA TREIA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15F2F70" w14:textId="77777777" w:rsidR="00BB34E8" w:rsidRPr="005E0393" w:rsidRDefault="00BB34E8" w:rsidP="00373198">
                  <w:pPr>
                    <w:pStyle w:val="rowtabella0"/>
                    <w:rPr>
                      <w:color w:val="002060"/>
                    </w:rPr>
                  </w:pPr>
                  <w:r w:rsidRPr="005E0393">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BABAD22" w14:textId="77777777" w:rsidR="00BB34E8" w:rsidRPr="005E0393" w:rsidRDefault="00BB34E8" w:rsidP="00373198">
                  <w:pPr>
                    <w:pStyle w:val="rowtabella0"/>
                    <w:jc w:val="center"/>
                    <w:rPr>
                      <w:color w:val="002060"/>
                    </w:rPr>
                  </w:pPr>
                  <w:r w:rsidRPr="005E0393">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41DDC34" w14:textId="77777777" w:rsidR="00BB34E8" w:rsidRPr="005E0393" w:rsidRDefault="00BB34E8" w:rsidP="00373198">
                  <w:pPr>
                    <w:pStyle w:val="rowtabella0"/>
                    <w:jc w:val="center"/>
                    <w:rPr>
                      <w:color w:val="002060"/>
                    </w:rPr>
                  </w:pPr>
                </w:p>
              </w:tc>
            </w:tr>
            <w:tr w:rsidR="00BB34E8" w:rsidRPr="005E0393" w14:paraId="05F57CFD"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3B2886" w14:textId="77777777" w:rsidR="00BB34E8" w:rsidRPr="005E0393" w:rsidRDefault="00BB34E8" w:rsidP="00373198">
                  <w:pPr>
                    <w:pStyle w:val="rowtabella0"/>
                    <w:rPr>
                      <w:color w:val="002060"/>
                    </w:rPr>
                  </w:pPr>
                  <w:r w:rsidRPr="005E0393">
                    <w:rPr>
                      <w:color w:val="002060"/>
                    </w:rPr>
                    <w:t>(1) 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8E9996" w14:textId="77777777" w:rsidR="00BB34E8" w:rsidRPr="005E0393" w:rsidRDefault="00BB34E8" w:rsidP="00373198">
                  <w:pPr>
                    <w:pStyle w:val="rowtabella0"/>
                    <w:rPr>
                      <w:color w:val="002060"/>
                    </w:rPr>
                  </w:pPr>
                  <w:r w:rsidRPr="005E0393">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A6E18B" w14:textId="77777777" w:rsidR="00BB34E8" w:rsidRPr="005E0393" w:rsidRDefault="00BB34E8" w:rsidP="00373198">
                  <w:pPr>
                    <w:pStyle w:val="rowtabella0"/>
                    <w:jc w:val="center"/>
                    <w:rPr>
                      <w:color w:val="002060"/>
                    </w:rPr>
                  </w:pPr>
                  <w:r w:rsidRPr="005E0393">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274101" w14:textId="77777777" w:rsidR="00BB34E8" w:rsidRPr="005E0393" w:rsidRDefault="00BB34E8" w:rsidP="00373198">
                  <w:pPr>
                    <w:pStyle w:val="rowtabella0"/>
                    <w:jc w:val="center"/>
                    <w:rPr>
                      <w:color w:val="002060"/>
                    </w:rPr>
                  </w:pPr>
                  <w:r w:rsidRPr="005E0393">
                    <w:rPr>
                      <w:color w:val="002060"/>
                    </w:rPr>
                    <w:t> </w:t>
                  </w:r>
                </w:p>
              </w:tc>
            </w:tr>
            <w:tr w:rsidR="00BB34E8" w:rsidRPr="005E0393" w14:paraId="6358A489"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C8A8AD" w14:textId="77777777" w:rsidR="00BB34E8" w:rsidRPr="005E0393" w:rsidRDefault="00BB34E8" w:rsidP="00373198">
                  <w:pPr>
                    <w:pStyle w:val="rowtabella0"/>
                    <w:rPr>
                      <w:color w:val="002060"/>
                    </w:rPr>
                  </w:pPr>
                  <w:r w:rsidRPr="005E0393">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FBBDDD" w14:textId="77777777" w:rsidR="00BB34E8" w:rsidRPr="005E0393" w:rsidRDefault="00BB34E8" w:rsidP="00373198">
                  <w:pPr>
                    <w:pStyle w:val="rowtabella0"/>
                    <w:rPr>
                      <w:color w:val="002060"/>
                    </w:rPr>
                  </w:pPr>
                  <w:r w:rsidRPr="005E0393">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AFB4AE" w14:textId="77777777" w:rsidR="00BB34E8" w:rsidRPr="005E0393" w:rsidRDefault="00BB34E8" w:rsidP="00373198">
                  <w:pPr>
                    <w:pStyle w:val="rowtabella0"/>
                    <w:jc w:val="center"/>
                    <w:rPr>
                      <w:color w:val="002060"/>
                    </w:rPr>
                  </w:pPr>
                  <w:r w:rsidRPr="005E0393">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B3588C" w14:textId="77777777" w:rsidR="00BB34E8" w:rsidRPr="005E0393" w:rsidRDefault="00BB34E8" w:rsidP="00373198">
                  <w:pPr>
                    <w:pStyle w:val="rowtabella0"/>
                    <w:jc w:val="center"/>
                    <w:rPr>
                      <w:color w:val="002060"/>
                    </w:rPr>
                  </w:pPr>
                  <w:r w:rsidRPr="005E0393">
                    <w:rPr>
                      <w:color w:val="002060"/>
                    </w:rPr>
                    <w:t> </w:t>
                  </w:r>
                </w:p>
              </w:tc>
            </w:tr>
            <w:tr w:rsidR="00BB34E8" w:rsidRPr="005E0393" w14:paraId="3ACCB706"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5AAD0604" w14:textId="77777777" w:rsidR="00BB34E8" w:rsidRPr="005E0393" w:rsidRDefault="00BB34E8" w:rsidP="00373198">
                  <w:pPr>
                    <w:pStyle w:val="rowtabella0"/>
                    <w:rPr>
                      <w:color w:val="002060"/>
                    </w:rPr>
                  </w:pPr>
                  <w:r w:rsidRPr="005E0393">
                    <w:rPr>
                      <w:color w:val="002060"/>
                    </w:rPr>
                    <w:t>(1) - disputata il 11/10/2021</w:t>
                  </w:r>
                </w:p>
              </w:tc>
            </w:tr>
          </w:tbl>
          <w:p w14:paraId="5A96266A" w14:textId="77777777" w:rsidR="00BB34E8" w:rsidRPr="005E0393" w:rsidRDefault="00BB34E8" w:rsidP="00373198">
            <w:pPr>
              <w:rPr>
                <w:color w:val="002060"/>
              </w:rPr>
            </w:pPr>
          </w:p>
        </w:tc>
      </w:tr>
    </w:tbl>
    <w:p w14:paraId="0B72D4DF" w14:textId="77777777" w:rsidR="00BB34E8" w:rsidRPr="005E0393" w:rsidRDefault="00BB34E8" w:rsidP="00BB34E8">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B34E8" w:rsidRPr="005E0393" w14:paraId="01527FB3"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4312264E"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D22F0" w14:textId="77777777" w:rsidR="00BB34E8" w:rsidRPr="005E0393" w:rsidRDefault="00BB34E8" w:rsidP="00373198">
                  <w:pPr>
                    <w:pStyle w:val="headertabella0"/>
                    <w:rPr>
                      <w:color w:val="002060"/>
                    </w:rPr>
                  </w:pPr>
                  <w:r w:rsidRPr="005E0393">
                    <w:rPr>
                      <w:color w:val="002060"/>
                    </w:rPr>
                    <w:t>GIRONE S3 - 1 Giornata - A</w:t>
                  </w:r>
                </w:p>
              </w:tc>
            </w:tr>
            <w:tr w:rsidR="00BB34E8" w:rsidRPr="005E0393" w14:paraId="015E8E63"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54655D" w14:textId="77777777" w:rsidR="00BB34E8" w:rsidRPr="005E0393" w:rsidRDefault="00BB34E8" w:rsidP="00373198">
                  <w:pPr>
                    <w:pStyle w:val="rowtabella0"/>
                    <w:rPr>
                      <w:color w:val="002060"/>
                    </w:rPr>
                  </w:pPr>
                  <w:r w:rsidRPr="005E0393">
                    <w:rPr>
                      <w:color w:val="002060"/>
                    </w:rPr>
                    <w:t>(1) 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17143" w14:textId="77777777" w:rsidR="00BB34E8" w:rsidRPr="005E0393" w:rsidRDefault="00BB34E8" w:rsidP="00373198">
                  <w:pPr>
                    <w:pStyle w:val="rowtabella0"/>
                    <w:rPr>
                      <w:color w:val="002060"/>
                    </w:rPr>
                  </w:pPr>
                  <w:r w:rsidRPr="005E0393">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2CDF6" w14:textId="77777777" w:rsidR="00BB34E8" w:rsidRPr="005E0393" w:rsidRDefault="00BB34E8" w:rsidP="00373198">
                  <w:pPr>
                    <w:pStyle w:val="rowtabella0"/>
                    <w:jc w:val="center"/>
                    <w:rPr>
                      <w:color w:val="002060"/>
                    </w:rPr>
                  </w:pPr>
                  <w:r w:rsidRPr="005E0393">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44402C" w14:textId="77777777" w:rsidR="00BB34E8" w:rsidRPr="005E0393" w:rsidRDefault="00BB34E8" w:rsidP="00373198">
                  <w:pPr>
                    <w:pStyle w:val="rowtabella0"/>
                    <w:jc w:val="center"/>
                    <w:rPr>
                      <w:color w:val="002060"/>
                    </w:rPr>
                  </w:pPr>
                  <w:r w:rsidRPr="005E0393">
                    <w:rPr>
                      <w:color w:val="002060"/>
                    </w:rPr>
                    <w:t> </w:t>
                  </w:r>
                </w:p>
              </w:tc>
            </w:tr>
            <w:tr w:rsidR="00BB34E8" w:rsidRPr="005E0393" w14:paraId="774FD8BF"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891A7F" w14:textId="77777777" w:rsidR="00BB34E8" w:rsidRPr="005E0393" w:rsidRDefault="00BB34E8" w:rsidP="00373198">
                  <w:pPr>
                    <w:pStyle w:val="rowtabella0"/>
                    <w:rPr>
                      <w:color w:val="002060"/>
                    </w:rPr>
                  </w:pPr>
                  <w:r w:rsidRPr="005E0393">
                    <w:rPr>
                      <w:color w:val="002060"/>
                    </w:rPr>
                    <w:t>(2) 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CA4C42" w14:textId="77777777" w:rsidR="00BB34E8" w:rsidRPr="005E0393" w:rsidRDefault="00BB34E8" w:rsidP="00373198">
                  <w:pPr>
                    <w:pStyle w:val="rowtabella0"/>
                    <w:rPr>
                      <w:color w:val="002060"/>
                    </w:rPr>
                  </w:pPr>
                  <w:r w:rsidRPr="005E0393">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DC6851" w14:textId="77777777" w:rsidR="00BB34E8" w:rsidRPr="005E0393" w:rsidRDefault="00BB34E8" w:rsidP="00373198">
                  <w:pPr>
                    <w:pStyle w:val="rowtabella0"/>
                    <w:jc w:val="center"/>
                    <w:rPr>
                      <w:color w:val="002060"/>
                    </w:rPr>
                  </w:pPr>
                  <w:r w:rsidRPr="005E0393">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9AAF9D" w14:textId="77777777" w:rsidR="00BB34E8" w:rsidRPr="005E0393" w:rsidRDefault="00BB34E8" w:rsidP="00373198">
                  <w:pPr>
                    <w:pStyle w:val="rowtabella0"/>
                    <w:jc w:val="center"/>
                    <w:rPr>
                      <w:color w:val="002060"/>
                    </w:rPr>
                  </w:pPr>
                  <w:r w:rsidRPr="005E0393">
                    <w:rPr>
                      <w:color w:val="002060"/>
                    </w:rPr>
                    <w:t> </w:t>
                  </w:r>
                </w:p>
              </w:tc>
            </w:tr>
            <w:tr w:rsidR="00BB34E8" w:rsidRPr="005E0393" w14:paraId="4B245F10"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3B18DD" w14:textId="77777777" w:rsidR="00BB34E8" w:rsidRPr="005E0393" w:rsidRDefault="00BB34E8" w:rsidP="00373198">
                  <w:pPr>
                    <w:pStyle w:val="rowtabella0"/>
                    <w:rPr>
                      <w:color w:val="002060"/>
                    </w:rPr>
                  </w:pPr>
                  <w:r w:rsidRPr="005E0393">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35AB54" w14:textId="77777777" w:rsidR="00BB34E8" w:rsidRPr="005E0393" w:rsidRDefault="00BB34E8" w:rsidP="00373198">
                  <w:pPr>
                    <w:pStyle w:val="rowtabella0"/>
                    <w:rPr>
                      <w:color w:val="002060"/>
                    </w:rPr>
                  </w:pPr>
                  <w:r w:rsidRPr="005E0393">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FA9592" w14:textId="77777777" w:rsidR="00BB34E8" w:rsidRPr="005E0393" w:rsidRDefault="00BB34E8" w:rsidP="00373198">
                  <w:pPr>
                    <w:pStyle w:val="rowtabella0"/>
                    <w:jc w:val="center"/>
                    <w:rPr>
                      <w:color w:val="002060"/>
                    </w:rPr>
                  </w:pPr>
                  <w:r w:rsidRPr="005E0393">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48FD26" w14:textId="77777777" w:rsidR="00BB34E8" w:rsidRPr="005E0393" w:rsidRDefault="00BB34E8" w:rsidP="00373198">
                  <w:pPr>
                    <w:pStyle w:val="rowtabella0"/>
                    <w:jc w:val="center"/>
                    <w:rPr>
                      <w:color w:val="002060"/>
                    </w:rPr>
                  </w:pPr>
                  <w:r w:rsidRPr="005E0393">
                    <w:rPr>
                      <w:color w:val="002060"/>
                    </w:rPr>
                    <w:t> </w:t>
                  </w:r>
                </w:p>
              </w:tc>
            </w:tr>
            <w:tr w:rsidR="00BB34E8" w:rsidRPr="005E0393" w14:paraId="6DDFD8C7"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5FD4DC" w14:textId="77777777" w:rsidR="00BB34E8" w:rsidRPr="005E0393" w:rsidRDefault="00BB34E8" w:rsidP="00373198">
                  <w:pPr>
                    <w:pStyle w:val="rowtabella0"/>
                    <w:rPr>
                      <w:color w:val="002060"/>
                    </w:rPr>
                  </w:pPr>
                  <w:r w:rsidRPr="005E0393">
                    <w:rPr>
                      <w:color w:val="002060"/>
                    </w:rPr>
                    <w:t>(2) 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5D2E9" w14:textId="77777777" w:rsidR="00BB34E8" w:rsidRPr="005E0393" w:rsidRDefault="00BB34E8" w:rsidP="00373198">
                  <w:pPr>
                    <w:pStyle w:val="rowtabella0"/>
                    <w:rPr>
                      <w:color w:val="002060"/>
                    </w:rPr>
                  </w:pPr>
                  <w:r w:rsidRPr="005E0393">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9306C" w14:textId="77777777" w:rsidR="00BB34E8" w:rsidRPr="005E0393" w:rsidRDefault="00BB34E8" w:rsidP="00373198">
                  <w:pPr>
                    <w:pStyle w:val="rowtabella0"/>
                    <w:jc w:val="center"/>
                    <w:rPr>
                      <w:color w:val="002060"/>
                    </w:rPr>
                  </w:pPr>
                  <w:r w:rsidRPr="005E0393">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33A223" w14:textId="77777777" w:rsidR="00BB34E8" w:rsidRPr="005E0393" w:rsidRDefault="00BB34E8" w:rsidP="00373198">
                  <w:pPr>
                    <w:pStyle w:val="rowtabella0"/>
                    <w:jc w:val="center"/>
                    <w:rPr>
                      <w:color w:val="002060"/>
                    </w:rPr>
                  </w:pPr>
                  <w:r w:rsidRPr="005E0393">
                    <w:rPr>
                      <w:color w:val="002060"/>
                    </w:rPr>
                    <w:t> </w:t>
                  </w:r>
                </w:p>
              </w:tc>
            </w:tr>
            <w:tr w:rsidR="00BB34E8" w:rsidRPr="005E0393" w14:paraId="00108A22"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3F8C2FBF" w14:textId="77777777" w:rsidR="00BB34E8" w:rsidRPr="005E0393" w:rsidRDefault="00BB34E8" w:rsidP="00373198">
                  <w:pPr>
                    <w:pStyle w:val="rowtabella0"/>
                    <w:rPr>
                      <w:color w:val="002060"/>
                    </w:rPr>
                  </w:pPr>
                  <w:r w:rsidRPr="005E0393">
                    <w:rPr>
                      <w:color w:val="002060"/>
                    </w:rPr>
                    <w:t>(1) - disputata il 12/10/2021</w:t>
                  </w:r>
                </w:p>
              </w:tc>
            </w:tr>
            <w:tr w:rsidR="00BB34E8" w:rsidRPr="005E0393" w14:paraId="4BEBE37A"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158FE25E" w14:textId="77777777" w:rsidR="00BB34E8" w:rsidRPr="005E0393" w:rsidRDefault="00BB34E8" w:rsidP="00373198">
                  <w:pPr>
                    <w:pStyle w:val="rowtabella0"/>
                    <w:rPr>
                      <w:color w:val="002060"/>
                    </w:rPr>
                  </w:pPr>
                  <w:r w:rsidRPr="005E0393">
                    <w:rPr>
                      <w:color w:val="002060"/>
                    </w:rPr>
                    <w:t>(2) - disputata il 11/10/2021</w:t>
                  </w:r>
                </w:p>
              </w:tc>
            </w:tr>
          </w:tbl>
          <w:p w14:paraId="338290B6" w14:textId="77777777" w:rsidR="00BB34E8" w:rsidRPr="005E0393" w:rsidRDefault="00BB34E8" w:rsidP="0037319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338537ED"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67221" w14:textId="77777777" w:rsidR="00BB34E8" w:rsidRPr="005E0393" w:rsidRDefault="00BB34E8" w:rsidP="00373198">
                  <w:pPr>
                    <w:pStyle w:val="headertabella0"/>
                    <w:rPr>
                      <w:color w:val="002060"/>
                    </w:rPr>
                  </w:pPr>
                  <w:r w:rsidRPr="005E0393">
                    <w:rPr>
                      <w:color w:val="002060"/>
                    </w:rPr>
                    <w:t>GIRONE S4 - 1 Giornata - A</w:t>
                  </w:r>
                </w:p>
              </w:tc>
            </w:tr>
            <w:tr w:rsidR="00BB34E8" w:rsidRPr="005E0393" w14:paraId="387DCBA7"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BF5412" w14:textId="77777777" w:rsidR="00BB34E8" w:rsidRPr="005E0393" w:rsidRDefault="00BB34E8" w:rsidP="00373198">
                  <w:pPr>
                    <w:pStyle w:val="rowtabella0"/>
                    <w:rPr>
                      <w:color w:val="002060"/>
                    </w:rPr>
                  </w:pPr>
                  <w:r w:rsidRPr="005E0393">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8E943" w14:textId="77777777" w:rsidR="00BB34E8" w:rsidRPr="005E0393" w:rsidRDefault="00BB34E8" w:rsidP="00373198">
                  <w:pPr>
                    <w:pStyle w:val="rowtabella0"/>
                    <w:rPr>
                      <w:color w:val="002060"/>
                    </w:rPr>
                  </w:pPr>
                  <w:r w:rsidRPr="005E0393">
                    <w:rPr>
                      <w:color w:val="002060"/>
                    </w:rPr>
                    <w:t xml:space="preserve">- </w:t>
                  </w:r>
                  <w:proofErr w:type="gramStart"/>
                  <w:r w:rsidRPr="005E0393">
                    <w:rPr>
                      <w:color w:val="002060"/>
                    </w:rPr>
                    <w:t>U.MANDOLESI</w:t>
                  </w:r>
                  <w:proofErr w:type="gramEnd"/>
                  <w:r w:rsidRPr="005E0393">
                    <w:rPr>
                      <w:color w:val="002060"/>
                    </w:rP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E9AE6C" w14:textId="77777777" w:rsidR="00BB34E8" w:rsidRPr="005E0393" w:rsidRDefault="00BB34E8" w:rsidP="00373198">
                  <w:pPr>
                    <w:pStyle w:val="rowtabella0"/>
                    <w:jc w:val="center"/>
                    <w:rPr>
                      <w:color w:val="002060"/>
                    </w:rPr>
                  </w:pPr>
                  <w:r w:rsidRPr="005E0393">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51B1D" w14:textId="77777777" w:rsidR="00BB34E8" w:rsidRPr="005E0393" w:rsidRDefault="00BB34E8" w:rsidP="00373198">
                  <w:pPr>
                    <w:pStyle w:val="rowtabella0"/>
                    <w:jc w:val="center"/>
                    <w:rPr>
                      <w:color w:val="002060"/>
                    </w:rPr>
                  </w:pPr>
                  <w:r w:rsidRPr="005E0393">
                    <w:rPr>
                      <w:color w:val="002060"/>
                    </w:rPr>
                    <w:t> </w:t>
                  </w:r>
                </w:p>
              </w:tc>
            </w:tr>
            <w:tr w:rsidR="00BB34E8" w:rsidRPr="005E0393" w14:paraId="3BDC56F6"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FA8E46" w14:textId="77777777" w:rsidR="00BB34E8" w:rsidRPr="005E0393" w:rsidRDefault="00BB34E8" w:rsidP="00373198">
                  <w:pPr>
                    <w:pStyle w:val="rowtabella0"/>
                    <w:rPr>
                      <w:color w:val="002060"/>
                    </w:rPr>
                  </w:pPr>
                  <w:r w:rsidRPr="005E0393">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30EDA5" w14:textId="77777777" w:rsidR="00BB34E8" w:rsidRPr="005E0393" w:rsidRDefault="00BB34E8" w:rsidP="00373198">
                  <w:pPr>
                    <w:pStyle w:val="rowtabella0"/>
                    <w:rPr>
                      <w:color w:val="002060"/>
                    </w:rPr>
                  </w:pPr>
                  <w:r w:rsidRPr="005E0393">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19A117" w14:textId="77777777" w:rsidR="00BB34E8" w:rsidRPr="005E0393" w:rsidRDefault="00BB34E8" w:rsidP="00373198">
                  <w:pPr>
                    <w:pStyle w:val="rowtabella0"/>
                    <w:jc w:val="center"/>
                    <w:rPr>
                      <w:color w:val="002060"/>
                    </w:rPr>
                  </w:pPr>
                  <w:r w:rsidRPr="005E0393">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45DA81" w14:textId="77777777" w:rsidR="00BB34E8" w:rsidRPr="005E0393" w:rsidRDefault="00BB34E8" w:rsidP="00373198">
                  <w:pPr>
                    <w:pStyle w:val="rowtabella0"/>
                    <w:jc w:val="center"/>
                    <w:rPr>
                      <w:color w:val="002060"/>
                    </w:rPr>
                  </w:pPr>
                  <w:r w:rsidRPr="005E0393">
                    <w:rPr>
                      <w:color w:val="002060"/>
                    </w:rPr>
                    <w:t> </w:t>
                  </w:r>
                </w:p>
              </w:tc>
            </w:tr>
            <w:tr w:rsidR="00BB34E8" w:rsidRPr="005E0393" w14:paraId="49CFB1CF"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00FBE1" w14:textId="77777777" w:rsidR="00BB34E8" w:rsidRPr="005E0393" w:rsidRDefault="00BB34E8" w:rsidP="00373198">
                  <w:pPr>
                    <w:pStyle w:val="rowtabella0"/>
                    <w:rPr>
                      <w:color w:val="002060"/>
                    </w:rPr>
                  </w:pPr>
                  <w:r w:rsidRPr="005E0393">
                    <w:rPr>
                      <w:color w:val="002060"/>
                    </w:rPr>
                    <w:t>(1) 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CB986B" w14:textId="77777777" w:rsidR="00BB34E8" w:rsidRPr="005E0393" w:rsidRDefault="00BB34E8" w:rsidP="00373198">
                  <w:pPr>
                    <w:pStyle w:val="rowtabella0"/>
                    <w:rPr>
                      <w:color w:val="002060"/>
                    </w:rPr>
                  </w:pPr>
                  <w:r w:rsidRPr="005E0393">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A304C2" w14:textId="77777777" w:rsidR="00BB34E8" w:rsidRPr="005E0393" w:rsidRDefault="00BB34E8" w:rsidP="00373198">
                  <w:pPr>
                    <w:pStyle w:val="rowtabella0"/>
                    <w:jc w:val="center"/>
                    <w:rPr>
                      <w:color w:val="002060"/>
                    </w:rPr>
                  </w:pPr>
                  <w:r w:rsidRPr="005E0393">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FA4FAF" w14:textId="77777777" w:rsidR="00BB34E8" w:rsidRPr="005E0393" w:rsidRDefault="00BB34E8" w:rsidP="00373198">
                  <w:pPr>
                    <w:pStyle w:val="rowtabella0"/>
                    <w:jc w:val="center"/>
                    <w:rPr>
                      <w:color w:val="002060"/>
                    </w:rPr>
                  </w:pPr>
                  <w:r w:rsidRPr="005E0393">
                    <w:rPr>
                      <w:color w:val="002060"/>
                    </w:rPr>
                    <w:t> </w:t>
                  </w:r>
                </w:p>
              </w:tc>
            </w:tr>
            <w:tr w:rsidR="00BB34E8" w:rsidRPr="005E0393" w14:paraId="489E9DDE"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E525BF" w14:textId="77777777" w:rsidR="00BB34E8" w:rsidRPr="005E0393" w:rsidRDefault="00BB34E8" w:rsidP="00373198">
                  <w:pPr>
                    <w:pStyle w:val="rowtabella0"/>
                    <w:rPr>
                      <w:color w:val="002060"/>
                    </w:rPr>
                  </w:pPr>
                  <w:r w:rsidRPr="005E0393">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E5D82B" w14:textId="77777777" w:rsidR="00BB34E8" w:rsidRPr="005E0393" w:rsidRDefault="00BB34E8" w:rsidP="00373198">
                  <w:pPr>
                    <w:pStyle w:val="rowtabella0"/>
                    <w:rPr>
                      <w:color w:val="002060"/>
                    </w:rPr>
                  </w:pPr>
                  <w:r w:rsidRPr="005E0393">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2C3EA" w14:textId="77777777" w:rsidR="00BB34E8" w:rsidRPr="005E0393" w:rsidRDefault="00BB34E8" w:rsidP="00373198">
                  <w:pPr>
                    <w:pStyle w:val="rowtabella0"/>
                    <w:jc w:val="center"/>
                    <w:rPr>
                      <w:color w:val="002060"/>
                    </w:rPr>
                  </w:pPr>
                  <w:r w:rsidRPr="005E0393">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296C3" w14:textId="77777777" w:rsidR="00BB34E8" w:rsidRPr="005E0393" w:rsidRDefault="00BB34E8" w:rsidP="00373198">
                  <w:pPr>
                    <w:pStyle w:val="rowtabella0"/>
                    <w:jc w:val="center"/>
                    <w:rPr>
                      <w:color w:val="002060"/>
                    </w:rPr>
                  </w:pPr>
                  <w:r w:rsidRPr="005E0393">
                    <w:rPr>
                      <w:color w:val="002060"/>
                    </w:rPr>
                    <w:t> </w:t>
                  </w:r>
                </w:p>
              </w:tc>
            </w:tr>
            <w:tr w:rsidR="00BB34E8" w:rsidRPr="005E0393" w14:paraId="135F6840"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081B1E20" w14:textId="77777777" w:rsidR="00BB34E8" w:rsidRPr="005E0393" w:rsidRDefault="00BB34E8" w:rsidP="00373198">
                  <w:pPr>
                    <w:pStyle w:val="rowtabella0"/>
                    <w:rPr>
                      <w:color w:val="002060"/>
                    </w:rPr>
                  </w:pPr>
                  <w:r w:rsidRPr="005E0393">
                    <w:rPr>
                      <w:color w:val="002060"/>
                    </w:rPr>
                    <w:t>(1) - disputata il 18/10/2021</w:t>
                  </w:r>
                </w:p>
              </w:tc>
            </w:tr>
          </w:tbl>
          <w:p w14:paraId="4E2F22AF" w14:textId="77777777" w:rsidR="00BB34E8" w:rsidRPr="005E0393" w:rsidRDefault="00BB34E8" w:rsidP="00373198">
            <w:pPr>
              <w:rPr>
                <w:color w:val="002060"/>
              </w:rPr>
            </w:pPr>
          </w:p>
        </w:tc>
      </w:tr>
    </w:tbl>
    <w:p w14:paraId="54F9ADA0" w14:textId="77777777" w:rsidR="00BB34E8" w:rsidRPr="005E0393" w:rsidRDefault="00BB34E8" w:rsidP="00BB34E8">
      <w:pPr>
        <w:pStyle w:val="breakline"/>
        <w:divId w:val="527259509"/>
        <w:rPr>
          <w:color w:val="002060"/>
        </w:rPr>
      </w:pPr>
    </w:p>
    <w:p w14:paraId="0986A46D" w14:textId="77777777" w:rsidR="00BB34E8" w:rsidRPr="005E0393" w:rsidRDefault="00BB34E8" w:rsidP="00BB34E8">
      <w:pPr>
        <w:pStyle w:val="titoloprinc0"/>
        <w:divId w:val="527259509"/>
        <w:rPr>
          <w:color w:val="002060"/>
        </w:rPr>
      </w:pPr>
      <w:r w:rsidRPr="005E0393">
        <w:rPr>
          <w:color w:val="002060"/>
        </w:rPr>
        <w:t>GIUDICE SPORTIVO</w:t>
      </w:r>
    </w:p>
    <w:p w14:paraId="0D5EAB9D" w14:textId="77777777" w:rsidR="00BB34E8" w:rsidRPr="005E0393" w:rsidRDefault="00BB34E8" w:rsidP="00BB34E8">
      <w:pPr>
        <w:pStyle w:val="diffida"/>
        <w:divId w:val="527259509"/>
        <w:rPr>
          <w:color w:val="002060"/>
        </w:rPr>
      </w:pPr>
      <w:r w:rsidRPr="005E0393">
        <w:rPr>
          <w:color w:val="002060"/>
        </w:rPr>
        <w:t>Il Giudice Sportivo, Avv. Claudio Romagnoli, nella seduta del 20/10/2021, ha adottato le decisioni che di seguito integralmente si riportano:</w:t>
      </w:r>
    </w:p>
    <w:p w14:paraId="03EA5A7D" w14:textId="77777777" w:rsidR="00BB34E8" w:rsidRPr="005E0393" w:rsidRDefault="00BB34E8" w:rsidP="00BB34E8">
      <w:pPr>
        <w:pStyle w:val="titolo10"/>
        <w:divId w:val="527259509"/>
        <w:rPr>
          <w:color w:val="002060"/>
        </w:rPr>
      </w:pPr>
      <w:r w:rsidRPr="005E0393">
        <w:rPr>
          <w:color w:val="002060"/>
        </w:rPr>
        <w:t xml:space="preserve">GARE DEL 13/10/2021 </w:t>
      </w:r>
    </w:p>
    <w:p w14:paraId="509E2694" w14:textId="77777777" w:rsidR="00BB34E8" w:rsidRPr="005E0393" w:rsidRDefault="00BB34E8" w:rsidP="00BB34E8">
      <w:pPr>
        <w:pStyle w:val="titolo60"/>
        <w:divId w:val="527259509"/>
        <w:rPr>
          <w:color w:val="002060"/>
        </w:rPr>
      </w:pPr>
      <w:r w:rsidRPr="005E0393">
        <w:rPr>
          <w:color w:val="002060"/>
        </w:rPr>
        <w:lastRenderedPageBreak/>
        <w:t xml:space="preserve">DECISIONI DEL GIUDICE SPORTIVO </w:t>
      </w:r>
    </w:p>
    <w:p w14:paraId="5E3AEC4E" w14:textId="46892CB4" w:rsidR="00BB34E8" w:rsidRPr="005E0393" w:rsidRDefault="00BB34E8" w:rsidP="00BB34E8">
      <w:pPr>
        <w:pStyle w:val="diffida"/>
        <w:spacing w:before="80" w:beforeAutospacing="0" w:after="40" w:afterAutospacing="0"/>
        <w:jc w:val="left"/>
        <w:divId w:val="527259509"/>
        <w:rPr>
          <w:color w:val="002060"/>
        </w:rPr>
      </w:pPr>
      <w:r w:rsidRPr="005E0393">
        <w:rPr>
          <w:color w:val="002060"/>
        </w:rPr>
        <w:t xml:space="preserve">gara del 13/10/2021 AURORA TREIA - CASTELBELLINO CALCIO A 5 </w:t>
      </w:r>
      <w:r w:rsidRPr="005E0393">
        <w:rPr>
          <w:color w:val="002060"/>
        </w:rPr>
        <w:br/>
        <w:t xml:space="preserve">Esaminato il ricorso ritualmente preannunciato e successivamente proposto dalla Società </w:t>
      </w:r>
      <w:r>
        <w:rPr>
          <w:color w:val="002060"/>
        </w:rPr>
        <w:t>Castelb</w:t>
      </w:r>
      <w:r w:rsidRPr="005E0393">
        <w:rPr>
          <w:color w:val="002060"/>
        </w:rPr>
        <w:t xml:space="preserve">ellino </w:t>
      </w:r>
      <w:r>
        <w:rPr>
          <w:color w:val="002060"/>
        </w:rPr>
        <w:t xml:space="preserve">Calcio a </w:t>
      </w:r>
      <w:r w:rsidRPr="005E0393">
        <w:rPr>
          <w:color w:val="002060"/>
        </w:rPr>
        <w:t>5, con il quale la stessa viene a richiedere la sanzione sportiva in danno della Società Aurora Treia della perdita della gara, per avere la stessa,</w:t>
      </w:r>
      <w:r>
        <w:rPr>
          <w:color w:val="002060"/>
        </w:rPr>
        <w:t xml:space="preserve"> </w:t>
      </w:r>
      <w:r w:rsidRPr="005E0393">
        <w:rPr>
          <w:color w:val="002060"/>
        </w:rPr>
        <w:t xml:space="preserve">a dire della reclamante inserito in distinta il calciatore Pazzaglia Marco, pur se quest'ultimo doveva ancora scontare una delle tre giornate di squalifica comminate in data 26.11.2019 CU n. 37 c5. </w:t>
      </w:r>
    </w:p>
    <w:p w14:paraId="5A99586D" w14:textId="77777777" w:rsidR="00BB34E8" w:rsidRDefault="00BB34E8" w:rsidP="00BB34E8">
      <w:pPr>
        <w:pStyle w:val="diffida"/>
        <w:spacing w:before="80" w:beforeAutospacing="0" w:after="40" w:afterAutospacing="0"/>
        <w:jc w:val="left"/>
        <w:divId w:val="527259509"/>
        <w:rPr>
          <w:color w:val="002060"/>
        </w:rPr>
      </w:pPr>
      <w:r w:rsidRPr="005E0393">
        <w:rPr>
          <w:color w:val="002060"/>
        </w:rPr>
        <w:t xml:space="preserve">Esperiti i dovuti accertamenti, quanto sostenuto dalla Società reclamante appare degno di accoglimento </w:t>
      </w:r>
    </w:p>
    <w:p w14:paraId="4D03C359" w14:textId="2469FD0F" w:rsidR="00BB34E8" w:rsidRDefault="00BB34E8" w:rsidP="00BB34E8">
      <w:pPr>
        <w:pStyle w:val="diffida"/>
        <w:spacing w:before="80" w:beforeAutospacing="0" w:after="40" w:afterAutospacing="0"/>
        <w:jc w:val="center"/>
        <w:divId w:val="527259509"/>
        <w:rPr>
          <w:color w:val="002060"/>
        </w:rPr>
      </w:pPr>
      <w:r w:rsidRPr="005E0393">
        <w:rPr>
          <w:color w:val="002060"/>
        </w:rPr>
        <w:t>PQM</w:t>
      </w:r>
    </w:p>
    <w:p w14:paraId="0BE2115D" w14:textId="77777777" w:rsidR="00BB34E8" w:rsidRDefault="00BB34E8" w:rsidP="00BB34E8">
      <w:pPr>
        <w:pStyle w:val="diffida"/>
        <w:spacing w:before="80" w:beforeAutospacing="0" w:after="40" w:afterAutospacing="0"/>
        <w:jc w:val="left"/>
        <w:divId w:val="527259509"/>
        <w:rPr>
          <w:color w:val="002060"/>
        </w:rPr>
      </w:pPr>
      <w:r w:rsidRPr="005E0393">
        <w:rPr>
          <w:color w:val="002060"/>
        </w:rPr>
        <w:t xml:space="preserve">Si decide di accogliere il ricorso restituendo il relativo contributo </w:t>
      </w:r>
    </w:p>
    <w:p w14:paraId="52F6C105" w14:textId="77777777" w:rsidR="00BB34E8" w:rsidRDefault="00BB34E8" w:rsidP="00BB34E8">
      <w:pPr>
        <w:pStyle w:val="diffida"/>
        <w:spacing w:before="80" w:beforeAutospacing="0" w:after="40" w:afterAutospacing="0"/>
        <w:jc w:val="left"/>
        <w:divId w:val="527259509"/>
        <w:rPr>
          <w:color w:val="002060"/>
        </w:rPr>
      </w:pPr>
      <w:r w:rsidRPr="005E0393">
        <w:rPr>
          <w:color w:val="002060"/>
        </w:rPr>
        <w:t xml:space="preserve">- sanzionare il calciatore Pazzaglia Marco della società Aurora Treia </w:t>
      </w:r>
    </w:p>
    <w:p w14:paraId="38987E48" w14:textId="673E5387" w:rsidR="00BB34E8" w:rsidRDefault="00BB34E8" w:rsidP="00BB34E8">
      <w:pPr>
        <w:pStyle w:val="diffida"/>
        <w:spacing w:before="80" w:beforeAutospacing="0" w:after="40" w:afterAutospacing="0"/>
        <w:jc w:val="left"/>
        <w:divId w:val="527259509"/>
        <w:rPr>
          <w:color w:val="002060"/>
        </w:rPr>
      </w:pPr>
      <w:r w:rsidRPr="005E0393">
        <w:rPr>
          <w:color w:val="002060"/>
        </w:rPr>
        <w:t>-</w:t>
      </w:r>
      <w:r>
        <w:rPr>
          <w:color w:val="002060"/>
        </w:rPr>
        <w:t xml:space="preserve"> </w:t>
      </w:r>
      <w:r w:rsidRPr="005E0393">
        <w:rPr>
          <w:color w:val="002060"/>
        </w:rPr>
        <w:t>sanzionare il Dirigente accompagnatore Milanesi Alejandro Gaston sino</w:t>
      </w:r>
      <w:r>
        <w:rPr>
          <w:color w:val="002060"/>
        </w:rPr>
        <w:t xml:space="preserve"> </w:t>
      </w:r>
      <w:r w:rsidRPr="005E0393">
        <w:rPr>
          <w:color w:val="002060"/>
        </w:rPr>
        <w:t>al 02.11.2021</w:t>
      </w:r>
    </w:p>
    <w:p w14:paraId="158865CC" w14:textId="7F1736A6" w:rsidR="00BB34E8" w:rsidRPr="005E0393" w:rsidRDefault="00BB34E8" w:rsidP="00BB34E8">
      <w:pPr>
        <w:pStyle w:val="diffida"/>
        <w:spacing w:before="80" w:beforeAutospacing="0" w:after="40" w:afterAutospacing="0"/>
        <w:jc w:val="left"/>
        <w:divId w:val="527259509"/>
        <w:rPr>
          <w:color w:val="002060"/>
        </w:rPr>
      </w:pPr>
      <w:r w:rsidRPr="005E0393">
        <w:rPr>
          <w:color w:val="002060"/>
        </w:rPr>
        <w:t xml:space="preserve">- sanzionare con la perdita della gara la società Aurora Treia con il risultato di Aurora Treia 0 - Castelbellino 6 </w:t>
      </w:r>
    </w:p>
    <w:p w14:paraId="0A14BA28" w14:textId="77777777" w:rsidR="00BB34E8" w:rsidRPr="005E0393" w:rsidRDefault="00BB34E8" w:rsidP="00BB34E8">
      <w:pPr>
        <w:pStyle w:val="titolo10"/>
        <w:divId w:val="527259509"/>
        <w:rPr>
          <w:color w:val="002060"/>
        </w:rPr>
      </w:pPr>
      <w:r w:rsidRPr="005E0393">
        <w:rPr>
          <w:color w:val="002060"/>
        </w:rPr>
        <w:t xml:space="preserve">GARE DEL 11/10/2021 </w:t>
      </w:r>
    </w:p>
    <w:p w14:paraId="5836432E"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34BC33D2"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331CDFA6" w14:textId="77777777" w:rsidR="00BB34E8" w:rsidRPr="005E0393" w:rsidRDefault="00BB34E8" w:rsidP="00BB34E8">
      <w:pPr>
        <w:pStyle w:val="titolo30"/>
        <w:divId w:val="527259509"/>
        <w:rPr>
          <w:color w:val="002060"/>
        </w:rPr>
      </w:pPr>
      <w:r w:rsidRPr="005E0393">
        <w:rPr>
          <w:color w:val="002060"/>
        </w:rPr>
        <w:t xml:space="preserve">SOCIETA' </w:t>
      </w:r>
    </w:p>
    <w:p w14:paraId="75BCAD68" w14:textId="77777777" w:rsidR="00BB34E8" w:rsidRPr="005E0393" w:rsidRDefault="00BB34E8" w:rsidP="00BB34E8">
      <w:pPr>
        <w:pStyle w:val="titolo20"/>
        <w:divId w:val="527259509"/>
        <w:rPr>
          <w:color w:val="002060"/>
        </w:rPr>
      </w:pPr>
      <w:r w:rsidRPr="005E0393">
        <w:rPr>
          <w:color w:val="002060"/>
        </w:rPr>
        <w:t xml:space="preserve">AMMENDA </w:t>
      </w:r>
    </w:p>
    <w:p w14:paraId="62556145" w14:textId="77777777" w:rsidR="00BB34E8" w:rsidRPr="005E0393" w:rsidRDefault="00BB34E8" w:rsidP="00BB34E8">
      <w:pPr>
        <w:pStyle w:val="diffida"/>
        <w:spacing w:before="80" w:beforeAutospacing="0" w:after="40" w:afterAutospacing="0"/>
        <w:jc w:val="left"/>
        <w:divId w:val="527259509"/>
        <w:rPr>
          <w:color w:val="002060"/>
        </w:rPr>
      </w:pPr>
      <w:r w:rsidRPr="005E0393">
        <w:rPr>
          <w:color w:val="002060"/>
        </w:rPr>
        <w:t xml:space="preserve">Euro 50,00 NUOVA OTTRANO 98 </w:t>
      </w:r>
      <w:r w:rsidRPr="005E0393">
        <w:rPr>
          <w:color w:val="002060"/>
        </w:rPr>
        <w:br/>
        <w:t xml:space="preserve">Per essere lo spogliatoio dell'arbitro privo di chiusura. </w:t>
      </w:r>
    </w:p>
    <w:p w14:paraId="008182E4" w14:textId="77777777" w:rsidR="00BB34E8" w:rsidRPr="005E0393" w:rsidRDefault="00BB34E8" w:rsidP="00BB34E8">
      <w:pPr>
        <w:pStyle w:val="titolo30"/>
        <w:divId w:val="527259509"/>
        <w:rPr>
          <w:color w:val="002060"/>
        </w:rPr>
      </w:pPr>
      <w:r w:rsidRPr="005E0393">
        <w:rPr>
          <w:color w:val="002060"/>
        </w:rPr>
        <w:t xml:space="preserve">CALCIATORI ESPULSI </w:t>
      </w:r>
    </w:p>
    <w:p w14:paraId="03870ABF" w14:textId="77777777" w:rsidR="00BB34E8" w:rsidRPr="005E0393" w:rsidRDefault="00BB34E8" w:rsidP="00BB34E8">
      <w:pPr>
        <w:pStyle w:val="titolo20"/>
        <w:divId w:val="527259509"/>
        <w:rPr>
          <w:color w:val="002060"/>
        </w:rPr>
      </w:pPr>
      <w:r w:rsidRPr="005E039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5CACDAA6" w14:textId="77777777" w:rsidTr="00BB34E8">
        <w:trPr>
          <w:divId w:val="527259509"/>
        </w:trPr>
        <w:tc>
          <w:tcPr>
            <w:tcW w:w="2200" w:type="dxa"/>
            <w:tcMar>
              <w:top w:w="20" w:type="dxa"/>
              <w:left w:w="20" w:type="dxa"/>
              <w:bottom w:w="20" w:type="dxa"/>
              <w:right w:w="20" w:type="dxa"/>
            </w:tcMar>
            <w:vAlign w:val="center"/>
            <w:hideMark/>
          </w:tcPr>
          <w:p w14:paraId="6EB3F16A" w14:textId="77777777" w:rsidR="00BB34E8" w:rsidRPr="005E0393" w:rsidRDefault="00BB34E8" w:rsidP="00373198">
            <w:pPr>
              <w:pStyle w:val="movimento"/>
              <w:rPr>
                <w:color w:val="002060"/>
              </w:rPr>
            </w:pPr>
            <w:r w:rsidRPr="005E0393">
              <w:rPr>
                <w:color w:val="002060"/>
              </w:rPr>
              <w:t>PALMIERI EDOARDO</w:t>
            </w:r>
          </w:p>
        </w:tc>
        <w:tc>
          <w:tcPr>
            <w:tcW w:w="2200" w:type="dxa"/>
            <w:tcMar>
              <w:top w:w="20" w:type="dxa"/>
              <w:left w:w="20" w:type="dxa"/>
              <w:bottom w:w="20" w:type="dxa"/>
              <w:right w:w="20" w:type="dxa"/>
            </w:tcMar>
            <w:vAlign w:val="center"/>
            <w:hideMark/>
          </w:tcPr>
          <w:p w14:paraId="08416568" w14:textId="77777777" w:rsidR="00BB34E8" w:rsidRPr="005E0393" w:rsidRDefault="00BB34E8" w:rsidP="00373198">
            <w:pPr>
              <w:pStyle w:val="movimento2"/>
              <w:rPr>
                <w:color w:val="002060"/>
              </w:rPr>
            </w:pPr>
            <w:r w:rsidRPr="005E0393">
              <w:rPr>
                <w:color w:val="002060"/>
              </w:rPr>
              <w:t xml:space="preserve">(MONTELUPONE CALCIO A 5) </w:t>
            </w:r>
          </w:p>
        </w:tc>
        <w:tc>
          <w:tcPr>
            <w:tcW w:w="800" w:type="dxa"/>
            <w:tcMar>
              <w:top w:w="20" w:type="dxa"/>
              <w:left w:w="20" w:type="dxa"/>
              <w:bottom w:w="20" w:type="dxa"/>
              <w:right w:w="20" w:type="dxa"/>
            </w:tcMar>
            <w:vAlign w:val="center"/>
            <w:hideMark/>
          </w:tcPr>
          <w:p w14:paraId="4FDBFE9A"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5C34026"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6E80C25A" w14:textId="77777777" w:rsidR="00BB34E8" w:rsidRPr="005E0393" w:rsidRDefault="00BB34E8" w:rsidP="00373198">
            <w:pPr>
              <w:pStyle w:val="movimento2"/>
              <w:rPr>
                <w:color w:val="002060"/>
              </w:rPr>
            </w:pPr>
            <w:r w:rsidRPr="005E0393">
              <w:rPr>
                <w:color w:val="002060"/>
              </w:rPr>
              <w:t> </w:t>
            </w:r>
          </w:p>
        </w:tc>
      </w:tr>
    </w:tbl>
    <w:p w14:paraId="6E4CF821" w14:textId="77777777" w:rsidR="00BB34E8" w:rsidRPr="005E0393" w:rsidRDefault="00BB34E8" w:rsidP="00BB34E8">
      <w:pPr>
        <w:pStyle w:val="titolo30"/>
        <w:divId w:val="527259509"/>
        <w:rPr>
          <w:rFonts w:eastAsiaTheme="minorEastAsia"/>
          <w:color w:val="002060"/>
        </w:rPr>
      </w:pPr>
      <w:r w:rsidRPr="005E0393">
        <w:rPr>
          <w:color w:val="002060"/>
        </w:rPr>
        <w:t xml:space="preserve">CALCIATORI NON ESPULSI </w:t>
      </w:r>
    </w:p>
    <w:p w14:paraId="19D8046C" w14:textId="77777777" w:rsidR="00BB34E8" w:rsidRPr="005E0393" w:rsidRDefault="00BB34E8" w:rsidP="00BB34E8">
      <w:pPr>
        <w:pStyle w:val="titolo20"/>
        <w:divId w:val="527259509"/>
        <w:rPr>
          <w:color w:val="002060"/>
        </w:rPr>
      </w:pPr>
      <w:r w:rsidRPr="005E039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1D3790F4" w14:textId="77777777" w:rsidTr="00BB34E8">
        <w:trPr>
          <w:divId w:val="527259509"/>
        </w:trPr>
        <w:tc>
          <w:tcPr>
            <w:tcW w:w="2200" w:type="dxa"/>
            <w:tcMar>
              <w:top w:w="20" w:type="dxa"/>
              <w:left w:w="20" w:type="dxa"/>
              <w:bottom w:w="20" w:type="dxa"/>
              <w:right w:w="20" w:type="dxa"/>
            </w:tcMar>
            <w:vAlign w:val="center"/>
            <w:hideMark/>
          </w:tcPr>
          <w:p w14:paraId="0F2E7595" w14:textId="77777777" w:rsidR="00BB34E8" w:rsidRPr="005E0393" w:rsidRDefault="00BB34E8" w:rsidP="00373198">
            <w:pPr>
              <w:pStyle w:val="movimento"/>
              <w:rPr>
                <w:color w:val="002060"/>
              </w:rPr>
            </w:pPr>
            <w:r w:rsidRPr="005E0393">
              <w:rPr>
                <w:color w:val="002060"/>
              </w:rPr>
              <w:t>GRASSETTI PAOLO</w:t>
            </w:r>
          </w:p>
        </w:tc>
        <w:tc>
          <w:tcPr>
            <w:tcW w:w="2200" w:type="dxa"/>
            <w:tcMar>
              <w:top w:w="20" w:type="dxa"/>
              <w:left w:w="20" w:type="dxa"/>
              <w:bottom w:w="20" w:type="dxa"/>
              <w:right w:w="20" w:type="dxa"/>
            </w:tcMar>
            <w:vAlign w:val="center"/>
            <w:hideMark/>
          </w:tcPr>
          <w:p w14:paraId="0461A083" w14:textId="77777777" w:rsidR="00BB34E8" w:rsidRPr="005E0393" w:rsidRDefault="00BB34E8" w:rsidP="00373198">
            <w:pPr>
              <w:pStyle w:val="movimento2"/>
              <w:rPr>
                <w:color w:val="002060"/>
              </w:rPr>
            </w:pPr>
            <w:r w:rsidRPr="005E0393">
              <w:rPr>
                <w:color w:val="002060"/>
              </w:rPr>
              <w:t xml:space="preserve">(C.U.S. MACERATA CALCIO A5) </w:t>
            </w:r>
          </w:p>
        </w:tc>
        <w:tc>
          <w:tcPr>
            <w:tcW w:w="800" w:type="dxa"/>
            <w:tcMar>
              <w:top w:w="20" w:type="dxa"/>
              <w:left w:w="20" w:type="dxa"/>
              <w:bottom w:w="20" w:type="dxa"/>
              <w:right w:w="20" w:type="dxa"/>
            </w:tcMar>
            <w:vAlign w:val="center"/>
            <w:hideMark/>
          </w:tcPr>
          <w:p w14:paraId="30576ABA"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4A630B2" w14:textId="77777777" w:rsidR="00BB34E8" w:rsidRPr="005E0393" w:rsidRDefault="00BB34E8" w:rsidP="00373198">
            <w:pPr>
              <w:pStyle w:val="movimento"/>
              <w:rPr>
                <w:color w:val="002060"/>
              </w:rPr>
            </w:pPr>
            <w:r w:rsidRPr="005E0393">
              <w:rPr>
                <w:color w:val="002060"/>
              </w:rPr>
              <w:t>CARNEVALI LUCA</w:t>
            </w:r>
          </w:p>
        </w:tc>
        <w:tc>
          <w:tcPr>
            <w:tcW w:w="2200" w:type="dxa"/>
            <w:tcMar>
              <w:top w:w="20" w:type="dxa"/>
              <w:left w:w="20" w:type="dxa"/>
              <w:bottom w:w="20" w:type="dxa"/>
              <w:right w:w="20" w:type="dxa"/>
            </w:tcMar>
            <w:vAlign w:val="center"/>
            <w:hideMark/>
          </w:tcPr>
          <w:p w14:paraId="16A6EF50" w14:textId="77777777" w:rsidR="00BB34E8" w:rsidRPr="005E0393" w:rsidRDefault="00BB34E8" w:rsidP="00373198">
            <w:pPr>
              <w:pStyle w:val="movimento2"/>
              <w:rPr>
                <w:color w:val="002060"/>
              </w:rPr>
            </w:pPr>
            <w:r w:rsidRPr="005E0393">
              <w:rPr>
                <w:color w:val="002060"/>
              </w:rPr>
              <w:t xml:space="preserve">(NUOVA OTTRANO 98) </w:t>
            </w:r>
          </w:p>
        </w:tc>
      </w:tr>
      <w:tr w:rsidR="00BB34E8" w:rsidRPr="005E0393" w14:paraId="7F591C1C" w14:textId="77777777" w:rsidTr="00BB34E8">
        <w:trPr>
          <w:divId w:val="527259509"/>
        </w:trPr>
        <w:tc>
          <w:tcPr>
            <w:tcW w:w="2200" w:type="dxa"/>
            <w:tcMar>
              <w:top w:w="20" w:type="dxa"/>
              <w:left w:w="20" w:type="dxa"/>
              <w:bottom w:w="20" w:type="dxa"/>
              <w:right w:w="20" w:type="dxa"/>
            </w:tcMar>
            <w:vAlign w:val="center"/>
            <w:hideMark/>
          </w:tcPr>
          <w:p w14:paraId="77C09FA7" w14:textId="77777777" w:rsidR="00BB34E8" w:rsidRPr="005E0393" w:rsidRDefault="00BB34E8" w:rsidP="00373198">
            <w:pPr>
              <w:pStyle w:val="movimento"/>
              <w:rPr>
                <w:color w:val="002060"/>
              </w:rPr>
            </w:pPr>
            <w:r w:rsidRPr="005E0393">
              <w:rPr>
                <w:color w:val="002060"/>
              </w:rPr>
              <w:t>CRESCENTINI SIMONE</w:t>
            </w:r>
          </w:p>
        </w:tc>
        <w:tc>
          <w:tcPr>
            <w:tcW w:w="2200" w:type="dxa"/>
            <w:tcMar>
              <w:top w:w="20" w:type="dxa"/>
              <w:left w:w="20" w:type="dxa"/>
              <w:bottom w:w="20" w:type="dxa"/>
              <w:right w:w="20" w:type="dxa"/>
            </w:tcMar>
            <w:vAlign w:val="center"/>
            <w:hideMark/>
          </w:tcPr>
          <w:p w14:paraId="33B9C0A8" w14:textId="77777777" w:rsidR="00BB34E8" w:rsidRPr="005E0393" w:rsidRDefault="00BB34E8" w:rsidP="00373198">
            <w:pPr>
              <w:pStyle w:val="movimento2"/>
              <w:rPr>
                <w:color w:val="002060"/>
              </w:rPr>
            </w:pPr>
            <w:r w:rsidRPr="005E0393">
              <w:rPr>
                <w:color w:val="002060"/>
              </w:rPr>
              <w:t xml:space="preserve">(REAL FABRIANO) </w:t>
            </w:r>
          </w:p>
        </w:tc>
        <w:tc>
          <w:tcPr>
            <w:tcW w:w="800" w:type="dxa"/>
            <w:tcMar>
              <w:top w:w="20" w:type="dxa"/>
              <w:left w:w="20" w:type="dxa"/>
              <w:bottom w:w="20" w:type="dxa"/>
              <w:right w:w="20" w:type="dxa"/>
            </w:tcMar>
            <w:vAlign w:val="center"/>
            <w:hideMark/>
          </w:tcPr>
          <w:p w14:paraId="7820B196"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1949CF6A"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FA6DC2A" w14:textId="77777777" w:rsidR="00BB34E8" w:rsidRPr="005E0393" w:rsidRDefault="00BB34E8" w:rsidP="00373198">
            <w:pPr>
              <w:pStyle w:val="movimento2"/>
              <w:rPr>
                <w:color w:val="002060"/>
              </w:rPr>
            </w:pPr>
            <w:r w:rsidRPr="005E0393">
              <w:rPr>
                <w:color w:val="002060"/>
              </w:rPr>
              <w:t> </w:t>
            </w:r>
          </w:p>
        </w:tc>
      </w:tr>
    </w:tbl>
    <w:p w14:paraId="18984ABF" w14:textId="77777777" w:rsidR="00BB34E8" w:rsidRPr="005E0393" w:rsidRDefault="00BB34E8" w:rsidP="00BB34E8">
      <w:pPr>
        <w:pStyle w:val="titolo10"/>
        <w:divId w:val="527259509"/>
        <w:rPr>
          <w:rFonts w:eastAsiaTheme="minorEastAsia"/>
          <w:color w:val="002060"/>
        </w:rPr>
      </w:pPr>
      <w:r w:rsidRPr="005E0393">
        <w:rPr>
          <w:color w:val="002060"/>
        </w:rPr>
        <w:t xml:space="preserve">GARE DEL 12/10/2021 </w:t>
      </w:r>
    </w:p>
    <w:p w14:paraId="25783C82"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10B606C5"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322E683E" w14:textId="77777777" w:rsidR="00BB34E8" w:rsidRPr="005E0393" w:rsidRDefault="00BB34E8" w:rsidP="00BB34E8">
      <w:pPr>
        <w:pStyle w:val="titolo30"/>
        <w:divId w:val="527259509"/>
        <w:rPr>
          <w:color w:val="002060"/>
        </w:rPr>
      </w:pPr>
      <w:r w:rsidRPr="005E0393">
        <w:rPr>
          <w:color w:val="002060"/>
        </w:rPr>
        <w:t xml:space="preserve">CALCIATORI NON ESPULSI </w:t>
      </w:r>
    </w:p>
    <w:p w14:paraId="3961E099" w14:textId="77777777" w:rsidR="00BB34E8" w:rsidRPr="005E0393" w:rsidRDefault="00BB34E8" w:rsidP="00BB34E8">
      <w:pPr>
        <w:pStyle w:val="titolo20"/>
        <w:divId w:val="527259509"/>
        <w:rPr>
          <w:color w:val="002060"/>
        </w:rPr>
      </w:pPr>
      <w:r w:rsidRPr="005E039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4305D514" w14:textId="77777777" w:rsidTr="00BB34E8">
        <w:trPr>
          <w:divId w:val="527259509"/>
        </w:trPr>
        <w:tc>
          <w:tcPr>
            <w:tcW w:w="2200" w:type="dxa"/>
            <w:tcMar>
              <w:top w:w="20" w:type="dxa"/>
              <w:left w:w="20" w:type="dxa"/>
              <w:bottom w:w="20" w:type="dxa"/>
              <w:right w:w="20" w:type="dxa"/>
            </w:tcMar>
            <w:vAlign w:val="center"/>
            <w:hideMark/>
          </w:tcPr>
          <w:p w14:paraId="7AF231C2" w14:textId="77777777" w:rsidR="00BB34E8" w:rsidRPr="005E0393" w:rsidRDefault="00BB34E8" w:rsidP="00373198">
            <w:pPr>
              <w:pStyle w:val="movimento"/>
              <w:rPr>
                <w:color w:val="002060"/>
              </w:rPr>
            </w:pPr>
            <w:r w:rsidRPr="005E0393">
              <w:rPr>
                <w:color w:val="002060"/>
              </w:rPr>
              <w:t>SPINACI LUCA</w:t>
            </w:r>
          </w:p>
        </w:tc>
        <w:tc>
          <w:tcPr>
            <w:tcW w:w="2200" w:type="dxa"/>
            <w:tcMar>
              <w:top w:w="20" w:type="dxa"/>
              <w:left w:w="20" w:type="dxa"/>
              <w:bottom w:w="20" w:type="dxa"/>
              <w:right w:w="20" w:type="dxa"/>
            </w:tcMar>
            <w:vAlign w:val="center"/>
            <w:hideMark/>
          </w:tcPr>
          <w:p w14:paraId="386BDA0F" w14:textId="77777777" w:rsidR="00BB34E8" w:rsidRPr="005E0393" w:rsidRDefault="00BB34E8" w:rsidP="00373198">
            <w:pPr>
              <w:pStyle w:val="movimento2"/>
              <w:rPr>
                <w:color w:val="002060"/>
              </w:rPr>
            </w:pPr>
            <w:r w:rsidRPr="005E0393">
              <w:rPr>
                <w:color w:val="002060"/>
              </w:rPr>
              <w:t xml:space="preserve">(AMICI DEL CENTROSOCIO SP.) </w:t>
            </w:r>
          </w:p>
        </w:tc>
        <w:tc>
          <w:tcPr>
            <w:tcW w:w="800" w:type="dxa"/>
            <w:tcMar>
              <w:top w:w="20" w:type="dxa"/>
              <w:left w:w="20" w:type="dxa"/>
              <w:bottom w:w="20" w:type="dxa"/>
              <w:right w:w="20" w:type="dxa"/>
            </w:tcMar>
            <w:vAlign w:val="center"/>
            <w:hideMark/>
          </w:tcPr>
          <w:p w14:paraId="1C995196"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0DB9CB1" w14:textId="77777777" w:rsidR="00BB34E8" w:rsidRPr="005E0393" w:rsidRDefault="00BB34E8" w:rsidP="00373198">
            <w:pPr>
              <w:pStyle w:val="movimento"/>
              <w:rPr>
                <w:color w:val="002060"/>
              </w:rPr>
            </w:pPr>
            <w:r w:rsidRPr="005E0393">
              <w:rPr>
                <w:color w:val="002060"/>
              </w:rPr>
              <w:t>VIDALE GIACOMO</w:t>
            </w:r>
          </w:p>
        </w:tc>
        <w:tc>
          <w:tcPr>
            <w:tcW w:w="2200" w:type="dxa"/>
            <w:tcMar>
              <w:top w:w="20" w:type="dxa"/>
              <w:left w:w="20" w:type="dxa"/>
              <w:bottom w:w="20" w:type="dxa"/>
              <w:right w:w="20" w:type="dxa"/>
            </w:tcMar>
            <w:vAlign w:val="center"/>
            <w:hideMark/>
          </w:tcPr>
          <w:p w14:paraId="44170ACB" w14:textId="77777777" w:rsidR="00BB34E8" w:rsidRPr="005E0393" w:rsidRDefault="00BB34E8" w:rsidP="00373198">
            <w:pPr>
              <w:pStyle w:val="movimento2"/>
              <w:rPr>
                <w:color w:val="002060"/>
              </w:rPr>
            </w:pPr>
            <w:r w:rsidRPr="005E0393">
              <w:rPr>
                <w:color w:val="002060"/>
              </w:rPr>
              <w:t xml:space="preserve">(AMICI DEL CENTROSOCIO SP.) </w:t>
            </w:r>
          </w:p>
        </w:tc>
      </w:tr>
      <w:tr w:rsidR="00BB34E8" w:rsidRPr="005E0393" w14:paraId="1B791FBF" w14:textId="77777777" w:rsidTr="00BB34E8">
        <w:trPr>
          <w:divId w:val="527259509"/>
        </w:trPr>
        <w:tc>
          <w:tcPr>
            <w:tcW w:w="2200" w:type="dxa"/>
            <w:tcMar>
              <w:top w:w="20" w:type="dxa"/>
              <w:left w:w="20" w:type="dxa"/>
              <w:bottom w:w="20" w:type="dxa"/>
              <w:right w:w="20" w:type="dxa"/>
            </w:tcMar>
            <w:vAlign w:val="center"/>
            <w:hideMark/>
          </w:tcPr>
          <w:p w14:paraId="51CC371B" w14:textId="77777777" w:rsidR="00BB34E8" w:rsidRPr="005E0393" w:rsidRDefault="00BB34E8" w:rsidP="00373198">
            <w:pPr>
              <w:pStyle w:val="movimento"/>
              <w:rPr>
                <w:color w:val="002060"/>
              </w:rPr>
            </w:pPr>
            <w:r w:rsidRPr="005E0393">
              <w:rPr>
                <w:color w:val="002060"/>
              </w:rPr>
              <w:t>COPPA MARCO</w:t>
            </w:r>
          </w:p>
        </w:tc>
        <w:tc>
          <w:tcPr>
            <w:tcW w:w="2200" w:type="dxa"/>
            <w:tcMar>
              <w:top w:w="20" w:type="dxa"/>
              <w:left w:w="20" w:type="dxa"/>
              <w:bottom w:w="20" w:type="dxa"/>
              <w:right w:w="20" w:type="dxa"/>
            </w:tcMar>
            <w:vAlign w:val="center"/>
            <w:hideMark/>
          </w:tcPr>
          <w:p w14:paraId="226AF4A8" w14:textId="77777777" w:rsidR="00BB34E8" w:rsidRPr="005E0393" w:rsidRDefault="00BB34E8" w:rsidP="00373198">
            <w:pPr>
              <w:pStyle w:val="movimento2"/>
              <w:rPr>
                <w:color w:val="002060"/>
              </w:rPr>
            </w:pPr>
            <w:r w:rsidRPr="005E0393">
              <w:rPr>
                <w:color w:val="002060"/>
              </w:rPr>
              <w:t xml:space="preserve">(AUDAX 1970 </w:t>
            </w:r>
            <w:proofErr w:type="gramStart"/>
            <w:r w:rsidRPr="005E0393">
              <w:rPr>
                <w:color w:val="002060"/>
              </w:rPr>
              <w:t>S.ANGELO</w:t>
            </w:r>
            <w:proofErr w:type="gramEnd"/>
            <w:r w:rsidRPr="005E0393">
              <w:rPr>
                <w:color w:val="002060"/>
              </w:rPr>
              <w:t xml:space="preserve">) </w:t>
            </w:r>
          </w:p>
        </w:tc>
        <w:tc>
          <w:tcPr>
            <w:tcW w:w="800" w:type="dxa"/>
            <w:tcMar>
              <w:top w:w="20" w:type="dxa"/>
              <w:left w:w="20" w:type="dxa"/>
              <w:bottom w:w="20" w:type="dxa"/>
              <w:right w:w="20" w:type="dxa"/>
            </w:tcMar>
            <w:vAlign w:val="center"/>
            <w:hideMark/>
          </w:tcPr>
          <w:p w14:paraId="7C388F71"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0E3EE05" w14:textId="77777777" w:rsidR="00BB34E8" w:rsidRPr="005E0393" w:rsidRDefault="00BB34E8" w:rsidP="00373198">
            <w:pPr>
              <w:pStyle w:val="movimento"/>
              <w:rPr>
                <w:color w:val="002060"/>
              </w:rPr>
            </w:pPr>
            <w:r w:rsidRPr="005E0393">
              <w:rPr>
                <w:color w:val="002060"/>
              </w:rPr>
              <w:t>CASOLI DAVIDE</w:t>
            </w:r>
          </w:p>
        </w:tc>
        <w:tc>
          <w:tcPr>
            <w:tcW w:w="2200" w:type="dxa"/>
            <w:tcMar>
              <w:top w:w="20" w:type="dxa"/>
              <w:left w:w="20" w:type="dxa"/>
              <w:bottom w:w="20" w:type="dxa"/>
              <w:right w:w="20" w:type="dxa"/>
            </w:tcMar>
            <w:vAlign w:val="center"/>
            <w:hideMark/>
          </w:tcPr>
          <w:p w14:paraId="632EF4FB" w14:textId="77777777" w:rsidR="00BB34E8" w:rsidRPr="005E0393" w:rsidRDefault="00BB34E8" w:rsidP="00373198">
            <w:pPr>
              <w:pStyle w:val="movimento2"/>
              <w:rPr>
                <w:color w:val="002060"/>
              </w:rPr>
            </w:pPr>
            <w:r w:rsidRPr="005E0393">
              <w:rPr>
                <w:color w:val="002060"/>
              </w:rPr>
              <w:t xml:space="preserve">(CERRETO D ESI C5 A.S.D.) </w:t>
            </w:r>
          </w:p>
        </w:tc>
      </w:tr>
    </w:tbl>
    <w:p w14:paraId="10C39EB5" w14:textId="77777777" w:rsidR="00BB34E8" w:rsidRPr="005E0393" w:rsidRDefault="00BB34E8" w:rsidP="00BB34E8">
      <w:pPr>
        <w:pStyle w:val="titolo10"/>
        <w:divId w:val="527259509"/>
        <w:rPr>
          <w:rFonts w:eastAsiaTheme="minorEastAsia"/>
          <w:color w:val="002060"/>
        </w:rPr>
      </w:pPr>
      <w:r w:rsidRPr="005E0393">
        <w:rPr>
          <w:color w:val="002060"/>
        </w:rPr>
        <w:t xml:space="preserve">GARE DEL 13/10/2021 </w:t>
      </w:r>
    </w:p>
    <w:p w14:paraId="3BAC41B2"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5A612F7E"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5D67C8D7" w14:textId="77777777" w:rsidR="00BB34E8" w:rsidRPr="005E0393" w:rsidRDefault="00BB34E8" w:rsidP="00BB34E8">
      <w:pPr>
        <w:pStyle w:val="titolo30"/>
        <w:divId w:val="527259509"/>
        <w:rPr>
          <w:color w:val="002060"/>
        </w:rPr>
      </w:pPr>
      <w:r w:rsidRPr="005E0393">
        <w:rPr>
          <w:color w:val="002060"/>
        </w:rPr>
        <w:t xml:space="preserve">SOCIETA' </w:t>
      </w:r>
    </w:p>
    <w:p w14:paraId="7190D8AA" w14:textId="77777777" w:rsidR="00BB34E8" w:rsidRPr="005E0393" w:rsidRDefault="00BB34E8" w:rsidP="00BB34E8">
      <w:pPr>
        <w:pStyle w:val="titolo20"/>
        <w:divId w:val="527259509"/>
        <w:rPr>
          <w:color w:val="002060"/>
        </w:rPr>
      </w:pPr>
      <w:r w:rsidRPr="005E0393">
        <w:rPr>
          <w:color w:val="002060"/>
        </w:rPr>
        <w:lastRenderedPageBreak/>
        <w:t xml:space="preserve">PERDITA DELLA GARA: </w:t>
      </w:r>
    </w:p>
    <w:p w14:paraId="5CD4D590" w14:textId="77777777" w:rsidR="00BB34E8" w:rsidRPr="005E0393" w:rsidRDefault="00BB34E8" w:rsidP="00BB34E8">
      <w:pPr>
        <w:pStyle w:val="diffida"/>
        <w:spacing w:before="80" w:beforeAutospacing="0" w:after="40" w:afterAutospacing="0"/>
        <w:jc w:val="left"/>
        <w:divId w:val="527259509"/>
        <w:rPr>
          <w:color w:val="002060"/>
        </w:rPr>
      </w:pPr>
      <w:r w:rsidRPr="005E0393">
        <w:rPr>
          <w:color w:val="002060"/>
        </w:rPr>
        <w:t xml:space="preserve">AURORA TREIA </w:t>
      </w:r>
      <w:r w:rsidRPr="005E0393">
        <w:rPr>
          <w:color w:val="002060"/>
        </w:rPr>
        <w:br/>
        <w:t xml:space="preserve">V. delibera </w:t>
      </w:r>
    </w:p>
    <w:p w14:paraId="6C11CD0D" w14:textId="77777777" w:rsidR="00BB34E8" w:rsidRPr="005E0393" w:rsidRDefault="00BB34E8" w:rsidP="00BB34E8">
      <w:pPr>
        <w:pStyle w:val="titolo30"/>
        <w:divId w:val="527259509"/>
        <w:rPr>
          <w:color w:val="002060"/>
        </w:rPr>
      </w:pPr>
      <w:r w:rsidRPr="005E0393">
        <w:rPr>
          <w:color w:val="002060"/>
        </w:rPr>
        <w:t xml:space="preserve">DIRIGENTI </w:t>
      </w:r>
    </w:p>
    <w:p w14:paraId="01F46077" w14:textId="77777777" w:rsidR="00BB34E8" w:rsidRPr="005E0393" w:rsidRDefault="00BB34E8" w:rsidP="00BB34E8">
      <w:pPr>
        <w:pStyle w:val="titolo20"/>
        <w:divId w:val="527259509"/>
        <w:rPr>
          <w:color w:val="002060"/>
        </w:rPr>
      </w:pPr>
      <w:r w:rsidRPr="005E0393">
        <w:rPr>
          <w:color w:val="002060"/>
        </w:rPr>
        <w:t xml:space="preserve">INIBIZIONE A SVOLGERE OGNI ATTIVITA' FINO AL 2/11/2021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586CFED2" w14:textId="77777777" w:rsidTr="00BB34E8">
        <w:trPr>
          <w:divId w:val="527259509"/>
        </w:trPr>
        <w:tc>
          <w:tcPr>
            <w:tcW w:w="2200" w:type="dxa"/>
            <w:tcMar>
              <w:top w:w="20" w:type="dxa"/>
              <w:left w:w="20" w:type="dxa"/>
              <w:bottom w:w="20" w:type="dxa"/>
              <w:right w:w="20" w:type="dxa"/>
            </w:tcMar>
            <w:vAlign w:val="center"/>
            <w:hideMark/>
          </w:tcPr>
          <w:p w14:paraId="172568B6" w14:textId="77777777" w:rsidR="00BB34E8" w:rsidRPr="005E0393" w:rsidRDefault="00BB34E8" w:rsidP="00373198">
            <w:pPr>
              <w:pStyle w:val="movimento"/>
              <w:rPr>
                <w:color w:val="002060"/>
              </w:rPr>
            </w:pPr>
            <w:r w:rsidRPr="005E0393">
              <w:rPr>
                <w:color w:val="002060"/>
              </w:rPr>
              <w:t>MILANESI ALEJANDRO GASTO</w:t>
            </w:r>
          </w:p>
        </w:tc>
        <w:tc>
          <w:tcPr>
            <w:tcW w:w="2200" w:type="dxa"/>
            <w:tcMar>
              <w:top w:w="20" w:type="dxa"/>
              <w:left w:w="20" w:type="dxa"/>
              <w:bottom w:w="20" w:type="dxa"/>
              <w:right w:w="20" w:type="dxa"/>
            </w:tcMar>
            <w:vAlign w:val="center"/>
            <w:hideMark/>
          </w:tcPr>
          <w:p w14:paraId="112EB96E" w14:textId="77777777" w:rsidR="00BB34E8" w:rsidRPr="005E0393" w:rsidRDefault="00BB34E8" w:rsidP="00373198">
            <w:pPr>
              <w:pStyle w:val="movimento2"/>
              <w:rPr>
                <w:color w:val="002060"/>
              </w:rPr>
            </w:pPr>
            <w:r w:rsidRPr="005E0393">
              <w:rPr>
                <w:color w:val="002060"/>
              </w:rPr>
              <w:t xml:space="preserve">(AURORA TREIA) </w:t>
            </w:r>
          </w:p>
        </w:tc>
        <w:tc>
          <w:tcPr>
            <w:tcW w:w="800" w:type="dxa"/>
            <w:tcMar>
              <w:top w:w="20" w:type="dxa"/>
              <w:left w:w="20" w:type="dxa"/>
              <w:bottom w:w="20" w:type="dxa"/>
              <w:right w:w="20" w:type="dxa"/>
            </w:tcMar>
            <w:vAlign w:val="center"/>
            <w:hideMark/>
          </w:tcPr>
          <w:p w14:paraId="488C7AFD"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5057276E"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A9099E7" w14:textId="77777777" w:rsidR="00BB34E8" w:rsidRPr="005E0393" w:rsidRDefault="00BB34E8" w:rsidP="00373198">
            <w:pPr>
              <w:pStyle w:val="movimento2"/>
              <w:rPr>
                <w:color w:val="002060"/>
              </w:rPr>
            </w:pPr>
            <w:r w:rsidRPr="005E0393">
              <w:rPr>
                <w:color w:val="002060"/>
              </w:rPr>
              <w:t> </w:t>
            </w:r>
          </w:p>
        </w:tc>
      </w:tr>
    </w:tbl>
    <w:p w14:paraId="68789833" w14:textId="77777777" w:rsidR="00BB34E8" w:rsidRPr="005E0393" w:rsidRDefault="00BB34E8" w:rsidP="00BB34E8">
      <w:pPr>
        <w:pStyle w:val="diffida"/>
        <w:spacing w:before="80" w:beforeAutospacing="0" w:after="40" w:afterAutospacing="0"/>
        <w:jc w:val="left"/>
        <w:divId w:val="527259509"/>
        <w:rPr>
          <w:rFonts w:eastAsiaTheme="minorEastAsia"/>
          <w:color w:val="002060"/>
        </w:rPr>
      </w:pPr>
      <w:r w:rsidRPr="005E0393">
        <w:rPr>
          <w:color w:val="002060"/>
        </w:rPr>
        <w:t xml:space="preserve">V. delibera </w:t>
      </w:r>
    </w:p>
    <w:p w14:paraId="7573DB87" w14:textId="77777777" w:rsidR="00BB34E8" w:rsidRPr="005E0393" w:rsidRDefault="00BB34E8" w:rsidP="00BB34E8">
      <w:pPr>
        <w:pStyle w:val="titolo20"/>
        <w:divId w:val="527259509"/>
        <w:rPr>
          <w:color w:val="002060"/>
        </w:rPr>
      </w:pPr>
      <w:r w:rsidRPr="005E039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57E482FA" w14:textId="77777777" w:rsidTr="00BB34E8">
        <w:trPr>
          <w:divId w:val="527259509"/>
        </w:trPr>
        <w:tc>
          <w:tcPr>
            <w:tcW w:w="2200" w:type="dxa"/>
            <w:tcMar>
              <w:top w:w="20" w:type="dxa"/>
              <w:left w:w="20" w:type="dxa"/>
              <w:bottom w:w="20" w:type="dxa"/>
              <w:right w:w="20" w:type="dxa"/>
            </w:tcMar>
            <w:vAlign w:val="center"/>
            <w:hideMark/>
          </w:tcPr>
          <w:p w14:paraId="78B9C5AC" w14:textId="77777777" w:rsidR="00BB34E8" w:rsidRPr="005E0393" w:rsidRDefault="00BB34E8" w:rsidP="00373198">
            <w:pPr>
              <w:pStyle w:val="movimento"/>
              <w:rPr>
                <w:color w:val="002060"/>
              </w:rPr>
            </w:pPr>
            <w:r w:rsidRPr="005E0393">
              <w:rPr>
                <w:color w:val="002060"/>
              </w:rPr>
              <w:t>CUCCHIARINI ROBERTO</w:t>
            </w:r>
          </w:p>
        </w:tc>
        <w:tc>
          <w:tcPr>
            <w:tcW w:w="2200" w:type="dxa"/>
            <w:tcMar>
              <w:top w:w="20" w:type="dxa"/>
              <w:left w:w="20" w:type="dxa"/>
              <w:bottom w:w="20" w:type="dxa"/>
              <w:right w:w="20" w:type="dxa"/>
            </w:tcMar>
            <w:vAlign w:val="center"/>
            <w:hideMark/>
          </w:tcPr>
          <w:p w14:paraId="09E14C9A" w14:textId="77777777" w:rsidR="00BB34E8" w:rsidRPr="005E0393" w:rsidRDefault="00BB34E8" w:rsidP="00373198">
            <w:pPr>
              <w:pStyle w:val="movimento2"/>
              <w:rPr>
                <w:color w:val="002060"/>
              </w:rPr>
            </w:pPr>
            <w:r w:rsidRPr="005E0393">
              <w:rPr>
                <w:color w:val="002060"/>
              </w:rPr>
              <w:t xml:space="preserve">(PIEVE D ICO CALCIO A 5) </w:t>
            </w:r>
          </w:p>
        </w:tc>
        <w:tc>
          <w:tcPr>
            <w:tcW w:w="800" w:type="dxa"/>
            <w:tcMar>
              <w:top w:w="20" w:type="dxa"/>
              <w:left w:w="20" w:type="dxa"/>
              <w:bottom w:w="20" w:type="dxa"/>
              <w:right w:w="20" w:type="dxa"/>
            </w:tcMar>
            <w:vAlign w:val="center"/>
            <w:hideMark/>
          </w:tcPr>
          <w:p w14:paraId="23445FD4"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111CFE1E"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04D7DEC" w14:textId="77777777" w:rsidR="00BB34E8" w:rsidRPr="005E0393" w:rsidRDefault="00BB34E8" w:rsidP="00373198">
            <w:pPr>
              <w:pStyle w:val="movimento2"/>
              <w:rPr>
                <w:color w:val="002060"/>
              </w:rPr>
            </w:pPr>
            <w:r w:rsidRPr="005E0393">
              <w:rPr>
                <w:color w:val="002060"/>
              </w:rPr>
              <w:t> </w:t>
            </w:r>
          </w:p>
        </w:tc>
      </w:tr>
    </w:tbl>
    <w:p w14:paraId="74818C28" w14:textId="77777777" w:rsidR="00BB34E8" w:rsidRPr="005E0393" w:rsidRDefault="00BB34E8" w:rsidP="00BB34E8">
      <w:pPr>
        <w:pStyle w:val="titolo30"/>
        <w:divId w:val="527259509"/>
        <w:rPr>
          <w:rFonts w:eastAsiaTheme="minorEastAsia"/>
          <w:color w:val="002060"/>
        </w:rPr>
      </w:pPr>
      <w:r w:rsidRPr="005E0393">
        <w:rPr>
          <w:color w:val="002060"/>
        </w:rPr>
        <w:t xml:space="preserve">CALCIATORI ESPULSI </w:t>
      </w:r>
    </w:p>
    <w:p w14:paraId="28EAC47B" w14:textId="77777777" w:rsidR="00BB34E8" w:rsidRPr="005E0393" w:rsidRDefault="00BB34E8" w:rsidP="00BB34E8">
      <w:pPr>
        <w:pStyle w:val="titolo20"/>
        <w:divId w:val="527259509"/>
        <w:rPr>
          <w:color w:val="002060"/>
        </w:rPr>
      </w:pPr>
      <w:r w:rsidRPr="005E039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35E0BC8C" w14:textId="77777777" w:rsidTr="00BB34E8">
        <w:trPr>
          <w:divId w:val="527259509"/>
        </w:trPr>
        <w:tc>
          <w:tcPr>
            <w:tcW w:w="2200" w:type="dxa"/>
            <w:tcMar>
              <w:top w:w="20" w:type="dxa"/>
              <w:left w:w="20" w:type="dxa"/>
              <w:bottom w:w="20" w:type="dxa"/>
              <w:right w:w="20" w:type="dxa"/>
            </w:tcMar>
            <w:vAlign w:val="center"/>
            <w:hideMark/>
          </w:tcPr>
          <w:p w14:paraId="51807687" w14:textId="77777777" w:rsidR="00BB34E8" w:rsidRPr="005E0393" w:rsidRDefault="00BB34E8" w:rsidP="00373198">
            <w:pPr>
              <w:pStyle w:val="movimento"/>
              <w:rPr>
                <w:color w:val="002060"/>
              </w:rPr>
            </w:pPr>
            <w:r w:rsidRPr="005E0393">
              <w:rPr>
                <w:color w:val="002060"/>
              </w:rPr>
              <w:t>CARANCINI GIULIO</w:t>
            </w:r>
          </w:p>
        </w:tc>
        <w:tc>
          <w:tcPr>
            <w:tcW w:w="2200" w:type="dxa"/>
            <w:tcMar>
              <w:top w:w="20" w:type="dxa"/>
              <w:left w:w="20" w:type="dxa"/>
              <w:bottom w:w="20" w:type="dxa"/>
              <w:right w:w="20" w:type="dxa"/>
            </w:tcMar>
            <w:vAlign w:val="center"/>
            <w:hideMark/>
          </w:tcPr>
          <w:p w14:paraId="484FFCB3" w14:textId="77777777" w:rsidR="00BB34E8" w:rsidRPr="005E0393" w:rsidRDefault="00BB34E8" w:rsidP="00373198">
            <w:pPr>
              <w:pStyle w:val="movimento2"/>
              <w:rPr>
                <w:color w:val="002060"/>
              </w:rPr>
            </w:pPr>
            <w:r w:rsidRPr="005E0393">
              <w:rPr>
                <w:color w:val="002060"/>
              </w:rPr>
              <w:t xml:space="preserve">(JESI CALCIO A 5) </w:t>
            </w:r>
          </w:p>
        </w:tc>
        <w:tc>
          <w:tcPr>
            <w:tcW w:w="800" w:type="dxa"/>
            <w:tcMar>
              <w:top w:w="20" w:type="dxa"/>
              <w:left w:w="20" w:type="dxa"/>
              <w:bottom w:w="20" w:type="dxa"/>
              <w:right w:w="20" w:type="dxa"/>
            </w:tcMar>
            <w:vAlign w:val="center"/>
            <w:hideMark/>
          </w:tcPr>
          <w:p w14:paraId="3F9E28D5"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19149FF"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DD09494" w14:textId="77777777" w:rsidR="00BB34E8" w:rsidRPr="005E0393" w:rsidRDefault="00BB34E8" w:rsidP="00373198">
            <w:pPr>
              <w:pStyle w:val="movimento2"/>
              <w:rPr>
                <w:color w:val="002060"/>
              </w:rPr>
            </w:pPr>
            <w:r w:rsidRPr="005E0393">
              <w:rPr>
                <w:color w:val="002060"/>
              </w:rPr>
              <w:t> </w:t>
            </w:r>
          </w:p>
        </w:tc>
      </w:tr>
    </w:tbl>
    <w:p w14:paraId="09AE04FB" w14:textId="77777777" w:rsidR="00BB34E8" w:rsidRPr="005E0393" w:rsidRDefault="00BB34E8" w:rsidP="00BB34E8">
      <w:pPr>
        <w:pStyle w:val="titolo30"/>
        <w:divId w:val="527259509"/>
        <w:rPr>
          <w:rFonts w:eastAsiaTheme="minorEastAsia"/>
          <w:color w:val="002060"/>
        </w:rPr>
      </w:pPr>
      <w:r w:rsidRPr="005E0393">
        <w:rPr>
          <w:color w:val="002060"/>
        </w:rPr>
        <w:t xml:space="preserve">CALCIATORI NON ESPULSI </w:t>
      </w:r>
    </w:p>
    <w:p w14:paraId="7401B48C" w14:textId="77777777" w:rsidR="00BB34E8" w:rsidRPr="005E0393" w:rsidRDefault="00BB34E8" w:rsidP="00BB34E8">
      <w:pPr>
        <w:pStyle w:val="titolo20"/>
        <w:divId w:val="527259509"/>
        <w:rPr>
          <w:color w:val="002060"/>
        </w:rPr>
      </w:pPr>
      <w:r w:rsidRPr="005E039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0F02F111" w14:textId="77777777" w:rsidTr="00BB34E8">
        <w:trPr>
          <w:divId w:val="527259509"/>
        </w:trPr>
        <w:tc>
          <w:tcPr>
            <w:tcW w:w="2200" w:type="dxa"/>
            <w:tcMar>
              <w:top w:w="20" w:type="dxa"/>
              <w:left w:w="20" w:type="dxa"/>
              <w:bottom w:w="20" w:type="dxa"/>
              <w:right w:w="20" w:type="dxa"/>
            </w:tcMar>
            <w:vAlign w:val="center"/>
            <w:hideMark/>
          </w:tcPr>
          <w:p w14:paraId="007854E0" w14:textId="77777777" w:rsidR="00BB34E8" w:rsidRPr="005E0393" w:rsidRDefault="00BB34E8" w:rsidP="00373198">
            <w:pPr>
              <w:pStyle w:val="movimento"/>
              <w:rPr>
                <w:color w:val="002060"/>
              </w:rPr>
            </w:pPr>
            <w:r w:rsidRPr="005E0393">
              <w:rPr>
                <w:color w:val="002060"/>
              </w:rPr>
              <w:t>PAZZAGLIA MARCO</w:t>
            </w:r>
          </w:p>
        </w:tc>
        <w:tc>
          <w:tcPr>
            <w:tcW w:w="2200" w:type="dxa"/>
            <w:tcMar>
              <w:top w:w="20" w:type="dxa"/>
              <w:left w:w="20" w:type="dxa"/>
              <w:bottom w:w="20" w:type="dxa"/>
              <w:right w:w="20" w:type="dxa"/>
            </w:tcMar>
            <w:vAlign w:val="center"/>
            <w:hideMark/>
          </w:tcPr>
          <w:p w14:paraId="235CCC26" w14:textId="77777777" w:rsidR="00BB34E8" w:rsidRPr="005E0393" w:rsidRDefault="00BB34E8" w:rsidP="00373198">
            <w:pPr>
              <w:pStyle w:val="movimento2"/>
              <w:rPr>
                <w:color w:val="002060"/>
              </w:rPr>
            </w:pPr>
            <w:r w:rsidRPr="005E0393">
              <w:rPr>
                <w:color w:val="002060"/>
              </w:rPr>
              <w:t xml:space="preserve">(AURORA TREIA) </w:t>
            </w:r>
          </w:p>
        </w:tc>
        <w:tc>
          <w:tcPr>
            <w:tcW w:w="800" w:type="dxa"/>
            <w:tcMar>
              <w:top w:w="20" w:type="dxa"/>
              <w:left w:w="20" w:type="dxa"/>
              <w:bottom w:w="20" w:type="dxa"/>
              <w:right w:w="20" w:type="dxa"/>
            </w:tcMar>
            <w:vAlign w:val="center"/>
            <w:hideMark/>
          </w:tcPr>
          <w:p w14:paraId="3A109F2E"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AB770BB"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5A6C7CF7" w14:textId="77777777" w:rsidR="00BB34E8" w:rsidRPr="005E0393" w:rsidRDefault="00BB34E8" w:rsidP="00373198">
            <w:pPr>
              <w:pStyle w:val="movimento2"/>
              <w:rPr>
                <w:color w:val="002060"/>
              </w:rPr>
            </w:pPr>
            <w:r w:rsidRPr="005E0393">
              <w:rPr>
                <w:color w:val="002060"/>
              </w:rPr>
              <w:t> </w:t>
            </w:r>
          </w:p>
        </w:tc>
      </w:tr>
    </w:tbl>
    <w:p w14:paraId="7EE6CAC6" w14:textId="77777777" w:rsidR="00BB34E8" w:rsidRPr="005E0393" w:rsidRDefault="00BB34E8" w:rsidP="00BB34E8">
      <w:pPr>
        <w:pStyle w:val="diffida"/>
        <w:spacing w:before="80" w:beforeAutospacing="0" w:after="40" w:afterAutospacing="0"/>
        <w:jc w:val="left"/>
        <w:divId w:val="527259509"/>
        <w:rPr>
          <w:rFonts w:eastAsiaTheme="minorEastAsia"/>
          <w:color w:val="002060"/>
        </w:rPr>
      </w:pPr>
      <w:r w:rsidRPr="005E0393">
        <w:rPr>
          <w:color w:val="002060"/>
        </w:rPr>
        <w:t xml:space="preserve">v. delibera </w:t>
      </w:r>
    </w:p>
    <w:p w14:paraId="76FE1792" w14:textId="77777777" w:rsidR="00BB34E8" w:rsidRPr="005E0393" w:rsidRDefault="00BB34E8" w:rsidP="00BB34E8">
      <w:pPr>
        <w:pStyle w:val="titolo20"/>
        <w:divId w:val="527259509"/>
        <w:rPr>
          <w:color w:val="002060"/>
        </w:rPr>
      </w:pPr>
      <w:r w:rsidRPr="005E0393">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0908972D" w14:textId="77777777" w:rsidTr="00BB34E8">
        <w:trPr>
          <w:divId w:val="527259509"/>
        </w:trPr>
        <w:tc>
          <w:tcPr>
            <w:tcW w:w="2200" w:type="dxa"/>
            <w:tcMar>
              <w:top w:w="20" w:type="dxa"/>
              <w:left w:w="20" w:type="dxa"/>
              <w:bottom w:w="20" w:type="dxa"/>
              <w:right w:w="20" w:type="dxa"/>
            </w:tcMar>
            <w:vAlign w:val="center"/>
            <w:hideMark/>
          </w:tcPr>
          <w:p w14:paraId="0CDB2FCF" w14:textId="77777777" w:rsidR="00BB34E8" w:rsidRPr="005E0393" w:rsidRDefault="00BB34E8" w:rsidP="00373198">
            <w:pPr>
              <w:pStyle w:val="movimento"/>
              <w:rPr>
                <w:color w:val="002060"/>
              </w:rPr>
            </w:pPr>
            <w:r w:rsidRPr="005E0393">
              <w:rPr>
                <w:color w:val="002060"/>
              </w:rPr>
              <w:t>GABELLA AGUSTIN</w:t>
            </w:r>
          </w:p>
        </w:tc>
        <w:tc>
          <w:tcPr>
            <w:tcW w:w="2200" w:type="dxa"/>
            <w:tcMar>
              <w:top w:w="20" w:type="dxa"/>
              <w:left w:w="20" w:type="dxa"/>
              <w:bottom w:w="20" w:type="dxa"/>
              <w:right w:w="20" w:type="dxa"/>
            </w:tcMar>
            <w:vAlign w:val="center"/>
            <w:hideMark/>
          </w:tcPr>
          <w:p w14:paraId="4FC5BDBD" w14:textId="77777777" w:rsidR="00BB34E8" w:rsidRPr="005E0393" w:rsidRDefault="00BB34E8" w:rsidP="00373198">
            <w:pPr>
              <w:pStyle w:val="movimento2"/>
              <w:rPr>
                <w:color w:val="002060"/>
              </w:rPr>
            </w:pPr>
            <w:r w:rsidRPr="005E0393">
              <w:rPr>
                <w:color w:val="002060"/>
              </w:rPr>
              <w:t xml:space="preserve">(SANGIORGIO) </w:t>
            </w:r>
          </w:p>
        </w:tc>
        <w:tc>
          <w:tcPr>
            <w:tcW w:w="800" w:type="dxa"/>
            <w:tcMar>
              <w:top w:w="20" w:type="dxa"/>
              <w:left w:w="20" w:type="dxa"/>
              <w:bottom w:w="20" w:type="dxa"/>
              <w:right w:w="20" w:type="dxa"/>
            </w:tcMar>
            <w:vAlign w:val="center"/>
            <w:hideMark/>
          </w:tcPr>
          <w:p w14:paraId="700CD592"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76A410B" w14:textId="77777777" w:rsidR="00BB34E8" w:rsidRPr="005E0393" w:rsidRDefault="00BB34E8" w:rsidP="00373198">
            <w:pPr>
              <w:pStyle w:val="movimento"/>
              <w:rPr>
                <w:color w:val="002060"/>
              </w:rPr>
            </w:pPr>
            <w:r w:rsidRPr="005E0393">
              <w:rPr>
                <w:color w:val="002060"/>
              </w:rPr>
              <w:t>TASSOTTI SIMONE</w:t>
            </w:r>
          </w:p>
        </w:tc>
        <w:tc>
          <w:tcPr>
            <w:tcW w:w="2200" w:type="dxa"/>
            <w:tcMar>
              <w:top w:w="20" w:type="dxa"/>
              <w:left w:w="20" w:type="dxa"/>
              <w:bottom w:w="20" w:type="dxa"/>
              <w:right w:w="20" w:type="dxa"/>
            </w:tcMar>
            <w:vAlign w:val="center"/>
            <w:hideMark/>
          </w:tcPr>
          <w:p w14:paraId="024E1858" w14:textId="77777777" w:rsidR="00BB34E8" w:rsidRPr="005E0393" w:rsidRDefault="00BB34E8" w:rsidP="00373198">
            <w:pPr>
              <w:pStyle w:val="movimento2"/>
              <w:rPr>
                <w:color w:val="002060"/>
              </w:rPr>
            </w:pPr>
            <w:r w:rsidRPr="005E0393">
              <w:rPr>
                <w:color w:val="002060"/>
              </w:rPr>
              <w:t>(</w:t>
            </w:r>
            <w:proofErr w:type="gramStart"/>
            <w:r w:rsidRPr="005E0393">
              <w:rPr>
                <w:color w:val="002060"/>
              </w:rPr>
              <w:t>U.MANDOLESI</w:t>
            </w:r>
            <w:proofErr w:type="gramEnd"/>
            <w:r w:rsidRPr="005E0393">
              <w:rPr>
                <w:color w:val="002060"/>
              </w:rPr>
              <w:t xml:space="preserve"> CALCIO) </w:t>
            </w:r>
          </w:p>
        </w:tc>
      </w:tr>
    </w:tbl>
    <w:p w14:paraId="299C5D76" w14:textId="77777777" w:rsidR="00BB34E8" w:rsidRPr="005E0393" w:rsidRDefault="00BB34E8" w:rsidP="00BB34E8">
      <w:pPr>
        <w:pStyle w:val="titolo20"/>
        <w:divId w:val="527259509"/>
        <w:rPr>
          <w:rFonts w:eastAsiaTheme="minorEastAsia"/>
          <w:color w:val="002060"/>
        </w:rPr>
      </w:pPr>
      <w:r w:rsidRPr="005E039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41C20C2C" w14:textId="77777777" w:rsidTr="00BB34E8">
        <w:trPr>
          <w:divId w:val="527259509"/>
        </w:trPr>
        <w:tc>
          <w:tcPr>
            <w:tcW w:w="2200" w:type="dxa"/>
            <w:tcMar>
              <w:top w:w="20" w:type="dxa"/>
              <w:left w:w="20" w:type="dxa"/>
              <w:bottom w:w="20" w:type="dxa"/>
              <w:right w:w="20" w:type="dxa"/>
            </w:tcMar>
            <w:vAlign w:val="center"/>
            <w:hideMark/>
          </w:tcPr>
          <w:p w14:paraId="6EBA469B" w14:textId="77777777" w:rsidR="00BB34E8" w:rsidRPr="005E0393" w:rsidRDefault="00BB34E8" w:rsidP="00373198">
            <w:pPr>
              <w:pStyle w:val="movimento"/>
              <w:rPr>
                <w:color w:val="002060"/>
              </w:rPr>
            </w:pPr>
            <w:r w:rsidRPr="005E0393">
              <w:rPr>
                <w:color w:val="002060"/>
              </w:rPr>
              <w:t>LERRO DAVIDE</w:t>
            </w:r>
          </w:p>
        </w:tc>
        <w:tc>
          <w:tcPr>
            <w:tcW w:w="2200" w:type="dxa"/>
            <w:tcMar>
              <w:top w:w="20" w:type="dxa"/>
              <w:left w:w="20" w:type="dxa"/>
              <w:bottom w:w="20" w:type="dxa"/>
              <w:right w:w="20" w:type="dxa"/>
            </w:tcMar>
            <w:vAlign w:val="center"/>
            <w:hideMark/>
          </w:tcPr>
          <w:p w14:paraId="7B339597" w14:textId="77777777" w:rsidR="00BB34E8" w:rsidRPr="005E0393" w:rsidRDefault="00BB34E8" w:rsidP="00373198">
            <w:pPr>
              <w:pStyle w:val="movimento2"/>
              <w:rPr>
                <w:color w:val="002060"/>
              </w:rPr>
            </w:pPr>
            <w:r w:rsidRPr="005E0393">
              <w:rPr>
                <w:color w:val="002060"/>
              </w:rPr>
              <w:t xml:space="preserve">(ACLI VILLA MUSONE) </w:t>
            </w:r>
          </w:p>
        </w:tc>
        <w:tc>
          <w:tcPr>
            <w:tcW w:w="800" w:type="dxa"/>
            <w:tcMar>
              <w:top w:w="20" w:type="dxa"/>
              <w:left w:w="20" w:type="dxa"/>
              <w:bottom w:w="20" w:type="dxa"/>
              <w:right w:w="20" w:type="dxa"/>
            </w:tcMar>
            <w:vAlign w:val="center"/>
            <w:hideMark/>
          </w:tcPr>
          <w:p w14:paraId="04FEAC08"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91A7138" w14:textId="77777777" w:rsidR="00BB34E8" w:rsidRPr="005E0393" w:rsidRDefault="00BB34E8" w:rsidP="00373198">
            <w:pPr>
              <w:pStyle w:val="movimento"/>
              <w:rPr>
                <w:color w:val="002060"/>
              </w:rPr>
            </w:pPr>
            <w:r w:rsidRPr="005E0393">
              <w:rPr>
                <w:color w:val="002060"/>
              </w:rPr>
              <w:t>BAJRAMI NADIR</w:t>
            </w:r>
          </w:p>
        </w:tc>
        <w:tc>
          <w:tcPr>
            <w:tcW w:w="2200" w:type="dxa"/>
            <w:tcMar>
              <w:top w:w="20" w:type="dxa"/>
              <w:left w:w="20" w:type="dxa"/>
              <w:bottom w:w="20" w:type="dxa"/>
              <w:right w:w="20" w:type="dxa"/>
            </w:tcMar>
            <w:vAlign w:val="center"/>
            <w:hideMark/>
          </w:tcPr>
          <w:p w14:paraId="467641AB" w14:textId="77777777" w:rsidR="00BB34E8" w:rsidRPr="005E0393" w:rsidRDefault="00BB34E8" w:rsidP="00373198">
            <w:pPr>
              <w:pStyle w:val="movimento2"/>
              <w:rPr>
                <w:color w:val="002060"/>
              </w:rPr>
            </w:pPr>
            <w:r w:rsidRPr="005E0393">
              <w:rPr>
                <w:color w:val="002060"/>
              </w:rPr>
              <w:t xml:space="preserve">(AURORA TREIA) </w:t>
            </w:r>
          </w:p>
        </w:tc>
      </w:tr>
      <w:tr w:rsidR="00BB34E8" w:rsidRPr="005E0393" w14:paraId="04911008" w14:textId="77777777" w:rsidTr="00BB34E8">
        <w:trPr>
          <w:divId w:val="527259509"/>
        </w:trPr>
        <w:tc>
          <w:tcPr>
            <w:tcW w:w="2200" w:type="dxa"/>
            <w:tcMar>
              <w:top w:w="20" w:type="dxa"/>
              <w:left w:w="20" w:type="dxa"/>
              <w:bottom w:w="20" w:type="dxa"/>
              <w:right w:w="20" w:type="dxa"/>
            </w:tcMar>
            <w:vAlign w:val="center"/>
            <w:hideMark/>
          </w:tcPr>
          <w:p w14:paraId="4C59BFA9" w14:textId="77777777" w:rsidR="00BB34E8" w:rsidRPr="005E0393" w:rsidRDefault="00BB34E8" w:rsidP="00373198">
            <w:pPr>
              <w:pStyle w:val="movimento"/>
              <w:rPr>
                <w:color w:val="002060"/>
              </w:rPr>
            </w:pPr>
            <w:r w:rsidRPr="005E0393">
              <w:rPr>
                <w:color w:val="002060"/>
              </w:rPr>
              <w:t>CASSANO ALESSIO</w:t>
            </w:r>
          </w:p>
        </w:tc>
        <w:tc>
          <w:tcPr>
            <w:tcW w:w="2200" w:type="dxa"/>
            <w:tcMar>
              <w:top w:w="20" w:type="dxa"/>
              <w:left w:w="20" w:type="dxa"/>
              <w:bottom w:w="20" w:type="dxa"/>
              <w:right w:w="20" w:type="dxa"/>
            </w:tcMar>
            <w:vAlign w:val="center"/>
            <w:hideMark/>
          </w:tcPr>
          <w:p w14:paraId="2A1AA1C5" w14:textId="77777777" w:rsidR="00BB34E8" w:rsidRPr="005E0393" w:rsidRDefault="00BB34E8" w:rsidP="00373198">
            <w:pPr>
              <w:pStyle w:val="movimento2"/>
              <w:rPr>
                <w:color w:val="002060"/>
              </w:rPr>
            </w:pPr>
            <w:r w:rsidRPr="005E0393">
              <w:rPr>
                <w:color w:val="002060"/>
              </w:rPr>
              <w:t xml:space="preserve">(CASTELBELLINO CALCIO A 5) </w:t>
            </w:r>
          </w:p>
        </w:tc>
        <w:tc>
          <w:tcPr>
            <w:tcW w:w="800" w:type="dxa"/>
            <w:tcMar>
              <w:top w:w="20" w:type="dxa"/>
              <w:left w:w="20" w:type="dxa"/>
              <w:bottom w:w="20" w:type="dxa"/>
              <w:right w:w="20" w:type="dxa"/>
            </w:tcMar>
            <w:vAlign w:val="center"/>
            <w:hideMark/>
          </w:tcPr>
          <w:p w14:paraId="5ABCC135"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164CE267" w14:textId="77777777" w:rsidR="00BB34E8" w:rsidRPr="005E0393" w:rsidRDefault="00BB34E8" w:rsidP="00373198">
            <w:pPr>
              <w:pStyle w:val="movimento"/>
              <w:rPr>
                <w:color w:val="002060"/>
              </w:rPr>
            </w:pPr>
            <w:r w:rsidRPr="005E0393">
              <w:rPr>
                <w:color w:val="002060"/>
              </w:rPr>
              <w:t>GRASSI CHRISTIAN</w:t>
            </w:r>
          </w:p>
        </w:tc>
        <w:tc>
          <w:tcPr>
            <w:tcW w:w="2200" w:type="dxa"/>
            <w:tcMar>
              <w:top w:w="20" w:type="dxa"/>
              <w:left w:w="20" w:type="dxa"/>
              <w:bottom w:w="20" w:type="dxa"/>
              <w:right w:w="20" w:type="dxa"/>
            </w:tcMar>
            <w:vAlign w:val="center"/>
            <w:hideMark/>
          </w:tcPr>
          <w:p w14:paraId="1E963C39" w14:textId="77777777" w:rsidR="00BB34E8" w:rsidRPr="005E0393" w:rsidRDefault="00BB34E8" w:rsidP="00373198">
            <w:pPr>
              <w:pStyle w:val="movimento2"/>
              <w:rPr>
                <w:color w:val="002060"/>
              </w:rPr>
            </w:pPr>
            <w:r w:rsidRPr="005E0393">
              <w:rPr>
                <w:color w:val="002060"/>
              </w:rPr>
              <w:t xml:space="preserve">(CASTELBELLINO CALCIO A 5) </w:t>
            </w:r>
          </w:p>
        </w:tc>
      </w:tr>
      <w:tr w:rsidR="00BB34E8" w:rsidRPr="005E0393" w14:paraId="3500C2E3" w14:textId="77777777" w:rsidTr="00BB34E8">
        <w:trPr>
          <w:divId w:val="527259509"/>
        </w:trPr>
        <w:tc>
          <w:tcPr>
            <w:tcW w:w="2200" w:type="dxa"/>
            <w:tcMar>
              <w:top w:w="20" w:type="dxa"/>
              <w:left w:w="20" w:type="dxa"/>
              <w:bottom w:w="20" w:type="dxa"/>
              <w:right w:w="20" w:type="dxa"/>
            </w:tcMar>
            <w:vAlign w:val="center"/>
            <w:hideMark/>
          </w:tcPr>
          <w:p w14:paraId="4C20B4A9" w14:textId="77777777" w:rsidR="00BB34E8" w:rsidRPr="005E0393" w:rsidRDefault="00BB34E8" w:rsidP="00373198">
            <w:pPr>
              <w:pStyle w:val="movimento"/>
              <w:rPr>
                <w:color w:val="002060"/>
              </w:rPr>
            </w:pPr>
            <w:r w:rsidRPr="005E0393">
              <w:rPr>
                <w:color w:val="002060"/>
              </w:rPr>
              <w:t>POLI DOMENICO</w:t>
            </w:r>
          </w:p>
        </w:tc>
        <w:tc>
          <w:tcPr>
            <w:tcW w:w="2200" w:type="dxa"/>
            <w:tcMar>
              <w:top w:w="20" w:type="dxa"/>
              <w:left w:w="20" w:type="dxa"/>
              <w:bottom w:w="20" w:type="dxa"/>
              <w:right w:w="20" w:type="dxa"/>
            </w:tcMar>
            <w:vAlign w:val="center"/>
            <w:hideMark/>
          </w:tcPr>
          <w:p w14:paraId="1DBF8240" w14:textId="77777777" w:rsidR="00BB34E8" w:rsidRPr="005E0393" w:rsidRDefault="00BB34E8" w:rsidP="00373198">
            <w:pPr>
              <w:pStyle w:val="movimento2"/>
              <w:rPr>
                <w:color w:val="002060"/>
              </w:rPr>
            </w:pPr>
            <w:r w:rsidRPr="005E0393">
              <w:rPr>
                <w:color w:val="002060"/>
              </w:rPr>
              <w:t xml:space="preserve">(CSI STELLA A.S.D.) </w:t>
            </w:r>
          </w:p>
        </w:tc>
        <w:tc>
          <w:tcPr>
            <w:tcW w:w="800" w:type="dxa"/>
            <w:tcMar>
              <w:top w:w="20" w:type="dxa"/>
              <w:left w:w="20" w:type="dxa"/>
              <w:bottom w:w="20" w:type="dxa"/>
              <w:right w:w="20" w:type="dxa"/>
            </w:tcMar>
            <w:vAlign w:val="center"/>
            <w:hideMark/>
          </w:tcPr>
          <w:p w14:paraId="56F49655"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003826DB" w14:textId="77777777" w:rsidR="00BB34E8" w:rsidRPr="005E0393" w:rsidRDefault="00BB34E8" w:rsidP="00373198">
            <w:pPr>
              <w:pStyle w:val="movimento"/>
              <w:rPr>
                <w:color w:val="002060"/>
              </w:rPr>
            </w:pPr>
            <w:r w:rsidRPr="005E0393">
              <w:rPr>
                <w:color w:val="002060"/>
              </w:rPr>
              <w:t>TRAINI MATTIA</w:t>
            </w:r>
          </w:p>
        </w:tc>
        <w:tc>
          <w:tcPr>
            <w:tcW w:w="2200" w:type="dxa"/>
            <w:tcMar>
              <w:top w:w="20" w:type="dxa"/>
              <w:left w:w="20" w:type="dxa"/>
              <w:bottom w:w="20" w:type="dxa"/>
              <w:right w:w="20" w:type="dxa"/>
            </w:tcMar>
            <w:vAlign w:val="center"/>
            <w:hideMark/>
          </w:tcPr>
          <w:p w14:paraId="05374939" w14:textId="77777777" w:rsidR="00BB34E8" w:rsidRPr="005E0393" w:rsidRDefault="00BB34E8" w:rsidP="00373198">
            <w:pPr>
              <w:pStyle w:val="movimento2"/>
              <w:rPr>
                <w:color w:val="002060"/>
              </w:rPr>
            </w:pPr>
            <w:r w:rsidRPr="005E0393">
              <w:rPr>
                <w:color w:val="002060"/>
              </w:rPr>
              <w:t xml:space="preserve">(FUTSAL PRANDONE) </w:t>
            </w:r>
          </w:p>
        </w:tc>
      </w:tr>
      <w:tr w:rsidR="00BB34E8" w:rsidRPr="005E0393" w14:paraId="46EF635A" w14:textId="77777777" w:rsidTr="00BB34E8">
        <w:trPr>
          <w:divId w:val="527259509"/>
        </w:trPr>
        <w:tc>
          <w:tcPr>
            <w:tcW w:w="2200" w:type="dxa"/>
            <w:tcMar>
              <w:top w:w="20" w:type="dxa"/>
              <w:left w:w="20" w:type="dxa"/>
              <w:bottom w:w="20" w:type="dxa"/>
              <w:right w:w="20" w:type="dxa"/>
            </w:tcMar>
            <w:vAlign w:val="center"/>
            <w:hideMark/>
          </w:tcPr>
          <w:p w14:paraId="794142A2" w14:textId="77777777" w:rsidR="00BB34E8" w:rsidRPr="005E0393" w:rsidRDefault="00BB34E8" w:rsidP="00373198">
            <w:pPr>
              <w:pStyle w:val="movimento"/>
              <w:rPr>
                <w:color w:val="002060"/>
              </w:rPr>
            </w:pPr>
            <w:r w:rsidRPr="005E0393">
              <w:rPr>
                <w:color w:val="002060"/>
              </w:rPr>
              <w:t>GALLI DANIELE</w:t>
            </w:r>
          </w:p>
        </w:tc>
        <w:tc>
          <w:tcPr>
            <w:tcW w:w="2200" w:type="dxa"/>
            <w:tcMar>
              <w:top w:w="20" w:type="dxa"/>
              <w:left w:w="20" w:type="dxa"/>
              <w:bottom w:w="20" w:type="dxa"/>
              <w:right w:w="20" w:type="dxa"/>
            </w:tcMar>
            <w:vAlign w:val="center"/>
            <w:hideMark/>
          </w:tcPr>
          <w:p w14:paraId="57A63567" w14:textId="77777777" w:rsidR="00BB34E8" w:rsidRPr="005E0393" w:rsidRDefault="00BB34E8" w:rsidP="00373198">
            <w:pPr>
              <w:pStyle w:val="movimento2"/>
              <w:rPr>
                <w:color w:val="002060"/>
              </w:rPr>
            </w:pPr>
            <w:r w:rsidRPr="005E0393">
              <w:rPr>
                <w:color w:val="002060"/>
              </w:rPr>
              <w:t xml:space="preserve">(JESI CALCIO A 5) </w:t>
            </w:r>
          </w:p>
        </w:tc>
        <w:tc>
          <w:tcPr>
            <w:tcW w:w="800" w:type="dxa"/>
            <w:tcMar>
              <w:top w:w="20" w:type="dxa"/>
              <w:left w:w="20" w:type="dxa"/>
              <w:bottom w:w="20" w:type="dxa"/>
              <w:right w:w="20" w:type="dxa"/>
            </w:tcMar>
            <w:vAlign w:val="center"/>
            <w:hideMark/>
          </w:tcPr>
          <w:p w14:paraId="1E5B8BE8"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91314CE" w14:textId="77777777" w:rsidR="00BB34E8" w:rsidRPr="005E0393" w:rsidRDefault="00BB34E8" w:rsidP="00373198">
            <w:pPr>
              <w:pStyle w:val="movimento"/>
              <w:rPr>
                <w:color w:val="002060"/>
              </w:rPr>
            </w:pPr>
            <w:r w:rsidRPr="005E0393">
              <w:rPr>
                <w:color w:val="002060"/>
              </w:rPr>
              <w:t>SIGNORELLI VINCENZO</w:t>
            </w:r>
          </w:p>
        </w:tc>
        <w:tc>
          <w:tcPr>
            <w:tcW w:w="2200" w:type="dxa"/>
            <w:tcMar>
              <w:top w:w="20" w:type="dxa"/>
              <w:left w:w="20" w:type="dxa"/>
              <w:bottom w:w="20" w:type="dxa"/>
              <w:right w:w="20" w:type="dxa"/>
            </w:tcMar>
            <w:vAlign w:val="center"/>
            <w:hideMark/>
          </w:tcPr>
          <w:p w14:paraId="2C11EE4A" w14:textId="77777777" w:rsidR="00BB34E8" w:rsidRPr="005E0393" w:rsidRDefault="00BB34E8" w:rsidP="00373198">
            <w:pPr>
              <w:pStyle w:val="movimento2"/>
              <w:rPr>
                <w:color w:val="002060"/>
              </w:rPr>
            </w:pPr>
            <w:r w:rsidRPr="005E0393">
              <w:rPr>
                <w:color w:val="002060"/>
              </w:rPr>
              <w:t xml:space="preserve">(JESI CALCIO A 5) </w:t>
            </w:r>
          </w:p>
        </w:tc>
      </w:tr>
      <w:tr w:rsidR="00BB34E8" w:rsidRPr="005E0393" w14:paraId="4421B05D" w14:textId="77777777" w:rsidTr="00BB34E8">
        <w:trPr>
          <w:divId w:val="527259509"/>
        </w:trPr>
        <w:tc>
          <w:tcPr>
            <w:tcW w:w="2200" w:type="dxa"/>
            <w:tcMar>
              <w:top w:w="20" w:type="dxa"/>
              <w:left w:w="20" w:type="dxa"/>
              <w:bottom w:w="20" w:type="dxa"/>
              <w:right w:w="20" w:type="dxa"/>
            </w:tcMar>
            <w:vAlign w:val="center"/>
            <w:hideMark/>
          </w:tcPr>
          <w:p w14:paraId="68C33EB2" w14:textId="77777777" w:rsidR="00BB34E8" w:rsidRPr="005E0393" w:rsidRDefault="00BB34E8" w:rsidP="00373198">
            <w:pPr>
              <w:pStyle w:val="movimento"/>
              <w:rPr>
                <w:color w:val="002060"/>
              </w:rPr>
            </w:pPr>
            <w:r w:rsidRPr="005E0393">
              <w:rPr>
                <w:color w:val="002060"/>
              </w:rPr>
              <w:t>MARZETTI ELISIO</w:t>
            </w:r>
          </w:p>
        </w:tc>
        <w:tc>
          <w:tcPr>
            <w:tcW w:w="2200" w:type="dxa"/>
            <w:tcMar>
              <w:top w:w="20" w:type="dxa"/>
              <w:left w:w="20" w:type="dxa"/>
              <w:bottom w:w="20" w:type="dxa"/>
              <w:right w:w="20" w:type="dxa"/>
            </w:tcMar>
            <w:vAlign w:val="center"/>
            <w:hideMark/>
          </w:tcPr>
          <w:p w14:paraId="25492C0D" w14:textId="77777777" w:rsidR="00BB34E8" w:rsidRPr="005E0393" w:rsidRDefault="00BB34E8" w:rsidP="00373198">
            <w:pPr>
              <w:pStyle w:val="movimento2"/>
              <w:rPr>
                <w:color w:val="002060"/>
              </w:rPr>
            </w:pPr>
            <w:r w:rsidRPr="005E0393">
              <w:rPr>
                <w:color w:val="002060"/>
              </w:rPr>
              <w:t xml:space="preserve">(NUOVA JUVENTINA FFC) </w:t>
            </w:r>
          </w:p>
        </w:tc>
        <w:tc>
          <w:tcPr>
            <w:tcW w:w="800" w:type="dxa"/>
            <w:tcMar>
              <w:top w:w="20" w:type="dxa"/>
              <w:left w:w="20" w:type="dxa"/>
              <w:bottom w:w="20" w:type="dxa"/>
              <w:right w:w="20" w:type="dxa"/>
            </w:tcMar>
            <w:vAlign w:val="center"/>
            <w:hideMark/>
          </w:tcPr>
          <w:p w14:paraId="032BAC18"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D75BF21" w14:textId="77777777" w:rsidR="00BB34E8" w:rsidRPr="005E0393" w:rsidRDefault="00BB34E8" w:rsidP="00373198">
            <w:pPr>
              <w:pStyle w:val="movimento"/>
              <w:rPr>
                <w:color w:val="002060"/>
              </w:rPr>
            </w:pPr>
            <w:r w:rsidRPr="005E0393">
              <w:rPr>
                <w:color w:val="002060"/>
              </w:rPr>
              <w:t>RAMUNDO PIGNASECCA MARCO</w:t>
            </w:r>
          </w:p>
        </w:tc>
        <w:tc>
          <w:tcPr>
            <w:tcW w:w="2200" w:type="dxa"/>
            <w:tcMar>
              <w:top w:w="20" w:type="dxa"/>
              <w:left w:w="20" w:type="dxa"/>
              <w:bottom w:w="20" w:type="dxa"/>
              <w:right w:w="20" w:type="dxa"/>
            </w:tcMar>
            <w:vAlign w:val="center"/>
            <w:hideMark/>
          </w:tcPr>
          <w:p w14:paraId="6932277C" w14:textId="77777777" w:rsidR="00BB34E8" w:rsidRPr="005E0393" w:rsidRDefault="00BB34E8" w:rsidP="00373198">
            <w:pPr>
              <w:pStyle w:val="movimento2"/>
              <w:rPr>
                <w:color w:val="002060"/>
              </w:rPr>
            </w:pPr>
            <w:r w:rsidRPr="005E0393">
              <w:rPr>
                <w:color w:val="002060"/>
              </w:rPr>
              <w:t xml:space="preserve">(NUOVA JUVENTINA FFC) </w:t>
            </w:r>
          </w:p>
        </w:tc>
      </w:tr>
      <w:tr w:rsidR="00BB34E8" w:rsidRPr="005E0393" w14:paraId="3363ADE7" w14:textId="77777777" w:rsidTr="00BB34E8">
        <w:trPr>
          <w:divId w:val="527259509"/>
        </w:trPr>
        <w:tc>
          <w:tcPr>
            <w:tcW w:w="2200" w:type="dxa"/>
            <w:tcMar>
              <w:top w:w="20" w:type="dxa"/>
              <w:left w:w="20" w:type="dxa"/>
              <w:bottom w:w="20" w:type="dxa"/>
              <w:right w:w="20" w:type="dxa"/>
            </w:tcMar>
            <w:vAlign w:val="center"/>
            <w:hideMark/>
          </w:tcPr>
          <w:p w14:paraId="5B77C456" w14:textId="77777777" w:rsidR="00BB34E8" w:rsidRPr="005E0393" w:rsidRDefault="00BB34E8" w:rsidP="00373198">
            <w:pPr>
              <w:pStyle w:val="movimento"/>
              <w:rPr>
                <w:color w:val="002060"/>
              </w:rPr>
            </w:pPr>
            <w:r w:rsidRPr="005E0393">
              <w:rPr>
                <w:color w:val="002060"/>
              </w:rPr>
              <w:t>MSIKINE ABDELJALIL</w:t>
            </w:r>
          </w:p>
        </w:tc>
        <w:tc>
          <w:tcPr>
            <w:tcW w:w="2200" w:type="dxa"/>
            <w:tcMar>
              <w:top w:w="20" w:type="dxa"/>
              <w:left w:w="20" w:type="dxa"/>
              <w:bottom w:w="20" w:type="dxa"/>
              <w:right w:w="20" w:type="dxa"/>
            </w:tcMar>
            <w:vAlign w:val="center"/>
            <w:hideMark/>
          </w:tcPr>
          <w:p w14:paraId="1CB40E4E" w14:textId="77777777" w:rsidR="00BB34E8" w:rsidRPr="005E0393" w:rsidRDefault="00BB34E8" w:rsidP="00373198">
            <w:pPr>
              <w:pStyle w:val="movimento2"/>
              <w:rPr>
                <w:color w:val="002060"/>
              </w:rPr>
            </w:pPr>
            <w:r w:rsidRPr="005E0393">
              <w:rPr>
                <w:color w:val="002060"/>
              </w:rPr>
              <w:t xml:space="preserve">(SANGIORGIO) </w:t>
            </w:r>
          </w:p>
        </w:tc>
        <w:tc>
          <w:tcPr>
            <w:tcW w:w="800" w:type="dxa"/>
            <w:tcMar>
              <w:top w:w="20" w:type="dxa"/>
              <w:left w:w="20" w:type="dxa"/>
              <w:bottom w:w="20" w:type="dxa"/>
              <w:right w:w="20" w:type="dxa"/>
            </w:tcMar>
            <w:vAlign w:val="center"/>
            <w:hideMark/>
          </w:tcPr>
          <w:p w14:paraId="429591DD"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F09A8B8" w14:textId="77777777" w:rsidR="00BB34E8" w:rsidRPr="005E0393" w:rsidRDefault="00BB34E8" w:rsidP="00373198">
            <w:pPr>
              <w:pStyle w:val="movimento"/>
              <w:rPr>
                <w:color w:val="002060"/>
              </w:rPr>
            </w:pPr>
            <w:r w:rsidRPr="005E0393">
              <w:rPr>
                <w:color w:val="002060"/>
              </w:rPr>
              <w:t>MARCACCIO MARCO</w:t>
            </w:r>
          </w:p>
        </w:tc>
        <w:tc>
          <w:tcPr>
            <w:tcW w:w="2200" w:type="dxa"/>
            <w:tcMar>
              <w:top w:w="20" w:type="dxa"/>
              <w:left w:w="20" w:type="dxa"/>
              <w:bottom w:w="20" w:type="dxa"/>
              <w:right w:w="20" w:type="dxa"/>
            </w:tcMar>
            <w:vAlign w:val="center"/>
            <w:hideMark/>
          </w:tcPr>
          <w:p w14:paraId="309A8817" w14:textId="77777777" w:rsidR="00BB34E8" w:rsidRPr="005E0393" w:rsidRDefault="00BB34E8" w:rsidP="00373198">
            <w:pPr>
              <w:pStyle w:val="movimento2"/>
              <w:rPr>
                <w:color w:val="002060"/>
              </w:rPr>
            </w:pPr>
            <w:r w:rsidRPr="005E0393">
              <w:rPr>
                <w:color w:val="002060"/>
              </w:rPr>
              <w:t>(</w:t>
            </w:r>
            <w:proofErr w:type="gramStart"/>
            <w:r w:rsidRPr="005E0393">
              <w:rPr>
                <w:color w:val="002060"/>
              </w:rPr>
              <w:t>U.MANDOLESI</w:t>
            </w:r>
            <w:proofErr w:type="gramEnd"/>
            <w:r w:rsidRPr="005E0393">
              <w:rPr>
                <w:color w:val="002060"/>
              </w:rPr>
              <w:t xml:space="preserve"> CALCIO) </w:t>
            </w:r>
          </w:p>
        </w:tc>
      </w:tr>
    </w:tbl>
    <w:p w14:paraId="12133EB4" w14:textId="77777777" w:rsidR="00BB34E8" w:rsidRDefault="00BB34E8" w:rsidP="00BB34E8">
      <w:pPr>
        <w:pStyle w:val="breakline"/>
        <w:divId w:val="527259509"/>
        <w:rPr>
          <w:color w:val="002060"/>
        </w:rPr>
      </w:pPr>
    </w:p>
    <w:p w14:paraId="07593352" w14:textId="77777777" w:rsidR="00BB34E8" w:rsidRPr="007D736C" w:rsidRDefault="00BB34E8" w:rsidP="00BB34E8">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04127F8C" w14:textId="77777777" w:rsidR="00BB34E8" w:rsidRPr="007D736C" w:rsidRDefault="00BB34E8" w:rsidP="00BB34E8">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54B3DE86" w14:textId="77777777" w:rsidR="00BB34E8" w:rsidRDefault="00BB34E8" w:rsidP="00BB34E8">
      <w:pPr>
        <w:pStyle w:val="breakline"/>
        <w:divId w:val="527259509"/>
        <w:rPr>
          <w:color w:val="002060"/>
        </w:rPr>
      </w:pPr>
    </w:p>
    <w:p w14:paraId="136C8B28" w14:textId="77777777" w:rsidR="00BB34E8" w:rsidRPr="005E0393" w:rsidRDefault="00BB34E8" w:rsidP="00BB34E8">
      <w:pPr>
        <w:pStyle w:val="titoloprinc0"/>
        <w:divId w:val="527259509"/>
        <w:rPr>
          <w:color w:val="002060"/>
        </w:rPr>
      </w:pPr>
      <w:r>
        <w:rPr>
          <w:color w:val="002060"/>
        </w:rPr>
        <w:t>PROGRAMMA GARE</w:t>
      </w:r>
    </w:p>
    <w:p w14:paraId="46233427" w14:textId="77777777" w:rsidR="00BB34E8" w:rsidRPr="00EC72DD" w:rsidRDefault="00BB34E8" w:rsidP="00BB34E8">
      <w:pPr>
        <w:pStyle w:val="sottotitolocampionato10"/>
        <w:divId w:val="527259509"/>
        <w:rPr>
          <w:color w:val="002060"/>
        </w:rPr>
      </w:pPr>
      <w:r w:rsidRPr="00EC72DD">
        <w:rPr>
          <w:color w:val="002060"/>
        </w:rPr>
        <w:t>GIRONE S1 - 1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BB34E8" w:rsidRPr="00EC72DD" w14:paraId="0275FA32"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4A5F7"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FE0DB"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1E928"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A74D3"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0C5ED"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5F7ED"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52F58"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33705B18"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0BFEA0" w14:textId="77777777" w:rsidR="00BB34E8" w:rsidRPr="00EC72DD" w:rsidRDefault="00BB34E8" w:rsidP="00373198">
            <w:pPr>
              <w:pStyle w:val="rowtabella0"/>
              <w:rPr>
                <w:color w:val="002060"/>
              </w:rPr>
            </w:pPr>
            <w:r w:rsidRPr="00EC72DD">
              <w:rPr>
                <w:color w:val="002060"/>
              </w:rPr>
              <w:t xml:space="preserve">AUDAX 1970 </w:t>
            </w:r>
            <w:proofErr w:type="gramStart"/>
            <w:r w:rsidRPr="00EC72DD">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3E4EA" w14:textId="77777777" w:rsidR="00BB34E8" w:rsidRPr="00EC72DD" w:rsidRDefault="00BB34E8" w:rsidP="00373198">
            <w:pPr>
              <w:pStyle w:val="rowtabella0"/>
              <w:rPr>
                <w:color w:val="002060"/>
              </w:rPr>
            </w:pPr>
            <w:r w:rsidRPr="00EC72DD">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E1DCF7" w14:textId="77777777" w:rsidR="00BB34E8" w:rsidRPr="00EC72DD" w:rsidRDefault="00BB34E8" w:rsidP="00373198">
            <w:pPr>
              <w:pStyle w:val="rowtabella0"/>
              <w:jc w:val="center"/>
              <w:rPr>
                <w:color w:val="002060"/>
              </w:rPr>
            </w:pPr>
            <w:r w:rsidRPr="00EC72D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6BA96" w14:textId="77777777" w:rsidR="00BB34E8" w:rsidRPr="00EC72DD" w:rsidRDefault="00BB34E8" w:rsidP="00373198">
            <w:pPr>
              <w:pStyle w:val="rowtabella0"/>
              <w:rPr>
                <w:color w:val="002060"/>
              </w:rPr>
            </w:pPr>
            <w:r w:rsidRPr="00EC72DD">
              <w:rPr>
                <w:color w:val="002060"/>
              </w:rPr>
              <w:t>25/10/2021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90D194" w14:textId="77777777" w:rsidR="00BB34E8" w:rsidRPr="00EC72DD" w:rsidRDefault="00BB34E8" w:rsidP="00373198">
            <w:pPr>
              <w:pStyle w:val="rowtabella0"/>
              <w:rPr>
                <w:color w:val="002060"/>
              </w:rPr>
            </w:pPr>
            <w:r w:rsidRPr="00EC72DD">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C4E061" w14:textId="77777777" w:rsidR="00BB34E8" w:rsidRPr="00EC72DD" w:rsidRDefault="00BB34E8" w:rsidP="00373198">
            <w:pPr>
              <w:pStyle w:val="rowtabella0"/>
              <w:rPr>
                <w:color w:val="002060"/>
              </w:rPr>
            </w:pPr>
            <w:r w:rsidRPr="00EC72DD">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092E6" w14:textId="77777777" w:rsidR="00BB34E8" w:rsidRPr="00EC72DD" w:rsidRDefault="00BB34E8" w:rsidP="00373198">
            <w:pPr>
              <w:pStyle w:val="rowtabella0"/>
              <w:rPr>
                <w:color w:val="002060"/>
              </w:rPr>
            </w:pPr>
            <w:r w:rsidRPr="00EC72DD">
              <w:rPr>
                <w:color w:val="002060"/>
              </w:rPr>
              <w:t>VIA CAPANNA SNC</w:t>
            </w:r>
          </w:p>
        </w:tc>
      </w:tr>
      <w:tr w:rsidR="00BB34E8" w:rsidRPr="00EC72DD" w14:paraId="7CE122A8"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6383E1" w14:textId="77777777" w:rsidR="00BB34E8" w:rsidRPr="00EC72DD" w:rsidRDefault="00BB34E8" w:rsidP="00373198">
            <w:pPr>
              <w:pStyle w:val="rowtabella0"/>
              <w:rPr>
                <w:color w:val="002060"/>
              </w:rPr>
            </w:pPr>
            <w:r w:rsidRPr="00EC72DD">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C7389D" w14:textId="77777777" w:rsidR="00BB34E8" w:rsidRPr="00EC72DD" w:rsidRDefault="00BB34E8" w:rsidP="00373198">
            <w:pPr>
              <w:pStyle w:val="rowtabella0"/>
              <w:rPr>
                <w:color w:val="002060"/>
              </w:rPr>
            </w:pPr>
            <w:r w:rsidRPr="00EC72DD">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D3ABD7"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74118D" w14:textId="77777777" w:rsidR="00BB34E8" w:rsidRPr="00EC72DD" w:rsidRDefault="00BB34E8" w:rsidP="00373198">
            <w:pPr>
              <w:pStyle w:val="rowtabella0"/>
              <w:rPr>
                <w:color w:val="002060"/>
              </w:rPr>
            </w:pPr>
            <w:r w:rsidRPr="00EC72DD">
              <w:rPr>
                <w:color w:val="002060"/>
              </w:rPr>
              <w:t>25/10/2021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D21BC7" w14:textId="77777777" w:rsidR="00BB34E8" w:rsidRPr="00EC72DD" w:rsidRDefault="00BB34E8" w:rsidP="00373198">
            <w:pPr>
              <w:pStyle w:val="rowtabella0"/>
              <w:rPr>
                <w:color w:val="002060"/>
              </w:rPr>
            </w:pPr>
            <w:r w:rsidRPr="00EC72DD">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8054B3" w14:textId="77777777" w:rsidR="00BB34E8" w:rsidRPr="00EC72DD" w:rsidRDefault="00BB34E8" w:rsidP="00373198">
            <w:pPr>
              <w:pStyle w:val="rowtabella0"/>
              <w:rPr>
                <w:color w:val="002060"/>
              </w:rPr>
            </w:pPr>
            <w:r w:rsidRPr="00EC72D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3DFB5D" w14:textId="77777777" w:rsidR="00BB34E8" w:rsidRPr="00EC72DD" w:rsidRDefault="00BB34E8" w:rsidP="00373198">
            <w:pPr>
              <w:pStyle w:val="rowtabella0"/>
              <w:rPr>
                <w:color w:val="002060"/>
              </w:rPr>
            </w:pPr>
            <w:r w:rsidRPr="00EC72DD">
              <w:rPr>
                <w:color w:val="002060"/>
              </w:rPr>
              <w:t>VIA DELLO STADIO</w:t>
            </w:r>
          </w:p>
        </w:tc>
      </w:tr>
      <w:tr w:rsidR="00BB34E8" w:rsidRPr="00EC72DD" w14:paraId="779955A7"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FB7B3E" w14:textId="77777777" w:rsidR="00BB34E8" w:rsidRPr="00EC72DD" w:rsidRDefault="00BB34E8" w:rsidP="00373198">
            <w:pPr>
              <w:pStyle w:val="rowtabella0"/>
              <w:rPr>
                <w:color w:val="002060"/>
              </w:rPr>
            </w:pPr>
            <w:r w:rsidRPr="00EC72DD">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B3EF3C" w14:textId="77777777" w:rsidR="00BB34E8" w:rsidRPr="00EC72DD" w:rsidRDefault="00BB34E8" w:rsidP="00373198">
            <w:pPr>
              <w:pStyle w:val="rowtabella0"/>
              <w:rPr>
                <w:color w:val="002060"/>
              </w:rPr>
            </w:pPr>
            <w:r w:rsidRPr="00EC72DD">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EDB859"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C60938" w14:textId="77777777" w:rsidR="00BB34E8" w:rsidRPr="00EC72DD" w:rsidRDefault="00BB34E8" w:rsidP="00373198">
            <w:pPr>
              <w:pStyle w:val="rowtabella0"/>
              <w:rPr>
                <w:color w:val="002060"/>
              </w:rPr>
            </w:pPr>
            <w:r w:rsidRPr="00EC72DD">
              <w:rPr>
                <w:color w:val="002060"/>
              </w:rPr>
              <w:t>25/10/2021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5C8FD8" w14:textId="77777777" w:rsidR="00BB34E8" w:rsidRPr="00EC72DD" w:rsidRDefault="00BB34E8" w:rsidP="00373198">
            <w:pPr>
              <w:pStyle w:val="rowtabella0"/>
              <w:rPr>
                <w:color w:val="002060"/>
              </w:rPr>
            </w:pPr>
            <w:r w:rsidRPr="00EC72DD">
              <w:rPr>
                <w:color w:val="002060"/>
              </w:rPr>
              <w:t xml:space="preserve">5429 PAL.COM. </w:t>
            </w:r>
            <w:proofErr w:type="gramStart"/>
            <w:r w:rsidRPr="00EC72DD">
              <w:rPr>
                <w:color w:val="002060"/>
              </w:rPr>
              <w:t>S.MICHELE</w:t>
            </w:r>
            <w:proofErr w:type="gramEnd"/>
            <w:r w:rsidRPr="00EC72DD">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073DE5" w14:textId="77777777" w:rsidR="00BB34E8" w:rsidRPr="00EC72DD" w:rsidRDefault="00BB34E8" w:rsidP="00373198">
            <w:pPr>
              <w:pStyle w:val="rowtabella0"/>
              <w:rPr>
                <w:color w:val="002060"/>
              </w:rPr>
            </w:pPr>
            <w:r w:rsidRPr="00EC72DD">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DE2760" w14:textId="77777777" w:rsidR="00BB34E8" w:rsidRPr="00EC72DD" w:rsidRDefault="00BB34E8" w:rsidP="00373198">
            <w:pPr>
              <w:pStyle w:val="rowtabella0"/>
              <w:rPr>
                <w:color w:val="002060"/>
              </w:rPr>
            </w:pPr>
            <w:r w:rsidRPr="00EC72DD">
              <w:rPr>
                <w:color w:val="002060"/>
              </w:rPr>
              <w:t>VIA LORETO</w:t>
            </w:r>
          </w:p>
        </w:tc>
      </w:tr>
      <w:tr w:rsidR="00BB34E8" w:rsidRPr="00EC72DD" w14:paraId="5B932198"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77E852" w14:textId="77777777" w:rsidR="00BB34E8" w:rsidRPr="00EC72DD" w:rsidRDefault="00BB34E8" w:rsidP="00373198">
            <w:pPr>
              <w:pStyle w:val="rowtabella0"/>
              <w:rPr>
                <w:color w:val="002060"/>
              </w:rPr>
            </w:pPr>
            <w:r w:rsidRPr="00EC72DD">
              <w:rPr>
                <w:color w:val="002060"/>
              </w:rPr>
              <w:t>OLYMPIA FANO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1866FC" w14:textId="77777777" w:rsidR="00BB34E8" w:rsidRPr="00EC72DD" w:rsidRDefault="00BB34E8" w:rsidP="00373198">
            <w:pPr>
              <w:pStyle w:val="rowtabella0"/>
              <w:rPr>
                <w:color w:val="002060"/>
              </w:rPr>
            </w:pPr>
            <w:r w:rsidRPr="00EC72DD">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3992D"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884611" w14:textId="77777777" w:rsidR="00BB34E8" w:rsidRPr="00EC72DD" w:rsidRDefault="00BB34E8" w:rsidP="00373198">
            <w:pPr>
              <w:pStyle w:val="rowtabella0"/>
              <w:rPr>
                <w:color w:val="002060"/>
              </w:rPr>
            </w:pPr>
            <w:r w:rsidRPr="00EC72DD">
              <w:rPr>
                <w:color w:val="002060"/>
              </w:rPr>
              <w:t>27/10/2021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F4B140" w14:textId="77777777" w:rsidR="00BB34E8" w:rsidRPr="00EC72DD" w:rsidRDefault="00BB34E8" w:rsidP="00373198">
            <w:pPr>
              <w:pStyle w:val="rowtabella0"/>
              <w:rPr>
                <w:color w:val="002060"/>
              </w:rPr>
            </w:pPr>
            <w:r w:rsidRPr="00EC72DD">
              <w:rPr>
                <w:color w:val="002060"/>
              </w:rPr>
              <w:t xml:space="preserve">5454 </w:t>
            </w:r>
            <w:proofErr w:type="gramStart"/>
            <w:r w:rsidRPr="00EC72DD">
              <w:rPr>
                <w:color w:val="002060"/>
              </w:rPr>
              <w:t>C.COPERTO</w:t>
            </w:r>
            <w:proofErr w:type="gramEnd"/>
            <w:r w:rsidRPr="00EC72DD">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40AB21" w14:textId="77777777" w:rsidR="00BB34E8" w:rsidRPr="00EC72DD" w:rsidRDefault="00BB34E8" w:rsidP="00373198">
            <w:pPr>
              <w:pStyle w:val="rowtabella0"/>
              <w:rPr>
                <w:color w:val="002060"/>
              </w:rPr>
            </w:pPr>
            <w:r w:rsidRPr="00EC72DD">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20ABF" w14:textId="77777777" w:rsidR="00BB34E8" w:rsidRPr="00EC72DD" w:rsidRDefault="00BB34E8" w:rsidP="00373198">
            <w:pPr>
              <w:pStyle w:val="rowtabella0"/>
              <w:rPr>
                <w:color w:val="002060"/>
              </w:rPr>
            </w:pPr>
            <w:r w:rsidRPr="00EC72DD">
              <w:rPr>
                <w:color w:val="002060"/>
              </w:rPr>
              <w:t>VIA VILLA TOMBARI</w:t>
            </w:r>
          </w:p>
        </w:tc>
      </w:tr>
    </w:tbl>
    <w:p w14:paraId="367CA6C0" w14:textId="77777777" w:rsidR="00BB34E8" w:rsidRPr="00EC72DD" w:rsidRDefault="00BB34E8" w:rsidP="00BB34E8">
      <w:pPr>
        <w:pStyle w:val="breakline"/>
        <w:divId w:val="527259509"/>
        <w:rPr>
          <w:rFonts w:eastAsiaTheme="minorEastAsia"/>
          <w:color w:val="002060"/>
        </w:rPr>
      </w:pPr>
    </w:p>
    <w:p w14:paraId="6715E81E" w14:textId="77777777" w:rsidR="00BB34E8" w:rsidRPr="00EC72DD" w:rsidRDefault="00BB34E8" w:rsidP="00BB34E8">
      <w:pPr>
        <w:pStyle w:val="breakline"/>
        <w:divId w:val="527259509"/>
        <w:rPr>
          <w:color w:val="002060"/>
        </w:rPr>
      </w:pPr>
    </w:p>
    <w:p w14:paraId="4E76B4F8" w14:textId="77777777" w:rsidR="00BB34E8" w:rsidRPr="00EC72DD" w:rsidRDefault="00BB34E8" w:rsidP="00BB34E8">
      <w:pPr>
        <w:pStyle w:val="breakline"/>
        <w:divId w:val="527259509"/>
        <w:rPr>
          <w:color w:val="002060"/>
        </w:rPr>
      </w:pPr>
    </w:p>
    <w:p w14:paraId="3B09616A" w14:textId="77777777" w:rsidR="00BB34E8" w:rsidRPr="00EC72DD" w:rsidRDefault="00BB34E8" w:rsidP="00BB34E8">
      <w:pPr>
        <w:pStyle w:val="sottotitolocampionato10"/>
        <w:divId w:val="527259509"/>
        <w:rPr>
          <w:color w:val="002060"/>
        </w:rPr>
      </w:pPr>
      <w:r w:rsidRPr="00EC72DD">
        <w:rPr>
          <w:color w:val="002060"/>
        </w:rPr>
        <w:t>GIRONE S2 - 1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4"/>
        <w:gridCol w:w="385"/>
        <w:gridCol w:w="898"/>
        <w:gridCol w:w="1181"/>
        <w:gridCol w:w="1556"/>
        <w:gridCol w:w="1556"/>
      </w:tblGrid>
      <w:tr w:rsidR="00BB34E8" w:rsidRPr="00EC72DD" w14:paraId="5AF84E23"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AF8BF" w14:textId="77777777" w:rsidR="00BB34E8" w:rsidRPr="00EC72DD" w:rsidRDefault="00BB34E8" w:rsidP="00373198">
            <w:pPr>
              <w:pStyle w:val="headertabella0"/>
              <w:rPr>
                <w:color w:val="002060"/>
              </w:rPr>
            </w:pPr>
            <w:r w:rsidRPr="00EC72DD">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59E09"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CB9C8"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FE075"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2C831"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6B18E"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65F71"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70441307"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DA77A0" w14:textId="77777777" w:rsidR="00BB34E8" w:rsidRPr="00EC72DD" w:rsidRDefault="00BB34E8" w:rsidP="00373198">
            <w:pPr>
              <w:pStyle w:val="rowtabella0"/>
              <w:rPr>
                <w:color w:val="002060"/>
              </w:rPr>
            </w:pPr>
            <w:r w:rsidRPr="00EC72DD">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BDF9D" w14:textId="77777777" w:rsidR="00BB34E8" w:rsidRPr="00EC72DD" w:rsidRDefault="00BB34E8" w:rsidP="00373198">
            <w:pPr>
              <w:pStyle w:val="rowtabella0"/>
              <w:rPr>
                <w:color w:val="002060"/>
              </w:rPr>
            </w:pPr>
            <w:r w:rsidRPr="00EC72DD">
              <w:rPr>
                <w:color w:val="002060"/>
              </w:rPr>
              <w:t>AURORA TREIA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2E3D24" w14:textId="77777777" w:rsidR="00BB34E8" w:rsidRPr="00EC72DD" w:rsidRDefault="00BB34E8" w:rsidP="00373198">
            <w:pPr>
              <w:pStyle w:val="rowtabella0"/>
              <w:jc w:val="center"/>
              <w:rPr>
                <w:color w:val="002060"/>
              </w:rPr>
            </w:pPr>
            <w:r w:rsidRPr="00EC72D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EC53E9" w14:textId="77777777" w:rsidR="00BB34E8" w:rsidRPr="00EC72DD" w:rsidRDefault="00BB34E8" w:rsidP="00373198">
            <w:pPr>
              <w:pStyle w:val="rowtabella0"/>
              <w:rPr>
                <w:color w:val="002060"/>
              </w:rPr>
            </w:pPr>
            <w:r w:rsidRPr="00EC72DD">
              <w:rPr>
                <w:color w:val="002060"/>
              </w:rPr>
              <w:t>25/10/2021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5BF692" w14:textId="77777777" w:rsidR="00BB34E8" w:rsidRPr="00EC72DD" w:rsidRDefault="00BB34E8" w:rsidP="00373198">
            <w:pPr>
              <w:pStyle w:val="rowtabella0"/>
              <w:rPr>
                <w:color w:val="002060"/>
              </w:rPr>
            </w:pPr>
            <w:r w:rsidRPr="00EC72DD">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0F3295" w14:textId="77777777" w:rsidR="00BB34E8" w:rsidRPr="00EC72DD" w:rsidRDefault="00BB34E8" w:rsidP="00373198">
            <w:pPr>
              <w:pStyle w:val="rowtabella0"/>
              <w:rPr>
                <w:color w:val="002060"/>
              </w:rPr>
            </w:pPr>
            <w:r w:rsidRPr="00EC72DD">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14350E" w14:textId="77777777" w:rsidR="00BB34E8" w:rsidRPr="00EC72DD" w:rsidRDefault="00BB34E8" w:rsidP="00373198">
            <w:pPr>
              <w:pStyle w:val="rowtabella0"/>
              <w:rPr>
                <w:color w:val="002060"/>
              </w:rPr>
            </w:pPr>
            <w:r w:rsidRPr="00EC72DD">
              <w:rPr>
                <w:color w:val="002060"/>
              </w:rPr>
              <w:t>VIA TOBAGI STAZ. CASTELBELLINO</w:t>
            </w:r>
          </w:p>
        </w:tc>
      </w:tr>
      <w:tr w:rsidR="00BB34E8" w:rsidRPr="00EC72DD" w14:paraId="3F97C02E"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9AF58A" w14:textId="77777777" w:rsidR="00BB34E8" w:rsidRPr="00EC72DD" w:rsidRDefault="00BB34E8" w:rsidP="00373198">
            <w:pPr>
              <w:pStyle w:val="rowtabella0"/>
              <w:rPr>
                <w:color w:val="002060"/>
              </w:rPr>
            </w:pPr>
            <w:r w:rsidRPr="00EC72DD">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CAB508" w14:textId="77777777" w:rsidR="00BB34E8" w:rsidRPr="00EC72DD" w:rsidRDefault="00BB34E8" w:rsidP="00373198">
            <w:pPr>
              <w:pStyle w:val="rowtabella0"/>
              <w:rPr>
                <w:color w:val="002060"/>
              </w:rPr>
            </w:pPr>
            <w:r w:rsidRPr="00EC72DD">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8FBE2A"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7F04F5" w14:textId="77777777" w:rsidR="00BB34E8" w:rsidRPr="00EC72DD" w:rsidRDefault="00BB34E8" w:rsidP="00373198">
            <w:pPr>
              <w:pStyle w:val="rowtabella0"/>
              <w:rPr>
                <w:color w:val="002060"/>
              </w:rPr>
            </w:pPr>
            <w:r w:rsidRPr="00EC72DD">
              <w:rPr>
                <w:color w:val="002060"/>
              </w:rPr>
              <w:t>25/10/2021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EE1195" w14:textId="77777777" w:rsidR="00BB34E8" w:rsidRPr="00EC72DD" w:rsidRDefault="00BB34E8" w:rsidP="00373198">
            <w:pPr>
              <w:pStyle w:val="rowtabella0"/>
              <w:rPr>
                <w:color w:val="002060"/>
              </w:rPr>
            </w:pPr>
            <w:r w:rsidRPr="00EC72DD">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254E3B" w14:textId="77777777" w:rsidR="00BB34E8" w:rsidRPr="00EC72DD" w:rsidRDefault="00BB34E8" w:rsidP="00373198">
            <w:pPr>
              <w:pStyle w:val="rowtabella0"/>
              <w:rPr>
                <w:color w:val="002060"/>
              </w:rPr>
            </w:pPr>
            <w:r w:rsidRPr="00EC72D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3703C1" w14:textId="77777777" w:rsidR="00BB34E8" w:rsidRPr="00EC72DD" w:rsidRDefault="00BB34E8" w:rsidP="00373198">
            <w:pPr>
              <w:pStyle w:val="rowtabella0"/>
              <w:rPr>
                <w:color w:val="002060"/>
              </w:rPr>
            </w:pPr>
            <w:r w:rsidRPr="00EC72DD">
              <w:rPr>
                <w:color w:val="002060"/>
              </w:rPr>
              <w:t>VIA DEI TESSITORI</w:t>
            </w:r>
          </w:p>
        </w:tc>
      </w:tr>
      <w:tr w:rsidR="00BB34E8" w:rsidRPr="00EC72DD" w14:paraId="6075E782"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B47FF9" w14:textId="77777777" w:rsidR="00BB34E8" w:rsidRPr="00EC72DD" w:rsidRDefault="00BB34E8" w:rsidP="00373198">
            <w:pPr>
              <w:pStyle w:val="rowtabella0"/>
              <w:rPr>
                <w:color w:val="002060"/>
              </w:rPr>
            </w:pPr>
            <w:r w:rsidRPr="00EC72DD">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9E5671" w14:textId="77777777" w:rsidR="00BB34E8" w:rsidRPr="00EC72DD" w:rsidRDefault="00BB34E8" w:rsidP="00373198">
            <w:pPr>
              <w:pStyle w:val="rowtabella0"/>
              <w:rPr>
                <w:color w:val="002060"/>
              </w:rPr>
            </w:pPr>
            <w:r w:rsidRPr="00EC72DD">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66DE81"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72D035" w14:textId="77777777" w:rsidR="00BB34E8" w:rsidRPr="00EC72DD" w:rsidRDefault="00BB34E8" w:rsidP="00373198">
            <w:pPr>
              <w:pStyle w:val="rowtabella0"/>
              <w:rPr>
                <w:color w:val="002060"/>
              </w:rPr>
            </w:pPr>
            <w:r w:rsidRPr="00EC72DD">
              <w:rPr>
                <w:color w:val="002060"/>
              </w:rPr>
              <w:t>25/10/2021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AA56D2" w14:textId="77777777" w:rsidR="00BB34E8" w:rsidRPr="00EC72DD" w:rsidRDefault="00BB34E8" w:rsidP="00373198">
            <w:pPr>
              <w:pStyle w:val="rowtabella0"/>
              <w:rPr>
                <w:color w:val="002060"/>
              </w:rPr>
            </w:pPr>
            <w:r w:rsidRPr="00EC72DD">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D1A0C3" w14:textId="77777777" w:rsidR="00BB34E8" w:rsidRPr="00EC72DD" w:rsidRDefault="00BB34E8" w:rsidP="00373198">
            <w:pPr>
              <w:pStyle w:val="rowtabella0"/>
              <w:rPr>
                <w:color w:val="002060"/>
              </w:rPr>
            </w:pPr>
            <w:r w:rsidRPr="00EC72D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1136F3" w14:textId="77777777" w:rsidR="00BB34E8" w:rsidRPr="00EC72DD" w:rsidRDefault="00BB34E8" w:rsidP="00373198">
            <w:pPr>
              <w:pStyle w:val="rowtabella0"/>
              <w:rPr>
                <w:color w:val="002060"/>
              </w:rPr>
            </w:pPr>
            <w:r w:rsidRPr="00EC72DD">
              <w:rPr>
                <w:color w:val="002060"/>
              </w:rPr>
              <w:t>VIA MONTEPELAGO</w:t>
            </w:r>
          </w:p>
        </w:tc>
      </w:tr>
      <w:tr w:rsidR="00BB34E8" w:rsidRPr="00EC72DD" w14:paraId="2785EABD"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3F6143" w14:textId="77777777" w:rsidR="00BB34E8" w:rsidRPr="00EC72DD" w:rsidRDefault="00BB34E8" w:rsidP="00373198">
            <w:pPr>
              <w:pStyle w:val="rowtabella0"/>
              <w:rPr>
                <w:color w:val="002060"/>
              </w:rPr>
            </w:pPr>
            <w:r w:rsidRPr="00EC72DD">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3048E" w14:textId="77777777" w:rsidR="00BB34E8" w:rsidRPr="00EC72DD" w:rsidRDefault="00BB34E8" w:rsidP="00373198">
            <w:pPr>
              <w:pStyle w:val="rowtabella0"/>
              <w:rPr>
                <w:color w:val="002060"/>
              </w:rPr>
            </w:pPr>
            <w:r w:rsidRPr="00EC72DD">
              <w:rPr>
                <w:color w:val="002060"/>
              </w:rPr>
              <w:t>NUOVA OTTRANO 98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52A4CA"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888DC2" w14:textId="77777777" w:rsidR="00BB34E8" w:rsidRPr="00EC72DD" w:rsidRDefault="00BB34E8" w:rsidP="00373198">
            <w:pPr>
              <w:pStyle w:val="rowtabella0"/>
              <w:rPr>
                <w:color w:val="002060"/>
              </w:rPr>
            </w:pPr>
            <w:r w:rsidRPr="00EC72DD">
              <w:rPr>
                <w:color w:val="002060"/>
              </w:rPr>
              <w:t>27/10/2021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B3240A" w14:textId="77777777" w:rsidR="00BB34E8" w:rsidRPr="00EC72DD" w:rsidRDefault="00BB34E8" w:rsidP="00373198">
            <w:pPr>
              <w:pStyle w:val="rowtabella0"/>
              <w:rPr>
                <w:color w:val="002060"/>
              </w:rPr>
            </w:pPr>
            <w:r w:rsidRPr="00EC72DD">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A884B" w14:textId="77777777" w:rsidR="00BB34E8" w:rsidRPr="00EC72DD" w:rsidRDefault="00BB34E8" w:rsidP="00373198">
            <w:pPr>
              <w:pStyle w:val="rowtabella0"/>
              <w:rPr>
                <w:color w:val="002060"/>
              </w:rPr>
            </w:pPr>
            <w:r w:rsidRPr="00EC72DD">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CB9E55" w14:textId="77777777" w:rsidR="00BB34E8" w:rsidRPr="00EC72DD" w:rsidRDefault="00BB34E8" w:rsidP="00373198">
            <w:pPr>
              <w:pStyle w:val="rowtabella0"/>
              <w:rPr>
                <w:color w:val="002060"/>
              </w:rPr>
            </w:pPr>
            <w:r w:rsidRPr="00EC72DD">
              <w:rPr>
                <w:color w:val="002060"/>
              </w:rPr>
              <w:t>VIA PETRARCA</w:t>
            </w:r>
          </w:p>
        </w:tc>
      </w:tr>
    </w:tbl>
    <w:p w14:paraId="578B0F8D" w14:textId="77777777" w:rsidR="00BB34E8" w:rsidRPr="00EC72DD" w:rsidRDefault="00BB34E8" w:rsidP="00BB34E8">
      <w:pPr>
        <w:pStyle w:val="breakline"/>
        <w:divId w:val="527259509"/>
        <w:rPr>
          <w:rFonts w:eastAsiaTheme="minorEastAsia"/>
          <w:color w:val="002060"/>
        </w:rPr>
      </w:pPr>
    </w:p>
    <w:p w14:paraId="0CE08B96" w14:textId="77777777" w:rsidR="00BB34E8" w:rsidRPr="00EC72DD" w:rsidRDefault="00BB34E8" w:rsidP="00BB34E8">
      <w:pPr>
        <w:pStyle w:val="breakline"/>
        <w:divId w:val="527259509"/>
        <w:rPr>
          <w:color w:val="002060"/>
        </w:rPr>
      </w:pPr>
    </w:p>
    <w:p w14:paraId="1D57BA88" w14:textId="77777777" w:rsidR="00BB34E8" w:rsidRPr="00EC72DD" w:rsidRDefault="00BB34E8" w:rsidP="00BB34E8">
      <w:pPr>
        <w:pStyle w:val="breakline"/>
        <w:divId w:val="527259509"/>
        <w:rPr>
          <w:color w:val="002060"/>
        </w:rPr>
      </w:pPr>
    </w:p>
    <w:p w14:paraId="499BC05B" w14:textId="77777777" w:rsidR="00BB34E8" w:rsidRPr="00EC72DD" w:rsidRDefault="00BB34E8" w:rsidP="00BB34E8">
      <w:pPr>
        <w:pStyle w:val="sottotitolocampionato10"/>
        <w:divId w:val="527259509"/>
        <w:rPr>
          <w:color w:val="002060"/>
        </w:rPr>
      </w:pPr>
      <w:r w:rsidRPr="00EC72DD">
        <w:rPr>
          <w:color w:val="002060"/>
        </w:rPr>
        <w:t>GIRONE S3 - 1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8"/>
        <w:gridCol w:w="385"/>
        <w:gridCol w:w="898"/>
        <w:gridCol w:w="1198"/>
        <w:gridCol w:w="1552"/>
        <w:gridCol w:w="1545"/>
      </w:tblGrid>
      <w:tr w:rsidR="00BB34E8" w:rsidRPr="00EC72DD" w14:paraId="1AB7B619"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F51CD"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21124"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89307"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D649D"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9922F"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9E2EE"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36D5F"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2479A5B4"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D195BB" w14:textId="77777777" w:rsidR="00BB34E8" w:rsidRPr="00EC72DD" w:rsidRDefault="00BB34E8" w:rsidP="00373198">
            <w:pPr>
              <w:pStyle w:val="rowtabella0"/>
              <w:rPr>
                <w:color w:val="002060"/>
              </w:rPr>
            </w:pPr>
            <w:r w:rsidRPr="00EC72DD">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69E6B3" w14:textId="77777777" w:rsidR="00BB34E8" w:rsidRPr="00EC72DD" w:rsidRDefault="00BB34E8" w:rsidP="00373198">
            <w:pPr>
              <w:pStyle w:val="rowtabella0"/>
              <w:rPr>
                <w:color w:val="002060"/>
              </w:rPr>
            </w:pPr>
            <w:r w:rsidRPr="00EC72DD">
              <w:rPr>
                <w:color w:val="002060"/>
              </w:rPr>
              <w:t>BAYER CAPPUCCINI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C42A9B" w14:textId="77777777" w:rsidR="00BB34E8" w:rsidRPr="00EC72DD" w:rsidRDefault="00BB34E8" w:rsidP="00373198">
            <w:pPr>
              <w:pStyle w:val="rowtabella0"/>
              <w:jc w:val="center"/>
              <w:rPr>
                <w:color w:val="002060"/>
              </w:rPr>
            </w:pPr>
            <w:r w:rsidRPr="00EC72D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36463" w14:textId="77777777" w:rsidR="00BB34E8" w:rsidRPr="00EC72DD" w:rsidRDefault="00BB34E8" w:rsidP="00373198">
            <w:pPr>
              <w:pStyle w:val="rowtabella0"/>
              <w:rPr>
                <w:color w:val="002060"/>
              </w:rPr>
            </w:pPr>
            <w:r w:rsidRPr="00EC72DD">
              <w:rPr>
                <w:color w:val="002060"/>
              </w:rPr>
              <w:t>25/10/2021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4EE8E7" w14:textId="77777777" w:rsidR="00BB34E8" w:rsidRPr="00EC72DD" w:rsidRDefault="00BB34E8" w:rsidP="00373198">
            <w:pPr>
              <w:pStyle w:val="rowtabella0"/>
              <w:rPr>
                <w:color w:val="002060"/>
              </w:rPr>
            </w:pPr>
            <w:r w:rsidRPr="00EC72DD">
              <w:rPr>
                <w:color w:val="002060"/>
              </w:rPr>
              <w:t>5101 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49D5F0" w14:textId="77777777" w:rsidR="00BB34E8" w:rsidRPr="00EC72DD" w:rsidRDefault="00BB34E8" w:rsidP="00373198">
            <w:pPr>
              <w:pStyle w:val="rowtabella0"/>
              <w:rPr>
                <w:color w:val="002060"/>
              </w:rPr>
            </w:pPr>
            <w:r w:rsidRPr="00EC72DD">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120F2" w14:textId="77777777" w:rsidR="00BB34E8" w:rsidRPr="00EC72DD" w:rsidRDefault="00BB34E8" w:rsidP="00373198">
            <w:pPr>
              <w:pStyle w:val="rowtabella0"/>
              <w:rPr>
                <w:color w:val="002060"/>
              </w:rPr>
            </w:pPr>
            <w:r w:rsidRPr="00EC72DD">
              <w:rPr>
                <w:color w:val="002060"/>
              </w:rPr>
              <w:t>VIA VERDI</w:t>
            </w:r>
          </w:p>
        </w:tc>
      </w:tr>
      <w:tr w:rsidR="00BB34E8" w:rsidRPr="00EC72DD" w14:paraId="6B3FF545"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D6B04C" w14:textId="77777777" w:rsidR="00BB34E8" w:rsidRPr="00EC72DD" w:rsidRDefault="00BB34E8" w:rsidP="00373198">
            <w:pPr>
              <w:pStyle w:val="rowtabella0"/>
              <w:rPr>
                <w:color w:val="002060"/>
              </w:rPr>
            </w:pPr>
            <w:r w:rsidRPr="00EC72DD">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363F81" w14:textId="77777777" w:rsidR="00BB34E8" w:rsidRPr="00EC72DD" w:rsidRDefault="00BB34E8" w:rsidP="00373198">
            <w:pPr>
              <w:pStyle w:val="rowtabella0"/>
              <w:rPr>
                <w:color w:val="002060"/>
              </w:rPr>
            </w:pPr>
            <w:r w:rsidRPr="00EC72DD">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2F2747"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02D2E4" w14:textId="77777777" w:rsidR="00BB34E8" w:rsidRPr="00EC72DD" w:rsidRDefault="00BB34E8" w:rsidP="00373198">
            <w:pPr>
              <w:pStyle w:val="rowtabella0"/>
              <w:rPr>
                <w:color w:val="002060"/>
              </w:rPr>
            </w:pPr>
            <w:r w:rsidRPr="00EC72DD">
              <w:rPr>
                <w:color w:val="002060"/>
              </w:rPr>
              <w:t>25/10/2021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6157A9" w14:textId="77777777" w:rsidR="00BB34E8" w:rsidRPr="00EC72DD" w:rsidRDefault="00BB34E8" w:rsidP="00373198">
            <w:pPr>
              <w:pStyle w:val="rowtabella0"/>
              <w:rPr>
                <w:color w:val="002060"/>
              </w:rPr>
            </w:pPr>
            <w:r w:rsidRPr="00EC72DD">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6CB847" w14:textId="77777777" w:rsidR="00BB34E8" w:rsidRPr="00EC72DD" w:rsidRDefault="00BB34E8" w:rsidP="00373198">
            <w:pPr>
              <w:pStyle w:val="rowtabella0"/>
              <w:rPr>
                <w:color w:val="002060"/>
              </w:rPr>
            </w:pPr>
            <w:r w:rsidRPr="00EC72DD">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E63305" w14:textId="77777777" w:rsidR="00BB34E8" w:rsidRPr="00EC72DD" w:rsidRDefault="00BB34E8" w:rsidP="00373198">
            <w:pPr>
              <w:pStyle w:val="rowtabella0"/>
              <w:rPr>
                <w:color w:val="002060"/>
              </w:rPr>
            </w:pPr>
            <w:r w:rsidRPr="00EC72DD">
              <w:rPr>
                <w:color w:val="002060"/>
              </w:rPr>
              <w:t>VIA CERQUATTI</w:t>
            </w:r>
          </w:p>
        </w:tc>
      </w:tr>
      <w:tr w:rsidR="00BB34E8" w:rsidRPr="00EC72DD" w14:paraId="104E114C"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B14996" w14:textId="77777777" w:rsidR="00BB34E8" w:rsidRPr="00EC72DD" w:rsidRDefault="00BB34E8" w:rsidP="00373198">
            <w:pPr>
              <w:pStyle w:val="rowtabella0"/>
              <w:rPr>
                <w:color w:val="002060"/>
              </w:rPr>
            </w:pPr>
            <w:r w:rsidRPr="00EC72DD">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60BA2A" w14:textId="77777777" w:rsidR="00BB34E8" w:rsidRPr="00EC72DD" w:rsidRDefault="00BB34E8" w:rsidP="00373198">
            <w:pPr>
              <w:pStyle w:val="rowtabella0"/>
              <w:rPr>
                <w:color w:val="002060"/>
              </w:rPr>
            </w:pPr>
            <w:r w:rsidRPr="00EC72DD">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D29959"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51DF19" w14:textId="77777777" w:rsidR="00BB34E8" w:rsidRPr="00EC72DD" w:rsidRDefault="00BB34E8" w:rsidP="00373198">
            <w:pPr>
              <w:pStyle w:val="rowtabella0"/>
              <w:rPr>
                <w:color w:val="002060"/>
              </w:rPr>
            </w:pPr>
            <w:r w:rsidRPr="00EC72DD">
              <w:rPr>
                <w:color w:val="002060"/>
              </w:rPr>
              <w:t>25/10/2021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E88DE8" w14:textId="77777777" w:rsidR="00BB34E8" w:rsidRPr="00EC72DD" w:rsidRDefault="00BB34E8" w:rsidP="00373198">
            <w:pPr>
              <w:pStyle w:val="rowtabella0"/>
              <w:rPr>
                <w:color w:val="002060"/>
              </w:rPr>
            </w:pPr>
            <w:r w:rsidRPr="00EC72DD">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98F697" w14:textId="77777777" w:rsidR="00BB34E8" w:rsidRPr="00EC72DD" w:rsidRDefault="00BB34E8" w:rsidP="00373198">
            <w:pPr>
              <w:pStyle w:val="rowtabella0"/>
              <w:rPr>
                <w:color w:val="002060"/>
              </w:rPr>
            </w:pPr>
            <w:r w:rsidRPr="00EC72DD">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38DB9E" w14:textId="77777777" w:rsidR="00BB34E8" w:rsidRPr="00EC72DD" w:rsidRDefault="00BB34E8" w:rsidP="00373198">
            <w:pPr>
              <w:pStyle w:val="rowtabella0"/>
              <w:rPr>
                <w:color w:val="002060"/>
              </w:rPr>
            </w:pPr>
            <w:r w:rsidRPr="00EC72DD">
              <w:rPr>
                <w:color w:val="002060"/>
              </w:rPr>
              <w:t>VIA ALESSANDRO MANZONI</w:t>
            </w:r>
          </w:p>
        </w:tc>
      </w:tr>
      <w:tr w:rsidR="00BB34E8" w:rsidRPr="00EC72DD" w14:paraId="6B784A55"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FA3C5F" w14:textId="77777777" w:rsidR="00BB34E8" w:rsidRPr="00EC72DD" w:rsidRDefault="00BB34E8" w:rsidP="00373198">
            <w:pPr>
              <w:pStyle w:val="rowtabella0"/>
              <w:rPr>
                <w:color w:val="002060"/>
              </w:rPr>
            </w:pPr>
            <w:r w:rsidRPr="00EC72DD">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ABEFD" w14:textId="77777777" w:rsidR="00BB34E8" w:rsidRPr="00EC72DD" w:rsidRDefault="00BB34E8" w:rsidP="00373198">
            <w:pPr>
              <w:pStyle w:val="rowtabella0"/>
              <w:rPr>
                <w:color w:val="002060"/>
              </w:rPr>
            </w:pPr>
            <w:r w:rsidRPr="00EC72DD">
              <w:rPr>
                <w:color w:val="002060"/>
              </w:rPr>
              <w:t>SERRALTA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ADA568"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AF7B25" w14:textId="77777777" w:rsidR="00BB34E8" w:rsidRPr="00EC72DD" w:rsidRDefault="00BB34E8" w:rsidP="00373198">
            <w:pPr>
              <w:pStyle w:val="rowtabella0"/>
              <w:rPr>
                <w:color w:val="002060"/>
              </w:rPr>
            </w:pPr>
            <w:r w:rsidRPr="00EC72DD">
              <w:rPr>
                <w:color w:val="002060"/>
              </w:rPr>
              <w:t>27/10/2021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1417BA" w14:textId="77777777" w:rsidR="00BB34E8" w:rsidRPr="00EC72DD" w:rsidRDefault="00BB34E8" w:rsidP="00373198">
            <w:pPr>
              <w:pStyle w:val="rowtabella0"/>
              <w:rPr>
                <w:color w:val="002060"/>
              </w:rPr>
            </w:pPr>
            <w:r w:rsidRPr="00EC72DD">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F19E2" w14:textId="77777777" w:rsidR="00BB34E8" w:rsidRPr="00EC72DD" w:rsidRDefault="00BB34E8" w:rsidP="00373198">
            <w:pPr>
              <w:pStyle w:val="rowtabella0"/>
              <w:rPr>
                <w:color w:val="002060"/>
              </w:rPr>
            </w:pPr>
            <w:r w:rsidRPr="00EC72DD">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0A860" w14:textId="77777777" w:rsidR="00BB34E8" w:rsidRPr="00EC72DD" w:rsidRDefault="00BB34E8" w:rsidP="00373198">
            <w:pPr>
              <w:pStyle w:val="rowtabella0"/>
              <w:rPr>
                <w:color w:val="002060"/>
              </w:rPr>
            </w:pPr>
            <w:r w:rsidRPr="00EC72DD">
              <w:rPr>
                <w:color w:val="002060"/>
              </w:rPr>
              <w:t>VIA FRATELLI CERVI</w:t>
            </w:r>
          </w:p>
        </w:tc>
      </w:tr>
    </w:tbl>
    <w:p w14:paraId="00C88875" w14:textId="77777777" w:rsidR="00BB34E8" w:rsidRPr="00EC72DD" w:rsidRDefault="00BB34E8" w:rsidP="00BB34E8">
      <w:pPr>
        <w:pStyle w:val="breakline"/>
        <w:divId w:val="527259509"/>
        <w:rPr>
          <w:rFonts w:eastAsiaTheme="minorEastAsia"/>
          <w:color w:val="002060"/>
        </w:rPr>
      </w:pPr>
    </w:p>
    <w:p w14:paraId="2827A16F" w14:textId="77777777" w:rsidR="00BB34E8" w:rsidRPr="00EC72DD" w:rsidRDefault="00BB34E8" w:rsidP="00BB34E8">
      <w:pPr>
        <w:pStyle w:val="breakline"/>
        <w:divId w:val="527259509"/>
        <w:rPr>
          <w:color w:val="002060"/>
        </w:rPr>
      </w:pPr>
    </w:p>
    <w:p w14:paraId="1368EA42" w14:textId="77777777" w:rsidR="00BB34E8" w:rsidRPr="00EC72DD" w:rsidRDefault="00BB34E8" w:rsidP="00BB34E8">
      <w:pPr>
        <w:pStyle w:val="breakline"/>
        <w:divId w:val="527259509"/>
        <w:rPr>
          <w:color w:val="002060"/>
        </w:rPr>
      </w:pPr>
    </w:p>
    <w:p w14:paraId="3AEF972B" w14:textId="77777777" w:rsidR="00BB34E8" w:rsidRPr="00EC72DD" w:rsidRDefault="00BB34E8" w:rsidP="00BB34E8">
      <w:pPr>
        <w:pStyle w:val="sottotitolocampionato10"/>
        <w:divId w:val="527259509"/>
        <w:rPr>
          <w:color w:val="002060"/>
        </w:rPr>
      </w:pPr>
      <w:r w:rsidRPr="00EC72DD">
        <w:rPr>
          <w:color w:val="002060"/>
        </w:rPr>
        <w:t>GIRONE S4 - 1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2"/>
        <w:gridCol w:w="385"/>
        <w:gridCol w:w="898"/>
        <w:gridCol w:w="1177"/>
        <w:gridCol w:w="1564"/>
        <w:gridCol w:w="1549"/>
      </w:tblGrid>
      <w:tr w:rsidR="00BB34E8" w:rsidRPr="00EC72DD" w14:paraId="5732CF5B"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71CC3"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70F40"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0DCBE"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164B3"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114A6"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1F442"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43430"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7D0FC233"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49BF8F" w14:textId="77777777" w:rsidR="00BB34E8" w:rsidRPr="00EC72DD" w:rsidRDefault="00BB34E8" w:rsidP="00373198">
            <w:pPr>
              <w:pStyle w:val="rowtabella0"/>
              <w:rPr>
                <w:color w:val="002060"/>
              </w:rPr>
            </w:pPr>
            <w:r w:rsidRPr="00EC72DD">
              <w:rPr>
                <w:color w:val="002060"/>
              </w:rPr>
              <w:t>FUTSAL MONTURANO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46A132" w14:textId="77777777" w:rsidR="00BB34E8" w:rsidRPr="00EC72DD" w:rsidRDefault="00BB34E8" w:rsidP="00373198">
            <w:pPr>
              <w:pStyle w:val="rowtabella0"/>
              <w:rPr>
                <w:color w:val="002060"/>
              </w:rPr>
            </w:pPr>
            <w:r w:rsidRPr="00EC72DD">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A2E99B" w14:textId="77777777" w:rsidR="00BB34E8" w:rsidRPr="00EC72DD" w:rsidRDefault="00BB34E8" w:rsidP="00373198">
            <w:pPr>
              <w:pStyle w:val="rowtabella0"/>
              <w:jc w:val="center"/>
              <w:rPr>
                <w:color w:val="002060"/>
              </w:rPr>
            </w:pPr>
            <w:r w:rsidRPr="00EC72D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8D578" w14:textId="77777777" w:rsidR="00BB34E8" w:rsidRPr="00EC72DD" w:rsidRDefault="00BB34E8" w:rsidP="00373198">
            <w:pPr>
              <w:pStyle w:val="rowtabella0"/>
              <w:rPr>
                <w:color w:val="002060"/>
              </w:rPr>
            </w:pPr>
            <w:r w:rsidRPr="00EC72DD">
              <w:rPr>
                <w:color w:val="002060"/>
              </w:rPr>
              <w:t>25/10/2021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524798" w14:textId="77777777" w:rsidR="00BB34E8" w:rsidRPr="00EC72DD" w:rsidRDefault="00BB34E8" w:rsidP="00373198">
            <w:pPr>
              <w:pStyle w:val="rowtabella0"/>
              <w:rPr>
                <w:color w:val="002060"/>
              </w:rPr>
            </w:pPr>
            <w:r w:rsidRPr="00EC72DD">
              <w:rPr>
                <w:color w:val="002060"/>
              </w:rPr>
              <w:t>5638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915462" w14:textId="77777777" w:rsidR="00BB34E8" w:rsidRPr="00EC72DD" w:rsidRDefault="00BB34E8" w:rsidP="00373198">
            <w:pPr>
              <w:pStyle w:val="rowtabella0"/>
              <w:rPr>
                <w:color w:val="002060"/>
              </w:rPr>
            </w:pPr>
            <w:r w:rsidRPr="00EC72DD">
              <w:rPr>
                <w:color w:val="002060"/>
              </w:rPr>
              <w:t>MONTE URANO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5EF5FD" w14:textId="77777777" w:rsidR="00BB34E8" w:rsidRPr="00EC72DD" w:rsidRDefault="00BB34E8" w:rsidP="00373198">
            <w:pPr>
              <w:pStyle w:val="rowtabella0"/>
              <w:rPr>
                <w:color w:val="002060"/>
              </w:rPr>
            </w:pPr>
            <w:r w:rsidRPr="00EC72DD">
              <w:rPr>
                <w:color w:val="002060"/>
              </w:rPr>
              <w:t>VIA OLIMPIADI</w:t>
            </w:r>
          </w:p>
        </w:tc>
      </w:tr>
      <w:tr w:rsidR="00BB34E8" w:rsidRPr="00EC72DD" w14:paraId="4D60FC0C"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9A0FD1" w14:textId="77777777" w:rsidR="00BB34E8" w:rsidRPr="00EC72DD" w:rsidRDefault="00BB34E8" w:rsidP="00373198">
            <w:pPr>
              <w:pStyle w:val="rowtabella0"/>
              <w:rPr>
                <w:color w:val="002060"/>
              </w:rPr>
            </w:pPr>
            <w:r w:rsidRPr="00EC72DD">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5DB758" w14:textId="77777777" w:rsidR="00BB34E8" w:rsidRPr="00EC72DD" w:rsidRDefault="00BB34E8" w:rsidP="00373198">
            <w:pPr>
              <w:pStyle w:val="rowtabella0"/>
              <w:rPr>
                <w:color w:val="002060"/>
              </w:rPr>
            </w:pPr>
            <w:r w:rsidRPr="00EC72DD">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4F6C75"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0094E7" w14:textId="77777777" w:rsidR="00BB34E8" w:rsidRPr="00EC72DD" w:rsidRDefault="00BB34E8" w:rsidP="00373198">
            <w:pPr>
              <w:pStyle w:val="rowtabella0"/>
              <w:rPr>
                <w:color w:val="002060"/>
              </w:rPr>
            </w:pPr>
            <w:r w:rsidRPr="00EC72DD">
              <w:rPr>
                <w:color w:val="002060"/>
              </w:rPr>
              <w:t>25/10/2021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5D37F0" w14:textId="77777777" w:rsidR="00BB34E8" w:rsidRPr="00EC72DD" w:rsidRDefault="00BB34E8" w:rsidP="00373198">
            <w:pPr>
              <w:pStyle w:val="rowtabella0"/>
              <w:rPr>
                <w:color w:val="002060"/>
              </w:rPr>
            </w:pPr>
            <w:r w:rsidRPr="00EC72DD">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37B9BF" w14:textId="77777777" w:rsidR="00BB34E8" w:rsidRPr="00EC72DD" w:rsidRDefault="00BB34E8" w:rsidP="00373198">
            <w:pPr>
              <w:pStyle w:val="rowtabella0"/>
              <w:rPr>
                <w:color w:val="002060"/>
              </w:rPr>
            </w:pPr>
            <w:r w:rsidRPr="00EC72DD">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DD99C6" w14:textId="77777777" w:rsidR="00BB34E8" w:rsidRPr="00EC72DD" w:rsidRDefault="00BB34E8" w:rsidP="00373198">
            <w:pPr>
              <w:pStyle w:val="rowtabella0"/>
              <w:rPr>
                <w:color w:val="002060"/>
              </w:rPr>
            </w:pPr>
            <w:r w:rsidRPr="00EC72DD">
              <w:rPr>
                <w:color w:val="002060"/>
              </w:rPr>
              <w:t xml:space="preserve">VIA </w:t>
            </w:r>
            <w:proofErr w:type="gramStart"/>
            <w:r w:rsidRPr="00EC72DD">
              <w:rPr>
                <w:color w:val="002060"/>
              </w:rPr>
              <w:t>B.ROSSI</w:t>
            </w:r>
            <w:proofErr w:type="gramEnd"/>
            <w:r w:rsidRPr="00EC72DD">
              <w:rPr>
                <w:color w:val="002060"/>
              </w:rPr>
              <w:t xml:space="preserve"> SNC</w:t>
            </w:r>
          </w:p>
        </w:tc>
      </w:tr>
      <w:tr w:rsidR="00BB34E8" w:rsidRPr="00EC72DD" w14:paraId="15364BBB"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B23E44" w14:textId="77777777" w:rsidR="00BB34E8" w:rsidRPr="00EC72DD" w:rsidRDefault="00BB34E8" w:rsidP="00373198">
            <w:pPr>
              <w:pStyle w:val="rowtabella0"/>
              <w:rPr>
                <w:color w:val="002060"/>
              </w:rPr>
            </w:pPr>
            <w:r w:rsidRPr="00EC72DD">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0B6B60" w14:textId="77777777" w:rsidR="00BB34E8" w:rsidRPr="00EC72DD" w:rsidRDefault="00BB34E8" w:rsidP="00373198">
            <w:pPr>
              <w:pStyle w:val="rowtabella0"/>
              <w:rPr>
                <w:color w:val="002060"/>
              </w:rPr>
            </w:pPr>
            <w:r w:rsidRPr="00EC72DD">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233650"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E77F63" w14:textId="77777777" w:rsidR="00BB34E8" w:rsidRPr="00EC72DD" w:rsidRDefault="00BB34E8" w:rsidP="00373198">
            <w:pPr>
              <w:pStyle w:val="rowtabella0"/>
              <w:rPr>
                <w:color w:val="002060"/>
              </w:rPr>
            </w:pPr>
            <w:r w:rsidRPr="00EC72DD">
              <w:rPr>
                <w:color w:val="002060"/>
              </w:rPr>
              <w:t>25/10/2021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0F017D" w14:textId="77777777" w:rsidR="00BB34E8" w:rsidRPr="00EC72DD" w:rsidRDefault="00BB34E8" w:rsidP="00373198">
            <w:pPr>
              <w:pStyle w:val="rowtabella0"/>
              <w:rPr>
                <w:color w:val="002060"/>
              </w:rPr>
            </w:pPr>
            <w:r w:rsidRPr="00EC72DD">
              <w:rPr>
                <w:color w:val="002060"/>
              </w:rPr>
              <w:t xml:space="preserve">5623 PALESTRA </w:t>
            </w:r>
            <w:proofErr w:type="gramStart"/>
            <w:r w:rsidRPr="00EC72DD">
              <w:rPr>
                <w:color w:val="002060"/>
              </w:rPr>
              <w:t>SC.MEDIA</w:t>
            </w:r>
            <w:proofErr w:type="gramEnd"/>
            <w:r w:rsidRPr="00EC72DD">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B8CA16" w14:textId="77777777" w:rsidR="00BB34E8" w:rsidRPr="00EC72DD" w:rsidRDefault="00BB34E8" w:rsidP="00373198">
            <w:pPr>
              <w:pStyle w:val="rowtabella0"/>
              <w:rPr>
                <w:color w:val="002060"/>
              </w:rPr>
            </w:pPr>
            <w:r w:rsidRPr="00EC72DD">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2D983D" w14:textId="77777777" w:rsidR="00BB34E8" w:rsidRPr="00EC72DD" w:rsidRDefault="00BB34E8" w:rsidP="00373198">
            <w:pPr>
              <w:pStyle w:val="rowtabella0"/>
              <w:rPr>
                <w:color w:val="002060"/>
              </w:rPr>
            </w:pPr>
            <w:r w:rsidRPr="00EC72DD">
              <w:rPr>
                <w:color w:val="002060"/>
              </w:rPr>
              <w:t>VIA PIRANDELLO AREA MT.4</w:t>
            </w:r>
          </w:p>
        </w:tc>
      </w:tr>
      <w:tr w:rsidR="00BB34E8" w:rsidRPr="00EC72DD" w14:paraId="61EF0BCB"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040A2A" w14:textId="77777777" w:rsidR="00BB34E8" w:rsidRPr="00EC72DD" w:rsidRDefault="00BB34E8" w:rsidP="00373198">
            <w:pPr>
              <w:pStyle w:val="rowtabella0"/>
              <w:rPr>
                <w:color w:val="002060"/>
              </w:rPr>
            </w:pPr>
            <w:proofErr w:type="gramStart"/>
            <w:r w:rsidRPr="00EC72DD">
              <w:rPr>
                <w:color w:val="002060"/>
              </w:rPr>
              <w:t>U.MANDOLESI</w:t>
            </w:r>
            <w:proofErr w:type="gramEnd"/>
            <w:r w:rsidRPr="00EC72DD">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6E72B" w14:textId="77777777" w:rsidR="00BB34E8" w:rsidRPr="00EC72DD" w:rsidRDefault="00BB34E8" w:rsidP="00373198">
            <w:pPr>
              <w:pStyle w:val="rowtabella0"/>
              <w:rPr>
                <w:color w:val="002060"/>
              </w:rPr>
            </w:pPr>
            <w:r w:rsidRPr="00EC72DD">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F2467"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845DB6" w14:textId="77777777" w:rsidR="00BB34E8" w:rsidRPr="00EC72DD" w:rsidRDefault="00BB34E8" w:rsidP="00373198">
            <w:pPr>
              <w:pStyle w:val="rowtabella0"/>
              <w:rPr>
                <w:color w:val="002060"/>
              </w:rPr>
            </w:pPr>
            <w:r w:rsidRPr="00EC72DD">
              <w:rPr>
                <w:color w:val="002060"/>
              </w:rPr>
              <w:t>25/10/2021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0BBDE0" w14:textId="77777777" w:rsidR="00BB34E8" w:rsidRPr="00EC72DD" w:rsidRDefault="00BB34E8" w:rsidP="00373198">
            <w:pPr>
              <w:pStyle w:val="rowtabella0"/>
              <w:rPr>
                <w:color w:val="002060"/>
              </w:rPr>
            </w:pPr>
            <w:r w:rsidRPr="00EC72DD">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7FFB0A" w14:textId="77777777" w:rsidR="00BB34E8" w:rsidRPr="00EC72DD" w:rsidRDefault="00BB34E8" w:rsidP="00373198">
            <w:pPr>
              <w:pStyle w:val="rowtabella0"/>
              <w:rPr>
                <w:color w:val="002060"/>
              </w:rPr>
            </w:pPr>
            <w:r w:rsidRPr="00EC72DD">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CE7F1B" w14:textId="77777777" w:rsidR="00BB34E8" w:rsidRPr="00EC72DD" w:rsidRDefault="00BB34E8" w:rsidP="00373198">
            <w:pPr>
              <w:pStyle w:val="rowtabella0"/>
              <w:rPr>
                <w:color w:val="002060"/>
              </w:rPr>
            </w:pPr>
            <w:r w:rsidRPr="00EC72DD">
              <w:rPr>
                <w:color w:val="002060"/>
              </w:rPr>
              <w:t>VIA DELLE REGIONI, 8</w:t>
            </w:r>
          </w:p>
        </w:tc>
      </w:tr>
    </w:tbl>
    <w:p w14:paraId="2AA4548C" w14:textId="77777777" w:rsidR="00BB34E8" w:rsidRPr="00EC72DD" w:rsidRDefault="00BB34E8" w:rsidP="00BB34E8">
      <w:pPr>
        <w:pStyle w:val="breakline"/>
        <w:divId w:val="527259509"/>
        <w:rPr>
          <w:rFonts w:eastAsiaTheme="minorEastAsia"/>
          <w:color w:val="002060"/>
        </w:rPr>
      </w:pPr>
    </w:p>
    <w:p w14:paraId="7D4C449D" w14:textId="77777777" w:rsidR="00BB34E8" w:rsidRPr="005E0393" w:rsidRDefault="00BB34E8" w:rsidP="00BB34E8">
      <w:pPr>
        <w:pStyle w:val="breakline"/>
        <w:divId w:val="527259509"/>
        <w:rPr>
          <w:rFonts w:eastAsiaTheme="minorEastAsia"/>
          <w:color w:val="002060"/>
        </w:rPr>
      </w:pPr>
    </w:p>
    <w:p w14:paraId="71F13F5B" w14:textId="77777777" w:rsidR="00BB34E8" w:rsidRPr="005E0393" w:rsidRDefault="00BB34E8" w:rsidP="00BB34E8">
      <w:pPr>
        <w:pStyle w:val="breakline"/>
        <w:divId w:val="527259509"/>
        <w:rPr>
          <w:color w:val="002060"/>
        </w:rPr>
      </w:pPr>
    </w:p>
    <w:p w14:paraId="4F187DDE" w14:textId="77777777" w:rsidR="00BB34E8" w:rsidRPr="005E0393" w:rsidRDefault="00BB34E8" w:rsidP="00BB34E8">
      <w:pPr>
        <w:pStyle w:val="titolocampionato0"/>
        <w:shd w:val="clear" w:color="auto" w:fill="CCCCCC"/>
        <w:spacing w:before="80" w:after="40"/>
        <w:divId w:val="527259509"/>
        <w:rPr>
          <w:color w:val="002060"/>
        </w:rPr>
      </w:pPr>
      <w:r w:rsidRPr="005E0393">
        <w:rPr>
          <w:color w:val="002060"/>
        </w:rPr>
        <w:t>COPPA MARCHE UNDER 21 CALCIO 5</w:t>
      </w:r>
    </w:p>
    <w:p w14:paraId="79A19891" w14:textId="77777777" w:rsidR="00BB34E8" w:rsidRPr="005E0393" w:rsidRDefault="00BB34E8" w:rsidP="00BB34E8">
      <w:pPr>
        <w:pStyle w:val="titoloprinc0"/>
        <w:divId w:val="527259509"/>
        <w:rPr>
          <w:color w:val="002060"/>
        </w:rPr>
      </w:pPr>
      <w:r w:rsidRPr="005E0393">
        <w:rPr>
          <w:color w:val="002060"/>
        </w:rPr>
        <w:t>VARIAZIONI AL PROGRAMMA GARE</w:t>
      </w:r>
    </w:p>
    <w:p w14:paraId="4766FA98" w14:textId="77777777" w:rsidR="00BB34E8" w:rsidRPr="005E0393" w:rsidRDefault="00BB34E8" w:rsidP="00BB34E8">
      <w:pPr>
        <w:pStyle w:val="breakline"/>
        <w:divId w:val="527259509"/>
        <w:rPr>
          <w:color w:val="002060"/>
        </w:rPr>
      </w:pPr>
    </w:p>
    <w:p w14:paraId="54A8863D" w14:textId="77777777" w:rsidR="00BB34E8" w:rsidRPr="005E0393" w:rsidRDefault="00BB34E8" w:rsidP="00BB34E8">
      <w:pPr>
        <w:pStyle w:val="breakline"/>
        <w:divId w:val="527259509"/>
        <w:rPr>
          <w:color w:val="002060"/>
        </w:rPr>
      </w:pPr>
    </w:p>
    <w:p w14:paraId="6032B703" w14:textId="77777777" w:rsidR="00BB34E8" w:rsidRPr="005E0393" w:rsidRDefault="00BB34E8" w:rsidP="00BB34E8">
      <w:pPr>
        <w:pStyle w:val="breakline"/>
        <w:divId w:val="527259509"/>
        <w:rPr>
          <w:color w:val="002060"/>
        </w:rPr>
      </w:pPr>
    </w:p>
    <w:p w14:paraId="14A3DAAA" w14:textId="77777777" w:rsidR="00BB34E8" w:rsidRPr="005E0393" w:rsidRDefault="00BB34E8" w:rsidP="00BB34E8">
      <w:pPr>
        <w:pStyle w:val="sottotitolocampionato10"/>
        <w:divId w:val="527259509"/>
        <w:rPr>
          <w:color w:val="002060"/>
        </w:rPr>
      </w:pPr>
      <w:r w:rsidRPr="005E0393">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BB34E8" w:rsidRPr="005E0393" w14:paraId="50A6F5CD" w14:textId="77777777" w:rsidTr="00BB34E8">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866CD" w14:textId="77777777" w:rsidR="00BB34E8" w:rsidRPr="005E0393" w:rsidRDefault="00BB34E8" w:rsidP="00373198">
            <w:pPr>
              <w:pStyle w:val="headertabella0"/>
              <w:rPr>
                <w:color w:val="002060"/>
              </w:rPr>
            </w:pPr>
            <w:r w:rsidRPr="005E039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CA567" w14:textId="77777777" w:rsidR="00BB34E8" w:rsidRPr="005E0393" w:rsidRDefault="00BB34E8" w:rsidP="00373198">
            <w:pPr>
              <w:pStyle w:val="headertabella0"/>
              <w:rPr>
                <w:color w:val="002060"/>
              </w:rPr>
            </w:pPr>
            <w:r w:rsidRPr="005E0393">
              <w:rPr>
                <w:color w:val="002060"/>
              </w:rPr>
              <w:t xml:space="preserve">N° </w:t>
            </w:r>
            <w:proofErr w:type="spellStart"/>
            <w:r w:rsidRPr="005E0393">
              <w:rPr>
                <w:color w:val="002060"/>
              </w:rPr>
              <w:t>Gior</w:t>
            </w:r>
            <w:proofErr w:type="spellEnd"/>
            <w:r w:rsidRPr="005E039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26604" w14:textId="77777777" w:rsidR="00BB34E8" w:rsidRPr="005E0393" w:rsidRDefault="00BB34E8" w:rsidP="00373198">
            <w:pPr>
              <w:pStyle w:val="headertabella0"/>
              <w:rPr>
                <w:color w:val="002060"/>
              </w:rPr>
            </w:pPr>
            <w:r w:rsidRPr="005E039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07C33" w14:textId="77777777" w:rsidR="00BB34E8" w:rsidRPr="005E0393" w:rsidRDefault="00BB34E8" w:rsidP="00373198">
            <w:pPr>
              <w:pStyle w:val="headertabella0"/>
              <w:rPr>
                <w:color w:val="002060"/>
              </w:rPr>
            </w:pPr>
            <w:r w:rsidRPr="005E039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974B7" w14:textId="77777777" w:rsidR="00BB34E8" w:rsidRPr="005E0393" w:rsidRDefault="00BB34E8" w:rsidP="00373198">
            <w:pPr>
              <w:pStyle w:val="headertabella0"/>
              <w:rPr>
                <w:color w:val="002060"/>
              </w:rPr>
            </w:pPr>
            <w:r w:rsidRPr="005E0393">
              <w:rPr>
                <w:color w:val="002060"/>
              </w:rPr>
              <w:t xml:space="preserve">Data </w:t>
            </w:r>
            <w:proofErr w:type="spellStart"/>
            <w:r w:rsidRPr="005E0393">
              <w:rPr>
                <w:color w:val="002060"/>
              </w:rPr>
              <w:t>Orig</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F4F31"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Var</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E0C48"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Orig</w:t>
            </w:r>
            <w:proofErr w:type="spellEnd"/>
            <w:r w:rsidRPr="005E0393">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9D4D7" w14:textId="77777777" w:rsidR="00BB34E8" w:rsidRPr="005E0393" w:rsidRDefault="00BB34E8" w:rsidP="00373198">
            <w:pPr>
              <w:pStyle w:val="headertabella0"/>
              <w:rPr>
                <w:color w:val="002060"/>
              </w:rPr>
            </w:pPr>
            <w:r w:rsidRPr="005E0393">
              <w:rPr>
                <w:color w:val="002060"/>
              </w:rPr>
              <w:t>Impianto</w:t>
            </w:r>
          </w:p>
        </w:tc>
      </w:tr>
      <w:tr w:rsidR="00BB34E8" w:rsidRPr="005E0393" w14:paraId="1E822A41" w14:textId="77777777" w:rsidTr="00BB34E8">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0A510" w14:textId="77777777" w:rsidR="00BB34E8" w:rsidRPr="00033BDB" w:rsidRDefault="00BB34E8" w:rsidP="00373198">
            <w:pPr>
              <w:pStyle w:val="rowtabella0"/>
              <w:rPr>
                <w:color w:val="002060"/>
                <w:highlight w:val="yellow"/>
              </w:rPr>
            </w:pPr>
            <w:r w:rsidRPr="00033BDB">
              <w:rPr>
                <w:color w:val="002060"/>
                <w:highlight w:val="yellow"/>
              </w:rPr>
              <w:t>10/11/2021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91B12" w14:textId="77777777" w:rsidR="00BB34E8" w:rsidRPr="00033BDB" w:rsidRDefault="00BB34E8" w:rsidP="00373198">
            <w:pPr>
              <w:pStyle w:val="rowtabella0"/>
              <w:jc w:val="center"/>
              <w:rPr>
                <w:color w:val="002060"/>
                <w:highlight w:val="yellow"/>
              </w:rPr>
            </w:pPr>
            <w:r w:rsidRPr="00033BDB">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06D97" w14:textId="77777777" w:rsidR="00BB34E8" w:rsidRPr="00033BDB" w:rsidRDefault="00BB34E8" w:rsidP="00373198">
            <w:pPr>
              <w:pStyle w:val="rowtabella0"/>
              <w:rPr>
                <w:color w:val="002060"/>
                <w:highlight w:val="yellow"/>
              </w:rPr>
            </w:pPr>
            <w:r w:rsidRPr="00033BDB">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8EA7B" w14:textId="77777777" w:rsidR="00BB34E8" w:rsidRPr="00033BDB" w:rsidRDefault="00BB34E8" w:rsidP="00373198">
            <w:pPr>
              <w:pStyle w:val="rowtabella0"/>
              <w:rPr>
                <w:color w:val="002060"/>
                <w:highlight w:val="yellow"/>
              </w:rPr>
            </w:pPr>
            <w:r w:rsidRPr="00033BDB">
              <w:rPr>
                <w:color w:val="002060"/>
                <w:highlight w:val="yellow"/>
              </w:rPr>
              <w:t xml:space="preserve">AUDAX 1970 </w:t>
            </w:r>
            <w:proofErr w:type="gramStart"/>
            <w:r w:rsidRPr="00033BDB">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86C77" w14:textId="77777777" w:rsidR="00BB34E8" w:rsidRPr="00033BDB" w:rsidRDefault="00BB34E8" w:rsidP="00373198">
            <w:pPr>
              <w:rPr>
                <w:rFonts w:ascii="Arial" w:hAnsi="Arial" w:cs="Arial"/>
                <w:color w:val="002060"/>
                <w:sz w:val="12"/>
                <w:szCs w:val="12"/>
              </w:rPr>
            </w:pPr>
            <w:r w:rsidRPr="00033BDB">
              <w:rPr>
                <w:rFonts w:ascii="Arial" w:hAnsi="Arial" w:cs="Arial"/>
                <w:color w:val="002060"/>
                <w:sz w:val="12"/>
                <w:szCs w:val="12"/>
              </w:rPr>
              <w:t>11/11/2021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5EDC4" w14:textId="77777777" w:rsidR="00BB34E8" w:rsidRPr="005E0393" w:rsidRDefault="00BB34E8" w:rsidP="00373198">
            <w:pPr>
              <w:pStyle w:val="rowtabella0"/>
              <w:jc w:val="center"/>
              <w:rPr>
                <w:color w:val="002060"/>
              </w:rPr>
            </w:pPr>
            <w:r w:rsidRPr="00033BD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F5E8E" w14:textId="77777777" w:rsidR="00BB34E8" w:rsidRPr="005E0393" w:rsidRDefault="00BB34E8" w:rsidP="00373198">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B4C12" w14:textId="77777777" w:rsidR="00BB34E8" w:rsidRPr="005E0393" w:rsidRDefault="00BB34E8" w:rsidP="00373198">
            <w:pPr>
              <w:pStyle w:val="rowtabella0"/>
              <w:rPr>
                <w:color w:val="002060"/>
              </w:rPr>
            </w:pPr>
            <w:r w:rsidRPr="00033BDB">
              <w:rPr>
                <w:color w:val="002060"/>
                <w:highlight w:val="yellow"/>
              </w:rPr>
              <w:t>PALAS.MONTECCHIO "PALADIONIGI" VALLEFOGLIA VIA MAZZINI</w:t>
            </w:r>
          </w:p>
        </w:tc>
      </w:tr>
    </w:tbl>
    <w:p w14:paraId="029BBFAE" w14:textId="77777777" w:rsidR="00BB34E8" w:rsidRDefault="00BB34E8" w:rsidP="00BB34E8">
      <w:pPr>
        <w:pStyle w:val="breakline"/>
        <w:divId w:val="527259509"/>
        <w:rPr>
          <w:color w:val="002060"/>
        </w:rPr>
      </w:pPr>
    </w:p>
    <w:p w14:paraId="2C15354D" w14:textId="77777777" w:rsidR="00BB34E8" w:rsidRDefault="00BB34E8" w:rsidP="00BB34E8">
      <w:pPr>
        <w:pStyle w:val="breakline"/>
        <w:divId w:val="527259509"/>
        <w:rPr>
          <w:color w:val="002060"/>
        </w:rPr>
      </w:pPr>
    </w:p>
    <w:p w14:paraId="44AAA291" w14:textId="77777777" w:rsidR="00BB34E8" w:rsidRPr="00EC72DD" w:rsidRDefault="00BB34E8" w:rsidP="00BB34E8">
      <w:pPr>
        <w:pStyle w:val="titolocampionato0"/>
        <w:shd w:val="clear" w:color="auto" w:fill="CCCCCC"/>
        <w:spacing w:before="80" w:after="40"/>
        <w:divId w:val="527259509"/>
        <w:rPr>
          <w:color w:val="002060"/>
        </w:rPr>
      </w:pPr>
      <w:r w:rsidRPr="00EC72DD">
        <w:rPr>
          <w:color w:val="002060"/>
        </w:rPr>
        <w:t>COPPA MARCHE C5 GIOVANISSIMI</w:t>
      </w:r>
    </w:p>
    <w:p w14:paraId="612B6C1E" w14:textId="77777777" w:rsidR="00BB34E8" w:rsidRPr="00EC72DD" w:rsidRDefault="00BB34E8" w:rsidP="00BB34E8">
      <w:pPr>
        <w:pStyle w:val="breakline"/>
        <w:divId w:val="527259509"/>
        <w:rPr>
          <w:color w:val="002060"/>
        </w:rPr>
      </w:pPr>
    </w:p>
    <w:p w14:paraId="4FC37DD7" w14:textId="77777777" w:rsidR="00766120" w:rsidRPr="005E0393" w:rsidRDefault="00766120" w:rsidP="00766120">
      <w:pPr>
        <w:pStyle w:val="titoloprinc0"/>
        <w:divId w:val="527259509"/>
        <w:rPr>
          <w:color w:val="002060"/>
        </w:rPr>
      </w:pPr>
      <w:r w:rsidRPr="005E0393">
        <w:rPr>
          <w:color w:val="002060"/>
        </w:rPr>
        <w:t>VARIAZIONI AL PROGRAMMA GARE</w:t>
      </w:r>
    </w:p>
    <w:p w14:paraId="19BF7015" w14:textId="77777777" w:rsidR="00766120" w:rsidRPr="005E0393" w:rsidRDefault="00766120" w:rsidP="00766120">
      <w:pPr>
        <w:pStyle w:val="breakline"/>
        <w:divId w:val="527259509"/>
        <w:rPr>
          <w:color w:val="002060"/>
        </w:rPr>
      </w:pPr>
    </w:p>
    <w:p w14:paraId="603B9A56" w14:textId="77777777" w:rsidR="00766120" w:rsidRPr="005E0393" w:rsidRDefault="00766120" w:rsidP="00766120">
      <w:pPr>
        <w:pStyle w:val="breakline"/>
        <w:divId w:val="527259509"/>
        <w:rPr>
          <w:color w:val="002060"/>
        </w:rPr>
      </w:pPr>
    </w:p>
    <w:p w14:paraId="699CC4BC" w14:textId="77777777" w:rsidR="00766120" w:rsidRPr="005E0393" w:rsidRDefault="00766120" w:rsidP="00766120">
      <w:pPr>
        <w:pStyle w:val="breakline"/>
        <w:divId w:val="527259509"/>
        <w:rPr>
          <w:color w:val="002060"/>
        </w:rPr>
      </w:pPr>
    </w:p>
    <w:p w14:paraId="3E3444ED" w14:textId="77777777" w:rsidR="00766120" w:rsidRPr="005E0393" w:rsidRDefault="00766120" w:rsidP="00766120">
      <w:pPr>
        <w:pStyle w:val="sottotitolocampionato10"/>
        <w:divId w:val="527259509"/>
        <w:rPr>
          <w:color w:val="002060"/>
        </w:rPr>
      </w:pPr>
      <w:r w:rsidRPr="005E0393">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766120" w:rsidRPr="005E0393" w14:paraId="1B9C4462" w14:textId="77777777" w:rsidTr="00766120">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50FC3" w14:textId="77777777" w:rsidR="00766120" w:rsidRPr="005E0393" w:rsidRDefault="00766120" w:rsidP="00373198">
            <w:pPr>
              <w:pStyle w:val="headertabella0"/>
              <w:rPr>
                <w:color w:val="002060"/>
              </w:rPr>
            </w:pPr>
            <w:r w:rsidRPr="005E039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A999C" w14:textId="77777777" w:rsidR="00766120" w:rsidRPr="005E0393" w:rsidRDefault="00766120" w:rsidP="00373198">
            <w:pPr>
              <w:pStyle w:val="headertabella0"/>
              <w:rPr>
                <w:color w:val="002060"/>
              </w:rPr>
            </w:pPr>
            <w:r w:rsidRPr="005E0393">
              <w:rPr>
                <w:color w:val="002060"/>
              </w:rPr>
              <w:t xml:space="preserve">N° </w:t>
            </w:r>
            <w:proofErr w:type="spellStart"/>
            <w:r w:rsidRPr="005E0393">
              <w:rPr>
                <w:color w:val="002060"/>
              </w:rPr>
              <w:t>Gior</w:t>
            </w:r>
            <w:proofErr w:type="spellEnd"/>
            <w:r w:rsidRPr="005E039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3D38F" w14:textId="77777777" w:rsidR="00766120" w:rsidRPr="005E0393" w:rsidRDefault="00766120" w:rsidP="00373198">
            <w:pPr>
              <w:pStyle w:val="headertabella0"/>
              <w:rPr>
                <w:color w:val="002060"/>
              </w:rPr>
            </w:pPr>
            <w:r w:rsidRPr="005E039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7DF47" w14:textId="77777777" w:rsidR="00766120" w:rsidRPr="005E0393" w:rsidRDefault="00766120" w:rsidP="00373198">
            <w:pPr>
              <w:pStyle w:val="headertabella0"/>
              <w:rPr>
                <w:color w:val="002060"/>
              </w:rPr>
            </w:pPr>
            <w:r w:rsidRPr="005E039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D87D3" w14:textId="77777777" w:rsidR="00766120" w:rsidRPr="005E0393" w:rsidRDefault="00766120" w:rsidP="00373198">
            <w:pPr>
              <w:pStyle w:val="headertabella0"/>
              <w:rPr>
                <w:color w:val="002060"/>
              </w:rPr>
            </w:pPr>
            <w:r w:rsidRPr="005E0393">
              <w:rPr>
                <w:color w:val="002060"/>
              </w:rPr>
              <w:t xml:space="preserve">Data </w:t>
            </w:r>
            <w:proofErr w:type="spellStart"/>
            <w:r w:rsidRPr="005E0393">
              <w:rPr>
                <w:color w:val="002060"/>
              </w:rPr>
              <w:t>Orig</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08C1D" w14:textId="77777777" w:rsidR="00766120" w:rsidRPr="005E0393" w:rsidRDefault="00766120" w:rsidP="00373198">
            <w:pPr>
              <w:pStyle w:val="headertabella0"/>
              <w:rPr>
                <w:color w:val="002060"/>
              </w:rPr>
            </w:pPr>
            <w:r w:rsidRPr="005E0393">
              <w:rPr>
                <w:color w:val="002060"/>
              </w:rPr>
              <w:t xml:space="preserve">Ora </w:t>
            </w:r>
            <w:proofErr w:type="spellStart"/>
            <w:r w:rsidRPr="005E0393">
              <w:rPr>
                <w:color w:val="002060"/>
              </w:rPr>
              <w:t>Var</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BDB92" w14:textId="77777777" w:rsidR="00766120" w:rsidRPr="005E0393" w:rsidRDefault="00766120" w:rsidP="00373198">
            <w:pPr>
              <w:pStyle w:val="headertabella0"/>
              <w:rPr>
                <w:color w:val="002060"/>
              </w:rPr>
            </w:pPr>
            <w:r w:rsidRPr="005E0393">
              <w:rPr>
                <w:color w:val="002060"/>
              </w:rPr>
              <w:t xml:space="preserve">Ora </w:t>
            </w:r>
            <w:proofErr w:type="spellStart"/>
            <w:r w:rsidRPr="005E0393">
              <w:rPr>
                <w:color w:val="002060"/>
              </w:rPr>
              <w:t>Orig</w:t>
            </w:r>
            <w:proofErr w:type="spellEnd"/>
            <w:r w:rsidRPr="005E0393">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3623C" w14:textId="77777777" w:rsidR="00766120" w:rsidRPr="005E0393" w:rsidRDefault="00766120" w:rsidP="00373198">
            <w:pPr>
              <w:pStyle w:val="headertabella0"/>
              <w:rPr>
                <w:color w:val="002060"/>
              </w:rPr>
            </w:pPr>
            <w:r w:rsidRPr="005E0393">
              <w:rPr>
                <w:color w:val="002060"/>
              </w:rPr>
              <w:t>Impianto</w:t>
            </w:r>
          </w:p>
        </w:tc>
      </w:tr>
      <w:tr w:rsidR="00766120" w:rsidRPr="005E0393" w14:paraId="59A5411F" w14:textId="77777777" w:rsidTr="00766120">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81A00" w14:textId="1B345176" w:rsidR="00766120" w:rsidRPr="00033BDB" w:rsidRDefault="00766120" w:rsidP="00373198">
            <w:pPr>
              <w:pStyle w:val="rowtabella0"/>
              <w:rPr>
                <w:color w:val="002060"/>
                <w:highlight w:val="yellow"/>
              </w:rPr>
            </w:pPr>
            <w:r>
              <w:rPr>
                <w:color w:val="002060"/>
                <w:highlight w:val="yellow"/>
              </w:rPr>
              <w:t>27</w:t>
            </w:r>
            <w:r w:rsidRPr="00033BDB">
              <w:rPr>
                <w:color w:val="002060"/>
                <w:highlight w:val="yellow"/>
              </w:rPr>
              <w:t>/1</w:t>
            </w:r>
            <w:r>
              <w:rPr>
                <w:color w:val="002060"/>
                <w:highlight w:val="yellow"/>
              </w:rPr>
              <w:t>0</w:t>
            </w:r>
            <w:r w:rsidRPr="00033BDB">
              <w:rPr>
                <w:color w:val="002060"/>
                <w:highlight w:val="yellow"/>
              </w:rPr>
              <w:t>/2021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A46E5" w14:textId="42CD8C3B" w:rsidR="00766120" w:rsidRPr="00033BDB" w:rsidRDefault="00766120" w:rsidP="00373198">
            <w:pPr>
              <w:pStyle w:val="rowtabella0"/>
              <w:jc w:val="center"/>
              <w:rPr>
                <w:color w:val="002060"/>
                <w:highlight w:val="yellow"/>
              </w:rPr>
            </w:pPr>
            <w:r w:rsidRPr="00033BDB">
              <w:rPr>
                <w:color w:val="002060"/>
                <w:highlight w:val="yellow"/>
              </w:rPr>
              <w:t xml:space="preserve">1 </w:t>
            </w:r>
            <w:r>
              <w:rPr>
                <w:color w:val="002060"/>
                <w:highlight w:val="yellow"/>
              </w:rPr>
              <w:t>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E9151" w14:textId="2D680E71" w:rsidR="00766120" w:rsidRPr="00033BDB" w:rsidRDefault="00766120" w:rsidP="00373198">
            <w:pPr>
              <w:pStyle w:val="rowtabella0"/>
              <w:rPr>
                <w:color w:val="002060"/>
                <w:highlight w:val="yellow"/>
              </w:rPr>
            </w:pPr>
            <w:r>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986E6" w14:textId="35E736E8" w:rsidR="00766120" w:rsidRPr="00033BDB" w:rsidRDefault="00766120" w:rsidP="00373198">
            <w:pPr>
              <w:pStyle w:val="rowtabella0"/>
              <w:rPr>
                <w:color w:val="002060"/>
                <w:highlight w:val="yellow"/>
              </w:rPr>
            </w:pPr>
            <w:r>
              <w:rPr>
                <w:color w:val="002060"/>
                <w:highlight w:val="yellow"/>
              </w:rPr>
              <w:t>DAMIANI E GATTI ASCOLI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9016B" w14:textId="023238C1" w:rsidR="00766120" w:rsidRPr="00033BDB" w:rsidRDefault="00766120" w:rsidP="00373198">
            <w:pP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833E0" w14:textId="503D8DB1" w:rsidR="00766120" w:rsidRPr="005E0393" w:rsidRDefault="00766120" w:rsidP="00373198">
            <w:pPr>
              <w:pStyle w:val="rowtabella0"/>
              <w:jc w:val="center"/>
              <w:rPr>
                <w:color w:val="002060"/>
              </w:rPr>
            </w:pPr>
            <w:r w:rsidRPr="00766120">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ACF39" w14:textId="7472C0EA" w:rsidR="00766120" w:rsidRPr="00766120" w:rsidRDefault="00766120" w:rsidP="00766120">
            <w:pPr>
              <w:jc w:val="center"/>
              <w:rPr>
                <w:rFonts w:ascii="Arial" w:hAnsi="Arial" w:cs="Arial"/>
                <w:color w:val="002060"/>
                <w:sz w:val="12"/>
                <w:szCs w:val="12"/>
              </w:rPr>
            </w:pPr>
            <w:r w:rsidRPr="00766120">
              <w:rPr>
                <w:rFonts w:ascii="Arial" w:hAnsi="Arial" w:cs="Arial"/>
                <w:color w:val="002060"/>
                <w:sz w:val="12"/>
                <w:szCs w:val="12"/>
              </w:rPr>
              <w:t>19:00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C960E" w14:textId="5BB7E8C0" w:rsidR="00766120" w:rsidRPr="005E0393" w:rsidRDefault="00766120" w:rsidP="00373198">
            <w:pPr>
              <w:pStyle w:val="rowtabella0"/>
              <w:rPr>
                <w:color w:val="002060"/>
              </w:rPr>
            </w:pPr>
          </w:p>
        </w:tc>
      </w:tr>
    </w:tbl>
    <w:p w14:paraId="6B7049B6" w14:textId="77777777" w:rsidR="00766120" w:rsidRPr="00766120" w:rsidRDefault="00766120" w:rsidP="00BB34E8">
      <w:pPr>
        <w:pStyle w:val="titoloprinc0"/>
        <w:divId w:val="527259509"/>
        <w:rPr>
          <w:color w:val="002060"/>
          <w:sz w:val="20"/>
          <w:szCs w:val="20"/>
        </w:rPr>
      </w:pPr>
    </w:p>
    <w:p w14:paraId="59DF93C3" w14:textId="33C01848" w:rsidR="00BB34E8" w:rsidRPr="005E0393" w:rsidRDefault="00BB34E8" w:rsidP="00BB34E8">
      <w:pPr>
        <w:pStyle w:val="titoloprinc0"/>
        <w:divId w:val="527259509"/>
        <w:rPr>
          <w:color w:val="002060"/>
        </w:rPr>
      </w:pPr>
      <w:r>
        <w:rPr>
          <w:color w:val="002060"/>
        </w:rPr>
        <w:lastRenderedPageBreak/>
        <w:t>PROGRAMMA GARE</w:t>
      </w:r>
    </w:p>
    <w:p w14:paraId="71348A03" w14:textId="77777777" w:rsidR="00BB34E8" w:rsidRPr="00EC72DD" w:rsidRDefault="00BB34E8" w:rsidP="00BB34E8">
      <w:pPr>
        <w:pStyle w:val="breakline"/>
        <w:divId w:val="527259509"/>
        <w:rPr>
          <w:color w:val="002060"/>
        </w:rPr>
      </w:pPr>
    </w:p>
    <w:p w14:paraId="079F7DB2" w14:textId="77777777" w:rsidR="00BB34E8" w:rsidRPr="00EC72DD" w:rsidRDefault="00BB34E8" w:rsidP="00BB34E8">
      <w:pPr>
        <w:pStyle w:val="sottotitolocampionato10"/>
        <w:divId w:val="527259509"/>
        <w:rPr>
          <w:color w:val="002060"/>
        </w:rPr>
      </w:pPr>
      <w:r w:rsidRPr="00EC72DD">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83"/>
        <w:gridCol w:w="1550"/>
        <w:gridCol w:w="1550"/>
      </w:tblGrid>
      <w:tr w:rsidR="00BB34E8" w:rsidRPr="00EC72DD" w14:paraId="61232E59"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5B8A9"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9D834"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80E32"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55CB2"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1EBEA"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41BEA"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FCAC9"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1A21039D"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B6086A" w14:textId="77777777" w:rsidR="00BB34E8" w:rsidRPr="00EC72DD" w:rsidRDefault="00BB34E8" w:rsidP="00373198">
            <w:pPr>
              <w:pStyle w:val="rowtabella0"/>
              <w:rPr>
                <w:color w:val="002060"/>
              </w:rPr>
            </w:pPr>
            <w:r w:rsidRPr="00EC72DD">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D9C8D" w14:textId="77777777" w:rsidR="00BB34E8" w:rsidRPr="00EC72DD" w:rsidRDefault="00BB34E8" w:rsidP="00373198">
            <w:pPr>
              <w:pStyle w:val="rowtabella0"/>
              <w:rPr>
                <w:color w:val="002060"/>
              </w:rPr>
            </w:pPr>
            <w:r w:rsidRPr="00EC72DD">
              <w:rPr>
                <w:color w:val="002060"/>
              </w:rPr>
              <w:t>DAMIANI E GATTI ASCOLI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BC974" w14:textId="77777777" w:rsidR="00BB34E8" w:rsidRPr="00EC72DD" w:rsidRDefault="00BB34E8" w:rsidP="00373198">
            <w:pPr>
              <w:pStyle w:val="rowtabella0"/>
              <w:jc w:val="center"/>
              <w:rPr>
                <w:color w:val="002060"/>
              </w:rPr>
            </w:pPr>
            <w:r w:rsidRPr="00EC72D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0C4746" w14:textId="5CDDD229" w:rsidR="00BB34E8" w:rsidRPr="00EC72DD" w:rsidRDefault="00BB34E8" w:rsidP="00373198">
            <w:pPr>
              <w:pStyle w:val="rowtabella0"/>
              <w:rPr>
                <w:color w:val="002060"/>
              </w:rPr>
            </w:pPr>
            <w:r w:rsidRPr="00EC72DD">
              <w:rPr>
                <w:color w:val="002060"/>
              </w:rPr>
              <w:t>27/10/2021 1</w:t>
            </w:r>
            <w:r w:rsidR="00766120">
              <w:rPr>
                <w:color w:val="002060"/>
              </w:rPr>
              <w:t>8</w:t>
            </w:r>
            <w:r w:rsidRPr="00EC72DD">
              <w:rPr>
                <w:color w:val="002060"/>
              </w:rPr>
              <w:t>:00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1723FE" w14:textId="77777777" w:rsidR="00BB34E8" w:rsidRPr="00EC72DD" w:rsidRDefault="00BB34E8" w:rsidP="00373198">
            <w:pPr>
              <w:pStyle w:val="rowtabella0"/>
              <w:rPr>
                <w:color w:val="002060"/>
              </w:rPr>
            </w:pPr>
            <w:r w:rsidRPr="00EC72DD">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CC9FC4" w14:textId="77777777" w:rsidR="00BB34E8" w:rsidRPr="00EC72DD" w:rsidRDefault="00BB34E8" w:rsidP="00373198">
            <w:pPr>
              <w:pStyle w:val="rowtabella0"/>
              <w:rPr>
                <w:color w:val="002060"/>
              </w:rPr>
            </w:pPr>
            <w:r w:rsidRPr="00EC72D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19E989" w14:textId="77777777" w:rsidR="00BB34E8" w:rsidRPr="00EC72DD" w:rsidRDefault="00BB34E8" w:rsidP="00373198">
            <w:pPr>
              <w:pStyle w:val="rowtabella0"/>
              <w:rPr>
                <w:color w:val="002060"/>
              </w:rPr>
            </w:pPr>
            <w:r w:rsidRPr="00EC72DD">
              <w:rPr>
                <w:color w:val="002060"/>
              </w:rPr>
              <w:t>VIA MADRE TERESA DI CALCUTTA</w:t>
            </w:r>
          </w:p>
        </w:tc>
      </w:tr>
      <w:tr w:rsidR="00BB34E8" w:rsidRPr="00EC72DD" w14:paraId="6B22BEE5"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946583" w14:textId="77777777" w:rsidR="00BB34E8" w:rsidRPr="00EC72DD" w:rsidRDefault="00BB34E8" w:rsidP="00373198">
            <w:pPr>
              <w:pStyle w:val="rowtabella0"/>
              <w:rPr>
                <w:color w:val="002060"/>
              </w:rPr>
            </w:pPr>
            <w:r w:rsidRPr="00EC72DD">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075DBA" w14:textId="77777777" w:rsidR="00BB34E8" w:rsidRPr="00EC72DD" w:rsidRDefault="00BB34E8" w:rsidP="00373198">
            <w:pPr>
              <w:pStyle w:val="rowtabella0"/>
              <w:rPr>
                <w:color w:val="002060"/>
              </w:rPr>
            </w:pPr>
            <w:r w:rsidRPr="00EC72DD">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3B49C"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54B13D" w14:textId="77777777" w:rsidR="00BB34E8" w:rsidRPr="00EC72DD" w:rsidRDefault="00BB34E8" w:rsidP="00373198">
            <w:pPr>
              <w:pStyle w:val="rowtabella0"/>
              <w:rPr>
                <w:color w:val="002060"/>
              </w:rPr>
            </w:pPr>
            <w:r w:rsidRPr="00EC72DD">
              <w:rPr>
                <w:color w:val="002060"/>
              </w:rPr>
              <w:t>27/10/2021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2078EF" w14:textId="77777777" w:rsidR="00BB34E8" w:rsidRPr="00EC72DD" w:rsidRDefault="00BB34E8" w:rsidP="00373198">
            <w:pPr>
              <w:pStyle w:val="rowtabella0"/>
              <w:rPr>
                <w:color w:val="002060"/>
              </w:rPr>
            </w:pPr>
            <w:r w:rsidRPr="00EC72DD">
              <w:rPr>
                <w:color w:val="002060"/>
              </w:rPr>
              <w:t>5409 CAMPO 1 SCOPERTO ROTELLISTICA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CC2166" w14:textId="77777777" w:rsidR="00BB34E8" w:rsidRPr="00EC72DD" w:rsidRDefault="00BB34E8" w:rsidP="00373198">
            <w:pPr>
              <w:pStyle w:val="rowtabella0"/>
              <w:rPr>
                <w:color w:val="002060"/>
              </w:rPr>
            </w:pPr>
            <w:r w:rsidRPr="00EC72DD">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29FEDA" w14:textId="77777777" w:rsidR="00BB34E8" w:rsidRPr="00EC72DD" w:rsidRDefault="00BB34E8" w:rsidP="00373198">
            <w:pPr>
              <w:pStyle w:val="rowtabella0"/>
              <w:rPr>
                <w:color w:val="002060"/>
              </w:rPr>
            </w:pPr>
            <w:r w:rsidRPr="00EC72DD">
              <w:rPr>
                <w:color w:val="002060"/>
              </w:rPr>
              <w:t>VIA PAGANINI</w:t>
            </w:r>
          </w:p>
        </w:tc>
      </w:tr>
    </w:tbl>
    <w:p w14:paraId="2F023EE5" w14:textId="77777777" w:rsidR="00BB34E8" w:rsidRPr="00EC72DD" w:rsidRDefault="00BB34E8" w:rsidP="00BB34E8">
      <w:pPr>
        <w:pStyle w:val="breakline"/>
        <w:divId w:val="527259509"/>
        <w:rPr>
          <w:rFonts w:eastAsiaTheme="minorEastAsia"/>
          <w:color w:val="002060"/>
        </w:rPr>
      </w:pPr>
    </w:p>
    <w:p w14:paraId="043399A8" w14:textId="77777777" w:rsidR="00BB34E8" w:rsidRPr="00EC72DD" w:rsidRDefault="00BB34E8" w:rsidP="00BB34E8">
      <w:pPr>
        <w:divId w:val="527259509"/>
        <w:rPr>
          <w:color w:val="002060"/>
        </w:rPr>
      </w:pPr>
    </w:p>
    <w:p w14:paraId="4A9A79ED" w14:textId="77777777" w:rsidR="00BB34E8" w:rsidRPr="005E0393" w:rsidRDefault="00BB34E8" w:rsidP="00BB34E8">
      <w:pPr>
        <w:pStyle w:val="breakline"/>
        <w:divId w:val="527259509"/>
        <w:rPr>
          <w:rFonts w:eastAsiaTheme="minorEastAsia"/>
          <w:color w:val="002060"/>
        </w:rPr>
      </w:pPr>
    </w:p>
    <w:p w14:paraId="23446645" w14:textId="77777777" w:rsidR="00BB34E8" w:rsidRPr="005E0393" w:rsidRDefault="00BB34E8" w:rsidP="00BB34E8">
      <w:pPr>
        <w:pStyle w:val="breakline"/>
        <w:divId w:val="527259509"/>
        <w:rPr>
          <w:color w:val="002060"/>
        </w:rPr>
      </w:pPr>
    </w:p>
    <w:p w14:paraId="1214317F" w14:textId="77777777" w:rsidR="00BB34E8" w:rsidRPr="005E0393" w:rsidRDefault="00BB34E8" w:rsidP="00BB34E8">
      <w:pPr>
        <w:pStyle w:val="titolocampionato0"/>
        <w:shd w:val="clear" w:color="auto" w:fill="CCCCCC"/>
        <w:spacing w:before="80" w:after="40"/>
        <w:divId w:val="527259509"/>
        <w:rPr>
          <w:color w:val="002060"/>
        </w:rPr>
      </w:pPr>
      <w:r w:rsidRPr="005E0393">
        <w:rPr>
          <w:color w:val="002060"/>
        </w:rPr>
        <w:t>COPPA MARCHE CALCIO 5 serie D</w:t>
      </w:r>
    </w:p>
    <w:p w14:paraId="2BBB931B" w14:textId="77777777" w:rsidR="00BB34E8" w:rsidRPr="007D736C" w:rsidRDefault="00BB34E8" w:rsidP="00BB34E8">
      <w:pPr>
        <w:pStyle w:val="TITOLOPRINC"/>
        <w:divId w:val="527259509"/>
        <w:rPr>
          <w:color w:val="002060"/>
        </w:rPr>
      </w:pPr>
      <w:r w:rsidRPr="007D736C">
        <w:rPr>
          <w:color w:val="002060"/>
        </w:rPr>
        <w:t>ANAGRAFICA/INDIRIZZARIO/VARIAZIONI CALENDARIO</w:t>
      </w:r>
    </w:p>
    <w:p w14:paraId="56072E9A" w14:textId="77777777" w:rsidR="00BB34E8" w:rsidRDefault="00BB34E8" w:rsidP="00BB34E8">
      <w:pPr>
        <w:pStyle w:val="Corpodeltesto21"/>
        <w:divId w:val="527259509"/>
        <w:rPr>
          <w:rFonts w:ascii="Arial" w:hAnsi="Arial" w:cs="Arial"/>
          <w:color w:val="002060"/>
          <w:sz w:val="22"/>
          <w:szCs w:val="22"/>
        </w:rPr>
      </w:pPr>
      <w:r w:rsidRPr="0025307D">
        <w:rPr>
          <w:rFonts w:ascii="Arial" w:hAnsi="Arial" w:cs="Arial"/>
          <w:color w:val="002060"/>
          <w:sz w:val="22"/>
          <w:szCs w:val="22"/>
        </w:rPr>
        <w:t xml:space="preserve">La Società </w:t>
      </w:r>
      <w:r>
        <w:rPr>
          <w:rFonts w:ascii="Arial" w:hAnsi="Arial" w:cs="Arial"/>
          <w:b/>
          <w:color w:val="002060"/>
          <w:sz w:val="22"/>
          <w:szCs w:val="22"/>
        </w:rPr>
        <w:t>L’ALTRO SPORT CALCIO A 5</w:t>
      </w:r>
      <w:r w:rsidRPr="0025307D">
        <w:rPr>
          <w:rFonts w:ascii="Arial" w:hAnsi="Arial" w:cs="Arial"/>
          <w:color w:val="002060"/>
          <w:sz w:val="22"/>
          <w:szCs w:val="22"/>
        </w:rPr>
        <w:t xml:space="preserve"> comunica che disputerà tutte le gare interne il </w:t>
      </w:r>
      <w:r>
        <w:rPr>
          <w:rFonts w:ascii="Arial" w:hAnsi="Arial" w:cs="Arial"/>
          <w:b/>
          <w:color w:val="002060"/>
          <w:sz w:val="22"/>
          <w:szCs w:val="22"/>
        </w:rPr>
        <w:t>MERCOLEDI’</w:t>
      </w:r>
      <w:r w:rsidRPr="0025307D">
        <w:rPr>
          <w:rFonts w:ascii="Arial" w:hAnsi="Arial" w:cs="Arial"/>
          <w:b/>
          <w:color w:val="002060"/>
          <w:sz w:val="22"/>
          <w:szCs w:val="22"/>
        </w:rPr>
        <w:t xml:space="preserve"> </w:t>
      </w:r>
      <w:r w:rsidRPr="0025307D">
        <w:rPr>
          <w:rFonts w:ascii="Arial" w:hAnsi="Arial" w:cs="Arial"/>
          <w:color w:val="002060"/>
          <w:sz w:val="22"/>
          <w:szCs w:val="22"/>
        </w:rPr>
        <w:t xml:space="preserve">alle </w:t>
      </w:r>
      <w:r w:rsidRPr="0025307D">
        <w:rPr>
          <w:rFonts w:ascii="Arial" w:hAnsi="Arial" w:cs="Arial"/>
          <w:b/>
          <w:color w:val="002060"/>
          <w:sz w:val="22"/>
          <w:szCs w:val="22"/>
        </w:rPr>
        <w:t xml:space="preserve">ore </w:t>
      </w:r>
      <w:r>
        <w:rPr>
          <w:rFonts w:ascii="Arial" w:hAnsi="Arial" w:cs="Arial"/>
          <w:b/>
          <w:color w:val="002060"/>
          <w:sz w:val="22"/>
          <w:szCs w:val="22"/>
        </w:rPr>
        <w:t>21:45</w:t>
      </w:r>
      <w:r w:rsidRPr="0025307D">
        <w:rPr>
          <w:rFonts w:ascii="Arial" w:hAnsi="Arial" w:cs="Arial"/>
          <w:color w:val="002060"/>
          <w:sz w:val="22"/>
          <w:szCs w:val="22"/>
        </w:rPr>
        <w:t>, stesso campo.</w:t>
      </w:r>
    </w:p>
    <w:p w14:paraId="6C93A1D5" w14:textId="77777777" w:rsidR="00BB34E8" w:rsidRDefault="00BB34E8" w:rsidP="00BB34E8">
      <w:pPr>
        <w:pStyle w:val="titoloprinc0"/>
        <w:divId w:val="527259509"/>
        <w:rPr>
          <w:color w:val="002060"/>
        </w:rPr>
      </w:pPr>
    </w:p>
    <w:p w14:paraId="76B46B0D" w14:textId="77777777" w:rsidR="00BB34E8" w:rsidRPr="005E0393" w:rsidRDefault="00BB34E8" w:rsidP="00BB34E8">
      <w:pPr>
        <w:pStyle w:val="titoloprinc0"/>
        <w:divId w:val="527259509"/>
        <w:rPr>
          <w:color w:val="002060"/>
        </w:rPr>
      </w:pPr>
      <w:r w:rsidRPr="005E0393">
        <w:rPr>
          <w:color w:val="002060"/>
        </w:rPr>
        <w:t>VARIAZIONI AL PROGRAMMA GARE</w:t>
      </w:r>
    </w:p>
    <w:p w14:paraId="027BC989" w14:textId="77777777" w:rsidR="00BB34E8" w:rsidRPr="005E0393" w:rsidRDefault="00BB34E8" w:rsidP="00BB34E8">
      <w:pPr>
        <w:pStyle w:val="breakline"/>
        <w:divId w:val="527259509"/>
        <w:rPr>
          <w:color w:val="002060"/>
        </w:rPr>
      </w:pPr>
    </w:p>
    <w:p w14:paraId="61EF5154" w14:textId="77777777" w:rsidR="00BB34E8" w:rsidRPr="005E0393" w:rsidRDefault="00BB34E8" w:rsidP="00BB34E8">
      <w:pPr>
        <w:pStyle w:val="breakline"/>
        <w:divId w:val="527259509"/>
        <w:rPr>
          <w:color w:val="002060"/>
        </w:rPr>
      </w:pPr>
    </w:p>
    <w:p w14:paraId="350FE513" w14:textId="77777777" w:rsidR="00BB34E8" w:rsidRPr="005E0393" w:rsidRDefault="00BB34E8" w:rsidP="00BB34E8">
      <w:pPr>
        <w:pStyle w:val="sottotitolocampionato10"/>
        <w:divId w:val="527259509"/>
        <w:rPr>
          <w:color w:val="002060"/>
        </w:rPr>
      </w:pPr>
      <w:r w:rsidRPr="005E0393">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B34E8" w:rsidRPr="005E0393" w14:paraId="714B4B02"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3E76A" w14:textId="77777777" w:rsidR="00BB34E8" w:rsidRPr="005E0393" w:rsidRDefault="00BB34E8" w:rsidP="00373198">
            <w:pPr>
              <w:pStyle w:val="headertabella0"/>
              <w:rPr>
                <w:color w:val="002060"/>
              </w:rPr>
            </w:pPr>
            <w:r w:rsidRPr="005E039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19B5D" w14:textId="77777777" w:rsidR="00BB34E8" w:rsidRPr="005E0393" w:rsidRDefault="00BB34E8" w:rsidP="00373198">
            <w:pPr>
              <w:pStyle w:val="headertabella0"/>
              <w:rPr>
                <w:color w:val="002060"/>
              </w:rPr>
            </w:pPr>
            <w:r w:rsidRPr="005E0393">
              <w:rPr>
                <w:color w:val="002060"/>
              </w:rPr>
              <w:t xml:space="preserve">N° </w:t>
            </w:r>
            <w:proofErr w:type="spellStart"/>
            <w:r w:rsidRPr="005E0393">
              <w:rPr>
                <w:color w:val="002060"/>
              </w:rPr>
              <w:t>Gior</w:t>
            </w:r>
            <w:proofErr w:type="spellEnd"/>
            <w:r w:rsidRPr="005E039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1E7B3" w14:textId="77777777" w:rsidR="00BB34E8" w:rsidRPr="005E0393" w:rsidRDefault="00BB34E8" w:rsidP="00373198">
            <w:pPr>
              <w:pStyle w:val="headertabella0"/>
              <w:rPr>
                <w:color w:val="002060"/>
              </w:rPr>
            </w:pPr>
            <w:r w:rsidRPr="005E039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2783F" w14:textId="77777777" w:rsidR="00BB34E8" w:rsidRPr="005E0393" w:rsidRDefault="00BB34E8" w:rsidP="00373198">
            <w:pPr>
              <w:pStyle w:val="headertabella0"/>
              <w:rPr>
                <w:color w:val="002060"/>
              </w:rPr>
            </w:pPr>
            <w:r w:rsidRPr="005E039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BE7E5" w14:textId="77777777" w:rsidR="00BB34E8" w:rsidRPr="005E0393" w:rsidRDefault="00BB34E8" w:rsidP="00373198">
            <w:pPr>
              <w:pStyle w:val="headertabella0"/>
              <w:rPr>
                <w:color w:val="002060"/>
              </w:rPr>
            </w:pPr>
            <w:r w:rsidRPr="005E0393">
              <w:rPr>
                <w:color w:val="002060"/>
              </w:rPr>
              <w:t xml:space="preserve">Data </w:t>
            </w:r>
            <w:proofErr w:type="spellStart"/>
            <w:r w:rsidRPr="005E0393">
              <w:rPr>
                <w:color w:val="002060"/>
              </w:rPr>
              <w:t>Orig</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C2252"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Var</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D6D5F"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Orig</w:t>
            </w:r>
            <w:proofErr w:type="spellEnd"/>
            <w:r w:rsidRPr="005E039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99738" w14:textId="77777777" w:rsidR="00BB34E8" w:rsidRPr="005E0393" w:rsidRDefault="00BB34E8" w:rsidP="00373198">
            <w:pPr>
              <w:pStyle w:val="headertabella0"/>
              <w:rPr>
                <w:color w:val="002060"/>
              </w:rPr>
            </w:pPr>
            <w:r w:rsidRPr="005E0393">
              <w:rPr>
                <w:color w:val="002060"/>
              </w:rPr>
              <w:t>Impianto</w:t>
            </w:r>
          </w:p>
        </w:tc>
      </w:tr>
      <w:tr w:rsidR="00BB34E8" w:rsidRPr="005E0393" w14:paraId="03EB5E90"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F03EB" w14:textId="77777777" w:rsidR="00BB34E8" w:rsidRPr="00033BDB" w:rsidRDefault="00BB34E8" w:rsidP="00373198">
            <w:pPr>
              <w:pStyle w:val="rowtabella0"/>
              <w:rPr>
                <w:color w:val="002060"/>
                <w:highlight w:val="yellow"/>
              </w:rPr>
            </w:pPr>
            <w:r w:rsidRPr="00033BDB">
              <w:rPr>
                <w:color w:val="002060"/>
                <w:highlight w:val="yellow"/>
              </w:rPr>
              <w:t>20/10/2021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63266" w14:textId="77777777" w:rsidR="00BB34E8" w:rsidRPr="00033BDB" w:rsidRDefault="00BB34E8" w:rsidP="00373198">
            <w:pPr>
              <w:pStyle w:val="rowtabella0"/>
              <w:jc w:val="center"/>
              <w:rPr>
                <w:color w:val="002060"/>
                <w:highlight w:val="yellow"/>
              </w:rPr>
            </w:pPr>
            <w:r w:rsidRPr="00033BDB">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85FB3" w14:textId="77777777" w:rsidR="00BB34E8" w:rsidRPr="00033BDB" w:rsidRDefault="00BB34E8" w:rsidP="00373198">
            <w:pPr>
              <w:pStyle w:val="rowtabella0"/>
              <w:rPr>
                <w:color w:val="002060"/>
                <w:highlight w:val="yellow"/>
              </w:rPr>
            </w:pPr>
            <w:r w:rsidRPr="00033BDB">
              <w:rPr>
                <w:color w:val="002060"/>
                <w:highlight w:val="yellow"/>
              </w:rPr>
              <w:t>SAN GINESIO FUTSAL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C3E8D" w14:textId="77777777" w:rsidR="00BB34E8" w:rsidRPr="00033BDB" w:rsidRDefault="00BB34E8" w:rsidP="00373198">
            <w:pPr>
              <w:pStyle w:val="rowtabella0"/>
              <w:rPr>
                <w:color w:val="002060"/>
                <w:highlight w:val="yellow"/>
              </w:rPr>
            </w:pPr>
            <w:r w:rsidRPr="00033BDB">
              <w:rPr>
                <w:color w:val="002060"/>
                <w:highlight w:val="yellow"/>
              </w:rPr>
              <w:t>GAGLIOLE 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8900C" w14:textId="77777777" w:rsidR="00BB34E8" w:rsidRPr="005E0393" w:rsidRDefault="00BB34E8" w:rsidP="0037319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AFA9F" w14:textId="77777777" w:rsidR="00BB34E8" w:rsidRPr="005E0393" w:rsidRDefault="00BB34E8" w:rsidP="00373198">
            <w:pPr>
              <w:pStyle w:val="rowtabella0"/>
              <w:jc w:val="center"/>
              <w:rPr>
                <w:color w:val="002060"/>
              </w:rPr>
            </w:pPr>
            <w:r w:rsidRPr="00033BDB">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D6C91" w14:textId="77777777" w:rsidR="00BB34E8" w:rsidRPr="005E0393" w:rsidRDefault="00BB34E8" w:rsidP="0037319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AE976" w14:textId="77777777" w:rsidR="00BB34E8" w:rsidRPr="005E0393" w:rsidRDefault="00BB34E8" w:rsidP="00373198">
            <w:pPr>
              <w:pStyle w:val="rowtabella0"/>
              <w:rPr>
                <w:color w:val="002060"/>
              </w:rPr>
            </w:pPr>
            <w:r w:rsidRPr="00033BDB">
              <w:rPr>
                <w:color w:val="002060"/>
                <w:highlight w:val="yellow"/>
              </w:rPr>
              <w:t>PALAZZETTO DELLO SPORT CAMERINO LOC. "LE CALVIE"</w:t>
            </w:r>
          </w:p>
        </w:tc>
      </w:tr>
      <w:tr w:rsidR="00BB34E8" w:rsidRPr="005E0393" w14:paraId="2AA91658"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97762D" w14:textId="77777777" w:rsidR="00BB34E8" w:rsidRPr="004C18BA" w:rsidRDefault="00BB34E8" w:rsidP="00373198">
            <w:pPr>
              <w:pStyle w:val="rowtabella0"/>
              <w:rPr>
                <w:color w:val="002060"/>
                <w:highlight w:val="yellow"/>
              </w:rPr>
            </w:pPr>
            <w:r w:rsidRPr="004C18BA">
              <w:rPr>
                <w:color w:val="002060"/>
                <w:highlight w:val="yellow"/>
              </w:rPr>
              <w:t>01/11/2021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9DA193" w14:textId="77777777" w:rsidR="00BB34E8" w:rsidRPr="004C18BA" w:rsidRDefault="00BB34E8" w:rsidP="00373198">
            <w:pPr>
              <w:pStyle w:val="rowtabella0"/>
              <w:jc w:val="center"/>
              <w:rPr>
                <w:color w:val="002060"/>
                <w:highlight w:val="yellow"/>
              </w:rPr>
            </w:pPr>
            <w:r w:rsidRPr="004C18BA">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C3662" w14:textId="77777777" w:rsidR="00BB34E8" w:rsidRPr="004C18BA" w:rsidRDefault="00BB34E8" w:rsidP="00373198">
            <w:pPr>
              <w:pStyle w:val="rowtabella0"/>
              <w:rPr>
                <w:color w:val="002060"/>
                <w:highlight w:val="yellow"/>
              </w:rPr>
            </w:pPr>
            <w:r w:rsidRPr="004C18BA">
              <w:rPr>
                <w:color w:val="002060"/>
                <w:highlight w:val="yellow"/>
              </w:rPr>
              <w:t>POLVERIGI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CF06FF" w14:textId="77777777" w:rsidR="00BB34E8" w:rsidRPr="004C18BA" w:rsidRDefault="00BB34E8" w:rsidP="00373198">
            <w:pPr>
              <w:pStyle w:val="rowtabella0"/>
              <w:rPr>
                <w:color w:val="002060"/>
                <w:highlight w:val="yellow"/>
              </w:rPr>
            </w:pPr>
            <w:r w:rsidRPr="004C18BA">
              <w:rPr>
                <w:color w:val="002060"/>
                <w:highlight w:val="yellow"/>
              </w:rPr>
              <w:t>CALCETTO CASTRUM LAURI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4C43BA" w14:textId="77777777" w:rsidR="00BB34E8" w:rsidRPr="005E0393" w:rsidRDefault="00BB34E8" w:rsidP="0037319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ED6F0" w14:textId="77777777" w:rsidR="00BB34E8" w:rsidRPr="00033BDB" w:rsidRDefault="00BB34E8" w:rsidP="00373198">
            <w:pPr>
              <w:pStyle w:val="rowtabella0"/>
              <w:jc w:val="center"/>
              <w:rPr>
                <w:color w:val="002060"/>
                <w:highlight w:val="yellow"/>
              </w:rPr>
            </w:pPr>
            <w:r w:rsidRPr="004C18BA">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18A103" w14:textId="77777777" w:rsidR="00BB34E8" w:rsidRPr="004C18BA" w:rsidRDefault="00BB34E8" w:rsidP="00373198">
            <w:pPr>
              <w:jc w:val="center"/>
              <w:rPr>
                <w:rFonts w:ascii="Arial" w:hAnsi="Arial" w:cs="Arial"/>
                <w:color w:val="002060"/>
                <w:sz w:val="12"/>
                <w:szCs w:val="12"/>
              </w:rPr>
            </w:pPr>
            <w:r>
              <w:rPr>
                <w:rFonts w:ascii="Arial" w:hAnsi="Arial" w:cs="Arial"/>
                <w:color w:val="002060"/>
                <w:sz w:val="12"/>
                <w:szCs w:val="12"/>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E5BDA5" w14:textId="77777777" w:rsidR="00BB34E8" w:rsidRPr="00033BDB" w:rsidRDefault="00BB34E8" w:rsidP="00373198">
            <w:pPr>
              <w:pStyle w:val="rowtabella0"/>
              <w:rPr>
                <w:color w:val="002060"/>
                <w:highlight w:val="yellow"/>
              </w:rPr>
            </w:pPr>
          </w:p>
        </w:tc>
      </w:tr>
    </w:tbl>
    <w:p w14:paraId="33CAF8AC" w14:textId="77777777" w:rsidR="00BB34E8" w:rsidRPr="005E0393" w:rsidRDefault="00BB34E8" w:rsidP="00BB34E8">
      <w:pPr>
        <w:pStyle w:val="breakline"/>
        <w:divId w:val="527259509"/>
        <w:rPr>
          <w:rFonts w:eastAsiaTheme="minorEastAsia"/>
          <w:color w:val="002060"/>
        </w:rPr>
      </w:pPr>
    </w:p>
    <w:p w14:paraId="61A2DF71" w14:textId="77777777" w:rsidR="00557E74" w:rsidRPr="001A2523" w:rsidRDefault="00557E74" w:rsidP="00557E74">
      <w:pPr>
        <w:pStyle w:val="breakline"/>
        <w:divId w:val="527259509"/>
        <w:rPr>
          <w:rFonts w:eastAsiaTheme="minorEastAsia"/>
          <w:color w:val="002060"/>
        </w:rPr>
      </w:pPr>
    </w:p>
    <w:p w14:paraId="3FA0811B" w14:textId="77777777" w:rsidR="00557E74" w:rsidRPr="001A2523" w:rsidRDefault="00557E74" w:rsidP="00557E74">
      <w:pPr>
        <w:pStyle w:val="breakline"/>
        <w:divId w:val="527259509"/>
        <w:rPr>
          <w:rFonts w:eastAsiaTheme="minorEastAsia"/>
          <w:color w:val="002060"/>
        </w:rPr>
      </w:pPr>
    </w:p>
    <w:p w14:paraId="2690BD12" w14:textId="77777777" w:rsidR="0081472A" w:rsidRPr="00AD41A0" w:rsidRDefault="0081472A" w:rsidP="0081472A">
      <w:pPr>
        <w:pStyle w:val="TITOLOCAMPIONATO"/>
        <w:shd w:val="clear" w:color="auto" w:fill="002060"/>
        <w:spacing w:before="0" w:beforeAutospacing="0" w:after="0" w:afterAutospacing="0"/>
        <w:divId w:val="527259509"/>
        <w:rPr>
          <w:color w:val="FFFFFF"/>
        </w:rPr>
      </w:pPr>
      <w:r>
        <w:rPr>
          <w:color w:val="FFFFFF"/>
        </w:rPr>
        <w:t>CORTE SPORTIVA D’APPELLO TERRITORIALE</w:t>
      </w:r>
    </w:p>
    <w:p w14:paraId="19B229EB" w14:textId="77777777" w:rsidR="0081472A" w:rsidRPr="006B7CF6" w:rsidRDefault="0081472A" w:rsidP="0081472A">
      <w:pPr>
        <w:pStyle w:val="Titolo"/>
        <w:jc w:val="both"/>
        <w:divId w:val="527259509"/>
        <w:rPr>
          <w:rFonts w:cs="Arial"/>
          <w:color w:val="002060"/>
          <w:szCs w:val="22"/>
        </w:rPr>
      </w:pPr>
    </w:p>
    <w:p w14:paraId="62FECFB2" w14:textId="77777777" w:rsidR="0081472A" w:rsidRPr="006B7CF6" w:rsidRDefault="0081472A" w:rsidP="0081472A">
      <w:pPr>
        <w:pStyle w:val="Titolo"/>
        <w:spacing w:line="360" w:lineRule="auto"/>
        <w:jc w:val="both"/>
        <w:divId w:val="527259509"/>
        <w:rPr>
          <w:rFonts w:cs="Arial"/>
          <w:b w:val="0"/>
          <w:color w:val="002060"/>
          <w:szCs w:val="22"/>
        </w:rPr>
      </w:pPr>
      <w:smartTag w:uri="urn:schemas-microsoft-com:office:smarttags" w:element="PersonName">
        <w:smartTagPr>
          <w:attr w:name="ProductID" w:val="La Corte"/>
        </w:smartTagPr>
        <w:r w:rsidRPr="006B7CF6">
          <w:rPr>
            <w:rFonts w:cs="Arial"/>
            <w:b w:val="0"/>
            <w:color w:val="002060"/>
            <w:szCs w:val="22"/>
          </w:rPr>
          <w:t>La Corte</w:t>
        </w:r>
      </w:smartTag>
      <w:r w:rsidRPr="006B7CF6">
        <w:rPr>
          <w:rFonts w:cs="Arial"/>
          <w:b w:val="0"/>
          <w:color w:val="002060"/>
          <w:szCs w:val="22"/>
        </w:rPr>
        <w:t xml:space="preserve"> sportiva d’appello territoriale presso il Comitato Regionale Marche, composta da</w:t>
      </w:r>
    </w:p>
    <w:p w14:paraId="6472C9C3" w14:textId="77777777" w:rsidR="0081472A" w:rsidRPr="006B7CF6" w:rsidRDefault="0081472A" w:rsidP="0081472A">
      <w:pPr>
        <w:pStyle w:val="Titolo"/>
        <w:jc w:val="both"/>
        <w:divId w:val="527259509"/>
        <w:rPr>
          <w:rFonts w:cs="Arial"/>
          <w:b w:val="0"/>
          <w:color w:val="002060"/>
          <w:szCs w:val="22"/>
        </w:rPr>
      </w:pPr>
      <w:r w:rsidRPr="006B7CF6">
        <w:rPr>
          <w:rFonts w:cs="Arial"/>
          <w:b w:val="0"/>
          <w:color w:val="002060"/>
          <w:szCs w:val="22"/>
        </w:rPr>
        <w:t xml:space="preserve">Avv. Piero </w:t>
      </w:r>
      <w:proofErr w:type="spellStart"/>
      <w:r w:rsidRPr="006B7CF6">
        <w:rPr>
          <w:rFonts w:cs="Arial"/>
          <w:b w:val="0"/>
          <w:color w:val="002060"/>
          <w:szCs w:val="22"/>
        </w:rPr>
        <w:t>Paciaroni</w:t>
      </w:r>
      <w:proofErr w:type="spellEnd"/>
      <w:r w:rsidRPr="006B7CF6">
        <w:rPr>
          <w:rFonts w:cs="Arial"/>
          <w:b w:val="0"/>
          <w:color w:val="002060"/>
          <w:szCs w:val="22"/>
        </w:rPr>
        <w:t xml:space="preserve"> - Presidente </w:t>
      </w:r>
    </w:p>
    <w:p w14:paraId="22B31F79" w14:textId="77777777" w:rsidR="0081472A" w:rsidRPr="006B7CF6" w:rsidRDefault="0081472A" w:rsidP="0081472A">
      <w:pPr>
        <w:pStyle w:val="Titolo"/>
        <w:jc w:val="both"/>
        <w:divId w:val="527259509"/>
        <w:rPr>
          <w:rFonts w:cs="Arial"/>
          <w:b w:val="0"/>
          <w:color w:val="002060"/>
          <w:szCs w:val="22"/>
        </w:rPr>
      </w:pPr>
      <w:r w:rsidRPr="006B7CF6">
        <w:rPr>
          <w:rFonts w:cs="Arial"/>
          <w:b w:val="0"/>
          <w:color w:val="002060"/>
          <w:szCs w:val="22"/>
        </w:rPr>
        <w:t>Dott. Giovanni Spanti - Vicepresidente</w:t>
      </w:r>
    </w:p>
    <w:p w14:paraId="4CCB326F" w14:textId="77777777" w:rsidR="0081472A" w:rsidRPr="006B7CF6" w:rsidRDefault="0081472A" w:rsidP="0081472A">
      <w:pPr>
        <w:pStyle w:val="Titolo"/>
        <w:jc w:val="both"/>
        <w:divId w:val="527259509"/>
        <w:rPr>
          <w:rFonts w:cs="Arial"/>
          <w:b w:val="0"/>
          <w:color w:val="002060"/>
          <w:szCs w:val="22"/>
        </w:rPr>
      </w:pPr>
      <w:r w:rsidRPr="006B7CF6">
        <w:rPr>
          <w:rFonts w:cs="Arial"/>
          <w:b w:val="0"/>
          <w:color w:val="002060"/>
          <w:szCs w:val="22"/>
        </w:rPr>
        <w:t>Dott. Lorenzo Casagrande Albano – Componente Segretario f.f.</w:t>
      </w:r>
    </w:p>
    <w:p w14:paraId="2A5A9F1F" w14:textId="77777777" w:rsidR="0081472A" w:rsidRPr="006B7CF6" w:rsidRDefault="0081472A" w:rsidP="0081472A">
      <w:pPr>
        <w:pStyle w:val="Titolo"/>
        <w:jc w:val="both"/>
        <w:divId w:val="527259509"/>
        <w:rPr>
          <w:rFonts w:cs="Arial"/>
          <w:b w:val="0"/>
          <w:color w:val="002060"/>
          <w:szCs w:val="22"/>
        </w:rPr>
      </w:pPr>
      <w:r w:rsidRPr="006B7CF6">
        <w:rPr>
          <w:rFonts w:cs="Arial"/>
          <w:b w:val="0"/>
          <w:color w:val="002060"/>
          <w:szCs w:val="22"/>
        </w:rPr>
        <w:t xml:space="preserve">Avv. Francesco Scaloni - Componente </w:t>
      </w:r>
    </w:p>
    <w:p w14:paraId="71973715" w14:textId="77777777" w:rsidR="0081472A" w:rsidRPr="006B7CF6" w:rsidRDefault="0081472A" w:rsidP="0081472A">
      <w:pPr>
        <w:divId w:val="527259509"/>
        <w:rPr>
          <w:rFonts w:ascii="Arial" w:hAnsi="Arial" w:cs="Arial"/>
          <w:color w:val="002060"/>
          <w:sz w:val="22"/>
          <w:szCs w:val="22"/>
        </w:rPr>
      </w:pPr>
      <w:r w:rsidRPr="006B7CF6">
        <w:rPr>
          <w:rFonts w:ascii="Arial" w:hAnsi="Arial" w:cs="Arial"/>
          <w:color w:val="002060"/>
          <w:sz w:val="22"/>
          <w:szCs w:val="22"/>
        </w:rPr>
        <w:t>Dott.ssa Valentina Pupo – Componente</w:t>
      </w:r>
    </w:p>
    <w:p w14:paraId="51292421" w14:textId="77777777" w:rsidR="0081472A" w:rsidRPr="006B7CF6" w:rsidRDefault="0081472A" w:rsidP="0081472A">
      <w:pPr>
        <w:divId w:val="527259509"/>
        <w:rPr>
          <w:rFonts w:ascii="Arial" w:hAnsi="Arial" w:cs="Arial"/>
          <w:color w:val="002060"/>
          <w:sz w:val="22"/>
          <w:szCs w:val="22"/>
        </w:rPr>
      </w:pPr>
      <w:r w:rsidRPr="006B7CF6">
        <w:rPr>
          <w:rFonts w:ascii="Arial" w:hAnsi="Arial" w:cs="Arial"/>
          <w:color w:val="002060"/>
          <w:sz w:val="22"/>
          <w:szCs w:val="22"/>
        </w:rPr>
        <w:t>Dott. Cristian Urbinati – Rappresentante A.I.A.</w:t>
      </w:r>
    </w:p>
    <w:p w14:paraId="325BD770" w14:textId="77777777" w:rsidR="0081472A" w:rsidRPr="006B7CF6" w:rsidRDefault="0081472A" w:rsidP="0081472A">
      <w:pPr>
        <w:pStyle w:val="Titolo"/>
        <w:jc w:val="both"/>
        <w:divId w:val="527259509"/>
        <w:rPr>
          <w:b w:val="0"/>
          <w:color w:val="002060"/>
        </w:rPr>
      </w:pPr>
    </w:p>
    <w:p w14:paraId="0864A82D" w14:textId="77777777" w:rsidR="0081472A" w:rsidRPr="006B7CF6" w:rsidRDefault="0081472A" w:rsidP="0081472A">
      <w:pPr>
        <w:pStyle w:val="Titolo"/>
        <w:jc w:val="both"/>
        <w:divId w:val="527259509"/>
        <w:rPr>
          <w:b w:val="0"/>
          <w:color w:val="002060"/>
        </w:rPr>
      </w:pPr>
      <w:r w:rsidRPr="006B7CF6">
        <w:rPr>
          <w:b w:val="0"/>
          <w:color w:val="002060"/>
        </w:rPr>
        <w:t>nella riunione del 18 ottobre 2021, ha pronunciato</w:t>
      </w:r>
    </w:p>
    <w:p w14:paraId="18947A93" w14:textId="77777777" w:rsidR="0081472A" w:rsidRPr="006B7CF6" w:rsidRDefault="0081472A" w:rsidP="0081472A">
      <w:pPr>
        <w:pStyle w:val="LndNormale1"/>
        <w:jc w:val="right"/>
        <w:divId w:val="527259509"/>
        <w:rPr>
          <w:rFonts w:cs="Arial"/>
          <w:color w:val="002060"/>
          <w:szCs w:val="22"/>
        </w:rPr>
      </w:pPr>
      <w:r w:rsidRPr="006B7CF6">
        <w:rPr>
          <w:rFonts w:cs="Arial"/>
          <w:b/>
          <w:color w:val="002060"/>
          <w:szCs w:val="22"/>
        </w:rPr>
        <w:t>Dispositivo n. 1/CSAT 2021/2022</w:t>
      </w:r>
    </w:p>
    <w:p w14:paraId="132F2409" w14:textId="77777777" w:rsidR="0081472A" w:rsidRPr="006B7CF6" w:rsidRDefault="0081472A" w:rsidP="0081472A">
      <w:pPr>
        <w:pStyle w:val="LndNormale1"/>
        <w:jc w:val="right"/>
        <w:divId w:val="527259509"/>
        <w:rPr>
          <w:rFonts w:cs="Arial"/>
          <w:b/>
          <w:color w:val="002060"/>
          <w:szCs w:val="22"/>
        </w:rPr>
      </w:pPr>
      <w:r w:rsidRPr="006B7CF6">
        <w:rPr>
          <w:rFonts w:cs="Arial"/>
          <w:b/>
          <w:color w:val="002060"/>
          <w:szCs w:val="22"/>
        </w:rPr>
        <w:t>Reclamo numero 1</w:t>
      </w:r>
    </w:p>
    <w:p w14:paraId="12861D74" w14:textId="77777777" w:rsidR="0081472A" w:rsidRPr="006B7CF6" w:rsidRDefault="0081472A" w:rsidP="0081472A">
      <w:pPr>
        <w:pStyle w:val="LndNormale1"/>
        <w:divId w:val="527259509"/>
        <w:rPr>
          <w:rFonts w:cs="Arial"/>
          <w:b/>
          <w:color w:val="002060"/>
          <w:szCs w:val="22"/>
        </w:rPr>
      </w:pPr>
    </w:p>
    <w:p w14:paraId="3E2496C0" w14:textId="77777777" w:rsidR="0081472A" w:rsidRPr="006B7CF6" w:rsidRDefault="0081472A" w:rsidP="0081472A">
      <w:pPr>
        <w:pStyle w:val="LndNormale1"/>
        <w:spacing w:line="360" w:lineRule="auto"/>
        <w:divId w:val="527259509"/>
        <w:rPr>
          <w:rFonts w:cs="Arial"/>
          <w:color w:val="002060"/>
          <w:szCs w:val="22"/>
        </w:rPr>
      </w:pPr>
      <w:r w:rsidRPr="006B7CF6">
        <w:rPr>
          <w:rFonts w:cs="Arial"/>
          <w:color w:val="002060"/>
          <w:szCs w:val="22"/>
        </w:rPr>
        <w:t>a seguito del reclamo n.1 promosso dalla S.S. AUDAX 1970 SANT’ANGELO in data 7 ottobre 2021 avverso la sanzione sportiva della squalifica per 4 gare effettive applicata al calciatore MARCO PETROLATI dal Giudice sportivo territoriale presso il Comitato Regionale Marche con delibera pubblicata sul Com. Uff. n. 18 del 6 ottobre 2021, il seguente</w:t>
      </w:r>
    </w:p>
    <w:p w14:paraId="1CB812A7" w14:textId="77777777" w:rsidR="0081472A" w:rsidRPr="006B7CF6" w:rsidRDefault="0081472A" w:rsidP="0081472A">
      <w:pPr>
        <w:pStyle w:val="LndNormale1"/>
        <w:spacing w:line="360" w:lineRule="auto"/>
        <w:divId w:val="527259509"/>
        <w:rPr>
          <w:rFonts w:cs="Arial"/>
          <w:color w:val="002060"/>
          <w:szCs w:val="22"/>
        </w:rPr>
      </w:pPr>
    </w:p>
    <w:p w14:paraId="5CB04E68" w14:textId="77777777" w:rsidR="0081472A" w:rsidRPr="006B7CF6" w:rsidRDefault="0081472A" w:rsidP="0081472A">
      <w:pPr>
        <w:pStyle w:val="LndNormale1"/>
        <w:tabs>
          <w:tab w:val="center" w:pos="4819"/>
          <w:tab w:val="right" w:pos="9638"/>
        </w:tabs>
        <w:spacing w:line="360" w:lineRule="auto"/>
        <w:jc w:val="left"/>
        <w:divId w:val="527259509"/>
        <w:rPr>
          <w:rFonts w:cs="Arial"/>
          <w:b/>
          <w:color w:val="002060"/>
          <w:szCs w:val="22"/>
        </w:rPr>
      </w:pPr>
      <w:r w:rsidRPr="006B7CF6">
        <w:rPr>
          <w:rFonts w:cs="Arial"/>
          <w:color w:val="002060"/>
          <w:szCs w:val="22"/>
        </w:rPr>
        <w:t xml:space="preserve">                                                                    </w:t>
      </w:r>
      <w:r w:rsidRPr="006B7CF6">
        <w:rPr>
          <w:rFonts w:cs="Arial"/>
          <w:b/>
          <w:color w:val="002060"/>
          <w:szCs w:val="22"/>
        </w:rPr>
        <w:t>DISPOSITIVO</w:t>
      </w:r>
    </w:p>
    <w:p w14:paraId="72BCDF65" w14:textId="77777777" w:rsidR="0081472A" w:rsidRPr="006B7CF6" w:rsidRDefault="0081472A" w:rsidP="0081472A">
      <w:pPr>
        <w:pStyle w:val="LndNormale1"/>
        <w:tabs>
          <w:tab w:val="center" w:pos="4819"/>
          <w:tab w:val="right" w:pos="9638"/>
        </w:tabs>
        <w:spacing w:line="360" w:lineRule="auto"/>
        <w:jc w:val="left"/>
        <w:divId w:val="527259509"/>
        <w:rPr>
          <w:rFonts w:cs="Arial"/>
          <w:b/>
          <w:color w:val="002060"/>
          <w:szCs w:val="22"/>
        </w:rPr>
      </w:pPr>
    </w:p>
    <w:p w14:paraId="52D309F2" w14:textId="77777777" w:rsidR="0081472A" w:rsidRPr="006B7CF6" w:rsidRDefault="0081472A" w:rsidP="0081472A">
      <w:pPr>
        <w:pStyle w:val="LndNormale1"/>
        <w:spacing w:line="360" w:lineRule="auto"/>
        <w:jc w:val="center"/>
        <w:divId w:val="527259509"/>
        <w:rPr>
          <w:rFonts w:cs="Arial"/>
          <w:color w:val="002060"/>
          <w:szCs w:val="22"/>
        </w:rPr>
      </w:pPr>
      <w:r w:rsidRPr="006B7CF6">
        <w:rPr>
          <w:color w:val="002060"/>
        </w:rPr>
        <w:t>P.Q.M.</w:t>
      </w:r>
    </w:p>
    <w:p w14:paraId="05316441" w14:textId="77777777" w:rsidR="0081472A" w:rsidRPr="006B7CF6" w:rsidRDefault="0081472A" w:rsidP="0081472A">
      <w:pPr>
        <w:spacing w:line="360" w:lineRule="auto"/>
        <w:divId w:val="527259509"/>
        <w:rPr>
          <w:rFonts w:ascii="Arial" w:hAnsi="Arial" w:cs="Arial"/>
          <w:color w:val="002060"/>
          <w:sz w:val="22"/>
          <w:szCs w:val="22"/>
        </w:rPr>
      </w:pPr>
      <w:smartTag w:uri="urn:schemas-microsoft-com:office:smarttags" w:element="PersonName">
        <w:smartTagPr>
          <w:attr w:name="ProductID" w:val="La Corte"/>
        </w:smartTagPr>
        <w:r w:rsidRPr="006B7CF6">
          <w:rPr>
            <w:rFonts w:ascii="Arial" w:hAnsi="Arial" w:cs="Arial"/>
            <w:color w:val="002060"/>
            <w:sz w:val="22"/>
            <w:szCs w:val="22"/>
          </w:rPr>
          <w:t>la Corte</w:t>
        </w:r>
      </w:smartTag>
      <w:r w:rsidRPr="006B7CF6">
        <w:rPr>
          <w:rFonts w:ascii="Arial" w:hAnsi="Arial" w:cs="Arial"/>
          <w:color w:val="002060"/>
          <w:sz w:val="22"/>
          <w:szCs w:val="22"/>
        </w:rPr>
        <w:t xml:space="preserve"> sportiva d’appello territoriale, definitivamente pronunciando, accoglie il reclamo come sopra proposto dalla S.S. AUDAX 1970 SANT’ANGELO e, per l’effetto, riduce la squalifica applicata al calciatore MARCO PETROLATI a 3 gare effettive.</w:t>
      </w:r>
    </w:p>
    <w:p w14:paraId="52DFD533" w14:textId="77777777" w:rsidR="0081472A" w:rsidRPr="006B7CF6" w:rsidRDefault="0081472A" w:rsidP="0081472A">
      <w:pPr>
        <w:spacing w:line="360" w:lineRule="auto"/>
        <w:divId w:val="527259509"/>
        <w:rPr>
          <w:rFonts w:ascii="Arial" w:hAnsi="Arial" w:cs="Arial"/>
          <w:color w:val="002060"/>
          <w:sz w:val="22"/>
          <w:szCs w:val="22"/>
        </w:rPr>
      </w:pPr>
      <w:r w:rsidRPr="006B7CF6">
        <w:rPr>
          <w:rFonts w:ascii="Arial" w:hAnsi="Arial" w:cs="Arial"/>
          <w:color w:val="002060"/>
          <w:sz w:val="22"/>
          <w:szCs w:val="22"/>
        </w:rPr>
        <w:t>Dispone restituirsi il relativo contributo e manda alla Segreteria del Comitato Regionale Marche per gli adempimenti conseguenti.</w:t>
      </w:r>
    </w:p>
    <w:p w14:paraId="7002D938" w14:textId="77777777" w:rsidR="0081472A" w:rsidRPr="006B7CF6" w:rsidRDefault="0081472A" w:rsidP="0081472A">
      <w:pPr>
        <w:spacing w:line="360" w:lineRule="auto"/>
        <w:divId w:val="527259509"/>
        <w:rPr>
          <w:rFonts w:ascii="Arial" w:hAnsi="Arial" w:cs="Arial"/>
          <w:color w:val="002060"/>
          <w:sz w:val="22"/>
          <w:szCs w:val="22"/>
        </w:rPr>
      </w:pPr>
      <w:r w:rsidRPr="006B7CF6">
        <w:rPr>
          <w:rFonts w:ascii="Arial" w:hAnsi="Arial" w:cs="Arial"/>
          <w:color w:val="002060"/>
          <w:sz w:val="22"/>
          <w:szCs w:val="22"/>
        </w:rPr>
        <w:t xml:space="preserve">Così deciso in Ancona, nella sede della FIGC - LND - Comitato Regionale Marche, in data 18 ottobre 2021. </w:t>
      </w:r>
    </w:p>
    <w:p w14:paraId="3854356D" w14:textId="77777777" w:rsidR="0081472A" w:rsidRPr="006B7CF6" w:rsidRDefault="0081472A" w:rsidP="0081472A">
      <w:pPr>
        <w:spacing w:line="360" w:lineRule="auto"/>
        <w:divId w:val="527259509"/>
        <w:rPr>
          <w:rFonts w:ascii="Arial" w:hAnsi="Arial" w:cs="Arial"/>
          <w:color w:val="002060"/>
          <w:sz w:val="22"/>
          <w:szCs w:val="22"/>
        </w:rPr>
      </w:pPr>
      <w:r w:rsidRPr="006B7CF6">
        <w:rPr>
          <w:rFonts w:ascii="Arial" w:hAnsi="Arial" w:cs="Arial"/>
          <w:color w:val="002060"/>
          <w:sz w:val="22"/>
          <w:szCs w:val="22"/>
        </w:rPr>
        <w:t xml:space="preserve">                                                                                                         Il Presidente e Relatore</w:t>
      </w:r>
    </w:p>
    <w:p w14:paraId="119268A6" w14:textId="77777777" w:rsidR="0081472A" w:rsidRPr="006B7CF6" w:rsidRDefault="0081472A" w:rsidP="0081472A">
      <w:pPr>
        <w:spacing w:line="360" w:lineRule="auto"/>
        <w:divId w:val="527259509"/>
        <w:rPr>
          <w:rFonts w:ascii="Arial" w:hAnsi="Arial" w:cs="Arial"/>
          <w:color w:val="002060"/>
          <w:sz w:val="22"/>
          <w:szCs w:val="22"/>
        </w:rPr>
      </w:pPr>
      <w:r w:rsidRPr="006B7CF6">
        <w:rPr>
          <w:rFonts w:ascii="Arial" w:hAnsi="Arial" w:cs="Arial"/>
          <w:color w:val="002060"/>
          <w:sz w:val="22"/>
          <w:szCs w:val="22"/>
        </w:rPr>
        <w:t xml:space="preserve">                                                                                                             F.to in originale   </w:t>
      </w:r>
    </w:p>
    <w:p w14:paraId="38C557CF" w14:textId="77777777" w:rsidR="0081472A" w:rsidRPr="006B7CF6" w:rsidRDefault="0081472A" w:rsidP="0081472A">
      <w:pPr>
        <w:spacing w:line="360" w:lineRule="auto"/>
        <w:divId w:val="527259509"/>
        <w:rPr>
          <w:rFonts w:ascii="Arial" w:hAnsi="Arial" w:cs="Arial"/>
          <w:color w:val="002060"/>
          <w:sz w:val="22"/>
          <w:szCs w:val="22"/>
        </w:rPr>
      </w:pPr>
      <w:r w:rsidRPr="006B7CF6">
        <w:rPr>
          <w:rFonts w:ascii="Arial" w:hAnsi="Arial" w:cs="Arial"/>
          <w:color w:val="002060"/>
          <w:sz w:val="22"/>
          <w:szCs w:val="22"/>
        </w:rPr>
        <w:t xml:space="preserve">                                                                                                              Piero </w:t>
      </w:r>
      <w:proofErr w:type="spellStart"/>
      <w:r w:rsidRPr="006B7CF6">
        <w:rPr>
          <w:rFonts w:ascii="Arial" w:hAnsi="Arial" w:cs="Arial"/>
          <w:color w:val="002060"/>
          <w:sz w:val="22"/>
          <w:szCs w:val="22"/>
        </w:rPr>
        <w:t>Paciaroni</w:t>
      </w:r>
      <w:proofErr w:type="spellEnd"/>
      <w:r w:rsidRPr="006B7CF6">
        <w:rPr>
          <w:rFonts w:ascii="Arial" w:hAnsi="Arial" w:cs="Arial"/>
          <w:color w:val="002060"/>
          <w:sz w:val="22"/>
          <w:szCs w:val="22"/>
        </w:rPr>
        <w:t xml:space="preserve">                                                          </w:t>
      </w:r>
      <w:r w:rsidRPr="006B7CF6">
        <w:rPr>
          <w:rFonts w:cs="Arial"/>
          <w:color w:val="002060"/>
          <w:szCs w:val="22"/>
        </w:rPr>
        <w:t xml:space="preserve">                                                                                             </w:t>
      </w:r>
    </w:p>
    <w:p w14:paraId="05C68030" w14:textId="77777777" w:rsidR="0081472A" w:rsidRPr="006B7CF6" w:rsidRDefault="0081472A" w:rsidP="0081472A">
      <w:pPr>
        <w:pStyle w:val="LndNormale1"/>
        <w:divId w:val="527259509"/>
        <w:rPr>
          <w:rFonts w:cs="Arial"/>
          <w:b/>
          <w:color w:val="002060"/>
          <w:szCs w:val="22"/>
          <w:u w:val="single"/>
        </w:rPr>
      </w:pPr>
    </w:p>
    <w:p w14:paraId="2B3058B4" w14:textId="77777777" w:rsidR="0081472A" w:rsidRPr="006B7CF6" w:rsidRDefault="0081472A" w:rsidP="0081472A">
      <w:pPr>
        <w:pStyle w:val="LndNormale1"/>
        <w:divId w:val="527259509"/>
        <w:rPr>
          <w:rFonts w:cs="Arial"/>
          <w:b/>
          <w:color w:val="002060"/>
          <w:szCs w:val="22"/>
          <w:u w:val="single"/>
        </w:rPr>
      </w:pPr>
      <w:r w:rsidRPr="006B7CF6">
        <w:rPr>
          <w:rFonts w:cs="Arial"/>
          <w:b/>
          <w:color w:val="002060"/>
          <w:szCs w:val="22"/>
          <w:u w:val="single"/>
        </w:rPr>
        <w:t>Depositato in Ancona in data 18 ottobre 2021</w:t>
      </w:r>
    </w:p>
    <w:p w14:paraId="78C7ABC2" w14:textId="77777777" w:rsidR="0081472A" w:rsidRPr="006B7CF6" w:rsidRDefault="0081472A" w:rsidP="0081472A">
      <w:pPr>
        <w:pStyle w:val="LndNormale1"/>
        <w:divId w:val="527259509"/>
        <w:rPr>
          <w:rFonts w:cs="Arial"/>
          <w:b/>
          <w:color w:val="002060"/>
          <w:szCs w:val="22"/>
          <w:u w:val="single"/>
        </w:rPr>
      </w:pPr>
    </w:p>
    <w:p w14:paraId="1F151E6D" w14:textId="77777777" w:rsidR="0081472A" w:rsidRPr="006B7CF6" w:rsidRDefault="0081472A" w:rsidP="0081472A">
      <w:pPr>
        <w:pStyle w:val="LndNormale1"/>
        <w:divId w:val="527259509"/>
        <w:rPr>
          <w:rFonts w:cs="Arial"/>
          <w:color w:val="002060"/>
          <w:szCs w:val="22"/>
        </w:rPr>
      </w:pPr>
      <w:r w:rsidRPr="006B7CF6">
        <w:rPr>
          <w:rFonts w:cs="Arial"/>
          <w:color w:val="002060"/>
          <w:szCs w:val="22"/>
        </w:rPr>
        <w:t xml:space="preserve">Il Segretario f.f.                                                                                            </w:t>
      </w:r>
    </w:p>
    <w:p w14:paraId="083CF346" w14:textId="77777777" w:rsidR="0081472A" w:rsidRPr="006B7CF6" w:rsidRDefault="0081472A" w:rsidP="0081472A">
      <w:pPr>
        <w:pStyle w:val="LndNormale1"/>
        <w:divId w:val="527259509"/>
        <w:rPr>
          <w:rFonts w:cs="Arial"/>
          <w:color w:val="002060"/>
          <w:szCs w:val="22"/>
        </w:rPr>
      </w:pPr>
      <w:r w:rsidRPr="006B7CF6">
        <w:rPr>
          <w:rFonts w:cs="Arial"/>
          <w:color w:val="002060"/>
          <w:szCs w:val="22"/>
        </w:rPr>
        <w:t>F.to in originale</w:t>
      </w:r>
    </w:p>
    <w:p w14:paraId="254D7655" w14:textId="77777777" w:rsidR="0081472A" w:rsidRPr="006B7CF6" w:rsidRDefault="0081472A" w:rsidP="0081472A">
      <w:pPr>
        <w:pStyle w:val="LndNormale1"/>
        <w:divId w:val="527259509"/>
        <w:rPr>
          <w:rFonts w:cs="Arial"/>
          <w:color w:val="002060"/>
          <w:szCs w:val="22"/>
        </w:rPr>
      </w:pPr>
      <w:r w:rsidRPr="006B7CF6">
        <w:rPr>
          <w:rFonts w:cs="Arial"/>
          <w:color w:val="002060"/>
          <w:szCs w:val="22"/>
        </w:rPr>
        <w:t xml:space="preserve">Lorenzo Casagrande Albano                        </w:t>
      </w:r>
    </w:p>
    <w:p w14:paraId="0B85B324" w14:textId="77777777" w:rsidR="00557E74" w:rsidRPr="001A2523" w:rsidRDefault="00557E74" w:rsidP="00557E74">
      <w:pPr>
        <w:pStyle w:val="breakline"/>
        <w:divId w:val="527259509"/>
        <w:rPr>
          <w:color w:val="002060"/>
        </w:rPr>
      </w:pPr>
    </w:p>
    <w:p w14:paraId="38C08E62" w14:textId="77777777" w:rsidR="004B6215" w:rsidRPr="00F53C2C" w:rsidRDefault="004B6215" w:rsidP="004B6215">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4E23189F" w14:textId="77777777" w:rsidR="004B6215" w:rsidRDefault="004B6215" w:rsidP="004B6215">
      <w:pPr>
        <w:pStyle w:val="Corpodeltesto21"/>
        <w:jc w:val="center"/>
        <w:divId w:val="527259509"/>
        <w:rPr>
          <w:rFonts w:ascii="Arial" w:hAnsi="Arial" w:cs="Arial"/>
          <w:b/>
          <w:color w:val="002060"/>
          <w:sz w:val="30"/>
          <w:szCs w:val="30"/>
        </w:rPr>
      </w:pPr>
    </w:p>
    <w:p w14:paraId="33746F7E" w14:textId="36E18E87" w:rsidR="004B6215" w:rsidRDefault="004B6215" w:rsidP="004B6215">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6B7CF6">
        <w:rPr>
          <w:rFonts w:ascii="Arial" w:hAnsi="Arial" w:cs="Arial"/>
          <w:b/>
          <w:bCs/>
          <w:color w:val="002060"/>
        </w:rPr>
        <w:t>01 novembre</w:t>
      </w:r>
      <w:r w:rsidRPr="007F76C2">
        <w:rPr>
          <w:rFonts w:ascii="Arial" w:hAnsi="Arial" w:cs="Arial"/>
          <w:b/>
          <w:bCs/>
          <w:color w:val="002060"/>
        </w:rPr>
        <w:t xml:space="preserv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4E6058D" w14:textId="77777777" w:rsidR="004B6215" w:rsidRDefault="004B6215" w:rsidP="004B6215">
      <w:pPr>
        <w:pStyle w:val="Nessunaspaziatura"/>
        <w:jc w:val="both"/>
        <w:divId w:val="527259509"/>
        <w:rPr>
          <w:rFonts w:ascii="Arial" w:hAnsi="Arial" w:cs="Arial"/>
          <w:color w:val="002060"/>
        </w:rPr>
      </w:pPr>
    </w:p>
    <w:p w14:paraId="576F9E5B"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BNL – ANCONA</w:t>
      </w:r>
    </w:p>
    <w:p w14:paraId="701AE25F"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 xml:space="preserve">Comitato Regionale </w:t>
      </w:r>
      <w:proofErr w:type="gramStart"/>
      <w:r w:rsidRPr="007F76C2">
        <w:rPr>
          <w:rFonts w:ascii="Arial" w:hAnsi="Arial" w:cs="Arial"/>
          <w:color w:val="002060"/>
        </w:rPr>
        <w:t>Marche  F.I.G.C.</w:t>
      </w:r>
      <w:proofErr w:type="gramEnd"/>
      <w:r w:rsidRPr="007F76C2">
        <w:rPr>
          <w:rFonts w:ascii="Arial" w:hAnsi="Arial" w:cs="Arial"/>
          <w:color w:val="002060"/>
        </w:rPr>
        <w:t xml:space="preserve"> – L.N.D.</w:t>
      </w:r>
    </w:p>
    <w:p w14:paraId="526B4422"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78219C4C" w14:textId="77777777" w:rsidR="004B6215" w:rsidRPr="007F76C2" w:rsidRDefault="004B6215" w:rsidP="004B6215">
      <w:pPr>
        <w:pStyle w:val="Nessunaspaziatura"/>
        <w:jc w:val="both"/>
        <w:divId w:val="527259509"/>
        <w:rPr>
          <w:rFonts w:ascii="Arial" w:hAnsi="Arial" w:cs="Arial"/>
          <w:color w:val="002060"/>
        </w:rPr>
      </w:pPr>
    </w:p>
    <w:p w14:paraId="3C76088B" w14:textId="77777777" w:rsidR="004B6215" w:rsidRPr="007F76C2" w:rsidRDefault="004B6215" w:rsidP="004B6215">
      <w:pPr>
        <w:pStyle w:val="Corpodeltesto21"/>
        <w:divId w:val="527259509"/>
        <w:rPr>
          <w:rFonts w:ascii="Arial" w:hAnsi="Arial" w:cs="Arial"/>
          <w:color w:val="002060"/>
          <w:sz w:val="22"/>
          <w:szCs w:val="22"/>
        </w:rPr>
      </w:pPr>
    </w:p>
    <w:p w14:paraId="17329CEE" w14:textId="77777777" w:rsidR="004B6215" w:rsidRPr="007F76C2" w:rsidRDefault="004B6215" w:rsidP="004B6215">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BBB2789" w14:textId="77777777" w:rsidR="004B6215" w:rsidRPr="007F76C2" w:rsidRDefault="004B6215" w:rsidP="004B6215">
      <w:pPr>
        <w:pStyle w:val="Corpodeltesto21"/>
        <w:divId w:val="527259509"/>
        <w:rPr>
          <w:rFonts w:ascii="Arial" w:hAnsi="Arial" w:cs="Arial"/>
          <w:color w:val="002060"/>
          <w:sz w:val="22"/>
          <w:szCs w:val="22"/>
        </w:rPr>
      </w:pPr>
    </w:p>
    <w:p w14:paraId="25E87AC7"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62BAED1F"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827AD62"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65334A63" w14:textId="77777777" w:rsidR="004B6215" w:rsidRPr="007F76C2" w:rsidRDefault="004B6215" w:rsidP="004B6215">
      <w:pPr>
        <w:pStyle w:val="Corpodeltesto21"/>
        <w:divId w:val="527259509"/>
        <w:rPr>
          <w:rFonts w:ascii="Arial" w:hAnsi="Arial" w:cs="Arial"/>
          <w:color w:val="002060"/>
          <w:sz w:val="22"/>
          <w:szCs w:val="22"/>
        </w:rPr>
      </w:pPr>
    </w:p>
    <w:p w14:paraId="7BB9A43C" w14:textId="77777777" w:rsidR="004B6215" w:rsidRPr="000056DA" w:rsidRDefault="004B6215" w:rsidP="004B6215">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BDE7DB2" w14:textId="77777777" w:rsidR="004B6215" w:rsidRDefault="004B6215" w:rsidP="004B6215">
      <w:pPr>
        <w:pStyle w:val="Corpodeltesto21"/>
        <w:divId w:val="527259509"/>
        <w:rPr>
          <w:rFonts w:ascii="Arial" w:hAnsi="Arial" w:cs="Arial"/>
          <w:color w:val="002060"/>
          <w:sz w:val="22"/>
          <w:szCs w:val="22"/>
        </w:rPr>
      </w:pPr>
    </w:p>
    <w:p w14:paraId="4188DEB8"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3AD51681"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1BCD2EA7"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47F5B8D5" w14:textId="517EE268" w:rsidR="004B6215" w:rsidRDefault="004B6215" w:rsidP="007F76C2">
      <w:pPr>
        <w:pStyle w:val="Corpodeltesto21"/>
        <w:divId w:val="527259509"/>
        <w:rPr>
          <w:rFonts w:ascii="Arial" w:hAnsi="Arial" w:cs="Arial"/>
          <w:color w:val="002060"/>
          <w:sz w:val="22"/>
          <w:szCs w:val="22"/>
        </w:rPr>
      </w:pPr>
    </w:p>
    <w:p w14:paraId="0BC09CCE" w14:textId="77777777" w:rsidR="00F043B7" w:rsidRDefault="00F043B7" w:rsidP="007F76C2">
      <w:pPr>
        <w:pStyle w:val="Corpodeltesto21"/>
        <w:divId w:val="527259509"/>
        <w:rPr>
          <w:rFonts w:ascii="Arial" w:hAnsi="Arial" w:cs="Arial"/>
          <w:color w:val="002060"/>
          <w:sz w:val="22"/>
          <w:szCs w:val="22"/>
        </w:rPr>
      </w:pPr>
    </w:p>
    <w:p w14:paraId="4E0C062D" w14:textId="77777777" w:rsidR="00F043B7" w:rsidRDefault="00F043B7"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lastRenderedPageBreak/>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2"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86A51B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5A45C7">
        <w:rPr>
          <w:b/>
          <w:color w:val="002060"/>
          <w:u w:val="single"/>
        </w:rPr>
        <w:t>20</w:t>
      </w:r>
      <w:r w:rsidR="00830450" w:rsidRPr="000039D0">
        <w:rPr>
          <w:b/>
          <w:color w:val="002060"/>
          <w:u w:val="single"/>
        </w:rPr>
        <w:t>/</w:t>
      </w:r>
      <w:r w:rsidR="00AF662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C0711" w14:textId="77777777" w:rsidR="00F00D2F" w:rsidRDefault="00F00D2F">
      <w:r>
        <w:separator/>
      </w:r>
    </w:p>
  </w:endnote>
  <w:endnote w:type="continuationSeparator" w:id="0">
    <w:p w14:paraId="3C8244DB" w14:textId="77777777" w:rsidR="00F00D2F" w:rsidRDefault="00F00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20F7733A"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B3844">
      <w:rPr>
        <w:rStyle w:val="Numeropagina"/>
        <w:rFonts w:ascii="Arial" w:hAnsi="Arial" w:cs="Arial"/>
        <w:color w:val="002060"/>
      </w:rPr>
      <w:t>2</w:t>
    </w:r>
    <w:r w:rsidR="006B7CF6">
      <w:rPr>
        <w:rStyle w:val="Numeropagina"/>
        <w:rFonts w:ascii="Arial" w:hAnsi="Arial" w:cs="Arial"/>
        <w:color w:val="00206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331F4" w14:textId="77777777" w:rsidR="00F00D2F" w:rsidRDefault="00F00D2F">
      <w:r>
        <w:separator/>
      </w:r>
    </w:p>
  </w:footnote>
  <w:footnote w:type="continuationSeparator" w:id="0">
    <w:p w14:paraId="127FE991" w14:textId="77777777" w:rsidR="00F00D2F" w:rsidRDefault="00F00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7"/>
  </w:num>
  <w:num w:numId="3">
    <w:abstractNumId w:val="6"/>
  </w:num>
  <w:num w:numId="4">
    <w:abstractNumId w:val="9"/>
  </w:num>
  <w:num w:numId="5">
    <w:abstractNumId w:val="10"/>
  </w:num>
  <w:num w:numId="6">
    <w:abstractNumId w:val="5"/>
  </w:num>
  <w:num w:numId="7">
    <w:abstractNumId w:val="4"/>
  </w:num>
  <w:num w:numId="8">
    <w:abstractNumId w:val="20"/>
  </w:num>
  <w:num w:numId="9">
    <w:abstractNumId w:val="0"/>
  </w:num>
  <w:num w:numId="10">
    <w:abstractNumId w:val="1"/>
  </w:num>
  <w:num w:numId="11">
    <w:abstractNumId w:val="19"/>
  </w:num>
  <w:num w:numId="12">
    <w:abstractNumId w:val="3"/>
  </w:num>
  <w:num w:numId="13">
    <w:abstractNumId w:val="21"/>
  </w:num>
  <w:num w:numId="14">
    <w:abstractNumId w:val="14"/>
  </w:num>
  <w:num w:numId="15">
    <w:abstractNumId w:val="8"/>
  </w:num>
  <w:num w:numId="16">
    <w:abstractNumId w:val="15"/>
  </w:num>
  <w:num w:numId="17">
    <w:abstractNumId w:val="11"/>
  </w:num>
  <w:num w:numId="18">
    <w:abstractNumId w:val="17"/>
  </w:num>
  <w:num w:numId="19">
    <w:abstractNumId w:val="18"/>
  </w:num>
  <w:num w:numId="20">
    <w:abstractNumId w:val="16"/>
  </w:num>
  <w:num w:numId="21">
    <w:abstractNumId w:val="12"/>
  </w:num>
  <w:num w:numId="2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6935"/>
    <w:rsid w:val="000A78E6"/>
    <w:rsid w:val="000B05DF"/>
    <w:rsid w:val="000B09CA"/>
    <w:rsid w:val="000B0CBE"/>
    <w:rsid w:val="000B10F6"/>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0CB6"/>
    <w:rsid w:val="00101DBD"/>
    <w:rsid w:val="00102631"/>
    <w:rsid w:val="0010267A"/>
    <w:rsid w:val="00102D1B"/>
    <w:rsid w:val="00103746"/>
    <w:rsid w:val="00104D60"/>
    <w:rsid w:val="00106825"/>
    <w:rsid w:val="00107E03"/>
    <w:rsid w:val="0011030F"/>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79AC"/>
    <w:rsid w:val="003F7BDF"/>
    <w:rsid w:val="004007F4"/>
    <w:rsid w:val="00401332"/>
    <w:rsid w:val="00401931"/>
    <w:rsid w:val="00401C85"/>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0F1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7CF6"/>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nd.it/it/news-lnd/agonistica/indicazioni-generali-per-le-attivita-dilettantistiche-e-giovanili-la-nuova-versione-del-protocollo-sanitario-figc"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248</TotalTime>
  <Pages>22</Pages>
  <Words>6742</Words>
  <Characters>38436</Characters>
  <Application>Microsoft Office Word</Application>
  <DocSecurity>0</DocSecurity>
  <Lines>320</Lines>
  <Paragraphs>90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45088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15</cp:revision>
  <cp:lastPrinted>2021-09-28T14:18:00Z</cp:lastPrinted>
  <dcterms:created xsi:type="dcterms:W3CDTF">2021-10-20T09:00:00Z</dcterms:created>
  <dcterms:modified xsi:type="dcterms:W3CDTF">2021-10-20T15:52:00Z</dcterms:modified>
</cp:coreProperties>
</file>