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96A906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9A4F73">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EA53E2">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662F92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112EDB38" w14:textId="6853A151" w:rsidR="00AC19D9" w:rsidRPr="002419EA" w:rsidRDefault="00593F8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4D9CAD43" w14:textId="180DEC61" w:rsidR="00AC19D9" w:rsidRPr="002419EA" w:rsidRDefault="00593F8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EAFCCD8" w14:textId="4AEBF8DE" w:rsidR="00AC19D9" w:rsidRPr="002419EA" w:rsidRDefault="00593F8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952245B" w14:textId="11DC778C" w:rsidR="00AC19D9" w:rsidRPr="002419EA" w:rsidRDefault="00593F8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56556A60" w14:textId="6573A725" w:rsidR="008B1006" w:rsidRDefault="008B1006" w:rsidP="008B1006">
      <w:pPr>
        <w:ind w:right="-1"/>
        <w:contextualSpacing/>
        <w:divId w:val="527259509"/>
        <w:rPr>
          <w:rFonts w:ascii="Arial" w:hAnsi="Arial" w:cs="Arial"/>
          <w:b/>
          <w:color w:val="002060"/>
          <w:sz w:val="28"/>
          <w:szCs w:val="28"/>
        </w:rPr>
      </w:pPr>
      <w:r w:rsidRPr="008B1006">
        <w:rPr>
          <w:rFonts w:ascii="Arial" w:hAnsi="Arial" w:cs="Arial"/>
          <w:b/>
          <w:color w:val="002060"/>
          <w:sz w:val="28"/>
          <w:szCs w:val="28"/>
        </w:rPr>
        <w:t>SETTORE GIOVANILE E SCOLASTICO</w:t>
      </w:r>
      <w:r>
        <w:rPr>
          <w:rFonts w:ascii="Arial" w:hAnsi="Arial" w:cs="Arial"/>
          <w:b/>
          <w:color w:val="002060"/>
          <w:sz w:val="28"/>
          <w:szCs w:val="28"/>
        </w:rPr>
        <w:t xml:space="preserve"> – </w:t>
      </w:r>
      <w:r w:rsidRPr="008B1006">
        <w:rPr>
          <w:rFonts w:ascii="Arial" w:hAnsi="Arial" w:cs="Arial"/>
          <w:b/>
          <w:color w:val="002060"/>
          <w:sz w:val="28"/>
          <w:szCs w:val="28"/>
        </w:rPr>
        <w:t>TORNEO U13 FUTSAL ELITE 2021</w:t>
      </w:r>
      <w:r w:rsidRPr="008B1006">
        <w:rPr>
          <w:color w:val="002060"/>
          <w:sz w:val="28"/>
          <w:szCs w:val="28"/>
        </w:rPr>
        <w:t xml:space="preserve"> </w:t>
      </w:r>
    </w:p>
    <w:p w14:paraId="6C5E6EA0" w14:textId="77777777" w:rsidR="008B1006" w:rsidRPr="008B1006" w:rsidRDefault="008B1006" w:rsidP="008B1006">
      <w:pPr>
        <w:contextualSpacing/>
        <w:divId w:val="527259509"/>
        <w:rPr>
          <w:rFonts w:ascii="Arial" w:hAnsi="Arial" w:cs="Arial"/>
          <w:b/>
          <w:color w:val="002060"/>
          <w:sz w:val="22"/>
          <w:szCs w:val="22"/>
        </w:rPr>
      </w:pPr>
    </w:p>
    <w:p w14:paraId="29515AB1" w14:textId="25DEB8A6" w:rsidR="008B1006" w:rsidRPr="008B1006" w:rsidRDefault="008B1006" w:rsidP="008B1006">
      <w:pPr>
        <w:contextualSpacing/>
        <w:divId w:val="527259509"/>
        <w:rPr>
          <w:rFonts w:ascii="Arial" w:hAnsi="Arial" w:cs="Arial"/>
          <w:b/>
          <w:color w:val="002060"/>
          <w:sz w:val="28"/>
          <w:szCs w:val="28"/>
        </w:rPr>
      </w:pPr>
      <w:r w:rsidRPr="008B1006">
        <w:rPr>
          <w:rFonts w:ascii="Arial" w:hAnsi="Arial" w:cs="Arial"/>
          <w:b/>
          <w:color w:val="002060"/>
          <w:sz w:val="22"/>
          <w:szCs w:val="22"/>
        </w:rPr>
        <w:t>VARIAZIONE SEDE GARA</w:t>
      </w:r>
    </w:p>
    <w:p w14:paraId="6312D52A" w14:textId="77777777" w:rsidR="008B1006" w:rsidRDefault="008B1006" w:rsidP="008B1006">
      <w:pPr>
        <w:contextualSpacing/>
        <w:divId w:val="527259509"/>
        <w:rPr>
          <w:rFonts w:ascii="Arial" w:hAnsi="Arial" w:cs="Arial"/>
          <w:color w:val="002060"/>
          <w:sz w:val="22"/>
          <w:szCs w:val="22"/>
        </w:rPr>
      </w:pPr>
    </w:p>
    <w:p w14:paraId="3111070D" w14:textId="6488A20B" w:rsidR="008B1006" w:rsidRPr="008B1006" w:rsidRDefault="008B1006" w:rsidP="008B1006">
      <w:pPr>
        <w:contextualSpacing/>
        <w:divId w:val="527259509"/>
        <w:rPr>
          <w:rFonts w:ascii="Arial" w:hAnsi="Arial" w:cs="Arial"/>
          <w:b/>
          <w:color w:val="002060"/>
          <w:sz w:val="22"/>
          <w:szCs w:val="22"/>
        </w:rPr>
      </w:pPr>
      <w:r w:rsidRPr="008B1006">
        <w:rPr>
          <w:rFonts w:ascii="Arial" w:hAnsi="Arial" w:cs="Arial"/>
          <w:color w:val="002060"/>
          <w:sz w:val="22"/>
          <w:szCs w:val="22"/>
        </w:rPr>
        <w:t xml:space="preserve">Si comunica che la gara della 3^ giornata del torneo in epigrafe </w:t>
      </w:r>
      <w:r w:rsidRPr="008B1006">
        <w:rPr>
          <w:rFonts w:ascii="Arial" w:hAnsi="Arial" w:cs="Arial"/>
          <w:b/>
          <w:color w:val="002060"/>
          <w:sz w:val="22"/>
          <w:szCs w:val="22"/>
        </w:rPr>
        <w:t xml:space="preserve">ASD FOSSOLO 76 CALCIO  - ITALSERVICE C5, che doveva  disputarsi domenica 31 ottobre 2021 presso il Palasport Via Flaminia 28 – Rimini, </w:t>
      </w:r>
      <w:r w:rsidRPr="008B1006">
        <w:rPr>
          <w:rFonts w:ascii="Arial" w:hAnsi="Arial" w:cs="Arial"/>
          <w:color w:val="002060"/>
          <w:sz w:val="22"/>
          <w:szCs w:val="22"/>
        </w:rPr>
        <w:t>sarà disputata domenica</w:t>
      </w:r>
      <w:r w:rsidRPr="008B1006">
        <w:rPr>
          <w:rFonts w:ascii="Arial" w:hAnsi="Arial" w:cs="Arial"/>
          <w:b/>
          <w:color w:val="002060"/>
          <w:sz w:val="22"/>
          <w:szCs w:val="22"/>
        </w:rPr>
        <w:t xml:space="preserve"> 31 ottobre 2021 alle ore 11.30 presso il Palasport via Ugo La Malfa di SALSOMAGGIORE TERME (PR)</w:t>
      </w:r>
      <w:r>
        <w:rPr>
          <w:rFonts w:ascii="Arial" w:hAnsi="Arial" w:cs="Arial"/>
          <w:b/>
          <w:color w:val="002060"/>
          <w:sz w:val="22"/>
          <w:szCs w:val="22"/>
        </w:rPr>
        <w:t>.</w:t>
      </w:r>
    </w:p>
    <w:p w14:paraId="1D8ACC49" w14:textId="70CBC743" w:rsidR="00753DB9" w:rsidRPr="008B1006" w:rsidRDefault="00753DB9" w:rsidP="009E02B2">
      <w:pPr>
        <w:autoSpaceDE w:val="0"/>
        <w:autoSpaceDN w:val="0"/>
        <w:adjustRightInd w:val="0"/>
        <w:contextualSpacing/>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3998922" w14:textId="77777777" w:rsidR="00BB34E8" w:rsidRPr="005E0393" w:rsidRDefault="00BB34E8" w:rsidP="00BB34E8">
      <w:pPr>
        <w:pStyle w:val="breakline"/>
        <w:divId w:val="527259509"/>
        <w:rPr>
          <w:color w:val="002060"/>
        </w:rPr>
      </w:pPr>
    </w:p>
    <w:p w14:paraId="0C7FA4BA"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CALCIO A CINQUE SERIE C1</w:t>
      </w:r>
    </w:p>
    <w:p w14:paraId="17DF29BF" w14:textId="77777777" w:rsidR="002D74D6" w:rsidRPr="0028134E" w:rsidRDefault="002D74D6" w:rsidP="002D74D6">
      <w:pPr>
        <w:pStyle w:val="breakline"/>
        <w:divId w:val="527259509"/>
        <w:rPr>
          <w:color w:val="002060"/>
        </w:rPr>
      </w:pPr>
    </w:p>
    <w:p w14:paraId="67514460" w14:textId="77777777" w:rsidR="002D74D6" w:rsidRPr="0028134E" w:rsidRDefault="002D74D6" w:rsidP="002D74D6">
      <w:pPr>
        <w:pStyle w:val="titoloprinc0"/>
        <w:divId w:val="527259509"/>
        <w:rPr>
          <w:color w:val="002060"/>
        </w:rPr>
      </w:pPr>
      <w:r w:rsidRPr="0028134E">
        <w:rPr>
          <w:color w:val="002060"/>
        </w:rPr>
        <w:t>RISULTATI</w:t>
      </w:r>
    </w:p>
    <w:p w14:paraId="33B8F55C" w14:textId="77777777" w:rsidR="002D74D6" w:rsidRPr="0028134E" w:rsidRDefault="002D74D6" w:rsidP="002D74D6">
      <w:pPr>
        <w:pStyle w:val="breakline"/>
        <w:divId w:val="527259509"/>
        <w:rPr>
          <w:color w:val="002060"/>
        </w:rPr>
      </w:pPr>
    </w:p>
    <w:p w14:paraId="59A9A622" w14:textId="77777777" w:rsidR="002D74D6" w:rsidRPr="0028134E" w:rsidRDefault="002D74D6" w:rsidP="002D74D6">
      <w:pPr>
        <w:pStyle w:val="sottotitolocampionato10"/>
        <w:divId w:val="527259509"/>
        <w:rPr>
          <w:color w:val="002060"/>
        </w:rPr>
      </w:pPr>
      <w:r w:rsidRPr="0028134E">
        <w:rPr>
          <w:color w:val="002060"/>
        </w:rPr>
        <w:t>RISULTATI UFFICIALI GARE DEL 22/10/2021</w:t>
      </w:r>
    </w:p>
    <w:p w14:paraId="5C574CC7"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C2953C0"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67866C56"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C7F66A0"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E9DFA" w14:textId="77777777" w:rsidR="002D74D6" w:rsidRPr="0028134E" w:rsidRDefault="002D74D6" w:rsidP="000E7980">
                  <w:pPr>
                    <w:pStyle w:val="headertabella0"/>
                    <w:rPr>
                      <w:color w:val="002060"/>
                    </w:rPr>
                  </w:pPr>
                  <w:r w:rsidRPr="0028134E">
                    <w:rPr>
                      <w:color w:val="002060"/>
                    </w:rPr>
                    <w:t>GIRONE A - 6 Giornata - A</w:t>
                  </w:r>
                </w:p>
              </w:tc>
            </w:tr>
            <w:tr w:rsidR="002D74D6" w:rsidRPr="0028134E" w14:paraId="5C136047"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0C3B2" w14:textId="77777777" w:rsidR="002D74D6" w:rsidRPr="0028134E" w:rsidRDefault="002D74D6" w:rsidP="000E7980">
                  <w:pPr>
                    <w:pStyle w:val="rowtabella0"/>
                    <w:rPr>
                      <w:color w:val="002060"/>
                    </w:rPr>
                  </w:pPr>
                  <w:r w:rsidRPr="0028134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046A7" w14:textId="77777777" w:rsidR="002D74D6" w:rsidRPr="0028134E" w:rsidRDefault="002D74D6" w:rsidP="000E7980">
                  <w:pPr>
                    <w:pStyle w:val="rowtabella0"/>
                    <w:rPr>
                      <w:color w:val="002060"/>
                    </w:rPr>
                  </w:pPr>
                  <w:r w:rsidRPr="0028134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336FB" w14:textId="77777777" w:rsidR="002D74D6" w:rsidRPr="0028134E" w:rsidRDefault="002D74D6" w:rsidP="000E7980">
                  <w:pPr>
                    <w:pStyle w:val="rowtabella0"/>
                    <w:jc w:val="center"/>
                    <w:rPr>
                      <w:color w:val="002060"/>
                    </w:rPr>
                  </w:pPr>
                  <w:r w:rsidRPr="0028134E">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10B83" w14:textId="77777777" w:rsidR="002D74D6" w:rsidRPr="0028134E" w:rsidRDefault="002D74D6" w:rsidP="000E7980">
                  <w:pPr>
                    <w:pStyle w:val="rowtabella0"/>
                    <w:jc w:val="center"/>
                    <w:rPr>
                      <w:color w:val="002060"/>
                    </w:rPr>
                  </w:pPr>
                  <w:r w:rsidRPr="0028134E">
                    <w:rPr>
                      <w:color w:val="002060"/>
                    </w:rPr>
                    <w:t> </w:t>
                  </w:r>
                </w:p>
              </w:tc>
            </w:tr>
            <w:tr w:rsidR="002D74D6" w:rsidRPr="0028134E" w14:paraId="5AA7DEA4"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616CC4" w14:textId="77777777" w:rsidR="002D74D6" w:rsidRPr="0028134E" w:rsidRDefault="002D74D6" w:rsidP="000E7980">
                  <w:pPr>
                    <w:pStyle w:val="rowtabella0"/>
                    <w:rPr>
                      <w:color w:val="002060"/>
                    </w:rPr>
                  </w:pPr>
                  <w:r w:rsidRPr="0028134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968767" w14:textId="77777777" w:rsidR="002D74D6" w:rsidRPr="0028134E" w:rsidRDefault="002D74D6" w:rsidP="000E7980">
                  <w:pPr>
                    <w:pStyle w:val="rowtabella0"/>
                    <w:rPr>
                      <w:color w:val="002060"/>
                    </w:rPr>
                  </w:pPr>
                  <w:r w:rsidRPr="0028134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D538FB" w14:textId="77777777" w:rsidR="002D74D6" w:rsidRPr="0028134E" w:rsidRDefault="002D74D6" w:rsidP="000E7980">
                  <w:pPr>
                    <w:pStyle w:val="rowtabella0"/>
                    <w:jc w:val="center"/>
                    <w:rPr>
                      <w:color w:val="002060"/>
                    </w:rPr>
                  </w:pPr>
                  <w:r w:rsidRPr="0028134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F7E8B8" w14:textId="77777777" w:rsidR="002D74D6" w:rsidRPr="0028134E" w:rsidRDefault="002D74D6" w:rsidP="000E7980">
                  <w:pPr>
                    <w:pStyle w:val="rowtabella0"/>
                    <w:jc w:val="center"/>
                    <w:rPr>
                      <w:color w:val="002060"/>
                    </w:rPr>
                  </w:pPr>
                  <w:r w:rsidRPr="0028134E">
                    <w:rPr>
                      <w:color w:val="002060"/>
                    </w:rPr>
                    <w:t> </w:t>
                  </w:r>
                </w:p>
              </w:tc>
            </w:tr>
            <w:tr w:rsidR="002D74D6" w:rsidRPr="0028134E" w14:paraId="7420C5C5"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526E5" w14:textId="77777777" w:rsidR="002D74D6" w:rsidRPr="0028134E" w:rsidRDefault="002D74D6" w:rsidP="000E7980">
                  <w:pPr>
                    <w:pStyle w:val="rowtabella0"/>
                    <w:rPr>
                      <w:color w:val="002060"/>
                    </w:rPr>
                  </w:pPr>
                  <w:r w:rsidRPr="0028134E">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821FEB" w14:textId="77777777" w:rsidR="002D74D6" w:rsidRPr="0028134E" w:rsidRDefault="002D74D6" w:rsidP="000E7980">
                  <w:pPr>
                    <w:pStyle w:val="rowtabella0"/>
                    <w:rPr>
                      <w:color w:val="002060"/>
                    </w:rPr>
                  </w:pPr>
                  <w:r w:rsidRPr="0028134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0F569B"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A6926" w14:textId="77777777" w:rsidR="002D74D6" w:rsidRPr="0028134E" w:rsidRDefault="002D74D6" w:rsidP="000E7980">
                  <w:pPr>
                    <w:pStyle w:val="rowtabella0"/>
                    <w:jc w:val="center"/>
                    <w:rPr>
                      <w:color w:val="002060"/>
                    </w:rPr>
                  </w:pPr>
                  <w:r w:rsidRPr="0028134E">
                    <w:rPr>
                      <w:color w:val="002060"/>
                    </w:rPr>
                    <w:t> </w:t>
                  </w:r>
                </w:p>
              </w:tc>
            </w:tr>
            <w:tr w:rsidR="002D74D6" w:rsidRPr="0028134E" w14:paraId="211184F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01738" w14:textId="77777777" w:rsidR="002D74D6" w:rsidRPr="0028134E" w:rsidRDefault="002D74D6" w:rsidP="000E7980">
                  <w:pPr>
                    <w:pStyle w:val="rowtabella0"/>
                    <w:rPr>
                      <w:color w:val="002060"/>
                    </w:rPr>
                  </w:pPr>
                  <w:r w:rsidRPr="0028134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97948A" w14:textId="77777777" w:rsidR="002D74D6" w:rsidRPr="0028134E" w:rsidRDefault="002D74D6" w:rsidP="000E7980">
                  <w:pPr>
                    <w:pStyle w:val="rowtabella0"/>
                    <w:rPr>
                      <w:color w:val="002060"/>
                    </w:rPr>
                  </w:pPr>
                  <w:r w:rsidRPr="0028134E">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A39C5" w14:textId="77777777" w:rsidR="002D74D6" w:rsidRPr="0028134E" w:rsidRDefault="002D74D6" w:rsidP="000E7980">
                  <w:pPr>
                    <w:pStyle w:val="rowtabella0"/>
                    <w:jc w:val="center"/>
                    <w:rPr>
                      <w:color w:val="002060"/>
                    </w:rPr>
                  </w:pPr>
                  <w:r w:rsidRPr="0028134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F6E08E" w14:textId="77777777" w:rsidR="002D74D6" w:rsidRPr="0028134E" w:rsidRDefault="002D74D6" w:rsidP="000E7980">
                  <w:pPr>
                    <w:pStyle w:val="rowtabella0"/>
                    <w:jc w:val="center"/>
                    <w:rPr>
                      <w:color w:val="002060"/>
                    </w:rPr>
                  </w:pPr>
                  <w:r w:rsidRPr="0028134E">
                    <w:rPr>
                      <w:color w:val="002060"/>
                    </w:rPr>
                    <w:t> </w:t>
                  </w:r>
                </w:p>
              </w:tc>
            </w:tr>
            <w:tr w:rsidR="002D74D6" w:rsidRPr="0028134E" w14:paraId="45791B84"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61E31" w14:textId="77777777" w:rsidR="002D74D6" w:rsidRPr="0028134E" w:rsidRDefault="002D74D6" w:rsidP="000E7980">
                  <w:pPr>
                    <w:pStyle w:val="rowtabella0"/>
                    <w:rPr>
                      <w:color w:val="002060"/>
                    </w:rPr>
                  </w:pPr>
                  <w:r w:rsidRPr="0028134E">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11552" w14:textId="77777777" w:rsidR="002D74D6" w:rsidRPr="0028134E" w:rsidRDefault="002D74D6" w:rsidP="000E7980">
                  <w:pPr>
                    <w:pStyle w:val="rowtabella0"/>
                    <w:rPr>
                      <w:color w:val="002060"/>
                    </w:rPr>
                  </w:pPr>
                  <w:r w:rsidRPr="0028134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7BA443" w14:textId="77777777" w:rsidR="002D74D6" w:rsidRPr="0028134E" w:rsidRDefault="002D74D6" w:rsidP="000E7980">
                  <w:pPr>
                    <w:pStyle w:val="rowtabella0"/>
                    <w:jc w:val="center"/>
                    <w:rPr>
                      <w:color w:val="002060"/>
                    </w:rPr>
                  </w:pPr>
                  <w:r w:rsidRPr="0028134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595E07" w14:textId="77777777" w:rsidR="002D74D6" w:rsidRPr="0028134E" w:rsidRDefault="002D74D6" w:rsidP="000E7980">
                  <w:pPr>
                    <w:pStyle w:val="rowtabella0"/>
                    <w:jc w:val="center"/>
                    <w:rPr>
                      <w:color w:val="002060"/>
                    </w:rPr>
                  </w:pPr>
                  <w:r w:rsidRPr="0028134E">
                    <w:rPr>
                      <w:color w:val="002060"/>
                    </w:rPr>
                    <w:t> </w:t>
                  </w:r>
                </w:p>
              </w:tc>
            </w:tr>
            <w:tr w:rsidR="002D74D6" w:rsidRPr="0028134E" w14:paraId="07720634"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218339" w14:textId="77777777" w:rsidR="002D74D6" w:rsidRPr="0028134E" w:rsidRDefault="002D74D6" w:rsidP="000E7980">
                  <w:pPr>
                    <w:pStyle w:val="rowtabella0"/>
                    <w:rPr>
                      <w:color w:val="002060"/>
                    </w:rPr>
                  </w:pPr>
                  <w:r w:rsidRPr="0028134E">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B40D9A" w14:textId="77777777" w:rsidR="002D74D6" w:rsidRPr="0028134E" w:rsidRDefault="002D74D6" w:rsidP="000E7980">
                  <w:pPr>
                    <w:pStyle w:val="rowtabella0"/>
                    <w:rPr>
                      <w:color w:val="002060"/>
                    </w:rPr>
                  </w:pPr>
                  <w:r w:rsidRPr="0028134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7ABC5E" w14:textId="77777777" w:rsidR="002D74D6" w:rsidRPr="0028134E" w:rsidRDefault="002D74D6" w:rsidP="000E7980">
                  <w:pPr>
                    <w:pStyle w:val="rowtabella0"/>
                    <w:jc w:val="center"/>
                    <w:rPr>
                      <w:color w:val="002060"/>
                    </w:rPr>
                  </w:pPr>
                  <w:r w:rsidRPr="0028134E">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991972" w14:textId="77777777" w:rsidR="002D74D6" w:rsidRPr="0028134E" w:rsidRDefault="002D74D6" w:rsidP="000E7980">
                  <w:pPr>
                    <w:pStyle w:val="rowtabella0"/>
                    <w:jc w:val="center"/>
                    <w:rPr>
                      <w:color w:val="002060"/>
                    </w:rPr>
                  </w:pPr>
                  <w:r w:rsidRPr="0028134E">
                    <w:rPr>
                      <w:color w:val="002060"/>
                    </w:rPr>
                    <w:t> </w:t>
                  </w:r>
                </w:p>
              </w:tc>
            </w:tr>
            <w:tr w:rsidR="002D74D6" w:rsidRPr="0028134E" w14:paraId="3C9A7B36"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4BFEC" w14:textId="77777777" w:rsidR="002D74D6" w:rsidRPr="0028134E" w:rsidRDefault="002D74D6" w:rsidP="000E7980">
                  <w:pPr>
                    <w:pStyle w:val="rowtabella0"/>
                    <w:rPr>
                      <w:color w:val="002060"/>
                    </w:rPr>
                  </w:pPr>
                  <w:r w:rsidRPr="0028134E">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3A212" w14:textId="77777777" w:rsidR="002D74D6" w:rsidRPr="0028134E" w:rsidRDefault="002D74D6" w:rsidP="000E7980">
                  <w:pPr>
                    <w:pStyle w:val="rowtabella0"/>
                    <w:rPr>
                      <w:color w:val="002060"/>
                    </w:rPr>
                  </w:pPr>
                  <w:r w:rsidRPr="0028134E">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D3E24" w14:textId="77777777" w:rsidR="002D74D6" w:rsidRPr="0028134E" w:rsidRDefault="002D74D6" w:rsidP="000E7980">
                  <w:pPr>
                    <w:pStyle w:val="rowtabella0"/>
                    <w:jc w:val="center"/>
                    <w:rPr>
                      <w:color w:val="002060"/>
                    </w:rPr>
                  </w:pPr>
                  <w:r w:rsidRPr="0028134E">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5CE5D" w14:textId="77777777" w:rsidR="002D74D6" w:rsidRPr="0028134E" w:rsidRDefault="002D74D6" w:rsidP="000E7980">
                  <w:pPr>
                    <w:pStyle w:val="rowtabella0"/>
                    <w:jc w:val="center"/>
                    <w:rPr>
                      <w:color w:val="002060"/>
                    </w:rPr>
                  </w:pPr>
                  <w:r w:rsidRPr="0028134E">
                    <w:rPr>
                      <w:color w:val="002060"/>
                    </w:rPr>
                    <w:t> </w:t>
                  </w:r>
                </w:p>
              </w:tc>
            </w:tr>
            <w:tr w:rsidR="002D74D6" w:rsidRPr="0028134E" w14:paraId="71C80619"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0D758DA7" w14:textId="77777777" w:rsidR="002D74D6" w:rsidRPr="0028134E" w:rsidRDefault="002D74D6" w:rsidP="000E7980">
                  <w:pPr>
                    <w:pStyle w:val="rowtabella0"/>
                    <w:rPr>
                      <w:color w:val="002060"/>
                    </w:rPr>
                  </w:pPr>
                  <w:r w:rsidRPr="0028134E">
                    <w:rPr>
                      <w:color w:val="002060"/>
                    </w:rPr>
                    <w:t>(1) - disputata il 23/10/2021</w:t>
                  </w:r>
                </w:p>
              </w:tc>
            </w:tr>
          </w:tbl>
          <w:p w14:paraId="219EE365" w14:textId="77777777" w:rsidR="002D74D6" w:rsidRPr="0028134E" w:rsidRDefault="002D74D6" w:rsidP="000E7980">
            <w:pPr>
              <w:rPr>
                <w:color w:val="002060"/>
              </w:rPr>
            </w:pPr>
          </w:p>
        </w:tc>
      </w:tr>
    </w:tbl>
    <w:p w14:paraId="2AF7067F" w14:textId="77777777" w:rsidR="002D74D6" w:rsidRPr="0028134E" w:rsidRDefault="002D74D6" w:rsidP="002D74D6">
      <w:pPr>
        <w:pStyle w:val="breakline"/>
        <w:divId w:val="527259509"/>
        <w:rPr>
          <w:rFonts w:eastAsiaTheme="minorEastAsia"/>
          <w:color w:val="002060"/>
        </w:rPr>
      </w:pPr>
    </w:p>
    <w:p w14:paraId="61C0F526" w14:textId="77777777" w:rsidR="002D74D6" w:rsidRPr="0028134E" w:rsidRDefault="002D74D6" w:rsidP="002D74D6">
      <w:pPr>
        <w:pStyle w:val="breakline"/>
        <w:divId w:val="527259509"/>
        <w:rPr>
          <w:color w:val="002060"/>
        </w:rPr>
      </w:pPr>
    </w:p>
    <w:p w14:paraId="4289A9CA" w14:textId="77777777" w:rsidR="002D74D6" w:rsidRPr="0028134E" w:rsidRDefault="002D74D6" w:rsidP="002D74D6">
      <w:pPr>
        <w:pStyle w:val="titoloprinc0"/>
        <w:divId w:val="527259509"/>
        <w:rPr>
          <w:color w:val="002060"/>
        </w:rPr>
      </w:pPr>
      <w:r w:rsidRPr="0028134E">
        <w:rPr>
          <w:color w:val="002060"/>
        </w:rPr>
        <w:t>GIUDICE SPORTIVO</w:t>
      </w:r>
    </w:p>
    <w:p w14:paraId="3643954E"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59C3B2E4" w14:textId="77777777" w:rsidR="002D74D6" w:rsidRPr="0028134E" w:rsidRDefault="002D74D6" w:rsidP="002D74D6">
      <w:pPr>
        <w:pStyle w:val="titolo10"/>
        <w:divId w:val="527259509"/>
        <w:rPr>
          <w:color w:val="002060"/>
        </w:rPr>
      </w:pPr>
      <w:r w:rsidRPr="0028134E">
        <w:rPr>
          <w:color w:val="002060"/>
        </w:rPr>
        <w:t xml:space="preserve">GARE DEL 22/10/2021 </w:t>
      </w:r>
    </w:p>
    <w:p w14:paraId="43B2C1B3"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3BBDC6F2"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7A86005C" w14:textId="77777777" w:rsidR="002D74D6" w:rsidRPr="0028134E" w:rsidRDefault="002D74D6" w:rsidP="002D74D6">
      <w:pPr>
        <w:pStyle w:val="titolo30"/>
        <w:divId w:val="527259509"/>
        <w:rPr>
          <w:color w:val="002060"/>
        </w:rPr>
      </w:pPr>
      <w:r w:rsidRPr="0028134E">
        <w:rPr>
          <w:color w:val="002060"/>
        </w:rPr>
        <w:t xml:space="preserve">DIRIGENTI </w:t>
      </w:r>
    </w:p>
    <w:p w14:paraId="01C8D072" w14:textId="77777777" w:rsidR="002D74D6" w:rsidRPr="0028134E" w:rsidRDefault="002D74D6" w:rsidP="002D74D6">
      <w:pPr>
        <w:pStyle w:val="titolo20"/>
        <w:divId w:val="527259509"/>
        <w:rPr>
          <w:color w:val="002060"/>
        </w:rPr>
      </w:pPr>
      <w:r w:rsidRPr="0028134E">
        <w:rPr>
          <w:color w:val="002060"/>
        </w:rPr>
        <w:t xml:space="preserve">INIBIZIONE A SVOLGERE OGNI ATTIVITA'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2149ADD" w14:textId="77777777" w:rsidTr="002D74D6">
        <w:trPr>
          <w:divId w:val="527259509"/>
        </w:trPr>
        <w:tc>
          <w:tcPr>
            <w:tcW w:w="2200" w:type="dxa"/>
            <w:tcMar>
              <w:top w:w="20" w:type="dxa"/>
              <w:left w:w="20" w:type="dxa"/>
              <w:bottom w:w="20" w:type="dxa"/>
              <w:right w:w="20" w:type="dxa"/>
            </w:tcMar>
            <w:vAlign w:val="center"/>
            <w:hideMark/>
          </w:tcPr>
          <w:p w14:paraId="0FF1652E" w14:textId="77777777" w:rsidR="002D74D6" w:rsidRPr="0028134E" w:rsidRDefault="002D74D6" w:rsidP="000E7980">
            <w:pPr>
              <w:pStyle w:val="movimento"/>
              <w:rPr>
                <w:color w:val="002060"/>
              </w:rPr>
            </w:pPr>
            <w:r w:rsidRPr="0028134E">
              <w:rPr>
                <w:color w:val="002060"/>
              </w:rPr>
              <w:t>PACE ROBERTO</w:t>
            </w:r>
          </w:p>
        </w:tc>
        <w:tc>
          <w:tcPr>
            <w:tcW w:w="2200" w:type="dxa"/>
            <w:tcMar>
              <w:top w:w="20" w:type="dxa"/>
              <w:left w:w="20" w:type="dxa"/>
              <w:bottom w:w="20" w:type="dxa"/>
              <w:right w:w="20" w:type="dxa"/>
            </w:tcMar>
            <w:vAlign w:val="center"/>
            <w:hideMark/>
          </w:tcPr>
          <w:p w14:paraId="3AC35F4B" w14:textId="77777777" w:rsidR="002D74D6" w:rsidRPr="0028134E" w:rsidRDefault="002D74D6" w:rsidP="000E7980">
            <w:pPr>
              <w:pStyle w:val="movimento2"/>
              <w:rPr>
                <w:color w:val="002060"/>
              </w:rPr>
            </w:pPr>
            <w:r w:rsidRPr="0028134E">
              <w:rPr>
                <w:color w:val="002060"/>
              </w:rPr>
              <w:t xml:space="preserve">(CASTELBELLINO CALCIO A 5) </w:t>
            </w:r>
          </w:p>
        </w:tc>
        <w:tc>
          <w:tcPr>
            <w:tcW w:w="800" w:type="dxa"/>
            <w:tcMar>
              <w:top w:w="20" w:type="dxa"/>
              <w:left w:w="20" w:type="dxa"/>
              <w:bottom w:w="20" w:type="dxa"/>
              <w:right w:w="20" w:type="dxa"/>
            </w:tcMar>
            <w:vAlign w:val="center"/>
            <w:hideMark/>
          </w:tcPr>
          <w:p w14:paraId="742B98F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797F19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B1C91DD" w14:textId="77777777" w:rsidR="002D74D6" w:rsidRPr="0028134E" w:rsidRDefault="002D74D6" w:rsidP="000E7980">
            <w:pPr>
              <w:pStyle w:val="movimento2"/>
              <w:rPr>
                <w:color w:val="002060"/>
              </w:rPr>
            </w:pPr>
            <w:r w:rsidRPr="0028134E">
              <w:rPr>
                <w:color w:val="002060"/>
              </w:rPr>
              <w:t> </w:t>
            </w:r>
          </w:p>
        </w:tc>
      </w:tr>
    </w:tbl>
    <w:p w14:paraId="6B85C003" w14:textId="77777777" w:rsidR="002D74D6" w:rsidRPr="0028134E" w:rsidRDefault="002D74D6" w:rsidP="002D74D6">
      <w:pPr>
        <w:pStyle w:val="diffida"/>
        <w:spacing w:before="80" w:beforeAutospacing="0" w:after="40" w:afterAutospacing="0"/>
        <w:divId w:val="527259509"/>
        <w:rPr>
          <w:rFonts w:eastAsiaTheme="minorEastAsia"/>
          <w:color w:val="002060"/>
        </w:rPr>
      </w:pPr>
      <w:r w:rsidRPr="0028134E">
        <w:rPr>
          <w:color w:val="002060"/>
        </w:rPr>
        <w:t xml:space="preserve">Per comportamento reiteratamente offensivo e minaccioso tenuto nei confronti dell'arbitro dopo la notifica del provvedimento di espulsione. </w:t>
      </w:r>
    </w:p>
    <w:p w14:paraId="052427FC" w14:textId="77777777" w:rsidR="002D74D6" w:rsidRPr="0028134E" w:rsidRDefault="002D74D6" w:rsidP="002D74D6">
      <w:pPr>
        <w:pStyle w:val="titolo20"/>
        <w:divId w:val="527259509"/>
        <w:rPr>
          <w:color w:val="002060"/>
        </w:rPr>
      </w:pPr>
      <w:r w:rsidRPr="0028134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1CB226F" w14:textId="77777777" w:rsidTr="002D74D6">
        <w:trPr>
          <w:divId w:val="527259509"/>
        </w:trPr>
        <w:tc>
          <w:tcPr>
            <w:tcW w:w="2200" w:type="dxa"/>
            <w:tcMar>
              <w:top w:w="20" w:type="dxa"/>
              <w:left w:w="20" w:type="dxa"/>
              <w:bottom w:w="20" w:type="dxa"/>
              <w:right w:w="20" w:type="dxa"/>
            </w:tcMar>
            <w:vAlign w:val="center"/>
            <w:hideMark/>
          </w:tcPr>
          <w:p w14:paraId="571EA086" w14:textId="77777777" w:rsidR="002D74D6" w:rsidRPr="0028134E" w:rsidRDefault="002D74D6" w:rsidP="000E7980">
            <w:pPr>
              <w:pStyle w:val="movimento"/>
              <w:rPr>
                <w:color w:val="002060"/>
              </w:rPr>
            </w:pPr>
            <w:r w:rsidRPr="0028134E">
              <w:rPr>
                <w:color w:val="002060"/>
              </w:rPr>
              <w:t>FIORDELMONDO LUCA</w:t>
            </w:r>
          </w:p>
        </w:tc>
        <w:tc>
          <w:tcPr>
            <w:tcW w:w="2200" w:type="dxa"/>
            <w:tcMar>
              <w:top w:w="20" w:type="dxa"/>
              <w:left w:w="20" w:type="dxa"/>
              <w:bottom w:w="20" w:type="dxa"/>
              <w:right w:w="20" w:type="dxa"/>
            </w:tcMar>
            <w:vAlign w:val="center"/>
            <w:hideMark/>
          </w:tcPr>
          <w:p w14:paraId="4D011470" w14:textId="77777777" w:rsidR="002D74D6" w:rsidRPr="0028134E" w:rsidRDefault="002D74D6" w:rsidP="000E7980">
            <w:pPr>
              <w:pStyle w:val="movimento2"/>
              <w:rPr>
                <w:color w:val="002060"/>
              </w:rPr>
            </w:pPr>
            <w:r w:rsidRPr="0028134E">
              <w:rPr>
                <w:color w:val="002060"/>
              </w:rPr>
              <w:t xml:space="preserve">(CASTELBELLINO CALCIO A 5) </w:t>
            </w:r>
          </w:p>
        </w:tc>
        <w:tc>
          <w:tcPr>
            <w:tcW w:w="800" w:type="dxa"/>
            <w:tcMar>
              <w:top w:w="20" w:type="dxa"/>
              <w:left w:w="20" w:type="dxa"/>
              <w:bottom w:w="20" w:type="dxa"/>
              <w:right w:w="20" w:type="dxa"/>
            </w:tcMar>
            <w:vAlign w:val="center"/>
            <w:hideMark/>
          </w:tcPr>
          <w:p w14:paraId="3D79EBC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956D1A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2B62C37" w14:textId="77777777" w:rsidR="002D74D6" w:rsidRPr="0028134E" w:rsidRDefault="002D74D6" w:rsidP="000E7980">
            <w:pPr>
              <w:pStyle w:val="movimento2"/>
              <w:rPr>
                <w:color w:val="002060"/>
              </w:rPr>
            </w:pPr>
            <w:r w:rsidRPr="0028134E">
              <w:rPr>
                <w:color w:val="002060"/>
              </w:rPr>
              <w:t> </w:t>
            </w:r>
          </w:p>
        </w:tc>
      </w:tr>
    </w:tbl>
    <w:p w14:paraId="68F4B7BD"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0F39CF71" w14:textId="77777777" w:rsidR="002D74D6" w:rsidRPr="0028134E" w:rsidRDefault="002D74D6" w:rsidP="002D74D6">
      <w:pPr>
        <w:pStyle w:val="titolo20"/>
        <w:divId w:val="527259509"/>
        <w:rPr>
          <w:color w:val="002060"/>
        </w:rPr>
      </w:pPr>
      <w:r w:rsidRPr="0028134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AE2B25A" w14:textId="77777777" w:rsidTr="002D74D6">
        <w:trPr>
          <w:divId w:val="527259509"/>
        </w:trPr>
        <w:tc>
          <w:tcPr>
            <w:tcW w:w="2200" w:type="dxa"/>
            <w:tcMar>
              <w:top w:w="20" w:type="dxa"/>
              <w:left w:w="20" w:type="dxa"/>
              <w:bottom w:w="20" w:type="dxa"/>
              <w:right w:w="20" w:type="dxa"/>
            </w:tcMar>
            <w:vAlign w:val="center"/>
            <w:hideMark/>
          </w:tcPr>
          <w:p w14:paraId="37D7DD3F" w14:textId="77777777" w:rsidR="002D74D6" w:rsidRPr="0028134E" w:rsidRDefault="002D74D6" w:rsidP="000E7980">
            <w:pPr>
              <w:pStyle w:val="movimento"/>
              <w:rPr>
                <w:color w:val="002060"/>
              </w:rPr>
            </w:pPr>
            <w:r w:rsidRPr="0028134E">
              <w:rPr>
                <w:color w:val="002060"/>
              </w:rPr>
              <w:t>ROSSIGNOLI ALEANDRO MARIA</w:t>
            </w:r>
          </w:p>
        </w:tc>
        <w:tc>
          <w:tcPr>
            <w:tcW w:w="2200" w:type="dxa"/>
            <w:tcMar>
              <w:top w:w="20" w:type="dxa"/>
              <w:left w:w="20" w:type="dxa"/>
              <w:bottom w:w="20" w:type="dxa"/>
              <w:right w:w="20" w:type="dxa"/>
            </w:tcMar>
            <w:vAlign w:val="center"/>
            <w:hideMark/>
          </w:tcPr>
          <w:p w14:paraId="6F4F8064" w14:textId="77777777" w:rsidR="002D74D6" w:rsidRPr="0028134E" w:rsidRDefault="002D74D6" w:rsidP="000E7980">
            <w:pPr>
              <w:pStyle w:val="movimento2"/>
              <w:rPr>
                <w:color w:val="002060"/>
              </w:rPr>
            </w:pPr>
            <w:r w:rsidRPr="0028134E">
              <w:rPr>
                <w:color w:val="002060"/>
              </w:rPr>
              <w:t xml:space="preserve">(FUTSAL MONTURANO) </w:t>
            </w:r>
          </w:p>
        </w:tc>
        <w:tc>
          <w:tcPr>
            <w:tcW w:w="800" w:type="dxa"/>
            <w:tcMar>
              <w:top w:w="20" w:type="dxa"/>
              <w:left w:w="20" w:type="dxa"/>
              <w:bottom w:w="20" w:type="dxa"/>
              <w:right w:w="20" w:type="dxa"/>
            </w:tcMar>
            <w:vAlign w:val="center"/>
            <w:hideMark/>
          </w:tcPr>
          <w:p w14:paraId="57FD799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22F241F" w14:textId="77777777" w:rsidR="002D74D6" w:rsidRPr="0028134E" w:rsidRDefault="002D74D6" w:rsidP="000E7980">
            <w:pPr>
              <w:pStyle w:val="movimento"/>
              <w:rPr>
                <w:color w:val="002060"/>
              </w:rPr>
            </w:pPr>
            <w:r w:rsidRPr="0028134E">
              <w:rPr>
                <w:color w:val="002060"/>
              </w:rPr>
              <w:t>BACALONI RUDY</w:t>
            </w:r>
          </w:p>
        </w:tc>
        <w:tc>
          <w:tcPr>
            <w:tcW w:w="2200" w:type="dxa"/>
            <w:tcMar>
              <w:top w:w="20" w:type="dxa"/>
              <w:left w:w="20" w:type="dxa"/>
              <w:bottom w:w="20" w:type="dxa"/>
              <w:right w:w="20" w:type="dxa"/>
            </w:tcMar>
            <w:vAlign w:val="center"/>
            <w:hideMark/>
          </w:tcPr>
          <w:p w14:paraId="558999EB" w14:textId="77777777" w:rsidR="002D74D6" w:rsidRPr="0028134E" w:rsidRDefault="002D74D6" w:rsidP="000E7980">
            <w:pPr>
              <w:pStyle w:val="movimento2"/>
              <w:rPr>
                <w:color w:val="002060"/>
              </w:rPr>
            </w:pPr>
            <w:r w:rsidRPr="0028134E">
              <w:rPr>
                <w:color w:val="002060"/>
              </w:rPr>
              <w:t xml:space="preserve">(MONTELUPONE CALCIO A 5) </w:t>
            </w:r>
          </w:p>
        </w:tc>
      </w:tr>
      <w:tr w:rsidR="002D74D6" w:rsidRPr="0028134E" w14:paraId="3830BC8B" w14:textId="77777777" w:rsidTr="002D74D6">
        <w:trPr>
          <w:divId w:val="527259509"/>
        </w:trPr>
        <w:tc>
          <w:tcPr>
            <w:tcW w:w="2200" w:type="dxa"/>
            <w:tcMar>
              <w:top w:w="20" w:type="dxa"/>
              <w:left w:w="20" w:type="dxa"/>
              <w:bottom w:w="20" w:type="dxa"/>
              <w:right w:w="20" w:type="dxa"/>
            </w:tcMar>
            <w:vAlign w:val="center"/>
            <w:hideMark/>
          </w:tcPr>
          <w:p w14:paraId="05E0E258" w14:textId="77777777" w:rsidR="002D74D6" w:rsidRPr="0028134E" w:rsidRDefault="002D74D6" w:rsidP="000E7980">
            <w:pPr>
              <w:pStyle w:val="movimento"/>
              <w:rPr>
                <w:color w:val="002060"/>
              </w:rPr>
            </w:pPr>
            <w:r w:rsidRPr="0028134E">
              <w:rPr>
                <w:color w:val="002060"/>
              </w:rPr>
              <w:t>BUCCI NICOLA</w:t>
            </w:r>
          </w:p>
        </w:tc>
        <w:tc>
          <w:tcPr>
            <w:tcW w:w="2200" w:type="dxa"/>
            <w:tcMar>
              <w:top w:w="20" w:type="dxa"/>
              <w:left w:w="20" w:type="dxa"/>
              <w:bottom w:w="20" w:type="dxa"/>
              <w:right w:w="20" w:type="dxa"/>
            </w:tcMar>
            <w:vAlign w:val="center"/>
            <w:hideMark/>
          </w:tcPr>
          <w:p w14:paraId="1F57ED90" w14:textId="77777777" w:rsidR="002D74D6" w:rsidRPr="0028134E" w:rsidRDefault="002D74D6" w:rsidP="000E7980">
            <w:pPr>
              <w:pStyle w:val="movimento2"/>
              <w:rPr>
                <w:color w:val="002060"/>
              </w:rPr>
            </w:pPr>
            <w:r w:rsidRPr="0028134E">
              <w:rPr>
                <w:color w:val="002060"/>
              </w:rPr>
              <w:t xml:space="preserve">(OLYMPIA FANO C5) </w:t>
            </w:r>
          </w:p>
        </w:tc>
        <w:tc>
          <w:tcPr>
            <w:tcW w:w="800" w:type="dxa"/>
            <w:tcMar>
              <w:top w:w="20" w:type="dxa"/>
              <w:left w:w="20" w:type="dxa"/>
              <w:bottom w:w="20" w:type="dxa"/>
              <w:right w:w="20" w:type="dxa"/>
            </w:tcMar>
            <w:vAlign w:val="center"/>
            <w:hideMark/>
          </w:tcPr>
          <w:p w14:paraId="0B416B8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7C6048F" w14:textId="77777777" w:rsidR="002D74D6" w:rsidRPr="0028134E" w:rsidRDefault="002D74D6" w:rsidP="000E7980">
            <w:pPr>
              <w:pStyle w:val="movimento"/>
              <w:rPr>
                <w:color w:val="002060"/>
              </w:rPr>
            </w:pPr>
            <w:r w:rsidRPr="0028134E">
              <w:rPr>
                <w:color w:val="002060"/>
              </w:rPr>
              <w:t>DI MAGGIO ENRICO</w:t>
            </w:r>
          </w:p>
        </w:tc>
        <w:tc>
          <w:tcPr>
            <w:tcW w:w="2200" w:type="dxa"/>
            <w:tcMar>
              <w:top w:w="20" w:type="dxa"/>
              <w:left w:w="20" w:type="dxa"/>
              <w:bottom w:w="20" w:type="dxa"/>
              <w:right w:w="20" w:type="dxa"/>
            </w:tcMar>
            <w:vAlign w:val="center"/>
            <w:hideMark/>
          </w:tcPr>
          <w:p w14:paraId="32A9D3D7" w14:textId="77777777" w:rsidR="002D74D6" w:rsidRPr="0028134E" w:rsidRDefault="002D74D6" w:rsidP="000E7980">
            <w:pPr>
              <w:pStyle w:val="movimento2"/>
              <w:rPr>
                <w:color w:val="002060"/>
              </w:rPr>
            </w:pPr>
            <w:r w:rsidRPr="0028134E">
              <w:rPr>
                <w:color w:val="002060"/>
              </w:rPr>
              <w:t xml:space="preserve">(OLYMPIA FANO C5) </w:t>
            </w:r>
          </w:p>
        </w:tc>
      </w:tr>
      <w:tr w:rsidR="002D74D6" w:rsidRPr="0028134E" w14:paraId="4077BF4B" w14:textId="77777777" w:rsidTr="002D74D6">
        <w:trPr>
          <w:divId w:val="527259509"/>
        </w:trPr>
        <w:tc>
          <w:tcPr>
            <w:tcW w:w="2200" w:type="dxa"/>
            <w:tcMar>
              <w:top w:w="20" w:type="dxa"/>
              <w:left w:w="20" w:type="dxa"/>
              <w:bottom w:w="20" w:type="dxa"/>
              <w:right w:w="20" w:type="dxa"/>
            </w:tcMar>
            <w:vAlign w:val="center"/>
            <w:hideMark/>
          </w:tcPr>
          <w:p w14:paraId="40BDE761" w14:textId="77777777" w:rsidR="002D74D6" w:rsidRPr="0028134E" w:rsidRDefault="002D74D6" w:rsidP="000E7980">
            <w:pPr>
              <w:pStyle w:val="movimento"/>
              <w:rPr>
                <w:color w:val="002060"/>
              </w:rPr>
            </w:pPr>
            <w:r w:rsidRPr="0028134E">
              <w:rPr>
                <w:color w:val="002060"/>
              </w:rPr>
              <w:t>DE CARLONIS NICOLO</w:t>
            </w:r>
          </w:p>
        </w:tc>
        <w:tc>
          <w:tcPr>
            <w:tcW w:w="2200" w:type="dxa"/>
            <w:tcMar>
              <w:top w:w="20" w:type="dxa"/>
              <w:left w:w="20" w:type="dxa"/>
              <w:bottom w:w="20" w:type="dxa"/>
              <w:right w:w="20" w:type="dxa"/>
            </w:tcMar>
            <w:vAlign w:val="center"/>
            <w:hideMark/>
          </w:tcPr>
          <w:p w14:paraId="506247A2" w14:textId="77777777" w:rsidR="002D74D6" w:rsidRPr="0028134E" w:rsidRDefault="002D74D6" w:rsidP="000E7980">
            <w:pPr>
              <w:pStyle w:val="movimento2"/>
              <w:rPr>
                <w:color w:val="002060"/>
              </w:rPr>
            </w:pPr>
            <w:r w:rsidRPr="0028134E">
              <w:rPr>
                <w:color w:val="002060"/>
              </w:rPr>
              <w:t xml:space="preserve">(REAL SAN GIORGIO) </w:t>
            </w:r>
          </w:p>
        </w:tc>
        <w:tc>
          <w:tcPr>
            <w:tcW w:w="800" w:type="dxa"/>
            <w:tcMar>
              <w:top w:w="20" w:type="dxa"/>
              <w:left w:w="20" w:type="dxa"/>
              <w:bottom w:w="20" w:type="dxa"/>
              <w:right w:w="20" w:type="dxa"/>
            </w:tcMar>
            <w:vAlign w:val="center"/>
            <w:hideMark/>
          </w:tcPr>
          <w:p w14:paraId="6562F20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FED0BF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3F1708D" w14:textId="77777777" w:rsidR="002D74D6" w:rsidRPr="0028134E" w:rsidRDefault="002D74D6" w:rsidP="000E7980">
            <w:pPr>
              <w:pStyle w:val="movimento2"/>
              <w:rPr>
                <w:color w:val="002060"/>
              </w:rPr>
            </w:pPr>
            <w:r w:rsidRPr="0028134E">
              <w:rPr>
                <w:color w:val="002060"/>
              </w:rPr>
              <w:t> </w:t>
            </w:r>
          </w:p>
        </w:tc>
      </w:tr>
    </w:tbl>
    <w:p w14:paraId="4CF27391"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41386F5" w14:textId="77777777" w:rsidTr="002D74D6">
        <w:trPr>
          <w:divId w:val="527259509"/>
        </w:trPr>
        <w:tc>
          <w:tcPr>
            <w:tcW w:w="2200" w:type="dxa"/>
            <w:tcMar>
              <w:top w:w="20" w:type="dxa"/>
              <w:left w:w="20" w:type="dxa"/>
              <w:bottom w:w="20" w:type="dxa"/>
              <w:right w:w="20" w:type="dxa"/>
            </w:tcMar>
            <w:vAlign w:val="center"/>
            <w:hideMark/>
          </w:tcPr>
          <w:p w14:paraId="0C485AEB" w14:textId="77777777" w:rsidR="002D74D6" w:rsidRPr="0028134E" w:rsidRDefault="002D74D6" w:rsidP="000E7980">
            <w:pPr>
              <w:pStyle w:val="movimento"/>
              <w:rPr>
                <w:color w:val="002060"/>
              </w:rPr>
            </w:pPr>
            <w:r w:rsidRPr="0028134E">
              <w:rPr>
                <w:color w:val="002060"/>
              </w:rPr>
              <w:t>CONTI CARLO</w:t>
            </w:r>
          </w:p>
        </w:tc>
        <w:tc>
          <w:tcPr>
            <w:tcW w:w="2200" w:type="dxa"/>
            <w:tcMar>
              <w:top w:w="20" w:type="dxa"/>
              <w:left w:w="20" w:type="dxa"/>
              <w:bottom w:w="20" w:type="dxa"/>
              <w:right w:w="20" w:type="dxa"/>
            </w:tcMar>
            <w:vAlign w:val="center"/>
            <w:hideMark/>
          </w:tcPr>
          <w:p w14:paraId="4ED4A9A9" w14:textId="77777777" w:rsidR="002D74D6" w:rsidRPr="0028134E" w:rsidRDefault="002D74D6" w:rsidP="000E7980">
            <w:pPr>
              <w:pStyle w:val="movimento2"/>
              <w:rPr>
                <w:color w:val="002060"/>
              </w:rPr>
            </w:pPr>
            <w:r w:rsidRPr="0028134E">
              <w:rPr>
                <w:color w:val="002060"/>
              </w:rPr>
              <w:t xml:space="preserve">(AUDAX 1970 S.ANGELO) </w:t>
            </w:r>
          </w:p>
        </w:tc>
        <w:tc>
          <w:tcPr>
            <w:tcW w:w="800" w:type="dxa"/>
            <w:tcMar>
              <w:top w:w="20" w:type="dxa"/>
              <w:left w:w="20" w:type="dxa"/>
              <w:bottom w:w="20" w:type="dxa"/>
              <w:right w:w="20" w:type="dxa"/>
            </w:tcMar>
            <w:vAlign w:val="center"/>
            <w:hideMark/>
          </w:tcPr>
          <w:p w14:paraId="4F7D8C6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E7FA38F" w14:textId="77777777" w:rsidR="002D74D6" w:rsidRPr="0028134E" w:rsidRDefault="002D74D6" w:rsidP="000E7980">
            <w:pPr>
              <w:pStyle w:val="movimento"/>
              <w:rPr>
                <w:color w:val="002060"/>
              </w:rPr>
            </w:pPr>
            <w:r w:rsidRPr="0028134E">
              <w:rPr>
                <w:color w:val="002060"/>
              </w:rPr>
              <w:t>FRANCAVILLA MATTEO</w:t>
            </w:r>
          </w:p>
        </w:tc>
        <w:tc>
          <w:tcPr>
            <w:tcW w:w="2200" w:type="dxa"/>
            <w:tcMar>
              <w:top w:w="20" w:type="dxa"/>
              <w:left w:w="20" w:type="dxa"/>
              <w:bottom w:w="20" w:type="dxa"/>
              <w:right w:w="20" w:type="dxa"/>
            </w:tcMar>
            <w:vAlign w:val="center"/>
            <w:hideMark/>
          </w:tcPr>
          <w:p w14:paraId="21B26683" w14:textId="77777777" w:rsidR="002D74D6" w:rsidRPr="0028134E" w:rsidRDefault="002D74D6" w:rsidP="000E7980">
            <w:pPr>
              <w:pStyle w:val="movimento2"/>
              <w:rPr>
                <w:color w:val="002060"/>
              </w:rPr>
            </w:pPr>
            <w:r w:rsidRPr="0028134E">
              <w:rPr>
                <w:color w:val="002060"/>
              </w:rPr>
              <w:t xml:space="preserve">(C.U.S. MACERATA CALCIO A5) </w:t>
            </w:r>
          </w:p>
        </w:tc>
      </w:tr>
      <w:tr w:rsidR="002D74D6" w:rsidRPr="0028134E" w14:paraId="71DE0EF6" w14:textId="77777777" w:rsidTr="002D74D6">
        <w:trPr>
          <w:divId w:val="527259509"/>
        </w:trPr>
        <w:tc>
          <w:tcPr>
            <w:tcW w:w="2200" w:type="dxa"/>
            <w:tcMar>
              <w:top w:w="20" w:type="dxa"/>
              <w:left w:w="20" w:type="dxa"/>
              <w:bottom w:w="20" w:type="dxa"/>
              <w:right w:w="20" w:type="dxa"/>
            </w:tcMar>
            <w:vAlign w:val="center"/>
            <w:hideMark/>
          </w:tcPr>
          <w:p w14:paraId="0C2D36E7" w14:textId="77777777" w:rsidR="002D74D6" w:rsidRPr="0028134E" w:rsidRDefault="002D74D6" w:rsidP="000E7980">
            <w:pPr>
              <w:pStyle w:val="movimento"/>
              <w:rPr>
                <w:color w:val="002060"/>
              </w:rPr>
            </w:pPr>
            <w:r w:rsidRPr="0028134E">
              <w:rPr>
                <w:color w:val="002060"/>
              </w:rPr>
              <w:t>QORRI EUGJEN</w:t>
            </w:r>
          </w:p>
        </w:tc>
        <w:tc>
          <w:tcPr>
            <w:tcW w:w="2200" w:type="dxa"/>
            <w:tcMar>
              <w:top w:w="20" w:type="dxa"/>
              <w:left w:w="20" w:type="dxa"/>
              <w:bottom w:w="20" w:type="dxa"/>
              <w:right w:w="20" w:type="dxa"/>
            </w:tcMar>
            <w:vAlign w:val="center"/>
            <w:hideMark/>
          </w:tcPr>
          <w:p w14:paraId="3DA003D9" w14:textId="77777777" w:rsidR="002D74D6" w:rsidRPr="0028134E" w:rsidRDefault="002D74D6" w:rsidP="000E7980">
            <w:pPr>
              <w:pStyle w:val="movimento2"/>
              <w:rPr>
                <w:color w:val="002060"/>
              </w:rPr>
            </w:pPr>
            <w:r w:rsidRPr="0028134E">
              <w:rPr>
                <w:color w:val="002060"/>
              </w:rPr>
              <w:t xml:space="preserve">(DINAMIS 1990) </w:t>
            </w:r>
          </w:p>
        </w:tc>
        <w:tc>
          <w:tcPr>
            <w:tcW w:w="800" w:type="dxa"/>
            <w:tcMar>
              <w:top w:w="20" w:type="dxa"/>
              <w:left w:w="20" w:type="dxa"/>
              <w:bottom w:w="20" w:type="dxa"/>
              <w:right w:w="20" w:type="dxa"/>
            </w:tcMar>
            <w:vAlign w:val="center"/>
            <w:hideMark/>
          </w:tcPr>
          <w:p w14:paraId="3EC0840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A970053" w14:textId="77777777" w:rsidR="002D74D6" w:rsidRPr="0028134E" w:rsidRDefault="002D74D6" w:rsidP="000E7980">
            <w:pPr>
              <w:pStyle w:val="movimento"/>
              <w:rPr>
                <w:color w:val="002060"/>
              </w:rPr>
            </w:pPr>
            <w:r w:rsidRPr="0028134E">
              <w:rPr>
                <w:color w:val="002060"/>
              </w:rPr>
              <w:t>ARBUSTI NICHOLAS</w:t>
            </w:r>
          </w:p>
        </w:tc>
        <w:tc>
          <w:tcPr>
            <w:tcW w:w="2200" w:type="dxa"/>
            <w:tcMar>
              <w:top w:w="20" w:type="dxa"/>
              <w:left w:w="20" w:type="dxa"/>
              <w:bottom w:w="20" w:type="dxa"/>
              <w:right w:w="20" w:type="dxa"/>
            </w:tcMar>
            <w:vAlign w:val="center"/>
            <w:hideMark/>
          </w:tcPr>
          <w:p w14:paraId="0DF457EE" w14:textId="77777777" w:rsidR="002D74D6" w:rsidRPr="0028134E" w:rsidRDefault="002D74D6" w:rsidP="000E7980">
            <w:pPr>
              <w:pStyle w:val="movimento2"/>
              <w:rPr>
                <w:color w:val="002060"/>
              </w:rPr>
            </w:pPr>
            <w:r w:rsidRPr="0028134E">
              <w:rPr>
                <w:color w:val="002060"/>
              </w:rPr>
              <w:t xml:space="preserve">(FUTSAL MONTURANO) </w:t>
            </w:r>
          </w:p>
        </w:tc>
      </w:tr>
      <w:tr w:rsidR="002D74D6" w:rsidRPr="0028134E" w14:paraId="1694554D" w14:textId="77777777" w:rsidTr="002D74D6">
        <w:trPr>
          <w:divId w:val="527259509"/>
        </w:trPr>
        <w:tc>
          <w:tcPr>
            <w:tcW w:w="2200" w:type="dxa"/>
            <w:tcMar>
              <w:top w:w="20" w:type="dxa"/>
              <w:left w:w="20" w:type="dxa"/>
              <w:bottom w:w="20" w:type="dxa"/>
              <w:right w:w="20" w:type="dxa"/>
            </w:tcMar>
            <w:vAlign w:val="center"/>
            <w:hideMark/>
          </w:tcPr>
          <w:p w14:paraId="6EF0FAD6" w14:textId="77777777" w:rsidR="002D74D6" w:rsidRPr="0028134E" w:rsidRDefault="002D74D6" w:rsidP="000E7980">
            <w:pPr>
              <w:pStyle w:val="movimento"/>
              <w:rPr>
                <w:color w:val="002060"/>
              </w:rPr>
            </w:pPr>
            <w:r w:rsidRPr="0028134E">
              <w:rPr>
                <w:color w:val="002060"/>
              </w:rPr>
              <w:t>FODALI SOUHAIB</w:t>
            </w:r>
          </w:p>
        </w:tc>
        <w:tc>
          <w:tcPr>
            <w:tcW w:w="2200" w:type="dxa"/>
            <w:tcMar>
              <w:top w:w="20" w:type="dxa"/>
              <w:left w:w="20" w:type="dxa"/>
              <w:bottom w:w="20" w:type="dxa"/>
              <w:right w:w="20" w:type="dxa"/>
            </w:tcMar>
            <w:vAlign w:val="center"/>
            <w:hideMark/>
          </w:tcPr>
          <w:p w14:paraId="2DD3CD2B" w14:textId="77777777" w:rsidR="002D74D6" w:rsidRPr="0028134E" w:rsidRDefault="002D74D6" w:rsidP="000E7980">
            <w:pPr>
              <w:pStyle w:val="movimento2"/>
              <w:rPr>
                <w:color w:val="002060"/>
              </w:rPr>
            </w:pPr>
            <w:r w:rsidRPr="0028134E">
              <w:rPr>
                <w:color w:val="002060"/>
              </w:rPr>
              <w:t xml:space="preserve">(FUTSAL MONTURANO) </w:t>
            </w:r>
          </w:p>
        </w:tc>
        <w:tc>
          <w:tcPr>
            <w:tcW w:w="800" w:type="dxa"/>
            <w:tcMar>
              <w:top w:w="20" w:type="dxa"/>
              <w:left w:w="20" w:type="dxa"/>
              <w:bottom w:w="20" w:type="dxa"/>
              <w:right w:w="20" w:type="dxa"/>
            </w:tcMar>
            <w:vAlign w:val="center"/>
            <w:hideMark/>
          </w:tcPr>
          <w:p w14:paraId="3172B3F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86F50FE" w14:textId="77777777" w:rsidR="002D74D6" w:rsidRPr="0028134E" w:rsidRDefault="002D74D6" w:rsidP="000E7980">
            <w:pPr>
              <w:pStyle w:val="movimento"/>
              <w:rPr>
                <w:color w:val="002060"/>
              </w:rPr>
            </w:pPr>
            <w:r w:rsidRPr="0028134E">
              <w:rPr>
                <w:color w:val="002060"/>
              </w:rPr>
              <w:t>PARFENYUK RICHARD</w:t>
            </w:r>
          </w:p>
        </w:tc>
        <w:tc>
          <w:tcPr>
            <w:tcW w:w="2200" w:type="dxa"/>
            <w:tcMar>
              <w:top w:w="20" w:type="dxa"/>
              <w:left w:w="20" w:type="dxa"/>
              <w:bottom w:w="20" w:type="dxa"/>
              <w:right w:w="20" w:type="dxa"/>
            </w:tcMar>
            <w:vAlign w:val="center"/>
            <w:hideMark/>
          </w:tcPr>
          <w:p w14:paraId="0182EB95" w14:textId="77777777" w:rsidR="002D74D6" w:rsidRPr="0028134E" w:rsidRDefault="002D74D6" w:rsidP="000E7980">
            <w:pPr>
              <w:pStyle w:val="movimento2"/>
              <w:rPr>
                <w:color w:val="002060"/>
              </w:rPr>
            </w:pPr>
            <w:r w:rsidRPr="0028134E">
              <w:rPr>
                <w:color w:val="002060"/>
              </w:rPr>
              <w:t xml:space="preserve">(FUTSAL MONTURANO) </w:t>
            </w:r>
          </w:p>
        </w:tc>
      </w:tr>
    </w:tbl>
    <w:p w14:paraId="539917DB"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B221656" w14:textId="77777777" w:rsidTr="002D74D6">
        <w:trPr>
          <w:divId w:val="527259509"/>
        </w:trPr>
        <w:tc>
          <w:tcPr>
            <w:tcW w:w="2200" w:type="dxa"/>
            <w:tcMar>
              <w:top w:w="20" w:type="dxa"/>
              <w:left w:w="20" w:type="dxa"/>
              <w:bottom w:w="20" w:type="dxa"/>
              <w:right w:w="20" w:type="dxa"/>
            </w:tcMar>
            <w:vAlign w:val="center"/>
            <w:hideMark/>
          </w:tcPr>
          <w:p w14:paraId="33350A55" w14:textId="77777777" w:rsidR="002D74D6" w:rsidRPr="0028134E" w:rsidRDefault="002D74D6" w:rsidP="000E7980">
            <w:pPr>
              <w:pStyle w:val="movimento"/>
              <w:rPr>
                <w:color w:val="002060"/>
              </w:rPr>
            </w:pPr>
            <w:r w:rsidRPr="0028134E">
              <w:rPr>
                <w:color w:val="002060"/>
              </w:rPr>
              <w:t>MARANGONI FRANCESCO</w:t>
            </w:r>
          </w:p>
        </w:tc>
        <w:tc>
          <w:tcPr>
            <w:tcW w:w="2200" w:type="dxa"/>
            <w:tcMar>
              <w:top w:w="20" w:type="dxa"/>
              <w:left w:w="20" w:type="dxa"/>
              <w:bottom w:w="20" w:type="dxa"/>
              <w:right w:w="20" w:type="dxa"/>
            </w:tcMar>
            <w:vAlign w:val="center"/>
            <w:hideMark/>
          </w:tcPr>
          <w:p w14:paraId="14DA31E7" w14:textId="77777777" w:rsidR="002D74D6" w:rsidRPr="0028134E" w:rsidRDefault="002D74D6" w:rsidP="000E7980">
            <w:pPr>
              <w:pStyle w:val="movimento2"/>
              <w:rPr>
                <w:color w:val="002060"/>
              </w:rPr>
            </w:pPr>
            <w:r w:rsidRPr="0028134E">
              <w:rPr>
                <w:color w:val="002060"/>
              </w:rPr>
              <w:t xml:space="preserve">(C.U.S. MACERATA CALCIO A5) </w:t>
            </w:r>
          </w:p>
        </w:tc>
        <w:tc>
          <w:tcPr>
            <w:tcW w:w="800" w:type="dxa"/>
            <w:tcMar>
              <w:top w:w="20" w:type="dxa"/>
              <w:left w:w="20" w:type="dxa"/>
              <w:bottom w:w="20" w:type="dxa"/>
              <w:right w:w="20" w:type="dxa"/>
            </w:tcMar>
            <w:vAlign w:val="center"/>
            <w:hideMark/>
          </w:tcPr>
          <w:p w14:paraId="11B9284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74B494C" w14:textId="77777777" w:rsidR="002D74D6" w:rsidRPr="0028134E" w:rsidRDefault="002D74D6" w:rsidP="000E7980">
            <w:pPr>
              <w:pStyle w:val="movimento"/>
              <w:rPr>
                <w:color w:val="002060"/>
              </w:rPr>
            </w:pPr>
            <w:r w:rsidRPr="0028134E">
              <w:rPr>
                <w:color w:val="002060"/>
              </w:rPr>
              <w:t>PORRO ADRIANO</w:t>
            </w:r>
          </w:p>
        </w:tc>
        <w:tc>
          <w:tcPr>
            <w:tcW w:w="2200" w:type="dxa"/>
            <w:tcMar>
              <w:top w:w="20" w:type="dxa"/>
              <w:left w:w="20" w:type="dxa"/>
              <w:bottom w:w="20" w:type="dxa"/>
              <w:right w:w="20" w:type="dxa"/>
            </w:tcMar>
            <w:vAlign w:val="center"/>
            <w:hideMark/>
          </w:tcPr>
          <w:p w14:paraId="6E4794BD" w14:textId="77777777" w:rsidR="002D74D6" w:rsidRPr="0028134E" w:rsidRDefault="002D74D6" w:rsidP="000E7980">
            <w:pPr>
              <w:pStyle w:val="movimento2"/>
              <w:rPr>
                <w:color w:val="002060"/>
              </w:rPr>
            </w:pPr>
            <w:r w:rsidRPr="0028134E">
              <w:rPr>
                <w:color w:val="002060"/>
              </w:rPr>
              <w:t xml:space="preserve">(C.U.S. MACERATA CALCIO A5) </w:t>
            </w:r>
          </w:p>
        </w:tc>
      </w:tr>
      <w:tr w:rsidR="002D74D6" w:rsidRPr="0028134E" w14:paraId="5A933327" w14:textId="77777777" w:rsidTr="002D74D6">
        <w:trPr>
          <w:divId w:val="527259509"/>
        </w:trPr>
        <w:tc>
          <w:tcPr>
            <w:tcW w:w="2200" w:type="dxa"/>
            <w:tcMar>
              <w:top w:w="20" w:type="dxa"/>
              <w:left w:w="20" w:type="dxa"/>
              <w:bottom w:w="20" w:type="dxa"/>
              <w:right w:w="20" w:type="dxa"/>
            </w:tcMar>
            <w:vAlign w:val="center"/>
            <w:hideMark/>
          </w:tcPr>
          <w:p w14:paraId="75BFCEDC" w14:textId="77777777" w:rsidR="002D74D6" w:rsidRPr="0028134E" w:rsidRDefault="002D74D6" w:rsidP="000E7980">
            <w:pPr>
              <w:pStyle w:val="movimento"/>
              <w:rPr>
                <w:color w:val="002060"/>
              </w:rPr>
            </w:pPr>
            <w:r w:rsidRPr="0028134E">
              <w:rPr>
                <w:color w:val="002060"/>
              </w:rPr>
              <w:t>BOIANI GIANLUCA</w:t>
            </w:r>
          </w:p>
        </w:tc>
        <w:tc>
          <w:tcPr>
            <w:tcW w:w="2200" w:type="dxa"/>
            <w:tcMar>
              <w:top w:w="20" w:type="dxa"/>
              <w:left w:w="20" w:type="dxa"/>
              <w:bottom w:w="20" w:type="dxa"/>
              <w:right w:w="20" w:type="dxa"/>
            </w:tcMar>
            <w:vAlign w:val="center"/>
            <w:hideMark/>
          </w:tcPr>
          <w:p w14:paraId="5A6FC428" w14:textId="77777777" w:rsidR="002D74D6" w:rsidRPr="0028134E" w:rsidRDefault="002D74D6" w:rsidP="000E7980">
            <w:pPr>
              <w:pStyle w:val="movimento2"/>
              <w:rPr>
                <w:color w:val="002060"/>
              </w:rPr>
            </w:pPr>
            <w:r w:rsidRPr="0028134E">
              <w:rPr>
                <w:color w:val="002060"/>
              </w:rPr>
              <w:t xml:space="preserve">(OLYMPIA FANO C5) </w:t>
            </w:r>
          </w:p>
        </w:tc>
        <w:tc>
          <w:tcPr>
            <w:tcW w:w="800" w:type="dxa"/>
            <w:tcMar>
              <w:top w:w="20" w:type="dxa"/>
              <w:left w:w="20" w:type="dxa"/>
              <w:bottom w:w="20" w:type="dxa"/>
              <w:right w:w="20" w:type="dxa"/>
            </w:tcMar>
            <w:vAlign w:val="center"/>
            <w:hideMark/>
          </w:tcPr>
          <w:p w14:paraId="0CC524A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1BC049" w14:textId="77777777" w:rsidR="002D74D6" w:rsidRPr="0028134E" w:rsidRDefault="002D74D6" w:rsidP="000E7980">
            <w:pPr>
              <w:pStyle w:val="movimento"/>
              <w:rPr>
                <w:color w:val="002060"/>
              </w:rPr>
            </w:pPr>
            <w:r w:rsidRPr="0028134E">
              <w:rPr>
                <w:color w:val="002060"/>
              </w:rPr>
              <w:t>BRACCI GIACOMO</w:t>
            </w:r>
          </w:p>
        </w:tc>
        <w:tc>
          <w:tcPr>
            <w:tcW w:w="2200" w:type="dxa"/>
            <w:tcMar>
              <w:top w:w="20" w:type="dxa"/>
              <w:left w:w="20" w:type="dxa"/>
              <w:bottom w:w="20" w:type="dxa"/>
              <w:right w:w="20" w:type="dxa"/>
            </w:tcMar>
            <w:vAlign w:val="center"/>
            <w:hideMark/>
          </w:tcPr>
          <w:p w14:paraId="7DAC6B09" w14:textId="77777777" w:rsidR="002D74D6" w:rsidRPr="0028134E" w:rsidRDefault="002D74D6" w:rsidP="000E7980">
            <w:pPr>
              <w:pStyle w:val="movimento2"/>
              <w:rPr>
                <w:color w:val="002060"/>
              </w:rPr>
            </w:pPr>
            <w:r w:rsidRPr="0028134E">
              <w:rPr>
                <w:color w:val="002060"/>
              </w:rPr>
              <w:t xml:space="preserve">(PIANACCIO) </w:t>
            </w:r>
          </w:p>
        </w:tc>
      </w:tr>
      <w:tr w:rsidR="002D74D6" w:rsidRPr="0028134E" w14:paraId="5D3A1047" w14:textId="77777777" w:rsidTr="002D74D6">
        <w:trPr>
          <w:divId w:val="527259509"/>
        </w:trPr>
        <w:tc>
          <w:tcPr>
            <w:tcW w:w="2200" w:type="dxa"/>
            <w:tcMar>
              <w:top w:w="20" w:type="dxa"/>
              <w:left w:w="20" w:type="dxa"/>
              <w:bottom w:w="20" w:type="dxa"/>
              <w:right w:w="20" w:type="dxa"/>
            </w:tcMar>
            <w:vAlign w:val="center"/>
            <w:hideMark/>
          </w:tcPr>
          <w:p w14:paraId="5C1E4BE3" w14:textId="77777777" w:rsidR="002D74D6" w:rsidRPr="0028134E" w:rsidRDefault="002D74D6" w:rsidP="000E7980">
            <w:pPr>
              <w:pStyle w:val="movimento"/>
              <w:rPr>
                <w:color w:val="002060"/>
              </w:rPr>
            </w:pPr>
            <w:r w:rsidRPr="0028134E">
              <w:rPr>
                <w:color w:val="002060"/>
              </w:rPr>
              <w:t>ROTATORI DENIS</w:t>
            </w:r>
          </w:p>
        </w:tc>
        <w:tc>
          <w:tcPr>
            <w:tcW w:w="2200" w:type="dxa"/>
            <w:tcMar>
              <w:top w:w="20" w:type="dxa"/>
              <w:left w:w="20" w:type="dxa"/>
              <w:bottom w:w="20" w:type="dxa"/>
              <w:right w:w="20" w:type="dxa"/>
            </w:tcMar>
            <w:vAlign w:val="center"/>
            <w:hideMark/>
          </w:tcPr>
          <w:p w14:paraId="115232D0" w14:textId="77777777" w:rsidR="002D74D6" w:rsidRPr="0028134E" w:rsidRDefault="002D74D6" w:rsidP="000E7980">
            <w:pPr>
              <w:pStyle w:val="movimento2"/>
              <w:rPr>
                <w:color w:val="002060"/>
              </w:rPr>
            </w:pPr>
            <w:r w:rsidRPr="0028134E">
              <w:rPr>
                <w:color w:val="002060"/>
              </w:rPr>
              <w:t xml:space="preserve">(PIANACCIO) </w:t>
            </w:r>
          </w:p>
        </w:tc>
        <w:tc>
          <w:tcPr>
            <w:tcW w:w="800" w:type="dxa"/>
            <w:tcMar>
              <w:top w:w="20" w:type="dxa"/>
              <w:left w:w="20" w:type="dxa"/>
              <w:bottom w:w="20" w:type="dxa"/>
              <w:right w:w="20" w:type="dxa"/>
            </w:tcMar>
            <w:vAlign w:val="center"/>
            <w:hideMark/>
          </w:tcPr>
          <w:p w14:paraId="197405E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312DBBD" w14:textId="77777777" w:rsidR="002D74D6" w:rsidRPr="0028134E" w:rsidRDefault="002D74D6" w:rsidP="000E7980">
            <w:pPr>
              <w:pStyle w:val="movimento"/>
              <w:rPr>
                <w:color w:val="002060"/>
              </w:rPr>
            </w:pPr>
            <w:r w:rsidRPr="0028134E">
              <w:rPr>
                <w:color w:val="002060"/>
              </w:rPr>
              <w:t>TULLI DAVID</w:t>
            </w:r>
          </w:p>
        </w:tc>
        <w:tc>
          <w:tcPr>
            <w:tcW w:w="2200" w:type="dxa"/>
            <w:tcMar>
              <w:top w:w="20" w:type="dxa"/>
              <w:left w:w="20" w:type="dxa"/>
              <w:bottom w:w="20" w:type="dxa"/>
              <w:right w:w="20" w:type="dxa"/>
            </w:tcMar>
            <w:vAlign w:val="center"/>
            <w:hideMark/>
          </w:tcPr>
          <w:p w14:paraId="5584A851" w14:textId="77777777" w:rsidR="002D74D6" w:rsidRPr="0028134E" w:rsidRDefault="002D74D6" w:rsidP="000E7980">
            <w:pPr>
              <w:pStyle w:val="movimento2"/>
              <w:rPr>
                <w:color w:val="002060"/>
              </w:rPr>
            </w:pPr>
            <w:r w:rsidRPr="0028134E">
              <w:rPr>
                <w:color w:val="002060"/>
              </w:rPr>
              <w:t xml:space="preserve">(REAL SAN GIORGIO) </w:t>
            </w:r>
          </w:p>
        </w:tc>
      </w:tr>
    </w:tbl>
    <w:p w14:paraId="178F605E"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23/10/2021 </w:t>
      </w:r>
    </w:p>
    <w:p w14:paraId="7270B130"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684A83BC"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0DACA289" w14:textId="77777777" w:rsidR="002D74D6" w:rsidRPr="0028134E" w:rsidRDefault="002D74D6" w:rsidP="002D74D6">
      <w:pPr>
        <w:pStyle w:val="titolo30"/>
        <w:divId w:val="527259509"/>
        <w:rPr>
          <w:color w:val="002060"/>
        </w:rPr>
      </w:pPr>
      <w:r w:rsidRPr="0028134E">
        <w:rPr>
          <w:color w:val="002060"/>
        </w:rPr>
        <w:t xml:space="preserve">CALCIATORI ESPULSI </w:t>
      </w:r>
    </w:p>
    <w:p w14:paraId="32E41014" w14:textId="77777777" w:rsidR="002D74D6" w:rsidRPr="0028134E" w:rsidRDefault="002D74D6" w:rsidP="002D74D6">
      <w:pPr>
        <w:pStyle w:val="titolo20"/>
        <w:divId w:val="527259509"/>
        <w:rPr>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67F80BF" w14:textId="77777777" w:rsidTr="002D74D6">
        <w:trPr>
          <w:divId w:val="527259509"/>
        </w:trPr>
        <w:tc>
          <w:tcPr>
            <w:tcW w:w="2200" w:type="dxa"/>
            <w:tcMar>
              <w:top w:w="20" w:type="dxa"/>
              <w:left w:w="20" w:type="dxa"/>
              <w:bottom w:w="20" w:type="dxa"/>
              <w:right w:w="20" w:type="dxa"/>
            </w:tcMar>
            <w:vAlign w:val="center"/>
            <w:hideMark/>
          </w:tcPr>
          <w:p w14:paraId="72498C7B" w14:textId="77777777" w:rsidR="002D74D6" w:rsidRPr="0028134E" w:rsidRDefault="002D74D6" w:rsidP="000E7980">
            <w:pPr>
              <w:pStyle w:val="movimento"/>
              <w:rPr>
                <w:color w:val="002060"/>
              </w:rPr>
            </w:pPr>
            <w:r w:rsidRPr="0028134E">
              <w:rPr>
                <w:color w:val="002060"/>
              </w:rPr>
              <w:t>CRESCIMBENI LEONARDO</w:t>
            </w:r>
          </w:p>
        </w:tc>
        <w:tc>
          <w:tcPr>
            <w:tcW w:w="2200" w:type="dxa"/>
            <w:tcMar>
              <w:top w:w="20" w:type="dxa"/>
              <w:left w:w="20" w:type="dxa"/>
              <w:bottom w:w="20" w:type="dxa"/>
              <w:right w:w="20" w:type="dxa"/>
            </w:tcMar>
            <w:vAlign w:val="center"/>
            <w:hideMark/>
          </w:tcPr>
          <w:p w14:paraId="0A9F33E3" w14:textId="77777777" w:rsidR="002D74D6" w:rsidRPr="0028134E" w:rsidRDefault="002D74D6" w:rsidP="000E7980">
            <w:pPr>
              <w:pStyle w:val="movimento2"/>
              <w:rPr>
                <w:color w:val="002060"/>
              </w:rPr>
            </w:pPr>
            <w:r w:rsidRPr="0028134E">
              <w:rPr>
                <w:color w:val="002060"/>
              </w:rPr>
              <w:t xml:space="preserve">(GROTTACCIA 2005) </w:t>
            </w:r>
          </w:p>
        </w:tc>
        <w:tc>
          <w:tcPr>
            <w:tcW w:w="800" w:type="dxa"/>
            <w:tcMar>
              <w:top w:w="20" w:type="dxa"/>
              <w:left w:w="20" w:type="dxa"/>
              <w:bottom w:w="20" w:type="dxa"/>
              <w:right w:w="20" w:type="dxa"/>
            </w:tcMar>
            <w:vAlign w:val="center"/>
            <w:hideMark/>
          </w:tcPr>
          <w:p w14:paraId="18963FD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1BF3A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65FDBC8" w14:textId="77777777" w:rsidR="002D74D6" w:rsidRPr="0028134E" w:rsidRDefault="002D74D6" w:rsidP="000E7980">
            <w:pPr>
              <w:pStyle w:val="movimento2"/>
              <w:rPr>
                <w:color w:val="002060"/>
              </w:rPr>
            </w:pPr>
            <w:r w:rsidRPr="0028134E">
              <w:rPr>
                <w:color w:val="002060"/>
              </w:rPr>
              <w:t> </w:t>
            </w:r>
          </w:p>
        </w:tc>
      </w:tr>
    </w:tbl>
    <w:p w14:paraId="647AC0E1" w14:textId="77777777" w:rsidR="002D74D6" w:rsidRPr="0028134E" w:rsidRDefault="002D74D6" w:rsidP="002D74D6">
      <w:pPr>
        <w:pStyle w:val="breakline"/>
        <w:divId w:val="527259509"/>
        <w:rPr>
          <w:color w:val="002060"/>
        </w:rPr>
      </w:pPr>
    </w:p>
    <w:p w14:paraId="544658FF"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29D0FFA3"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51EBD140" w14:textId="77777777" w:rsidR="002D74D6" w:rsidRPr="0028134E" w:rsidRDefault="002D74D6" w:rsidP="002D74D6">
      <w:pPr>
        <w:pStyle w:val="breakline"/>
        <w:divId w:val="527259509"/>
        <w:rPr>
          <w:rFonts w:eastAsiaTheme="minorEastAsia"/>
          <w:color w:val="002060"/>
        </w:rPr>
      </w:pPr>
    </w:p>
    <w:p w14:paraId="5EC77790" w14:textId="77777777" w:rsidR="002D74D6" w:rsidRPr="0028134E" w:rsidRDefault="002D74D6" w:rsidP="002D74D6">
      <w:pPr>
        <w:pStyle w:val="titoloprinc0"/>
        <w:divId w:val="527259509"/>
        <w:rPr>
          <w:color w:val="002060"/>
        </w:rPr>
      </w:pPr>
      <w:r w:rsidRPr="0028134E">
        <w:rPr>
          <w:color w:val="002060"/>
        </w:rPr>
        <w:t>CLASSIFICA</w:t>
      </w:r>
    </w:p>
    <w:p w14:paraId="2542BE0F" w14:textId="77777777" w:rsidR="002D74D6" w:rsidRPr="0028134E" w:rsidRDefault="002D74D6" w:rsidP="002D74D6">
      <w:pPr>
        <w:pStyle w:val="breakline"/>
        <w:divId w:val="527259509"/>
        <w:rPr>
          <w:color w:val="002060"/>
        </w:rPr>
      </w:pPr>
    </w:p>
    <w:p w14:paraId="0C820AC3" w14:textId="77777777" w:rsidR="002D74D6" w:rsidRPr="0028134E" w:rsidRDefault="002D74D6" w:rsidP="002D74D6">
      <w:pPr>
        <w:pStyle w:val="breakline"/>
        <w:divId w:val="527259509"/>
        <w:rPr>
          <w:color w:val="002060"/>
        </w:rPr>
      </w:pPr>
    </w:p>
    <w:p w14:paraId="73E38EFD"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03A58ED"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169EE"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9D08F"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2FCF5"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EF1FB"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6261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1129"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C1794"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15FC3"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36AE6"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AFBB" w14:textId="77777777" w:rsidR="002D74D6" w:rsidRPr="0028134E" w:rsidRDefault="002D74D6" w:rsidP="000E7980">
            <w:pPr>
              <w:pStyle w:val="headertabella0"/>
              <w:rPr>
                <w:color w:val="002060"/>
              </w:rPr>
            </w:pPr>
            <w:r w:rsidRPr="0028134E">
              <w:rPr>
                <w:color w:val="002060"/>
              </w:rPr>
              <w:t>PE</w:t>
            </w:r>
          </w:p>
        </w:tc>
      </w:tr>
      <w:tr w:rsidR="002D74D6" w:rsidRPr="0028134E" w14:paraId="0B706DBE"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23438" w14:textId="77777777" w:rsidR="002D74D6" w:rsidRPr="0028134E" w:rsidRDefault="002D74D6" w:rsidP="000E7980">
            <w:pPr>
              <w:pStyle w:val="rowtabella0"/>
              <w:rPr>
                <w:color w:val="002060"/>
              </w:rPr>
            </w:pPr>
            <w:r w:rsidRPr="0028134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2410"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21E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5537"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DEB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0EF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01F5" w14:textId="77777777" w:rsidR="002D74D6" w:rsidRPr="0028134E" w:rsidRDefault="002D74D6" w:rsidP="000E7980">
            <w:pPr>
              <w:pStyle w:val="rowtabella0"/>
              <w:jc w:val="center"/>
              <w:rPr>
                <w:color w:val="002060"/>
              </w:rPr>
            </w:pPr>
            <w:r w:rsidRPr="0028134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E0E1"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FF83"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3462" w14:textId="77777777" w:rsidR="002D74D6" w:rsidRPr="0028134E" w:rsidRDefault="002D74D6" w:rsidP="000E7980">
            <w:pPr>
              <w:pStyle w:val="rowtabella0"/>
              <w:jc w:val="center"/>
              <w:rPr>
                <w:color w:val="002060"/>
              </w:rPr>
            </w:pPr>
            <w:r w:rsidRPr="0028134E">
              <w:rPr>
                <w:color w:val="002060"/>
              </w:rPr>
              <w:t>0</w:t>
            </w:r>
          </w:p>
        </w:tc>
      </w:tr>
      <w:tr w:rsidR="002D74D6" w:rsidRPr="0028134E" w14:paraId="27DC5A2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ED934" w14:textId="77777777" w:rsidR="002D74D6" w:rsidRPr="0028134E" w:rsidRDefault="002D74D6" w:rsidP="000E7980">
            <w:pPr>
              <w:pStyle w:val="rowtabella0"/>
              <w:rPr>
                <w:color w:val="002060"/>
              </w:rPr>
            </w:pPr>
            <w:r w:rsidRPr="0028134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8F28"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E7B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5C4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B82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91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91BE"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CAA9"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AEC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FA68" w14:textId="77777777" w:rsidR="002D74D6" w:rsidRPr="0028134E" w:rsidRDefault="002D74D6" w:rsidP="000E7980">
            <w:pPr>
              <w:pStyle w:val="rowtabella0"/>
              <w:jc w:val="center"/>
              <w:rPr>
                <w:color w:val="002060"/>
              </w:rPr>
            </w:pPr>
            <w:r w:rsidRPr="0028134E">
              <w:rPr>
                <w:color w:val="002060"/>
              </w:rPr>
              <w:t>0</w:t>
            </w:r>
          </w:p>
        </w:tc>
      </w:tr>
      <w:tr w:rsidR="002D74D6" w:rsidRPr="0028134E" w14:paraId="64F8D46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A439C"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842D"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774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E33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A71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0FF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5A03"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F26A"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B7BB"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57FF" w14:textId="77777777" w:rsidR="002D74D6" w:rsidRPr="0028134E" w:rsidRDefault="002D74D6" w:rsidP="000E7980">
            <w:pPr>
              <w:pStyle w:val="rowtabella0"/>
              <w:jc w:val="center"/>
              <w:rPr>
                <w:color w:val="002060"/>
              </w:rPr>
            </w:pPr>
            <w:r w:rsidRPr="0028134E">
              <w:rPr>
                <w:color w:val="002060"/>
              </w:rPr>
              <w:t>0</w:t>
            </w:r>
          </w:p>
        </w:tc>
      </w:tr>
      <w:tr w:rsidR="002D74D6" w:rsidRPr="0028134E" w14:paraId="1005523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8B275" w14:textId="77777777" w:rsidR="002D74D6" w:rsidRPr="0028134E" w:rsidRDefault="002D74D6" w:rsidP="000E7980">
            <w:pPr>
              <w:pStyle w:val="rowtabella0"/>
              <w:rPr>
                <w:color w:val="002060"/>
              </w:rPr>
            </w:pPr>
            <w:r w:rsidRPr="0028134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F9D6"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5D9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0AF9"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D73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FE6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7495" w14:textId="77777777" w:rsidR="002D74D6" w:rsidRPr="0028134E" w:rsidRDefault="002D74D6" w:rsidP="000E7980">
            <w:pPr>
              <w:pStyle w:val="rowtabella0"/>
              <w:jc w:val="center"/>
              <w:rPr>
                <w:color w:val="002060"/>
              </w:rPr>
            </w:pPr>
            <w:r w:rsidRPr="0028134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56B0"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809E"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0FB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FF28E0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0026A" w14:textId="77777777" w:rsidR="002D74D6" w:rsidRPr="0028134E" w:rsidRDefault="002D74D6" w:rsidP="000E7980">
            <w:pPr>
              <w:pStyle w:val="rowtabella0"/>
              <w:rPr>
                <w:color w:val="002060"/>
              </w:rPr>
            </w:pPr>
            <w:r w:rsidRPr="0028134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6EB4"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D33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FCE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1EB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CC9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A2D5" w14:textId="77777777" w:rsidR="002D74D6" w:rsidRPr="0028134E" w:rsidRDefault="002D74D6" w:rsidP="000E7980">
            <w:pPr>
              <w:pStyle w:val="rowtabella0"/>
              <w:jc w:val="center"/>
              <w:rPr>
                <w:color w:val="002060"/>
              </w:rPr>
            </w:pPr>
            <w:r w:rsidRPr="0028134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A776"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2ACA"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67D2" w14:textId="77777777" w:rsidR="002D74D6" w:rsidRPr="0028134E" w:rsidRDefault="002D74D6" w:rsidP="000E7980">
            <w:pPr>
              <w:pStyle w:val="rowtabella0"/>
              <w:jc w:val="center"/>
              <w:rPr>
                <w:color w:val="002060"/>
              </w:rPr>
            </w:pPr>
            <w:r w:rsidRPr="0028134E">
              <w:rPr>
                <w:color w:val="002060"/>
              </w:rPr>
              <w:t>0</w:t>
            </w:r>
          </w:p>
        </w:tc>
      </w:tr>
      <w:tr w:rsidR="002D74D6" w:rsidRPr="0028134E" w14:paraId="717C2FB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E5E01" w14:textId="77777777" w:rsidR="002D74D6" w:rsidRPr="0028134E" w:rsidRDefault="002D74D6" w:rsidP="000E7980">
            <w:pPr>
              <w:pStyle w:val="rowtabella0"/>
              <w:rPr>
                <w:color w:val="002060"/>
              </w:rPr>
            </w:pPr>
            <w:r w:rsidRPr="0028134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3B8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A5B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D28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E46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2F5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3167B"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67A4"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DB4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8DA2" w14:textId="77777777" w:rsidR="002D74D6" w:rsidRPr="0028134E" w:rsidRDefault="002D74D6" w:rsidP="000E7980">
            <w:pPr>
              <w:pStyle w:val="rowtabella0"/>
              <w:jc w:val="center"/>
              <w:rPr>
                <w:color w:val="002060"/>
              </w:rPr>
            </w:pPr>
            <w:r w:rsidRPr="0028134E">
              <w:rPr>
                <w:color w:val="002060"/>
              </w:rPr>
              <w:t>0</w:t>
            </w:r>
          </w:p>
        </w:tc>
      </w:tr>
      <w:tr w:rsidR="002D74D6" w:rsidRPr="0028134E" w14:paraId="619C9FB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FF565" w14:textId="77777777" w:rsidR="002D74D6" w:rsidRPr="0028134E" w:rsidRDefault="002D74D6" w:rsidP="000E7980">
            <w:pPr>
              <w:pStyle w:val="rowtabella0"/>
              <w:rPr>
                <w:color w:val="002060"/>
              </w:rPr>
            </w:pPr>
            <w:r w:rsidRPr="0028134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0339"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924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745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3EA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F2C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68CE" w14:textId="77777777" w:rsidR="002D74D6" w:rsidRPr="0028134E" w:rsidRDefault="002D74D6" w:rsidP="000E7980">
            <w:pPr>
              <w:pStyle w:val="rowtabella0"/>
              <w:jc w:val="center"/>
              <w:rPr>
                <w:color w:val="002060"/>
              </w:rPr>
            </w:pPr>
            <w:r w:rsidRPr="0028134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5645" w14:textId="77777777" w:rsidR="002D74D6" w:rsidRPr="0028134E" w:rsidRDefault="002D74D6" w:rsidP="000E7980">
            <w:pPr>
              <w:pStyle w:val="rowtabella0"/>
              <w:jc w:val="center"/>
              <w:rPr>
                <w:color w:val="002060"/>
              </w:rPr>
            </w:pPr>
            <w:r w:rsidRPr="0028134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47B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2F98" w14:textId="77777777" w:rsidR="002D74D6" w:rsidRPr="0028134E" w:rsidRDefault="002D74D6" w:rsidP="000E7980">
            <w:pPr>
              <w:pStyle w:val="rowtabella0"/>
              <w:jc w:val="center"/>
              <w:rPr>
                <w:color w:val="002060"/>
              </w:rPr>
            </w:pPr>
            <w:r w:rsidRPr="0028134E">
              <w:rPr>
                <w:color w:val="002060"/>
              </w:rPr>
              <w:t>0</w:t>
            </w:r>
          </w:p>
        </w:tc>
      </w:tr>
      <w:tr w:rsidR="002D74D6" w:rsidRPr="0028134E" w14:paraId="58001C8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8083B" w14:textId="77777777" w:rsidR="002D74D6" w:rsidRPr="0028134E" w:rsidRDefault="002D74D6" w:rsidP="000E7980">
            <w:pPr>
              <w:pStyle w:val="rowtabella0"/>
              <w:rPr>
                <w:color w:val="002060"/>
              </w:rPr>
            </w:pPr>
            <w:r w:rsidRPr="0028134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B25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D8C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2434"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DE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6F8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B069"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9D96"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690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C360" w14:textId="77777777" w:rsidR="002D74D6" w:rsidRPr="0028134E" w:rsidRDefault="002D74D6" w:rsidP="000E7980">
            <w:pPr>
              <w:pStyle w:val="rowtabella0"/>
              <w:jc w:val="center"/>
              <w:rPr>
                <w:color w:val="002060"/>
              </w:rPr>
            </w:pPr>
            <w:r w:rsidRPr="0028134E">
              <w:rPr>
                <w:color w:val="002060"/>
              </w:rPr>
              <w:t>0</w:t>
            </w:r>
          </w:p>
        </w:tc>
      </w:tr>
      <w:tr w:rsidR="002D74D6" w:rsidRPr="0028134E" w14:paraId="202C8D6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455E5" w14:textId="77777777" w:rsidR="002D74D6" w:rsidRPr="0028134E" w:rsidRDefault="002D74D6" w:rsidP="000E7980">
            <w:pPr>
              <w:pStyle w:val="rowtabella0"/>
              <w:rPr>
                <w:color w:val="002060"/>
              </w:rPr>
            </w:pPr>
            <w:r w:rsidRPr="0028134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F1A9"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8E1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4DA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707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173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633C"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CEDD"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B480"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5F8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04DCC1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91CE0"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BEA0"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E6A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748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F25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67B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CFC9" w14:textId="77777777" w:rsidR="002D74D6" w:rsidRPr="0028134E" w:rsidRDefault="002D74D6" w:rsidP="000E7980">
            <w:pPr>
              <w:pStyle w:val="rowtabella0"/>
              <w:jc w:val="center"/>
              <w:rPr>
                <w:color w:val="002060"/>
              </w:rPr>
            </w:pPr>
            <w:r w:rsidRPr="0028134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2DBC"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455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BFE0" w14:textId="77777777" w:rsidR="002D74D6" w:rsidRPr="0028134E" w:rsidRDefault="002D74D6" w:rsidP="000E7980">
            <w:pPr>
              <w:pStyle w:val="rowtabella0"/>
              <w:jc w:val="center"/>
              <w:rPr>
                <w:color w:val="002060"/>
              </w:rPr>
            </w:pPr>
            <w:r w:rsidRPr="0028134E">
              <w:rPr>
                <w:color w:val="002060"/>
              </w:rPr>
              <w:t>0</w:t>
            </w:r>
          </w:p>
        </w:tc>
      </w:tr>
      <w:tr w:rsidR="002D74D6" w:rsidRPr="0028134E" w14:paraId="6826616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C6947" w14:textId="77777777" w:rsidR="002D74D6" w:rsidRPr="0028134E" w:rsidRDefault="002D74D6" w:rsidP="000E7980">
            <w:pPr>
              <w:pStyle w:val="rowtabella0"/>
              <w:rPr>
                <w:color w:val="002060"/>
              </w:rPr>
            </w:pPr>
            <w:r w:rsidRPr="0028134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7C1E"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750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3C4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F08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D74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2712"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BAAE" w14:textId="77777777" w:rsidR="002D74D6" w:rsidRPr="0028134E" w:rsidRDefault="002D74D6" w:rsidP="000E7980">
            <w:pPr>
              <w:pStyle w:val="rowtabella0"/>
              <w:jc w:val="center"/>
              <w:rPr>
                <w:color w:val="002060"/>
              </w:rPr>
            </w:pPr>
            <w:r w:rsidRPr="0028134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503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5839" w14:textId="77777777" w:rsidR="002D74D6" w:rsidRPr="0028134E" w:rsidRDefault="002D74D6" w:rsidP="000E7980">
            <w:pPr>
              <w:pStyle w:val="rowtabella0"/>
              <w:jc w:val="center"/>
              <w:rPr>
                <w:color w:val="002060"/>
              </w:rPr>
            </w:pPr>
            <w:r w:rsidRPr="0028134E">
              <w:rPr>
                <w:color w:val="002060"/>
              </w:rPr>
              <w:t>0</w:t>
            </w:r>
          </w:p>
        </w:tc>
      </w:tr>
      <w:tr w:rsidR="002D74D6" w:rsidRPr="0028134E" w14:paraId="35B5BD5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41021" w14:textId="77777777" w:rsidR="002D74D6" w:rsidRPr="0028134E" w:rsidRDefault="002D74D6" w:rsidP="000E7980">
            <w:pPr>
              <w:pStyle w:val="rowtabella0"/>
              <w:rPr>
                <w:color w:val="002060"/>
              </w:rPr>
            </w:pPr>
            <w:r w:rsidRPr="0028134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75B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C78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DFF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6F8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9BF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E0E3"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7155" w14:textId="77777777" w:rsidR="002D74D6" w:rsidRPr="0028134E" w:rsidRDefault="002D74D6" w:rsidP="000E7980">
            <w:pPr>
              <w:pStyle w:val="rowtabella0"/>
              <w:jc w:val="center"/>
              <w:rPr>
                <w:color w:val="002060"/>
              </w:rPr>
            </w:pPr>
            <w:r w:rsidRPr="0028134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F8FE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BDA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D24B1E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E387C" w14:textId="77777777" w:rsidR="002D74D6" w:rsidRPr="0028134E" w:rsidRDefault="002D74D6" w:rsidP="000E7980">
            <w:pPr>
              <w:pStyle w:val="rowtabella0"/>
              <w:rPr>
                <w:color w:val="002060"/>
              </w:rPr>
            </w:pPr>
            <w:r w:rsidRPr="0028134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9A27"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B157"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5B6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6CF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C3B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C203"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C848" w14:textId="77777777" w:rsidR="002D74D6" w:rsidRPr="0028134E" w:rsidRDefault="002D74D6" w:rsidP="000E7980">
            <w:pPr>
              <w:pStyle w:val="rowtabella0"/>
              <w:jc w:val="center"/>
              <w:rPr>
                <w:color w:val="002060"/>
              </w:rPr>
            </w:pPr>
            <w:r w:rsidRPr="0028134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27CE"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E5C6" w14:textId="77777777" w:rsidR="002D74D6" w:rsidRPr="0028134E" w:rsidRDefault="002D74D6" w:rsidP="000E7980">
            <w:pPr>
              <w:pStyle w:val="rowtabella0"/>
              <w:jc w:val="center"/>
              <w:rPr>
                <w:color w:val="002060"/>
              </w:rPr>
            </w:pPr>
            <w:r w:rsidRPr="0028134E">
              <w:rPr>
                <w:color w:val="002060"/>
              </w:rPr>
              <w:t>0</w:t>
            </w:r>
          </w:p>
        </w:tc>
      </w:tr>
      <w:tr w:rsidR="002D74D6" w:rsidRPr="0028134E" w14:paraId="0FD59F5A"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99DA6" w14:textId="77777777" w:rsidR="002D74D6" w:rsidRPr="0028134E" w:rsidRDefault="002D74D6" w:rsidP="000E7980">
            <w:pPr>
              <w:pStyle w:val="rowtabella0"/>
              <w:rPr>
                <w:color w:val="002060"/>
              </w:rPr>
            </w:pPr>
            <w:r w:rsidRPr="0028134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9BB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382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837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28A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0A4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5FA2"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9B4C" w14:textId="77777777" w:rsidR="002D74D6" w:rsidRPr="0028134E" w:rsidRDefault="002D74D6" w:rsidP="000E7980">
            <w:pPr>
              <w:pStyle w:val="rowtabella0"/>
              <w:jc w:val="center"/>
              <w:rPr>
                <w:color w:val="002060"/>
              </w:rPr>
            </w:pPr>
            <w:r w:rsidRPr="0028134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9D74"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6C18" w14:textId="77777777" w:rsidR="002D74D6" w:rsidRPr="0028134E" w:rsidRDefault="002D74D6" w:rsidP="000E7980">
            <w:pPr>
              <w:pStyle w:val="rowtabella0"/>
              <w:jc w:val="center"/>
              <w:rPr>
                <w:color w:val="002060"/>
              </w:rPr>
            </w:pPr>
            <w:r w:rsidRPr="0028134E">
              <w:rPr>
                <w:color w:val="002060"/>
              </w:rPr>
              <w:t>0</w:t>
            </w:r>
          </w:p>
        </w:tc>
      </w:tr>
    </w:tbl>
    <w:p w14:paraId="114EEFE1" w14:textId="77777777" w:rsidR="002D74D6" w:rsidRPr="0028134E" w:rsidRDefault="002D74D6" w:rsidP="002D74D6">
      <w:pPr>
        <w:pStyle w:val="breakline"/>
        <w:divId w:val="527259509"/>
        <w:rPr>
          <w:rFonts w:eastAsiaTheme="minorEastAsia"/>
          <w:color w:val="002060"/>
        </w:rPr>
      </w:pPr>
    </w:p>
    <w:p w14:paraId="1C553659" w14:textId="77777777" w:rsidR="002D74D6" w:rsidRPr="0028134E" w:rsidRDefault="002D74D6" w:rsidP="002D74D6">
      <w:pPr>
        <w:pStyle w:val="titoloprinc0"/>
        <w:divId w:val="527259509"/>
        <w:rPr>
          <w:color w:val="002060"/>
        </w:rPr>
      </w:pPr>
      <w:r w:rsidRPr="0028134E">
        <w:rPr>
          <w:color w:val="002060"/>
        </w:rPr>
        <w:t>PROGRAMMA GARE</w:t>
      </w:r>
    </w:p>
    <w:p w14:paraId="41EF102D" w14:textId="77777777" w:rsidR="005306DA" w:rsidRPr="006B208B" w:rsidRDefault="005306DA" w:rsidP="005306DA">
      <w:pPr>
        <w:pStyle w:val="sottotitolocampionato10"/>
        <w:divId w:val="527259509"/>
        <w:rPr>
          <w:color w:val="002060"/>
        </w:rPr>
      </w:pPr>
      <w:r w:rsidRPr="006B208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80"/>
        <w:gridCol w:w="1558"/>
        <w:gridCol w:w="1553"/>
      </w:tblGrid>
      <w:tr w:rsidR="005306DA" w:rsidRPr="006B208B" w14:paraId="6CDE08B9"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63EB"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1F27C"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036CB"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2E8FB"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0B9DA"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6C3C6"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6C21"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3ECD26D7"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01A023" w14:textId="77777777" w:rsidR="005306DA" w:rsidRPr="006B208B" w:rsidRDefault="005306DA" w:rsidP="000E7980">
            <w:pPr>
              <w:pStyle w:val="rowtabella0"/>
              <w:rPr>
                <w:color w:val="002060"/>
              </w:rPr>
            </w:pPr>
            <w:r w:rsidRPr="006B208B">
              <w:rPr>
                <w:color w:val="002060"/>
              </w:rPr>
              <w:lastRenderedPageBreak/>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92D2A" w14:textId="77777777" w:rsidR="005306DA" w:rsidRPr="006B208B" w:rsidRDefault="005306DA" w:rsidP="000E7980">
            <w:pPr>
              <w:pStyle w:val="rowtabella0"/>
              <w:rPr>
                <w:color w:val="002060"/>
              </w:rPr>
            </w:pPr>
            <w:r w:rsidRPr="006B208B">
              <w:rPr>
                <w:color w:val="002060"/>
              </w:rPr>
              <w:t>JESI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684E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5EAFC" w14:textId="77777777" w:rsidR="005306DA" w:rsidRPr="006B208B" w:rsidRDefault="005306DA" w:rsidP="000E7980">
            <w:pPr>
              <w:pStyle w:val="rowtabella0"/>
              <w:rPr>
                <w:color w:val="002060"/>
              </w:rPr>
            </w:pPr>
            <w:r w:rsidRPr="006B208B">
              <w:rPr>
                <w:color w:val="002060"/>
              </w:rPr>
              <w:t>29/10/2021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4A7A1" w14:textId="77777777" w:rsidR="005306DA" w:rsidRPr="006B208B" w:rsidRDefault="005306DA" w:rsidP="000E7980">
            <w:pPr>
              <w:pStyle w:val="rowtabella0"/>
              <w:rPr>
                <w:color w:val="002060"/>
              </w:rPr>
            </w:pPr>
            <w:r w:rsidRPr="006B208B">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F9C6A" w14:textId="77777777" w:rsidR="005306DA" w:rsidRPr="006B208B" w:rsidRDefault="005306DA" w:rsidP="000E7980">
            <w:pPr>
              <w:pStyle w:val="rowtabella0"/>
              <w:rPr>
                <w:color w:val="002060"/>
              </w:rPr>
            </w:pPr>
            <w:r w:rsidRPr="006B208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04894" w14:textId="77777777" w:rsidR="005306DA" w:rsidRPr="006B208B" w:rsidRDefault="005306DA" w:rsidP="000E7980">
            <w:pPr>
              <w:pStyle w:val="rowtabella0"/>
              <w:rPr>
                <w:color w:val="002060"/>
              </w:rPr>
            </w:pPr>
            <w:r w:rsidRPr="006B208B">
              <w:rPr>
                <w:color w:val="002060"/>
              </w:rPr>
              <w:t>VIA CAPANNA SNC</w:t>
            </w:r>
          </w:p>
        </w:tc>
      </w:tr>
      <w:tr w:rsidR="005306DA" w:rsidRPr="006B208B" w14:paraId="3CAE768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7CE1C" w14:textId="77777777" w:rsidR="005306DA" w:rsidRPr="006B208B" w:rsidRDefault="005306DA" w:rsidP="000E7980">
            <w:pPr>
              <w:pStyle w:val="rowtabella0"/>
              <w:rPr>
                <w:color w:val="002060"/>
              </w:rPr>
            </w:pPr>
            <w:r w:rsidRPr="006B208B">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8AF75E" w14:textId="77777777" w:rsidR="005306DA" w:rsidRPr="006B208B" w:rsidRDefault="005306DA" w:rsidP="000E7980">
            <w:pPr>
              <w:pStyle w:val="rowtabella0"/>
              <w:rPr>
                <w:color w:val="002060"/>
              </w:rPr>
            </w:pPr>
            <w:r w:rsidRPr="006B208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4099E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D1B12"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E44772" w14:textId="77777777" w:rsidR="005306DA" w:rsidRPr="006B208B" w:rsidRDefault="005306DA" w:rsidP="000E7980">
            <w:pPr>
              <w:pStyle w:val="rowtabella0"/>
              <w:rPr>
                <w:color w:val="002060"/>
              </w:rPr>
            </w:pPr>
            <w:r w:rsidRPr="006B208B">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5CC51" w14:textId="77777777" w:rsidR="005306DA" w:rsidRPr="006B208B" w:rsidRDefault="005306DA" w:rsidP="000E7980">
            <w:pPr>
              <w:pStyle w:val="rowtabella0"/>
              <w:rPr>
                <w:color w:val="002060"/>
              </w:rPr>
            </w:pPr>
            <w:r w:rsidRPr="006B208B">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BE21F" w14:textId="77777777" w:rsidR="005306DA" w:rsidRPr="006B208B" w:rsidRDefault="005306DA" w:rsidP="000E7980">
            <w:pPr>
              <w:pStyle w:val="rowtabella0"/>
              <w:rPr>
                <w:color w:val="002060"/>
              </w:rPr>
            </w:pPr>
            <w:r w:rsidRPr="006B208B">
              <w:rPr>
                <w:color w:val="002060"/>
              </w:rPr>
              <w:t>VIA TOBAGI STAZ. CASTELBELLINO</w:t>
            </w:r>
          </w:p>
        </w:tc>
      </w:tr>
      <w:tr w:rsidR="005306DA" w:rsidRPr="006B208B" w14:paraId="69C72CF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727BD" w14:textId="77777777" w:rsidR="005306DA" w:rsidRPr="006B208B" w:rsidRDefault="005306DA" w:rsidP="000E7980">
            <w:pPr>
              <w:pStyle w:val="rowtabella0"/>
              <w:rPr>
                <w:color w:val="002060"/>
              </w:rPr>
            </w:pPr>
            <w:r w:rsidRPr="006B208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C44B2" w14:textId="77777777" w:rsidR="005306DA" w:rsidRPr="006B208B" w:rsidRDefault="005306DA" w:rsidP="000E7980">
            <w:pPr>
              <w:pStyle w:val="rowtabella0"/>
              <w:rPr>
                <w:color w:val="002060"/>
              </w:rPr>
            </w:pPr>
            <w:r w:rsidRPr="006B208B">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341BA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4EDD2"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44E36" w14:textId="77777777" w:rsidR="005306DA" w:rsidRPr="006B208B" w:rsidRDefault="005306DA" w:rsidP="000E7980">
            <w:pPr>
              <w:pStyle w:val="rowtabella0"/>
              <w:rPr>
                <w:color w:val="002060"/>
              </w:rPr>
            </w:pPr>
            <w:r w:rsidRPr="006B208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91495" w14:textId="77777777" w:rsidR="005306DA" w:rsidRPr="006B208B" w:rsidRDefault="005306DA" w:rsidP="000E7980">
            <w:pPr>
              <w:pStyle w:val="rowtabella0"/>
              <w:rPr>
                <w:color w:val="002060"/>
              </w:rPr>
            </w:pPr>
            <w:r w:rsidRPr="006B208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75CFD" w14:textId="77777777" w:rsidR="005306DA" w:rsidRPr="006B208B" w:rsidRDefault="005306DA" w:rsidP="000E7980">
            <w:pPr>
              <w:pStyle w:val="rowtabella0"/>
              <w:rPr>
                <w:color w:val="002060"/>
              </w:rPr>
            </w:pPr>
            <w:r w:rsidRPr="006B208B">
              <w:rPr>
                <w:color w:val="002060"/>
              </w:rPr>
              <w:t>VIA OLIMPIADI</w:t>
            </w:r>
          </w:p>
        </w:tc>
      </w:tr>
      <w:tr w:rsidR="005306DA" w:rsidRPr="006B208B" w14:paraId="5C5F0DF3"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154F36" w14:textId="77777777" w:rsidR="005306DA" w:rsidRPr="006B208B" w:rsidRDefault="005306DA" w:rsidP="000E7980">
            <w:pPr>
              <w:pStyle w:val="rowtabella0"/>
              <w:rPr>
                <w:color w:val="002060"/>
              </w:rPr>
            </w:pPr>
            <w:r w:rsidRPr="006B2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C7CAB" w14:textId="77777777" w:rsidR="005306DA" w:rsidRPr="006B208B" w:rsidRDefault="005306DA" w:rsidP="000E7980">
            <w:pPr>
              <w:pStyle w:val="rowtabella0"/>
              <w:rPr>
                <w:color w:val="002060"/>
              </w:rPr>
            </w:pPr>
            <w:r w:rsidRPr="006B2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792D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E969CD"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8C7E37" w14:textId="77777777" w:rsidR="005306DA" w:rsidRPr="006B208B" w:rsidRDefault="005306DA" w:rsidP="000E7980">
            <w:pPr>
              <w:pStyle w:val="rowtabella0"/>
              <w:rPr>
                <w:color w:val="002060"/>
              </w:rPr>
            </w:pPr>
            <w:r w:rsidRPr="006B2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2EC48" w14:textId="77777777" w:rsidR="005306DA" w:rsidRPr="006B208B" w:rsidRDefault="005306DA" w:rsidP="000E7980">
            <w:pPr>
              <w:pStyle w:val="rowtabella0"/>
              <w:rPr>
                <w:color w:val="002060"/>
              </w:rPr>
            </w:pPr>
            <w:r w:rsidRPr="006B2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F7101" w14:textId="77777777" w:rsidR="005306DA" w:rsidRPr="006B208B" w:rsidRDefault="005306DA" w:rsidP="000E7980">
            <w:pPr>
              <w:pStyle w:val="rowtabella0"/>
              <w:rPr>
                <w:color w:val="002060"/>
              </w:rPr>
            </w:pPr>
            <w:r w:rsidRPr="006B208B">
              <w:rPr>
                <w:color w:val="002060"/>
              </w:rPr>
              <w:t>VIA B.ROSSI SNC</w:t>
            </w:r>
          </w:p>
        </w:tc>
      </w:tr>
      <w:tr w:rsidR="005306DA" w:rsidRPr="006B208B" w14:paraId="0FAAEC1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A71445" w14:textId="77777777" w:rsidR="005306DA" w:rsidRPr="006B208B" w:rsidRDefault="005306DA" w:rsidP="000E7980">
            <w:pPr>
              <w:pStyle w:val="rowtabella0"/>
              <w:rPr>
                <w:color w:val="002060"/>
              </w:rPr>
            </w:pPr>
            <w:r w:rsidRPr="006B208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1719C" w14:textId="77777777" w:rsidR="005306DA" w:rsidRPr="006B208B" w:rsidRDefault="005306DA" w:rsidP="000E7980">
            <w:pPr>
              <w:pStyle w:val="rowtabella0"/>
              <w:rPr>
                <w:color w:val="002060"/>
              </w:rPr>
            </w:pPr>
            <w:r w:rsidRPr="006B208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303FA4"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066BD8"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63FB36" w14:textId="77777777" w:rsidR="005306DA" w:rsidRPr="006B208B" w:rsidRDefault="005306DA" w:rsidP="000E7980">
            <w:pPr>
              <w:pStyle w:val="rowtabella0"/>
              <w:rPr>
                <w:color w:val="002060"/>
              </w:rPr>
            </w:pPr>
            <w:r w:rsidRPr="006B208B">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913DF" w14:textId="77777777" w:rsidR="005306DA" w:rsidRPr="006B208B" w:rsidRDefault="005306DA" w:rsidP="000E7980">
            <w:pPr>
              <w:pStyle w:val="rowtabella0"/>
              <w:rPr>
                <w:color w:val="002060"/>
              </w:rPr>
            </w:pPr>
            <w:r w:rsidRPr="006B208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C0FE8" w14:textId="77777777" w:rsidR="005306DA" w:rsidRPr="006B208B" w:rsidRDefault="005306DA" w:rsidP="000E7980">
            <w:pPr>
              <w:pStyle w:val="rowtabella0"/>
              <w:rPr>
                <w:color w:val="002060"/>
              </w:rPr>
            </w:pPr>
            <w:r w:rsidRPr="006B208B">
              <w:rPr>
                <w:color w:val="002060"/>
              </w:rPr>
              <w:t>VIA LORETO</w:t>
            </w:r>
          </w:p>
        </w:tc>
      </w:tr>
      <w:tr w:rsidR="005306DA" w:rsidRPr="006B208B" w14:paraId="53E290F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0A3D2" w14:textId="77777777" w:rsidR="005306DA" w:rsidRPr="006B208B" w:rsidRDefault="005306DA" w:rsidP="000E7980">
            <w:pPr>
              <w:pStyle w:val="rowtabella0"/>
              <w:rPr>
                <w:color w:val="002060"/>
              </w:rPr>
            </w:pPr>
            <w:r w:rsidRPr="006B208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098B3B" w14:textId="77777777" w:rsidR="005306DA" w:rsidRPr="006B208B" w:rsidRDefault="005306DA" w:rsidP="000E7980">
            <w:pPr>
              <w:pStyle w:val="rowtabella0"/>
              <w:rPr>
                <w:color w:val="002060"/>
              </w:rPr>
            </w:pPr>
            <w:r w:rsidRPr="006B208B">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2F050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E129BA"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A76FF" w14:textId="77777777" w:rsidR="005306DA" w:rsidRPr="006B208B" w:rsidRDefault="005306DA" w:rsidP="000E7980">
            <w:pPr>
              <w:pStyle w:val="rowtabella0"/>
              <w:rPr>
                <w:color w:val="002060"/>
              </w:rPr>
            </w:pPr>
            <w:r w:rsidRPr="006B208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3F7D7"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7DFD4" w14:textId="77777777" w:rsidR="005306DA" w:rsidRPr="006B208B" w:rsidRDefault="005306DA" w:rsidP="000E7980">
            <w:pPr>
              <w:pStyle w:val="rowtabella0"/>
              <w:rPr>
                <w:color w:val="002060"/>
              </w:rPr>
            </w:pPr>
            <w:r w:rsidRPr="006B208B">
              <w:rPr>
                <w:color w:val="002060"/>
              </w:rPr>
              <w:t>VIA MONTEPELAGO</w:t>
            </w:r>
          </w:p>
        </w:tc>
      </w:tr>
      <w:tr w:rsidR="005306DA" w:rsidRPr="006B208B" w14:paraId="48A05EB8"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15D54" w14:textId="77777777" w:rsidR="005306DA" w:rsidRPr="006B208B" w:rsidRDefault="005306DA" w:rsidP="000E7980">
            <w:pPr>
              <w:pStyle w:val="rowtabella0"/>
              <w:rPr>
                <w:color w:val="002060"/>
              </w:rPr>
            </w:pPr>
            <w:r w:rsidRPr="006B208B">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63F6D" w14:textId="77777777" w:rsidR="005306DA" w:rsidRPr="006B208B" w:rsidRDefault="005306DA" w:rsidP="000E7980">
            <w:pPr>
              <w:pStyle w:val="rowtabella0"/>
              <w:rPr>
                <w:color w:val="002060"/>
              </w:rPr>
            </w:pPr>
            <w:r w:rsidRPr="006B208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BFF4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C4578"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1D2CD" w14:textId="77777777" w:rsidR="005306DA" w:rsidRPr="006B208B" w:rsidRDefault="005306DA" w:rsidP="000E7980">
            <w:pPr>
              <w:pStyle w:val="rowtabella0"/>
              <w:rPr>
                <w:color w:val="002060"/>
              </w:rPr>
            </w:pPr>
            <w:r w:rsidRPr="006B208B">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0E3E0" w14:textId="77777777" w:rsidR="005306DA" w:rsidRPr="006B208B" w:rsidRDefault="005306DA" w:rsidP="000E7980">
            <w:pPr>
              <w:pStyle w:val="rowtabella0"/>
              <w:rPr>
                <w:color w:val="002060"/>
              </w:rPr>
            </w:pPr>
            <w:r w:rsidRPr="006B2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30DAC" w14:textId="77777777" w:rsidR="005306DA" w:rsidRPr="006B208B" w:rsidRDefault="005306DA" w:rsidP="000E7980">
            <w:pPr>
              <w:pStyle w:val="rowtabella0"/>
              <w:rPr>
                <w:color w:val="002060"/>
              </w:rPr>
            </w:pPr>
            <w:r w:rsidRPr="006B208B">
              <w:rPr>
                <w:color w:val="002060"/>
              </w:rPr>
              <w:t>VIA PIRANDELLO AREA MT.4</w:t>
            </w:r>
          </w:p>
        </w:tc>
      </w:tr>
    </w:tbl>
    <w:p w14:paraId="4B5E8D83" w14:textId="77777777" w:rsidR="005306DA" w:rsidRPr="006B208B" w:rsidRDefault="005306DA" w:rsidP="005306DA">
      <w:pPr>
        <w:pStyle w:val="breakline"/>
        <w:divId w:val="527259509"/>
        <w:rPr>
          <w:rFonts w:eastAsiaTheme="minorEastAsia"/>
          <w:color w:val="002060"/>
        </w:rPr>
      </w:pPr>
    </w:p>
    <w:p w14:paraId="0C12C33C" w14:textId="77777777" w:rsidR="002D74D6" w:rsidRPr="0028134E" w:rsidRDefault="002D74D6" w:rsidP="002D74D6">
      <w:pPr>
        <w:pStyle w:val="breakline"/>
        <w:divId w:val="527259509"/>
        <w:rPr>
          <w:color w:val="002060"/>
        </w:rPr>
      </w:pPr>
    </w:p>
    <w:p w14:paraId="46D8928A"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CALCIO A CINQUE SERIE C2</w:t>
      </w:r>
    </w:p>
    <w:p w14:paraId="7D7A8561" w14:textId="77777777" w:rsidR="002D74D6" w:rsidRPr="0028134E" w:rsidRDefault="002D74D6" w:rsidP="002D74D6">
      <w:pPr>
        <w:pStyle w:val="breakline"/>
        <w:divId w:val="527259509"/>
        <w:rPr>
          <w:color w:val="002060"/>
        </w:rPr>
      </w:pPr>
    </w:p>
    <w:p w14:paraId="605BE4DB" w14:textId="77777777" w:rsidR="002D74D6" w:rsidRPr="0028134E" w:rsidRDefault="002D74D6" w:rsidP="002D74D6">
      <w:pPr>
        <w:pStyle w:val="titoloprinc0"/>
        <w:divId w:val="527259509"/>
        <w:rPr>
          <w:color w:val="002060"/>
        </w:rPr>
      </w:pPr>
      <w:r w:rsidRPr="0028134E">
        <w:rPr>
          <w:color w:val="002060"/>
        </w:rPr>
        <w:t>RISULTATI</w:t>
      </w:r>
    </w:p>
    <w:p w14:paraId="406780E5" w14:textId="77777777" w:rsidR="002D74D6" w:rsidRPr="0028134E" w:rsidRDefault="002D74D6" w:rsidP="002D74D6">
      <w:pPr>
        <w:pStyle w:val="breakline"/>
        <w:divId w:val="527259509"/>
        <w:rPr>
          <w:color w:val="002060"/>
        </w:rPr>
      </w:pPr>
    </w:p>
    <w:p w14:paraId="5DC8BB23" w14:textId="77777777" w:rsidR="002D74D6" w:rsidRPr="0028134E" w:rsidRDefault="002D74D6" w:rsidP="002D74D6">
      <w:pPr>
        <w:pStyle w:val="sottotitolocampionato10"/>
        <w:divId w:val="527259509"/>
        <w:rPr>
          <w:color w:val="002060"/>
        </w:rPr>
      </w:pPr>
      <w:r w:rsidRPr="0028134E">
        <w:rPr>
          <w:color w:val="002060"/>
        </w:rPr>
        <w:t>RISULTATI UFFICIALI GARE DEL 22/10/2021</w:t>
      </w:r>
    </w:p>
    <w:p w14:paraId="78C027C5"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7EC2ACA5"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4B5F83C5"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40D08A4"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62E5B" w14:textId="77777777" w:rsidR="002D74D6" w:rsidRPr="0028134E" w:rsidRDefault="002D74D6" w:rsidP="000E7980">
                  <w:pPr>
                    <w:pStyle w:val="headertabella0"/>
                    <w:rPr>
                      <w:color w:val="002060"/>
                    </w:rPr>
                  </w:pPr>
                  <w:r w:rsidRPr="0028134E">
                    <w:rPr>
                      <w:color w:val="002060"/>
                    </w:rPr>
                    <w:t>GIRONE A - 4 Giornata - A</w:t>
                  </w:r>
                </w:p>
              </w:tc>
            </w:tr>
            <w:tr w:rsidR="002D74D6" w:rsidRPr="0028134E" w14:paraId="6BFD94B3"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13C2B" w14:textId="77777777" w:rsidR="002D74D6" w:rsidRPr="0028134E" w:rsidRDefault="002D74D6" w:rsidP="000E7980">
                  <w:pPr>
                    <w:pStyle w:val="rowtabella0"/>
                    <w:rPr>
                      <w:color w:val="002060"/>
                    </w:rPr>
                  </w:pPr>
                  <w:r w:rsidRPr="0028134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E0720" w14:textId="77777777" w:rsidR="002D74D6" w:rsidRPr="0028134E" w:rsidRDefault="002D74D6" w:rsidP="000E7980">
                  <w:pPr>
                    <w:pStyle w:val="rowtabella0"/>
                    <w:rPr>
                      <w:color w:val="002060"/>
                    </w:rPr>
                  </w:pPr>
                  <w:r w:rsidRPr="0028134E">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437BB"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AEA5C" w14:textId="77777777" w:rsidR="002D74D6" w:rsidRPr="0028134E" w:rsidRDefault="002D74D6" w:rsidP="000E7980">
                  <w:pPr>
                    <w:pStyle w:val="rowtabella0"/>
                    <w:jc w:val="center"/>
                    <w:rPr>
                      <w:color w:val="002060"/>
                    </w:rPr>
                  </w:pPr>
                  <w:r w:rsidRPr="0028134E">
                    <w:rPr>
                      <w:color w:val="002060"/>
                    </w:rPr>
                    <w:t> </w:t>
                  </w:r>
                </w:p>
              </w:tc>
            </w:tr>
            <w:tr w:rsidR="002D74D6" w:rsidRPr="0028134E" w14:paraId="64601FCD"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E8997" w14:textId="77777777" w:rsidR="002D74D6" w:rsidRPr="0028134E" w:rsidRDefault="002D74D6" w:rsidP="000E7980">
                  <w:pPr>
                    <w:pStyle w:val="rowtabella0"/>
                    <w:rPr>
                      <w:color w:val="002060"/>
                    </w:rPr>
                  </w:pPr>
                  <w:r w:rsidRPr="0028134E">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315BB8" w14:textId="77777777" w:rsidR="002D74D6" w:rsidRPr="0028134E" w:rsidRDefault="002D74D6" w:rsidP="000E7980">
                  <w:pPr>
                    <w:pStyle w:val="rowtabella0"/>
                    <w:rPr>
                      <w:color w:val="002060"/>
                    </w:rPr>
                  </w:pPr>
                  <w:r w:rsidRPr="0028134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98710C" w14:textId="77777777" w:rsidR="002D74D6" w:rsidRPr="0028134E" w:rsidRDefault="002D74D6" w:rsidP="000E7980">
                  <w:pPr>
                    <w:pStyle w:val="rowtabella0"/>
                    <w:jc w:val="center"/>
                    <w:rPr>
                      <w:color w:val="002060"/>
                    </w:rPr>
                  </w:pPr>
                  <w:r w:rsidRPr="0028134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358C9D" w14:textId="77777777" w:rsidR="002D74D6" w:rsidRPr="0028134E" w:rsidRDefault="002D74D6" w:rsidP="000E7980">
                  <w:pPr>
                    <w:pStyle w:val="rowtabella0"/>
                    <w:jc w:val="center"/>
                    <w:rPr>
                      <w:color w:val="002060"/>
                    </w:rPr>
                  </w:pPr>
                  <w:r w:rsidRPr="0028134E">
                    <w:rPr>
                      <w:color w:val="002060"/>
                    </w:rPr>
                    <w:t> </w:t>
                  </w:r>
                </w:p>
              </w:tc>
            </w:tr>
            <w:tr w:rsidR="002D74D6" w:rsidRPr="0028134E" w14:paraId="7C6B68AD"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0E139" w14:textId="77777777" w:rsidR="002D74D6" w:rsidRPr="0028134E" w:rsidRDefault="002D74D6" w:rsidP="000E7980">
                  <w:pPr>
                    <w:pStyle w:val="rowtabella0"/>
                    <w:rPr>
                      <w:color w:val="002060"/>
                    </w:rPr>
                  </w:pPr>
                  <w:r w:rsidRPr="0028134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BD3B2C" w14:textId="77777777" w:rsidR="002D74D6" w:rsidRPr="0028134E" w:rsidRDefault="002D74D6" w:rsidP="000E7980">
                  <w:pPr>
                    <w:pStyle w:val="rowtabella0"/>
                    <w:rPr>
                      <w:color w:val="002060"/>
                    </w:rPr>
                  </w:pPr>
                  <w:r w:rsidRPr="0028134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93DD4E" w14:textId="77777777" w:rsidR="002D74D6" w:rsidRPr="0028134E" w:rsidRDefault="002D74D6" w:rsidP="000E7980">
                  <w:pPr>
                    <w:pStyle w:val="rowtabella0"/>
                    <w:jc w:val="center"/>
                    <w:rPr>
                      <w:color w:val="002060"/>
                    </w:rPr>
                  </w:pPr>
                  <w:r w:rsidRPr="0028134E">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9DB667" w14:textId="77777777" w:rsidR="002D74D6" w:rsidRPr="0028134E" w:rsidRDefault="002D74D6" w:rsidP="000E7980">
                  <w:pPr>
                    <w:pStyle w:val="rowtabella0"/>
                    <w:jc w:val="center"/>
                    <w:rPr>
                      <w:color w:val="002060"/>
                    </w:rPr>
                  </w:pPr>
                  <w:r w:rsidRPr="0028134E">
                    <w:rPr>
                      <w:color w:val="002060"/>
                    </w:rPr>
                    <w:t> </w:t>
                  </w:r>
                </w:p>
              </w:tc>
            </w:tr>
            <w:tr w:rsidR="002D74D6" w:rsidRPr="0028134E" w14:paraId="405E4C88"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9BBE31" w14:textId="77777777" w:rsidR="002D74D6" w:rsidRPr="0028134E" w:rsidRDefault="002D74D6" w:rsidP="000E7980">
                  <w:pPr>
                    <w:pStyle w:val="rowtabella0"/>
                    <w:rPr>
                      <w:color w:val="002060"/>
                    </w:rPr>
                  </w:pPr>
                  <w:r w:rsidRPr="0028134E">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DC35B1" w14:textId="77777777" w:rsidR="002D74D6" w:rsidRPr="0028134E" w:rsidRDefault="002D74D6" w:rsidP="000E7980">
                  <w:pPr>
                    <w:pStyle w:val="rowtabella0"/>
                    <w:rPr>
                      <w:color w:val="002060"/>
                    </w:rPr>
                  </w:pPr>
                  <w:r w:rsidRPr="0028134E">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04A39D" w14:textId="77777777" w:rsidR="002D74D6" w:rsidRPr="0028134E" w:rsidRDefault="002D74D6" w:rsidP="000E7980">
                  <w:pPr>
                    <w:pStyle w:val="rowtabella0"/>
                    <w:jc w:val="center"/>
                    <w:rPr>
                      <w:color w:val="002060"/>
                    </w:rPr>
                  </w:pPr>
                  <w:r w:rsidRPr="0028134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058F7C" w14:textId="77777777" w:rsidR="002D74D6" w:rsidRPr="0028134E" w:rsidRDefault="002D74D6" w:rsidP="000E7980">
                  <w:pPr>
                    <w:pStyle w:val="rowtabella0"/>
                    <w:jc w:val="center"/>
                    <w:rPr>
                      <w:color w:val="002060"/>
                    </w:rPr>
                  </w:pPr>
                  <w:r w:rsidRPr="0028134E">
                    <w:rPr>
                      <w:color w:val="002060"/>
                    </w:rPr>
                    <w:t> </w:t>
                  </w:r>
                </w:p>
              </w:tc>
            </w:tr>
            <w:tr w:rsidR="002D74D6" w:rsidRPr="0028134E" w14:paraId="5610CBF8"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AD7FE" w14:textId="77777777" w:rsidR="002D74D6" w:rsidRPr="0028134E" w:rsidRDefault="002D74D6" w:rsidP="000E7980">
                  <w:pPr>
                    <w:pStyle w:val="rowtabella0"/>
                    <w:rPr>
                      <w:color w:val="002060"/>
                    </w:rPr>
                  </w:pPr>
                  <w:r w:rsidRPr="0028134E">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D1C44" w14:textId="77777777" w:rsidR="002D74D6" w:rsidRPr="0028134E" w:rsidRDefault="002D74D6" w:rsidP="000E7980">
                  <w:pPr>
                    <w:pStyle w:val="rowtabella0"/>
                    <w:rPr>
                      <w:color w:val="002060"/>
                    </w:rPr>
                  </w:pPr>
                  <w:r w:rsidRPr="0028134E">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2333E" w14:textId="77777777" w:rsidR="002D74D6" w:rsidRPr="0028134E" w:rsidRDefault="002D74D6" w:rsidP="000E7980">
                  <w:pPr>
                    <w:pStyle w:val="rowtabella0"/>
                    <w:jc w:val="center"/>
                    <w:rPr>
                      <w:color w:val="002060"/>
                    </w:rPr>
                  </w:pPr>
                  <w:r w:rsidRPr="0028134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4C9DC" w14:textId="77777777" w:rsidR="002D74D6" w:rsidRPr="0028134E" w:rsidRDefault="002D74D6" w:rsidP="000E7980">
                  <w:pPr>
                    <w:pStyle w:val="rowtabella0"/>
                    <w:jc w:val="center"/>
                    <w:rPr>
                      <w:color w:val="002060"/>
                    </w:rPr>
                  </w:pPr>
                  <w:r w:rsidRPr="0028134E">
                    <w:rPr>
                      <w:color w:val="002060"/>
                    </w:rPr>
                    <w:t> </w:t>
                  </w:r>
                </w:p>
              </w:tc>
            </w:tr>
            <w:tr w:rsidR="002D74D6" w:rsidRPr="0028134E" w14:paraId="5A7C92B9"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5D6DDB22" w14:textId="77777777" w:rsidR="002D74D6" w:rsidRPr="0028134E" w:rsidRDefault="002D74D6" w:rsidP="000E7980">
                  <w:pPr>
                    <w:pStyle w:val="rowtabella0"/>
                    <w:rPr>
                      <w:color w:val="002060"/>
                    </w:rPr>
                  </w:pPr>
                  <w:r w:rsidRPr="0028134E">
                    <w:rPr>
                      <w:color w:val="002060"/>
                    </w:rPr>
                    <w:t>(1) - disputata il 23/10/2021</w:t>
                  </w:r>
                </w:p>
              </w:tc>
            </w:tr>
          </w:tbl>
          <w:p w14:paraId="7815A835"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AAE5915"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2F3C2" w14:textId="77777777" w:rsidR="002D74D6" w:rsidRPr="0028134E" w:rsidRDefault="002D74D6" w:rsidP="000E7980">
                  <w:pPr>
                    <w:pStyle w:val="headertabella0"/>
                    <w:rPr>
                      <w:color w:val="002060"/>
                    </w:rPr>
                  </w:pPr>
                  <w:r w:rsidRPr="0028134E">
                    <w:rPr>
                      <w:color w:val="002060"/>
                    </w:rPr>
                    <w:t>GIRONE B - 4 Giornata - A</w:t>
                  </w:r>
                </w:p>
              </w:tc>
            </w:tr>
            <w:tr w:rsidR="002D74D6" w:rsidRPr="0028134E" w14:paraId="2CE336DD"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C3AFD" w14:textId="77777777" w:rsidR="002D74D6" w:rsidRPr="0028134E" w:rsidRDefault="002D74D6" w:rsidP="000E7980">
                  <w:pPr>
                    <w:pStyle w:val="rowtabella0"/>
                    <w:rPr>
                      <w:color w:val="002060"/>
                    </w:rPr>
                  </w:pPr>
                  <w:r w:rsidRPr="0028134E">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FFD3C" w14:textId="77777777" w:rsidR="002D74D6" w:rsidRPr="0028134E" w:rsidRDefault="002D74D6" w:rsidP="000E7980">
                  <w:pPr>
                    <w:pStyle w:val="rowtabella0"/>
                    <w:rPr>
                      <w:color w:val="002060"/>
                    </w:rPr>
                  </w:pPr>
                  <w:r w:rsidRPr="0028134E">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2D46B" w14:textId="77777777" w:rsidR="002D74D6" w:rsidRPr="0028134E" w:rsidRDefault="002D74D6" w:rsidP="000E7980">
                  <w:pPr>
                    <w:pStyle w:val="rowtabella0"/>
                    <w:jc w:val="center"/>
                    <w:rPr>
                      <w:color w:val="002060"/>
                    </w:rPr>
                  </w:pPr>
                  <w:r w:rsidRPr="0028134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BDCD2" w14:textId="77777777" w:rsidR="002D74D6" w:rsidRPr="0028134E" w:rsidRDefault="002D74D6" w:rsidP="000E7980">
                  <w:pPr>
                    <w:pStyle w:val="rowtabella0"/>
                    <w:jc w:val="center"/>
                    <w:rPr>
                      <w:color w:val="002060"/>
                    </w:rPr>
                  </w:pPr>
                  <w:r w:rsidRPr="0028134E">
                    <w:rPr>
                      <w:color w:val="002060"/>
                    </w:rPr>
                    <w:t> </w:t>
                  </w:r>
                </w:p>
              </w:tc>
            </w:tr>
            <w:tr w:rsidR="002D74D6" w:rsidRPr="0028134E" w14:paraId="7A0B5BA1"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BC7635" w14:textId="77777777" w:rsidR="002D74D6" w:rsidRPr="0028134E" w:rsidRDefault="002D74D6" w:rsidP="000E7980">
                  <w:pPr>
                    <w:pStyle w:val="rowtabella0"/>
                    <w:rPr>
                      <w:color w:val="002060"/>
                    </w:rPr>
                  </w:pPr>
                  <w:r w:rsidRPr="0028134E">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0F9265" w14:textId="77777777" w:rsidR="002D74D6" w:rsidRPr="0028134E" w:rsidRDefault="002D74D6" w:rsidP="000E7980">
                  <w:pPr>
                    <w:pStyle w:val="rowtabella0"/>
                    <w:rPr>
                      <w:color w:val="002060"/>
                    </w:rPr>
                  </w:pPr>
                  <w:r w:rsidRPr="0028134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6FD694" w14:textId="77777777" w:rsidR="002D74D6" w:rsidRPr="0028134E" w:rsidRDefault="002D74D6" w:rsidP="000E7980">
                  <w:pPr>
                    <w:pStyle w:val="rowtabella0"/>
                    <w:jc w:val="center"/>
                    <w:rPr>
                      <w:color w:val="002060"/>
                    </w:rPr>
                  </w:pPr>
                  <w:r w:rsidRPr="0028134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87B3D9" w14:textId="77777777" w:rsidR="002D74D6" w:rsidRPr="0028134E" w:rsidRDefault="002D74D6" w:rsidP="000E7980">
                  <w:pPr>
                    <w:pStyle w:val="rowtabella0"/>
                    <w:jc w:val="center"/>
                    <w:rPr>
                      <w:color w:val="002060"/>
                    </w:rPr>
                  </w:pPr>
                  <w:r w:rsidRPr="0028134E">
                    <w:rPr>
                      <w:color w:val="002060"/>
                    </w:rPr>
                    <w:t> </w:t>
                  </w:r>
                </w:p>
              </w:tc>
            </w:tr>
            <w:tr w:rsidR="002D74D6" w:rsidRPr="0028134E" w14:paraId="19F45FC7"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71A7D" w14:textId="77777777" w:rsidR="002D74D6" w:rsidRPr="0028134E" w:rsidRDefault="002D74D6" w:rsidP="000E7980">
                  <w:pPr>
                    <w:pStyle w:val="rowtabella0"/>
                    <w:rPr>
                      <w:color w:val="002060"/>
                    </w:rPr>
                  </w:pPr>
                  <w:r w:rsidRPr="0028134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4FEF93" w14:textId="77777777" w:rsidR="002D74D6" w:rsidRPr="0028134E" w:rsidRDefault="002D74D6" w:rsidP="000E7980">
                  <w:pPr>
                    <w:pStyle w:val="rowtabella0"/>
                    <w:rPr>
                      <w:color w:val="002060"/>
                    </w:rPr>
                  </w:pPr>
                  <w:r w:rsidRPr="0028134E">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69CCA" w14:textId="77777777" w:rsidR="002D74D6" w:rsidRPr="0028134E" w:rsidRDefault="002D74D6" w:rsidP="000E7980">
                  <w:pPr>
                    <w:pStyle w:val="rowtabella0"/>
                    <w:jc w:val="center"/>
                    <w:rPr>
                      <w:color w:val="002060"/>
                    </w:rPr>
                  </w:pPr>
                  <w:r w:rsidRPr="0028134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D9C8AD" w14:textId="77777777" w:rsidR="002D74D6" w:rsidRPr="0028134E" w:rsidRDefault="002D74D6" w:rsidP="000E7980">
                  <w:pPr>
                    <w:pStyle w:val="rowtabella0"/>
                    <w:jc w:val="center"/>
                    <w:rPr>
                      <w:color w:val="002060"/>
                    </w:rPr>
                  </w:pPr>
                  <w:r w:rsidRPr="0028134E">
                    <w:rPr>
                      <w:color w:val="002060"/>
                    </w:rPr>
                    <w:t> </w:t>
                  </w:r>
                </w:p>
              </w:tc>
            </w:tr>
            <w:tr w:rsidR="002D74D6" w:rsidRPr="0028134E" w14:paraId="0A148B6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0B2158" w14:textId="77777777" w:rsidR="002D74D6" w:rsidRPr="0028134E" w:rsidRDefault="002D74D6" w:rsidP="000E7980">
                  <w:pPr>
                    <w:pStyle w:val="rowtabella0"/>
                    <w:rPr>
                      <w:color w:val="002060"/>
                    </w:rPr>
                  </w:pPr>
                  <w:r w:rsidRPr="0028134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0B14D1" w14:textId="77777777" w:rsidR="002D74D6" w:rsidRPr="0028134E" w:rsidRDefault="002D74D6" w:rsidP="000E7980">
                  <w:pPr>
                    <w:pStyle w:val="rowtabella0"/>
                    <w:rPr>
                      <w:color w:val="002060"/>
                    </w:rPr>
                  </w:pPr>
                  <w:r w:rsidRPr="0028134E">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2A8CB0"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641208" w14:textId="77777777" w:rsidR="002D74D6" w:rsidRPr="0028134E" w:rsidRDefault="002D74D6" w:rsidP="000E7980">
                  <w:pPr>
                    <w:pStyle w:val="rowtabella0"/>
                    <w:jc w:val="center"/>
                    <w:rPr>
                      <w:color w:val="002060"/>
                    </w:rPr>
                  </w:pPr>
                  <w:r w:rsidRPr="0028134E">
                    <w:rPr>
                      <w:color w:val="002060"/>
                    </w:rPr>
                    <w:t> </w:t>
                  </w:r>
                </w:p>
              </w:tc>
            </w:tr>
            <w:tr w:rsidR="002D74D6" w:rsidRPr="0028134E" w14:paraId="11A050F6"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35E296" w14:textId="77777777" w:rsidR="002D74D6" w:rsidRPr="0028134E" w:rsidRDefault="002D74D6" w:rsidP="000E7980">
                  <w:pPr>
                    <w:pStyle w:val="rowtabella0"/>
                    <w:rPr>
                      <w:color w:val="002060"/>
                    </w:rPr>
                  </w:pPr>
                  <w:r w:rsidRPr="0028134E">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2765A" w14:textId="77777777" w:rsidR="002D74D6" w:rsidRPr="0028134E" w:rsidRDefault="002D74D6" w:rsidP="000E7980">
                  <w:pPr>
                    <w:pStyle w:val="rowtabella0"/>
                    <w:rPr>
                      <w:color w:val="002060"/>
                    </w:rPr>
                  </w:pPr>
                  <w:r w:rsidRPr="0028134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316B6" w14:textId="77777777" w:rsidR="002D74D6" w:rsidRPr="0028134E" w:rsidRDefault="002D74D6" w:rsidP="000E7980">
                  <w:pPr>
                    <w:pStyle w:val="rowtabella0"/>
                    <w:jc w:val="center"/>
                    <w:rPr>
                      <w:color w:val="002060"/>
                    </w:rPr>
                  </w:pPr>
                  <w:r w:rsidRPr="0028134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B30E9" w14:textId="77777777" w:rsidR="002D74D6" w:rsidRPr="0028134E" w:rsidRDefault="002D74D6" w:rsidP="000E7980">
                  <w:pPr>
                    <w:pStyle w:val="rowtabella0"/>
                    <w:jc w:val="center"/>
                    <w:rPr>
                      <w:color w:val="002060"/>
                    </w:rPr>
                  </w:pPr>
                  <w:r w:rsidRPr="0028134E">
                    <w:rPr>
                      <w:color w:val="002060"/>
                    </w:rPr>
                    <w:t> </w:t>
                  </w:r>
                </w:p>
              </w:tc>
            </w:tr>
            <w:tr w:rsidR="002D74D6" w:rsidRPr="0028134E" w14:paraId="754AEC3F"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4E9993" w14:textId="77777777" w:rsidR="002D74D6" w:rsidRPr="0028134E" w:rsidRDefault="002D74D6" w:rsidP="000E7980">
                  <w:pPr>
                    <w:pStyle w:val="rowtabella0"/>
                    <w:rPr>
                      <w:color w:val="002060"/>
                    </w:rPr>
                  </w:pPr>
                  <w:r w:rsidRPr="0028134E">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67CB0" w14:textId="77777777" w:rsidR="002D74D6" w:rsidRPr="0028134E" w:rsidRDefault="002D74D6" w:rsidP="000E7980">
                  <w:pPr>
                    <w:pStyle w:val="rowtabella0"/>
                    <w:rPr>
                      <w:color w:val="002060"/>
                    </w:rPr>
                  </w:pPr>
                  <w:r w:rsidRPr="0028134E">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A2F13" w14:textId="77777777" w:rsidR="002D74D6" w:rsidRPr="0028134E" w:rsidRDefault="002D74D6" w:rsidP="000E7980">
                  <w:pPr>
                    <w:pStyle w:val="rowtabella0"/>
                    <w:jc w:val="center"/>
                    <w:rPr>
                      <w:color w:val="002060"/>
                    </w:rPr>
                  </w:pPr>
                  <w:r w:rsidRPr="0028134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CBC27" w14:textId="77777777" w:rsidR="002D74D6" w:rsidRPr="0028134E" w:rsidRDefault="002D74D6" w:rsidP="000E7980">
                  <w:pPr>
                    <w:pStyle w:val="rowtabella0"/>
                    <w:jc w:val="center"/>
                    <w:rPr>
                      <w:color w:val="002060"/>
                    </w:rPr>
                  </w:pPr>
                  <w:r w:rsidRPr="0028134E">
                    <w:rPr>
                      <w:color w:val="002060"/>
                    </w:rPr>
                    <w:t> </w:t>
                  </w:r>
                </w:p>
              </w:tc>
            </w:tr>
            <w:tr w:rsidR="002D74D6" w:rsidRPr="0028134E" w14:paraId="418B6E6F"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5656230C" w14:textId="77777777" w:rsidR="002D74D6" w:rsidRPr="0028134E" w:rsidRDefault="002D74D6" w:rsidP="000E7980">
                  <w:pPr>
                    <w:pStyle w:val="rowtabella0"/>
                    <w:rPr>
                      <w:color w:val="002060"/>
                    </w:rPr>
                  </w:pPr>
                  <w:r w:rsidRPr="0028134E">
                    <w:rPr>
                      <w:color w:val="002060"/>
                    </w:rPr>
                    <w:t>(1) - disputata il 23/10/2021</w:t>
                  </w:r>
                </w:p>
              </w:tc>
            </w:tr>
          </w:tbl>
          <w:p w14:paraId="1D186175" w14:textId="77777777" w:rsidR="002D74D6" w:rsidRPr="0028134E" w:rsidRDefault="002D74D6" w:rsidP="000E7980">
            <w:pPr>
              <w:rPr>
                <w:color w:val="002060"/>
              </w:rPr>
            </w:pPr>
          </w:p>
        </w:tc>
      </w:tr>
    </w:tbl>
    <w:p w14:paraId="2A4EF43C" w14:textId="77777777" w:rsidR="002D74D6" w:rsidRPr="0028134E" w:rsidRDefault="002D74D6" w:rsidP="002D74D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50998CE8"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3B5CCDB4"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C6934" w14:textId="77777777" w:rsidR="002D74D6" w:rsidRPr="0028134E" w:rsidRDefault="002D74D6" w:rsidP="000E7980">
                  <w:pPr>
                    <w:pStyle w:val="headertabella0"/>
                    <w:rPr>
                      <w:color w:val="002060"/>
                    </w:rPr>
                  </w:pPr>
                  <w:r w:rsidRPr="0028134E">
                    <w:rPr>
                      <w:color w:val="002060"/>
                    </w:rPr>
                    <w:t>GIRONE C - 4 Giornata - A</w:t>
                  </w:r>
                </w:p>
              </w:tc>
            </w:tr>
            <w:tr w:rsidR="002D74D6" w:rsidRPr="0028134E" w14:paraId="683D98D1"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C35C0" w14:textId="77777777" w:rsidR="002D74D6" w:rsidRPr="0028134E" w:rsidRDefault="002D74D6" w:rsidP="000E7980">
                  <w:pPr>
                    <w:pStyle w:val="rowtabella0"/>
                    <w:rPr>
                      <w:color w:val="002060"/>
                    </w:rPr>
                  </w:pPr>
                  <w:r w:rsidRPr="0028134E">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6EBE7" w14:textId="77777777" w:rsidR="002D74D6" w:rsidRPr="0028134E" w:rsidRDefault="002D74D6" w:rsidP="000E7980">
                  <w:pPr>
                    <w:pStyle w:val="rowtabella0"/>
                    <w:rPr>
                      <w:color w:val="002060"/>
                    </w:rPr>
                  </w:pPr>
                  <w:r w:rsidRPr="0028134E">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4DF26" w14:textId="77777777" w:rsidR="002D74D6" w:rsidRPr="0028134E" w:rsidRDefault="002D74D6" w:rsidP="000E7980">
                  <w:pPr>
                    <w:pStyle w:val="rowtabella0"/>
                    <w:jc w:val="center"/>
                    <w:rPr>
                      <w:color w:val="002060"/>
                    </w:rPr>
                  </w:pPr>
                  <w:r w:rsidRPr="0028134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193BD" w14:textId="77777777" w:rsidR="002D74D6" w:rsidRPr="0028134E" w:rsidRDefault="002D74D6" w:rsidP="000E7980">
                  <w:pPr>
                    <w:pStyle w:val="rowtabella0"/>
                    <w:jc w:val="center"/>
                    <w:rPr>
                      <w:color w:val="002060"/>
                    </w:rPr>
                  </w:pPr>
                  <w:r w:rsidRPr="0028134E">
                    <w:rPr>
                      <w:color w:val="002060"/>
                    </w:rPr>
                    <w:t> </w:t>
                  </w:r>
                </w:p>
              </w:tc>
            </w:tr>
            <w:tr w:rsidR="002D74D6" w:rsidRPr="0028134E" w14:paraId="6C0C1102"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C7DFE" w14:textId="77777777" w:rsidR="002D74D6" w:rsidRPr="0028134E" w:rsidRDefault="002D74D6" w:rsidP="000E7980">
                  <w:pPr>
                    <w:pStyle w:val="rowtabella0"/>
                    <w:rPr>
                      <w:color w:val="002060"/>
                    </w:rPr>
                  </w:pPr>
                  <w:r w:rsidRPr="0028134E">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A3A9C" w14:textId="77777777" w:rsidR="002D74D6" w:rsidRPr="0028134E" w:rsidRDefault="002D74D6" w:rsidP="000E7980">
                  <w:pPr>
                    <w:pStyle w:val="rowtabella0"/>
                    <w:rPr>
                      <w:color w:val="002060"/>
                    </w:rPr>
                  </w:pPr>
                  <w:r w:rsidRPr="0028134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475B7E" w14:textId="77777777" w:rsidR="002D74D6" w:rsidRPr="0028134E" w:rsidRDefault="002D74D6" w:rsidP="000E7980">
                  <w:pPr>
                    <w:pStyle w:val="rowtabella0"/>
                    <w:jc w:val="center"/>
                    <w:rPr>
                      <w:color w:val="002060"/>
                    </w:rPr>
                  </w:pPr>
                  <w:r w:rsidRPr="0028134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8DF566" w14:textId="77777777" w:rsidR="002D74D6" w:rsidRPr="0028134E" w:rsidRDefault="002D74D6" w:rsidP="000E7980">
                  <w:pPr>
                    <w:pStyle w:val="rowtabella0"/>
                    <w:jc w:val="center"/>
                    <w:rPr>
                      <w:color w:val="002060"/>
                    </w:rPr>
                  </w:pPr>
                  <w:r w:rsidRPr="0028134E">
                    <w:rPr>
                      <w:color w:val="002060"/>
                    </w:rPr>
                    <w:t> </w:t>
                  </w:r>
                </w:p>
              </w:tc>
            </w:tr>
            <w:tr w:rsidR="002D74D6" w:rsidRPr="0028134E" w14:paraId="1B8A1FF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F57A75" w14:textId="77777777" w:rsidR="002D74D6" w:rsidRPr="0028134E" w:rsidRDefault="002D74D6" w:rsidP="000E7980">
                  <w:pPr>
                    <w:pStyle w:val="rowtabella0"/>
                    <w:rPr>
                      <w:color w:val="002060"/>
                    </w:rPr>
                  </w:pPr>
                  <w:r w:rsidRPr="0028134E">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79060" w14:textId="77777777" w:rsidR="002D74D6" w:rsidRPr="0028134E" w:rsidRDefault="002D74D6" w:rsidP="000E7980">
                  <w:pPr>
                    <w:pStyle w:val="rowtabella0"/>
                    <w:rPr>
                      <w:color w:val="002060"/>
                    </w:rPr>
                  </w:pPr>
                  <w:r w:rsidRPr="0028134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1AA3B9" w14:textId="77777777" w:rsidR="002D74D6" w:rsidRPr="0028134E" w:rsidRDefault="002D74D6" w:rsidP="000E7980">
                  <w:pPr>
                    <w:pStyle w:val="rowtabella0"/>
                    <w:jc w:val="center"/>
                    <w:rPr>
                      <w:color w:val="002060"/>
                    </w:rPr>
                  </w:pPr>
                  <w:r w:rsidRPr="0028134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079272" w14:textId="77777777" w:rsidR="002D74D6" w:rsidRPr="0028134E" w:rsidRDefault="002D74D6" w:rsidP="000E7980">
                  <w:pPr>
                    <w:pStyle w:val="rowtabella0"/>
                    <w:jc w:val="center"/>
                    <w:rPr>
                      <w:color w:val="002060"/>
                    </w:rPr>
                  </w:pPr>
                  <w:r w:rsidRPr="0028134E">
                    <w:rPr>
                      <w:color w:val="002060"/>
                    </w:rPr>
                    <w:t> </w:t>
                  </w:r>
                </w:p>
              </w:tc>
            </w:tr>
            <w:tr w:rsidR="002D74D6" w:rsidRPr="0028134E" w14:paraId="4D981FA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A2CF7" w14:textId="77777777" w:rsidR="002D74D6" w:rsidRPr="0028134E" w:rsidRDefault="002D74D6" w:rsidP="000E7980">
                  <w:pPr>
                    <w:pStyle w:val="rowtabella0"/>
                    <w:rPr>
                      <w:color w:val="002060"/>
                    </w:rPr>
                  </w:pPr>
                  <w:r w:rsidRPr="0028134E">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9BC377" w14:textId="77777777" w:rsidR="002D74D6" w:rsidRPr="0028134E" w:rsidRDefault="002D74D6" w:rsidP="000E7980">
                  <w:pPr>
                    <w:pStyle w:val="rowtabella0"/>
                    <w:rPr>
                      <w:color w:val="002060"/>
                    </w:rPr>
                  </w:pPr>
                  <w:r w:rsidRPr="0028134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68DDD" w14:textId="77777777" w:rsidR="002D74D6" w:rsidRPr="0028134E" w:rsidRDefault="002D74D6" w:rsidP="000E7980">
                  <w:pPr>
                    <w:pStyle w:val="rowtabella0"/>
                    <w:jc w:val="center"/>
                    <w:rPr>
                      <w:color w:val="002060"/>
                    </w:rPr>
                  </w:pPr>
                  <w:r w:rsidRPr="0028134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9D24C2" w14:textId="77777777" w:rsidR="002D74D6" w:rsidRPr="0028134E" w:rsidRDefault="002D74D6" w:rsidP="000E7980">
                  <w:pPr>
                    <w:pStyle w:val="rowtabella0"/>
                    <w:jc w:val="center"/>
                    <w:rPr>
                      <w:color w:val="002060"/>
                    </w:rPr>
                  </w:pPr>
                  <w:r w:rsidRPr="0028134E">
                    <w:rPr>
                      <w:color w:val="002060"/>
                    </w:rPr>
                    <w:t> </w:t>
                  </w:r>
                </w:p>
              </w:tc>
            </w:tr>
            <w:tr w:rsidR="002D74D6" w:rsidRPr="0028134E" w14:paraId="5256FAE2"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27F0A" w14:textId="77777777" w:rsidR="002D74D6" w:rsidRPr="0028134E" w:rsidRDefault="002D74D6" w:rsidP="000E7980">
                  <w:pPr>
                    <w:pStyle w:val="rowtabella0"/>
                    <w:rPr>
                      <w:color w:val="002060"/>
                    </w:rPr>
                  </w:pPr>
                  <w:r w:rsidRPr="0028134E">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07FC4" w14:textId="77777777" w:rsidR="002D74D6" w:rsidRPr="0028134E" w:rsidRDefault="002D74D6" w:rsidP="000E7980">
                  <w:pPr>
                    <w:pStyle w:val="rowtabella0"/>
                    <w:rPr>
                      <w:color w:val="002060"/>
                    </w:rPr>
                  </w:pPr>
                  <w:r w:rsidRPr="0028134E">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279F1" w14:textId="77777777" w:rsidR="002D74D6" w:rsidRPr="0028134E" w:rsidRDefault="002D74D6" w:rsidP="000E7980">
                  <w:pPr>
                    <w:pStyle w:val="rowtabella0"/>
                    <w:jc w:val="center"/>
                    <w:rPr>
                      <w:color w:val="002060"/>
                    </w:rPr>
                  </w:pPr>
                  <w:r w:rsidRPr="0028134E">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CD011" w14:textId="77777777" w:rsidR="002D74D6" w:rsidRPr="0028134E" w:rsidRDefault="002D74D6" w:rsidP="000E7980">
                  <w:pPr>
                    <w:pStyle w:val="rowtabella0"/>
                    <w:jc w:val="center"/>
                    <w:rPr>
                      <w:color w:val="002060"/>
                    </w:rPr>
                  </w:pPr>
                  <w:r w:rsidRPr="0028134E">
                    <w:rPr>
                      <w:color w:val="002060"/>
                    </w:rPr>
                    <w:t> </w:t>
                  </w:r>
                </w:p>
              </w:tc>
            </w:tr>
          </w:tbl>
          <w:p w14:paraId="6DE3A0B7" w14:textId="77777777" w:rsidR="002D74D6" w:rsidRPr="0028134E" w:rsidRDefault="002D74D6" w:rsidP="000E7980">
            <w:pPr>
              <w:rPr>
                <w:color w:val="002060"/>
              </w:rPr>
            </w:pPr>
          </w:p>
        </w:tc>
      </w:tr>
    </w:tbl>
    <w:p w14:paraId="2DBF8702" w14:textId="77777777" w:rsidR="002D74D6" w:rsidRPr="0028134E" w:rsidRDefault="002D74D6" w:rsidP="002D74D6">
      <w:pPr>
        <w:pStyle w:val="breakline"/>
        <w:divId w:val="527259509"/>
        <w:rPr>
          <w:rFonts w:eastAsiaTheme="minorEastAsia"/>
          <w:color w:val="002060"/>
        </w:rPr>
      </w:pPr>
    </w:p>
    <w:p w14:paraId="27AB32B1" w14:textId="77777777" w:rsidR="002D74D6" w:rsidRPr="0028134E" w:rsidRDefault="002D74D6" w:rsidP="002D74D6">
      <w:pPr>
        <w:pStyle w:val="breakline"/>
        <w:divId w:val="527259509"/>
        <w:rPr>
          <w:color w:val="002060"/>
        </w:rPr>
      </w:pPr>
    </w:p>
    <w:p w14:paraId="6DC47768" w14:textId="77777777" w:rsidR="002D74D6" w:rsidRPr="0028134E" w:rsidRDefault="002D74D6" w:rsidP="002D74D6">
      <w:pPr>
        <w:pStyle w:val="titoloprinc0"/>
        <w:divId w:val="527259509"/>
        <w:rPr>
          <w:color w:val="002060"/>
        </w:rPr>
      </w:pPr>
      <w:r w:rsidRPr="0028134E">
        <w:rPr>
          <w:color w:val="002060"/>
        </w:rPr>
        <w:t>GIUDICE SPORTIVO</w:t>
      </w:r>
    </w:p>
    <w:p w14:paraId="2525B915" w14:textId="77777777" w:rsidR="002D74D6" w:rsidRPr="0028134E" w:rsidRDefault="002D74D6" w:rsidP="002D74D6">
      <w:pPr>
        <w:pStyle w:val="diffida"/>
        <w:divId w:val="527259509"/>
        <w:rPr>
          <w:color w:val="002060"/>
        </w:rPr>
      </w:pPr>
      <w:r w:rsidRPr="0028134E">
        <w:rPr>
          <w:color w:val="002060"/>
        </w:rPr>
        <w:t>Il Giudice Sportivo nella seduta del 27/10/202</w:t>
      </w:r>
      <w:r>
        <w:rPr>
          <w:color w:val="002060"/>
        </w:rPr>
        <w:t>1</w:t>
      </w:r>
      <w:r w:rsidRPr="0028134E">
        <w:rPr>
          <w:color w:val="002060"/>
        </w:rPr>
        <w:t>, ha adottato le decisioni che di seguito integralmente si riportano:</w:t>
      </w:r>
    </w:p>
    <w:p w14:paraId="333A2E7A" w14:textId="77777777" w:rsidR="002D74D6" w:rsidRPr="0028134E" w:rsidRDefault="002D74D6" w:rsidP="002D74D6">
      <w:pPr>
        <w:pStyle w:val="titolo10"/>
        <w:divId w:val="527259509"/>
        <w:rPr>
          <w:color w:val="002060"/>
        </w:rPr>
      </w:pPr>
      <w:r w:rsidRPr="0028134E">
        <w:rPr>
          <w:color w:val="002060"/>
        </w:rPr>
        <w:t xml:space="preserve">GARE DEL 22/10/2021 </w:t>
      </w:r>
    </w:p>
    <w:p w14:paraId="5A15BB9C"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ECB3FD8"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65CF1B9" w14:textId="77777777" w:rsidR="002D74D6" w:rsidRPr="0028134E" w:rsidRDefault="002D74D6" w:rsidP="002D74D6">
      <w:pPr>
        <w:pStyle w:val="titolo30"/>
        <w:divId w:val="527259509"/>
        <w:rPr>
          <w:color w:val="002060"/>
        </w:rPr>
      </w:pPr>
      <w:r w:rsidRPr="0028134E">
        <w:rPr>
          <w:color w:val="002060"/>
        </w:rPr>
        <w:t xml:space="preserve">SOCIETA' </w:t>
      </w:r>
    </w:p>
    <w:p w14:paraId="56B21F25" w14:textId="77777777" w:rsidR="002D74D6" w:rsidRPr="0028134E" w:rsidRDefault="002D74D6" w:rsidP="002D74D6">
      <w:pPr>
        <w:pStyle w:val="titolo20"/>
        <w:divId w:val="527259509"/>
        <w:rPr>
          <w:color w:val="002060"/>
        </w:rPr>
      </w:pPr>
      <w:r w:rsidRPr="0028134E">
        <w:rPr>
          <w:color w:val="002060"/>
        </w:rPr>
        <w:t xml:space="preserve">AMMENDA </w:t>
      </w:r>
    </w:p>
    <w:p w14:paraId="0A61BF96"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Euro 300,00 CSI STELLA A.S.D. </w:t>
      </w:r>
      <w:r w:rsidRPr="0028134E">
        <w:rPr>
          <w:color w:val="002060"/>
        </w:rPr>
        <w:br/>
        <w:t xml:space="preserve">Per aver, al termine della gara, alcuni propri sostenitori, in campo avverso, fatto ingresso nello spazio antistante gli spogliatoi, tenendo un comportamento offensivo e minaccioso nei confronti dei componenti squadra locale e per aver rivolto nei confronti del Direttore di gara espressioni irriguardose. </w:t>
      </w:r>
    </w:p>
    <w:p w14:paraId="62FF9B9B"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br/>
        <w:t xml:space="preserve">Euro 200,00 FUTSAL CASELLE </w:t>
      </w:r>
      <w:r w:rsidRPr="0028134E">
        <w:rPr>
          <w:color w:val="002060"/>
        </w:rPr>
        <w:br/>
        <w:t xml:space="preserve">Per non aver impedito, al termine della gara ad alcuni sostenitori della società ospitata di fare ingresso nello spazio antistante gli spogliatoi. E per aver, un proprio sostenitore, rivolto all'arbitro, grave espressione offensiva. </w:t>
      </w:r>
    </w:p>
    <w:p w14:paraId="03017968" w14:textId="77777777" w:rsidR="002D74D6" w:rsidRPr="0028134E" w:rsidRDefault="002D74D6" w:rsidP="002D74D6">
      <w:pPr>
        <w:pStyle w:val="titolo30"/>
        <w:divId w:val="527259509"/>
        <w:rPr>
          <w:color w:val="002060"/>
        </w:rPr>
      </w:pPr>
      <w:r w:rsidRPr="0028134E">
        <w:rPr>
          <w:color w:val="002060"/>
        </w:rPr>
        <w:t xml:space="preserve">DIRIGENTI </w:t>
      </w:r>
    </w:p>
    <w:p w14:paraId="6A9B3411" w14:textId="77777777" w:rsidR="002D74D6" w:rsidRPr="0028134E" w:rsidRDefault="002D74D6" w:rsidP="002D74D6">
      <w:pPr>
        <w:pStyle w:val="titolo20"/>
        <w:divId w:val="527259509"/>
        <w:rPr>
          <w:color w:val="002060"/>
        </w:rPr>
      </w:pPr>
      <w:r w:rsidRPr="0028134E">
        <w:rPr>
          <w:color w:val="002060"/>
        </w:rPr>
        <w:lastRenderedPageBreak/>
        <w:t xml:space="preserve">INIBIZIONE A SVOLGERE OGNI ATTIVITA' FINO AL 3/11/2021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7B7EE0B" w14:textId="77777777" w:rsidTr="002D74D6">
        <w:trPr>
          <w:divId w:val="527259509"/>
        </w:trPr>
        <w:tc>
          <w:tcPr>
            <w:tcW w:w="2200" w:type="dxa"/>
            <w:tcMar>
              <w:top w:w="20" w:type="dxa"/>
              <w:left w:w="20" w:type="dxa"/>
              <w:bottom w:w="20" w:type="dxa"/>
              <w:right w:w="20" w:type="dxa"/>
            </w:tcMar>
            <w:vAlign w:val="center"/>
            <w:hideMark/>
          </w:tcPr>
          <w:p w14:paraId="5F294D3D" w14:textId="77777777" w:rsidR="002D74D6" w:rsidRPr="0028134E" w:rsidRDefault="002D74D6" w:rsidP="000E7980">
            <w:pPr>
              <w:pStyle w:val="movimento"/>
              <w:rPr>
                <w:color w:val="002060"/>
              </w:rPr>
            </w:pPr>
            <w:r w:rsidRPr="0028134E">
              <w:rPr>
                <w:color w:val="002060"/>
              </w:rPr>
              <w:t>FRATINI ALESSANDRO</w:t>
            </w:r>
          </w:p>
        </w:tc>
        <w:tc>
          <w:tcPr>
            <w:tcW w:w="2200" w:type="dxa"/>
            <w:tcMar>
              <w:top w:w="20" w:type="dxa"/>
              <w:left w:w="20" w:type="dxa"/>
              <w:bottom w:w="20" w:type="dxa"/>
              <w:right w:w="20" w:type="dxa"/>
            </w:tcMar>
            <w:vAlign w:val="center"/>
            <w:hideMark/>
          </w:tcPr>
          <w:p w14:paraId="4E84FE91" w14:textId="77777777" w:rsidR="002D74D6" w:rsidRPr="0028134E" w:rsidRDefault="002D74D6" w:rsidP="000E7980">
            <w:pPr>
              <w:pStyle w:val="movimento2"/>
              <w:rPr>
                <w:color w:val="002060"/>
              </w:rPr>
            </w:pPr>
            <w:r w:rsidRPr="0028134E">
              <w:rPr>
                <w:color w:val="002060"/>
              </w:rPr>
              <w:t xml:space="preserve">(FUTSAL SAMBUCHETO) </w:t>
            </w:r>
          </w:p>
        </w:tc>
        <w:tc>
          <w:tcPr>
            <w:tcW w:w="800" w:type="dxa"/>
            <w:tcMar>
              <w:top w:w="20" w:type="dxa"/>
              <w:left w:w="20" w:type="dxa"/>
              <w:bottom w:w="20" w:type="dxa"/>
              <w:right w:w="20" w:type="dxa"/>
            </w:tcMar>
            <w:vAlign w:val="center"/>
            <w:hideMark/>
          </w:tcPr>
          <w:p w14:paraId="5F26DF9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15D42D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1D9B315" w14:textId="77777777" w:rsidR="002D74D6" w:rsidRPr="0028134E" w:rsidRDefault="002D74D6" w:rsidP="000E7980">
            <w:pPr>
              <w:pStyle w:val="movimento2"/>
              <w:rPr>
                <w:color w:val="002060"/>
              </w:rPr>
            </w:pPr>
            <w:r w:rsidRPr="0028134E">
              <w:rPr>
                <w:color w:val="002060"/>
              </w:rPr>
              <w:t> </w:t>
            </w:r>
          </w:p>
        </w:tc>
      </w:tr>
    </w:tbl>
    <w:p w14:paraId="2633E56D"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Per proteste nei confronti dell'arbitro. Allontanato. </w:t>
      </w:r>
    </w:p>
    <w:p w14:paraId="2FF560BD" w14:textId="77777777" w:rsidR="002D74D6" w:rsidRPr="0028134E" w:rsidRDefault="002D74D6" w:rsidP="002D74D6">
      <w:pPr>
        <w:pStyle w:val="titolo30"/>
        <w:divId w:val="527259509"/>
        <w:rPr>
          <w:color w:val="002060"/>
        </w:rPr>
      </w:pPr>
      <w:r w:rsidRPr="0028134E">
        <w:rPr>
          <w:color w:val="002060"/>
        </w:rPr>
        <w:t xml:space="preserve">ALLENATORI </w:t>
      </w:r>
    </w:p>
    <w:p w14:paraId="738CF9D7" w14:textId="77777777" w:rsidR="002D74D6" w:rsidRPr="0028134E" w:rsidRDefault="002D74D6" w:rsidP="002D74D6">
      <w:pPr>
        <w:pStyle w:val="titolo20"/>
        <w:divId w:val="527259509"/>
        <w:rPr>
          <w:color w:val="002060"/>
        </w:rPr>
      </w:pPr>
      <w:r w:rsidRPr="0028134E">
        <w:rPr>
          <w:color w:val="002060"/>
        </w:rPr>
        <w:t xml:space="preserve">SQUALIFICA FINO AL 3/11/2021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B242E18" w14:textId="77777777" w:rsidTr="002D74D6">
        <w:trPr>
          <w:divId w:val="527259509"/>
        </w:trPr>
        <w:tc>
          <w:tcPr>
            <w:tcW w:w="2200" w:type="dxa"/>
            <w:tcMar>
              <w:top w:w="20" w:type="dxa"/>
              <w:left w:w="20" w:type="dxa"/>
              <w:bottom w:w="20" w:type="dxa"/>
              <w:right w:w="20" w:type="dxa"/>
            </w:tcMar>
            <w:vAlign w:val="center"/>
            <w:hideMark/>
          </w:tcPr>
          <w:p w14:paraId="02599C61" w14:textId="77777777" w:rsidR="002D74D6" w:rsidRPr="0028134E" w:rsidRDefault="002D74D6" w:rsidP="000E7980">
            <w:pPr>
              <w:pStyle w:val="movimento"/>
              <w:rPr>
                <w:color w:val="002060"/>
              </w:rPr>
            </w:pPr>
            <w:r w:rsidRPr="0028134E">
              <w:rPr>
                <w:color w:val="002060"/>
              </w:rPr>
              <w:t>VALORI MARCO</w:t>
            </w:r>
          </w:p>
        </w:tc>
        <w:tc>
          <w:tcPr>
            <w:tcW w:w="2200" w:type="dxa"/>
            <w:tcMar>
              <w:top w:w="20" w:type="dxa"/>
              <w:left w:w="20" w:type="dxa"/>
              <w:bottom w:w="20" w:type="dxa"/>
              <w:right w:w="20" w:type="dxa"/>
            </w:tcMar>
            <w:vAlign w:val="center"/>
            <w:hideMark/>
          </w:tcPr>
          <w:p w14:paraId="42D0DEAC" w14:textId="77777777" w:rsidR="002D74D6" w:rsidRPr="0028134E" w:rsidRDefault="002D74D6" w:rsidP="000E7980">
            <w:pPr>
              <w:pStyle w:val="movimento2"/>
              <w:rPr>
                <w:color w:val="002060"/>
              </w:rPr>
            </w:pPr>
            <w:r w:rsidRPr="0028134E">
              <w:rPr>
                <w:color w:val="002060"/>
              </w:rPr>
              <w:t xml:space="preserve">(FUTSAL SANGIUSTESE A.R.L.) </w:t>
            </w:r>
          </w:p>
        </w:tc>
        <w:tc>
          <w:tcPr>
            <w:tcW w:w="800" w:type="dxa"/>
            <w:tcMar>
              <w:top w:w="20" w:type="dxa"/>
              <w:left w:w="20" w:type="dxa"/>
              <w:bottom w:w="20" w:type="dxa"/>
              <w:right w:w="20" w:type="dxa"/>
            </w:tcMar>
            <w:vAlign w:val="center"/>
            <w:hideMark/>
          </w:tcPr>
          <w:p w14:paraId="61FB577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58093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6663C4E" w14:textId="77777777" w:rsidR="002D74D6" w:rsidRPr="0028134E" w:rsidRDefault="002D74D6" w:rsidP="000E7980">
            <w:pPr>
              <w:pStyle w:val="movimento2"/>
              <w:rPr>
                <w:color w:val="002060"/>
              </w:rPr>
            </w:pPr>
            <w:r w:rsidRPr="0028134E">
              <w:rPr>
                <w:color w:val="002060"/>
              </w:rPr>
              <w:t> </w:t>
            </w:r>
          </w:p>
        </w:tc>
      </w:tr>
    </w:tbl>
    <w:p w14:paraId="56090A34"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Per proteste nei confronti dell'arbitro. </w:t>
      </w:r>
    </w:p>
    <w:p w14:paraId="33D94006" w14:textId="77777777" w:rsidR="002D74D6" w:rsidRPr="0028134E" w:rsidRDefault="002D74D6" w:rsidP="002D74D6">
      <w:pPr>
        <w:pStyle w:val="titolo30"/>
        <w:divId w:val="527259509"/>
        <w:rPr>
          <w:color w:val="002060"/>
        </w:rPr>
      </w:pPr>
      <w:r w:rsidRPr="0028134E">
        <w:rPr>
          <w:color w:val="002060"/>
        </w:rPr>
        <w:t xml:space="preserve">CALCIATORI ESPULSI </w:t>
      </w:r>
    </w:p>
    <w:p w14:paraId="307A0125" w14:textId="77777777" w:rsidR="002D74D6" w:rsidRPr="0028134E" w:rsidRDefault="002D74D6" w:rsidP="002D74D6">
      <w:pPr>
        <w:pStyle w:val="titolo20"/>
        <w:divId w:val="527259509"/>
        <w:rPr>
          <w:color w:val="002060"/>
        </w:rPr>
      </w:pPr>
      <w:r w:rsidRPr="0028134E">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C915B0D" w14:textId="77777777" w:rsidTr="002D74D6">
        <w:trPr>
          <w:divId w:val="527259509"/>
        </w:trPr>
        <w:tc>
          <w:tcPr>
            <w:tcW w:w="2200" w:type="dxa"/>
            <w:tcMar>
              <w:top w:w="20" w:type="dxa"/>
              <w:left w:w="20" w:type="dxa"/>
              <w:bottom w:w="20" w:type="dxa"/>
              <w:right w:w="20" w:type="dxa"/>
            </w:tcMar>
            <w:vAlign w:val="center"/>
            <w:hideMark/>
          </w:tcPr>
          <w:p w14:paraId="538AAF8C" w14:textId="77777777" w:rsidR="002D74D6" w:rsidRPr="0028134E" w:rsidRDefault="002D74D6" w:rsidP="000E7980">
            <w:pPr>
              <w:pStyle w:val="movimento"/>
              <w:rPr>
                <w:color w:val="002060"/>
              </w:rPr>
            </w:pPr>
            <w:r w:rsidRPr="0028134E">
              <w:rPr>
                <w:color w:val="002060"/>
              </w:rPr>
              <w:t>DELCURATOLO CRISTIANO</w:t>
            </w:r>
          </w:p>
        </w:tc>
        <w:tc>
          <w:tcPr>
            <w:tcW w:w="2200" w:type="dxa"/>
            <w:tcMar>
              <w:top w:w="20" w:type="dxa"/>
              <w:left w:w="20" w:type="dxa"/>
              <w:bottom w:w="20" w:type="dxa"/>
              <w:right w:w="20" w:type="dxa"/>
            </w:tcMar>
            <w:vAlign w:val="center"/>
            <w:hideMark/>
          </w:tcPr>
          <w:p w14:paraId="0A7D762A" w14:textId="77777777" w:rsidR="002D74D6" w:rsidRPr="0028134E" w:rsidRDefault="002D74D6" w:rsidP="000E7980">
            <w:pPr>
              <w:pStyle w:val="movimento2"/>
              <w:rPr>
                <w:color w:val="002060"/>
              </w:rPr>
            </w:pPr>
            <w:r w:rsidRPr="0028134E">
              <w:rPr>
                <w:color w:val="002060"/>
              </w:rPr>
              <w:t xml:space="preserve">(FUTSAL SAMBUCHETO) </w:t>
            </w:r>
          </w:p>
        </w:tc>
        <w:tc>
          <w:tcPr>
            <w:tcW w:w="800" w:type="dxa"/>
            <w:tcMar>
              <w:top w:w="20" w:type="dxa"/>
              <w:left w:w="20" w:type="dxa"/>
              <w:bottom w:w="20" w:type="dxa"/>
              <w:right w:w="20" w:type="dxa"/>
            </w:tcMar>
            <w:vAlign w:val="center"/>
            <w:hideMark/>
          </w:tcPr>
          <w:p w14:paraId="0A2AD6B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87CF45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CB5913B" w14:textId="77777777" w:rsidR="002D74D6" w:rsidRPr="0028134E" w:rsidRDefault="002D74D6" w:rsidP="000E7980">
            <w:pPr>
              <w:pStyle w:val="movimento2"/>
              <w:rPr>
                <w:color w:val="002060"/>
              </w:rPr>
            </w:pPr>
            <w:r w:rsidRPr="0028134E">
              <w:rPr>
                <w:color w:val="002060"/>
              </w:rPr>
              <w:t> </w:t>
            </w:r>
          </w:p>
        </w:tc>
      </w:tr>
    </w:tbl>
    <w:p w14:paraId="2F5EDAAA"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Per espressioni irriguardose e minacciose rivolte al direttore di gara</w:t>
      </w:r>
      <w:r>
        <w:rPr>
          <w:color w:val="002060"/>
        </w:rPr>
        <w:t xml:space="preserve"> </w:t>
      </w:r>
      <w:r w:rsidRPr="0028134E">
        <w:rPr>
          <w:color w:val="002060"/>
        </w:rPr>
        <w:t xml:space="preserve">a seguito della notifica del provvedimento di ammonizione. </w:t>
      </w:r>
    </w:p>
    <w:p w14:paraId="64F77689" w14:textId="77777777" w:rsidR="002D74D6" w:rsidRPr="0028134E" w:rsidRDefault="002D74D6" w:rsidP="002D74D6">
      <w:pPr>
        <w:pStyle w:val="titolo20"/>
        <w:divId w:val="527259509"/>
        <w:rPr>
          <w:color w:val="002060"/>
        </w:rPr>
      </w:pPr>
      <w:r w:rsidRPr="0028134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403EF08" w14:textId="77777777" w:rsidTr="002D74D6">
        <w:trPr>
          <w:divId w:val="527259509"/>
        </w:trPr>
        <w:tc>
          <w:tcPr>
            <w:tcW w:w="2200" w:type="dxa"/>
            <w:tcMar>
              <w:top w:w="20" w:type="dxa"/>
              <w:left w:w="20" w:type="dxa"/>
              <w:bottom w:w="20" w:type="dxa"/>
              <w:right w:w="20" w:type="dxa"/>
            </w:tcMar>
            <w:vAlign w:val="center"/>
            <w:hideMark/>
          </w:tcPr>
          <w:p w14:paraId="048B4A41" w14:textId="77777777" w:rsidR="002D74D6" w:rsidRPr="0028134E" w:rsidRDefault="002D74D6" w:rsidP="000E7980">
            <w:pPr>
              <w:pStyle w:val="movimento"/>
              <w:rPr>
                <w:color w:val="002060"/>
              </w:rPr>
            </w:pPr>
            <w:r w:rsidRPr="0028134E">
              <w:rPr>
                <w:color w:val="002060"/>
              </w:rPr>
              <w:t>LODDO ALESSANDRO</w:t>
            </w:r>
          </w:p>
        </w:tc>
        <w:tc>
          <w:tcPr>
            <w:tcW w:w="2200" w:type="dxa"/>
            <w:tcMar>
              <w:top w:w="20" w:type="dxa"/>
              <w:left w:w="20" w:type="dxa"/>
              <w:bottom w:w="20" w:type="dxa"/>
              <w:right w:w="20" w:type="dxa"/>
            </w:tcMar>
            <w:vAlign w:val="center"/>
            <w:hideMark/>
          </w:tcPr>
          <w:p w14:paraId="6EAC42FA" w14:textId="77777777" w:rsidR="002D74D6" w:rsidRPr="0028134E" w:rsidRDefault="002D74D6" w:rsidP="000E7980">
            <w:pPr>
              <w:pStyle w:val="movimento2"/>
              <w:rPr>
                <w:color w:val="002060"/>
              </w:rPr>
            </w:pPr>
            <w:r w:rsidRPr="0028134E">
              <w:rPr>
                <w:color w:val="002060"/>
              </w:rPr>
              <w:t xml:space="preserve">(REAL ANCARIA) </w:t>
            </w:r>
          </w:p>
        </w:tc>
        <w:tc>
          <w:tcPr>
            <w:tcW w:w="800" w:type="dxa"/>
            <w:tcMar>
              <w:top w:w="20" w:type="dxa"/>
              <w:left w:w="20" w:type="dxa"/>
              <w:bottom w:w="20" w:type="dxa"/>
              <w:right w:w="20" w:type="dxa"/>
            </w:tcMar>
            <w:vAlign w:val="center"/>
            <w:hideMark/>
          </w:tcPr>
          <w:p w14:paraId="619266D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87FD68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B555753" w14:textId="77777777" w:rsidR="002D74D6" w:rsidRPr="0028134E" w:rsidRDefault="002D74D6" w:rsidP="000E7980">
            <w:pPr>
              <w:pStyle w:val="movimento2"/>
              <w:rPr>
                <w:color w:val="002060"/>
              </w:rPr>
            </w:pPr>
            <w:r w:rsidRPr="0028134E">
              <w:rPr>
                <w:color w:val="002060"/>
              </w:rPr>
              <w:t> </w:t>
            </w:r>
          </w:p>
        </w:tc>
      </w:tr>
    </w:tbl>
    <w:p w14:paraId="65F5E4B0" w14:textId="77777777" w:rsidR="002D74D6" w:rsidRPr="0028134E" w:rsidRDefault="002D74D6" w:rsidP="002D74D6">
      <w:pPr>
        <w:pStyle w:val="titolo20"/>
        <w:divId w:val="527259509"/>
        <w:rPr>
          <w:rFonts w:eastAsiaTheme="minorEastAsia"/>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7A81464" w14:textId="77777777" w:rsidTr="002D74D6">
        <w:trPr>
          <w:divId w:val="527259509"/>
        </w:trPr>
        <w:tc>
          <w:tcPr>
            <w:tcW w:w="2200" w:type="dxa"/>
            <w:tcMar>
              <w:top w:w="20" w:type="dxa"/>
              <w:left w:w="20" w:type="dxa"/>
              <w:bottom w:w="20" w:type="dxa"/>
              <w:right w:w="20" w:type="dxa"/>
            </w:tcMar>
            <w:vAlign w:val="center"/>
            <w:hideMark/>
          </w:tcPr>
          <w:p w14:paraId="25532B86" w14:textId="77777777" w:rsidR="002D74D6" w:rsidRPr="0028134E" w:rsidRDefault="002D74D6" w:rsidP="000E7980">
            <w:pPr>
              <w:pStyle w:val="movimento"/>
              <w:rPr>
                <w:color w:val="002060"/>
              </w:rPr>
            </w:pPr>
            <w:r w:rsidRPr="0028134E">
              <w:rPr>
                <w:color w:val="002060"/>
              </w:rPr>
              <w:t>MACCIONI LEONARDO</w:t>
            </w:r>
          </w:p>
        </w:tc>
        <w:tc>
          <w:tcPr>
            <w:tcW w:w="2200" w:type="dxa"/>
            <w:tcMar>
              <w:top w:w="20" w:type="dxa"/>
              <w:left w:w="20" w:type="dxa"/>
              <w:bottom w:w="20" w:type="dxa"/>
              <w:right w:w="20" w:type="dxa"/>
            </w:tcMar>
            <w:vAlign w:val="center"/>
            <w:hideMark/>
          </w:tcPr>
          <w:p w14:paraId="02B989A0" w14:textId="77777777" w:rsidR="002D74D6" w:rsidRPr="0028134E" w:rsidRDefault="002D74D6" w:rsidP="000E7980">
            <w:pPr>
              <w:pStyle w:val="movimento2"/>
              <w:rPr>
                <w:color w:val="002060"/>
              </w:rPr>
            </w:pPr>
            <w:r w:rsidRPr="0028134E">
              <w:rPr>
                <w:color w:val="002060"/>
              </w:rPr>
              <w:t xml:space="preserve">(AVENALE) </w:t>
            </w:r>
          </w:p>
        </w:tc>
        <w:tc>
          <w:tcPr>
            <w:tcW w:w="800" w:type="dxa"/>
            <w:tcMar>
              <w:top w:w="20" w:type="dxa"/>
              <w:left w:w="20" w:type="dxa"/>
              <w:bottom w:w="20" w:type="dxa"/>
              <w:right w:w="20" w:type="dxa"/>
            </w:tcMar>
            <w:vAlign w:val="center"/>
            <w:hideMark/>
          </w:tcPr>
          <w:p w14:paraId="22E17FB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FED58FD" w14:textId="77777777" w:rsidR="002D74D6" w:rsidRPr="0028134E" w:rsidRDefault="002D74D6" w:rsidP="000E7980">
            <w:pPr>
              <w:pStyle w:val="movimento"/>
              <w:rPr>
                <w:color w:val="002060"/>
              </w:rPr>
            </w:pPr>
            <w:r w:rsidRPr="0028134E">
              <w:rPr>
                <w:color w:val="002060"/>
              </w:rPr>
              <w:t>CANALE RICCARDO</w:t>
            </w:r>
          </w:p>
        </w:tc>
        <w:tc>
          <w:tcPr>
            <w:tcW w:w="2200" w:type="dxa"/>
            <w:tcMar>
              <w:top w:w="20" w:type="dxa"/>
              <w:left w:w="20" w:type="dxa"/>
              <w:bottom w:w="20" w:type="dxa"/>
              <w:right w:w="20" w:type="dxa"/>
            </w:tcMar>
            <w:vAlign w:val="center"/>
            <w:hideMark/>
          </w:tcPr>
          <w:p w14:paraId="0F7BB3A9" w14:textId="77777777" w:rsidR="002D74D6" w:rsidRPr="0028134E" w:rsidRDefault="002D74D6" w:rsidP="000E7980">
            <w:pPr>
              <w:pStyle w:val="movimento2"/>
              <w:rPr>
                <w:color w:val="002060"/>
              </w:rPr>
            </w:pPr>
            <w:r w:rsidRPr="0028134E">
              <w:rPr>
                <w:color w:val="002060"/>
              </w:rPr>
              <w:t xml:space="preserve">(FUTSAL SAMBUCHETO) </w:t>
            </w:r>
          </w:p>
        </w:tc>
      </w:tr>
      <w:tr w:rsidR="002D74D6" w:rsidRPr="0028134E" w14:paraId="4369E076" w14:textId="77777777" w:rsidTr="002D74D6">
        <w:trPr>
          <w:divId w:val="527259509"/>
        </w:trPr>
        <w:tc>
          <w:tcPr>
            <w:tcW w:w="2200" w:type="dxa"/>
            <w:tcMar>
              <w:top w:w="20" w:type="dxa"/>
              <w:left w:w="20" w:type="dxa"/>
              <w:bottom w:w="20" w:type="dxa"/>
              <w:right w:w="20" w:type="dxa"/>
            </w:tcMar>
            <w:vAlign w:val="center"/>
            <w:hideMark/>
          </w:tcPr>
          <w:p w14:paraId="26230A6F" w14:textId="77777777" w:rsidR="002D74D6" w:rsidRPr="0028134E" w:rsidRDefault="002D74D6" w:rsidP="000E7980">
            <w:pPr>
              <w:pStyle w:val="movimento"/>
              <w:rPr>
                <w:color w:val="002060"/>
              </w:rPr>
            </w:pPr>
            <w:r w:rsidRPr="0028134E">
              <w:rPr>
                <w:color w:val="002060"/>
              </w:rPr>
              <w:t>PELLEGRINO LUCIANO</w:t>
            </w:r>
          </w:p>
        </w:tc>
        <w:tc>
          <w:tcPr>
            <w:tcW w:w="2200" w:type="dxa"/>
            <w:tcMar>
              <w:top w:w="20" w:type="dxa"/>
              <w:left w:w="20" w:type="dxa"/>
              <w:bottom w:w="20" w:type="dxa"/>
              <w:right w:w="20" w:type="dxa"/>
            </w:tcMar>
            <w:vAlign w:val="center"/>
            <w:hideMark/>
          </w:tcPr>
          <w:p w14:paraId="29541074" w14:textId="77777777" w:rsidR="002D74D6" w:rsidRPr="0028134E" w:rsidRDefault="002D74D6" w:rsidP="000E7980">
            <w:pPr>
              <w:pStyle w:val="movimento2"/>
              <w:rPr>
                <w:color w:val="002060"/>
              </w:rPr>
            </w:pPr>
            <w:r w:rsidRPr="0028134E">
              <w:rPr>
                <w:color w:val="002060"/>
              </w:rPr>
              <w:t xml:space="preserve">(VERBENA C5 ANCONA) </w:t>
            </w:r>
          </w:p>
        </w:tc>
        <w:tc>
          <w:tcPr>
            <w:tcW w:w="800" w:type="dxa"/>
            <w:tcMar>
              <w:top w:w="20" w:type="dxa"/>
              <w:left w:w="20" w:type="dxa"/>
              <w:bottom w:w="20" w:type="dxa"/>
              <w:right w:w="20" w:type="dxa"/>
            </w:tcMar>
            <w:vAlign w:val="center"/>
            <w:hideMark/>
          </w:tcPr>
          <w:p w14:paraId="1907FA9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2258BD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5734D50" w14:textId="77777777" w:rsidR="002D74D6" w:rsidRPr="0028134E" w:rsidRDefault="002D74D6" w:rsidP="000E7980">
            <w:pPr>
              <w:pStyle w:val="movimento2"/>
              <w:rPr>
                <w:color w:val="002060"/>
              </w:rPr>
            </w:pPr>
            <w:r w:rsidRPr="0028134E">
              <w:rPr>
                <w:color w:val="002060"/>
              </w:rPr>
              <w:t> </w:t>
            </w:r>
          </w:p>
        </w:tc>
      </w:tr>
    </w:tbl>
    <w:p w14:paraId="4FD4E602"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3588BE15" w14:textId="77777777" w:rsidR="002D74D6" w:rsidRPr="0028134E" w:rsidRDefault="002D74D6" w:rsidP="002D74D6">
      <w:pPr>
        <w:pStyle w:val="titolo20"/>
        <w:divId w:val="527259509"/>
        <w:rPr>
          <w:color w:val="002060"/>
        </w:rPr>
      </w:pPr>
      <w:r w:rsidRPr="0028134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3888DC3" w14:textId="77777777" w:rsidTr="002D74D6">
        <w:trPr>
          <w:divId w:val="527259509"/>
        </w:trPr>
        <w:tc>
          <w:tcPr>
            <w:tcW w:w="2200" w:type="dxa"/>
            <w:tcMar>
              <w:top w:w="20" w:type="dxa"/>
              <w:left w:w="20" w:type="dxa"/>
              <w:bottom w:w="20" w:type="dxa"/>
              <w:right w:w="20" w:type="dxa"/>
            </w:tcMar>
            <w:vAlign w:val="center"/>
            <w:hideMark/>
          </w:tcPr>
          <w:p w14:paraId="59F0FFEC" w14:textId="77777777" w:rsidR="002D74D6" w:rsidRPr="0028134E" w:rsidRDefault="002D74D6" w:rsidP="000E7980">
            <w:pPr>
              <w:pStyle w:val="movimento"/>
              <w:rPr>
                <w:color w:val="002060"/>
              </w:rPr>
            </w:pPr>
            <w:r w:rsidRPr="0028134E">
              <w:rPr>
                <w:color w:val="002060"/>
              </w:rPr>
              <w:t>BUSILACCHI FILIPPO</w:t>
            </w:r>
          </w:p>
        </w:tc>
        <w:tc>
          <w:tcPr>
            <w:tcW w:w="2200" w:type="dxa"/>
            <w:tcMar>
              <w:top w:w="20" w:type="dxa"/>
              <w:left w:w="20" w:type="dxa"/>
              <w:bottom w:w="20" w:type="dxa"/>
              <w:right w:w="20" w:type="dxa"/>
            </w:tcMar>
            <w:vAlign w:val="center"/>
            <w:hideMark/>
          </w:tcPr>
          <w:p w14:paraId="0D96E7D7" w14:textId="77777777" w:rsidR="002D74D6" w:rsidRPr="0028134E" w:rsidRDefault="002D74D6" w:rsidP="000E7980">
            <w:pPr>
              <w:pStyle w:val="movimento2"/>
              <w:rPr>
                <w:color w:val="002060"/>
              </w:rPr>
            </w:pPr>
            <w:r w:rsidRPr="0028134E">
              <w:rPr>
                <w:color w:val="002060"/>
              </w:rPr>
              <w:t xml:space="preserve">(VERBENA C5 ANCONA) </w:t>
            </w:r>
          </w:p>
        </w:tc>
        <w:tc>
          <w:tcPr>
            <w:tcW w:w="800" w:type="dxa"/>
            <w:tcMar>
              <w:top w:w="20" w:type="dxa"/>
              <w:left w:w="20" w:type="dxa"/>
              <w:bottom w:w="20" w:type="dxa"/>
              <w:right w:w="20" w:type="dxa"/>
            </w:tcMar>
            <w:vAlign w:val="center"/>
            <w:hideMark/>
          </w:tcPr>
          <w:p w14:paraId="7148D42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200E7F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7CECC83" w14:textId="77777777" w:rsidR="002D74D6" w:rsidRPr="0028134E" w:rsidRDefault="002D74D6" w:rsidP="000E7980">
            <w:pPr>
              <w:pStyle w:val="movimento2"/>
              <w:rPr>
                <w:color w:val="002060"/>
              </w:rPr>
            </w:pPr>
            <w:r w:rsidRPr="0028134E">
              <w:rPr>
                <w:color w:val="002060"/>
              </w:rPr>
              <w:t> </w:t>
            </w:r>
          </w:p>
        </w:tc>
      </w:tr>
    </w:tbl>
    <w:p w14:paraId="08B35952"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CFC4839" w14:textId="77777777" w:rsidTr="002D74D6">
        <w:trPr>
          <w:divId w:val="527259509"/>
        </w:trPr>
        <w:tc>
          <w:tcPr>
            <w:tcW w:w="2200" w:type="dxa"/>
            <w:tcMar>
              <w:top w:w="20" w:type="dxa"/>
              <w:left w:w="20" w:type="dxa"/>
              <w:bottom w:w="20" w:type="dxa"/>
              <w:right w:w="20" w:type="dxa"/>
            </w:tcMar>
            <w:vAlign w:val="center"/>
            <w:hideMark/>
          </w:tcPr>
          <w:p w14:paraId="63764C58" w14:textId="77777777" w:rsidR="002D74D6" w:rsidRPr="0028134E" w:rsidRDefault="002D74D6" w:rsidP="000E7980">
            <w:pPr>
              <w:pStyle w:val="movimento"/>
              <w:rPr>
                <w:color w:val="002060"/>
              </w:rPr>
            </w:pPr>
            <w:r w:rsidRPr="0028134E">
              <w:rPr>
                <w:color w:val="002060"/>
              </w:rPr>
              <w:t>NUNZI MATTEO</w:t>
            </w:r>
          </w:p>
        </w:tc>
        <w:tc>
          <w:tcPr>
            <w:tcW w:w="2200" w:type="dxa"/>
            <w:tcMar>
              <w:top w:w="20" w:type="dxa"/>
              <w:left w:w="20" w:type="dxa"/>
              <w:bottom w:w="20" w:type="dxa"/>
              <w:right w:w="20" w:type="dxa"/>
            </w:tcMar>
            <w:vAlign w:val="center"/>
            <w:hideMark/>
          </w:tcPr>
          <w:p w14:paraId="4C5BB697" w14:textId="77777777" w:rsidR="002D74D6" w:rsidRPr="0028134E" w:rsidRDefault="002D74D6" w:rsidP="000E7980">
            <w:pPr>
              <w:pStyle w:val="movimento2"/>
              <w:rPr>
                <w:color w:val="002060"/>
              </w:rPr>
            </w:pPr>
            <w:r w:rsidRPr="0028134E">
              <w:rPr>
                <w:color w:val="002060"/>
              </w:rPr>
              <w:t xml:space="preserve">(BORGOROSSO TOLENTINO) </w:t>
            </w:r>
          </w:p>
        </w:tc>
        <w:tc>
          <w:tcPr>
            <w:tcW w:w="800" w:type="dxa"/>
            <w:tcMar>
              <w:top w:w="20" w:type="dxa"/>
              <w:left w:w="20" w:type="dxa"/>
              <w:bottom w:w="20" w:type="dxa"/>
              <w:right w:w="20" w:type="dxa"/>
            </w:tcMar>
            <w:vAlign w:val="center"/>
            <w:hideMark/>
          </w:tcPr>
          <w:p w14:paraId="7578AAE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14136E9" w14:textId="77777777" w:rsidR="002D74D6" w:rsidRPr="0028134E" w:rsidRDefault="002D74D6" w:rsidP="000E7980">
            <w:pPr>
              <w:pStyle w:val="movimento"/>
              <w:rPr>
                <w:color w:val="002060"/>
              </w:rPr>
            </w:pPr>
            <w:r w:rsidRPr="0028134E">
              <w:rPr>
                <w:color w:val="002060"/>
              </w:rPr>
              <w:t>DI RUSSO MATTEO</w:t>
            </w:r>
          </w:p>
        </w:tc>
        <w:tc>
          <w:tcPr>
            <w:tcW w:w="2200" w:type="dxa"/>
            <w:tcMar>
              <w:top w:w="20" w:type="dxa"/>
              <w:left w:w="20" w:type="dxa"/>
              <w:bottom w:w="20" w:type="dxa"/>
              <w:right w:w="20" w:type="dxa"/>
            </w:tcMar>
            <w:vAlign w:val="center"/>
            <w:hideMark/>
          </w:tcPr>
          <w:p w14:paraId="2DE45E24" w14:textId="77777777" w:rsidR="002D74D6" w:rsidRPr="0028134E" w:rsidRDefault="002D74D6" w:rsidP="000E7980">
            <w:pPr>
              <w:pStyle w:val="movimento2"/>
              <w:rPr>
                <w:color w:val="002060"/>
              </w:rPr>
            </w:pPr>
            <w:r w:rsidRPr="0028134E">
              <w:rPr>
                <w:color w:val="002060"/>
              </w:rPr>
              <w:t xml:space="preserve">(CSI STELLA A.S.D.) </w:t>
            </w:r>
          </w:p>
        </w:tc>
      </w:tr>
      <w:tr w:rsidR="002D74D6" w:rsidRPr="0028134E" w14:paraId="3083580A" w14:textId="77777777" w:rsidTr="002D74D6">
        <w:trPr>
          <w:divId w:val="527259509"/>
        </w:trPr>
        <w:tc>
          <w:tcPr>
            <w:tcW w:w="2200" w:type="dxa"/>
            <w:tcMar>
              <w:top w:w="20" w:type="dxa"/>
              <w:left w:w="20" w:type="dxa"/>
              <w:bottom w:w="20" w:type="dxa"/>
              <w:right w:w="20" w:type="dxa"/>
            </w:tcMar>
            <w:vAlign w:val="center"/>
            <w:hideMark/>
          </w:tcPr>
          <w:p w14:paraId="656B6E93" w14:textId="77777777" w:rsidR="002D74D6" w:rsidRPr="0028134E" w:rsidRDefault="002D74D6" w:rsidP="000E7980">
            <w:pPr>
              <w:pStyle w:val="movimento"/>
              <w:rPr>
                <w:color w:val="002060"/>
              </w:rPr>
            </w:pPr>
            <w:r w:rsidRPr="0028134E">
              <w:rPr>
                <w:color w:val="002060"/>
              </w:rPr>
              <w:t>GATTARI MATTEO</w:t>
            </w:r>
          </w:p>
        </w:tc>
        <w:tc>
          <w:tcPr>
            <w:tcW w:w="2200" w:type="dxa"/>
            <w:tcMar>
              <w:top w:w="20" w:type="dxa"/>
              <w:left w:w="20" w:type="dxa"/>
              <w:bottom w:w="20" w:type="dxa"/>
              <w:right w:w="20" w:type="dxa"/>
            </w:tcMar>
            <w:vAlign w:val="center"/>
            <w:hideMark/>
          </w:tcPr>
          <w:p w14:paraId="657DDC42" w14:textId="77777777" w:rsidR="002D74D6" w:rsidRPr="0028134E" w:rsidRDefault="002D74D6" w:rsidP="000E7980">
            <w:pPr>
              <w:pStyle w:val="movimento2"/>
              <w:rPr>
                <w:color w:val="002060"/>
              </w:rPr>
            </w:pPr>
            <w:r w:rsidRPr="0028134E">
              <w:rPr>
                <w:color w:val="002060"/>
              </w:rPr>
              <w:t xml:space="preserve">(INVICTA FUTSAL MACERATA) </w:t>
            </w:r>
          </w:p>
        </w:tc>
        <w:tc>
          <w:tcPr>
            <w:tcW w:w="800" w:type="dxa"/>
            <w:tcMar>
              <w:top w:w="20" w:type="dxa"/>
              <w:left w:w="20" w:type="dxa"/>
              <w:bottom w:w="20" w:type="dxa"/>
              <w:right w:w="20" w:type="dxa"/>
            </w:tcMar>
            <w:vAlign w:val="center"/>
            <w:hideMark/>
          </w:tcPr>
          <w:p w14:paraId="2877CE8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73B093B" w14:textId="77777777" w:rsidR="002D74D6" w:rsidRPr="0028134E" w:rsidRDefault="002D74D6" w:rsidP="000E7980">
            <w:pPr>
              <w:pStyle w:val="movimento"/>
              <w:rPr>
                <w:color w:val="002060"/>
              </w:rPr>
            </w:pPr>
            <w:r w:rsidRPr="0028134E">
              <w:rPr>
                <w:color w:val="002060"/>
              </w:rPr>
              <w:t>BRUNO SIMONE</w:t>
            </w:r>
          </w:p>
        </w:tc>
        <w:tc>
          <w:tcPr>
            <w:tcW w:w="2200" w:type="dxa"/>
            <w:tcMar>
              <w:top w:w="20" w:type="dxa"/>
              <w:left w:w="20" w:type="dxa"/>
              <w:bottom w:w="20" w:type="dxa"/>
              <w:right w:w="20" w:type="dxa"/>
            </w:tcMar>
            <w:vAlign w:val="center"/>
            <w:hideMark/>
          </w:tcPr>
          <w:p w14:paraId="4EDDDD65" w14:textId="77777777" w:rsidR="002D74D6" w:rsidRPr="0028134E" w:rsidRDefault="002D74D6" w:rsidP="000E7980">
            <w:pPr>
              <w:pStyle w:val="movimento2"/>
              <w:rPr>
                <w:color w:val="002060"/>
              </w:rPr>
            </w:pPr>
            <w:r w:rsidRPr="0028134E">
              <w:rPr>
                <w:color w:val="002060"/>
              </w:rPr>
              <w:t xml:space="preserve">(REAL EAGLES VIRTUS PAGLIA) </w:t>
            </w:r>
          </w:p>
        </w:tc>
      </w:tr>
      <w:tr w:rsidR="002D74D6" w:rsidRPr="0028134E" w14:paraId="51D0B8AD" w14:textId="77777777" w:rsidTr="002D74D6">
        <w:trPr>
          <w:divId w:val="527259509"/>
        </w:trPr>
        <w:tc>
          <w:tcPr>
            <w:tcW w:w="2200" w:type="dxa"/>
            <w:tcMar>
              <w:top w:w="20" w:type="dxa"/>
              <w:left w:w="20" w:type="dxa"/>
              <w:bottom w:w="20" w:type="dxa"/>
              <w:right w:w="20" w:type="dxa"/>
            </w:tcMar>
            <w:vAlign w:val="center"/>
            <w:hideMark/>
          </w:tcPr>
          <w:p w14:paraId="39D54423" w14:textId="77777777" w:rsidR="002D74D6" w:rsidRPr="0028134E" w:rsidRDefault="002D74D6" w:rsidP="000E7980">
            <w:pPr>
              <w:pStyle w:val="movimento"/>
              <w:rPr>
                <w:color w:val="002060"/>
              </w:rPr>
            </w:pPr>
            <w:r w:rsidRPr="0028134E">
              <w:rPr>
                <w:color w:val="002060"/>
              </w:rPr>
              <w:t>DI GIOACCHINO GIACOMO</w:t>
            </w:r>
          </w:p>
        </w:tc>
        <w:tc>
          <w:tcPr>
            <w:tcW w:w="2200" w:type="dxa"/>
            <w:tcMar>
              <w:top w:w="20" w:type="dxa"/>
              <w:left w:w="20" w:type="dxa"/>
              <w:bottom w:w="20" w:type="dxa"/>
              <w:right w:w="20" w:type="dxa"/>
            </w:tcMar>
            <w:vAlign w:val="center"/>
            <w:hideMark/>
          </w:tcPr>
          <w:p w14:paraId="45A3B7A6" w14:textId="77777777" w:rsidR="002D74D6" w:rsidRPr="0028134E" w:rsidRDefault="002D74D6" w:rsidP="000E7980">
            <w:pPr>
              <w:pStyle w:val="movimento2"/>
              <w:rPr>
                <w:color w:val="002060"/>
              </w:rPr>
            </w:pPr>
            <w:r w:rsidRPr="0028134E">
              <w:rPr>
                <w:color w:val="002060"/>
              </w:rPr>
              <w:t xml:space="preserve">(SANGIORGIO) </w:t>
            </w:r>
          </w:p>
        </w:tc>
        <w:tc>
          <w:tcPr>
            <w:tcW w:w="800" w:type="dxa"/>
            <w:tcMar>
              <w:top w:w="20" w:type="dxa"/>
              <w:left w:w="20" w:type="dxa"/>
              <w:bottom w:w="20" w:type="dxa"/>
              <w:right w:w="20" w:type="dxa"/>
            </w:tcMar>
            <w:vAlign w:val="center"/>
            <w:hideMark/>
          </w:tcPr>
          <w:p w14:paraId="34C9395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6A996D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30DC1CD" w14:textId="77777777" w:rsidR="002D74D6" w:rsidRPr="0028134E" w:rsidRDefault="002D74D6" w:rsidP="000E7980">
            <w:pPr>
              <w:pStyle w:val="movimento2"/>
              <w:rPr>
                <w:color w:val="002060"/>
              </w:rPr>
            </w:pPr>
            <w:r w:rsidRPr="0028134E">
              <w:rPr>
                <w:color w:val="002060"/>
              </w:rPr>
              <w:t> </w:t>
            </w:r>
          </w:p>
        </w:tc>
      </w:tr>
    </w:tbl>
    <w:p w14:paraId="4F49B191"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4CFAE5C" w14:textId="77777777" w:rsidTr="002D74D6">
        <w:trPr>
          <w:divId w:val="527259509"/>
        </w:trPr>
        <w:tc>
          <w:tcPr>
            <w:tcW w:w="2200" w:type="dxa"/>
            <w:tcMar>
              <w:top w:w="20" w:type="dxa"/>
              <w:left w:w="20" w:type="dxa"/>
              <w:bottom w:w="20" w:type="dxa"/>
              <w:right w:w="20" w:type="dxa"/>
            </w:tcMar>
            <w:vAlign w:val="center"/>
            <w:hideMark/>
          </w:tcPr>
          <w:p w14:paraId="592DF705" w14:textId="77777777" w:rsidR="002D74D6" w:rsidRPr="0028134E" w:rsidRDefault="002D74D6" w:rsidP="000E7980">
            <w:pPr>
              <w:pStyle w:val="movimento"/>
              <w:rPr>
                <w:color w:val="002060"/>
              </w:rPr>
            </w:pPr>
            <w:r w:rsidRPr="0028134E">
              <w:rPr>
                <w:color w:val="002060"/>
              </w:rPr>
              <w:t>PIERANGELI MATTEO</w:t>
            </w:r>
          </w:p>
        </w:tc>
        <w:tc>
          <w:tcPr>
            <w:tcW w:w="2200" w:type="dxa"/>
            <w:tcMar>
              <w:top w:w="20" w:type="dxa"/>
              <w:left w:w="20" w:type="dxa"/>
              <w:bottom w:w="20" w:type="dxa"/>
              <w:right w:w="20" w:type="dxa"/>
            </w:tcMar>
            <w:vAlign w:val="center"/>
            <w:hideMark/>
          </w:tcPr>
          <w:p w14:paraId="536A5182" w14:textId="77777777" w:rsidR="002D74D6" w:rsidRPr="0028134E" w:rsidRDefault="002D74D6" w:rsidP="000E7980">
            <w:pPr>
              <w:pStyle w:val="movimento2"/>
              <w:rPr>
                <w:color w:val="002060"/>
              </w:rPr>
            </w:pPr>
            <w:r w:rsidRPr="0028134E">
              <w:rPr>
                <w:color w:val="002060"/>
              </w:rPr>
              <w:t xml:space="preserve">(ALMA JUVENTUS FANO) </w:t>
            </w:r>
          </w:p>
        </w:tc>
        <w:tc>
          <w:tcPr>
            <w:tcW w:w="800" w:type="dxa"/>
            <w:tcMar>
              <w:top w:w="20" w:type="dxa"/>
              <w:left w:w="20" w:type="dxa"/>
              <w:bottom w:w="20" w:type="dxa"/>
              <w:right w:w="20" w:type="dxa"/>
            </w:tcMar>
            <w:vAlign w:val="center"/>
            <w:hideMark/>
          </w:tcPr>
          <w:p w14:paraId="30C5C82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E9BAD60" w14:textId="77777777" w:rsidR="002D74D6" w:rsidRPr="0028134E" w:rsidRDefault="002D74D6" w:rsidP="000E7980">
            <w:pPr>
              <w:pStyle w:val="movimento"/>
              <w:rPr>
                <w:color w:val="002060"/>
              </w:rPr>
            </w:pPr>
            <w:r w:rsidRPr="0028134E">
              <w:rPr>
                <w:color w:val="002060"/>
              </w:rPr>
              <w:t>SEFERI SOKOL</w:t>
            </w:r>
          </w:p>
        </w:tc>
        <w:tc>
          <w:tcPr>
            <w:tcW w:w="2200" w:type="dxa"/>
            <w:tcMar>
              <w:top w:w="20" w:type="dxa"/>
              <w:left w:w="20" w:type="dxa"/>
              <w:bottom w:w="20" w:type="dxa"/>
              <w:right w:w="20" w:type="dxa"/>
            </w:tcMar>
            <w:vAlign w:val="center"/>
            <w:hideMark/>
          </w:tcPr>
          <w:p w14:paraId="2556FA5E" w14:textId="77777777" w:rsidR="002D74D6" w:rsidRPr="0028134E" w:rsidRDefault="002D74D6" w:rsidP="000E7980">
            <w:pPr>
              <w:pStyle w:val="movimento2"/>
              <w:rPr>
                <w:color w:val="002060"/>
              </w:rPr>
            </w:pPr>
            <w:r w:rsidRPr="0028134E">
              <w:rPr>
                <w:color w:val="002060"/>
              </w:rPr>
              <w:t xml:space="preserve">(BAYER CAPPUCCINI) </w:t>
            </w:r>
          </w:p>
        </w:tc>
      </w:tr>
      <w:tr w:rsidR="002D74D6" w:rsidRPr="0028134E" w14:paraId="7240F16D" w14:textId="77777777" w:rsidTr="002D74D6">
        <w:trPr>
          <w:divId w:val="527259509"/>
        </w:trPr>
        <w:tc>
          <w:tcPr>
            <w:tcW w:w="2200" w:type="dxa"/>
            <w:tcMar>
              <w:top w:w="20" w:type="dxa"/>
              <w:left w:w="20" w:type="dxa"/>
              <w:bottom w:w="20" w:type="dxa"/>
              <w:right w:w="20" w:type="dxa"/>
            </w:tcMar>
            <w:vAlign w:val="center"/>
            <w:hideMark/>
          </w:tcPr>
          <w:p w14:paraId="7E60BA76" w14:textId="77777777" w:rsidR="002D74D6" w:rsidRPr="0028134E" w:rsidRDefault="002D74D6" w:rsidP="000E7980">
            <w:pPr>
              <w:pStyle w:val="movimento"/>
              <w:rPr>
                <w:color w:val="002060"/>
              </w:rPr>
            </w:pPr>
            <w:r w:rsidRPr="0028134E">
              <w:rPr>
                <w:color w:val="002060"/>
              </w:rPr>
              <w:t>PAGLIARI FEDERICO</w:t>
            </w:r>
          </w:p>
        </w:tc>
        <w:tc>
          <w:tcPr>
            <w:tcW w:w="2200" w:type="dxa"/>
            <w:tcMar>
              <w:top w:w="20" w:type="dxa"/>
              <w:left w:w="20" w:type="dxa"/>
              <w:bottom w:w="20" w:type="dxa"/>
              <w:right w:w="20" w:type="dxa"/>
            </w:tcMar>
            <w:vAlign w:val="center"/>
            <w:hideMark/>
          </w:tcPr>
          <w:p w14:paraId="5FDE462A" w14:textId="77777777" w:rsidR="002D74D6" w:rsidRPr="0028134E" w:rsidRDefault="002D74D6" w:rsidP="000E7980">
            <w:pPr>
              <w:pStyle w:val="movimento2"/>
              <w:rPr>
                <w:color w:val="002060"/>
              </w:rPr>
            </w:pPr>
            <w:r w:rsidRPr="0028134E">
              <w:rPr>
                <w:color w:val="002060"/>
              </w:rPr>
              <w:t xml:space="preserve">(BORGOROSSO TOLENTINO) </w:t>
            </w:r>
          </w:p>
        </w:tc>
        <w:tc>
          <w:tcPr>
            <w:tcW w:w="800" w:type="dxa"/>
            <w:tcMar>
              <w:top w:w="20" w:type="dxa"/>
              <w:left w:w="20" w:type="dxa"/>
              <w:bottom w:w="20" w:type="dxa"/>
              <w:right w:w="20" w:type="dxa"/>
            </w:tcMar>
            <w:vAlign w:val="center"/>
            <w:hideMark/>
          </w:tcPr>
          <w:p w14:paraId="6D36987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284EE71" w14:textId="77777777" w:rsidR="002D74D6" w:rsidRPr="0028134E" w:rsidRDefault="002D74D6" w:rsidP="000E7980">
            <w:pPr>
              <w:pStyle w:val="movimento"/>
              <w:rPr>
                <w:color w:val="002060"/>
              </w:rPr>
            </w:pPr>
            <w:r w:rsidRPr="0028134E">
              <w:rPr>
                <w:color w:val="002060"/>
              </w:rPr>
              <w:t>BOLOGNESI MATTEO</w:t>
            </w:r>
          </w:p>
        </w:tc>
        <w:tc>
          <w:tcPr>
            <w:tcW w:w="2200" w:type="dxa"/>
            <w:tcMar>
              <w:top w:w="20" w:type="dxa"/>
              <w:left w:w="20" w:type="dxa"/>
              <w:bottom w:w="20" w:type="dxa"/>
              <w:right w:w="20" w:type="dxa"/>
            </w:tcMar>
            <w:vAlign w:val="center"/>
            <w:hideMark/>
          </w:tcPr>
          <w:p w14:paraId="20BC48C8" w14:textId="77777777" w:rsidR="002D74D6" w:rsidRPr="0028134E" w:rsidRDefault="002D74D6" w:rsidP="000E7980">
            <w:pPr>
              <w:pStyle w:val="movimento2"/>
              <w:rPr>
                <w:color w:val="002060"/>
              </w:rPr>
            </w:pPr>
            <w:r w:rsidRPr="0028134E">
              <w:rPr>
                <w:color w:val="002060"/>
              </w:rPr>
              <w:t xml:space="preserve">(CIARNIN) </w:t>
            </w:r>
          </w:p>
        </w:tc>
      </w:tr>
      <w:tr w:rsidR="002D74D6" w:rsidRPr="0028134E" w14:paraId="517FB354" w14:textId="77777777" w:rsidTr="002D74D6">
        <w:trPr>
          <w:divId w:val="527259509"/>
        </w:trPr>
        <w:tc>
          <w:tcPr>
            <w:tcW w:w="2200" w:type="dxa"/>
            <w:tcMar>
              <w:top w:w="20" w:type="dxa"/>
              <w:left w:w="20" w:type="dxa"/>
              <w:bottom w:w="20" w:type="dxa"/>
              <w:right w:w="20" w:type="dxa"/>
            </w:tcMar>
            <w:vAlign w:val="center"/>
            <w:hideMark/>
          </w:tcPr>
          <w:p w14:paraId="407ADB75" w14:textId="77777777" w:rsidR="002D74D6" w:rsidRPr="0028134E" w:rsidRDefault="002D74D6" w:rsidP="000E7980">
            <w:pPr>
              <w:pStyle w:val="movimento"/>
              <w:rPr>
                <w:color w:val="002060"/>
              </w:rPr>
            </w:pPr>
            <w:r w:rsidRPr="0028134E">
              <w:rPr>
                <w:color w:val="002060"/>
              </w:rPr>
              <w:t>CANCRINI GIANLUCA</w:t>
            </w:r>
          </w:p>
        </w:tc>
        <w:tc>
          <w:tcPr>
            <w:tcW w:w="2200" w:type="dxa"/>
            <w:tcMar>
              <w:top w:w="20" w:type="dxa"/>
              <w:left w:w="20" w:type="dxa"/>
              <w:bottom w:w="20" w:type="dxa"/>
              <w:right w:w="20" w:type="dxa"/>
            </w:tcMar>
            <w:vAlign w:val="center"/>
            <w:hideMark/>
          </w:tcPr>
          <w:p w14:paraId="4441F0E5" w14:textId="77777777" w:rsidR="002D74D6" w:rsidRPr="0028134E" w:rsidRDefault="002D74D6" w:rsidP="000E7980">
            <w:pPr>
              <w:pStyle w:val="movimento2"/>
              <w:rPr>
                <w:color w:val="002060"/>
              </w:rPr>
            </w:pPr>
            <w:r w:rsidRPr="0028134E">
              <w:rPr>
                <w:color w:val="002060"/>
              </w:rPr>
              <w:t xml:space="preserve">(CSI STELLA A.S.D.) </w:t>
            </w:r>
          </w:p>
        </w:tc>
        <w:tc>
          <w:tcPr>
            <w:tcW w:w="800" w:type="dxa"/>
            <w:tcMar>
              <w:top w:w="20" w:type="dxa"/>
              <w:left w:w="20" w:type="dxa"/>
              <w:bottom w:w="20" w:type="dxa"/>
              <w:right w:w="20" w:type="dxa"/>
            </w:tcMar>
            <w:vAlign w:val="center"/>
            <w:hideMark/>
          </w:tcPr>
          <w:p w14:paraId="30C34F6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FCA879F" w14:textId="77777777" w:rsidR="002D74D6" w:rsidRPr="0028134E" w:rsidRDefault="002D74D6" w:rsidP="000E7980">
            <w:pPr>
              <w:pStyle w:val="movimento"/>
              <w:rPr>
                <w:color w:val="002060"/>
              </w:rPr>
            </w:pPr>
            <w:r w:rsidRPr="0028134E">
              <w:rPr>
                <w:color w:val="002060"/>
              </w:rPr>
              <w:t>DE CAROLIS MATTEO</w:t>
            </w:r>
          </w:p>
        </w:tc>
        <w:tc>
          <w:tcPr>
            <w:tcW w:w="2200" w:type="dxa"/>
            <w:tcMar>
              <w:top w:w="20" w:type="dxa"/>
              <w:left w:w="20" w:type="dxa"/>
              <w:bottom w:w="20" w:type="dxa"/>
              <w:right w:w="20" w:type="dxa"/>
            </w:tcMar>
            <w:vAlign w:val="center"/>
            <w:hideMark/>
          </w:tcPr>
          <w:p w14:paraId="27C1D11B" w14:textId="77777777" w:rsidR="002D74D6" w:rsidRPr="0028134E" w:rsidRDefault="002D74D6" w:rsidP="000E7980">
            <w:pPr>
              <w:pStyle w:val="movimento2"/>
              <w:rPr>
                <w:color w:val="002060"/>
              </w:rPr>
            </w:pPr>
            <w:r w:rsidRPr="0028134E">
              <w:rPr>
                <w:color w:val="002060"/>
              </w:rPr>
              <w:t xml:space="preserve">(FUTSAL CASELLE) </w:t>
            </w:r>
          </w:p>
        </w:tc>
      </w:tr>
      <w:tr w:rsidR="002D74D6" w:rsidRPr="0028134E" w14:paraId="3CD1B9E5" w14:textId="77777777" w:rsidTr="002D74D6">
        <w:trPr>
          <w:divId w:val="527259509"/>
        </w:trPr>
        <w:tc>
          <w:tcPr>
            <w:tcW w:w="2200" w:type="dxa"/>
            <w:tcMar>
              <w:top w:w="20" w:type="dxa"/>
              <w:left w:w="20" w:type="dxa"/>
              <w:bottom w:w="20" w:type="dxa"/>
              <w:right w:w="20" w:type="dxa"/>
            </w:tcMar>
            <w:vAlign w:val="center"/>
            <w:hideMark/>
          </w:tcPr>
          <w:p w14:paraId="2B0F7209" w14:textId="77777777" w:rsidR="002D74D6" w:rsidRPr="0028134E" w:rsidRDefault="002D74D6" w:rsidP="000E7980">
            <w:pPr>
              <w:pStyle w:val="movimento"/>
              <w:rPr>
                <w:color w:val="002060"/>
              </w:rPr>
            </w:pPr>
            <w:r w:rsidRPr="0028134E">
              <w:rPr>
                <w:color w:val="002060"/>
              </w:rPr>
              <w:t>STARNA MATTEO</w:t>
            </w:r>
          </w:p>
        </w:tc>
        <w:tc>
          <w:tcPr>
            <w:tcW w:w="2200" w:type="dxa"/>
            <w:tcMar>
              <w:top w:w="20" w:type="dxa"/>
              <w:left w:w="20" w:type="dxa"/>
              <w:bottom w:w="20" w:type="dxa"/>
              <w:right w:w="20" w:type="dxa"/>
            </w:tcMar>
            <w:vAlign w:val="center"/>
            <w:hideMark/>
          </w:tcPr>
          <w:p w14:paraId="0A9698EB" w14:textId="77777777" w:rsidR="002D74D6" w:rsidRPr="0028134E" w:rsidRDefault="002D74D6" w:rsidP="000E7980">
            <w:pPr>
              <w:pStyle w:val="movimento2"/>
              <w:rPr>
                <w:color w:val="002060"/>
              </w:rPr>
            </w:pPr>
            <w:r w:rsidRPr="0028134E">
              <w:rPr>
                <w:color w:val="002060"/>
              </w:rPr>
              <w:t xml:space="preserve">(FUTSAL MONTEMARCIANO C5) </w:t>
            </w:r>
          </w:p>
        </w:tc>
        <w:tc>
          <w:tcPr>
            <w:tcW w:w="800" w:type="dxa"/>
            <w:tcMar>
              <w:top w:w="20" w:type="dxa"/>
              <w:left w:w="20" w:type="dxa"/>
              <w:bottom w:w="20" w:type="dxa"/>
              <w:right w:w="20" w:type="dxa"/>
            </w:tcMar>
            <w:vAlign w:val="center"/>
            <w:hideMark/>
          </w:tcPr>
          <w:p w14:paraId="4E75141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C9069FA" w14:textId="77777777" w:rsidR="002D74D6" w:rsidRPr="0028134E" w:rsidRDefault="002D74D6" w:rsidP="000E7980">
            <w:pPr>
              <w:pStyle w:val="movimento"/>
              <w:rPr>
                <w:color w:val="002060"/>
              </w:rPr>
            </w:pPr>
            <w:r w:rsidRPr="0028134E">
              <w:rPr>
                <w:color w:val="002060"/>
              </w:rPr>
              <w:t>ZIZZAMIA MARIO</w:t>
            </w:r>
          </w:p>
        </w:tc>
        <w:tc>
          <w:tcPr>
            <w:tcW w:w="2200" w:type="dxa"/>
            <w:tcMar>
              <w:top w:w="20" w:type="dxa"/>
              <w:left w:w="20" w:type="dxa"/>
              <w:bottom w:w="20" w:type="dxa"/>
              <w:right w:w="20" w:type="dxa"/>
            </w:tcMar>
            <w:vAlign w:val="center"/>
            <w:hideMark/>
          </w:tcPr>
          <w:p w14:paraId="4B3EA1CB" w14:textId="77777777" w:rsidR="002D74D6" w:rsidRPr="0028134E" w:rsidRDefault="002D74D6" w:rsidP="000E7980">
            <w:pPr>
              <w:pStyle w:val="movimento2"/>
              <w:rPr>
                <w:color w:val="002060"/>
              </w:rPr>
            </w:pPr>
            <w:r w:rsidRPr="0028134E">
              <w:rPr>
                <w:color w:val="002060"/>
              </w:rPr>
              <w:t xml:space="preserve">(FUTSAL MONTEMARCIANO C5) </w:t>
            </w:r>
          </w:p>
        </w:tc>
      </w:tr>
      <w:tr w:rsidR="002D74D6" w:rsidRPr="0028134E" w14:paraId="64EFD6FA" w14:textId="77777777" w:rsidTr="002D74D6">
        <w:trPr>
          <w:divId w:val="527259509"/>
        </w:trPr>
        <w:tc>
          <w:tcPr>
            <w:tcW w:w="2200" w:type="dxa"/>
            <w:tcMar>
              <w:top w:w="20" w:type="dxa"/>
              <w:left w:w="20" w:type="dxa"/>
              <w:bottom w:w="20" w:type="dxa"/>
              <w:right w:w="20" w:type="dxa"/>
            </w:tcMar>
            <w:vAlign w:val="center"/>
            <w:hideMark/>
          </w:tcPr>
          <w:p w14:paraId="54D5552A" w14:textId="77777777" w:rsidR="002D74D6" w:rsidRPr="0028134E" w:rsidRDefault="002D74D6" w:rsidP="000E7980">
            <w:pPr>
              <w:pStyle w:val="movimento"/>
              <w:rPr>
                <w:color w:val="002060"/>
              </w:rPr>
            </w:pPr>
            <w:r w:rsidRPr="0028134E">
              <w:rPr>
                <w:color w:val="002060"/>
              </w:rPr>
              <w:t>RE RICCARDO</w:t>
            </w:r>
          </w:p>
        </w:tc>
        <w:tc>
          <w:tcPr>
            <w:tcW w:w="2200" w:type="dxa"/>
            <w:tcMar>
              <w:top w:w="20" w:type="dxa"/>
              <w:left w:w="20" w:type="dxa"/>
              <w:bottom w:w="20" w:type="dxa"/>
              <w:right w:w="20" w:type="dxa"/>
            </w:tcMar>
            <w:vAlign w:val="center"/>
            <w:hideMark/>
          </w:tcPr>
          <w:p w14:paraId="17311755" w14:textId="77777777" w:rsidR="002D74D6" w:rsidRPr="0028134E" w:rsidRDefault="002D74D6" w:rsidP="000E7980">
            <w:pPr>
              <w:pStyle w:val="movimento2"/>
              <w:rPr>
                <w:color w:val="002060"/>
              </w:rPr>
            </w:pPr>
            <w:r w:rsidRPr="0028134E">
              <w:rPr>
                <w:color w:val="002060"/>
              </w:rPr>
              <w:t xml:space="preserve">(FUTSAL PRANDONE) </w:t>
            </w:r>
          </w:p>
        </w:tc>
        <w:tc>
          <w:tcPr>
            <w:tcW w:w="800" w:type="dxa"/>
            <w:tcMar>
              <w:top w:w="20" w:type="dxa"/>
              <w:left w:w="20" w:type="dxa"/>
              <w:bottom w:w="20" w:type="dxa"/>
              <w:right w:w="20" w:type="dxa"/>
            </w:tcMar>
            <w:vAlign w:val="center"/>
            <w:hideMark/>
          </w:tcPr>
          <w:p w14:paraId="5158E10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9BCEE5B" w14:textId="77777777" w:rsidR="002D74D6" w:rsidRPr="0028134E" w:rsidRDefault="002D74D6" w:rsidP="000E7980">
            <w:pPr>
              <w:pStyle w:val="movimento"/>
              <w:rPr>
                <w:color w:val="002060"/>
              </w:rPr>
            </w:pPr>
            <w:r w:rsidRPr="0028134E">
              <w:rPr>
                <w:color w:val="002060"/>
              </w:rPr>
              <w:t>ILARDI FRANCESCO</w:t>
            </w:r>
          </w:p>
        </w:tc>
        <w:tc>
          <w:tcPr>
            <w:tcW w:w="2200" w:type="dxa"/>
            <w:tcMar>
              <w:top w:w="20" w:type="dxa"/>
              <w:left w:w="20" w:type="dxa"/>
              <w:bottom w:w="20" w:type="dxa"/>
              <w:right w:w="20" w:type="dxa"/>
            </w:tcMar>
            <w:vAlign w:val="center"/>
            <w:hideMark/>
          </w:tcPr>
          <w:p w14:paraId="4010F0BA" w14:textId="77777777" w:rsidR="002D74D6" w:rsidRPr="0028134E" w:rsidRDefault="002D74D6" w:rsidP="000E7980">
            <w:pPr>
              <w:pStyle w:val="movimento2"/>
              <w:rPr>
                <w:color w:val="002060"/>
              </w:rPr>
            </w:pPr>
            <w:r w:rsidRPr="0028134E">
              <w:rPr>
                <w:color w:val="002060"/>
              </w:rPr>
              <w:t xml:space="preserve">(FUTSAL SAMBUCHETO) </w:t>
            </w:r>
          </w:p>
        </w:tc>
      </w:tr>
      <w:tr w:rsidR="002D74D6" w:rsidRPr="0028134E" w14:paraId="7B0F5148" w14:textId="77777777" w:rsidTr="002D74D6">
        <w:trPr>
          <w:divId w:val="527259509"/>
        </w:trPr>
        <w:tc>
          <w:tcPr>
            <w:tcW w:w="2200" w:type="dxa"/>
            <w:tcMar>
              <w:top w:w="20" w:type="dxa"/>
              <w:left w:w="20" w:type="dxa"/>
              <w:bottom w:w="20" w:type="dxa"/>
              <w:right w:w="20" w:type="dxa"/>
            </w:tcMar>
            <w:vAlign w:val="center"/>
            <w:hideMark/>
          </w:tcPr>
          <w:p w14:paraId="601712A1" w14:textId="77777777" w:rsidR="002D74D6" w:rsidRPr="0028134E" w:rsidRDefault="002D74D6" w:rsidP="000E7980">
            <w:pPr>
              <w:pStyle w:val="movimento"/>
              <w:rPr>
                <w:color w:val="002060"/>
              </w:rPr>
            </w:pPr>
            <w:r w:rsidRPr="0028134E">
              <w:rPr>
                <w:color w:val="002060"/>
              </w:rPr>
              <w:t>TORRESI NICOLA</w:t>
            </w:r>
          </w:p>
        </w:tc>
        <w:tc>
          <w:tcPr>
            <w:tcW w:w="2200" w:type="dxa"/>
            <w:tcMar>
              <w:top w:w="20" w:type="dxa"/>
              <w:left w:w="20" w:type="dxa"/>
              <w:bottom w:w="20" w:type="dxa"/>
              <w:right w:w="20" w:type="dxa"/>
            </w:tcMar>
            <w:vAlign w:val="center"/>
            <w:hideMark/>
          </w:tcPr>
          <w:p w14:paraId="70329436" w14:textId="77777777" w:rsidR="002D74D6" w:rsidRPr="0028134E" w:rsidRDefault="002D74D6" w:rsidP="000E7980">
            <w:pPr>
              <w:pStyle w:val="movimento2"/>
              <w:rPr>
                <w:color w:val="002060"/>
              </w:rPr>
            </w:pPr>
            <w:r w:rsidRPr="0028134E">
              <w:rPr>
                <w:color w:val="002060"/>
              </w:rPr>
              <w:t xml:space="preserve">(FUTSAL SANGIUSTESE A.R.L.) </w:t>
            </w:r>
          </w:p>
        </w:tc>
        <w:tc>
          <w:tcPr>
            <w:tcW w:w="800" w:type="dxa"/>
            <w:tcMar>
              <w:top w:w="20" w:type="dxa"/>
              <w:left w:w="20" w:type="dxa"/>
              <w:bottom w:w="20" w:type="dxa"/>
              <w:right w:w="20" w:type="dxa"/>
            </w:tcMar>
            <w:vAlign w:val="center"/>
            <w:hideMark/>
          </w:tcPr>
          <w:p w14:paraId="5F6CC0C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A2C27CC" w14:textId="77777777" w:rsidR="002D74D6" w:rsidRPr="0028134E" w:rsidRDefault="002D74D6" w:rsidP="000E7980">
            <w:pPr>
              <w:pStyle w:val="movimento"/>
              <w:rPr>
                <w:color w:val="002060"/>
              </w:rPr>
            </w:pPr>
            <w:r w:rsidRPr="0028134E">
              <w:rPr>
                <w:color w:val="002060"/>
              </w:rPr>
              <w:t>CANNELLA IVAN</w:t>
            </w:r>
          </w:p>
        </w:tc>
        <w:tc>
          <w:tcPr>
            <w:tcW w:w="2200" w:type="dxa"/>
            <w:tcMar>
              <w:top w:w="20" w:type="dxa"/>
              <w:left w:w="20" w:type="dxa"/>
              <w:bottom w:w="20" w:type="dxa"/>
              <w:right w:w="20" w:type="dxa"/>
            </w:tcMar>
            <w:vAlign w:val="center"/>
            <w:hideMark/>
          </w:tcPr>
          <w:p w14:paraId="3AFF9BF8" w14:textId="77777777" w:rsidR="002D74D6" w:rsidRPr="0028134E" w:rsidRDefault="002D74D6" w:rsidP="000E7980">
            <w:pPr>
              <w:pStyle w:val="movimento2"/>
              <w:rPr>
                <w:color w:val="002060"/>
              </w:rPr>
            </w:pPr>
            <w:r w:rsidRPr="0028134E">
              <w:rPr>
                <w:color w:val="002060"/>
              </w:rPr>
              <w:t xml:space="preserve">(RIVIERA DELLE PALME) </w:t>
            </w:r>
          </w:p>
        </w:tc>
      </w:tr>
    </w:tbl>
    <w:p w14:paraId="15AE2F58"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63A2976" w14:textId="77777777" w:rsidTr="002D74D6">
        <w:trPr>
          <w:divId w:val="527259509"/>
        </w:trPr>
        <w:tc>
          <w:tcPr>
            <w:tcW w:w="2200" w:type="dxa"/>
            <w:tcMar>
              <w:top w:w="20" w:type="dxa"/>
              <w:left w:w="20" w:type="dxa"/>
              <w:bottom w:w="20" w:type="dxa"/>
              <w:right w:w="20" w:type="dxa"/>
            </w:tcMar>
            <w:vAlign w:val="center"/>
            <w:hideMark/>
          </w:tcPr>
          <w:p w14:paraId="565B03EE" w14:textId="77777777" w:rsidR="002D74D6" w:rsidRPr="0028134E" w:rsidRDefault="002D74D6" w:rsidP="000E7980">
            <w:pPr>
              <w:pStyle w:val="movimento"/>
              <w:rPr>
                <w:color w:val="002060"/>
              </w:rPr>
            </w:pPr>
            <w:r w:rsidRPr="0028134E">
              <w:rPr>
                <w:color w:val="002060"/>
              </w:rPr>
              <w:t>VIOLINI MICHELE</w:t>
            </w:r>
          </w:p>
        </w:tc>
        <w:tc>
          <w:tcPr>
            <w:tcW w:w="2200" w:type="dxa"/>
            <w:tcMar>
              <w:top w:w="20" w:type="dxa"/>
              <w:left w:w="20" w:type="dxa"/>
              <w:bottom w:w="20" w:type="dxa"/>
              <w:right w:w="20" w:type="dxa"/>
            </w:tcMar>
            <w:vAlign w:val="center"/>
            <w:hideMark/>
          </w:tcPr>
          <w:p w14:paraId="7CB2ADCE" w14:textId="77777777" w:rsidR="002D74D6" w:rsidRPr="0028134E" w:rsidRDefault="002D74D6" w:rsidP="000E7980">
            <w:pPr>
              <w:pStyle w:val="movimento2"/>
              <w:rPr>
                <w:color w:val="002060"/>
              </w:rPr>
            </w:pPr>
            <w:r w:rsidRPr="0028134E">
              <w:rPr>
                <w:color w:val="002060"/>
              </w:rPr>
              <w:t xml:space="preserve">(ACLI VILLA MUSONE) </w:t>
            </w:r>
          </w:p>
        </w:tc>
        <w:tc>
          <w:tcPr>
            <w:tcW w:w="800" w:type="dxa"/>
            <w:tcMar>
              <w:top w:w="20" w:type="dxa"/>
              <w:left w:w="20" w:type="dxa"/>
              <w:bottom w:w="20" w:type="dxa"/>
              <w:right w:w="20" w:type="dxa"/>
            </w:tcMar>
            <w:vAlign w:val="center"/>
            <w:hideMark/>
          </w:tcPr>
          <w:p w14:paraId="6DC2AAB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01B8066" w14:textId="77777777" w:rsidR="002D74D6" w:rsidRPr="0028134E" w:rsidRDefault="002D74D6" w:rsidP="000E7980">
            <w:pPr>
              <w:pStyle w:val="movimento"/>
              <w:rPr>
                <w:color w:val="002060"/>
              </w:rPr>
            </w:pPr>
            <w:r w:rsidRPr="0028134E">
              <w:rPr>
                <w:color w:val="002060"/>
              </w:rPr>
              <w:t>BALDASCINO UMBERTO</w:t>
            </w:r>
          </w:p>
        </w:tc>
        <w:tc>
          <w:tcPr>
            <w:tcW w:w="2200" w:type="dxa"/>
            <w:tcMar>
              <w:top w:w="20" w:type="dxa"/>
              <w:left w:w="20" w:type="dxa"/>
              <w:bottom w:w="20" w:type="dxa"/>
              <w:right w:w="20" w:type="dxa"/>
            </w:tcMar>
            <w:vAlign w:val="center"/>
            <w:hideMark/>
          </w:tcPr>
          <w:p w14:paraId="1A19AE23" w14:textId="77777777" w:rsidR="002D74D6" w:rsidRPr="0028134E" w:rsidRDefault="002D74D6" w:rsidP="000E7980">
            <w:pPr>
              <w:pStyle w:val="movimento2"/>
              <w:rPr>
                <w:color w:val="002060"/>
              </w:rPr>
            </w:pPr>
            <w:r w:rsidRPr="0028134E">
              <w:rPr>
                <w:color w:val="002060"/>
              </w:rPr>
              <w:t xml:space="preserve">(ALMA JUVENTUS FANO) </w:t>
            </w:r>
          </w:p>
        </w:tc>
      </w:tr>
      <w:tr w:rsidR="002D74D6" w:rsidRPr="0028134E" w14:paraId="01FE87A9" w14:textId="77777777" w:rsidTr="002D74D6">
        <w:trPr>
          <w:divId w:val="527259509"/>
        </w:trPr>
        <w:tc>
          <w:tcPr>
            <w:tcW w:w="2200" w:type="dxa"/>
            <w:tcMar>
              <w:top w:w="20" w:type="dxa"/>
              <w:left w:w="20" w:type="dxa"/>
              <w:bottom w:w="20" w:type="dxa"/>
              <w:right w:w="20" w:type="dxa"/>
            </w:tcMar>
            <w:vAlign w:val="center"/>
            <w:hideMark/>
          </w:tcPr>
          <w:p w14:paraId="60558F46" w14:textId="77777777" w:rsidR="002D74D6" w:rsidRPr="0028134E" w:rsidRDefault="002D74D6" w:rsidP="000E7980">
            <w:pPr>
              <w:pStyle w:val="movimento"/>
              <w:rPr>
                <w:color w:val="002060"/>
              </w:rPr>
            </w:pPr>
            <w:r w:rsidRPr="0028134E">
              <w:rPr>
                <w:color w:val="002060"/>
              </w:rPr>
              <w:t>VITALI MARCO</w:t>
            </w:r>
          </w:p>
        </w:tc>
        <w:tc>
          <w:tcPr>
            <w:tcW w:w="2200" w:type="dxa"/>
            <w:tcMar>
              <w:top w:w="20" w:type="dxa"/>
              <w:left w:w="20" w:type="dxa"/>
              <w:bottom w:w="20" w:type="dxa"/>
              <w:right w:w="20" w:type="dxa"/>
            </w:tcMar>
            <w:vAlign w:val="center"/>
            <w:hideMark/>
          </w:tcPr>
          <w:p w14:paraId="4D66507D" w14:textId="77777777" w:rsidR="002D74D6" w:rsidRPr="0028134E" w:rsidRDefault="002D74D6" w:rsidP="000E7980">
            <w:pPr>
              <w:pStyle w:val="movimento2"/>
              <w:rPr>
                <w:color w:val="002060"/>
              </w:rPr>
            </w:pPr>
            <w:r w:rsidRPr="0028134E">
              <w:rPr>
                <w:color w:val="002060"/>
              </w:rPr>
              <w:t xml:space="preserve">(ALMA JUVENTUS FANO) </w:t>
            </w:r>
          </w:p>
        </w:tc>
        <w:tc>
          <w:tcPr>
            <w:tcW w:w="800" w:type="dxa"/>
            <w:tcMar>
              <w:top w:w="20" w:type="dxa"/>
              <w:left w:w="20" w:type="dxa"/>
              <w:bottom w:w="20" w:type="dxa"/>
              <w:right w:w="20" w:type="dxa"/>
            </w:tcMar>
            <w:vAlign w:val="center"/>
            <w:hideMark/>
          </w:tcPr>
          <w:p w14:paraId="692AA00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34922FA" w14:textId="77777777" w:rsidR="002D74D6" w:rsidRPr="0028134E" w:rsidRDefault="002D74D6" w:rsidP="000E7980">
            <w:pPr>
              <w:pStyle w:val="movimento"/>
              <w:rPr>
                <w:color w:val="002060"/>
              </w:rPr>
            </w:pPr>
            <w:r w:rsidRPr="0028134E">
              <w:rPr>
                <w:color w:val="002060"/>
              </w:rPr>
              <w:t>BIONDI MIRKO</w:t>
            </w:r>
          </w:p>
        </w:tc>
        <w:tc>
          <w:tcPr>
            <w:tcW w:w="2200" w:type="dxa"/>
            <w:tcMar>
              <w:top w:w="20" w:type="dxa"/>
              <w:left w:w="20" w:type="dxa"/>
              <w:bottom w:w="20" w:type="dxa"/>
              <w:right w:w="20" w:type="dxa"/>
            </w:tcMar>
            <w:vAlign w:val="center"/>
            <w:hideMark/>
          </w:tcPr>
          <w:p w14:paraId="47CF97C7" w14:textId="77777777" w:rsidR="002D74D6" w:rsidRPr="0028134E" w:rsidRDefault="002D74D6" w:rsidP="000E7980">
            <w:pPr>
              <w:pStyle w:val="movimento2"/>
              <w:rPr>
                <w:color w:val="002060"/>
              </w:rPr>
            </w:pPr>
            <w:r w:rsidRPr="0028134E">
              <w:rPr>
                <w:color w:val="002060"/>
              </w:rPr>
              <w:t xml:space="preserve">(AVIS ARCEVIA 1964) </w:t>
            </w:r>
          </w:p>
        </w:tc>
      </w:tr>
      <w:tr w:rsidR="002D74D6" w:rsidRPr="0028134E" w14:paraId="4A3949E6" w14:textId="77777777" w:rsidTr="002D74D6">
        <w:trPr>
          <w:divId w:val="527259509"/>
        </w:trPr>
        <w:tc>
          <w:tcPr>
            <w:tcW w:w="2200" w:type="dxa"/>
            <w:tcMar>
              <w:top w:w="20" w:type="dxa"/>
              <w:left w:w="20" w:type="dxa"/>
              <w:bottom w:w="20" w:type="dxa"/>
              <w:right w:w="20" w:type="dxa"/>
            </w:tcMar>
            <w:vAlign w:val="center"/>
            <w:hideMark/>
          </w:tcPr>
          <w:p w14:paraId="1CA7141F" w14:textId="77777777" w:rsidR="002D74D6" w:rsidRPr="0028134E" w:rsidRDefault="002D74D6" w:rsidP="000E7980">
            <w:pPr>
              <w:pStyle w:val="movimento"/>
              <w:rPr>
                <w:color w:val="002060"/>
              </w:rPr>
            </w:pPr>
            <w:r w:rsidRPr="0028134E">
              <w:rPr>
                <w:color w:val="002060"/>
              </w:rPr>
              <w:t>SALVI EMANUELE</w:t>
            </w:r>
          </w:p>
        </w:tc>
        <w:tc>
          <w:tcPr>
            <w:tcW w:w="2200" w:type="dxa"/>
            <w:tcMar>
              <w:top w:w="20" w:type="dxa"/>
              <w:left w:w="20" w:type="dxa"/>
              <w:bottom w:w="20" w:type="dxa"/>
              <w:right w:w="20" w:type="dxa"/>
            </w:tcMar>
            <w:vAlign w:val="center"/>
            <w:hideMark/>
          </w:tcPr>
          <w:p w14:paraId="50BBA5CE" w14:textId="77777777" w:rsidR="002D74D6" w:rsidRPr="0028134E" w:rsidRDefault="002D74D6" w:rsidP="000E7980">
            <w:pPr>
              <w:pStyle w:val="movimento2"/>
              <w:rPr>
                <w:color w:val="002060"/>
              </w:rPr>
            </w:pPr>
            <w:r w:rsidRPr="0028134E">
              <w:rPr>
                <w:color w:val="002060"/>
              </w:rPr>
              <w:t xml:space="preserve">(BAYER CAPPUCCINI) </w:t>
            </w:r>
          </w:p>
        </w:tc>
        <w:tc>
          <w:tcPr>
            <w:tcW w:w="800" w:type="dxa"/>
            <w:tcMar>
              <w:top w:w="20" w:type="dxa"/>
              <w:left w:w="20" w:type="dxa"/>
              <w:bottom w:w="20" w:type="dxa"/>
              <w:right w:w="20" w:type="dxa"/>
            </w:tcMar>
            <w:vAlign w:val="center"/>
            <w:hideMark/>
          </w:tcPr>
          <w:p w14:paraId="49D4B7B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097AB57" w14:textId="77777777" w:rsidR="002D74D6" w:rsidRPr="0028134E" w:rsidRDefault="002D74D6" w:rsidP="000E7980">
            <w:pPr>
              <w:pStyle w:val="movimento"/>
              <w:rPr>
                <w:color w:val="002060"/>
              </w:rPr>
            </w:pPr>
            <w:r w:rsidRPr="0028134E">
              <w:rPr>
                <w:color w:val="002060"/>
              </w:rPr>
              <w:t>DONZELLI ALESSANDRO</w:t>
            </w:r>
          </w:p>
        </w:tc>
        <w:tc>
          <w:tcPr>
            <w:tcW w:w="2200" w:type="dxa"/>
            <w:tcMar>
              <w:top w:w="20" w:type="dxa"/>
              <w:left w:w="20" w:type="dxa"/>
              <w:bottom w:w="20" w:type="dxa"/>
              <w:right w:w="20" w:type="dxa"/>
            </w:tcMar>
            <w:vAlign w:val="center"/>
            <w:hideMark/>
          </w:tcPr>
          <w:p w14:paraId="5594D842" w14:textId="77777777" w:rsidR="002D74D6" w:rsidRPr="0028134E" w:rsidRDefault="002D74D6" w:rsidP="000E7980">
            <w:pPr>
              <w:pStyle w:val="movimento2"/>
              <w:rPr>
                <w:color w:val="002060"/>
              </w:rPr>
            </w:pPr>
            <w:r w:rsidRPr="0028134E">
              <w:rPr>
                <w:color w:val="002060"/>
              </w:rPr>
              <w:t xml:space="preserve">(CAPODARCO CASABIANCA C5) </w:t>
            </w:r>
          </w:p>
        </w:tc>
      </w:tr>
      <w:tr w:rsidR="002D74D6" w:rsidRPr="0028134E" w14:paraId="078F3FBD" w14:textId="77777777" w:rsidTr="002D74D6">
        <w:trPr>
          <w:divId w:val="527259509"/>
        </w:trPr>
        <w:tc>
          <w:tcPr>
            <w:tcW w:w="2200" w:type="dxa"/>
            <w:tcMar>
              <w:top w:w="20" w:type="dxa"/>
              <w:left w:w="20" w:type="dxa"/>
              <w:bottom w:w="20" w:type="dxa"/>
              <w:right w:w="20" w:type="dxa"/>
            </w:tcMar>
            <w:vAlign w:val="center"/>
            <w:hideMark/>
          </w:tcPr>
          <w:p w14:paraId="12D4CD68" w14:textId="77777777" w:rsidR="002D74D6" w:rsidRPr="0028134E" w:rsidRDefault="002D74D6" w:rsidP="000E7980">
            <w:pPr>
              <w:pStyle w:val="movimento"/>
              <w:rPr>
                <w:color w:val="002060"/>
              </w:rPr>
            </w:pPr>
            <w:r w:rsidRPr="0028134E">
              <w:rPr>
                <w:color w:val="002060"/>
              </w:rPr>
              <w:t>ISIDORI GREGORIO</w:t>
            </w:r>
          </w:p>
        </w:tc>
        <w:tc>
          <w:tcPr>
            <w:tcW w:w="2200" w:type="dxa"/>
            <w:tcMar>
              <w:top w:w="20" w:type="dxa"/>
              <w:left w:w="20" w:type="dxa"/>
              <w:bottom w:w="20" w:type="dxa"/>
              <w:right w:w="20" w:type="dxa"/>
            </w:tcMar>
            <w:vAlign w:val="center"/>
            <w:hideMark/>
          </w:tcPr>
          <w:p w14:paraId="08D8C1E3" w14:textId="77777777" w:rsidR="002D74D6" w:rsidRPr="0028134E" w:rsidRDefault="002D74D6" w:rsidP="000E7980">
            <w:pPr>
              <w:pStyle w:val="movimento2"/>
              <w:rPr>
                <w:color w:val="002060"/>
              </w:rPr>
            </w:pPr>
            <w:r w:rsidRPr="0028134E">
              <w:rPr>
                <w:color w:val="002060"/>
              </w:rPr>
              <w:t xml:space="preserve">(CAPODARCO CASABIANCA C5) </w:t>
            </w:r>
          </w:p>
        </w:tc>
        <w:tc>
          <w:tcPr>
            <w:tcW w:w="800" w:type="dxa"/>
            <w:tcMar>
              <w:top w:w="20" w:type="dxa"/>
              <w:left w:w="20" w:type="dxa"/>
              <w:bottom w:w="20" w:type="dxa"/>
              <w:right w:w="20" w:type="dxa"/>
            </w:tcMar>
            <w:vAlign w:val="center"/>
            <w:hideMark/>
          </w:tcPr>
          <w:p w14:paraId="7E92D04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14DBB3D" w14:textId="77777777" w:rsidR="002D74D6" w:rsidRPr="0028134E" w:rsidRDefault="002D74D6" w:rsidP="000E7980">
            <w:pPr>
              <w:pStyle w:val="movimento"/>
              <w:rPr>
                <w:color w:val="002060"/>
              </w:rPr>
            </w:pPr>
            <w:r w:rsidRPr="0028134E">
              <w:rPr>
                <w:color w:val="002060"/>
              </w:rPr>
              <w:t>CROCI MATTEO</w:t>
            </w:r>
          </w:p>
        </w:tc>
        <w:tc>
          <w:tcPr>
            <w:tcW w:w="2200" w:type="dxa"/>
            <w:tcMar>
              <w:top w:w="20" w:type="dxa"/>
              <w:left w:w="20" w:type="dxa"/>
              <w:bottom w:w="20" w:type="dxa"/>
              <w:right w:w="20" w:type="dxa"/>
            </w:tcMar>
            <w:vAlign w:val="center"/>
            <w:hideMark/>
          </w:tcPr>
          <w:p w14:paraId="7E1505DF" w14:textId="77777777" w:rsidR="002D74D6" w:rsidRPr="0028134E" w:rsidRDefault="002D74D6" w:rsidP="000E7980">
            <w:pPr>
              <w:pStyle w:val="movimento2"/>
              <w:rPr>
                <w:color w:val="002060"/>
              </w:rPr>
            </w:pPr>
            <w:r w:rsidRPr="0028134E">
              <w:rPr>
                <w:color w:val="002060"/>
              </w:rPr>
              <w:t xml:space="preserve">(CSI STELLA A.S.D.) </w:t>
            </w:r>
          </w:p>
        </w:tc>
      </w:tr>
      <w:tr w:rsidR="002D74D6" w:rsidRPr="0028134E" w14:paraId="0FEB66C4" w14:textId="77777777" w:rsidTr="002D74D6">
        <w:trPr>
          <w:divId w:val="527259509"/>
        </w:trPr>
        <w:tc>
          <w:tcPr>
            <w:tcW w:w="2200" w:type="dxa"/>
            <w:tcMar>
              <w:top w:w="20" w:type="dxa"/>
              <w:left w:w="20" w:type="dxa"/>
              <w:bottom w:w="20" w:type="dxa"/>
              <w:right w:w="20" w:type="dxa"/>
            </w:tcMar>
            <w:vAlign w:val="center"/>
            <w:hideMark/>
          </w:tcPr>
          <w:p w14:paraId="1D8CF5BA" w14:textId="77777777" w:rsidR="002D74D6" w:rsidRPr="0028134E" w:rsidRDefault="002D74D6" w:rsidP="000E7980">
            <w:pPr>
              <w:pStyle w:val="movimento"/>
              <w:rPr>
                <w:color w:val="002060"/>
              </w:rPr>
            </w:pPr>
            <w:r w:rsidRPr="0028134E">
              <w:rPr>
                <w:color w:val="002060"/>
              </w:rPr>
              <w:t>POLI DOMENICO</w:t>
            </w:r>
          </w:p>
        </w:tc>
        <w:tc>
          <w:tcPr>
            <w:tcW w:w="2200" w:type="dxa"/>
            <w:tcMar>
              <w:top w:w="20" w:type="dxa"/>
              <w:left w:w="20" w:type="dxa"/>
              <w:bottom w:w="20" w:type="dxa"/>
              <w:right w:w="20" w:type="dxa"/>
            </w:tcMar>
            <w:vAlign w:val="center"/>
            <w:hideMark/>
          </w:tcPr>
          <w:p w14:paraId="43BB9FA9" w14:textId="77777777" w:rsidR="002D74D6" w:rsidRPr="0028134E" w:rsidRDefault="002D74D6" w:rsidP="000E7980">
            <w:pPr>
              <w:pStyle w:val="movimento2"/>
              <w:rPr>
                <w:color w:val="002060"/>
              </w:rPr>
            </w:pPr>
            <w:r w:rsidRPr="0028134E">
              <w:rPr>
                <w:color w:val="002060"/>
              </w:rPr>
              <w:t xml:space="preserve">(CSI STELLA A.S.D.) </w:t>
            </w:r>
          </w:p>
        </w:tc>
        <w:tc>
          <w:tcPr>
            <w:tcW w:w="800" w:type="dxa"/>
            <w:tcMar>
              <w:top w:w="20" w:type="dxa"/>
              <w:left w:w="20" w:type="dxa"/>
              <w:bottom w:w="20" w:type="dxa"/>
              <w:right w:w="20" w:type="dxa"/>
            </w:tcMar>
            <w:vAlign w:val="center"/>
            <w:hideMark/>
          </w:tcPr>
          <w:p w14:paraId="0FE8EDF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5FEC358" w14:textId="77777777" w:rsidR="002D74D6" w:rsidRPr="0028134E" w:rsidRDefault="002D74D6" w:rsidP="000E7980">
            <w:pPr>
              <w:pStyle w:val="movimento"/>
              <w:rPr>
                <w:color w:val="002060"/>
              </w:rPr>
            </w:pPr>
            <w:r w:rsidRPr="0028134E">
              <w:rPr>
                <w:color w:val="002060"/>
              </w:rPr>
              <w:t>BORGOGNONI VALERIO</w:t>
            </w:r>
          </w:p>
        </w:tc>
        <w:tc>
          <w:tcPr>
            <w:tcW w:w="2200" w:type="dxa"/>
            <w:tcMar>
              <w:top w:w="20" w:type="dxa"/>
              <w:left w:w="20" w:type="dxa"/>
              <w:bottom w:w="20" w:type="dxa"/>
              <w:right w:w="20" w:type="dxa"/>
            </w:tcMar>
            <w:vAlign w:val="center"/>
            <w:hideMark/>
          </w:tcPr>
          <w:p w14:paraId="49990F43" w14:textId="77777777" w:rsidR="002D74D6" w:rsidRPr="0028134E" w:rsidRDefault="002D74D6" w:rsidP="000E7980">
            <w:pPr>
              <w:pStyle w:val="movimento2"/>
              <w:rPr>
                <w:color w:val="002060"/>
              </w:rPr>
            </w:pPr>
            <w:r w:rsidRPr="0028134E">
              <w:rPr>
                <w:color w:val="002060"/>
              </w:rPr>
              <w:t xml:space="preserve">(FUTSAL MONTEMARCIANO C5) </w:t>
            </w:r>
          </w:p>
        </w:tc>
      </w:tr>
      <w:tr w:rsidR="002D74D6" w:rsidRPr="0028134E" w14:paraId="64660C03" w14:textId="77777777" w:rsidTr="002D74D6">
        <w:trPr>
          <w:divId w:val="527259509"/>
        </w:trPr>
        <w:tc>
          <w:tcPr>
            <w:tcW w:w="2200" w:type="dxa"/>
            <w:tcMar>
              <w:top w:w="20" w:type="dxa"/>
              <w:left w:w="20" w:type="dxa"/>
              <w:bottom w:w="20" w:type="dxa"/>
              <w:right w:w="20" w:type="dxa"/>
            </w:tcMar>
            <w:vAlign w:val="center"/>
            <w:hideMark/>
          </w:tcPr>
          <w:p w14:paraId="54D2367B" w14:textId="77777777" w:rsidR="002D74D6" w:rsidRPr="0028134E" w:rsidRDefault="002D74D6" w:rsidP="000E7980">
            <w:pPr>
              <w:pStyle w:val="movimento"/>
              <w:rPr>
                <w:color w:val="002060"/>
              </w:rPr>
            </w:pPr>
            <w:r w:rsidRPr="0028134E">
              <w:rPr>
                <w:color w:val="002060"/>
              </w:rPr>
              <w:t>PENNACCHIETTI ANDREA</w:t>
            </w:r>
          </w:p>
        </w:tc>
        <w:tc>
          <w:tcPr>
            <w:tcW w:w="2200" w:type="dxa"/>
            <w:tcMar>
              <w:top w:w="20" w:type="dxa"/>
              <w:left w:w="20" w:type="dxa"/>
              <w:bottom w:w="20" w:type="dxa"/>
              <w:right w:w="20" w:type="dxa"/>
            </w:tcMar>
            <w:vAlign w:val="center"/>
            <w:hideMark/>
          </w:tcPr>
          <w:p w14:paraId="1F80FF40" w14:textId="77777777" w:rsidR="002D74D6" w:rsidRPr="0028134E" w:rsidRDefault="002D74D6" w:rsidP="000E7980">
            <w:pPr>
              <w:pStyle w:val="movimento2"/>
              <w:rPr>
                <w:color w:val="002060"/>
              </w:rPr>
            </w:pPr>
            <w:r w:rsidRPr="0028134E">
              <w:rPr>
                <w:color w:val="002060"/>
              </w:rPr>
              <w:t xml:space="preserve">(FUTSAL PRANDONE) </w:t>
            </w:r>
          </w:p>
        </w:tc>
        <w:tc>
          <w:tcPr>
            <w:tcW w:w="800" w:type="dxa"/>
            <w:tcMar>
              <w:top w:w="20" w:type="dxa"/>
              <w:left w:w="20" w:type="dxa"/>
              <w:bottom w:w="20" w:type="dxa"/>
              <w:right w:w="20" w:type="dxa"/>
            </w:tcMar>
            <w:vAlign w:val="center"/>
            <w:hideMark/>
          </w:tcPr>
          <w:p w14:paraId="32CD09A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EF8FA00" w14:textId="77777777" w:rsidR="002D74D6" w:rsidRPr="0028134E" w:rsidRDefault="002D74D6" w:rsidP="000E7980">
            <w:pPr>
              <w:pStyle w:val="movimento"/>
              <w:rPr>
                <w:color w:val="002060"/>
              </w:rPr>
            </w:pPr>
            <w:r w:rsidRPr="0028134E">
              <w:rPr>
                <w:color w:val="002060"/>
              </w:rPr>
              <w:t>TRAINI MATTIA</w:t>
            </w:r>
          </w:p>
        </w:tc>
        <w:tc>
          <w:tcPr>
            <w:tcW w:w="2200" w:type="dxa"/>
            <w:tcMar>
              <w:top w:w="20" w:type="dxa"/>
              <w:left w:w="20" w:type="dxa"/>
              <w:bottom w:w="20" w:type="dxa"/>
              <w:right w:w="20" w:type="dxa"/>
            </w:tcMar>
            <w:vAlign w:val="center"/>
            <w:hideMark/>
          </w:tcPr>
          <w:p w14:paraId="309BCF22" w14:textId="77777777" w:rsidR="002D74D6" w:rsidRPr="0028134E" w:rsidRDefault="002D74D6" w:rsidP="000E7980">
            <w:pPr>
              <w:pStyle w:val="movimento2"/>
              <w:rPr>
                <w:color w:val="002060"/>
              </w:rPr>
            </w:pPr>
            <w:r w:rsidRPr="0028134E">
              <w:rPr>
                <w:color w:val="002060"/>
              </w:rPr>
              <w:t xml:space="preserve">(FUTSAL PRANDONE) </w:t>
            </w:r>
          </w:p>
        </w:tc>
      </w:tr>
      <w:tr w:rsidR="002D74D6" w:rsidRPr="0028134E" w14:paraId="4B3D4622" w14:textId="77777777" w:rsidTr="002D74D6">
        <w:trPr>
          <w:divId w:val="527259509"/>
        </w:trPr>
        <w:tc>
          <w:tcPr>
            <w:tcW w:w="2200" w:type="dxa"/>
            <w:tcMar>
              <w:top w:w="20" w:type="dxa"/>
              <w:left w:w="20" w:type="dxa"/>
              <w:bottom w:w="20" w:type="dxa"/>
              <w:right w:w="20" w:type="dxa"/>
            </w:tcMar>
            <w:vAlign w:val="center"/>
            <w:hideMark/>
          </w:tcPr>
          <w:p w14:paraId="39E7C5ED" w14:textId="77777777" w:rsidR="002D74D6" w:rsidRPr="0028134E" w:rsidRDefault="002D74D6" w:rsidP="000E7980">
            <w:pPr>
              <w:pStyle w:val="movimento"/>
              <w:rPr>
                <w:color w:val="002060"/>
              </w:rPr>
            </w:pPr>
            <w:r w:rsidRPr="0028134E">
              <w:rPr>
                <w:color w:val="002060"/>
              </w:rPr>
              <w:t>DELCURATOLO CRISTIANO</w:t>
            </w:r>
          </w:p>
        </w:tc>
        <w:tc>
          <w:tcPr>
            <w:tcW w:w="2200" w:type="dxa"/>
            <w:tcMar>
              <w:top w:w="20" w:type="dxa"/>
              <w:left w:w="20" w:type="dxa"/>
              <w:bottom w:w="20" w:type="dxa"/>
              <w:right w:w="20" w:type="dxa"/>
            </w:tcMar>
            <w:vAlign w:val="center"/>
            <w:hideMark/>
          </w:tcPr>
          <w:p w14:paraId="0BA0F216" w14:textId="77777777" w:rsidR="002D74D6" w:rsidRPr="0028134E" w:rsidRDefault="002D74D6" w:rsidP="000E7980">
            <w:pPr>
              <w:pStyle w:val="movimento2"/>
              <w:rPr>
                <w:color w:val="002060"/>
              </w:rPr>
            </w:pPr>
            <w:r w:rsidRPr="0028134E">
              <w:rPr>
                <w:color w:val="002060"/>
              </w:rPr>
              <w:t xml:space="preserve">(FUTSAL SAMBUCHETO) </w:t>
            </w:r>
          </w:p>
        </w:tc>
        <w:tc>
          <w:tcPr>
            <w:tcW w:w="800" w:type="dxa"/>
            <w:tcMar>
              <w:top w:w="20" w:type="dxa"/>
              <w:left w:w="20" w:type="dxa"/>
              <w:bottom w:w="20" w:type="dxa"/>
              <w:right w:w="20" w:type="dxa"/>
            </w:tcMar>
            <w:vAlign w:val="center"/>
            <w:hideMark/>
          </w:tcPr>
          <w:p w14:paraId="3873F96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434B6B8" w14:textId="77777777" w:rsidR="002D74D6" w:rsidRPr="0028134E" w:rsidRDefault="002D74D6" w:rsidP="000E7980">
            <w:pPr>
              <w:pStyle w:val="movimento"/>
              <w:rPr>
                <w:color w:val="002060"/>
              </w:rPr>
            </w:pPr>
            <w:r w:rsidRPr="0028134E">
              <w:rPr>
                <w:color w:val="002060"/>
              </w:rPr>
              <w:t>ORIOLI GERMANO</w:t>
            </w:r>
          </w:p>
        </w:tc>
        <w:tc>
          <w:tcPr>
            <w:tcW w:w="2200" w:type="dxa"/>
            <w:tcMar>
              <w:top w:w="20" w:type="dxa"/>
              <w:left w:w="20" w:type="dxa"/>
              <w:bottom w:w="20" w:type="dxa"/>
              <w:right w:w="20" w:type="dxa"/>
            </w:tcMar>
            <w:vAlign w:val="center"/>
            <w:hideMark/>
          </w:tcPr>
          <w:p w14:paraId="05528ECF" w14:textId="77777777" w:rsidR="002D74D6" w:rsidRPr="0028134E" w:rsidRDefault="002D74D6" w:rsidP="000E7980">
            <w:pPr>
              <w:pStyle w:val="movimento2"/>
              <w:rPr>
                <w:color w:val="002060"/>
              </w:rPr>
            </w:pPr>
            <w:r w:rsidRPr="0028134E">
              <w:rPr>
                <w:color w:val="002060"/>
              </w:rPr>
              <w:t xml:space="preserve">(FUTSAL SAMBUCHETO) </w:t>
            </w:r>
          </w:p>
        </w:tc>
      </w:tr>
      <w:tr w:rsidR="002D74D6" w:rsidRPr="0028134E" w14:paraId="415FB588" w14:textId="77777777" w:rsidTr="002D74D6">
        <w:trPr>
          <w:divId w:val="527259509"/>
        </w:trPr>
        <w:tc>
          <w:tcPr>
            <w:tcW w:w="2200" w:type="dxa"/>
            <w:tcMar>
              <w:top w:w="20" w:type="dxa"/>
              <w:left w:w="20" w:type="dxa"/>
              <w:bottom w:w="20" w:type="dxa"/>
              <w:right w:w="20" w:type="dxa"/>
            </w:tcMar>
            <w:vAlign w:val="center"/>
            <w:hideMark/>
          </w:tcPr>
          <w:p w14:paraId="08B86344" w14:textId="77777777" w:rsidR="002D74D6" w:rsidRPr="0028134E" w:rsidRDefault="002D74D6" w:rsidP="000E7980">
            <w:pPr>
              <w:pStyle w:val="movimento"/>
              <w:rPr>
                <w:color w:val="002060"/>
              </w:rPr>
            </w:pPr>
            <w:r w:rsidRPr="0028134E">
              <w:rPr>
                <w:color w:val="002060"/>
              </w:rPr>
              <w:t>IUGA BOGDAN VASILE</w:t>
            </w:r>
          </w:p>
        </w:tc>
        <w:tc>
          <w:tcPr>
            <w:tcW w:w="2200" w:type="dxa"/>
            <w:tcMar>
              <w:top w:w="20" w:type="dxa"/>
              <w:left w:w="20" w:type="dxa"/>
              <w:bottom w:w="20" w:type="dxa"/>
              <w:right w:w="20" w:type="dxa"/>
            </w:tcMar>
            <w:vAlign w:val="center"/>
            <w:hideMark/>
          </w:tcPr>
          <w:p w14:paraId="24C4E42C" w14:textId="77777777" w:rsidR="002D74D6" w:rsidRPr="0028134E" w:rsidRDefault="002D74D6" w:rsidP="000E7980">
            <w:pPr>
              <w:pStyle w:val="movimento2"/>
              <w:rPr>
                <w:color w:val="002060"/>
              </w:rPr>
            </w:pPr>
            <w:r w:rsidRPr="0028134E">
              <w:rPr>
                <w:color w:val="002060"/>
              </w:rPr>
              <w:t xml:space="preserve">(NUOVA OTTRANO 98) </w:t>
            </w:r>
          </w:p>
        </w:tc>
        <w:tc>
          <w:tcPr>
            <w:tcW w:w="800" w:type="dxa"/>
            <w:tcMar>
              <w:top w:w="20" w:type="dxa"/>
              <w:left w:w="20" w:type="dxa"/>
              <w:bottom w:w="20" w:type="dxa"/>
              <w:right w:w="20" w:type="dxa"/>
            </w:tcMar>
            <w:vAlign w:val="center"/>
            <w:hideMark/>
          </w:tcPr>
          <w:p w14:paraId="307235D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8893CDF" w14:textId="77777777" w:rsidR="002D74D6" w:rsidRPr="0028134E" w:rsidRDefault="002D74D6" w:rsidP="000E7980">
            <w:pPr>
              <w:pStyle w:val="movimento"/>
              <w:rPr>
                <w:color w:val="002060"/>
              </w:rPr>
            </w:pPr>
            <w:r w:rsidRPr="0028134E">
              <w:rPr>
                <w:color w:val="002060"/>
              </w:rPr>
              <w:t>CRESCENTINI SIMONE</w:t>
            </w:r>
          </w:p>
        </w:tc>
        <w:tc>
          <w:tcPr>
            <w:tcW w:w="2200" w:type="dxa"/>
            <w:tcMar>
              <w:top w:w="20" w:type="dxa"/>
              <w:left w:w="20" w:type="dxa"/>
              <w:bottom w:w="20" w:type="dxa"/>
              <w:right w:w="20" w:type="dxa"/>
            </w:tcMar>
            <w:vAlign w:val="center"/>
            <w:hideMark/>
          </w:tcPr>
          <w:p w14:paraId="33F10BD5" w14:textId="77777777" w:rsidR="002D74D6" w:rsidRPr="0028134E" w:rsidRDefault="002D74D6" w:rsidP="000E7980">
            <w:pPr>
              <w:pStyle w:val="movimento2"/>
              <w:rPr>
                <w:color w:val="002060"/>
              </w:rPr>
            </w:pPr>
            <w:r w:rsidRPr="0028134E">
              <w:rPr>
                <w:color w:val="002060"/>
              </w:rPr>
              <w:t xml:space="preserve">(REAL FABRIANO) </w:t>
            </w:r>
          </w:p>
        </w:tc>
      </w:tr>
      <w:tr w:rsidR="002D74D6" w:rsidRPr="0028134E" w14:paraId="32CF9371" w14:textId="77777777" w:rsidTr="002D74D6">
        <w:trPr>
          <w:divId w:val="527259509"/>
        </w:trPr>
        <w:tc>
          <w:tcPr>
            <w:tcW w:w="2200" w:type="dxa"/>
            <w:tcMar>
              <w:top w:w="20" w:type="dxa"/>
              <w:left w:w="20" w:type="dxa"/>
              <w:bottom w:w="20" w:type="dxa"/>
              <w:right w:w="20" w:type="dxa"/>
            </w:tcMar>
            <w:vAlign w:val="center"/>
            <w:hideMark/>
          </w:tcPr>
          <w:p w14:paraId="0FC4035E" w14:textId="77777777" w:rsidR="002D74D6" w:rsidRPr="0028134E" w:rsidRDefault="002D74D6" w:rsidP="000E7980">
            <w:pPr>
              <w:pStyle w:val="movimento"/>
              <w:rPr>
                <w:color w:val="002060"/>
              </w:rPr>
            </w:pPr>
            <w:r w:rsidRPr="0028134E">
              <w:rPr>
                <w:color w:val="002060"/>
              </w:rPr>
              <w:t>ROSETTI FABIO</w:t>
            </w:r>
          </w:p>
        </w:tc>
        <w:tc>
          <w:tcPr>
            <w:tcW w:w="2200" w:type="dxa"/>
            <w:tcMar>
              <w:top w:w="20" w:type="dxa"/>
              <w:left w:w="20" w:type="dxa"/>
              <w:bottom w:w="20" w:type="dxa"/>
              <w:right w:w="20" w:type="dxa"/>
            </w:tcMar>
            <w:vAlign w:val="center"/>
            <w:hideMark/>
          </w:tcPr>
          <w:p w14:paraId="6DC1E245" w14:textId="77777777" w:rsidR="002D74D6" w:rsidRPr="0028134E" w:rsidRDefault="002D74D6" w:rsidP="000E7980">
            <w:pPr>
              <w:pStyle w:val="movimento2"/>
              <w:rPr>
                <w:color w:val="002060"/>
              </w:rPr>
            </w:pPr>
            <w:r w:rsidRPr="0028134E">
              <w:rPr>
                <w:color w:val="002060"/>
              </w:rPr>
              <w:t xml:space="preserve">(SANGIORGIO) </w:t>
            </w:r>
          </w:p>
        </w:tc>
        <w:tc>
          <w:tcPr>
            <w:tcW w:w="800" w:type="dxa"/>
            <w:tcMar>
              <w:top w:w="20" w:type="dxa"/>
              <w:left w:w="20" w:type="dxa"/>
              <w:bottom w:w="20" w:type="dxa"/>
              <w:right w:w="20" w:type="dxa"/>
            </w:tcMar>
            <w:vAlign w:val="center"/>
            <w:hideMark/>
          </w:tcPr>
          <w:p w14:paraId="421268F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512418" w14:textId="77777777" w:rsidR="002D74D6" w:rsidRPr="0028134E" w:rsidRDefault="002D74D6" w:rsidP="000E7980">
            <w:pPr>
              <w:pStyle w:val="movimento"/>
              <w:rPr>
                <w:color w:val="002060"/>
              </w:rPr>
            </w:pPr>
            <w:r w:rsidRPr="0028134E">
              <w:rPr>
                <w:color w:val="002060"/>
              </w:rPr>
              <w:t>DIALUCE ANDREA</w:t>
            </w:r>
          </w:p>
        </w:tc>
        <w:tc>
          <w:tcPr>
            <w:tcW w:w="2200" w:type="dxa"/>
            <w:tcMar>
              <w:top w:w="20" w:type="dxa"/>
              <w:left w:w="20" w:type="dxa"/>
              <w:bottom w:w="20" w:type="dxa"/>
              <w:right w:w="20" w:type="dxa"/>
            </w:tcMar>
            <w:vAlign w:val="center"/>
            <w:hideMark/>
          </w:tcPr>
          <w:p w14:paraId="5EE2832F" w14:textId="77777777" w:rsidR="002D74D6" w:rsidRPr="0028134E" w:rsidRDefault="002D74D6" w:rsidP="000E7980">
            <w:pPr>
              <w:pStyle w:val="movimento2"/>
              <w:rPr>
                <w:color w:val="002060"/>
              </w:rPr>
            </w:pPr>
            <w:r w:rsidRPr="0028134E">
              <w:rPr>
                <w:color w:val="002060"/>
              </w:rPr>
              <w:t xml:space="preserve">(SERRALTA) </w:t>
            </w:r>
          </w:p>
        </w:tc>
      </w:tr>
      <w:tr w:rsidR="002D74D6" w:rsidRPr="0028134E" w14:paraId="06C9F29A" w14:textId="77777777" w:rsidTr="002D74D6">
        <w:trPr>
          <w:divId w:val="527259509"/>
        </w:trPr>
        <w:tc>
          <w:tcPr>
            <w:tcW w:w="2200" w:type="dxa"/>
            <w:tcMar>
              <w:top w:w="20" w:type="dxa"/>
              <w:left w:w="20" w:type="dxa"/>
              <w:bottom w:w="20" w:type="dxa"/>
              <w:right w:w="20" w:type="dxa"/>
            </w:tcMar>
            <w:vAlign w:val="center"/>
            <w:hideMark/>
          </w:tcPr>
          <w:p w14:paraId="60582912" w14:textId="77777777" w:rsidR="002D74D6" w:rsidRPr="0028134E" w:rsidRDefault="002D74D6" w:rsidP="000E7980">
            <w:pPr>
              <w:pStyle w:val="movimento"/>
              <w:rPr>
                <w:color w:val="002060"/>
              </w:rPr>
            </w:pPr>
            <w:r w:rsidRPr="0028134E">
              <w:rPr>
                <w:color w:val="002060"/>
              </w:rPr>
              <w:t>MASSUCCI MIRKO</w:t>
            </w:r>
          </w:p>
        </w:tc>
        <w:tc>
          <w:tcPr>
            <w:tcW w:w="2200" w:type="dxa"/>
            <w:tcMar>
              <w:top w:w="20" w:type="dxa"/>
              <w:left w:w="20" w:type="dxa"/>
              <w:bottom w:w="20" w:type="dxa"/>
              <w:right w:w="20" w:type="dxa"/>
            </w:tcMar>
            <w:vAlign w:val="center"/>
            <w:hideMark/>
          </w:tcPr>
          <w:p w14:paraId="312C7B45" w14:textId="77777777" w:rsidR="002D74D6" w:rsidRPr="0028134E" w:rsidRDefault="002D74D6" w:rsidP="000E7980">
            <w:pPr>
              <w:pStyle w:val="movimento2"/>
              <w:rPr>
                <w:color w:val="002060"/>
              </w:rPr>
            </w:pPr>
            <w:r w:rsidRPr="0028134E">
              <w:rPr>
                <w:color w:val="002060"/>
              </w:rPr>
              <w:t xml:space="preserve">(TRE TORRI A.S.D.) </w:t>
            </w:r>
          </w:p>
        </w:tc>
        <w:tc>
          <w:tcPr>
            <w:tcW w:w="800" w:type="dxa"/>
            <w:tcMar>
              <w:top w:w="20" w:type="dxa"/>
              <w:left w:w="20" w:type="dxa"/>
              <w:bottom w:w="20" w:type="dxa"/>
              <w:right w:w="20" w:type="dxa"/>
            </w:tcMar>
            <w:vAlign w:val="center"/>
            <w:hideMark/>
          </w:tcPr>
          <w:p w14:paraId="1281D6D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A1BC89B" w14:textId="77777777" w:rsidR="002D74D6" w:rsidRPr="0028134E" w:rsidRDefault="002D74D6" w:rsidP="000E7980">
            <w:pPr>
              <w:pStyle w:val="movimento"/>
              <w:rPr>
                <w:color w:val="002060"/>
              </w:rPr>
            </w:pPr>
            <w:r w:rsidRPr="0028134E">
              <w:rPr>
                <w:color w:val="002060"/>
              </w:rPr>
              <w:t>MARCACCIO MARCO</w:t>
            </w:r>
          </w:p>
        </w:tc>
        <w:tc>
          <w:tcPr>
            <w:tcW w:w="2200" w:type="dxa"/>
            <w:tcMar>
              <w:top w:w="20" w:type="dxa"/>
              <w:left w:w="20" w:type="dxa"/>
              <w:bottom w:w="20" w:type="dxa"/>
              <w:right w:w="20" w:type="dxa"/>
            </w:tcMar>
            <w:vAlign w:val="center"/>
            <w:hideMark/>
          </w:tcPr>
          <w:p w14:paraId="36EB9543" w14:textId="77777777" w:rsidR="002D74D6" w:rsidRPr="0028134E" w:rsidRDefault="002D74D6" w:rsidP="000E7980">
            <w:pPr>
              <w:pStyle w:val="movimento2"/>
              <w:rPr>
                <w:color w:val="002060"/>
              </w:rPr>
            </w:pPr>
            <w:r w:rsidRPr="0028134E">
              <w:rPr>
                <w:color w:val="002060"/>
              </w:rPr>
              <w:t xml:space="preserve">(U.MANDOLESI CALCIO) </w:t>
            </w:r>
          </w:p>
        </w:tc>
      </w:tr>
      <w:tr w:rsidR="002D74D6" w:rsidRPr="0028134E" w14:paraId="168EC36F" w14:textId="77777777" w:rsidTr="002D74D6">
        <w:trPr>
          <w:divId w:val="527259509"/>
        </w:trPr>
        <w:tc>
          <w:tcPr>
            <w:tcW w:w="2200" w:type="dxa"/>
            <w:tcMar>
              <w:top w:w="20" w:type="dxa"/>
              <w:left w:w="20" w:type="dxa"/>
              <w:bottom w:w="20" w:type="dxa"/>
              <w:right w:w="20" w:type="dxa"/>
            </w:tcMar>
            <w:vAlign w:val="center"/>
            <w:hideMark/>
          </w:tcPr>
          <w:p w14:paraId="0C6CA776" w14:textId="77777777" w:rsidR="002D74D6" w:rsidRPr="0028134E" w:rsidRDefault="002D74D6" w:rsidP="000E7980">
            <w:pPr>
              <w:pStyle w:val="movimento"/>
              <w:rPr>
                <w:color w:val="002060"/>
              </w:rPr>
            </w:pPr>
            <w:r w:rsidRPr="0028134E">
              <w:rPr>
                <w:color w:val="002060"/>
              </w:rPr>
              <w:t>VITTORI ALESSIO</w:t>
            </w:r>
          </w:p>
        </w:tc>
        <w:tc>
          <w:tcPr>
            <w:tcW w:w="2200" w:type="dxa"/>
            <w:tcMar>
              <w:top w:w="20" w:type="dxa"/>
              <w:left w:w="20" w:type="dxa"/>
              <w:bottom w:w="20" w:type="dxa"/>
              <w:right w:w="20" w:type="dxa"/>
            </w:tcMar>
            <w:vAlign w:val="center"/>
            <w:hideMark/>
          </w:tcPr>
          <w:p w14:paraId="3F60FF1B"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0727933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44767B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263B7CC" w14:textId="77777777" w:rsidR="002D74D6" w:rsidRPr="0028134E" w:rsidRDefault="002D74D6" w:rsidP="000E7980">
            <w:pPr>
              <w:pStyle w:val="movimento2"/>
              <w:rPr>
                <w:color w:val="002060"/>
              </w:rPr>
            </w:pPr>
            <w:r w:rsidRPr="0028134E">
              <w:rPr>
                <w:color w:val="002060"/>
              </w:rPr>
              <w:t> </w:t>
            </w:r>
          </w:p>
        </w:tc>
      </w:tr>
    </w:tbl>
    <w:p w14:paraId="7DEC473F" w14:textId="77777777" w:rsidR="002D74D6" w:rsidRPr="0028134E" w:rsidRDefault="002D74D6" w:rsidP="002D74D6">
      <w:pPr>
        <w:pStyle w:val="titolo10"/>
        <w:divId w:val="527259509"/>
        <w:rPr>
          <w:rFonts w:eastAsiaTheme="minorEastAsia"/>
          <w:color w:val="002060"/>
        </w:rPr>
      </w:pPr>
      <w:r w:rsidRPr="0028134E">
        <w:rPr>
          <w:color w:val="002060"/>
        </w:rPr>
        <w:lastRenderedPageBreak/>
        <w:t xml:space="preserve">GARE DEL 23/10/2021 </w:t>
      </w:r>
    </w:p>
    <w:p w14:paraId="6C76387D"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E621650"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63FEBB20" w14:textId="77777777" w:rsidR="002D74D6" w:rsidRPr="0028134E" w:rsidRDefault="002D74D6" w:rsidP="002D74D6">
      <w:pPr>
        <w:pStyle w:val="titolo30"/>
        <w:divId w:val="527259509"/>
        <w:rPr>
          <w:color w:val="002060"/>
        </w:rPr>
      </w:pPr>
      <w:r w:rsidRPr="0028134E">
        <w:rPr>
          <w:color w:val="002060"/>
        </w:rPr>
        <w:t xml:space="preserve">ALLENATORI </w:t>
      </w:r>
    </w:p>
    <w:p w14:paraId="3E5DA014" w14:textId="77777777" w:rsidR="002D74D6" w:rsidRPr="0028134E" w:rsidRDefault="002D74D6" w:rsidP="002D74D6">
      <w:pPr>
        <w:pStyle w:val="titolo20"/>
        <w:divId w:val="527259509"/>
        <w:rPr>
          <w:color w:val="002060"/>
        </w:rPr>
      </w:pPr>
      <w:r w:rsidRPr="0028134E">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6FA8FCF" w14:textId="77777777" w:rsidTr="002D74D6">
        <w:trPr>
          <w:divId w:val="527259509"/>
        </w:trPr>
        <w:tc>
          <w:tcPr>
            <w:tcW w:w="2200" w:type="dxa"/>
            <w:tcMar>
              <w:top w:w="20" w:type="dxa"/>
              <w:left w:w="20" w:type="dxa"/>
              <w:bottom w:w="20" w:type="dxa"/>
              <w:right w:w="20" w:type="dxa"/>
            </w:tcMar>
            <w:vAlign w:val="center"/>
            <w:hideMark/>
          </w:tcPr>
          <w:p w14:paraId="28D2F6DC" w14:textId="77777777" w:rsidR="002D74D6" w:rsidRPr="0028134E" w:rsidRDefault="002D74D6" w:rsidP="000E7980">
            <w:pPr>
              <w:pStyle w:val="movimento"/>
              <w:rPr>
                <w:color w:val="002060"/>
              </w:rPr>
            </w:pPr>
            <w:r w:rsidRPr="0028134E">
              <w:rPr>
                <w:color w:val="002060"/>
              </w:rPr>
              <w:t>MARCHEGIANI MASSIMO</w:t>
            </w:r>
          </w:p>
        </w:tc>
        <w:tc>
          <w:tcPr>
            <w:tcW w:w="2200" w:type="dxa"/>
            <w:tcMar>
              <w:top w:w="20" w:type="dxa"/>
              <w:left w:w="20" w:type="dxa"/>
              <w:bottom w:w="20" w:type="dxa"/>
              <w:right w:w="20" w:type="dxa"/>
            </w:tcMar>
            <w:vAlign w:val="center"/>
            <w:hideMark/>
          </w:tcPr>
          <w:p w14:paraId="4055165C"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1B47A95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738CB0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8D24DAC" w14:textId="77777777" w:rsidR="002D74D6" w:rsidRPr="0028134E" w:rsidRDefault="002D74D6" w:rsidP="000E7980">
            <w:pPr>
              <w:pStyle w:val="movimento2"/>
              <w:rPr>
                <w:color w:val="002060"/>
              </w:rPr>
            </w:pPr>
            <w:r w:rsidRPr="0028134E">
              <w:rPr>
                <w:color w:val="002060"/>
              </w:rPr>
              <w:t> </w:t>
            </w:r>
          </w:p>
        </w:tc>
      </w:tr>
    </w:tbl>
    <w:p w14:paraId="156BC740" w14:textId="77777777"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Per comportamento offensivo e minaccioso nei confronti dell'arbitro. </w:t>
      </w:r>
    </w:p>
    <w:p w14:paraId="62C7ADED"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7CDF91E" w14:textId="77777777" w:rsidTr="002D74D6">
        <w:trPr>
          <w:divId w:val="527259509"/>
        </w:trPr>
        <w:tc>
          <w:tcPr>
            <w:tcW w:w="2200" w:type="dxa"/>
            <w:tcMar>
              <w:top w:w="20" w:type="dxa"/>
              <w:left w:w="20" w:type="dxa"/>
              <w:bottom w:w="20" w:type="dxa"/>
              <w:right w:w="20" w:type="dxa"/>
            </w:tcMar>
            <w:vAlign w:val="center"/>
            <w:hideMark/>
          </w:tcPr>
          <w:p w14:paraId="21684879" w14:textId="77777777" w:rsidR="002D74D6" w:rsidRPr="0028134E" w:rsidRDefault="002D74D6" w:rsidP="000E7980">
            <w:pPr>
              <w:pStyle w:val="movimento"/>
              <w:rPr>
                <w:color w:val="002060"/>
              </w:rPr>
            </w:pPr>
            <w:r w:rsidRPr="0028134E">
              <w:rPr>
                <w:color w:val="002060"/>
              </w:rPr>
              <w:t>COMPAGNUCCI SIMONE</w:t>
            </w:r>
          </w:p>
        </w:tc>
        <w:tc>
          <w:tcPr>
            <w:tcW w:w="2200" w:type="dxa"/>
            <w:tcMar>
              <w:top w:w="20" w:type="dxa"/>
              <w:left w:w="20" w:type="dxa"/>
              <w:bottom w:w="20" w:type="dxa"/>
              <w:right w:w="20" w:type="dxa"/>
            </w:tcMar>
            <w:vAlign w:val="center"/>
            <w:hideMark/>
          </w:tcPr>
          <w:p w14:paraId="38B10899" w14:textId="77777777" w:rsidR="002D74D6" w:rsidRPr="0028134E" w:rsidRDefault="002D74D6" w:rsidP="000E7980">
            <w:pPr>
              <w:pStyle w:val="movimento2"/>
              <w:rPr>
                <w:color w:val="002060"/>
              </w:rPr>
            </w:pPr>
            <w:r w:rsidRPr="0028134E">
              <w:rPr>
                <w:color w:val="002060"/>
              </w:rPr>
              <w:t xml:space="preserve">(POLISPORTIVA VICTORIA) </w:t>
            </w:r>
          </w:p>
        </w:tc>
        <w:tc>
          <w:tcPr>
            <w:tcW w:w="800" w:type="dxa"/>
            <w:tcMar>
              <w:top w:w="20" w:type="dxa"/>
              <w:left w:w="20" w:type="dxa"/>
              <w:bottom w:w="20" w:type="dxa"/>
              <w:right w:w="20" w:type="dxa"/>
            </w:tcMar>
            <w:vAlign w:val="center"/>
            <w:hideMark/>
          </w:tcPr>
          <w:p w14:paraId="7AA3A9B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3B31DB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9889522" w14:textId="77777777" w:rsidR="002D74D6" w:rsidRPr="0028134E" w:rsidRDefault="002D74D6" w:rsidP="000E7980">
            <w:pPr>
              <w:pStyle w:val="movimento2"/>
              <w:rPr>
                <w:color w:val="002060"/>
              </w:rPr>
            </w:pPr>
            <w:r w:rsidRPr="0028134E">
              <w:rPr>
                <w:color w:val="002060"/>
              </w:rPr>
              <w:t> </w:t>
            </w:r>
          </w:p>
        </w:tc>
      </w:tr>
    </w:tbl>
    <w:p w14:paraId="43DABD7A"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ESPULSI </w:t>
      </w:r>
    </w:p>
    <w:p w14:paraId="39A3D965" w14:textId="77777777" w:rsidR="002D74D6" w:rsidRPr="0028134E" w:rsidRDefault="002D74D6" w:rsidP="002D74D6">
      <w:pPr>
        <w:pStyle w:val="titolo20"/>
        <w:divId w:val="527259509"/>
        <w:rPr>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7396CC98" w14:textId="77777777" w:rsidTr="002D74D6">
        <w:trPr>
          <w:divId w:val="527259509"/>
        </w:trPr>
        <w:tc>
          <w:tcPr>
            <w:tcW w:w="2200" w:type="dxa"/>
            <w:tcMar>
              <w:top w:w="20" w:type="dxa"/>
              <w:left w:w="20" w:type="dxa"/>
              <w:bottom w:w="20" w:type="dxa"/>
              <w:right w:w="20" w:type="dxa"/>
            </w:tcMar>
            <w:vAlign w:val="center"/>
            <w:hideMark/>
          </w:tcPr>
          <w:p w14:paraId="5DD7DCFE" w14:textId="77777777" w:rsidR="002D74D6" w:rsidRPr="0028134E" w:rsidRDefault="002D74D6" w:rsidP="000E7980">
            <w:pPr>
              <w:pStyle w:val="movimento"/>
              <w:rPr>
                <w:color w:val="002060"/>
              </w:rPr>
            </w:pPr>
            <w:r w:rsidRPr="0028134E">
              <w:rPr>
                <w:color w:val="002060"/>
              </w:rPr>
              <w:t>CARACINI NICOLA</w:t>
            </w:r>
          </w:p>
        </w:tc>
        <w:tc>
          <w:tcPr>
            <w:tcW w:w="2200" w:type="dxa"/>
            <w:tcMar>
              <w:top w:w="20" w:type="dxa"/>
              <w:left w:w="20" w:type="dxa"/>
              <w:bottom w:w="20" w:type="dxa"/>
              <w:right w:w="20" w:type="dxa"/>
            </w:tcMar>
            <w:vAlign w:val="center"/>
            <w:hideMark/>
          </w:tcPr>
          <w:p w14:paraId="3D45EC4B"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3E86C1E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2CA824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DF4CE30" w14:textId="77777777" w:rsidR="002D74D6" w:rsidRPr="0028134E" w:rsidRDefault="002D74D6" w:rsidP="000E7980">
            <w:pPr>
              <w:pStyle w:val="movimento2"/>
              <w:rPr>
                <w:color w:val="002060"/>
              </w:rPr>
            </w:pPr>
            <w:r w:rsidRPr="0028134E">
              <w:rPr>
                <w:color w:val="002060"/>
              </w:rPr>
              <w:t> </w:t>
            </w:r>
          </w:p>
        </w:tc>
      </w:tr>
    </w:tbl>
    <w:p w14:paraId="7B33D628"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0EABAEF3" w14:textId="77777777" w:rsidR="002D74D6" w:rsidRPr="0028134E" w:rsidRDefault="002D74D6" w:rsidP="002D74D6">
      <w:pPr>
        <w:pStyle w:val="titolo20"/>
        <w:divId w:val="527259509"/>
        <w:rPr>
          <w:color w:val="002060"/>
        </w:rPr>
      </w:pPr>
      <w:r w:rsidRPr="0028134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9B1FD7F" w14:textId="77777777" w:rsidTr="002D74D6">
        <w:trPr>
          <w:divId w:val="527259509"/>
        </w:trPr>
        <w:tc>
          <w:tcPr>
            <w:tcW w:w="2200" w:type="dxa"/>
            <w:tcMar>
              <w:top w:w="20" w:type="dxa"/>
              <w:left w:w="20" w:type="dxa"/>
              <w:bottom w:w="20" w:type="dxa"/>
              <w:right w:w="20" w:type="dxa"/>
            </w:tcMar>
            <w:vAlign w:val="center"/>
            <w:hideMark/>
          </w:tcPr>
          <w:p w14:paraId="6B6361D6" w14:textId="77777777" w:rsidR="002D74D6" w:rsidRPr="0028134E" w:rsidRDefault="002D74D6" w:rsidP="000E7980">
            <w:pPr>
              <w:pStyle w:val="movimento"/>
              <w:rPr>
                <w:color w:val="002060"/>
              </w:rPr>
            </w:pPr>
            <w:r w:rsidRPr="0028134E">
              <w:rPr>
                <w:color w:val="002060"/>
              </w:rPr>
              <w:t>MEDEI LEONARDO</w:t>
            </w:r>
          </w:p>
        </w:tc>
        <w:tc>
          <w:tcPr>
            <w:tcW w:w="2200" w:type="dxa"/>
            <w:tcMar>
              <w:top w:w="20" w:type="dxa"/>
              <w:left w:w="20" w:type="dxa"/>
              <w:bottom w:w="20" w:type="dxa"/>
              <w:right w:w="20" w:type="dxa"/>
            </w:tcMar>
            <w:vAlign w:val="center"/>
            <w:hideMark/>
          </w:tcPr>
          <w:p w14:paraId="5EAD4C78"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395B900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8B04C3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E69536A" w14:textId="77777777" w:rsidR="002D74D6" w:rsidRPr="0028134E" w:rsidRDefault="002D74D6" w:rsidP="000E7980">
            <w:pPr>
              <w:pStyle w:val="movimento2"/>
              <w:rPr>
                <w:color w:val="002060"/>
              </w:rPr>
            </w:pPr>
            <w:r w:rsidRPr="0028134E">
              <w:rPr>
                <w:color w:val="002060"/>
              </w:rPr>
              <w:t> </w:t>
            </w:r>
          </w:p>
        </w:tc>
      </w:tr>
    </w:tbl>
    <w:p w14:paraId="1C56D1DF"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C8F08DE" w14:textId="77777777" w:rsidTr="002D74D6">
        <w:trPr>
          <w:divId w:val="527259509"/>
        </w:trPr>
        <w:tc>
          <w:tcPr>
            <w:tcW w:w="2200" w:type="dxa"/>
            <w:tcMar>
              <w:top w:w="20" w:type="dxa"/>
              <w:left w:w="20" w:type="dxa"/>
              <w:bottom w:w="20" w:type="dxa"/>
              <w:right w:w="20" w:type="dxa"/>
            </w:tcMar>
            <w:vAlign w:val="center"/>
            <w:hideMark/>
          </w:tcPr>
          <w:p w14:paraId="49BE1E98" w14:textId="77777777" w:rsidR="002D74D6" w:rsidRPr="0028134E" w:rsidRDefault="002D74D6" w:rsidP="000E7980">
            <w:pPr>
              <w:pStyle w:val="movimento"/>
              <w:rPr>
                <w:color w:val="002060"/>
              </w:rPr>
            </w:pPr>
            <w:r w:rsidRPr="0028134E">
              <w:rPr>
                <w:color w:val="002060"/>
              </w:rPr>
              <w:t>SILEONI TOMMASO</w:t>
            </w:r>
          </w:p>
        </w:tc>
        <w:tc>
          <w:tcPr>
            <w:tcW w:w="2200" w:type="dxa"/>
            <w:tcMar>
              <w:top w:w="20" w:type="dxa"/>
              <w:left w:w="20" w:type="dxa"/>
              <w:bottom w:w="20" w:type="dxa"/>
              <w:right w:w="20" w:type="dxa"/>
            </w:tcMar>
            <w:vAlign w:val="center"/>
            <w:hideMark/>
          </w:tcPr>
          <w:p w14:paraId="1DA88B1B"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65ED552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CE800BF" w14:textId="77777777" w:rsidR="002D74D6" w:rsidRPr="0028134E" w:rsidRDefault="002D74D6" w:rsidP="000E7980">
            <w:pPr>
              <w:pStyle w:val="movimento"/>
              <w:rPr>
                <w:color w:val="002060"/>
              </w:rPr>
            </w:pPr>
            <w:r w:rsidRPr="0028134E">
              <w:rPr>
                <w:color w:val="002060"/>
              </w:rPr>
              <w:t>UGOCCIONI LUCA</w:t>
            </w:r>
          </w:p>
        </w:tc>
        <w:tc>
          <w:tcPr>
            <w:tcW w:w="2200" w:type="dxa"/>
            <w:tcMar>
              <w:top w:w="20" w:type="dxa"/>
              <w:left w:w="20" w:type="dxa"/>
              <w:bottom w:w="20" w:type="dxa"/>
              <w:right w:w="20" w:type="dxa"/>
            </w:tcMar>
            <w:vAlign w:val="center"/>
            <w:hideMark/>
          </w:tcPr>
          <w:p w14:paraId="4B7181D8" w14:textId="77777777" w:rsidR="002D74D6" w:rsidRPr="0028134E" w:rsidRDefault="002D74D6" w:rsidP="000E7980">
            <w:pPr>
              <w:pStyle w:val="movimento2"/>
              <w:rPr>
                <w:color w:val="002060"/>
              </w:rPr>
            </w:pPr>
            <w:r w:rsidRPr="0028134E">
              <w:rPr>
                <w:color w:val="002060"/>
              </w:rPr>
              <w:t xml:space="preserve">(GNANO 04) </w:t>
            </w:r>
          </w:p>
        </w:tc>
      </w:tr>
    </w:tbl>
    <w:p w14:paraId="76541ED6" w14:textId="77777777" w:rsidR="002D74D6" w:rsidRPr="0028134E" w:rsidRDefault="002D74D6" w:rsidP="002D74D6">
      <w:pPr>
        <w:pStyle w:val="titolo20"/>
        <w:divId w:val="527259509"/>
        <w:rPr>
          <w:rFonts w:eastAsiaTheme="minorEastAsia"/>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2370405" w14:textId="77777777" w:rsidTr="002D74D6">
        <w:trPr>
          <w:divId w:val="527259509"/>
        </w:trPr>
        <w:tc>
          <w:tcPr>
            <w:tcW w:w="2200" w:type="dxa"/>
            <w:tcMar>
              <w:top w:w="20" w:type="dxa"/>
              <w:left w:w="20" w:type="dxa"/>
              <w:bottom w:w="20" w:type="dxa"/>
              <w:right w:w="20" w:type="dxa"/>
            </w:tcMar>
            <w:vAlign w:val="center"/>
            <w:hideMark/>
          </w:tcPr>
          <w:p w14:paraId="142FF10E" w14:textId="77777777" w:rsidR="002D74D6" w:rsidRPr="0028134E" w:rsidRDefault="002D74D6" w:rsidP="000E7980">
            <w:pPr>
              <w:pStyle w:val="movimento"/>
              <w:rPr>
                <w:color w:val="002060"/>
              </w:rPr>
            </w:pPr>
            <w:r w:rsidRPr="0028134E">
              <w:rPr>
                <w:color w:val="002060"/>
              </w:rPr>
              <w:t>CARACINI FILIPPO</w:t>
            </w:r>
          </w:p>
        </w:tc>
        <w:tc>
          <w:tcPr>
            <w:tcW w:w="2200" w:type="dxa"/>
            <w:tcMar>
              <w:top w:w="20" w:type="dxa"/>
              <w:left w:w="20" w:type="dxa"/>
              <w:bottom w:w="20" w:type="dxa"/>
              <w:right w:w="20" w:type="dxa"/>
            </w:tcMar>
            <w:vAlign w:val="center"/>
            <w:hideMark/>
          </w:tcPr>
          <w:p w14:paraId="0E3F5C90" w14:textId="77777777" w:rsidR="002D74D6" w:rsidRPr="0028134E" w:rsidRDefault="002D74D6" w:rsidP="000E7980">
            <w:pPr>
              <w:pStyle w:val="movimento2"/>
              <w:rPr>
                <w:color w:val="002060"/>
              </w:rPr>
            </w:pPr>
            <w:r w:rsidRPr="0028134E">
              <w:rPr>
                <w:color w:val="002060"/>
              </w:rPr>
              <w:t xml:space="preserve">(AURORA TREIA) </w:t>
            </w:r>
          </w:p>
        </w:tc>
        <w:tc>
          <w:tcPr>
            <w:tcW w:w="800" w:type="dxa"/>
            <w:tcMar>
              <w:top w:w="20" w:type="dxa"/>
              <w:left w:w="20" w:type="dxa"/>
              <w:bottom w:w="20" w:type="dxa"/>
              <w:right w:w="20" w:type="dxa"/>
            </w:tcMar>
            <w:vAlign w:val="center"/>
            <w:hideMark/>
          </w:tcPr>
          <w:p w14:paraId="2FCEB5D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821BA91" w14:textId="77777777" w:rsidR="002D74D6" w:rsidRPr="0028134E" w:rsidRDefault="002D74D6" w:rsidP="000E7980">
            <w:pPr>
              <w:pStyle w:val="movimento"/>
              <w:rPr>
                <w:color w:val="002060"/>
              </w:rPr>
            </w:pPr>
            <w:r w:rsidRPr="0028134E">
              <w:rPr>
                <w:color w:val="002060"/>
              </w:rPr>
              <w:t>PACETTI DANIEL</w:t>
            </w:r>
          </w:p>
        </w:tc>
        <w:tc>
          <w:tcPr>
            <w:tcW w:w="2200" w:type="dxa"/>
            <w:tcMar>
              <w:top w:w="20" w:type="dxa"/>
              <w:left w:w="20" w:type="dxa"/>
              <w:bottom w:w="20" w:type="dxa"/>
              <w:right w:w="20" w:type="dxa"/>
            </w:tcMar>
            <w:vAlign w:val="center"/>
            <w:hideMark/>
          </w:tcPr>
          <w:p w14:paraId="30FF0386" w14:textId="77777777" w:rsidR="002D74D6" w:rsidRPr="0028134E" w:rsidRDefault="002D74D6" w:rsidP="000E7980">
            <w:pPr>
              <w:pStyle w:val="movimento2"/>
              <w:rPr>
                <w:color w:val="002060"/>
              </w:rPr>
            </w:pPr>
            <w:r w:rsidRPr="0028134E">
              <w:rPr>
                <w:color w:val="002060"/>
              </w:rPr>
              <w:t xml:space="preserve">(AURORA TREIA) </w:t>
            </w:r>
          </w:p>
        </w:tc>
      </w:tr>
      <w:tr w:rsidR="002D74D6" w:rsidRPr="0028134E" w14:paraId="14289F26" w14:textId="77777777" w:rsidTr="002D74D6">
        <w:trPr>
          <w:divId w:val="527259509"/>
        </w:trPr>
        <w:tc>
          <w:tcPr>
            <w:tcW w:w="2200" w:type="dxa"/>
            <w:tcMar>
              <w:top w:w="20" w:type="dxa"/>
              <w:left w:w="20" w:type="dxa"/>
              <w:bottom w:w="20" w:type="dxa"/>
              <w:right w:w="20" w:type="dxa"/>
            </w:tcMar>
            <w:vAlign w:val="center"/>
            <w:hideMark/>
          </w:tcPr>
          <w:p w14:paraId="53A21393" w14:textId="77777777" w:rsidR="002D74D6" w:rsidRPr="0028134E" w:rsidRDefault="002D74D6" w:rsidP="000E7980">
            <w:pPr>
              <w:pStyle w:val="movimento"/>
              <w:rPr>
                <w:color w:val="002060"/>
              </w:rPr>
            </w:pPr>
            <w:r w:rsidRPr="0028134E">
              <w:rPr>
                <w:color w:val="002060"/>
              </w:rPr>
              <w:t>PIERPAOLI MATTEO</w:t>
            </w:r>
          </w:p>
        </w:tc>
        <w:tc>
          <w:tcPr>
            <w:tcW w:w="2200" w:type="dxa"/>
            <w:tcMar>
              <w:top w:w="20" w:type="dxa"/>
              <w:left w:w="20" w:type="dxa"/>
              <w:bottom w:w="20" w:type="dxa"/>
              <w:right w:w="20" w:type="dxa"/>
            </w:tcMar>
            <w:vAlign w:val="center"/>
            <w:hideMark/>
          </w:tcPr>
          <w:p w14:paraId="0BD5CD7D" w14:textId="77777777" w:rsidR="002D74D6" w:rsidRPr="0028134E" w:rsidRDefault="002D74D6" w:rsidP="000E7980">
            <w:pPr>
              <w:pStyle w:val="movimento2"/>
              <w:rPr>
                <w:color w:val="002060"/>
              </w:rPr>
            </w:pPr>
            <w:r w:rsidRPr="0028134E">
              <w:rPr>
                <w:color w:val="002060"/>
              </w:rPr>
              <w:t xml:space="preserve">(CHIARAVALLE FUTSAL) </w:t>
            </w:r>
          </w:p>
        </w:tc>
        <w:tc>
          <w:tcPr>
            <w:tcW w:w="800" w:type="dxa"/>
            <w:tcMar>
              <w:top w:w="20" w:type="dxa"/>
              <w:left w:w="20" w:type="dxa"/>
              <w:bottom w:w="20" w:type="dxa"/>
              <w:right w:w="20" w:type="dxa"/>
            </w:tcMar>
            <w:vAlign w:val="center"/>
            <w:hideMark/>
          </w:tcPr>
          <w:p w14:paraId="2438FB2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9077FE7" w14:textId="77777777" w:rsidR="002D74D6" w:rsidRPr="0028134E" w:rsidRDefault="002D74D6" w:rsidP="000E7980">
            <w:pPr>
              <w:pStyle w:val="movimento"/>
              <w:rPr>
                <w:color w:val="002060"/>
              </w:rPr>
            </w:pPr>
            <w:r w:rsidRPr="0028134E">
              <w:rPr>
                <w:color w:val="002060"/>
              </w:rPr>
              <w:t>PISTELLI FRANCESCO</w:t>
            </w:r>
          </w:p>
        </w:tc>
        <w:tc>
          <w:tcPr>
            <w:tcW w:w="2200" w:type="dxa"/>
            <w:tcMar>
              <w:top w:w="20" w:type="dxa"/>
              <w:left w:w="20" w:type="dxa"/>
              <w:bottom w:w="20" w:type="dxa"/>
              <w:right w:w="20" w:type="dxa"/>
            </w:tcMar>
            <w:vAlign w:val="center"/>
            <w:hideMark/>
          </w:tcPr>
          <w:p w14:paraId="6FC28301" w14:textId="77777777" w:rsidR="002D74D6" w:rsidRPr="0028134E" w:rsidRDefault="002D74D6" w:rsidP="000E7980">
            <w:pPr>
              <w:pStyle w:val="movimento2"/>
              <w:rPr>
                <w:color w:val="002060"/>
              </w:rPr>
            </w:pPr>
            <w:r w:rsidRPr="0028134E">
              <w:rPr>
                <w:color w:val="002060"/>
              </w:rPr>
              <w:t xml:space="preserve">(CHIARAVALLE FUTSAL) </w:t>
            </w:r>
          </w:p>
        </w:tc>
      </w:tr>
      <w:tr w:rsidR="002D74D6" w:rsidRPr="0028134E" w14:paraId="5BA5DF9A" w14:textId="77777777" w:rsidTr="002D74D6">
        <w:trPr>
          <w:divId w:val="527259509"/>
        </w:trPr>
        <w:tc>
          <w:tcPr>
            <w:tcW w:w="2200" w:type="dxa"/>
            <w:tcMar>
              <w:top w:w="20" w:type="dxa"/>
              <w:left w:w="20" w:type="dxa"/>
              <w:bottom w:w="20" w:type="dxa"/>
              <w:right w:w="20" w:type="dxa"/>
            </w:tcMar>
            <w:vAlign w:val="center"/>
            <w:hideMark/>
          </w:tcPr>
          <w:p w14:paraId="756E29ED" w14:textId="77777777" w:rsidR="002D74D6" w:rsidRPr="0028134E" w:rsidRDefault="002D74D6" w:rsidP="000E7980">
            <w:pPr>
              <w:pStyle w:val="movimento"/>
              <w:rPr>
                <w:color w:val="002060"/>
              </w:rPr>
            </w:pPr>
            <w:r w:rsidRPr="0028134E">
              <w:rPr>
                <w:color w:val="002060"/>
              </w:rPr>
              <w:t>MONCERI MATTIA</w:t>
            </w:r>
          </w:p>
        </w:tc>
        <w:tc>
          <w:tcPr>
            <w:tcW w:w="2200" w:type="dxa"/>
            <w:tcMar>
              <w:top w:w="20" w:type="dxa"/>
              <w:left w:w="20" w:type="dxa"/>
              <w:bottom w:w="20" w:type="dxa"/>
              <w:right w:w="20" w:type="dxa"/>
            </w:tcMar>
            <w:vAlign w:val="center"/>
            <w:hideMark/>
          </w:tcPr>
          <w:p w14:paraId="1E4B60FC" w14:textId="77777777" w:rsidR="002D74D6" w:rsidRPr="0028134E" w:rsidRDefault="002D74D6" w:rsidP="000E7980">
            <w:pPr>
              <w:pStyle w:val="movimento2"/>
              <w:rPr>
                <w:color w:val="002060"/>
              </w:rPr>
            </w:pPr>
            <w:r w:rsidRPr="0028134E">
              <w:rPr>
                <w:color w:val="002060"/>
              </w:rPr>
              <w:t xml:space="preserve">(GNANO 04) </w:t>
            </w:r>
          </w:p>
        </w:tc>
        <w:tc>
          <w:tcPr>
            <w:tcW w:w="800" w:type="dxa"/>
            <w:tcMar>
              <w:top w:w="20" w:type="dxa"/>
              <w:left w:w="20" w:type="dxa"/>
              <w:bottom w:w="20" w:type="dxa"/>
              <w:right w:w="20" w:type="dxa"/>
            </w:tcMar>
            <w:vAlign w:val="center"/>
            <w:hideMark/>
          </w:tcPr>
          <w:p w14:paraId="4CD46F0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CB32979" w14:textId="77777777" w:rsidR="002D74D6" w:rsidRPr="0028134E" w:rsidRDefault="002D74D6" w:rsidP="000E7980">
            <w:pPr>
              <w:pStyle w:val="movimento"/>
              <w:rPr>
                <w:color w:val="002060"/>
              </w:rPr>
            </w:pPr>
            <w:r w:rsidRPr="0028134E">
              <w:rPr>
                <w:color w:val="002060"/>
              </w:rPr>
              <w:t>BULDORINI ANTIMO</w:t>
            </w:r>
          </w:p>
        </w:tc>
        <w:tc>
          <w:tcPr>
            <w:tcW w:w="2200" w:type="dxa"/>
            <w:tcMar>
              <w:top w:w="20" w:type="dxa"/>
              <w:left w:w="20" w:type="dxa"/>
              <w:bottom w:w="20" w:type="dxa"/>
              <w:right w:w="20" w:type="dxa"/>
            </w:tcMar>
            <w:vAlign w:val="center"/>
            <w:hideMark/>
          </w:tcPr>
          <w:p w14:paraId="504AAB99" w14:textId="77777777" w:rsidR="002D74D6" w:rsidRPr="0028134E" w:rsidRDefault="002D74D6" w:rsidP="000E7980">
            <w:pPr>
              <w:pStyle w:val="movimento2"/>
              <w:rPr>
                <w:color w:val="002060"/>
              </w:rPr>
            </w:pPr>
            <w:r w:rsidRPr="0028134E">
              <w:rPr>
                <w:color w:val="002060"/>
              </w:rPr>
              <w:t xml:space="preserve">(POLISPORTIVA VICTORIA) </w:t>
            </w:r>
          </w:p>
        </w:tc>
      </w:tr>
      <w:tr w:rsidR="002D74D6" w:rsidRPr="0028134E" w14:paraId="6FF9FACF" w14:textId="77777777" w:rsidTr="002D74D6">
        <w:trPr>
          <w:divId w:val="527259509"/>
        </w:trPr>
        <w:tc>
          <w:tcPr>
            <w:tcW w:w="2200" w:type="dxa"/>
            <w:tcMar>
              <w:top w:w="20" w:type="dxa"/>
              <w:left w:w="20" w:type="dxa"/>
              <w:bottom w:w="20" w:type="dxa"/>
              <w:right w:w="20" w:type="dxa"/>
            </w:tcMar>
            <w:vAlign w:val="center"/>
            <w:hideMark/>
          </w:tcPr>
          <w:p w14:paraId="057FFAAE" w14:textId="77777777" w:rsidR="002D74D6" w:rsidRPr="0028134E" w:rsidRDefault="002D74D6" w:rsidP="000E7980">
            <w:pPr>
              <w:pStyle w:val="movimento"/>
              <w:rPr>
                <w:color w:val="002060"/>
              </w:rPr>
            </w:pPr>
            <w:r w:rsidRPr="0028134E">
              <w:rPr>
                <w:color w:val="002060"/>
              </w:rPr>
              <w:t>TITTARELLI MAURIZIO</w:t>
            </w:r>
          </w:p>
        </w:tc>
        <w:tc>
          <w:tcPr>
            <w:tcW w:w="2200" w:type="dxa"/>
            <w:tcMar>
              <w:top w:w="20" w:type="dxa"/>
              <w:left w:w="20" w:type="dxa"/>
              <w:bottom w:w="20" w:type="dxa"/>
              <w:right w:w="20" w:type="dxa"/>
            </w:tcMar>
            <w:vAlign w:val="center"/>
            <w:hideMark/>
          </w:tcPr>
          <w:p w14:paraId="19C08F9F" w14:textId="77777777" w:rsidR="002D74D6" w:rsidRPr="0028134E" w:rsidRDefault="002D74D6" w:rsidP="000E7980">
            <w:pPr>
              <w:pStyle w:val="movimento2"/>
              <w:rPr>
                <w:color w:val="002060"/>
              </w:rPr>
            </w:pPr>
            <w:r w:rsidRPr="0028134E">
              <w:rPr>
                <w:color w:val="002060"/>
              </w:rPr>
              <w:t xml:space="preserve">(POLISPORTIVA VICTORIA) </w:t>
            </w:r>
          </w:p>
        </w:tc>
        <w:tc>
          <w:tcPr>
            <w:tcW w:w="800" w:type="dxa"/>
            <w:tcMar>
              <w:top w:w="20" w:type="dxa"/>
              <w:left w:w="20" w:type="dxa"/>
              <w:bottom w:w="20" w:type="dxa"/>
              <w:right w:w="20" w:type="dxa"/>
            </w:tcMar>
            <w:vAlign w:val="center"/>
            <w:hideMark/>
          </w:tcPr>
          <w:p w14:paraId="0B52994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ACE524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837CE80" w14:textId="77777777" w:rsidR="002D74D6" w:rsidRPr="0028134E" w:rsidRDefault="002D74D6" w:rsidP="000E7980">
            <w:pPr>
              <w:pStyle w:val="movimento2"/>
              <w:rPr>
                <w:color w:val="002060"/>
              </w:rPr>
            </w:pPr>
            <w:r w:rsidRPr="0028134E">
              <w:rPr>
                <w:color w:val="002060"/>
              </w:rPr>
              <w:t> </w:t>
            </w:r>
          </w:p>
        </w:tc>
      </w:tr>
    </w:tbl>
    <w:p w14:paraId="6417D022" w14:textId="77777777" w:rsidR="002D74D6" w:rsidRPr="0028134E" w:rsidRDefault="002D74D6" w:rsidP="002D74D6">
      <w:pPr>
        <w:pStyle w:val="breakline"/>
        <w:divId w:val="527259509"/>
        <w:rPr>
          <w:color w:val="002060"/>
        </w:rPr>
      </w:pPr>
    </w:p>
    <w:p w14:paraId="009888CA"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76C45817"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657458B9" w14:textId="77777777" w:rsidR="002D74D6" w:rsidRPr="0028134E" w:rsidRDefault="002D74D6" w:rsidP="002D74D6">
      <w:pPr>
        <w:pStyle w:val="breakline"/>
        <w:divId w:val="527259509"/>
        <w:rPr>
          <w:rFonts w:eastAsiaTheme="minorEastAsia"/>
          <w:color w:val="002060"/>
        </w:rPr>
      </w:pPr>
    </w:p>
    <w:p w14:paraId="3B7CAC04" w14:textId="77777777" w:rsidR="002D74D6" w:rsidRPr="0028134E" w:rsidRDefault="002D74D6" w:rsidP="002D74D6">
      <w:pPr>
        <w:pStyle w:val="titoloprinc0"/>
        <w:divId w:val="527259509"/>
        <w:rPr>
          <w:color w:val="002060"/>
        </w:rPr>
      </w:pPr>
      <w:r w:rsidRPr="0028134E">
        <w:rPr>
          <w:color w:val="002060"/>
        </w:rPr>
        <w:t>CLASSIFICA</w:t>
      </w:r>
    </w:p>
    <w:p w14:paraId="38DFE421" w14:textId="77777777" w:rsidR="002D74D6" w:rsidRPr="0028134E" w:rsidRDefault="002D74D6" w:rsidP="002D74D6">
      <w:pPr>
        <w:pStyle w:val="breakline"/>
        <w:divId w:val="527259509"/>
        <w:rPr>
          <w:color w:val="002060"/>
        </w:rPr>
      </w:pPr>
    </w:p>
    <w:p w14:paraId="003F9531" w14:textId="77777777" w:rsidR="002D74D6" w:rsidRPr="0028134E" w:rsidRDefault="002D74D6" w:rsidP="002D74D6">
      <w:pPr>
        <w:pStyle w:val="breakline"/>
        <w:divId w:val="527259509"/>
        <w:rPr>
          <w:color w:val="002060"/>
        </w:rPr>
      </w:pPr>
    </w:p>
    <w:p w14:paraId="224B2C0E"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377E95D0"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5D1DB"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08C55"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878D"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0EA90"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374F3"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5190"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7DF7F"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5F156"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86727"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2733" w14:textId="77777777" w:rsidR="002D74D6" w:rsidRPr="0028134E" w:rsidRDefault="002D74D6" w:rsidP="000E7980">
            <w:pPr>
              <w:pStyle w:val="headertabella0"/>
              <w:rPr>
                <w:color w:val="002060"/>
              </w:rPr>
            </w:pPr>
            <w:r w:rsidRPr="0028134E">
              <w:rPr>
                <w:color w:val="002060"/>
              </w:rPr>
              <w:t>PE</w:t>
            </w:r>
          </w:p>
        </w:tc>
      </w:tr>
      <w:tr w:rsidR="002D74D6" w:rsidRPr="0028134E" w14:paraId="0A3C4022"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60E94" w14:textId="77777777" w:rsidR="002D74D6" w:rsidRPr="0028134E" w:rsidRDefault="002D74D6" w:rsidP="000E7980">
            <w:pPr>
              <w:pStyle w:val="rowtabella0"/>
              <w:rPr>
                <w:color w:val="002060"/>
              </w:rPr>
            </w:pPr>
            <w:r w:rsidRPr="0028134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F837"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358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D32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927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0A1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C730"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4F4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5F7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3DCA" w14:textId="77777777" w:rsidR="002D74D6" w:rsidRPr="0028134E" w:rsidRDefault="002D74D6" w:rsidP="000E7980">
            <w:pPr>
              <w:pStyle w:val="rowtabella0"/>
              <w:jc w:val="center"/>
              <w:rPr>
                <w:color w:val="002060"/>
              </w:rPr>
            </w:pPr>
            <w:r w:rsidRPr="0028134E">
              <w:rPr>
                <w:color w:val="002060"/>
              </w:rPr>
              <w:t>0</w:t>
            </w:r>
          </w:p>
        </w:tc>
      </w:tr>
      <w:tr w:rsidR="002D74D6" w:rsidRPr="0028134E" w14:paraId="32ADA36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51259" w14:textId="77777777" w:rsidR="002D74D6" w:rsidRPr="0028134E" w:rsidRDefault="002D74D6" w:rsidP="000E7980">
            <w:pPr>
              <w:pStyle w:val="rowtabella0"/>
              <w:rPr>
                <w:color w:val="002060"/>
              </w:rPr>
            </w:pPr>
            <w:r w:rsidRPr="0028134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AA6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56D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586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73F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351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0726"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1033"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54B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92D4" w14:textId="77777777" w:rsidR="002D74D6" w:rsidRPr="0028134E" w:rsidRDefault="002D74D6" w:rsidP="000E7980">
            <w:pPr>
              <w:pStyle w:val="rowtabella0"/>
              <w:jc w:val="center"/>
              <w:rPr>
                <w:color w:val="002060"/>
              </w:rPr>
            </w:pPr>
            <w:r w:rsidRPr="0028134E">
              <w:rPr>
                <w:color w:val="002060"/>
              </w:rPr>
              <w:t>0</w:t>
            </w:r>
          </w:p>
        </w:tc>
      </w:tr>
      <w:tr w:rsidR="002D74D6" w:rsidRPr="0028134E" w14:paraId="00CFDC2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1D4AC" w14:textId="77777777" w:rsidR="002D74D6" w:rsidRPr="0028134E" w:rsidRDefault="002D74D6" w:rsidP="000E7980">
            <w:pPr>
              <w:pStyle w:val="rowtabella0"/>
              <w:rPr>
                <w:color w:val="002060"/>
              </w:rPr>
            </w:pPr>
            <w:r w:rsidRPr="0028134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9DC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AC11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DC8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07B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6A1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20C5"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D75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2FA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9207" w14:textId="77777777" w:rsidR="002D74D6" w:rsidRPr="0028134E" w:rsidRDefault="002D74D6" w:rsidP="000E7980">
            <w:pPr>
              <w:pStyle w:val="rowtabella0"/>
              <w:jc w:val="center"/>
              <w:rPr>
                <w:color w:val="002060"/>
              </w:rPr>
            </w:pPr>
            <w:r w:rsidRPr="0028134E">
              <w:rPr>
                <w:color w:val="002060"/>
              </w:rPr>
              <w:t>0</w:t>
            </w:r>
          </w:p>
        </w:tc>
      </w:tr>
      <w:tr w:rsidR="002D74D6" w:rsidRPr="0028134E" w14:paraId="2669379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D9431" w14:textId="77777777" w:rsidR="002D74D6" w:rsidRPr="0028134E" w:rsidRDefault="002D74D6" w:rsidP="000E7980">
            <w:pPr>
              <w:pStyle w:val="rowtabella0"/>
              <w:rPr>
                <w:color w:val="002060"/>
              </w:rPr>
            </w:pPr>
            <w:r w:rsidRPr="0028134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F557"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F23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A35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102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D10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C9D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18B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56B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22E9" w14:textId="77777777" w:rsidR="002D74D6" w:rsidRPr="0028134E" w:rsidRDefault="002D74D6" w:rsidP="000E7980">
            <w:pPr>
              <w:pStyle w:val="rowtabella0"/>
              <w:jc w:val="center"/>
              <w:rPr>
                <w:color w:val="002060"/>
              </w:rPr>
            </w:pPr>
            <w:r w:rsidRPr="0028134E">
              <w:rPr>
                <w:color w:val="002060"/>
              </w:rPr>
              <w:t>0</w:t>
            </w:r>
          </w:p>
        </w:tc>
      </w:tr>
      <w:tr w:rsidR="002D74D6" w:rsidRPr="0028134E" w14:paraId="0F18629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64F08" w14:textId="77777777" w:rsidR="002D74D6" w:rsidRPr="0028134E" w:rsidRDefault="002D74D6" w:rsidP="000E7980">
            <w:pPr>
              <w:pStyle w:val="rowtabella0"/>
              <w:rPr>
                <w:color w:val="002060"/>
              </w:rPr>
            </w:pPr>
            <w:r w:rsidRPr="0028134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C212"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F00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EF7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E89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C72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B6CD"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A094"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19E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2EA5" w14:textId="77777777" w:rsidR="002D74D6" w:rsidRPr="0028134E" w:rsidRDefault="002D74D6" w:rsidP="000E7980">
            <w:pPr>
              <w:pStyle w:val="rowtabella0"/>
              <w:jc w:val="center"/>
              <w:rPr>
                <w:color w:val="002060"/>
              </w:rPr>
            </w:pPr>
            <w:r w:rsidRPr="0028134E">
              <w:rPr>
                <w:color w:val="002060"/>
              </w:rPr>
              <w:t>0</w:t>
            </w:r>
          </w:p>
        </w:tc>
      </w:tr>
      <w:tr w:rsidR="002D74D6" w:rsidRPr="0028134E" w14:paraId="54CC6B4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AC4AC" w14:textId="77777777" w:rsidR="002D74D6" w:rsidRPr="0028134E" w:rsidRDefault="002D74D6" w:rsidP="000E7980">
            <w:pPr>
              <w:pStyle w:val="rowtabella0"/>
              <w:rPr>
                <w:color w:val="002060"/>
              </w:rPr>
            </w:pPr>
            <w:r w:rsidRPr="0028134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CC7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736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1A8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53E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B5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08AC"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6422"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484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13DA" w14:textId="77777777" w:rsidR="002D74D6" w:rsidRPr="0028134E" w:rsidRDefault="002D74D6" w:rsidP="000E7980">
            <w:pPr>
              <w:pStyle w:val="rowtabella0"/>
              <w:jc w:val="center"/>
              <w:rPr>
                <w:color w:val="002060"/>
              </w:rPr>
            </w:pPr>
            <w:r w:rsidRPr="0028134E">
              <w:rPr>
                <w:color w:val="002060"/>
              </w:rPr>
              <w:t>0</w:t>
            </w:r>
          </w:p>
        </w:tc>
      </w:tr>
      <w:tr w:rsidR="002D74D6" w:rsidRPr="0028134E" w14:paraId="282E283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CA83C" w14:textId="77777777" w:rsidR="002D74D6" w:rsidRPr="0028134E" w:rsidRDefault="002D74D6" w:rsidP="000E7980">
            <w:pPr>
              <w:pStyle w:val="rowtabella0"/>
              <w:rPr>
                <w:color w:val="002060"/>
              </w:rPr>
            </w:pPr>
            <w:r w:rsidRPr="0028134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E208"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3DC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B75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F84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639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0FE9"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541B"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706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8B6A" w14:textId="77777777" w:rsidR="002D74D6" w:rsidRPr="0028134E" w:rsidRDefault="002D74D6" w:rsidP="000E7980">
            <w:pPr>
              <w:pStyle w:val="rowtabella0"/>
              <w:jc w:val="center"/>
              <w:rPr>
                <w:color w:val="002060"/>
              </w:rPr>
            </w:pPr>
            <w:r w:rsidRPr="0028134E">
              <w:rPr>
                <w:color w:val="002060"/>
              </w:rPr>
              <w:t>0</w:t>
            </w:r>
          </w:p>
        </w:tc>
      </w:tr>
      <w:tr w:rsidR="002D74D6" w:rsidRPr="0028134E" w14:paraId="1209B25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A97FC" w14:textId="77777777" w:rsidR="002D74D6" w:rsidRPr="0028134E" w:rsidRDefault="002D74D6" w:rsidP="000E7980">
            <w:pPr>
              <w:pStyle w:val="rowtabella0"/>
              <w:rPr>
                <w:color w:val="002060"/>
              </w:rPr>
            </w:pPr>
            <w:r w:rsidRPr="0028134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60A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08A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0A4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9D4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BC8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4351"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48F3"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79E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74C7" w14:textId="77777777" w:rsidR="002D74D6" w:rsidRPr="0028134E" w:rsidRDefault="002D74D6" w:rsidP="000E7980">
            <w:pPr>
              <w:pStyle w:val="rowtabella0"/>
              <w:jc w:val="center"/>
              <w:rPr>
                <w:color w:val="002060"/>
              </w:rPr>
            </w:pPr>
            <w:r w:rsidRPr="0028134E">
              <w:rPr>
                <w:color w:val="002060"/>
              </w:rPr>
              <w:t>0</w:t>
            </w:r>
          </w:p>
        </w:tc>
      </w:tr>
      <w:tr w:rsidR="002D74D6" w:rsidRPr="0028134E" w14:paraId="1B8261F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A6D7F" w14:textId="77777777" w:rsidR="002D74D6" w:rsidRPr="0028134E" w:rsidRDefault="002D74D6" w:rsidP="000E7980">
            <w:pPr>
              <w:pStyle w:val="rowtabella0"/>
              <w:rPr>
                <w:color w:val="002060"/>
              </w:rPr>
            </w:pPr>
            <w:r w:rsidRPr="0028134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711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2B9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13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97B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3E1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E6CD"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1646"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401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8E57" w14:textId="77777777" w:rsidR="002D74D6" w:rsidRPr="0028134E" w:rsidRDefault="002D74D6" w:rsidP="000E7980">
            <w:pPr>
              <w:pStyle w:val="rowtabella0"/>
              <w:jc w:val="center"/>
              <w:rPr>
                <w:color w:val="002060"/>
              </w:rPr>
            </w:pPr>
            <w:r w:rsidRPr="0028134E">
              <w:rPr>
                <w:color w:val="002060"/>
              </w:rPr>
              <w:t>0</w:t>
            </w:r>
          </w:p>
        </w:tc>
      </w:tr>
      <w:tr w:rsidR="002D74D6" w:rsidRPr="0028134E" w14:paraId="53200A8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62490"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999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9B5D"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004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4DD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940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E4D4"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5E67"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508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7DAC" w14:textId="77777777" w:rsidR="002D74D6" w:rsidRPr="0028134E" w:rsidRDefault="002D74D6" w:rsidP="000E7980">
            <w:pPr>
              <w:pStyle w:val="rowtabella0"/>
              <w:jc w:val="center"/>
              <w:rPr>
                <w:color w:val="002060"/>
              </w:rPr>
            </w:pPr>
            <w:r w:rsidRPr="0028134E">
              <w:rPr>
                <w:color w:val="002060"/>
              </w:rPr>
              <w:t>0</w:t>
            </w:r>
          </w:p>
        </w:tc>
      </w:tr>
      <w:tr w:rsidR="002D74D6" w:rsidRPr="0028134E" w14:paraId="3EC73A6C"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4084C2" w14:textId="77777777" w:rsidR="002D74D6" w:rsidRPr="0028134E" w:rsidRDefault="002D74D6" w:rsidP="000E7980">
            <w:pPr>
              <w:pStyle w:val="rowtabella0"/>
              <w:rPr>
                <w:color w:val="002060"/>
              </w:rPr>
            </w:pPr>
            <w:r w:rsidRPr="0028134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C44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4577"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C65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B95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63D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5CFC"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0664"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F1C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76FB" w14:textId="77777777" w:rsidR="002D74D6" w:rsidRPr="0028134E" w:rsidRDefault="002D74D6" w:rsidP="000E7980">
            <w:pPr>
              <w:pStyle w:val="rowtabella0"/>
              <w:jc w:val="center"/>
              <w:rPr>
                <w:color w:val="002060"/>
              </w:rPr>
            </w:pPr>
            <w:r w:rsidRPr="0028134E">
              <w:rPr>
                <w:color w:val="002060"/>
              </w:rPr>
              <w:t>0</w:t>
            </w:r>
          </w:p>
        </w:tc>
      </w:tr>
    </w:tbl>
    <w:p w14:paraId="7C1926C2" w14:textId="77777777" w:rsidR="002D74D6" w:rsidRPr="0028134E" w:rsidRDefault="002D74D6" w:rsidP="002D74D6">
      <w:pPr>
        <w:pStyle w:val="breakline"/>
        <w:divId w:val="527259509"/>
        <w:rPr>
          <w:rFonts w:eastAsiaTheme="minorEastAsia"/>
          <w:color w:val="002060"/>
        </w:rPr>
      </w:pPr>
    </w:p>
    <w:p w14:paraId="6BF0E566" w14:textId="77777777" w:rsidR="002D74D6" w:rsidRPr="0028134E" w:rsidRDefault="002D74D6" w:rsidP="002D74D6">
      <w:pPr>
        <w:pStyle w:val="breakline"/>
        <w:divId w:val="527259509"/>
        <w:rPr>
          <w:color w:val="002060"/>
        </w:rPr>
      </w:pPr>
    </w:p>
    <w:p w14:paraId="139D5CE3"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3E7BFCD7"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13A6C"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AFF6D"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5C94B"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3422"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50027"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9F1F"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C68FD"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8E26"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E1249"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04320" w14:textId="77777777" w:rsidR="002D74D6" w:rsidRPr="0028134E" w:rsidRDefault="002D74D6" w:rsidP="000E7980">
            <w:pPr>
              <w:pStyle w:val="headertabella0"/>
              <w:rPr>
                <w:color w:val="002060"/>
              </w:rPr>
            </w:pPr>
            <w:r w:rsidRPr="0028134E">
              <w:rPr>
                <w:color w:val="002060"/>
              </w:rPr>
              <w:t>PE</w:t>
            </w:r>
          </w:p>
        </w:tc>
      </w:tr>
      <w:tr w:rsidR="002D74D6" w:rsidRPr="0028134E" w14:paraId="2A3EEE87"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F9242" w14:textId="77777777" w:rsidR="002D74D6" w:rsidRPr="0028134E" w:rsidRDefault="002D74D6" w:rsidP="000E7980">
            <w:pPr>
              <w:pStyle w:val="rowtabella0"/>
              <w:rPr>
                <w:color w:val="002060"/>
              </w:rPr>
            </w:pPr>
            <w:r w:rsidRPr="0028134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AB2C3"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B2F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81B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61B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20A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FCEE"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2FFE"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1518"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E9E5" w14:textId="77777777" w:rsidR="002D74D6" w:rsidRPr="0028134E" w:rsidRDefault="002D74D6" w:rsidP="000E7980">
            <w:pPr>
              <w:pStyle w:val="rowtabella0"/>
              <w:jc w:val="center"/>
              <w:rPr>
                <w:color w:val="002060"/>
              </w:rPr>
            </w:pPr>
            <w:r w:rsidRPr="0028134E">
              <w:rPr>
                <w:color w:val="002060"/>
              </w:rPr>
              <w:t>0</w:t>
            </w:r>
          </w:p>
        </w:tc>
      </w:tr>
      <w:tr w:rsidR="002D74D6" w:rsidRPr="0028134E" w14:paraId="1F37B6A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18018" w14:textId="77777777" w:rsidR="002D74D6" w:rsidRPr="0028134E" w:rsidRDefault="002D74D6" w:rsidP="000E7980">
            <w:pPr>
              <w:pStyle w:val="rowtabella0"/>
              <w:rPr>
                <w:color w:val="002060"/>
              </w:rPr>
            </w:pPr>
            <w:r w:rsidRPr="0028134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E466"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E21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64D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E7A1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DDB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2213"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0B05"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89AC"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5092" w14:textId="77777777" w:rsidR="002D74D6" w:rsidRPr="0028134E" w:rsidRDefault="002D74D6" w:rsidP="000E7980">
            <w:pPr>
              <w:pStyle w:val="rowtabella0"/>
              <w:jc w:val="center"/>
              <w:rPr>
                <w:color w:val="002060"/>
              </w:rPr>
            </w:pPr>
            <w:r w:rsidRPr="0028134E">
              <w:rPr>
                <w:color w:val="002060"/>
              </w:rPr>
              <w:t>0</w:t>
            </w:r>
          </w:p>
        </w:tc>
      </w:tr>
      <w:tr w:rsidR="002D74D6" w:rsidRPr="0028134E" w14:paraId="03E0CEC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6CE54" w14:textId="77777777" w:rsidR="002D74D6" w:rsidRPr="0028134E" w:rsidRDefault="002D74D6" w:rsidP="000E7980">
            <w:pPr>
              <w:pStyle w:val="rowtabella0"/>
              <w:rPr>
                <w:color w:val="002060"/>
              </w:rPr>
            </w:pPr>
            <w:r w:rsidRPr="0028134E">
              <w:rPr>
                <w:color w:val="002060"/>
              </w:rPr>
              <w:lastRenderedPageBreak/>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460D"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633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51E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324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D27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3FC5"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5909"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7A7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4362" w14:textId="77777777" w:rsidR="002D74D6" w:rsidRPr="0028134E" w:rsidRDefault="002D74D6" w:rsidP="000E7980">
            <w:pPr>
              <w:pStyle w:val="rowtabella0"/>
              <w:jc w:val="center"/>
              <w:rPr>
                <w:color w:val="002060"/>
              </w:rPr>
            </w:pPr>
            <w:r w:rsidRPr="0028134E">
              <w:rPr>
                <w:color w:val="002060"/>
              </w:rPr>
              <w:t>0</w:t>
            </w:r>
          </w:p>
        </w:tc>
      </w:tr>
      <w:tr w:rsidR="002D74D6" w:rsidRPr="0028134E" w14:paraId="29EC9FC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8BF3E" w14:textId="77777777" w:rsidR="002D74D6" w:rsidRPr="0028134E" w:rsidRDefault="002D74D6" w:rsidP="000E7980">
            <w:pPr>
              <w:pStyle w:val="rowtabella0"/>
              <w:rPr>
                <w:color w:val="002060"/>
              </w:rPr>
            </w:pPr>
            <w:r w:rsidRPr="0028134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9466"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F5F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76D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0BB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9ED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0BD3"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6B34"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83A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8EBC"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23E9D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960C" w14:textId="77777777" w:rsidR="002D74D6" w:rsidRPr="0028134E" w:rsidRDefault="002D74D6" w:rsidP="000E7980">
            <w:pPr>
              <w:pStyle w:val="rowtabella0"/>
              <w:rPr>
                <w:color w:val="002060"/>
              </w:rPr>
            </w:pPr>
            <w:r w:rsidRPr="0028134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3FF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FA5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D51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D7C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DF6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6507"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A0C0"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AC1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7728" w14:textId="77777777" w:rsidR="002D74D6" w:rsidRPr="0028134E" w:rsidRDefault="002D74D6" w:rsidP="000E7980">
            <w:pPr>
              <w:pStyle w:val="rowtabella0"/>
              <w:jc w:val="center"/>
              <w:rPr>
                <w:color w:val="002060"/>
              </w:rPr>
            </w:pPr>
            <w:r w:rsidRPr="0028134E">
              <w:rPr>
                <w:color w:val="002060"/>
              </w:rPr>
              <w:t>0</w:t>
            </w:r>
          </w:p>
        </w:tc>
      </w:tr>
      <w:tr w:rsidR="002D74D6" w:rsidRPr="0028134E" w14:paraId="1F7D4351"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F7CD5" w14:textId="77777777" w:rsidR="002D74D6" w:rsidRPr="0028134E" w:rsidRDefault="002D74D6" w:rsidP="000E7980">
            <w:pPr>
              <w:pStyle w:val="rowtabella0"/>
              <w:rPr>
                <w:color w:val="002060"/>
              </w:rPr>
            </w:pPr>
            <w:r w:rsidRPr="0028134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BE0A"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442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45D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DDC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46F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DDCE"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CF2C"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B2AF"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CC67" w14:textId="77777777" w:rsidR="002D74D6" w:rsidRPr="0028134E" w:rsidRDefault="002D74D6" w:rsidP="000E7980">
            <w:pPr>
              <w:pStyle w:val="rowtabella0"/>
              <w:jc w:val="center"/>
              <w:rPr>
                <w:color w:val="002060"/>
              </w:rPr>
            </w:pPr>
            <w:r w:rsidRPr="0028134E">
              <w:rPr>
                <w:color w:val="002060"/>
              </w:rPr>
              <w:t>0</w:t>
            </w:r>
          </w:p>
        </w:tc>
      </w:tr>
      <w:tr w:rsidR="002D74D6" w:rsidRPr="0028134E" w14:paraId="680E8F7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C413C" w14:textId="77777777" w:rsidR="002D74D6" w:rsidRPr="0028134E" w:rsidRDefault="002D74D6" w:rsidP="000E7980">
            <w:pPr>
              <w:pStyle w:val="rowtabella0"/>
              <w:rPr>
                <w:color w:val="002060"/>
              </w:rPr>
            </w:pPr>
            <w:r w:rsidRPr="0028134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673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DA0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6D6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C67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85B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DBA9"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8085"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228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1021" w14:textId="77777777" w:rsidR="002D74D6" w:rsidRPr="0028134E" w:rsidRDefault="002D74D6" w:rsidP="000E7980">
            <w:pPr>
              <w:pStyle w:val="rowtabella0"/>
              <w:jc w:val="center"/>
              <w:rPr>
                <w:color w:val="002060"/>
              </w:rPr>
            </w:pPr>
            <w:r w:rsidRPr="0028134E">
              <w:rPr>
                <w:color w:val="002060"/>
              </w:rPr>
              <w:t>0</w:t>
            </w:r>
          </w:p>
        </w:tc>
      </w:tr>
      <w:tr w:rsidR="002D74D6" w:rsidRPr="0028134E" w14:paraId="6D065D9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29B08" w14:textId="77777777" w:rsidR="002D74D6" w:rsidRPr="0028134E" w:rsidRDefault="002D74D6" w:rsidP="000E7980">
            <w:pPr>
              <w:pStyle w:val="rowtabella0"/>
              <w:rPr>
                <w:color w:val="002060"/>
              </w:rPr>
            </w:pPr>
            <w:r w:rsidRPr="0028134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2A5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354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02E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C8B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A68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CD5B"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FD77"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9D2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336B" w14:textId="77777777" w:rsidR="002D74D6" w:rsidRPr="0028134E" w:rsidRDefault="002D74D6" w:rsidP="000E7980">
            <w:pPr>
              <w:pStyle w:val="rowtabella0"/>
              <w:jc w:val="center"/>
              <w:rPr>
                <w:color w:val="002060"/>
              </w:rPr>
            </w:pPr>
            <w:r w:rsidRPr="0028134E">
              <w:rPr>
                <w:color w:val="002060"/>
              </w:rPr>
              <w:t>0</w:t>
            </w:r>
          </w:p>
        </w:tc>
      </w:tr>
      <w:tr w:rsidR="002D74D6" w:rsidRPr="0028134E" w14:paraId="14FB474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091BE" w14:textId="77777777" w:rsidR="002D74D6" w:rsidRPr="0028134E" w:rsidRDefault="002D74D6" w:rsidP="000E7980">
            <w:pPr>
              <w:pStyle w:val="rowtabella0"/>
              <w:rPr>
                <w:color w:val="002060"/>
              </w:rPr>
            </w:pPr>
            <w:r w:rsidRPr="0028134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E87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BB4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8C8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23A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A20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95CB"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64A3"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9D8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157E" w14:textId="77777777" w:rsidR="002D74D6" w:rsidRPr="0028134E" w:rsidRDefault="002D74D6" w:rsidP="000E7980">
            <w:pPr>
              <w:pStyle w:val="rowtabella0"/>
              <w:jc w:val="center"/>
              <w:rPr>
                <w:color w:val="002060"/>
              </w:rPr>
            </w:pPr>
            <w:r w:rsidRPr="0028134E">
              <w:rPr>
                <w:color w:val="002060"/>
              </w:rPr>
              <w:t>0</w:t>
            </w:r>
          </w:p>
        </w:tc>
      </w:tr>
      <w:tr w:rsidR="002D74D6" w:rsidRPr="0028134E" w14:paraId="0A6445A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98992" w14:textId="77777777" w:rsidR="002D74D6" w:rsidRPr="0028134E" w:rsidRDefault="002D74D6" w:rsidP="000E7980">
            <w:pPr>
              <w:pStyle w:val="rowtabella0"/>
              <w:rPr>
                <w:color w:val="002060"/>
              </w:rPr>
            </w:pPr>
            <w:r w:rsidRPr="0028134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4A4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68E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51B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820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B78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B634"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A6C8"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21D9"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377C" w14:textId="77777777" w:rsidR="002D74D6" w:rsidRPr="0028134E" w:rsidRDefault="002D74D6" w:rsidP="000E7980">
            <w:pPr>
              <w:pStyle w:val="rowtabella0"/>
              <w:jc w:val="center"/>
              <w:rPr>
                <w:color w:val="002060"/>
              </w:rPr>
            </w:pPr>
            <w:r w:rsidRPr="0028134E">
              <w:rPr>
                <w:color w:val="002060"/>
              </w:rPr>
              <w:t>0</w:t>
            </w:r>
          </w:p>
        </w:tc>
      </w:tr>
      <w:tr w:rsidR="002D74D6" w:rsidRPr="0028134E" w14:paraId="46E4B9F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FB9BB" w14:textId="77777777" w:rsidR="002D74D6" w:rsidRPr="0028134E" w:rsidRDefault="002D74D6" w:rsidP="000E7980">
            <w:pPr>
              <w:pStyle w:val="rowtabella0"/>
              <w:rPr>
                <w:color w:val="002060"/>
              </w:rPr>
            </w:pPr>
            <w:r w:rsidRPr="0028134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140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02E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E76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8317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84C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BB10"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21C3"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2496"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53CC" w14:textId="77777777" w:rsidR="002D74D6" w:rsidRPr="0028134E" w:rsidRDefault="002D74D6" w:rsidP="000E7980">
            <w:pPr>
              <w:pStyle w:val="rowtabella0"/>
              <w:jc w:val="center"/>
              <w:rPr>
                <w:color w:val="002060"/>
              </w:rPr>
            </w:pPr>
            <w:r w:rsidRPr="0028134E">
              <w:rPr>
                <w:color w:val="002060"/>
              </w:rPr>
              <w:t>0</w:t>
            </w:r>
          </w:p>
        </w:tc>
      </w:tr>
      <w:tr w:rsidR="002D74D6" w:rsidRPr="0028134E" w14:paraId="6A2287A3"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BFE292" w14:textId="77777777" w:rsidR="002D74D6" w:rsidRPr="0028134E" w:rsidRDefault="002D74D6" w:rsidP="000E7980">
            <w:pPr>
              <w:pStyle w:val="rowtabella0"/>
              <w:rPr>
                <w:color w:val="002060"/>
              </w:rPr>
            </w:pPr>
            <w:r w:rsidRPr="0028134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D5B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2BF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5B5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9E3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E27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2546"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E3EA"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810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5DC8" w14:textId="77777777" w:rsidR="002D74D6" w:rsidRPr="0028134E" w:rsidRDefault="002D74D6" w:rsidP="000E7980">
            <w:pPr>
              <w:pStyle w:val="rowtabella0"/>
              <w:jc w:val="center"/>
              <w:rPr>
                <w:color w:val="002060"/>
              </w:rPr>
            </w:pPr>
            <w:r w:rsidRPr="0028134E">
              <w:rPr>
                <w:color w:val="002060"/>
              </w:rPr>
              <w:t>0</w:t>
            </w:r>
          </w:p>
        </w:tc>
      </w:tr>
    </w:tbl>
    <w:p w14:paraId="49BA6B14" w14:textId="77777777" w:rsidR="002D74D6" w:rsidRPr="0028134E" w:rsidRDefault="002D74D6" w:rsidP="002D74D6">
      <w:pPr>
        <w:pStyle w:val="breakline"/>
        <w:divId w:val="527259509"/>
        <w:rPr>
          <w:rFonts w:eastAsiaTheme="minorEastAsia"/>
          <w:color w:val="002060"/>
        </w:rPr>
      </w:pPr>
    </w:p>
    <w:p w14:paraId="0FAAC991" w14:textId="77777777" w:rsidR="002D74D6" w:rsidRPr="0028134E" w:rsidRDefault="002D74D6" w:rsidP="002D74D6">
      <w:pPr>
        <w:pStyle w:val="breakline"/>
        <w:divId w:val="527259509"/>
        <w:rPr>
          <w:color w:val="002060"/>
        </w:rPr>
      </w:pPr>
    </w:p>
    <w:p w14:paraId="26037759"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C469C8E"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6998"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DEB60"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7ECB"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BFF13"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40C4"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24FE9"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053AB"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9F8A"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33180"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EB019" w14:textId="77777777" w:rsidR="002D74D6" w:rsidRPr="0028134E" w:rsidRDefault="002D74D6" w:rsidP="000E7980">
            <w:pPr>
              <w:pStyle w:val="headertabella0"/>
              <w:rPr>
                <w:color w:val="002060"/>
              </w:rPr>
            </w:pPr>
            <w:r w:rsidRPr="0028134E">
              <w:rPr>
                <w:color w:val="002060"/>
              </w:rPr>
              <w:t>PE</w:t>
            </w:r>
          </w:p>
        </w:tc>
      </w:tr>
      <w:tr w:rsidR="002D74D6" w:rsidRPr="0028134E" w14:paraId="4E192105"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F0B587" w14:textId="77777777" w:rsidR="002D74D6" w:rsidRPr="0028134E" w:rsidRDefault="002D74D6" w:rsidP="000E7980">
            <w:pPr>
              <w:pStyle w:val="rowtabella0"/>
              <w:rPr>
                <w:color w:val="002060"/>
              </w:rPr>
            </w:pPr>
            <w:r w:rsidRPr="0028134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A987"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5D5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760D"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810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AFA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B784"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F860"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6846"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0066" w14:textId="77777777" w:rsidR="002D74D6" w:rsidRPr="0028134E" w:rsidRDefault="002D74D6" w:rsidP="000E7980">
            <w:pPr>
              <w:pStyle w:val="rowtabella0"/>
              <w:jc w:val="center"/>
              <w:rPr>
                <w:color w:val="002060"/>
              </w:rPr>
            </w:pPr>
            <w:r w:rsidRPr="0028134E">
              <w:rPr>
                <w:color w:val="002060"/>
              </w:rPr>
              <w:t>0</w:t>
            </w:r>
          </w:p>
        </w:tc>
      </w:tr>
      <w:tr w:rsidR="002D74D6" w:rsidRPr="0028134E" w14:paraId="55CCE0C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4A019" w14:textId="77777777" w:rsidR="002D74D6" w:rsidRPr="0028134E" w:rsidRDefault="002D74D6" w:rsidP="000E7980">
            <w:pPr>
              <w:pStyle w:val="rowtabella0"/>
              <w:rPr>
                <w:color w:val="002060"/>
              </w:rPr>
            </w:pPr>
            <w:r w:rsidRPr="0028134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AC68"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FD0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E682"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C63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26A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2264"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34BD"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0B68"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58F7" w14:textId="77777777" w:rsidR="002D74D6" w:rsidRPr="0028134E" w:rsidRDefault="002D74D6" w:rsidP="000E7980">
            <w:pPr>
              <w:pStyle w:val="rowtabella0"/>
              <w:jc w:val="center"/>
              <w:rPr>
                <w:color w:val="002060"/>
              </w:rPr>
            </w:pPr>
            <w:r w:rsidRPr="0028134E">
              <w:rPr>
                <w:color w:val="002060"/>
              </w:rPr>
              <w:t>0</w:t>
            </w:r>
          </w:p>
        </w:tc>
      </w:tr>
      <w:tr w:rsidR="002D74D6" w:rsidRPr="0028134E" w14:paraId="61ED8D0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94050" w14:textId="77777777" w:rsidR="002D74D6" w:rsidRPr="0028134E" w:rsidRDefault="002D74D6" w:rsidP="000E7980">
            <w:pPr>
              <w:pStyle w:val="rowtabella0"/>
              <w:rPr>
                <w:color w:val="002060"/>
              </w:rPr>
            </w:pPr>
            <w:r w:rsidRPr="0028134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121B"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75D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9A3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192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1AA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12D9"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EAEB"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1C4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A0A5" w14:textId="77777777" w:rsidR="002D74D6" w:rsidRPr="0028134E" w:rsidRDefault="002D74D6" w:rsidP="000E7980">
            <w:pPr>
              <w:pStyle w:val="rowtabella0"/>
              <w:jc w:val="center"/>
              <w:rPr>
                <w:color w:val="002060"/>
              </w:rPr>
            </w:pPr>
            <w:r w:rsidRPr="0028134E">
              <w:rPr>
                <w:color w:val="002060"/>
              </w:rPr>
              <w:t>0</w:t>
            </w:r>
          </w:p>
        </w:tc>
      </w:tr>
      <w:tr w:rsidR="002D74D6" w:rsidRPr="0028134E" w14:paraId="5DF0F12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8B430" w14:textId="77777777" w:rsidR="002D74D6" w:rsidRPr="0028134E" w:rsidRDefault="002D74D6" w:rsidP="000E7980">
            <w:pPr>
              <w:pStyle w:val="rowtabella0"/>
              <w:rPr>
                <w:color w:val="002060"/>
              </w:rPr>
            </w:pPr>
            <w:r w:rsidRPr="0028134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837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05AD"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9B3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268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070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4B71"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E99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3BB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F710" w14:textId="77777777" w:rsidR="002D74D6" w:rsidRPr="0028134E" w:rsidRDefault="002D74D6" w:rsidP="000E7980">
            <w:pPr>
              <w:pStyle w:val="rowtabella0"/>
              <w:jc w:val="center"/>
              <w:rPr>
                <w:color w:val="002060"/>
              </w:rPr>
            </w:pPr>
            <w:r w:rsidRPr="0028134E">
              <w:rPr>
                <w:color w:val="002060"/>
              </w:rPr>
              <w:t>0</w:t>
            </w:r>
          </w:p>
        </w:tc>
      </w:tr>
      <w:tr w:rsidR="002D74D6" w:rsidRPr="0028134E" w14:paraId="572BB6C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F9AC3" w14:textId="77777777" w:rsidR="002D74D6" w:rsidRPr="0028134E" w:rsidRDefault="002D74D6" w:rsidP="000E7980">
            <w:pPr>
              <w:pStyle w:val="rowtabella0"/>
              <w:rPr>
                <w:color w:val="002060"/>
              </w:rPr>
            </w:pPr>
            <w:r w:rsidRPr="0028134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1CE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CF43"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09E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484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7F5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2B9C"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D4F1"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F02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D06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435813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04637" w14:textId="77777777" w:rsidR="002D74D6" w:rsidRPr="0028134E" w:rsidRDefault="002D74D6" w:rsidP="000E7980">
            <w:pPr>
              <w:pStyle w:val="rowtabella0"/>
              <w:rPr>
                <w:color w:val="002060"/>
              </w:rPr>
            </w:pPr>
            <w:r w:rsidRPr="0028134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75DC"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5681"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8E0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2D8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DB8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7C59"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5127"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117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18CF" w14:textId="77777777" w:rsidR="002D74D6" w:rsidRPr="0028134E" w:rsidRDefault="002D74D6" w:rsidP="000E7980">
            <w:pPr>
              <w:pStyle w:val="rowtabella0"/>
              <w:jc w:val="center"/>
              <w:rPr>
                <w:color w:val="002060"/>
              </w:rPr>
            </w:pPr>
            <w:r w:rsidRPr="0028134E">
              <w:rPr>
                <w:color w:val="002060"/>
              </w:rPr>
              <w:t>0</w:t>
            </w:r>
          </w:p>
        </w:tc>
      </w:tr>
      <w:tr w:rsidR="002D74D6" w:rsidRPr="0028134E" w14:paraId="633B038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BB1F1" w14:textId="77777777" w:rsidR="002D74D6" w:rsidRPr="0028134E" w:rsidRDefault="002D74D6" w:rsidP="000E7980">
            <w:pPr>
              <w:pStyle w:val="rowtabella0"/>
              <w:rPr>
                <w:color w:val="002060"/>
              </w:rPr>
            </w:pPr>
            <w:r w:rsidRPr="0028134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278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D3C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D39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F36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C50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D0B2"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221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B07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9237" w14:textId="77777777" w:rsidR="002D74D6" w:rsidRPr="0028134E" w:rsidRDefault="002D74D6" w:rsidP="000E7980">
            <w:pPr>
              <w:pStyle w:val="rowtabella0"/>
              <w:jc w:val="center"/>
              <w:rPr>
                <w:color w:val="002060"/>
              </w:rPr>
            </w:pPr>
            <w:r w:rsidRPr="0028134E">
              <w:rPr>
                <w:color w:val="002060"/>
              </w:rPr>
              <w:t>0</w:t>
            </w:r>
          </w:p>
        </w:tc>
      </w:tr>
      <w:tr w:rsidR="002D74D6" w:rsidRPr="0028134E" w14:paraId="25DE788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3FB35" w14:textId="77777777" w:rsidR="002D74D6" w:rsidRPr="0028134E" w:rsidRDefault="002D74D6" w:rsidP="000E7980">
            <w:pPr>
              <w:pStyle w:val="rowtabella0"/>
              <w:rPr>
                <w:color w:val="002060"/>
              </w:rPr>
            </w:pPr>
            <w:r w:rsidRPr="0028134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08E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62C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881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E64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973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4697"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E35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AF8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4C7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FE94650"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394B5" w14:textId="77777777" w:rsidR="002D74D6" w:rsidRPr="0028134E" w:rsidRDefault="002D74D6" w:rsidP="000E7980">
            <w:pPr>
              <w:pStyle w:val="rowtabella0"/>
              <w:rPr>
                <w:color w:val="002060"/>
              </w:rPr>
            </w:pPr>
            <w:r w:rsidRPr="0028134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DBA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EE0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7F5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50E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9AC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E83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0A06"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813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F5B0" w14:textId="77777777" w:rsidR="002D74D6" w:rsidRPr="0028134E" w:rsidRDefault="002D74D6" w:rsidP="000E7980">
            <w:pPr>
              <w:pStyle w:val="rowtabella0"/>
              <w:jc w:val="center"/>
              <w:rPr>
                <w:color w:val="002060"/>
              </w:rPr>
            </w:pPr>
            <w:r w:rsidRPr="0028134E">
              <w:rPr>
                <w:color w:val="002060"/>
              </w:rPr>
              <w:t>0</w:t>
            </w:r>
          </w:p>
        </w:tc>
      </w:tr>
      <w:tr w:rsidR="002D74D6" w:rsidRPr="0028134E" w14:paraId="3D8811F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B620D" w14:textId="77777777" w:rsidR="002D74D6" w:rsidRPr="0028134E" w:rsidRDefault="002D74D6" w:rsidP="000E7980">
            <w:pPr>
              <w:pStyle w:val="rowtabella0"/>
              <w:rPr>
                <w:color w:val="002060"/>
              </w:rPr>
            </w:pPr>
            <w:r w:rsidRPr="0028134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514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18B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EAF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C2D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0D7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6EE3"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E071"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310F"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D667" w14:textId="77777777" w:rsidR="002D74D6" w:rsidRPr="0028134E" w:rsidRDefault="002D74D6" w:rsidP="000E7980">
            <w:pPr>
              <w:pStyle w:val="rowtabella0"/>
              <w:jc w:val="center"/>
              <w:rPr>
                <w:color w:val="002060"/>
              </w:rPr>
            </w:pPr>
            <w:r w:rsidRPr="0028134E">
              <w:rPr>
                <w:color w:val="002060"/>
              </w:rPr>
              <w:t>0</w:t>
            </w:r>
          </w:p>
        </w:tc>
      </w:tr>
      <w:tr w:rsidR="002D74D6" w:rsidRPr="0028134E" w14:paraId="02488447"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64E4E" w14:textId="77777777" w:rsidR="002D74D6" w:rsidRPr="0028134E" w:rsidRDefault="002D74D6" w:rsidP="000E7980">
            <w:pPr>
              <w:pStyle w:val="rowtabella0"/>
              <w:rPr>
                <w:color w:val="002060"/>
              </w:rPr>
            </w:pPr>
            <w:r w:rsidRPr="0028134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DFC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90A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B7C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337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3997"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3C2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CBBD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137C"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3BBC" w14:textId="77777777" w:rsidR="002D74D6" w:rsidRPr="0028134E" w:rsidRDefault="002D74D6" w:rsidP="000E7980">
            <w:pPr>
              <w:pStyle w:val="rowtabella0"/>
              <w:jc w:val="center"/>
              <w:rPr>
                <w:color w:val="002060"/>
              </w:rPr>
            </w:pPr>
            <w:r w:rsidRPr="0028134E">
              <w:rPr>
                <w:color w:val="002060"/>
              </w:rPr>
              <w:t>0</w:t>
            </w:r>
          </w:p>
        </w:tc>
      </w:tr>
    </w:tbl>
    <w:p w14:paraId="33073744" w14:textId="77777777" w:rsidR="002D74D6" w:rsidRDefault="002D74D6" w:rsidP="002D74D6">
      <w:pPr>
        <w:pStyle w:val="breakline"/>
        <w:divId w:val="527259509"/>
        <w:rPr>
          <w:color w:val="002060"/>
        </w:rPr>
      </w:pPr>
    </w:p>
    <w:p w14:paraId="36DFEA45" w14:textId="77777777" w:rsidR="002D74D6" w:rsidRPr="0028134E" w:rsidRDefault="002D74D6" w:rsidP="002D74D6">
      <w:pPr>
        <w:pStyle w:val="titoloprinc0"/>
        <w:divId w:val="527259509"/>
        <w:rPr>
          <w:color w:val="002060"/>
        </w:rPr>
      </w:pPr>
      <w:r w:rsidRPr="0028134E">
        <w:rPr>
          <w:color w:val="002060"/>
        </w:rPr>
        <w:t>PROGRAMMA GARE</w:t>
      </w:r>
    </w:p>
    <w:p w14:paraId="0673D5E7" w14:textId="77777777" w:rsidR="005306DA" w:rsidRPr="006B208B" w:rsidRDefault="005306DA" w:rsidP="005306DA">
      <w:pPr>
        <w:pStyle w:val="sottotitolocampionato10"/>
        <w:divId w:val="527259509"/>
        <w:rPr>
          <w:color w:val="002060"/>
        </w:rPr>
      </w:pPr>
      <w:r w:rsidRPr="006B208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81"/>
        <w:gridCol w:w="1562"/>
        <w:gridCol w:w="1543"/>
      </w:tblGrid>
      <w:tr w:rsidR="005306DA" w:rsidRPr="006B208B" w14:paraId="70F1CBED"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C4AE"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2FED0"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1C80"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0110C"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DC30"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E0DAF"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A9CC"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2AABD0F3"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29349E" w14:textId="77777777" w:rsidR="005306DA" w:rsidRPr="006B208B" w:rsidRDefault="005306DA" w:rsidP="000E7980">
            <w:pPr>
              <w:pStyle w:val="rowtabella0"/>
              <w:rPr>
                <w:color w:val="002060"/>
              </w:rPr>
            </w:pPr>
            <w:r w:rsidRPr="006B2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44C11" w14:textId="77777777" w:rsidR="005306DA" w:rsidRPr="006B208B" w:rsidRDefault="005306DA" w:rsidP="000E7980">
            <w:pPr>
              <w:pStyle w:val="rowtabella0"/>
              <w:rPr>
                <w:color w:val="002060"/>
              </w:rPr>
            </w:pPr>
            <w:r w:rsidRPr="006B2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70AA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FB641" w14:textId="77777777" w:rsidR="005306DA" w:rsidRPr="006B208B" w:rsidRDefault="005306DA" w:rsidP="000E7980">
            <w:pPr>
              <w:pStyle w:val="rowtabella0"/>
              <w:rPr>
                <w:color w:val="002060"/>
              </w:rPr>
            </w:pPr>
            <w:r w:rsidRPr="006B208B">
              <w:rPr>
                <w:color w:val="002060"/>
              </w:rPr>
              <w:t>29/10/2021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FA771" w14:textId="77777777" w:rsidR="005306DA" w:rsidRPr="006B208B" w:rsidRDefault="005306DA" w:rsidP="000E7980">
            <w:pPr>
              <w:pStyle w:val="rowtabella0"/>
              <w:rPr>
                <w:color w:val="002060"/>
              </w:rPr>
            </w:pPr>
            <w:r w:rsidRPr="006B2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76CFF"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D4F66" w14:textId="77777777" w:rsidR="005306DA" w:rsidRPr="006B208B" w:rsidRDefault="005306DA" w:rsidP="000E7980">
            <w:pPr>
              <w:pStyle w:val="rowtabella0"/>
              <w:rPr>
                <w:color w:val="002060"/>
              </w:rPr>
            </w:pPr>
            <w:r w:rsidRPr="006B208B">
              <w:rPr>
                <w:color w:val="002060"/>
              </w:rPr>
              <w:t>VIA MADRE TERESA DI CALCUTTA</w:t>
            </w:r>
          </w:p>
        </w:tc>
      </w:tr>
      <w:tr w:rsidR="005306DA" w:rsidRPr="006B208B" w14:paraId="104222A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BCC67" w14:textId="77777777" w:rsidR="005306DA" w:rsidRPr="006B208B" w:rsidRDefault="005306DA" w:rsidP="000E7980">
            <w:pPr>
              <w:pStyle w:val="rowtabella0"/>
              <w:rPr>
                <w:color w:val="002060"/>
              </w:rPr>
            </w:pPr>
            <w:r w:rsidRPr="006B208B">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D41E4" w14:textId="77777777" w:rsidR="005306DA" w:rsidRPr="006B208B" w:rsidRDefault="005306DA" w:rsidP="000E7980">
            <w:pPr>
              <w:pStyle w:val="rowtabella0"/>
              <w:rPr>
                <w:color w:val="002060"/>
              </w:rPr>
            </w:pPr>
            <w:r w:rsidRPr="006B208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B5A3B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58B4E"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DE62E" w14:textId="77777777" w:rsidR="005306DA" w:rsidRPr="006B208B" w:rsidRDefault="005306DA" w:rsidP="000E7980">
            <w:pPr>
              <w:pStyle w:val="rowtabella0"/>
              <w:rPr>
                <w:color w:val="002060"/>
              </w:rPr>
            </w:pPr>
            <w:r w:rsidRPr="006B208B">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04716A" w14:textId="77777777" w:rsidR="005306DA" w:rsidRPr="006B208B" w:rsidRDefault="005306DA" w:rsidP="000E7980">
            <w:pPr>
              <w:pStyle w:val="rowtabella0"/>
              <w:rPr>
                <w:color w:val="002060"/>
              </w:rPr>
            </w:pPr>
            <w:r w:rsidRPr="006B208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FCF58" w14:textId="77777777" w:rsidR="005306DA" w:rsidRPr="006B208B" w:rsidRDefault="005306DA" w:rsidP="000E7980">
            <w:pPr>
              <w:pStyle w:val="rowtabella0"/>
              <w:rPr>
                <w:color w:val="002060"/>
              </w:rPr>
            </w:pPr>
            <w:r w:rsidRPr="006B208B">
              <w:rPr>
                <w:color w:val="002060"/>
              </w:rPr>
              <w:t>VIA GRAZIA DELEDDA</w:t>
            </w:r>
          </w:p>
        </w:tc>
      </w:tr>
      <w:tr w:rsidR="005306DA" w:rsidRPr="006B208B" w14:paraId="7799CD0E"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387001" w14:textId="77777777" w:rsidR="005306DA" w:rsidRPr="006B208B" w:rsidRDefault="005306DA" w:rsidP="000E7980">
            <w:pPr>
              <w:pStyle w:val="rowtabella0"/>
              <w:rPr>
                <w:color w:val="002060"/>
              </w:rPr>
            </w:pPr>
            <w:r w:rsidRPr="006B208B">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2DC290" w14:textId="77777777" w:rsidR="005306DA" w:rsidRPr="006B208B" w:rsidRDefault="005306DA" w:rsidP="000E7980">
            <w:pPr>
              <w:pStyle w:val="rowtabella0"/>
              <w:rPr>
                <w:color w:val="002060"/>
              </w:rPr>
            </w:pPr>
            <w:r w:rsidRPr="006B208B">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DCCE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F9A0E9" w14:textId="77777777" w:rsidR="005306DA" w:rsidRPr="006B208B" w:rsidRDefault="005306DA" w:rsidP="000E7980">
            <w:pPr>
              <w:pStyle w:val="rowtabella0"/>
              <w:rPr>
                <w:color w:val="002060"/>
              </w:rPr>
            </w:pPr>
            <w:r w:rsidRPr="006B208B">
              <w:rPr>
                <w:color w:val="002060"/>
              </w:rPr>
              <w:t>30/10/2021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F0E4B" w14:textId="77777777" w:rsidR="005306DA" w:rsidRPr="006B208B" w:rsidRDefault="005306DA" w:rsidP="000E7980">
            <w:pPr>
              <w:pStyle w:val="rowtabella0"/>
              <w:rPr>
                <w:color w:val="002060"/>
              </w:rPr>
            </w:pPr>
            <w:r w:rsidRPr="006B208B">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432A1" w14:textId="77777777" w:rsidR="005306DA" w:rsidRPr="006B208B" w:rsidRDefault="005306DA" w:rsidP="000E7980">
            <w:pPr>
              <w:pStyle w:val="rowtabella0"/>
              <w:rPr>
                <w:color w:val="002060"/>
              </w:rPr>
            </w:pPr>
            <w:r w:rsidRPr="006B2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72D18" w14:textId="77777777" w:rsidR="005306DA" w:rsidRPr="006B208B" w:rsidRDefault="005306DA" w:rsidP="000E7980">
            <w:pPr>
              <w:pStyle w:val="rowtabella0"/>
              <w:rPr>
                <w:color w:val="002060"/>
              </w:rPr>
            </w:pPr>
            <w:r w:rsidRPr="006B208B">
              <w:rPr>
                <w:color w:val="002060"/>
              </w:rPr>
              <w:t>VIA ROMA 201</w:t>
            </w:r>
          </w:p>
        </w:tc>
      </w:tr>
      <w:tr w:rsidR="005306DA" w:rsidRPr="006B208B" w14:paraId="5CA6E59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C7C08" w14:textId="77777777" w:rsidR="005306DA" w:rsidRPr="006B208B" w:rsidRDefault="005306DA" w:rsidP="000E7980">
            <w:pPr>
              <w:pStyle w:val="rowtabella0"/>
              <w:rPr>
                <w:color w:val="002060"/>
              </w:rPr>
            </w:pPr>
            <w:r w:rsidRPr="006B208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0F391E" w14:textId="77777777" w:rsidR="005306DA" w:rsidRPr="006B208B" w:rsidRDefault="005306DA" w:rsidP="000E7980">
            <w:pPr>
              <w:pStyle w:val="rowtabella0"/>
              <w:rPr>
                <w:color w:val="002060"/>
              </w:rPr>
            </w:pPr>
            <w:r w:rsidRPr="006B208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0EF13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47AE9B" w14:textId="77777777" w:rsidR="005306DA" w:rsidRPr="006B208B" w:rsidRDefault="005306DA" w:rsidP="000E7980">
            <w:pPr>
              <w:pStyle w:val="rowtabella0"/>
              <w:rPr>
                <w:color w:val="002060"/>
              </w:rPr>
            </w:pPr>
            <w:r w:rsidRPr="006B208B">
              <w:rPr>
                <w:color w:val="002060"/>
              </w:rPr>
              <w:t>30/10/2021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246ED" w14:textId="77777777" w:rsidR="005306DA" w:rsidRPr="006B208B" w:rsidRDefault="005306DA" w:rsidP="000E7980">
            <w:pPr>
              <w:pStyle w:val="rowtabella0"/>
              <w:rPr>
                <w:color w:val="002060"/>
              </w:rPr>
            </w:pPr>
            <w:r w:rsidRPr="006B208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7CB0A" w14:textId="77777777" w:rsidR="005306DA" w:rsidRPr="006B208B" w:rsidRDefault="005306DA" w:rsidP="000E7980">
            <w:pPr>
              <w:pStyle w:val="rowtabella0"/>
              <w:rPr>
                <w:color w:val="002060"/>
              </w:rPr>
            </w:pPr>
            <w:r w:rsidRPr="006B208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50969" w14:textId="77777777" w:rsidR="005306DA" w:rsidRPr="006B208B" w:rsidRDefault="005306DA" w:rsidP="000E7980">
            <w:pPr>
              <w:pStyle w:val="rowtabella0"/>
              <w:rPr>
                <w:color w:val="002060"/>
              </w:rPr>
            </w:pPr>
            <w:r w:rsidRPr="006B208B">
              <w:rPr>
                <w:color w:val="002060"/>
              </w:rPr>
              <w:t>VIA FALCONARA</w:t>
            </w:r>
          </w:p>
        </w:tc>
      </w:tr>
      <w:tr w:rsidR="005306DA" w:rsidRPr="006B208B" w14:paraId="24E29434"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3F4DC" w14:textId="77777777" w:rsidR="005306DA" w:rsidRPr="006B208B" w:rsidRDefault="005306DA" w:rsidP="000E7980">
            <w:pPr>
              <w:pStyle w:val="rowtabella0"/>
              <w:rPr>
                <w:color w:val="002060"/>
              </w:rPr>
            </w:pPr>
            <w:r w:rsidRPr="006B208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54535" w14:textId="77777777" w:rsidR="005306DA" w:rsidRPr="006B208B" w:rsidRDefault="005306DA" w:rsidP="000E7980">
            <w:pPr>
              <w:pStyle w:val="rowtabella0"/>
              <w:rPr>
                <w:color w:val="002060"/>
              </w:rPr>
            </w:pPr>
            <w:r w:rsidRPr="006B208B">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CDF5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FF0D5" w14:textId="77777777" w:rsidR="005306DA" w:rsidRPr="006B208B" w:rsidRDefault="005306DA" w:rsidP="000E7980">
            <w:pPr>
              <w:pStyle w:val="rowtabella0"/>
              <w:rPr>
                <w:color w:val="002060"/>
              </w:rPr>
            </w:pPr>
            <w:r w:rsidRPr="006B208B">
              <w:rPr>
                <w:color w:val="002060"/>
              </w:rPr>
              <w:t>30/10/2021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6DD05" w14:textId="77777777" w:rsidR="005306DA" w:rsidRPr="006B208B" w:rsidRDefault="005306DA" w:rsidP="000E7980">
            <w:pPr>
              <w:pStyle w:val="rowtabella0"/>
              <w:rPr>
                <w:color w:val="002060"/>
              </w:rPr>
            </w:pPr>
            <w:r w:rsidRPr="006B208B">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9C0CA"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5D328" w14:textId="77777777" w:rsidR="005306DA" w:rsidRPr="006B208B" w:rsidRDefault="005306DA" w:rsidP="000E7980">
            <w:pPr>
              <w:pStyle w:val="rowtabella0"/>
              <w:rPr>
                <w:color w:val="002060"/>
              </w:rPr>
            </w:pPr>
            <w:r w:rsidRPr="006B208B">
              <w:rPr>
                <w:color w:val="002060"/>
              </w:rPr>
              <w:t>VIA PETRARCA</w:t>
            </w:r>
          </w:p>
        </w:tc>
      </w:tr>
    </w:tbl>
    <w:p w14:paraId="235C4D4F" w14:textId="77777777" w:rsidR="005306DA" w:rsidRPr="006B208B" w:rsidRDefault="005306DA" w:rsidP="005306DA">
      <w:pPr>
        <w:pStyle w:val="breakline"/>
        <w:divId w:val="527259509"/>
        <w:rPr>
          <w:rFonts w:eastAsiaTheme="minorEastAsia"/>
          <w:color w:val="002060"/>
        </w:rPr>
      </w:pPr>
    </w:p>
    <w:p w14:paraId="270E8EF1" w14:textId="77777777" w:rsidR="005306DA" w:rsidRPr="006B208B" w:rsidRDefault="005306DA" w:rsidP="005306DA">
      <w:pPr>
        <w:pStyle w:val="breakline"/>
        <w:divId w:val="527259509"/>
        <w:rPr>
          <w:color w:val="002060"/>
        </w:rPr>
      </w:pPr>
    </w:p>
    <w:p w14:paraId="748E72B6" w14:textId="77777777" w:rsidR="005306DA" w:rsidRPr="006B208B" w:rsidRDefault="005306DA" w:rsidP="005306DA">
      <w:pPr>
        <w:pStyle w:val="breakline"/>
        <w:divId w:val="527259509"/>
        <w:rPr>
          <w:color w:val="002060"/>
        </w:rPr>
      </w:pPr>
    </w:p>
    <w:p w14:paraId="17D3B50B" w14:textId="77777777" w:rsidR="005306DA" w:rsidRPr="006B208B" w:rsidRDefault="005306DA" w:rsidP="005306DA">
      <w:pPr>
        <w:pStyle w:val="sottotitolocampionato10"/>
        <w:divId w:val="527259509"/>
        <w:rPr>
          <w:color w:val="002060"/>
        </w:rPr>
      </w:pPr>
      <w:r w:rsidRPr="006B208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5306DA" w:rsidRPr="006B208B" w14:paraId="566FBF1A"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52377"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561D"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A4DC3"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5E04C"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A8EC3"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AFCC"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C0098"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72DEABC9"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33A44" w14:textId="77777777" w:rsidR="005306DA" w:rsidRPr="006B208B" w:rsidRDefault="005306DA" w:rsidP="000E7980">
            <w:pPr>
              <w:pStyle w:val="rowtabella0"/>
              <w:rPr>
                <w:color w:val="002060"/>
              </w:rPr>
            </w:pPr>
            <w:r w:rsidRPr="006B208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EF2CE" w14:textId="77777777" w:rsidR="005306DA" w:rsidRPr="006B208B" w:rsidRDefault="005306DA" w:rsidP="000E7980">
            <w:pPr>
              <w:pStyle w:val="rowtabella0"/>
              <w:rPr>
                <w:color w:val="002060"/>
              </w:rPr>
            </w:pPr>
            <w:r w:rsidRPr="006B208B">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5BA34"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52FEA" w14:textId="77777777" w:rsidR="005306DA" w:rsidRPr="006B208B" w:rsidRDefault="005306DA" w:rsidP="000E7980">
            <w:pPr>
              <w:pStyle w:val="rowtabella0"/>
              <w:rPr>
                <w:color w:val="002060"/>
              </w:rPr>
            </w:pPr>
            <w:r w:rsidRPr="006B208B">
              <w:rPr>
                <w:color w:val="002060"/>
              </w:rPr>
              <w:t>29/10/2021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BE161" w14:textId="77777777" w:rsidR="005306DA" w:rsidRPr="006B208B" w:rsidRDefault="005306DA" w:rsidP="000E7980">
            <w:pPr>
              <w:pStyle w:val="rowtabella0"/>
              <w:rPr>
                <w:color w:val="002060"/>
              </w:rPr>
            </w:pPr>
            <w:r w:rsidRPr="006B208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1F0A6" w14:textId="77777777" w:rsidR="005306DA" w:rsidRPr="006B208B" w:rsidRDefault="005306DA" w:rsidP="000E7980">
            <w:pPr>
              <w:pStyle w:val="rowtabella0"/>
              <w:rPr>
                <w:color w:val="002060"/>
              </w:rPr>
            </w:pPr>
            <w:r w:rsidRPr="006B2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9E2CC" w14:textId="77777777" w:rsidR="005306DA" w:rsidRPr="006B208B" w:rsidRDefault="005306DA" w:rsidP="000E7980">
            <w:pPr>
              <w:pStyle w:val="rowtabella0"/>
              <w:rPr>
                <w:color w:val="002060"/>
              </w:rPr>
            </w:pPr>
            <w:r w:rsidRPr="006B208B">
              <w:rPr>
                <w:color w:val="002060"/>
              </w:rPr>
              <w:t>VIA CERQUATTI</w:t>
            </w:r>
          </w:p>
        </w:tc>
      </w:tr>
      <w:tr w:rsidR="005306DA" w:rsidRPr="006B208B" w14:paraId="75D31A4E"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712BA3" w14:textId="77777777" w:rsidR="005306DA" w:rsidRPr="006B208B" w:rsidRDefault="005306DA" w:rsidP="000E7980">
            <w:pPr>
              <w:pStyle w:val="rowtabella0"/>
              <w:rPr>
                <w:color w:val="002060"/>
              </w:rPr>
            </w:pPr>
            <w:r w:rsidRPr="006B208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40288" w14:textId="77777777" w:rsidR="005306DA" w:rsidRPr="006B208B" w:rsidRDefault="005306DA" w:rsidP="000E7980">
            <w:pPr>
              <w:pStyle w:val="rowtabella0"/>
              <w:rPr>
                <w:color w:val="002060"/>
              </w:rPr>
            </w:pPr>
            <w:r w:rsidRPr="006B208B">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01C79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3B251"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CB6ED" w14:textId="77777777" w:rsidR="005306DA" w:rsidRPr="006B208B" w:rsidRDefault="005306DA" w:rsidP="000E7980">
            <w:pPr>
              <w:pStyle w:val="rowtabella0"/>
              <w:rPr>
                <w:color w:val="002060"/>
              </w:rPr>
            </w:pPr>
            <w:r w:rsidRPr="006B208B">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327259" w14:textId="77777777" w:rsidR="005306DA" w:rsidRPr="006B208B" w:rsidRDefault="005306DA" w:rsidP="000E7980">
            <w:pPr>
              <w:pStyle w:val="rowtabella0"/>
              <w:rPr>
                <w:color w:val="002060"/>
              </w:rPr>
            </w:pPr>
            <w:r w:rsidRPr="006B208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9886A" w14:textId="77777777" w:rsidR="005306DA" w:rsidRPr="006B208B" w:rsidRDefault="005306DA" w:rsidP="000E7980">
            <w:pPr>
              <w:pStyle w:val="rowtabella0"/>
              <w:rPr>
                <w:color w:val="002060"/>
              </w:rPr>
            </w:pPr>
            <w:r w:rsidRPr="006B208B">
              <w:rPr>
                <w:color w:val="002060"/>
              </w:rPr>
              <w:t>VIA TAGLIAMENTO</w:t>
            </w:r>
          </w:p>
        </w:tc>
      </w:tr>
      <w:tr w:rsidR="005306DA" w:rsidRPr="006B208B" w14:paraId="5B1CBFB0"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50D55" w14:textId="77777777" w:rsidR="005306DA" w:rsidRPr="006B208B" w:rsidRDefault="005306DA" w:rsidP="000E7980">
            <w:pPr>
              <w:pStyle w:val="rowtabella0"/>
              <w:rPr>
                <w:color w:val="002060"/>
              </w:rPr>
            </w:pPr>
            <w:r w:rsidRPr="006B208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FD5E67" w14:textId="77777777" w:rsidR="005306DA" w:rsidRPr="006B208B" w:rsidRDefault="005306DA" w:rsidP="000E7980">
            <w:pPr>
              <w:pStyle w:val="rowtabella0"/>
              <w:rPr>
                <w:color w:val="002060"/>
              </w:rPr>
            </w:pPr>
            <w:r w:rsidRPr="006B208B">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1B7E2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40EE9"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7CF202" w14:textId="77777777" w:rsidR="005306DA" w:rsidRPr="006B208B" w:rsidRDefault="005306DA" w:rsidP="000E7980">
            <w:pPr>
              <w:pStyle w:val="rowtabella0"/>
              <w:rPr>
                <w:color w:val="002060"/>
              </w:rPr>
            </w:pPr>
            <w:r w:rsidRPr="006B208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D301D" w14:textId="77777777" w:rsidR="005306DA" w:rsidRPr="006B208B" w:rsidRDefault="005306DA" w:rsidP="000E7980">
            <w:pPr>
              <w:pStyle w:val="rowtabella0"/>
              <w:rPr>
                <w:color w:val="002060"/>
              </w:rPr>
            </w:pPr>
            <w:r w:rsidRPr="006B208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B85E7" w14:textId="77777777" w:rsidR="005306DA" w:rsidRPr="006B208B" w:rsidRDefault="005306DA" w:rsidP="000E7980">
            <w:pPr>
              <w:pStyle w:val="rowtabella0"/>
              <w:rPr>
                <w:color w:val="002060"/>
              </w:rPr>
            </w:pPr>
            <w:r w:rsidRPr="006B208B">
              <w:rPr>
                <w:color w:val="002060"/>
              </w:rPr>
              <w:t>LOC. SAN LIBERATO</w:t>
            </w:r>
          </w:p>
        </w:tc>
      </w:tr>
      <w:tr w:rsidR="005306DA" w:rsidRPr="006B208B" w14:paraId="4A1218E5"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2BBCB" w14:textId="77777777" w:rsidR="005306DA" w:rsidRPr="006B208B" w:rsidRDefault="005306DA" w:rsidP="000E7980">
            <w:pPr>
              <w:pStyle w:val="rowtabella0"/>
              <w:rPr>
                <w:color w:val="002060"/>
              </w:rPr>
            </w:pPr>
            <w:r w:rsidRPr="006B208B">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1B5A6D" w14:textId="77777777" w:rsidR="005306DA" w:rsidRPr="006B208B" w:rsidRDefault="005306DA" w:rsidP="000E7980">
            <w:pPr>
              <w:pStyle w:val="rowtabella0"/>
              <w:rPr>
                <w:color w:val="002060"/>
              </w:rPr>
            </w:pPr>
            <w:r w:rsidRPr="006B208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68CEDB"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4776F"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F6A8ED" w14:textId="77777777" w:rsidR="005306DA" w:rsidRPr="006B208B" w:rsidRDefault="005306DA" w:rsidP="000E7980">
            <w:pPr>
              <w:pStyle w:val="rowtabella0"/>
              <w:rPr>
                <w:color w:val="002060"/>
              </w:rPr>
            </w:pPr>
            <w:r w:rsidRPr="006B208B">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B7081" w14:textId="77777777" w:rsidR="005306DA" w:rsidRPr="006B208B" w:rsidRDefault="005306DA" w:rsidP="000E7980">
            <w:pPr>
              <w:pStyle w:val="rowtabella0"/>
              <w:rPr>
                <w:color w:val="002060"/>
              </w:rPr>
            </w:pPr>
            <w:r w:rsidRPr="006B2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7C7A0" w14:textId="77777777" w:rsidR="005306DA" w:rsidRPr="006B208B" w:rsidRDefault="005306DA" w:rsidP="000E7980">
            <w:pPr>
              <w:pStyle w:val="rowtabella0"/>
              <w:rPr>
                <w:color w:val="002060"/>
              </w:rPr>
            </w:pPr>
            <w:r w:rsidRPr="006B208B">
              <w:rPr>
                <w:color w:val="002060"/>
              </w:rPr>
              <w:t>VIA ALFIERI SNC</w:t>
            </w:r>
          </w:p>
        </w:tc>
      </w:tr>
      <w:tr w:rsidR="005306DA" w:rsidRPr="006B208B" w14:paraId="4BA3908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51E5E1" w14:textId="77777777" w:rsidR="005306DA" w:rsidRPr="006B208B" w:rsidRDefault="005306DA" w:rsidP="000E7980">
            <w:pPr>
              <w:pStyle w:val="rowtabella0"/>
              <w:rPr>
                <w:color w:val="002060"/>
              </w:rPr>
            </w:pPr>
            <w:r w:rsidRPr="006B208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CB6A9" w14:textId="77777777" w:rsidR="005306DA" w:rsidRPr="006B208B" w:rsidRDefault="005306DA" w:rsidP="000E7980">
            <w:pPr>
              <w:pStyle w:val="rowtabella0"/>
              <w:rPr>
                <w:color w:val="002060"/>
              </w:rPr>
            </w:pPr>
            <w:r w:rsidRPr="006B208B">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86DFF"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0D276" w14:textId="77777777" w:rsidR="005306DA" w:rsidRPr="006B208B" w:rsidRDefault="005306DA" w:rsidP="000E7980">
            <w:pPr>
              <w:pStyle w:val="rowtabella0"/>
              <w:rPr>
                <w:color w:val="002060"/>
              </w:rPr>
            </w:pPr>
            <w:r w:rsidRPr="006B208B">
              <w:rPr>
                <w:color w:val="002060"/>
              </w:rPr>
              <w:t>29/10/2021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6D867" w14:textId="77777777" w:rsidR="005306DA" w:rsidRPr="006B208B" w:rsidRDefault="005306DA" w:rsidP="000E7980">
            <w:pPr>
              <w:pStyle w:val="rowtabella0"/>
              <w:rPr>
                <w:color w:val="002060"/>
              </w:rPr>
            </w:pPr>
            <w:r w:rsidRPr="006B208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8B19A" w14:textId="77777777" w:rsidR="005306DA" w:rsidRPr="006B208B" w:rsidRDefault="005306DA" w:rsidP="000E7980">
            <w:pPr>
              <w:pStyle w:val="rowtabella0"/>
              <w:rPr>
                <w:color w:val="002060"/>
              </w:rPr>
            </w:pPr>
            <w:r w:rsidRPr="006B208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20DAE" w14:textId="77777777" w:rsidR="005306DA" w:rsidRPr="006B208B" w:rsidRDefault="005306DA" w:rsidP="000E7980">
            <w:pPr>
              <w:pStyle w:val="rowtabella0"/>
              <w:rPr>
                <w:color w:val="002060"/>
              </w:rPr>
            </w:pPr>
            <w:r w:rsidRPr="006B208B">
              <w:rPr>
                <w:color w:val="002060"/>
              </w:rPr>
              <w:t>VIA GEMME, 13</w:t>
            </w:r>
          </w:p>
        </w:tc>
      </w:tr>
      <w:tr w:rsidR="005306DA" w:rsidRPr="006B208B" w14:paraId="11708AA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D1782" w14:textId="77777777" w:rsidR="005306DA" w:rsidRPr="006B208B" w:rsidRDefault="005306DA" w:rsidP="000E7980">
            <w:pPr>
              <w:pStyle w:val="rowtabella0"/>
              <w:rPr>
                <w:color w:val="002060"/>
              </w:rPr>
            </w:pPr>
            <w:r w:rsidRPr="006B208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BCF77" w14:textId="77777777" w:rsidR="005306DA" w:rsidRPr="006B208B" w:rsidRDefault="005306DA" w:rsidP="000E7980">
            <w:pPr>
              <w:pStyle w:val="rowtabella0"/>
              <w:rPr>
                <w:color w:val="002060"/>
              </w:rPr>
            </w:pPr>
            <w:r w:rsidRPr="006B208B">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2B7A8"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CA769"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F38E5" w14:textId="77777777" w:rsidR="005306DA" w:rsidRPr="006B208B" w:rsidRDefault="005306DA" w:rsidP="000E7980">
            <w:pPr>
              <w:pStyle w:val="rowtabella0"/>
              <w:rPr>
                <w:color w:val="002060"/>
              </w:rPr>
            </w:pPr>
            <w:r w:rsidRPr="006B208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66330" w14:textId="77777777" w:rsidR="005306DA" w:rsidRPr="006B208B" w:rsidRDefault="005306DA" w:rsidP="000E7980">
            <w:pPr>
              <w:pStyle w:val="rowtabella0"/>
              <w:rPr>
                <w:color w:val="002060"/>
              </w:rPr>
            </w:pPr>
            <w:r w:rsidRPr="006B208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7F28C" w14:textId="77777777" w:rsidR="005306DA" w:rsidRPr="006B208B" w:rsidRDefault="005306DA" w:rsidP="000E7980">
            <w:pPr>
              <w:pStyle w:val="rowtabella0"/>
              <w:rPr>
                <w:color w:val="002060"/>
              </w:rPr>
            </w:pPr>
            <w:r w:rsidRPr="006B208B">
              <w:rPr>
                <w:color w:val="002060"/>
              </w:rPr>
              <w:t>VIA LUDOVICO SCARFIOTTI</w:t>
            </w:r>
          </w:p>
        </w:tc>
      </w:tr>
    </w:tbl>
    <w:p w14:paraId="2582E495" w14:textId="77777777" w:rsidR="005306DA" w:rsidRPr="006B208B" w:rsidRDefault="005306DA" w:rsidP="005306DA">
      <w:pPr>
        <w:pStyle w:val="breakline"/>
        <w:divId w:val="527259509"/>
        <w:rPr>
          <w:rFonts w:eastAsiaTheme="minorEastAsia"/>
          <w:color w:val="002060"/>
        </w:rPr>
      </w:pPr>
    </w:p>
    <w:p w14:paraId="2987F468" w14:textId="77777777" w:rsidR="005306DA" w:rsidRPr="006B208B" w:rsidRDefault="005306DA" w:rsidP="005306DA">
      <w:pPr>
        <w:pStyle w:val="breakline"/>
        <w:divId w:val="527259509"/>
        <w:rPr>
          <w:color w:val="002060"/>
        </w:rPr>
      </w:pPr>
    </w:p>
    <w:p w14:paraId="5FB8102C" w14:textId="77777777" w:rsidR="005306DA" w:rsidRPr="006B208B" w:rsidRDefault="005306DA" w:rsidP="005306DA">
      <w:pPr>
        <w:pStyle w:val="breakline"/>
        <w:divId w:val="527259509"/>
        <w:rPr>
          <w:color w:val="002060"/>
        </w:rPr>
      </w:pPr>
    </w:p>
    <w:p w14:paraId="33515262" w14:textId="77777777" w:rsidR="005306DA" w:rsidRPr="006B208B" w:rsidRDefault="005306DA" w:rsidP="005306DA">
      <w:pPr>
        <w:pStyle w:val="sottotitolocampionato10"/>
        <w:divId w:val="527259509"/>
        <w:rPr>
          <w:color w:val="002060"/>
        </w:rPr>
      </w:pPr>
      <w:r w:rsidRPr="006B208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176"/>
        <w:gridCol w:w="1550"/>
        <w:gridCol w:w="1555"/>
      </w:tblGrid>
      <w:tr w:rsidR="005306DA" w:rsidRPr="006B208B" w14:paraId="3B3C9372"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250BE"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6C62"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A9988"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0DD82"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E9BAB"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6C7FC"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2F8B9"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50677465"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145C5" w14:textId="77777777" w:rsidR="005306DA" w:rsidRPr="006B208B" w:rsidRDefault="005306DA" w:rsidP="000E7980">
            <w:pPr>
              <w:pStyle w:val="rowtabella0"/>
              <w:rPr>
                <w:color w:val="002060"/>
              </w:rPr>
            </w:pPr>
            <w:r w:rsidRPr="006B208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E69BD" w14:textId="77777777" w:rsidR="005306DA" w:rsidRPr="006B208B" w:rsidRDefault="005306DA" w:rsidP="000E7980">
            <w:pPr>
              <w:pStyle w:val="rowtabella0"/>
              <w:rPr>
                <w:color w:val="002060"/>
              </w:rPr>
            </w:pPr>
            <w:r w:rsidRPr="006B208B">
              <w:rPr>
                <w:color w:val="002060"/>
              </w:rPr>
              <w:t>FUTSAL PRANDONE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B42F6"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4C643" w14:textId="77777777" w:rsidR="005306DA" w:rsidRPr="006B208B" w:rsidRDefault="005306DA" w:rsidP="000E7980">
            <w:pPr>
              <w:pStyle w:val="rowtabella0"/>
              <w:rPr>
                <w:color w:val="002060"/>
              </w:rPr>
            </w:pPr>
            <w:r w:rsidRPr="006B208B">
              <w:rPr>
                <w:color w:val="002060"/>
              </w:rPr>
              <w:t>29/10/2021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6CB95" w14:textId="77777777" w:rsidR="005306DA" w:rsidRPr="006B208B" w:rsidRDefault="005306DA" w:rsidP="000E7980">
            <w:pPr>
              <w:pStyle w:val="rowtabella0"/>
              <w:rPr>
                <w:color w:val="002060"/>
              </w:rPr>
            </w:pPr>
            <w:r w:rsidRPr="006B208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D0BC4" w14:textId="77777777" w:rsidR="005306DA" w:rsidRPr="006B208B" w:rsidRDefault="005306DA" w:rsidP="000E7980">
            <w:pPr>
              <w:pStyle w:val="rowtabella0"/>
              <w:rPr>
                <w:color w:val="002060"/>
              </w:rPr>
            </w:pPr>
            <w:r w:rsidRPr="006B208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922C4" w14:textId="77777777" w:rsidR="005306DA" w:rsidRPr="006B208B" w:rsidRDefault="005306DA" w:rsidP="000E7980">
            <w:pPr>
              <w:pStyle w:val="rowtabella0"/>
              <w:rPr>
                <w:color w:val="002060"/>
              </w:rPr>
            </w:pPr>
            <w:r w:rsidRPr="006B208B">
              <w:rPr>
                <w:color w:val="002060"/>
              </w:rPr>
              <w:t>VIA INDIPENDENZA-CAPODARCO</w:t>
            </w:r>
          </w:p>
        </w:tc>
      </w:tr>
      <w:tr w:rsidR="005306DA" w:rsidRPr="006B208B" w14:paraId="6AA7630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93390" w14:textId="77777777" w:rsidR="005306DA" w:rsidRPr="006B208B" w:rsidRDefault="005306DA" w:rsidP="000E7980">
            <w:pPr>
              <w:pStyle w:val="rowtabella0"/>
              <w:rPr>
                <w:color w:val="002060"/>
              </w:rPr>
            </w:pPr>
            <w:r w:rsidRPr="006B208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6BF23B" w14:textId="77777777" w:rsidR="005306DA" w:rsidRPr="006B208B" w:rsidRDefault="005306DA" w:rsidP="000E7980">
            <w:pPr>
              <w:pStyle w:val="rowtabella0"/>
              <w:rPr>
                <w:color w:val="002060"/>
              </w:rPr>
            </w:pPr>
            <w:r w:rsidRPr="006B208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88FE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4B1C2"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544574" w14:textId="77777777" w:rsidR="005306DA" w:rsidRPr="006B208B" w:rsidRDefault="005306DA" w:rsidP="000E7980">
            <w:pPr>
              <w:pStyle w:val="rowtabella0"/>
              <w:rPr>
                <w:color w:val="002060"/>
              </w:rPr>
            </w:pPr>
            <w:r w:rsidRPr="006B208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95526" w14:textId="77777777" w:rsidR="005306DA" w:rsidRPr="006B208B" w:rsidRDefault="005306DA" w:rsidP="000E7980">
            <w:pPr>
              <w:pStyle w:val="rowtabella0"/>
              <w:rPr>
                <w:color w:val="002060"/>
              </w:rPr>
            </w:pPr>
            <w:r w:rsidRPr="006B208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45CC2" w14:textId="77777777" w:rsidR="005306DA" w:rsidRPr="006B208B" w:rsidRDefault="005306DA" w:rsidP="000E7980">
            <w:pPr>
              <w:pStyle w:val="rowtabella0"/>
              <w:rPr>
                <w:color w:val="002060"/>
              </w:rPr>
            </w:pPr>
            <w:r w:rsidRPr="006B208B">
              <w:rPr>
                <w:color w:val="002060"/>
              </w:rPr>
              <w:t>VIA CORRADI</w:t>
            </w:r>
          </w:p>
        </w:tc>
      </w:tr>
      <w:tr w:rsidR="005306DA" w:rsidRPr="006B208B" w14:paraId="52DB0474"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8EFA9B" w14:textId="77777777" w:rsidR="005306DA" w:rsidRPr="006B208B" w:rsidRDefault="005306DA" w:rsidP="000E7980">
            <w:pPr>
              <w:pStyle w:val="rowtabella0"/>
              <w:rPr>
                <w:color w:val="002060"/>
              </w:rPr>
            </w:pPr>
            <w:r w:rsidRPr="006B208B">
              <w:rPr>
                <w:color w:val="002060"/>
              </w:rPr>
              <w:lastRenderedPageBreak/>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0D7D6" w14:textId="77777777" w:rsidR="005306DA" w:rsidRPr="006B208B" w:rsidRDefault="005306DA" w:rsidP="000E7980">
            <w:pPr>
              <w:pStyle w:val="rowtabella0"/>
              <w:rPr>
                <w:color w:val="002060"/>
              </w:rPr>
            </w:pPr>
            <w:r w:rsidRPr="006B208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50A2E"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F44D99"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51939E" w14:textId="77777777" w:rsidR="005306DA" w:rsidRPr="006B208B" w:rsidRDefault="005306DA" w:rsidP="000E7980">
            <w:pPr>
              <w:pStyle w:val="rowtabella0"/>
              <w:rPr>
                <w:color w:val="002060"/>
              </w:rPr>
            </w:pPr>
            <w:r w:rsidRPr="006B208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8CE3E" w14:textId="77777777" w:rsidR="005306DA" w:rsidRPr="006B208B" w:rsidRDefault="005306DA" w:rsidP="000E7980">
            <w:pPr>
              <w:pStyle w:val="rowtabella0"/>
              <w:rPr>
                <w:color w:val="002060"/>
              </w:rPr>
            </w:pPr>
            <w:r w:rsidRPr="006B208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D030E" w14:textId="77777777" w:rsidR="005306DA" w:rsidRPr="006B208B" w:rsidRDefault="005306DA" w:rsidP="000E7980">
            <w:pPr>
              <w:pStyle w:val="rowtabella0"/>
              <w:rPr>
                <w:color w:val="002060"/>
              </w:rPr>
            </w:pPr>
            <w:r w:rsidRPr="006B208B">
              <w:rPr>
                <w:color w:val="002060"/>
              </w:rPr>
              <w:t>VIA FONTE DI MONSIGNORE</w:t>
            </w:r>
          </w:p>
        </w:tc>
      </w:tr>
      <w:tr w:rsidR="005306DA" w:rsidRPr="006B208B" w14:paraId="02F27D8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6C436" w14:textId="77777777" w:rsidR="005306DA" w:rsidRPr="006B208B" w:rsidRDefault="005306DA" w:rsidP="000E7980">
            <w:pPr>
              <w:pStyle w:val="rowtabella0"/>
              <w:rPr>
                <w:color w:val="002060"/>
              </w:rPr>
            </w:pPr>
            <w:r w:rsidRPr="006B208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21EF0" w14:textId="77777777" w:rsidR="005306DA" w:rsidRPr="006B208B" w:rsidRDefault="005306DA" w:rsidP="000E7980">
            <w:pPr>
              <w:pStyle w:val="rowtabella0"/>
              <w:rPr>
                <w:color w:val="002060"/>
              </w:rPr>
            </w:pPr>
            <w:r w:rsidRPr="006B208B">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9B66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85A3F"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B1D65" w14:textId="77777777" w:rsidR="005306DA" w:rsidRPr="006B208B" w:rsidRDefault="005306DA" w:rsidP="000E7980">
            <w:pPr>
              <w:pStyle w:val="rowtabella0"/>
              <w:rPr>
                <w:color w:val="002060"/>
              </w:rPr>
            </w:pPr>
            <w:r w:rsidRPr="006B208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384EF" w14:textId="77777777" w:rsidR="005306DA" w:rsidRPr="006B208B" w:rsidRDefault="005306DA" w:rsidP="000E7980">
            <w:pPr>
              <w:pStyle w:val="rowtabella0"/>
              <w:rPr>
                <w:color w:val="002060"/>
              </w:rPr>
            </w:pPr>
            <w:r w:rsidRPr="006B208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F851D" w14:textId="77777777" w:rsidR="005306DA" w:rsidRPr="006B208B" w:rsidRDefault="005306DA" w:rsidP="000E7980">
            <w:pPr>
              <w:pStyle w:val="rowtabella0"/>
              <w:rPr>
                <w:color w:val="002060"/>
              </w:rPr>
            </w:pPr>
            <w:r w:rsidRPr="006B208B">
              <w:rPr>
                <w:color w:val="002060"/>
              </w:rPr>
              <w:t>FRAZ.PAGLIARE VIA VECCHI</w:t>
            </w:r>
          </w:p>
        </w:tc>
      </w:tr>
      <w:tr w:rsidR="005306DA" w:rsidRPr="006B208B" w14:paraId="20BD7338"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695A3" w14:textId="77777777" w:rsidR="005306DA" w:rsidRPr="006B208B" w:rsidRDefault="005306DA" w:rsidP="000E7980">
            <w:pPr>
              <w:pStyle w:val="rowtabella0"/>
              <w:rPr>
                <w:color w:val="002060"/>
              </w:rPr>
            </w:pPr>
            <w:r w:rsidRPr="006B208B">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74FC7" w14:textId="77777777" w:rsidR="005306DA" w:rsidRPr="006B208B" w:rsidRDefault="005306DA" w:rsidP="000E7980">
            <w:pPr>
              <w:pStyle w:val="rowtabella0"/>
              <w:rPr>
                <w:color w:val="002060"/>
              </w:rPr>
            </w:pPr>
            <w:r w:rsidRPr="006B208B">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C73A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E09AA" w14:textId="77777777" w:rsidR="005306DA" w:rsidRPr="006B208B" w:rsidRDefault="005306DA" w:rsidP="000E7980">
            <w:pPr>
              <w:pStyle w:val="rowtabella0"/>
              <w:rPr>
                <w:color w:val="002060"/>
              </w:rPr>
            </w:pPr>
            <w:r w:rsidRPr="006B208B">
              <w:rPr>
                <w:color w:val="002060"/>
              </w:rPr>
              <w:t>29/10/2021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58E7C" w14:textId="77777777" w:rsidR="005306DA" w:rsidRPr="006B208B" w:rsidRDefault="005306DA" w:rsidP="000E7980">
            <w:pPr>
              <w:pStyle w:val="rowtabella0"/>
              <w:rPr>
                <w:color w:val="002060"/>
              </w:rPr>
            </w:pPr>
            <w:r w:rsidRPr="006B208B">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7E8B7" w14:textId="77777777" w:rsidR="005306DA" w:rsidRPr="006B208B" w:rsidRDefault="005306DA" w:rsidP="000E7980">
            <w:pPr>
              <w:pStyle w:val="rowtabella0"/>
              <w:rPr>
                <w:color w:val="002060"/>
              </w:rPr>
            </w:pPr>
            <w:r w:rsidRPr="006B2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77AC4" w14:textId="77777777" w:rsidR="005306DA" w:rsidRPr="006B208B" w:rsidRDefault="005306DA" w:rsidP="000E7980">
            <w:pPr>
              <w:pStyle w:val="rowtabella0"/>
              <w:rPr>
                <w:color w:val="002060"/>
              </w:rPr>
            </w:pPr>
            <w:r w:rsidRPr="006B208B">
              <w:rPr>
                <w:color w:val="002060"/>
              </w:rPr>
              <w:t>VIA DELLE REGIONI, 8</w:t>
            </w:r>
          </w:p>
        </w:tc>
      </w:tr>
    </w:tbl>
    <w:p w14:paraId="1EF9DFCC" w14:textId="77777777" w:rsidR="005306DA" w:rsidRPr="006B208B" w:rsidRDefault="005306DA" w:rsidP="005306DA">
      <w:pPr>
        <w:pStyle w:val="breakline"/>
        <w:divId w:val="527259509"/>
        <w:rPr>
          <w:rFonts w:eastAsiaTheme="minorEastAsia"/>
          <w:color w:val="002060"/>
        </w:rPr>
      </w:pPr>
    </w:p>
    <w:p w14:paraId="472B3D3F" w14:textId="77777777" w:rsidR="002D74D6" w:rsidRPr="0028134E" w:rsidRDefault="002D74D6" w:rsidP="002D74D6">
      <w:pPr>
        <w:pStyle w:val="breakline"/>
        <w:divId w:val="527259509"/>
        <w:rPr>
          <w:rFonts w:eastAsiaTheme="minorEastAsia"/>
          <w:color w:val="002060"/>
        </w:rPr>
      </w:pPr>
    </w:p>
    <w:p w14:paraId="60D96E1B" w14:textId="77777777" w:rsidR="002D74D6" w:rsidRPr="0028134E" w:rsidRDefault="002D74D6" w:rsidP="002D74D6">
      <w:pPr>
        <w:pStyle w:val="breakline"/>
        <w:divId w:val="527259509"/>
        <w:rPr>
          <w:color w:val="002060"/>
        </w:rPr>
      </w:pPr>
    </w:p>
    <w:p w14:paraId="1061E1F2"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REGIONALE CALCIO A 5 FEMMINILE</w:t>
      </w:r>
    </w:p>
    <w:p w14:paraId="1625B61E" w14:textId="77777777" w:rsidR="002D74D6" w:rsidRPr="0028134E" w:rsidRDefault="002D74D6" w:rsidP="002D74D6">
      <w:pPr>
        <w:pStyle w:val="titoloprinc0"/>
        <w:divId w:val="527259509"/>
        <w:rPr>
          <w:color w:val="002060"/>
        </w:rPr>
      </w:pPr>
      <w:r w:rsidRPr="0028134E">
        <w:rPr>
          <w:color w:val="002060"/>
        </w:rPr>
        <w:t>RISULTATI</w:t>
      </w:r>
    </w:p>
    <w:p w14:paraId="3FC84F07" w14:textId="77777777" w:rsidR="002D74D6" w:rsidRPr="0028134E" w:rsidRDefault="002D74D6" w:rsidP="002D74D6">
      <w:pPr>
        <w:pStyle w:val="breakline"/>
        <w:divId w:val="527259509"/>
        <w:rPr>
          <w:color w:val="002060"/>
        </w:rPr>
      </w:pPr>
    </w:p>
    <w:p w14:paraId="028C86E1" w14:textId="77777777" w:rsidR="002D74D6" w:rsidRPr="0028134E" w:rsidRDefault="002D74D6" w:rsidP="002D74D6">
      <w:pPr>
        <w:pStyle w:val="sottotitolocampionato10"/>
        <w:divId w:val="527259509"/>
        <w:rPr>
          <w:color w:val="002060"/>
        </w:rPr>
      </w:pPr>
      <w:r w:rsidRPr="0028134E">
        <w:rPr>
          <w:color w:val="002060"/>
        </w:rPr>
        <w:t>RISULTATI UFFICIALI GARE DEL 22/10/2021</w:t>
      </w:r>
    </w:p>
    <w:p w14:paraId="641F1637"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7A429D5"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5F0D2508"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7256A1DC"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7F70"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63AF6C1C"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C5B47" w14:textId="77777777" w:rsidR="002D74D6" w:rsidRPr="0028134E" w:rsidRDefault="002D74D6" w:rsidP="000E7980">
                  <w:pPr>
                    <w:pStyle w:val="rowtabella0"/>
                    <w:rPr>
                      <w:color w:val="002060"/>
                    </w:rPr>
                  </w:pPr>
                  <w:r w:rsidRPr="0028134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66B11" w14:textId="77777777" w:rsidR="002D74D6" w:rsidRPr="0028134E" w:rsidRDefault="002D74D6" w:rsidP="000E7980">
                  <w:pPr>
                    <w:pStyle w:val="rowtabella0"/>
                    <w:rPr>
                      <w:color w:val="002060"/>
                    </w:rPr>
                  </w:pPr>
                  <w:r w:rsidRPr="0028134E">
                    <w:rPr>
                      <w:color w:val="00206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62E76" w14:textId="77777777" w:rsidR="002D74D6" w:rsidRPr="0028134E" w:rsidRDefault="002D74D6" w:rsidP="000E7980">
                  <w:pPr>
                    <w:pStyle w:val="rowtabella0"/>
                    <w:jc w:val="center"/>
                    <w:rPr>
                      <w:color w:val="002060"/>
                    </w:rPr>
                  </w:pPr>
                  <w:r w:rsidRPr="0028134E">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14E8F" w14:textId="77777777" w:rsidR="002D74D6" w:rsidRPr="0028134E" w:rsidRDefault="002D74D6" w:rsidP="000E7980">
                  <w:pPr>
                    <w:pStyle w:val="rowtabella0"/>
                    <w:jc w:val="center"/>
                    <w:rPr>
                      <w:color w:val="002060"/>
                    </w:rPr>
                  </w:pPr>
                  <w:r w:rsidRPr="0028134E">
                    <w:rPr>
                      <w:color w:val="002060"/>
                    </w:rPr>
                    <w:t> </w:t>
                  </w:r>
                </w:p>
              </w:tc>
            </w:tr>
            <w:tr w:rsidR="002D74D6" w:rsidRPr="0028134E" w14:paraId="27461A0B"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D355CC" w14:textId="77777777" w:rsidR="002D74D6" w:rsidRPr="0028134E" w:rsidRDefault="002D74D6" w:rsidP="000E7980">
                  <w:pPr>
                    <w:pStyle w:val="rowtabella0"/>
                    <w:rPr>
                      <w:color w:val="002060"/>
                    </w:rPr>
                  </w:pPr>
                  <w:r w:rsidRPr="0028134E">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8F54F7" w14:textId="77777777" w:rsidR="002D74D6" w:rsidRPr="0028134E" w:rsidRDefault="002D74D6" w:rsidP="000E7980">
                  <w:pPr>
                    <w:pStyle w:val="rowtabella0"/>
                    <w:rPr>
                      <w:color w:val="002060"/>
                    </w:rPr>
                  </w:pPr>
                  <w:r w:rsidRPr="0028134E">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BB6A1C" w14:textId="77777777" w:rsidR="002D74D6" w:rsidRPr="0028134E" w:rsidRDefault="002D74D6" w:rsidP="000E7980">
                  <w:pPr>
                    <w:pStyle w:val="rowtabella0"/>
                    <w:jc w:val="center"/>
                    <w:rPr>
                      <w:color w:val="002060"/>
                    </w:rPr>
                  </w:pPr>
                  <w:r w:rsidRPr="0028134E">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E2A0F9" w14:textId="77777777" w:rsidR="002D74D6" w:rsidRPr="0028134E" w:rsidRDefault="002D74D6" w:rsidP="000E7980">
                  <w:pPr>
                    <w:pStyle w:val="rowtabella0"/>
                    <w:jc w:val="center"/>
                    <w:rPr>
                      <w:color w:val="002060"/>
                    </w:rPr>
                  </w:pPr>
                  <w:r w:rsidRPr="0028134E">
                    <w:rPr>
                      <w:color w:val="002060"/>
                    </w:rPr>
                    <w:t> </w:t>
                  </w:r>
                </w:p>
              </w:tc>
            </w:tr>
            <w:tr w:rsidR="002D74D6" w:rsidRPr="0028134E" w14:paraId="02663D9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61EA91" w14:textId="77777777" w:rsidR="002D74D6" w:rsidRPr="0028134E" w:rsidRDefault="002D74D6" w:rsidP="000E7980">
                  <w:pPr>
                    <w:pStyle w:val="rowtabella0"/>
                    <w:rPr>
                      <w:color w:val="002060"/>
                    </w:rPr>
                  </w:pPr>
                  <w:r w:rsidRPr="0028134E">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709CF6" w14:textId="77777777" w:rsidR="002D74D6" w:rsidRPr="0028134E" w:rsidRDefault="002D74D6" w:rsidP="000E7980">
                  <w:pPr>
                    <w:pStyle w:val="rowtabella0"/>
                    <w:rPr>
                      <w:color w:val="002060"/>
                    </w:rPr>
                  </w:pPr>
                  <w:r w:rsidRPr="0028134E">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424C82" w14:textId="77777777" w:rsidR="002D74D6" w:rsidRPr="0028134E" w:rsidRDefault="002D74D6" w:rsidP="000E7980">
                  <w:pPr>
                    <w:pStyle w:val="rowtabella0"/>
                    <w:jc w:val="center"/>
                    <w:rPr>
                      <w:color w:val="002060"/>
                    </w:rPr>
                  </w:pPr>
                  <w:r w:rsidRPr="0028134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7DC11C" w14:textId="77777777" w:rsidR="002D74D6" w:rsidRPr="0028134E" w:rsidRDefault="002D74D6" w:rsidP="000E7980">
                  <w:pPr>
                    <w:pStyle w:val="rowtabella0"/>
                    <w:jc w:val="center"/>
                    <w:rPr>
                      <w:color w:val="002060"/>
                    </w:rPr>
                  </w:pPr>
                  <w:r w:rsidRPr="0028134E">
                    <w:rPr>
                      <w:color w:val="002060"/>
                    </w:rPr>
                    <w:t> </w:t>
                  </w:r>
                </w:p>
              </w:tc>
            </w:tr>
            <w:tr w:rsidR="002D74D6" w:rsidRPr="0028134E" w14:paraId="4362FC7D"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6A633" w14:textId="77777777" w:rsidR="002D74D6" w:rsidRPr="0028134E" w:rsidRDefault="002D74D6" w:rsidP="000E7980">
                  <w:pPr>
                    <w:pStyle w:val="rowtabella0"/>
                    <w:rPr>
                      <w:color w:val="002060"/>
                    </w:rPr>
                  </w:pPr>
                  <w:r w:rsidRPr="0028134E">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32B72A" w14:textId="77777777" w:rsidR="002D74D6" w:rsidRPr="0028134E" w:rsidRDefault="002D74D6" w:rsidP="000E7980">
                  <w:pPr>
                    <w:pStyle w:val="rowtabella0"/>
                    <w:rPr>
                      <w:color w:val="002060"/>
                    </w:rPr>
                  </w:pPr>
                  <w:r w:rsidRPr="0028134E">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A99F6D" w14:textId="77777777" w:rsidR="002D74D6" w:rsidRPr="0028134E" w:rsidRDefault="002D74D6" w:rsidP="000E7980">
                  <w:pPr>
                    <w:pStyle w:val="rowtabella0"/>
                    <w:jc w:val="center"/>
                    <w:rPr>
                      <w:color w:val="002060"/>
                    </w:rPr>
                  </w:pPr>
                  <w:r w:rsidRPr="0028134E">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55D1EB" w14:textId="77777777" w:rsidR="002D74D6" w:rsidRPr="0028134E" w:rsidRDefault="002D74D6" w:rsidP="000E7980">
                  <w:pPr>
                    <w:pStyle w:val="rowtabella0"/>
                    <w:jc w:val="center"/>
                    <w:rPr>
                      <w:color w:val="002060"/>
                    </w:rPr>
                  </w:pPr>
                  <w:r w:rsidRPr="0028134E">
                    <w:rPr>
                      <w:color w:val="002060"/>
                    </w:rPr>
                    <w:t> </w:t>
                  </w:r>
                </w:p>
              </w:tc>
            </w:tr>
            <w:tr w:rsidR="002D74D6" w:rsidRPr="0028134E" w14:paraId="7034F225"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7D1243" w14:textId="77777777" w:rsidR="002D74D6" w:rsidRPr="0028134E" w:rsidRDefault="002D74D6" w:rsidP="000E7980">
                  <w:pPr>
                    <w:pStyle w:val="rowtabella0"/>
                    <w:rPr>
                      <w:color w:val="002060"/>
                    </w:rPr>
                  </w:pPr>
                  <w:r w:rsidRPr="0028134E">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27FCA" w14:textId="77777777" w:rsidR="002D74D6" w:rsidRPr="0028134E" w:rsidRDefault="002D74D6" w:rsidP="000E7980">
                  <w:pPr>
                    <w:pStyle w:val="rowtabella0"/>
                    <w:rPr>
                      <w:color w:val="002060"/>
                    </w:rPr>
                  </w:pPr>
                  <w:r w:rsidRPr="0028134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5D2DFE" w14:textId="77777777" w:rsidR="002D74D6" w:rsidRPr="0028134E" w:rsidRDefault="002D74D6" w:rsidP="000E7980">
                  <w:pPr>
                    <w:pStyle w:val="rowtabella0"/>
                    <w:jc w:val="center"/>
                    <w:rPr>
                      <w:color w:val="002060"/>
                    </w:rPr>
                  </w:pPr>
                  <w:r w:rsidRPr="0028134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BA394C" w14:textId="77777777" w:rsidR="002D74D6" w:rsidRPr="0028134E" w:rsidRDefault="002D74D6" w:rsidP="000E7980">
                  <w:pPr>
                    <w:pStyle w:val="rowtabella0"/>
                    <w:jc w:val="center"/>
                    <w:rPr>
                      <w:color w:val="002060"/>
                    </w:rPr>
                  </w:pPr>
                  <w:r w:rsidRPr="0028134E">
                    <w:rPr>
                      <w:color w:val="002060"/>
                    </w:rPr>
                    <w:t> </w:t>
                  </w:r>
                </w:p>
              </w:tc>
            </w:tr>
            <w:tr w:rsidR="002D74D6" w:rsidRPr="0028134E" w14:paraId="029C31FF"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A77F8" w14:textId="77777777" w:rsidR="002D74D6" w:rsidRPr="0028134E" w:rsidRDefault="002D74D6" w:rsidP="000E7980">
                  <w:pPr>
                    <w:pStyle w:val="rowtabella0"/>
                    <w:rPr>
                      <w:color w:val="002060"/>
                    </w:rPr>
                  </w:pPr>
                  <w:r w:rsidRPr="0028134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928C0" w14:textId="77777777" w:rsidR="002D74D6" w:rsidRPr="0028134E" w:rsidRDefault="002D74D6" w:rsidP="000E7980">
                  <w:pPr>
                    <w:pStyle w:val="rowtabella0"/>
                    <w:rPr>
                      <w:color w:val="002060"/>
                    </w:rPr>
                  </w:pPr>
                  <w:r w:rsidRPr="0028134E">
                    <w:rPr>
                      <w:color w:val="002060"/>
                    </w:rPr>
                    <w:t>- FANO CALCIO FEMMINILE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D4EC8" w14:textId="77777777" w:rsidR="002D74D6" w:rsidRPr="0028134E" w:rsidRDefault="002D74D6" w:rsidP="000E7980">
                  <w:pPr>
                    <w:pStyle w:val="rowtabella0"/>
                    <w:jc w:val="center"/>
                    <w:rPr>
                      <w:color w:val="002060"/>
                    </w:rPr>
                  </w:pPr>
                  <w:r w:rsidRPr="0028134E">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3FA0B" w14:textId="77777777" w:rsidR="002D74D6" w:rsidRPr="0028134E" w:rsidRDefault="002D74D6" w:rsidP="000E7980">
                  <w:pPr>
                    <w:pStyle w:val="rowtabella0"/>
                    <w:jc w:val="center"/>
                    <w:rPr>
                      <w:color w:val="002060"/>
                    </w:rPr>
                  </w:pPr>
                  <w:r w:rsidRPr="0028134E">
                    <w:rPr>
                      <w:color w:val="002060"/>
                    </w:rPr>
                    <w:t>I</w:t>
                  </w:r>
                </w:p>
              </w:tc>
            </w:tr>
            <w:tr w:rsidR="002D74D6" w:rsidRPr="0028134E" w14:paraId="74C0005D"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3D36A761" w14:textId="77777777" w:rsidR="002D74D6" w:rsidRPr="0028134E" w:rsidRDefault="002D74D6" w:rsidP="000E7980">
                  <w:pPr>
                    <w:pStyle w:val="rowtabella0"/>
                    <w:rPr>
                      <w:color w:val="002060"/>
                    </w:rPr>
                  </w:pPr>
                  <w:r w:rsidRPr="0028134E">
                    <w:rPr>
                      <w:color w:val="002060"/>
                    </w:rPr>
                    <w:t>(1) - disputata il 24/10/2021</w:t>
                  </w:r>
                </w:p>
              </w:tc>
            </w:tr>
          </w:tbl>
          <w:p w14:paraId="04DAF59C" w14:textId="77777777" w:rsidR="002D74D6" w:rsidRPr="0028134E" w:rsidRDefault="002D74D6" w:rsidP="000E7980">
            <w:pPr>
              <w:rPr>
                <w:color w:val="002060"/>
              </w:rPr>
            </w:pPr>
          </w:p>
        </w:tc>
      </w:tr>
    </w:tbl>
    <w:p w14:paraId="16528910" w14:textId="77777777" w:rsidR="002D74D6" w:rsidRPr="0028134E" w:rsidRDefault="002D74D6" w:rsidP="002D74D6">
      <w:pPr>
        <w:pStyle w:val="breakline"/>
        <w:divId w:val="527259509"/>
        <w:rPr>
          <w:rFonts w:eastAsiaTheme="minorEastAsia"/>
          <w:color w:val="002060"/>
        </w:rPr>
      </w:pPr>
    </w:p>
    <w:p w14:paraId="7760E687" w14:textId="77777777" w:rsidR="002D74D6" w:rsidRPr="0028134E" w:rsidRDefault="002D74D6" w:rsidP="002D74D6">
      <w:pPr>
        <w:pStyle w:val="breakline"/>
        <w:divId w:val="527259509"/>
        <w:rPr>
          <w:color w:val="002060"/>
        </w:rPr>
      </w:pPr>
    </w:p>
    <w:p w14:paraId="5B78C054" w14:textId="77777777" w:rsidR="002D74D6" w:rsidRPr="0028134E" w:rsidRDefault="002D74D6" w:rsidP="002D74D6">
      <w:pPr>
        <w:pStyle w:val="titoloprinc0"/>
        <w:divId w:val="527259509"/>
        <w:rPr>
          <w:color w:val="002060"/>
        </w:rPr>
      </w:pPr>
      <w:r w:rsidRPr="0028134E">
        <w:rPr>
          <w:color w:val="002060"/>
        </w:rPr>
        <w:t>GIUDICE SPORTIVO</w:t>
      </w:r>
    </w:p>
    <w:p w14:paraId="427736F3"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7283D959" w14:textId="77777777" w:rsidR="002D74D6" w:rsidRPr="0028134E" w:rsidRDefault="002D74D6" w:rsidP="002D74D6">
      <w:pPr>
        <w:pStyle w:val="titolo10"/>
        <w:divId w:val="527259509"/>
        <w:rPr>
          <w:color w:val="002060"/>
        </w:rPr>
      </w:pPr>
      <w:r w:rsidRPr="0028134E">
        <w:rPr>
          <w:color w:val="002060"/>
        </w:rPr>
        <w:t xml:space="preserve">GARE DEL 22/10/2021 </w:t>
      </w:r>
    </w:p>
    <w:p w14:paraId="473619B4" w14:textId="77777777" w:rsidR="002D74D6" w:rsidRPr="0028134E" w:rsidRDefault="002D74D6" w:rsidP="002D74D6">
      <w:pPr>
        <w:pStyle w:val="titolo60"/>
        <w:divId w:val="527259509"/>
        <w:rPr>
          <w:color w:val="002060"/>
        </w:rPr>
      </w:pPr>
      <w:r w:rsidRPr="0028134E">
        <w:rPr>
          <w:color w:val="002060"/>
        </w:rPr>
        <w:t xml:space="preserve">DECISIONI DEL GIUDICE SPORTIVO </w:t>
      </w:r>
    </w:p>
    <w:p w14:paraId="0184D74D" w14:textId="77777777" w:rsidR="002D74D6" w:rsidRDefault="002D74D6" w:rsidP="002D74D6">
      <w:pPr>
        <w:pStyle w:val="diffida"/>
        <w:spacing w:before="80" w:beforeAutospacing="0" w:after="40" w:afterAutospacing="0"/>
        <w:jc w:val="left"/>
        <w:divId w:val="527259509"/>
        <w:rPr>
          <w:color w:val="002060"/>
        </w:rPr>
      </w:pPr>
      <w:r w:rsidRPr="0028134E">
        <w:rPr>
          <w:color w:val="002060"/>
        </w:rPr>
        <w:t xml:space="preserve">gara del 22/10/2021 U.MANDOLESI CALCIO - FANO CALCIO FEMMINILE </w:t>
      </w:r>
      <w:r w:rsidRPr="0028134E">
        <w:rPr>
          <w:color w:val="002060"/>
        </w:rPr>
        <w:br/>
        <w:t xml:space="preserve">Rilevato dal referto arbitrale che la gara in oggetto è stata definitivamente sospesa al 5' minuto del secondo tempo per sopraggiunta impraticabilità del terreno di gioco sul risultato di 6-6, </w:t>
      </w:r>
    </w:p>
    <w:p w14:paraId="60444E55" w14:textId="77777777" w:rsidR="002D74D6" w:rsidRDefault="002D74D6" w:rsidP="002D74D6">
      <w:pPr>
        <w:pStyle w:val="diffida"/>
        <w:spacing w:before="80" w:beforeAutospacing="0" w:after="40" w:afterAutospacing="0"/>
        <w:jc w:val="center"/>
        <w:divId w:val="527259509"/>
        <w:rPr>
          <w:color w:val="002060"/>
        </w:rPr>
      </w:pPr>
      <w:r w:rsidRPr="0028134E">
        <w:rPr>
          <w:color w:val="002060"/>
        </w:rPr>
        <w:t>Si decide</w:t>
      </w:r>
    </w:p>
    <w:p w14:paraId="377DF6E9"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di dare mandato agli Organi competenti affinch</w:t>
      </w:r>
      <w:r>
        <w:rPr>
          <w:color w:val="002060"/>
        </w:rPr>
        <w:t>é</w:t>
      </w:r>
      <w:r w:rsidRPr="0028134E">
        <w:rPr>
          <w:color w:val="002060"/>
        </w:rPr>
        <w:t xml:space="preserve"> fissino una nuova data per la disputa della gara. </w:t>
      </w:r>
    </w:p>
    <w:p w14:paraId="76761A63"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2BDF4EB0"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30DA8031" w14:textId="77777777" w:rsidR="002D74D6" w:rsidRPr="0028134E" w:rsidRDefault="002D74D6" w:rsidP="002D74D6">
      <w:pPr>
        <w:pStyle w:val="titolo30"/>
        <w:divId w:val="527259509"/>
        <w:rPr>
          <w:color w:val="002060"/>
        </w:rPr>
      </w:pPr>
      <w:r w:rsidRPr="0028134E">
        <w:rPr>
          <w:color w:val="002060"/>
        </w:rPr>
        <w:t xml:space="preserve">CALCIATORI NON ESPULSI </w:t>
      </w:r>
    </w:p>
    <w:p w14:paraId="4974B1DD"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3FFE1BA" w14:textId="77777777" w:rsidTr="002D74D6">
        <w:trPr>
          <w:divId w:val="527259509"/>
        </w:trPr>
        <w:tc>
          <w:tcPr>
            <w:tcW w:w="2200" w:type="dxa"/>
            <w:tcMar>
              <w:top w:w="20" w:type="dxa"/>
              <w:left w:w="20" w:type="dxa"/>
              <w:bottom w:w="20" w:type="dxa"/>
              <w:right w:w="20" w:type="dxa"/>
            </w:tcMar>
            <w:vAlign w:val="center"/>
            <w:hideMark/>
          </w:tcPr>
          <w:p w14:paraId="1CD851DD" w14:textId="77777777" w:rsidR="002D74D6" w:rsidRPr="0028134E" w:rsidRDefault="002D74D6" w:rsidP="000E7980">
            <w:pPr>
              <w:pStyle w:val="movimento"/>
              <w:rPr>
                <w:color w:val="002060"/>
              </w:rPr>
            </w:pPr>
            <w:r w:rsidRPr="0028134E">
              <w:rPr>
                <w:color w:val="002060"/>
              </w:rPr>
              <w:t>EUSEPI ELENA</w:t>
            </w:r>
          </w:p>
        </w:tc>
        <w:tc>
          <w:tcPr>
            <w:tcW w:w="2200" w:type="dxa"/>
            <w:tcMar>
              <w:top w:w="20" w:type="dxa"/>
              <w:left w:w="20" w:type="dxa"/>
              <w:bottom w:w="20" w:type="dxa"/>
              <w:right w:w="20" w:type="dxa"/>
            </w:tcMar>
            <w:vAlign w:val="center"/>
            <w:hideMark/>
          </w:tcPr>
          <w:p w14:paraId="31C95850" w14:textId="77777777" w:rsidR="002D74D6" w:rsidRPr="0028134E" w:rsidRDefault="002D74D6" w:rsidP="000E7980">
            <w:pPr>
              <w:pStyle w:val="movimento2"/>
              <w:rPr>
                <w:color w:val="002060"/>
              </w:rPr>
            </w:pPr>
            <w:r w:rsidRPr="0028134E">
              <w:rPr>
                <w:color w:val="002060"/>
              </w:rPr>
              <w:t xml:space="preserve">(FANO CALCIO FEMMINILE) </w:t>
            </w:r>
          </w:p>
        </w:tc>
        <w:tc>
          <w:tcPr>
            <w:tcW w:w="800" w:type="dxa"/>
            <w:tcMar>
              <w:top w:w="20" w:type="dxa"/>
              <w:left w:w="20" w:type="dxa"/>
              <w:bottom w:w="20" w:type="dxa"/>
              <w:right w:w="20" w:type="dxa"/>
            </w:tcMar>
            <w:vAlign w:val="center"/>
            <w:hideMark/>
          </w:tcPr>
          <w:p w14:paraId="144DC46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674D7B3" w14:textId="77777777" w:rsidR="002D74D6" w:rsidRPr="0028134E" w:rsidRDefault="002D74D6" w:rsidP="000E7980">
            <w:pPr>
              <w:pStyle w:val="movimento"/>
              <w:rPr>
                <w:color w:val="002060"/>
              </w:rPr>
            </w:pPr>
            <w:r w:rsidRPr="0028134E">
              <w:rPr>
                <w:color w:val="002060"/>
              </w:rPr>
              <w:t>NESPOLA GLORIA</w:t>
            </w:r>
          </w:p>
        </w:tc>
        <w:tc>
          <w:tcPr>
            <w:tcW w:w="2200" w:type="dxa"/>
            <w:tcMar>
              <w:top w:w="20" w:type="dxa"/>
              <w:left w:w="20" w:type="dxa"/>
              <w:bottom w:w="20" w:type="dxa"/>
              <w:right w:w="20" w:type="dxa"/>
            </w:tcMar>
            <w:vAlign w:val="center"/>
            <w:hideMark/>
          </w:tcPr>
          <w:p w14:paraId="4B83A28D" w14:textId="77777777" w:rsidR="002D74D6" w:rsidRPr="0028134E" w:rsidRDefault="002D74D6" w:rsidP="000E7980">
            <w:pPr>
              <w:pStyle w:val="movimento2"/>
              <w:rPr>
                <w:color w:val="002060"/>
              </w:rPr>
            </w:pPr>
            <w:r w:rsidRPr="0028134E">
              <w:rPr>
                <w:color w:val="002060"/>
              </w:rPr>
              <w:t xml:space="preserve">(PIANDIROSE) </w:t>
            </w:r>
          </w:p>
        </w:tc>
      </w:tr>
      <w:tr w:rsidR="002D74D6" w:rsidRPr="0028134E" w14:paraId="1D351ACE" w14:textId="77777777" w:rsidTr="002D74D6">
        <w:trPr>
          <w:divId w:val="527259509"/>
        </w:trPr>
        <w:tc>
          <w:tcPr>
            <w:tcW w:w="2200" w:type="dxa"/>
            <w:tcMar>
              <w:top w:w="20" w:type="dxa"/>
              <w:left w:w="20" w:type="dxa"/>
              <w:bottom w:w="20" w:type="dxa"/>
              <w:right w:w="20" w:type="dxa"/>
            </w:tcMar>
            <w:vAlign w:val="center"/>
            <w:hideMark/>
          </w:tcPr>
          <w:p w14:paraId="5A8362A1" w14:textId="77777777" w:rsidR="002D74D6" w:rsidRPr="0028134E" w:rsidRDefault="002D74D6" w:rsidP="000E7980">
            <w:pPr>
              <w:pStyle w:val="movimento"/>
              <w:rPr>
                <w:color w:val="002060"/>
              </w:rPr>
            </w:pPr>
            <w:r w:rsidRPr="0028134E">
              <w:rPr>
                <w:color w:val="002060"/>
              </w:rPr>
              <w:t>PETRINI FEDERICA</w:t>
            </w:r>
          </w:p>
        </w:tc>
        <w:tc>
          <w:tcPr>
            <w:tcW w:w="2200" w:type="dxa"/>
            <w:tcMar>
              <w:top w:w="20" w:type="dxa"/>
              <w:left w:w="20" w:type="dxa"/>
              <w:bottom w:w="20" w:type="dxa"/>
              <w:right w:w="20" w:type="dxa"/>
            </w:tcMar>
            <w:vAlign w:val="center"/>
            <w:hideMark/>
          </w:tcPr>
          <w:p w14:paraId="7D6B8DF4"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2231D72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D18DE3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E10FFE0" w14:textId="77777777" w:rsidR="002D74D6" w:rsidRPr="0028134E" w:rsidRDefault="002D74D6" w:rsidP="000E7980">
            <w:pPr>
              <w:pStyle w:val="movimento2"/>
              <w:rPr>
                <w:color w:val="002060"/>
              </w:rPr>
            </w:pPr>
            <w:r w:rsidRPr="0028134E">
              <w:rPr>
                <w:color w:val="002060"/>
              </w:rPr>
              <w:t> </w:t>
            </w:r>
          </w:p>
        </w:tc>
      </w:tr>
    </w:tbl>
    <w:p w14:paraId="19521001"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7C3CAE8E"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3F0186A1"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3896B0DF" w14:textId="77777777" w:rsidR="002D74D6" w:rsidRPr="0028134E" w:rsidRDefault="002D74D6" w:rsidP="002D74D6">
      <w:pPr>
        <w:pStyle w:val="titolo30"/>
        <w:divId w:val="527259509"/>
        <w:rPr>
          <w:color w:val="002060"/>
        </w:rPr>
      </w:pPr>
      <w:r w:rsidRPr="0028134E">
        <w:rPr>
          <w:color w:val="002060"/>
        </w:rPr>
        <w:t xml:space="preserve">CALCIATORI NON ESPULSI </w:t>
      </w:r>
    </w:p>
    <w:p w14:paraId="080C2173"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738E989" w14:textId="77777777" w:rsidTr="002D74D6">
        <w:trPr>
          <w:divId w:val="527259509"/>
        </w:trPr>
        <w:tc>
          <w:tcPr>
            <w:tcW w:w="2200" w:type="dxa"/>
            <w:tcMar>
              <w:top w:w="20" w:type="dxa"/>
              <w:left w:w="20" w:type="dxa"/>
              <w:bottom w:w="20" w:type="dxa"/>
              <w:right w:w="20" w:type="dxa"/>
            </w:tcMar>
            <w:vAlign w:val="center"/>
            <w:hideMark/>
          </w:tcPr>
          <w:p w14:paraId="546BE25D" w14:textId="77777777" w:rsidR="002D74D6" w:rsidRPr="0028134E" w:rsidRDefault="002D74D6" w:rsidP="000E7980">
            <w:pPr>
              <w:pStyle w:val="movimento"/>
              <w:rPr>
                <w:color w:val="002060"/>
              </w:rPr>
            </w:pPr>
            <w:r w:rsidRPr="0028134E">
              <w:rPr>
                <w:color w:val="002060"/>
              </w:rPr>
              <w:t>GASPARI MARIA FRANCESCA</w:t>
            </w:r>
          </w:p>
        </w:tc>
        <w:tc>
          <w:tcPr>
            <w:tcW w:w="2200" w:type="dxa"/>
            <w:tcMar>
              <w:top w:w="20" w:type="dxa"/>
              <w:left w:w="20" w:type="dxa"/>
              <w:bottom w:w="20" w:type="dxa"/>
              <w:right w:w="20" w:type="dxa"/>
            </w:tcMar>
            <w:vAlign w:val="center"/>
            <w:hideMark/>
          </w:tcPr>
          <w:p w14:paraId="49D7DC5B" w14:textId="77777777" w:rsidR="002D74D6" w:rsidRPr="0028134E" w:rsidRDefault="002D74D6" w:rsidP="000E7980">
            <w:pPr>
              <w:pStyle w:val="movimento2"/>
              <w:rPr>
                <w:color w:val="002060"/>
              </w:rPr>
            </w:pPr>
            <w:r w:rsidRPr="0028134E">
              <w:rPr>
                <w:color w:val="002060"/>
              </w:rPr>
              <w:t xml:space="preserve">(FUTSAL PRANDONE) </w:t>
            </w:r>
          </w:p>
        </w:tc>
        <w:tc>
          <w:tcPr>
            <w:tcW w:w="800" w:type="dxa"/>
            <w:tcMar>
              <w:top w:w="20" w:type="dxa"/>
              <w:left w:w="20" w:type="dxa"/>
              <w:bottom w:w="20" w:type="dxa"/>
              <w:right w:w="20" w:type="dxa"/>
            </w:tcMar>
            <w:vAlign w:val="center"/>
            <w:hideMark/>
          </w:tcPr>
          <w:p w14:paraId="792D6F57"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F15461A" w14:textId="77777777" w:rsidR="002D74D6" w:rsidRPr="0028134E" w:rsidRDefault="002D74D6" w:rsidP="000E7980">
            <w:pPr>
              <w:pStyle w:val="movimento"/>
              <w:rPr>
                <w:color w:val="002060"/>
              </w:rPr>
            </w:pPr>
            <w:r w:rsidRPr="0028134E">
              <w:rPr>
                <w:color w:val="002060"/>
              </w:rPr>
              <w:t>MARANI FEDERICA</w:t>
            </w:r>
          </w:p>
        </w:tc>
        <w:tc>
          <w:tcPr>
            <w:tcW w:w="2200" w:type="dxa"/>
            <w:tcMar>
              <w:top w:w="20" w:type="dxa"/>
              <w:left w:w="20" w:type="dxa"/>
              <w:bottom w:w="20" w:type="dxa"/>
              <w:right w:w="20" w:type="dxa"/>
            </w:tcMar>
            <w:vAlign w:val="center"/>
            <w:hideMark/>
          </w:tcPr>
          <w:p w14:paraId="4E2F4A0E" w14:textId="77777777" w:rsidR="002D74D6" w:rsidRPr="0028134E" w:rsidRDefault="002D74D6" w:rsidP="000E7980">
            <w:pPr>
              <w:pStyle w:val="movimento2"/>
              <w:rPr>
                <w:color w:val="002060"/>
              </w:rPr>
            </w:pPr>
            <w:r w:rsidRPr="0028134E">
              <w:rPr>
                <w:color w:val="002060"/>
              </w:rPr>
              <w:t xml:space="preserve">(SANTA MARIA APPARENTE) </w:t>
            </w:r>
          </w:p>
        </w:tc>
      </w:tr>
      <w:tr w:rsidR="002D74D6" w:rsidRPr="0028134E" w14:paraId="3FCBCDDE" w14:textId="77777777" w:rsidTr="002D74D6">
        <w:trPr>
          <w:divId w:val="527259509"/>
        </w:trPr>
        <w:tc>
          <w:tcPr>
            <w:tcW w:w="2200" w:type="dxa"/>
            <w:tcMar>
              <w:top w:w="20" w:type="dxa"/>
              <w:left w:w="20" w:type="dxa"/>
              <w:bottom w:w="20" w:type="dxa"/>
              <w:right w:w="20" w:type="dxa"/>
            </w:tcMar>
            <w:vAlign w:val="center"/>
            <w:hideMark/>
          </w:tcPr>
          <w:p w14:paraId="2D63D635" w14:textId="77777777" w:rsidR="002D74D6" w:rsidRPr="0028134E" w:rsidRDefault="002D74D6" w:rsidP="000E7980">
            <w:pPr>
              <w:pStyle w:val="movimento"/>
              <w:rPr>
                <w:color w:val="002060"/>
              </w:rPr>
            </w:pPr>
            <w:r w:rsidRPr="0028134E">
              <w:rPr>
                <w:color w:val="002060"/>
              </w:rPr>
              <w:t>URBISAGLIA FEDERICA</w:t>
            </w:r>
          </w:p>
        </w:tc>
        <w:tc>
          <w:tcPr>
            <w:tcW w:w="2200" w:type="dxa"/>
            <w:tcMar>
              <w:top w:w="20" w:type="dxa"/>
              <w:left w:w="20" w:type="dxa"/>
              <w:bottom w:w="20" w:type="dxa"/>
              <w:right w:w="20" w:type="dxa"/>
            </w:tcMar>
            <w:vAlign w:val="center"/>
            <w:hideMark/>
          </w:tcPr>
          <w:p w14:paraId="6A1D73E3" w14:textId="77777777" w:rsidR="002D74D6" w:rsidRPr="0028134E" w:rsidRDefault="002D74D6" w:rsidP="000E7980">
            <w:pPr>
              <w:pStyle w:val="movimento2"/>
              <w:rPr>
                <w:color w:val="002060"/>
              </w:rPr>
            </w:pPr>
            <w:r w:rsidRPr="0028134E">
              <w:rPr>
                <w:color w:val="002060"/>
              </w:rPr>
              <w:t xml:space="preserve">(SANTA MARIA APPARENTE) </w:t>
            </w:r>
          </w:p>
        </w:tc>
        <w:tc>
          <w:tcPr>
            <w:tcW w:w="800" w:type="dxa"/>
            <w:tcMar>
              <w:top w:w="20" w:type="dxa"/>
              <w:left w:w="20" w:type="dxa"/>
              <w:bottom w:w="20" w:type="dxa"/>
              <w:right w:w="20" w:type="dxa"/>
            </w:tcMar>
            <w:vAlign w:val="center"/>
            <w:hideMark/>
          </w:tcPr>
          <w:p w14:paraId="06F3B3F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E4CD9A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546FFAF" w14:textId="77777777" w:rsidR="002D74D6" w:rsidRPr="0028134E" w:rsidRDefault="002D74D6" w:rsidP="000E7980">
            <w:pPr>
              <w:pStyle w:val="movimento2"/>
              <w:rPr>
                <w:color w:val="002060"/>
              </w:rPr>
            </w:pPr>
            <w:r w:rsidRPr="0028134E">
              <w:rPr>
                <w:color w:val="002060"/>
              </w:rPr>
              <w:t> </w:t>
            </w:r>
          </w:p>
        </w:tc>
      </w:tr>
    </w:tbl>
    <w:p w14:paraId="08A589B4" w14:textId="77777777" w:rsidR="002D74D6" w:rsidRPr="0028134E" w:rsidRDefault="002D74D6" w:rsidP="002D74D6">
      <w:pPr>
        <w:pStyle w:val="breakline"/>
        <w:divId w:val="527259509"/>
        <w:rPr>
          <w:color w:val="002060"/>
        </w:rPr>
      </w:pPr>
    </w:p>
    <w:p w14:paraId="51A07FE1"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lastRenderedPageBreak/>
        <w:t>F.to IL GIUDICE SPORTIVO</w:t>
      </w:r>
    </w:p>
    <w:p w14:paraId="1556AB24"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38F033BC" w14:textId="77777777" w:rsidR="002D74D6" w:rsidRPr="0028134E" w:rsidRDefault="002D74D6" w:rsidP="002D74D6">
      <w:pPr>
        <w:pStyle w:val="breakline"/>
        <w:divId w:val="527259509"/>
        <w:rPr>
          <w:rFonts w:eastAsiaTheme="minorEastAsia"/>
          <w:color w:val="002060"/>
        </w:rPr>
      </w:pPr>
    </w:p>
    <w:p w14:paraId="71FD7ADA" w14:textId="77777777" w:rsidR="002D74D6" w:rsidRPr="0028134E" w:rsidRDefault="002D74D6" w:rsidP="002D74D6">
      <w:pPr>
        <w:pStyle w:val="titoloprinc0"/>
        <w:divId w:val="527259509"/>
        <w:rPr>
          <w:color w:val="002060"/>
        </w:rPr>
      </w:pPr>
      <w:r w:rsidRPr="0028134E">
        <w:rPr>
          <w:color w:val="002060"/>
        </w:rPr>
        <w:t>CLASSIFICA</w:t>
      </w:r>
    </w:p>
    <w:p w14:paraId="245EE8F2" w14:textId="77777777" w:rsidR="002D74D6" w:rsidRPr="0028134E" w:rsidRDefault="002D74D6" w:rsidP="002D74D6">
      <w:pPr>
        <w:pStyle w:val="breakline"/>
        <w:divId w:val="527259509"/>
        <w:rPr>
          <w:color w:val="002060"/>
        </w:rPr>
      </w:pPr>
    </w:p>
    <w:p w14:paraId="681B472E" w14:textId="77777777" w:rsidR="002D74D6" w:rsidRPr="0028134E" w:rsidRDefault="002D74D6" w:rsidP="002D74D6">
      <w:pPr>
        <w:pStyle w:val="breakline"/>
        <w:divId w:val="527259509"/>
        <w:rPr>
          <w:color w:val="002060"/>
        </w:rPr>
      </w:pPr>
    </w:p>
    <w:p w14:paraId="7986A38C"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79C3214B"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D2B05"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82DB7"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EA996"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CACBF"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BD948"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B53FC"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1A032"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B7A1A"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0C6A"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1179A" w14:textId="77777777" w:rsidR="002D74D6" w:rsidRPr="0028134E" w:rsidRDefault="002D74D6" w:rsidP="000E7980">
            <w:pPr>
              <w:pStyle w:val="headertabella0"/>
              <w:rPr>
                <w:color w:val="002060"/>
              </w:rPr>
            </w:pPr>
            <w:r w:rsidRPr="0028134E">
              <w:rPr>
                <w:color w:val="002060"/>
              </w:rPr>
              <w:t>PE</w:t>
            </w:r>
          </w:p>
        </w:tc>
      </w:tr>
      <w:tr w:rsidR="002D74D6" w:rsidRPr="0028134E" w14:paraId="6F3C04F9"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13CD8" w14:textId="77777777" w:rsidR="002D74D6" w:rsidRPr="0028134E" w:rsidRDefault="002D74D6" w:rsidP="000E7980">
            <w:pPr>
              <w:pStyle w:val="rowtabella0"/>
              <w:rPr>
                <w:color w:val="002060"/>
              </w:rPr>
            </w:pPr>
            <w:r w:rsidRPr="0028134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1B6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748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A83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87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B9D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7566"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B36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5F3D"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ABC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FBAD97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7C542"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581C"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E9A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E64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50B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604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8A843"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E0B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A62C"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A9B8" w14:textId="77777777" w:rsidR="002D74D6" w:rsidRPr="0028134E" w:rsidRDefault="002D74D6" w:rsidP="000E7980">
            <w:pPr>
              <w:pStyle w:val="rowtabella0"/>
              <w:jc w:val="center"/>
              <w:rPr>
                <w:color w:val="002060"/>
              </w:rPr>
            </w:pPr>
            <w:r w:rsidRPr="0028134E">
              <w:rPr>
                <w:color w:val="002060"/>
              </w:rPr>
              <w:t>0</w:t>
            </w:r>
          </w:p>
        </w:tc>
      </w:tr>
      <w:tr w:rsidR="002D74D6" w:rsidRPr="0028134E" w14:paraId="2D58D09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5EACC" w14:textId="77777777" w:rsidR="002D74D6" w:rsidRPr="0028134E" w:rsidRDefault="002D74D6" w:rsidP="000E7980">
            <w:pPr>
              <w:pStyle w:val="rowtabella0"/>
              <w:rPr>
                <w:color w:val="002060"/>
              </w:rPr>
            </w:pPr>
            <w:r w:rsidRPr="0028134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670E"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60D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39B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66B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712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279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26C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0A6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5CD9" w14:textId="77777777" w:rsidR="002D74D6" w:rsidRPr="0028134E" w:rsidRDefault="002D74D6" w:rsidP="000E7980">
            <w:pPr>
              <w:pStyle w:val="rowtabella0"/>
              <w:jc w:val="center"/>
              <w:rPr>
                <w:color w:val="002060"/>
              </w:rPr>
            </w:pPr>
            <w:r w:rsidRPr="0028134E">
              <w:rPr>
                <w:color w:val="002060"/>
              </w:rPr>
              <w:t>0</w:t>
            </w:r>
          </w:p>
        </w:tc>
      </w:tr>
      <w:tr w:rsidR="002D74D6" w:rsidRPr="0028134E" w14:paraId="33A7FA4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70FF1" w14:textId="77777777" w:rsidR="002D74D6" w:rsidRPr="0028134E" w:rsidRDefault="002D74D6" w:rsidP="000E7980">
            <w:pPr>
              <w:pStyle w:val="rowtabella0"/>
              <w:rPr>
                <w:color w:val="002060"/>
              </w:rPr>
            </w:pPr>
            <w:r w:rsidRPr="0028134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574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50F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6F4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8BD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DF3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3E7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44A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843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26DF" w14:textId="77777777" w:rsidR="002D74D6" w:rsidRPr="0028134E" w:rsidRDefault="002D74D6" w:rsidP="000E7980">
            <w:pPr>
              <w:pStyle w:val="rowtabella0"/>
              <w:jc w:val="center"/>
              <w:rPr>
                <w:color w:val="002060"/>
              </w:rPr>
            </w:pPr>
            <w:r w:rsidRPr="0028134E">
              <w:rPr>
                <w:color w:val="002060"/>
              </w:rPr>
              <w:t>0</w:t>
            </w:r>
          </w:p>
        </w:tc>
      </w:tr>
      <w:tr w:rsidR="002D74D6" w:rsidRPr="0028134E" w14:paraId="04953A1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93149" w14:textId="77777777" w:rsidR="002D74D6" w:rsidRPr="0028134E" w:rsidRDefault="002D74D6" w:rsidP="000E7980">
            <w:pPr>
              <w:pStyle w:val="rowtabella0"/>
              <w:rPr>
                <w:color w:val="002060"/>
              </w:rPr>
            </w:pPr>
            <w:r w:rsidRPr="0028134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9FE8"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275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77A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DE8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452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6CF1"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501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4378"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2697" w14:textId="77777777" w:rsidR="002D74D6" w:rsidRPr="0028134E" w:rsidRDefault="002D74D6" w:rsidP="000E7980">
            <w:pPr>
              <w:pStyle w:val="rowtabella0"/>
              <w:jc w:val="center"/>
              <w:rPr>
                <w:color w:val="002060"/>
              </w:rPr>
            </w:pPr>
            <w:r w:rsidRPr="0028134E">
              <w:rPr>
                <w:color w:val="002060"/>
              </w:rPr>
              <w:t>0</w:t>
            </w:r>
          </w:p>
        </w:tc>
      </w:tr>
      <w:tr w:rsidR="002D74D6" w:rsidRPr="0028134E" w14:paraId="0FB7D10D"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21F8D" w14:textId="77777777" w:rsidR="002D74D6" w:rsidRPr="0028134E" w:rsidRDefault="002D74D6" w:rsidP="000E7980">
            <w:pPr>
              <w:pStyle w:val="rowtabella0"/>
              <w:rPr>
                <w:color w:val="002060"/>
              </w:rPr>
            </w:pPr>
            <w:r w:rsidRPr="0028134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61F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9FB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F8C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D6D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03E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143F"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63C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3159"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EB91" w14:textId="77777777" w:rsidR="002D74D6" w:rsidRPr="0028134E" w:rsidRDefault="002D74D6" w:rsidP="000E7980">
            <w:pPr>
              <w:pStyle w:val="rowtabella0"/>
              <w:jc w:val="center"/>
              <w:rPr>
                <w:color w:val="002060"/>
              </w:rPr>
            </w:pPr>
            <w:r w:rsidRPr="0028134E">
              <w:rPr>
                <w:color w:val="002060"/>
              </w:rPr>
              <w:t>0</w:t>
            </w:r>
          </w:p>
        </w:tc>
      </w:tr>
      <w:tr w:rsidR="002D74D6" w:rsidRPr="0028134E" w14:paraId="7F334AD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B9C1E" w14:textId="77777777" w:rsidR="002D74D6" w:rsidRPr="0028134E" w:rsidRDefault="002D74D6" w:rsidP="000E7980">
            <w:pPr>
              <w:pStyle w:val="rowtabella0"/>
              <w:rPr>
                <w:color w:val="002060"/>
              </w:rPr>
            </w:pPr>
            <w:r w:rsidRPr="0028134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EDD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FFE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3BB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1D3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C91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2AAE"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3F4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9B5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D95A" w14:textId="77777777" w:rsidR="002D74D6" w:rsidRPr="0028134E" w:rsidRDefault="002D74D6" w:rsidP="000E7980">
            <w:pPr>
              <w:pStyle w:val="rowtabella0"/>
              <w:jc w:val="center"/>
              <w:rPr>
                <w:color w:val="002060"/>
              </w:rPr>
            </w:pPr>
            <w:r w:rsidRPr="0028134E">
              <w:rPr>
                <w:color w:val="002060"/>
              </w:rPr>
              <w:t>0</w:t>
            </w:r>
          </w:p>
        </w:tc>
      </w:tr>
      <w:tr w:rsidR="002D74D6" w:rsidRPr="0028134E" w14:paraId="5BD80B0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B8275" w14:textId="77777777" w:rsidR="002D74D6" w:rsidRPr="0028134E" w:rsidRDefault="002D74D6" w:rsidP="000E7980">
            <w:pPr>
              <w:pStyle w:val="rowtabella0"/>
              <w:rPr>
                <w:color w:val="002060"/>
              </w:rPr>
            </w:pPr>
            <w:r w:rsidRPr="0028134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A6A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5BD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3AC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AF3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C3A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3AE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A51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202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E4CA"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98BAE4"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CBA55" w14:textId="77777777" w:rsidR="002D74D6" w:rsidRPr="0028134E" w:rsidRDefault="002D74D6" w:rsidP="000E7980">
            <w:pPr>
              <w:pStyle w:val="rowtabella0"/>
              <w:rPr>
                <w:color w:val="002060"/>
              </w:rPr>
            </w:pPr>
            <w:r w:rsidRPr="0028134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02B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8E1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A6D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D04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8DB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0E4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C7C9"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258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F4F8"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823E5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68CC7" w14:textId="77777777" w:rsidR="002D74D6" w:rsidRPr="0028134E" w:rsidRDefault="002D74D6" w:rsidP="000E7980">
            <w:pPr>
              <w:pStyle w:val="rowtabella0"/>
              <w:rPr>
                <w:color w:val="002060"/>
              </w:rPr>
            </w:pPr>
            <w:r w:rsidRPr="0028134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80D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7E9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6A2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10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85B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7A6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A8E7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A0DC"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EDCA" w14:textId="77777777" w:rsidR="002D74D6" w:rsidRPr="0028134E" w:rsidRDefault="002D74D6" w:rsidP="000E7980">
            <w:pPr>
              <w:pStyle w:val="rowtabella0"/>
              <w:jc w:val="center"/>
              <w:rPr>
                <w:color w:val="002060"/>
              </w:rPr>
            </w:pPr>
            <w:r w:rsidRPr="0028134E">
              <w:rPr>
                <w:color w:val="002060"/>
              </w:rPr>
              <w:t>0</w:t>
            </w:r>
          </w:p>
        </w:tc>
      </w:tr>
      <w:tr w:rsidR="002D74D6" w:rsidRPr="0028134E" w14:paraId="74A4EAC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F69C6" w14:textId="77777777" w:rsidR="002D74D6" w:rsidRPr="0028134E" w:rsidRDefault="002D74D6" w:rsidP="000E7980">
            <w:pPr>
              <w:pStyle w:val="rowtabella0"/>
              <w:rPr>
                <w:color w:val="002060"/>
              </w:rPr>
            </w:pPr>
            <w:r w:rsidRPr="0028134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B1A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8D5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207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4C2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425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2EA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23E6"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F6DC"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3AA1" w14:textId="77777777" w:rsidR="002D74D6" w:rsidRPr="0028134E" w:rsidRDefault="002D74D6" w:rsidP="000E7980">
            <w:pPr>
              <w:pStyle w:val="rowtabella0"/>
              <w:jc w:val="center"/>
              <w:rPr>
                <w:color w:val="002060"/>
              </w:rPr>
            </w:pPr>
            <w:r w:rsidRPr="0028134E">
              <w:rPr>
                <w:color w:val="002060"/>
              </w:rPr>
              <w:t>0</w:t>
            </w:r>
          </w:p>
        </w:tc>
      </w:tr>
      <w:tr w:rsidR="002D74D6" w:rsidRPr="0028134E" w14:paraId="3138C81B"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EFE1F" w14:textId="77777777" w:rsidR="002D74D6" w:rsidRPr="0028134E" w:rsidRDefault="002D74D6" w:rsidP="000E7980">
            <w:pPr>
              <w:pStyle w:val="rowtabella0"/>
              <w:rPr>
                <w:color w:val="002060"/>
              </w:rPr>
            </w:pPr>
            <w:r w:rsidRPr="0028134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EFF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7E3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F99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02F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363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DBE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030B"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7EB5"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CB0F" w14:textId="77777777" w:rsidR="002D74D6" w:rsidRPr="0028134E" w:rsidRDefault="002D74D6" w:rsidP="000E7980">
            <w:pPr>
              <w:pStyle w:val="rowtabella0"/>
              <w:jc w:val="center"/>
              <w:rPr>
                <w:color w:val="002060"/>
              </w:rPr>
            </w:pPr>
            <w:r w:rsidRPr="0028134E">
              <w:rPr>
                <w:color w:val="002060"/>
              </w:rPr>
              <w:t>0</w:t>
            </w:r>
          </w:p>
        </w:tc>
      </w:tr>
      <w:tr w:rsidR="002D74D6" w:rsidRPr="0028134E" w14:paraId="4BC21742"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617C7D" w14:textId="77777777" w:rsidR="002D74D6" w:rsidRPr="0028134E" w:rsidRDefault="002D74D6" w:rsidP="000E7980">
            <w:pPr>
              <w:pStyle w:val="rowtabella0"/>
              <w:rPr>
                <w:color w:val="002060"/>
              </w:rPr>
            </w:pPr>
            <w:r w:rsidRPr="0028134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A89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994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F16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15B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261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DA1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56A1"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5A1F"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2603" w14:textId="77777777" w:rsidR="002D74D6" w:rsidRPr="0028134E" w:rsidRDefault="002D74D6" w:rsidP="000E7980">
            <w:pPr>
              <w:pStyle w:val="rowtabella0"/>
              <w:jc w:val="center"/>
              <w:rPr>
                <w:color w:val="002060"/>
              </w:rPr>
            </w:pPr>
            <w:r w:rsidRPr="0028134E">
              <w:rPr>
                <w:color w:val="002060"/>
              </w:rPr>
              <w:t>0</w:t>
            </w:r>
          </w:p>
        </w:tc>
      </w:tr>
    </w:tbl>
    <w:p w14:paraId="70031478" w14:textId="77777777" w:rsidR="002D74D6" w:rsidRPr="0028134E" w:rsidRDefault="002D74D6" w:rsidP="002D74D6">
      <w:pPr>
        <w:pStyle w:val="breakline"/>
        <w:divId w:val="527259509"/>
        <w:rPr>
          <w:rFonts w:eastAsiaTheme="minorEastAsia"/>
          <w:color w:val="002060"/>
        </w:rPr>
      </w:pPr>
    </w:p>
    <w:p w14:paraId="41352319" w14:textId="77777777" w:rsidR="002D74D6" w:rsidRPr="0028134E" w:rsidRDefault="002D74D6" w:rsidP="002D74D6">
      <w:pPr>
        <w:pStyle w:val="titoloprinc0"/>
        <w:divId w:val="527259509"/>
        <w:rPr>
          <w:color w:val="002060"/>
        </w:rPr>
      </w:pPr>
      <w:r w:rsidRPr="0028134E">
        <w:rPr>
          <w:color w:val="002060"/>
        </w:rPr>
        <w:t>PROGRAMMA GARE</w:t>
      </w:r>
    </w:p>
    <w:p w14:paraId="075770E1"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5"/>
        <w:gridCol w:w="385"/>
        <w:gridCol w:w="898"/>
        <w:gridCol w:w="1198"/>
        <w:gridCol w:w="1565"/>
        <w:gridCol w:w="1544"/>
      </w:tblGrid>
      <w:tr w:rsidR="005306DA" w:rsidRPr="006B208B" w14:paraId="7519CC96"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2276D"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F6993"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1F23B"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6CCB9"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8C8D3"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D048C"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423AE"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5CA93D98"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A80D0" w14:textId="77777777" w:rsidR="005306DA" w:rsidRPr="006B208B" w:rsidRDefault="005306DA" w:rsidP="000E7980">
            <w:pPr>
              <w:pStyle w:val="rowtabella0"/>
              <w:rPr>
                <w:color w:val="002060"/>
              </w:rPr>
            </w:pPr>
            <w:r w:rsidRPr="006B208B">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CA22C" w14:textId="77777777" w:rsidR="005306DA" w:rsidRPr="006B208B" w:rsidRDefault="005306DA" w:rsidP="000E7980">
            <w:pPr>
              <w:pStyle w:val="rowtabella0"/>
              <w:rPr>
                <w:color w:val="002060"/>
              </w:rPr>
            </w:pPr>
            <w:r w:rsidRPr="006B208B">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6608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10BA2" w14:textId="77777777" w:rsidR="005306DA" w:rsidRPr="006B208B" w:rsidRDefault="005306DA" w:rsidP="000E7980">
            <w:pPr>
              <w:pStyle w:val="rowtabella0"/>
              <w:rPr>
                <w:color w:val="002060"/>
              </w:rPr>
            </w:pPr>
            <w:r w:rsidRPr="006B208B">
              <w:rPr>
                <w:color w:val="002060"/>
              </w:rPr>
              <w:t>29/10/2021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8065D" w14:textId="77777777" w:rsidR="005306DA" w:rsidRPr="006B208B" w:rsidRDefault="005306DA" w:rsidP="000E7980">
            <w:pPr>
              <w:pStyle w:val="rowtabella0"/>
              <w:rPr>
                <w:color w:val="002060"/>
              </w:rPr>
            </w:pPr>
            <w:r w:rsidRPr="006B208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906AE" w14:textId="77777777" w:rsidR="005306DA" w:rsidRPr="006B208B" w:rsidRDefault="005306DA" w:rsidP="000E7980">
            <w:pPr>
              <w:pStyle w:val="rowtabella0"/>
              <w:rPr>
                <w:color w:val="002060"/>
              </w:rPr>
            </w:pPr>
            <w:r w:rsidRPr="006B2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24CCE" w14:textId="77777777" w:rsidR="005306DA" w:rsidRPr="006B208B" w:rsidRDefault="005306DA" w:rsidP="000E7980">
            <w:pPr>
              <w:pStyle w:val="rowtabella0"/>
              <w:rPr>
                <w:color w:val="002060"/>
              </w:rPr>
            </w:pPr>
            <w:r w:rsidRPr="006B208B">
              <w:rPr>
                <w:color w:val="002060"/>
              </w:rPr>
              <w:t>VIA E.MATTEI</w:t>
            </w:r>
          </w:p>
        </w:tc>
      </w:tr>
      <w:tr w:rsidR="005306DA" w:rsidRPr="006B208B" w14:paraId="275B837F"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ACEA5A" w14:textId="77777777" w:rsidR="005306DA" w:rsidRPr="006B208B" w:rsidRDefault="005306DA" w:rsidP="000E7980">
            <w:pPr>
              <w:pStyle w:val="rowtabella0"/>
              <w:rPr>
                <w:color w:val="002060"/>
              </w:rPr>
            </w:pPr>
            <w:r w:rsidRPr="006B208B">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75B61" w14:textId="77777777" w:rsidR="005306DA" w:rsidRPr="006B208B" w:rsidRDefault="005306DA" w:rsidP="000E7980">
            <w:pPr>
              <w:pStyle w:val="rowtabella0"/>
              <w:rPr>
                <w:color w:val="002060"/>
              </w:rPr>
            </w:pPr>
            <w:r w:rsidRPr="006B208B">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98C8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0ED4A"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BE5FB" w14:textId="77777777" w:rsidR="005306DA" w:rsidRPr="006B208B" w:rsidRDefault="005306DA" w:rsidP="000E7980">
            <w:pPr>
              <w:pStyle w:val="rowtabella0"/>
              <w:rPr>
                <w:color w:val="002060"/>
              </w:rPr>
            </w:pPr>
            <w:r w:rsidRPr="006B208B">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2AD92" w14:textId="77777777" w:rsidR="005306DA" w:rsidRPr="006B208B" w:rsidRDefault="005306DA" w:rsidP="000E7980">
            <w:pPr>
              <w:pStyle w:val="rowtabella0"/>
              <w:rPr>
                <w:color w:val="002060"/>
              </w:rPr>
            </w:pPr>
            <w:r w:rsidRPr="006B208B">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97647" w14:textId="77777777" w:rsidR="005306DA" w:rsidRPr="006B208B" w:rsidRDefault="005306DA" w:rsidP="000E7980">
            <w:pPr>
              <w:pStyle w:val="rowtabella0"/>
              <w:rPr>
                <w:color w:val="002060"/>
              </w:rPr>
            </w:pPr>
            <w:r w:rsidRPr="006B208B">
              <w:rPr>
                <w:color w:val="002060"/>
              </w:rPr>
              <w:t>VIA COLLE GIOIOSO</w:t>
            </w:r>
          </w:p>
        </w:tc>
      </w:tr>
      <w:tr w:rsidR="005306DA" w:rsidRPr="006B208B" w14:paraId="3A0BD47D"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D062CB" w14:textId="77777777" w:rsidR="005306DA" w:rsidRPr="006B208B" w:rsidRDefault="005306DA" w:rsidP="000E7980">
            <w:pPr>
              <w:pStyle w:val="rowtabella0"/>
              <w:rPr>
                <w:color w:val="002060"/>
              </w:rPr>
            </w:pPr>
            <w:r w:rsidRPr="006B208B">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6B06C5" w14:textId="77777777" w:rsidR="005306DA" w:rsidRPr="006B208B" w:rsidRDefault="005306DA" w:rsidP="000E7980">
            <w:pPr>
              <w:pStyle w:val="rowtabella0"/>
              <w:rPr>
                <w:color w:val="002060"/>
              </w:rPr>
            </w:pPr>
            <w:r w:rsidRPr="006B208B">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EFABA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9EC35" w14:textId="77777777" w:rsidR="005306DA" w:rsidRPr="006B208B" w:rsidRDefault="005306DA" w:rsidP="000E7980">
            <w:pPr>
              <w:pStyle w:val="rowtabella0"/>
              <w:rPr>
                <w:color w:val="002060"/>
              </w:rPr>
            </w:pPr>
            <w:r w:rsidRPr="006B208B">
              <w:rPr>
                <w:color w:val="002060"/>
              </w:rPr>
              <w:t>29/10/2021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07775C" w14:textId="77777777" w:rsidR="005306DA" w:rsidRPr="006B208B" w:rsidRDefault="005306DA" w:rsidP="000E7980">
            <w:pPr>
              <w:pStyle w:val="rowtabella0"/>
              <w:rPr>
                <w:color w:val="002060"/>
              </w:rPr>
            </w:pPr>
            <w:r w:rsidRPr="006B208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AD08E" w14:textId="77777777" w:rsidR="005306DA" w:rsidRPr="006B208B" w:rsidRDefault="005306DA" w:rsidP="000E7980">
            <w:pPr>
              <w:pStyle w:val="rowtabella0"/>
              <w:rPr>
                <w:color w:val="002060"/>
              </w:rPr>
            </w:pPr>
            <w:r w:rsidRPr="006B208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F79AF" w14:textId="77777777" w:rsidR="005306DA" w:rsidRPr="006B208B" w:rsidRDefault="005306DA" w:rsidP="000E7980">
            <w:pPr>
              <w:pStyle w:val="rowtabella0"/>
              <w:rPr>
                <w:color w:val="002060"/>
              </w:rPr>
            </w:pPr>
            <w:r w:rsidRPr="006B208B">
              <w:rPr>
                <w:color w:val="002060"/>
              </w:rPr>
              <w:t>VIA DELLO SPORT</w:t>
            </w:r>
          </w:p>
        </w:tc>
      </w:tr>
      <w:tr w:rsidR="005306DA" w:rsidRPr="006B208B" w14:paraId="66156D31"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E395CD" w14:textId="77777777" w:rsidR="005306DA" w:rsidRPr="006B208B" w:rsidRDefault="005306DA" w:rsidP="000E7980">
            <w:pPr>
              <w:pStyle w:val="rowtabella0"/>
              <w:rPr>
                <w:color w:val="002060"/>
              </w:rPr>
            </w:pPr>
            <w:r w:rsidRPr="006B208B">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6C3E0" w14:textId="77777777" w:rsidR="005306DA" w:rsidRPr="006B208B" w:rsidRDefault="005306DA" w:rsidP="000E7980">
            <w:pPr>
              <w:pStyle w:val="rowtabella0"/>
              <w:rPr>
                <w:color w:val="002060"/>
              </w:rPr>
            </w:pPr>
            <w:r w:rsidRPr="006B208B">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5192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62D086" w14:textId="77777777" w:rsidR="005306DA" w:rsidRPr="006B208B" w:rsidRDefault="005306DA" w:rsidP="000E7980">
            <w:pPr>
              <w:pStyle w:val="rowtabella0"/>
              <w:rPr>
                <w:color w:val="002060"/>
              </w:rPr>
            </w:pPr>
            <w:r w:rsidRPr="006B208B">
              <w:rPr>
                <w:color w:val="002060"/>
              </w:rPr>
              <w:t>30/10/2021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E678FA" w14:textId="77777777" w:rsidR="005306DA" w:rsidRPr="006B208B" w:rsidRDefault="005306DA" w:rsidP="000E7980">
            <w:pPr>
              <w:pStyle w:val="rowtabella0"/>
              <w:rPr>
                <w:color w:val="002060"/>
              </w:rPr>
            </w:pPr>
            <w:r w:rsidRPr="006B208B">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BCF8F" w14:textId="77777777" w:rsidR="005306DA" w:rsidRPr="006B208B" w:rsidRDefault="005306DA" w:rsidP="000E7980">
            <w:pPr>
              <w:pStyle w:val="rowtabella0"/>
              <w:rPr>
                <w:color w:val="002060"/>
              </w:rPr>
            </w:pPr>
            <w:r w:rsidRPr="006B2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67864" w14:textId="77777777" w:rsidR="005306DA" w:rsidRPr="006B208B" w:rsidRDefault="005306DA" w:rsidP="000E7980">
            <w:pPr>
              <w:pStyle w:val="rowtabella0"/>
              <w:rPr>
                <w:color w:val="002060"/>
              </w:rPr>
            </w:pPr>
            <w:r w:rsidRPr="006B208B">
              <w:rPr>
                <w:color w:val="002060"/>
              </w:rPr>
              <w:t>VIA VILLA TOMBARI</w:t>
            </w:r>
          </w:p>
        </w:tc>
      </w:tr>
      <w:tr w:rsidR="005306DA" w:rsidRPr="006B208B" w14:paraId="7BB4AA18"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0ADAF9" w14:textId="77777777" w:rsidR="005306DA" w:rsidRPr="006B208B" w:rsidRDefault="005306DA" w:rsidP="000E7980">
            <w:pPr>
              <w:pStyle w:val="rowtabella0"/>
              <w:rPr>
                <w:color w:val="002060"/>
              </w:rPr>
            </w:pPr>
            <w:r w:rsidRPr="006B208B">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7F6B0F" w14:textId="77777777" w:rsidR="005306DA" w:rsidRPr="006B208B" w:rsidRDefault="005306DA" w:rsidP="000E7980">
            <w:pPr>
              <w:pStyle w:val="rowtabella0"/>
              <w:rPr>
                <w:color w:val="002060"/>
              </w:rPr>
            </w:pPr>
            <w:r w:rsidRPr="006B208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AE7CE"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B9D02" w14:textId="77777777" w:rsidR="005306DA" w:rsidRPr="006B208B" w:rsidRDefault="005306DA" w:rsidP="000E7980">
            <w:pPr>
              <w:pStyle w:val="rowtabella0"/>
              <w:rPr>
                <w:color w:val="002060"/>
              </w:rPr>
            </w:pPr>
            <w:r w:rsidRPr="006B208B">
              <w:rPr>
                <w:color w:val="002060"/>
              </w:rPr>
              <w:t>31/10/2021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32108" w14:textId="77777777" w:rsidR="005306DA" w:rsidRPr="006B208B" w:rsidRDefault="005306DA" w:rsidP="000E7980">
            <w:pPr>
              <w:pStyle w:val="rowtabella0"/>
              <w:rPr>
                <w:color w:val="002060"/>
              </w:rPr>
            </w:pPr>
            <w:r w:rsidRPr="006B208B">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6F870" w14:textId="77777777" w:rsidR="005306DA" w:rsidRPr="006B208B" w:rsidRDefault="005306DA" w:rsidP="000E7980">
            <w:pPr>
              <w:pStyle w:val="rowtabella0"/>
              <w:rPr>
                <w:color w:val="002060"/>
              </w:rPr>
            </w:pPr>
            <w:r w:rsidRPr="006B208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5B3EE" w14:textId="77777777" w:rsidR="005306DA" w:rsidRPr="006B208B" w:rsidRDefault="005306DA" w:rsidP="000E7980">
            <w:pPr>
              <w:pStyle w:val="rowtabella0"/>
              <w:rPr>
                <w:color w:val="002060"/>
              </w:rPr>
            </w:pPr>
            <w:r w:rsidRPr="006B208B">
              <w:rPr>
                <w:color w:val="002060"/>
              </w:rPr>
              <w:t>STR.DEL BURELLO LOC.VAL NEVOLA</w:t>
            </w:r>
          </w:p>
        </w:tc>
      </w:tr>
      <w:tr w:rsidR="005306DA" w:rsidRPr="006B208B" w14:paraId="7F3D77C2"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E45A4" w14:textId="77777777" w:rsidR="005306DA" w:rsidRPr="006B208B" w:rsidRDefault="005306DA" w:rsidP="000E7980">
            <w:pPr>
              <w:pStyle w:val="rowtabella0"/>
              <w:rPr>
                <w:color w:val="002060"/>
              </w:rPr>
            </w:pPr>
            <w:r w:rsidRPr="006B208B">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28636" w14:textId="77777777" w:rsidR="005306DA" w:rsidRPr="006B208B" w:rsidRDefault="005306DA" w:rsidP="000E7980">
            <w:pPr>
              <w:pStyle w:val="rowtabella0"/>
              <w:rPr>
                <w:color w:val="002060"/>
              </w:rPr>
            </w:pPr>
            <w:r w:rsidRPr="006B208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3931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ED284" w14:textId="77777777" w:rsidR="005306DA" w:rsidRPr="006B208B" w:rsidRDefault="005306DA" w:rsidP="000E7980">
            <w:pPr>
              <w:pStyle w:val="rowtabella0"/>
              <w:rPr>
                <w:color w:val="002060"/>
              </w:rPr>
            </w:pPr>
            <w:r w:rsidRPr="006B208B">
              <w:rPr>
                <w:color w:val="002060"/>
              </w:rPr>
              <w:t>31/10/2021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EE0C8" w14:textId="77777777" w:rsidR="005306DA" w:rsidRPr="006B208B" w:rsidRDefault="005306DA" w:rsidP="000E7980">
            <w:pPr>
              <w:pStyle w:val="rowtabella0"/>
              <w:rPr>
                <w:color w:val="002060"/>
              </w:rPr>
            </w:pPr>
            <w:r w:rsidRPr="006B208B">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20F6D" w14:textId="77777777" w:rsidR="005306DA" w:rsidRPr="006B208B" w:rsidRDefault="005306DA" w:rsidP="000E7980">
            <w:pPr>
              <w:pStyle w:val="rowtabella0"/>
              <w:rPr>
                <w:color w:val="002060"/>
              </w:rPr>
            </w:pPr>
            <w:r w:rsidRPr="006B208B">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6C055" w14:textId="77777777" w:rsidR="005306DA" w:rsidRPr="006B208B" w:rsidRDefault="005306DA" w:rsidP="000E7980">
            <w:pPr>
              <w:pStyle w:val="rowtabella0"/>
              <w:rPr>
                <w:color w:val="002060"/>
              </w:rPr>
            </w:pPr>
            <w:r w:rsidRPr="006B208B">
              <w:rPr>
                <w:color w:val="002060"/>
              </w:rPr>
              <w:t>VIA LIGURIA - BORGO PINTURA</w:t>
            </w:r>
          </w:p>
        </w:tc>
      </w:tr>
    </w:tbl>
    <w:p w14:paraId="7428497B" w14:textId="77777777" w:rsidR="005306DA" w:rsidRPr="006B208B" w:rsidRDefault="005306DA" w:rsidP="005306DA">
      <w:pPr>
        <w:pStyle w:val="breakline"/>
        <w:divId w:val="527259509"/>
        <w:rPr>
          <w:rFonts w:eastAsiaTheme="minorEastAsia"/>
          <w:color w:val="002060"/>
        </w:rPr>
      </w:pPr>
    </w:p>
    <w:p w14:paraId="2E905850" w14:textId="77777777" w:rsidR="002D74D6" w:rsidRPr="0028134E" w:rsidRDefault="002D74D6" w:rsidP="002D74D6">
      <w:pPr>
        <w:pStyle w:val="breakline"/>
        <w:divId w:val="527259509"/>
        <w:rPr>
          <w:color w:val="002060"/>
        </w:rPr>
      </w:pPr>
    </w:p>
    <w:p w14:paraId="7298D3EB"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21 CALCIO A 5 REGIONALE</w:t>
      </w:r>
    </w:p>
    <w:p w14:paraId="6C06DCEC" w14:textId="77777777" w:rsidR="002D74D6" w:rsidRPr="0028134E" w:rsidRDefault="002D74D6" w:rsidP="002D74D6">
      <w:pPr>
        <w:pStyle w:val="titoloprinc0"/>
        <w:divId w:val="527259509"/>
        <w:rPr>
          <w:color w:val="002060"/>
        </w:rPr>
      </w:pPr>
      <w:r w:rsidRPr="0028134E">
        <w:rPr>
          <w:color w:val="002060"/>
        </w:rPr>
        <w:t>RISULTATI</w:t>
      </w:r>
    </w:p>
    <w:p w14:paraId="5E5641FE" w14:textId="77777777" w:rsidR="002D74D6" w:rsidRPr="0028134E" w:rsidRDefault="002D74D6" w:rsidP="002D74D6">
      <w:pPr>
        <w:pStyle w:val="breakline"/>
        <w:divId w:val="527259509"/>
        <w:rPr>
          <w:color w:val="002060"/>
        </w:rPr>
      </w:pPr>
    </w:p>
    <w:p w14:paraId="2E2E9BA5"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4D15D1C5"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591D61AF"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047793FD"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4EF3CB7A"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95EB9"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4395C9FD"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1F337" w14:textId="77777777" w:rsidR="002D74D6" w:rsidRPr="0028134E" w:rsidRDefault="002D74D6" w:rsidP="000E7980">
                  <w:pPr>
                    <w:pStyle w:val="rowtabella0"/>
                    <w:rPr>
                      <w:color w:val="002060"/>
                    </w:rPr>
                  </w:pPr>
                  <w:r w:rsidRPr="0028134E">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C7467" w14:textId="77777777" w:rsidR="002D74D6" w:rsidRPr="0028134E" w:rsidRDefault="002D74D6" w:rsidP="000E7980">
                  <w:pPr>
                    <w:pStyle w:val="rowtabella0"/>
                    <w:rPr>
                      <w:color w:val="002060"/>
                    </w:rPr>
                  </w:pPr>
                  <w:r w:rsidRPr="0028134E">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A4ACB" w14:textId="77777777" w:rsidR="002D74D6" w:rsidRPr="0028134E" w:rsidRDefault="002D74D6" w:rsidP="000E7980">
                  <w:pPr>
                    <w:pStyle w:val="rowtabella0"/>
                    <w:jc w:val="center"/>
                    <w:rPr>
                      <w:color w:val="002060"/>
                    </w:rPr>
                  </w:pPr>
                  <w:r w:rsidRPr="0028134E">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40A23" w14:textId="77777777" w:rsidR="002D74D6" w:rsidRPr="0028134E" w:rsidRDefault="002D74D6" w:rsidP="000E7980">
                  <w:pPr>
                    <w:pStyle w:val="rowtabella0"/>
                    <w:jc w:val="center"/>
                    <w:rPr>
                      <w:color w:val="002060"/>
                    </w:rPr>
                  </w:pPr>
                  <w:r w:rsidRPr="0028134E">
                    <w:rPr>
                      <w:color w:val="002060"/>
                    </w:rPr>
                    <w:t> </w:t>
                  </w:r>
                </w:p>
              </w:tc>
            </w:tr>
            <w:tr w:rsidR="002D74D6" w:rsidRPr="0028134E" w14:paraId="00C7C932"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72D09D" w14:textId="77777777" w:rsidR="002D74D6" w:rsidRPr="0028134E" w:rsidRDefault="002D74D6" w:rsidP="000E7980">
                  <w:pPr>
                    <w:pStyle w:val="rowtabella0"/>
                    <w:rPr>
                      <w:color w:val="002060"/>
                    </w:rPr>
                  </w:pPr>
                  <w:r w:rsidRPr="0028134E">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A11D8" w14:textId="77777777" w:rsidR="002D74D6" w:rsidRPr="0028134E" w:rsidRDefault="002D74D6" w:rsidP="000E7980">
                  <w:pPr>
                    <w:pStyle w:val="rowtabella0"/>
                    <w:rPr>
                      <w:color w:val="002060"/>
                    </w:rPr>
                  </w:pPr>
                  <w:r w:rsidRPr="0028134E">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B5A25" w14:textId="77777777" w:rsidR="002D74D6" w:rsidRPr="0028134E" w:rsidRDefault="002D74D6" w:rsidP="000E7980">
                  <w:pPr>
                    <w:pStyle w:val="rowtabella0"/>
                    <w:jc w:val="center"/>
                    <w:rPr>
                      <w:color w:val="002060"/>
                    </w:rPr>
                  </w:pPr>
                  <w:r w:rsidRPr="0028134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E0CA4" w14:textId="77777777" w:rsidR="002D74D6" w:rsidRPr="0028134E" w:rsidRDefault="002D74D6" w:rsidP="000E7980">
                  <w:pPr>
                    <w:pStyle w:val="rowtabella0"/>
                    <w:jc w:val="center"/>
                    <w:rPr>
                      <w:color w:val="002060"/>
                    </w:rPr>
                  </w:pPr>
                  <w:r w:rsidRPr="0028134E">
                    <w:rPr>
                      <w:color w:val="002060"/>
                    </w:rPr>
                    <w:t> </w:t>
                  </w:r>
                </w:p>
              </w:tc>
            </w:tr>
            <w:tr w:rsidR="002D74D6" w:rsidRPr="0028134E" w14:paraId="05677338"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0B7E3FEF" w14:textId="77777777" w:rsidR="002D74D6" w:rsidRPr="0028134E" w:rsidRDefault="002D74D6" w:rsidP="000E7980">
                  <w:pPr>
                    <w:pStyle w:val="rowtabella0"/>
                    <w:rPr>
                      <w:color w:val="002060"/>
                    </w:rPr>
                  </w:pPr>
                  <w:r w:rsidRPr="0028134E">
                    <w:rPr>
                      <w:color w:val="002060"/>
                    </w:rPr>
                    <w:t>(1) - disputata il 24/10/2021</w:t>
                  </w:r>
                </w:p>
              </w:tc>
            </w:tr>
          </w:tbl>
          <w:p w14:paraId="6CBBDD95"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5FBB69A"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08217"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5E6D9639"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8EA5E" w14:textId="77777777" w:rsidR="002D74D6" w:rsidRPr="0028134E" w:rsidRDefault="002D74D6" w:rsidP="000E7980">
                  <w:pPr>
                    <w:pStyle w:val="rowtabella0"/>
                    <w:rPr>
                      <w:color w:val="002060"/>
                    </w:rPr>
                  </w:pPr>
                  <w:r w:rsidRPr="0028134E">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3E95F" w14:textId="77777777" w:rsidR="002D74D6" w:rsidRPr="0028134E" w:rsidRDefault="002D74D6" w:rsidP="000E7980">
                  <w:pPr>
                    <w:pStyle w:val="rowtabella0"/>
                    <w:rPr>
                      <w:color w:val="002060"/>
                    </w:rPr>
                  </w:pPr>
                  <w:r w:rsidRPr="0028134E">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CB774"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6C418" w14:textId="77777777" w:rsidR="002D74D6" w:rsidRPr="0028134E" w:rsidRDefault="002D74D6" w:rsidP="000E7980">
                  <w:pPr>
                    <w:pStyle w:val="rowtabella0"/>
                    <w:jc w:val="center"/>
                    <w:rPr>
                      <w:color w:val="002060"/>
                    </w:rPr>
                  </w:pPr>
                  <w:r w:rsidRPr="0028134E">
                    <w:rPr>
                      <w:color w:val="002060"/>
                    </w:rPr>
                    <w:t> </w:t>
                  </w:r>
                </w:p>
              </w:tc>
            </w:tr>
            <w:tr w:rsidR="002D74D6" w:rsidRPr="0028134E" w14:paraId="2C4D31CA"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28E9D1" w14:textId="77777777" w:rsidR="002D74D6" w:rsidRPr="0028134E" w:rsidRDefault="002D74D6" w:rsidP="000E7980">
                  <w:pPr>
                    <w:pStyle w:val="rowtabella0"/>
                    <w:rPr>
                      <w:color w:val="002060"/>
                    </w:rPr>
                  </w:pPr>
                  <w:r w:rsidRPr="0028134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9EB9FD" w14:textId="77777777" w:rsidR="002D74D6" w:rsidRPr="0028134E" w:rsidRDefault="002D74D6" w:rsidP="000E7980">
                  <w:pPr>
                    <w:pStyle w:val="rowtabella0"/>
                    <w:rPr>
                      <w:color w:val="002060"/>
                    </w:rPr>
                  </w:pPr>
                  <w:r w:rsidRPr="0028134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1E832" w14:textId="77777777" w:rsidR="002D74D6" w:rsidRPr="0028134E" w:rsidRDefault="002D74D6" w:rsidP="000E7980">
                  <w:pPr>
                    <w:pStyle w:val="rowtabella0"/>
                    <w:jc w:val="center"/>
                    <w:rPr>
                      <w:color w:val="002060"/>
                    </w:rPr>
                  </w:pPr>
                  <w:r w:rsidRPr="0028134E">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456C01" w14:textId="77777777" w:rsidR="002D74D6" w:rsidRPr="0028134E" w:rsidRDefault="002D74D6" w:rsidP="000E7980">
                  <w:pPr>
                    <w:pStyle w:val="rowtabella0"/>
                    <w:jc w:val="center"/>
                    <w:rPr>
                      <w:color w:val="002060"/>
                    </w:rPr>
                  </w:pPr>
                  <w:r w:rsidRPr="0028134E">
                    <w:rPr>
                      <w:color w:val="002060"/>
                    </w:rPr>
                    <w:t> </w:t>
                  </w:r>
                </w:p>
              </w:tc>
            </w:tr>
            <w:tr w:rsidR="002D74D6" w:rsidRPr="0028134E" w14:paraId="68E48D26"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7BDA8A" w14:textId="77777777" w:rsidR="002D74D6" w:rsidRPr="0028134E" w:rsidRDefault="002D74D6" w:rsidP="000E7980">
                  <w:pPr>
                    <w:pStyle w:val="rowtabella0"/>
                    <w:rPr>
                      <w:color w:val="002060"/>
                    </w:rPr>
                  </w:pPr>
                  <w:r w:rsidRPr="0028134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BB6E7" w14:textId="77777777" w:rsidR="002D74D6" w:rsidRPr="0028134E" w:rsidRDefault="002D74D6" w:rsidP="000E7980">
                  <w:pPr>
                    <w:pStyle w:val="rowtabella0"/>
                    <w:rPr>
                      <w:color w:val="002060"/>
                    </w:rPr>
                  </w:pPr>
                  <w:r w:rsidRPr="0028134E">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47C6E" w14:textId="77777777" w:rsidR="002D74D6" w:rsidRPr="0028134E" w:rsidRDefault="002D74D6" w:rsidP="000E7980">
                  <w:pPr>
                    <w:pStyle w:val="rowtabella0"/>
                    <w:jc w:val="center"/>
                    <w:rPr>
                      <w:color w:val="002060"/>
                    </w:rPr>
                  </w:pPr>
                  <w:r w:rsidRPr="0028134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670DC" w14:textId="77777777" w:rsidR="002D74D6" w:rsidRPr="0028134E" w:rsidRDefault="002D74D6" w:rsidP="000E7980">
                  <w:pPr>
                    <w:pStyle w:val="rowtabella0"/>
                    <w:jc w:val="center"/>
                    <w:rPr>
                      <w:color w:val="002060"/>
                    </w:rPr>
                  </w:pPr>
                  <w:r w:rsidRPr="0028134E">
                    <w:rPr>
                      <w:color w:val="002060"/>
                    </w:rPr>
                    <w:t> </w:t>
                  </w:r>
                </w:p>
              </w:tc>
            </w:tr>
            <w:tr w:rsidR="002D74D6" w:rsidRPr="0028134E" w14:paraId="7E57455B"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2307D3DB" w14:textId="77777777" w:rsidR="002D74D6" w:rsidRPr="0028134E" w:rsidRDefault="002D74D6" w:rsidP="000E7980">
                  <w:pPr>
                    <w:pStyle w:val="rowtabella0"/>
                    <w:rPr>
                      <w:color w:val="002060"/>
                    </w:rPr>
                  </w:pPr>
                  <w:r w:rsidRPr="0028134E">
                    <w:rPr>
                      <w:color w:val="002060"/>
                    </w:rPr>
                    <w:t>(1) - disputata il 24/10/2021</w:t>
                  </w:r>
                </w:p>
              </w:tc>
            </w:tr>
          </w:tbl>
          <w:p w14:paraId="750CBB3A" w14:textId="77777777" w:rsidR="002D74D6" w:rsidRPr="0028134E" w:rsidRDefault="002D74D6" w:rsidP="000E7980">
            <w:pPr>
              <w:rPr>
                <w:color w:val="002060"/>
              </w:rPr>
            </w:pPr>
          </w:p>
        </w:tc>
      </w:tr>
    </w:tbl>
    <w:p w14:paraId="7A750462" w14:textId="77777777" w:rsidR="002D74D6" w:rsidRPr="0028134E" w:rsidRDefault="002D74D6" w:rsidP="002D74D6">
      <w:pPr>
        <w:pStyle w:val="breakline"/>
        <w:divId w:val="527259509"/>
        <w:rPr>
          <w:rFonts w:eastAsiaTheme="minorEastAsia"/>
          <w:color w:val="002060"/>
        </w:rPr>
      </w:pPr>
    </w:p>
    <w:p w14:paraId="76361BA2" w14:textId="77777777" w:rsidR="002D74D6" w:rsidRPr="0028134E" w:rsidRDefault="002D74D6" w:rsidP="002D74D6">
      <w:pPr>
        <w:pStyle w:val="breakline"/>
        <w:divId w:val="527259509"/>
        <w:rPr>
          <w:color w:val="002060"/>
        </w:rPr>
      </w:pPr>
    </w:p>
    <w:p w14:paraId="14CF15C2" w14:textId="77777777" w:rsidR="002D74D6" w:rsidRPr="0028134E" w:rsidRDefault="002D74D6" w:rsidP="002D74D6">
      <w:pPr>
        <w:pStyle w:val="titoloprinc0"/>
        <w:divId w:val="527259509"/>
        <w:rPr>
          <w:color w:val="002060"/>
        </w:rPr>
      </w:pPr>
      <w:r w:rsidRPr="0028134E">
        <w:rPr>
          <w:color w:val="002060"/>
        </w:rPr>
        <w:t>GIUDICE SPORTIVO</w:t>
      </w:r>
    </w:p>
    <w:p w14:paraId="67826959"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11106C2D" w14:textId="77777777" w:rsidR="002D74D6" w:rsidRPr="0028134E" w:rsidRDefault="002D74D6" w:rsidP="002D74D6">
      <w:pPr>
        <w:pStyle w:val="titolo10"/>
        <w:divId w:val="527259509"/>
        <w:rPr>
          <w:color w:val="002060"/>
        </w:rPr>
      </w:pPr>
      <w:r w:rsidRPr="0028134E">
        <w:rPr>
          <w:color w:val="002060"/>
        </w:rPr>
        <w:t xml:space="preserve">GARE DEL 23/10/2021 </w:t>
      </w:r>
    </w:p>
    <w:p w14:paraId="3E12C2F4"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70CDE4DA"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5D173B6" w14:textId="77777777" w:rsidR="002D74D6" w:rsidRPr="0028134E" w:rsidRDefault="002D74D6" w:rsidP="002D74D6">
      <w:pPr>
        <w:pStyle w:val="titolo30"/>
        <w:divId w:val="527259509"/>
        <w:rPr>
          <w:color w:val="002060"/>
        </w:rPr>
      </w:pPr>
      <w:r w:rsidRPr="0028134E">
        <w:rPr>
          <w:color w:val="002060"/>
        </w:rPr>
        <w:lastRenderedPageBreak/>
        <w:t xml:space="preserve">ALLENATORI </w:t>
      </w:r>
    </w:p>
    <w:p w14:paraId="6F50D1F9"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AC8DD63" w14:textId="77777777" w:rsidTr="002D74D6">
        <w:trPr>
          <w:divId w:val="527259509"/>
        </w:trPr>
        <w:tc>
          <w:tcPr>
            <w:tcW w:w="2200" w:type="dxa"/>
            <w:tcMar>
              <w:top w:w="20" w:type="dxa"/>
              <w:left w:w="20" w:type="dxa"/>
              <w:bottom w:w="20" w:type="dxa"/>
              <w:right w:w="20" w:type="dxa"/>
            </w:tcMar>
            <w:vAlign w:val="center"/>
            <w:hideMark/>
          </w:tcPr>
          <w:p w14:paraId="0A943AE4" w14:textId="77777777" w:rsidR="002D74D6" w:rsidRPr="0028134E" w:rsidRDefault="002D74D6" w:rsidP="000E7980">
            <w:pPr>
              <w:pStyle w:val="movimento"/>
              <w:rPr>
                <w:color w:val="002060"/>
              </w:rPr>
            </w:pPr>
            <w:r w:rsidRPr="0028134E">
              <w:rPr>
                <w:color w:val="002060"/>
              </w:rPr>
              <w:t>PASCUCCI NICOLA</w:t>
            </w:r>
          </w:p>
        </w:tc>
        <w:tc>
          <w:tcPr>
            <w:tcW w:w="2200" w:type="dxa"/>
            <w:tcMar>
              <w:top w:w="20" w:type="dxa"/>
              <w:left w:w="20" w:type="dxa"/>
              <w:bottom w:w="20" w:type="dxa"/>
              <w:right w:w="20" w:type="dxa"/>
            </w:tcMar>
            <w:vAlign w:val="center"/>
            <w:hideMark/>
          </w:tcPr>
          <w:p w14:paraId="73A3F300"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73AE2D5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C0EB45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B28E43D" w14:textId="77777777" w:rsidR="002D74D6" w:rsidRPr="0028134E" w:rsidRDefault="002D74D6" w:rsidP="000E7980">
            <w:pPr>
              <w:pStyle w:val="movimento2"/>
              <w:rPr>
                <w:color w:val="002060"/>
              </w:rPr>
            </w:pPr>
            <w:r w:rsidRPr="0028134E">
              <w:rPr>
                <w:color w:val="002060"/>
              </w:rPr>
              <w:t> </w:t>
            </w:r>
          </w:p>
        </w:tc>
      </w:tr>
    </w:tbl>
    <w:p w14:paraId="16E20804"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ESPULSI </w:t>
      </w:r>
    </w:p>
    <w:p w14:paraId="785A4E40" w14:textId="77777777" w:rsidR="002D74D6" w:rsidRPr="0028134E" w:rsidRDefault="002D74D6" w:rsidP="002D74D6">
      <w:pPr>
        <w:pStyle w:val="titolo20"/>
        <w:divId w:val="527259509"/>
        <w:rPr>
          <w:color w:val="002060"/>
        </w:rPr>
      </w:pPr>
      <w:r w:rsidRPr="0028134E">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0AF47B1" w14:textId="77777777" w:rsidTr="002D74D6">
        <w:trPr>
          <w:divId w:val="527259509"/>
        </w:trPr>
        <w:tc>
          <w:tcPr>
            <w:tcW w:w="2200" w:type="dxa"/>
            <w:tcMar>
              <w:top w:w="20" w:type="dxa"/>
              <w:left w:w="20" w:type="dxa"/>
              <w:bottom w:w="20" w:type="dxa"/>
              <w:right w:w="20" w:type="dxa"/>
            </w:tcMar>
            <w:vAlign w:val="center"/>
            <w:hideMark/>
          </w:tcPr>
          <w:p w14:paraId="3B78F46C" w14:textId="77777777" w:rsidR="002D74D6" w:rsidRPr="0028134E" w:rsidRDefault="002D74D6" w:rsidP="000E7980">
            <w:pPr>
              <w:pStyle w:val="movimento"/>
              <w:rPr>
                <w:color w:val="002060"/>
              </w:rPr>
            </w:pPr>
            <w:r w:rsidRPr="0028134E">
              <w:rPr>
                <w:color w:val="002060"/>
              </w:rPr>
              <w:t>LANTERMO DIEGO</w:t>
            </w:r>
          </w:p>
        </w:tc>
        <w:tc>
          <w:tcPr>
            <w:tcW w:w="2200" w:type="dxa"/>
            <w:tcMar>
              <w:top w:w="20" w:type="dxa"/>
              <w:left w:w="20" w:type="dxa"/>
              <w:bottom w:w="20" w:type="dxa"/>
              <w:right w:w="20" w:type="dxa"/>
            </w:tcMar>
            <w:vAlign w:val="center"/>
            <w:hideMark/>
          </w:tcPr>
          <w:p w14:paraId="2A45A0C9"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4C3618C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261A1B9"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68613B9" w14:textId="77777777" w:rsidR="002D74D6" w:rsidRPr="0028134E" w:rsidRDefault="002D74D6" w:rsidP="000E7980">
            <w:pPr>
              <w:pStyle w:val="movimento2"/>
              <w:rPr>
                <w:color w:val="002060"/>
              </w:rPr>
            </w:pPr>
            <w:r w:rsidRPr="0028134E">
              <w:rPr>
                <w:color w:val="002060"/>
              </w:rPr>
              <w:t> </w:t>
            </w:r>
          </w:p>
        </w:tc>
      </w:tr>
    </w:tbl>
    <w:p w14:paraId="3F5E46F0" w14:textId="77777777" w:rsidR="002D74D6" w:rsidRPr="0028134E" w:rsidRDefault="002D74D6" w:rsidP="002D74D6">
      <w:pPr>
        <w:pStyle w:val="diffida"/>
        <w:spacing w:before="80" w:beforeAutospacing="0" w:after="40" w:afterAutospacing="0"/>
        <w:divId w:val="527259509"/>
        <w:rPr>
          <w:rFonts w:eastAsiaTheme="minorEastAsia"/>
          <w:color w:val="002060"/>
        </w:rPr>
      </w:pPr>
      <w:r w:rsidRPr="0028134E">
        <w:rPr>
          <w:color w:val="002060"/>
        </w:rPr>
        <w:t xml:space="preserve">Espulso per somma di ammonizioni, mentre si allontanava dal rettangolo di gioco urtava volontariamente con la propria spalla quella dell'arbitro senza causare danno o dolore. </w:t>
      </w:r>
    </w:p>
    <w:p w14:paraId="1ED445C6" w14:textId="77777777" w:rsidR="002D74D6" w:rsidRPr="0028134E" w:rsidRDefault="002D74D6" w:rsidP="002D74D6">
      <w:pPr>
        <w:pStyle w:val="titolo20"/>
        <w:divId w:val="527259509"/>
        <w:rPr>
          <w:color w:val="002060"/>
        </w:rPr>
      </w:pPr>
      <w:r w:rsidRPr="0028134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9B16DD5" w14:textId="77777777" w:rsidTr="002D74D6">
        <w:trPr>
          <w:divId w:val="527259509"/>
        </w:trPr>
        <w:tc>
          <w:tcPr>
            <w:tcW w:w="2200" w:type="dxa"/>
            <w:tcMar>
              <w:top w:w="20" w:type="dxa"/>
              <w:left w:w="20" w:type="dxa"/>
              <w:bottom w:w="20" w:type="dxa"/>
              <w:right w:w="20" w:type="dxa"/>
            </w:tcMar>
            <w:vAlign w:val="center"/>
            <w:hideMark/>
          </w:tcPr>
          <w:p w14:paraId="50857593" w14:textId="77777777" w:rsidR="002D74D6" w:rsidRPr="0028134E" w:rsidRDefault="002D74D6" w:rsidP="000E7980">
            <w:pPr>
              <w:pStyle w:val="movimento"/>
              <w:rPr>
                <w:color w:val="002060"/>
              </w:rPr>
            </w:pPr>
            <w:r w:rsidRPr="0028134E">
              <w:rPr>
                <w:color w:val="002060"/>
              </w:rPr>
              <w:t>CASTIGNANI EMANUELE</w:t>
            </w:r>
          </w:p>
        </w:tc>
        <w:tc>
          <w:tcPr>
            <w:tcW w:w="2200" w:type="dxa"/>
            <w:tcMar>
              <w:top w:w="20" w:type="dxa"/>
              <w:left w:w="20" w:type="dxa"/>
              <w:bottom w:w="20" w:type="dxa"/>
              <w:right w:w="20" w:type="dxa"/>
            </w:tcMar>
            <w:vAlign w:val="center"/>
            <w:hideMark/>
          </w:tcPr>
          <w:p w14:paraId="2AFC6E88" w14:textId="77777777" w:rsidR="002D74D6" w:rsidRPr="0028134E" w:rsidRDefault="002D74D6" w:rsidP="000E7980">
            <w:pPr>
              <w:pStyle w:val="movimento2"/>
              <w:rPr>
                <w:color w:val="002060"/>
              </w:rPr>
            </w:pPr>
            <w:r w:rsidRPr="0028134E">
              <w:rPr>
                <w:color w:val="002060"/>
              </w:rPr>
              <w:t xml:space="preserve">(ACLI AUDAX MONTECOSARO C5) </w:t>
            </w:r>
          </w:p>
        </w:tc>
        <w:tc>
          <w:tcPr>
            <w:tcW w:w="800" w:type="dxa"/>
            <w:tcMar>
              <w:top w:w="20" w:type="dxa"/>
              <w:left w:w="20" w:type="dxa"/>
              <w:bottom w:w="20" w:type="dxa"/>
              <w:right w:w="20" w:type="dxa"/>
            </w:tcMar>
            <w:vAlign w:val="center"/>
            <w:hideMark/>
          </w:tcPr>
          <w:p w14:paraId="312920F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1E34BA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D8F810" w14:textId="77777777" w:rsidR="002D74D6" w:rsidRPr="0028134E" w:rsidRDefault="002D74D6" w:rsidP="000E7980">
            <w:pPr>
              <w:pStyle w:val="movimento2"/>
              <w:rPr>
                <w:color w:val="002060"/>
              </w:rPr>
            </w:pPr>
            <w:r w:rsidRPr="0028134E">
              <w:rPr>
                <w:color w:val="002060"/>
              </w:rPr>
              <w:t> </w:t>
            </w:r>
          </w:p>
        </w:tc>
      </w:tr>
    </w:tbl>
    <w:p w14:paraId="66CF4D0F" w14:textId="77777777" w:rsidR="002D74D6" w:rsidRPr="0028134E" w:rsidRDefault="002D74D6" w:rsidP="002D74D6">
      <w:pPr>
        <w:pStyle w:val="titolo20"/>
        <w:divId w:val="527259509"/>
        <w:rPr>
          <w:rFonts w:eastAsiaTheme="minorEastAsia"/>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C28D858" w14:textId="77777777" w:rsidTr="002D74D6">
        <w:trPr>
          <w:divId w:val="527259509"/>
        </w:trPr>
        <w:tc>
          <w:tcPr>
            <w:tcW w:w="2200" w:type="dxa"/>
            <w:tcMar>
              <w:top w:w="20" w:type="dxa"/>
              <w:left w:w="20" w:type="dxa"/>
              <w:bottom w:w="20" w:type="dxa"/>
              <w:right w:w="20" w:type="dxa"/>
            </w:tcMar>
            <w:vAlign w:val="center"/>
            <w:hideMark/>
          </w:tcPr>
          <w:p w14:paraId="39CC19A2" w14:textId="77777777" w:rsidR="002D74D6" w:rsidRPr="0028134E" w:rsidRDefault="002D74D6" w:rsidP="000E7980">
            <w:pPr>
              <w:pStyle w:val="movimento"/>
              <w:rPr>
                <w:color w:val="002060"/>
              </w:rPr>
            </w:pPr>
            <w:r w:rsidRPr="0028134E">
              <w:rPr>
                <w:color w:val="002060"/>
              </w:rPr>
              <w:t>CONCETTI SAVERIO</w:t>
            </w:r>
          </w:p>
        </w:tc>
        <w:tc>
          <w:tcPr>
            <w:tcW w:w="2200" w:type="dxa"/>
            <w:tcMar>
              <w:top w:w="20" w:type="dxa"/>
              <w:left w:w="20" w:type="dxa"/>
              <w:bottom w:w="20" w:type="dxa"/>
              <w:right w:w="20" w:type="dxa"/>
            </w:tcMar>
            <w:vAlign w:val="center"/>
            <w:hideMark/>
          </w:tcPr>
          <w:p w14:paraId="660025E1"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2EBA1443"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3A81AE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31D7546" w14:textId="77777777" w:rsidR="002D74D6" w:rsidRPr="0028134E" w:rsidRDefault="002D74D6" w:rsidP="000E7980">
            <w:pPr>
              <w:pStyle w:val="movimento2"/>
              <w:rPr>
                <w:color w:val="002060"/>
              </w:rPr>
            </w:pPr>
            <w:r w:rsidRPr="0028134E">
              <w:rPr>
                <w:color w:val="002060"/>
              </w:rPr>
              <w:t> </w:t>
            </w:r>
          </w:p>
        </w:tc>
      </w:tr>
    </w:tbl>
    <w:p w14:paraId="3600809C"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4C52B5F1"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D8EE5B1" w14:textId="77777777" w:rsidTr="002D74D6">
        <w:trPr>
          <w:divId w:val="527259509"/>
        </w:trPr>
        <w:tc>
          <w:tcPr>
            <w:tcW w:w="2200" w:type="dxa"/>
            <w:tcMar>
              <w:top w:w="20" w:type="dxa"/>
              <w:left w:w="20" w:type="dxa"/>
              <w:bottom w:w="20" w:type="dxa"/>
              <w:right w:w="20" w:type="dxa"/>
            </w:tcMar>
            <w:vAlign w:val="center"/>
            <w:hideMark/>
          </w:tcPr>
          <w:p w14:paraId="1C1AAD27" w14:textId="77777777" w:rsidR="002D74D6" w:rsidRPr="0028134E" w:rsidRDefault="002D74D6" w:rsidP="000E7980">
            <w:pPr>
              <w:pStyle w:val="movimento"/>
              <w:rPr>
                <w:color w:val="002060"/>
              </w:rPr>
            </w:pPr>
            <w:r w:rsidRPr="0028134E">
              <w:rPr>
                <w:color w:val="002060"/>
              </w:rPr>
              <w:t>MEHEDI LOUAD</w:t>
            </w:r>
          </w:p>
        </w:tc>
        <w:tc>
          <w:tcPr>
            <w:tcW w:w="2200" w:type="dxa"/>
            <w:tcMar>
              <w:top w:w="20" w:type="dxa"/>
              <w:left w:w="20" w:type="dxa"/>
              <w:bottom w:w="20" w:type="dxa"/>
              <w:right w:w="20" w:type="dxa"/>
            </w:tcMar>
            <w:vAlign w:val="center"/>
            <w:hideMark/>
          </w:tcPr>
          <w:p w14:paraId="46717966" w14:textId="77777777" w:rsidR="002D74D6" w:rsidRPr="0028134E" w:rsidRDefault="002D74D6" w:rsidP="000E7980">
            <w:pPr>
              <w:pStyle w:val="movimento2"/>
              <w:rPr>
                <w:color w:val="002060"/>
              </w:rPr>
            </w:pPr>
            <w:r w:rsidRPr="0028134E">
              <w:rPr>
                <w:color w:val="002060"/>
              </w:rPr>
              <w:t xml:space="preserve">(U.MANDOLESI CALCIO) </w:t>
            </w:r>
          </w:p>
        </w:tc>
        <w:tc>
          <w:tcPr>
            <w:tcW w:w="800" w:type="dxa"/>
            <w:tcMar>
              <w:top w:w="20" w:type="dxa"/>
              <w:left w:w="20" w:type="dxa"/>
              <w:bottom w:w="20" w:type="dxa"/>
              <w:right w:w="20" w:type="dxa"/>
            </w:tcMar>
            <w:vAlign w:val="center"/>
            <w:hideMark/>
          </w:tcPr>
          <w:p w14:paraId="0A4B1BC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E75F723" w14:textId="77777777" w:rsidR="002D74D6" w:rsidRPr="0028134E" w:rsidRDefault="002D74D6" w:rsidP="000E7980">
            <w:pPr>
              <w:pStyle w:val="movimento"/>
              <w:rPr>
                <w:color w:val="002060"/>
              </w:rPr>
            </w:pPr>
            <w:r w:rsidRPr="0028134E">
              <w:rPr>
                <w:color w:val="002060"/>
              </w:rPr>
              <w:t>TESTAGUZZA MATTIA</w:t>
            </w:r>
          </w:p>
        </w:tc>
        <w:tc>
          <w:tcPr>
            <w:tcW w:w="2200" w:type="dxa"/>
            <w:tcMar>
              <w:top w:w="20" w:type="dxa"/>
              <w:left w:w="20" w:type="dxa"/>
              <w:bottom w:w="20" w:type="dxa"/>
              <w:right w:w="20" w:type="dxa"/>
            </w:tcMar>
            <w:vAlign w:val="center"/>
            <w:hideMark/>
          </w:tcPr>
          <w:p w14:paraId="0E96E2FE" w14:textId="77777777" w:rsidR="002D74D6" w:rsidRPr="0028134E" w:rsidRDefault="002D74D6" w:rsidP="000E7980">
            <w:pPr>
              <w:pStyle w:val="movimento2"/>
              <w:rPr>
                <w:color w:val="002060"/>
              </w:rPr>
            </w:pPr>
            <w:r w:rsidRPr="0028134E">
              <w:rPr>
                <w:color w:val="002060"/>
              </w:rPr>
              <w:t xml:space="preserve">(U.MANDOLESI CALCIO) </w:t>
            </w:r>
          </w:p>
        </w:tc>
      </w:tr>
    </w:tbl>
    <w:p w14:paraId="7E0E92B6"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101F410A"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1A0EC5EC"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43CBA56F" w14:textId="77777777" w:rsidR="002D74D6" w:rsidRPr="0028134E" w:rsidRDefault="002D74D6" w:rsidP="002D74D6">
      <w:pPr>
        <w:pStyle w:val="titolo30"/>
        <w:divId w:val="527259509"/>
        <w:rPr>
          <w:color w:val="002060"/>
        </w:rPr>
      </w:pPr>
      <w:r w:rsidRPr="0028134E">
        <w:rPr>
          <w:color w:val="002060"/>
        </w:rPr>
        <w:t xml:space="preserve">CALCIATORI NON ESPULSI </w:t>
      </w:r>
    </w:p>
    <w:p w14:paraId="76965DBA"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C91FF8D" w14:textId="77777777" w:rsidTr="002D74D6">
        <w:trPr>
          <w:divId w:val="527259509"/>
        </w:trPr>
        <w:tc>
          <w:tcPr>
            <w:tcW w:w="2200" w:type="dxa"/>
            <w:tcMar>
              <w:top w:w="20" w:type="dxa"/>
              <w:left w:w="20" w:type="dxa"/>
              <w:bottom w:w="20" w:type="dxa"/>
              <w:right w:w="20" w:type="dxa"/>
            </w:tcMar>
            <w:vAlign w:val="center"/>
            <w:hideMark/>
          </w:tcPr>
          <w:p w14:paraId="01969093" w14:textId="77777777" w:rsidR="002D74D6" w:rsidRPr="0028134E" w:rsidRDefault="002D74D6" w:rsidP="000E7980">
            <w:pPr>
              <w:pStyle w:val="movimento"/>
              <w:rPr>
                <w:color w:val="002060"/>
              </w:rPr>
            </w:pPr>
            <w:r w:rsidRPr="0028134E">
              <w:rPr>
                <w:color w:val="002060"/>
              </w:rPr>
              <w:t>BENIGNI FRANCESCO</w:t>
            </w:r>
          </w:p>
        </w:tc>
        <w:tc>
          <w:tcPr>
            <w:tcW w:w="2200" w:type="dxa"/>
            <w:tcMar>
              <w:top w:w="20" w:type="dxa"/>
              <w:left w:w="20" w:type="dxa"/>
              <w:bottom w:w="20" w:type="dxa"/>
              <w:right w:w="20" w:type="dxa"/>
            </w:tcMar>
            <w:vAlign w:val="center"/>
            <w:hideMark/>
          </w:tcPr>
          <w:p w14:paraId="08350F61" w14:textId="77777777" w:rsidR="002D74D6" w:rsidRPr="0028134E" w:rsidRDefault="002D74D6" w:rsidP="000E7980">
            <w:pPr>
              <w:pStyle w:val="movimento2"/>
              <w:rPr>
                <w:color w:val="002060"/>
              </w:rPr>
            </w:pPr>
            <w:r w:rsidRPr="0028134E">
              <w:rPr>
                <w:color w:val="002060"/>
              </w:rPr>
              <w:t xml:space="preserve">(AUDAX 1970 S.ANGELO) </w:t>
            </w:r>
          </w:p>
        </w:tc>
        <w:tc>
          <w:tcPr>
            <w:tcW w:w="800" w:type="dxa"/>
            <w:tcMar>
              <w:top w:w="20" w:type="dxa"/>
              <w:left w:w="20" w:type="dxa"/>
              <w:bottom w:w="20" w:type="dxa"/>
              <w:right w:w="20" w:type="dxa"/>
            </w:tcMar>
            <w:vAlign w:val="center"/>
            <w:hideMark/>
          </w:tcPr>
          <w:p w14:paraId="769BA3A6"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BE2117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AC5426C" w14:textId="77777777" w:rsidR="002D74D6" w:rsidRPr="0028134E" w:rsidRDefault="002D74D6" w:rsidP="000E7980">
            <w:pPr>
              <w:pStyle w:val="movimento2"/>
              <w:rPr>
                <w:color w:val="002060"/>
              </w:rPr>
            </w:pPr>
            <w:r w:rsidRPr="0028134E">
              <w:rPr>
                <w:color w:val="002060"/>
              </w:rPr>
              <w:t> </w:t>
            </w:r>
          </w:p>
        </w:tc>
      </w:tr>
    </w:tbl>
    <w:p w14:paraId="4805A7A7" w14:textId="77777777" w:rsidR="002D74D6" w:rsidRPr="0028134E" w:rsidRDefault="002D74D6" w:rsidP="002D74D6">
      <w:pPr>
        <w:pStyle w:val="breakline"/>
        <w:divId w:val="527259509"/>
        <w:rPr>
          <w:color w:val="002060"/>
        </w:rPr>
      </w:pPr>
    </w:p>
    <w:p w14:paraId="1BFD8CEF"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69146970"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4F1DEBDE" w14:textId="77777777" w:rsidR="002D74D6" w:rsidRPr="0028134E" w:rsidRDefault="002D74D6" w:rsidP="002D74D6">
      <w:pPr>
        <w:pStyle w:val="breakline"/>
        <w:divId w:val="527259509"/>
        <w:rPr>
          <w:rFonts w:eastAsiaTheme="minorEastAsia"/>
          <w:color w:val="002060"/>
        </w:rPr>
      </w:pPr>
    </w:p>
    <w:p w14:paraId="49EE78FE" w14:textId="77777777" w:rsidR="002D74D6" w:rsidRPr="0028134E" w:rsidRDefault="002D74D6" w:rsidP="002D74D6">
      <w:pPr>
        <w:pStyle w:val="titoloprinc0"/>
        <w:divId w:val="527259509"/>
        <w:rPr>
          <w:color w:val="002060"/>
        </w:rPr>
      </w:pPr>
      <w:r w:rsidRPr="0028134E">
        <w:rPr>
          <w:color w:val="002060"/>
        </w:rPr>
        <w:t>CLASSIFICA</w:t>
      </w:r>
    </w:p>
    <w:p w14:paraId="5CA47DD7" w14:textId="77777777" w:rsidR="002D74D6" w:rsidRPr="0028134E" w:rsidRDefault="002D74D6" w:rsidP="002D74D6">
      <w:pPr>
        <w:pStyle w:val="breakline"/>
        <w:divId w:val="527259509"/>
        <w:rPr>
          <w:color w:val="002060"/>
        </w:rPr>
      </w:pPr>
    </w:p>
    <w:p w14:paraId="2D7C8B94" w14:textId="77777777" w:rsidR="002D74D6" w:rsidRPr="0028134E" w:rsidRDefault="002D74D6" w:rsidP="002D74D6">
      <w:pPr>
        <w:pStyle w:val="breakline"/>
        <w:divId w:val="527259509"/>
        <w:rPr>
          <w:color w:val="002060"/>
        </w:rPr>
      </w:pPr>
    </w:p>
    <w:p w14:paraId="1E038AE1"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FD54D25"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929D"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C3F58"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D030"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D8447"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8632C"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15E7B"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8A2B"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B8CA2"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E3D1"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68EE9" w14:textId="77777777" w:rsidR="002D74D6" w:rsidRPr="0028134E" w:rsidRDefault="002D74D6" w:rsidP="000E7980">
            <w:pPr>
              <w:pStyle w:val="headertabella0"/>
              <w:rPr>
                <w:color w:val="002060"/>
              </w:rPr>
            </w:pPr>
            <w:r w:rsidRPr="0028134E">
              <w:rPr>
                <w:color w:val="002060"/>
              </w:rPr>
              <w:t>PE</w:t>
            </w:r>
          </w:p>
        </w:tc>
      </w:tr>
      <w:tr w:rsidR="002D74D6" w:rsidRPr="0028134E" w14:paraId="698950CC"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D6FBD"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83B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1BE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524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447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02D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A144"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846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F699"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389A" w14:textId="77777777" w:rsidR="002D74D6" w:rsidRPr="0028134E" w:rsidRDefault="002D74D6" w:rsidP="000E7980">
            <w:pPr>
              <w:pStyle w:val="rowtabella0"/>
              <w:jc w:val="center"/>
              <w:rPr>
                <w:color w:val="002060"/>
              </w:rPr>
            </w:pPr>
            <w:r w:rsidRPr="0028134E">
              <w:rPr>
                <w:color w:val="002060"/>
              </w:rPr>
              <w:t>0</w:t>
            </w:r>
          </w:p>
        </w:tc>
      </w:tr>
      <w:tr w:rsidR="002D74D6" w:rsidRPr="0028134E" w14:paraId="2B17B8D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D8EAE"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8A9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AE5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D20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977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3F5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0D8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944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AC6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B724" w14:textId="77777777" w:rsidR="002D74D6" w:rsidRPr="0028134E" w:rsidRDefault="002D74D6" w:rsidP="000E7980">
            <w:pPr>
              <w:pStyle w:val="rowtabella0"/>
              <w:jc w:val="center"/>
              <w:rPr>
                <w:color w:val="002060"/>
              </w:rPr>
            </w:pPr>
            <w:r w:rsidRPr="0028134E">
              <w:rPr>
                <w:color w:val="002060"/>
              </w:rPr>
              <w:t>0</w:t>
            </w:r>
          </w:p>
        </w:tc>
      </w:tr>
      <w:tr w:rsidR="002D74D6" w:rsidRPr="0028134E" w14:paraId="6A7DDAB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BFFDA" w14:textId="77777777" w:rsidR="002D74D6" w:rsidRPr="0028134E" w:rsidRDefault="002D74D6" w:rsidP="000E7980">
            <w:pPr>
              <w:pStyle w:val="rowtabella0"/>
              <w:rPr>
                <w:color w:val="002060"/>
              </w:rPr>
            </w:pPr>
            <w:r w:rsidRPr="0028134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3AE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125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DD8A"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BE9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71D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1E2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16C9"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FB9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3F72" w14:textId="77777777" w:rsidR="002D74D6" w:rsidRPr="0028134E" w:rsidRDefault="002D74D6" w:rsidP="000E7980">
            <w:pPr>
              <w:pStyle w:val="rowtabella0"/>
              <w:jc w:val="center"/>
              <w:rPr>
                <w:color w:val="002060"/>
              </w:rPr>
            </w:pPr>
            <w:r w:rsidRPr="0028134E">
              <w:rPr>
                <w:color w:val="002060"/>
              </w:rPr>
              <w:t>0</w:t>
            </w:r>
          </w:p>
        </w:tc>
      </w:tr>
      <w:tr w:rsidR="002D74D6" w:rsidRPr="0028134E" w14:paraId="757C267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CAAAB" w14:textId="77777777" w:rsidR="002D74D6" w:rsidRPr="0028134E" w:rsidRDefault="002D74D6" w:rsidP="000E7980">
            <w:pPr>
              <w:pStyle w:val="rowtabella0"/>
              <w:rPr>
                <w:color w:val="002060"/>
              </w:rPr>
            </w:pPr>
            <w:r w:rsidRPr="0028134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5C8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85F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ED3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B36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E97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F71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C8B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86B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2452" w14:textId="77777777" w:rsidR="002D74D6" w:rsidRPr="0028134E" w:rsidRDefault="002D74D6" w:rsidP="000E7980">
            <w:pPr>
              <w:pStyle w:val="rowtabella0"/>
              <w:jc w:val="center"/>
              <w:rPr>
                <w:color w:val="002060"/>
              </w:rPr>
            </w:pPr>
            <w:r w:rsidRPr="0028134E">
              <w:rPr>
                <w:color w:val="002060"/>
              </w:rPr>
              <w:t>0</w:t>
            </w:r>
          </w:p>
        </w:tc>
      </w:tr>
      <w:tr w:rsidR="002D74D6" w:rsidRPr="0028134E" w14:paraId="54B08F84"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CAAC7" w14:textId="77777777" w:rsidR="002D74D6" w:rsidRPr="0028134E" w:rsidRDefault="002D74D6" w:rsidP="000E7980">
            <w:pPr>
              <w:pStyle w:val="rowtabella0"/>
              <w:rPr>
                <w:color w:val="002060"/>
              </w:rPr>
            </w:pPr>
            <w:r w:rsidRPr="0028134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5E6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3B2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428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27A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3AF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002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C922"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DA57"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3644" w14:textId="77777777" w:rsidR="002D74D6" w:rsidRPr="0028134E" w:rsidRDefault="002D74D6" w:rsidP="000E7980">
            <w:pPr>
              <w:pStyle w:val="rowtabella0"/>
              <w:jc w:val="center"/>
              <w:rPr>
                <w:color w:val="002060"/>
              </w:rPr>
            </w:pPr>
            <w:r w:rsidRPr="0028134E">
              <w:rPr>
                <w:color w:val="002060"/>
              </w:rPr>
              <w:t>0</w:t>
            </w:r>
          </w:p>
        </w:tc>
      </w:tr>
    </w:tbl>
    <w:p w14:paraId="147E995E" w14:textId="77777777" w:rsidR="002D74D6" w:rsidRPr="0028134E" w:rsidRDefault="002D74D6" w:rsidP="002D74D6">
      <w:pPr>
        <w:pStyle w:val="breakline"/>
        <w:divId w:val="527259509"/>
        <w:rPr>
          <w:rFonts w:eastAsiaTheme="minorEastAsia"/>
          <w:color w:val="002060"/>
        </w:rPr>
      </w:pPr>
    </w:p>
    <w:p w14:paraId="57CE5987" w14:textId="77777777" w:rsidR="002D74D6" w:rsidRPr="0028134E" w:rsidRDefault="002D74D6" w:rsidP="002D74D6">
      <w:pPr>
        <w:pStyle w:val="breakline"/>
        <w:divId w:val="527259509"/>
        <w:rPr>
          <w:color w:val="002060"/>
        </w:rPr>
      </w:pPr>
    </w:p>
    <w:p w14:paraId="224D7A98"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D0E5CC3"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4D7F0"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C6EF"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8BA3B"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D497D"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93B5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761C3"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3CCD"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3879"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6560B"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FC6E6" w14:textId="77777777" w:rsidR="002D74D6" w:rsidRPr="0028134E" w:rsidRDefault="002D74D6" w:rsidP="000E7980">
            <w:pPr>
              <w:pStyle w:val="headertabella0"/>
              <w:rPr>
                <w:color w:val="002060"/>
              </w:rPr>
            </w:pPr>
            <w:r w:rsidRPr="0028134E">
              <w:rPr>
                <w:color w:val="002060"/>
              </w:rPr>
              <w:t>PE</w:t>
            </w:r>
          </w:p>
        </w:tc>
      </w:tr>
      <w:tr w:rsidR="002D74D6" w:rsidRPr="0028134E" w14:paraId="4478AD2B"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09A4BE" w14:textId="77777777" w:rsidR="002D74D6" w:rsidRPr="0028134E" w:rsidRDefault="002D74D6" w:rsidP="000E7980">
            <w:pPr>
              <w:pStyle w:val="rowtabella0"/>
              <w:rPr>
                <w:color w:val="002060"/>
              </w:rPr>
            </w:pPr>
            <w:r w:rsidRPr="0028134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E943"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79D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35E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6C6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9FE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58A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08A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57F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7726" w14:textId="77777777" w:rsidR="002D74D6" w:rsidRPr="0028134E" w:rsidRDefault="002D74D6" w:rsidP="000E7980">
            <w:pPr>
              <w:pStyle w:val="rowtabella0"/>
              <w:jc w:val="center"/>
              <w:rPr>
                <w:color w:val="002060"/>
              </w:rPr>
            </w:pPr>
            <w:r w:rsidRPr="0028134E">
              <w:rPr>
                <w:color w:val="002060"/>
              </w:rPr>
              <w:t>0</w:t>
            </w:r>
          </w:p>
        </w:tc>
      </w:tr>
      <w:tr w:rsidR="002D74D6" w:rsidRPr="0028134E" w14:paraId="6684FE3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82595" w14:textId="77777777" w:rsidR="002D74D6" w:rsidRPr="0028134E" w:rsidRDefault="002D74D6" w:rsidP="000E7980">
            <w:pPr>
              <w:pStyle w:val="rowtabella0"/>
              <w:rPr>
                <w:color w:val="002060"/>
              </w:rPr>
            </w:pPr>
            <w:r w:rsidRPr="0028134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B29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E7FE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D4F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2B9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49F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79D4"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8AB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5A01"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DC29" w14:textId="77777777" w:rsidR="002D74D6" w:rsidRPr="0028134E" w:rsidRDefault="002D74D6" w:rsidP="000E7980">
            <w:pPr>
              <w:pStyle w:val="rowtabella0"/>
              <w:jc w:val="center"/>
              <w:rPr>
                <w:color w:val="002060"/>
              </w:rPr>
            </w:pPr>
            <w:r w:rsidRPr="0028134E">
              <w:rPr>
                <w:color w:val="002060"/>
              </w:rPr>
              <w:t>0</w:t>
            </w:r>
          </w:p>
        </w:tc>
      </w:tr>
      <w:tr w:rsidR="002D74D6" w:rsidRPr="0028134E" w14:paraId="7666C3E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95E6C" w14:textId="77777777" w:rsidR="002D74D6" w:rsidRPr="0028134E" w:rsidRDefault="002D74D6" w:rsidP="000E7980">
            <w:pPr>
              <w:pStyle w:val="rowtabella0"/>
              <w:rPr>
                <w:color w:val="002060"/>
              </w:rPr>
            </w:pPr>
            <w:r w:rsidRPr="0028134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11ED"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8FE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A25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201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1FA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D2FC"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1504"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23E1"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3818" w14:textId="77777777" w:rsidR="002D74D6" w:rsidRPr="0028134E" w:rsidRDefault="002D74D6" w:rsidP="000E7980">
            <w:pPr>
              <w:pStyle w:val="rowtabella0"/>
              <w:jc w:val="center"/>
              <w:rPr>
                <w:color w:val="002060"/>
              </w:rPr>
            </w:pPr>
            <w:r w:rsidRPr="0028134E">
              <w:rPr>
                <w:color w:val="002060"/>
              </w:rPr>
              <w:t>0</w:t>
            </w:r>
          </w:p>
        </w:tc>
      </w:tr>
      <w:tr w:rsidR="002D74D6" w:rsidRPr="0028134E" w14:paraId="780CCE6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5CD21"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59F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E63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C07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8CF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E9B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7AC8"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FCB5"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927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53A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954E362"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77A72" w14:textId="77777777" w:rsidR="002D74D6" w:rsidRPr="0028134E" w:rsidRDefault="002D74D6" w:rsidP="000E7980">
            <w:pPr>
              <w:pStyle w:val="rowtabella0"/>
              <w:rPr>
                <w:color w:val="002060"/>
              </w:rPr>
            </w:pPr>
            <w:r w:rsidRPr="0028134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3B4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36A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AEA9"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39A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86E3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31AA"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2B3D"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8CE4"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D67A" w14:textId="77777777" w:rsidR="002D74D6" w:rsidRPr="0028134E" w:rsidRDefault="002D74D6" w:rsidP="000E7980">
            <w:pPr>
              <w:pStyle w:val="rowtabella0"/>
              <w:jc w:val="center"/>
              <w:rPr>
                <w:color w:val="002060"/>
              </w:rPr>
            </w:pPr>
            <w:r w:rsidRPr="0028134E">
              <w:rPr>
                <w:color w:val="002060"/>
              </w:rPr>
              <w:t>0</w:t>
            </w:r>
          </w:p>
        </w:tc>
      </w:tr>
      <w:tr w:rsidR="002D74D6" w:rsidRPr="0028134E" w14:paraId="3E2E8995"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3F101" w14:textId="77777777" w:rsidR="002D74D6" w:rsidRPr="0028134E" w:rsidRDefault="002D74D6" w:rsidP="000E7980">
            <w:pPr>
              <w:pStyle w:val="rowtabella0"/>
              <w:rPr>
                <w:color w:val="002060"/>
              </w:rPr>
            </w:pPr>
            <w:r w:rsidRPr="0028134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9B5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1D1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FC1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B3D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ECC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93AA"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C6E2" w14:textId="77777777" w:rsidR="002D74D6" w:rsidRPr="0028134E" w:rsidRDefault="002D74D6" w:rsidP="000E7980">
            <w:pPr>
              <w:pStyle w:val="rowtabella0"/>
              <w:jc w:val="center"/>
              <w:rPr>
                <w:color w:val="002060"/>
              </w:rPr>
            </w:pPr>
            <w:r w:rsidRPr="0028134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BC0C"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DA39" w14:textId="77777777" w:rsidR="002D74D6" w:rsidRPr="0028134E" w:rsidRDefault="002D74D6" w:rsidP="000E7980">
            <w:pPr>
              <w:pStyle w:val="rowtabella0"/>
              <w:jc w:val="center"/>
              <w:rPr>
                <w:color w:val="002060"/>
              </w:rPr>
            </w:pPr>
            <w:r w:rsidRPr="0028134E">
              <w:rPr>
                <w:color w:val="002060"/>
              </w:rPr>
              <w:t>0</w:t>
            </w:r>
          </w:p>
        </w:tc>
      </w:tr>
    </w:tbl>
    <w:p w14:paraId="1A6100E8" w14:textId="77777777" w:rsidR="002D74D6" w:rsidRDefault="002D74D6" w:rsidP="002D74D6">
      <w:pPr>
        <w:pStyle w:val="breakline"/>
        <w:divId w:val="527259509"/>
        <w:rPr>
          <w:color w:val="002060"/>
        </w:rPr>
      </w:pPr>
    </w:p>
    <w:p w14:paraId="166C8DB7" w14:textId="77777777" w:rsidR="002D74D6" w:rsidRPr="0028134E" w:rsidRDefault="002D74D6" w:rsidP="002D74D6">
      <w:pPr>
        <w:pStyle w:val="titoloprinc0"/>
        <w:divId w:val="527259509"/>
        <w:rPr>
          <w:color w:val="002060"/>
        </w:rPr>
      </w:pPr>
      <w:r w:rsidRPr="0028134E">
        <w:rPr>
          <w:color w:val="002060"/>
        </w:rPr>
        <w:lastRenderedPageBreak/>
        <w:t>PROGRAMMA GARE</w:t>
      </w:r>
    </w:p>
    <w:p w14:paraId="228765F5"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5306DA" w:rsidRPr="006B208B" w14:paraId="68CDA6BA"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290B"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57F3"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CDA9"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691B5"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080E8"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E07F0"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38336"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226878C6"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820E01" w14:textId="77777777" w:rsidR="005306DA" w:rsidRPr="006B208B" w:rsidRDefault="005306DA" w:rsidP="000E7980">
            <w:pPr>
              <w:pStyle w:val="rowtabella0"/>
              <w:rPr>
                <w:color w:val="002060"/>
              </w:rPr>
            </w:pPr>
            <w:r w:rsidRPr="006B208B">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00D6F" w14:textId="77777777" w:rsidR="005306DA" w:rsidRPr="006B208B" w:rsidRDefault="005306DA" w:rsidP="000E7980">
            <w:pPr>
              <w:pStyle w:val="rowtabella0"/>
              <w:rPr>
                <w:color w:val="002060"/>
              </w:rPr>
            </w:pPr>
            <w:r w:rsidRPr="006B2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049B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7FA92" w14:textId="77777777" w:rsidR="005306DA" w:rsidRPr="006B208B" w:rsidRDefault="005306DA" w:rsidP="000E7980">
            <w:pPr>
              <w:pStyle w:val="rowtabella0"/>
              <w:rPr>
                <w:color w:val="002060"/>
              </w:rPr>
            </w:pPr>
            <w:r w:rsidRPr="006B208B">
              <w:rPr>
                <w:color w:val="002060"/>
              </w:rPr>
              <w:t>30/10/2021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482C4" w14:textId="77777777" w:rsidR="005306DA" w:rsidRPr="006B208B" w:rsidRDefault="005306DA" w:rsidP="000E7980">
            <w:pPr>
              <w:pStyle w:val="rowtabella0"/>
              <w:rPr>
                <w:color w:val="002060"/>
              </w:rPr>
            </w:pPr>
            <w:r w:rsidRPr="006B208B">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956DE" w14:textId="77777777" w:rsidR="005306DA" w:rsidRPr="006B208B" w:rsidRDefault="005306DA" w:rsidP="000E7980">
            <w:pPr>
              <w:pStyle w:val="rowtabella0"/>
              <w:rPr>
                <w:color w:val="002060"/>
              </w:rPr>
            </w:pPr>
            <w:r w:rsidRPr="006B208B">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66F4B" w14:textId="77777777" w:rsidR="005306DA" w:rsidRPr="006B208B" w:rsidRDefault="005306DA" w:rsidP="000E7980">
            <w:pPr>
              <w:pStyle w:val="rowtabella0"/>
              <w:rPr>
                <w:color w:val="002060"/>
              </w:rPr>
            </w:pPr>
            <w:r w:rsidRPr="006B208B">
              <w:rPr>
                <w:color w:val="002060"/>
              </w:rPr>
              <w:t>VIA TOBAGI STAZ. CASTELBELLINO</w:t>
            </w:r>
          </w:p>
        </w:tc>
      </w:tr>
      <w:tr w:rsidR="005306DA" w:rsidRPr="006B208B" w14:paraId="5DFDFCA2"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EE0652" w14:textId="77777777" w:rsidR="005306DA" w:rsidRPr="006B208B" w:rsidRDefault="005306DA" w:rsidP="000E7980">
            <w:pPr>
              <w:pStyle w:val="rowtabella0"/>
              <w:rPr>
                <w:color w:val="002060"/>
              </w:rPr>
            </w:pPr>
            <w:r w:rsidRPr="006B208B">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528B7" w14:textId="77777777" w:rsidR="005306DA" w:rsidRPr="006B208B" w:rsidRDefault="005306DA" w:rsidP="000E7980">
            <w:pPr>
              <w:pStyle w:val="rowtabella0"/>
              <w:rPr>
                <w:color w:val="002060"/>
              </w:rPr>
            </w:pPr>
            <w:r w:rsidRPr="006B2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7E5C6"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6A8FC" w14:textId="77777777" w:rsidR="005306DA" w:rsidRPr="006B208B" w:rsidRDefault="005306DA" w:rsidP="000E7980">
            <w:pPr>
              <w:pStyle w:val="rowtabella0"/>
              <w:rPr>
                <w:color w:val="002060"/>
              </w:rPr>
            </w:pPr>
            <w:r w:rsidRPr="006B208B">
              <w:rPr>
                <w:color w:val="002060"/>
              </w:rPr>
              <w:t>31/10/2021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D8D0A" w14:textId="77777777" w:rsidR="005306DA" w:rsidRPr="006B208B" w:rsidRDefault="005306DA" w:rsidP="000E7980">
            <w:pPr>
              <w:pStyle w:val="rowtabella0"/>
              <w:rPr>
                <w:color w:val="002060"/>
              </w:rPr>
            </w:pPr>
            <w:r w:rsidRPr="006B208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862AB" w14:textId="77777777" w:rsidR="005306DA" w:rsidRPr="006B208B" w:rsidRDefault="005306DA" w:rsidP="000E7980">
            <w:pPr>
              <w:pStyle w:val="rowtabella0"/>
              <w:rPr>
                <w:color w:val="002060"/>
              </w:rPr>
            </w:pPr>
            <w:r w:rsidRPr="006B208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E1023" w14:textId="77777777" w:rsidR="005306DA" w:rsidRPr="006B208B" w:rsidRDefault="005306DA" w:rsidP="000E7980">
            <w:pPr>
              <w:pStyle w:val="rowtabella0"/>
              <w:rPr>
                <w:color w:val="002060"/>
              </w:rPr>
            </w:pPr>
            <w:r w:rsidRPr="006B208B">
              <w:rPr>
                <w:color w:val="002060"/>
              </w:rPr>
              <w:t>VIA ANTONIO ROSMINI 22/B</w:t>
            </w:r>
          </w:p>
        </w:tc>
      </w:tr>
    </w:tbl>
    <w:p w14:paraId="73D1BEAC" w14:textId="77777777" w:rsidR="005306DA" w:rsidRPr="006B208B" w:rsidRDefault="005306DA" w:rsidP="005306DA">
      <w:pPr>
        <w:pStyle w:val="breakline"/>
        <w:divId w:val="527259509"/>
        <w:rPr>
          <w:rFonts w:eastAsiaTheme="minorEastAsia"/>
          <w:color w:val="002060"/>
        </w:rPr>
      </w:pPr>
    </w:p>
    <w:p w14:paraId="508CB4EF" w14:textId="77777777" w:rsidR="005306DA" w:rsidRPr="006B208B" w:rsidRDefault="005306DA" w:rsidP="005306DA">
      <w:pPr>
        <w:pStyle w:val="breakline"/>
        <w:divId w:val="527259509"/>
        <w:rPr>
          <w:color w:val="002060"/>
        </w:rPr>
      </w:pPr>
    </w:p>
    <w:p w14:paraId="410616C1" w14:textId="77777777" w:rsidR="005306DA" w:rsidRPr="006B208B" w:rsidRDefault="005306DA" w:rsidP="005306DA">
      <w:pPr>
        <w:pStyle w:val="breakline"/>
        <w:divId w:val="527259509"/>
        <w:rPr>
          <w:color w:val="002060"/>
        </w:rPr>
      </w:pPr>
    </w:p>
    <w:p w14:paraId="21A3D377"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5306DA" w:rsidRPr="006B208B" w14:paraId="2250B108"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43E8B"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02AD2"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78958"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C9A49"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7A787"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2CB0C"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5F80"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510A5272"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A4393B" w14:textId="77777777" w:rsidR="005306DA" w:rsidRPr="006B208B" w:rsidRDefault="005306DA" w:rsidP="000E7980">
            <w:pPr>
              <w:pStyle w:val="rowtabella0"/>
              <w:rPr>
                <w:color w:val="002060"/>
              </w:rPr>
            </w:pPr>
            <w:r w:rsidRPr="006B208B">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43E30" w14:textId="77777777" w:rsidR="005306DA" w:rsidRPr="006B208B" w:rsidRDefault="005306DA" w:rsidP="000E7980">
            <w:pPr>
              <w:pStyle w:val="rowtabella0"/>
              <w:rPr>
                <w:color w:val="002060"/>
              </w:rPr>
            </w:pPr>
            <w:r w:rsidRPr="006B208B">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2824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D3C54" w14:textId="77777777" w:rsidR="005306DA" w:rsidRPr="006B208B" w:rsidRDefault="005306DA" w:rsidP="000E7980">
            <w:pPr>
              <w:pStyle w:val="rowtabella0"/>
              <w:rPr>
                <w:color w:val="002060"/>
              </w:rPr>
            </w:pPr>
            <w:r w:rsidRPr="006B208B">
              <w:rPr>
                <w:color w:val="002060"/>
              </w:rPr>
              <w:t>30/10/2021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04E7C" w14:textId="77777777" w:rsidR="005306DA" w:rsidRPr="006B208B" w:rsidRDefault="005306DA" w:rsidP="000E7980">
            <w:pPr>
              <w:pStyle w:val="rowtabella0"/>
              <w:rPr>
                <w:color w:val="002060"/>
              </w:rPr>
            </w:pPr>
            <w:r w:rsidRPr="006B208B">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FE170" w14:textId="77777777" w:rsidR="005306DA" w:rsidRPr="006B208B" w:rsidRDefault="005306DA" w:rsidP="000E7980">
            <w:pPr>
              <w:pStyle w:val="rowtabella0"/>
              <w:rPr>
                <w:color w:val="002060"/>
              </w:rPr>
            </w:pPr>
            <w:r w:rsidRPr="006B208B">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838DE" w14:textId="77777777" w:rsidR="005306DA" w:rsidRPr="006B208B" w:rsidRDefault="005306DA" w:rsidP="000E7980">
            <w:pPr>
              <w:pStyle w:val="rowtabella0"/>
              <w:rPr>
                <w:color w:val="002060"/>
              </w:rPr>
            </w:pPr>
            <w:r w:rsidRPr="006B208B">
              <w:rPr>
                <w:color w:val="002060"/>
              </w:rPr>
              <w:t>VIA ALESSANDRO MANZONI</w:t>
            </w:r>
          </w:p>
        </w:tc>
      </w:tr>
      <w:tr w:rsidR="005306DA" w:rsidRPr="006B208B" w14:paraId="4781FC5B"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9C94A" w14:textId="77777777" w:rsidR="005306DA" w:rsidRPr="006B208B" w:rsidRDefault="005306DA" w:rsidP="000E7980">
            <w:pPr>
              <w:pStyle w:val="rowtabella0"/>
              <w:rPr>
                <w:color w:val="002060"/>
              </w:rPr>
            </w:pPr>
            <w:r w:rsidRPr="006B208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7BE89C" w14:textId="77777777" w:rsidR="005306DA" w:rsidRPr="006B208B" w:rsidRDefault="005306DA" w:rsidP="000E7980">
            <w:pPr>
              <w:pStyle w:val="rowtabella0"/>
              <w:rPr>
                <w:color w:val="002060"/>
              </w:rPr>
            </w:pPr>
            <w:r w:rsidRPr="006B208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7828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6AD43" w14:textId="77777777" w:rsidR="005306DA" w:rsidRPr="006B208B" w:rsidRDefault="005306DA" w:rsidP="000E7980">
            <w:pPr>
              <w:pStyle w:val="rowtabella0"/>
              <w:rPr>
                <w:color w:val="002060"/>
              </w:rPr>
            </w:pPr>
            <w:r w:rsidRPr="006B208B">
              <w:rPr>
                <w:color w:val="002060"/>
              </w:rPr>
              <w:t>31/10/2021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1BCBB" w14:textId="77777777" w:rsidR="005306DA" w:rsidRPr="006B208B" w:rsidRDefault="005306DA" w:rsidP="000E7980">
            <w:pPr>
              <w:pStyle w:val="rowtabella0"/>
              <w:rPr>
                <w:color w:val="002060"/>
              </w:rPr>
            </w:pPr>
            <w:r w:rsidRPr="006B208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22028" w14:textId="77777777" w:rsidR="005306DA" w:rsidRPr="006B208B" w:rsidRDefault="005306DA" w:rsidP="000E7980">
            <w:pPr>
              <w:pStyle w:val="rowtabella0"/>
              <w:rPr>
                <w:color w:val="002060"/>
              </w:rPr>
            </w:pPr>
            <w:r w:rsidRPr="006B2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890A5" w14:textId="77777777" w:rsidR="005306DA" w:rsidRPr="006B208B" w:rsidRDefault="005306DA" w:rsidP="000E7980">
            <w:pPr>
              <w:pStyle w:val="rowtabella0"/>
              <w:rPr>
                <w:color w:val="002060"/>
              </w:rPr>
            </w:pPr>
            <w:r w:rsidRPr="006B208B">
              <w:rPr>
                <w:color w:val="002060"/>
              </w:rPr>
              <w:t>VIA FRATELLI CERVI</w:t>
            </w:r>
          </w:p>
        </w:tc>
      </w:tr>
      <w:tr w:rsidR="005306DA" w:rsidRPr="006B208B" w14:paraId="6989DFD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BB16FC" w14:textId="77777777" w:rsidR="005306DA" w:rsidRPr="006B208B" w:rsidRDefault="005306DA" w:rsidP="000E7980">
            <w:pPr>
              <w:pStyle w:val="rowtabella0"/>
              <w:rPr>
                <w:color w:val="002060"/>
              </w:rPr>
            </w:pPr>
            <w:r w:rsidRPr="006B208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D98EB" w14:textId="77777777" w:rsidR="005306DA" w:rsidRPr="006B208B" w:rsidRDefault="005306DA" w:rsidP="000E7980">
            <w:pPr>
              <w:pStyle w:val="rowtabella0"/>
              <w:rPr>
                <w:color w:val="002060"/>
              </w:rPr>
            </w:pPr>
            <w:r w:rsidRPr="006B208B">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01AE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4FE36" w14:textId="77777777" w:rsidR="005306DA" w:rsidRPr="006B208B" w:rsidRDefault="005306DA" w:rsidP="000E7980">
            <w:pPr>
              <w:pStyle w:val="rowtabella0"/>
              <w:rPr>
                <w:color w:val="002060"/>
              </w:rPr>
            </w:pPr>
            <w:r w:rsidRPr="006B208B">
              <w:rPr>
                <w:color w:val="002060"/>
              </w:rPr>
              <w:t>31/10/2021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945D7" w14:textId="77777777" w:rsidR="005306DA" w:rsidRPr="006B208B" w:rsidRDefault="005306DA" w:rsidP="000E7980">
            <w:pPr>
              <w:pStyle w:val="rowtabella0"/>
              <w:rPr>
                <w:color w:val="002060"/>
              </w:rPr>
            </w:pPr>
            <w:r w:rsidRPr="006B208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93C58" w14:textId="77777777" w:rsidR="005306DA" w:rsidRPr="006B208B" w:rsidRDefault="005306DA" w:rsidP="000E7980">
            <w:pPr>
              <w:pStyle w:val="rowtabella0"/>
              <w:rPr>
                <w:color w:val="002060"/>
              </w:rPr>
            </w:pPr>
            <w:r w:rsidRPr="006B208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CE3BE" w14:textId="77777777" w:rsidR="005306DA" w:rsidRPr="006B208B" w:rsidRDefault="005306DA" w:rsidP="000E7980">
            <w:pPr>
              <w:pStyle w:val="rowtabella0"/>
              <w:rPr>
                <w:color w:val="002060"/>
              </w:rPr>
            </w:pPr>
            <w:r w:rsidRPr="006B208B">
              <w:rPr>
                <w:color w:val="002060"/>
              </w:rPr>
              <w:t>VIA CORRADI</w:t>
            </w:r>
          </w:p>
        </w:tc>
      </w:tr>
    </w:tbl>
    <w:p w14:paraId="695C2F10" w14:textId="77777777" w:rsidR="005306DA" w:rsidRPr="006B208B" w:rsidRDefault="005306DA" w:rsidP="005306DA">
      <w:pPr>
        <w:pStyle w:val="breakline"/>
        <w:divId w:val="527259509"/>
        <w:rPr>
          <w:rFonts w:eastAsiaTheme="minorEastAsia"/>
          <w:color w:val="002060"/>
        </w:rPr>
      </w:pPr>
    </w:p>
    <w:p w14:paraId="5D855941" w14:textId="77777777" w:rsidR="002D74D6" w:rsidRPr="0028134E" w:rsidRDefault="002D74D6" w:rsidP="002D74D6">
      <w:pPr>
        <w:pStyle w:val="breakline"/>
        <w:divId w:val="527259509"/>
        <w:rPr>
          <w:rFonts w:eastAsiaTheme="minorEastAsia"/>
          <w:color w:val="002060"/>
        </w:rPr>
      </w:pPr>
    </w:p>
    <w:p w14:paraId="5FBE0028" w14:textId="77777777" w:rsidR="002D74D6" w:rsidRPr="0028134E" w:rsidRDefault="002D74D6" w:rsidP="002D74D6">
      <w:pPr>
        <w:pStyle w:val="breakline"/>
        <w:divId w:val="527259509"/>
        <w:rPr>
          <w:color w:val="002060"/>
        </w:rPr>
      </w:pPr>
    </w:p>
    <w:p w14:paraId="1718EDCD"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19 CALCIO A 5 REGIONALE</w:t>
      </w:r>
    </w:p>
    <w:p w14:paraId="3267A133" w14:textId="77777777" w:rsidR="002D74D6" w:rsidRPr="0028134E" w:rsidRDefault="002D74D6" w:rsidP="002D74D6">
      <w:pPr>
        <w:pStyle w:val="titoloprinc0"/>
        <w:divId w:val="527259509"/>
        <w:rPr>
          <w:color w:val="002060"/>
        </w:rPr>
      </w:pPr>
      <w:r w:rsidRPr="0028134E">
        <w:rPr>
          <w:color w:val="002060"/>
        </w:rPr>
        <w:t>RISULTATI</w:t>
      </w:r>
    </w:p>
    <w:p w14:paraId="4C9FDF31" w14:textId="77777777" w:rsidR="002D74D6" w:rsidRPr="0028134E" w:rsidRDefault="002D74D6" w:rsidP="002D74D6">
      <w:pPr>
        <w:pStyle w:val="breakline"/>
        <w:divId w:val="527259509"/>
        <w:rPr>
          <w:color w:val="002060"/>
        </w:rPr>
      </w:pPr>
    </w:p>
    <w:p w14:paraId="2C424773"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05BBC8CB"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012C833" w14:textId="77777777" w:rsidR="002D74D6" w:rsidRPr="00AE464D" w:rsidRDefault="002D74D6" w:rsidP="002D74D6">
      <w:pPr>
        <w:pStyle w:val="breakline"/>
        <w:divId w:val="527259509"/>
        <w:rPr>
          <w:rFonts w:ascii="Arial" w:hAnsi="Arial" w:cs="Arial"/>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2CB58871"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BC26E35"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705B3"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0443C3F5"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ABA59" w14:textId="77777777" w:rsidR="002D74D6" w:rsidRPr="0028134E" w:rsidRDefault="002D74D6" w:rsidP="000E7980">
                  <w:pPr>
                    <w:pStyle w:val="rowtabella0"/>
                    <w:rPr>
                      <w:color w:val="002060"/>
                    </w:rPr>
                  </w:pPr>
                  <w:r w:rsidRPr="0028134E">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BD307" w14:textId="77777777" w:rsidR="002D74D6" w:rsidRPr="0028134E" w:rsidRDefault="002D74D6" w:rsidP="000E7980">
                  <w:pPr>
                    <w:pStyle w:val="rowtabella0"/>
                    <w:rPr>
                      <w:color w:val="002060"/>
                    </w:rPr>
                  </w:pPr>
                  <w:r w:rsidRPr="0028134E">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BA690" w14:textId="77777777" w:rsidR="002D74D6" w:rsidRPr="0028134E" w:rsidRDefault="002D74D6" w:rsidP="000E7980">
                  <w:pPr>
                    <w:pStyle w:val="rowtabella0"/>
                    <w:jc w:val="center"/>
                    <w:rPr>
                      <w:color w:val="002060"/>
                    </w:rPr>
                  </w:pPr>
                  <w:r w:rsidRPr="0028134E">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18EE5" w14:textId="77777777" w:rsidR="002D74D6" w:rsidRPr="0028134E" w:rsidRDefault="002D74D6" w:rsidP="000E7980">
                  <w:pPr>
                    <w:pStyle w:val="rowtabella0"/>
                    <w:jc w:val="center"/>
                    <w:rPr>
                      <w:color w:val="002060"/>
                    </w:rPr>
                  </w:pPr>
                  <w:r w:rsidRPr="0028134E">
                    <w:rPr>
                      <w:color w:val="002060"/>
                    </w:rPr>
                    <w:t> </w:t>
                  </w:r>
                </w:p>
              </w:tc>
            </w:tr>
            <w:tr w:rsidR="002D74D6" w:rsidRPr="0028134E" w14:paraId="54DBBAC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C13C89" w14:textId="77777777" w:rsidR="002D74D6" w:rsidRPr="0028134E" w:rsidRDefault="002D74D6" w:rsidP="000E7980">
                  <w:pPr>
                    <w:pStyle w:val="rowtabella0"/>
                    <w:rPr>
                      <w:color w:val="002060"/>
                    </w:rPr>
                  </w:pPr>
                  <w:r w:rsidRPr="0028134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3C25E4" w14:textId="77777777" w:rsidR="002D74D6" w:rsidRPr="0028134E" w:rsidRDefault="002D74D6" w:rsidP="000E7980">
                  <w:pPr>
                    <w:pStyle w:val="rowtabella0"/>
                    <w:rPr>
                      <w:color w:val="002060"/>
                    </w:rPr>
                  </w:pPr>
                  <w:r w:rsidRPr="0028134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8678AA" w14:textId="77777777" w:rsidR="002D74D6" w:rsidRPr="0028134E" w:rsidRDefault="002D74D6" w:rsidP="000E7980">
                  <w:pPr>
                    <w:pStyle w:val="rowtabella0"/>
                    <w:jc w:val="center"/>
                    <w:rPr>
                      <w:color w:val="002060"/>
                    </w:rPr>
                  </w:pPr>
                  <w:r w:rsidRPr="0028134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CFED9F" w14:textId="77777777" w:rsidR="002D74D6" w:rsidRPr="0028134E" w:rsidRDefault="002D74D6" w:rsidP="000E7980">
                  <w:pPr>
                    <w:pStyle w:val="rowtabella0"/>
                    <w:jc w:val="center"/>
                    <w:rPr>
                      <w:color w:val="002060"/>
                    </w:rPr>
                  </w:pPr>
                  <w:r w:rsidRPr="0028134E">
                    <w:rPr>
                      <w:color w:val="002060"/>
                    </w:rPr>
                    <w:t> </w:t>
                  </w:r>
                </w:p>
              </w:tc>
            </w:tr>
            <w:tr w:rsidR="002D74D6" w:rsidRPr="0028134E" w14:paraId="3A3A9E5C"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8A80E" w14:textId="77777777" w:rsidR="002D74D6" w:rsidRPr="0028134E" w:rsidRDefault="002D74D6" w:rsidP="000E7980">
                  <w:pPr>
                    <w:pStyle w:val="rowtabella0"/>
                    <w:rPr>
                      <w:color w:val="002060"/>
                    </w:rPr>
                  </w:pPr>
                  <w:r w:rsidRPr="0028134E">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3D310" w14:textId="77777777" w:rsidR="002D74D6" w:rsidRPr="0028134E" w:rsidRDefault="002D74D6" w:rsidP="000E7980">
                  <w:pPr>
                    <w:pStyle w:val="rowtabella0"/>
                    <w:rPr>
                      <w:color w:val="002060"/>
                    </w:rPr>
                  </w:pPr>
                  <w:r w:rsidRPr="0028134E">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4EC93" w14:textId="77777777" w:rsidR="002D74D6" w:rsidRPr="0028134E" w:rsidRDefault="002D74D6" w:rsidP="000E7980">
                  <w:pPr>
                    <w:pStyle w:val="rowtabella0"/>
                    <w:jc w:val="center"/>
                    <w:rPr>
                      <w:color w:val="002060"/>
                    </w:rPr>
                  </w:pPr>
                  <w:r w:rsidRPr="0028134E">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47C1F" w14:textId="77777777" w:rsidR="002D74D6" w:rsidRPr="0028134E" w:rsidRDefault="002D74D6" w:rsidP="000E7980">
                  <w:pPr>
                    <w:pStyle w:val="rowtabella0"/>
                    <w:jc w:val="center"/>
                    <w:rPr>
                      <w:color w:val="002060"/>
                    </w:rPr>
                  </w:pPr>
                  <w:r w:rsidRPr="0028134E">
                    <w:rPr>
                      <w:color w:val="002060"/>
                    </w:rPr>
                    <w:t> </w:t>
                  </w:r>
                </w:p>
              </w:tc>
            </w:tr>
            <w:tr w:rsidR="002D74D6" w:rsidRPr="0028134E" w14:paraId="45944430"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75D9F4E1" w14:textId="77777777" w:rsidR="002D74D6" w:rsidRPr="0028134E" w:rsidRDefault="002D74D6" w:rsidP="000E7980">
                  <w:pPr>
                    <w:pStyle w:val="rowtabella0"/>
                    <w:rPr>
                      <w:color w:val="002060"/>
                    </w:rPr>
                  </w:pPr>
                  <w:r w:rsidRPr="0028134E">
                    <w:rPr>
                      <w:color w:val="002060"/>
                    </w:rPr>
                    <w:t>(1) - disputata il 24/10/2021</w:t>
                  </w:r>
                </w:p>
              </w:tc>
            </w:tr>
          </w:tbl>
          <w:p w14:paraId="6408C75E"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7497D2CF"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4A7F"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5D1224F7"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F45E2" w14:textId="77777777" w:rsidR="002D74D6" w:rsidRPr="0028134E" w:rsidRDefault="002D74D6" w:rsidP="000E7980">
                  <w:pPr>
                    <w:pStyle w:val="rowtabella0"/>
                    <w:rPr>
                      <w:color w:val="002060"/>
                    </w:rPr>
                  </w:pPr>
                  <w:r w:rsidRPr="0028134E">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8E483" w14:textId="77777777" w:rsidR="002D74D6" w:rsidRPr="0028134E" w:rsidRDefault="002D74D6" w:rsidP="000E7980">
                  <w:pPr>
                    <w:pStyle w:val="rowtabella0"/>
                    <w:rPr>
                      <w:color w:val="002060"/>
                    </w:rPr>
                  </w:pPr>
                  <w:r w:rsidRPr="0028134E">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367B4"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E56BB" w14:textId="77777777" w:rsidR="002D74D6" w:rsidRPr="0028134E" w:rsidRDefault="002D74D6" w:rsidP="000E7980">
                  <w:pPr>
                    <w:pStyle w:val="rowtabella0"/>
                    <w:jc w:val="center"/>
                    <w:rPr>
                      <w:color w:val="002060"/>
                    </w:rPr>
                  </w:pPr>
                  <w:r w:rsidRPr="0028134E">
                    <w:rPr>
                      <w:color w:val="002060"/>
                    </w:rPr>
                    <w:t> </w:t>
                  </w:r>
                </w:p>
              </w:tc>
            </w:tr>
            <w:tr w:rsidR="002D74D6" w:rsidRPr="0028134E" w14:paraId="048CDBB3"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0FA44" w14:textId="77777777" w:rsidR="002D74D6" w:rsidRPr="0028134E" w:rsidRDefault="002D74D6" w:rsidP="000E7980">
                  <w:pPr>
                    <w:pStyle w:val="rowtabella0"/>
                    <w:rPr>
                      <w:color w:val="002060"/>
                    </w:rPr>
                  </w:pPr>
                  <w:r w:rsidRPr="0028134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2DB0B6" w14:textId="77777777" w:rsidR="002D74D6" w:rsidRPr="0028134E" w:rsidRDefault="002D74D6" w:rsidP="000E7980">
                  <w:pPr>
                    <w:pStyle w:val="rowtabella0"/>
                    <w:rPr>
                      <w:color w:val="002060"/>
                    </w:rPr>
                  </w:pPr>
                  <w:r w:rsidRPr="0028134E">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0FDD3" w14:textId="77777777" w:rsidR="002D74D6" w:rsidRPr="0028134E" w:rsidRDefault="002D74D6" w:rsidP="000E7980">
                  <w:pPr>
                    <w:pStyle w:val="rowtabella0"/>
                    <w:jc w:val="center"/>
                    <w:rPr>
                      <w:color w:val="002060"/>
                    </w:rPr>
                  </w:pPr>
                  <w:r w:rsidRPr="0028134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765AFA" w14:textId="77777777" w:rsidR="002D74D6" w:rsidRPr="0028134E" w:rsidRDefault="002D74D6" w:rsidP="000E7980">
                  <w:pPr>
                    <w:pStyle w:val="rowtabella0"/>
                    <w:jc w:val="center"/>
                    <w:rPr>
                      <w:color w:val="002060"/>
                    </w:rPr>
                  </w:pPr>
                  <w:r w:rsidRPr="0028134E">
                    <w:rPr>
                      <w:color w:val="002060"/>
                    </w:rPr>
                    <w:t> </w:t>
                  </w:r>
                </w:p>
              </w:tc>
            </w:tr>
            <w:tr w:rsidR="002D74D6" w:rsidRPr="0028134E" w14:paraId="4A01A01D"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D52251" w14:textId="77777777" w:rsidR="002D74D6" w:rsidRPr="0028134E" w:rsidRDefault="002D74D6" w:rsidP="000E7980">
                  <w:pPr>
                    <w:pStyle w:val="rowtabella0"/>
                    <w:rPr>
                      <w:color w:val="002060"/>
                    </w:rPr>
                  </w:pPr>
                  <w:r w:rsidRPr="0028134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2516B" w14:textId="77777777" w:rsidR="002D74D6" w:rsidRPr="0028134E" w:rsidRDefault="002D74D6" w:rsidP="000E7980">
                  <w:pPr>
                    <w:pStyle w:val="rowtabella0"/>
                    <w:rPr>
                      <w:color w:val="002060"/>
                    </w:rPr>
                  </w:pPr>
                  <w:r w:rsidRPr="0028134E">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A6777" w14:textId="77777777" w:rsidR="002D74D6" w:rsidRPr="0028134E" w:rsidRDefault="002D74D6" w:rsidP="000E7980">
                  <w:pPr>
                    <w:pStyle w:val="rowtabella0"/>
                    <w:jc w:val="center"/>
                    <w:rPr>
                      <w:color w:val="002060"/>
                    </w:rPr>
                  </w:pPr>
                  <w:r w:rsidRPr="0028134E">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001CC" w14:textId="77777777" w:rsidR="002D74D6" w:rsidRPr="0028134E" w:rsidRDefault="002D74D6" w:rsidP="000E7980">
                  <w:pPr>
                    <w:pStyle w:val="rowtabella0"/>
                    <w:jc w:val="center"/>
                    <w:rPr>
                      <w:color w:val="002060"/>
                    </w:rPr>
                  </w:pPr>
                  <w:r w:rsidRPr="0028134E">
                    <w:rPr>
                      <w:color w:val="002060"/>
                    </w:rPr>
                    <w:t> </w:t>
                  </w:r>
                </w:p>
              </w:tc>
            </w:tr>
          </w:tbl>
          <w:p w14:paraId="3B6855EF" w14:textId="77777777" w:rsidR="002D74D6" w:rsidRPr="0028134E" w:rsidRDefault="002D74D6" w:rsidP="000E7980">
            <w:pPr>
              <w:rPr>
                <w:color w:val="002060"/>
              </w:rPr>
            </w:pPr>
          </w:p>
        </w:tc>
      </w:tr>
    </w:tbl>
    <w:p w14:paraId="4B402FFE" w14:textId="77777777" w:rsidR="002D74D6" w:rsidRPr="0028134E" w:rsidRDefault="002D74D6" w:rsidP="002D74D6">
      <w:pPr>
        <w:pStyle w:val="breakline"/>
        <w:divId w:val="527259509"/>
        <w:rPr>
          <w:rFonts w:eastAsiaTheme="minorEastAsia"/>
          <w:color w:val="002060"/>
        </w:rPr>
      </w:pPr>
    </w:p>
    <w:p w14:paraId="787DEE0C" w14:textId="77777777" w:rsidR="002D74D6" w:rsidRPr="0028134E" w:rsidRDefault="002D74D6" w:rsidP="002D74D6">
      <w:pPr>
        <w:pStyle w:val="breakline"/>
        <w:divId w:val="527259509"/>
        <w:rPr>
          <w:color w:val="002060"/>
        </w:rPr>
      </w:pPr>
    </w:p>
    <w:p w14:paraId="12224D34" w14:textId="77777777" w:rsidR="002D74D6" w:rsidRPr="0028134E" w:rsidRDefault="002D74D6" w:rsidP="002D74D6">
      <w:pPr>
        <w:pStyle w:val="titoloprinc0"/>
        <w:divId w:val="527259509"/>
        <w:rPr>
          <w:color w:val="002060"/>
        </w:rPr>
      </w:pPr>
      <w:r w:rsidRPr="0028134E">
        <w:rPr>
          <w:color w:val="002060"/>
        </w:rPr>
        <w:t>GIUDICE SPORTIVO</w:t>
      </w:r>
    </w:p>
    <w:p w14:paraId="48F88DB2"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0260BC49" w14:textId="77777777" w:rsidR="002D74D6" w:rsidRPr="0028134E" w:rsidRDefault="002D74D6" w:rsidP="002D74D6">
      <w:pPr>
        <w:pStyle w:val="titolo10"/>
        <w:divId w:val="527259509"/>
        <w:rPr>
          <w:color w:val="002060"/>
        </w:rPr>
      </w:pPr>
      <w:r w:rsidRPr="0028134E">
        <w:rPr>
          <w:color w:val="002060"/>
        </w:rPr>
        <w:t xml:space="preserve">GARE DEL 23/10/2021 </w:t>
      </w:r>
    </w:p>
    <w:p w14:paraId="5423EF18"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1985CDE"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4D2F5F67" w14:textId="77777777" w:rsidR="002D74D6" w:rsidRPr="0028134E" w:rsidRDefault="002D74D6" w:rsidP="002D74D6">
      <w:pPr>
        <w:pStyle w:val="titolo30"/>
        <w:divId w:val="527259509"/>
        <w:rPr>
          <w:color w:val="002060"/>
        </w:rPr>
      </w:pPr>
      <w:r w:rsidRPr="0028134E">
        <w:rPr>
          <w:color w:val="002060"/>
        </w:rPr>
        <w:t xml:space="preserve">CALCIATORI NON ESPULSI </w:t>
      </w:r>
    </w:p>
    <w:p w14:paraId="2D6BD972"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AFBB2A3" w14:textId="77777777" w:rsidTr="002D74D6">
        <w:trPr>
          <w:divId w:val="527259509"/>
        </w:trPr>
        <w:tc>
          <w:tcPr>
            <w:tcW w:w="2200" w:type="dxa"/>
            <w:tcMar>
              <w:top w:w="20" w:type="dxa"/>
              <w:left w:w="20" w:type="dxa"/>
              <w:bottom w:w="20" w:type="dxa"/>
              <w:right w:w="20" w:type="dxa"/>
            </w:tcMar>
            <w:vAlign w:val="center"/>
            <w:hideMark/>
          </w:tcPr>
          <w:p w14:paraId="1D81C65A" w14:textId="77777777" w:rsidR="002D74D6" w:rsidRPr="0028134E" w:rsidRDefault="002D74D6" w:rsidP="000E7980">
            <w:pPr>
              <w:pStyle w:val="movimento"/>
              <w:rPr>
                <w:color w:val="002060"/>
              </w:rPr>
            </w:pPr>
            <w:r w:rsidRPr="0028134E">
              <w:rPr>
                <w:color w:val="002060"/>
              </w:rPr>
              <w:t>SEFERI ARTURO</w:t>
            </w:r>
          </w:p>
        </w:tc>
        <w:tc>
          <w:tcPr>
            <w:tcW w:w="2200" w:type="dxa"/>
            <w:tcMar>
              <w:top w:w="20" w:type="dxa"/>
              <w:left w:w="20" w:type="dxa"/>
              <w:bottom w:w="20" w:type="dxa"/>
              <w:right w:w="20" w:type="dxa"/>
            </w:tcMar>
            <w:vAlign w:val="center"/>
            <w:hideMark/>
          </w:tcPr>
          <w:p w14:paraId="16A33FAB" w14:textId="77777777" w:rsidR="002D74D6" w:rsidRPr="0028134E" w:rsidRDefault="002D74D6" w:rsidP="000E7980">
            <w:pPr>
              <w:pStyle w:val="movimento2"/>
              <w:rPr>
                <w:color w:val="002060"/>
              </w:rPr>
            </w:pPr>
            <w:r w:rsidRPr="0028134E">
              <w:rPr>
                <w:color w:val="002060"/>
              </w:rPr>
              <w:t xml:space="preserve">(CANTINE RIUNITE CSI) </w:t>
            </w:r>
          </w:p>
        </w:tc>
        <w:tc>
          <w:tcPr>
            <w:tcW w:w="800" w:type="dxa"/>
            <w:tcMar>
              <w:top w:w="20" w:type="dxa"/>
              <w:left w:w="20" w:type="dxa"/>
              <w:bottom w:w="20" w:type="dxa"/>
              <w:right w:w="20" w:type="dxa"/>
            </w:tcMar>
            <w:vAlign w:val="center"/>
            <w:hideMark/>
          </w:tcPr>
          <w:p w14:paraId="0FCE35D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4F49E8B" w14:textId="77777777" w:rsidR="002D74D6" w:rsidRPr="0028134E" w:rsidRDefault="002D74D6" w:rsidP="000E7980">
            <w:pPr>
              <w:pStyle w:val="movimento"/>
              <w:rPr>
                <w:color w:val="002060"/>
              </w:rPr>
            </w:pPr>
            <w:r w:rsidRPr="0028134E">
              <w:rPr>
                <w:color w:val="002060"/>
              </w:rPr>
              <w:t>MARINELLI FILIPPO</w:t>
            </w:r>
          </w:p>
        </w:tc>
        <w:tc>
          <w:tcPr>
            <w:tcW w:w="2200" w:type="dxa"/>
            <w:tcMar>
              <w:top w:w="20" w:type="dxa"/>
              <w:left w:w="20" w:type="dxa"/>
              <w:bottom w:w="20" w:type="dxa"/>
              <w:right w:w="20" w:type="dxa"/>
            </w:tcMar>
            <w:vAlign w:val="center"/>
            <w:hideMark/>
          </w:tcPr>
          <w:p w14:paraId="67733D18" w14:textId="77777777" w:rsidR="002D74D6" w:rsidRPr="0028134E" w:rsidRDefault="002D74D6" w:rsidP="000E7980">
            <w:pPr>
              <w:pStyle w:val="movimento2"/>
              <w:rPr>
                <w:color w:val="002060"/>
              </w:rPr>
            </w:pPr>
            <w:r w:rsidRPr="0028134E">
              <w:rPr>
                <w:color w:val="002060"/>
              </w:rPr>
              <w:t xml:space="preserve">(DINAMIS 1990) </w:t>
            </w:r>
          </w:p>
        </w:tc>
      </w:tr>
      <w:tr w:rsidR="002D74D6" w:rsidRPr="0028134E" w14:paraId="470B98C8" w14:textId="77777777" w:rsidTr="002D74D6">
        <w:trPr>
          <w:divId w:val="527259509"/>
        </w:trPr>
        <w:tc>
          <w:tcPr>
            <w:tcW w:w="2200" w:type="dxa"/>
            <w:tcMar>
              <w:top w:w="20" w:type="dxa"/>
              <w:left w:w="20" w:type="dxa"/>
              <w:bottom w:w="20" w:type="dxa"/>
              <w:right w:w="20" w:type="dxa"/>
            </w:tcMar>
            <w:vAlign w:val="center"/>
            <w:hideMark/>
          </w:tcPr>
          <w:p w14:paraId="3500E6CA" w14:textId="77777777" w:rsidR="002D74D6" w:rsidRPr="0028134E" w:rsidRDefault="002D74D6" w:rsidP="000E7980">
            <w:pPr>
              <w:pStyle w:val="movimento"/>
              <w:rPr>
                <w:color w:val="002060"/>
              </w:rPr>
            </w:pPr>
            <w:r w:rsidRPr="0028134E">
              <w:rPr>
                <w:color w:val="002060"/>
              </w:rPr>
              <w:t>KUSZTAL VITTORIO</w:t>
            </w:r>
          </w:p>
        </w:tc>
        <w:tc>
          <w:tcPr>
            <w:tcW w:w="2200" w:type="dxa"/>
            <w:tcMar>
              <w:top w:w="20" w:type="dxa"/>
              <w:left w:w="20" w:type="dxa"/>
              <w:bottom w:w="20" w:type="dxa"/>
              <w:right w:w="20" w:type="dxa"/>
            </w:tcMar>
            <w:vAlign w:val="center"/>
            <w:hideMark/>
          </w:tcPr>
          <w:p w14:paraId="7EA2A979" w14:textId="77777777" w:rsidR="002D74D6" w:rsidRPr="0028134E" w:rsidRDefault="002D74D6" w:rsidP="000E7980">
            <w:pPr>
              <w:pStyle w:val="movimento2"/>
              <w:rPr>
                <w:color w:val="002060"/>
              </w:rPr>
            </w:pPr>
            <w:r w:rsidRPr="0028134E">
              <w:rPr>
                <w:color w:val="002060"/>
              </w:rPr>
              <w:t xml:space="preserve">(GROTTACCIA 2005) </w:t>
            </w:r>
          </w:p>
        </w:tc>
        <w:tc>
          <w:tcPr>
            <w:tcW w:w="800" w:type="dxa"/>
            <w:tcMar>
              <w:top w:w="20" w:type="dxa"/>
              <w:left w:w="20" w:type="dxa"/>
              <w:bottom w:w="20" w:type="dxa"/>
              <w:right w:w="20" w:type="dxa"/>
            </w:tcMar>
            <w:vAlign w:val="center"/>
            <w:hideMark/>
          </w:tcPr>
          <w:p w14:paraId="414C7BD8"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E37F519" w14:textId="77777777" w:rsidR="002D74D6" w:rsidRPr="0028134E" w:rsidRDefault="002D74D6" w:rsidP="000E7980">
            <w:pPr>
              <w:pStyle w:val="movimento"/>
              <w:rPr>
                <w:color w:val="002060"/>
              </w:rPr>
            </w:pPr>
            <w:r w:rsidRPr="0028134E">
              <w:rPr>
                <w:color w:val="002060"/>
              </w:rPr>
              <w:t>CIAPPICI ANDREA</w:t>
            </w:r>
          </w:p>
        </w:tc>
        <w:tc>
          <w:tcPr>
            <w:tcW w:w="2200" w:type="dxa"/>
            <w:tcMar>
              <w:top w:w="20" w:type="dxa"/>
              <w:left w:w="20" w:type="dxa"/>
              <w:bottom w:w="20" w:type="dxa"/>
              <w:right w:w="20" w:type="dxa"/>
            </w:tcMar>
            <w:vAlign w:val="center"/>
            <w:hideMark/>
          </w:tcPr>
          <w:p w14:paraId="33C27B93" w14:textId="77777777" w:rsidR="002D74D6" w:rsidRPr="0028134E" w:rsidRDefault="002D74D6" w:rsidP="000E7980">
            <w:pPr>
              <w:pStyle w:val="movimento2"/>
              <w:rPr>
                <w:color w:val="002060"/>
              </w:rPr>
            </w:pPr>
            <w:r w:rsidRPr="0028134E">
              <w:rPr>
                <w:color w:val="002060"/>
              </w:rPr>
              <w:t xml:space="preserve">(ITALSERVICE C5) </w:t>
            </w:r>
          </w:p>
        </w:tc>
      </w:tr>
      <w:tr w:rsidR="002D74D6" w:rsidRPr="0028134E" w14:paraId="289A0FE9" w14:textId="77777777" w:rsidTr="002D74D6">
        <w:trPr>
          <w:divId w:val="527259509"/>
        </w:trPr>
        <w:tc>
          <w:tcPr>
            <w:tcW w:w="2200" w:type="dxa"/>
            <w:tcMar>
              <w:top w:w="20" w:type="dxa"/>
              <w:left w:w="20" w:type="dxa"/>
              <w:bottom w:w="20" w:type="dxa"/>
              <w:right w:w="20" w:type="dxa"/>
            </w:tcMar>
            <w:vAlign w:val="center"/>
            <w:hideMark/>
          </w:tcPr>
          <w:p w14:paraId="22F11D74" w14:textId="77777777" w:rsidR="002D74D6" w:rsidRPr="0028134E" w:rsidRDefault="002D74D6" w:rsidP="000E7980">
            <w:pPr>
              <w:pStyle w:val="movimento"/>
              <w:rPr>
                <w:color w:val="002060"/>
              </w:rPr>
            </w:pPr>
            <w:r w:rsidRPr="0028134E">
              <w:rPr>
                <w:color w:val="002060"/>
              </w:rPr>
              <w:t>DI GIORGIO LORENZO</w:t>
            </w:r>
          </w:p>
        </w:tc>
        <w:tc>
          <w:tcPr>
            <w:tcW w:w="2200" w:type="dxa"/>
            <w:tcMar>
              <w:top w:w="20" w:type="dxa"/>
              <w:left w:w="20" w:type="dxa"/>
              <w:bottom w:w="20" w:type="dxa"/>
              <w:right w:w="20" w:type="dxa"/>
            </w:tcMar>
            <w:vAlign w:val="center"/>
            <w:hideMark/>
          </w:tcPr>
          <w:p w14:paraId="1703BB18" w14:textId="77777777" w:rsidR="002D74D6" w:rsidRPr="0028134E" w:rsidRDefault="002D74D6" w:rsidP="000E7980">
            <w:pPr>
              <w:pStyle w:val="movimento2"/>
              <w:rPr>
                <w:color w:val="002060"/>
              </w:rPr>
            </w:pPr>
            <w:r w:rsidRPr="0028134E">
              <w:rPr>
                <w:color w:val="002060"/>
              </w:rPr>
              <w:t xml:space="preserve">(NUOVA JUVENTINA FFC) </w:t>
            </w:r>
          </w:p>
        </w:tc>
        <w:tc>
          <w:tcPr>
            <w:tcW w:w="800" w:type="dxa"/>
            <w:tcMar>
              <w:top w:w="20" w:type="dxa"/>
              <w:left w:w="20" w:type="dxa"/>
              <w:bottom w:w="20" w:type="dxa"/>
              <w:right w:w="20" w:type="dxa"/>
            </w:tcMar>
            <w:vAlign w:val="center"/>
            <w:hideMark/>
          </w:tcPr>
          <w:p w14:paraId="052D33E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22DEB62" w14:textId="77777777" w:rsidR="002D74D6" w:rsidRPr="0028134E" w:rsidRDefault="002D74D6" w:rsidP="000E7980">
            <w:pPr>
              <w:pStyle w:val="movimento"/>
              <w:rPr>
                <w:color w:val="002060"/>
              </w:rPr>
            </w:pPr>
            <w:r w:rsidRPr="0028134E">
              <w:rPr>
                <w:color w:val="002060"/>
              </w:rPr>
              <w:t>PETRINI FEDERICO</w:t>
            </w:r>
          </w:p>
        </w:tc>
        <w:tc>
          <w:tcPr>
            <w:tcW w:w="2200" w:type="dxa"/>
            <w:tcMar>
              <w:top w:w="20" w:type="dxa"/>
              <w:left w:w="20" w:type="dxa"/>
              <w:bottom w:w="20" w:type="dxa"/>
              <w:right w:w="20" w:type="dxa"/>
            </w:tcMar>
            <w:vAlign w:val="center"/>
            <w:hideMark/>
          </w:tcPr>
          <w:p w14:paraId="26ABD1BD" w14:textId="77777777" w:rsidR="002D74D6" w:rsidRPr="0028134E" w:rsidRDefault="002D74D6" w:rsidP="000E7980">
            <w:pPr>
              <w:pStyle w:val="movimento2"/>
              <w:rPr>
                <w:color w:val="002060"/>
              </w:rPr>
            </w:pPr>
            <w:r w:rsidRPr="0028134E">
              <w:rPr>
                <w:color w:val="002060"/>
              </w:rPr>
              <w:t xml:space="preserve">(NUOVA JUVENTINA FFC) </w:t>
            </w:r>
          </w:p>
        </w:tc>
      </w:tr>
      <w:tr w:rsidR="002D74D6" w:rsidRPr="0028134E" w14:paraId="0CB771FA" w14:textId="77777777" w:rsidTr="002D74D6">
        <w:trPr>
          <w:divId w:val="527259509"/>
        </w:trPr>
        <w:tc>
          <w:tcPr>
            <w:tcW w:w="2200" w:type="dxa"/>
            <w:tcMar>
              <w:top w:w="20" w:type="dxa"/>
              <w:left w:w="20" w:type="dxa"/>
              <w:bottom w:w="20" w:type="dxa"/>
              <w:right w:w="20" w:type="dxa"/>
            </w:tcMar>
            <w:vAlign w:val="center"/>
            <w:hideMark/>
          </w:tcPr>
          <w:p w14:paraId="396125BA" w14:textId="77777777" w:rsidR="002D74D6" w:rsidRPr="0028134E" w:rsidRDefault="002D74D6" w:rsidP="000E7980">
            <w:pPr>
              <w:pStyle w:val="movimento"/>
              <w:rPr>
                <w:color w:val="002060"/>
              </w:rPr>
            </w:pPr>
            <w:r w:rsidRPr="0028134E">
              <w:rPr>
                <w:color w:val="002060"/>
              </w:rPr>
              <w:t>QUADRINI FRANCESCO</w:t>
            </w:r>
          </w:p>
        </w:tc>
        <w:tc>
          <w:tcPr>
            <w:tcW w:w="2200" w:type="dxa"/>
            <w:tcMar>
              <w:top w:w="20" w:type="dxa"/>
              <w:left w:w="20" w:type="dxa"/>
              <w:bottom w:w="20" w:type="dxa"/>
              <w:right w:w="20" w:type="dxa"/>
            </w:tcMar>
            <w:vAlign w:val="center"/>
            <w:hideMark/>
          </w:tcPr>
          <w:p w14:paraId="5EF1205E" w14:textId="77777777" w:rsidR="002D74D6" w:rsidRPr="0028134E" w:rsidRDefault="002D74D6" w:rsidP="000E7980">
            <w:pPr>
              <w:pStyle w:val="movimento2"/>
              <w:rPr>
                <w:color w:val="002060"/>
              </w:rPr>
            </w:pPr>
            <w:r w:rsidRPr="0028134E">
              <w:rPr>
                <w:color w:val="002060"/>
              </w:rPr>
              <w:t xml:space="preserve">(NUOVA JUVENTINA FFC) </w:t>
            </w:r>
          </w:p>
        </w:tc>
        <w:tc>
          <w:tcPr>
            <w:tcW w:w="800" w:type="dxa"/>
            <w:tcMar>
              <w:top w:w="20" w:type="dxa"/>
              <w:left w:w="20" w:type="dxa"/>
              <w:bottom w:w="20" w:type="dxa"/>
              <w:right w:w="20" w:type="dxa"/>
            </w:tcMar>
            <w:vAlign w:val="center"/>
            <w:hideMark/>
          </w:tcPr>
          <w:p w14:paraId="6373A12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5F9F0F7" w14:textId="77777777" w:rsidR="002D74D6" w:rsidRPr="0028134E" w:rsidRDefault="002D74D6" w:rsidP="000E7980">
            <w:pPr>
              <w:pStyle w:val="movimento"/>
              <w:rPr>
                <w:color w:val="002060"/>
              </w:rPr>
            </w:pPr>
            <w:r w:rsidRPr="0028134E">
              <w:rPr>
                <w:color w:val="002060"/>
              </w:rPr>
              <w:t>MEHNI HAMZA</w:t>
            </w:r>
          </w:p>
        </w:tc>
        <w:tc>
          <w:tcPr>
            <w:tcW w:w="2200" w:type="dxa"/>
            <w:tcMar>
              <w:top w:w="20" w:type="dxa"/>
              <w:left w:w="20" w:type="dxa"/>
              <w:bottom w:w="20" w:type="dxa"/>
              <w:right w:w="20" w:type="dxa"/>
            </w:tcMar>
            <w:vAlign w:val="center"/>
            <w:hideMark/>
          </w:tcPr>
          <w:p w14:paraId="409E1C7B" w14:textId="77777777" w:rsidR="002D74D6" w:rsidRPr="0028134E" w:rsidRDefault="002D74D6" w:rsidP="000E7980">
            <w:pPr>
              <w:pStyle w:val="movimento2"/>
              <w:rPr>
                <w:color w:val="002060"/>
              </w:rPr>
            </w:pPr>
            <w:r w:rsidRPr="0028134E">
              <w:rPr>
                <w:color w:val="002060"/>
              </w:rPr>
              <w:t xml:space="preserve">(SPECIAL ONE SPORTING CLUB) </w:t>
            </w:r>
          </w:p>
        </w:tc>
      </w:tr>
    </w:tbl>
    <w:p w14:paraId="749C4EBF"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2B85E7CE"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4B1A8B66"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54629F6C" w14:textId="77777777" w:rsidR="002D74D6" w:rsidRPr="0028134E" w:rsidRDefault="002D74D6" w:rsidP="002D74D6">
      <w:pPr>
        <w:pStyle w:val="titolo30"/>
        <w:divId w:val="527259509"/>
        <w:rPr>
          <w:color w:val="002060"/>
        </w:rPr>
      </w:pPr>
      <w:r w:rsidRPr="0028134E">
        <w:rPr>
          <w:color w:val="002060"/>
        </w:rPr>
        <w:t xml:space="preserve">CALCIATORI NON ESPULSI </w:t>
      </w:r>
    </w:p>
    <w:p w14:paraId="668AC421" w14:textId="77777777" w:rsidR="002D74D6" w:rsidRPr="0028134E" w:rsidRDefault="002D74D6" w:rsidP="002D74D6">
      <w:pPr>
        <w:pStyle w:val="titolo20"/>
        <w:divId w:val="527259509"/>
        <w:rPr>
          <w:color w:val="002060"/>
        </w:rPr>
      </w:pPr>
      <w:r w:rsidRPr="0028134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BC43452" w14:textId="77777777" w:rsidTr="002D74D6">
        <w:trPr>
          <w:divId w:val="527259509"/>
        </w:trPr>
        <w:tc>
          <w:tcPr>
            <w:tcW w:w="2200" w:type="dxa"/>
            <w:tcMar>
              <w:top w:w="20" w:type="dxa"/>
              <w:left w:w="20" w:type="dxa"/>
              <w:bottom w:w="20" w:type="dxa"/>
              <w:right w:w="20" w:type="dxa"/>
            </w:tcMar>
            <w:vAlign w:val="center"/>
            <w:hideMark/>
          </w:tcPr>
          <w:p w14:paraId="74931448" w14:textId="77777777" w:rsidR="002D74D6" w:rsidRPr="0028134E" w:rsidRDefault="002D74D6" w:rsidP="000E7980">
            <w:pPr>
              <w:pStyle w:val="movimento"/>
              <w:rPr>
                <w:color w:val="002060"/>
              </w:rPr>
            </w:pPr>
            <w:r w:rsidRPr="0028134E">
              <w:rPr>
                <w:color w:val="002060"/>
              </w:rPr>
              <w:t>FEDELI DANIELE</w:t>
            </w:r>
          </w:p>
        </w:tc>
        <w:tc>
          <w:tcPr>
            <w:tcW w:w="2200" w:type="dxa"/>
            <w:tcMar>
              <w:top w:w="20" w:type="dxa"/>
              <w:left w:w="20" w:type="dxa"/>
              <w:bottom w:w="20" w:type="dxa"/>
              <w:right w:w="20" w:type="dxa"/>
            </w:tcMar>
            <w:vAlign w:val="center"/>
            <w:hideMark/>
          </w:tcPr>
          <w:p w14:paraId="497DF662" w14:textId="77777777" w:rsidR="002D74D6" w:rsidRPr="0028134E" w:rsidRDefault="002D74D6" w:rsidP="000E7980">
            <w:pPr>
              <w:pStyle w:val="movimento2"/>
              <w:rPr>
                <w:color w:val="002060"/>
              </w:rPr>
            </w:pPr>
            <w:r w:rsidRPr="0028134E">
              <w:rPr>
                <w:color w:val="002060"/>
              </w:rPr>
              <w:t xml:space="preserve">(CALCETTO NUMANA) </w:t>
            </w:r>
          </w:p>
        </w:tc>
        <w:tc>
          <w:tcPr>
            <w:tcW w:w="800" w:type="dxa"/>
            <w:tcMar>
              <w:top w:w="20" w:type="dxa"/>
              <w:left w:w="20" w:type="dxa"/>
              <w:bottom w:w="20" w:type="dxa"/>
              <w:right w:w="20" w:type="dxa"/>
            </w:tcMar>
            <w:vAlign w:val="center"/>
            <w:hideMark/>
          </w:tcPr>
          <w:p w14:paraId="0061DA8F"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50A41F7" w14:textId="77777777" w:rsidR="002D74D6" w:rsidRPr="0028134E" w:rsidRDefault="002D74D6" w:rsidP="000E7980">
            <w:pPr>
              <w:pStyle w:val="movimento"/>
              <w:rPr>
                <w:color w:val="002060"/>
              </w:rPr>
            </w:pPr>
            <w:r w:rsidRPr="0028134E">
              <w:rPr>
                <w:color w:val="002060"/>
              </w:rPr>
              <w:t>CASAGRANDE MONTESI GUIDO</w:t>
            </w:r>
          </w:p>
        </w:tc>
        <w:tc>
          <w:tcPr>
            <w:tcW w:w="2200" w:type="dxa"/>
            <w:tcMar>
              <w:top w:w="20" w:type="dxa"/>
              <w:left w:w="20" w:type="dxa"/>
              <w:bottom w:w="20" w:type="dxa"/>
              <w:right w:w="20" w:type="dxa"/>
            </w:tcMar>
            <w:vAlign w:val="center"/>
            <w:hideMark/>
          </w:tcPr>
          <w:p w14:paraId="35918C68" w14:textId="77777777" w:rsidR="002D74D6" w:rsidRPr="0028134E" w:rsidRDefault="002D74D6" w:rsidP="000E7980">
            <w:pPr>
              <w:pStyle w:val="movimento2"/>
              <w:rPr>
                <w:color w:val="002060"/>
              </w:rPr>
            </w:pPr>
            <w:r w:rsidRPr="0028134E">
              <w:rPr>
                <w:color w:val="002060"/>
              </w:rPr>
              <w:t xml:space="preserve">(CITTA DI OSTRA) </w:t>
            </w:r>
          </w:p>
        </w:tc>
      </w:tr>
    </w:tbl>
    <w:p w14:paraId="2117ECA8"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2DDEABB8"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526E7EA5" w14:textId="77777777" w:rsidR="002D74D6" w:rsidRPr="0028134E" w:rsidRDefault="002D74D6" w:rsidP="002D74D6">
      <w:pPr>
        <w:pStyle w:val="breakline"/>
        <w:divId w:val="527259509"/>
        <w:rPr>
          <w:rFonts w:eastAsiaTheme="minorEastAsia"/>
          <w:color w:val="002060"/>
        </w:rPr>
      </w:pPr>
    </w:p>
    <w:p w14:paraId="73FD60BF" w14:textId="77777777" w:rsidR="002D74D6" w:rsidRPr="0028134E" w:rsidRDefault="002D74D6" w:rsidP="002D74D6">
      <w:pPr>
        <w:pStyle w:val="titoloprinc0"/>
        <w:divId w:val="527259509"/>
        <w:rPr>
          <w:color w:val="002060"/>
        </w:rPr>
      </w:pPr>
      <w:r w:rsidRPr="0028134E">
        <w:rPr>
          <w:color w:val="002060"/>
        </w:rPr>
        <w:t>CLASSIFICA</w:t>
      </w:r>
    </w:p>
    <w:p w14:paraId="5A75734D" w14:textId="77777777" w:rsidR="002D74D6" w:rsidRPr="0028134E" w:rsidRDefault="002D74D6" w:rsidP="002D74D6">
      <w:pPr>
        <w:pStyle w:val="breakline"/>
        <w:divId w:val="527259509"/>
        <w:rPr>
          <w:color w:val="002060"/>
        </w:rPr>
      </w:pPr>
    </w:p>
    <w:p w14:paraId="66D52ACF" w14:textId="77777777" w:rsidR="002D74D6" w:rsidRPr="0028134E" w:rsidRDefault="002D74D6" w:rsidP="002D74D6">
      <w:pPr>
        <w:pStyle w:val="breakline"/>
        <w:divId w:val="527259509"/>
        <w:rPr>
          <w:color w:val="002060"/>
        </w:rPr>
      </w:pPr>
    </w:p>
    <w:p w14:paraId="1AD83F3D"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59EA2794"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BA2F"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91A9"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5F283"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557A5"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0166D"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94A5C"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8171"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0939C"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B8D0E"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F3390" w14:textId="77777777" w:rsidR="002D74D6" w:rsidRPr="0028134E" w:rsidRDefault="002D74D6" w:rsidP="000E7980">
            <w:pPr>
              <w:pStyle w:val="headertabella0"/>
              <w:rPr>
                <w:color w:val="002060"/>
              </w:rPr>
            </w:pPr>
            <w:r w:rsidRPr="0028134E">
              <w:rPr>
                <w:color w:val="002060"/>
              </w:rPr>
              <w:t>PE</w:t>
            </w:r>
          </w:p>
        </w:tc>
      </w:tr>
      <w:tr w:rsidR="002D74D6" w:rsidRPr="0028134E" w14:paraId="262A006B"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D33CF" w14:textId="77777777" w:rsidR="002D74D6" w:rsidRPr="0028134E" w:rsidRDefault="002D74D6" w:rsidP="000E7980">
            <w:pPr>
              <w:pStyle w:val="rowtabella0"/>
              <w:rPr>
                <w:color w:val="002060"/>
              </w:rPr>
            </w:pPr>
            <w:r w:rsidRPr="0028134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33E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55D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53D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722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D11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CBBA"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61C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0CDF"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B15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5D8CBA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EC9FC" w14:textId="77777777" w:rsidR="002D74D6" w:rsidRPr="0028134E" w:rsidRDefault="002D74D6" w:rsidP="000E7980">
            <w:pPr>
              <w:pStyle w:val="rowtabella0"/>
              <w:rPr>
                <w:color w:val="002060"/>
              </w:rPr>
            </w:pPr>
            <w:r w:rsidRPr="0028134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9C7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6BD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763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FF8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406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590D"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07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BB1A"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BECF" w14:textId="77777777" w:rsidR="002D74D6" w:rsidRPr="0028134E" w:rsidRDefault="002D74D6" w:rsidP="000E7980">
            <w:pPr>
              <w:pStyle w:val="rowtabella0"/>
              <w:jc w:val="center"/>
              <w:rPr>
                <w:color w:val="002060"/>
              </w:rPr>
            </w:pPr>
            <w:r w:rsidRPr="0028134E">
              <w:rPr>
                <w:color w:val="002060"/>
              </w:rPr>
              <w:t>0</w:t>
            </w:r>
          </w:p>
        </w:tc>
      </w:tr>
      <w:tr w:rsidR="002D74D6" w:rsidRPr="0028134E" w14:paraId="160F9D3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90E25"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8AC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500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1FC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BDF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11D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104B"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F23F"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556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DCDC" w14:textId="77777777" w:rsidR="002D74D6" w:rsidRPr="0028134E" w:rsidRDefault="002D74D6" w:rsidP="000E7980">
            <w:pPr>
              <w:pStyle w:val="rowtabella0"/>
              <w:jc w:val="center"/>
              <w:rPr>
                <w:color w:val="002060"/>
              </w:rPr>
            </w:pPr>
            <w:r w:rsidRPr="0028134E">
              <w:rPr>
                <w:color w:val="002060"/>
              </w:rPr>
              <w:t>0</w:t>
            </w:r>
          </w:p>
        </w:tc>
      </w:tr>
      <w:tr w:rsidR="002D74D6" w:rsidRPr="0028134E" w14:paraId="2E9963D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02BA3"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FD6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507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71A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D30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8D7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9A24"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52C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BE9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6AF7" w14:textId="77777777" w:rsidR="002D74D6" w:rsidRPr="0028134E" w:rsidRDefault="002D74D6" w:rsidP="000E7980">
            <w:pPr>
              <w:pStyle w:val="rowtabella0"/>
              <w:jc w:val="center"/>
              <w:rPr>
                <w:color w:val="002060"/>
              </w:rPr>
            </w:pPr>
            <w:r w:rsidRPr="0028134E">
              <w:rPr>
                <w:color w:val="002060"/>
              </w:rPr>
              <w:t>0</w:t>
            </w:r>
          </w:p>
        </w:tc>
      </w:tr>
      <w:tr w:rsidR="002D74D6" w:rsidRPr="0028134E" w14:paraId="54A0946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80E57" w14:textId="77777777" w:rsidR="002D74D6" w:rsidRPr="0028134E" w:rsidRDefault="002D74D6" w:rsidP="000E7980">
            <w:pPr>
              <w:pStyle w:val="rowtabella0"/>
              <w:rPr>
                <w:color w:val="002060"/>
              </w:rPr>
            </w:pPr>
            <w:r w:rsidRPr="0028134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F44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050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06E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8CD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C64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92F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39B8"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361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E524" w14:textId="77777777" w:rsidR="002D74D6" w:rsidRPr="0028134E" w:rsidRDefault="002D74D6" w:rsidP="000E7980">
            <w:pPr>
              <w:pStyle w:val="rowtabella0"/>
              <w:jc w:val="center"/>
              <w:rPr>
                <w:color w:val="002060"/>
              </w:rPr>
            </w:pPr>
            <w:r w:rsidRPr="0028134E">
              <w:rPr>
                <w:color w:val="002060"/>
              </w:rPr>
              <w:t>0</w:t>
            </w:r>
          </w:p>
        </w:tc>
      </w:tr>
      <w:tr w:rsidR="002D74D6" w:rsidRPr="0028134E" w14:paraId="38E032D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A3D10" w14:textId="77777777" w:rsidR="002D74D6" w:rsidRPr="0028134E" w:rsidRDefault="002D74D6" w:rsidP="000E7980">
            <w:pPr>
              <w:pStyle w:val="rowtabella0"/>
              <w:rPr>
                <w:color w:val="002060"/>
              </w:rPr>
            </w:pPr>
            <w:r w:rsidRPr="0028134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5C2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95F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EF4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6CF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716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D63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96C3"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7DF3"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9536" w14:textId="77777777" w:rsidR="002D74D6" w:rsidRPr="0028134E" w:rsidRDefault="002D74D6" w:rsidP="000E7980">
            <w:pPr>
              <w:pStyle w:val="rowtabella0"/>
              <w:jc w:val="center"/>
              <w:rPr>
                <w:color w:val="002060"/>
              </w:rPr>
            </w:pPr>
            <w:r w:rsidRPr="0028134E">
              <w:rPr>
                <w:color w:val="002060"/>
              </w:rPr>
              <w:t>0</w:t>
            </w:r>
          </w:p>
        </w:tc>
      </w:tr>
      <w:tr w:rsidR="002D74D6" w:rsidRPr="0028134E" w14:paraId="07F7CD90"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AAC4F" w14:textId="77777777" w:rsidR="002D74D6" w:rsidRPr="0028134E" w:rsidRDefault="002D74D6" w:rsidP="000E7980">
            <w:pPr>
              <w:pStyle w:val="rowtabella0"/>
              <w:rPr>
                <w:color w:val="002060"/>
              </w:rPr>
            </w:pPr>
            <w:r w:rsidRPr="0028134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1C8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577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E29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DEE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286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9AD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C089"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4713"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6EC2" w14:textId="77777777" w:rsidR="002D74D6" w:rsidRPr="0028134E" w:rsidRDefault="002D74D6" w:rsidP="000E7980">
            <w:pPr>
              <w:pStyle w:val="rowtabella0"/>
              <w:jc w:val="center"/>
              <w:rPr>
                <w:color w:val="002060"/>
              </w:rPr>
            </w:pPr>
            <w:r w:rsidRPr="0028134E">
              <w:rPr>
                <w:color w:val="002060"/>
              </w:rPr>
              <w:t>0</w:t>
            </w:r>
          </w:p>
        </w:tc>
      </w:tr>
    </w:tbl>
    <w:p w14:paraId="4895D2EC" w14:textId="77777777" w:rsidR="002D74D6" w:rsidRPr="0028134E" w:rsidRDefault="002D74D6" w:rsidP="002D74D6">
      <w:pPr>
        <w:pStyle w:val="breakline"/>
        <w:divId w:val="527259509"/>
        <w:rPr>
          <w:rFonts w:eastAsiaTheme="minorEastAsia"/>
          <w:color w:val="002060"/>
        </w:rPr>
      </w:pPr>
    </w:p>
    <w:p w14:paraId="36C977C2" w14:textId="77777777" w:rsidR="002D74D6" w:rsidRPr="0028134E" w:rsidRDefault="002D74D6" w:rsidP="002D74D6">
      <w:pPr>
        <w:pStyle w:val="breakline"/>
        <w:divId w:val="527259509"/>
        <w:rPr>
          <w:color w:val="002060"/>
        </w:rPr>
      </w:pPr>
    </w:p>
    <w:p w14:paraId="6A042703"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7662FCB"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A09E"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390E8"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B075F"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6A159"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8CB5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EAE89"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AB25C"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3F2D"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6D54"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EA08" w14:textId="77777777" w:rsidR="002D74D6" w:rsidRPr="0028134E" w:rsidRDefault="002D74D6" w:rsidP="000E7980">
            <w:pPr>
              <w:pStyle w:val="headertabella0"/>
              <w:rPr>
                <w:color w:val="002060"/>
              </w:rPr>
            </w:pPr>
            <w:r w:rsidRPr="0028134E">
              <w:rPr>
                <w:color w:val="002060"/>
              </w:rPr>
              <w:t>PE</w:t>
            </w:r>
          </w:p>
        </w:tc>
      </w:tr>
      <w:tr w:rsidR="002D74D6" w:rsidRPr="0028134E" w14:paraId="0DBC4F28"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442E06" w14:textId="77777777" w:rsidR="002D74D6" w:rsidRPr="0028134E" w:rsidRDefault="002D74D6" w:rsidP="000E7980">
            <w:pPr>
              <w:pStyle w:val="rowtabella0"/>
              <w:rPr>
                <w:color w:val="002060"/>
              </w:rPr>
            </w:pPr>
            <w:r w:rsidRPr="0028134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8D9F"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E6E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F31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F55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58E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B21D"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DE78"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9CED"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0931" w14:textId="77777777" w:rsidR="002D74D6" w:rsidRPr="0028134E" w:rsidRDefault="002D74D6" w:rsidP="000E7980">
            <w:pPr>
              <w:pStyle w:val="rowtabella0"/>
              <w:jc w:val="center"/>
              <w:rPr>
                <w:color w:val="002060"/>
              </w:rPr>
            </w:pPr>
            <w:r w:rsidRPr="0028134E">
              <w:rPr>
                <w:color w:val="002060"/>
              </w:rPr>
              <w:t>0</w:t>
            </w:r>
          </w:p>
        </w:tc>
      </w:tr>
      <w:tr w:rsidR="002D74D6" w:rsidRPr="0028134E" w14:paraId="26156BC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56768" w14:textId="77777777" w:rsidR="002D74D6" w:rsidRPr="0028134E" w:rsidRDefault="002D74D6" w:rsidP="000E7980">
            <w:pPr>
              <w:pStyle w:val="rowtabella0"/>
              <w:rPr>
                <w:color w:val="002060"/>
              </w:rPr>
            </w:pPr>
            <w:r w:rsidRPr="0028134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CB4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91F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CB3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5F0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B6C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9DA96"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897B"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F71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2605" w14:textId="77777777" w:rsidR="002D74D6" w:rsidRPr="0028134E" w:rsidRDefault="002D74D6" w:rsidP="000E7980">
            <w:pPr>
              <w:pStyle w:val="rowtabella0"/>
              <w:jc w:val="center"/>
              <w:rPr>
                <w:color w:val="002060"/>
              </w:rPr>
            </w:pPr>
            <w:r w:rsidRPr="0028134E">
              <w:rPr>
                <w:color w:val="002060"/>
              </w:rPr>
              <w:t>0</w:t>
            </w:r>
          </w:p>
        </w:tc>
      </w:tr>
      <w:tr w:rsidR="002D74D6" w:rsidRPr="0028134E" w14:paraId="24AEF867"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48298" w14:textId="77777777" w:rsidR="002D74D6" w:rsidRPr="0028134E" w:rsidRDefault="002D74D6" w:rsidP="000E7980">
            <w:pPr>
              <w:pStyle w:val="rowtabella0"/>
              <w:rPr>
                <w:color w:val="002060"/>
              </w:rPr>
            </w:pPr>
            <w:r w:rsidRPr="0028134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B7C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BD0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CC2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AB6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F02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ACF5"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41F9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2BE2"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6302" w14:textId="77777777" w:rsidR="002D74D6" w:rsidRPr="0028134E" w:rsidRDefault="002D74D6" w:rsidP="000E7980">
            <w:pPr>
              <w:pStyle w:val="rowtabella0"/>
              <w:jc w:val="center"/>
              <w:rPr>
                <w:color w:val="002060"/>
              </w:rPr>
            </w:pPr>
            <w:r w:rsidRPr="0028134E">
              <w:rPr>
                <w:color w:val="002060"/>
              </w:rPr>
              <w:t>0</w:t>
            </w:r>
          </w:p>
        </w:tc>
      </w:tr>
      <w:tr w:rsidR="002D74D6" w:rsidRPr="0028134E" w14:paraId="2FF1A8D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C557E" w14:textId="77777777" w:rsidR="002D74D6" w:rsidRPr="0028134E" w:rsidRDefault="002D74D6" w:rsidP="000E7980">
            <w:pPr>
              <w:pStyle w:val="rowtabella0"/>
              <w:rPr>
                <w:color w:val="002060"/>
              </w:rPr>
            </w:pPr>
            <w:r w:rsidRPr="0028134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A6F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B2D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820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2EA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6EC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4F70"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78E4"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B0B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7B22" w14:textId="77777777" w:rsidR="002D74D6" w:rsidRPr="0028134E" w:rsidRDefault="002D74D6" w:rsidP="000E7980">
            <w:pPr>
              <w:pStyle w:val="rowtabella0"/>
              <w:jc w:val="center"/>
              <w:rPr>
                <w:color w:val="002060"/>
              </w:rPr>
            </w:pPr>
            <w:r w:rsidRPr="0028134E">
              <w:rPr>
                <w:color w:val="002060"/>
              </w:rPr>
              <w:t>0</w:t>
            </w:r>
          </w:p>
        </w:tc>
      </w:tr>
      <w:tr w:rsidR="002D74D6" w:rsidRPr="0028134E" w14:paraId="1B15953B"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6D948" w14:textId="77777777" w:rsidR="002D74D6" w:rsidRPr="0028134E" w:rsidRDefault="002D74D6" w:rsidP="000E7980">
            <w:pPr>
              <w:pStyle w:val="rowtabella0"/>
              <w:rPr>
                <w:color w:val="002060"/>
              </w:rPr>
            </w:pPr>
            <w:r w:rsidRPr="0028134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7A3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9E3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6E5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D3D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25C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6B95"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0BA0"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B119"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D9DC" w14:textId="77777777" w:rsidR="002D74D6" w:rsidRPr="0028134E" w:rsidRDefault="002D74D6" w:rsidP="000E7980">
            <w:pPr>
              <w:pStyle w:val="rowtabella0"/>
              <w:jc w:val="center"/>
              <w:rPr>
                <w:color w:val="002060"/>
              </w:rPr>
            </w:pPr>
            <w:r w:rsidRPr="0028134E">
              <w:rPr>
                <w:color w:val="002060"/>
              </w:rPr>
              <w:t>0</w:t>
            </w:r>
          </w:p>
        </w:tc>
      </w:tr>
      <w:tr w:rsidR="002D74D6" w:rsidRPr="0028134E" w14:paraId="743802B2"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0AB6C7" w14:textId="77777777" w:rsidR="002D74D6" w:rsidRPr="0028134E" w:rsidRDefault="002D74D6" w:rsidP="000E7980">
            <w:pPr>
              <w:pStyle w:val="rowtabella0"/>
              <w:rPr>
                <w:color w:val="002060"/>
              </w:rPr>
            </w:pPr>
            <w:r w:rsidRPr="0028134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A89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85F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0C8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636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1D2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F865"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2086"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6263"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4228" w14:textId="77777777" w:rsidR="002D74D6" w:rsidRPr="0028134E" w:rsidRDefault="002D74D6" w:rsidP="000E7980">
            <w:pPr>
              <w:pStyle w:val="rowtabella0"/>
              <w:jc w:val="center"/>
              <w:rPr>
                <w:color w:val="002060"/>
              </w:rPr>
            </w:pPr>
            <w:r w:rsidRPr="0028134E">
              <w:rPr>
                <w:color w:val="002060"/>
              </w:rPr>
              <w:t>0</w:t>
            </w:r>
          </w:p>
        </w:tc>
      </w:tr>
    </w:tbl>
    <w:p w14:paraId="23CC64C5" w14:textId="77777777" w:rsidR="002D74D6" w:rsidRDefault="002D74D6" w:rsidP="002D74D6">
      <w:pPr>
        <w:pStyle w:val="breakline"/>
        <w:divId w:val="527259509"/>
        <w:rPr>
          <w:color w:val="002060"/>
        </w:rPr>
      </w:pPr>
    </w:p>
    <w:p w14:paraId="7342A803" w14:textId="77777777" w:rsidR="002D74D6" w:rsidRPr="0028134E" w:rsidRDefault="002D74D6" w:rsidP="002D74D6">
      <w:pPr>
        <w:pStyle w:val="titoloprinc0"/>
        <w:divId w:val="527259509"/>
        <w:rPr>
          <w:color w:val="002060"/>
        </w:rPr>
      </w:pPr>
      <w:r w:rsidRPr="0028134E">
        <w:rPr>
          <w:color w:val="002060"/>
        </w:rPr>
        <w:t>PROGRAMMA GARE</w:t>
      </w:r>
    </w:p>
    <w:p w14:paraId="756C2533"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975"/>
        <w:gridCol w:w="385"/>
        <w:gridCol w:w="897"/>
        <w:gridCol w:w="1281"/>
        <w:gridCol w:w="1528"/>
        <w:gridCol w:w="1537"/>
      </w:tblGrid>
      <w:tr w:rsidR="005306DA" w:rsidRPr="006B208B" w14:paraId="7FAADC22"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C1C53"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76D4D"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8F1F3"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BBFD"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6A20B"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3E44"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6801"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06DD52C6"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CBF92A" w14:textId="77777777" w:rsidR="005306DA" w:rsidRPr="006B208B" w:rsidRDefault="005306DA" w:rsidP="000E7980">
            <w:pPr>
              <w:pStyle w:val="rowtabella0"/>
              <w:rPr>
                <w:color w:val="002060"/>
              </w:rPr>
            </w:pPr>
            <w:r w:rsidRPr="006B208B">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2A0FE" w14:textId="77777777" w:rsidR="005306DA" w:rsidRPr="006B208B" w:rsidRDefault="005306DA" w:rsidP="000E7980">
            <w:pPr>
              <w:pStyle w:val="rowtabella0"/>
              <w:rPr>
                <w:color w:val="002060"/>
              </w:rPr>
            </w:pPr>
            <w:r w:rsidRPr="006B208B">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6F6DB"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90D71" w14:textId="77777777" w:rsidR="005306DA" w:rsidRPr="006B208B" w:rsidRDefault="005306DA" w:rsidP="000E7980">
            <w:pPr>
              <w:pStyle w:val="rowtabella0"/>
              <w:rPr>
                <w:color w:val="002060"/>
              </w:rPr>
            </w:pPr>
            <w:r w:rsidRPr="006B208B">
              <w:rPr>
                <w:color w:val="002060"/>
              </w:rPr>
              <w:t>30/10/2021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598BE" w14:textId="77777777" w:rsidR="005306DA" w:rsidRPr="006B208B" w:rsidRDefault="005306DA" w:rsidP="000E7980">
            <w:pPr>
              <w:pStyle w:val="rowtabella0"/>
              <w:rPr>
                <w:color w:val="002060"/>
              </w:rPr>
            </w:pPr>
            <w:r w:rsidRPr="006B208B">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1920F" w14:textId="77777777" w:rsidR="005306DA" w:rsidRPr="006B208B" w:rsidRDefault="005306DA" w:rsidP="000E7980">
            <w:pPr>
              <w:pStyle w:val="rowtabella0"/>
              <w:rPr>
                <w:color w:val="002060"/>
              </w:rPr>
            </w:pPr>
            <w:r w:rsidRPr="006B208B">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D059E" w14:textId="77777777" w:rsidR="005306DA" w:rsidRPr="006B208B" w:rsidRDefault="005306DA" w:rsidP="000E7980">
            <w:pPr>
              <w:pStyle w:val="rowtabella0"/>
              <w:rPr>
                <w:color w:val="002060"/>
              </w:rPr>
            </w:pPr>
            <w:r w:rsidRPr="006B208B">
              <w:rPr>
                <w:color w:val="002060"/>
              </w:rPr>
              <w:t>VIA MATTEOTTI</w:t>
            </w:r>
          </w:p>
        </w:tc>
      </w:tr>
      <w:tr w:rsidR="005306DA" w:rsidRPr="006B208B" w14:paraId="1F6A338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D1745" w14:textId="77777777" w:rsidR="005306DA" w:rsidRPr="006B208B" w:rsidRDefault="005306DA" w:rsidP="000E7980">
            <w:pPr>
              <w:pStyle w:val="rowtabella0"/>
              <w:rPr>
                <w:color w:val="002060"/>
              </w:rPr>
            </w:pPr>
            <w:r w:rsidRPr="006B2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2ABC0" w14:textId="77777777" w:rsidR="005306DA" w:rsidRPr="006B208B" w:rsidRDefault="005306DA" w:rsidP="000E7980">
            <w:pPr>
              <w:pStyle w:val="rowtabella0"/>
              <w:rPr>
                <w:color w:val="002060"/>
              </w:rPr>
            </w:pPr>
            <w:r w:rsidRPr="006B208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3BDFE"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CC7990" w14:textId="77777777" w:rsidR="005306DA" w:rsidRPr="006B208B" w:rsidRDefault="005306DA" w:rsidP="000E7980">
            <w:pPr>
              <w:pStyle w:val="rowtabella0"/>
              <w:rPr>
                <w:color w:val="002060"/>
              </w:rPr>
            </w:pPr>
            <w:r w:rsidRPr="006B208B">
              <w:rPr>
                <w:color w:val="002060"/>
              </w:rPr>
              <w:t>30/10/2021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605D4F" w14:textId="77777777" w:rsidR="005306DA" w:rsidRPr="006B208B" w:rsidRDefault="005306DA" w:rsidP="000E7980">
            <w:pPr>
              <w:pStyle w:val="rowtabella0"/>
              <w:rPr>
                <w:color w:val="002060"/>
              </w:rPr>
            </w:pPr>
            <w:r w:rsidRPr="006B208B">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86AEE" w14:textId="77777777" w:rsidR="005306DA" w:rsidRPr="006B208B" w:rsidRDefault="005306DA" w:rsidP="000E7980">
            <w:pPr>
              <w:pStyle w:val="rowtabella0"/>
              <w:rPr>
                <w:color w:val="002060"/>
              </w:rPr>
            </w:pPr>
            <w:r w:rsidRPr="006B208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AEE06" w14:textId="77777777" w:rsidR="005306DA" w:rsidRPr="006B208B" w:rsidRDefault="005306DA" w:rsidP="000E7980">
            <w:pPr>
              <w:pStyle w:val="rowtabella0"/>
              <w:rPr>
                <w:color w:val="002060"/>
              </w:rPr>
            </w:pPr>
            <w:r w:rsidRPr="006B208B">
              <w:rPr>
                <w:color w:val="002060"/>
              </w:rPr>
              <w:t>VIA MAZZINI</w:t>
            </w:r>
          </w:p>
        </w:tc>
      </w:tr>
      <w:tr w:rsidR="005306DA" w:rsidRPr="006B208B" w14:paraId="0C2E563E"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853C1" w14:textId="77777777" w:rsidR="005306DA" w:rsidRPr="006B208B" w:rsidRDefault="005306DA" w:rsidP="000E7980">
            <w:pPr>
              <w:pStyle w:val="rowtabella0"/>
              <w:rPr>
                <w:color w:val="002060"/>
              </w:rPr>
            </w:pPr>
            <w:r w:rsidRPr="006B208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20169" w14:textId="77777777" w:rsidR="005306DA" w:rsidRPr="006B208B" w:rsidRDefault="005306DA" w:rsidP="000E7980">
            <w:pPr>
              <w:pStyle w:val="rowtabella0"/>
              <w:rPr>
                <w:color w:val="002060"/>
              </w:rPr>
            </w:pPr>
            <w:r w:rsidRPr="006B208B">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CDB02"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AA89A" w14:textId="77777777" w:rsidR="005306DA" w:rsidRPr="006B208B" w:rsidRDefault="005306DA" w:rsidP="000E7980">
            <w:pPr>
              <w:pStyle w:val="rowtabella0"/>
              <w:rPr>
                <w:color w:val="002060"/>
              </w:rPr>
            </w:pPr>
            <w:r w:rsidRPr="006B208B">
              <w:rPr>
                <w:color w:val="002060"/>
              </w:rPr>
              <w:t>30/10/2021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303B9" w14:textId="77777777" w:rsidR="005306DA" w:rsidRPr="006B208B" w:rsidRDefault="005306DA" w:rsidP="000E7980">
            <w:pPr>
              <w:pStyle w:val="rowtabella0"/>
              <w:rPr>
                <w:color w:val="002060"/>
              </w:rPr>
            </w:pPr>
            <w:r w:rsidRPr="006B208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299A3"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CDC5A" w14:textId="77777777" w:rsidR="005306DA" w:rsidRPr="006B208B" w:rsidRDefault="005306DA" w:rsidP="000E7980">
            <w:pPr>
              <w:pStyle w:val="rowtabella0"/>
              <w:rPr>
                <w:color w:val="002060"/>
              </w:rPr>
            </w:pPr>
            <w:r w:rsidRPr="006B208B">
              <w:rPr>
                <w:color w:val="002060"/>
              </w:rPr>
              <w:t>VIA MONTEPELAGO</w:t>
            </w:r>
          </w:p>
        </w:tc>
      </w:tr>
    </w:tbl>
    <w:p w14:paraId="68AF516D" w14:textId="77777777" w:rsidR="005306DA" w:rsidRPr="006B208B" w:rsidRDefault="005306DA" w:rsidP="005306DA">
      <w:pPr>
        <w:pStyle w:val="breakline"/>
        <w:divId w:val="527259509"/>
        <w:rPr>
          <w:rFonts w:eastAsiaTheme="minorEastAsia"/>
          <w:color w:val="002060"/>
        </w:rPr>
      </w:pPr>
    </w:p>
    <w:p w14:paraId="28D3B8B0" w14:textId="77777777" w:rsidR="005306DA" w:rsidRPr="006B208B" w:rsidRDefault="005306DA" w:rsidP="005306DA">
      <w:pPr>
        <w:pStyle w:val="breakline"/>
        <w:divId w:val="527259509"/>
        <w:rPr>
          <w:color w:val="002060"/>
        </w:rPr>
      </w:pPr>
    </w:p>
    <w:p w14:paraId="5D60F59A" w14:textId="77777777" w:rsidR="005306DA" w:rsidRPr="006B208B" w:rsidRDefault="005306DA" w:rsidP="005306DA">
      <w:pPr>
        <w:pStyle w:val="breakline"/>
        <w:divId w:val="527259509"/>
        <w:rPr>
          <w:color w:val="002060"/>
        </w:rPr>
      </w:pPr>
    </w:p>
    <w:p w14:paraId="6BBB0197"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5306DA" w:rsidRPr="006B208B" w14:paraId="1D0D6F4C"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E63C"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54053"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1704A"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DC1B1"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C720D"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032E4"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D2A52"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1C00529A"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73727B" w14:textId="77777777" w:rsidR="005306DA" w:rsidRPr="006B208B" w:rsidRDefault="005306DA" w:rsidP="000E7980">
            <w:pPr>
              <w:pStyle w:val="rowtabella0"/>
              <w:rPr>
                <w:color w:val="002060"/>
              </w:rPr>
            </w:pPr>
            <w:r w:rsidRPr="006B208B">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B912F" w14:textId="77777777" w:rsidR="005306DA" w:rsidRPr="006B208B" w:rsidRDefault="005306DA" w:rsidP="000E7980">
            <w:pPr>
              <w:pStyle w:val="rowtabella0"/>
              <w:rPr>
                <w:color w:val="002060"/>
              </w:rPr>
            </w:pPr>
            <w:r w:rsidRPr="006B208B">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D69E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494BE" w14:textId="77777777" w:rsidR="005306DA" w:rsidRPr="006B208B" w:rsidRDefault="005306DA" w:rsidP="000E7980">
            <w:pPr>
              <w:pStyle w:val="rowtabella0"/>
              <w:rPr>
                <w:color w:val="002060"/>
              </w:rPr>
            </w:pPr>
            <w:r w:rsidRPr="006B208B">
              <w:rPr>
                <w:color w:val="002060"/>
              </w:rPr>
              <w:t>30/10/2021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AFDFD" w14:textId="77777777" w:rsidR="005306DA" w:rsidRPr="006B208B" w:rsidRDefault="005306DA" w:rsidP="000E7980">
            <w:pPr>
              <w:pStyle w:val="rowtabella0"/>
              <w:rPr>
                <w:color w:val="002060"/>
              </w:rPr>
            </w:pPr>
            <w:r w:rsidRPr="006B208B">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E98E6" w14:textId="77777777" w:rsidR="005306DA" w:rsidRPr="006B208B" w:rsidRDefault="005306DA" w:rsidP="000E7980">
            <w:pPr>
              <w:pStyle w:val="rowtabella0"/>
              <w:rPr>
                <w:color w:val="002060"/>
              </w:rPr>
            </w:pPr>
            <w:r w:rsidRPr="006B2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C55B1" w14:textId="77777777" w:rsidR="005306DA" w:rsidRPr="006B208B" w:rsidRDefault="005306DA" w:rsidP="000E7980">
            <w:pPr>
              <w:pStyle w:val="rowtabella0"/>
              <w:rPr>
                <w:color w:val="002060"/>
              </w:rPr>
            </w:pPr>
            <w:r w:rsidRPr="006B208B">
              <w:rPr>
                <w:color w:val="002060"/>
              </w:rPr>
              <w:t>VIA SAN SERGIO FZ. GROTTACCIA</w:t>
            </w:r>
          </w:p>
        </w:tc>
      </w:tr>
      <w:tr w:rsidR="005306DA" w:rsidRPr="006B208B" w14:paraId="7307A259"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6DAC9F" w14:textId="77777777" w:rsidR="005306DA" w:rsidRPr="006B208B" w:rsidRDefault="005306DA" w:rsidP="000E7980">
            <w:pPr>
              <w:pStyle w:val="rowtabella0"/>
              <w:rPr>
                <w:color w:val="002060"/>
              </w:rPr>
            </w:pPr>
            <w:r w:rsidRPr="006B2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841EF6" w14:textId="77777777" w:rsidR="005306DA" w:rsidRPr="006B208B" w:rsidRDefault="005306DA" w:rsidP="000E7980">
            <w:pPr>
              <w:pStyle w:val="rowtabella0"/>
              <w:rPr>
                <w:color w:val="002060"/>
              </w:rPr>
            </w:pPr>
            <w:r w:rsidRPr="006B208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49CFC"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72C51" w14:textId="77777777" w:rsidR="005306DA" w:rsidRPr="006B208B" w:rsidRDefault="005306DA" w:rsidP="000E7980">
            <w:pPr>
              <w:pStyle w:val="rowtabella0"/>
              <w:rPr>
                <w:color w:val="002060"/>
              </w:rPr>
            </w:pPr>
            <w:r w:rsidRPr="006B208B">
              <w:rPr>
                <w:color w:val="002060"/>
              </w:rPr>
              <w:t>30/10/2021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DBDED1" w14:textId="77777777" w:rsidR="005306DA" w:rsidRPr="006B208B" w:rsidRDefault="005306DA" w:rsidP="000E7980">
            <w:pPr>
              <w:pStyle w:val="rowtabella0"/>
              <w:rPr>
                <w:color w:val="002060"/>
              </w:rPr>
            </w:pPr>
            <w:r w:rsidRPr="006B2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FC506" w14:textId="77777777" w:rsidR="005306DA" w:rsidRPr="006B208B" w:rsidRDefault="005306DA" w:rsidP="000E7980">
            <w:pPr>
              <w:pStyle w:val="rowtabella0"/>
              <w:rPr>
                <w:color w:val="002060"/>
              </w:rPr>
            </w:pPr>
            <w:r w:rsidRPr="006B2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673DB" w14:textId="77777777" w:rsidR="005306DA" w:rsidRPr="006B208B" w:rsidRDefault="005306DA" w:rsidP="000E7980">
            <w:pPr>
              <w:pStyle w:val="rowtabella0"/>
              <w:rPr>
                <w:color w:val="002060"/>
              </w:rPr>
            </w:pPr>
            <w:r w:rsidRPr="006B208B">
              <w:rPr>
                <w:color w:val="002060"/>
              </w:rPr>
              <w:t>VIA B.ROSSI SNC</w:t>
            </w:r>
          </w:p>
        </w:tc>
      </w:tr>
      <w:tr w:rsidR="005306DA" w:rsidRPr="006B208B" w14:paraId="5C18B242"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C3209" w14:textId="77777777" w:rsidR="005306DA" w:rsidRPr="006B208B" w:rsidRDefault="005306DA" w:rsidP="000E7980">
            <w:pPr>
              <w:pStyle w:val="rowtabella0"/>
              <w:rPr>
                <w:color w:val="002060"/>
              </w:rPr>
            </w:pPr>
            <w:r w:rsidRPr="006B208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846EE" w14:textId="77777777" w:rsidR="005306DA" w:rsidRPr="006B208B" w:rsidRDefault="005306DA" w:rsidP="000E7980">
            <w:pPr>
              <w:pStyle w:val="rowtabella0"/>
              <w:rPr>
                <w:color w:val="002060"/>
              </w:rPr>
            </w:pPr>
            <w:r w:rsidRPr="006B208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5F320"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CE439" w14:textId="77777777" w:rsidR="005306DA" w:rsidRPr="006B208B" w:rsidRDefault="005306DA" w:rsidP="000E7980">
            <w:pPr>
              <w:pStyle w:val="rowtabella0"/>
              <w:rPr>
                <w:color w:val="002060"/>
              </w:rPr>
            </w:pPr>
            <w:r w:rsidRPr="006B208B">
              <w:rPr>
                <w:color w:val="002060"/>
              </w:rPr>
              <w:t>30/10/2021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C3122" w14:textId="77777777" w:rsidR="005306DA" w:rsidRPr="006B208B" w:rsidRDefault="005306DA" w:rsidP="000E7980">
            <w:pPr>
              <w:pStyle w:val="rowtabella0"/>
              <w:rPr>
                <w:color w:val="002060"/>
              </w:rPr>
            </w:pPr>
            <w:r w:rsidRPr="006B208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9156" w14:textId="77777777" w:rsidR="005306DA" w:rsidRPr="006B208B" w:rsidRDefault="005306DA" w:rsidP="000E7980">
            <w:pPr>
              <w:pStyle w:val="rowtabella0"/>
              <w:rPr>
                <w:color w:val="002060"/>
              </w:rPr>
            </w:pPr>
            <w:r w:rsidRPr="006B208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55BA0" w14:textId="77777777" w:rsidR="005306DA" w:rsidRPr="006B208B" w:rsidRDefault="005306DA" w:rsidP="000E7980">
            <w:pPr>
              <w:pStyle w:val="rowtabella0"/>
              <w:rPr>
                <w:color w:val="002060"/>
              </w:rPr>
            </w:pPr>
            <w:r w:rsidRPr="006B208B">
              <w:rPr>
                <w:color w:val="002060"/>
              </w:rPr>
              <w:t>VIA B.BUOZZI</w:t>
            </w:r>
          </w:p>
        </w:tc>
      </w:tr>
    </w:tbl>
    <w:p w14:paraId="3A7B8377" w14:textId="77777777" w:rsidR="005306DA" w:rsidRPr="006B208B" w:rsidRDefault="005306DA" w:rsidP="005306DA">
      <w:pPr>
        <w:pStyle w:val="breakline"/>
        <w:divId w:val="527259509"/>
        <w:rPr>
          <w:rFonts w:eastAsiaTheme="minorEastAsia"/>
          <w:color w:val="002060"/>
        </w:rPr>
      </w:pPr>
    </w:p>
    <w:p w14:paraId="5F34821C" w14:textId="77777777" w:rsidR="002D74D6" w:rsidRPr="0028134E" w:rsidRDefault="002D74D6" w:rsidP="002D74D6">
      <w:pPr>
        <w:pStyle w:val="breakline"/>
        <w:divId w:val="527259509"/>
        <w:rPr>
          <w:rFonts w:eastAsiaTheme="minorEastAsia"/>
          <w:color w:val="002060"/>
        </w:rPr>
      </w:pPr>
    </w:p>
    <w:p w14:paraId="7C70524C" w14:textId="77777777" w:rsidR="002D74D6" w:rsidRPr="0028134E" w:rsidRDefault="002D74D6" w:rsidP="002D74D6">
      <w:pPr>
        <w:pStyle w:val="breakline"/>
        <w:divId w:val="527259509"/>
        <w:rPr>
          <w:color w:val="002060"/>
        </w:rPr>
      </w:pPr>
    </w:p>
    <w:p w14:paraId="7C121D8D"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17 C5 REGIONALI MASCHILI</w:t>
      </w:r>
    </w:p>
    <w:p w14:paraId="5E049272" w14:textId="77777777" w:rsidR="002D74D6" w:rsidRPr="007D736C" w:rsidRDefault="002D74D6" w:rsidP="002D74D6">
      <w:pPr>
        <w:pStyle w:val="TITOLOPRINC"/>
        <w:divId w:val="527259509"/>
        <w:rPr>
          <w:color w:val="002060"/>
        </w:rPr>
      </w:pPr>
      <w:r w:rsidRPr="007D736C">
        <w:rPr>
          <w:color w:val="002060"/>
        </w:rPr>
        <w:t>ANAGRAFICA/INDIRIZZARIO/VARIAZIONI CALENDARIO</w:t>
      </w:r>
    </w:p>
    <w:p w14:paraId="707312BA" w14:textId="77777777" w:rsidR="002D74D6" w:rsidRPr="0025307D" w:rsidRDefault="002D74D6" w:rsidP="002D74D6">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B</w:t>
      </w:r>
      <w:r w:rsidRPr="0025307D">
        <w:rPr>
          <w:rFonts w:ascii="Arial" w:hAnsi="Arial" w:cs="Arial"/>
          <w:b/>
          <w:color w:val="002060"/>
          <w:sz w:val="22"/>
          <w:szCs w:val="22"/>
          <w:u w:val="single"/>
        </w:rPr>
        <w:t>”</w:t>
      </w:r>
    </w:p>
    <w:p w14:paraId="09A25851" w14:textId="77777777" w:rsidR="002D74D6" w:rsidRPr="0025307D" w:rsidRDefault="002D74D6" w:rsidP="002D74D6">
      <w:pPr>
        <w:pStyle w:val="Corpodeltesto21"/>
        <w:divId w:val="527259509"/>
        <w:rPr>
          <w:rFonts w:ascii="Arial" w:hAnsi="Arial" w:cs="Arial"/>
          <w:color w:val="002060"/>
          <w:sz w:val="22"/>
          <w:szCs w:val="22"/>
        </w:rPr>
      </w:pPr>
    </w:p>
    <w:p w14:paraId="3422E0E3" w14:textId="77777777" w:rsidR="002D74D6" w:rsidRDefault="002D74D6" w:rsidP="002D74D6">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OSIMO FIVE</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ore 16:00</w:t>
      </w:r>
      <w:r w:rsidRPr="0025307D">
        <w:rPr>
          <w:rFonts w:ascii="Arial" w:hAnsi="Arial" w:cs="Arial"/>
          <w:color w:val="002060"/>
          <w:sz w:val="22"/>
          <w:szCs w:val="22"/>
        </w:rPr>
        <w:t>, stesso campo.</w:t>
      </w:r>
    </w:p>
    <w:p w14:paraId="391A268D" w14:textId="77777777" w:rsidR="002D74D6" w:rsidRDefault="002D74D6" w:rsidP="002D74D6">
      <w:pPr>
        <w:pStyle w:val="Corpodeltesto21"/>
        <w:divId w:val="527259509"/>
        <w:rPr>
          <w:rFonts w:ascii="Arial" w:hAnsi="Arial" w:cs="Arial"/>
          <w:color w:val="002060"/>
          <w:sz w:val="22"/>
          <w:szCs w:val="22"/>
        </w:rPr>
      </w:pPr>
    </w:p>
    <w:p w14:paraId="3B45D101" w14:textId="77777777" w:rsidR="002D74D6" w:rsidRPr="0028134E" w:rsidRDefault="002D74D6" w:rsidP="002D74D6">
      <w:pPr>
        <w:pStyle w:val="titoloprinc0"/>
        <w:divId w:val="527259509"/>
        <w:rPr>
          <w:color w:val="002060"/>
        </w:rPr>
      </w:pPr>
      <w:r w:rsidRPr="0028134E">
        <w:rPr>
          <w:color w:val="002060"/>
        </w:rPr>
        <w:t>VARIAZIONI AL PROGRAMMA GARE</w:t>
      </w:r>
    </w:p>
    <w:p w14:paraId="006FEEC8" w14:textId="77777777" w:rsidR="002D74D6" w:rsidRPr="0028134E" w:rsidRDefault="002D74D6" w:rsidP="002D74D6">
      <w:pPr>
        <w:pStyle w:val="breakline"/>
        <w:divId w:val="527259509"/>
        <w:rPr>
          <w:color w:val="002060"/>
        </w:rPr>
      </w:pPr>
    </w:p>
    <w:p w14:paraId="612812D8" w14:textId="77777777" w:rsidR="002D74D6" w:rsidRPr="0028134E" w:rsidRDefault="002D74D6" w:rsidP="002D74D6">
      <w:pPr>
        <w:pStyle w:val="breakline"/>
        <w:divId w:val="527259509"/>
        <w:rPr>
          <w:color w:val="002060"/>
        </w:rPr>
      </w:pPr>
    </w:p>
    <w:p w14:paraId="5967DE68" w14:textId="77777777" w:rsidR="002D74D6" w:rsidRPr="0028134E" w:rsidRDefault="002D74D6" w:rsidP="002D74D6">
      <w:pPr>
        <w:pStyle w:val="breakline"/>
        <w:divId w:val="527259509"/>
        <w:rPr>
          <w:color w:val="002060"/>
        </w:rPr>
      </w:pPr>
    </w:p>
    <w:p w14:paraId="00CC1D58"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2C9039A5"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E591D"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D8474" w14:textId="77777777" w:rsidR="002D74D6" w:rsidRPr="0028134E" w:rsidRDefault="002D74D6" w:rsidP="000E7980">
            <w:pPr>
              <w:pStyle w:val="headertabella0"/>
              <w:rPr>
                <w:color w:val="002060"/>
              </w:rPr>
            </w:pPr>
            <w:r w:rsidRPr="0028134E">
              <w:rPr>
                <w:color w:val="002060"/>
              </w:rPr>
              <w:t xml:space="preserve">N° </w:t>
            </w:r>
            <w:proofErr w:type="spellStart"/>
            <w:r w:rsidRPr="0028134E">
              <w:rPr>
                <w:color w:val="002060"/>
              </w:rPr>
              <w:t>Gior</w:t>
            </w:r>
            <w:proofErr w:type="spellEnd"/>
            <w:r w:rsidRPr="0028134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3017"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4D1B2"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D96B8" w14:textId="77777777" w:rsidR="002D74D6" w:rsidRPr="0028134E" w:rsidRDefault="002D74D6" w:rsidP="000E7980">
            <w:pPr>
              <w:pStyle w:val="headertabella0"/>
              <w:rPr>
                <w:color w:val="002060"/>
              </w:rPr>
            </w:pPr>
            <w:r w:rsidRPr="0028134E">
              <w:rPr>
                <w:color w:val="002060"/>
              </w:rPr>
              <w:t xml:space="preserve">Data </w:t>
            </w:r>
            <w:proofErr w:type="spellStart"/>
            <w:r w:rsidRPr="0028134E">
              <w:rPr>
                <w:color w:val="002060"/>
              </w:rPr>
              <w:t>Orig</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BF0D3"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Var</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2C2A5"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Orig</w:t>
            </w:r>
            <w:proofErr w:type="spellEnd"/>
            <w:r w:rsidRPr="0028134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1EE50" w14:textId="77777777" w:rsidR="002D74D6" w:rsidRPr="0028134E" w:rsidRDefault="002D74D6" w:rsidP="000E7980">
            <w:pPr>
              <w:pStyle w:val="headertabella0"/>
              <w:rPr>
                <w:color w:val="002060"/>
              </w:rPr>
            </w:pPr>
            <w:r w:rsidRPr="0028134E">
              <w:rPr>
                <w:color w:val="002060"/>
              </w:rPr>
              <w:t>Impianto</w:t>
            </w:r>
          </w:p>
        </w:tc>
      </w:tr>
      <w:tr w:rsidR="002D74D6" w:rsidRPr="0028134E" w14:paraId="08C1C34B"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4CD4" w14:textId="77777777" w:rsidR="002D74D6" w:rsidRPr="00A0646B" w:rsidRDefault="002D74D6" w:rsidP="000E7980">
            <w:pPr>
              <w:pStyle w:val="rowtabella0"/>
              <w:rPr>
                <w:color w:val="002060"/>
                <w:highlight w:val="yellow"/>
              </w:rPr>
            </w:pPr>
            <w:r w:rsidRPr="00A0646B">
              <w:rPr>
                <w:color w:val="002060"/>
                <w:highlight w:val="yellow"/>
              </w:rPr>
              <w:t>30/10/2021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2B59" w14:textId="77777777" w:rsidR="002D74D6" w:rsidRPr="00A0646B" w:rsidRDefault="002D74D6" w:rsidP="000E7980">
            <w:pPr>
              <w:pStyle w:val="rowtabella0"/>
              <w:jc w:val="center"/>
              <w:rPr>
                <w:color w:val="002060"/>
                <w:highlight w:val="yellow"/>
              </w:rPr>
            </w:pPr>
            <w:r w:rsidRPr="00A0646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B000" w14:textId="77777777" w:rsidR="002D74D6" w:rsidRPr="00A0646B" w:rsidRDefault="002D74D6" w:rsidP="000E7980">
            <w:pPr>
              <w:pStyle w:val="rowtabella0"/>
              <w:rPr>
                <w:color w:val="002060"/>
                <w:highlight w:val="yellow"/>
              </w:rPr>
            </w:pPr>
            <w:r w:rsidRPr="00A0646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D275" w14:textId="77777777" w:rsidR="002D74D6" w:rsidRPr="00A0646B" w:rsidRDefault="002D74D6" w:rsidP="000E7980">
            <w:pPr>
              <w:pStyle w:val="rowtabella0"/>
              <w:rPr>
                <w:color w:val="002060"/>
                <w:highlight w:val="yellow"/>
              </w:rPr>
            </w:pPr>
            <w:r w:rsidRPr="00A0646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9FE7"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531C" w14:textId="77777777" w:rsidR="002D74D6" w:rsidRPr="0028134E" w:rsidRDefault="002D74D6" w:rsidP="000E7980">
            <w:pPr>
              <w:pStyle w:val="rowtabella0"/>
              <w:jc w:val="center"/>
              <w:rPr>
                <w:color w:val="002060"/>
              </w:rPr>
            </w:pPr>
            <w:r w:rsidRPr="00A0646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2C1F" w14:textId="77777777" w:rsidR="002D74D6" w:rsidRPr="0028134E" w:rsidRDefault="002D74D6" w:rsidP="000E7980">
            <w:pPr>
              <w:pStyle w:val="rowtabella0"/>
              <w:jc w:val="center"/>
              <w:rPr>
                <w:color w:val="002060"/>
              </w:rPr>
            </w:pPr>
            <w:r w:rsidRPr="0028134E">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57A8" w14:textId="77777777" w:rsidR="002D74D6" w:rsidRPr="0028134E" w:rsidRDefault="002D74D6" w:rsidP="000E7980">
            <w:pPr>
              <w:rPr>
                <w:color w:val="002060"/>
              </w:rPr>
            </w:pPr>
          </w:p>
        </w:tc>
      </w:tr>
    </w:tbl>
    <w:p w14:paraId="0C6DC015" w14:textId="77777777" w:rsidR="002D74D6" w:rsidRPr="0028134E" w:rsidRDefault="002D74D6" w:rsidP="002D74D6">
      <w:pPr>
        <w:pStyle w:val="breakline"/>
        <w:divId w:val="527259509"/>
        <w:rPr>
          <w:rFonts w:eastAsiaTheme="minorEastAsia"/>
          <w:color w:val="002060"/>
        </w:rPr>
      </w:pPr>
    </w:p>
    <w:p w14:paraId="696EA311" w14:textId="77777777" w:rsidR="002D74D6" w:rsidRPr="0028134E" w:rsidRDefault="002D74D6" w:rsidP="002D74D6">
      <w:pPr>
        <w:pStyle w:val="breakline"/>
        <w:divId w:val="527259509"/>
        <w:rPr>
          <w:color w:val="002060"/>
        </w:rPr>
      </w:pPr>
    </w:p>
    <w:p w14:paraId="5472C147"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290A0131"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B588"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9FC18" w14:textId="77777777" w:rsidR="002D74D6" w:rsidRPr="0028134E" w:rsidRDefault="002D74D6" w:rsidP="000E7980">
            <w:pPr>
              <w:pStyle w:val="headertabella0"/>
              <w:rPr>
                <w:color w:val="002060"/>
              </w:rPr>
            </w:pPr>
            <w:r w:rsidRPr="0028134E">
              <w:rPr>
                <w:color w:val="002060"/>
              </w:rPr>
              <w:t xml:space="preserve">N° </w:t>
            </w:r>
            <w:proofErr w:type="spellStart"/>
            <w:r w:rsidRPr="0028134E">
              <w:rPr>
                <w:color w:val="002060"/>
              </w:rPr>
              <w:t>Gior</w:t>
            </w:r>
            <w:proofErr w:type="spellEnd"/>
            <w:r w:rsidRPr="0028134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90ED1"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A498F"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4C06D" w14:textId="77777777" w:rsidR="002D74D6" w:rsidRPr="0028134E" w:rsidRDefault="002D74D6" w:rsidP="000E7980">
            <w:pPr>
              <w:pStyle w:val="headertabella0"/>
              <w:rPr>
                <w:color w:val="002060"/>
              </w:rPr>
            </w:pPr>
            <w:r w:rsidRPr="0028134E">
              <w:rPr>
                <w:color w:val="002060"/>
              </w:rPr>
              <w:t xml:space="preserve">Data </w:t>
            </w:r>
            <w:proofErr w:type="spellStart"/>
            <w:r w:rsidRPr="0028134E">
              <w:rPr>
                <w:color w:val="002060"/>
              </w:rPr>
              <w:t>Orig</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6E866"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Var</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3984"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Orig</w:t>
            </w:r>
            <w:proofErr w:type="spellEnd"/>
            <w:r w:rsidRPr="0028134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15A17" w14:textId="77777777" w:rsidR="002D74D6" w:rsidRPr="0028134E" w:rsidRDefault="002D74D6" w:rsidP="000E7980">
            <w:pPr>
              <w:pStyle w:val="headertabella0"/>
              <w:rPr>
                <w:color w:val="002060"/>
              </w:rPr>
            </w:pPr>
            <w:r w:rsidRPr="0028134E">
              <w:rPr>
                <w:color w:val="002060"/>
              </w:rPr>
              <w:t>Impianto</w:t>
            </w:r>
          </w:p>
        </w:tc>
      </w:tr>
      <w:tr w:rsidR="002D74D6" w:rsidRPr="0028134E" w14:paraId="7002B621"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90A9" w14:textId="77777777" w:rsidR="002D74D6" w:rsidRPr="004567F4" w:rsidRDefault="002D74D6" w:rsidP="000E7980">
            <w:pPr>
              <w:pStyle w:val="rowtabella0"/>
              <w:rPr>
                <w:color w:val="002060"/>
                <w:highlight w:val="yellow"/>
              </w:rPr>
            </w:pPr>
            <w:r w:rsidRPr="004567F4">
              <w:rPr>
                <w:color w:val="002060"/>
                <w:highlight w:val="yellow"/>
              </w:rPr>
              <w:t>30/10/2021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97C2"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CAC3" w14:textId="77777777" w:rsidR="002D74D6" w:rsidRPr="004567F4" w:rsidRDefault="002D74D6" w:rsidP="000E7980">
            <w:pPr>
              <w:pStyle w:val="rowtabella0"/>
              <w:rPr>
                <w:color w:val="002060"/>
                <w:highlight w:val="yellow"/>
              </w:rPr>
            </w:pPr>
            <w:r w:rsidRPr="004567F4">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7A26" w14:textId="77777777" w:rsidR="002D74D6" w:rsidRPr="004567F4" w:rsidRDefault="002D74D6" w:rsidP="000E7980">
            <w:pPr>
              <w:pStyle w:val="rowtabella0"/>
              <w:rPr>
                <w:color w:val="002060"/>
                <w:highlight w:val="yellow"/>
              </w:rPr>
            </w:pPr>
            <w:r w:rsidRPr="004567F4">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DF71"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D182" w14:textId="77777777" w:rsidR="002D74D6" w:rsidRPr="0028134E" w:rsidRDefault="002D74D6" w:rsidP="000E7980">
            <w:pPr>
              <w:pStyle w:val="rowtabella0"/>
              <w:jc w:val="center"/>
              <w:rPr>
                <w:color w:val="002060"/>
              </w:rPr>
            </w:pPr>
            <w:r w:rsidRPr="004567F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51CD" w14:textId="77777777" w:rsidR="002D74D6" w:rsidRPr="0028134E" w:rsidRDefault="002D74D6" w:rsidP="000E7980">
            <w:pPr>
              <w:pStyle w:val="rowtabella0"/>
              <w:jc w:val="center"/>
              <w:rPr>
                <w:color w:val="002060"/>
              </w:rPr>
            </w:pPr>
            <w:r w:rsidRPr="0028134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FCC4" w14:textId="77777777" w:rsidR="002D74D6" w:rsidRPr="0028134E" w:rsidRDefault="002D74D6" w:rsidP="000E7980">
            <w:pPr>
              <w:rPr>
                <w:color w:val="002060"/>
              </w:rPr>
            </w:pPr>
          </w:p>
        </w:tc>
      </w:tr>
    </w:tbl>
    <w:p w14:paraId="33120268" w14:textId="77777777" w:rsidR="002D74D6" w:rsidRPr="0028134E" w:rsidRDefault="002D74D6" w:rsidP="002D74D6">
      <w:pPr>
        <w:pStyle w:val="breakline"/>
        <w:divId w:val="527259509"/>
        <w:rPr>
          <w:rFonts w:eastAsiaTheme="minorEastAsia"/>
          <w:color w:val="002060"/>
        </w:rPr>
      </w:pPr>
    </w:p>
    <w:p w14:paraId="54F31158" w14:textId="77777777" w:rsidR="002D74D6" w:rsidRPr="0028134E" w:rsidRDefault="002D74D6" w:rsidP="002D74D6">
      <w:pPr>
        <w:pStyle w:val="breakline"/>
        <w:divId w:val="527259509"/>
        <w:rPr>
          <w:color w:val="002060"/>
        </w:rPr>
      </w:pPr>
    </w:p>
    <w:p w14:paraId="0BED3457" w14:textId="77777777" w:rsidR="002D74D6" w:rsidRPr="0028134E" w:rsidRDefault="002D74D6" w:rsidP="002D74D6">
      <w:pPr>
        <w:pStyle w:val="titoloprinc0"/>
        <w:divId w:val="527259509"/>
        <w:rPr>
          <w:color w:val="002060"/>
        </w:rPr>
      </w:pPr>
      <w:r w:rsidRPr="0028134E">
        <w:rPr>
          <w:color w:val="002060"/>
        </w:rPr>
        <w:t>RISULTATI</w:t>
      </w:r>
    </w:p>
    <w:p w14:paraId="25FD9924" w14:textId="77777777" w:rsidR="002D74D6" w:rsidRPr="0028134E" w:rsidRDefault="002D74D6" w:rsidP="002D74D6">
      <w:pPr>
        <w:pStyle w:val="breakline"/>
        <w:divId w:val="527259509"/>
        <w:rPr>
          <w:color w:val="002060"/>
        </w:rPr>
      </w:pPr>
    </w:p>
    <w:p w14:paraId="0CE8C203"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5867AEF3"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1CAF9385"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089249B4"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2263CD5E"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16BB"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1DC670CD"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CA42EC" w14:textId="77777777" w:rsidR="002D74D6" w:rsidRPr="0028134E" w:rsidRDefault="002D74D6" w:rsidP="000E7980">
                  <w:pPr>
                    <w:pStyle w:val="rowtabella0"/>
                    <w:rPr>
                      <w:color w:val="002060"/>
                    </w:rPr>
                  </w:pPr>
                  <w:r w:rsidRPr="0028134E">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64548" w14:textId="77777777" w:rsidR="002D74D6" w:rsidRPr="0028134E" w:rsidRDefault="002D74D6" w:rsidP="000E7980">
                  <w:pPr>
                    <w:pStyle w:val="rowtabella0"/>
                    <w:rPr>
                      <w:color w:val="002060"/>
                    </w:rPr>
                  </w:pPr>
                  <w:r w:rsidRPr="0028134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CA410" w14:textId="77777777" w:rsidR="002D74D6" w:rsidRPr="0028134E" w:rsidRDefault="002D74D6" w:rsidP="000E7980">
                  <w:pPr>
                    <w:pStyle w:val="rowtabella0"/>
                    <w:jc w:val="center"/>
                    <w:rPr>
                      <w:color w:val="002060"/>
                    </w:rPr>
                  </w:pPr>
                  <w:r w:rsidRPr="0028134E">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EC989" w14:textId="77777777" w:rsidR="002D74D6" w:rsidRPr="0028134E" w:rsidRDefault="002D74D6" w:rsidP="000E7980">
                  <w:pPr>
                    <w:pStyle w:val="rowtabella0"/>
                    <w:jc w:val="center"/>
                    <w:rPr>
                      <w:color w:val="002060"/>
                    </w:rPr>
                  </w:pPr>
                  <w:r w:rsidRPr="0028134E">
                    <w:rPr>
                      <w:color w:val="002060"/>
                    </w:rPr>
                    <w:t> </w:t>
                  </w:r>
                </w:p>
              </w:tc>
            </w:tr>
            <w:tr w:rsidR="002D74D6" w:rsidRPr="0028134E" w14:paraId="71BF0EB3"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E22EC1" w14:textId="77777777" w:rsidR="002D74D6" w:rsidRPr="0028134E" w:rsidRDefault="002D74D6" w:rsidP="000E7980">
                  <w:pPr>
                    <w:pStyle w:val="rowtabella0"/>
                    <w:rPr>
                      <w:color w:val="002060"/>
                    </w:rPr>
                  </w:pPr>
                  <w:r w:rsidRPr="0028134E">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88A7D" w14:textId="77777777" w:rsidR="002D74D6" w:rsidRPr="0028134E" w:rsidRDefault="002D74D6" w:rsidP="000E7980">
                  <w:pPr>
                    <w:pStyle w:val="rowtabella0"/>
                    <w:rPr>
                      <w:color w:val="002060"/>
                    </w:rPr>
                  </w:pPr>
                  <w:r w:rsidRPr="0028134E">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5B83A" w14:textId="77777777" w:rsidR="002D74D6" w:rsidRPr="0028134E" w:rsidRDefault="002D74D6" w:rsidP="000E7980">
                  <w:pPr>
                    <w:pStyle w:val="rowtabella0"/>
                    <w:jc w:val="center"/>
                    <w:rPr>
                      <w:color w:val="002060"/>
                    </w:rPr>
                  </w:pPr>
                  <w:r w:rsidRPr="0028134E">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9423F" w14:textId="77777777" w:rsidR="002D74D6" w:rsidRPr="0028134E" w:rsidRDefault="002D74D6" w:rsidP="000E7980">
                  <w:pPr>
                    <w:pStyle w:val="rowtabella0"/>
                    <w:jc w:val="center"/>
                    <w:rPr>
                      <w:color w:val="002060"/>
                    </w:rPr>
                  </w:pPr>
                  <w:r w:rsidRPr="0028134E">
                    <w:rPr>
                      <w:color w:val="002060"/>
                    </w:rPr>
                    <w:t> </w:t>
                  </w:r>
                </w:p>
              </w:tc>
            </w:tr>
          </w:tbl>
          <w:p w14:paraId="49A3E27C"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0FFDE0EA"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499D2"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216D7953"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A1966" w14:textId="77777777" w:rsidR="002D74D6" w:rsidRPr="0028134E" w:rsidRDefault="002D74D6" w:rsidP="000E7980">
                  <w:pPr>
                    <w:pStyle w:val="rowtabella0"/>
                    <w:rPr>
                      <w:color w:val="002060"/>
                    </w:rPr>
                  </w:pPr>
                  <w:r w:rsidRPr="0028134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D0DDC" w14:textId="77777777" w:rsidR="002D74D6" w:rsidRPr="0028134E" w:rsidRDefault="002D74D6" w:rsidP="000E7980">
                  <w:pPr>
                    <w:pStyle w:val="rowtabella0"/>
                    <w:rPr>
                      <w:color w:val="002060"/>
                    </w:rPr>
                  </w:pPr>
                  <w:r w:rsidRPr="0028134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98669" w14:textId="77777777" w:rsidR="002D74D6" w:rsidRPr="0028134E" w:rsidRDefault="002D74D6" w:rsidP="000E7980">
                  <w:pPr>
                    <w:pStyle w:val="rowtabella0"/>
                    <w:jc w:val="center"/>
                    <w:rPr>
                      <w:color w:val="002060"/>
                    </w:rPr>
                  </w:pPr>
                  <w:r w:rsidRPr="0028134E">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67403" w14:textId="77777777" w:rsidR="002D74D6" w:rsidRPr="0028134E" w:rsidRDefault="002D74D6" w:rsidP="000E7980">
                  <w:pPr>
                    <w:pStyle w:val="rowtabella0"/>
                    <w:jc w:val="center"/>
                    <w:rPr>
                      <w:color w:val="002060"/>
                    </w:rPr>
                  </w:pPr>
                  <w:r w:rsidRPr="0028134E">
                    <w:rPr>
                      <w:color w:val="002060"/>
                    </w:rPr>
                    <w:t> </w:t>
                  </w:r>
                </w:p>
              </w:tc>
            </w:tr>
            <w:tr w:rsidR="002D74D6" w:rsidRPr="0028134E" w14:paraId="7963F8C0"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41DA5" w14:textId="77777777" w:rsidR="002D74D6" w:rsidRPr="0028134E" w:rsidRDefault="002D74D6" w:rsidP="000E7980">
                  <w:pPr>
                    <w:pStyle w:val="rowtabella0"/>
                    <w:rPr>
                      <w:color w:val="002060"/>
                    </w:rPr>
                  </w:pPr>
                  <w:r w:rsidRPr="0028134E">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824180" w14:textId="77777777" w:rsidR="002D74D6" w:rsidRPr="0028134E" w:rsidRDefault="002D74D6" w:rsidP="000E7980">
                  <w:pPr>
                    <w:pStyle w:val="rowtabella0"/>
                    <w:rPr>
                      <w:color w:val="002060"/>
                    </w:rPr>
                  </w:pPr>
                  <w:r w:rsidRPr="0028134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177709"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E5C33" w14:textId="77777777" w:rsidR="002D74D6" w:rsidRPr="0028134E" w:rsidRDefault="002D74D6" w:rsidP="000E7980">
                  <w:pPr>
                    <w:pStyle w:val="rowtabella0"/>
                    <w:jc w:val="center"/>
                    <w:rPr>
                      <w:color w:val="002060"/>
                    </w:rPr>
                  </w:pPr>
                  <w:r w:rsidRPr="0028134E">
                    <w:rPr>
                      <w:color w:val="002060"/>
                    </w:rPr>
                    <w:t> </w:t>
                  </w:r>
                </w:p>
              </w:tc>
            </w:tr>
            <w:tr w:rsidR="002D74D6" w:rsidRPr="0028134E" w14:paraId="1C27C479"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AD0FE" w14:textId="77777777" w:rsidR="002D74D6" w:rsidRPr="0028134E" w:rsidRDefault="002D74D6" w:rsidP="000E7980">
                  <w:pPr>
                    <w:pStyle w:val="rowtabella0"/>
                    <w:rPr>
                      <w:color w:val="002060"/>
                    </w:rPr>
                  </w:pPr>
                  <w:r w:rsidRPr="0028134E">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61D6" w14:textId="77777777" w:rsidR="002D74D6" w:rsidRPr="0028134E" w:rsidRDefault="002D74D6" w:rsidP="000E7980">
                  <w:pPr>
                    <w:pStyle w:val="rowtabella0"/>
                    <w:rPr>
                      <w:color w:val="002060"/>
                    </w:rPr>
                  </w:pPr>
                  <w:r w:rsidRPr="0028134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6261C" w14:textId="77777777" w:rsidR="002D74D6" w:rsidRPr="0028134E" w:rsidRDefault="002D74D6" w:rsidP="000E7980">
                  <w:pPr>
                    <w:pStyle w:val="rowtabella0"/>
                    <w:jc w:val="center"/>
                    <w:rPr>
                      <w:color w:val="002060"/>
                    </w:rPr>
                  </w:pPr>
                  <w:r w:rsidRPr="0028134E">
                    <w:rPr>
                      <w:color w:val="002060"/>
                    </w:rPr>
                    <w:t>1 - 12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0D212" w14:textId="77777777" w:rsidR="002D74D6" w:rsidRPr="0028134E" w:rsidRDefault="002D74D6" w:rsidP="000E7980">
                  <w:pPr>
                    <w:pStyle w:val="rowtabella0"/>
                    <w:jc w:val="center"/>
                    <w:rPr>
                      <w:color w:val="002060"/>
                    </w:rPr>
                  </w:pPr>
                  <w:r w:rsidRPr="0028134E">
                    <w:rPr>
                      <w:color w:val="002060"/>
                    </w:rPr>
                    <w:t> </w:t>
                  </w:r>
                </w:p>
              </w:tc>
            </w:tr>
            <w:tr w:rsidR="002D74D6" w:rsidRPr="0028134E" w14:paraId="3E03A02A"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3CA917D2" w14:textId="77777777" w:rsidR="002D74D6" w:rsidRPr="0028134E" w:rsidRDefault="002D74D6" w:rsidP="000E7980">
                  <w:pPr>
                    <w:pStyle w:val="rowtabella0"/>
                    <w:rPr>
                      <w:color w:val="002060"/>
                    </w:rPr>
                  </w:pPr>
                  <w:r w:rsidRPr="0028134E">
                    <w:rPr>
                      <w:color w:val="002060"/>
                    </w:rPr>
                    <w:t>(1) - disputata il 24/10/2021</w:t>
                  </w:r>
                </w:p>
              </w:tc>
            </w:tr>
          </w:tbl>
          <w:p w14:paraId="2C245309" w14:textId="77777777" w:rsidR="002D74D6" w:rsidRPr="0028134E" w:rsidRDefault="002D74D6" w:rsidP="000E7980">
            <w:pPr>
              <w:rPr>
                <w:color w:val="002060"/>
              </w:rPr>
            </w:pPr>
          </w:p>
        </w:tc>
      </w:tr>
    </w:tbl>
    <w:p w14:paraId="6F22322A" w14:textId="77777777" w:rsidR="002D74D6" w:rsidRPr="0028134E" w:rsidRDefault="002D74D6" w:rsidP="002D74D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575E26CD"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1A3A41E5"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B62CE" w14:textId="77777777" w:rsidR="002D74D6" w:rsidRPr="0028134E" w:rsidRDefault="002D74D6" w:rsidP="000E7980">
                  <w:pPr>
                    <w:pStyle w:val="headertabella0"/>
                    <w:rPr>
                      <w:color w:val="002060"/>
                    </w:rPr>
                  </w:pPr>
                  <w:r w:rsidRPr="0028134E">
                    <w:rPr>
                      <w:color w:val="002060"/>
                    </w:rPr>
                    <w:t>GIRONE C - 2 Giornata - A</w:t>
                  </w:r>
                </w:p>
              </w:tc>
            </w:tr>
            <w:tr w:rsidR="002D74D6" w:rsidRPr="0028134E" w14:paraId="3F2D001F"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FEA57D" w14:textId="77777777" w:rsidR="002D74D6" w:rsidRPr="0028134E" w:rsidRDefault="002D74D6" w:rsidP="000E7980">
                  <w:pPr>
                    <w:pStyle w:val="rowtabella0"/>
                    <w:rPr>
                      <w:color w:val="002060"/>
                    </w:rPr>
                  </w:pPr>
                  <w:r w:rsidRPr="0028134E">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F8833" w14:textId="77777777" w:rsidR="002D74D6" w:rsidRPr="0028134E" w:rsidRDefault="002D74D6" w:rsidP="000E7980">
                  <w:pPr>
                    <w:pStyle w:val="rowtabella0"/>
                    <w:rPr>
                      <w:color w:val="002060"/>
                    </w:rPr>
                  </w:pPr>
                  <w:r w:rsidRPr="0028134E">
                    <w:rPr>
                      <w:color w:val="002060"/>
                    </w:rPr>
                    <w:t>- PORTO SAN GIORGIO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8D38F" w14:textId="77777777" w:rsidR="002D74D6" w:rsidRPr="0028134E" w:rsidRDefault="002D74D6" w:rsidP="000E7980">
                  <w:pPr>
                    <w:pStyle w:val="rowtabella0"/>
                    <w:jc w:val="center"/>
                    <w:rPr>
                      <w:color w:val="002060"/>
                    </w:rPr>
                  </w:pPr>
                  <w:r w:rsidRPr="0028134E">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8F649" w14:textId="77777777" w:rsidR="002D74D6" w:rsidRPr="0028134E" w:rsidRDefault="002D74D6" w:rsidP="000E7980">
                  <w:pPr>
                    <w:pStyle w:val="rowtabella0"/>
                    <w:jc w:val="center"/>
                    <w:rPr>
                      <w:color w:val="002060"/>
                    </w:rPr>
                  </w:pPr>
                  <w:r w:rsidRPr="0028134E">
                    <w:rPr>
                      <w:color w:val="002060"/>
                    </w:rPr>
                    <w:t> </w:t>
                  </w:r>
                </w:p>
              </w:tc>
            </w:tr>
            <w:tr w:rsidR="002D74D6" w:rsidRPr="0028134E" w14:paraId="6FD3896B"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6A888B" w14:textId="77777777" w:rsidR="002D74D6" w:rsidRPr="0028134E" w:rsidRDefault="002D74D6" w:rsidP="000E7980">
                  <w:pPr>
                    <w:pStyle w:val="rowtabella0"/>
                    <w:rPr>
                      <w:color w:val="002060"/>
                    </w:rPr>
                  </w:pPr>
                  <w:r w:rsidRPr="0028134E">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0509D2" w14:textId="77777777" w:rsidR="002D74D6" w:rsidRPr="0028134E" w:rsidRDefault="002D74D6" w:rsidP="000E7980">
                  <w:pPr>
                    <w:pStyle w:val="rowtabella0"/>
                    <w:rPr>
                      <w:color w:val="002060"/>
                    </w:rPr>
                  </w:pPr>
                  <w:r w:rsidRPr="0028134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56A884" w14:textId="77777777" w:rsidR="002D74D6" w:rsidRPr="0028134E" w:rsidRDefault="002D74D6" w:rsidP="000E7980">
                  <w:pPr>
                    <w:pStyle w:val="rowtabella0"/>
                    <w:jc w:val="center"/>
                    <w:rPr>
                      <w:color w:val="002060"/>
                    </w:rPr>
                  </w:pPr>
                  <w:r w:rsidRPr="0028134E">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8B80A8" w14:textId="77777777" w:rsidR="002D74D6" w:rsidRPr="0028134E" w:rsidRDefault="002D74D6" w:rsidP="000E7980">
                  <w:pPr>
                    <w:pStyle w:val="rowtabella0"/>
                    <w:jc w:val="center"/>
                    <w:rPr>
                      <w:color w:val="002060"/>
                    </w:rPr>
                  </w:pPr>
                  <w:r w:rsidRPr="0028134E">
                    <w:rPr>
                      <w:color w:val="002060"/>
                    </w:rPr>
                    <w:t> </w:t>
                  </w:r>
                </w:p>
              </w:tc>
            </w:tr>
            <w:tr w:rsidR="002D74D6" w:rsidRPr="0028134E" w14:paraId="1996CE80"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BBD4B" w14:textId="77777777" w:rsidR="002D74D6" w:rsidRPr="0028134E" w:rsidRDefault="002D74D6" w:rsidP="000E7980">
                  <w:pPr>
                    <w:pStyle w:val="rowtabella0"/>
                    <w:rPr>
                      <w:color w:val="002060"/>
                    </w:rPr>
                  </w:pPr>
                  <w:r w:rsidRPr="0028134E">
                    <w:rPr>
                      <w:color w:val="002060"/>
                    </w:rPr>
                    <w:t>(1)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99D9E" w14:textId="77777777" w:rsidR="002D74D6" w:rsidRPr="0028134E" w:rsidRDefault="002D74D6" w:rsidP="000E7980">
                  <w:pPr>
                    <w:pStyle w:val="rowtabella0"/>
                    <w:rPr>
                      <w:color w:val="002060"/>
                    </w:rPr>
                  </w:pPr>
                  <w:r w:rsidRPr="0028134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09928" w14:textId="77777777" w:rsidR="002D74D6" w:rsidRPr="0028134E" w:rsidRDefault="002D74D6" w:rsidP="000E7980">
                  <w:pPr>
                    <w:pStyle w:val="rowtabella0"/>
                    <w:jc w:val="center"/>
                    <w:rPr>
                      <w:color w:val="002060"/>
                    </w:rPr>
                  </w:pPr>
                  <w:r w:rsidRPr="0028134E">
                    <w:rPr>
                      <w:color w:val="002060"/>
                    </w:rPr>
                    <w:t>3 - 16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05697" w14:textId="77777777" w:rsidR="002D74D6" w:rsidRPr="0028134E" w:rsidRDefault="002D74D6" w:rsidP="000E7980">
                  <w:pPr>
                    <w:pStyle w:val="rowtabella0"/>
                    <w:jc w:val="center"/>
                    <w:rPr>
                      <w:color w:val="002060"/>
                    </w:rPr>
                  </w:pPr>
                  <w:r w:rsidRPr="0028134E">
                    <w:rPr>
                      <w:color w:val="002060"/>
                    </w:rPr>
                    <w:t> </w:t>
                  </w:r>
                </w:p>
              </w:tc>
            </w:tr>
            <w:tr w:rsidR="002D74D6" w:rsidRPr="0028134E" w14:paraId="5465188E"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497CD0DA" w14:textId="77777777" w:rsidR="002D74D6" w:rsidRPr="0028134E" w:rsidRDefault="002D74D6" w:rsidP="000E7980">
                  <w:pPr>
                    <w:pStyle w:val="rowtabella0"/>
                    <w:rPr>
                      <w:color w:val="002060"/>
                    </w:rPr>
                  </w:pPr>
                  <w:r w:rsidRPr="0028134E">
                    <w:rPr>
                      <w:color w:val="002060"/>
                    </w:rPr>
                    <w:t>(1) - disputata il 24/10/2021</w:t>
                  </w:r>
                </w:p>
              </w:tc>
            </w:tr>
          </w:tbl>
          <w:p w14:paraId="456BE5DD" w14:textId="77777777" w:rsidR="002D74D6" w:rsidRPr="0028134E" w:rsidRDefault="002D74D6" w:rsidP="000E7980">
            <w:pPr>
              <w:rPr>
                <w:color w:val="002060"/>
              </w:rPr>
            </w:pPr>
          </w:p>
        </w:tc>
      </w:tr>
    </w:tbl>
    <w:p w14:paraId="5203664E" w14:textId="77777777" w:rsidR="002D74D6" w:rsidRPr="0028134E" w:rsidRDefault="002D74D6" w:rsidP="002D74D6">
      <w:pPr>
        <w:pStyle w:val="breakline"/>
        <w:divId w:val="527259509"/>
        <w:rPr>
          <w:rFonts w:eastAsiaTheme="minorEastAsia"/>
          <w:color w:val="002060"/>
        </w:rPr>
      </w:pPr>
    </w:p>
    <w:p w14:paraId="6778A463" w14:textId="77777777" w:rsidR="002D74D6" w:rsidRPr="0028134E" w:rsidRDefault="002D74D6" w:rsidP="002D74D6">
      <w:pPr>
        <w:pStyle w:val="breakline"/>
        <w:divId w:val="527259509"/>
        <w:rPr>
          <w:color w:val="002060"/>
        </w:rPr>
      </w:pPr>
    </w:p>
    <w:p w14:paraId="1A4752F1" w14:textId="77777777" w:rsidR="002D74D6" w:rsidRPr="0028134E" w:rsidRDefault="002D74D6" w:rsidP="002D74D6">
      <w:pPr>
        <w:pStyle w:val="titoloprinc0"/>
        <w:divId w:val="527259509"/>
        <w:rPr>
          <w:color w:val="002060"/>
        </w:rPr>
      </w:pPr>
      <w:r w:rsidRPr="0028134E">
        <w:rPr>
          <w:color w:val="002060"/>
        </w:rPr>
        <w:t>GIUDICE SPORTIVO</w:t>
      </w:r>
    </w:p>
    <w:p w14:paraId="3D45AD62"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35196D88" w14:textId="77777777" w:rsidR="002D74D6" w:rsidRPr="0028134E" w:rsidRDefault="002D74D6" w:rsidP="002D74D6">
      <w:pPr>
        <w:pStyle w:val="titolo10"/>
        <w:divId w:val="527259509"/>
        <w:rPr>
          <w:color w:val="002060"/>
        </w:rPr>
      </w:pPr>
      <w:r w:rsidRPr="0028134E">
        <w:rPr>
          <w:color w:val="002060"/>
        </w:rPr>
        <w:t xml:space="preserve">GARE DEL 23/10/2021 </w:t>
      </w:r>
    </w:p>
    <w:p w14:paraId="2B8BC795"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2C747C6B"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0BD5CDD2" w14:textId="77777777" w:rsidR="002D74D6" w:rsidRPr="0028134E" w:rsidRDefault="002D74D6" w:rsidP="002D74D6">
      <w:pPr>
        <w:pStyle w:val="titolo30"/>
        <w:divId w:val="527259509"/>
        <w:rPr>
          <w:color w:val="002060"/>
        </w:rPr>
      </w:pPr>
      <w:r w:rsidRPr="0028134E">
        <w:rPr>
          <w:color w:val="002060"/>
        </w:rPr>
        <w:t xml:space="preserve">CALCIATORI ESPULSI </w:t>
      </w:r>
    </w:p>
    <w:p w14:paraId="2445A691" w14:textId="77777777" w:rsidR="002D74D6" w:rsidRPr="0028134E" w:rsidRDefault="002D74D6" w:rsidP="002D74D6">
      <w:pPr>
        <w:pStyle w:val="titolo20"/>
        <w:divId w:val="527259509"/>
        <w:rPr>
          <w:color w:val="002060"/>
        </w:rPr>
      </w:pPr>
      <w:r w:rsidRPr="0028134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20456318" w14:textId="77777777" w:rsidTr="002D74D6">
        <w:trPr>
          <w:divId w:val="527259509"/>
        </w:trPr>
        <w:tc>
          <w:tcPr>
            <w:tcW w:w="2200" w:type="dxa"/>
            <w:tcMar>
              <w:top w:w="20" w:type="dxa"/>
              <w:left w:w="20" w:type="dxa"/>
              <w:bottom w:w="20" w:type="dxa"/>
              <w:right w:w="20" w:type="dxa"/>
            </w:tcMar>
            <w:vAlign w:val="center"/>
            <w:hideMark/>
          </w:tcPr>
          <w:p w14:paraId="1F13C1C6" w14:textId="77777777" w:rsidR="002D74D6" w:rsidRPr="0028134E" w:rsidRDefault="002D74D6" w:rsidP="000E7980">
            <w:pPr>
              <w:pStyle w:val="movimento"/>
              <w:rPr>
                <w:color w:val="002060"/>
              </w:rPr>
            </w:pPr>
            <w:r w:rsidRPr="0028134E">
              <w:rPr>
                <w:color w:val="002060"/>
              </w:rPr>
              <w:t>SLIMANE OMAR</w:t>
            </w:r>
          </w:p>
        </w:tc>
        <w:tc>
          <w:tcPr>
            <w:tcW w:w="2200" w:type="dxa"/>
            <w:tcMar>
              <w:top w:w="20" w:type="dxa"/>
              <w:left w:w="20" w:type="dxa"/>
              <w:bottom w:w="20" w:type="dxa"/>
              <w:right w:w="20" w:type="dxa"/>
            </w:tcMar>
            <w:vAlign w:val="center"/>
            <w:hideMark/>
          </w:tcPr>
          <w:p w14:paraId="53FD8C24" w14:textId="77777777" w:rsidR="002D74D6" w:rsidRPr="0028134E" w:rsidRDefault="002D74D6" w:rsidP="000E7980">
            <w:pPr>
              <w:pStyle w:val="movimento2"/>
              <w:rPr>
                <w:color w:val="002060"/>
              </w:rPr>
            </w:pPr>
            <w:r w:rsidRPr="0028134E">
              <w:rPr>
                <w:color w:val="002060"/>
              </w:rPr>
              <w:t xml:space="preserve">(ACLI VILLA MUSONE) </w:t>
            </w:r>
          </w:p>
        </w:tc>
        <w:tc>
          <w:tcPr>
            <w:tcW w:w="800" w:type="dxa"/>
            <w:tcMar>
              <w:top w:w="20" w:type="dxa"/>
              <w:left w:w="20" w:type="dxa"/>
              <w:bottom w:w="20" w:type="dxa"/>
              <w:right w:w="20" w:type="dxa"/>
            </w:tcMar>
            <w:vAlign w:val="center"/>
            <w:hideMark/>
          </w:tcPr>
          <w:p w14:paraId="40F6184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C0EDF9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1A3B437" w14:textId="77777777" w:rsidR="002D74D6" w:rsidRPr="0028134E" w:rsidRDefault="002D74D6" w:rsidP="000E7980">
            <w:pPr>
              <w:pStyle w:val="movimento2"/>
              <w:rPr>
                <w:color w:val="002060"/>
              </w:rPr>
            </w:pPr>
            <w:r w:rsidRPr="0028134E">
              <w:rPr>
                <w:color w:val="002060"/>
              </w:rPr>
              <w:t> </w:t>
            </w:r>
          </w:p>
        </w:tc>
      </w:tr>
    </w:tbl>
    <w:p w14:paraId="20F763A4"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4DB64ED6"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6C7B7A14" w14:textId="77777777" w:rsidTr="002D74D6">
        <w:trPr>
          <w:divId w:val="527259509"/>
        </w:trPr>
        <w:tc>
          <w:tcPr>
            <w:tcW w:w="2200" w:type="dxa"/>
            <w:tcMar>
              <w:top w:w="20" w:type="dxa"/>
              <w:left w:w="20" w:type="dxa"/>
              <w:bottom w:w="20" w:type="dxa"/>
              <w:right w:w="20" w:type="dxa"/>
            </w:tcMar>
            <w:vAlign w:val="center"/>
            <w:hideMark/>
          </w:tcPr>
          <w:p w14:paraId="65FB53C9" w14:textId="77777777" w:rsidR="002D74D6" w:rsidRPr="0028134E" w:rsidRDefault="002D74D6" w:rsidP="000E7980">
            <w:pPr>
              <w:pStyle w:val="movimento"/>
              <w:rPr>
                <w:color w:val="002060"/>
              </w:rPr>
            </w:pPr>
            <w:r w:rsidRPr="0028134E">
              <w:rPr>
                <w:color w:val="002060"/>
              </w:rPr>
              <w:t>MAGGI MASSIMILIANO</w:t>
            </w:r>
          </w:p>
        </w:tc>
        <w:tc>
          <w:tcPr>
            <w:tcW w:w="2200" w:type="dxa"/>
            <w:tcMar>
              <w:top w:w="20" w:type="dxa"/>
              <w:left w:w="20" w:type="dxa"/>
              <w:bottom w:w="20" w:type="dxa"/>
              <w:right w:w="20" w:type="dxa"/>
            </w:tcMar>
            <w:vAlign w:val="center"/>
            <w:hideMark/>
          </w:tcPr>
          <w:p w14:paraId="75CA435F" w14:textId="77777777" w:rsidR="002D74D6" w:rsidRPr="0028134E" w:rsidRDefault="002D74D6" w:rsidP="000E7980">
            <w:pPr>
              <w:pStyle w:val="movimento2"/>
              <w:rPr>
                <w:color w:val="002060"/>
              </w:rPr>
            </w:pPr>
            <w:r w:rsidRPr="0028134E">
              <w:rPr>
                <w:color w:val="002060"/>
              </w:rPr>
              <w:t xml:space="preserve">(ACLI MANTOVANI CALCIO A 5) </w:t>
            </w:r>
          </w:p>
        </w:tc>
        <w:tc>
          <w:tcPr>
            <w:tcW w:w="800" w:type="dxa"/>
            <w:tcMar>
              <w:top w:w="20" w:type="dxa"/>
              <w:left w:w="20" w:type="dxa"/>
              <w:bottom w:w="20" w:type="dxa"/>
              <w:right w:w="20" w:type="dxa"/>
            </w:tcMar>
            <w:vAlign w:val="center"/>
            <w:hideMark/>
          </w:tcPr>
          <w:p w14:paraId="6B878F4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A910CC8" w14:textId="77777777" w:rsidR="002D74D6" w:rsidRPr="0028134E" w:rsidRDefault="002D74D6" w:rsidP="000E7980">
            <w:pPr>
              <w:pStyle w:val="movimento"/>
              <w:rPr>
                <w:color w:val="002060"/>
              </w:rPr>
            </w:pPr>
            <w:r w:rsidRPr="0028134E">
              <w:rPr>
                <w:color w:val="002060"/>
              </w:rPr>
              <w:t>TORNATI ALESSANDRO</w:t>
            </w:r>
          </w:p>
        </w:tc>
        <w:tc>
          <w:tcPr>
            <w:tcW w:w="2200" w:type="dxa"/>
            <w:tcMar>
              <w:top w:w="20" w:type="dxa"/>
              <w:left w:w="20" w:type="dxa"/>
              <w:bottom w:w="20" w:type="dxa"/>
              <w:right w:w="20" w:type="dxa"/>
            </w:tcMar>
            <w:vAlign w:val="center"/>
            <w:hideMark/>
          </w:tcPr>
          <w:p w14:paraId="39A43B15" w14:textId="77777777" w:rsidR="002D74D6" w:rsidRPr="0028134E" w:rsidRDefault="002D74D6" w:rsidP="000E7980">
            <w:pPr>
              <w:pStyle w:val="movimento2"/>
              <w:rPr>
                <w:color w:val="002060"/>
              </w:rPr>
            </w:pPr>
            <w:r w:rsidRPr="0028134E">
              <w:rPr>
                <w:color w:val="002060"/>
              </w:rPr>
              <w:t xml:space="preserve">(ETA BETA FOOTBALL) </w:t>
            </w:r>
          </w:p>
        </w:tc>
      </w:tr>
    </w:tbl>
    <w:p w14:paraId="58074F38"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2B76FE39"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F03933F"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173496C1" w14:textId="77777777" w:rsidR="002D74D6" w:rsidRPr="0028134E" w:rsidRDefault="002D74D6" w:rsidP="002D74D6">
      <w:pPr>
        <w:pStyle w:val="titolo30"/>
        <w:divId w:val="527259509"/>
        <w:rPr>
          <w:color w:val="002060"/>
        </w:rPr>
      </w:pPr>
      <w:r w:rsidRPr="0028134E">
        <w:rPr>
          <w:color w:val="002060"/>
        </w:rPr>
        <w:t xml:space="preserve">CALCIATORI NON ESPULSI </w:t>
      </w:r>
    </w:p>
    <w:p w14:paraId="57882CCC" w14:textId="77777777" w:rsidR="002D74D6" w:rsidRPr="0028134E" w:rsidRDefault="002D74D6" w:rsidP="002D74D6">
      <w:pPr>
        <w:pStyle w:val="titolo20"/>
        <w:divId w:val="527259509"/>
        <w:rPr>
          <w:color w:val="002060"/>
        </w:rPr>
      </w:pPr>
      <w:r w:rsidRPr="0028134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D15BB17" w14:textId="77777777" w:rsidTr="002D74D6">
        <w:trPr>
          <w:divId w:val="527259509"/>
        </w:trPr>
        <w:tc>
          <w:tcPr>
            <w:tcW w:w="2200" w:type="dxa"/>
            <w:tcMar>
              <w:top w:w="20" w:type="dxa"/>
              <w:left w:w="20" w:type="dxa"/>
              <w:bottom w:w="20" w:type="dxa"/>
              <w:right w:w="20" w:type="dxa"/>
            </w:tcMar>
            <w:vAlign w:val="center"/>
            <w:hideMark/>
          </w:tcPr>
          <w:p w14:paraId="1E2B8147" w14:textId="77777777" w:rsidR="002D74D6" w:rsidRPr="0028134E" w:rsidRDefault="002D74D6" w:rsidP="000E7980">
            <w:pPr>
              <w:pStyle w:val="movimento"/>
              <w:rPr>
                <w:color w:val="002060"/>
              </w:rPr>
            </w:pPr>
            <w:r w:rsidRPr="0028134E">
              <w:rPr>
                <w:color w:val="002060"/>
              </w:rPr>
              <w:t>FRASCARELLI MANUEL</w:t>
            </w:r>
          </w:p>
        </w:tc>
        <w:tc>
          <w:tcPr>
            <w:tcW w:w="2200" w:type="dxa"/>
            <w:tcMar>
              <w:top w:w="20" w:type="dxa"/>
              <w:left w:w="20" w:type="dxa"/>
              <w:bottom w:w="20" w:type="dxa"/>
              <w:right w:w="20" w:type="dxa"/>
            </w:tcMar>
            <w:vAlign w:val="center"/>
            <w:hideMark/>
          </w:tcPr>
          <w:p w14:paraId="060B3B3E" w14:textId="77777777" w:rsidR="002D74D6" w:rsidRPr="0028134E" w:rsidRDefault="002D74D6" w:rsidP="000E7980">
            <w:pPr>
              <w:pStyle w:val="movimento2"/>
              <w:rPr>
                <w:color w:val="002060"/>
              </w:rPr>
            </w:pPr>
            <w:r w:rsidRPr="0028134E">
              <w:rPr>
                <w:color w:val="002060"/>
              </w:rPr>
              <w:t xml:space="preserve">(RECANATI CALCIO A 5) </w:t>
            </w:r>
          </w:p>
        </w:tc>
        <w:tc>
          <w:tcPr>
            <w:tcW w:w="800" w:type="dxa"/>
            <w:tcMar>
              <w:top w:w="20" w:type="dxa"/>
              <w:left w:w="20" w:type="dxa"/>
              <w:bottom w:w="20" w:type="dxa"/>
              <w:right w:w="20" w:type="dxa"/>
            </w:tcMar>
            <w:vAlign w:val="center"/>
            <w:hideMark/>
          </w:tcPr>
          <w:p w14:paraId="77EC60B5"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246FFE2" w14:textId="77777777" w:rsidR="002D74D6" w:rsidRPr="0028134E" w:rsidRDefault="002D74D6" w:rsidP="000E7980">
            <w:pPr>
              <w:pStyle w:val="movimento"/>
              <w:rPr>
                <w:color w:val="002060"/>
              </w:rPr>
            </w:pPr>
            <w:r w:rsidRPr="0028134E">
              <w:rPr>
                <w:color w:val="002060"/>
              </w:rPr>
              <w:t>CARDINALI SASHA</w:t>
            </w:r>
          </w:p>
        </w:tc>
        <w:tc>
          <w:tcPr>
            <w:tcW w:w="2200" w:type="dxa"/>
            <w:tcMar>
              <w:top w:w="20" w:type="dxa"/>
              <w:left w:w="20" w:type="dxa"/>
              <w:bottom w:w="20" w:type="dxa"/>
              <w:right w:w="20" w:type="dxa"/>
            </w:tcMar>
            <w:vAlign w:val="center"/>
            <w:hideMark/>
          </w:tcPr>
          <w:p w14:paraId="38D34BF5" w14:textId="77777777" w:rsidR="002D74D6" w:rsidRPr="0028134E" w:rsidRDefault="002D74D6" w:rsidP="000E7980">
            <w:pPr>
              <w:pStyle w:val="movimento2"/>
              <w:rPr>
                <w:color w:val="002060"/>
              </w:rPr>
            </w:pPr>
            <w:r w:rsidRPr="0028134E">
              <w:rPr>
                <w:color w:val="002060"/>
              </w:rPr>
              <w:t xml:space="preserve">(SANGIUSTESE M.G.) </w:t>
            </w:r>
          </w:p>
        </w:tc>
      </w:tr>
    </w:tbl>
    <w:p w14:paraId="65B726F6" w14:textId="77777777" w:rsidR="002D74D6" w:rsidRPr="0028134E" w:rsidRDefault="002D74D6" w:rsidP="002D74D6">
      <w:pPr>
        <w:pStyle w:val="breakline"/>
        <w:divId w:val="527259509"/>
        <w:rPr>
          <w:color w:val="002060"/>
        </w:rPr>
      </w:pPr>
    </w:p>
    <w:p w14:paraId="3E5EA1C1"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4F7042A7"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20B9DCD5" w14:textId="77777777" w:rsidR="002D74D6" w:rsidRPr="0028134E" w:rsidRDefault="002D74D6" w:rsidP="002D74D6">
      <w:pPr>
        <w:pStyle w:val="breakline"/>
        <w:divId w:val="527259509"/>
        <w:rPr>
          <w:rFonts w:eastAsiaTheme="minorEastAsia"/>
          <w:color w:val="002060"/>
        </w:rPr>
      </w:pPr>
    </w:p>
    <w:p w14:paraId="15599AE4" w14:textId="77777777" w:rsidR="002D74D6" w:rsidRPr="0028134E" w:rsidRDefault="002D74D6" w:rsidP="002D74D6">
      <w:pPr>
        <w:pStyle w:val="titoloprinc0"/>
        <w:divId w:val="527259509"/>
        <w:rPr>
          <w:color w:val="002060"/>
        </w:rPr>
      </w:pPr>
      <w:r w:rsidRPr="0028134E">
        <w:rPr>
          <w:color w:val="002060"/>
        </w:rPr>
        <w:t>CLASSIFICA</w:t>
      </w:r>
    </w:p>
    <w:p w14:paraId="2997E98E" w14:textId="77777777" w:rsidR="002D74D6" w:rsidRPr="0028134E" w:rsidRDefault="002D74D6" w:rsidP="002D74D6">
      <w:pPr>
        <w:pStyle w:val="breakline"/>
        <w:divId w:val="527259509"/>
        <w:rPr>
          <w:color w:val="002060"/>
        </w:rPr>
      </w:pPr>
    </w:p>
    <w:p w14:paraId="43E7C66D" w14:textId="77777777" w:rsidR="002D74D6" w:rsidRPr="0028134E" w:rsidRDefault="002D74D6" w:rsidP="002D74D6">
      <w:pPr>
        <w:pStyle w:val="breakline"/>
        <w:divId w:val="527259509"/>
        <w:rPr>
          <w:color w:val="002060"/>
        </w:rPr>
      </w:pPr>
    </w:p>
    <w:p w14:paraId="2DB41545"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0CD087AF"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0D174"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043BA"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328B1"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CB3E9"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F8E5"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176D"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266D8"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59C9"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174BE"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89F9F" w14:textId="77777777" w:rsidR="002D74D6" w:rsidRPr="0028134E" w:rsidRDefault="002D74D6" w:rsidP="000E7980">
            <w:pPr>
              <w:pStyle w:val="headertabella0"/>
              <w:rPr>
                <w:color w:val="002060"/>
              </w:rPr>
            </w:pPr>
            <w:r w:rsidRPr="0028134E">
              <w:rPr>
                <w:color w:val="002060"/>
              </w:rPr>
              <w:t>PE</w:t>
            </w:r>
          </w:p>
        </w:tc>
      </w:tr>
      <w:tr w:rsidR="002D74D6" w:rsidRPr="0028134E" w14:paraId="0D1D2D27"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F1EDDC" w14:textId="77777777" w:rsidR="002D74D6" w:rsidRPr="0028134E" w:rsidRDefault="002D74D6" w:rsidP="000E7980">
            <w:pPr>
              <w:pStyle w:val="rowtabella0"/>
              <w:rPr>
                <w:color w:val="002060"/>
              </w:rPr>
            </w:pPr>
            <w:r w:rsidRPr="0028134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EDFB"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A6F3"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A05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820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03A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0CB5"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834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EB14"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2A65" w14:textId="77777777" w:rsidR="002D74D6" w:rsidRPr="0028134E" w:rsidRDefault="002D74D6" w:rsidP="000E7980">
            <w:pPr>
              <w:pStyle w:val="rowtabella0"/>
              <w:jc w:val="center"/>
              <w:rPr>
                <w:color w:val="002060"/>
              </w:rPr>
            </w:pPr>
            <w:r w:rsidRPr="0028134E">
              <w:rPr>
                <w:color w:val="002060"/>
              </w:rPr>
              <w:t>0</w:t>
            </w:r>
          </w:p>
        </w:tc>
      </w:tr>
      <w:tr w:rsidR="002D74D6" w:rsidRPr="0028134E" w14:paraId="3D47B31B"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9D715" w14:textId="77777777" w:rsidR="002D74D6" w:rsidRPr="0028134E" w:rsidRDefault="002D74D6" w:rsidP="000E7980">
            <w:pPr>
              <w:pStyle w:val="rowtabella0"/>
              <w:rPr>
                <w:color w:val="002060"/>
              </w:rPr>
            </w:pPr>
            <w:r w:rsidRPr="0028134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170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053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E61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169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7FD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5024"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6AA4"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EF44"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EDCD" w14:textId="77777777" w:rsidR="002D74D6" w:rsidRPr="0028134E" w:rsidRDefault="002D74D6" w:rsidP="000E7980">
            <w:pPr>
              <w:pStyle w:val="rowtabella0"/>
              <w:jc w:val="center"/>
              <w:rPr>
                <w:color w:val="002060"/>
              </w:rPr>
            </w:pPr>
            <w:r w:rsidRPr="0028134E">
              <w:rPr>
                <w:color w:val="002060"/>
              </w:rPr>
              <w:t>0</w:t>
            </w:r>
          </w:p>
        </w:tc>
      </w:tr>
      <w:tr w:rsidR="002D74D6" w:rsidRPr="0028134E" w14:paraId="624B046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EE04A"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235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A94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F06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989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EE5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677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E9FF"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AF7B"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E557" w14:textId="77777777" w:rsidR="002D74D6" w:rsidRPr="0028134E" w:rsidRDefault="002D74D6" w:rsidP="000E7980">
            <w:pPr>
              <w:pStyle w:val="rowtabella0"/>
              <w:jc w:val="center"/>
              <w:rPr>
                <w:color w:val="002060"/>
              </w:rPr>
            </w:pPr>
            <w:r w:rsidRPr="0028134E">
              <w:rPr>
                <w:color w:val="002060"/>
              </w:rPr>
              <w:t>0</w:t>
            </w:r>
          </w:p>
        </w:tc>
      </w:tr>
      <w:tr w:rsidR="002D74D6" w:rsidRPr="0028134E" w14:paraId="262200E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506C2" w14:textId="77777777" w:rsidR="002D74D6" w:rsidRPr="0028134E" w:rsidRDefault="002D74D6" w:rsidP="000E7980">
            <w:pPr>
              <w:pStyle w:val="rowtabella0"/>
              <w:rPr>
                <w:color w:val="002060"/>
              </w:rPr>
            </w:pPr>
            <w:r w:rsidRPr="0028134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3FC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A68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B4A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167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568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E5E0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C680"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1C07"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61861" w14:textId="77777777" w:rsidR="002D74D6" w:rsidRPr="0028134E" w:rsidRDefault="002D74D6" w:rsidP="000E7980">
            <w:pPr>
              <w:pStyle w:val="rowtabella0"/>
              <w:jc w:val="center"/>
              <w:rPr>
                <w:color w:val="002060"/>
              </w:rPr>
            </w:pPr>
            <w:r w:rsidRPr="0028134E">
              <w:rPr>
                <w:color w:val="002060"/>
              </w:rPr>
              <w:t>0</w:t>
            </w:r>
          </w:p>
        </w:tc>
      </w:tr>
      <w:tr w:rsidR="002D74D6" w:rsidRPr="0028134E" w14:paraId="6AA1E5ED"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A6D14" w14:textId="77777777" w:rsidR="002D74D6" w:rsidRPr="0028134E" w:rsidRDefault="002D74D6" w:rsidP="000E7980">
            <w:pPr>
              <w:pStyle w:val="rowtabella0"/>
              <w:rPr>
                <w:color w:val="002060"/>
              </w:rPr>
            </w:pPr>
            <w:r w:rsidRPr="0028134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37B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0C3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E5B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4C7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207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2CC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77AF"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4BCA"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6EB6" w14:textId="77777777" w:rsidR="002D74D6" w:rsidRPr="0028134E" w:rsidRDefault="002D74D6" w:rsidP="000E7980">
            <w:pPr>
              <w:pStyle w:val="rowtabella0"/>
              <w:jc w:val="center"/>
              <w:rPr>
                <w:color w:val="002060"/>
              </w:rPr>
            </w:pPr>
            <w:r w:rsidRPr="0028134E">
              <w:rPr>
                <w:color w:val="002060"/>
              </w:rPr>
              <w:t>0</w:t>
            </w:r>
          </w:p>
        </w:tc>
      </w:tr>
    </w:tbl>
    <w:p w14:paraId="5FFE9C92" w14:textId="77777777" w:rsidR="002D74D6" w:rsidRPr="0028134E" w:rsidRDefault="002D74D6" w:rsidP="002D74D6">
      <w:pPr>
        <w:pStyle w:val="breakline"/>
        <w:divId w:val="527259509"/>
        <w:rPr>
          <w:rFonts w:eastAsiaTheme="minorEastAsia"/>
          <w:color w:val="002060"/>
        </w:rPr>
      </w:pPr>
    </w:p>
    <w:p w14:paraId="45C98752" w14:textId="77777777" w:rsidR="002D74D6" w:rsidRPr="0028134E" w:rsidRDefault="002D74D6" w:rsidP="002D74D6">
      <w:pPr>
        <w:pStyle w:val="breakline"/>
        <w:divId w:val="527259509"/>
        <w:rPr>
          <w:color w:val="002060"/>
        </w:rPr>
      </w:pPr>
    </w:p>
    <w:p w14:paraId="5F593F69"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143B7D14"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28B30"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ADCA"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21A3D"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579BD"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C30DB"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B42AA"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9260A"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FC89"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908BD"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F387" w14:textId="77777777" w:rsidR="002D74D6" w:rsidRPr="0028134E" w:rsidRDefault="002D74D6" w:rsidP="000E7980">
            <w:pPr>
              <w:pStyle w:val="headertabella0"/>
              <w:rPr>
                <w:color w:val="002060"/>
              </w:rPr>
            </w:pPr>
            <w:r w:rsidRPr="0028134E">
              <w:rPr>
                <w:color w:val="002060"/>
              </w:rPr>
              <w:t>PE</w:t>
            </w:r>
          </w:p>
        </w:tc>
      </w:tr>
      <w:tr w:rsidR="002D74D6" w:rsidRPr="0028134E" w14:paraId="1898015D"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A25A2" w14:textId="77777777" w:rsidR="002D74D6" w:rsidRPr="0028134E" w:rsidRDefault="002D74D6" w:rsidP="000E7980">
            <w:pPr>
              <w:pStyle w:val="rowtabella0"/>
              <w:rPr>
                <w:color w:val="002060"/>
              </w:rPr>
            </w:pPr>
            <w:r w:rsidRPr="0028134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88A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34A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911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738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B95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1A64"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5BB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A98B"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EB18" w14:textId="77777777" w:rsidR="002D74D6" w:rsidRPr="0028134E" w:rsidRDefault="002D74D6" w:rsidP="000E7980">
            <w:pPr>
              <w:pStyle w:val="rowtabella0"/>
              <w:jc w:val="center"/>
              <w:rPr>
                <w:color w:val="002060"/>
              </w:rPr>
            </w:pPr>
            <w:r w:rsidRPr="0028134E">
              <w:rPr>
                <w:color w:val="002060"/>
              </w:rPr>
              <w:t>0</w:t>
            </w:r>
          </w:p>
        </w:tc>
      </w:tr>
      <w:tr w:rsidR="002D74D6" w:rsidRPr="0028134E" w14:paraId="44F14D4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91A30" w14:textId="77777777" w:rsidR="002D74D6" w:rsidRPr="0028134E" w:rsidRDefault="002D74D6" w:rsidP="000E7980">
            <w:pPr>
              <w:pStyle w:val="rowtabella0"/>
              <w:rPr>
                <w:color w:val="002060"/>
              </w:rPr>
            </w:pPr>
            <w:r w:rsidRPr="0028134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6F44"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56A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FB1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901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E30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1B66"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024D"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33B1"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E07A" w14:textId="77777777" w:rsidR="002D74D6" w:rsidRPr="0028134E" w:rsidRDefault="002D74D6" w:rsidP="000E7980">
            <w:pPr>
              <w:pStyle w:val="rowtabella0"/>
              <w:jc w:val="center"/>
              <w:rPr>
                <w:color w:val="002060"/>
              </w:rPr>
            </w:pPr>
            <w:r w:rsidRPr="0028134E">
              <w:rPr>
                <w:color w:val="002060"/>
              </w:rPr>
              <w:t>0</w:t>
            </w:r>
          </w:p>
        </w:tc>
      </w:tr>
      <w:tr w:rsidR="002D74D6" w:rsidRPr="0028134E" w14:paraId="31262E5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DCBDF"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144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17B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DAD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0F3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C7A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5CDA"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10A7"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C15E"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FFCD" w14:textId="77777777" w:rsidR="002D74D6" w:rsidRPr="0028134E" w:rsidRDefault="002D74D6" w:rsidP="000E7980">
            <w:pPr>
              <w:pStyle w:val="rowtabella0"/>
              <w:jc w:val="center"/>
              <w:rPr>
                <w:color w:val="002060"/>
              </w:rPr>
            </w:pPr>
            <w:r w:rsidRPr="0028134E">
              <w:rPr>
                <w:color w:val="002060"/>
              </w:rPr>
              <w:t>0</w:t>
            </w:r>
          </w:p>
        </w:tc>
      </w:tr>
      <w:tr w:rsidR="002D74D6" w:rsidRPr="0028134E" w14:paraId="41C58D5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CBBC4" w14:textId="77777777" w:rsidR="002D74D6" w:rsidRPr="0028134E" w:rsidRDefault="002D74D6" w:rsidP="000E7980">
            <w:pPr>
              <w:pStyle w:val="rowtabella0"/>
              <w:rPr>
                <w:color w:val="002060"/>
              </w:rPr>
            </w:pPr>
            <w:r w:rsidRPr="0028134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00D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A34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C7B3"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C1C5"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6EB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6B1E"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5089"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948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C327" w14:textId="77777777" w:rsidR="002D74D6" w:rsidRPr="0028134E" w:rsidRDefault="002D74D6" w:rsidP="000E7980">
            <w:pPr>
              <w:pStyle w:val="rowtabella0"/>
              <w:jc w:val="center"/>
              <w:rPr>
                <w:color w:val="002060"/>
              </w:rPr>
            </w:pPr>
            <w:r w:rsidRPr="0028134E">
              <w:rPr>
                <w:color w:val="002060"/>
              </w:rPr>
              <w:t>0</w:t>
            </w:r>
          </w:p>
        </w:tc>
      </w:tr>
      <w:tr w:rsidR="002D74D6" w:rsidRPr="0028134E" w14:paraId="6B39930A"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C9BE6" w14:textId="77777777" w:rsidR="002D74D6" w:rsidRPr="0028134E" w:rsidRDefault="002D74D6" w:rsidP="000E7980">
            <w:pPr>
              <w:pStyle w:val="rowtabella0"/>
              <w:rPr>
                <w:color w:val="002060"/>
              </w:rPr>
            </w:pPr>
            <w:r w:rsidRPr="0028134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971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A46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C2B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6C6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926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361D"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AEF4"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BE3A"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8D04" w14:textId="77777777" w:rsidR="002D74D6" w:rsidRPr="0028134E" w:rsidRDefault="002D74D6" w:rsidP="000E7980">
            <w:pPr>
              <w:pStyle w:val="rowtabella0"/>
              <w:jc w:val="center"/>
              <w:rPr>
                <w:color w:val="002060"/>
              </w:rPr>
            </w:pPr>
            <w:r w:rsidRPr="0028134E">
              <w:rPr>
                <w:color w:val="002060"/>
              </w:rPr>
              <w:t>0</w:t>
            </w:r>
          </w:p>
        </w:tc>
      </w:tr>
      <w:tr w:rsidR="002D74D6" w:rsidRPr="0028134E" w14:paraId="66838DCF"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CAD681" w14:textId="77777777" w:rsidR="002D74D6" w:rsidRPr="0028134E" w:rsidRDefault="002D74D6" w:rsidP="000E7980">
            <w:pPr>
              <w:pStyle w:val="rowtabella0"/>
              <w:rPr>
                <w:color w:val="002060"/>
              </w:rPr>
            </w:pPr>
            <w:r w:rsidRPr="0028134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D93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28B0"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BEC8"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C62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117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F46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EC68" w14:textId="77777777" w:rsidR="002D74D6" w:rsidRPr="0028134E" w:rsidRDefault="002D74D6" w:rsidP="000E7980">
            <w:pPr>
              <w:pStyle w:val="rowtabella0"/>
              <w:jc w:val="center"/>
              <w:rPr>
                <w:color w:val="002060"/>
              </w:rPr>
            </w:pPr>
            <w:r w:rsidRPr="0028134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09FA"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9E81" w14:textId="77777777" w:rsidR="002D74D6" w:rsidRPr="0028134E" w:rsidRDefault="002D74D6" w:rsidP="000E7980">
            <w:pPr>
              <w:pStyle w:val="rowtabella0"/>
              <w:jc w:val="center"/>
              <w:rPr>
                <w:color w:val="002060"/>
              </w:rPr>
            </w:pPr>
            <w:r w:rsidRPr="0028134E">
              <w:rPr>
                <w:color w:val="002060"/>
              </w:rPr>
              <w:t>0</w:t>
            </w:r>
          </w:p>
        </w:tc>
      </w:tr>
    </w:tbl>
    <w:p w14:paraId="5FE41AF5" w14:textId="77777777" w:rsidR="002D74D6" w:rsidRPr="0028134E" w:rsidRDefault="002D74D6" w:rsidP="002D74D6">
      <w:pPr>
        <w:pStyle w:val="breakline"/>
        <w:divId w:val="527259509"/>
        <w:rPr>
          <w:rFonts w:eastAsiaTheme="minorEastAsia"/>
          <w:color w:val="002060"/>
        </w:rPr>
      </w:pPr>
    </w:p>
    <w:p w14:paraId="4CEB2443" w14:textId="77777777" w:rsidR="002D74D6" w:rsidRPr="0028134E" w:rsidRDefault="002D74D6" w:rsidP="002D74D6">
      <w:pPr>
        <w:pStyle w:val="breakline"/>
        <w:divId w:val="527259509"/>
        <w:rPr>
          <w:color w:val="002060"/>
        </w:rPr>
      </w:pPr>
    </w:p>
    <w:p w14:paraId="73DAF075"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73C21F0"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7BBB4"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8C454"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09F7D"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3124"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0E46E"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2C32"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47964"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1DBA7"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465EA"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6B074" w14:textId="77777777" w:rsidR="002D74D6" w:rsidRPr="0028134E" w:rsidRDefault="002D74D6" w:rsidP="000E7980">
            <w:pPr>
              <w:pStyle w:val="headertabella0"/>
              <w:rPr>
                <w:color w:val="002060"/>
              </w:rPr>
            </w:pPr>
            <w:r w:rsidRPr="0028134E">
              <w:rPr>
                <w:color w:val="002060"/>
              </w:rPr>
              <w:t>PE</w:t>
            </w:r>
          </w:p>
        </w:tc>
      </w:tr>
      <w:tr w:rsidR="002D74D6" w:rsidRPr="0028134E" w14:paraId="1A3D0F1E"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EEDF30" w14:textId="77777777" w:rsidR="002D74D6" w:rsidRPr="0028134E" w:rsidRDefault="002D74D6" w:rsidP="000E7980">
            <w:pPr>
              <w:pStyle w:val="rowtabella0"/>
              <w:rPr>
                <w:color w:val="002060"/>
              </w:rPr>
            </w:pPr>
            <w:r w:rsidRPr="0028134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F699"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3455"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782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FAE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AF1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BA4D"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EC60"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CE87"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FEF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7A462A3"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9AD05" w14:textId="77777777" w:rsidR="002D74D6" w:rsidRPr="0028134E" w:rsidRDefault="002D74D6" w:rsidP="000E7980">
            <w:pPr>
              <w:pStyle w:val="rowtabella0"/>
              <w:rPr>
                <w:color w:val="002060"/>
              </w:rPr>
            </w:pPr>
            <w:r w:rsidRPr="0028134E">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F585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761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6B2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C1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376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9E3E"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AE55"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A575"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4448" w14:textId="77777777" w:rsidR="002D74D6" w:rsidRPr="0028134E" w:rsidRDefault="002D74D6" w:rsidP="000E7980">
            <w:pPr>
              <w:pStyle w:val="rowtabella0"/>
              <w:jc w:val="center"/>
              <w:rPr>
                <w:color w:val="002060"/>
              </w:rPr>
            </w:pPr>
            <w:r w:rsidRPr="0028134E">
              <w:rPr>
                <w:color w:val="002060"/>
              </w:rPr>
              <w:t>0</w:t>
            </w:r>
          </w:p>
        </w:tc>
      </w:tr>
      <w:tr w:rsidR="002D74D6" w:rsidRPr="0028134E" w14:paraId="3232E03C"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8D0F2"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A391"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A86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354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CCC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C7195"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3D8D" w14:textId="77777777" w:rsidR="002D74D6" w:rsidRPr="0028134E" w:rsidRDefault="002D74D6" w:rsidP="000E7980">
            <w:pPr>
              <w:pStyle w:val="rowtabella0"/>
              <w:jc w:val="center"/>
              <w:rPr>
                <w:color w:val="002060"/>
              </w:rPr>
            </w:pPr>
            <w:r w:rsidRPr="0028134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394F"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36E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413F" w14:textId="77777777" w:rsidR="002D74D6" w:rsidRPr="0028134E" w:rsidRDefault="002D74D6" w:rsidP="000E7980">
            <w:pPr>
              <w:pStyle w:val="rowtabella0"/>
              <w:jc w:val="center"/>
              <w:rPr>
                <w:color w:val="002060"/>
              </w:rPr>
            </w:pPr>
            <w:r w:rsidRPr="0028134E">
              <w:rPr>
                <w:color w:val="002060"/>
              </w:rPr>
              <w:t>0</w:t>
            </w:r>
          </w:p>
        </w:tc>
      </w:tr>
      <w:tr w:rsidR="002D74D6" w:rsidRPr="0028134E" w14:paraId="244347FD"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1292C" w14:textId="77777777" w:rsidR="002D74D6" w:rsidRPr="0028134E" w:rsidRDefault="002D74D6" w:rsidP="000E7980">
            <w:pPr>
              <w:pStyle w:val="rowtabella0"/>
              <w:rPr>
                <w:color w:val="002060"/>
              </w:rPr>
            </w:pPr>
            <w:r w:rsidRPr="0028134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72D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BDF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32A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F18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D0F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81A7"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A920"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191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CFAF" w14:textId="77777777" w:rsidR="002D74D6" w:rsidRPr="0028134E" w:rsidRDefault="002D74D6" w:rsidP="000E7980">
            <w:pPr>
              <w:pStyle w:val="rowtabella0"/>
              <w:jc w:val="center"/>
              <w:rPr>
                <w:color w:val="002060"/>
              </w:rPr>
            </w:pPr>
            <w:r w:rsidRPr="0028134E">
              <w:rPr>
                <w:color w:val="002060"/>
              </w:rPr>
              <w:t>0</w:t>
            </w:r>
          </w:p>
        </w:tc>
      </w:tr>
      <w:tr w:rsidR="002D74D6" w:rsidRPr="0028134E" w14:paraId="56E82A5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D7F77" w14:textId="77777777" w:rsidR="002D74D6" w:rsidRPr="0028134E" w:rsidRDefault="002D74D6" w:rsidP="000E7980">
            <w:pPr>
              <w:pStyle w:val="rowtabella0"/>
              <w:rPr>
                <w:color w:val="002060"/>
              </w:rPr>
            </w:pPr>
            <w:r w:rsidRPr="0028134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C7C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FFE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1BF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7A2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CBD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D97C"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56D8"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6C6B"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1771" w14:textId="77777777" w:rsidR="002D74D6" w:rsidRPr="0028134E" w:rsidRDefault="002D74D6" w:rsidP="000E7980">
            <w:pPr>
              <w:pStyle w:val="rowtabella0"/>
              <w:jc w:val="center"/>
              <w:rPr>
                <w:color w:val="002060"/>
              </w:rPr>
            </w:pPr>
            <w:r w:rsidRPr="0028134E">
              <w:rPr>
                <w:color w:val="002060"/>
              </w:rPr>
              <w:t>0</w:t>
            </w:r>
          </w:p>
        </w:tc>
      </w:tr>
      <w:tr w:rsidR="002D74D6" w:rsidRPr="0028134E" w14:paraId="3C991726"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ACE861" w14:textId="77777777" w:rsidR="002D74D6" w:rsidRPr="0028134E" w:rsidRDefault="002D74D6" w:rsidP="000E7980">
            <w:pPr>
              <w:pStyle w:val="rowtabella0"/>
              <w:rPr>
                <w:color w:val="002060"/>
              </w:rPr>
            </w:pPr>
            <w:r w:rsidRPr="0028134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A17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007E"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B19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190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56C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A980"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61CD" w14:textId="77777777" w:rsidR="002D74D6" w:rsidRPr="0028134E" w:rsidRDefault="002D74D6" w:rsidP="000E7980">
            <w:pPr>
              <w:pStyle w:val="rowtabella0"/>
              <w:jc w:val="center"/>
              <w:rPr>
                <w:color w:val="002060"/>
              </w:rPr>
            </w:pPr>
            <w:r w:rsidRPr="0028134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C831" w14:textId="77777777" w:rsidR="002D74D6" w:rsidRPr="0028134E" w:rsidRDefault="002D74D6" w:rsidP="000E7980">
            <w:pPr>
              <w:pStyle w:val="rowtabella0"/>
              <w:jc w:val="center"/>
              <w:rPr>
                <w:color w:val="002060"/>
              </w:rPr>
            </w:pPr>
            <w:r w:rsidRPr="0028134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EE05" w14:textId="77777777" w:rsidR="002D74D6" w:rsidRPr="0028134E" w:rsidRDefault="002D74D6" w:rsidP="000E7980">
            <w:pPr>
              <w:pStyle w:val="rowtabella0"/>
              <w:jc w:val="center"/>
              <w:rPr>
                <w:color w:val="002060"/>
              </w:rPr>
            </w:pPr>
            <w:r w:rsidRPr="0028134E">
              <w:rPr>
                <w:color w:val="002060"/>
              </w:rPr>
              <w:t>0</w:t>
            </w:r>
          </w:p>
        </w:tc>
      </w:tr>
    </w:tbl>
    <w:p w14:paraId="5819E4C5" w14:textId="77777777" w:rsidR="002D74D6" w:rsidRDefault="002D74D6" w:rsidP="002D74D6">
      <w:pPr>
        <w:pStyle w:val="breakline"/>
        <w:divId w:val="527259509"/>
        <w:rPr>
          <w:color w:val="002060"/>
        </w:rPr>
      </w:pPr>
    </w:p>
    <w:p w14:paraId="746A3CD8" w14:textId="77777777" w:rsidR="002D74D6" w:rsidRPr="0028134E" w:rsidRDefault="002D74D6" w:rsidP="002D74D6">
      <w:pPr>
        <w:pStyle w:val="titoloprinc0"/>
        <w:divId w:val="527259509"/>
        <w:rPr>
          <w:color w:val="002060"/>
        </w:rPr>
      </w:pPr>
      <w:r w:rsidRPr="0028134E">
        <w:rPr>
          <w:color w:val="002060"/>
        </w:rPr>
        <w:t>PROGRAMMA GARE</w:t>
      </w:r>
    </w:p>
    <w:p w14:paraId="2972F7FF"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306DA" w:rsidRPr="006B208B" w14:paraId="40C17C69"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0C2B6"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8820"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4FC74"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DD43"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61521"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558E5"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03517"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4BB77A5E"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EA5CE" w14:textId="77777777" w:rsidR="005306DA" w:rsidRPr="006B208B" w:rsidRDefault="005306DA" w:rsidP="000E7980">
            <w:pPr>
              <w:pStyle w:val="rowtabella0"/>
              <w:rPr>
                <w:color w:val="002060"/>
              </w:rPr>
            </w:pPr>
            <w:r w:rsidRPr="006B208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BAB9F" w14:textId="77777777" w:rsidR="005306DA" w:rsidRPr="006B208B" w:rsidRDefault="005306DA" w:rsidP="000E7980">
            <w:pPr>
              <w:pStyle w:val="rowtabella0"/>
              <w:rPr>
                <w:color w:val="002060"/>
              </w:rPr>
            </w:pPr>
            <w:r w:rsidRPr="006B208B">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3E02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B3FDE" w14:textId="77777777" w:rsidR="005306DA" w:rsidRPr="006B208B" w:rsidRDefault="005306DA" w:rsidP="000E7980">
            <w:pPr>
              <w:pStyle w:val="rowtabella0"/>
              <w:rPr>
                <w:color w:val="002060"/>
              </w:rPr>
            </w:pPr>
            <w:r w:rsidRPr="006B208B">
              <w:rPr>
                <w:color w:val="002060"/>
              </w:rPr>
              <w:t>30/10/2021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DD940" w14:textId="77777777" w:rsidR="005306DA" w:rsidRPr="006B208B" w:rsidRDefault="005306DA" w:rsidP="000E7980">
            <w:pPr>
              <w:pStyle w:val="rowtabella0"/>
              <w:rPr>
                <w:color w:val="002060"/>
              </w:rPr>
            </w:pPr>
            <w:r w:rsidRPr="006B208B">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44F88" w14:textId="77777777" w:rsidR="005306DA" w:rsidRPr="006B208B" w:rsidRDefault="005306DA" w:rsidP="000E7980">
            <w:pPr>
              <w:pStyle w:val="rowtabella0"/>
              <w:rPr>
                <w:color w:val="002060"/>
              </w:rPr>
            </w:pPr>
            <w:r w:rsidRPr="006B208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BED32" w14:textId="77777777" w:rsidR="005306DA" w:rsidRPr="006B208B" w:rsidRDefault="005306DA" w:rsidP="000E7980">
            <w:pPr>
              <w:pStyle w:val="rowtabella0"/>
              <w:rPr>
                <w:color w:val="002060"/>
              </w:rPr>
            </w:pPr>
            <w:r w:rsidRPr="006B208B">
              <w:rPr>
                <w:color w:val="002060"/>
              </w:rPr>
              <w:t>VIA VILLA TOMBARI</w:t>
            </w:r>
          </w:p>
        </w:tc>
      </w:tr>
      <w:tr w:rsidR="005306DA" w:rsidRPr="006B208B" w14:paraId="2176E2C9"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DE54DE" w14:textId="77777777" w:rsidR="005306DA" w:rsidRPr="006B208B" w:rsidRDefault="005306DA" w:rsidP="000E7980">
            <w:pPr>
              <w:pStyle w:val="rowtabella0"/>
              <w:rPr>
                <w:color w:val="002060"/>
              </w:rPr>
            </w:pPr>
            <w:r w:rsidRPr="006B208B">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AB7FD" w14:textId="77777777" w:rsidR="005306DA" w:rsidRPr="006B208B" w:rsidRDefault="005306DA" w:rsidP="000E7980">
            <w:pPr>
              <w:pStyle w:val="rowtabella0"/>
              <w:rPr>
                <w:color w:val="002060"/>
              </w:rPr>
            </w:pPr>
            <w:r w:rsidRPr="006B208B">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161F7"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820A4" w14:textId="77777777" w:rsidR="005306DA" w:rsidRPr="006B208B" w:rsidRDefault="005306DA" w:rsidP="000E7980">
            <w:pPr>
              <w:pStyle w:val="rowtabella0"/>
              <w:rPr>
                <w:color w:val="002060"/>
              </w:rPr>
            </w:pPr>
            <w:r w:rsidRPr="006B208B">
              <w:rPr>
                <w:color w:val="002060"/>
              </w:rPr>
              <w:t>31/10/2021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8FA3D" w14:textId="77777777" w:rsidR="005306DA" w:rsidRPr="006B208B" w:rsidRDefault="005306DA" w:rsidP="000E7980">
            <w:pPr>
              <w:pStyle w:val="rowtabella0"/>
              <w:rPr>
                <w:color w:val="002060"/>
              </w:rPr>
            </w:pPr>
            <w:r w:rsidRPr="006B208B">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4B4A7" w14:textId="77777777" w:rsidR="005306DA" w:rsidRPr="006B208B" w:rsidRDefault="005306DA" w:rsidP="000E7980">
            <w:pPr>
              <w:pStyle w:val="rowtabella0"/>
              <w:rPr>
                <w:color w:val="002060"/>
              </w:rPr>
            </w:pPr>
            <w:r w:rsidRPr="006B208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330DF" w14:textId="77777777" w:rsidR="005306DA" w:rsidRPr="006B208B" w:rsidRDefault="005306DA" w:rsidP="000E7980">
            <w:pPr>
              <w:pStyle w:val="rowtabella0"/>
              <w:rPr>
                <w:color w:val="002060"/>
              </w:rPr>
            </w:pPr>
            <w:r w:rsidRPr="006B208B">
              <w:rPr>
                <w:color w:val="002060"/>
              </w:rPr>
              <w:t>VIA VILLA TOMBARI</w:t>
            </w:r>
          </w:p>
        </w:tc>
      </w:tr>
    </w:tbl>
    <w:p w14:paraId="68E6F197" w14:textId="77777777" w:rsidR="005306DA" w:rsidRPr="006B208B" w:rsidRDefault="005306DA" w:rsidP="005306DA">
      <w:pPr>
        <w:pStyle w:val="breakline"/>
        <w:divId w:val="527259509"/>
        <w:rPr>
          <w:rFonts w:eastAsiaTheme="minorEastAsia"/>
          <w:color w:val="002060"/>
        </w:rPr>
      </w:pPr>
    </w:p>
    <w:p w14:paraId="7ECF0D03" w14:textId="77777777" w:rsidR="005306DA" w:rsidRPr="006B208B" w:rsidRDefault="005306DA" w:rsidP="005306DA">
      <w:pPr>
        <w:pStyle w:val="breakline"/>
        <w:divId w:val="527259509"/>
        <w:rPr>
          <w:color w:val="002060"/>
        </w:rPr>
      </w:pPr>
    </w:p>
    <w:p w14:paraId="68332027" w14:textId="77777777" w:rsidR="005306DA" w:rsidRPr="006B208B" w:rsidRDefault="005306DA" w:rsidP="005306DA">
      <w:pPr>
        <w:pStyle w:val="breakline"/>
        <w:divId w:val="527259509"/>
        <w:rPr>
          <w:color w:val="002060"/>
        </w:rPr>
      </w:pPr>
    </w:p>
    <w:p w14:paraId="0C655FF2"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5306DA" w:rsidRPr="006B208B" w14:paraId="2B25FE1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E9058"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45A1C"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1AB5A"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8AF7"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AF575"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7472B"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2943"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70CC849E"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12027" w14:textId="77777777" w:rsidR="005306DA" w:rsidRPr="006B208B" w:rsidRDefault="005306DA" w:rsidP="000E7980">
            <w:pPr>
              <w:pStyle w:val="rowtabella0"/>
              <w:rPr>
                <w:color w:val="002060"/>
              </w:rPr>
            </w:pPr>
            <w:r w:rsidRPr="006B2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B5EAC" w14:textId="77777777" w:rsidR="005306DA" w:rsidRPr="006B208B" w:rsidRDefault="005306DA" w:rsidP="000E7980">
            <w:pPr>
              <w:pStyle w:val="rowtabella0"/>
              <w:rPr>
                <w:color w:val="002060"/>
              </w:rPr>
            </w:pPr>
            <w:r w:rsidRPr="006B208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BB28B"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D51F7" w14:textId="77777777" w:rsidR="005306DA" w:rsidRPr="006B208B" w:rsidRDefault="005306DA" w:rsidP="000E7980">
            <w:pPr>
              <w:pStyle w:val="rowtabella0"/>
              <w:rPr>
                <w:color w:val="002060"/>
              </w:rPr>
            </w:pPr>
            <w:r w:rsidRPr="006B208B">
              <w:rPr>
                <w:color w:val="002060"/>
              </w:rPr>
              <w:t>30/10/2021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E57E9" w14:textId="77777777" w:rsidR="005306DA" w:rsidRPr="006B208B" w:rsidRDefault="005306DA" w:rsidP="000E7980">
            <w:pPr>
              <w:pStyle w:val="rowtabella0"/>
              <w:rPr>
                <w:color w:val="002060"/>
              </w:rPr>
            </w:pPr>
            <w:r w:rsidRPr="006B2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F3DB0"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E840B" w14:textId="77777777" w:rsidR="005306DA" w:rsidRPr="006B208B" w:rsidRDefault="005306DA" w:rsidP="000E7980">
            <w:pPr>
              <w:pStyle w:val="rowtabella0"/>
              <w:rPr>
                <w:color w:val="002060"/>
              </w:rPr>
            </w:pPr>
            <w:r w:rsidRPr="006B208B">
              <w:rPr>
                <w:color w:val="002060"/>
              </w:rPr>
              <w:t>VIA MADRE TERESA DI CALCUTTA</w:t>
            </w:r>
          </w:p>
        </w:tc>
      </w:tr>
      <w:tr w:rsidR="005306DA" w:rsidRPr="006B208B" w14:paraId="7636C813"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88D84" w14:textId="77777777" w:rsidR="005306DA" w:rsidRPr="006B208B" w:rsidRDefault="005306DA" w:rsidP="000E7980">
            <w:pPr>
              <w:pStyle w:val="rowtabella0"/>
              <w:rPr>
                <w:color w:val="002060"/>
              </w:rPr>
            </w:pPr>
            <w:r w:rsidRPr="006B208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2A0559" w14:textId="77777777" w:rsidR="005306DA" w:rsidRPr="006B208B" w:rsidRDefault="005306DA" w:rsidP="000E7980">
            <w:pPr>
              <w:pStyle w:val="rowtabella0"/>
              <w:rPr>
                <w:color w:val="002060"/>
              </w:rPr>
            </w:pPr>
            <w:r w:rsidRPr="006B2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C260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EC071B" w14:textId="77777777" w:rsidR="005306DA" w:rsidRPr="006B208B" w:rsidRDefault="005306DA" w:rsidP="000E7980">
            <w:pPr>
              <w:pStyle w:val="rowtabella0"/>
              <w:rPr>
                <w:color w:val="002060"/>
              </w:rPr>
            </w:pPr>
            <w:r w:rsidRPr="006B208B">
              <w:rPr>
                <w:color w:val="002060"/>
              </w:rPr>
              <w:t>30/10/2021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D9567F" w14:textId="77777777" w:rsidR="005306DA" w:rsidRPr="006B208B" w:rsidRDefault="005306DA" w:rsidP="000E7980">
            <w:pPr>
              <w:pStyle w:val="rowtabella0"/>
              <w:rPr>
                <w:color w:val="002060"/>
              </w:rPr>
            </w:pPr>
            <w:r w:rsidRPr="006B208B">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82F1C" w14:textId="77777777" w:rsidR="005306DA" w:rsidRPr="006B208B" w:rsidRDefault="005306DA" w:rsidP="000E7980">
            <w:pPr>
              <w:pStyle w:val="rowtabella0"/>
              <w:rPr>
                <w:color w:val="002060"/>
              </w:rPr>
            </w:pPr>
            <w:r w:rsidRPr="006B208B">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4315E" w14:textId="77777777" w:rsidR="005306DA" w:rsidRPr="006B208B" w:rsidRDefault="005306DA" w:rsidP="000E7980">
            <w:pPr>
              <w:pStyle w:val="rowtabella0"/>
              <w:rPr>
                <w:color w:val="002060"/>
              </w:rPr>
            </w:pPr>
            <w:r w:rsidRPr="006B208B">
              <w:rPr>
                <w:color w:val="002060"/>
              </w:rPr>
              <w:t>VIA ROSARIO VILLA MUSONE</w:t>
            </w:r>
          </w:p>
        </w:tc>
      </w:tr>
      <w:tr w:rsidR="005306DA" w:rsidRPr="006B208B" w14:paraId="5C0CC22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A67471" w14:textId="77777777" w:rsidR="005306DA" w:rsidRPr="006B208B" w:rsidRDefault="005306DA" w:rsidP="000E7980">
            <w:pPr>
              <w:pStyle w:val="rowtabella0"/>
              <w:rPr>
                <w:color w:val="002060"/>
              </w:rPr>
            </w:pPr>
            <w:r w:rsidRPr="006B208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DF07D" w14:textId="77777777" w:rsidR="005306DA" w:rsidRPr="006B208B" w:rsidRDefault="005306DA" w:rsidP="000E7980">
            <w:pPr>
              <w:pStyle w:val="rowtabella0"/>
              <w:rPr>
                <w:color w:val="002060"/>
              </w:rPr>
            </w:pPr>
            <w:r w:rsidRPr="006B208B">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FB24A"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7BAA4" w14:textId="77777777" w:rsidR="005306DA" w:rsidRPr="006B208B" w:rsidRDefault="005306DA" w:rsidP="000E7980">
            <w:pPr>
              <w:pStyle w:val="rowtabella0"/>
              <w:rPr>
                <w:color w:val="002060"/>
              </w:rPr>
            </w:pPr>
            <w:r w:rsidRPr="006B208B">
              <w:rPr>
                <w:color w:val="002060"/>
              </w:rPr>
              <w:t>30/10/2021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005DD" w14:textId="77777777" w:rsidR="005306DA" w:rsidRPr="006B208B" w:rsidRDefault="005306DA" w:rsidP="000E7980">
            <w:pPr>
              <w:pStyle w:val="rowtabella0"/>
              <w:rPr>
                <w:color w:val="002060"/>
              </w:rPr>
            </w:pPr>
            <w:r w:rsidRPr="006B208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DB26C" w14:textId="77777777" w:rsidR="005306DA" w:rsidRPr="006B208B" w:rsidRDefault="005306DA" w:rsidP="000E7980">
            <w:pPr>
              <w:pStyle w:val="rowtabella0"/>
              <w:rPr>
                <w:color w:val="002060"/>
              </w:rPr>
            </w:pPr>
            <w:r w:rsidRPr="006B208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2A97B" w14:textId="77777777" w:rsidR="005306DA" w:rsidRPr="006B208B" w:rsidRDefault="005306DA" w:rsidP="000E7980">
            <w:pPr>
              <w:pStyle w:val="rowtabella0"/>
              <w:rPr>
                <w:color w:val="002060"/>
              </w:rPr>
            </w:pPr>
            <w:r w:rsidRPr="006B208B">
              <w:rPr>
                <w:color w:val="002060"/>
              </w:rPr>
              <w:t>VIA VESCOVARA, 7</w:t>
            </w:r>
          </w:p>
        </w:tc>
      </w:tr>
    </w:tbl>
    <w:p w14:paraId="70803BC9" w14:textId="77777777" w:rsidR="005306DA" w:rsidRPr="006B208B" w:rsidRDefault="005306DA" w:rsidP="005306DA">
      <w:pPr>
        <w:pStyle w:val="breakline"/>
        <w:divId w:val="527259509"/>
        <w:rPr>
          <w:rFonts w:eastAsiaTheme="minorEastAsia"/>
          <w:color w:val="002060"/>
        </w:rPr>
      </w:pPr>
    </w:p>
    <w:p w14:paraId="02827905" w14:textId="77777777" w:rsidR="005306DA" w:rsidRPr="006B208B" w:rsidRDefault="005306DA" w:rsidP="005306DA">
      <w:pPr>
        <w:pStyle w:val="breakline"/>
        <w:divId w:val="527259509"/>
        <w:rPr>
          <w:color w:val="002060"/>
        </w:rPr>
      </w:pPr>
    </w:p>
    <w:p w14:paraId="626976FA" w14:textId="77777777" w:rsidR="005306DA" w:rsidRPr="006B208B" w:rsidRDefault="005306DA" w:rsidP="005306DA">
      <w:pPr>
        <w:pStyle w:val="breakline"/>
        <w:divId w:val="527259509"/>
        <w:rPr>
          <w:color w:val="002060"/>
        </w:rPr>
      </w:pPr>
    </w:p>
    <w:p w14:paraId="03063D94" w14:textId="77777777" w:rsidR="005306DA" w:rsidRPr="006B208B" w:rsidRDefault="005306DA" w:rsidP="005306DA">
      <w:pPr>
        <w:pStyle w:val="sottotitolocampionato10"/>
        <w:divId w:val="527259509"/>
        <w:rPr>
          <w:color w:val="002060"/>
        </w:rPr>
      </w:pPr>
      <w:r w:rsidRPr="006B208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306DA" w:rsidRPr="006B208B" w14:paraId="02B2F227"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4F856"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7BD1C"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98B0"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476A6"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8888F"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BB003"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C49AB"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21DA49DB"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006B28" w14:textId="77777777" w:rsidR="005306DA" w:rsidRPr="006B208B" w:rsidRDefault="005306DA" w:rsidP="000E7980">
            <w:pPr>
              <w:pStyle w:val="rowtabella0"/>
              <w:rPr>
                <w:color w:val="002060"/>
              </w:rPr>
            </w:pPr>
            <w:r w:rsidRPr="006B208B">
              <w:rPr>
                <w:color w:val="002060"/>
              </w:rPr>
              <w:lastRenderedPageBreak/>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B9EB8" w14:textId="77777777" w:rsidR="005306DA" w:rsidRPr="006B208B" w:rsidRDefault="005306DA" w:rsidP="000E7980">
            <w:pPr>
              <w:pStyle w:val="rowtabella0"/>
              <w:rPr>
                <w:color w:val="002060"/>
              </w:rPr>
            </w:pPr>
            <w:r w:rsidRPr="006B208B">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4EABC"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E0BBB" w14:textId="77777777" w:rsidR="005306DA" w:rsidRPr="006B208B" w:rsidRDefault="005306DA" w:rsidP="000E7980">
            <w:pPr>
              <w:pStyle w:val="rowtabella0"/>
              <w:rPr>
                <w:color w:val="002060"/>
              </w:rPr>
            </w:pPr>
            <w:r w:rsidRPr="006B208B">
              <w:rPr>
                <w:color w:val="002060"/>
              </w:rPr>
              <w:t>30/10/2021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4F22D" w14:textId="77777777" w:rsidR="005306DA" w:rsidRPr="006B208B" w:rsidRDefault="005306DA" w:rsidP="000E7980">
            <w:pPr>
              <w:pStyle w:val="rowtabella0"/>
              <w:rPr>
                <w:color w:val="002060"/>
              </w:rPr>
            </w:pPr>
            <w:r w:rsidRPr="006B208B">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BA21C" w14:textId="77777777" w:rsidR="005306DA" w:rsidRPr="006B208B" w:rsidRDefault="005306DA" w:rsidP="000E7980">
            <w:pPr>
              <w:pStyle w:val="rowtabella0"/>
              <w:rPr>
                <w:color w:val="002060"/>
              </w:rPr>
            </w:pPr>
            <w:r w:rsidRPr="006B208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6C616" w14:textId="77777777" w:rsidR="005306DA" w:rsidRPr="006B208B" w:rsidRDefault="005306DA" w:rsidP="000E7980">
            <w:pPr>
              <w:pStyle w:val="rowtabella0"/>
              <w:rPr>
                <w:color w:val="002060"/>
              </w:rPr>
            </w:pPr>
            <w:r w:rsidRPr="006B208B">
              <w:rPr>
                <w:color w:val="002060"/>
              </w:rPr>
              <w:t>VIA DELLA REPUBBLICA</w:t>
            </w:r>
          </w:p>
        </w:tc>
      </w:tr>
      <w:tr w:rsidR="005306DA" w:rsidRPr="006B208B" w14:paraId="108A5131"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5026CE" w14:textId="77777777" w:rsidR="005306DA" w:rsidRPr="006B208B" w:rsidRDefault="005306DA" w:rsidP="000E7980">
            <w:pPr>
              <w:pStyle w:val="rowtabella0"/>
              <w:rPr>
                <w:color w:val="002060"/>
              </w:rPr>
            </w:pPr>
            <w:r w:rsidRPr="006B208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ED9B47" w14:textId="77777777" w:rsidR="005306DA" w:rsidRPr="006B208B" w:rsidRDefault="005306DA" w:rsidP="000E7980">
            <w:pPr>
              <w:pStyle w:val="rowtabella0"/>
              <w:rPr>
                <w:color w:val="002060"/>
              </w:rPr>
            </w:pPr>
            <w:r w:rsidRPr="006B208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6AE8F4"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7C3B8" w14:textId="77777777" w:rsidR="005306DA" w:rsidRPr="006B208B" w:rsidRDefault="005306DA" w:rsidP="000E7980">
            <w:pPr>
              <w:pStyle w:val="rowtabella0"/>
              <w:rPr>
                <w:color w:val="002060"/>
              </w:rPr>
            </w:pPr>
            <w:r w:rsidRPr="006B208B">
              <w:rPr>
                <w:color w:val="002060"/>
              </w:rPr>
              <w:t>30/10/2021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9C0CAF" w14:textId="77777777" w:rsidR="005306DA" w:rsidRPr="006B208B" w:rsidRDefault="005306DA" w:rsidP="000E7980">
            <w:pPr>
              <w:pStyle w:val="rowtabella0"/>
              <w:rPr>
                <w:color w:val="002060"/>
              </w:rPr>
            </w:pPr>
            <w:r w:rsidRPr="006B208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F812C" w14:textId="77777777" w:rsidR="005306DA" w:rsidRPr="006B208B" w:rsidRDefault="005306DA" w:rsidP="000E7980">
            <w:pPr>
              <w:pStyle w:val="rowtabella0"/>
              <w:rPr>
                <w:color w:val="002060"/>
              </w:rPr>
            </w:pPr>
            <w:r w:rsidRPr="006B208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B4887" w14:textId="77777777" w:rsidR="005306DA" w:rsidRPr="006B208B" w:rsidRDefault="005306DA" w:rsidP="000E7980">
            <w:pPr>
              <w:pStyle w:val="rowtabella0"/>
              <w:rPr>
                <w:color w:val="002060"/>
              </w:rPr>
            </w:pPr>
            <w:r w:rsidRPr="006B208B">
              <w:rPr>
                <w:color w:val="002060"/>
              </w:rPr>
              <w:t>VIA ALDO MORO</w:t>
            </w:r>
          </w:p>
        </w:tc>
      </w:tr>
      <w:tr w:rsidR="005306DA" w:rsidRPr="006B208B" w14:paraId="56E9657D"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978BA" w14:textId="77777777" w:rsidR="005306DA" w:rsidRPr="006B208B" w:rsidRDefault="005306DA" w:rsidP="000E7980">
            <w:pPr>
              <w:pStyle w:val="rowtabella0"/>
              <w:rPr>
                <w:color w:val="002060"/>
              </w:rPr>
            </w:pPr>
            <w:r w:rsidRPr="006B208B">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94CB0" w14:textId="77777777" w:rsidR="005306DA" w:rsidRPr="006B208B" w:rsidRDefault="005306DA" w:rsidP="000E7980">
            <w:pPr>
              <w:pStyle w:val="rowtabella0"/>
              <w:rPr>
                <w:color w:val="002060"/>
              </w:rPr>
            </w:pPr>
            <w:r w:rsidRPr="006B208B">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FE2F6"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2EE48" w14:textId="77777777" w:rsidR="005306DA" w:rsidRPr="006B208B" w:rsidRDefault="005306DA" w:rsidP="000E7980">
            <w:pPr>
              <w:pStyle w:val="rowtabella0"/>
              <w:rPr>
                <w:color w:val="002060"/>
              </w:rPr>
            </w:pPr>
            <w:r w:rsidRPr="006B208B">
              <w:rPr>
                <w:color w:val="002060"/>
              </w:rPr>
              <w:t>31/10/2021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BFDD3" w14:textId="77777777" w:rsidR="005306DA" w:rsidRPr="006B208B" w:rsidRDefault="005306DA" w:rsidP="000E7980">
            <w:pPr>
              <w:pStyle w:val="rowtabella0"/>
              <w:rPr>
                <w:color w:val="002060"/>
              </w:rPr>
            </w:pPr>
            <w:r w:rsidRPr="006B208B">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54DF1" w14:textId="77777777" w:rsidR="005306DA" w:rsidRPr="006B208B" w:rsidRDefault="005306DA" w:rsidP="000E7980">
            <w:pPr>
              <w:pStyle w:val="rowtabella0"/>
              <w:rPr>
                <w:color w:val="002060"/>
              </w:rPr>
            </w:pPr>
            <w:r w:rsidRPr="006B208B">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BBDB3" w14:textId="77777777" w:rsidR="005306DA" w:rsidRPr="006B208B" w:rsidRDefault="005306DA" w:rsidP="000E7980">
            <w:pPr>
              <w:pStyle w:val="rowtabella0"/>
              <w:rPr>
                <w:color w:val="002060"/>
              </w:rPr>
            </w:pPr>
            <w:r w:rsidRPr="006B208B">
              <w:rPr>
                <w:color w:val="002060"/>
              </w:rPr>
              <w:t>VIA FRATELLI CERVI</w:t>
            </w:r>
          </w:p>
        </w:tc>
      </w:tr>
    </w:tbl>
    <w:p w14:paraId="52E74C51" w14:textId="77777777" w:rsidR="005306DA" w:rsidRPr="006B208B" w:rsidRDefault="005306DA" w:rsidP="005306DA">
      <w:pPr>
        <w:pStyle w:val="breakline"/>
        <w:divId w:val="527259509"/>
        <w:rPr>
          <w:rFonts w:eastAsiaTheme="minorEastAsia"/>
          <w:color w:val="002060"/>
        </w:rPr>
      </w:pPr>
    </w:p>
    <w:p w14:paraId="2AAD1E29" w14:textId="77777777" w:rsidR="002D74D6" w:rsidRPr="0028134E" w:rsidRDefault="002D74D6" w:rsidP="002D74D6">
      <w:pPr>
        <w:pStyle w:val="breakline"/>
        <w:divId w:val="527259509"/>
        <w:rPr>
          <w:rFonts w:eastAsiaTheme="minorEastAsia"/>
          <w:color w:val="002060"/>
        </w:rPr>
      </w:pPr>
    </w:p>
    <w:p w14:paraId="4E6ACFC1" w14:textId="77777777" w:rsidR="002D74D6" w:rsidRPr="0028134E" w:rsidRDefault="002D74D6" w:rsidP="002D74D6">
      <w:pPr>
        <w:pStyle w:val="breakline"/>
        <w:divId w:val="527259509"/>
        <w:rPr>
          <w:color w:val="002060"/>
        </w:rPr>
      </w:pPr>
    </w:p>
    <w:p w14:paraId="72B0F62D"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UNDER 15 C5 REGIONALI MASCHILI</w:t>
      </w:r>
    </w:p>
    <w:p w14:paraId="09E11F1A" w14:textId="77777777" w:rsidR="002D74D6" w:rsidRPr="0028134E" w:rsidRDefault="002D74D6" w:rsidP="002D74D6">
      <w:pPr>
        <w:pStyle w:val="titoloprinc0"/>
        <w:divId w:val="527259509"/>
        <w:rPr>
          <w:color w:val="002060"/>
        </w:rPr>
      </w:pPr>
      <w:r w:rsidRPr="0028134E">
        <w:rPr>
          <w:color w:val="002060"/>
        </w:rPr>
        <w:t>VARIAZIONI AL PROGRAMMA GARE</w:t>
      </w:r>
    </w:p>
    <w:p w14:paraId="1C72DA93" w14:textId="77777777" w:rsidR="002D74D6" w:rsidRPr="0028134E" w:rsidRDefault="002D74D6" w:rsidP="002D74D6">
      <w:pPr>
        <w:pStyle w:val="breakline"/>
        <w:divId w:val="527259509"/>
        <w:rPr>
          <w:color w:val="002060"/>
        </w:rPr>
      </w:pPr>
    </w:p>
    <w:p w14:paraId="7D3800BB" w14:textId="77777777" w:rsidR="002D74D6" w:rsidRPr="0028134E" w:rsidRDefault="002D74D6" w:rsidP="002D74D6">
      <w:pPr>
        <w:pStyle w:val="breakline"/>
        <w:divId w:val="527259509"/>
        <w:rPr>
          <w:color w:val="002060"/>
        </w:rPr>
      </w:pPr>
    </w:p>
    <w:p w14:paraId="68810323" w14:textId="77777777" w:rsidR="002D74D6" w:rsidRPr="0028134E" w:rsidRDefault="002D74D6" w:rsidP="002D74D6">
      <w:pPr>
        <w:pStyle w:val="breakline"/>
        <w:divId w:val="527259509"/>
        <w:rPr>
          <w:color w:val="002060"/>
        </w:rPr>
      </w:pPr>
    </w:p>
    <w:p w14:paraId="386243A3"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66A0C3CA"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9899A"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09410" w14:textId="77777777" w:rsidR="002D74D6" w:rsidRPr="0028134E" w:rsidRDefault="002D74D6" w:rsidP="000E7980">
            <w:pPr>
              <w:pStyle w:val="headertabella0"/>
              <w:rPr>
                <w:color w:val="002060"/>
              </w:rPr>
            </w:pPr>
            <w:r w:rsidRPr="0028134E">
              <w:rPr>
                <w:color w:val="002060"/>
              </w:rPr>
              <w:t xml:space="preserve">N° </w:t>
            </w:r>
            <w:proofErr w:type="spellStart"/>
            <w:r w:rsidRPr="0028134E">
              <w:rPr>
                <w:color w:val="002060"/>
              </w:rPr>
              <w:t>Gior</w:t>
            </w:r>
            <w:proofErr w:type="spellEnd"/>
            <w:r w:rsidRPr="0028134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D0FB6"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0BA85"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4E77" w14:textId="77777777" w:rsidR="002D74D6" w:rsidRPr="0028134E" w:rsidRDefault="002D74D6" w:rsidP="000E7980">
            <w:pPr>
              <w:pStyle w:val="headertabella0"/>
              <w:rPr>
                <w:color w:val="002060"/>
              </w:rPr>
            </w:pPr>
            <w:r w:rsidRPr="0028134E">
              <w:rPr>
                <w:color w:val="002060"/>
              </w:rPr>
              <w:t xml:space="preserve">Data </w:t>
            </w:r>
            <w:proofErr w:type="spellStart"/>
            <w:r w:rsidRPr="0028134E">
              <w:rPr>
                <w:color w:val="002060"/>
              </w:rPr>
              <w:t>Orig</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F1661"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Var</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5756"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Orig</w:t>
            </w:r>
            <w:proofErr w:type="spellEnd"/>
            <w:r w:rsidRPr="0028134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55EBF" w14:textId="77777777" w:rsidR="002D74D6" w:rsidRPr="0028134E" w:rsidRDefault="002D74D6" w:rsidP="000E7980">
            <w:pPr>
              <w:pStyle w:val="headertabella0"/>
              <w:rPr>
                <w:color w:val="002060"/>
              </w:rPr>
            </w:pPr>
            <w:r w:rsidRPr="0028134E">
              <w:rPr>
                <w:color w:val="002060"/>
              </w:rPr>
              <w:t>Impianto</w:t>
            </w:r>
          </w:p>
        </w:tc>
      </w:tr>
      <w:tr w:rsidR="002D74D6" w:rsidRPr="0028134E" w14:paraId="42AB58BA"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06B5" w14:textId="77777777" w:rsidR="002D74D6" w:rsidRPr="004567F4" w:rsidRDefault="002D74D6" w:rsidP="000E7980">
            <w:pPr>
              <w:pStyle w:val="rowtabella0"/>
              <w:rPr>
                <w:color w:val="002060"/>
                <w:highlight w:val="yellow"/>
              </w:rPr>
            </w:pPr>
            <w:r w:rsidRPr="004567F4">
              <w:rPr>
                <w:color w:val="002060"/>
                <w:highlight w:val="yellow"/>
              </w:rPr>
              <w:t>31/10/2021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1DEE"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F494" w14:textId="77777777" w:rsidR="002D74D6" w:rsidRPr="004567F4" w:rsidRDefault="002D74D6" w:rsidP="000E7980">
            <w:pPr>
              <w:pStyle w:val="rowtabella0"/>
              <w:rPr>
                <w:color w:val="002060"/>
                <w:highlight w:val="yellow"/>
              </w:rPr>
            </w:pPr>
            <w:r w:rsidRPr="004567F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7F53" w14:textId="77777777" w:rsidR="002D74D6" w:rsidRPr="004567F4" w:rsidRDefault="002D74D6" w:rsidP="000E7980">
            <w:pPr>
              <w:pStyle w:val="rowtabella0"/>
              <w:rPr>
                <w:color w:val="002060"/>
                <w:highlight w:val="yellow"/>
              </w:rPr>
            </w:pPr>
            <w:r w:rsidRPr="004567F4">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576A"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5195" w14:textId="77777777" w:rsidR="002D74D6" w:rsidRPr="0028134E" w:rsidRDefault="002D74D6" w:rsidP="000E7980">
            <w:pPr>
              <w:pStyle w:val="rowtabella0"/>
              <w:jc w:val="center"/>
              <w:rPr>
                <w:color w:val="002060"/>
              </w:rPr>
            </w:pPr>
            <w:r w:rsidRPr="004567F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6CF6" w14:textId="77777777" w:rsidR="002D74D6" w:rsidRPr="004567F4" w:rsidRDefault="002D74D6" w:rsidP="000E7980">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FD2C" w14:textId="77777777" w:rsidR="002D74D6" w:rsidRPr="004567F4" w:rsidRDefault="002D74D6" w:rsidP="000E7980">
            <w:pPr>
              <w:pStyle w:val="rowtabella0"/>
              <w:rPr>
                <w:color w:val="002060"/>
                <w:highlight w:val="yellow"/>
              </w:rPr>
            </w:pPr>
            <w:r w:rsidRPr="004567F4">
              <w:rPr>
                <w:color w:val="002060"/>
                <w:highlight w:val="yellow"/>
              </w:rPr>
              <w:t>CAMPO DI C5 ENTRO PAL OLIMPIA MONTEPORZIO VIA RISORGIMENTO 16</w:t>
            </w:r>
          </w:p>
        </w:tc>
      </w:tr>
    </w:tbl>
    <w:p w14:paraId="4277A5F2" w14:textId="77777777" w:rsidR="002D74D6" w:rsidRPr="0028134E" w:rsidRDefault="002D74D6" w:rsidP="002D74D6">
      <w:pPr>
        <w:pStyle w:val="breakline"/>
        <w:divId w:val="527259509"/>
        <w:rPr>
          <w:rFonts w:eastAsiaTheme="minorEastAsia"/>
          <w:color w:val="002060"/>
        </w:rPr>
      </w:pPr>
    </w:p>
    <w:p w14:paraId="03260E9B" w14:textId="77777777" w:rsidR="002D74D6" w:rsidRPr="0028134E" w:rsidRDefault="002D74D6" w:rsidP="002D74D6">
      <w:pPr>
        <w:pStyle w:val="breakline"/>
        <w:divId w:val="527259509"/>
        <w:rPr>
          <w:color w:val="002060"/>
        </w:rPr>
      </w:pPr>
    </w:p>
    <w:p w14:paraId="660B140B"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3CD6E449"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CCBA1"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CC3F7" w14:textId="77777777" w:rsidR="002D74D6" w:rsidRPr="0028134E" w:rsidRDefault="002D74D6" w:rsidP="000E7980">
            <w:pPr>
              <w:pStyle w:val="headertabella0"/>
              <w:rPr>
                <w:color w:val="002060"/>
              </w:rPr>
            </w:pPr>
            <w:r w:rsidRPr="0028134E">
              <w:rPr>
                <w:color w:val="002060"/>
              </w:rPr>
              <w:t xml:space="preserve">N° </w:t>
            </w:r>
            <w:proofErr w:type="spellStart"/>
            <w:r w:rsidRPr="0028134E">
              <w:rPr>
                <w:color w:val="002060"/>
              </w:rPr>
              <w:t>Gior</w:t>
            </w:r>
            <w:proofErr w:type="spellEnd"/>
            <w:r w:rsidRPr="0028134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CAD3"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D04C"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6F708" w14:textId="77777777" w:rsidR="002D74D6" w:rsidRPr="0028134E" w:rsidRDefault="002D74D6" w:rsidP="000E7980">
            <w:pPr>
              <w:pStyle w:val="headertabella0"/>
              <w:rPr>
                <w:color w:val="002060"/>
              </w:rPr>
            </w:pPr>
            <w:r w:rsidRPr="0028134E">
              <w:rPr>
                <w:color w:val="002060"/>
              </w:rPr>
              <w:t xml:space="preserve">Data </w:t>
            </w:r>
            <w:proofErr w:type="spellStart"/>
            <w:r w:rsidRPr="0028134E">
              <w:rPr>
                <w:color w:val="002060"/>
              </w:rPr>
              <w:t>Orig</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DED4"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Var</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4143A"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Orig</w:t>
            </w:r>
            <w:proofErr w:type="spellEnd"/>
            <w:r w:rsidRPr="0028134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CB2A" w14:textId="77777777" w:rsidR="002D74D6" w:rsidRPr="0028134E" w:rsidRDefault="002D74D6" w:rsidP="000E7980">
            <w:pPr>
              <w:pStyle w:val="headertabella0"/>
              <w:rPr>
                <w:color w:val="002060"/>
              </w:rPr>
            </w:pPr>
            <w:r w:rsidRPr="0028134E">
              <w:rPr>
                <w:color w:val="002060"/>
              </w:rPr>
              <w:t>Impianto</w:t>
            </w:r>
          </w:p>
        </w:tc>
      </w:tr>
      <w:tr w:rsidR="002D74D6" w:rsidRPr="0028134E" w14:paraId="6668B995"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946F" w14:textId="77777777" w:rsidR="002D74D6" w:rsidRPr="004567F4" w:rsidRDefault="002D74D6" w:rsidP="000E7980">
            <w:pPr>
              <w:pStyle w:val="rowtabella0"/>
              <w:rPr>
                <w:color w:val="002060"/>
                <w:highlight w:val="yellow"/>
              </w:rPr>
            </w:pPr>
            <w:r w:rsidRPr="004567F4">
              <w:rPr>
                <w:color w:val="002060"/>
                <w:highlight w:val="yellow"/>
              </w:rPr>
              <w:t>02/11/2021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2245"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7087" w14:textId="77777777" w:rsidR="002D74D6" w:rsidRPr="004567F4" w:rsidRDefault="002D74D6" w:rsidP="000E7980">
            <w:pPr>
              <w:pStyle w:val="rowtabella0"/>
              <w:rPr>
                <w:color w:val="002060"/>
                <w:highlight w:val="yellow"/>
              </w:rPr>
            </w:pPr>
            <w:r w:rsidRPr="004567F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E579" w14:textId="77777777" w:rsidR="002D74D6" w:rsidRPr="004567F4" w:rsidRDefault="002D74D6" w:rsidP="000E7980">
            <w:pPr>
              <w:pStyle w:val="rowtabella0"/>
              <w:rPr>
                <w:color w:val="002060"/>
                <w:highlight w:val="yellow"/>
              </w:rPr>
            </w:pPr>
            <w:r w:rsidRPr="004567F4">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59E7" w14:textId="77777777" w:rsidR="002D74D6" w:rsidRPr="0028134E" w:rsidRDefault="002D74D6" w:rsidP="000E7980">
            <w:pPr>
              <w:pStyle w:val="rowtabella0"/>
              <w:rPr>
                <w:color w:val="002060"/>
              </w:rPr>
            </w:pPr>
            <w:r>
              <w:rPr>
                <w:color w:val="002060"/>
              </w:rPr>
              <w:t>31</w:t>
            </w:r>
            <w:r w:rsidRPr="0028134E">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D200" w14:textId="77777777" w:rsidR="002D74D6" w:rsidRPr="0028134E" w:rsidRDefault="002D74D6" w:rsidP="000E7980">
            <w:pPr>
              <w:pStyle w:val="rowtabella0"/>
              <w:jc w:val="center"/>
              <w:rPr>
                <w:color w:val="002060"/>
              </w:rPr>
            </w:pPr>
            <w:r w:rsidRPr="004567F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3719" w14:textId="77777777" w:rsidR="002D74D6" w:rsidRPr="0028134E" w:rsidRDefault="002D74D6" w:rsidP="000E7980">
            <w:pPr>
              <w:pStyle w:val="rowtabella0"/>
              <w:jc w:val="center"/>
              <w:rPr>
                <w:color w:val="002060"/>
              </w:rPr>
            </w:pPr>
            <w:r w:rsidRPr="0028134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7F8B" w14:textId="77777777" w:rsidR="002D74D6" w:rsidRPr="0028134E" w:rsidRDefault="002D74D6" w:rsidP="000E7980">
            <w:pPr>
              <w:rPr>
                <w:color w:val="002060"/>
              </w:rPr>
            </w:pPr>
          </w:p>
        </w:tc>
      </w:tr>
    </w:tbl>
    <w:p w14:paraId="5AA46AE9" w14:textId="77777777" w:rsidR="002D74D6" w:rsidRPr="0028134E" w:rsidRDefault="002D74D6" w:rsidP="002D74D6">
      <w:pPr>
        <w:pStyle w:val="breakline"/>
        <w:divId w:val="527259509"/>
        <w:rPr>
          <w:rFonts w:eastAsiaTheme="minorEastAsia"/>
          <w:color w:val="002060"/>
        </w:rPr>
      </w:pPr>
    </w:p>
    <w:p w14:paraId="70A6480E" w14:textId="77777777" w:rsidR="002D74D6" w:rsidRPr="0028134E" w:rsidRDefault="002D74D6" w:rsidP="002D74D6">
      <w:pPr>
        <w:pStyle w:val="breakline"/>
        <w:divId w:val="527259509"/>
        <w:rPr>
          <w:color w:val="002060"/>
        </w:rPr>
      </w:pPr>
    </w:p>
    <w:p w14:paraId="36273201"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32F3FA7F"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62004"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6F027" w14:textId="77777777" w:rsidR="002D74D6" w:rsidRPr="0028134E" w:rsidRDefault="002D74D6" w:rsidP="000E7980">
            <w:pPr>
              <w:pStyle w:val="headertabella0"/>
              <w:rPr>
                <w:color w:val="002060"/>
              </w:rPr>
            </w:pPr>
            <w:r w:rsidRPr="0028134E">
              <w:rPr>
                <w:color w:val="002060"/>
              </w:rPr>
              <w:t xml:space="preserve">N° </w:t>
            </w:r>
            <w:proofErr w:type="spellStart"/>
            <w:r w:rsidRPr="0028134E">
              <w:rPr>
                <w:color w:val="002060"/>
              </w:rPr>
              <w:t>Gior</w:t>
            </w:r>
            <w:proofErr w:type="spellEnd"/>
            <w:r w:rsidRPr="0028134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7D293"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6130B"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544F7" w14:textId="77777777" w:rsidR="002D74D6" w:rsidRPr="0028134E" w:rsidRDefault="002D74D6" w:rsidP="000E7980">
            <w:pPr>
              <w:pStyle w:val="headertabella0"/>
              <w:rPr>
                <w:color w:val="002060"/>
              </w:rPr>
            </w:pPr>
            <w:r w:rsidRPr="0028134E">
              <w:rPr>
                <w:color w:val="002060"/>
              </w:rPr>
              <w:t xml:space="preserve">Data </w:t>
            </w:r>
            <w:proofErr w:type="spellStart"/>
            <w:r w:rsidRPr="0028134E">
              <w:rPr>
                <w:color w:val="002060"/>
              </w:rPr>
              <w:t>Orig</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ABDE"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Var</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55252"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Orig</w:t>
            </w:r>
            <w:proofErr w:type="spellEnd"/>
            <w:r w:rsidRPr="0028134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3D235" w14:textId="77777777" w:rsidR="002D74D6" w:rsidRPr="0028134E" w:rsidRDefault="002D74D6" w:rsidP="000E7980">
            <w:pPr>
              <w:pStyle w:val="headertabella0"/>
              <w:rPr>
                <w:color w:val="002060"/>
              </w:rPr>
            </w:pPr>
            <w:r w:rsidRPr="0028134E">
              <w:rPr>
                <w:color w:val="002060"/>
              </w:rPr>
              <w:t>Impianto</w:t>
            </w:r>
          </w:p>
        </w:tc>
      </w:tr>
      <w:tr w:rsidR="002D74D6" w:rsidRPr="0028134E" w14:paraId="540E549F"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994D" w14:textId="77777777" w:rsidR="002D74D6" w:rsidRPr="004567F4" w:rsidRDefault="002D74D6" w:rsidP="000E7980">
            <w:pPr>
              <w:pStyle w:val="rowtabella0"/>
              <w:rPr>
                <w:color w:val="002060"/>
                <w:highlight w:val="yellow"/>
              </w:rPr>
            </w:pPr>
            <w:r w:rsidRPr="004567F4">
              <w:rPr>
                <w:color w:val="002060"/>
                <w:highlight w:val="yellow"/>
              </w:rPr>
              <w:t>30/10/2021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FD88" w14:textId="77777777" w:rsidR="002D74D6" w:rsidRPr="004567F4" w:rsidRDefault="002D74D6" w:rsidP="000E7980">
            <w:pPr>
              <w:pStyle w:val="rowtabella0"/>
              <w:jc w:val="center"/>
              <w:rPr>
                <w:color w:val="002060"/>
                <w:highlight w:val="yellow"/>
              </w:rPr>
            </w:pPr>
            <w:r w:rsidRPr="004567F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2D15" w14:textId="77777777" w:rsidR="002D74D6" w:rsidRPr="004567F4" w:rsidRDefault="002D74D6" w:rsidP="000E7980">
            <w:pPr>
              <w:pStyle w:val="rowtabella0"/>
              <w:rPr>
                <w:color w:val="002060"/>
                <w:highlight w:val="yellow"/>
              </w:rPr>
            </w:pPr>
            <w:r w:rsidRPr="004567F4">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874D" w14:textId="77777777" w:rsidR="002D74D6" w:rsidRPr="004567F4" w:rsidRDefault="002D74D6" w:rsidP="000E7980">
            <w:pPr>
              <w:pStyle w:val="rowtabella0"/>
              <w:rPr>
                <w:color w:val="002060"/>
                <w:highlight w:val="yellow"/>
              </w:rPr>
            </w:pPr>
            <w:r w:rsidRPr="004567F4">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5470" w14:textId="77777777" w:rsidR="002D74D6" w:rsidRPr="0028134E" w:rsidRDefault="002D74D6" w:rsidP="000E798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20C1" w14:textId="77777777" w:rsidR="002D74D6" w:rsidRPr="0028134E" w:rsidRDefault="002D74D6" w:rsidP="000E7980">
            <w:pPr>
              <w:pStyle w:val="rowtabella0"/>
              <w:jc w:val="center"/>
              <w:rPr>
                <w:color w:val="002060"/>
              </w:rPr>
            </w:pPr>
            <w:r w:rsidRPr="004567F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84AD" w14:textId="77777777" w:rsidR="002D74D6" w:rsidRPr="0028134E" w:rsidRDefault="002D74D6" w:rsidP="000E7980">
            <w:pPr>
              <w:pStyle w:val="rowtabella0"/>
              <w:jc w:val="center"/>
              <w:rPr>
                <w:color w:val="002060"/>
              </w:rPr>
            </w:pPr>
            <w:r w:rsidRPr="0028134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9E4A" w14:textId="77777777" w:rsidR="002D74D6" w:rsidRPr="0028134E" w:rsidRDefault="002D74D6" w:rsidP="000E7980">
            <w:pPr>
              <w:rPr>
                <w:color w:val="002060"/>
              </w:rPr>
            </w:pPr>
          </w:p>
        </w:tc>
      </w:tr>
      <w:tr w:rsidR="002D74D6" w:rsidRPr="0028134E" w14:paraId="4CE5FF11"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4C80" w14:textId="77777777" w:rsidR="002D74D6" w:rsidRPr="004567F4" w:rsidRDefault="002D74D6" w:rsidP="000E7980">
            <w:pPr>
              <w:pStyle w:val="rowtabella0"/>
              <w:rPr>
                <w:color w:val="002060"/>
                <w:highlight w:val="yellow"/>
              </w:rPr>
            </w:pPr>
            <w:r w:rsidRPr="004567F4">
              <w:rPr>
                <w:color w:val="002060"/>
                <w:highlight w:val="yellow"/>
              </w:rPr>
              <w:t>14/11/2021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A431" w14:textId="77777777" w:rsidR="002D74D6" w:rsidRPr="004567F4" w:rsidRDefault="002D74D6" w:rsidP="000E7980">
            <w:pPr>
              <w:pStyle w:val="rowtabella0"/>
              <w:jc w:val="center"/>
              <w:rPr>
                <w:color w:val="002060"/>
                <w:highlight w:val="yellow"/>
              </w:rPr>
            </w:pPr>
            <w:r w:rsidRPr="004567F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AF88" w14:textId="77777777" w:rsidR="002D74D6" w:rsidRPr="004567F4" w:rsidRDefault="002D74D6" w:rsidP="000E7980">
            <w:pPr>
              <w:pStyle w:val="rowtabella0"/>
              <w:rPr>
                <w:color w:val="002060"/>
                <w:highlight w:val="yellow"/>
              </w:rPr>
            </w:pPr>
            <w:r w:rsidRPr="004567F4">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FC66" w14:textId="77777777" w:rsidR="002D74D6" w:rsidRPr="004567F4" w:rsidRDefault="002D74D6" w:rsidP="000E7980">
            <w:pPr>
              <w:pStyle w:val="rowtabella0"/>
              <w:rPr>
                <w:color w:val="002060"/>
                <w:highlight w:val="yellow"/>
              </w:rPr>
            </w:pPr>
            <w:r w:rsidRPr="004567F4">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C8F8" w14:textId="77777777" w:rsidR="002D74D6" w:rsidRPr="0028134E" w:rsidRDefault="002D74D6" w:rsidP="000E7980">
            <w:pPr>
              <w:pStyle w:val="rowtabella0"/>
              <w:rPr>
                <w:color w:val="002060"/>
              </w:rPr>
            </w:pPr>
            <w:r w:rsidRPr="0028134E">
              <w:rPr>
                <w:color w:val="002060"/>
              </w:rPr>
              <w:t>1</w:t>
            </w:r>
            <w:r>
              <w:rPr>
                <w:color w:val="002060"/>
              </w:rPr>
              <w:t>3</w:t>
            </w:r>
            <w:r w:rsidRPr="0028134E">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ABDD" w14:textId="77777777" w:rsidR="002D74D6" w:rsidRPr="004567F4" w:rsidRDefault="002D74D6" w:rsidP="000E7980">
            <w:pPr>
              <w:pStyle w:val="rowtabella0"/>
              <w:jc w:val="center"/>
              <w:rPr>
                <w:color w:val="002060"/>
                <w:highlight w:val="yellow"/>
              </w:rPr>
            </w:pPr>
            <w:r w:rsidRPr="004567F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E1A0" w14:textId="77777777" w:rsidR="002D74D6" w:rsidRPr="0028134E" w:rsidRDefault="002D74D6" w:rsidP="000E7980">
            <w:pPr>
              <w:pStyle w:val="rowtabella0"/>
              <w:jc w:val="center"/>
              <w:rPr>
                <w:color w:val="002060"/>
              </w:rPr>
            </w:pPr>
            <w:r w:rsidRPr="0028134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94A3" w14:textId="77777777" w:rsidR="002D74D6" w:rsidRPr="004567F4" w:rsidRDefault="002D74D6" w:rsidP="000E7980">
            <w:pPr>
              <w:pStyle w:val="rowtabella0"/>
              <w:rPr>
                <w:color w:val="002060"/>
                <w:highlight w:val="yellow"/>
              </w:rPr>
            </w:pPr>
            <w:r w:rsidRPr="004567F4">
              <w:rPr>
                <w:color w:val="002060"/>
                <w:highlight w:val="yellow"/>
              </w:rPr>
              <w:t>CAMPO SCOPERTO CALDAROLA ZONA PPE</w:t>
            </w:r>
          </w:p>
        </w:tc>
      </w:tr>
      <w:tr w:rsidR="002D74D6" w:rsidRPr="0028134E" w14:paraId="49BC3E72"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FE74" w14:textId="77777777" w:rsidR="002D74D6" w:rsidRPr="004567F4" w:rsidRDefault="002D74D6" w:rsidP="000E7980">
            <w:pPr>
              <w:pStyle w:val="rowtabella0"/>
              <w:rPr>
                <w:color w:val="002060"/>
                <w:highlight w:val="yellow"/>
              </w:rPr>
            </w:pPr>
            <w:r w:rsidRPr="004567F4">
              <w:rPr>
                <w:color w:val="002060"/>
                <w:highlight w:val="yellow"/>
              </w:rPr>
              <w:t>18/12/2021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625D" w14:textId="77777777" w:rsidR="002D74D6" w:rsidRPr="004567F4" w:rsidRDefault="002D74D6" w:rsidP="000E7980">
            <w:pPr>
              <w:pStyle w:val="rowtabella0"/>
              <w:jc w:val="center"/>
              <w:rPr>
                <w:color w:val="002060"/>
                <w:highlight w:val="yellow"/>
              </w:rPr>
            </w:pPr>
            <w:r w:rsidRPr="004567F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426E" w14:textId="77777777" w:rsidR="002D74D6" w:rsidRPr="004567F4" w:rsidRDefault="002D74D6" w:rsidP="000E7980">
            <w:pPr>
              <w:pStyle w:val="rowtabella0"/>
              <w:rPr>
                <w:color w:val="002060"/>
                <w:highlight w:val="yellow"/>
              </w:rPr>
            </w:pPr>
            <w:r w:rsidRPr="004567F4">
              <w:rPr>
                <w:color w:val="002060"/>
                <w:highlight w:val="yellow"/>
              </w:rPr>
              <w:t>CALDAROLA G.N.C.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5C17" w14:textId="77777777" w:rsidR="002D74D6" w:rsidRPr="004567F4" w:rsidRDefault="002D74D6" w:rsidP="000E7980">
            <w:pPr>
              <w:pStyle w:val="rowtabella0"/>
              <w:rPr>
                <w:color w:val="002060"/>
                <w:highlight w:val="yellow"/>
              </w:rPr>
            </w:pPr>
            <w:r w:rsidRPr="004567F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A7EF" w14:textId="77777777" w:rsidR="002D74D6" w:rsidRPr="0028134E" w:rsidRDefault="002D74D6" w:rsidP="000E7980">
            <w:pPr>
              <w:pStyle w:val="rowtabella0"/>
              <w:rPr>
                <w:color w:val="002060"/>
              </w:rPr>
            </w:pPr>
            <w:r w:rsidRPr="0028134E">
              <w:rPr>
                <w:color w:val="002060"/>
              </w:rPr>
              <w:t>1</w:t>
            </w:r>
            <w:r>
              <w:rPr>
                <w:color w:val="002060"/>
              </w:rPr>
              <w:t>9</w:t>
            </w:r>
            <w:r w:rsidRPr="0028134E">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63E7" w14:textId="77777777" w:rsidR="002D74D6" w:rsidRPr="004567F4" w:rsidRDefault="002D74D6" w:rsidP="000E7980">
            <w:pPr>
              <w:pStyle w:val="rowtabella0"/>
              <w:jc w:val="center"/>
              <w:rPr>
                <w:color w:val="002060"/>
                <w:highlight w:val="yellow"/>
              </w:rPr>
            </w:pPr>
            <w:r w:rsidRPr="004567F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53DD" w14:textId="77777777" w:rsidR="002D74D6" w:rsidRPr="0028134E" w:rsidRDefault="002D74D6" w:rsidP="000E7980">
            <w:pPr>
              <w:pStyle w:val="rowtabella0"/>
              <w:jc w:val="center"/>
              <w:rPr>
                <w:color w:val="002060"/>
              </w:rPr>
            </w:pPr>
            <w:r w:rsidRPr="0028134E">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E894" w14:textId="77777777" w:rsidR="002D74D6" w:rsidRPr="004567F4" w:rsidRDefault="002D74D6" w:rsidP="000E7980">
            <w:pPr>
              <w:pStyle w:val="rowtabella0"/>
              <w:rPr>
                <w:color w:val="002060"/>
                <w:highlight w:val="yellow"/>
              </w:rPr>
            </w:pPr>
            <w:r w:rsidRPr="004567F4">
              <w:rPr>
                <w:color w:val="002060"/>
                <w:highlight w:val="yellow"/>
              </w:rPr>
              <w:t>PALAZZO DELLO SPORT SPINETOLI FRAZ.PAGLIARE VIA VECCHI</w:t>
            </w:r>
          </w:p>
        </w:tc>
      </w:tr>
    </w:tbl>
    <w:p w14:paraId="55B48819" w14:textId="77777777" w:rsidR="002D74D6" w:rsidRPr="0028134E" w:rsidRDefault="002D74D6" w:rsidP="002D74D6">
      <w:pPr>
        <w:pStyle w:val="breakline"/>
        <w:divId w:val="527259509"/>
        <w:rPr>
          <w:rFonts w:eastAsiaTheme="minorEastAsia"/>
          <w:color w:val="002060"/>
        </w:rPr>
      </w:pPr>
    </w:p>
    <w:p w14:paraId="09D5FFCD" w14:textId="77777777" w:rsidR="002D74D6" w:rsidRPr="0028134E" w:rsidRDefault="002D74D6" w:rsidP="002D74D6">
      <w:pPr>
        <w:pStyle w:val="breakline"/>
        <w:divId w:val="527259509"/>
        <w:rPr>
          <w:color w:val="002060"/>
        </w:rPr>
      </w:pPr>
    </w:p>
    <w:p w14:paraId="71C31158" w14:textId="77777777" w:rsidR="002D74D6" w:rsidRPr="0028134E" w:rsidRDefault="002D74D6" w:rsidP="002D74D6">
      <w:pPr>
        <w:pStyle w:val="titoloprinc0"/>
        <w:divId w:val="527259509"/>
        <w:rPr>
          <w:color w:val="002060"/>
        </w:rPr>
      </w:pPr>
      <w:r w:rsidRPr="0028134E">
        <w:rPr>
          <w:color w:val="002060"/>
        </w:rPr>
        <w:t>RISULTATI</w:t>
      </w:r>
    </w:p>
    <w:p w14:paraId="637D4DCF" w14:textId="77777777" w:rsidR="002D74D6" w:rsidRPr="0028134E" w:rsidRDefault="002D74D6" w:rsidP="002D74D6">
      <w:pPr>
        <w:pStyle w:val="breakline"/>
        <w:divId w:val="527259509"/>
        <w:rPr>
          <w:color w:val="002060"/>
        </w:rPr>
      </w:pPr>
    </w:p>
    <w:p w14:paraId="591EED51" w14:textId="77777777" w:rsidR="002D74D6" w:rsidRPr="0028134E" w:rsidRDefault="002D74D6" w:rsidP="002D74D6">
      <w:pPr>
        <w:pStyle w:val="sottotitolocampionato10"/>
        <w:divId w:val="527259509"/>
        <w:rPr>
          <w:color w:val="002060"/>
        </w:rPr>
      </w:pPr>
      <w:r w:rsidRPr="0028134E">
        <w:rPr>
          <w:color w:val="002060"/>
        </w:rPr>
        <w:t>RISULTATI UFFICIALI GARE DEL 23/10/2021</w:t>
      </w:r>
    </w:p>
    <w:p w14:paraId="12832494"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4C1F07AC"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74D6" w:rsidRPr="0028134E" w14:paraId="46D59C0F"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1C1DA1A9"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3D61" w14:textId="77777777" w:rsidR="002D74D6" w:rsidRPr="0028134E" w:rsidRDefault="002D74D6" w:rsidP="000E7980">
                  <w:pPr>
                    <w:pStyle w:val="headertabella0"/>
                    <w:rPr>
                      <w:color w:val="002060"/>
                    </w:rPr>
                  </w:pPr>
                  <w:r w:rsidRPr="0028134E">
                    <w:rPr>
                      <w:color w:val="002060"/>
                    </w:rPr>
                    <w:t>GIRONE A - 2 Giornata - A</w:t>
                  </w:r>
                </w:p>
              </w:tc>
            </w:tr>
            <w:tr w:rsidR="002D74D6" w:rsidRPr="0028134E" w14:paraId="54389893"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F87B1" w14:textId="77777777" w:rsidR="002D74D6" w:rsidRPr="0028134E" w:rsidRDefault="002D74D6" w:rsidP="000E7980">
                  <w:pPr>
                    <w:pStyle w:val="rowtabella0"/>
                    <w:rPr>
                      <w:color w:val="002060"/>
                    </w:rPr>
                  </w:pPr>
                  <w:r w:rsidRPr="0028134E">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56D17" w14:textId="77777777" w:rsidR="002D74D6" w:rsidRPr="0028134E" w:rsidRDefault="002D74D6" w:rsidP="000E7980">
                  <w:pPr>
                    <w:pStyle w:val="rowtabella0"/>
                    <w:rPr>
                      <w:color w:val="002060"/>
                    </w:rPr>
                  </w:pPr>
                  <w:r w:rsidRPr="0028134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6D264" w14:textId="77777777" w:rsidR="002D74D6" w:rsidRPr="0028134E" w:rsidRDefault="002D74D6" w:rsidP="000E7980">
                  <w:pPr>
                    <w:pStyle w:val="rowtabella0"/>
                    <w:jc w:val="center"/>
                    <w:rPr>
                      <w:color w:val="002060"/>
                    </w:rPr>
                  </w:pPr>
                  <w:r w:rsidRPr="0028134E">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2014C" w14:textId="77777777" w:rsidR="002D74D6" w:rsidRPr="0028134E" w:rsidRDefault="002D74D6" w:rsidP="000E7980">
                  <w:pPr>
                    <w:pStyle w:val="rowtabella0"/>
                    <w:jc w:val="center"/>
                    <w:rPr>
                      <w:color w:val="002060"/>
                    </w:rPr>
                  </w:pPr>
                  <w:r w:rsidRPr="0028134E">
                    <w:rPr>
                      <w:color w:val="002060"/>
                    </w:rPr>
                    <w:t> </w:t>
                  </w:r>
                </w:p>
              </w:tc>
            </w:tr>
            <w:tr w:rsidR="002D74D6" w:rsidRPr="0028134E" w14:paraId="025FBCAF"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4222AF" w14:textId="77777777" w:rsidR="002D74D6" w:rsidRPr="0028134E" w:rsidRDefault="002D74D6" w:rsidP="000E7980">
                  <w:pPr>
                    <w:pStyle w:val="rowtabella0"/>
                    <w:rPr>
                      <w:color w:val="002060"/>
                    </w:rPr>
                  </w:pPr>
                  <w:r w:rsidRPr="0028134E">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960E6" w14:textId="77777777" w:rsidR="002D74D6" w:rsidRPr="0028134E" w:rsidRDefault="002D74D6" w:rsidP="000E7980">
                  <w:pPr>
                    <w:pStyle w:val="rowtabella0"/>
                    <w:rPr>
                      <w:color w:val="002060"/>
                    </w:rPr>
                  </w:pPr>
                  <w:r w:rsidRPr="0028134E">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4742C8" w14:textId="77777777" w:rsidR="002D74D6" w:rsidRPr="0028134E" w:rsidRDefault="002D74D6" w:rsidP="000E7980">
                  <w:pPr>
                    <w:pStyle w:val="rowtabella0"/>
                    <w:jc w:val="center"/>
                    <w:rPr>
                      <w:color w:val="002060"/>
                    </w:rPr>
                  </w:pPr>
                  <w:r w:rsidRPr="0028134E">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D9A36F" w14:textId="77777777" w:rsidR="002D74D6" w:rsidRPr="0028134E" w:rsidRDefault="002D74D6" w:rsidP="000E7980">
                  <w:pPr>
                    <w:pStyle w:val="rowtabella0"/>
                    <w:jc w:val="center"/>
                    <w:rPr>
                      <w:color w:val="002060"/>
                    </w:rPr>
                  </w:pPr>
                  <w:r w:rsidRPr="0028134E">
                    <w:rPr>
                      <w:color w:val="002060"/>
                    </w:rPr>
                    <w:t> </w:t>
                  </w:r>
                </w:p>
              </w:tc>
            </w:tr>
            <w:tr w:rsidR="002D74D6" w:rsidRPr="0028134E" w14:paraId="713FD883"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63382" w14:textId="77777777" w:rsidR="002D74D6" w:rsidRPr="0028134E" w:rsidRDefault="002D74D6" w:rsidP="000E7980">
                  <w:pPr>
                    <w:pStyle w:val="rowtabella0"/>
                    <w:rPr>
                      <w:color w:val="002060"/>
                    </w:rPr>
                  </w:pPr>
                  <w:r w:rsidRPr="0028134E">
                    <w:rPr>
                      <w:color w:val="002060"/>
                    </w:rPr>
                    <w:t>(1) 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2C2F8" w14:textId="77777777" w:rsidR="002D74D6" w:rsidRPr="0028134E" w:rsidRDefault="002D74D6" w:rsidP="000E7980">
                  <w:pPr>
                    <w:pStyle w:val="rowtabella0"/>
                    <w:rPr>
                      <w:color w:val="002060"/>
                    </w:rPr>
                  </w:pPr>
                  <w:r w:rsidRPr="0028134E">
                    <w:rPr>
                      <w:color w:val="002060"/>
                    </w:rPr>
                    <w:t xml:space="preserve">- AMICI DEL </w:t>
                  </w:r>
                  <w:proofErr w:type="spellStart"/>
                  <w:r w:rsidRPr="0028134E">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E6C2C"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CA25" w14:textId="77777777" w:rsidR="002D74D6" w:rsidRPr="0028134E" w:rsidRDefault="002D74D6" w:rsidP="000E7980">
                  <w:pPr>
                    <w:pStyle w:val="rowtabella0"/>
                    <w:jc w:val="center"/>
                    <w:rPr>
                      <w:color w:val="002060"/>
                    </w:rPr>
                  </w:pPr>
                  <w:r w:rsidRPr="0028134E">
                    <w:rPr>
                      <w:color w:val="002060"/>
                    </w:rPr>
                    <w:t> </w:t>
                  </w:r>
                </w:p>
              </w:tc>
            </w:tr>
            <w:tr w:rsidR="002D74D6" w:rsidRPr="0028134E" w14:paraId="01034F43"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39620915" w14:textId="77777777" w:rsidR="002D74D6" w:rsidRPr="0028134E" w:rsidRDefault="002D74D6" w:rsidP="000E7980">
                  <w:pPr>
                    <w:pStyle w:val="rowtabella0"/>
                    <w:rPr>
                      <w:color w:val="002060"/>
                    </w:rPr>
                  </w:pPr>
                  <w:r w:rsidRPr="0028134E">
                    <w:rPr>
                      <w:color w:val="002060"/>
                    </w:rPr>
                    <w:t>(1) - disputata il 24/10/2021</w:t>
                  </w:r>
                </w:p>
              </w:tc>
            </w:tr>
          </w:tbl>
          <w:p w14:paraId="77046EA4" w14:textId="77777777" w:rsidR="002D74D6" w:rsidRPr="0028134E" w:rsidRDefault="002D74D6" w:rsidP="000E798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52907AC1"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5775A" w14:textId="77777777" w:rsidR="002D74D6" w:rsidRPr="0028134E" w:rsidRDefault="002D74D6" w:rsidP="000E7980">
                  <w:pPr>
                    <w:pStyle w:val="headertabella0"/>
                    <w:rPr>
                      <w:color w:val="002060"/>
                    </w:rPr>
                  </w:pPr>
                  <w:r w:rsidRPr="0028134E">
                    <w:rPr>
                      <w:color w:val="002060"/>
                    </w:rPr>
                    <w:t>GIRONE B - 2 Giornata - A</w:t>
                  </w:r>
                </w:p>
              </w:tc>
            </w:tr>
            <w:tr w:rsidR="002D74D6" w:rsidRPr="0028134E" w14:paraId="0B02DE30"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22DC3" w14:textId="77777777" w:rsidR="002D74D6" w:rsidRPr="0028134E" w:rsidRDefault="002D74D6" w:rsidP="000E7980">
                  <w:pPr>
                    <w:pStyle w:val="rowtabella0"/>
                    <w:rPr>
                      <w:color w:val="002060"/>
                    </w:rPr>
                  </w:pPr>
                  <w:r w:rsidRPr="0028134E">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24551" w14:textId="77777777" w:rsidR="002D74D6" w:rsidRPr="0028134E" w:rsidRDefault="002D74D6" w:rsidP="000E7980">
                  <w:pPr>
                    <w:pStyle w:val="rowtabella0"/>
                    <w:rPr>
                      <w:color w:val="002060"/>
                    </w:rPr>
                  </w:pPr>
                  <w:r w:rsidRPr="0028134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A0619" w14:textId="77777777" w:rsidR="002D74D6" w:rsidRPr="0028134E" w:rsidRDefault="002D74D6" w:rsidP="000E7980">
                  <w:pPr>
                    <w:pStyle w:val="rowtabella0"/>
                    <w:jc w:val="center"/>
                    <w:rPr>
                      <w:color w:val="002060"/>
                    </w:rPr>
                  </w:pPr>
                  <w:r w:rsidRPr="0028134E">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8C67A" w14:textId="77777777" w:rsidR="002D74D6" w:rsidRPr="0028134E" w:rsidRDefault="002D74D6" w:rsidP="000E7980">
                  <w:pPr>
                    <w:pStyle w:val="rowtabella0"/>
                    <w:jc w:val="center"/>
                    <w:rPr>
                      <w:color w:val="002060"/>
                    </w:rPr>
                  </w:pPr>
                  <w:r w:rsidRPr="0028134E">
                    <w:rPr>
                      <w:color w:val="002060"/>
                    </w:rPr>
                    <w:t> </w:t>
                  </w:r>
                </w:p>
              </w:tc>
            </w:tr>
            <w:tr w:rsidR="002D74D6" w:rsidRPr="0028134E" w14:paraId="117DB45E"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27CD5" w14:textId="77777777" w:rsidR="002D74D6" w:rsidRPr="0028134E" w:rsidRDefault="002D74D6" w:rsidP="000E7980">
                  <w:pPr>
                    <w:pStyle w:val="rowtabella0"/>
                    <w:rPr>
                      <w:color w:val="002060"/>
                    </w:rPr>
                  </w:pPr>
                  <w:r w:rsidRPr="0028134E">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B9CFE" w14:textId="77777777" w:rsidR="002D74D6" w:rsidRPr="0028134E" w:rsidRDefault="002D74D6" w:rsidP="000E7980">
                  <w:pPr>
                    <w:pStyle w:val="rowtabella0"/>
                    <w:rPr>
                      <w:color w:val="002060"/>
                    </w:rPr>
                  </w:pPr>
                  <w:r w:rsidRPr="0028134E">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29D29" w14:textId="77777777" w:rsidR="002D74D6" w:rsidRPr="0028134E" w:rsidRDefault="002D74D6" w:rsidP="000E7980">
                  <w:pPr>
                    <w:pStyle w:val="rowtabella0"/>
                    <w:jc w:val="center"/>
                    <w:rPr>
                      <w:color w:val="002060"/>
                    </w:rPr>
                  </w:pPr>
                  <w:r w:rsidRPr="0028134E">
                    <w:rPr>
                      <w:color w:val="002060"/>
                    </w:rPr>
                    <w:t>6 - 9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3DC0E" w14:textId="77777777" w:rsidR="002D74D6" w:rsidRPr="0028134E" w:rsidRDefault="002D74D6" w:rsidP="000E7980">
                  <w:pPr>
                    <w:pStyle w:val="rowtabella0"/>
                    <w:jc w:val="center"/>
                    <w:rPr>
                      <w:color w:val="002060"/>
                    </w:rPr>
                  </w:pPr>
                  <w:r w:rsidRPr="0028134E">
                    <w:rPr>
                      <w:color w:val="002060"/>
                    </w:rPr>
                    <w:t> </w:t>
                  </w:r>
                </w:p>
              </w:tc>
            </w:tr>
          </w:tbl>
          <w:p w14:paraId="1E7D453B" w14:textId="77777777" w:rsidR="002D74D6" w:rsidRPr="0028134E" w:rsidRDefault="002D74D6" w:rsidP="000E7980">
            <w:pPr>
              <w:rPr>
                <w:color w:val="002060"/>
              </w:rPr>
            </w:pPr>
          </w:p>
        </w:tc>
      </w:tr>
    </w:tbl>
    <w:p w14:paraId="0BD0CB10" w14:textId="77777777" w:rsidR="002D74D6" w:rsidRPr="0028134E" w:rsidRDefault="002D74D6" w:rsidP="002D74D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1A5ACBB2"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0DCAEF8F"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ACF98" w14:textId="77777777" w:rsidR="002D74D6" w:rsidRPr="0028134E" w:rsidRDefault="002D74D6" w:rsidP="000E7980">
                  <w:pPr>
                    <w:pStyle w:val="headertabella0"/>
                    <w:rPr>
                      <w:color w:val="002060"/>
                    </w:rPr>
                  </w:pPr>
                  <w:r w:rsidRPr="0028134E">
                    <w:rPr>
                      <w:color w:val="002060"/>
                    </w:rPr>
                    <w:t>GIRONE C - 2 Giornata - A</w:t>
                  </w:r>
                </w:p>
              </w:tc>
            </w:tr>
            <w:tr w:rsidR="002D74D6" w:rsidRPr="0028134E" w14:paraId="51A94C8F"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505A9" w14:textId="77777777" w:rsidR="002D74D6" w:rsidRPr="0028134E" w:rsidRDefault="002D74D6" w:rsidP="000E7980">
                  <w:pPr>
                    <w:pStyle w:val="rowtabella0"/>
                    <w:rPr>
                      <w:color w:val="002060"/>
                    </w:rPr>
                  </w:pPr>
                  <w:r w:rsidRPr="0028134E">
                    <w:rPr>
                      <w:color w:val="002060"/>
                    </w:rPr>
                    <w:t>(1) 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6ED87" w14:textId="77777777" w:rsidR="002D74D6" w:rsidRPr="0028134E" w:rsidRDefault="002D74D6" w:rsidP="000E7980">
                  <w:pPr>
                    <w:pStyle w:val="rowtabella0"/>
                    <w:rPr>
                      <w:color w:val="002060"/>
                    </w:rPr>
                  </w:pPr>
                  <w:r w:rsidRPr="0028134E">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3124F" w14:textId="77777777" w:rsidR="002D74D6" w:rsidRPr="0028134E" w:rsidRDefault="002D74D6" w:rsidP="000E7980">
                  <w:pPr>
                    <w:pStyle w:val="rowtabella0"/>
                    <w:jc w:val="center"/>
                    <w:rPr>
                      <w:color w:val="002060"/>
                    </w:rPr>
                  </w:pPr>
                  <w:r w:rsidRPr="0028134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2385D" w14:textId="77777777" w:rsidR="002D74D6" w:rsidRPr="0028134E" w:rsidRDefault="002D74D6" w:rsidP="000E7980">
                  <w:pPr>
                    <w:pStyle w:val="rowtabella0"/>
                    <w:jc w:val="center"/>
                    <w:rPr>
                      <w:color w:val="002060"/>
                    </w:rPr>
                  </w:pPr>
                  <w:r w:rsidRPr="0028134E">
                    <w:rPr>
                      <w:color w:val="002060"/>
                    </w:rPr>
                    <w:t> </w:t>
                  </w:r>
                </w:p>
              </w:tc>
            </w:tr>
            <w:tr w:rsidR="002D74D6" w:rsidRPr="0028134E" w14:paraId="33455785"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ADEB1" w14:textId="77777777" w:rsidR="002D74D6" w:rsidRPr="0028134E" w:rsidRDefault="002D74D6" w:rsidP="000E7980">
                  <w:pPr>
                    <w:pStyle w:val="rowtabella0"/>
                    <w:rPr>
                      <w:color w:val="002060"/>
                    </w:rPr>
                  </w:pPr>
                  <w:r w:rsidRPr="0028134E">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6E16D9" w14:textId="77777777" w:rsidR="002D74D6" w:rsidRPr="0028134E" w:rsidRDefault="002D74D6" w:rsidP="000E7980">
                  <w:pPr>
                    <w:pStyle w:val="rowtabella0"/>
                    <w:rPr>
                      <w:color w:val="002060"/>
                    </w:rPr>
                  </w:pPr>
                  <w:r w:rsidRPr="0028134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F67E9" w14:textId="77777777" w:rsidR="002D74D6" w:rsidRPr="0028134E" w:rsidRDefault="002D74D6" w:rsidP="000E7980">
                  <w:pPr>
                    <w:pStyle w:val="rowtabella0"/>
                    <w:jc w:val="center"/>
                    <w:rPr>
                      <w:color w:val="002060"/>
                    </w:rPr>
                  </w:pPr>
                  <w:r w:rsidRPr="0028134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F230C2" w14:textId="77777777" w:rsidR="002D74D6" w:rsidRPr="0028134E" w:rsidRDefault="002D74D6" w:rsidP="000E7980">
                  <w:pPr>
                    <w:pStyle w:val="rowtabella0"/>
                    <w:jc w:val="center"/>
                    <w:rPr>
                      <w:color w:val="002060"/>
                    </w:rPr>
                  </w:pPr>
                  <w:r w:rsidRPr="0028134E">
                    <w:rPr>
                      <w:color w:val="002060"/>
                    </w:rPr>
                    <w:t> </w:t>
                  </w:r>
                </w:p>
              </w:tc>
            </w:tr>
            <w:tr w:rsidR="002D74D6" w:rsidRPr="0028134E" w14:paraId="7ADB2DFA"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B6961" w14:textId="77777777" w:rsidR="002D74D6" w:rsidRPr="0028134E" w:rsidRDefault="002D74D6" w:rsidP="000E7980">
                  <w:pPr>
                    <w:pStyle w:val="rowtabella0"/>
                    <w:rPr>
                      <w:color w:val="002060"/>
                    </w:rPr>
                  </w:pPr>
                  <w:r w:rsidRPr="0028134E">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65C78" w14:textId="77777777" w:rsidR="002D74D6" w:rsidRPr="0028134E" w:rsidRDefault="002D74D6" w:rsidP="000E7980">
                  <w:pPr>
                    <w:pStyle w:val="rowtabella0"/>
                    <w:rPr>
                      <w:color w:val="002060"/>
                    </w:rPr>
                  </w:pPr>
                  <w:r w:rsidRPr="0028134E">
                    <w:rPr>
                      <w:color w:val="002060"/>
                    </w:rPr>
                    <w:t>- SANGIUSTESE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64435" w14:textId="77777777" w:rsidR="002D74D6" w:rsidRPr="0028134E" w:rsidRDefault="002D74D6" w:rsidP="000E7980">
                  <w:pPr>
                    <w:pStyle w:val="rowtabella0"/>
                    <w:jc w:val="center"/>
                    <w:rPr>
                      <w:color w:val="002060"/>
                    </w:rPr>
                  </w:pPr>
                  <w:r w:rsidRPr="0028134E">
                    <w:rPr>
                      <w:color w:val="002060"/>
                    </w:rPr>
                    <w:t>17 - 3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36C37" w14:textId="77777777" w:rsidR="002D74D6" w:rsidRPr="0028134E" w:rsidRDefault="002D74D6" w:rsidP="000E7980">
                  <w:pPr>
                    <w:pStyle w:val="rowtabella0"/>
                    <w:jc w:val="center"/>
                    <w:rPr>
                      <w:color w:val="002060"/>
                    </w:rPr>
                  </w:pPr>
                  <w:r w:rsidRPr="0028134E">
                    <w:rPr>
                      <w:color w:val="002060"/>
                    </w:rPr>
                    <w:t> </w:t>
                  </w:r>
                </w:p>
              </w:tc>
            </w:tr>
            <w:tr w:rsidR="002D74D6" w:rsidRPr="0028134E" w14:paraId="53B2840C"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457FD245" w14:textId="77777777" w:rsidR="002D74D6" w:rsidRPr="0028134E" w:rsidRDefault="002D74D6" w:rsidP="000E7980">
                  <w:pPr>
                    <w:pStyle w:val="rowtabella0"/>
                    <w:rPr>
                      <w:color w:val="002060"/>
                    </w:rPr>
                  </w:pPr>
                  <w:r w:rsidRPr="0028134E">
                    <w:rPr>
                      <w:color w:val="002060"/>
                    </w:rPr>
                    <w:t>(1) - disputata il 24/10/2021</w:t>
                  </w:r>
                </w:p>
              </w:tc>
            </w:tr>
          </w:tbl>
          <w:p w14:paraId="0280982E" w14:textId="77777777" w:rsidR="002D74D6" w:rsidRPr="0028134E" w:rsidRDefault="002D74D6" w:rsidP="000E7980">
            <w:pPr>
              <w:rPr>
                <w:color w:val="002060"/>
              </w:rPr>
            </w:pPr>
          </w:p>
        </w:tc>
      </w:tr>
    </w:tbl>
    <w:p w14:paraId="28451ADF" w14:textId="77777777" w:rsidR="002D74D6" w:rsidRPr="0028134E" w:rsidRDefault="002D74D6" w:rsidP="002D74D6">
      <w:pPr>
        <w:pStyle w:val="breakline"/>
        <w:divId w:val="527259509"/>
        <w:rPr>
          <w:rFonts w:eastAsiaTheme="minorEastAsia"/>
          <w:color w:val="002060"/>
        </w:rPr>
      </w:pPr>
    </w:p>
    <w:p w14:paraId="7E24B81F" w14:textId="77777777" w:rsidR="002D74D6" w:rsidRPr="0028134E" w:rsidRDefault="002D74D6" w:rsidP="002D74D6">
      <w:pPr>
        <w:pStyle w:val="breakline"/>
        <w:divId w:val="527259509"/>
        <w:rPr>
          <w:color w:val="002060"/>
        </w:rPr>
      </w:pPr>
    </w:p>
    <w:p w14:paraId="61B878AB" w14:textId="77777777" w:rsidR="002D74D6" w:rsidRPr="0028134E" w:rsidRDefault="002D74D6" w:rsidP="002D74D6">
      <w:pPr>
        <w:pStyle w:val="titoloprinc0"/>
        <w:divId w:val="527259509"/>
        <w:rPr>
          <w:color w:val="002060"/>
        </w:rPr>
      </w:pPr>
      <w:r w:rsidRPr="0028134E">
        <w:rPr>
          <w:color w:val="002060"/>
        </w:rPr>
        <w:t>GIUDICE SPORTIVO</w:t>
      </w:r>
    </w:p>
    <w:p w14:paraId="7CFA1840"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2181512E" w14:textId="77777777" w:rsidR="002D74D6" w:rsidRPr="0028134E" w:rsidRDefault="002D74D6" w:rsidP="002D74D6">
      <w:pPr>
        <w:pStyle w:val="titolo10"/>
        <w:divId w:val="527259509"/>
        <w:rPr>
          <w:color w:val="002060"/>
        </w:rPr>
      </w:pPr>
      <w:r w:rsidRPr="0028134E">
        <w:rPr>
          <w:color w:val="002060"/>
        </w:rPr>
        <w:t xml:space="preserve">GARE DEL 23/10/2021 </w:t>
      </w:r>
    </w:p>
    <w:p w14:paraId="791403FC"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0FE9D62F"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18CA7177" w14:textId="77777777" w:rsidR="002D74D6" w:rsidRPr="0028134E" w:rsidRDefault="002D74D6" w:rsidP="002D74D6">
      <w:pPr>
        <w:pStyle w:val="titolo30"/>
        <w:divId w:val="527259509"/>
        <w:rPr>
          <w:color w:val="002060"/>
        </w:rPr>
      </w:pPr>
      <w:r w:rsidRPr="0028134E">
        <w:rPr>
          <w:color w:val="002060"/>
        </w:rPr>
        <w:lastRenderedPageBreak/>
        <w:t xml:space="preserve">CALCIATORI NON ESPULSI </w:t>
      </w:r>
    </w:p>
    <w:p w14:paraId="296F9209"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556BEF5A" w14:textId="77777777" w:rsidTr="002D74D6">
        <w:trPr>
          <w:divId w:val="527259509"/>
        </w:trPr>
        <w:tc>
          <w:tcPr>
            <w:tcW w:w="2200" w:type="dxa"/>
            <w:tcMar>
              <w:top w:w="20" w:type="dxa"/>
              <w:left w:w="20" w:type="dxa"/>
              <w:bottom w:w="20" w:type="dxa"/>
              <w:right w:w="20" w:type="dxa"/>
            </w:tcMar>
            <w:vAlign w:val="center"/>
            <w:hideMark/>
          </w:tcPr>
          <w:p w14:paraId="384238C3" w14:textId="77777777" w:rsidR="002D74D6" w:rsidRPr="0028134E" w:rsidRDefault="002D74D6" w:rsidP="000E7980">
            <w:pPr>
              <w:pStyle w:val="movimento"/>
              <w:rPr>
                <w:color w:val="002060"/>
              </w:rPr>
            </w:pPr>
            <w:r w:rsidRPr="0028134E">
              <w:rPr>
                <w:color w:val="002060"/>
              </w:rPr>
              <w:t>CAMPODONICO PIETRO</w:t>
            </w:r>
          </w:p>
        </w:tc>
        <w:tc>
          <w:tcPr>
            <w:tcW w:w="2200" w:type="dxa"/>
            <w:tcMar>
              <w:top w:w="20" w:type="dxa"/>
              <w:left w:w="20" w:type="dxa"/>
              <w:bottom w:w="20" w:type="dxa"/>
              <w:right w:w="20" w:type="dxa"/>
            </w:tcMar>
            <w:vAlign w:val="center"/>
            <w:hideMark/>
          </w:tcPr>
          <w:p w14:paraId="5F887458" w14:textId="77777777" w:rsidR="002D74D6" w:rsidRPr="0028134E" w:rsidRDefault="002D74D6" w:rsidP="000E7980">
            <w:pPr>
              <w:pStyle w:val="movimento2"/>
              <w:rPr>
                <w:color w:val="002060"/>
              </w:rPr>
            </w:pPr>
            <w:r w:rsidRPr="0028134E">
              <w:rPr>
                <w:color w:val="002060"/>
              </w:rPr>
              <w:t xml:space="preserve">(AUDAX 1970 S.ANGELO) </w:t>
            </w:r>
          </w:p>
        </w:tc>
        <w:tc>
          <w:tcPr>
            <w:tcW w:w="800" w:type="dxa"/>
            <w:tcMar>
              <w:top w:w="20" w:type="dxa"/>
              <w:left w:w="20" w:type="dxa"/>
              <w:bottom w:w="20" w:type="dxa"/>
              <w:right w:w="20" w:type="dxa"/>
            </w:tcMar>
            <w:vAlign w:val="center"/>
            <w:hideMark/>
          </w:tcPr>
          <w:p w14:paraId="10E4363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E002164" w14:textId="77777777" w:rsidR="002D74D6" w:rsidRPr="0028134E" w:rsidRDefault="002D74D6" w:rsidP="000E7980">
            <w:pPr>
              <w:pStyle w:val="movimento"/>
              <w:rPr>
                <w:color w:val="002060"/>
              </w:rPr>
            </w:pPr>
            <w:r w:rsidRPr="0028134E">
              <w:rPr>
                <w:color w:val="002060"/>
              </w:rPr>
              <w:t>FABIANI FRANCESCO</w:t>
            </w:r>
          </w:p>
        </w:tc>
        <w:tc>
          <w:tcPr>
            <w:tcW w:w="2200" w:type="dxa"/>
            <w:tcMar>
              <w:top w:w="20" w:type="dxa"/>
              <w:left w:w="20" w:type="dxa"/>
              <w:bottom w:w="20" w:type="dxa"/>
              <w:right w:w="20" w:type="dxa"/>
            </w:tcMar>
            <w:vAlign w:val="center"/>
            <w:hideMark/>
          </w:tcPr>
          <w:p w14:paraId="060DAB29" w14:textId="77777777" w:rsidR="002D74D6" w:rsidRPr="0028134E" w:rsidRDefault="002D74D6" w:rsidP="000E7980">
            <w:pPr>
              <w:pStyle w:val="movimento2"/>
              <w:rPr>
                <w:color w:val="002060"/>
              </w:rPr>
            </w:pPr>
            <w:r w:rsidRPr="0028134E">
              <w:rPr>
                <w:color w:val="002060"/>
              </w:rPr>
              <w:t xml:space="preserve">(DAMIANI E GATTI ASCOLI) </w:t>
            </w:r>
          </w:p>
        </w:tc>
      </w:tr>
      <w:tr w:rsidR="002D74D6" w:rsidRPr="0028134E" w14:paraId="715079E2" w14:textId="77777777" w:rsidTr="002D74D6">
        <w:trPr>
          <w:divId w:val="527259509"/>
        </w:trPr>
        <w:tc>
          <w:tcPr>
            <w:tcW w:w="2200" w:type="dxa"/>
            <w:tcMar>
              <w:top w:w="20" w:type="dxa"/>
              <w:left w:w="20" w:type="dxa"/>
              <w:bottom w:w="20" w:type="dxa"/>
              <w:right w:w="20" w:type="dxa"/>
            </w:tcMar>
            <w:vAlign w:val="center"/>
            <w:hideMark/>
          </w:tcPr>
          <w:p w14:paraId="28CA3706" w14:textId="77777777" w:rsidR="002D74D6" w:rsidRPr="0028134E" w:rsidRDefault="002D74D6" w:rsidP="000E7980">
            <w:pPr>
              <w:pStyle w:val="movimento"/>
              <w:rPr>
                <w:color w:val="002060"/>
              </w:rPr>
            </w:pPr>
            <w:r w:rsidRPr="0028134E">
              <w:rPr>
                <w:color w:val="002060"/>
              </w:rPr>
              <w:t>FRATTANI FILIPPO</w:t>
            </w:r>
          </w:p>
        </w:tc>
        <w:tc>
          <w:tcPr>
            <w:tcW w:w="2200" w:type="dxa"/>
            <w:tcMar>
              <w:top w:w="20" w:type="dxa"/>
              <w:left w:w="20" w:type="dxa"/>
              <w:bottom w:w="20" w:type="dxa"/>
              <w:right w:w="20" w:type="dxa"/>
            </w:tcMar>
            <w:vAlign w:val="center"/>
            <w:hideMark/>
          </w:tcPr>
          <w:p w14:paraId="70ADA729" w14:textId="77777777" w:rsidR="002D74D6" w:rsidRPr="0028134E" w:rsidRDefault="002D74D6" w:rsidP="000E7980">
            <w:pPr>
              <w:pStyle w:val="movimento2"/>
              <w:rPr>
                <w:color w:val="002060"/>
              </w:rPr>
            </w:pPr>
            <w:r w:rsidRPr="0028134E">
              <w:rPr>
                <w:color w:val="002060"/>
              </w:rPr>
              <w:t xml:space="preserve">(SANGIUSTESE M.G.) </w:t>
            </w:r>
          </w:p>
        </w:tc>
        <w:tc>
          <w:tcPr>
            <w:tcW w:w="800" w:type="dxa"/>
            <w:tcMar>
              <w:top w:w="20" w:type="dxa"/>
              <w:left w:w="20" w:type="dxa"/>
              <w:bottom w:w="20" w:type="dxa"/>
              <w:right w:w="20" w:type="dxa"/>
            </w:tcMar>
            <w:vAlign w:val="center"/>
            <w:hideMark/>
          </w:tcPr>
          <w:p w14:paraId="50F2C2C2"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C2677D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AD0A4D6" w14:textId="77777777" w:rsidR="002D74D6" w:rsidRPr="0028134E" w:rsidRDefault="002D74D6" w:rsidP="000E7980">
            <w:pPr>
              <w:pStyle w:val="movimento2"/>
              <w:rPr>
                <w:color w:val="002060"/>
              </w:rPr>
            </w:pPr>
            <w:r w:rsidRPr="0028134E">
              <w:rPr>
                <w:color w:val="002060"/>
              </w:rPr>
              <w:t> </w:t>
            </w:r>
          </w:p>
        </w:tc>
      </w:tr>
    </w:tbl>
    <w:p w14:paraId="3760D2A1"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24/10/2021 </w:t>
      </w:r>
    </w:p>
    <w:p w14:paraId="187D4A53"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199911D8"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04E4E15" w14:textId="77777777" w:rsidR="002D74D6" w:rsidRPr="0028134E" w:rsidRDefault="002D74D6" w:rsidP="002D74D6">
      <w:pPr>
        <w:pStyle w:val="titolo30"/>
        <w:divId w:val="527259509"/>
        <w:rPr>
          <w:color w:val="002060"/>
        </w:rPr>
      </w:pPr>
      <w:r w:rsidRPr="0028134E">
        <w:rPr>
          <w:color w:val="002060"/>
        </w:rPr>
        <w:t xml:space="preserve">CALCIATORI NON ESPULSI </w:t>
      </w:r>
    </w:p>
    <w:p w14:paraId="77164176" w14:textId="77777777" w:rsidR="002D74D6" w:rsidRPr="0028134E" w:rsidRDefault="002D74D6" w:rsidP="002D74D6">
      <w:pPr>
        <w:pStyle w:val="titolo20"/>
        <w:divId w:val="527259509"/>
        <w:rPr>
          <w:color w:val="002060"/>
        </w:rPr>
      </w:pPr>
      <w:r w:rsidRPr="0028134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7E5422DF" w14:textId="77777777" w:rsidTr="002D74D6">
        <w:trPr>
          <w:divId w:val="527259509"/>
        </w:trPr>
        <w:tc>
          <w:tcPr>
            <w:tcW w:w="2200" w:type="dxa"/>
            <w:tcMar>
              <w:top w:w="20" w:type="dxa"/>
              <w:left w:w="20" w:type="dxa"/>
              <w:bottom w:w="20" w:type="dxa"/>
              <w:right w:w="20" w:type="dxa"/>
            </w:tcMar>
            <w:vAlign w:val="center"/>
            <w:hideMark/>
          </w:tcPr>
          <w:p w14:paraId="2BDA30CC" w14:textId="77777777" w:rsidR="002D74D6" w:rsidRPr="0028134E" w:rsidRDefault="002D74D6" w:rsidP="000E7980">
            <w:pPr>
              <w:pStyle w:val="movimento"/>
              <w:rPr>
                <w:color w:val="002060"/>
              </w:rPr>
            </w:pPr>
            <w:r w:rsidRPr="0028134E">
              <w:rPr>
                <w:color w:val="002060"/>
              </w:rPr>
              <w:t>MASCIALE ALEX</w:t>
            </w:r>
          </w:p>
        </w:tc>
        <w:tc>
          <w:tcPr>
            <w:tcW w:w="2200" w:type="dxa"/>
            <w:tcMar>
              <w:top w:w="20" w:type="dxa"/>
              <w:left w:w="20" w:type="dxa"/>
              <w:bottom w:w="20" w:type="dxa"/>
              <w:right w:w="20" w:type="dxa"/>
            </w:tcMar>
            <w:vAlign w:val="center"/>
            <w:hideMark/>
          </w:tcPr>
          <w:p w14:paraId="6C8ECF5C" w14:textId="77777777" w:rsidR="002D74D6" w:rsidRPr="0028134E" w:rsidRDefault="002D74D6" w:rsidP="000E7980">
            <w:pPr>
              <w:pStyle w:val="movimento2"/>
              <w:rPr>
                <w:color w:val="002060"/>
              </w:rPr>
            </w:pPr>
            <w:r w:rsidRPr="0028134E">
              <w:rPr>
                <w:color w:val="002060"/>
              </w:rPr>
              <w:t xml:space="preserve">(BULDOG T.N.T. LUCREZIA) </w:t>
            </w:r>
          </w:p>
        </w:tc>
        <w:tc>
          <w:tcPr>
            <w:tcW w:w="800" w:type="dxa"/>
            <w:tcMar>
              <w:top w:w="20" w:type="dxa"/>
              <w:left w:w="20" w:type="dxa"/>
              <w:bottom w:w="20" w:type="dxa"/>
              <w:right w:w="20" w:type="dxa"/>
            </w:tcMar>
            <w:vAlign w:val="center"/>
            <w:hideMark/>
          </w:tcPr>
          <w:p w14:paraId="3DB5E0A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5792830" w14:textId="77777777" w:rsidR="002D74D6" w:rsidRPr="0028134E" w:rsidRDefault="002D74D6" w:rsidP="000E7980">
            <w:pPr>
              <w:pStyle w:val="movimento"/>
              <w:rPr>
                <w:color w:val="002060"/>
              </w:rPr>
            </w:pPr>
            <w:r w:rsidRPr="0028134E">
              <w:rPr>
                <w:color w:val="002060"/>
              </w:rPr>
              <w:t>DI GENNARO LORENZO</w:t>
            </w:r>
          </w:p>
        </w:tc>
        <w:tc>
          <w:tcPr>
            <w:tcW w:w="2200" w:type="dxa"/>
            <w:tcMar>
              <w:top w:w="20" w:type="dxa"/>
              <w:left w:w="20" w:type="dxa"/>
              <w:bottom w:w="20" w:type="dxa"/>
              <w:right w:w="20" w:type="dxa"/>
            </w:tcMar>
            <w:vAlign w:val="center"/>
            <w:hideMark/>
          </w:tcPr>
          <w:p w14:paraId="14077D07" w14:textId="77777777" w:rsidR="002D74D6" w:rsidRPr="0028134E" w:rsidRDefault="002D74D6" w:rsidP="000E7980">
            <w:pPr>
              <w:pStyle w:val="movimento2"/>
              <w:rPr>
                <w:color w:val="002060"/>
              </w:rPr>
            </w:pPr>
            <w:r w:rsidRPr="0028134E">
              <w:rPr>
                <w:color w:val="002060"/>
              </w:rPr>
              <w:t xml:space="preserve">(ITALSERVICE C5) </w:t>
            </w:r>
          </w:p>
        </w:tc>
      </w:tr>
    </w:tbl>
    <w:p w14:paraId="7CCAC117" w14:textId="77777777" w:rsidR="002D74D6" w:rsidRPr="0028134E" w:rsidRDefault="002D74D6" w:rsidP="002D74D6">
      <w:pPr>
        <w:pStyle w:val="breakline"/>
        <w:divId w:val="527259509"/>
        <w:rPr>
          <w:color w:val="002060"/>
        </w:rPr>
      </w:pPr>
    </w:p>
    <w:p w14:paraId="095E87C5"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0A8B4026"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1B28B265" w14:textId="77777777" w:rsidR="002D74D6" w:rsidRPr="0028134E" w:rsidRDefault="002D74D6" w:rsidP="002D74D6">
      <w:pPr>
        <w:pStyle w:val="breakline"/>
        <w:divId w:val="527259509"/>
        <w:rPr>
          <w:rFonts w:eastAsiaTheme="minorEastAsia"/>
          <w:color w:val="002060"/>
        </w:rPr>
      </w:pPr>
    </w:p>
    <w:p w14:paraId="03509633" w14:textId="77777777" w:rsidR="002D74D6" w:rsidRPr="0028134E" w:rsidRDefault="002D74D6" w:rsidP="002D74D6">
      <w:pPr>
        <w:pStyle w:val="titoloprinc0"/>
        <w:divId w:val="527259509"/>
        <w:rPr>
          <w:color w:val="002060"/>
        </w:rPr>
      </w:pPr>
      <w:r w:rsidRPr="0028134E">
        <w:rPr>
          <w:color w:val="002060"/>
        </w:rPr>
        <w:t>CLASSIFICA</w:t>
      </w:r>
    </w:p>
    <w:p w14:paraId="459EDD45" w14:textId="77777777" w:rsidR="002D74D6" w:rsidRPr="0028134E" w:rsidRDefault="002D74D6" w:rsidP="002D74D6">
      <w:pPr>
        <w:pStyle w:val="breakline"/>
        <w:divId w:val="527259509"/>
        <w:rPr>
          <w:color w:val="002060"/>
        </w:rPr>
      </w:pPr>
    </w:p>
    <w:p w14:paraId="7A9B897D" w14:textId="77777777" w:rsidR="002D74D6" w:rsidRPr="0028134E" w:rsidRDefault="002D74D6" w:rsidP="002D74D6">
      <w:pPr>
        <w:pStyle w:val="breakline"/>
        <w:divId w:val="527259509"/>
        <w:rPr>
          <w:color w:val="002060"/>
        </w:rPr>
      </w:pPr>
    </w:p>
    <w:p w14:paraId="3BF6870F" w14:textId="77777777" w:rsidR="002D74D6" w:rsidRPr="0028134E" w:rsidRDefault="002D74D6" w:rsidP="002D74D6">
      <w:pPr>
        <w:pStyle w:val="sottotitolocampionato10"/>
        <w:divId w:val="527259509"/>
        <w:rPr>
          <w:color w:val="002060"/>
        </w:rPr>
      </w:pPr>
      <w:r w:rsidRPr="0028134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288DD86A"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80DA8"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0E39C"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8C1FE"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723E3"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883A0"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E4187"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4BEEB"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D2645"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20A4C"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1C84C" w14:textId="77777777" w:rsidR="002D74D6" w:rsidRPr="0028134E" w:rsidRDefault="002D74D6" w:rsidP="000E7980">
            <w:pPr>
              <w:pStyle w:val="headertabella0"/>
              <w:rPr>
                <w:color w:val="002060"/>
              </w:rPr>
            </w:pPr>
            <w:r w:rsidRPr="0028134E">
              <w:rPr>
                <w:color w:val="002060"/>
              </w:rPr>
              <w:t>PE</w:t>
            </w:r>
          </w:p>
        </w:tc>
      </w:tr>
      <w:tr w:rsidR="002D74D6" w:rsidRPr="0028134E" w14:paraId="4F588119"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B414F3" w14:textId="77777777" w:rsidR="002D74D6" w:rsidRPr="0028134E" w:rsidRDefault="002D74D6" w:rsidP="000E7980">
            <w:pPr>
              <w:pStyle w:val="rowtabella0"/>
              <w:rPr>
                <w:color w:val="002060"/>
              </w:rPr>
            </w:pPr>
            <w:r w:rsidRPr="0028134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A23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0B9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848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1A7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196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ABA1" w14:textId="77777777" w:rsidR="002D74D6" w:rsidRPr="0028134E" w:rsidRDefault="002D74D6" w:rsidP="000E7980">
            <w:pPr>
              <w:pStyle w:val="rowtabella0"/>
              <w:jc w:val="center"/>
              <w:rPr>
                <w:color w:val="002060"/>
              </w:rPr>
            </w:pPr>
            <w:r w:rsidRPr="0028134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1009"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0D3A"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2962" w14:textId="77777777" w:rsidR="002D74D6" w:rsidRPr="0028134E" w:rsidRDefault="002D74D6" w:rsidP="000E7980">
            <w:pPr>
              <w:pStyle w:val="rowtabella0"/>
              <w:jc w:val="center"/>
              <w:rPr>
                <w:color w:val="002060"/>
              </w:rPr>
            </w:pPr>
            <w:r w:rsidRPr="0028134E">
              <w:rPr>
                <w:color w:val="002060"/>
              </w:rPr>
              <w:t>0</w:t>
            </w:r>
          </w:p>
        </w:tc>
      </w:tr>
      <w:tr w:rsidR="002D74D6" w:rsidRPr="0028134E" w14:paraId="1143FEA9"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5D7686" w14:textId="77777777" w:rsidR="002D74D6" w:rsidRPr="0028134E" w:rsidRDefault="002D74D6" w:rsidP="000E7980">
            <w:pPr>
              <w:pStyle w:val="rowtabella0"/>
              <w:rPr>
                <w:color w:val="002060"/>
              </w:rPr>
            </w:pPr>
            <w:r w:rsidRPr="0028134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8AF5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CAE4D"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76AD6"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A435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5933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E89B6"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6034D"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9884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EB7F6" w14:textId="77777777" w:rsidR="002D74D6" w:rsidRPr="0028134E" w:rsidRDefault="002D74D6" w:rsidP="000E7980">
            <w:pPr>
              <w:pStyle w:val="rowtabella0"/>
              <w:jc w:val="center"/>
              <w:rPr>
                <w:color w:val="002060"/>
              </w:rPr>
            </w:pPr>
            <w:r w:rsidRPr="0028134E">
              <w:rPr>
                <w:color w:val="002060"/>
              </w:rPr>
              <w:t>0</w:t>
            </w:r>
          </w:p>
        </w:tc>
      </w:tr>
      <w:tr w:rsidR="002D74D6" w:rsidRPr="0028134E" w14:paraId="56AD2688"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D45E6" w14:textId="77777777" w:rsidR="002D74D6" w:rsidRPr="0028134E" w:rsidRDefault="002D74D6" w:rsidP="000E7980">
            <w:pPr>
              <w:pStyle w:val="rowtabella0"/>
              <w:rPr>
                <w:color w:val="002060"/>
              </w:rPr>
            </w:pPr>
            <w:r w:rsidRPr="0028134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84B6"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133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B0F8"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F65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E55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C307" w14:textId="77777777" w:rsidR="002D74D6" w:rsidRPr="0028134E" w:rsidRDefault="002D74D6" w:rsidP="000E7980">
            <w:pPr>
              <w:pStyle w:val="rowtabella0"/>
              <w:jc w:val="center"/>
              <w:rPr>
                <w:color w:val="002060"/>
              </w:rPr>
            </w:pPr>
            <w:r w:rsidRPr="0028134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BDC3"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89A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AA46" w14:textId="77777777" w:rsidR="002D74D6" w:rsidRPr="0028134E" w:rsidRDefault="002D74D6" w:rsidP="000E7980">
            <w:pPr>
              <w:pStyle w:val="rowtabella0"/>
              <w:jc w:val="center"/>
              <w:rPr>
                <w:color w:val="002060"/>
              </w:rPr>
            </w:pPr>
            <w:r w:rsidRPr="0028134E">
              <w:rPr>
                <w:color w:val="002060"/>
              </w:rPr>
              <w:t>0</w:t>
            </w:r>
          </w:p>
        </w:tc>
      </w:tr>
      <w:tr w:rsidR="002D74D6" w:rsidRPr="0028134E" w14:paraId="51CE0B2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C06D9" w14:textId="77777777" w:rsidR="002D74D6" w:rsidRPr="0028134E" w:rsidRDefault="002D74D6" w:rsidP="000E7980">
            <w:pPr>
              <w:pStyle w:val="rowtabella0"/>
              <w:rPr>
                <w:color w:val="002060"/>
              </w:rPr>
            </w:pPr>
            <w:r w:rsidRPr="0028134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8BB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15D7"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9B5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485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6B52"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1A9A"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82D9"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B73E"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9B78" w14:textId="77777777" w:rsidR="002D74D6" w:rsidRPr="0028134E" w:rsidRDefault="002D74D6" w:rsidP="000E7980">
            <w:pPr>
              <w:pStyle w:val="rowtabella0"/>
              <w:jc w:val="center"/>
              <w:rPr>
                <w:color w:val="002060"/>
              </w:rPr>
            </w:pPr>
            <w:r w:rsidRPr="0028134E">
              <w:rPr>
                <w:color w:val="002060"/>
              </w:rPr>
              <w:t>0</w:t>
            </w:r>
          </w:p>
        </w:tc>
      </w:tr>
      <w:tr w:rsidR="002D74D6" w:rsidRPr="0028134E" w14:paraId="5744C56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FD394" w14:textId="77777777" w:rsidR="002D74D6" w:rsidRPr="0028134E" w:rsidRDefault="002D74D6" w:rsidP="000E7980">
            <w:pPr>
              <w:pStyle w:val="rowtabella0"/>
              <w:rPr>
                <w:color w:val="002060"/>
              </w:rPr>
            </w:pPr>
            <w:r w:rsidRPr="0028134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B5D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156F"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330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002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3CE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18A0"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ABBB"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1D92" w14:textId="77777777" w:rsidR="002D74D6" w:rsidRPr="0028134E" w:rsidRDefault="002D74D6" w:rsidP="000E7980">
            <w:pPr>
              <w:pStyle w:val="rowtabella0"/>
              <w:jc w:val="center"/>
              <w:rPr>
                <w:color w:val="002060"/>
              </w:rPr>
            </w:pPr>
            <w:r w:rsidRPr="0028134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2E72" w14:textId="77777777" w:rsidR="002D74D6" w:rsidRPr="0028134E" w:rsidRDefault="002D74D6" w:rsidP="000E7980">
            <w:pPr>
              <w:pStyle w:val="rowtabella0"/>
              <w:jc w:val="center"/>
              <w:rPr>
                <w:color w:val="002060"/>
              </w:rPr>
            </w:pPr>
            <w:r w:rsidRPr="0028134E">
              <w:rPr>
                <w:color w:val="002060"/>
              </w:rPr>
              <w:t>0</w:t>
            </w:r>
          </w:p>
        </w:tc>
      </w:tr>
      <w:tr w:rsidR="002D74D6" w:rsidRPr="0028134E" w14:paraId="1F3B40C3"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55A8CF" w14:textId="77777777" w:rsidR="002D74D6" w:rsidRPr="0028134E" w:rsidRDefault="002D74D6" w:rsidP="000E7980">
            <w:pPr>
              <w:pStyle w:val="rowtabella0"/>
              <w:rPr>
                <w:color w:val="002060"/>
              </w:rPr>
            </w:pPr>
            <w:proofErr w:type="spellStart"/>
            <w:r w:rsidRPr="0028134E">
              <w:rPr>
                <w:color w:val="002060"/>
              </w:rPr>
              <w:t>sq.B</w:t>
            </w:r>
            <w:proofErr w:type="spellEnd"/>
            <w:r w:rsidRPr="0028134E">
              <w:rPr>
                <w:color w:val="002060"/>
              </w:rPr>
              <w:t xml:space="preserve"> AMICI DEL </w:t>
            </w:r>
            <w:proofErr w:type="spellStart"/>
            <w:r w:rsidRPr="0028134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9BD0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4A4D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5490F"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0CD0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6FDE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872A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20B7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E9592"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CC481" w14:textId="77777777" w:rsidR="002D74D6" w:rsidRPr="0028134E" w:rsidRDefault="002D74D6" w:rsidP="000E7980">
            <w:pPr>
              <w:pStyle w:val="rowtabella0"/>
              <w:jc w:val="center"/>
              <w:rPr>
                <w:color w:val="002060"/>
              </w:rPr>
            </w:pPr>
            <w:r w:rsidRPr="0028134E">
              <w:rPr>
                <w:color w:val="002060"/>
              </w:rPr>
              <w:t>0</w:t>
            </w:r>
          </w:p>
        </w:tc>
      </w:tr>
    </w:tbl>
    <w:p w14:paraId="3F303FA6" w14:textId="77777777" w:rsidR="002D74D6" w:rsidRPr="0028134E" w:rsidRDefault="002D74D6" w:rsidP="002D74D6">
      <w:pPr>
        <w:pStyle w:val="breakline"/>
        <w:divId w:val="527259509"/>
        <w:rPr>
          <w:rFonts w:eastAsiaTheme="minorEastAsia"/>
          <w:color w:val="002060"/>
        </w:rPr>
      </w:pPr>
    </w:p>
    <w:p w14:paraId="39068FBB" w14:textId="77777777" w:rsidR="002D74D6" w:rsidRPr="0028134E" w:rsidRDefault="002D74D6" w:rsidP="002D74D6">
      <w:pPr>
        <w:pStyle w:val="breakline"/>
        <w:divId w:val="527259509"/>
        <w:rPr>
          <w:color w:val="002060"/>
        </w:rPr>
      </w:pPr>
    </w:p>
    <w:p w14:paraId="4BC4DD43" w14:textId="77777777" w:rsidR="002D74D6" w:rsidRPr="0028134E" w:rsidRDefault="002D74D6" w:rsidP="002D74D6">
      <w:pPr>
        <w:pStyle w:val="sottotitolocampionato10"/>
        <w:divId w:val="527259509"/>
        <w:rPr>
          <w:color w:val="002060"/>
        </w:rPr>
      </w:pPr>
      <w:r w:rsidRPr="0028134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6A837E46"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357F"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2108"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DE5DA"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D402"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D1536"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39335"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22E1"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E0EA5"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4A1FC"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73CC7" w14:textId="77777777" w:rsidR="002D74D6" w:rsidRPr="0028134E" w:rsidRDefault="002D74D6" w:rsidP="000E7980">
            <w:pPr>
              <w:pStyle w:val="headertabella0"/>
              <w:rPr>
                <w:color w:val="002060"/>
              </w:rPr>
            </w:pPr>
            <w:r w:rsidRPr="0028134E">
              <w:rPr>
                <w:color w:val="002060"/>
              </w:rPr>
              <w:t>PE</w:t>
            </w:r>
          </w:p>
        </w:tc>
      </w:tr>
      <w:tr w:rsidR="002D74D6" w:rsidRPr="0028134E" w14:paraId="4820F9A6"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0376B" w14:textId="77777777" w:rsidR="002D74D6" w:rsidRPr="0028134E" w:rsidRDefault="002D74D6" w:rsidP="000E7980">
            <w:pPr>
              <w:pStyle w:val="rowtabella0"/>
              <w:rPr>
                <w:color w:val="002060"/>
              </w:rPr>
            </w:pPr>
            <w:r w:rsidRPr="0028134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E49B"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D4E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0CB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92C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F03B"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E9F7"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7D1A"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1626"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A97E" w14:textId="77777777" w:rsidR="002D74D6" w:rsidRPr="0028134E" w:rsidRDefault="002D74D6" w:rsidP="000E7980">
            <w:pPr>
              <w:pStyle w:val="rowtabella0"/>
              <w:jc w:val="center"/>
              <w:rPr>
                <w:color w:val="002060"/>
              </w:rPr>
            </w:pPr>
            <w:r w:rsidRPr="0028134E">
              <w:rPr>
                <w:color w:val="002060"/>
              </w:rPr>
              <w:t>0</w:t>
            </w:r>
          </w:p>
        </w:tc>
      </w:tr>
      <w:tr w:rsidR="002D74D6" w:rsidRPr="0028134E" w14:paraId="5CBE44E5"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63BF5" w14:textId="77777777" w:rsidR="002D74D6" w:rsidRPr="0028134E" w:rsidRDefault="002D74D6" w:rsidP="000E7980">
            <w:pPr>
              <w:pStyle w:val="rowtabella0"/>
              <w:rPr>
                <w:color w:val="002060"/>
              </w:rPr>
            </w:pPr>
            <w:r w:rsidRPr="0028134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F9FF"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9D3B"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A1FE"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8B0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7769"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CD16"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ABF1"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2C93"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A5CB" w14:textId="77777777" w:rsidR="002D74D6" w:rsidRPr="0028134E" w:rsidRDefault="002D74D6" w:rsidP="000E7980">
            <w:pPr>
              <w:pStyle w:val="rowtabella0"/>
              <w:jc w:val="center"/>
              <w:rPr>
                <w:color w:val="002060"/>
              </w:rPr>
            </w:pPr>
            <w:r w:rsidRPr="0028134E">
              <w:rPr>
                <w:color w:val="002060"/>
              </w:rPr>
              <w:t>0</w:t>
            </w:r>
          </w:p>
        </w:tc>
      </w:tr>
      <w:tr w:rsidR="002D74D6" w:rsidRPr="0028134E" w14:paraId="0081B27D"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5FD01" w14:textId="77777777" w:rsidR="002D74D6" w:rsidRPr="0028134E" w:rsidRDefault="002D74D6" w:rsidP="000E7980">
            <w:pPr>
              <w:pStyle w:val="rowtabella0"/>
              <w:rPr>
                <w:color w:val="002060"/>
              </w:rPr>
            </w:pPr>
            <w:r w:rsidRPr="0028134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D3DA"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066C"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27D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1FD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DA1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6DAF" w14:textId="77777777" w:rsidR="002D74D6" w:rsidRPr="0028134E" w:rsidRDefault="002D74D6" w:rsidP="000E7980">
            <w:pPr>
              <w:pStyle w:val="rowtabella0"/>
              <w:jc w:val="center"/>
              <w:rPr>
                <w:color w:val="002060"/>
              </w:rPr>
            </w:pPr>
            <w:r w:rsidRPr="0028134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8C32"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27C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511D" w14:textId="77777777" w:rsidR="002D74D6" w:rsidRPr="0028134E" w:rsidRDefault="002D74D6" w:rsidP="000E7980">
            <w:pPr>
              <w:pStyle w:val="rowtabella0"/>
              <w:jc w:val="center"/>
              <w:rPr>
                <w:color w:val="002060"/>
              </w:rPr>
            </w:pPr>
            <w:r w:rsidRPr="0028134E">
              <w:rPr>
                <w:color w:val="002060"/>
              </w:rPr>
              <w:t>0</w:t>
            </w:r>
          </w:p>
        </w:tc>
      </w:tr>
      <w:tr w:rsidR="002D74D6" w:rsidRPr="0028134E" w14:paraId="155C7E9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90DA6" w14:textId="77777777" w:rsidR="002D74D6" w:rsidRPr="0028134E" w:rsidRDefault="002D74D6" w:rsidP="000E7980">
            <w:pPr>
              <w:pStyle w:val="rowtabella0"/>
              <w:rPr>
                <w:color w:val="002060"/>
              </w:rPr>
            </w:pPr>
            <w:r w:rsidRPr="0028134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618A"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3AE01"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4DC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41E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0640"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A77A"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F88A"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C4D6"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257F" w14:textId="77777777" w:rsidR="002D74D6" w:rsidRPr="0028134E" w:rsidRDefault="002D74D6" w:rsidP="000E7980">
            <w:pPr>
              <w:pStyle w:val="rowtabella0"/>
              <w:jc w:val="center"/>
              <w:rPr>
                <w:color w:val="002060"/>
              </w:rPr>
            </w:pPr>
            <w:r w:rsidRPr="0028134E">
              <w:rPr>
                <w:color w:val="002060"/>
              </w:rPr>
              <w:t>0</w:t>
            </w:r>
          </w:p>
        </w:tc>
      </w:tr>
      <w:tr w:rsidR="002D74D6" w:rsidRPr="0028134E" w14:paraId="42F6A630"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1074D" w14:textId="77777777" w:rsidR="002D74D6" w:rsidRPr="0028134E" w:rsidRDefault="002D74D6" w:rsidP="000E7980">
            <w:pPr>
              <w:pStyle w:val="rowtabella0"/>
              <w:rPr>
                <w:color w:val="002060"/>
              </w:rPr>
            </w:pPr>
            <w:r w:rsidRPr="0028134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E166"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EA6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93C3"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518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1F3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D73F" w14:textId="77777777" w:rsidR="002D74D6" w:rsidRPr="0028134E" w:rsidRDefault="002D74D6" w:rsidP="000E7980">
            <w:pPr>
              <w:pStyle w:val="rowtabella0"/>
              <w:jc w:val="center"/>
              <w:rPr>
                <w:color w:val="002060"/>
              </w:rPr>
            </w:pPr>
            <w:r w:rsidRPr="0028134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5F0F"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8DC0"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EDA6" w14:textId="77777777" w:rsidR="002D74D6" w:rsidRPr="0028134E" w:rsidRDefault="002D74D6" w:rsidP="000E7980">
            <w:pPr>
              <w:pStyle w:val="rowtabella0"/>
              <w:jc w:val="center"/>
              <w:rPr>
                <w:color w:val="002060"/>
              </w:rPr>
            </w:pPr>
            <w:r w:rsidRPr="0028134E">
              <w:rPr>
                <w:color w:val="002060"/>
              </w:rPr>
              <w:t>0</w:t>
            </w:r>
          </w:p>
        </w:tc>
      </w:tr>
    </w:tbl>
    <w:p w14:paraId="0B5251B6" w14:textId="77777777" w:rsidR="002D74D6" w:rsidRPr="0028134E" w:rsidRDefault="002D74D6" w:rsidP="002D74D6">
      <w:pPr>
        <w:pStyle w:val="breakline"/>
        <w:divId w:val="527259509"/>
        <w:rPr>
          <w:rFonts w:eastAsiaTheme="minorEastAsia"/>
          <w:color w:val="002060"/>
        </w:rPr>
      </w:pPr>
    </w:p>
    <w:p w14:paraId="70157786" w14:textId="77777777" w:rsidR="002D74D6" w:rsidRPr="0028134E" w:rsidRDefault="002D74D6" w:rsidP="002D74D6">
      <w:pPr>
        <w:pStyle w:val="breakline"/>
        <w:divId w:val="527259509"/>
        <w:rPr>
          <w:color w:val="002060"/>
        </w:rPr>
      </w:pPr>
    </w:p>
    <w:p w14:paraId="029749AB" w14:textId="77777777" w:rsidR="002D74D6" w:rsidRPr="0028134E" w:rsidRDefault="002D74D6" w:rsidP="002D74D6">
      <w:pPr>
        <w:pStyle w:val="sottotitolocampionato10"/>
        <w:divId w:val="527259509"/>
        <w:rPr>
          <w:color w:val="002060"/>
        </w:rPr>
      </w:pPr>
      <w:r w:rsidRPr="0028134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74D6" w:rsidRPr="0028134E" w14:paraId="740A4377" w14:textId="77777777" w:rsidTr="002D74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1CD83" w14:textId="77777777" w:rsidR="002D74D6" w:rsidRPr="0028134E" w:rsidRDefault="002D74D6" w:rsidP="000E7980">
            <w:pPr>
              <w:pStyle w:val="headertabella0"/>
              <w:rPr>
                <w:color w:val="002060"/>
              </w:rPr>
            </w:pPr>
            <w:r w:rsidRPr="0028134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5CA65" w14:textId="77777777" w:rsidR="002D74D6" w:rsidRPr="0028134E" w:rsidRDefault="002D74D6" w:rsidP="000E7980">
            <w:pPr>
              <w:pStyle w:val="headertabella0"/>
              <w:rPr>
                <w:color w:val="002060"/>
              </w:rPr>
            </w:pPr>
            <w:r w:rsidRPr="0028134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2712E" w14:textId="77777777" w:rsidR="002D74D6" w:rsidRPr="0028134E" w:rsidRDefault="002D74D6" w:rsidP="000E7980">
            <w:pPr>
              <w:pStyle w:val="headertabella0"/>
              <w:rPr>
                <w:color w:val="002060"/>
              </w:rPr>
            </w:pPr>
            <w:r w:rsidRPr="0028134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DF69" w14:textId="77777777" w:rsidR="002D74D6" w:rsidRPr="0028134E" w:rsidRDefault="002D74D6" w:rsidP="000E7980">
            <w:pPr>
              <w:pStyle w:val="headertabella0"/>
              <w:rPr>
                <w:color w:val="002060"/>
              </w:rPr>
            </w:pPr>
            <w:r w:rsidRPr="0028134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36F9F" w14:textId="77777777" w:rsidR="002D74D6" w:rsidRPr="0028134E" w:rsidRDefault="002D74D6" w:rsidP="000E7980">
            <w:pPr>
              <w:pStyle w:val="headertabella0"/>
              <w:rPr>
                <w:color w:val="002060"/>
              </w:rPr>
            </w:pPr>
            <w:r w:rsidRPr="0028134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E149C" w14:textId="77777777" w:rsidR="002D74D6" w:rsidRPr="0028134E" w:rsidRDefault="002D74D6" w:rsidP="000E7980">
            <w:pPr>
              <w:pStyle w:val="headertabella0"/>
              <w:rPr>
                <w:color w:val="002060"/>
              </w:rPr>
            </w:pPr>
            <w:r w:rsidRPr="0028134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96317" w14:textId="77777777" w:rsidR="002D74D6" w:rsidRPr="0028134E" w:rsidRDefault="002D74D6" w:rsidP="000E7980">
            <w:pPr>
              <w:pStyle w:val="headertabella0"/>
              <w:rPr>
                <w:color w:val="002060"/>
              </w:rPr>
            </w:pPr>
            <w:r w:rsidRPr="0028134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2898" w14:textId="77777777" w:rsidR="002D74D6" w:rsidRPr="0028134E" w:rsidRDefault="002D74D6" w:rsidP="000E7980">
            <w:pPr>
              <w:pStyle w:val="headertabella0"/>
              <w:rPr>
                <w:color w:val="002060"/>
              </w:rPr>
            </w:pPr>
            <w:r w:rsidRPr="0028134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134C0" w14:textId="77777777" w:rsidR="002D74D6" w:rsidRPr="0028134E" w:rsidRDefault="002D74D6" w:rsidP="000E7980">
            <w:pPr>
              <w:pStyle w:val="headertabella0"/>
              <w:rPr>
                <w:color w:val="002060"/>
              </w:rPr>
            </w:pPr>
            <w:r w:rsidRPr="0028134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16206" w14:textId="77777777" w:rsidR="002D74D6" w:rsidRPr="0028134E" w:rsidRDefault="002D74D6" w:rsidP="000E7980">
            <w:pPr>
              <w:pStyle w:val="headertabella0"/>
              <w:rPr>
                <w:color w:val="002060"/>
              </w:rPr>
            </w:pPr>
            <w:r w:rsidRPr="0028134E">
              <w:rPr>
                <w:color w:val="002060"/>
              </w:rPr>
              <w:t>PE</w:t>
            </w:r>
          </w:p>
        </w:tc>
      </w:tr>
      <w:tr w:rsidR="002D74D6" w:rsidRPr="0028134E" w14:paraId="0F0CC886" w14:textId="77777777" w:rsidTr="002D74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B216B" w14:textId="77777777" w:rsidR="002D74D6" w:rsidRPr="0028134E" w:rsidRDefault="002D74D6" w:rsidP="000E7980">
            <w:pPr>
              <w:pStyle w:val="rowtabella0"/>
              <w:rPr>
                <w:color w:val="002060"/>
              </w:rPr>
            </w:pPr>
            <w:r w:rsidRPr="0028134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E302"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951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C3F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932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107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8225"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81E8" w14:textId="77777777" w:rsidR="002D74D6" w:rsidRPr="0028134E" w:rsidRDefault="002D74D6" w:rsidP="000E7980">
            <w:pPr>
              <w:pStyle w:val="rowtabella0"/>
              <w:jc w:val="center"/>
              <w:rPr>
                <w:color w:val="002060"/>
              </w:rPr>
            </w:pPr>
            <w:r w:rsidRPr="0028134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9187" w14:textId="77777777" w:rsidR="002D74D6" w:rsidRPr="0028134E" w:rsidRDefault="002D74D6" w:rsidP="000E7980">
            <w:pPr>
              <w:pStyle w:val="rowtabella0"/>
              <w:jc w:val="center"/>
              <w:rPr>
                <w:color w:val="002060"/>
              </w:rPr>
            </w:pPr>
            <w:r w:rsidRPr="0028134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9F45" w14:textId="77777777" w:rsidR="002D74D6" w:rsidRPr="0028134E" w:rsidRDefault="002D74D6" w:rsidP="000E7980">
            <w:pPr>
              <w:pStyle w:val="rowtabella0"/>
              <w:jc w:val="center"/>
              <w:rPr>
                <w:color w:val="002060"/>
              </w:rPr>
            </w:pPr>
            <w:r w:rsidRPr="0028134E">
              <w:rPr>
                <w:color w:val="002060"/>
              </w:rPr>
              <w:t>0</w:t>
            </w:r>
          </w:p>
        </w:tc>
      </w:tr>
      <w:tr w:rsidR="002D74D6" w:rsidRPr="0028134E" w14:paraId="5EACC08F"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587D4" w14:textId="77777777" w:rsidR="002D74D6" w:rsidRPr="0028134E" w:rsidRDefault="002D74D6" w:rsidP="000E7980">
            <w:pPr>
              <w:pStyle w:val="rowtabella0"/>
              <w:rPr>
                <w:color w:val="002060"/>
              </w:rPr>
            </w:pPr>
            <w:r w:rsidRPr="0028134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D756"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D9E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6C3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A3B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60E0"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5BB2"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B234"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3628"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5806" w14:textId="77777777" w:rsidR="002D74D6" w:rsidRPr="0028134E" w:rsidRDefault="002D74D6" w:rsidP="000E7980">
            <w:pPr>
              <w:pStyle w:val="rowtabella0"/>
              <w:jc w:val="center"/>
              <w:rPr>
                <w:color w:val="002060"/>
              </w:rPr>
            </w:pPr>
            <w:r w:rsidRPr="0028134E">
              <w:rPr>
                <w:color w:val="002060"/>
              </w:rPr>
              <w:t>0</w:t>
            </w:r>
          </w:p>
        </w:tc>
      </w:tr>
      <w:tr w:rsidR="002D74D6" w:rsidRPr="0028134E" w14:paraId="1CF2535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41AD2" w14:textId="77777777" w:rsidR="002D74D6" w:rsidRPr="0028134E" w:rsidRDefault="002D74D6" w:rsidP="000E7980">
            <w:pPr>
              <w:pStyle w:val="rowtabella0"/>
              <w:rPr>
                <w:color w:val="002060"/>
              </w:rPr>
            </w:pPr>
            <w:r w:rsidRPr="0028134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C13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DCB4"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C60C"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A07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A4F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6622" w14:textId="77777777" w:rsidR="002D74D6" w:rsidRPr="0028134E" w:rsidRDefault="002D74D6" w:rsidP="000E7980">
            <w:pPr>
              <w:pStyle w:val="rowtabella0"/>
              <w:jc w:val="center"/>
              <w:rPr>
                <w:color w:val="002060"/>
              </w:rPr>
            </w:pPr>
            <w:r w:rsidRPr="0028134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19AA"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7D93" w14:textId="77777777" w:rsidR="002D74D6" w:rsidRPr="0028134E" w:rsidRDefault="002D74D6" w:rsidP="000E7980">
            <w:pPr>
              <w:pStyle w:val="rowtabella0"/>
              <w:jc w:val="center"/>
              <w:rPr>
                <w:color w:val="002060"/>
              </w:rPr>
            </w:pPr>
            <w:r w:rsidRPr="0028134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631F" w14:textId="77777777" w:rsidR="002D74D6" w:rsidRPr="0028134E" w:rsidRDefault="002D74D6" w:rsidP="000E7980">
            <w:pPr>
              <w:pStyle w:val="rowtabella0"/>
              <w:jc w:val="center"/>
              <w:rPr>
                <w:color w:val="002060"/>
              </w:rPr>
            </w:pPr>
            <w:r w:rsidRPr="0028134E">
              <w:rPr>
                <w:color w:val="002060"/>
              </w:rPr>
              <w:t>0</w:t>
            </w:r>
          </w:p>
        </w:tc>
      </w:tr>
      <w:tr w:rsidR="002D74D6" w:rsidRPr="0028134E" w14:paraId="2E64CFE6"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3D121" w14:textId="77777777" w:rsidR="002D74D6" w:rsidRPr="0028134E" w:rsidRDefault="002D74D6" w:rsidP="000E7980">
            <w:pPr>
              <w:pStyle w:val="rowtabella0"/>
              <w:rPr>
                <w:color w:val="002060"/>
              </w:rPr>
            </w:pPr>
            <w:r w:rsidRPr="0028134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8C05"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7C06"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D4B7"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1E7C"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691D" w14:textId="77777777" w:rsidR="002D74D6" w:rsidRPr="0028134E" w:rsidRDefault="002D74D6" w:rsidP="000E7980">
            <w:pPr>
              <w:pStyle w:val="rowtabella0"/>
              <w:jc w:val="center"/>
              <w:rPr>
                <w:color w:val="002060"/>
              </w:rPr>
            </w:pPr>
            <w:r w:rsidRPr="0028134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7738" w14:textId="77777777" w:rsidR="002D74D6" w:rsidRPr="0028134E" w:rsidRDefault="002D74D6" w:rsidP="000E7980">
            <w:pPr>
              <w:pStyle w:val="rowtabella0"/>
              <w:jc w:val="center"/>
              <w:rPr>
                <w:color w:val="002060"/>
              </w:rPr>
            </w:pPr>
            <w:r w:rsidRPr="0028134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7895" w14:textId="77777777" w:rsidR="002D74D6" w:rsidRPr="0028134E" w:rsidRDefault="002D74D6" w:rsidP="000E7980">
            <w:pPr>
              <w:pStyle w:val="rowtabella0"/>
              <w:jc w:val="center"/>
              <w:rPr>
                <w:color w:val="002060"/>
              </w:rPr>
            </w:pPr>
            <w:r w:rsidRPr="0028134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D2C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16A8" w14:textId="77777777" w:rsidR="002D74D6" w:rsidRPr="0028134E" w:rsidRDefault="002D74D6" w:rsidP="000E7980">
            <w:pPr>
              <w:pStyle w:val="rowtabella0"/>
              <w:jc w:val="center"/>
              <w:rPr>
                <w:color w:val="002060"/>
              </w:rPr>
            </w:pPr>
            <w:r w:rsidRPr="0028134E">
              <w:rPr>
                <w:color w:val="002060"/>
              </w:rPr>
              <w:t>0</w:t>
            </w:r>
          </w:p>
        </w:tc>
      </w:tr>
      <w:tr w:rsidR="002D74D6" w:rsidRPr="0028134E" w14:paraId="59029CDE" w14:textId="77777777" w:rsidTr="002D74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86C1D" w14:textId="77777777" w:rsidR="002D74D6" w:rsidRPr="0028134E" w:rsidRDefault="002D74D6" w:rsidP="000E7980">
            <w:pPr>
              <w:pStyle w:val="rowtabella0"/>
              <w:rPr>
                <w:color w:val="002060"/>
              </w:rPr>
            </w:pPr>
            <w:r w:rsidRPr="0028134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9244"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0CC1"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F79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4861"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A53B"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82CE" w14:textId="77777777" w:rsidR="002D74D6" w:rsidRPr="0028134E" w:rsidRDefault="002D74D6" w:rsidP="000E7980">
            <w:pPr>
              <w:pStyle w:val="rowtabella0"/>
              <w:jc w:val="center"/>
              <w:rPr>
                <w:color w:val="002060"/>
              </w:rPr>
            </w:pPr>
            <w:r w:rsidRPr="0028134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DF6B" w14:textId="77777777" w:rsidR="002D74D6" w:rsidRPr="0028134E" w:rsidRDefault="002D74D6" w:rsidP="000E7980">
            <w:pPr>
              <w:pStyle w:val="rowtabella0"/>
              <w:jc w:val="center"/>
              <w:rPr>
                <w:color w:val="002060"/>
              </w:rPr>
            </w:pPr>
            <w:r w:rsidRPr="0028134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E9C2" w14:textId="77777777" w:rsidR="002D74D6" w:rsidRPr="0028134E" w:rsidRDefault="002D74D6" w:rsidP="000E7980">
            <w:pPr>
              <w:pStyle w:val="rowtabella0"/>
              <w:jc w:val="center"/>
              <w:rPr>
                <w:color w:val="002060"/>
              </w:rPr>
            </w:pPr>
            <w:r w:rsidRPr="0028134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81CE" w14:textId="77777777" w:rsidR="002D74D6" w:rsidRPr="0028134E" w:rsidRDefault="002D74D6" w:rsidP="000E7980">
            <w:pPr>
              <w:pStyle w:val="rowtabella0"/>
              <w:jc w:val="center"/>
              <w:rPr>
                <w:color w:val="002060"/>
              </w:rPr>
            </w:pPr>
            <w:r w:rsidRPr="0028134E">
              <w:rPr>
                <w:color w:val="002060"/>
              </w:rPr>
              <w:t>0</w:t>
            </w:r>
          </w:p>
        </w:tc>
      </w:tr>
      <w:tr w:rsidR="002D74D6" w:rsidRPr="0028134E" w14:paraId="3E9CD22F" w14:textId="77777777" w:rsidTr="002D74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48D31A" w14:textId="77777777" w:rsidR="002D74D6" w:rsidRPr="0028134E" w:rsidRDefault="002D74D6" w:rsidP="000E7980">
            <w:pPr>
              <w:pStyle w:val="rowtabella0"/>
              <w:rPr>
                <w:color w:val="002060"/>
              </w:rPr>
            </w:pPr>
            <w:r w:rsidRPr="0028134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8037"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6372"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DF5D"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A92E" w14:textId="77777777" w:rsidR="002D74D6" w:rsidRPr="0028134E" w:rsidRDefault="002D74D6" w:rsidP="000E7980">
            <w:pPr>
              <w:pStyle w:val="rowtabella0"/>
              <w:jc w:val="center"/>
              <w:rPr>
                <w:color w:val="002060"/>
              </w:rPr>
            </w:pPr>
            <w:r w:rsidRPr="0028134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44F8" w14:textId="77777777" w:rsidR="002D74D6" w:rsidRPr="0028134E" w:rsidRDefault="002D74D6" w:rsidP="000E7980">
            <w:pPr>
              <w:pStyle w:val="rowtabella0"/>
              <w:jc w:val="center"/>
              <w:rPr>
                <w:color w:val="002060"/>
              </w:rPr>
            </w:pPr>
            <w:r w:rsidRPr="0028134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B04B" w14:textId="77777777" w:rsidR="002D74D6" w:rsidRPr="0028134E" w:rsidRDefault="002D74D6" w:rsidP="000E7980">
            <w:pPr>
              <w:pStyle w:val="rowtabella0"/>
              <w:jc w:val="center"/>
              <w:rPr>
                <w:color w:val="002060"/>
              </w:rPr>
            </w:pPr>
            <w:r w:rsidRPr="0028134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EAB0" w14:textId="77777777" w:rsidR="002D74D6" w:rsidRPr="0028134E" w:rsidRDefault="002D74D6" w:rsidP="000E7980">
            <w:pPr>
              <w:pStyle w:val="rowtabella0"/>
              <w:jc w:val="center"/>
              <w:rPr>
                <w:color w:val="002060"/>
              </w:rPr>
            </w:pPr>
            <w:r w:rsidRPr="0028134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39AE" w14:textId="77777777" w:rsidR="002D74D6" w:rsidRPr="0028134E" w:rsidRDefault="002D74D6" w:rsidP="000E7980">
            <w:pPr>
              <w:pStyle w:val="rowtabella0"/>
              <w:jc w:val="center"/>
              <w:rPr>
                <w:color w:val="002060"/>
              </w:rPr>
            </w:pPr>
            <w:r w:rsidRPr="0028134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9697" w14:textId="77777777" w:rsidR="002D74D6" w:rsidRPr="0028134E" w:rsidRDefault="002D74D6" w:rsidP="000E7980">
            <w:pPr>
              <w:pStyle w:val="rowtabella0"/>
              <w:jc w:val="center"/>
              <w:rPr>
                <w:color w:val="002060"/>
              </w:rPr>
            </w:pPr>
            <w:r w:rsidRPr="0028134E">
              <w:rPr>
                <w:color w:val="002060"/>
              </w:rPr>
              <w:t>0</w:t>
            </w:r>
          </w:p>
        </w:tc>
      </w:tr>
    </w:tbl>
    <w:p w14:paraId="213818D0" w14:textId="77777777" w:rsidR="002D74D6" w:rsidRDefault="002D74D6" w:rsidP="002D74D6">
      <w:pPr>
        <w:pStyle w:val="breakline"/>
        <w:divId w:val="527259509"/>
        <w:rPr>
          <w:color w:val="002060"/>
        </w:rPr>
      </w:pPr>
    </w:p>
    <w:p w14:paraId="001C9ED6" w14:textId="77777777" w:rsidR="002D74D6" w:rsidRPr="0028134E" w:rsidRDefault="002D74D6" w:rsidP="002D74D6">
      <w:pPr>
        <w:pStyle w:val="titoloprinc0"/>
        <w:divId w:val="527259509"/>
        <w:rPr>
          <w:color w:val="002060"/>
        </w:rPr>
      </w:pPr>
      <w:r w:rsidRPr="0028134E">
        <w:rPr>
          <w:color w:val="002060"/>
        </w:rPr>
        <w:t>PROGRAMMA GARE</w:t>
      </w:r>
    </w:p>
    <w:p w14:paraId="466A055D" w14:textId="77777777" w:rsidR="005306DA" w:rsidRPr="006B208B" w:rsidRDefault="005306DA" w:rsidP="005306DA">
      <w:pPr>
        <w:pStyle w:val="sottotitolocampionato10"/>
        <w:divId w:val="527259509"/>
        <w:rPr>
          <w:color w:val="002060"/>
        </w:rPr>
      </w:pPr>
      <w:r w:rsidRPr="006B208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54"/>
        <w:gridCol w:w="1551"/>
      </w:tblGrid>
      <w:tr w:rsidR="005306DA" w:rsidRPr="006B208B" w14:paraId="134B366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CAE41"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DBEA"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73DB"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355DA"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15600"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D149F"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CCA57"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6A2F5F5C"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24915" w14:textId="77777777" w:rsidR="005306DA" w:rsidRPr="006B208B" w:rsidRDefault="005306DA" w:rsidP="000E7980">
            <w:pPr>
              <w:pStyle w:val="rowtabella0"/>
              <w:rPr>
                <w:color w:val="002060"/>
              </w:rPr>
            </w:pPr>
            <w:r w:rsidRPr="006B208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A91A9" w14:textId="77777777" w:rsidR="005306DA" w:rsidRPr="006B208B" w:rsidRDefault="005306DA" w:rsidP="000E7980">
            <w:pPr>
              <w:pStyle w:val="rowtabella0"/>
              <w:rPr>
                <w:color w:val="002060"/>
              </w:rPr>
            </w:pPr>
            <w:r w:rsidRPr="006B208B">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2AA8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3F3DA" w14:textId="77777777" w:rsidR="005306DA" w:rsidRPr="006B208B" w:rsidRDefault="005306DA" w:rsidP="000E7980">
            <w:pPr>
              <w:pStyle w:val="rowtabella0"/>
              <w:rPr>
                <w:color w:val="002060"/>
              </w:rPr>
            </w:pPr>
            <w:r w:rsidRPr="006B208B">
              <w:rPr>
                <w:color w:val="002060"/>
              </w:rPr>
              <w:t>31/10/2021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EB5A2" w14:textId="77777777" w:rsidR="005306DA" w:rsidRPr="006B208B" w:rsidRDefault="005306DA" w:rsidP="000E7980">
            <w:pPr>
              <w:pStyle w:val="rowtabella0"/>
              <w:rPr>
                <w:color w:val="002060"/>
              </w:rPr>
            </w:pPr>
            <w:r w:rsidRPr="006B208B">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ACD9C" w14:textId="77777777" w:rsidR="005306DA" w:rsidRPr="006B208B" w:rsidRDefault="005306DA" w:rsidP="000E7980">
            <w:pPr>
              <w:pStyle w:val="rowtabella0"/>
              <w:rPr>
                <w:color w:val="002060"/>
              </w:rPr>
            </w:pPr>
            <w:r w:rsidRPr="006B208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EC318" w14:textId="77777777" w:rsidR="005306DA" w:rsidRPr="006B208B" w:rsidRDefault="005306DA" w:rsidP="000E7980">
            <w:pPr>
              <w:pStyle w:val="rowtabella0"/>
              <w:rPr>
                <w:color w:val="002060"/>
              </w:rPr>
            </w:pPr>
            <w:r w:rsidRPr="006B208B">
              <w:rPr>
                <w:color w:val="002060"/>
              </w:rPr>
              <w:t>VIA RISORGIMENTO 16</w:t>
            </w:r>
          </w:p>
        </w:tc>
      </w:tr>
      <w:tr w:rsidR="005306DA" w:rsidRPr="006B208B" w14:paraId="37C746A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6A3EFD" w14:textId="77777777" w:rsidR="005306DA" w:rsidRPr="006B208B" w:rsidRDefault="005306DA" w:rsidP="000E7980">
            <w:pPr>
              <w:pStyle w:val="rowtabella0"/>
              <w:rPr>
                <w:color w:val="002060"/>
              </w:rPr>
            </w:pPr>
            <w:r w:rsidRPr="006B2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FF3F56" w14:textId="77777777" w:rsidR="005306DA" w:rsidRPr="006B208B" w:rsidRDefault="005306DA" w:rsidP="000E7980">
            <w:pPr>
              <w:pStyle w:val="rowtabella0"/>
              <w:rPr>
                <w:color w:val="002060"/>
              </w:rPr>
            </w:pPr>
            <w:r w:rsidRPr="006B208B">
              <w:rPr>
                <w:color w:val="002060"/>
              </w:rPr>
              <w:t xml:space="preserve">AMICI DEL </w:t>
            </w:r>
            <w:proofErr w:type="spellStart"/>
            <w:r w:rsidRPr="006B208B">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2D8E65"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CB5D2" w14:textId="77777777" w:rsidR="005306DA" w:rsidRPr="006B208B" w:rsidRDefault="005306DA" w:rsidP="000E7980">
            <w:pPr>
              <w:pStyle w:val="rowtabella0"/>
              <w:rPr>
                <w:color w:val="002060"/>
              </w:rPr>
            </w:pPr>
            <w:r w:rsidRPr="006B208B">
              <w:rPr>
                <w:color w:val="002060"/>
              </w:rPr>
              <w:t>31/10/2021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82050" w14:textId="77777777" w:rsidR="005306DA" w:rsidRPr="006B208B" w:rsidRDefault="005306DA" w:rsidP="000E7980">
            <w:pPr>
              <w:pStyle w:val="rowtabella0"/>
              <w:rPr>
                <w:color w:val="002060"/>
              </w:rPr>
            </w:pPr>
            <w:r w:rsidRPr="006B208B">
              <w:rPr>
                <w:color w:val="002060"/>
              </w:rPr>
              <w:t>5409 CAMPO 1 SCOPERTO ROTELLISTICA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C93E7" w14:textId="77777777" w:rsidR="005306DA" w:rsidRPr="006B208B" w:rsidRDefault="005306DA" w:rsidP="000E7980">
            <w:pPr>
              <w:pStyle w:val="rowtabella0"/>
              <w:rPr>
                <w:color w:val="002060"/>
              </w:rPr>
            </w:pPr>
            <w:r w:rsidRPr="006B208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62BBB2" w14:textId="77777777" w:rsidR="005306DA" w:rsidRPr="006B208B" w:rsidRDefault="005306DA" w:rsidP="000E7980">
            <w:pPr>
              <w:pStyle w:val="rowtabella0"/>
              <w:rPr>
                <w:color w:val="002060"/>
              </w:rPr>
            </w:pPr>
            <w:r w:rsidRPr="006B208B">
              <w:rPr>
                <w:color w:val="002060"/>
              </w:rPr>
              <w:t>VIA PAGANINI</w:t>
            </w:r>
          </w:p>
        </w:tc>
      </w:tr>
      <w:tr w:rsidR="005306DA" w:rsidRPr="006B208B" w14:paraId="4BAC7AE9"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F185C" w14:textId="77777777" w:rsidR="005306DA" w:rsidRPr="006B208B" w:rsidRDefault="005306DA" w:rsidP="000E7980">
            <w:pPr>
              <w:pStyle w:val="rowtabella0"/>
              <w:rPr>
                <w:color w:val="002060"/>
              </w:rPr>
            </w:pPr>
            <w:r w:rsidRPr="006B208B">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6867E" w14:textId="77777777" w:rsidR="005306DA" w:rsidRPr="006B208B" w:rsidRDefault="005306DA" w:rsidP="000E7980">
            <w:pPr>
              <w:pStyle w:val="rowtabella0"/>
              <w:rPr>
                <w:color w:val="002060"/>
              </w:rPr>
            </w:pPr>
            <w:r w:rsidRPr="006B208B">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8065"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45664" w14:textId="77777777" w:rsidR="005306DA" w:rsidRPr="006B208B" w:rsidRDefault="005306DA" w:rsidP="000E7980">
            <w:pPr>
              <w:pStyle w:val="rowtabella0"/>
              <w:rPr>
                <w:color w:val="002060"/>
              </w:rPr>
            </w:pPr>
            <w:r w:rsidRPr="006B208B">
              <w:rPr>
                <w:color w:val="002060"/>
              </w:rPr>
              <w:t>31/10/2021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320E7" w14:textId="77777777" w:rsidR="005306DA" w:rsidRPr="006B208B" w:rsidRDefault="005306DA" w:rsidP="000E7980">
            <w:pPr>
              <w:pStyle w:val="rowtabella0"/>
              <w:rPr>
                <w:color w:val="002060"/>
              </w:rPr>
            </w:pPr>
            <w:r w:rsidRPr="006B208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23150" w14:textId="77777777" w:rsidR="005306DA" w:rsidRPr="006B208B" w:rsidRDefault="005306DA" w:rsidP="000E7980">
            <w:pPr>
              <w:pStyle w:val="rowtabella0"/>
              <w:rPr>
                <w:color w:val="002060"/>
              </w:rPr>
            </w:pPr>
            <w:r w:rsidRPr="006B208B">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A730D" w14:textId="77777777" w:rsidR="005306DA" w:rsidRPr="006B208B" w:rsidRDefault="005306DA" w:rsidP="000E7980">
            <w:pPr>
              <w:pStyle w:val="rowtabella0"/>
              <w:rPr>
                <w:color w:val="002060"/>
              </w:rPr>
            </w:pPr>
            <w:r w:rsidRPr="006B208B">
              <w:rPr>
                <w:color w:val="002060"/>
              </w:rPr>
              <w:t>VIA DEI LECCI-TAVERNELLE</w:t>
            </w:r>
          </w:p>
        </w:tc>
      </w:tr>
    </w:tbl>
    <w:p w14:paraId="32F41789" w14:textId="77777777" w:rsidR="005306DA" w:rsidRPr="006B208B" w:rsidRDefault="005306DA" w:rsidP="005306DA">
      <w:pPr>
        <w:pStyle w:val="breakline"/>
        <w:divId w:val="527259509"/>
        <w:rPr>
          <w:rFonts w:eastAsiaTheme="minorEastAsia"/>
          <w:color w:val="002060"/>
        </w:rPr>
      </w:pPr>
    </w:p>
    <w:p w14:paraId="5937A2E8" w14:textId="77777777" w:rsidR="005306DA" w:rsidRPr="006B208B" w:rsidRDefault="005306DA" w:rsidP="005306DA">
      <w:pPr>
        <w:pStyle w:val="breakline"/>
        <w:divId w:val="527259509"/>
        <w:rPr>
          <w:color w:val="002060"/>
        </w:rPr>
      </w:pPr>
    </w:p>
    <w:p w14:paraId="46718AB4" w14:textId="77777777" w:rsidR="005306DA" w:rsidRPr="006B208B" w:rsidRDefault="005306DA" w:rsidP="005306DA">
      <w:pPr>
        <w:pStyle w:val="breakline"/>
        <w:divId w:val="527259509"/>
        <w:rPr>
          <w:color w:val="002060"/>
        </w:rPr>
      </w:pPr>
    </w:p>
    <w:p w14:paraId="0CE2EEDD" w14:textId="77777777" w:rsidR="005306DA" w:rsidRPr="006B208B" w:rsidRDefault="005306DA" w:rsidP="005306DA">
      <w:pPr>
        <w:pStyle w:val="sottotitolocampionato10"/>
        <w:divId w:val="527259509"/>
        <w:rPr>
          <w:color w:val="002060"/>
        </w:rPr>
      </w:pPr>
      <w:r w:rsidRPr="006B208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5306DA" w:rsidRPr="006B208B" w14:paraId="575B79B7"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25518"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77E7F"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7C85"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1BE81"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61995"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1DE0"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715C9"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648D7A67"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93612" w14:textId="77777777" w:rsidR="005306DA" w:rsidRPr="006B208B" w:rsidRDefault="005306DA" w:rsidP="000E7980">
            <w:pPr>
              <w:pStyle w:val="rowtabella0"/>
              <w:rPr>
                <w:color w:val="002060"/>
              </w:rPr>
            </w:pPr>
            <w:r w:rsidRPr="006B2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C5383" w14:textId="77777777" w:rsidR="005306DA" w:rsidRPr="006B208B" w:rsidRDefault="005306DA" w:rsidP="000E7980">
            <w:pPr>
              <w:pStyle w:val="rowtabella0"/>
              <w:rPr>
                <w:color w:val="002060"/>
              </w:rPr>
            </w:pPr>
            <w:r w:rsidRPr="006B208B">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CB5E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B8601" w14:textId="77777777" w:rsidR="005306DA" w:rsidRPr="006B208B" w:rsidRDefault="005306DA" w:rsidP="000E7980">
            <w:pPr>
              <w:pStyle w:val="rowtabella0"/>
              <w:rPr>
                <w:color w:val="002060"/>
              </w:rPr>
            </w:pPr>
            <w:r w:rsidRPr="006B208B">
              <w:rPr>
                <w:color w:val="002060"/>
              </w:rPr>
              <w:t>30/10/2021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0D6D1" w14:textId="77777777" w:rsidR="005306DA" w:rsidRPr="006B208B" w:rsidRDefault="005306DA" w:rsidP="000E7980">
            <w:pPr>
              <w:pStyle w:val="rowtabella0"/>
              <w:rPr>
                <w:color w:val="002060"/>
              </w:rPr>
            </w:pPr>
            <w:r w:rsidRPr="006B2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DCC8C"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CC850" w14:textId="77777777" w:rsidR="005306DA" w:rsidRPr="006B208B" w:rsidRDefault="005306DA" w:rsidP="000E7980">
            <w:pPr>
              <w:pStyle w:val="rowtabella0"/>
              <w:rPr>
                <w:color w:val="002060"/>
              </w:rPr>
            </w:pPr>
            <w:r w:rsidRPr="006B208B">
              <w:rPr>
                <w:color w:val="002060"/>
              </w:rPr>
              <w:t>VIA MADRE TERESA DI CALCUTTA</w:t>
            </w:r>
          </w:p>
        </w:tc>
      </w:tr>
      <w:tr w:rsidR="005306DA" w:rsidRPr="006B208B" w14:paraId="72EFF008"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DBD5A" w14:textId="77777777" w:rsidR="005306DA" w:rsidRPr="006B208B" w:rsidRDefault="005306DA" w:rsidP="000E7980">
            <w:pPr>
              <w:pStyle w:val="rowtabella0"/>
              <w:rPr>
                <w:color w:val="002060"/>
              </w:rPr>
            </w:pPr>
            <w:r w:rsidRPr="006B208B">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5E9CF" w14:textId="77777777" w:rsidR="005306DA" w:rsidRPr="006B208B" w:rsidRDefault="005306DA" w:rsidP="000E7980">
            <w:pPr>
              <w:pStyle w:val="rowtabella0"/>
              <w:rPr>
                <w:color w:val="002060"/>
              </w:rPr>
            </w:pPr>
            <w:r w:rsidRPr="006B208B">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761F1"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56027" w14:textId="77777777" w:rsidR="005306DA" w:rsidRPr="006B208B" w:rsidRDefault="005306DA" w:rsidP="000E7980">
            <w:pPr>
              <w:pStyle w:val="rowtabella0"/>
              <w:rPr>
                <w:color w:val="002060"/>
              </w:rPr>
            </w:pPr>
            <w:r w:rsidRPr="006B208B">
              <w:rPr>
                <w:color w:val="002060"/>
              </w:rPr>
              <w:t>02/11/2021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6668C" w14:textId="77777777" w:rsidR="005306DA" w:rsidRPr="006B208B" w:rsidRDefault="005306DA" w:rsidP="000E7980">
            <w:pPr>
              <w:pStyle w:val="rowtabella0"/>
              <w:rPr>
                <w:color w:val="002060"/>
              </w:rPr>
            </w:pPr>
            <w:r w:rsidRPr="006B208B">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8F369" w14:textId="77777777" w:rsidR="005306DA" w:rsidRPr="006B208B" w:rsidRDefault="005306DA" w:rsidP="000E7980">
            <w:pPr>
              <w:pStyle w:val="rowtabella0"/>
              <w:rPr>
                <w:color w:val="002060"/>
              </w:rPr>
            </w:pPr>
            <w:r w:rsidRPr="006B208B">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EC1DD" w14:textId="77777777" w:rsidR="005306DA" w:rsidRPr="006B208B" w:rsidRDefault="005306DA" w:rsidP="000E7980">
            <w:pPr>
              <w:pStyle w:val="rowtabella0"/>
              <w:rPr>
                <w:color w:val="002060"/>
              </w:rPr>
            </w:pPr>
            <w:r w:rsidRPr="006B208B">
              <w:rPr>
                <w:color w:val="002060"/>
              </w:rPr>
              <w:t>STR.DEL BURELLO LOC.VAL NEVOLA</w:t>
            </w:r>
          </w:p>
        </w:tc>
      </w:tr>
    </w:tbl>
    <w:p w14:paraId="79D85E4F" w14:textId="77777777" w:rsidR="005306DA" w:rsidRPr="006B208B" w:rsidRDefault="005306DA" w:rsidP="005306DA">
      <w:pPr>
        <w:pStyle w:val="breakline"/>
        <w:divId w:val="527259509"/>
        <w:rPr>
          <w:rFonts w:eastAsiaTheme="minorEastAsia"/>
          <w:color w:val="002060"/>
        </w:rPr>
      </w:pPr>
    </w:p>
    <w:p w14:paraId="7CA70331" w14:textId="77777777" w:rsidR="005306DA" w:rsidRPr="006B208B" w:rsidRDefault="005306DA" w:rsidP="005306DA">
      <w:pPr>
        <w:pStyle w:val="breakline"/>
        <w:divId w:val="527259509"/>
        <w:rPr>
          <w:color w:val="002060"/>
        </w:rPr>
      </w:pPr>
    </w:p>
    <w:p w14:paraId="2E3270CE" w14:textId="77777777" w:rsidR="005306DA" w:rsidRPr="006B208B" w:rsidRDefault="005306DA" w:rsidP="005306DA">
      <w:pPr>
        <w:pStyle w:val="breakline"/>
        <w:divId w:val="527259509"/>
        <w:rPr>
          <w:color w:val="002060"/>
        </w:rPr>
      </w:pPr>
    </w:p>
    <w:p w14:paraId="601E4801" w14:textId="77777777" w:rsidR="005306DA" w:rsidRPr="006B208B" w:rsidRDefault="005306DA" w:rsidP="005306DA">
      <w:pPr>
        <w:pStyle w:val="sottotitolocampionato10"/>
        <w:divId w:val="527259509"/>
        <w:rPr>
          <w:color w:val="002060"/>
        </w:rPr>
      </w:pPr>
      <w:r w:rsidRPr="006B208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7"/>
        <w:gridCol w:w="385"/>
        <w:gridCol w:w="898"/>
        <w:gridCol w:w="1199"/>
        <w:gridCol w:w="1546"/>
        <w:gridCol w:w="1555"/>
      </w:tblGrid>
      <w:tr w:rsidR="005306DA" w:rsidRPr="006B208B" w14:paraId="626D113E"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3EE9"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31D60"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D693"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920E"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DF5F4"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8DCC"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9A433"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335F2A93"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B53C3" w14:textId="77777777" w:rsidR="005306DA" w:rsidRPr="006B208B" w:rsidRDefault="005306DA" w:rsidP="000E7980">
            <w:pPr>
              <w:pStyle w:val="rowtabella0"/>
              <w:rPr>
                <w:color w:val="002060"/>
              </w:rPr>
            </w:pPr>
            <w:r w:rsidRPr="006B208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92A52" w14:textId="77777777" w:rsidR="005306DA" w:rsidRPr="006B208B" w:rsidRDefault="005306DA" w:rsidP="000E7980">
            <w:pPr>
              <w:pStyle w:val="rowtabella0"/>
              <w:rPr>
                <w:color w:val="002060"/>
              </w:rPr>
            </w:pPr>
            <w:r w:rsidRPr="006B208B">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95465"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780E8" w14:textId="77777777" w:rsidR="005306DA" w:rsidRPr="006B208B" w:rsidRDefault="005306DA" w:rsidP="000E7980">
            <w:pPr>
              <w:pStyle w:val="rowtabella0"/>
              <w:rPr>
                <w:color w:val="002060"/>
              </w:rPr>
            </w:pPr>
            <w:r w:rsidRPr="006B208B">
              <w:rPr>
                <w:color w:val="002060"/>
              </w:rPr>
              <w:t>30/10/2021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9126F" w14:textId="77777777" w:rsidR="005306DA" w:rsidRPr="006B208B" w:rsidRDefault="005306DA" w:rsidP="000E7980">
            <w:pPr>
              <w:pStyle w:val="rowtabella0"/>
              <w:rPr>
                <w:color w:val="002060"/>
              </w:rPr>
            </w:pPr>
            <w:r w:rsidRPr="006B208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4F11C" w14:textId="77777777" w:rsidR="005306DA" w:rsidRPr="006B208B" w:rsidRDefault="005306DA" w:rsidP="000E7980">
            <w:pPr>
              <w:pStyle w:val="rowtabella0"/>
              <w:rPr>
                <w:color w:val="002060"/>
              </w:rPr>
            </w:pPr>
            <w:r w:rsidRPr="006B2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28F45" w14:textId="77777777" w:rsidR="005306DA" w:rsidRPr="006B208B" w:rsidRDefault="005306DA" w:rsidP="000E7980">
            <w:pPr>
              <w:pStyle w:val="rowtabella0"/>
              <w:rPr>
                <w:color w:val="002060"/>
              </w:rPr>
            </w:pPr>
            <w:r w:rsidRPr="006B208B">
              <w:rPr>
                <w:color w:val="002060"/>
              </w:rPr>
              <w:t>VIA E.MATTEI</w:t>
            </w:r>
          </w:p>
        </w:tc>
      </w:tr>
      <w:tr w:rsidR="005306DA" w:rsidRPr="006B208B" w14:paraId="0F1FFD5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12171" w14:textId="77777777" w:rsidR="005306DA" w:rsidRPr="006B208B" w:rsidRDefault="005306DA" w:rsidP="000E7980">
            <w:pPr>
              <w:pStyle w:val="rowtabella0"/>
              <w:rPr>
                <w:color w:val="002060"/>
              </w:rPr>
            </w:pPr>
            <w:r w:rsidRPr="006B208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CD64D" w14:textId="77777777" w:rsidR="005306DA" w:rsidRPr="006B208B" w:rsidRDefault="005306DA" w:rsidP="000E7980">
            <w:pPr>
              <w:pStyle w:val="rowtabella0"/>
              <w:rPr>
                <w:color w:val="002060"/>
              </w:rPr>
            </w:pPr>
            <w:r w:rsidRPr="006B208B">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D6112D"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5DD6F2" w14:textId="77777777" w:rsidR="005306DA" w:rsidRPr="006B208B" w:rsidRDefault="005306DA" w:rsidP="000E7980">
            <w:pPr>
              <w:pStyle w:val="rowtabella0"/>
              <w:rPr>
                <w:color w:val="002060"/>
              </w:rPr>
            </w:pPr>
            <w:r w:rsidRPr="006B208B">
              <w:rPr>
                <w:color w:val="002060"/>
              </w:rPr>
              <w:t>30/10/2021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BD576" w14:textId="77777777" w:rsidR="005306DA" w:rsidRPr="006B208B" w:rsidRDefault="005306DA" w:rsidP="000E7980">
            <w:pPr>
              <w:pStyle w:val="rowtabella0"/>
              <w:rPr>
                <w:color w:val="002060"/>
              </w:rPr>
            </w:pPr>
            <w:r w:rsidRPr="006B208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8D7A6" w14:textId="77777777" w:rsidR="005306DA" w:rsidRPr="006B208B" w:rsidRDefault="005306DA" w:rsidP="000E7980">
            <w:pPr>
              <w:pStyle w:val="rowtabella0"/>
              <w:rPr>
                <w:color w:val="002060"/>
              </w:rPr>
            </w:pPr>
            <w:r w:rsidRPr="006B208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5D598" w14:textId="77777777" w:rsidR="005306DA" w:rsidRPr="006B208B" w:rsidRDefault="005306DA" w:rsidP="000E7980">
            <w:pPr>
              <w:pStyle w:val="rowtabella0"/>
              <w:rPr>
                <w:color w:val="002060"/>
              </w:rPr>
            </w:pPr>
            <w:r w:rsidRPr="006B208B">
              <w:rPr>
                <w:color w:val="002060"/>
              </w:rPr>
              <w:t>FRAZ.PAGLIARE VIA VECCHI</w:t>
            </w:r>
          </w:p>
        </w:tc>
      </w:tr>
      <w:tr w:rsidR="005306DA" w:rsidRPr="006B208B" w14:paraId="7C432A97"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6B344" w14:textId="77777777" w:rsidR="005306DA" w:rsidRPr="006B208B" w:rsidRDefault="005306DA" w:rsidP="000E7980">
            <w:pPr>
              <w:pStyle w:val="rowtabella0"/>
              <w:rPr>
                <w:color w:val="002060"/>
              </w:rPr>
            </w:pPr>
            <w:r w:rsidRPr="006B208B">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82E8B" w14:textId="77777777" w:rsidR="005306DA" w:rsidRPr="006B208B" w:rsidRDefault="005306DA" w:rsidP="000E7980">
            <w:pPr>
              <w:pStyle w:val="rowtabella0"/>
              <w:rPr>
                <w:color w:val="002060"/>
              </w:rPr>
            </w:pPr>
            <w:r w:rsidRPr="006B208B">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E411F"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505B2" w14:textId="77777777" w:rsidR="005306DA" w:rsidRPr="006B208B" w:rsidRDefault="005306DA" w:rsidP="000E7980">
            <w:pPr>
              <w:pStyle w:val="rowtabella0"/>
              <w:rPr>
                <w:color w:val="002060"/>
              </w:rPr>
            </w:pPr>
            <w:r w:rsidRPr="006B208B">
              <w:rPr>
                <w:color w:val="002060"/>
              </w:rPr>
              <w:t>31/10/2021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869C9" w14:textId="77777777" w:rsidR="005306DA" w:rsidRPr="006B208B" w:rsidRDefault="005306DA" w:rsidP="000E7980">
            <w:pPr>
              <w:pStyle w:val="rowtabella0"/>
              <w:rPr>
                <w:color w:val="002060"/>
              </w:rPr>
            </w:pPr>
            <w:r w:rsidRPr="006B208B">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F21FA" w14:textId="77777777" w:rsidR="005306DA" w:rsidRPr="006B208B" w:rsidRDefault="005306DA" w:rsidP="000E7980">
            <w:pPr>
              <w:pStyle w:val="rowtabella0"/>
              <w:rPr>
                <w:color w:val="002060"/>
              </w:rPr>
            </w:pPr>
            <w:r w:rsidRPr="006B208B">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76B7A" w14:textId="77777777" w:rsidR="005306DA" w:rsidRPr="006B208B" w:rsidRDefault="005306DA" w:rsidP="000E7980">
            <w:pPr>
              <w:pStyle w:val="rowtabella0"/>
              <w:rPr>
                <w:color w:val="002060"/>
              </w:rPr>
            </w:pPr>
            <w:r w:rsidRPr="006B208B">
              <w:rPr>
                <w:color w:val="002060"/>
              </w:rPr>
              <w:t>VIALE GIUSTOZZI</w:t>
            </w:r>
          </w:p>
        </w:tc>
      </w:tr>
    </w:tbl>
    <w:p w14:paraId="37C5EC0D" w14:textId="77777777" w:rsidR="005306DA" w:rsidRPr="006B208B" w:rsidRDefault="005306DA" w:rsidP="005306DA">
      <w:pPr>
        <w:pStyle w:val="breakline"/>
        <w:divId w:val="527259509"/>
        <w:rPr>
          <w:rFonts w:eastAsiaTheme="minorEastAsia"/>
          <w:color w:val="002060"/>
        </w:rPr>
      </w:pPr>
    </w:p>
    <w:p w14:paraId="65061EDA" w14:textId="19075320" w:rsidR="002D74D6" w:rsidRDefault="002D74D6" w:rsidP="002D74D6">
      <w:pPr>
        <w:pStyle w:val="breakline"/>
        <w:divId w:val="527259509"/>
        <w:rPr>
          <w:rFonts w:eastAsiaTheme="minorEastAsia"/>
          <w:color w:val="002060"/>
        </w:rPr>
      </w:pPr>
    </w:p>
    <w:p w14:paraId="0624B26D" w14:textId="1FEF8765" w:rsidR="005306DA" w:rsidRPr="006B208B" w:rsidRDefault="005306DA" w:rsidP="005306DA">
      <w:pPr>
        <w:pStyle w:val="titolocampionato0"/>
        <w:shd w:val="clear" w:color="auto" w:fill="CCCCCC"/>
        <w:spacing w:before="80" w:after="40"/>
        <w:divId w:val="527259509"/>
        <w:rPr>
          <w:color w:val="002060"/>
        </w:rPr>
      </w:pPr>
      <w:r w:rsidRPr="006B208B">
        <w:rPr>
          <w:color w:val="002060"/>
        </w:rPr>
        <w:t xml:space="preserve">COPPA MARCHE </w:t>
      </w:r>
      <w:r>
        <w:rPr>
          <w:color w:val="002060"/>
        </w:rPr>
        <w:t>UNDER 17</w:t>
      </w:r>
      <w:r w:rsidRPr="006B208B">
        <w:rPr>
          <w:color w:val="002060"/>
        </w:rPr>
        <w:t xml:space="preserve"> CALCIO A5</w:t>
      </w:r>
    </w:p>
    <w:p w14:paraId="48DDA762" w14:textId="77777777" w:rsidR="005306DA" w:rsidRPr="006B208B" w:rsidRDefault="005306DA" w:rsidP="005306DA">
      <w:pPr>
        <w:pStyle w:val="breakline"/>
        <w:divId w:val="527259509"/>
        <w:rPr>
          <w:color w:val="002060"/>
        </w:rPr>
      </w:pPr>
    </w:p>
    <w:p w14:paraId="2325A3CD" w14:textId="77777777" w:rsidR="005306DA" w:rsidRPr="0028134E" w:rsidRDefault="005306DA" w:rsidP="005306DA">
      <w:pPr>
        <w:pStyle w:val="titoloprinc0"/>
        <w:divId w:val="527259509"/>
        <w:rPr>
          <w:color w:val="002060"/>
        </w:rPr>
      </w:pPr>
      <w:r w:rsidRPr="0028134E">
        <w:rPr>
          <w:color w:val="002060"/>
        </w:rPr>
        <w:t>PROGRAMMA GARE</w:t>
      </w:r>
    </w:p>
    <w:p w14:paraId="7A6B45BF" w14:textId="77777777" w:rsidR="005306DA" w:rsidRPr="006B208B" w:rsidRDefault="005306DA" w:rsidP="005306DA">
      <w:pPr>
        <w:pStyle w:val="breakline"/>
        <w:divId w:val="527259509"/>
        <w:rPr>
          <w:color w:val="002060"/>
        </w:rPr>
      </w:pPr>
    </w:p>
    <w:p w14:paraId="005FA6DA" w14:textId="77777777" w:rsidR="005306DA" w:rsidRPr="006B208B" w:rsidRDefault="005306DA" w:rsidP="005306DA">
      <w:pPr>
        <w:pStyle w:val="sottotitolocampionato10"/>
        <w:divId w:val="527259509"/>
        <w:rPr>
          <w:color w:val="002060"/>
        </w:rPr>
      </w:pPr>
      <w:r w:rsidRPr="006B2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306DA" w:rsidRPr="006B208B" w14:paraId="57398C3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0B369"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FC884"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6477"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71475"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87D48"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B1683"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B73E3"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7BF3ABB9"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47E55" w14:textId="77777777" w:rsidR="005306DA" w:rsidRPr="006B208B" w:rsidRDefault="005306DA" w:rsidP="000E7980">
            <w:pPr>
              <w:pStyle w:val="rowtabella0"/>
              <w:rPr>
                <w:color w:val="002060"/>
              </w:rPr>
            </w:pPr>
            <w:r w:rsidRPr="006B208B">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F5BBE" w14:textId="77777777" w:rsidR="005306DA" w:rsidRPr="006B208B" w:rsidRDefault="005306DA" w:rsidP="000E7980">
            <w:pPr>
              <w:pStyle w:val="rowtabella0"/>
              <w:rPr>
                <w:color w:val="002060"/>
              </w:rPr>
            </w:pPr>
            <w:r w:rsidRPr="006B208B">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F7233" w14:textId="77777777" w:rsidR="005306DA" w:rsidRPr="006B208B" w:rsidRDefault="005306DA" w:rsidP="000E7980">
            <w:pPr>
              <w:pStyle w:val="rowtabella0"/>
              <w:jc w:val="center"/>
              <w:rPr>
                <w:color w:val="002060"/>
              </w:rPr>
            </w:pPr>
            <w:r w:rsidRPr="006B2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CD0D6" w14:textId="77777777" w:rsidR="005306DA" w:rsidRPr="006B208B" w:rsidRDefault="005306DA" w:rsidP="000E7980">
            <w:pPr>
              <w:pStyle w:val="rowtabella0"/>
              <w:rPr>
                <w:color w:val="002060"/>
              </w:rPr>
            </w:pPr>
            <w:r w:rsidRPr="006B208B">
              <w:rPr>
                <w:color w:val="002060"/>
              </w:rPr>
              <w:t>03/11/2021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4986D" w14:textId="77777777" w:rsidR="005306DA" w:rsidRPr="006B208B" w:rsidRDefault="005306DA" w:rsidP="000E7980">
            <w:pPr>
              <w:pStyle w:val="rowtabella0"/>
              <w:rPr>
                <w:color w:val="002060"/>
              </w:rPr>
            </w:pPr>
            <w:r w:rsidRPr="006B208B">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88302" w14:textId="77777777" w:rsidR="005306DA" w:rsidRPr="006B208B" w:rsidRDefault="005306DA" w:rsidP="000E7980">
            <w:pPr>
              <w:pStyle w:val="rowtabella0"/>
              <w:rPr>
                <w:color w:val="002060"/>
              </w:rPr>
            </w:pPr>
            <w:r w:rsidRPr="006B208B">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6D5C5" w14:textId="77777777" w:rsidR="005306DA" w:rsidRPr="006B208B" w:rsidRDefault="005306DA" w:rsidP="000E7980">
            <w:pPr>
              <w:pStyle w:val="rowtabella0"/>
              <w:rPr>
                <w:color w:val="002060"/>
              </w:rPr>
            </w:pPr>
            <w:r w:rsidRPr="006B208B">
              <w:rPr>
                <w:color w:val="002060"/>
              </w:rPr>
              <w:t>VIA ROSARIO VILLA MUSONE</w:t>
            </w:r>
          </w:p>
        </w:tc>
      </w:tr>
      <w:tr w:rsidR="005306DA" w:rsidRPr="006B208B" w14:paraId="3AD845F0"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FCB26" w14:textId="77777777" w:rsidR="005306DA" w:rsidRPr="006B208B" w:rsidRDefault="005306DA" w:rsidP="000E7980">
            <w:pPr>
              <w:pStyle w:val="rowtabella0"/>
              <w:rPr>
                <w:color w:val="002060"/>
              </w:rPr>
            </w:pPr>
            <w:r w:rsidRPr="006B208B">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13CDB" w14:textId="77777777" w:rsidR="005306DA" w:rsidRPr="006B208B" w:rsidRDefault="005306DA" w:rsidP="000E7980">
            <w:pPr>
              <w:pStyle w:val="rowtabella0"/>
              <w:rPr>
                <w:color w:val="002060"/>
              </w:rPr>
            </w:pPr>
            <w:r w:rsidRPr="006B2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88569" w14:textId="77777777" w:rsidR="005306DA" w:rsidRPr="006B208B" w:rsidRDefault="005306DA" w:rsidP="000E7980">
            <w:pPr>
              <w:pStyle w:val="rowtabella0"/>
              <w:jc w:val="center"/>
              <w:rPr>
                <w:color w:val="002060"/>
              </w:rPr>
            </w:pPr>
            <w:r w:rsidRPr="006B2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2DD8C" w14:textId="77777777" w:rsidR="005306DA" w:rsidRPr="006B208B" w:rsidRDefault="005306DA" w:rsidP="000E7980">
            <w:pPr>
              <w:pStyle w:val="rowtabella0"/>
              <w:rPr>
                <w:color w:val="002060"/>
              </w:rPr>
            </w:pPr>
            <w:r w:rsidRPr="006B208B">
              <w:rPr>
                <w:color w:val="002060"/>
              </w:rPr>
              <w:t>03/11/2021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9F384" w14:textId="77777777" w:rsidR="005306DA" w:rsidRPr="006B208B" w:rsidRDefault="005306DA" w:rsidP="000E7980">
            <w:pPr>
              <w:pStyle w:val="rowtabella0"/>
              <w:rPr>
                <w:color w:val="002060"/>
              </w:rPr>
            </w:pPr>
            <w:r w:rsidRPr="006B208B">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FD683" w14:textId="77777777" w:rsidR="005306DA" w:rsidRPr="006B208B" w:rsidRDefault="005306DA" w:rsidP="000E7980">
            <w:pPr>
              <w:pStyle w:val="rowtabella0"/>
              <w:rPr>
                <w:color w:val="002060"/>
              </w:rPr>
            </w:pPr>
            <w:r w:rsidRPr="006B208B">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524F9" w14:textId="77777777" w:rsidR="005306DA" w:rsidRPr="006B208B" w:rsidRDefault="005306DA" w:rsidP="000E7980">
            <w:pPr>
              <w:pStyle w:val="rowtabella0"/>
              <w:rPr>
                <w:color w:val="002060"/>
              </w:rPr>
            </w:pPr>
            <w:r w:rsidRPr="006B208B">
              <w:rPr>
                <w:color w:val="002060"/>
              </w:rPr>
              <w:t>VIA AMATO</w:t>
            </w:r>
          </w:p>
        </w:tc>
      </w:tr>
    </w:tbl>
    <w:p w14:paraId="15FFEE18" w14:textId="77777777" w:rsidR="005306DA" w:rsidRPr="006B208B" w:rsidRDefault="005306DA" w:rsidP="005306DA">
      <w:pPr>
        <w:pStyle w:val="breakline"/>
        <w:divId w:val="527259509"/>
        <w:rPr>
          <w:rFonts w:eastAsiaTheme="minorEastAsia"/>
          <w:color w:val="002060"/>
        </w:rPr>
      </w:pPr>
    </w:p>
    <w:p w14:paraId="490CABB9" w14:textId="77777777" w:rsidR="005306DA" w:rsidRPr="0028134E" w:rsidRDefault="005306DA" w:rsidP="002D74D6">
      <w:pPr>
        <w:pStyle w:val="breakline"/>
        <w:divId w:val="527259509"/>
        <w:rPr>
          <w:rFonts w:eastAsiaTheme="minorEastAsia"/>
          <w:color w:val="002060"/>
        </w:rPr>
      </w:pPr>
    </w:p>
    <w:p w14:paraId="36DA8A5B" w14:textId="77777777" w:rsidR="002D74D6" w:rsidRPr="0028134E" w:rsidRDefault="002D74D6" w:rsidP="002D74D6">
      <w:pPr>
        <w:pStyle w:val="breakline"/>
        <w:divId w:val="527259509"/>
        <w:rPr>
          <w:color w:val="002060"/>
        </w:rPr>
      </w:pPr>
    </w:p>
    <w:p w14:paraId="78FAA244" w14:textId="77777777" w:rsidR="002D74D6" w:rsidRPr="0028134E" w:rsidRDefault="002D74D6" w:rsidP="002D74D6">
      <w:pPr>
        <w:pStyle w:val="breakline"/>
        <w:divId w:val="527259509"/>
        <w:rPr>
          <w:color w:val="002060"/>
        </w:rPr>
      </w:pPr>
    </w:p>
    <w:p w14:paraId="42300968" w14:textId="77777777" w:rsidR="002D74D6" w:rsidRPr="0028134E" w:rsidRDefault="002D74D6" w:rsidP="002D74D6">
      <w:pPr>
        <w:pStyle w:val="titolocampionato0"/>
        <w:shd w:val="clear" w:color="auto" w:fill="CCCCCC"/>
        <w:spacing w:before="80" w:after="40"/>
        <w:divId w:val="527259509"/>
        <w:rPr>
          <w:color w:val="002060"/>
        </w:rPr>
      </w:pPr>
      <w:r w:rsidRPr="0028134E">
        <w:rPr>
          <w:color w:val="002060"/>
        </w:rPr>
        <w:t>COPPA MARCHE CALCIO 5 serie D</w:t>
      </w:r>
    </w:p>
    <w:p w14:paraId="47E5BA9D" w14:textId="77777777" w:rsidR="002D74D6" w:rsidRPr="0028134E" w:rsidRDefault="002D74D6" w:rsidP="002D74D6">
      <w:pPr>
        <w:pStyle w:val="titoloprinc0"/>
        <w:divId w:val="527259509"/>
        <w:rPr>
          <w:color w:val="002060"/>
        </w:rPr>
      </w:pPr>
      <w:r w:rsidRPr="0028134E">
        <w:rPr>
          <w:color w:val="002060"/>
        </w:rPr>
        <w:t>VARIAZIONI AL PROGRAMMA GARE</w:t>
      </w:r>
    </w:p>
    <w:p w14:paraId="5334FF16" w14:textId="77777777" w:rsidR="002D74D6" w:rsidRPr="0028134E" w:rsidRDefault="002D74D6" w:rsidP="002D74D6">
      <w:pPr>
        <w:pStyle w:val="breakline"/>
        <w:divId w:val="527259509"/>
        <w:rPr>
          <w:color w:val="002060"/>
        </w:rPr>
      </w:pPr>
    </w:p>
    <w:p w14:paraId="332AD7F8" w14:textId="77777777" w:rsidR="002D74D6" w:rsidRPr="0028134E" w:rsidRDefault="002D74D6" w:rsidP="002D74D6">
      <w:pPr>
        <w:pStyle w:val="breakline"/>
        <w:divId w:val="527259509"/>
        <w:rPr>
          <w:color w:val="002060"/>
        </w:rPr>
      </w:pPr>
    </w:p>
    <w:p w14:paraId="0DAC0AEE" w14:textId="77777777" w:rsidR="002D74D6" w:rsidRPr="0028134E" w:rsidRDefault="002D74D6" w:rsidP="002D74D6">
      <w:pPr>
        <w:pStyle w:val="breakline"/>
        <w:divId w:val="527259509"/>
        <w:rPr>
          <w:color w:val="002060"/>
        </w:rPr>
      </w:pPr>
    </w:p>
    <w:p w14:paraId="1C2C0B07" w14:textId="77777777" w:rsidR="002D74D6" w:rsidRPr="0028134E" w:rsidRDefault="002D74D6" w:rsidP="002D74D6">
      <w:pPr>
        <w:pStyle w:val="sottotitolocampionato10"/>
        <w:divId w:val="527259509"/>
        <w:rPr>
          <w:color w:val="002060"/>
        </w:rPr>
      </w:pPr>
      <w:r w:rsidRPr="0028134E">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74D6" w:rsidRPr="0028134E" w14:paraId="31651F8A"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FD8B8" w14:textId="77777777" w:rsidR="002D74D6" w:rsidRPr="0028134E" w:rsidRDefault="002D74D6" w:rsidP="000E7980">
            <w:pPr>
              <w:pStyle w:val="headertabella0"/>
              <w:rPr>
                <w:color w:val="002060"/>
              </w:rPr>
            </w:pPr>
            <w:r w:rsidRPr="0028134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E821" w14:textId="77777777" w:rsidR="002D74D6" w:rsidRPr="0028134E" w:rsidRDefault="002D74D6" w:rsidP="000E7980">
            <w:pPr>
              <w:pStyle w:val="headertabella0"/>
              <w:rPr>
                <w:color w:val="002060"/>
              </w:rPr>
            </w:pPr>
            <w:r w:rsidRPr="0028134E">
              <w:rPr>
                <w:color w:val="002060"/>
              </w:rPr>
              <w:t xml:space="preserve">N° </w:t>
            </w:r>
            <w:proofErr w:type="spellStart"/>
            <w:r w:rsidRPr="0028134E">
              <w:rPr>
                <w:color w:val="002060"/>
              </w:rPr>
              <w:t>Gior</w:t>
            </w:r>
            <w:proofErr w:type="spellEnd"/>
            <w:r w:rsidRPr="0028134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B194C" w14:textId="77777777" w:rsidR="002D74D6" w:rsidRPr="0028134E" w:rsidRDefault="002D74D6" w:rsidP="000E7980">
            <w:pPr>
              <w:pStyle w:val="headertabella0"/>
              <w:rPr>
                <w:color w:val="002060"/>
              </w:rPr>
            </w:pPr>
            <w:r w:rsidRPr="0028134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5440" w14:textId="77777777" w:rsidR="002D74D6" w:rsidRPr="0028134E" w:rsidRDefault="002D74D6" w:rsidP="000E7980">
            <w:pPr>
              <w:pStyle w:val="headertabella0"/>
              <w:rPr>
                <w:color w:val="002060"/>
              </w:rPr>
            </w:pPr>
            <w:r w:rsidRPr="0028134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AD459" w14:textId="77777777" w:rsidR="002D74D6" w:rsidRPr="0028134E" w:rsidRDefault="002D74D6" w:rsidP="000E7980">
            <w:pPr>
              <w:pStyle w:val="headertabella0"/>
              <w:rPr>
                <w:color w:val="002060"/>
              </w:rPr>
            </w:pPr>
            <w:r w:rsidRPr="0028134E">
              <w:rPr>
                <w:color w:val="002060"/>
              </w:rPr>
              <w:t xml:space="preserve">Data </w:t>
            </w:r>
            <w:proofErr w:type="spellStart"/>
            <w:r w:rsidRPr="0028134E">
              <w:rPr>
                <w:color w:val="002060"/>
              </w:rPr>
              <w:t>Orig</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1D8C"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Var</w:t>
            </w:r>
            <w:proofErr w:type="spellEnd"/>
            <w:r w:rsidRPr="0028134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34B8" w14:textId="77777777" w:rsidR="002D74D6" w:rsidRPr="0028134E" w:rsidRDefault="002D74D6" w:rsidP="000E7980">
            <w:pPr>
              <w:pStyle w:val="headertabella0"/>
              <w:rPr>
                <w:color w:val="002060"/>
              </w:rPr>
            </w:pPr>
            <w:r w:rsidRPr="0028134E">
              <w:rPr>
                <w:color w:val="002060"/>
              </w:rPr>
              <w:t xml:space="preserve">Ora </w:t>
            </w:r>
            <w:proofErr w:type="spellStart"/>
            <w:r w:rsidRPr="0028134E">
              <w:rPr>
                <w:color w:val="002060"/>
              </w:rPr>
              <w:t>Orig</w:t>
            </w:r>
            <w:proofErr w:type="spellEnd"/>
            <w:r w:rsidRPr="0028134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E2B6F" w14:textId="77777777" w:rsidR="002D74D6" w:rsidRPr="0028134E" w:rsidRDefault="002D74D6" w:rsidP="000E7980">
            <w:pPr>
              <w:pStyle w:val="headertabella0"/>
              <w:rPr>
                <w:color w:val="002060"/>
              </w:rPr>
            </w:pPr>
            <w:r w:rsidRPr="0028134E">
              <w:rPr>
                <w:color w:val="002060"/>
              </w:rPr>
              <w:t>Impianto</w:t>
            </w:r>
          </w:p>
        </w:tc>
      </w:tr>
      <w:tr w:rsidR="002D74D6" w:rsidRPr="0028134E" w14:paraId="219C2812" w14:textId="77777777" w:rsidTr="002D74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B865" w14:textId="77777777" w:rsidR="002D74D6" w:rsidRPr="004567F4" w:rsidRDefault="002D74D6" w:rsidP="000E7980">
            <w:pPr>
              <w:pStyle w:val="rowtabella0"/>
              <w:rPr>
                <w:color w:val="002060"/>
                <w:highlight w:val="yellow"/>
              </w:rPr>
            </w:pPr>
            <w:r>
              <w:rPr>
                <w:color w:val="002060"/>
                <w:highlight w:val="yellow"/>
              </w:rPr>
              <w:t>02</w:t>
            </w:r>
            <w:r w:rsidRPr="004567F4">
              <w:rPr>
                <w:color w:val="002060"/>
                <w:highlight w:val="yellow"/>
              </w:rPr>
              <w:t>/1</w:t>
            </w:r>
            <w:r>
              <w:rPr>
                <w:color w:val="002060"/>
                <w:highlight w:val="yellow"/>
              </w:rPr>
              <w:t>1</w:t>
            </w:r>
            <w:r w:rsidRPr="004567F4">
              <w:rPr>
                <w:color w:val="002060"/>
                <w:highlight w:val="yellow"/>
              </w:rPr>
              <w:t>/2021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A433" w14:textId="77777777" w:rsidR="002D74D6" w:rsidRPr="004567F4" w:rsidRDefault="002D74D6" w:rsidP="000E7980">
            <w:pPr>
              <w:pStyle w:val="rowtabella0"/>
              <w:jc w:val="center"/>
              <w:rPr>
                <w:color w:val="002060"/>
                <w:highlight w:val="yellow"/>
              </w:rPr>
            </w:pPr>
            <w:r>
              <w:rPr>
                <w:color w:val="002060"/>
                <w:highlight w:val="yellow"/>
              </w:rPr>
              <w:t>1</w:t>
            </w:r>
            <w:r w:rsidRPr="004567F4">
              <w:rPr>
                <w:color w:val="002060"/>
                <w:highlight w:val="yellow"/>
              </w:rPr>
              <w:t xml:space="preserve">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2A7E" w14:textId="77777777" w:rsidR="002D74D6" w:rsidRPr="004567F4" w:rsidRDefault="002D74D6" w:rsidP="000E7980">
            <w:pPr>
              <w:pStyle w:val="rowtabella0"/>
              <w:rPr>
                <w:color w:val="002060"/>
                <w:highlight w:val="yellow"/>
              </w:rPr>
            </w:pPr>
            <w:r>
              <w:rPr>
                <w:color w:val="002060"/>
                <w:highlight w:val="yellow"/>
              </w:rPr>
              <w:t>DORICA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0840" w14:textId="77777777" w:rsidR="002D74D6" w:rsidRPr="004567F4" w:rsidRDefault="002D74D6" w:rsidP="000E7980">
            <w:pPr>
              <w:pStyle w:val="rowtabella0"/>
              <w:rPr>
                <w:color w:val="002060"/>
                <w:highlight w:val="yellow"/>
              </w:rPr>
            </w:pPr>
            <w:r>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6F58" w14:textId="77777777" w:rsidR="002D74D6" w:rsidRPr="004567F4" w:rsidRDefault="002D74D6" w:rsidP="000E7980">
            <w:pPr>
              <w:pStyle w:val="rowtabella0"/>
              <w:rPr>
                <w:color w:val="002060"/>
              </w:rPr>
            </w:pPr>
            <w:r w:rsidRPr="004567F4">
              <w:rPr>
                <w:color w:val="002060"/>
              </w:rPr>
              <w:t>0</w:t>
            </w:r>
            <w:r>
              <w:rPr>
                <w:color w:val="002060"/>
              </w:rPr>
              <w:t>1</w:t>
            </w:r>
            <w:r w:rsidRPr="004567F4">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5529F" w14:textId="77777777" w:rsidR="002D74D6" w:rsidRPr="0028134E" w:rsidRDefault="002D74D6" w:rsidP="000E7980">
            <w:pPr>
              <w:pStyle w:val="rowtabella0"/>
              <w:jc w:val="center"/>
              <w:rPr>
                <w:color w:val="002060"/>
              </w:rPr>
            </w:pPr>
            <w:r w:rsidRPr="004567F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5476" w14:textId="77777777" w:rsidR="002D74D6" w:rsidRPr="004567F4" w:rsidRDefault="002D74D6" w:rsidP="000E7980">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FD45" w14:textId="22D90FB3" w:rsidR="002D74D6" w:rsidRPr="004567F4" w:rsidRDefault="002D74D6" w:rsidP="000E7980">
            <w:pPr>
              <w:pStyle w:val="rowtabella0"/>
              <w:rPr>
                <w:color w:val="002060"/>
                <w:highlight w:val="yellow"/>
              </w:rPr>
            </w:pPr>
          </w:p>
        </w:tc>
      </w:tr>
    </w:tbl>
    <w:p w14:paraId="7EB9F282" w14:textId="77777777" w:rsidR="002D74D6" w:rsidRPr="0028134E" w:rsidRDefault="002D74D6" w:rsidP="002D74D6">
      <w:pPr>
        <w:pStyle w:val="titoloprinc0"/>
        <w:divId w:val="527259509"/>
        <w:rPr>
          <w:color w:val="002060"/>
        </w:rPr>
      </w:pPr>
      <w:r w:rsidRPr="0028134E">
        <w:rPr>
          <w:color w:val="002060"/>
        </w:rPr>
        <w:t>RISULTATI</w:t>
      </w:r>
    </w:p>
    <w:p w14:paraId="3E99595E" w14:textId="77777777" w:rsidR="002D74D6" w:rsidRPr="0028134E" w:rsidRDefault="002D74D6" w:rsidP="002D74D6">
      <w:pPr>
        <w:pStyle w:val="breakline"/>
        <w:divId w:val="527259509"/>
        <w:rPr>
          <w:color w:val="002060"/>
        </w:rPr>
      </w:pPr>
    </w:p>
    <w:p w14:paraId="1C06339B" w14:textId="77777777" w:rsidR="002D74D6" w:rsidRPr="0028134E" w:rsidRDefault="002D74D6" w:rsidP="002D74D6">
      <w:pPr>
        <w:pStyle w:val="sottotitolocampionato10"/>
        <w:divId w:val="527259509"/>
        <w:rPr>
          <w:color w:val="002060"/>
        </w:rPr>
      </w:pPr>
      <w:r w:rsidRPr="0028134E">
        <w:rPr>
          <w:color w:val="002060"/>
        </w:rPr>
        <w:t>RISULTATI UFFICIALI GARE DEL 20/10/2021</w:t>
      </w:r>
    </w:p>
    <w:p w14:paraId="34F68D96" w14:textId="77777777" w:rsidR="002D74D6" w:rsidRPr="00AE464D" w:rsidRDefault="002D74D6" w:rsidP="00AE464D">
      <w:pPr>
        <w:pStyle w:val="sottotitolocampionato20"/>
        <w:spacing w:before="0" w:beforeAutospacing="0" w:after="0" w:afterAutospacing="0"/>
        <w:divId w:val="527259509"/>
        <w:rPr>
          <w:rFonts w:ascii="Arial" w:hAnsi="Arial" w:cs="Arial"/>
          <w:color w:val="002060"/>
          <w:sz w:val="20"/>
          <w:szCs w:val="20"/>
        </w:rPr>
      </w:pPr>
      <w:r w:rsidRPr="00AE464D">
        <w:rPr>
          <w:rFonts w:ascii="Arial" w:hAnsi="Arial" w:cs="Arial"/>
          <w:color w:val="002060"/>
          <w:sz w:val="20"/>
          <w:szCs w:val="20"/>
        </w:rPr>
        <w:t>Si trascrivono qui di seguito i risultati ufficiali delle gare disputate</w:t>
      </w:r>
    </w:p>
    <w:p w14:paraId="71A289E2" w14:textId="77777777" w:rsidR="002D74D6" w:rsidRPr="00AE464D" w:rsidRDefault="002D74D6" w:rsidP="00AE464D">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74D6" w:rsidRPr="0028134E" w14:paraId="2BF77E37" w14:textId="77777777" w:rsidTr="002D74D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74D6" w:rsidRPr="0028134E" w14:paraId="5B913EA4" w14:textId="77777777" w:rsidTr="000E798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08D81" w14:textId="77777777" w:rsidR="002D74D6" w:rsidRPr="0028134E" w:rsidRDefault="002D74D6" w:rsidP="000E7980">
                  <w:pPr>
                    <w:pStyle w:val="headertabella0"/>
                    <w:rPr>
                      <w:color w:val="002060"/>
                    </w:rPr>
                  </w:pPr>
                  <w:r w:rsidRPr="0028134E">
                    <w:rPr>
                      <w:color w:val="002060"/>
                    </w:rPr>
                    <w:t>GIRONE OF - 1 Giornata - A</w:t>
                  </w:r>
                </w:p>
              </w:tc>
            </w:tr>
            <w:tr w:rsidR="002D74D6" w:rsidRPr="0028134E" w14:paraId="0ED857CF" w14:textId="77777777" w:rsidTr="000E798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1CFCEE" w14:textId="77777777" w:rsidR="002D74D6" w:rsidRPr="0028134E" w:rsidRDefault="002D74D6" w:rsidP="000E7980">
                  <w:pPr>
                    <w:pStyle w:val="rowtabella0"/>
                    <w:rPr>
                      <w:color w:val="002060"/>
                    </w:rPr>
                  </w:pPr>
                  <w:r w:rsidRPr="0028134E">
                    <w:rPr>
                      <w:color w:val="002060"/>
                    </w:rPr>
                    <w:t>(1) BELPIANDILUNA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0311E" w14:textId="77777777" w:rsidR="002D74D6" w:rsidRPr="0028134E" w:rsidRDefault="002D74D6" w:rsidP="000E7980">
                  <w:pPr>
                    <w:pStyle w:val="rowtabella0"/>
                    <w:rPr>
                      <w:color w:val="002060"/>
                    </w:rPr>
                  </w:pPr>
                  <w:r w:rsidRPr="0028134E">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93314" w14:textId="77777777" w:rsidR="002D74D6" w:rsidRPr="0028134E" w:rsidRDefault="002D74D6" w:rsidP="000E7980">
                  <w:pPr>
                    <w:pStyle w:val="rowtabella0"/>
                    <w:jc w:val="center"/>
                    <w:rPr>
                      <w:color w:val="002060"/>
                    </w:rPr>
                  </w:pPr>
                  <w:r w:rsidRPr="0028134E">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93E4F" w14:textId="77777777" w:rsidR="002D74D6" w:rsidRPr="0028134E" w:rsidRDefault="002D74D6" w:rsidP="000E7980">
                  <w:pPr>
                    <w:pStyle w:val="rowtabella0"/>
                    <w:jc w:val="center"/>
                    <w:rPr>
                      <w:color w:val="002060"/>
                    </w:rPr>
                  </w:pPr>
                  <w:r w:rsidRPr="0028134E">
                    <w:rPr>
                      <w:color w:val="002060"/>
                    </w:rPr>
                    <w:t> </w:t>
                  </w:r>
                </w:p>
              </w:tc>
            </w:tr>
            <w:tr w:rsidR="002D74D6" w:rsidRPr="0028134E" w14:paraId="10BBD53A"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AD6463" w14:textId="77777777" w:rsidR="002D74D6" w:rsidRPr="0028134E" w:rsidRDefault="002D74D6" w:rsidP="000E7980">
                  <w:pPr>
                    <w:pStyle w:val="rowtabella0"/>
                    <w:rPr>
                      <w:color w:val="002060"/>
                    </w:rPr>
                  </w:pPr>
                  <w:r w:rsidRPr="0028134E">
                    <w:rPr>
                      <w:color w:val="002060"/>
                    </w:rPr>
                    <w:t>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F0E8AE" w14:textId="77777777" w:rsidR="002D74D6" w:rsidRPr="0028134E" w:rsidRDefault="002D74D6" w:rsidP="000E7980">
                  <w:pPr>
                    <w:pStyle w:val="rowtabella0"/>
                    <w:rPr>
                      <w:color w:val="002060"/>
                    </w:rPr>
                  </w:pPr>
                  <w:r w:rsidRPr="0028134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1B3653" w14:textId="77777777" w:rsidR="002D74D6" w:rsidRPr="0028134E" w:rsidRDefault="002D74D6" w:rsidP="000E7980">
                  <w:pPr>
                    <w:pStyle w:val="rowtabella0"/>
                    <w:jc w:val="center"/>
                    <w:rPr>
                      <w:color w:val="002060"/>
                    </w:rPr>
                  </w:pPr>
                  <w:r w:rsidRPr="0028134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FFE332" w14:textId="77777777" w:rsidR="002D74D6" w:rsidRPr="0028134E" w:rsidRDefault="002D74D6" w:rsidP="000E7980">
                  <w:pPr>
                    <w:pStyle w:val="rowtabella0"/>
                    <w:jc w:val="center"/>
                    <w:rPr>
                      <w:color w:val="002060"/>
                    </w:rPr>
                  </w:pPr>
                  <w:r w:rsidRPr="0028134E">
                    <w:rPr>
                      <w:color w:val="002060"/>
                    </w:rPr>
                    <w:t> </w:t>
                  </w:r>
                </w:p>
              </w:tc>
            </w:tr>
            <w:tr w:rsidR="002D74D6" w:rsidRPr="0028134E" w14:paraId="3415062B"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EFC04E" w14:textId="77777777" w:rsidR="002D74D6" w:rsidRPr="0028134E" w:rsidRDefault="002D74D6" w:rsidP="000E7980">
                  <w:pPr>
                    <w:pStyle w:val="rowtabella0"/>
                    <w:rPr>
                      <w:color w:val="002060"/>
                    </w:rPr>
                  </w:pPr>
                  <w:r w:rsidRPr="0028134E">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B12695" w14:textId="77777777" w:rsidR="002D74D6" w:rsidRPr="0028134E" w:rsidRDefault="002D74D6" w:rsidP="000E7980">
                  <w:pPr>
                    <w:pStyle w:val="rowtabella0"/>
                    <w:rPr>
                      <w:color w:val="002060"/>
                    </w:rPr>
                  </w:pPr>
                  <w:r w:rsidRPr="0028134E">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20F74" w14:textId="77777777" w:rsidR="002D74D6" w:rsidRPr="0028134E" w:rsidRDefault="002D74D6" w:rsidP="000E7980">
                  <w:pPr>
                    <w:pStyle w:val="rowtabella0"/>
                    <w:jc w:val="center"/>
                    <w:rPr>
                      <w:color w:val="002060"/>
                    </w:rPr>
                  </w:pPr>
                  <w:r w:rsidRPr="0028134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B78923" w14:textId="77777777" w:rsidR="002D74D6" w:rsidRPr="0028134E" w:rsidRDefault="002D74D6" w:rsidP="000E7980">
                  <w:pPr>
                    <w:pStyle w:val="rowtabella0"/>
                    <w:jc w:val="center"/>
                    <w:rPr>
                      <w:color w:val="002060"/>
                    </w:rPr>
                  </w:pPr>
                  <w:r w:rsidRPr="0028134E">
                    <w:rPr>
                      <w:color w:val="002060"/>
                    </w:rPr>
                    <w:t> </w:t>
                  </w:r>
                </w:p>
              </w:tc>
            </w:tr>
            <w:tr w:rsidR="002D74D6" w:rsidRPr="0028134E" w14:paraId="5B07D820"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9A5C3D" w14:textId="77777777" w:rsidR="002D74D6" w:rsidRPr="0028134E" w:rsidRDefault="002D74D6" w:rsidP="000E7980">
                  <w:pPr>
                    <w:pStyle w:val="rowtabella0"/>
                    <w:rPr>
                      <w:color w:val="002060"/>
                    </w:rPr>
                  </w:pPr>
                  <w:r w:rsidRPr="0028134E">
                    <w:rPr>
                      <w:color w:val="002060"/>
                    </w:rPr>
                    <w:t>(2)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D167FA" w14:textId="77777777" w:rsidR="002D74D6" w:rsidRPr="0028134E" w:rsidRDefault="002D74D6" w:rsidP="000E7980">
                  <w:pPr>
                    <w:pStyle w:val="rowtabella0"/>
                    <w:rPr>
                      <w:color w:val="002060"/>
                    </w:rPr>
                  </w:pPr>
                  <w:r w:rsidRPr="0028134E">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8EB72A" w14:textId="77777777" w:rsidR="002D74D6" w:rsidRPr="0028134E" w:rsidRDefault="002D74D6" w:rsidP="000E7980">
                  <w:pPr>
                    <w:pStyle w:val="rowtabella0"/>
                    <w:jc w:val="center"/>
                    <w:rPr>
                      <w:color w:val="002060"/>
                    </w:rPr>
                  </w:pPr>
                  <w:r w:rsidRPr="0028134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159BD3" w14:textId="77777777" w:rsidR="002D74D6" w:rsidRPr="0028134E" w:rsidRDefault="002D74D6" w:rsidP="000E7980">
                  <w:pPr>
                    <w:pStyle w:val="rowtabella0"/>
                    <w:jc w:val="center"/>
                    <w:rPr>
                      <w:color w:val="002060"/>
                    </w:rPr>
                  </w:pPr>
                  <w:r w:rsidRPr="0028134E">
                    <w:rPr>
                      <w:color w:val="002060"/>
                    </w:rPr>
                    <w:t> </w:t>
                  </w:r>
                </w:p>
              </w:tc>
            </w:tr>
            <w:tr w:rsidR="002D74D6" w:rsidRPr="0028134E" w14:paraId="3867F1A0"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FB21BC" w14:textId="77777777" w:rsidR="002D74D6" w:rsidRPr="0028134E" w:rsidRDefault="002D74D6" w:rsidP="000E7980">
                  <w:pPr>
                    <w:pStyle w:val="rowtabella0"/>
                    <w:rPr>
                      <w:color w:val="002060"/>
                    </w:rPr>
                  </w:pPr>
                  <w:r w:rsidRPr="0028134E">
                    <w:rPr>
                      <w:color w:val="002060"/>
                    </w:rPr>
                    <w:t>(1) 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A0887" w14:textId="77777777" w:rsidR="002D74D6" w:rsidRPr="0028134E" w:rsidRDefault="002D74D6" w:rsidP="000E7980">
                  <w:pPr>
                    <w:pStyle w:val="rowtabella0"/>
                    <w:rPr>
                      <w:color w:val="002060"/>
                    </w:rPr>
                  </w:pPr>
                  <w:r w:rsidRPr="0028134E">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361E13" w14:textId="77777777" w:rsidR="002D74D6" w:rsidRPr="0028134E" w:rsidRDefault="002D74D6" w:rsidP="000E7980">
                  <w:pPr>
                    <w:pStyle w:val="rowtabella0"/>
                    <w:jc w:val="center"/>
                    <w:rPr>
                      <w:color w:val="002060"/>
                    </w:rPr>
                  </w:pPr>
                  <w:r w:rsidRPr="0028134E">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CA2A2" w14:textId="77777777" w:rsidR="002D74D6" w:rsidRPr="0028134E" w:rsidRDefault="002D74D6" w:rsidP="000E7980">
                  <w:pPr>
                    <w:pStyle w:val="rowtabella0"/>
                    <w:jc w:val="center"/>
                    <w:rPr>
                      <w:color w:val="002060"/>
                    </w:rPr>
                  </w:pPr>
                  <w:r w:rsidRPr="0028134E">
                    <w:rPr>
                      <w:color w:val="002060"/>
                    </w:rPr>
                    <w:t> </w:t>
                  </w:r>
                </w:p>
              </w:tc>
            </w:tr>
            <w:tr w:rsidR="002D74D6" w:rsidRPr="0028134E" w14:paraId="0EB16731"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AD59A0" w14:textId="77777777" w:rsidR="002D74D6" w:rsidRPr="0028134E" w:rsidRDefault="002D74D6" w:rsidP="000E7980">
                  <w:pPr>
                    <w:pStyle w:val="rowtabella0"/>
                    <w:rPr>
                      <w:color w:val="002060"/>
                    </w:rPr>
                  </w:pPr>
                  <w:r w:rsidRPr="0028134E">
                    <w:rPr>
                      <w:color w:val="002060"/>
                    </w:rPr>
                    <w:t>SAN GINESIO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40214" w14:textId="77777777" w:rsidR="002D74D6" w:rsidRPr="0028134E" w:rsidRDefault="002D74D6" w:rsidP="000E7980">
                  <w:pPr>
                    <w:pStyle w:val="rowtabella0"/>
                    <w:rPr>
                      <w:color w:val="002060"/>
                    </w:rPr>
                  </w:pPr>
                  <w:r w:rsidRPr="0028134E">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E08087" w14:textId="77777777" w:rsidR="002D74D6" w:rsidRPr="0028134E" w:rsidRDefault="002D74D6" w:rsidP="000E7980">
                  <w:pPr>
                    <w:pStyle w:val="rowtabella0"/>
                    <w:jc w:val="center"/>
                    <w:rPr>
                      <w:color w:val="002060"/>
                    </w:rPr>
                  </w:pPr>
                  <w:r w:rsidRPr="0028134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AF648E" w14:textId="77777777" w:rsidR="002D74D6" w:rsidRPr="0028134E" w:rsidRDefault="002D74D6" w:rsidP="000E7980">
                  <w:pPr>
                    <w:pStyle w:val="rowtabella0"/>
                    <w:jc w:val="center"/>
                    <w:rPr>
                      <w:color w:val="002060"/>
                    </w:rPr>
                  </w:pPr>
                  <w:r w:rsidRPr="0028134E">
                    <w:rPr>
                      <w:color w:val="002060"/>
                    </w:rPr>
                    <w:t> </w:t>
                  </w:r>
                </w:p>
              </w:tc>
            </w:tr>
            <w:tr w:rsidR="002D74D6" w:rsidRPr="0028134E" w14:paraId="0B120EB2" w14:textId="77777777" w:rsidTr="000E798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080D7" w14:textId="77777777" w:rsidR="002D74D6" w:rsidRPr="0028134E" w:rsidRDefault="002D74D6" w:rsidP="000E7980">
                  <w:pPr>
                    <w:pStyle w:val="rowtabella0"/>
                    <w:rPr>
                      <w:color w:val="002060"/>
                    </w:rPr>
                  </w:pPr>
                  <w:r w:rsidRPr="0028134E">
                    <w:rPr>
                      <w:color w:val="002060"/>
                    </w:rPr>
                    <w:t>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EBA13B" w14:textId="77777777" w:rsidR="002D74D6" w:rsidRPr="0028134E" w:rsidRDefault="002D74D6" w:rsidP="000E7980">
                  <w:pPr>
                    <w:pStyle w:val="rowtabella0"/>
                    <w:rPr>
                      <w:color w:val="002060"/>
                    </w:rPr>
                  </w:pPr>
                  <w:r w:rsidRPr="0028134E">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952834" w14:textId="77777777" w:rsidR="002D74D6" w:rsidRPr="0028134E" w:rsidRDefault="002D74D6" w:rsidP="000E7980">
                  <w:pPr>
                    <w:pStyle w:val="rowtabella0"/>
                    <w:jc w:val="center"/>
                    <w:rPr>
                      <w:color w:val="002060"/>
                    </w:rPr>
                  </w:pPr>
                  <w:r w:rsidRPr="0028134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42F94" w14:textId="77777777" w:rsidR="002D74D6" w:rsidRPr="0028134E" w:rsidRDefault="002D74D6" w:rsidP="000E7980">
                  <w:pPr>
                    <w:pStyle w:val="rowtabella0"/>
                    <w:jc w:val="center"/>
                    <w:rPr>
                      <w:color w:val="002060"/>
                    </w:rPr>
                  </w:pPr>
                  <w:r w:rsidRPr="0028134E">
                    <w:rPr>
                      <w:color w:val="002060"/>
                    </w:rPr>
                    <w:t> </w:t>
                  </w:r>
                </w:p>
              </w:tc>
            </w:tr>
            <w:tr w:rsidR="002D74D6" w:rsidRPr="0028134E" w14:paraId="617EDC60" w14:textId="77777777" w:rsidTr="000E798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A728B" w14:textId="77777777" w:rsidR="002D74D6" w:rsidRPr="0028134E" w:rsidRDefault="002D74D6" w:rsidP="000E7980">
                  <w:pPr>
                    <w:pStyle w:val="rowtabella0"/>
                    <w:rPr>
                      <w:color w:val="002060"/>
                    </w:rPr>
                  </w:pPr>
                  <w:r w:rsidRPr="0028134E">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91AF5" w14:textId="77777777" w:rsidR="002D74D6" w:rsidRPr="0028134E" w:rsidRDefault="002D74D6" w:rsidP="000E7980">
                  <w:pPr>
                    <w:pStyle w:val="rowtabella0"/>
                    <w:rPr>
                      <w:color w:val="002060"/>
                    </w:rPr>
                  </w:pPr>
                  <w:r w:rsidRPr="0028134E">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C0863" w14:textId="77777777" w:rsidR="002D74D6" w:rsidRPr="0028134E" w:rsidRDefault="002D74D6" w:rsidP="000E7980">
                  <w:pPr>
                    <w:pStyle w:val="rowtabella0"/>
                    <w:jc w:val="center"/>
                    <w:rPr>
                      <w:color w:val="002060"/>
                    </w:rPr>
                  </w:pPr>
                  <w:r w:rsidRPr="0028134E">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A091" w14:textId="77777777" w:rsidR="002D74D6" w:rsidRPr="0028134E" w:rsidRDefault="002D74D6" w:rsidP="000E7980">
                  <w:pPr>
                    <w:pStyle w:val="rowtabella0"/>
                    <w:jc w:val="center"/>
                    <w:rPr>
                      <w:color w:val="002060"/>
                    </w:rPr>
                  </w:pPr>
                  <w:r w:rsidRPr="0028134E">
                    <w:rPr>
                      <w:color w:val="002060"/>
                    </w:rPr>
                    <w:t> </w:t>
                  </w:r>
                </w:p>
              </w:tc>
            </w:tr>
            <w:tr w:rsidR="002D74D6" w:rsidRPr="0028134E" w14:paraId="5A68AA37"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5AD938E6" w14:textId="77777777" w:rsidR="002D74D6" w:rsidRPr="0028134E" w:rsidRDefault="002D74D6" w:rsidP="000E7980">
                  <w:pPr>
                    <w:pStyle w:val="rowtabella0"/>
                    <w:rPr>
                      <w:color w:val="002060"/>
                    </w:rPr>
                  </w:pPr>
                  <w:r w:rsidRPr="0028134E">
                    <w:rPr>
                      <w:color w:val="002060"/>
                    </w:rPr>
                    <w:t>(1) - disputata il 18/10/2021</w:t>
                  </w:r>
                </w:p>
              </w:tc>
            </w:tr>
            <w:tr w:rsidR="002D74D6" w:rsidRPr="0028134E" w14:paraId="2F72AAF9" w14:textId="77777777" w:rsidTr="000E7980">
              <w:tc>
                <w:tcPr>
                  <w:tcW w:w="4700" w:type="dxa"/>
                  <w:gridSpan w:val="4"/>
                  <w:tcBorders>
                    <w:top w:val="nil"/>
                    <w:left w:val="nil"/>
                    <w:bottom w:val="nil"/>
                    <w:right w:val="nil"/>
                  </w:tcBorders>
                  <w:tcMar>
                    <w:top w:w="20" w:type="dxa"/>
                    <w:left w:w="20" w:type="dxa"/>
                    <w:bottom w:w="20" w:type="dxa"/>
                    <w:right w:w="20" w:type="dxa"/>
                  </w:tcMar>
                  <w:vAlign w:val="center"/>
                  <w:hideMark/>
                </w:tcPr>
                <w:p w14:paraId="7C56F7F0" w14:textId="77777777" w:rsidR="002D74D6" w:rsidRPr="0028134E" w:rsidRDefault="002D74D6" w:rsidP="000E7980">
                  <w:pPr>
                    <w:pStyle w:val="rowtabella0"/>
                    <w:rPr>
                      <w:color w:val="002060"/>
                    </w:rPr>
                  </w:pPr>
                  <w:r w:rsidRPr="0028134E">
                    <w:rPr>
                      <w:color w:val="002060"/>
                    </w:rPr>
                    <w:t>(2) - disputata il 19/10/2021</w:t>
                  </w:r>
                </w:p>
              </w:tc>
            </w:tr>
          </w:tbl>
          <w:p w14:paraId="5D15E4CD" w14:textId="77777777" w:rsidR="002D74D6" w:rsidRPr="0028134E" w:rsidRDefault="002D74D6" w:rsidP="000E7980">
            <w:pPr>
              <w:rPr>
                <w:color w:val="002060"/>
              </w:rPr>
            </w:pPr>
          </w:p>
        </w:tc>
      </w:tr>
    </w:tbl>
    <w:p w14:paraId="50B1D37B" w14:textId="77777777" w:rsidR="002D74D6" w:rsidRPr="0028134E" w:rsidRDefault="002D74D6" w:rsidP="002D74D6">
      <w:pPr>
        <w:pStyle w:val="breakline"/>
        <w:divId w:val="527259509"/>
        <w:rPr>
          <w:rFonts w:eastAsiaTheme="minorEastAsia"/>
          <w:color w:val="002060"/>
        </w:rPr>
      </w:pPr>
    </w:p>
    <w:p w14:paraId="510AE4CF" w14:textId="77777777" w:rsidR="002D74D6" w:rsidRPr="0028134E" w:rsidRDefault="002D74D6" w:rsidP="002D74D6">
      <w:pPr>
        <w:pStyle w:val="breakline"/>
        <w:divId w:val="527259509"/>
        <w:rPr>
          <w:color w:val="002060"/>
        </w:rPr>
      </w:pPr>
    </w:p>
    <w:p w14:paraId="29F8ABD9" w14:textId="77777777" w:rsidR="002D74D6" w:rsidRPr="0028134E" w:rsidRDefault="002D74D6" w:rsidP="002D74D6">
      <w:pPr>
        <w:pStyle w:val="titoloprinc0"/>
        <w:divId w:val="527259509"/>
        <w:rPr>
          <w:color w:val="002060"/>
        </w:rPr>
      </w:pPr>
      <w:r w:rsidRPr="0028134E">
        <w:rPr>
          <w:color w:val="002060"/>
        </w:rPr>
        <w:lastRenderedPageBreak/>
        <w:t>GIUDICE SPORTIVO</w:t>
      </w:r>
    </w:p>
    <w:p w14:paraId="43E564B8" w14:textId="77777777" w:rsidR="002D74D6" w:rsidRPr="0028134E" w:rsidRDefault="002D74D6" w:rsidP="002D74D6">
      <w:pPr>
        <w:pStyle w:val="diffida"/>
        <w:divId w:val="527259509"/>
        <w:rPr>
          <w:color w:val="002060"/>
        </w:rPr>
      </w:pPr>
      <w:r w:rsidRPr="0028134E">
        <w:rPr>
          <w:color w:val="002060"/>
        </w:rPr>
        <w:t>Il Giudice Sportivo nella seduta del 27/10/2021, ha adottato le decisioni che di seguito integralmente si riportano:</w:t>
      </w:r>
    </w:p>
    <w:p w14:paraId="5255CC39" w14:textId="77777777" w:rsidR="002D74D6" w:rsidRPr="0028134E" w:rsidRDefault="002D74D6" w:rsidP="002D74D6">
      <w:pPr>
        <w:pStyle w:val="titolo10"/>
        <w:divId w:val="527259509"/>
        <w:rPr>
          <w:color w:val="002060"/>
        </w:rPr>
      </w:pPr>
      <w:r w:rsidRPr="0028134E">
        <w:rPr>
          <w:color w:val="002060"/>
        </w:rPr>
        <w:t xml:space="preserve">GARE DEL 20/10/2021 </w:t>
      </w:r>
    </w:p>
    <w:p w14:paraId="40887755" w14:textId="77777777" w:rsidR="002D74D6" w:rsidRPr="0028134E" w:rsidRDefault="002D74D6" w:rsidP="002D74D6">
      <w:pPr>
        <w:pStyle w:val="titolo60"/>
        <w:divId w:val="527259509"/>
        <w:rPr>
          <w:color w:val="002060"/>
        </w:rPr>
      </w:pPr>
      <w:r w:rsidRPr="0028134E">
        <w:rPr>
          <w:color w:val="002060"/>
        </w:rPr>
        <w:t xml:space="preserve">DECISIONI DEL GIUDICE SPORTIVO </w:t>
      </w:r>
    </w:p>
    <w:p w14:paraId="4E56BC70" w14:textId="77777777" w:rsidR="002D74D6" w:rsidRDefault="002D74D6" w:rsidP="002D74D6">
      <w:pPr>
        <w:pStyle w:val="diffida"/>
        <w:spacing w:before="80" w:beforeAutospacing="0" w:after="40" w:afterAutospacing="0"/>
        <w:jc w:val="left"/>
        <w:divId w:val="527259509"/>
        <w:rPr>
          <w:color w:val="002060"/>
        </w:rPr>
      </w:pPr>
      <w:r w:rsidRPr="0028134E">
        <w:rPr>
          <w:color w:val="002060"/>
        </w:rPr>
        <w:t xml:space="preserve">gara del 20/10/2021 SPORTING GROTTAMMARE - ACLI AUDAX MONTECOSARO C5 </w:t>
      </w:r>
      <w:r w:rsidRPr="0028134E">
        <w:rPr>
          <w:color w:val="002060"/>
        </w:rPr>
        <w:br/>
        <w:t xml:space="preserve">Letto il referto arbitrale dal quale si evince che la gara in oggetto non si è disputata per mancata presentazione della Società </w:t>
      </w:r>
      <w:proofErr w:type="spellStart"/>
      <w:r w:rsidRPr="0028134E">
        <w:rPr>
          <w:color w:val="002060"/>
        </w:rPr>
        <w:t>Asd</w:t>
      </w:r>
      <w:proofErr w:type="spellEnd"/>
      <w:r w:rsidRPr="0028134E">
        <w:rPr>
          <w:color w:val="002060"/>
        </w:rPr>
        <w:t xml:space="preserve"> Sporting Grottammare </w:t>
      </w:r>
    </w:p>
    <w:p w14:paraId="7087F63E" w14:textId="77777777" w:rsidR="002D74D6" w:rsidRDefault="002D74D6" w:rsidP="002D74D6">
      <w:pPr>
        <w:pStyle w:val="diffida"/>
        <w:spacing w:before="80" w:beforeAutospacing="0" w:after="40" w:afterAutospacing="0"/>
        <w:jc w:val="center"/>
        <w:divId w:val="527259509"/>
        <w:rPr>
          <w:color w:val="002060"/>
        </w:rPr>
      </w:pPr>
      <w:r w:rsidRPr="0028134E">
        <w:rPr>
          <w:color w:val="002060"/>
        </w:rPr>
        <w:t>Delibera</w:t>
      </w:r>
    </w:p>
    <w:p w14:paraId="2AFE9565" w14:textId="77777777" w:rsidR="002D74D6" w:rsidRDefault="002D74D6" w:rsidP="002D74D6">
      <w:pPr>
        <w:pStyle w:val="diffida"/>
        <w:spacing w:before="80" w:beforeAutospacing="0" w:after="40" w:afterAutospacing="0"/>
        <w:jc w:val="left"/>
        <w:divId w:val="527259509"/>
        <w:rPr>
          <w:color w:val="002060"/>
        </w:rPr>
      </w:pPr>
      <w:r w:rsidRPr="0028134E">
        <w:rPr>
          <w:color w:val="002060"/>
        </w:rPr>
        <w:t xml:space="preserve">1. Di comminare alla società </w:t>
      </w:r>
      <w:proofErr w:type="spellStart"/>
      <w:r w:rsidRPr="0028134E">
        <w:rPr>
          <w:color w:val="002060"/>
        </w:rPr>
        <w:t>Asd</w:t>
      </w:r>
      <w:proofErr w:type="spellEnd"/>
      <w:r w:rsidRPr="0028134E">
        <w:rPr>
          <w:color w:val="002060"/>
        </w:rPr>
        <w:t xml:space="preserve"> Sporting Grottammare la punizione sportiva della perdita della gara con il punteggio di 0-6</w:t>
      </w:r>
      <w:r>
        <w:rPr>
          <w:color w:val="002060"/>
        </w:rPr>
        <w:t>;</w:t>
      </w:r>
      <w:r w:rsidRPr="0028134E">
        <w:rPr>
          <w:color w:val="002060"/>
        </w:rPr>
        <w:t xml:space="preserve"> </w:t>
      </w:r>
    </w:p>
    <w:p w14:paraId="03B61AB0"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2. Di sanzionare la </w:t>
      </w:r>
      <w:proofErr w:type="spellStart"/>
      <w:r w:rsidRPr="0028134E">
        <w:rPr>
          <w:color w:val="002060"/>
        </w:rPr>
        <w:t>Asd</w:t>
      </w:r>
      <w:proofErr w:type="spellEnd"/>
      <w:r w:rsidRPr="0028134E">
        <w:rPr>
          <w:color w:val="002060"/>
        </w:rPr>
        <w:t xml:space="preserve"> Sporting Grottammare con l'ammenda di </w:t>
      </w:r>
      <w:r>
        <w:rPr>
          <w:color w:val="002060"/>
        </w:rPr>
        <w:t>Euro</w:t>
      </w:r>
      <w:r w:rsidRPr="0028134E">
        <w:rPr>
          <w:color w:val="002060"/>
        </w:rPr>
        <w:t xml:space="preserve"> 200,00 quale prima rinuncia alla disputa della gara. </w:t>
      </w:r>
    </w:p>
    <w:p w14:paraId="7C2A80FD" w14:textId="77777777" w:rsidR="002D74D6" w:rsidRPr="0028134E" w:rsidRDefault="002D74D6" w:rsidP="002D74D6">
      <w:pPr>
        <w:pStyle w:val="titolo10"/>
        <w:divId w:val="527259509"/>
        <w:rPr>
          <w:color w:val="002060"/>
        </w:rPr>
      </w:pPr>
      <w:r w:rsidRPr="0028134E">
        <w:rPr>
          <w:color w:val="002060"/>
        </w:rPr>
        <w:t xml:space="preserve">GARE DEL 18/10/2021 </w:t>
      </w:r>
    </w:p>
    <w:p w14:paraId="05A36CD0"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699227A0"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27070A94" w14:textId="77777777" w:rsidR="002D74D6" w:rsidRPr="0028134E" w:rsidRDefault="002D74D6" w:rsidP="002D74D6">
      <w:pPr>
        <w:pStyle w:val="titolo30"/>
        <w:divId w:val="527259509"/>
        <w:rPr>
          <w:color w:val="002060"/>
        </w:rPr>
      </w:pPr>
      <w:r w:rsidRPr="0028134E">
        <w:rPr>
          <w:color w:val="002060"/>
        </w:rPr>
        <w:t xml:space="preserve">CALCIATORI ESPULSI </w:t>
      </w:r>
    </w:p>
    <w:p w14:paraId="542DA75B" w14:textId="77777777" w:rsidR="002D74D6" w:rsidRPr="0028134E" w:rsidRDefault="002D74D6" w:rsidP="002D74D6">
      <w:pPr>
        <w:pStyle w:val="titolo20"/>
        <w:divId w:val="527259509"/>
        <w:rPr>
          <w:color w:val="002060"/>
        </w:rPr>
      </w:pPr>
      <w:r w:rsidRPr="0028134E">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67B5407" w14:textId="77777777" w:rsidTr="002D74D6">
        <w:trPr>
          <w:divId w:val="527259509"/>
        </w:trPr>
        <w:tc>
          <w:tcPr>
            <w:tcW w:w="2200" w:type="dxa"/>
            <w:tcMar>
              <w:top w:w="20" w:type="dxa"/>
              <w:left w:w="20" w:type="dxa"/>
              <w:bottom w:w="20" w:type="dxa"/>
              <w:right w:w="20" w:type="dxa"/>
            </w:tcMar>
            <w:vAlign w:val="center"/>
            <w:hideMark/>
          </w:tcPr>
          <w:p w14:paraId="767A34DB" w14:textId="77777777" w:rsidR="002D74D6" w:rsidRPr="0028134E" w:rsidRDefault="002D74D6" w:rsidP="000E7980">
            <w:pPr>
              <w:pStyle w:val="movimento"/>
              <w:rPr>
                <w:color w:val="002060"/>
              </w:rPr>
            </w:pPr>
            <w:r w:rsidRPr="0028134E">
              <w:rPr>
                <w:color w:val="002060"/>
              </w:rPr>
              <w:t>MONTANI ANDREA</w:t>
            </w:r>
          </w:p>
        </w:tc>
        <w:tc>
          <w:tcPr>
            <w:tcW w:w="2200" w:type="dxa"/>
            <w:tcMar>
              <w:top w:w="20" w:type="dxa"/>
              <w:left w:w="20" w:type="dxa"/>
              <w:bottom w:w="20" w:type="dxa"/>
              <w:right w:w="20" w:type="dxa"/>
            </w:tcMar>
            <w:vAlign w:val="center"/>
            <w:hideMark/>
          </w:tcPr>
          <w:p w14:paraId="494ABDDA" w14:textId="77777777" w:rsidR="002D74D6" w:rsidRPr="0028134E" w:rsidRDefault="002D74D6" w:rsidP="000E7980">
            <w:pPr>
              <w:pStyle w:val="movimento2"/>
              <w:rPr>
                <w:color w:val="002060"/>
              </w:rPr>
            </w:pPr>
            <w:r w:rsidRPr="0028134E">
              <w:rPr>
                <w:color w:val="002060"/>
              </w:rPr>
              <w:t xml:space="preserve">(FUTSAL VIRE C5) </w:t>
            </w:r>
          </w:p>
        </w:tc>
        <w:tc>
          <w:tcPr>
            <w:tcW w:w="800" w:type="dxa"/>
            <w:tcMar>
              <w:top w:w="20" w:type="dxa"/>
              <w:left w:w="20" w:type="dxa"/>
              <w:bottom w:w="20" w:type="dxa"/>
              <w:right w:w="20" w:type="dxa"/>
            </w:tcMar>
            <w:vAlign w:val="center"/>
            <w:hideMark/>
          </w:tcPr>
          <w:p w14:paraId="53623D9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7AE2C60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68D46032" w14:textId="77777777" w:rsidR="002D74D6" w:rsidRPr="0028134E" w:rsidRDefault="002D74D6" w:rsidP="000E7980">
            <w:pPr>
              <w:pStyle w:val="movimento2"/>
              <w:rPr>
                <w:color w:val="002060"/>
              </w:rPr>
            </w:pPr>
            <w:r w:rsidRPr="0028134E">
              <w:rPr>
                <w:color w:val="002060"/>
              </w:rPr>
              <w:t> </w:t>
            </w:r>
          </w:p>
        </w:tc>
      </w:tr>
    </w:tbl>
    <w:p w14:paraId="34535FAB" w14:textId="58102A54" w:rsidR="002D74D6" w:rsidRPr="0028134E" w:rsidRDefault="002D74D6" w:rsidP="002D74D6">
      <w:pPr>
        <w:pStyle w:val="diffida"/>
        <w:spacing w:before="80" w:beforeAutospacing="0" w:after="40" w:afterAutospacing="0"/>
        <w:jc w:val="left"/>
        <w:divId w:val="527259509"/>
        <w:rPr>
          <w:rFonts w:eastAsiaTheme="minorEastAsia"/>
          <w:color w:val="002060"/>
        </w:rPr>
      </w:pPr>
      <w:r w:rsidRPr="0028134E">
        <w:rPr>
          <w:color w:val="002060"/>
        </w:rPr>
        <w:t xml:space="preserve">Espulso per somma di ammonizioni proferiva nei confronti dell'arbitro frasi irriguardose. </w:t>
      </w:r>
    </w:p>
    <w:p w14:paraId="7D89F5C3" w14:textId="77777777" w:rsidR="002D74D6" w:rsidRPr="0028134E" w:rsidRDefault="002D74D6" w:rsidP="002D74D6">
      <w:pPr>
        <w:pStyle w:val="titolo30"/>
        <w:divId w:val="527259509"/>
        <w:rPr>
          <w:color w:val="002060"/>
        </w:rPr>
      </w:pPr>
      <w:r w:rsidRPr="0028134E">
        <w:rPr>
          <w:color w:val="002060"/>
        </w:rPr>
        <w:t xml:space="preserve">CALCIATORI NON ESPULSI </w:t>
      </w:r>
    </w:p>
    <w:p w14:paraId="30A64775" w14:textId="77777777" w:rsidR="002D74D6" w:rsidRPr="0028134E" w:rsidRDefault="002D74D6" w:rsidP="002D74D6">
      <w:pPr>
        <w:pStyle w:val="titolo20"/>
        <w:divId w:val="527259509"/>
        <w:rPr>
          <w:color w:val="002060"/>
        </w:rPr>
      </w:pPr>
      <w:r w:rsidRPr="0028134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0DD62530" w14:textId="77777777" w:rsidTr="002D74D6">
        <w:trPr>
          <w:divId w:val="527259509"/>
        </w:trPr>
        <w:tc>
          <w:tcPr>
            <w:tcW w:w="2200" w:type="dxa"/>
            <w:tcMar>
              <w:top w:w="20" w:type="dxa"/>
              <w:left w:w="20" w:type="dxa"/>
              <w:bottom w:w="20" w:type="dxa"/>
              <w:right w:w="20" w:type="dxa"/>
            </w:tcMar>
            <w:vAlign w:val="center"/>
            <w:hideMark/>
          </w:tcPr>
          <w:p w14:paraId="761012AA" w14:textId="77777777" w:rsidR="002D74D6" w:rsidRPr="0028134E" w:rsidRDefault="002D74D6" w:rsidP="000E7980">
            <w:pPr>
              <w:pStyle w:val="movimento"/>
              <w:rPr>
                <w:color w:val="002060"/>
              </w:rPr>
            </w:pPr>
            <w:r w:rsidRPr="0028134E">
              <w:rPr>
                <w:color w:val="002060"/>
              </w:rPr>
              <w:t>BERTOZZI SAMUELE</w:t>
            </w:r>
          </w:p>
        </w:tc>
        <w:tc>
          <w:tcPr>
            <w:tcW w:w="2200" w:type="dxa"/>
            <w:tcMar>
              <w:top w:w="20" w:type="dxa"/>
              <w:left w:w="20" w:type="dxa"/>
              <w:bottom w:w="20" w:type="dxa"/>
              <w:right w:w="20" w:type="dxa"/>
            </w:tcMar>
            <w:vAlign w:val="center"/>
            <w:hideMark/>
          </w:tcPr>
          <w:p w14:paraId="61A908AE" w14:textId="77777777" w:rsidR="002D74D6" w:rsidRPr="0028134E" w:rsidRDefault="002D74D6" w:rsidP="000E7980">
            <w:pPr>
              <w:pStyle w:val="movimento2"/>
              <w:rPr>
                <w:color w:val="002060"/>
              </w:rPr>
            </w:pPr>
            <w:r w:rsidRPr="0028134E">
              <w:rPr>
                <w:color w:val="002060"/>
              </w:rPr>
              <w:t xml:space="preserve">(PIEVE D ICO CALCIO A 5) </w:t>
            </w:r>
          </w:p>
        </w:tc>
        <w:tc>
          <w:tcPr>
            <w:tcW w:w="800" w:type="dxa"/>
            <w:tcMar>
              <w:top w:w="20" w:type="dxa"/>
              <w:left w:w="20" w:type="dxa"/>
              <w:bottom w:w="20" w:type="dxa"/>
              <w:right w:w="20" w:type="dxa"/>
            </w:tcMar>
            <w:vAlign w:val="center"/>
            <w:hideMark/>
          </w:tcPr>
          <w:p w14:paraId="2CBEDE0B"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15915E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1A90FF6" w14:textId="77777777" w:rsidR="002D74D6" w:rsidRPr="0028134E" w:rsidRDefault="002D74D6" w:rsidP="000E7980">
            <w:pPr>
              <w:pStyle w:val="movimento2"/>
              <w:rPr>
                <w:color w:val="002060"/>
              </w:rPr>
            </w:pPr>
            <w:r w:rsidRPr="0028134E">
              <w:rPr>
                <w:color w:val="002060"/>
              </w:rPr>
              <w:t> </w:t>
            </w:r>
          </w:p>
        </w:tc>
      </w:tr>
    </w:tbl>
    <w:p w14:paraId="6B5D6D97" w14:textId="77777777" w:rsidR="002D74D6" w:rsidRPr="0028134E" w:rsidRDefault="002D74D6" w:rsidP="002D74D6">
      <w:pPr>
        <w:pStyle w:val="titolo20"/>
        <w:divId w:val="527259509"/>
        <w:rPr>
          <w:rFonts w:eastAsiaTheme="minorEastAsia"/>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67BBBDA" w14:textId="77777777" w:rsidTr="002D74D6">
        <w:trPr>
          <w:divId w:val="527259509"/>
        </w:trPr>
        <w:tc>
          <w:tcPr>
            <w:tcW w:w="2200" w:type="dxa"/>
            <w:tcMar>
              <w:top w:w="20" w:type="dxa"/>
              <w:left w:w="20" w:type="dxa"/>
              <w:bottom w:w="20" w:type="dxa"/>
              <w:right w:w="20" w:type="dxa"/>
            </w:tcMar>
            <w:vAlign w:val="center"/>
            <w:hideMark/>
          </w:tcPr>
          <w:p w14:paraId="7A421ACF" w14:textId="77777777" w:rsidR="002D74D6" w:rsidRPr="0028134E" w:rsidRDefault="002D74D6" w:rsidP="000E7980">
            <w:pPr>
              <w:pStyle w:val="movimento"/>
              <w:rPr>
                <w:color w:val="002060"/>
              </w:rPr>
            </w:pPr>
            <w:r w:rsidRPr="0028134E">
              <w:rPr>
                <w:color w:val="002060"/>
              </w:rPr>
              <w:t>TARLI MARCO</w:t>
            </w:r>
          </w:p>
        </w:tc>
        <w:tc>
          <w:tcPr>
            <w:tcW w:w="2200" w:type="dxa"/>
            <w:tcMar>
              <w:top w:w="20" w:type="dxa"/>
              <w:left w:w="20" w:type="dxa"/>
              <w:bottom w:w="20" w:type="dxa"/>
              <w:right w:w="20" w:type="dxa"/>
            </w:tcMar>
            <w:vAlign w:val="center"/>
            <w:hideMark/>
          </w:tcPr>
          <w:p w14:paraId="550B7933" w14:textId="77777777" w:rsidR="002D74D6" w:rsidRPr="0028134E" w:rsidRDefault="002D74D6" w:rsidP="000E7980">
            <w:pPr>
              <w:pStyle w:val="movimento2"/>
              <w:rPr>
                <w:color w:val="002060"/>
              </w:rPr>
            </w:pPr>
            <w:r w:rsidRPr="0028134E">
              <w:rPr>
                <w:color w:val="002060"/>
              </w:rPr>
              <w:t xml:space="preserve">(FUTSAL VIRE C5) </w:t>
            </w:r>
          </w:p>
        </w:tc>
        <w:tc>
          <w:tcPr>
            <w:tcW w:w="800" w:type="dxa"/>
            <w:tcMar>
              <w:top w:w="20" w:type="dxa"/>
              <w:left w:w="20" w:type="dxa"/>
              <w:bottom w:w="20" w:type="dxa"/>
              <w:right w:w="20" w:type="dxa"/>
            </w:tcMar>
            <w:vAlign w:val="center"/>
            <w:hideMark/>
          </w:tcPr>
          <w:p w14:paraId="3435791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7224FF" w14:textId="77777777" w:rsidR="002D74D6" w:rsidRPr="0028134E" w:rsidRDefault="002D74D6" w:rsidP="000E7980">
            <w:pPr>
              <w:pStyle w:val="movimento"/>
              <w:rPr>
                <w:color w:val="002060"/>
              </w:rPr>
            </w:pPr>
            <w:r w:rsidRPr="0028134E">
              <w:rPr>
                <w:color w:val="002060"/>
              </w:rPr>
              <w:t>URBANI GIANNI</w:t>
            </w:r>
          </w:p>
        </w:tc>
        <w:tc>
          <w:tcPr>
            <w:tcW w:w="2200" w:type="dxa"/>
            <w:tcMar>
              <w:top w:w="20" w:type="dxa"/>
              <w:left w:w="20" w:type="dxa"/>
              <w:bottom w:w="20" w:type="dxa"/>
              <w:right w:w="20" w:type="dxa"/>
            </w:tcMar>
            <w:vAlign w:val="center"/>
            <w:hideMark/>
          </w:tcPr>
          <w:p w14:paraId="7001F75E" w14:textId="77777777" w:rsidR="002D74D6" w:rsidRPr="0028134E" w:rsidRDefault="002D74D6" w:rsidP="000E7980">
            <w:pPr>
              <w:pStyle w:val="movimento2"/>
              <w:rPr>
                <w:color w:val="002060"/>
              </w:rPr>
            </w:pPr>
            <w:r w:rsidRPr="0028134E">
              <w:rPr>
                <w:color w:val="002060"/>
              </w:rPr>
              <w:t xml:space="preserve">(FUTSAL VIRE C5) </w:t>
            </w:r>
          </w:p>
        </w:tc>
      </w:tr>
      <w:tr w:rsidR="002D74D6" w:rsidRPr="0028134E" w14:paraId="128AACE4" w14:textId="77777777" w:rsidTr="002D74D6">
        <w:trPr>
          <w:divId w:val="527259509"/>
        </w:trPr>
        <w:tc>
          <w:tcPr>
            <w:tcW w:w="2200" w:type="dxa"/>
            <w:tcMar>
              <w:top w:w="20" w:type="dxa"/>
              <w:left w:w="20" w:type="dxa"/>
              <w:bottom w:w="20" w:type="dxa"/>
              <w:right w:w="20" w:type="dxa"/>
            </w:tcMar>
            <w:vAlign w:val="center"/>
            <w:hideMark/>
          </w:tcPr>
          <w:p w14:paraId="23E25790" w14:textId="77777777" w:rsidR="002D74D6" w:rsidRPr="0028134E" w:rsidRDefault="002D74D6" w:rsidP="000E7980">
            <w:pPr>
              <w:pStyle w:val="movimento"/>
              <w:rPr>
                <w:color w:val="002060"/>
              </w:rPr>
            </w:pPr>
            <w:r w:rsidRPr="0028134E">
              <w:rPr>
                <w:color w:val="002060"/>
              </w:rPr>
              <w:t>BONCI ETTORE</w:t>
            </w:r>
          </w:p>
        </w:tc>
        <w:tc>
          <w:tcPr>
            <w:tcW w:w="2200" w:type="dxa"/>
            <w:tcMar>
              <w:top w:w="20" w:type="dxa"/>
              <w:left w:w="20" w:type="dxa"/>
              <w:bottom w:w="20" w:type="dxa"/>
              <w:right w:w="20" w:type="dxa"/>
            </w:tcMar>
            <w:vAlign w:val="center"/>
            <w:hideMark/>
          </w:tcPr>
          <w:p w14:paraId="3D460016" w14:textId="77777777" w:rsidR="002D74D6" w:rsidRPr="0028134E" w:rsidRDefault="002D74D6" w:rsidP="000E7980">
            <w:pPr>
              <w:pStyle w:val="movimento2"/>
              <w:rPr>
                <w:color w:val="002060"/>
              </w:rPr>
            </w:pPr>
            <w:r w:rsidRPr="0028134E">
              <w:rPr>
                <w:color w:val="002060"/>
              </w:rPr>
              <w:t xml:space="preserve">(PIEVE D ICO CALCIO A 5) </w:t>
            </w:r>
          </w:p>
        </w:tc>
        <w:tc>
          <w:tcPr>
            <w:tcW w:w="800" w:type="dxa"/>
            <w:tcMar>
              <w:top w:w="20" w:type="dxa"/>
              <w:left w:w="20" w:type="dxa"/>
              <w:bottom w:w="20" w:type="dxa"/>
              <w:right w:w="20" w:type="dxa"/>
            </w:tcMar>
            <w:vAlign w:val="center"/>
            <w:hideMark/>
          </w:tcPr>
          <w:p w14:paraId="417E1E7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1E647ABA"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FC4F8D5" w14:textId="77777777" w:rsidR="002D74D6" w:rsidRPr="0028134E" w:rsidRDefault="002D74D6" w:rsidP="000E7980">
            <w:pPr>
              <w:pStyle w:val="movimento2"/>
              <w:rPr>
                <w:color w:val="002060"/>
              </w:rPr>
            </w:pPr>
            <w:r w:rsidRPr="0028134E">
              <w:rPr>
                <w:color w:val="002060"/>
              </w:rPr>
              <w:t> </w:t>
            </w:r>
          </w:p>
        </w:tc>
      </w:tr>
    </w:tbl>
    <w:p w14:paraId="6D17726E"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19/10/2021 </w:t>
      </w:r>
    </w:p>
    <w:p w14:paraId="378DCA5E"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55993AE9"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7275D069" w14:textId="77777777" w:rsidR="002D74D6" w:rsidRPr="0028134E" w:rsidRDefault="002D74D6" w:rsidP="002D74D6">
      <w:pPr>
        <w:pStyle w:val="titolo30"/>
        <w:divId w:val="527259509"/>
        <w:rPr>
          <w:color w:val="002060"/>
        </w:rPr>
      </w:pPr>
      <w:r w:rsidRPr="0028134E">
        <w:rPr>
          <w:color w:val="002060"/>
        </w:rPr>
        <w:t xml:space="preserve">CALCIATORI NON ESPULSI </w:t>
      </w:r>
    </w:p>
    <w:p w14:paraId="2CC94F32" w14:textId="77777777" w:rsidR="002D74D6" w:rsidRPr="0028134E" w:rsidRDefault="002D74D6" w:rsidP="002D74D6">
      <w:pPr>
        <w:pStyle w:val="titolo20"/>
        <w:divId w:val="527259509"/>
        <w:rPr>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D415574" w14:textId="77777777" w:rsidTr="002D74D6">
        <w:trPr>
          <w:divId w:val="527259509"/>
        </w:trPr>
        <w:tc>
          <w:tcPr>
            <w:tcW w:w="2200" w:type="dxa"/>
            <w:tcMar>
              <w:top w:w="20" w:type="dxa"/>
              <w:left w:w="20" w:type="dxa"/>
              <w:bottom w:w="20" w:type="dxa"/>
              <w:right w:w="20" w:type="dxa"/>
            </w:tcMar>
            <w:vAlign w:val="center"/>
            <w:hideMark/>
          </w:tcPr>
          <w:p w14:paraId="41EFFF2A" w14:textId="77777777" w:rsidR="002D74D6" w:rsidRPr="0028134E" w:rsidRDefault="002D74D6" w:rsidP="000E7980">
            <w:pPr>
              <w:pStyle w:val="movimento"/>
              <w:rPr>
                <w:color w:val="002060"/>
              </w:rPr>
            </w:pPr>
            <w:r w:rsidRPr="0028134E">
              <w:rPr>
                <w:color w:val="002060"/>
              </w:rPr>
              <w:t>GIACHI CHRISTIAN</w:t>
            </w:r>
          </w:p>
        </w:tc>
        <w:tc>
          <w:tcPr>
            <w:tcW w:w="2200" w:type="dxa"/>
            <w:tcMar>
              <w:top w:w="20" w:type="dxa"/>
              <w:left w:w="20" w:type="dxa"/>
              <w:bottom w:w="20" w:type="dxa"/>
              <w:right w:w="20" w:type="dxa"/>
            </w:tcMar>
            <w:vAlign w:val="center"/>
            <w:hideMark/>
          </w:tcPr>
          <w:p w14:paraId="2F1CCB78" w14:textId="77777777" w:rsidR="002D74D6" w:rsidRPr="0028134E" w:rsidRDefault="002D74D6" w:rsidP="000E7980">
            <w:pPr>
              <w:pStyle w:val="movimento2"/>
              <w:rPr>
                <w:color w:val="002060"/>
              </w:rPr>
            </w:pPr>
            <w:r w:rsidRPr="0028134E">
              <w:rPr>
                <w:color w:val="002060"/>
              </w:rPr>
              <w:t xml:space="preserve">(CANDIA BARACCOLA ASPIO) </w:t>
            </w:r>
          </w:p>
        </w:tc>
        <w:tc>
          <w:tcPr>
            <w:tcW w:w="800" w:type="dxa"/>
            <w:tcMar>
              <w:top w:w="20" w:type="dxa"/>
              <w:left w:w="20" w:type="dxa"/>
              <w:bottom w:w="20" w:type="dxa"/>
              <w:right w:w="20" w:type="dxa"/>
            </w:tcMar>
            <w:vAlign w:val="center"/>
            <w:hideMark/>
          </w:tcPr>
          <w:p w14:paraId="7EB692E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3D2FBA95" w14:textId="77777777" w:rsidR="002D74D6" w:rsidRPr="0028134E" w:rsidRDefault="002D74D6" w:rsidP="000E7980">
            <w:pPr>
              <w:pStyle w:val="movimento"/>
              <w:rPr>
                <w:color w:val="002060"/>
              </w:rPr>
            </w:pPr>
            <w:r w:rsidRPr="0028134E">
              <w:rPr>
                <w:color w:val="002060"/>
              </w:rPr>
              <w:t>DOLLANI CRISTIAN</w:t>
            </w:r>
          </w:p>
        </w:tc>
        <w:tc>
          <w:tcPr>
            <w:tcW w:w="2200" w:type="dxa"/>
            <w:tcMar>
              <w:top w:w="20" w:type="dxa"/>
              <w:left w:w="20" w:type="dxa"/>
              <w:bottom w:w="20" w:type="dxa"/>
              <w:right w:w="20" w:type="dxa"/>
            </w:tcMar>
            <w:vAlign w:val="center"/>
            <w:hideMark/>
          </w:tcPr>
          <w:p w14:paraId="6B15C55C" w14:textId="77777777" w:rsidR="002D74D6" w:rsidRPr="0028134E" w:rsidRDefault="002D74D6" w:rsidP="000E7980">
            <w:pPr>
              <w:pStyle w:val="movimento2"/>
              <w:rPr>
                <w:color w:val="002060"/>
              </w:rPr>
            </w:pPr>
            <w:r w:rsidRPr="0028134E">
              <w:rPr>
                <w:color w:val="002060"/>
              </w:rPr>
              <w:t xml:space="preserve">(CASENUOVE) </w:t>
            </w:r>
          </w:p>
        </w:tc>
      </w:tr>
      <w:tr w:rsidR="002D74D6" w:rsidRPr="0028134E" w14:paraId="3A2B9D07" w14:textId="77777777" w:rsidTr="002D74D6">
        <w:trPr>
          <w:divId w:val="527259509"/>
        </w:trPr>
        <w:tc>
          <w:tcPr>
            <w:tcW w:w="2200" w:type="dxa"/>
            <w:tcMar>
              <w:top w:w="20" w:type="dxa"/>
              <w:left w:w="20" w:type="dxa"/>
              <w:bottom w:w="20" w:type="dxa"/>
              <w:right w:w="20" w:type="dxa"/>
            </w:tcMar>
            <w:vAlign w:val="center"/>
            <w:hideMark/>
          </w:tcPr>
          <w:p w14:paraId="0E7826E0" w14:textId="77777777" w:rsidR="002D74D6" w:rsidRPr="0028134E" w:rsidRDefault="002D74D6" w:rsidP="000E7980">
            <w:pPr>
              <w:pStyle w:val="movimento"/>
              <w:rPr>
                <w:color w:val="002060"/>
              </w:rPr>
            </w:pPr>
            <w:r w:rsidRPr="0028134E">
              <w:rPr>
                <w:color w:val="002060"/>
              </w:rPr>
              <w:t>SANTONI DONATO</w:t>
            </w:r>
          </w:p>
        </w:tc>
        <w:tc>
          <w:tcPr>
            <w:tcW w:w="2200" w:type="dxa"/>
            <w:tcMar>
              <w:top w:w="20" w:type="dxa"/>
              <w:left w:w="20" w:type="dxa"/>
              <w:bottom w:w="20" w:type="dxa"/>
              <w:right w:w="20" w:type="dxa"/>
            </w:tcMar>
            <w:vAlign w:val="center"/>
            <w:hideMark/>
          </w:tcPr>
          <w:p w14:paraId="327809C9" w14:textId="77777777" w:rsidR="002D74D6" w:rsidRPr="0028134E" w:rsidRDefault="002D74D6" w:rsidP="000E7980">
            <w:pPr>
              <w:pStyle w:val="movimento2"/>
              <w:rPr>
                <w:color w:val="002060"/>
              </w:rPr>
            </w:pPr>
            <w:r w:rsidRPr="0028134E">
              <w:rPr>
                <w:color w:val="002060"/>
              </w:rPr>
              <w:t xml:space="preserve">(CASENUOVE) </w:t>
            </w:r>
          </w:p>
        </w:tc>
        <w:tc>
          <w:tcPr>
            <w:tcW w:w="800" w:type="dxa"/>
            <w:tcMar>
              <w:top w:w="20" w:type="dxa"/>
              <w:left w:w="20" w:type="dxa"/>
              <w:bottom w:w="20" w:type="dxa"/>
              <w:right w:w="20" w:type="dxa"/>
            </w:tcMar>
            <w:vAlign w:val="center"/>
            <w:hideMark/>
          </w:tcPr>
          <w:p w14:paraId="421C368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F643F44"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3DC0153" w14:textId="77777777" w:rsidR="002D74D6" w:rsidRPr="0028134E" w:rsidRDefault="002D74D6" w:rsidP="000E7980">
            <w:pPr>
              <w:pStyle w:val="movimento2"/>
              <w:rPr>
                <w:color w:val="002060"/>
              </w:rPr>
            </w:pPr>
            <w:r w:rsidRPr="0028134E">
              <w:rPr>
                <w:color w:val="002060"/>
              </w:rPr>
              <w:t> </w:t>
            </w:r>
          </w:p>
        </w:tc>
      </w:tr>
    </w:tbl>
    <w:p w14:paraId="3633E126" w14:textId="77777777" w:rsidR="002D74D6" w:rsidRPr="0028134E" w:rsidRDefault="002D74D6" w:rsidP="002D74D6">
      <w:pPr>
        <w:pStyle w:val="titolo10"/>
        <w:divId w:val="527259509"/>
        <w:rPr>
          <w:rFonts w:eastAsiaTheme="minorEastAsia"/>
          <w:color w:val="002060"/>
        </w:rPr>
      </w:pPr>
      <w:r w:rsidRPr="0028134E">
        <w:rPr>
          <w:color w:val="002060"/>
        </w:rPr>
        <w:t xml:space="preserve">GARE DEL 20/10/2021 </w:t>
      </w:r>
    </w:p>
    <w:p w14:paraId="7F512CD7" w14:textId="77777777" w:rsidR="002D74D6" w:rsidRPr="0028134E" w:rsidRDefault="002D74D6" w:rsidP="002D74D6">
      <w:pPr>
        <w:pStyle w:val="titolo7a"/>
        <w:divId w:val="527259509"/>
        <w:rPr>
          <w:color w:val="002060"/>
        </w:rPr>
      </w:pPr>
      <w:r w:rsidRPr="0028134E">
        <w:rPr>
          <w:color w:val="002060"/>
        </w:rPr>
        <w:t xml:space="preserve">PROVVEDIMENTI DISCIPLINARI </w:t>
      </w:r>
    </w:p>
    <w:p w14:paraId="68324397" w14:textId="77777777" w:rsidR="002D74D6" w:rsidRPr="0028134E" w:rsidRDefault="002D74D6" w:rsidP="002D74D6">
      <w:pPr>
        <w:pStyle w:val="titolo7b0"/>
        <w:divId w:val="527259509"/>
        <w:rPr>
          <w:color w:val="002060"/>
        </w:rPr>
      </w:pPr>
      <w:r w:rsidRPr="0028134E">
        <w:rPr>
          <w:color w:val="002060"/>
        </w:rPr>
        <w:t xml:space="preserve">In base alle risultanze degli atti ufficiali sono state deliberate le seguenti sanzioni disciplinari. </w:t>
      </w:r>
    </w:p>
    <w:p w14:paraId="6B57F210" w14:textId="77777777" w:rsidR="002D74D6" w:rsidRPr="0028134E" w:rsidRDefault="002D74D6" w:rsidP="002D74D6">
      <w:pPr>
        <w:pStyle w:val="titolo30"/>
        <w:divId w:val="527259509"/>
        <w:rPr>
          <w:color w:val="002060"/>
        </w:rPr>
      </w:pPr>
      <w:r w:rsidRPr="0028134E">
        <w:rPr>
          <w:color w:val="002060"/>
        </w:rPr>
        <w:t xml:space="preserve">SOCIETA' </w:t>
      </w:r>
    </w:p>
    <w:p w14:paraId="27EE3378" w14:textId="77777777" w:rsidR="002D74D6" w:rsidRPr="0028134E" w:rsidRDefault="002D74D6" w:rsidP="002D74D6">
      <w:pPr>
        <w:pStyle w:val="titolo20"/>
        <w:divId w:val="527259509"/>
        <w:rPr>
          <w:color w:val="002060"/>
        </w:rPr>
      </w:pPr>
      <w:r w:rsidRPr="0028134E">
        <w:rPr>
          <w:color w:val="002060"/>
        </w:rPr>
        <w:lastRenderedPageBreak/>
        <w:t xml:space="preserve">PERDITA DELLA GARA: </w:t>
      </w:r>
    </w:p>
    <w:p w14:paraId="78394C8B"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SPORTING GROTTAMMARE </w:t>
      </w:r>
      <w:r w:rsidRPr="0028134E">
        <w:rPr>
          <w:color w:val="002060"/>
        </w:rPr>
        <w:br/>
        <w:t xml:space="preserve">V. Delibera. </w:t>
      </w:r>
    </w:p>
    <w:p w14:paraId="493A7B6A" w14:textId="77777777" w:rsidR="002D74D6" w:rsidRPr="0028134E" w:rsidRDefault="002D74D6" w:rsidP="002D74D6">
      <w:pPr>
        <w:pStyle w:val="titolo20"/>
        <w:divId w:val="527259509"/>
        <w:rPr>
          <w:color w:val="002060"/>
        </w:rPr>
      </w:pPr>
      <w:r w:rsidRPr="0028134E">
        <w:rPr>
          <w:color w:val="002060"/>
        </w:rPr>
        <w:t xml:space="preserve">AMMENDA </w:t>
      </w:r>
    </w:p>
    <w:p w14:paraId="639D625B" w14:textId="77777777" w:rsidR="002D74D6" w:rsidRPr="0028134E" w:rsidRDefault="002D74D6" w:rsidP="002D74D6">
      <w:pPr>
        <w:pStyle w:val="diffida"/>
        <w:spacing w:before="80" w:beforeAutospacing="0" w:after="40" w:afterAutospacing="0"/>
        <w:jc w:val="left"/>
        <w:divId w:val="527259509"/>
        <w:rPr>
          <w:color w:val="002060"/>
        </w:rPr>
      </w:pPr>
      <w:r w:rsidRPr="0028134E">
        <w:rPr>
          <w:color w:val="002060"/>
        </w:rPr>
        <w:t xml:space="preserve">Euro 200,00 SPORTING GROTTAMMARE </w:t>
      </w:r>
      <w:r w:rsidRPr="0028134E">
        <w:rPr>
          <w:color w:val="002060"/>
        </w:rPr>
        <w:br/>
        <w:t xml:space="preserve">V. Delibera </w:t>
      </w:r>
    </w:p>
    <w:p w14:paraId="27D31686" w14:textId="77777777" w:rsidR="002D74D6" w:rsidRPr="0028134E" w:rsidRDefault="002D74D6" w:rsidP="002D74D6">
      <w:pPr>
        <w:pStyle w:val="titolo30"/>
        <w:divId w:val="527259509"/>
        <w:rPr>
          <w:color w:val="002060"/>
        </w:rPr>
      </w:pPr>
      <w:r w:rsidRPr="0028134E">
        <w:rPr>
          <w:color w:val="002060"/>
        </w:rPr>
        <w:t xml:space="preserve">ALLENATORI </w:t>
      </w:r>
    </w:p>
    <w:p w14:paraId="6813E7DF" w14:textId="77777777" w:rsidR="002D74D6" w:rsidRPr="0028134E" w:rsidRDefault="002D74D6" w:rsidP="002D74D6">
      <w:pPr>
        <w:pStyle w:val="titolo20"/>
        <w:divId w:val="527259509"/>
        <w:rPr>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1403A7A9" w14:textId="77777777" w:rsidTr="002D74D6">
        <w:trPr>
          <w:divId w:val="527259509"/>
        </w:trPr>
        <w:tc>
          <w:tcPr>
            <w:tcW w:w="2200" w:type="dxa"/>
            <w:tcMar>
              <w:top w:w="20" w:type="dxa"/>
              <w:left w:w="20" w:type="dxa"/>
              <w:bottom w:w="20" w:type="dxa"/>
              <w:right w:w="20" w:type="dxa"/>
            </w:tcMar>
            <w:vAlign w:val="center"/>
            <w:hideMark/>
          </w:tcPr>
          <w:p w14:paraId="5EB34401" w14:textId="77777777" w:rsidR="002D74D6" w:rsidRPr="0028134E" w:rsidRDefault="002D74D6" w:rsidP="000E7980">
            <w:pPr>
              <w:pStyle w:val="movimento"/>
              <w:rPr>
                <w:color w:val="002060"/>
              </w:rPr>
            </w:pPr>
            <w:r w:rsidRPr="0028134E">
              <w:rPr>
                <w:color w:val="002060"/>
              </w:rPr>
              <w:t>MARTEDI MARCO</w:t>
            </w:r>
          </w:p>
        </w:tc>
        <w:tc>
          <w:tcPr>
            <w:tcW w:w="2200" w:type="dxa"/>
            <w:tcMar>
              <w:top w:w="20" w:type="dxa"/>
              <w:left w:w="20" w:type="dxa"/>
              <w:bottom w:w="20" w:type="dxa"/>
              <w:right w:w="20" w:type="dxa"/>
            </w:tcMar>
            <w:vAlign w:val="center"/>
            <w:hideMark/>
          </w:tcPr>
          <w:p w14:paraId="1E44CD15" w14:textId="77777777" w:rsidR="002D74D6" w:rsidRPr="0028134E" w:rsidRDefault="002D74D6" w:rsidP="000E7980">
            <w:pPr>
              <w:pStyle w:val="movimento2"/>
              <w:rPr>
                <w:color w:val="002060"/>
              </w:rPr>
            </w:pPr>
            <w:r w:rsidRPr="0028134E">
              <w:rPr>
                <w:color w:val="002060"/>
              </w:rPr>
              <w:t xml:space="preserve">(DORICA) </w:t>
            </w:r>
          </w:p>
        </w:tc>
        <w:tc>
          <w:tcPr>
            <w:tcW w:w="800" w:type="dxa"/>
            <w:tcMar>
              <w:top w:w="20" w:type="dxa"/>
              <w:left w:w="20" w:type="dxa"/>
              <w:bottom w:w="20" w:type="dxa"/>
              <w:right w:w="20" w:type="dxa"/>
            </w:tcMar>
            <w:vAlign w:val="center"/>
            <w:hideMark/>
          </w:tcPr>
          <w:p w14:paraId="507C55A0"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4CEDC167" w14:textId="77777777" w:rsidR="002D74D6" w:rsidRPr="0028134E" w:rsidRDefault="002D74D6" w:rsidP="000E7980">
            <w:pPr>
              <w:pStyle w:val="movimento"/>
              <w:rPr>
                <w:color w:val="002060"/>
              </w:rPr>
            </w:pPr>
            <w:r w:rsidRPr="0028134E">
              <w:rPr>
                <w:color w:val="002060"/>
              </w:rPr>
              <w:t>ROSSINI MIRKO</w:t>
            </w:r>
          </w:p>
        </w:tc>
        <w:tc>
          <w:tcPr>
            <w:tcW w:w="2200" w:type="dxa"/>
            <w:tcMar>
              <w:top w:w="20" w:type="dxa"/>
              <w:left w:w="20" w:type="dxa"/>
              <w:bottom w:w="20" w:type="dxa"/>
              <w:right w:w="20" w:type="dxa"/>
            </w:tcMar>
            <w:vAlign w:val="center"/>
            <w:hideMark/>
          </w:tcPr>
          <w:p w14:paraId="582163EF" w14:textId="77777777" w:rsidR="002D74D6" w:rsidRPr="0028134E" w:rsidRDefault="002D74D6" w:rsidP="000E7980">
            <w:pPr>
              <w:pStyle w:val="movimento2"/>
              <w:rPr>
                <w:color w:val="002060"/>
              </w:rPr>
            </w:pPr>
            <w:r w:rsidRPr="0028134E">
              <w:rPr>
                <w:color w:val="002060"/>
              </w:rPr>
              <w:t xml:space="preserve">(GAGLIOLE F.C.) </w:t>
            </w:r>
          </w:p>
        </w:tc>
      </w:tr>
    </w:tbl>
    <w:p w14:paraId="6B43BE15" w14:textId="77777777" w:rsidR="002D74D6" w:rsidRPr="0028134E" w:rsidRDefault="002D74D6" w:rsidP="002D74D6">
      <w:pPr>
        <w:pStyle w:val="titolo30"/>
        <w:divId w:val="527259509"/>
        <w:rPr>
          <w:rFonts w:eastAsiaTheme="minorEastAsia"/>
          <w:color w:val="002060"/>
        </w:rPr>
      </w:pPr>
      <w:r w:rsidRPr="0028134E">
        <w:rPr>
          <w:color w:val="002060"/>
        </w:rPr>
        <w:t xml:space="preserve">CALCIATORI NON ESPULSI </w:t>
      </w:r>
    </w:p>
    <w:p w14:paraId="20E0149B" w14:textId="77777777" w:rsidR="002D74D6" w:rsidRPr="0028134E" w:rsidRDefault="002D74D6" w:rsidP="002D74D6">
      <w:pPr>
        <w:pStyle w:val="titolo20"/>
        <w:divId w:val="527259509"/>
        <w:rPr>
          <w:color w:val="002060"/>
        </w:rPr>
      </w:pPr>
      <w:r w:rsidRPr="0028134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32895CF7" w14:textId="77777777" w:rsidTr="002D74D6">
        <w:trPr>
          <w:divId w:val="527259509"/>
        </w:trPr>
        <w:tc>
          <w:tcPr>
            <w:tcW w:w="2200" w:type="dxa"/>
            <w:tcMar>
              <w:top w:w="20" w:type="dxa"/>
              <w:left w:w="20" w:type="dxa"/>
              <w:bottom w:w="20" w:type="dxa"/>
              <w:right w:w="20" w:type="dxa"/>
            </w:tcMar>
            <w:vAlign w:val="center"/>
            <w:hideMark/>
          </w:tcPr>
          <w:p w14:paraId="4F834437" w14:textId="77777777" w:rsidR="002D74D6" w:rsidRPr="0028134E" w:rsidRDefault="002D74D6" w:rsidP="000E7980">
            <w:pPr>
              <w:pStyle w:val="movimento"/>
              <w:rPr>
                <w:color w:val="002060"/>
              </w:rPr>
            </w:pPr>
            <w:r w:rsidRPr="0028134E">
              <w:rPr>
                <w:color w:val="002060"/>
              </w:rPr>
              <w:t>FRANCHINI NICOLA PABLO</w:t>
            </w:r>
          </w:p>
        </w:tc>
        <w:tc>
          <w:tcPr>
            <w:tcW w:w="2200" w:type="dxa"/>
            <w:tcMar>
              <w:top w:w="20" w:type="dxa"/>
              <w:left w:w="20" w:type="dxa"/>
              <w:bottom w:w="20" w:type="dxa"/>
              <w:right w:w="20" w:type="dxa"/>
            </w:tcMar>
            <w:vAlign w:val="center"/>
            <w:hideMark/>
          </w:tcPr>
          <w:p w14:paraId="79DCDDE0" w14:textId="77777777" w:rsidR="002D74D6" w:rsidRPr="0028134E" w:rsidRDefault="002D74D6" w:rsidP="000E7980">
            <w:pPr>
              <w:pStyle w:val="movimento2"/>
              <w:rPr>
                <w:color w:val="002060"/>
              </w:rPr>
            </w:pPr>
            <w:r w:rsidRPr="0028134E">
              <w:rPr>
                <w:color w:val="002060"/>
              </w:rPr>
              <w:t xml:space="preserve">(SAN GINESIO FUTSAL) </w:t>
            </w:r>
          </w:p>
        </w:tc>
        <w:tc>
          <w:tcPr>
            <w:tcW w:w="800" w:type="dxa"/>
            <w:tcMar>
              <w:top w:w="20" w:type="dxa"/>
              <w:left w:w="20" w:type="dxa"/>
              <w:bottom w:w="20" w:type="dxa"/>
              <w:right w:w="20" w:type="dxa"/>
            </w:tcMar>
            <w:vAlign w:val="center"/>
            <w:hideMark/>
          </w:tcPr>
          <w:p w14:paraId="2938C9C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02A24E7C"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7A9A771" w14:textId="77777777" w:rsidR="002D74D6" w:rsidRPr="0028134E" w:rsidRDefault="002D74D6" w:rsidP="000E7980">
            <w:pPr>
              <w:pStyle w:val="movimento2"/>
              <w:rPr>
                <w:color w:val="002060"/>
              </w:rPr>
            </w:pPr>
            <w:r w:rsidRPr="0028134E">
              <w:rPr>
                <w:color w:val="002060"/>
              </w:rPr>
              <w:t> </w:t>
            </w:r>
          </w:p>
        </w:tc>
      </w:tr>
    </w:tbl>
    <w:p w14:paraId="5AC04213" w14:textId="77777777" w:rsidR="002D74D6" w:rsidRPr="0028134E" w:rsidRDefault="002D74D6" w:rsidP="002D74D6">
      <w:pPr>
        <w:pStyle w:val="titolo20"/>
        <w:divId w:val="527259509"/>
        <w:rPr>
          <w:rFonts w:eastAsiaTheme="minorEastAsia"/>
          <w:color w:val="002060"/>
        </w:rPr>
      </w:pPr>
      <w:r w:rsidRPr="0028134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74D6" w:rsidRPr="0028134E" w14:paraId="411FC80F" w14:textId="77777777" w:rsidTr="002D74D6">
        <w:trPr>
          <w:divId w:val="527259509"/>
        </w:trPr>
        <w:tc>
          <w:tcPr>
            <w:tcW w:w="2200" w:type="dxa"/>
            <w:tcMar>
              <w:top w:w="20" w:type="dxa"/>
              <w:left w:w="20" w:type="dxa"/>
              <w:bottom w:w="20" w:type="dxa"/>
              <w:right w:w="20" w:type="dxa"/>
            </w:tcMar>
            <w:vAlign w:val="center"/>
            <w:hideMark/>
          </w:tcPr>
          <w:p w14:paraId="1CB3C4A5" w14:textId="77777777" w:rsidR="002D74D6" w:rsidRPr="0028134E" w:rsidRDefault="002D74D6" w:rsidP="000E7980">
            <w:pPr>
              <w:pStyle w:val="movimento"/>
              <w:rPr>
                <w:color w:val="002060"/>
              </w:rPr>
            </w:pPr>
            <w:r w:rsidRPr="0028134E">
              <w:rPr>
                <w:color w:val="002060"/>
              </w:rPr>
              <w:t>AMANKWAH MICHAEL TETTEH</w:t>
            </w:r>
          </w:p>
        </w:tc>
        <w:tc>
          <w:tcPr>
            <w:tcW w:w="2200" w:type="dxa"/>
            <w:tcMar>
              <w:top w:w="20" w:type="dxa"/>
              <w:left w:w="20" w:type="dxa"/>
              <w:bottom w:w="20" w:type="dxa"/>
              <w:right w:w="20" w:type="dxa"/>
            </w:tcMar>
            <w:vAlign w:val="center"/>
            <w:hideMark/>
          </w:tcPr>
          <w:p w14:paraId="378BBD71" w14:textId="77777777" w:rsidR="002D74D6" w:rsidRPr="0028134E" w:rsidRDefault="002D74D6" w:rsidP="000E7980">
            <w:pPr>
              <w:pStyle w:val="movimento2"/>
              <w:rPr>
                <w:color w:val="002060"/>
              </w:rPr>
            </w:pPr>
            <w:r w:rsidRPr="0028134E">
              <w:rPr>
                <w:color w:val="002060"/>
              </w:rPr>
              <w:t xml:space="preserve">(GAGLIOLE F.C.) </w:t>
            </w:r>
          </w:p>
        </w:tc>
        <w:tc>
          <w:tcPr>
            <w:tcW w:w="800" w:type="dxa"/>
            <w:tcMar>
              <w:top w:w="20" w:type="dxa"/>
              <w:left w:w="20" w:type="dxa"/>
              <w:bottom w:w="20" w:type="dxa"/>
              <w:right w:w="20" w:type="dxa"/>
            </w:tcMar>
            <w:vAlign w:val="center"/>
            <w:hideMark/>
          </w:tcPr>
          <w:p w14:paraId="06EF672E"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2955FBFF" w14:textId="77777777" w:rsidR="002D74D6" w:rsidRPr="0028134E" w:rsidRDefault="002D74D6" w:rsidP="000E7980">
            <w:pPr>
              <w:pStyle w:val="movimento"/>
              <w:rPr>
                <w:color w:val="002060"/>
              </w:rPr>
            </w:pPr>
            <w:r w:rsidRPr="0028134E">
              <w:rPr>
                <w:color w:val="002060"/>
              </w:rPr>
              <w:t>LIZZI LEONARDO</w:t>
            </w:r>
          </w:p>
        </w:tc>
        <w:tc>
          <w:tcPr>
            <w:tcW w:w="2200" w:type="dxa"/>
            <w:tcMar>
              <w:top w:w="20" w:type="dxa"/>
              <w:left w:w="20" w:type="dxa"/>
              <w:bottom w:w="20" w:type="dxa"/>
              <w:right w:w="20" w:type="dxa"/>
            </w:tcMar>
            <w:vAlign w:val="center"/>
            <w:hideMark/>
          </w:tcPr>
          <w:p w14:paraId="62B12686" w14:textId="77777777" w:rsidR="002D74D6" w:rsidRPr="0028134E" w:rsidRDefault="002D74D6" w:rsidP="000E7980">
            <w:pPr>
              <w:pStyle w:val="movimento2"/>
              <w:rPr>
                <w:color w:val="002060"/>
              </w:rPr>
            </w:pPr>
            <w:r w:rsidRPr="0028134E">
              <w:rPr>
                <w:color w:val="002060"/>
              </w:rPr>
              <w:t xml:space="preserve">(GAGLIOLE F.C.) </w:t>
            </w:r>
          </w:p>
        </w:tc>
      </w:tr>
      <w:tr w:rsidR="002D74D6" w:rsidRPr="0028134E" w14:paraId="3A3FDE94" w14:textId="77777777" w:rsidTr="002D74D6">
        <w:trPr>
          <w:divId w:val="527259509"/>
        </w:trPr>
        <w:tc>
          <w:tcPr>
            <w:tcW w:w="2200" w:type="dxa"/>
            <w:tcMar>
              <w:top w:w="20" w:type="dxa"/>
              <w:left w:w="20" w:type="dxa"/>
              <w:bottom w:w="20" w:type="dxa"/>
              <w:right w:w="20" w:type="dxa"/>
            </w:tcMar>
            <w:vAlign w:val="center"/>
            <w:hideMark/>
          </w:tcPr>
          <w:p w14:paraId="7B4AB812" w14:textId="77777777" w:rsidR="002D74D6" w:rsidRPr="0028134E" w:rsidRDefault="002D74D6" w:rsidP="000E7980">
            <w:pPr>
              <w:pStyle w:val="movimento"/>
              <w:rPr>
                <w:color w:val="002060"/>
              </w:rPr>
            </w:pPr>
            <w:r w:rsidRPr="0028134E">
              <w:rPr>
                <w:color w:val="002060"/>
              </w:rPr>
              <w:t>VENTURINI ANDREA</w:t>
            </w:r>
          </w:p>
        </w:tc>
        <w:tc>
          <w:tcPr>
            <w:tcW w:w="2200" w:type="dxa"/>
            <w:tcMar>
              <w:top w:w="20" w:type="dxa"/>
              <w:left w:w="20" w:type="dxa"/>
              <w:bottom w:w="20" w:type="dxa"/>
              <w:right w:w="20" w:type="dxa"/>
            </w:tcMar>
            <w:vAlign w:val="center"/>
            <w:hideMark/>
          </w:tcPr>
          <w:p w14:paraId="7C847575" w14:textId="77777777" w:rsidR="002D74D6" w:rsidRPr="0028134E" w:rsidRDefault="002D74D6" w:rsidP="000E7980">
            <w:pPr>
              <w:pStyle w:val="movimento2"/>
              <w:rPr>
                <w:color w:val="002060"/>
              </w:rPr>
            </w:pPr>
            <w:r w:rsidRPr="0028134E">
              <w:rPr>
                <w:color w:val="002060"/>
              </w:rPr>
              <w:t xml:space="preserve">(URBANIA CALCIO) </w:t>
            </w:r>
          </w:p>
        </w:tc>
        <w:tc>
          <w:tcPr>
            <w:tcW w:w="800" w:type="dxa"/>
            <w:tcMar>
              <w:top w:w="20" w:type="dxa"/>
              <w:left w:w="20" w:type="dxa"/>
              <w:bottom w:w="20" w:type="dxa"/>
              <w:right w:w="20" w:type="dxa"/>
            </w:tcMar>
            <w:vAlign w:val="center"/>
            <w:hideMark/>
          </w:tcPr>
          <w:p w14:paraId="009B1181"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7FB290D" w14:textId="77777777" w:rsidR="002D74D6" w:rsidRPr="0028134E" w:rsidRDefault="002D74D6" w:rsidP="000E7980">
            <w:pPr>
              <w:pStyle w:val="movimento"/>
              <w:rPr>
                <w:color w:val="002060"/>
              </w:rPr>
            </w:pPr>
            <w:r w:rsidRPr="0028134E">
              <w:rPr>
                <w:color w:val="002060"/>
              </w:rPr>
              <w:t> </w:t>
            </w:r>
          </w:p>
        </w:tc>
        <w:tc>
          <w:tcPr>
            <w:tcW w:w="2200" w:type="dxa"/>
            <w:tcMar>
              <w:top w:w="20" w:type="dxa"/>
              <w:left w:w="20" w:type="dxa"/>
              <w:bottom w:w="20" w:type="dxa"/>
              <w:right w:w="20" w:type="dxa"/>
            </w:tcMar>
            <w:vAlign w:val="center"/>
            <w:hideMark/>
          </w:tcPr>
          <w:p w14:paraId="5962B17D" w14:textId="77777777" w:rsidR="002D74D6" w:rsidRPr="0028134E" w:rsidRDefault="002D74D6" w:rsidP="000E7980">
            <w:pPr>
              <w:pStyle w:val="movimento2"/>
              <w:rPr>
                <w:color w:val="002060"/>
              </w:rPr>
            </w:pPr>
            <w:r w:rsidRPr="0028134E">
              <w:rPr>
                <w:color w:val="002060"/>
              </w:rPr>
              <w:t> </w:t>
            </w:r>
          </w:p>
        </w:tc>
      </w:tr>
    </w:tbl>
    <w:p w14:paraId="3F4AA942" w14:textId="77777777" w:rsidR="002D74D6" w:rsidRPr="0028134E" w:rsidRDefault="002D74D6" w:rsidP="002D74D6">
      <w:pPr>
        <w:pStyle w:val="breakline"/>
        <w:divId w:val="527259509"/>
        <w:rPr>
          <w:color w:val="002060"/>
        </w:rPr>
      </w:pPr>
    </w:p>
    <w:p w14:paraId="2E4C2C7C" w14:textId="77777777" w:rsidR="002D74D6" w:rsidRPr="0028134E" w:rsidRDefault="002D74D6" w:rsidP="002D74D6">
      <w:pPr>
        <w:ind w:left="4956"/>
        <w:divId w:val="527259509"/>
        <w:rPr>
          <w:rFonts w:ascii="Arial" w:hAnsi="Arial" w:cs="Arial"/>
          <w:noProof/>
          <w:color w:val="002060"/>
          <w:sz w:val="22"/>
          <w:szCs w:val="22"/>
        </w:rPr>
      </w:pPr>
      <w:r w:rsidRPr="0028134E">
        <w:rPr>
          <w:rFonts w:ascii="Arial" w:hAnsi="Arial" w:cs="Arial"/>
          <w:noProof/>
          <w:color w:val="002060"/>
          <w:sz w:val="22"/>
          <w:szCs w:val="22"/>
        </w:rPr>
        <w:t>F.to IL GIUDICE SPORTIVO</w:t>
      </w:r>
    </w:p>
    <w:p w14:paraId="3B534CEA" w14:textId="77777777" w:rsidR="002D74D6" w:rsidRPr="0028134E" w:rsidRDefault="002D74D6" w:rsidP="002D74D6">
      <w:pPr>
        <w:divId w:val="527259509"/>
        <w:rPr>
          <w:rFonts w:ascii="Arial" w:hAnsi="Arial" w:cs="Arial"/>
          <w:color w:val="002060"/>
          <w:sz w:val="22"/>
          <w:szCs w:val="22"/>
        </w:rPr>
      </w:pPr>
      <w:r w:rsidRPr="0028134E">
        <w:rPr>
          <w:rFonts w:ascii="Arial" w:hAnsi="Arial" w:cs="Arial"/>
          <w:noProof/>
          <w:color w:val="002060"/>
          <w:sz w:val="22"/>
          <w:szCs w:val="22"/>
        </w:rPr>
        <w:t xml:space="preserve"> </w:t>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r>
      <w:r w:rsidRPr="0028134E">
        <w:rPr>
          <w:rFonts w:ascii="Arial" w:hAnsi="Arial" w:cs="Arial"/>
          <w:noProof/>
          <w:color w:val="002060"/>
          <w:sz w:val="22"/>
          <w:szCs w:val="22"/>
        </w:rPr>
        <w:tab/>
        <w:t xml:space="preserve">   </w:t>
      </w:r>
      <w:r w:rsidRPr="0028134E">
        <w:rPr>
          <w:rFonts w:ascii="Arial" w:hAnsi="Arial" w:cs="Arial"/>
          <w:noProof/>
          <w:color w:val="002060"/>
          <w:sz w:val="22"/>
          <w:szCs w:val="22"/>
        </w:rPr>
        <w:tab/>
        <w:t xml:space="preserve">       Claudio Romagnoli</w:t>
      </w:r>
      <w:r w:rsidRPr="0028134E">
        <w:rPr>
          <w:rFonts w:ascii="Arial" w:hAnsi="Arial" w:cs="Arial"/>
          <w:color w:val="002060"/>
          <w:sz w:val="22"/>
          <w:szCs w:val="22"/>
        </w:rPr>
        <w:t xml:space="preserve"> </w:t>
      </w:r>
    </w:p>
    <w:p w14:paraId="05BA8BDF" w14:textId="77777777" w:rsidR="002D74D6" w:rsidRDefault="002D74D6" w:rsidP="002D74D6">
      <w:pPr>
        <w:pStyle w:val="breakline"/>
        <w:divId w:val="527259509"/>
        <w:rPr>
          <w:color w:val="002060"/>
        </w:rPr>
      </w:pPr>
    </w:p>
    <w:p w14:paraId="60949BD6" w14:textId="77777777" w:rsidR="002D74D6" w:rsidRPr="0028134E" w:rsidRDefault="002D74D6" w:rsidP="002D74D6">
      <w:pPr>
        <w:pStyle w:val="titoloprinc0"/>
        <w:divId w:val="527259509"/>
        <w:rPr>
          <w:color w:val="002060"/>
        </w:rPr>
      </w:pPr>
      <w:r w:rsidRPr="0028134E">
        <w:rPr>
          <w:color w:val="002060"/>
        </w:rPr>
        <w:t>PROGRAMMA GARE</w:t>
      </w:r>
    </w:p>
    <w:p w14:paraId="402B58ED" w14:textId="77777777" w:rsidR="002D74D6" w:rsidRPr="0028134E" w:rsidRDefault="002D74D6" w:rsidP="002D74D6">
      <w:pPr>
        <w:pStyle w:val="breakline"/>
        <w:divId w:val="527259509"/>
        <w:rPr>
          <w:rFonts w:eastAsiaTheme="minorEastAsia"/>
          <w:color w:val="002060"/>
        </w:rPr>
      </w:pPr>
    </w:p>
    <w:p w14:paraId="081F866C" w14:textId="77777777" w:rsidR="005306DA" w:rsidRPr="006B208B" w:rsidRDefault="005306DA" w:rsidP="005306DA">
      <w:pPr>
        <w:pStyle w:val="sottotitolocampionato10"/>
        <w:divId w:val="527259509"/>
        <w:rPr>
          <w:color w:val="002060"/>
        </w:rPr>
      </w:pPr>
      <w:r w:rsidRPr="006B208B">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0"/>
        <w:gridCol w:w="385"/>
        <w:gridCol w:w="898"/>
        <w:gridCol w:w="1198"/>
        <w:gridCol w:w="1551"/>
        <w:gridCol w:w="1546"/>
      </w:tblGrid>
      <w:tr w:rsidR="005306DA" w:rsidRPr="006B208B" w14:paraId="7C9FEE54" w14:textId="77777777" w:rsidTr="005306D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48027" w14:textId="77777777" w:rsidR="005306DA" w:rsidRPr="006B208B" w:rsidRDefault="005306DA" w:rsidP="000E7980">
            <w:pPr>
              <w:pStyle w:val="headertabella0"/>
              <w:rPr>
                <w:color w:val="002060"/>
              </w:rPr>
            </w:pPr>
            <w:r w:rsidRPr="006B2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5245E" w14:textId="77777777" w:rsidR="005306DA" w:rsidRPr="006B208B" w:rsidRDefault="005306DA" w:rsidP="000E7980">
            <w:pPr>
              <w:pStyle w:val="headertabella0"/>
              <w:rPr>
                <w:color w:val="002060"/>
              </w:rPr>
            </w:pPr>
            <w:r w:rsidRPr="006B2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11FF0" w14:textId="77777777" w:rsidR="005306DA" w:rsidRPr="006B208B" w:rsidRDefault="005306DA" w:rsidP="000E7980">
            <w:pPr>
              <w:pStyle w:val="headertabella0"/>
              <w:rPr>
                <w:color w:val="002060"/>
              </w:rPr>
            </w:pPr>
            <w:r w:rsidRPr="006B2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0259" w14:textId="77777777" w:rsidR="005306DA" w:rsidRPr="006B208B" w:rsidRDefault="005306DA" w:rsidP="000E7980">
            <w:pPr>
              <w:pStyle w:val="headertabella0"/>
              <w:rPr>
                <w:color w:val="002060"/>
              </w:rPr>
            </w:pPr>
            <w:r w:rsidRPr="006B2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DC0BD" w14:textId="77777777" w:rsidR="005306DA" w:rsidRPr="006B208B" w:rsidRDefault="005306DA" w:rsidP="000E7980">
            <w:pPr>
              <w:pStyle w:val="headertabella0"/>
              <w:rPr>
                <w:color w:val="002060"/>
              </w:rPr>
            </w:pPr>
            <w:r w:rsidRPr="006B2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D32D" w14:textId="77777777" w:rsidR="005306DA" w:rsidRPr="006B208B" w:rsidRDefault="005306DA" w:rsidP="000E7980">
            <w:pPr>
              <w:pStyle w:val="headertabella0"/>
              <w:rPr>
                <w:color w:val="002060"/>
              </w:rPr>
            </w:pPr>
            <w:proofErr w:type="spellStart"/>
            <w:r w:rsidRPr="006B208B">
              <w:rPr>
                <w:color w:val="002060"/>
              </w:rPr>
              <w:t>Localita'</w:t>
            </w:r>
            <w:proofErr w:type="spellEnd"/>
            <w:r w:rsidRPr="006B2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D27E2" w14:textId="77777777" w:rsidR="005306DA" w:rsidRPr="006B208B" w:rsidRDefault="005306DA" w:rsidP="000E7980">
            <w:pPr>
              <w:pStyle w:val="headertabella0"/>
              <w:rPr>
                <w:color w:val="002060"/>
              </w:rPr>
            </w:pPr>
            <w:r w:rsidRPr="006B208B">
              <w:rPr>
                <w:color w:val="002060"/>
              </w:rPr>
              <w:t>Indirizzo Impianto</w:t>
            </w:r>
          </w:p>
        </w:tc>
      </w:tr>
      <w:tr w:rsidR="005306DA" w:rsidRPr="006B208B" w14:paraId="197860A7" w14:textId="77777777" w:rsidTr="005306DA">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70108" w14:textId="77777777" w:rsidR="005306DA" w:rsidRPr="006B208B" w:rsidRDefault="005306DA" w:rsidP="000E7980">
            <w:pPr>
              <w:pStyle w:val="rowtabella0"/>
              <w:rPr>
                <w:color w:val="002060"/>
              </w:rPr>
            </w:pPr>
            <w:r w:rsidRPr="006B208B">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F54C4" w14:textId="77777777" w:rsidR="005306DA" w:rsidRPr="006B208B" w:rsidRDefault="005306DA" w:rsidP="000E7980">
            <w:pPr>
              <w:pStyle w:val="rowtabella0"/>
              <w:rPr>
                <w:color w:val="002060"/>
              </w:rPr>
            </w:pPr>
            <w:r w:rsidRPr="006B208B">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3BA45" w14:textId="77777777" w:rsidR="005306DA" w:rsidRPr="006B208B" w:rsidRDefault="005306DA" w:rsidP="000E7980">
            <w:pPr>
              <w:pStyle w:val="rowtabella0"/>
              <w:jc w:val="center"/>
              <w:rPr>
                <w:color w:val="002060"/>
              </w:rPr>
            </w:pPr>
            <w:r w:rsidRPr="006B2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DC573" w14:textId="77777777" w:rsidR="005306DA" w:rsidRPr="006B208B" w:rsidRDefault="005306DA" w:rsidP="000E7980">
            <w:pPr>
              <w:pStyle w:val="rowtabella0"/>
              <w:rPr>
                <w:color w:val="002060"/>
              </w:rPr>
            </w:pPr>
            <w:r w:rsidRPr="006B208B">
              <w:rPr>
                <w:color w:val="002060"/>
              </w:rPr>
              <w:t>01/11/2021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CCB8F" w14:textId="77777777" w:rsidR="005306DA" w:rsidRPr="006B208B" w:rsidRDefault="005306DA" w:rsidP="000E7980">
            <w:pPr>
              <w:pStyle w:val="rowtabella0"/>
              <w:rPr>
                <w:color w:val="002060"/>
              </w:rPr>
            </w:pPr>
            <w:r w:rsidRPr="006B208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9ED51" w14:textId="77777777" w:rsidR="005306DA" w:rsidRPr="006B208B" w:rsidRDefault="005306DA" w:rsidP="000E7980">
            <w:pPr>
              <w:pStyle w:val="rowtabella0"/>
              <w:rPr>
                <w:color w:val="002060"/>
              </w:rPr>
            </w:pPr>
            <w:r w:rsidRPr="006B2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1F106" w14:textId="77777777" w:rsidR="005306DA" w:rsidRPr="006B208B" w:rsidRDefault="005306DA" w:rsidP="000E7980">
            <w:pPr>
              <w:pStyle w:val="rowtabella0"/>
              <w:rPr>
                <w:color w:val="002060"/>
              </w:rPr>
            </w:pPr>
            <w:r w:rsidRPr="006B208B">
              <w:rPr>
                <w:color w:val="002060"/>
              </w:rPr>
              <w:t>LOCALITA' NONTESICURO</w:t>
            </w:r>
          </w:p>
        </w:tc>
      </w:tr>
      <w:tr w:rsidR="005306DA" w:rsidRPr="006B208B" w14:paraId="447FA710"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20A89B" w14:textId="77777777" w:rsidR="005306DA" w:rsidRPr="006B208B" w:rsidRDefault="005306DA" w:rsidP="000E7980">
            <w:pPr>
              <w:pStyle w:val="rowtabella0"/>
              <w:rPr>
                <w:color w:val="002060"/>
              </w:rPr>
            </w:pPr>
            <w:r w:rsidRPr="006B208B">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F11628" w14:textId="77777777" w:rsidR="005306DA" w:rsidRPr="006B208B" w:rsidRDefault="005306DA" w:rsidP="000E7980">
            <w:pPr>
              <w:pStyle w:val="rowtabella0"/>
              <w:rPr>
                <w:color w:val="002060"/>
              </w:rPr>
            </w:pPr>
            <w:r w:rsidRPr="006B208B">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EBB9D2"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449D75" w14:textId="77777777" w:rsidR="005306DA" w:rsidRPr="006B208B" w:rsidRDefault="005306DA" w:rsidP="000E7980">
            <w:pPr>
              <w:pStyle w:val="rowtabella0"/>
              <w:rPr>
                <w:color w:val="002060"/>
              </w:rPr>
            </w:pPr>
            <w:r w:rsidRPr="006B208B">
              <w:rPr>
                <w:color w:val="002060"/>
              </w:rPr>
              <w:t>02/11/2021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96820" w14:textId="77777777" w:rsidR="005306DA" w:rsidRPr="006B208B" w:rsidRDefault="005306DA" w:rsidP="000E7980">
            <w:pPr>
              <w:pStyle w:val="rowtabella0"/>
              <w:rPr>
                <w:color w:val="002060"/>
              </w:rPr>
            </w:pPr>
            <w:r w:rsidRPr="006B208B">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C4633" w14:textId="77777777" w:rsidR="005306DA" w:rsidRPr="006B208B" w:rsidRDefault="005306DA" w:rsidP="000E7980">
            <w:pPr>
              <w:pStyle w:val="rowtabella0"/>
              <w:rPr>
                <w:color w:val="002060"/>
              </w:rPr>
            </w:pPr>
            <w:r w:rsidRPr="006B20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E03AC" w14:textId="77777777" w:rsidR="005306DA" w:rsidRPr="006B208B" w:rsidRDefault="005306DA" w:rsidP="000E7980">
            <w:pPr>
              <w:pStyle w:val="rowtabella0"/>
              <w:rPr>
                <w:color w:val="002060"/>
              </w:rPr>
            </w:pPr>
            <w:r w:rsidRPr="006B208B">
              <w:rPr>
                <w:color w:val="002060"/>
              </w:rPr>
              <w:t>VIA CARPEGNA-VIA M.TE S.VICINO</w:t>
            </w:r>
          </w:p>
        </w:tc>
      </w:tr>
      <w:tr w:rsidR="005306DA" w:rsidRPr="006B208B" w14:paraId="67274D7E"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38F8E3" w14:textId="77777777" w:rsidR="005306DA" w:rsidRPr="006B208B" w:rsidRDefault="005306DA" w:rsidP="000E7980">
            <w:pPr>
              <w:pStyle w:val="rowtabella0"/>
              <w:rPr>
                <w:color w:val="002060"/>
              </w:rPr>
            </w:pPr>
            <w:r w:rsidRPr="006B208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101C4" w14:textId="77777777" w:rsidR="005306DA" w:rsidRPr="006B208B" w:rsidRDefault="005306DA" w:rsidP="000E7980">
            <w:pPr>
              <w:pStyle w:val="rowtabella0"/>
              <w:rPr>
                <w:color w:val="002060"/>
              </w:rPr>
            </w:pPr>
            <w:r w:rsidRPr="006B208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DAC39"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4CF64" w14:textId="77777777" w:rsidR="005306DA" w:rsidRPr="006B208B" w:rsidRDefault="005306DA" w:rsidP="000E7980">
            <w:pPr>
              <w:pStyle w:val="rowtabella0"/>
              <w:rPr>
                <w:color w:val="002060"/>
              </w:rPr>
            </w:pPr>
            <w:r w:rsidRPr="006B208B">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4EA25" w14:textId="77777777" w:rsidR="005306DA" w:rsidRPr="006B208B" w:rsidRDefault="005306DA" w:rsidP="000E7980">
            <w:pPr>
              <w:pStyle w:val="rowtabella0"/>
              <w:rPr>
                <w:color w:val="002060"/>
              </w:rPr>
            </w:pPr>
            <w:r w:rsidRPr="006B208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77DD6" w14:textId="77777777" w:rsidR="005306DA" w:rsidRPr="006B208B" w:rsidRDefault="005306DA" w:rsidP="000E7980">
            <w:pPr>
              <w:pStyle w:val="rowtabella0"/>
              <w:rPr>
                <w:color w:val="002060"/>
              </w:rPr>
            </w:pPr>
            <w:r w:rsidRPr="006B208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33FE7" w14:textId="77777777" w:rsidR="005306DA" w:rsidRPr="006B208B" w:rsidRDefault="005306DA" w:rsidP="000E7980">
            <w:pPr>
              <w:pStyle w:val="rowtabella0"/>
              <w:rPr>
                <w:color w:val="002060"/>
              </w:rPr>
            </w:pPr>
            <w:r w:rsidRPr="006B208B">
              <w:rPr>
                <w:color w:val="002060"/>
              </w:rPr>
              <w:t>VIA ROSSINI</w:t>
            </w:r>
          </w:p>
        </w:tc>
      </w:tr>
      <w:tr w:rsidR="005306DA" w:rsidRPr="006B208B" w14:paraId="374EE26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4CD09" w14:textId="77777777" w:rsidR="005306DA" w:rsidRPr="006B208B" w:rsidRDefault="005306DA" w:rsidP="000E7980">
            <w:pPr>
              <w:pStyle w:val="rowtabella0"/>
              <w:rPr>
                <w:color w:val="002060"/>
              </w:rPr>
            </w:pPr>
            <w:r w:rsidRPr="006B208B">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AD28C" w14:textId="77777777" w:rsidR="005306DA" w:rsidRPr="006B208B" w:rsidRDefault="005306DA" w:rsidP="000E7980">
            <w:pPr>
              <w:pStyle w:val="rowtabella0"/>
              <w:rPr>
                <w:color w:val="002060"/>
              </w:rPr>
            </w:pPr>
            <w:r w:rsidRPr="006B208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FC1D80"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048CC6" w14:textId="77777777" w:rsidR="005306DA" w:rsidRPr="006B208B" w:rsidRDefault="005306DA" w:rsidP="000E7980">
            <w:pPr>
              <w:pStyle w:val="rowtabella0"/>
              <w:rPr>
                <w:color w:val="002060"/>
              </w:rPr>
            </w:pPr>
            <w:r w:rsidRPr="006B208B">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9302B" w14:textId="77777777" w:rsidR="005306DA" w:rsidRPr="006B208B" w:rsidRDefault="005306DA" w:rsidP="000E7980">
            <w:pPr>
              <w:pStyle w:val="rowtabella0"/>
              <w:rPr>
                <w:color w:val="002060"/>
              </w:rPr>
            </w:pPr>
            <w:r w:rsidRPr="006B208B">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9A9DA" w14:textId="77777777" w:rsidR="005306DA" w:rsidRPr="006B208B" w:rsidRDefault="005306DA" w:rsidP="000E7980">
            <w:pPr>
              <w:pStyle w:val="rowtabella0"/>
              <w:rPr>
                <w:color w:val="002060"/>
              </w:rPr>
            </w:pPr>
            <w:r w:rsidRPr="006B20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5F970" w14:textId="77777777" w:rsidR="005306DA" w:rsidRPr="006B208B" w:rsidRDefault="005306DA" w:rsidP="000E7980">
            <w:pPr>
              <w:pStyle w:val="rowtabella0"/>
              <w:rPr>
                <w:color w:val="002060"/>
              </w:rPr>
            </w:pPr>
            <w:r w:rsidRPr="006B208B">
              <w:rPr>
                <w:color w:val="002060"/>
              </w:rPr>
              <w:t>FRAZ. CASENUOVE DI OSIMO</w:t>
            </w:r>
          </w:p>
        </w:tc>
      </w:tr>
      <w:tr w:rsidR="005306DA" w:rsidRPr="006B208B" w14:paraId="276D27D3"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506368" w14:textId="77777777" w:rsidR="005306DA" w:rsidRPr="006B208B" w:rsidRDefault="005306DA" w:rsidP="000E7980">
            <w:pPr>
              <w:pStyle w:val="rowtabella0"/>
              <w:rPr>
                <w:color w:val="002060"/>
              </w:rPr>
            </w:pPr>
            <w:r w:rsidRPr="006B208B">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28364" w14:textId="77777777" w:rsidR="005306DA" w:rsidRPr="006B208B" w:rsidRDefault="005306DA" w:rsidP="000E7980">
            <w:pPr>
              <w:pStyle w:val="rowtabella0"/>
              <w:rPr>
                <w:color w:val="002060"/>
              </w:rPr>
            </w:pPr>
            <w:r w:rsidRPr="006B208B">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7781C6"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A58E0" w14:textId="77777777" w:rsidR="005306DA" w:rsidRPr="006B208B" w:rsidRDefault="005306DA" w:rsidP="000E7980">
            <w:pPr>
              <w:pStyle w:val="rowtabella0"/>
              <w:rPr>
                <w:color w:val="002060"/>
              </w:rPr>
            </w:pPr>
            <w:r w:rsidRPr="006B208B">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0824F" w14:textId="77777777" w:rsidR="005306DA" w:rsidRPr="006B208B" w:rsidRDefault="005306DA" w:rsidP="000E7980">
            <w:pPr>
              <w:pStyle w:val="rowtabella0"/>
              <w:rPr>
                <w:color w:val="002060"/>
              </w:rPr>
            </w:pPr>
            <w:r w:rsidRPr="006B208B">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3F0FC" w14:textId="77777777" w:rsidR="005306DA" w:rsidRPr="006B208B" w:rsidRDefault="005306DA" w:rsidP="000E7980">
            <w:pPr>
              <w:pStyle w:val="rowtabella0"/>
              <w:rPr>
                <w:color w:val="002060"/>
              </w:rPr>
            </w:pPr>
            <w:r w:rsidRPr="006B208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0B6AF" w14:textId="77777777" w:rsidR="005306DA" w:rsidRPr="006B208B" w:rsidRDefault="005306DA" w:rsidP="000E7980">
            <w:pPr>
              <w:pStyle w:val="rowtabella0"/>
              <w:rPr>
                <w:color w:val="002060"/>
              </w:rPr>
            </w:pPr>
            <w:r w:rsidRPr="006B208B">
              <w:rPr>
                <w:color w:val="002060"/>
              </w:rPr>
              <w:t>LOC. "LE CALVIE"</w:t>
            </w:r>
          </w:p>
        </w:tc>
      </w:tr>
      <w:tr w:rsidR="005306DA" w:rsidRPr="006B208B" w14:paraId="341BB22C"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9D91BC" w14:textId="77777777" w:rsidR="005306DA" w:rsidRPr="006B208B" w:rsidRDefault="005306DA" w:rsidP="000E7980">
            <w:pPr>
              <w:pStyle w:val="rowtabella0"/>
              <w:rPr>
                <w:color w:val="002060"/>
              </w:rPr>
            </w:pPr>
            <w:r w:rsidRPr="006B208B">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CA919" w14:textId="77777777" w:rsidR="005306DA" w:rsidRPr="006B208B" w:rsidRDefault="005306DA" w:rsidP="000E7980">
            <w:pPr>
              <w:pStyle w:val="rowtabella0"/>
              <w:rPr>
                <w:color w:val="002060"/>
              </w:rPr>
            </w:pPr>
            <w:r w:rsidRPr="006B208B">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1FE8B7"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F9D01" w14:textId="77777777" w:rsidR="005306DA" w:rsidRPr="006B208B" w:rsidRDefault="005306DA" w:rsidP="000E7980">
            <w:pPr>
              <w:pStyle w:val="rowtabella0"/>
              <w:rPr>
                <w:color w:val="002060"/>
              </w:rPr>
            </w:pPr>
            <w:r w:rsidRPr="006B208B">
              <w:rPr>
                <w:color w:val="002060"/>
              </w:rPr>
              <w:t>03/11/2021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71830" w14:textId="77777777" w:rsidR="005306DA" w:rsidRPr="006B208B" w:rsidRDefault="005306DA" w:rsidP="000E7980">
            <w:pPr>
              <w:pStyle w:val="rowtabella0"/>
              <w:rPr>
                <w:color w:val="002060"/>
              </w:rPr>
            </w:pPr>
            <w:r w:rsidRPr="006B208B">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7C7B2" w14:textId="77777777" w:rsidR="005306DA" w:rsidRPr="006B208B" w:rsidRDefault="005306DA" w:rsidP="000E7980">
            <w:pPr>
              <w:pStyle w:val="rowtabella0"/>
              <w:rPr>
                <w:color w:val="002060"/>
              </w:rPr>
            </w:pPr>
            <w:r w:rsidRPr="006B208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4E4D5" w14:textId="77777777" w:rsidR="005306DA" w:rsidRPr="006B208B" w:rsidRDefault="005306DA" w:rsidP="000E7980">
            <w:pPr>
              <w:pStyle w:val="rowtabella0"/>
              <w:rPr>
                <w:color w:val="002060"/>
              </w:rPr>
            </w:pPr>
            <w:r w:rsidRPr="006B208B">
              <w:rPr>
                <w:color w:val="002060"/>
              </w:rPr>
              <w:t>VIA SALVO D'ACQUISTO</w:t>
            </w:r>
          </w:p>
        </w:tc>
      </w:tr>
      <w:tr w:rsidR="005306DA" w:rsidRPr="006B208B" w14:paraId="409D22D7" w14:textId="77777777" w:rsidTr="005306DA">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EFFF4" w14:textId="77777777" w:rsidR="005306DA" w:rsidRPr="006B208B" w:rsidRDefault="005306DA" w:rsidP="000E7980">
            <w:pPr>
              <w:pStyle w:val="rowtabella0"/>
              <w:rPr>
                <w:color w:val="002060"/>
              </w:rPr>
            </w:pPr>
            <w:r w:rsidRPr="006B208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FDEF6E" w14:textId="77777777" w:rsidR="005306DA" w:rsidRPr="006B208B" w:rsidRDefault="005306DA" w:rsidP="000E7980">
            <w:pPr>
              <w:pStyle w:val="rowtabella0"/>
              <w:rPr>
                <w:color w:val="002060"/>
              </w:rPr>
            </w:pPr>
            <w:r w:rsidRPr="006B208B">
              <w:rPr>
                <w:color w:val="002060"/>
              </w:rPr>
              <w:t>BELPIANDILUNA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74D38"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A135D" w14:textId="77777777" w:rsidR="005306DA" w:rsidRPr="006B208B" w:rsidRDefault="005306DA" w:rsidP="000E7980">
            <w:pPr>
              <w:pStyle w:val="rowtabella0"/>
              <w:rPr>
                <w:color w:val="002060"/>
              </w:rPr>
            </w:pPr>
            <w:r w:rsidRPr="006B208B">
              <w:rPr>
                <w:color w:val="002060"/>
              </w:rPr>
              <w:t>03/11/2021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5D590" w14:textId="77777777" w:rsidR="005306DA" w:rsidRPr="006B208B" w:rsidRDefault="005306DA" w:rsidP="000E7980">
            <w:pPr>
              <w:pStyle w:val="rowtabella0"/>
              <w:rPr>
                <w:color w:val="002060"/>
              </w:rPr>
            </w:pPr>
            <w:r w:rsidRPr="006B208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EDC09" w14:textId="77777777" w:rsidR="005306DA" w:rsidRPr="006B208B" w:rsidRDefault="005306DA" w:rsidP="000E7980">
            <w:pPr>
              <w:pStyle w:val="rowtabella0"/>
              <w:rPr>
                <w:color w:val="002060"/>
              </w:rPr>
            </w:pPr>
            <w:r w:rsidRPr="006B208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C4698" w14:textId="77777777" w:rsidR="005306DA" w:rsidRPr="006B208B" w:rsidRDefault="005306DA" w:rsidP="000E7980">
            <w:pPr>
              <w:pStyle w:val="rowtabella0"/>
              <w:rPr>
                <w:color w:val="002060"/>
              </w:rPr>
            </w:pPr>
            <w:r w:rsidRPr="006B208B">
              <w:rPr>
                <w:color w:val="002060"/>
              </w:rPr>
              <w:t>VIA IV NOVEMBRE</w:t>
            </w:r>
          </w:p>
        </w:tc>
      </w:tr>
      <w:tr w:rsidR="005306DA" w:rsidRPr="006B208B" w14:paraId="4289DF7C" w14:textId="77777777" w:rsidTr="005306DA">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E61FA" w14:textId="77777777" w:rsidR="005306DA" w:rsidRPr="006B208B" w:rsidRDefault="005306DA" w:rsidP="000E7980">
            <w:pPr>
              <w:pStyle w:val="rowtabella0"/>
              <w:rPr>
                <w:color w:val="002060"/>
              </w:rPr>
            </w:pPr>
            <w:r w:rsidRPr="006B208B">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1A5C9" w14:textId="77777777" w:rsidR="005306DA" w:rsidRPr="006B208B" w:rsidRDefault="005306DA" w:rsidP="000E7980">
            <w:pPr>
              <w:pStyle w:val="rowtabella0"/>
              <w:rPr>
                <w:color w:val="002060"/>
              </w:rPr>
            </w:pPr>
            <w:r w:rsidRPr="006B208B">
              <w:rPr>
                <w:color w:val="002060"/>
              </w:rPr>
              <w:t>SMIRRA CITY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1F46C" w14:textId="77777777" w:rsidR="005306DA" w:rsidRPr="006B208B" w:rsidRDefault="005306DA" w:rsidP="000E7980">
            <w:pPr>
              <w:pStyle w:val="rowtabella0"/>
              <w:jc w:val="center"/>
              <w:rPr>
                <w:color w:val="002060"/>
              </w:rPr>
            </w:pPr>
            <w:r w:rsidRPr="006B2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ABC5C" w14:textId="77777777" w:rsidR="005306DA" w:rsidRPr="006B208B" w:rsidRDefault="005306DA" w:rsidP="000E7980">
            <w:pPr>
              <w:pStyle w:val="rowtabella0"/>
              <w:rPr>
                <w:color w:val="002060"/>
              </w:rPr>
            </w:pPr>
            <w:r w:rsidRPr="006B208B">
              <w:rPr>
                <w:color w:val="002060"/>
              </w:rPr>
              <w:t>03/11/2021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8E931" w14:textId="77777777" w:rsidR="005306DA" w:rsidRPr="006B208B" w:rsidRDefault="005306DA" w:rsidP="000E7980">
            <w:pPr>
              <w:pStyle w:val="rowtabella0"/>
              <w:rPr>
                <w:color w:val="002060"/>
              </w:rPr>
            </w:pPr>
            <w:r w:rsidRPr="006B208B">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6D97D" w14:textId="77777777" w:rsidR="005306DA" w:rsidRPr="006B208B" w:rsidRDefault="005306DA" w:rsidP="000E7980">
            <w:pPr>
              <w:pStyle w:val="rowtabella0"/>
              <w:rPr>
                <w:color w:val="002060"/>
              </w:rPr>
            </w:pPr>
            <w:r w:rsidRPr="006B208B">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25E55" w14:textId="77777777" w:rsidR="005306DA" w:rsidRPr="006B208B" w:rsidRDefault="005306DA" w:rsidP="000E7980">
            <w:pPr>
              <w:pStyle w:val="rowtabella0"/>
              <w:rPr>
                <w:color w:val="002060"/>
              </w:rPr>
            </w:pPr>
            <w:r w:rsidRPr="006B208B">
              <w:rPr>
                <w:color w:val="002060"/>
              </w:rPr>
              <w:t>VIA CAMPO SPORTIVO</w:t>
            </w:r>
          </w:p>
        </w:tc>
      </w:tr>
    </w:tbl>
    <w:p w14:paraId="3E4F7495" w14:textId="77777777" w:rsidR="005306DA" w:rsidRPr="006B208B" w:rsidRDefault="005306DA" w:rsidP="005306DA">
      <w:pPr>
        <w:pStyle w:val="breakline"/>
        <w:divId w:val="527259509"/>
        <w:rPr>
          <w:rFonts w:eastAsiaTheme="minorEastAsia"/>
          <w:color w:val="002060"/>
        </w:rPr>
      </w:pPr>
    </w:p>
    <w:p w14:paraId="549E872D" w14:textId="77777777" w:rsidR="00BB34E8" w:rsidRPr="007D736C" w:rsidRDefault="00BB34E8" w:rsidP="00BB34E8">
      <w:pPr>
        <w:pStyle w:val="breakline"/>
        <w:divId w:val="527259509"/>
        <w:rPr>
          <w:rFonts w:eastAsiaTheme="minorEastAsia"/>
          <w:color w:val="002060"/>
        </w:rPr>
      </w:pPr>
    </w:p>
    <w:p w14:paraId="4B4C82D9" w14:textId="77777777" w:rsidR="000A1D3E" w:rsidRDefault="000A1D3E" w:rsidP="000A1D3E">
      <w:pPr>
        <w:pStyle w:val="Nessunaspaziatura"/>
        <w:jc w:val="both"/>
        <w:divId w:val="527259509"/>
        <w:rPr>
          <w:rFonts w:ascii="Arial" w:hAnsi="Arial" w:cs="Arial"/>
          <w:color w:val="002060"/>
        </w:rPr>
      </w:pPr>
    </w:p>
    <w:p w14:paraId="60B4A07D" w14:textId="30BB3096" w:rsidR="00BB34E8" w:rsidRDefault="00BB34E8" w:rsidP="00BB34E8">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4914F815"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6B7CF6">
        <w:rPr>
          <w:rFonts w:ascii="Arial" w:hAnsi="Arial" w:cs="Arial"/>
          <w:b/>
          <w:bCs/>
          <w:color w:val="002060"/>
        </w:rPr>
        <w:t>0</w:t>
      </w:r>
      <w:r w:rsidR="00493C67">
        <w:rPr>
          <w:rFonts w:ascii="Arial" w:hAnsi="Arial" w:cs="Arial"/>
          <w:b/>
          <w:bCs/>
          <w:color w:val="002060"/>
        </w:rPr>
        <w:t>8</w:t>
      </w:r>
      <w:r w:rsidR="006B7CF6">
        <w:rPr>
          <w:rFonts w:ascii="Arial" w:hAnsi="Arial" w:cs="Arial"/>
          <w:b/>
          <w:bCs/>
          <w:color w:val="002060"/>
        </w:rPr>
        <w:t xml:space="preserve">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lastRenderedPageBreak/>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B31520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113808">
        <w:rPr>
          <w:b/>
          <w:color w:val="002060"/>
          <w:u w:val="single"/>
        </w:rPr>
        <w:t>7</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A6A25" w14:textId="77777777" w:rsidR="00593F89" w:rsidRDefault="00593F89">
      <w:r>
        <w:separator/>
      </w:r>
    </w:p>
  </w:endnote>
  <w:endnote w:type="continuationSeparator" w:id="0">
    <w:p w14:paraId="392DA1BB" w14:textId="77777777" w:rsidR="00593F89" w:rsidRDefault="0059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5E3720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E125D4">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42B04" w14:textId="77777777" w:rsidR="00593F89" w:rsidRDefault="00593F89">
      <w:r>
        <w:separator/>
      </w:r>
    </w:p>
  </w:footnote>
  <w:footnote w:type="continuationSeparator" w:id="0">
    <w:p w14:paraId="62C35AAC" w14:textId="77777777" w:rsidR="00593F89" w:rsidRDefault="00593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209</TotalTime>
  <Pages>20</Pages>
  <Words>6068</Words>
  <Characters>34592</Characters>
  <Application>Microsoft Office Word</Application>
  <DocSecurity>0</DocSecurity>
  <Lines>288</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40579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2021-10-27T14:01:00Z</cp:lastPrinted>
  <dcterms:created xsi:type="dcterms:W3CDTF">2021-10-25T09:52:00Z</dcterms:created>
  <dcterms:modified xsi:type="dcterms:W3CDTF">2021-10-27T14:05:00Z</dcterms:modified>
</cp:coreProperties>
</file>